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6D322" w14:textId="6BE7F204" w:rsidR="00214ACF" w:rsidRDefault="002B0B90" w:rsidP="00D9266D">
      <w:pPr>
        <w:pStyle w:val="AuthorOrganisationAffiliation"/>
        <w:jc w:val="center"/>
      </w:pPr>
      <w:r>
        <w:rPr>
          <w:noProof/>
        </w:rPr>
        <w:drawing>
          <wp:inline distT="0" distB="0" distL="0" distR="0" wp14:anchorId="04FDE819" wp14:editId="6293F863">
            <wp:extent cx="4170045" cy="5566410"/>
            <wp:effectExtent l="0" t="0" r="190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0045" cy="5566410"/>
                    </a:xfrm>
                    <a:prstGeom prst="rect">
                      <a:avLst/>
                    </a:prstGeom>
                    <a:noFill/>
                  </pic:spPr>
                </pic:pic>
              </a:graphicData>
            </a:graphic>
          </wp:inline>
        </w:drawing>
      </w:r>
    </w:p>
    <w:p w14:paraId="72B246E9" w14:textId="77777777" w:rsidR="00004835" w:rsidRPr="007D4C34" w:rsidRDefault="00004835" w:rsidP="007D4C34">
      <w:pPr>
        <w:pStyle w:val="Heading1"/>
        <w:jc w:val="center"/>
        <w:rPr>
          <w:b w:val="0"/>
          <w:bCs w:val="0"/>
          <w:sz w:val="60"/>
          <w:szCs w:val="60"/>
        </w:rPr>
      </w:pPr>
      <w:bookmarkStart w:id="0" w:name="_A_review_of"/>
      <w:bookmarkStart w:id="1" w:name="_Hlk87279916"/>
      <w:bookmarkEnd w:id="0"/>
      <w:r w:rsidRPr="007D4C34">
        <w:rPr>
          <w:b w:val="0"/>
          <w:bCs w:val="0"/>
          <w:sz w:val="60"/>
          <w:szCs w:val="60"/>
        </w:rPr>
        <w:t>A review of koala habitat assessment criteria and methods</w:t>
      </w:r>
      <w:bookmarkEnd w:id="1"/>
    </w:p>
    <w:p w14:paraId="5F7CFB0C" w14:textId="77777777" w:rsidR="00004835" w:rsidRDefault="00004835" w:rsidP="00A87006">
      <w:pPr>
        <w:pStyle w:val="Normalsmall"/>
        <w:sectPr w:rsidR="00004835" w:rsidSect="00FE2F60">
          <w:headerReference w:type="even" r:id="rId14"/>
          <w:headerReference w:type="default" r:id="rId15"/>
          <w:footerReference w:type="default" r:id="rId16"/>
          <w:headerReference w:type="first" r:id="rId17"/>
          <w:footerReference w:type="first" r:id="rId18"/>
          <w:pgSz w:w="11906" w:h="16838"/>
          <w:pgMar w:top="3402" w:right="1418" w:bottom="1418" w:left="1418" w:header="567" w:footer="284" w:gutter="0"/>
          <w:pgNumType w:fmt="lowerRoman" w:start="1"/>
          <w:cols w:space="708"/>
          <w:titlePg/>
          <w:docGrid w:linePitch="360"/>
        </w:sectPr>
      </w:pPr>
    </w:p>
    <w:p w14:paraId="3BA3DE4E" w14:textId="58B7F3B1" w:rsidR="00A87006" w:rsidRDefault="00A87006" w:rsidP="00A87006">
      <w:pPr>
        <w:pStyle w:val="Normalsmall"/>
      </w:pPr>
      <w:r>
        <w:lastRenderedPageBreak/>
        <w:t xml:space="preserve">© </w:t>
      </w:r>
      <w:r w:rsidR="00214ACF" w:rsidRPr="00214ACF">
        <w:t xml:space="preserve">The Australian National University </w:t>
      </w:r>
      <w:r>
        <w:t>2021</w:t>
      </w:r>
    </w:p>
    <w:p w14:paraId="18941D4C" w14:textId="77777777" w:rsidR="00A87006" w:rsidRDefault="00A87006" w:rsidP="00A87006">
      <w:pPr>
        <w:pStyle w:val="Normalsmall"/>
        <w:rPr>
          <w:rStyle w:val="Strong"/>
        </w:rPr>
      </w:pPr>
      <w:r>
        <w:rPr>
          <w:rStyle w:val="Strong"/>
        </w:rPr>
        <w:t>Ownership of intellectual property rights</w:t>
      </w:r>
    </w:p>
    <w:p w14:paraId="0534A09D" w14:textId="6AC89F8A" w:rsidR="00A87006" w:rsidRDefault="00A87006" w:rsidP="00A87006">
      <w:pPr>
        <w:pStyle w:val="Normalsmall"/>
      </w:pPr>
      <w:r>
        <w:t xml:space="preserve">Unless otherwise noted, copyright (and any other intellectual property rights) in this publication is owned by </w:t>
      </w:r>
      <w:r w:rsidR="00214ACF" w:rsidRPr="00214ACF">
        <w:t>The Australian National University</w:t>
      </w:r>
      <w:r>
        <w:t>.</w:t>
      </w:r>
    </w:p>
    <w:p w14:paraId="4F025CC2" w14:textId="77777777" w:rsidR="00A87006" w:rsidRDefault="00A87006" w:rsidP="00A87006">
      <w:pPr>
        <w:pStyle w:val="Normalsmall"/>
        <w:rPr>
          <w:rStyle w:val="Strong"/>
        </w:rPr>
      </w:pPr>
      <w:r>
        <w:rPr>
          <w:rStyle w:val="Strong"/>
        </w:rPr>
        <w:t>Creative Commons licence</w:t>
      </w:r>
    </w:p>
    <w:p w14:paraId="03C9495D" w14:textId="6B939ECC" w:rsidR="00194A36" w:rsidRDefault="00194A36" w:rsidP="00194A36">
      <w:pPr>
        <w:pStyle w:val="Normalsmall"/>
      </w:pPr>
      <w:r>
        <w:t xml:space="preserve">All material in this publication is licensed under a </w:t>
      </w:r>
      <w:hyperlink r:id="rId19" w:history="1">
        <w:r>
          <w:rPr>
            <w:rStyle w:val="Hyperlink"/>
          </w:rPr>
          <w:t>Creative Commons Attribution-Non Commercial-No Derivatives 4.0 International License</w:t>
        </w:r>
      </w:hyperlink>
      <w:r>
        <w:t xml:space="preserve"> except content supplied by third parties, logos and the Commonwealth Coat of Arms.</w:t>
      </w:r>
    </w:p>
    <w:p w14:paraId="1E7DBD74" w14:textId="193FE4E8" w:rsidR="00A87006" w:rsidRDefault="00A87006" w:rsidP="00A87006">
      <w:pPr>
        <w:pStyle w:val="Normalsmall"/>
      </w:pPr>
      <w:r>
        <w:t xml:space="preserve">Inquiries about the licence and any use of this document should be emailed to </w:t>
      </w:r>
      <w:hyperlink r:id="rId20" w:history="1">
        <w:r>
          <w:rPr>
            <w:rStyle w:val="Hyperlink"/>
          </w:rPr>
          <w:t>copyright@awe.gov.au</w:t>
        </w:r>
      </w:hyperlink>
      <w:r>
        <w:t>.</w:t>
      </w:r>
    </w:p>
    <w:p w14:paraId="58D9BE3E" w14:textId="4F17E93E" w:rsidR="00A87006" w:rsidRDefault="00A87006" w:rsidP="00A87006">
      <w:pPr>
        <w:pStyle w:val="Normalsmall"/>
      </w:pPr>
      <w:r>
        <w:rPr>
          <w:noProof/>
          <w:lang w:eastAsia="en-AU"/>
        </w:rPr>
        <w:drawing>
          <wp:inline distT="0" distB="0" distL="0" distR="0" wp14:anchorId="6C8B6B64" wp14:editId="3CE47D37">
            <wp:extent cx="723900" cy="2540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254000"/>
                    </a:xfrm>
                    <a:prstGeom prst="rect">
                      <a:avLst/>
                    </a:prstGeom>
                    <a:noFill/>
                    <a:ln>
                      <a:noFill/>
                    </a:ln>
                  </pic:spPr>
                </pic:pic>
              </a:graphicData>
            </a:graphic>
          </wp:inline>
        </w:drawing>
      </w:r>
    </w:p>
    <w:p w14:paraId="346425B8" w14:textId="77777777" w:rsidR="00A87006" w:rsidRDefault="00A87006" w:rsidP="00A87006">
      <w:pPr>
        <w:pStyle w:val="Normalsmall"/>
        <w:rPr>
          <w:rStyle w:val="Strong"/>
        </w:rPr>
      </w:pPr>
      <w:r>
        <w:rPr>
          <w:rStyle w:val="Strong"/>
        </w:rPr>
        <w:t>Cataloguing data</w:t>
      </w:r>
    </w:p>
    <w:p w14:paraId="0107CB7B" w14:textId="51BA1FBE" w:rsidR="00A87006" w:rsidRPr="00965D9F" w:rsidRDefault="00A87006" w:rsidP="00A87006">
      <w:pPr>
        <w:pStyle w:val="Normalsmall"/>
      </w:pPr>
      <w:bookmarkStart w:id="2" w:name="_Hlk88124788"/>
      <w:r w:rsidRPr="007E13EB">
        <w:t xml:space="preserve">This publication (and any material sourced from it) should be attributed as: </w:t>
      </w:r>
      <w:r w:rsidR="00AA4441">
        <w:t>Youngentob, K.N, Marsh, K.F., Skewes, J.</w:t>
      </w:r>
      <w:r w:rsidRPr="007E13EB">
        <w:t xml:space="preserve">, </w:t>
      </w:r>
      <w:r w:rsidR="00125CB3" w:rsidRPr="007E13EB">
        <w:rPr>
          <w:i/>
        </w:rPr>
        <w:t>A</w:t>
      </w:r>
      <w:r w:rsidR="00125CB3" w:rsidRPr="00125CB3">
        <w:rPr>
          <w:i/>
        </w:rPr>
        <w:t xml:space="preserve"> review of koala habitat assessment criteria and methods</w:t>
      </w:r>
      <w:r>
        <w:t xml:space="preserve">, report prepared for the Department of Agriculture, Water </w:t>
      </w:r>
      <w:r w:rsidRPr="00965D9F">
        <w:t xml:space="preserve">and the Environment, Canberra, </w:t>
      </w:r>
      <w:r w:rsidR="00125CB3" w:rsidRPr="00965D9F">
        <w:t>November</w:t>
      </w:r>
      <w:r w:rsidRPr="00965D9F">
        <w:t>.</w:t>
      </w:r>
      <w:r w:rsidR="00A9649E" w:rsidRPr="00965D9F">
        <w:t xml:space="preserve"> </w:t>
      </w:r>
      <w:bookmarkStart w:id="3" w:name="_Hlk88133131"/>
      <w:bookmarkEnd w:id="2"/>
      <w:r w:rsidR="00A9649E" w:rsidRPr="00965D9F">
        <w:t>CC BY </w:t>
      </w:r>
      <w:r w:rsidR="00194A36" w:rsidRPr="00965D9F">
        <w:t>4</w:t>
      </w:r>
      <w:r w:rsidR="00A9649E" w:rsidRPr="00965D9F">
        <w:t>.0</w:t>
      </w:r>
      <w:bookmarkEnd w:id="3"/>
      <w:r w:rsidR="00087AD5" w:rsidRPr="00965D9F">
        <w:t>.</w:t>
      </w:r>
    </w:p>
    <w:p w14:paraId="714B1323" w14:textId="3E32A93C" w:rsidR="0074165E" w:rsidRPr="000468D1" w:rsidRDefault="0074165E" w:rsidP="00A87006">
      <w:pPr>
        <w:pStyle w:val="Normalsmall"/>
      </w:pPr>
      <w:r w:rsidRPr="00965D9F">
        <w:t xml:space="preserve">ISBN </w:t>
      </w:r>
      <w:r w:rsidR="00965D9F" w:rsidRPr="00965D9F">
        <w:t>978-1-76003-516-7</w:t>
      </w:r>
    </w:p>
    <w:p w14:paraId="2315D3AD" w14:textId="590190E1" w:rsidR="00A87006" w:rsidRDefault="00A87006" w:rsidP="00A87006">
      <w:pPr>
        <w:pStyle w:val="Normalsmall"/>
      </w:pPr>
      <w:r>
        <w:t xml:space="preserve">This publication is available at </w:t>
      </w:r>
      <w:r w:rsidR="00597ACF" w:rsidRPr="00597ACF">
        <w:rPr>
          <w:rStyle w:val="Hyperlink"/>
        </w:rPr>
        <w:t>https://www.awe.gov.au/environment/epbc/publications</w:t>
      </w:r>
      <w:r>
        <w:t>.</w:t>
      </w:r>
    </w:p>
    <w:p w14:paraId="30BA038D" w14:textId="77777777" w:rsidR="007E13EB" w:rsidRDefault="007E13EB" w:rsidP="007E13EB">
      <w:pPr>
        <w:pStyle w:val="Normalsmall"/>
        <w:spacing w:after="0"/>
      </w:pPr>
      <w:r>
        <w:t>The Australian National University</w:t>
      </w:r>
    </w:p>
    <w:p w14:paraId="6B27094B" w14:textId="77777777" w:rsidR="007E13EB" w:rsidRDefault="007E13EB" w:rsidP="007E13EB">
      <w:pPr>
        <w:pStyle w:val="Normalsmall"/>
        <w:spacing w:after="0"/>
      </w:pPr>
      <w:r>
        <w:t>Canberra ACT 2600 Australia</w:t>
      </w:r>
    </w:p>
    <w:p w14:paraId="0442797C" w14:textId="433D683B" w:rsidR="007E13EB" w:rsidRDefault="007E13EB" w:rsidP="007E13EB">
      <w:pPr>
        <w:pStyle w:val="Normalsmall"/>
        <w:rPr>
          <w:rStyle w:val="Hyperlink"/>
        </w:rPr>
      </w:pPr>
      <w:r>
        <w:t xml:space="preserve">Web </w:t>
      </w:r>
      <w:hyperlink r:id="rId22" w:history="1">
        <w:r w:rsidRPr="003B49C5">
          <w:rPr>
            <w:rStyle w:val="Hyperlink"/>
          </w:rPr>
          <w:t>www.anu.edu.au</w:t>
        </w:r>
      </w:hyperlink>
    </w:p>
    <w:p w14:paraId="409280D0" w14:textId="3FAB9CB9" w:rsidR="009879CE" w:rsidRDefault="009879CE" w:rsidP="007E13EB">
      <w:pPr>
        <w:pStyle w:val="Normalsmall"/>
      </w:pPr>
      <w:r w:rsidRPr="009879CE">
        <w:t>CRICOS Provider No. 00120C</w:t>
      </w:r>
    </w:p>
    <w:p w14:paraId="2F2F1FFE" w14:textId="77777777" w:rsidR="00A87006" w:rsidRDefault="00A87006" w:rsidP="00A87006">
      <w:pPr>
        <w:pStyle w:val="Normalsmall"/>
      </w:pPr>
      <w:r>
        <w:rPr>
          <w:rStyle w:val="Strong"/>
        </w:rPr>
        <w:t>Disclaimer</w:t>
      </w:r>
    </w:p>
    <w:p w14:paraId="053639AC" w14:textId="77777777" w:rsidR="00DC6DCD" w:rsidRDefault="00A87006" w:rsidP="00A87006">
      <w:pPr>
        <w:spacing w:after="120"/>
        <w:rPr>
          <w:sz w:val="18"/>
          <w:szCs w:val="18"/>
        </w:rPr>
      </w:pPr>
      <w:r>
        <w:rPr>
          <w:sz w:val="18"/>
          <w:szCs w:val="18"/>
        </w:rPr>
        <w:t>The views and opinions expressed in this publication do not necessarily represent the views of the Australian Government or the portfolio ministers for the Department of Agriculture, Water and the Environment.</w:t>
      </w:r>
    </w:p>
    <w:p w14:paraId="015CACA7" w14:textId="61228ADD" w:rsidR="00A87006" w:rsidRDefault="00A87006" w:rsidP="00A87006">
      <w:pPr>
        <w:spacing w:after="120"/>
        <w:rPr>
          <w:sz w:val="18"/>
          <w:szCs w:val="18"/>
        </w:rPr>
      </w:pPr>
      <w:r>
        <w:rPr>
          <w:sz w:val="18"/>
          <w:szCs w:val="18"/>
        </w:rPr>
        <w:t>The content of this publication does not constitute advice to any third party. Although due care and skill has been applied in the preparation and compilation of the information and data in this publication, no reliance may be placed on it by any other party. No representation expressed or implied is made as to the currency, accuracy, reliability, completeness or fitness for purpose of the information contained in this publication. The reader should rely on its own inquiries to independently confirm any information and comment on which they may intend to act.</w:t>
      </w:r>
    </w:p>
    <w:p w14:paraId="6084B12B" w14:textId="110C44CF" w:rsidR="00DC6DCD" w:rsidRDefault="00A87006" w:rsidP="00A87006">
      <w:pPr>
        <w:spacing w:after="120"/>
        <w:rPr>
          <w:sz w:val="18"/>
          <w:szCs w:val="18"/>
        </w:rPr>
      </w:pPr>
      <w:r>
        <w:rPr>
          <w:sz w:val="18"/>
          <w:szCs w:val="18"/>
        </w:rPr>
        <w:t xml:space="preserve">The Commonwealth of Australia, its officers, employees, </w:t>
      </w:r>
      <w:proofErr w:type="gramStart"/>
      <w:r>
        <w:rPr>
          <w:sz w:val="18"/>
          <w:szCs w:val="18"/>
        </w:rPr>
        <w:t>agents</w:t>
      </w:r>
      <w:proofErr w:type="gramEnd"/>
      <w:r>
        <w:rPr>
          <w:sz w:val="18"/>
          <w:szCs w:val="18"/>
        </w:rPr>
        <w:t xml:space="preserve"> and the other parties involved in creating this report disclaim, to the maximum extent permitted by law, responsibility to any other party for any liability, including liability for negligence and for any loss, damage, injury, expense or cost incurred by any person as a result of accessing, using or relying upon any of the information or data in the publication.</w:t>
      </w:r>
    </w:p>
    <w:p w14:paraId="23F19D3D" w14:textId="77777777" w:rsidR="005944CB" w:rsidRDefault="005944CB" w:rsidP="00B144FC">
      <w:pPr>
        <w:pStyle w:val="Normalsmall"/>
      </w:pPr>
      <w:r w:rsidRPr="00B144FC">
        <w:t xml:space="preserve">This document is designed to be an additional source of information to the statutory documents. It is not a statutory document or policy statement. If information diverges, the information in the statutory document(s) and policy statement(s) take precedence over this document. This document should be used in parallel with the </w:t>
      </w:r>
      <w:r w:rsidRPr="00B144FC">
        <w:rPr>
          <w:rStyle w:val="Emphasis"/>
        </w:rPr>
        <w:t>Significant Impact Guidelines 1.1 – Matters of National Environmental Significance</w:t>
      </w:r>
      <w:r w:rsidRPr="00B144FC">
        <w:t xml:space="preserve">, relevant conservation </w:t>
      </w:r>
      <w:proofErr w:type="gramStart"/>
      <w:r w:rsidRPr="00B144FC">
        <w:t>advices</w:t>
      </w:r>
      <w:proofErr w:type="gramEnd"/>
      <w:r w:rsidRPr="00B144FC">
        <w:t>, recovery plans and/or referral guidelines.</w:t>
      </w:r>
    </w:p>
    <w:p w14:paraId="6127E65D" w14:textId="2984A397" w:rsidR="00A87006" w:rsidRPr="003B4B8F" w:rsidRDefault="00A87006" w:rsidP="00A87006">
      <w:pPr>
        <w:pStyle w:val="Normalsmall"/>
        <w:rPr>
          <w:rStyle w:val="Strong"/>
        </w:rPr>
      </w:pPr>
      <w:r w:rsidRPr="003B4B8F">
        <w:rPr>
          <w:rStyle w:val="Strong"/>
        </w:rPr>
        <w:t>Acknowledgements</w:t>
      </w:r>
    </w:p>
    <w:p w14:paraId="52BD6FE6" w14:textId="14D669F3" w:rsidR="00A87006" w:rsidRDefault="00A87006" w:rsidP="00A87006">
      <w:pPr>
        <w:spacing w:after="120"/>
        <w:rPr>
          <w:sz w:val="18"/>
          <w:szCs w:val="18"/>
        </w:rPr>
      </w:pPr>
      <w:r w:rsidRPr="003B4B8F">
        <w:rPr>
          <w:sz w:val="18"/>
          <w:szCs w:val="18"/>
        </w:rPr>
        <w:t>This report was funded by the Department of Agriculture, Water and the Environment.</w:t>
      </w:r>
    </w:p>
    <w:p w14:paraId="00AB5A6F" w14:textId="48B90EEB" w:rsidR="00B65FC3" w:rsidRDefault="00B65FC3" w:rsidP="00A87006">
      <w:pPr>
        <w:spacing w:after="120"/>
        <w:rPr>
          <w:sz w:val="18"/>
          <w:szCs w:val="18"/>
        </w:rPr>
      </w:pPr>
    </w:p>
    <w:p w14:paraId="676F3D41" w14:textId="77777777" w:rsidR="00B65FC3" w:rsidRDefault="00B65FC3" w:rsidP="00B65FC3">
      <w:pPr>
        <w:spacing w:after="120"/>
        <w:rPr>
          <w:sz w:val="18"/>
          <w:szCs w:val="18"/>
          <w:highlight w:val="yellow"/>
        </w:rPr>
      </w:pPr>
      <w:r w:rsidRPr="006957CE">
        <w:rPr>
          <w:sz w:val="18"/>
          <w:szCs w:val="18"/>
        </w:rPr>
        <w:t xml:space="preserve">Cover photo by </w:t>
      </w:r>
      <w:proofErr w:type="spellStart"/>
      <w:r w:rsidRPr="006957CE">
        <w:rPr>
          <w:sz w:val="18"/>
          <w:szCs w:val="18"/>
        </w:rPr>
        <w:t>Murraya</w:t>
      </w:r>
      <w:proofErr w:type="spellEnd"/>
      <w:r w:rsidRPr="006957CE">
        <w:rPr>
          <w:sz w:val="18"/>
          <w:szCs w:val="18"/>
        </w:rPr>
        <w:t xml:space="preserve"> Lane</w:t>
      </w:r>
    </w:p>
    <w:p w14:paraId="388318A8" w14:textId="77777777" w:rsidR="00D4430F" w:rsidRDefault="00D4430F" w:rsidP="00A87006">
      <w:pPr>
        <w:spacing w:after="120"/>
        <w:rPr>
          <w:sz w:val="18"/>
          <w:szCs w:val="18"/>
          <w:highlight w:val="yellow"/>
        </w:rPr>
        <w:sectPr w:rsidR="00D4430F">
          <w:headerReference w:type="first" r:id="rId23"/>
          <w:pgSz w:w="11906" w:h="16838"/>
          <w:pgMar w:top="1418" w:right="1418" w:bottom="1418" w:left="1418" w:header="567" w:footer="283" w:gutter="0"/>
          <w:pgNumType w:fmt="lowerRoman" w:start="1"/>
          <w:cols w:space="708"/>
          <w:titlePg/>
          <w:docGrid w:linePitch="360"/>
        </w:sectPr>
      </w:pPr>
    </w:p>
    <w:p w14:paraId="2CB772B7" w14:textId="6343E7EB" w:rsidR="00484273" w:rsidRPr="00125CB3" w:rsidRDefault="00484273" w:rsidP="00484273">
      <w:pPr>
        <w:pStyle w:val="Heading2"/>
        <w:numPr>
          <w:ilvl w:val="0"/>
          <w:numId w:val="0"/>
        </w:numPr>
        <w:ind w:left="709" w:hanging="709"/>
        <w:rPr>
          <w:highlight w:val="yellow"/>
        </w:rPr>
      </w:pPr>
      <w:bookmarkStart w:id="4" w:name="_Toc99530059"/>
      <w:r w:rsidRPr="00440DCB">
        <w:lastRenderedPageBreak/>
        <w:t xml:space="preserve">Purpose </w:t>
      </w:r>
      <w:r w:rsidR="003B4B8F">
        <w:t>s</w:t>
      </w:r>
      <w:r w:rsidRPr="00440DCB">
        <w:t>tatement</w:t>
      </w:r>
      <w:bookmarkEnd w:id="4"/>
    </w:p>
    <w:p w14:paraId="498E4894" w14:textId="54D78F99" w:rsidR="00764D6A" w:rsidRPr="00125CB3" w:rsidRDefault="00484273" w:rsidP="00484273">
      <w:pPr>
        <w:rPr>
          <w:highlight w:val="yellow"/>
        </w:rPr>
      </w:pPr>
      <w:r w:rsidRPr="00440DCB">
        <w:t xml:space="preserve">The purpose of this document is to help the Commonwealth and other natural resource managers interpret advice they receive regarding impact assessments and related management plans for the </w:t>
      </w:r>
      <w:r w:rsidRPr="00572E6B">
        <w:rPr>
          <w:rStyle w:val="Emphasis"/>
        </w:rPr>
        <w:t>E</w:t>
      </w:r>
      <w:r w:rsidR="00E068E8" w:rsidRPr="00572E6B">
        <w:rPr>
          <w:rStyle w:val="Emphasis"/>
        </w:rPr>
        <w:t xml:space="preserve">nvironment Protection </w:t>
      </w:r>
      <w:r w:rsidRPr="00572E6B">
        <w:rPr>
          <w:rStyle w:val="Emphasis"/>
        </w:rPr>
        <w:t>B</w:t>
      </w:r>
      <w:r w:rsidR="00E068E8" w:rsidRPr="00572E6B">
        <w:rPr>
          <w:rStyle w:val="Emphasis"/>
        </w:rPr>
        <w:t>iodiversity Conservation Act 1999</w:t>
      </w:r>
      <w:r w:rsidR="00E068E8">
        <w:t xml:space="preserve"> (</w:t>
      </w:r>
      <w:r w:rsidR="00572E6B">
        <w:t>EPBC</w:t>
      </w:r>
      <w:r w:rsidRPr="00440DCB">
        <w:t xml:space="preserve"> Act</w:t>
      </w:r>
      <w:r w:rsidR="00572E6B">
        <w:t xml:space="preserve">) </w:t>
      </w:r>
      <w:r w:rsidRPr="00440DCB">
        <w:t xml:space="preserve">listed Koala </w:t>
      </w:r>
      <w:r w:rsidRPr="00440DCB">
        <w:rPr>
          <w:rStyle w:val="Emphasis"/>
        </w:rPr>
        <w:t>Phascolarctos cinereus</w:t>
      </w:r>
      <w:r w:rsidRPr="00440DCB">
        <w:t xml:space="preserve"> (combined populations of Queensland, New South Wales and the Australian Capital Territory), hereafter referred to as the EPBC Act-listed koala. This document collates information on koalas and their habitat that is relevant for determining whether an area is likely to be koala habitat, reviews the benefits and limitations of current methods for assessing koala presence and abundance, and critically assesses the extent that commonly used criteria for evaluating koala habitat are backed by peer-reviewed research. This document is not intended to replace or supersede any Commonwealth statutory documents relating to the EPBC Act-listed koala.</w:t>
      </w:r>
      <w:r w:rsidR="00E91D72" w:rsidRPr="00125CB3">
        <w:rPr>
          <w:highlight w:val="yellow"/>
        </w:rPr>
        <w:br w:type="page"/>
      </w:r>
    </w:p>
    <w:sdt>
      <w:sdtPr>
        <w:rPr>
          <w:rFonts w:ascii="Cambria" w:eastAsiaTheme="minorHAnsi" w:hAnsi="Cambria"/>
          <w:bCs w:val="0"/>
          <w:color w:val="auto"/>
          <w:sz w:val="22"/>
          <w:szCs w:val="22"/>
          <w:highlight w:val="yellow"/>
          <w:lang w:eastAsia="en-US"/>
        </w:rPr>
        <w:id w:val="-760297017"/>
        <w:docPartObj>
          <w:docPartGallery w:val="Table of Contents"/>
          <w:docPartUnique/>
        </w:docPartObj>
      </w:sdtPr>
      <w:sdtEndPr>
        <w:rPr>
          <w:b/>
          <w:noProof/>
        </w:rPr>
      </w:sdtEndPr>
      <w:sdtContent>
        <w:p w14:paraId="7283251D" w14:textId="0980C88A" w:rsidR="00764D6A" w:rsidRPr="005023B0" w:rsidRDefault="00E91D72">
          <w:pPr>
            <w:pStyle w:val="TOCHeading"/>
          </w:pPr>
          <w:r w:rsidRPr="005023B0">
            <w:t>Contents</w:t>
          </w:r>
        </w:p>
        <w:p w14:paraId="2A0066BB" w14:textId="0E602117" w:rsidR="00E4570F" w:rsidRDefault="00E91D72">
          <w:pPr>
            <w:pStyle w:val="TOC1"/>
            <w:rPr>
              <w:rFonts w:asciiTheme="minorHAnsi" w:eastAsiaTheme="minorEastAsia" w:hAnsiTheme="minorHAnsi"/>
              <w:b w:val="0"/>
              <w:lang w:eastAsia="en-AU"/>
            </w:rPr>
          </w:pPr>
          <w:r w:rsidRPr="00125CB3">
            <w:rPr>
              <w:b w:val="0"/>
              <w:highlight w:val="yellow"/>
            </w:rPr>
            <w:fldChar w:fldCharType="begin"/>
          </w:r>
          <w:r w:rsidRPr="00125CB3">
            <w:rPr>
              <w:b w:val="0"/>
              <w:highlight w:val="yellow"/>
            </w:rPr>
            <w:instrText xml:space="preserve"> TOC \h \z \u \t "Heading 2,1,Heading 3,2,Style1,2,TOA Heading,1" </w:instrText>
          </w:r>
          <w:r w:rsidRPr="00125CB3">
            <w:rPr>
              <w:b w:val="0"/>
              <w:highlight w:val="yellow"/>
            </w:rPr>
            <w:fldChar w:fldCharType="separate"/>
          </w:r>
          <w:hyperlink w:anchor="_Toc99530059" w:history="1">
            <w:r w:rsidR="00E4570F" w:rsidRPr="006430F6">
              <w:rPr>
                <w:rStyle w:val="Hyperlink"/>
              </w:rPr>
              <w:t>Purpose statement</w:t>
            </w:r>
            <w:r w:rsidR="00E4570F">
              <w:rPr>
                <w:webHidden/>
              </w:rPr>
              <w:tab/>
            </w:r>
            <w:r w:rsidR="00E4570F">
              <w:rPr>
                <w:webHidden/>
              </w:rPr>
              <w:fldChar w:fldCharType="begin"/>
            </w:r>
            <w:r w:rsidR="00E4570F">
              <w:rPr>
                <w:webHidden/>
              </w:rPr>
              <w:instrText xml:space="preserve"> PAGEREF _Toc99530059 \h </w:instrText>
            </w:r>
            <w:r w:rsidR="00E4570F">
              <w:rPr>
                <w:webHidden/>
              </w:rPr>
            </w:r>
            <w:r w:rsidR="00E4570F">
              <w:rPr>
                <w:webHidden/>
              </w:rPr>
              <w:fldChar w:fldCharType="separate"/>
            </w:r>
            <w:r w:rsidR="00E4570F">
              <w:rPr>
                <w:webHidden/>
              </w:rPr>
              <w:t>i</w:t>
            </w:r>
            <w:r w:rsidR="00E4570F">
              <w:rPr>
                <w:webHidden/>
              </w:rPr>
              <w:fldChar w:fldCharType="end"/>
            </w:r>
          </w:hyperlink>
        </w:p>
        <w:p w14:paraId="6C71EC6C" w14:textId="1A77E87C" w:rsidR="00E4570F" w:rsidRDefault="00C8689F">
          <w:pPr>
            <w:pStyle w:val="TOC1"/>
            <w:rPr>
              <w:rFonts w:asciiTheme="minorHAnsi" w:eastAsiaTheme="minorEastAsia" w:hAnsiTheme="minorHAnsi"/>
              <w:b w:val="0"/>
              <w:lang w:eastAsia="en-AU"/>
            </w:rPr>
          </w:pPr>
          <w:hyperlink w:anchor="_Toc99530060" w:history="1">
            <w:r w:rsidR="00E4570F" w:rsidRPr="006430F6">
              <w:rPr>
                <w:rStyle w:val="Hyperlink"/>
              </w:rPr>
              <w:t>1</w:t>
            </w:r>
            <w:r w:rsidR="00E4570F">
              <w:rPr>
                <w:rFonts w:asciiTheme="minorHAnsi" w:eastAsiaTheme="minorEastAsia" w:hAnsiTheme="minorHAnsi"/>
                <w:b w:val="0"/>
                <w:lang w:eastAsia="en-AU"/>
              </w:rPr>
              <w:tab/>
            </w:r>
            <w:r w:rsidR="00E4570F" w:rsidRPr="006430F6">
              <w:rPr>
                <w:rStyle w:val="Hyperlink"/>
              </w:rPr>
              <w:t>Objectives</w:t>
            </w:r>
            <w:r w:rsidR="00E4570F">
              <w:rPr>
                <w:webHidden/>
              </w:rPr>
              <w:tab/>
            </w:r>
            <w:r w:rsidR="00E4570F">
              <w:rPr>
                <w:webHidden/>
              </w:rPr>
              <w:fldChar w:fldCharType="begin"/>
            </w:r>
            <w:r w:rsidR="00E4570F">
              <w:rPr>
                <w:webHidden/>
              </w:rPr>
              <w:instrText xml:space="preserve"> PAGEREF _Toc99530060 \h </w:instrText>
            </w:r>
            <w:r w:rsidR="00E4570F">
              <w:rPr>
                <w:webHidden/>
              </w:rPr>
            </w:r>
            <w:r w:rsidR="00E4570F">
              <w:rPr>
                <w:webHidden/>
              </w:rPr>
              <w:fldChar w:fldCharType="separate"/>
            </w:r>
            <w:r w:rsidR="00E4570F">
              <w:rPr>
                <w:webHidden/>
              </w:rPr>
              <w:t>v</w:t>
            </w:r>
            <w:r w:rsidR="00E4570F">
              <w:rPr>
                <w:webHidden/>
              </w:rPr>
              <w:fldChar w:fldCharType="end"/>
            </w:r>
          </w:hyperlink>
        </w:p>
        <w:p w14:paraId="6987D8ED" w14:textId="2F38DE17" w:rsidR="00E4570F" w:rsidRDefault="00C8689F">
          <w:pPr>
            <w:pStyle w:val="TOC1"/>
            <w:rPr>
              <w:rFonts w:asciiTheme="minorHAnsi" w:eastAsiaTheme="minorEastAsia" w:hAnsiTheme="minorHAnsi"/>
              <w:b w:val="0"/>
              <w:lang w:eastAsia="en-AU"/>
            </w:rPr>
          </w:pPr>
          <w:hyperlink w:anchor="_Toc99530061" w:history="1">
            <w:r w:rsidR="00E4570F" w:rsidRPr="006430F6">
              <w:rPr>
                <w:rStyle w:val="Hyperlink"/>
              </w:rPr>
              <w:t>2</w:t>
            </w:r>
            <w:r w:rsidR="00E4570F">
              <w:rPr>
                <w:rFonts w:asciiTheme="minorHAnsi" w:eastAsiaTheme="minorEastAsia" w:hAnsiTheme="minorHAnsi"/>
                <w:b w:val="0"/>
                <w:lang w:eastAsia="en-AU"/>
              </w:rPr>
              <w:tab/>
            </w:r>
            <w:r w:rsidR="00E4570F" w:rsidRPr="006430F6">
              <w:rPr>
                <w:rStyle w:val="Hyperlink"/>
              </w:rPr>
              <w:t>Introduction</w:t>
            </w:r>
            <w:r w:rsidR="00E4570F">
              <w:rPr>
                <w:webHidden/>
              </w:rPr>
              <w:tab/>
            </w:r>
            <w:r w:rsidR="00E4570F">
              <w:rPr>
                <w:webHidden/>
              </w:rPr>
              <w:fldChar w:fldCharType="begin"/>
            </w:r>
            <w:r w:rsidR="00E4570F">
              <w:rPr>
                <w:webHidden/>
              </w:rPr>
              <w:instrText xml:space="preserve"> PAGEREF _Toc99530061 \h </w:instrText>
            </w:r>
            <w:r w:rsidR="00E4570F">
              <w:rPr>
                <w:webHidden/>
              </w:rPr>
            </w:r>
            <w:r w:rsidR="00E4570F">
              <w:rPr>
                <w:webHidden/>
              </w:rPr>
              <w:fldChar w:fldCharType="separate"/>
            </w:r>
            <w:r w:rsidR="00E4570F">
              <w:rPr>
                <w:webHidden/>
              </w:rPr>
              <w:t>1</w:t>
            </w:r>
            <w:r w:rsidR="00E4570F">
              <w:rPr>
                <w:webHidden/>
              </w:rPr>
              <w:fldChar w:fldCharType="end"/>
            </w:r>
          </w:hyperlink>
        </w:p>
        <w:p w14:paraId="1B99F94E" w14:textId="7DE902DF" w:rsidR="00E4570F" w:rsidRDefault="00C8689F">
          <w:pPr>
            <w:pStyle w:val="TOC1"/>
            <w:rPr>
              <w:rFonts w:asciiTheme="minorHAnsi" w:eastAsiaTheme="minorEastAsia" w:hAnsiTheme="minorHAnsi"/>
              <w:b w:val="0"/>
              <w:lang w:eastAsia="en-AU"/>
            </w:rPr>
          </w:pPr>
          <w:hyperlink w:anchor="_Toc99530062" w:history="1">
            <w:r w:rsidR="00E4570F" w:rsidRPr="006430F6">
              <w:rPr>
                <w:rStyle w:val="Hyperlink"/>
              </w:rPr>
              <w:t>3</w:t>
            </w:r>
            <w:r w:rsidR="00E4570F">
              <w:rPr>
                <w:rFonts w:asciiTheme="minorHAnsi" w:eastAsiaTheme="minorEastAsia" w:hAnsiTheme="minorHAnsi"/>
                <w:b w:val="0"/>
                <w:lang w:eastAsia="en-AU"/>
              </w:rPr>
              <w:tab/>
            </w:r>
            <w:r w:rsidR="00E4570F" w:rsidRPr="006430F6">
              <w:rPr>
                <w:rStyle w:val="Hyperlink"/>
              </w:rPr>
              <w:t>Methodology</w:t>
            </w:r>
            <w:r w:rsidR="00E4570F">
              <w:rPr>
                <w:webHidden/>
              </w:rPr>
              <w:tab/>
            </w:r>
            <w:r w:rsidR="00E4570F">
              <w:rPr>
                <w:webHidden/>
              </w:rPr>
              <w:fldChar w:fldCharType="begin"/>
            </w:r>
            <w:r w:rsidR="00E4570F">
              <w:rPr>
                <w:webHidden/>
              </w:rPr>
              <w:instrText xml:space="preserve"> PAGEREF _Toc99530062 \h </w:instrText>
            </w:r>
            <w:r w:rsidR="00E4570F">
              <w:rPr>
                <w:webHidden/>
              </w:rPr>
            </w:r>
            <w:r w:rsidR="00E4570F">
              <w:rPr>
                <w:webHidden/>
              </w:rPr>
              <w:fldChar w:fldCharType="separate"/>
            </w:r>
            <w:r w:rsidR="00E4570F">
              <w:rPr>
                <w:webHidden/>
              </w:rPr>
              <w:t>5</w:t>
            </w:r>
            <w:r w:rsidR="00E4570F">
              <w:rPr>
                <w:webHidden/>
              </w:rPr>
              <w:fldChar w:fldCharType="end"/>
            </w:r>
          </w:hyperlink>
        </w:p>
        <w:p w14:paraId="7CFDECD0" w14:textId="31D6506D" w:rsidR="00E4570F" w:rsidRDefault="00C8689F">
          <w:pPr>
            <w:pStyle w:val="TOC2"/>
            <w:tabs>
              <w:tab w:val="left" w:pos="1100"/>
            </w:tabs>
            <w:rPr>
              <w:rFonts w:asciiTheme="minorHAnsi" w:eastAsiaTheme="minorEastAsia" w:hAnsiTheme="minorHAnsi"/>
              <w:lang w:eastAsia="en-AU"/>
            </w:rPr>
          </w:pPr>
          <w:hyperlink w:anchor="_Toc99530063" w:history="1">
            <w:r w:rsidR="00E4570F" w:rsidRPr="006430F6">
              <w:rPr>
                <w:rStyle w:val="Hyperlink"/>
                <w:lang w:eastAsia="ja-JP"/>
              </w:rPr>
              <w:t>3.1</w:t>
            </w:r>
            <w:r w:rsidR="00E4570F">
              <w:rPr>
                <w:rFonts w:asciiTheme="minorHAnsi" w:eastAsiaTheme="minorEastAsia" w:hAnsiTheme="minorHAnsi"/>
                <w:lang w:eastAsia="en-AU"/>
              </w:rPr>
              <w:tab/>
            </w:r>
            <w:r w:rsidR="00E4570F" w:rsidRPr="006430F6">
              <w:rPr>
                <w:rStyle w:val="Hyperlink"/>
                <w:lang w:eastAsia="ja-JP"/>
              </w:rPr>
              <w:t>Koala management bioregions</w:t>
            </w:r>
            <w:r w:rsidR="00E4570F">
              <w:rPr>
                <w:webHidden/>
              </w:rPr>
              <w:tab/>
            </w:r>
            <w:r w:rsidR="00E4570F">
              <w:rPr>
                <w:webHidden/>
              </w:rPr>
              <w:fldChar w:fldCharType="begin"/>
            </w:r>
            <w:r w:rsidR="00E4570F">
              <w:rPr>
                <w:webHidden/>
              </w:rPr>
              <w:instrText xml:space="preserve"> PAGEREF _Toc99530063 \h </w:instrText>
            </w:r>
            <w:r w:rsidR="00E4570F">
              <w:rPr>
                <w:webHidden/>
              </w:rPr>
            </w:r>
            <w:r w:rsidR="00E4570F">
              <w:rPr>
                <w:webHidden/>
              </w:rPr>
              <w:fldChar w:fldCharType="separate"/>
            </w:r>
            <w:r w:rsidR="00E4570F">
              <w:rPr>
                <w:webHidden/>
              </w:rPr>
              <w:t>5</w:t>
            </w:r>
            <w:r w:rsidR="00E4570F">
              <w:rPr>
                <w:webHidden/>
              </w:rPr>
              <w:fldChar w:fldCharType="end"/>
            </w:r>
          </w:hyperlink>
        </w:p>
        <w:p w14:paraId="3472F2B5" w14:textId="11623C19" w:rsidR="00E4570F" w:rsidRDefault="00C8689F">
          <w:pPr>
            <w:pStyle w:val="TOC2"/>
            <w:tabs>
              <w:tab w:val="left" w:pos="1100"/>
            </w:tabs>
            <w:rPr>
              <w:rFonts w:asciiTheme="minorHAnsi" w:eastAsiaTheme="minorEastAsia" w:hAnsiTheme="minorHAnsi"/>
              <w:lang w:eastAsia="en-AU"/>
            </w:rPr>
          </w:pPr>
          <w:hyperlink w:anchor="_Toc99530064" w:history="1">
            <w:r w:rsidR="00E4570F" w:rsidRPr="006430F6">
              <w:rPr>
                <w:rStyle w:val="Hyperlink"/>
              </w:rPr>
              <w:t>3.2</w:t>
            </w:r>
            <w:r w:rsidR="00E4570F">
              <w:rPr>
                <w:rFonts w:asciiTheme="minorHAnsi" w:eastAsiaTheme="minorEastAsia" w:hAnsiTheme="minorHAnsi"/>
                <w:lang w:eastAsia="en-AU"/>
              </w:rPr>
              <w:tab/>
            </w:r>
            <w:r w:rsidR="00E4570F" w:rsidRPr="006430F6">
              <w:rPr>
                <w:rStyle w:val="Hyperlink"/>
              </w:rPr>
              <w:t>Locally important koala trees</w:t>
            </w:r>
            <w:r w:rsidR="00E4570F">
              <w:rPr>
                <w:webHidden/>
              </w:rPr>
              <w:tab/>
            </w:r>
            <w:r w:rsidR="00E4570F">
              <w:rPr>
                <w:webHidden/>
              </w:rPr>
              <w:fldChar w:fldCharType="begin"/>
            </w:r>
            <w:r w:rsidR="00E4570F">
              <w:rPr>
                <w:webHidden/>
              </w:rPr>
              <w:instrText xml:space="preserve"> PAGEREF _Toc99530064 \h </w:instrText>
            </w:r>
            <w:r w:rsidR="00E4570F">
              <w:rPr>
                <w:webHidden/>
              </w:rPr>
            </w:r>
            <w:r w:rsidR="00E4570F">
              <w:rPr>
                <w:webHidden/>
              </w:rPr>
              <w:fldChar w:fldCharType="separate"/>
            </w:r>
            <w:r w:rsidR="00E4570F">
              <w:rPr>
                <w:webHidden/>
              </w:rPr>
              <w:t>7</w:t>
            </w:r>
            <w:r w:rsidR="00E4570F">
              <w:rPr>
                <w:webHidden/>
              </w:rPr>
              <w:fldChar w:fldCharType="end"/>
            </w:r>
          </w:hyperlink>
        </w:p>
        <w:p w14:paraId="38D5C912" w14:textId="12F971B0" w:rsidR="00E4570F" w:rsidRDefault="00C8689F">
          <w:pPr>
            <w:pStyle w:val="TOC1"/>
            <w:rPr>
              <w:rFonts w:asciiTheme="minorHAnsi" w:eastAsiaTheme="minorEastAsia" w:hAnsiTheme="minorHAnsi"/>
              <w:b w:val="0"/>
              <w:lang w:eastAsia="en-AU"/>
            </w:rPr>
          </w:pPr>
          <w:hyperlink w:anchor="_Toc99530065" w:history="1">
            <w:r w:rsidR="00E4570F" w:rsidRPr="006430F6">
              <w:rPr>
                <w:rStyle w:val="Hyperlink"/>
              </w:rPr>
              <w:t>4</w:t>
            </w:r>
            <w:r w:rsidR="00E4570F">
              <w:rPr>
                <w:rFonts w:asciiTheme="minorHAnsi" w:eastAsiaTheme="minorEastAsia" w:hAnsiTheme="minorHAnsi"/>
                <w:b w:val="0"/>
                <w:lang w:eastAsia="en-AU"/>
              </w:rPr>
              <w:tab/>
            </w:r>
            <w:r w:rsidR="00E4570F" w:rsidRPr="006430F6">
              <w:rPr>
                <w:rStyle w:val="Hyperlink"/>
              </w:rPr>
              <w:t>Habitat extent and connectivity</w:t>
            </w:r>
            <w:r w:rsidR="00E4570F">
              <w:rPr>
                <w:webHidden/>
              </w:rPr>
              <w:tab/>
            </w:r>
            <w:r w:rsidR="00E4570F">
              <w:rPr>
                <w:webHidden/>
              </w:rPr>
              <w:fldChar w:fldCharType="begin"/>
            </w:r>
            <w:r w:rsidR="00E4570F">
              <w:rPr>
                <w:webHidden/>
              </w:rPr>
              <w:instrText xml:space="preserve"> PAGEREF _Toc99530065 \h </w:instrText>
            </w:r>
            <w:r w:rsidR="00E4570F">
              <w:rPr>
                <w:webHidden/>
              </w:rPr>
            </w:r>
            <w:r w:rsidR="00E4570F">
              <w:rPr>
                <w:webHidden/>
              </w:rPr>
              <w:fldChar w:fldCharType="separate"/>
            </w:r>
            <w:r w:rsidR="00E4570F">
              <w:rPr>
                <w:webHidden/>
              </w:rPr>
              <w:t>10</w:t>
            </w:r>
            <w:r w:rsidR="00E4570F">
              <w:rPr>
                <w:webHidden/>
              </w:rPr>
              <w:fldChar w:fldCharType="end"/>
            </w:r>
          </w:hyperlink>
        </w:p>
        <w:p w14:paraId="7C8F7DAB" w14:textId="4E7A46D7" w:rsidR="00E4570F" w:rsidRDefault="00C8689F">
          <w:pPr>
            <w:pStyle w:val="TOC1"/>
            <w:rPr>
              <w:rFonts w:asciiTheme="minorHAnsi" w:eastAsiaTheme="minorEastAsia" w:hAnsiTheme="minorHAnsi"/>
              <w:b w:val="0"/>
              <w:lang w:eastAsia="en-AU"/>
            </w:rPr>
          </w:pPr>
          <w:hyperlink w:anchor="_Toc99530066" w:history="1">
            <w:r w:rsidR="00E4570F" w:rsidRPr="006430F6">
              <w:rPr>
                <w:rStyle w:val="Hyperlink"/>
              </w:rPr>
              <w:t>5</w:t>
            </w:r>
            <w:r w:rsidR="00E4570F">
              <w:rPr>
                <w:rFonts w:asciiTheme="minorHAnsi" w:eastAsiaTheme="minorEastAsia" w:hAnsiTheme="minorHAnsi"/>
                <w:b w:val="0"/>
                <w:lang w:eastAsia="en-AU"/>
              </w:rPr>
              <w:tab/>
            </w:r>
            <w:r w:rsidR="00E4570F" w:rsidRPr="006430F6">
              <w:rPr>
                <w:rStyle w:val="Hyperlink"/>
              </w:rPr>
              <w:t>Threats</w:t>
            </w:r>
            <w:r w:rsidR="00E4570F">
              <w:rPr>
                <w:webHidden/>
              </w:rPr>
              <w:tab/>
            </w:r>
            <w:r w:rsidR="00E4570F">
              <w:rPr>
                <w:webHidden/>
              </w:rPr>
              <w:fldChar w:fldCharType="begin"/>
            </w:r>
            <w:r w:rsidR="00E4570F">
              <w:rPr>
                <w:webHidden/>
              </w:rPr>
              <w:instrText xml:space="preserve"> PAGEREF _Toc99530066 \h </w:instrText>
            </w:r>
            <w:r w:rsidR="00E4570F">
              <w:rPr>
                <w:webHidden/>
              </w:rPr>
            </w:r>
            <w:r w:rsidR="00E4570F">
              <w:rPr>
                <w:webHidden/>
              </w:rPr>
              <w:fldChar w:fldCharType="separate"/>
            </w:r>
            <w:r w:rsidR="00E4570F">
              <w:rPr>
                <w:webHidden/>
              </w:rPr>
              <w:t>13</w:t>
            </w:r>
            <w:r w:rsidR="00E4570F">
              <w:rPr>
                <w:webHidden/>
              </w:rPr>
              <w:fldChar w:fldCharType="end"/>
            </w:r>
          </w:hyperlink>
        </w:p>
        <w:p w14:paraId="27D509ED" w14:textId="16FD09D4" w:rsidR="00E4570F" w:rsidRDefault="00C8689F">
          <w:pPr>
            <w:pStyle w:val="TOC2"/>
            <w:tabs>
              <w:tab w:val="left" w:pos="1100"/>
            </w:tabs>
            <w:rPr>
              <w:rFonts w:asciiTheme="minorHAnsi" w:eastAsiaTheme="minorEastAsia" w:hAnsiTheme="minorHAnsi"/>
              <w:lang w:eastAsia="en-AU"/>
            </w:rPr>
          </w:pPr>
          <w:hyperlink w:anchor="_Toc99530067" w:history="1">
            <w:r w:rsidR="00E4570F" w:rsidRPr="006430F6">
              <w:rPr>
                <w:rStyle w:val="Hyperlink"/>
                <w:lang w:eastAsia="ja-JP"/>
              </w:rPr>
              <w:t>5.1</w:t>
            </w:r>
            <w:r w:rsidR="00E4570F">
              <w:rPr>
                <w:rFonts w:asciiTheme="minorHAnsi" w:eastAsiaTheme="minorEastAsia" w:hAnsiTheme="minorHAnsi"/>
                <w:lang w:eastAsia="en-AU"/>
              </w:rPr>
              <w:tab/>
            </w:r>
            <w:r w:rsidR="00E4570F" w:rsidRPr="006430F6">
              <w:rPr>
                <w:rStyle w:val="Hyperlink"/>
                <w:lang w:eastAsia="ja-JP"/>
              </w:rPr>
              <w:t>Climate change</w:t>
            </w:r>
            <w:r w:rsidR="00E4570F">
              <w:rPr>
                <w:webHidden/>
              </w:rPr>
              <w:tab/>
            </w:r>
            <w:r w:rsidR="00E4570F">
              <w:rPr>
                <w:webHidden/>
              </w:rPr>
              <w:fldChar w:fldCharType="begin"/>
            </w:r>
            <w:r w:rsidR="00E4570F">
              <w:rPr>
                <w:webHidden/>
              </w:rPr>
              <w:instrText xml:space="preserve"> PAGEREF _Toc99530067 \h </w:instrText>
            </w:r>
            <w:r w:rsidR="00E4570F">
              <w:rPr>
                <w:webHidden/>
              </w:rPr>
            </w:r>
            <w:r w:rsidR="00E4570F">
              <w:rPr>
                <w:webHidden/>
              </w:rPr>
              <w:fldChar w:fldCharType="separate"/>
            </w:r>
            <w:r w:rsidR="00E4570F">
              <w:rPr>
                <w:webHidden/>
              </w:rPr>
              <w:t>13</w:t>
            </w:r>
            <w:r w:rsidR="00E4570F">
              <w:rPr>
                <w:webHidden/>
              </w:rPr>
              <w:fldChar w:fldCharType="end"/>
            </w:r>
          </w:hyperlink>
        </w:p>
        <w:p w14:paraId="32EA85DE" w14:textId="41563003" w:rsidR="00E4570F" w:rsidRDefault="00C8689F">
          <w:pPr>
            <w:pStyle w:val="TOC2"/>
            <w:tabs>
              <w:tab w:val="left" w:pos="1100"/>
            </w:tabs>
            <w:rPr>
              <w:rFonts w:asciiTheme="minorHAnsi" w:eastAsiaTheme="minorEastAsia" w:hAnsiTheme="minorHAnsi"/>
              <w:lang w:eastAsia="en-AU"/>
            </w:rPr>
          </w:pPr>
          <w:hyperlink w:anchor="_Toc99530068" w:history="1">
            <w:r w:rsidR="00E4570F" w:rsidRPr="006430F6">
              <w:rPr>
                <w:rStyle w:val="Hyperlink"/>
                <w:lang w:eastAsia="ja-JP"/>
              </w:rPr>
              <w:t>5.2</w:t>
            </w:r>
            <w:r w:rsidR="00E4570F">
              <w:rPr>
                <w:rFonts w:asciiTheme="minorHAnsi" w:eastAsiaTheme="minorEastAsia" w:hAnsiTheme="minorHAnsi"/>
                <w:lang w:eastAsia="en-AU"/>
              </w:rPr>
              <w:tab/>
            </w:r>
            <w:r w:rsidR="00E4570F" w:rsidRPr="006430F6">
              <w:rPr>
                <w:rStyle w:val="Hyperlink"/>
                <w:lang w:eastAsia="ja-JP"/>
              </w:rPr>
              <w:t>Habitat degradation</w:t>
            </w:r>
            <w:r w:rsidR="00E4570F">
              <w:rPr>
                <w:webHidden/>
              </w:rPr>
              <w:tab/>
            </w:r>
            <w:r w:rsidR="00E4570F">
              <w:rPr>
                <w:webHidden/>
              </w:rPr>
              <w:fldChar w:fldCharType="begin"/>
            </w:r>
            <w:r w:rsidR="00E4570F">
              <w:rPr>
                <w:webHidden/>
              </w:rPr>
              <w:instrText xml:space="preserve"> PAGEREF _Toc99530068 \h </w:instrText>
            </w:r>
            <w:r w:rsidR="00E4570F">
              <w:rPr>
                <w:webHidden/>
              </w:rPr>
            </w:r>
            <w:r w:rsidR="00E4570F">
              <w:rPr>
                <w:webHidden/>
              </w:rPr>
              <w:fldChar w:fldCharType="separate"/>
            </w:r>
            <w:r w:rsidR="00E4570F">
              <w:rPr>
                <w:webHidden/>
              </w:rPr>
              <w:t>14</w:t>
            </w:r>
            <w:r w:rsidR="00E4570F">
              <w:rPr>
                <w:webHidden/>
              </w:rPr>
              <w:fldChar w:fldCharType="end"/>
            </w:r>
          </w:hyperlink>
        </w:p>
        <w:p w14:paraId="6A1E5509" w14:textId="38FC7463" w:rsidR="00E4570F" w:rsidRDefault="00C8689F">
          <w:pPr>
            <w:pStyle w:val="TOC2"/>
            <w:tabs>
              <w:tab w:val="left" w:pos="1100"/>
            </w:tabs>
            <w:rPr>
              <w:rFonts w:asciiTheme="minorHAnsi" w:eastAsiaTheme="minorEastAsia" w:hAnsiTheme="minorHAnsi"/>
              <w:lang w:eastAsia="en-AU"/>
            </w:rPr>
          </w:pPr>
          <w:hyperlink w:anchor="_Toc99530069" w:history="1">
            <w:r w:rsidR="00E4570F" w:rsidRPr="006430F6">
              <w:rPr>
                <w:rStyle w:val="Hyperlink"/>
                <w:lang w:eastAsia="ja-JP"/>
              </w:rPr>
              <w:t>5.3</w:t>
            </w:r>
            <w:r w:rsidR="00E4570F">
              <w:rPr>
                <w:rFonts w:asciiTheme="minorHAnsi" w:eastAsiaTheme="minorEastAsia" w:hAnsiTheme="minorHAnsi"/>
                <w:lang w:eastAsia="en-AU"/>
              </w:rPr>
              <w:tab/>
            </w:r>
            <w:r w:rsidR="00E4570F" w:rsidRPr="006430F6">
              <w:rPr>
                <w:rStyle w:val="Hyperlink"/>
                <w:lang w:eastAsia="ja-JP"/>
              </w:rPr>
              <w:t>Habitat fragmentation</w:t>
            </w:r>
            <w:r w:rsidR="00E4570F">
              <w:rPr>
                <w:webHidden/>
              </w:rPr>
              <w:tab/>
            </w:r>
            <w:r w:rsidR="00E4570F">
              <w:rPr>
                <w:webHidden/>
              </w:rPr>
              <w:fldChar w:fldCharType="begin"/>
            </w:r>
            <w:r w:rsidR="00E4570F">
              <w:rPr>
                <w:webHidden/>
              </w:rPr>
              <w:instrText xml:space="preserve"> PAGEREF _Toc99530069 \h </w:instrText>
            </w:r>
            <w:r w:rsidR="00E4570F">
              <w:rPr>
                <w:webHidden/>
              </w:rPr>
            </w:r>
            <w:r w:rsidR="00E4570F">
              <w:rPr>
                <w:webHidden/>
              </w:rPr>
              <w:fldChar w:fldCharType="separate"/>
            </w:r>
            <w:r w:rsidR="00E4570F">
              <w:rPr>
                <w:webHidden/>
              </w:rPr>
              <w:t>14</w:t>
            </w:r>
            <w:r w:rsidR="00E4570F">
              <w:rPr>
                <w:webHidden/>
              </w:rPr>
              <w:fldChar w:fldCharType="end"/>
            </w:r>
          </w:hyperlink>
        </w:p>
        <w:p w14:paraId="28B12DBC" w14:textId="5B442A65" w:rsidR="00E4570F" w:rsidRDefault="00C8689F">
          <w:pPr>
            <w:pStyle w:val="TOC2"/>
            <w:tabs>
              <w:tab w:val="left" w:pos="1100"/>
            </w:tabs>
            <w:rPr>
              <w:rFonts w:asciiTheme="minorHAnsi" w:eastAsiaTheme="minorEastAsia" w:hAnsiTheme="minorHAnsi"/>
              <w:lang w:eastAsia="en-AU"/>
            </w:rPr>
          </w:pPr>
          <w:hyperlink w:anchor="_Toc99530070" w:history="1">
            <w:r w:rsidR="00E4570F" w:rsidRPr="006430F6">
              <w:rPr>
                <w:rStyle w:val="Hyperlink"/>
                <w:lang w:eastAsia="ja-JP"/>
              </w:rPr>
              <w:t>5.4</w:t>
            </w:r>
            <w:r w:rsidR="00E4570F">
              <w:rPr>
                <w:rFonts w:asciiTheme="minorHAnsi" w:eastAsiaTheme="minorEastAsia" w:hAnsiTheme="minorHAnsi"/>
                <w:lang w:eastAsia="en-AU"/>
              </w:rPr>
              <w:tab/>
            </w:r>
            <w:r w:rsidR="00E4570F" w:rsidRPr="006430F6">
              <w:rPr>
                <w:rStyle w:val="Hyperlink"/>
                <w:lang w:eastAsia="ja-JP"/>
              </w:rPr>
              <w:t>Vehicle strike and dog predation</w:t>
            </w:r>
            <w:r w:rsidR="00E4570F">
              <w:rPr>
                <w:webHidden/>
              </w:rPr>
              <w:tab/>
            </w:r>
            <w:r w:rsidR="00E4570F">
              <w:rPr>
                <w:webHidden/>
              </w:rPr>
              <w:fldChar w:fldCharType="begin"/>
            </w:r>
            <w:r w:rsidR="00E4570F">
              <w:rPr>
                <w:webHidden/>
              </w:rPr>
              <w:instrText xml:space="preserve"> PAGEREF _Toc99530070 \h </w:instrText>
            </w:r>
            <w:r w:rsidR="00E4570F">
              <w:rPr>
                <w:webHidden/>
              </w:rPr>
            </w:r>
            <w:r w:rsidR="00E4570F">
              <w:rPr>
                <w:webHidden/>
              </w:rPr>
              <w:fldChar w:fldCharType="separate"/>
            </w:r>
            <w:r w:rsidR="00E4570F">
              <w:rPr>
                <w:webHidden/>
              </w:rPr>
              <w:t>15</w:t>
            </w:r>
            <w:r w:rsidR="00E4570F">
              <w:rPr>
                <w:webHidden/>
              </w:rPr>
              <w:fldChar w:fldCharType="end"/>
            </w:r>
          </w:hyperlink>
        </w:p>
        <w:p w14:paraId="30345B9E" w14:textId="70E6554F" w:rsidR="00E4570F" w:rsidRDefault="00C8689F">
          <w:pPr>
            <w:pStyle w:val="TOC2"/>
            <w:tabs>
              <w:tab w:val="left" w:pos="1100"/>
            </w:tabs>
            <w:rPr>
              <w:rFonts w:asciiTheme="minorHAnsi" w:eastAsiaTheme="minorEastAsia" w:hAnsiTheme="minorHAnsi"/>
              <w:lang w:eastAsia="en-AU"/>
            </w:rPr>
          </w:pPr>
          <w:hyperlink w:anchor="_Toc99530071" w:history="1">
            <w:r w:rsidR="00E4570F" w:rsidRPr="006430F6">
              <w:rPr>
                <w:rStyle w:val="Hyperlink"/>
                <w:lang w:eastAsia="ja-JP"/>
              </w:rPr>
              <w:t>5.5</w:t>
            </w:r>
            <w:r w:rsidR="00E4570F">
              <w:rPr>
                <w:rFonts w:asciiTheme="minorHAnsi" w:eastAsiaTheme="minorEastAsia" w:hAnsiTheme="minorHAnsi"/>
                <w:lang w:eastAsia="en-AU"/>
              </w:rPr>
              <w:tab/>
            </w:r>
            <w:r w:rsidR="00E4570F" w:rsidRPr="006430F6">
              <w:rPr>
                <w:rStyle w:val="Hyperlink"/>
                <w:lang w:eastAsia="ja-JP"/>
              </w:rPr>
              <w:t>Disease</w:t>
            </w:r>
            <w:r w:rsidR="00E4570F">
              <w:rPr>
                <w:webHidden/>
              </w:rPr>
              <w:tab/>
            </w:r>
            <w:r w:rsidR="00E4570F">
              <w:rPr>
                <w:webHidden/>
              </w:rPr>
              <w:fldChar w:fldCharType="begin"/>
            </w:r>
            <w:r w:rsidR="00E4570F">
              <w:rPr>
                <w:webHidden/>
              </w:rPr>
              <w:instrText xml:space="preserve"> PAGEREF _Toc99530071 \h </w:instrText>
            </w:r>
            <w:r w:rsidR="00E4570F">
              <w:rPr>
                <w:webHidden/>
              </w:rPr>
            </w:r>
            <w:r w:rsidR="00E4570F">
              <w:rPr>
                <w:webHidden/>
              </w:rPr>
              <w:fldChar w:fldCharType="separate"/>
            </w:r>
            <w:r w:rsidR="00E4570F">
              <w:rPr>
                <w:webHidden/>
              </w:rPr>
              <w:t>15</w:t>
            </w:r>
            <w:r w:rsidR="00E4570F">
              <w:rPr>
                <w:webHidden/>
              </w:rPr>
              <w:fldChar w:fldCharType="end"/>
            </w:r>
          </w:hyperlink>
        </w:p>
        <w:p w14:paraId="63AB7977" w14:textId="5AFC0442" w:rsidR="00E4570F" w:rsidRDefault="00C8689F">
          <w:pPr>
            <w:pStyle w:val="TOC1"/>
            <w:rPr>
              <w:rFonts w:asciiTheme="minorHAnsi" w:eastAsiaTheme="minorEastAsia" w:hAnsiTheme="minorHAnsi"/>
              <w:b w:val="0"/>
              <w:lang w:eastAsia="en-AU"/>
            </w:rPr>
          </w:pPr>
          <w:hyperlink w:anchor="_Toc99530072" w:history="1">
            <w:r w:rsidR="00E4570F" w:rsidRPr="006430F6">
              <w:rPr>
                <w:rStyle w:val="Hyperlink"/>
              </w:rPr>
              <w:t>6</w:t>
            </w:r>
            <w:r w:rsidR="00E4570F">
              <w:rPr>
                <w:rFonts w:asciiTheme="minorHAnsi" w:eastAsiaTheme="minorEastAsia" w:hAnsiTheme="minorHAnsi"/>
                <w:b w:val="0"/>
                <w:lang w:eastAsia="en-AU"/>
              </w:rPr>
              <w:tab/>
            </w:r>
            <w:r w:rsidR="00E4570F" w:rsidRPr="006430F6">
              <w:rPr>
                <w:rStyle w:val="Hyperlink"/>
              </w:rPr>
              <w:t>Assessing koala presence and abundance</w:t>
            </w:r>
            <w:r w:rsidR="00E4570F">
              <w:rPr>
                <w:webHidden/>
              </w:rPr>
              <w:tab/>
            </w:r>
            <w:r w:rsidR="00E4570F">
              <w:rPr>
                <w:webHidden/>
              </w:rPr>
              <w:fldChar w:fldCharType="begin"/>
            </w:r>
            <w:r w:rsidR="00E4570F">
              <w:rPr>
                <w:webHidden/>
              </w:rPr>
              <w:instrText xml:space="preserve"> PAGEREF _Toc99530072 \h </w:instrText>
            </w:r>
            <w:r w:rsidR="00E4570F">
              <w:rPr>
                <w:webHidden/>
              </w:rPr>
            </w:r>
            <w:r w:rsidR="00E4570F">
              <w:rPr>
                <w:webHidden/>
              </w:rPr>
              <w:fldChar w:fldCharType="separate"/>
            </w:r>
            <w:r w:rsidR="00E4570F">
              <w:rPr>
                <w:webHidden/>
              </w:rPr>
              <w:t>16</w:t>
            </w:r>
            <w:r w:rsidR="00E4570F">
              <w:rPr>
                <w:webHidden/>
              </w:rPr>
              <w:fldChar w:fldCharType="end"/>
            </w:r>
          </w:hyperlink>
        </w:p>
        <w:p w14:paraId="445FA57E" w14:textId="14A3F16B" w:rsidR="00E4570F" w:rsidRDefault="00C8689F">
          <w:pPr>
            <w:pStyle w:val="TOC2"/>
            <w:tabs>
              <w:tab w:val="left" w:pos="1100"/>
            </w:tabs>
            <w:rPr>
              <w:rFonts w:asciiTheme="minorHAnsi" w:eastAsiaTheme="minorEastAsia" w:hAnsiTheme="minorHAnsi"/>
              <w:lang w:eastAsia="en-AU"/>
            </w:rPr>
          </w:pPr>
          <w:hyperlink w:anchor="_Toc99530073" w:history="1">
            <w:r w:rsidR="00E4570F" w:rsidRPr="006430F6">
              <w:rPr>
                <w:rStyle w:val="Hyperlink"/>
                <w:lang w:eastAsia="ja-JP"/>
              </w:rPr>
              <w:t>6.1</w:t>
            </w:r>
            <w:r w:rsidR="00E4570F">
              <w:rPr>
                <w:rFonts w:asciiTheme="minorHAnsi" w:eastAsiaTheme="minorEastAsia" w:hAnsiTheme="minorHAnsi"/>
                <w:lang w:eastAsia="en-AU"/>
              </w:rPr>
              <w:tab/>
            </w:r>
            <w:r w:rsidR="00E4570F" w:rsidRPr="006430F6">
              <w:rPr>
                <w:rStyle w:val="Hyperlink"/>
                <w:lang w:eastAsia="ja-JP"/>
              </w:rPr>
              <w:t>Direct observation techniques</w:t>
            </w:r>
            <w:r w:rsidR="00E4570F">
              <w:rPr>
                <w:webHidden/>
              </w:rPr>
              <w:tab/>
            </w:r>
            <w:r w:rsidR="00E4570F">
              <w:rPr>
                <w:webHidden/>
              </w:rPr>
              <w:fldChar w:fldCharType="begin"/>
            </w:r>
            <w:r w:rsidR="00E4570F">
              <w:rPr>
                <w:webHidden/>
              </w:rPr>
              <w:instrText xml:space="preserve"> PAGEREF _Toc99530073 \h </w:instrText>
            </w:r>
            <w:r w:rsidR="00E4570F">
              <w:rPr>
                <w:webHidden/>
              </w:rPr>
            </w:r>
            <w:r w:rsidR="00E4570F">
              <w:rPr>
                <w:webHidden/>
              </w:rPr>
              <w:fldChar w:fldCharType="separate"/>
            </w:r>
            <w:r w:rsidR="00E4570F">
              <w:rPr>
                <w:webHidden/>
              </w:rPr>
              <w:t>16</w:t>
            </w:r>
            <w:r w:rsidR="00E4570F">
              <w:rPr>
                <w:webHidden/>
              </w:rPr>
              <w:fldChar w:fldCharType="end"/>
            </w:r>
          </w:hyperlink>
        </w:p>
        <w:p w14:paraId="245CB5C1" w14:textId="189991E2" w:rsidR="00E4570F" w:rsidRDefault="00C8689F">
          <w:pPr>
            <w:pStyle w:val="TOC2"/>
            <w:tabs>
              <w:tab w:val="left" w:pos="1100"/>
            </w:tabs>
            <w:rPr>
              <w:rFonts w:asciiTheme="minorHAnsi" w:eastAsiaTheme="minorEastAsia" w:hAnsiTheme="minorHAnsi"/>
              <w:lang w:eastAsia="en-AU"/>
            </w:rPr>
          </w:pPr>
          <w:hyperlink w:anchor="_Toc99530074" w:history="1">
            <w:r w:rsidR="00E4570F" w:rsidRPr="006430F6">
              <w:rPr>
                <w:rStyle w:val="Hyperlink"/>
                <w:lang w:eastAsia="ja-JP"/>
              </w:rPr>
              <w:t>6.2</w:t>
            </w:r>
            <w:r w:rsidR="00E4570F">
              <w:rPr>
                <w:rFonts w:asciiTheme="minorHAnsi" w:eastAsiaTheme="minorEastAsia" w:hAnsiTheme="minorHAnsi"/>
                <w:lang w:eastAsia="en-AU"/>
              </w:rPr>
              <w:tab/>
            </w:r>
            <w:r w:rsidR="00E4570F" w:rsidRPr="006430F6">
              <w:rPr>
                <w:rStyle w:val="Hyperlink"/>
                <w:lang w:eastAsia="ja-JP"/>
              </w:rPr>
              <w:t>Indirect survey techniques</w:t>
            </w:r>
            <w:r w:rsidR="00E4570F">
              <w:rPr>
                <w:webHidden/>
              </w:rPr>
              <w:tab/>
            </w:r>
            <w:r w:rsidR="00E4570F">
              <w:rPr>
                <w:webHidden/>
              </w:rPr>
              <w:fldChar w:fldCharType="begin"/>
            </w:r>
            <w:r w:rsidR="00E4570F">
              <w:rPr>
                <w:webHidden/>
              </w:rPr>
              <w:instrText xml:space="preserve"> PAGEREF _Toc99530074 \h </w:instrText>
            </w:r>
            <w:r w:rsidR="00E4570F">
              <w:rPr>
                <w:webHidden/>
              </w:rPr>
            </w:r>
            <w:r w:rsidR="00E4570F">
              <w:rPr>
                <w:webHidden/>
              </w:rPr>
              <w:fldChar w:fldCharType="separate"/>
            </w:r>
            <w:r w:rsidR="00E4570F">
              <w:rPr>
                <w:webHidden/>
              </w:rPr>
              <w:t>20</w:t>
            </w:r>
            <w:r w:rsidR="00E4570F">
              <w:rPr>
                <w:webHidden/>
              </w:rPr>
              <w:fldChar w:fldCharType="end"/>
            </w:r>
          </w:hyperlink>
        </w:p>
        <w:p w14:paraId="13B584EF" w14:textId="7AC2DDA7" w:rsidR="00E4570F" w:rsidRDefault="00C8689F">
          <w:pPr>
            <w:pStyle w:val="TOC1"/>
            <w:rPr>
              <w:rFonts w:asciiTheme="minorHAnsi" w:eastAsiaTheme="minorEastAsia" w:hAnsiTheme="minorHAnsi"/>
              <w:b w:val="0"/>
              <w:lang w:eastAsia="en-AU"/>
            </w:rPr>
          </w:pPr>
          <w:hyperlink w:anchor="_Toc99530075" w:history="1">
            <w:r w:rsidR="00E4570F" w:rsidRPr="006430F6">
              <w:rPr>
                <w:rStyle w:val="Hyperlink"/>
              </w:rPr>
              <w:t>7</w:t>
            </w:r>
            <w:r w:rsidR="00E4570F">
              <w:rPr>
                <w:rFonts w:asciiTheme="minorHAnsi" w:eastAsiaTheme="minorEastAsia" w:hAnsiTheme="minorHAnsi"/>
                <w:b w:val="0"/>
                <w:lang w:eastAsia="en-AU"/>
              </w:rPr>
              <w:tab/>
            </w:r>
            <w:r w:rsidR="00E4570F" w:rsidRPr="006430F6">
              <w:rPr>
                <w:rStyle w:val="Hyperlink"/>
              </w:rPr>
              <w:t>Review of commonly used koala habitat assessment criteria</w:t>
            </w:r>
            <w:r w:rsidR="00E4570F">
              <w:rPr>
                <w:webHidden/>
              </w:rPr>
              <w:tab/>
            </w:r>
            <w:r w:rsidR="00E4570F">
              <w:rPr>
                <w:webHidden/>
              </w:rPr>
              <w:fldChar w:fldCharType="begin"/>
            </w:r>
            <w:r w:rsidR="00E4570F">
              <w:rPr>
                <w:webHidden/>
              </w:rPr>
              <w:instrText xml:space="preserve"> PAGEREF _Toc99530075 \h </w:instrText>
            </w:r>
            <w:r w:rsidR="00E4570F">
              <w:rPr>
                <w:webHidden/>
              </w:rPr>
            </w:r>
            <w:r w:rsidR="00E4570F">
              <w:rPr>
                <w:webHidden/>
              </w:rPr>
              <w:fldChar w:fldCharType="separate"/>
            </w:r>
            <w:r w:rsidR="00E4570F">
              <w:rPr>
                <w:webHidden/>
              </w:rPr>
              <w:t>33</w:t>
            </w:r>
            <w:r w:rsidR="00E4570F">
              <w:rPr>
                <w:webHidden/>
              </w:rPr>
              <w:fldChar w:fldCharType="end"/>
            </w:r>
          </w:hyperlink>
        </w:p>
        <w:p w14:paraId="35B973CE" w14:textId="0FD6876C" w:rsidR="00E4570F" w:rsidRDefault="00C8689F">
          <w:pPr>
            <w:pStyle w:val="TOC2"/>
            <w:tabs>
              <w:tab w:val="left" w:pos="1100"/>
            </w:tabs>
            <w:rPr>
              <w:rFonts w:asciiTheme="minorHAnsi" w:eastAsiaTheme="minorEastAsia" w:hAnsiTheme="minorHAnsi"/>
              <w:lang w:eastAsia="en-AU"/>
            </w:rPr>
          </w:pPr>
          <w:hyperlink w:anchor="_Toc99530076" w:history="1">
            <w:r w:rsidR="00E4570F" w:rsidRPr="006430F6">
              <w:rPr>
                <w:rStyle w:val="Hyperlink"/>
                <w:lang w:eastAsia="ja-JP"/>
              </w:rPr>
              <w:t>7.1</w:t>
            </w:r>
            <w:r w:rsidR="00E4570F">
              <w:rPr>
                <w:rFonts w:asciiTheme="minorHAnsi" w:eastAsiaTheme="minorEastAsia" w:hAnsiTheme="minorHAnsi"/>
                <w:lang w:eastAsia="en-AU"/>
              </w:rPr>
              <w:tab/>
            </w:r>
            <w:r w:rsidR="00E4570F" w:rsidRPr="006430F6">
              <w:rPr>
                <w:rStyle w:val="Hyperlink"/>
                <w:lang w:eastAsia="ja-JP"/>
              </w:rPr>
              <w:t>Soil fertility</w:t>
            </w:r>
            <w:r w:rsidR="00E4570F">
              <w:rPr>
                <w:webHidden/>
              </w:rPr>
              <w:tab/>
            </w:r>
            <w:r w:rsidR="00E4570F">
              <w:rPr>
                <w:webHidden/>
              </w:rPr>
              <w:fldChar w:fldCharType="begin"/>
            </w:r>
            <w:r w:rsidR="00E4570F">
              <w:rPr>
                <w:webHidden/>
              </w:rPr>
              <w:instrText xml:space="preserve"> PAGEREF _Toc99530076 \h </w:instrText>
            </w:r>
            <w:r w:rsidR="00E4570F">
              <w:rPr>
                <w:webHidden/>
              </w:rPr>
            </w:r>
            <w:r w:rsidR="00E4570F">
              <w:rPr>
                <w:webHidden/>
              </w:rPr>
              <w:fldChar w:fldCharType="separate"/>
            </w:r>
            <w:r w:rsidR="00E4570F">
              <w:rPr>
                <w:webHidden/>
              </w:rPr>
              <w:t>33</w:t>
            </w:r>
            <w:r w:rsidR="00E4570F">
              <w:rPr>
                <w:webHidden/>
              </w:rPr>
              <w:fldChar w:fldCharType="end"/>
            </w:r>
          </w:hyperlink>
        </w:p>
        <w:p w14:paraId="269C7B68" w14:textId="22DFAA3E" w:rsidR="00E4570F" w:rsidRDefault="00C8689F">
          <w:pPr>
            <w:pStyle w:val="TOC2"/>
            <w:tabs>
              <w:tab w:val="left" w:pos="1100"/>
            </w:tabs>
            <w:rPr>
              <w:rFonts w:asciiTheme="minorHAnsi" w:eastAsiaTheme="minorEastAsia" w:hAnsiTheme="minorHAnsi"/>
              <w:lang w:eastAsia="en-AU"/>
            </w:rPr>
          </w:pPr>
          <w:hyperlink w:anchor="_Toc99530077" w:history="1">
            <w:r w:rsidR="00E4570F" w:rsidRPr="006430F6">
              <w:rPr>
                <w:rStyle w:val="Hyperlink"/>
                <w:lang w:eastAsia="ja-JP"/>
              </w:rPr>
              <w:t>7.2</w:t>
            </w:r>
            <w:r w:rsidR="00E4570F">
              <w:rPr>
                <w:rFonts w:asciiTheme="minorHAnsi" w:eastAsiaTheme="minorEastAsia" w:hAnsiTheme="minorHAnsi"/>
                <w:lang w:eastAsia="en-AU"/>
              </w:rPr>
              <w:tab/>
            </w:r>
            <w:r w:rsidR="00E4570F" w:rsidRPr="006430F6">
              <w:rPr>
                <w:rStyle w:val="Hyperlink"/>
                <w:lang w:eastAsia="ja-JP"/>
              </w:rPr>
              <w:t>Tree size and age classes</w:t>
            </w:r>
            <w:r w:rsidR="00E4570F">
              <w:rPr>
                <w:webHidden/>
              </w:rPr>
              <w:tab/>
            </w:r>
            <w:r w:rsidR="00E4570F">
              <w:rPr>
                <w:webHidden/>
              </w:rPr>
              <w:fldChar w:fldCharType="begin"/>
            </w:r>
            <w:r w:rsidR="00E4570F">
              <w:rPr>
                <w:webHidden/>
              </w:rPr>
              <w:instrText xml:space="preserve"> PAGEREF _Toc99530077 \h </w:instrText>
            </w:r>
            <w:r w:rsidR="00E4570F">
              <w:rPr>
                <w:webHidden/>
              </w:rPr>
            </w:r>
            <w:r w:rsidR="00E4570F">
              <w:rPr>
                <w:webHidden/>
              </w:rPr>
              <w:fldChar w:fldCharType="separate"/>
            </w:r>
            <w:r w:rsidR="00E4570F">
              <w:rPr>
                <w:webHidden/>
              </w:rPr>
              <w:t>36</w:t>
            </w:r>
            <w:r w:rsidR="00E4570F">
              <w:rPr>
                <w:webHidden/>
              </w:rPr>
              <w:fldChar w:fldCharType="end"/>
            </w:r>
          </w:hyperlink>
        </w:p>
        <w:p w14:paraId="5C3708E4" w14:textId="65366D8F" w:rsidR="00E4570F" w:rsidRDefault="00C8689F">
          <w:pPr>
            <w:pStyle w:val="TOC2"/>
            <w:tabs>
              <w:tab w:val="left" w:pos="1100"/>
            </w:tabs>
            <w:rPr>
              <w:rFonts w:asciiTheme="minorHAnsi" w:eastAsiaTheme="minorEastAsia" w:hAnsiTheme="minorHAnsi"/>
              <w:lang w:eastAsia="en-AU"/>
            </w:rPr>
          </w:pPr>
          <w:hyperlink w:anchor="_Toc99530078" w:history="1">
            <w:r w:rsidR="00E4570F" w:rsidRPr="006430F6">
              <w:rPr>
                <w:rStyle w:val="Hyperlink"/>
                <w:lang w:eastAsia="ja-JP"/>
              </w:rPr>
              <w:t>7.3</w:t>
            </w:r>
            <w:r w:rsidR="00E4570F">
              <w:rPr>
                <w:rFonts w:asciiTheme="minorHAnsi" w:eastAsiaTheme="minorEastAsia" w:hAnsiTheme="minorHAnsi"/>
                <w:lang w:eastAsia="en-AU"/>
              </w:rPr>
              <w:tab/>
            </w:r>
            <w:r w:rsidR="00E4570F" w:rsidRPr="006430F6">
              <w:rPr>
                <w:rStyle w:val="Hyperlink"/>
                <w:lang w:eastAsia="ja-JP"/>
              </w:rPr>
              <w:t>Primary and secondary food tree species</w:t>
            </w:r>
            <w:r w:rsidR="00E4570F">
              <w:rPr>
                <w:webHidden/>
              </w:rPr>
              <w:tab/>
            </w:r>
            <w:r w:rsidR="00E4570F">
              <w:rPr>
                <w:webHidden/>
              </w:rPr>
              <w:fldChar w:fldCharType="begin"/>
            </w:r>
            <w:r w:rsidR="00E4570F">
              <w:rPr>
                <w:webHidden/>
              </w:rPr>
              <w:instrText xml:space="preserve"> PAGEREF _Toc99530078 \h </w:instrText>
            </w:r>
            <w:r w:rsidR="00E4570F">
              <w:rPr>
                <w:webHidden/>
              </w:rPr>
            </w:r>
            <w:r w:rsidR="00E4570F">
              <w:rPr>
                <w:webHidden/>
              </w:rPr>
              <w:fldChar w:fldCharType="separate"/>
            </w:r>
            <w:r w:rsidR="00E4570F">
              <w:rPr>
                <w:webHidden/>
              </w:rPr>
              <w:t>37</w:t>
            </w:r>
            <w:r w:rsidR="00E4570F">
              <w:rPr>
                <w:webHidden/>
              </w:rPr>
              <w:fldChar w:fldCharType="end"/>
            </w:r>
          </w:hyperlink>
        </w:p>
        <w:p w14:paraId="465CF0F0" w14:textId="7FCC589B" w:rsidR="00E4570F" w:rsidRDefault="00C8689F">
          <w:pPr>
            <w:pStyle w:val="TOC2"/>
            <w:tabs>
              <w:tab w:val="left" w:pos="1100"/>
            </w:tabs>
            <w:rPr>
              <w:rFonts w:asciiTheme="minorHAnsi" w:eastAsiaTheme="minorEastAsia" w:hAnsiTheme="minorHAnsi"/>
              <w:lang w:eastAsia="en-AU"/>
            </w:rPr>
          </w:pPr>
          <w:hyperlink w:anchor="_Toc99530079" w:history="1">
            <w:r w:rsidR="00E4570F" w:rsidRPr="006430F6">
              <w:rPr>
                <w:rStyle w:val="Hyperlink"/>
                <w:lang w:eastAsia="ja-JP"/>
              </w:rPr>
              <w:t>7.4</w:t>
            </w:r>
            <w:r w:rsidR="00E4570F">
              <w:rPr>
                <w:rFonts w:asciiTheme="minorHAnsi" w:eastAsiaTheme="minorEastAsia" w:hAnsiTheme="minorHAnsi"/>
                <w:lang w:eastAsia="en-AU"/>
              </w:rPr>
              <w:tab/>
            </w:r>
            <w:r w:rsidR="00E4570F" w:rsidRPr="006430F6">
              <w:rPr>
                <w:rStyle w:val="Hyperlink"/>
                <w:lang w:eastAsia="ja-JP"/>
              </w:rPr>
              <w:t>Proportion of preferred food trees in a landscape (primary and secondary habitat)</w:t>
            </w:r>
            <w:r w:rsidR="00E4570F">
              <w:rPr>
                <w:webHidden/>
              </w:rPr>
              <w:tab/>
            </w:r>
            <w:r w:rsidR="00E4570F">
              <w:rPr>
                <w:webHidden/>
              </w:rPr>
              <w:fldChar w:fldCharType="begin"/>
            </w:r>
            <w:r w:rsidR="00E4570F">
              <w:rPr>
                <w:webHidden/>
              </w:rPr>
              <w:instrText xml:space="preserve"> PAGEREF _Toc99530079 \h </w:instrText>
            </w:r>
            <w:r w:rsidR="00E4570F">
              <w:rPr>
                <w:webHidden/>
              </w:rPr>
            </w:r>
            <w:r w:rsidR="00E4570F">
              <w:rPr>
                <w:webHidden/>
              </w:rPr>
              <w:fldChar w:fldCharType="separate"/>
            </w:r>
            <w:r w:rsidR="00E4570F">
              <w:rPr>
                <w:webHidden/>
              </w:rPr>
              <w:t>39</w:t>
            </w:r>
            <w:r w:rsidR="00E4570F">
              <w:rPr>
                <w:webHidden/>
              </w:rPr>
              <w:fldChar w:fldCharType="end"/>
            </w:r>
          </w:hyperlink>
        </w:p>
        <w:p w14:paraId="7694066B" w14:textId="7251EB65" w:rsidR="00E4570F" w:rsidRDefault="00C8689F">
          <w:pPr>
            <w:pStyle w:val="TOC2"/>
            <w:tabs>
              <w:tab w:val="left" w:pos="1100"/>
            </w:tabs>
            <w:rPr>
              <w:rFonts w:asciiTheme="minorHAnsi" w:eastAsiaTheme="minorEastAsia" w:hAnsiTheme="minorHAnsi"/>
              <w:lang w:eastAsia="en-AU"/>
            </w:rPr>
          </w:pPr>
          <w:hyperlink w:anchor="_Toc99530080" w:history="1">
            <w:r w:rsidR="00E4570F" w:rsidRPr="006430F6">
              <w:rPr>
                <w:rStyle w:val="Hyperlink"/>
                <w:lang w:eastAsia="ja-JP"/>
              </w:rPr>
              <w:t>7.5</w:t>
            </w:r>
            <w:r w:rsidR="00E4570F">
              <w:rPr>
                <w:rFonts w:asciiTheme="minorHAnsi" w:eastAsiaTheme="minorEastAsia" w:hAnsiTheme="minorHAnsi"/>
                <w:lang w:eastAsia="en-AU"/>
              </w:rPr>
              <w:tab/>
            </w:r>
            <w:r w:rsidR="00E4570F" w:rsidRPr="006430F6">
              <w:rPr>
                <w:rStyle w:val="Hyperlink"/>
                <w:lang w:eastAsia="ja-JP"/>
              </w:rPr>
              <w:t>Tree species diversity</w:t>
            </w:r>
            <w:r w:rsidR="00E4570F">
              <w:rPr>
                <w:webHidden/>
              </w:rPr>
              <w:tab/>
            </w:r>
            <w:r w:rsidR="00E4570F">
              <w:rPr>
                <w:webHidden/>
              </w:rPr>
              <w:fldChar w:fldCharType="begin"/>
            </w:r>
            <w:r w:rsidR="00E4570F">
              <w:rPr>
                <w:webHidden/>
              </w:rPr>
              <w:instrText xml:space="preserve"> PAGEREF _Toc99530080 \h </w:instrText>
            </w:r>
            <w:r w:rsidR="00E4570F">
              <w:rPr>
                <w:webHidden/>
              </w:rPr>
            </w:r>
            <w:r w:rsidR="00E4570F">
              <w:rPr>
                <w:webHidden/>
              </w:rPr>
              <w:fldChar w:fldCharType="separate"/>
            </w:r>
            <w:r w:rsidR="00E4570F">
              <w:rPr>
                <w:webHidden/>
              </w:rPr>
              <w:t>40</w:t>
            </w:r>
            <w:r w:rsidR="00E4570F">
              <w:rPr>
                <w:webHidden/>
              </w:rPr>
              <w:fldChar w:fldCharType="end"/>
            </w:r>
          </w:hyperlink>
        </w:p>
        <w:p w14:paraId="27C731E8" w14:textId="1919DCD4" w:rsidR="00E4570F" w:rsidRDefault="00C8689F">
          <w:pPr>
            <w:pStyle w:val="TOC2"/>
            <w:tabs>
              <w:tab w:val="left" w:pos="1100"/>
            </w:tabs>
            <w:rPr>
              <w:rFonts w:asciiTheme="minorHAnsi" w:eastAsiaTheme="minorEastAsia" w:hAnsiTheme="minorHAnsi"/>
              <w:lang w:eastAsia="en-AU"/>
            </w:rPr>
          </w:pPr>
          <w:hyperlink w:anchor="_Toc99530081" w:history="1">
            <w:r w:rsidR="00E4570F" w:rsidRPr="006430F6">
              <w:rPr>
                <w:rStyle w:val="Hyperlink"/>
                <w:lang w:eastAsia="ja-JP"/>
              </w:rPr>
              <w:t>7.6</w:t>
            </w:r>
            <w:r w:rsidR="00E4570F">
              <w:rPr>
                <w:rFonts w:asciiTheme="minorHAnsi" w:eastAsiaTheme="minorEastAsia" w:hAnsiTheme="minorHAnsi"/>
                <w:lang w:eastAsia="en-AU"/>
              </w:rPr>
              <w:tab/>
            </w:r>
            <w:r w:rsidR="00E4570F" w:rsidRPr="006430F6">
              <w:rPr>
                <w:rStyle w:val="Hyperlink"/>
                <w:lang w:eastAsia="ja-JP"/>
              </w:rPr>
              <w:t>Remnant vegetation and non-remnant vegetation</w:t>
            </w:r>
            <w:r w:rsidR="00E4570F">
              <w:rPr>
                <w:webHidden/>
              </w:rPr>
              <w:tab/>
            </w:r>
            <w:r w:rsidR="00E4570F">
              <w:rPr>
                <w:webHidden/>
              </w:rPr>
              <w:fldChar w:fldCharType="begin"/>
            </w:r>
            <w:r w:rsidR="00E4570F">
              <w:rPr>
                <w:webHidden/>
              </w:rPr>
              <w:instrText xml:space="preserve"> PAGEREF _Toc99530081 \h </w:instrText>
            </w:r>
            <w:r w:rsidR="00E4570F">
              <w:rPr>
                <w:webHidden/>
              </w:rPr>
            </w:r>
            <w:r w:rsidR="00E4570F">
              <w:rPr>
                <w:webHidden/>
              </w:rPr>
              <w:fldChar w:fldCharType="separate"/>
            </w:r>
            <w:r w:rsidR="00E4570F">
              <w:rPr>
                <w:webHidden/>
              </w:rPr>
              <w:t>41</w:t>
            </w:r>
            <w:r w:rsidR="00E4570F">
              <w:rPr>
                <w:webHidden/>
              </w:rPr>
              <w:fldChar w:fldCharType="end"/>
            </w:r>
          </w:hyperlink>
        </w:p>
        <w:p w14:paraId="1FD24EA6" w14:textId="1C93A35C" w:rsidR="00E4570F" w:rsidRDefault="00C8689F">
          <w:pPr>
            <w:pStyle w:val="TOC1"/>
            <w:rPr>
              <w:rFonts w:asciiTheme="minorHAnsi" w:eastAsiaTheme="minorEastAsia" w:hAnsiTheme="minorHAnsi"/>
              <w:b w:val="0"/>
              <w:lang w:eastAsia="en-AU"/>
            </w:rPr>
          </w:pPr>
          <w:hyperlink w:anchor="_Toc99530082" w:history="1">
            <w:r w:rsidR="00E4570F" w:rsidRPr="006430F6">
              <w:rPr>
                <w:rStyle w:val="Hyperlink"/>
              </w:rPr>
              <w:t>8</w:t>
            </w:r>
            <w:r w:rsidR="00E4570F">
              <w:rPr>
                <w:rFonts w:asciiTheme="minorHAnsi" w:eastAsiaTheme="minorEastAsia" w:hAnsiTheme="minorHAnsi"/>
                <w:b w:val="0"/>
                <w:lang w:eastAsia="en-AU"/>
              </w:rPr>
              <w:tab/>
            </w:r>
            <w:r w:rsidR="00E4570F" w:rsidRPr="006430F6">
              <w:rPr>
                <w:rStyle w:val="Hyperlink"/>
              </w:rPr>
              <w:t>Locally important koala trees in the koala management bioregions</w:t>
            </w:r>
            <w:r w:rsidR="00E4570F">
              <w:rPr>
                <w:webHidden/>
              </w:rPr>
              <w:tab/>
            </w:r>
            <w:r w:rsidR="00E4570F">
              <w:rPr>
                <w:webHidden/>
              </w:rPr>
              <w:fldChar w:fldCharType="begin"/>
            </w:r>
            <w:r w:rsidR="00E4570F">
              <w:rPr>
                <w:webHidden/>
              </w:rPr>
              <w:instrText xml:space="preserve"> PAGEREF _Toc99530082 \h </w:instrText>
            </w:r>
            <w:r w:rsidR="00E4570F">
              <w:rPr>
                <w:webHidden/>
              </w:rPr>
            </w:r>
            <w:r w:rsidR="00E4570F">
              <w:rPr>
                <w:webHidden/>
              </w:rPr>
              <w:fldChar w:fldCharType="separate"/>
            </w:r>
            <w:r w:rsidR="00E4570F">
              <w:rPr>
                <w:webHidden/>
              </w:rPr>
              <w:t>42</w:t>
            </w:r>
            <w:r w:rsidR="00E4570F">
              <w:rPr>
                <w:webHidden/>
              </w:rPr>
              <w:fldChar w:fldCharType="end"/>
            </w:r>
          </w:hyperlink>
        </w:p>
        <w:p w14:paraId="62200713" w14:textId="7E52DC63" w:rsidR="00E4570F" w:rsidRDefault="00C8689F">
          <w:pPr>
            <w:pStyle w:val="TOC2"/>
            <w:tabs>
              <w:tab w:val="left" w:pos="1100"/>
            </w:tabs>
            <w:rPr>
              <w:rFonts w:asciiTheme="minorHAnsi" w:eastAsiaTheme="minorEastAsia" w:hAnsiTheme="minorHAnsi"/>
              <w:lang w:eastAsia="en-AU"/>
            </w:rPr>
          </w:pPr>
          <w:hyperlink w:anchor="_Toc99530083" w:history="1">
            <w:r w:rsidR="00E4570F" w:rsidRPr="006430F6">
              <w:rPr>
                <w:rStyle w:val="Hyperlink"/>
                <w:lang w:eastAsia="ja-JP"/>
              </w:rPr>
              <w:t>8.1</w:t>
            </w:r>
            <w:r w:rsidR="00E4570F">
              <w:rPr>
                <w:rFonts w:asciiTheme="minorHAnsi" w:eastAsiaTheme="minorEastAsia" w:hAnsiTheme="minorHAnsi"/>
                <w:lang w:eastAsia="en-AU"/>
              </w:rPr>
              <w:tab/>
            </w:r>
            <w:r w:rsidR="00E4570F" w:rsidRPr="006430F6">
              <w:rPr>
                <w:rStyle w:val="Hyperlink"/>
                <w:lang w:eastAsia="ja-JP"/>
              </w:rPr>
              <w:t>Brigalow Belt</w:t>
            </w:r>
            <w:r w:rsidR="00E4570F">
              <w:rPr>
                <w:webHidden/>
              </w:rPr>
              <w:tab/>
            </w:r>
            <w:r w:rsidR="00E4570F">
              <w:rPr>
                <w:webHidden/>
              </w:rPr>
              <w:fldChar w:fldCharType="begin"/>
            </w:r>
            <w:r w:rsidR="00E4570F">
              <w:rPr>
                <w:webHidden/>
              </w:rPr>
              <w:instrText xml:space="preserve"> PAGEREF _Toc99530083 \h </w:instrText>
            </w:r>
            <w:r w:rsidR="00E4570F">
              <w:rPr>
                <w:webHidden/>
              </w:rPr>
            </w:r>
            <w:r w:rsidR="00E4570F">
              <w:rPr>
                <w:webHidden/>
              </w:rPr>
              <w:fldChar w:fldCharType="separate"/>
            </w:r>
            <w:r w:rsidR="00E4570F">
              <w:rPr>
                <w:webHidden/>
              </w:rPr>
              <w:t>42</w:t>
            </w:r>
            <w:r w:rsidR="00E4570F">
              <w:rPr>
                <w:webHidden/>
              </w:rPr>
              <w:fldChar w:fldCharType="end"/>
            </w:r>
          </w:hyperlink>
        </w:p>
        <w:p w14:paraId="01BC5CC4" w14:textId="6861689B" w:rsidR="00E4570F" w:rsidRDefault="00C8689F">
          <w:pPr>
            <w:pStyle w:val="TOC2"/>
            <w:tabs>
              <w:tab w:val="left" w:pos="1100"/>
            </w:tabs>
            <w:rPr>
              <w:rFonts w:asciiTheme="minorHAnsi" w:eastAsiaTheme="minorEastAsia" w:hAnsiTheme="minorHAnsi"/>
              <w:lang w:eastAsia="en-AU"/>
            </w:rPr>
          </w:pPr>
          <w:hyperlink w:anchor="_Toc99530084" w:history="1">
            <w:r w:rsidR="00E4570F" w:rsidRPr="006430F6">
              <w:rPr>
                <w:rStyle w:val="Hyperlink"/>
              </w:rPr>
              <w:t>8.2</w:t>
            </w:r>
            <w:r w:rsidR="00E4570F">
              <w:rPr>
                <w:rFonts w:asciiTheme="minorHAnsi" w:eastAsiaTheme="minorEastAsia" w:hAnsiTheme="minorHAnsi"/>
                <w:lang w:eastAsia="en-AU"/>
              </w:rPr>
              <w:tab/>
            </w:r>
            <w:r w:rsidR="00E4570F" w:rsidRPr="006430F6">
              <w:rPr>
                <w:rStyle w:val="Hyperlink"/>
              </w:rPr>
              <w:t>Central NSW Coast</w:t>
            </w:r>
            <w:r w:rsidR="00E4570F">
              <w:rPr>
                <w:webHidden/>
              </w:rPr>
              <w:tab/>
            </w:r>
            <w:r w:rsidR="00E4570F">
              <w:rPr>
                <w:webHidden/>
              </w:rPr>
              <w:fldChar w:fldCharType="begin"/>
            </w:r>
            <w:r w:rsidR="00E4570F">
              <w:rPr>
                <w:webHidden/>
              </w:rPr>
              <w:instrText xml:space="preserve"> PAGEREF _Toc99530084 \h </w:instrText>
            </w:r>
            <w:r w:rsidR="00E4570F">
              <w:rPr>
                <w:webHidden/>
              </w:rPr>
            </w:r>
            <w:r w:rsidR="00E4570F">
              <w:rPr>
                <w:webHidden/>
              </w:rPr>
              <w:fldChar w:fldCharType="separate"/>
            </w:r>
            <w:r w:rsidR="00E4570F">
              <w:rPr>
                <w:webHidden/>
              </w:rPr>
              <w:t>43</w:t>
            </w:r>
            <w:r w:rsidR="00E4570F">
              <w:rPr>
                <w:webHidden/>
              </w:rPr>
              <w:fldChar w:fldCharType="end"/>
            </w:r>
          </w:hyperlink>
        </w:p>
        <w:p w14:paraId="323F7E28" w14:textId="6B43F46E" w:rsidR="00E4570F" w:rsidRDefault="00C8689F">
          <w:pPr>
            <w:pStyle w:val="TOC2"/>
            <w:tabs>
              <w:tab w:val="left" w:pos="1100"/>
            </w:tabs>
            <w:rPr>
              <w:rFonts w:asciiTheme="minorHAnsi" w:eastAsiaTheme="minorEastAsia" w:hAnsiTheme="minorHAnsi"/>
              <w:lang w:eastAsia="en-AU"/>
            </w:rPr>
          </w:pPr>
          <w:hyperlink w:anchor="_Toc99530085" w:history="1">
            <w:r w:rsidR="00E4570F" w:rsidRPr="006430F6">
              <w:rPr>
                <w:rStyle w:val="Hyperlink"/>
              </w:rPr>
              <w:t>8.3</w:t>
            </w:r>
            <w:r w:rsidR="00E4570F">
              <w:rPr>
                <w:rFonts w:asciiTheme="minorHAnsi" w:eastAsiaTheme="minorEastAsia" w:hAnsiTheme="minorHAnsi"/>
                <w:lang w:eastAsia="en-AU"/>
              </w:rPr>
              <w:tab/>
            </w:r>
            <w:r w:rsidR="00E4570F" w:rsidRPr="006430F6">
              <w:rPr>
                <w:rStyle w:val="Hyperlink"/>
              </w:rPr>
              <w:t>Central Queensland Coast</w:t>
            </w:r>
            <w:r w:rsidR="00E4570F">
              <w:rPr>
                <w:webHidden/>
              </w:rPr>
              <w:tab/>
            </w:r>
            <w:r w:rsidR="00E4570F">
              <w:rPr>
                <w:webHidden/>
              </w:rPr>
              <w:fldChar w:fldCharType="begin"/>
            </w:r>
            <w:r w:rsidR="00E4570F">
              <w:rPr>
                <w:webHidden/>
              </w:rPr>
              <w:instrText xml:space="preserve"> PAGEREF _Toc99530085 \h </w:instrText>
            </w:r>
            <w:r w:rsidR="00E4570F">
              <w:rPr>
                <w:webHidden/>
              </w:rPr>
            </w:r>
            <w:r w:rsidR="00E4570F">
              <w:rPr>
                <w:webHidden/>
              </w:rPr>
              <w:fldChar w:fldCharType="separate"/>
            </w:r>
            <w:r w:rsidR="00E4570F">
              <w:rPr>
                <w:webHidden/>
              </w:rPr>
              <w:t>45</w:t>
            </w:r>
            <w:r w:rsidR="00E4570F">
              <w:rPr>
                <w:webHidden/>
              </w:rPr>
              <w:fldChar w:fldCharType="end"/>
            </w:r>
          </w:hyperlink>
        </w:p>
        <w:p w14:paraId="48D78BCA" w14:textId="67959E23" w:rsidR="00E4570F" w:rsidRDefault="00C8689F">
          <w:pPr>
            <w:pStyle w:val="TOC2"/>
            <w:tabs>
              <w:tab w:val="left" w:pos="1100"/>
            </w:tabs>
            <w:rPr>
              <w:rFonts w:asciiTheme="minorHAnsi" w:eastAsiaTheme="minorEastAsia" w:hAnsiTheme="minorHAnsi"/>
              <w:lang w:eastAsia="en-AU"/>
            </w:rPr>
          </w:pPr>
          <w:hyperlink w:anchor="_Toc99530086" w:history="1">
            <w:r w:rsidR="00E4570F" w:rsidRPr="006430F6">
              <w:rPr>
                <w:rStyle w:val="Hyperlink"/>
              </w:rPr>
              <w:t>8.4</w:t>
            </w:r>
            <w:r w:rsidR="00E4570F">
              <w:rPr>
                <w:rFonts w:asciiTheme="minorHAnsi" w:eastAsiaTheme="minorEastAsia" w:hAnsiTheme="minorHAnsi"/>
                <w:lang w:eastAsia="en-AU"/>
              </w:rPr>
              <w:tab/>
            </w:r>
            <w:r w:rsidR="00E4570F" w:rsidRPr="006430F6">
              <w:rPr>
                <w:rStyle w:val="Hyperlink"/>
              </w:rPr>
              <w:t>Central and Southern Tablelands</w:t>
            </w:r>
            <w:r w:rsidR="00E4570F">
              <w:rPr>
                <w:webHidden/>
              </w:rPr>
              <w:tab/>
            </w:r>
            <w:r w:rsidR="00E4570F">
              <w:rPr>
                <w:webHidden/>
              </w:rPr>
              <w:fldChar w:fldCharType="begin"/>
            </w:r>
            <w:r w:rsidR="00E4570F">
              <w:rPr>
                <w:webHidden/>
              </w:rPr>
              <w:instrText xml:space="preserve"> PAGEREF _Toc99530086 \h </w:instrText>
            </w:r>
            <w:r w:rsidR="00E4570F">
              <w:rPr>
                <w:webHidden/>
              </w:rPr>
            </w:r>
            <w:r w:rsidR="00E4570F">
              <w:rPr>
                <w:webHidden/>
              </w:rPr>
              <w:fldChar w:fldCharType="separate"/>
            </w:r>
            <w:r w:rsidR="00E4570F">
              <w:rPr>
                <w:webHidden/>
              </w:rPr>
              <w:t>46</w:t>
            </w:r>
            <w:r w:rsidR="00E4570F">
              <w:rPr>
                <w:webHidden/>
              </w:rPr>
              <w:fldChar w:fldCharType="end"/>
            </w:r>
          </w:hyperlink>
        </w:p>
        <w:p w14:paraId="101AAB43" w14:textId="622B14EF" w:rsidR="00E4570F" w:rsidRDefault="00C8689F">
          <w:pPr>
            <w:pStyle w:val="TOC2"/>
            <w:tabs>
              <w:tab w:val="left" w:pos="1100"/>
            </w:tabs>
            <w:rPr>
              <w:rFonts w:asciiTheme="minorHAnsi" w:eastAsiaTheme="minorEastAsia" w:hAnsiTheme="minorHAnsi"/>
              <w:lang w:eastAsia="en-AU"/>
            </w:rPr>
          </w:pPr>
          <w:hyperlink w:anchor="_Toc99530087" w:history="1">
            <w:r w:rsidR="00E4570F" w:rsidRPr="006430F6">
              <w:rPr>
                <w:rStyle w:val="Hyperlink"/>
              </w:rPr>
              <w:t>8.5</w:t>
            </w:r>
            <w:r w:rsidR="00E4570F">
              <w:rPr>
                <w:rFonts w:asciiTheme="minorHAnsi" w:eastAsiaTheme="minorEastAsia" w:hAnsiTheme="minorHAnsi"/>
                <w:lang w:eastAsia="en-AU"/>
              </w:rPr>
              <w:tab/>
            </w:r>
            <w:r w:rsidR="00E4570F" w:rsidRPr="006430F6">
              <w:rPr>
                <w:rStyle w:val="Hyperlink"/>
              </w:rPr>
              <w:t>Darling Riverine Plains</w:t>
            </w:r>
            <w:r w:rsidR="00E4570F">
              <w:rPr>
                <w:webHidden/>
              </w:rPr>
              <w:tab/>
            </w:r>
            <w:r w:rsidR="00E4570F">
              <w:rPr>
                <w:webHidden/>
              </w:rPr>
              <w:fldChar w:fldCharType="begin"/>
            </w:r>
            <w:r w:rsidR="00E4570F">
              <w:rPr>
                <w:webHidden/>
              </w:rPr>
              <w:instrText xml:space="preserve"> PAGEREF _Toc99530087 \h </w:instrText>
            </w:r>
            <w:r w:rsidR="00E4570F">
              <w:rPr>
                <w:webHidden/>
              </w:rPr>
            </w:r>
            <w:r w:rsidR="00E4570F">
              <w:rPr>
                <w:webHidden/>
              </w:rPr>
              <w:fldChar w:fldCharType="separate"/>
            </w:r>
            <w:r w:rsidR="00E4570F">
              <w:rPr>
                <w:webHidden/>
              </w:rPr>
              <w:t>47</w:t>
            </w:r>
            <w:r w:rsidR="00E4570F">
              <w:rPr>
                <w:webHidden/>
              </w:rPr>
              <w:fldChar w:fldCharType="end"/>
            </w:r>
          </w:hyperlink>
        </w:p>
        <w:p w14:paraId="6A28EBE0" w14:textId="44B1611D" w:rsidR="00E4570F" w:rsidRDefault="00C8689F">
          <w:pPr>
            <w:pStyle w:val="TOC2"/>
            <w:tabs>
              <w:tab w:val="left" w:pos="1100"/>
            </w:tabs>
            <w:rPr>
              <w:rFonts w:asciiTheme="minorHAnsi" w:eastAsiaTheme="minorEastAsia" w:hAnsiTheme="minorHAnsi"/>
              <w:lang w:eastAsia="en-AU"/>
            </w:rPr>
          </w:pPr>
          <w:hyperlink w:anchor="_Toc99530088" w:history="1">
            <w:r w:rsidR="00E4570F" w:rsidRPr="006430F6">
              <w:rPr>
                <w:rStyle w:val="Hyperlink"/>
              </w:rPr>
              <w:t>8.6</w:t>
            </w:r>
            <w:r w:rsidR="00E4570F">
              <w:rPr>
                <w:rFonts w:asciiTheme="minorHAnsi" w:eastAsiaTheme="minorEastAsia" w:hAnsiTheme="minorHAnsi"/>
                <w:lang w:eastAsia="en-AU"/>
              </w:rPr>
              <w:tab/>
            </w:r>
            <w:r w:rsidR="00E4570F" w:rsidRPr="006430F6">
              <w:rPr>
                <w:rStyle w:val="Hyperlink"/>
              </w:rPr>
              <w:t>Desert Uplands</w:t>
            </w:r>
            <w:r w:rsidR="00E4570F">
              <w:rPr>
                <w:webHidden/>
              </w:rPr>
              <w:tab/>
            </w:r>
            <w:r w:rsidR="00E4570F">
              <w:rPr>
                <w:webHidden/>
              </w:rPr>
              <w:fldChar w:fldCharType="begin"/>
            </w:r>
            <w:r w:rsidR="00E4570F">
              <w:rPr>
                <w:webHidden/>
              </w:rPr>
              <w:instrText xml:space="preserve"> PAGEREF _Toc99530088 \h </w:instrText>
            </w:r>
            <w:r w:rsidR="00E4570F">
              <w:rPr>
                <w:webHidden/>
              </w:rPr>
            </w:r>
            <w:r w:rsidR="00E4570F">
              <w:rPr>
                <w:webHidden/>
              </w:rPr>
              <w:fldChar w:fldCharType="separate"/>
            </w:r>
            <w:r w:rsidR="00E4570F">
              <w:rPr>
                <w:webHidden/>
              </w:rPr>
              <w:t>48</w:t>
            </w:r>
            <w:r w:rsidR="00E4570F">
              <w:rPr>
                <w:webHidden/>
              </w:rPr>
              <w:fldChar w:fldCharType="end"/>
            </w:r>
          </w:hyperlink>
        </w:p>
        <w:p w14:paraId="3EEDD59A" w14:textId="30EF1925" w:rsidR="00E4570F" w:rsidRDefault="00C8689F">
          <w:pPr>
            <w:pStyle w:val="TOC2"/>
            <w:tabs>
              <w:tab w:val="left" w:pos="1100"/>
            </w:tabs>
            <w:rPr>
              <w:rFonts w:asciiTheme="minorHAnsi" w:eastAsiaTheme="minorEastAsia" w:hAnsiTheme="minorHAnsi"/>
              <w:lang w:eastAsia="en-AU"/>
            </w:rPr>
          </w:pPr>
          <w:hyperlink w:anchor="_Toc99530089" w:history="1">
            <w:r w:rsidR="00E4570F" w:rsidRPr="006430F6">
              <w:rPr>
                <w:rStyle w:val="Hyperlink"/>
              </w:rPr>
              <w:t>8.7</w:t>
            </w:r>
            <w:r w:rsidR="00E4570F">
              <w:rPr>
                <w:rFonts w:asciiTheme="minorHAnsi" w:eastAsiaTheme="minorEastAsia" w:hAnsiTheme="minorHAnsi"/>
                <w:lang w:eastAsia="en-AU"/>
              </w:rPr>
              <w:tab/>
            </w:r>
            <w:r w:rsidR="00E4570F" w:rsidRPr="006430F6">
              <w:rPr>
                <w:rStyle w:val="Hyperlink"/>
              </w:rPr>
              <w:t>Einasleigh Uplands</w:t>
            </w:r>
            <w:r w:rsidR="00E4570F">
              <w:rPr>
                <w:webHidden/>
              </w:rPr>
              <w:tab/>
            </w:r>
            <w:r w:rsidR="00E4570F">
              <w:rPr>
                <w:webHidden/>
              </w:rPr>
              <w:fldChar w:fldCharType="begin"/>
            </w:r>
            <w:r w:rsidR="00E4570F">
              <w:rPr>
                <w:webHidden/>
              </w:rPr>
              <w:instrText xml:space="preserve"> PAGEREF _Toc99530089 \h </w:instrText>
            </w:r>
            <w:r w:rsidR="00E4570F">
              <w:rPr>
                <w:webHidden/>
              </w:rPr>
            </w:r>
            <w:r w:rsidR="00E4570F">
              <w:rPr>
                <w:webHidden/>
              </w:rPr>
              <w:fldChar w:fldCharType="separate"/>
            </w:r>
            <w:r w:rsidR="00E4570F">
              <w:rPr>
                <w:webHidden/>
              </w:rPr>
              <w:t>48</w:t>
            </w:r>
            <w:r w:rsidR="00E4570F">
              <w:rPr>
                <w:webHidden/>
              </w:rPr>
              <w:fldChar w:fldCharType="end"/>
            </w:r>
          </w:hyperlink>
        </w:p>
        <w:p w14:paraId="45285DFF" w14:textId="4522ACD0" w:rsidR="00E4570F" w:rsidRDefault="00C8689F">
          <w:pPr>
            <w:pStyle w:val="TOC2"/>
            <w:tabs>
              <w:tab w:val="left" w:pos="1100"/>
            </w:tabs>
            <w:rPr>
              <w:rFonts w:asciiTheme="minorHAnsi" w:eastAsiaTheme="minorEastAsia" w:hAnsiTheme="minorHAnsi"/>
              <w:lang w:eastAsia="en-AU"/>
            </w:rPr>
          </w:pPr>
          <w:hyperlink w:anchor="_Toc99530090" w:history="1">
            <w:r w:rsidR="00E4570F" w:rsidRPr="006430F6">
              <w:rPr>
                <w:rStyle w:val="Hyperlink"/>
              </w:rPr>
              <w:t>8.8</w:t>
            </w:r>
            <w:r w:rsidR="00E4570F">
              <w:rPr>
                <w:rFonts w:asciiTheme="minorHAnsi" w:eastAsiaTheme="minorEastAsia" w:hAnsiTheme="minorHAnsi"/>
                <w:lang w:eastAsia="en-AU"/>
              </w:rPr>
              <w:tab/>
            </w:r>
            <w:r w:rsidR="00E4570F" w:rsidRPr="006430F6">
              <w:rPr>
                <w:rStyle w:val="Hyperlink"/>
              </w:rPr>
              <w:t>Far West NSW</w:t>
            </w:r>
            <w:r w:rsidR="00E4570F">
              <w:rPr>
                <w:webHidden/>
              </w:rPr>
              <w:tab/>
            </w:r>
            <w:r w:rsidR="00E4570F">
              <w:rPr>
                <w:webHidden/>
              </w:rPr>
              <w:fldChar w:fldCharType="begin"/>
            </w:r>
            <w:r w:rsidR="00E4570F">
              <w:rPr>
                <w:webHidden/>
              </w:rPr>
              <w:instrText xml:space="preserve"> PAGEREF _Toc99530090 \h </w:instrText>
            </w:r>
            <w:r w:rsidR="00E4570F">
              <w:rPr>
                <w:webHidden/>
              </w:rPr>
            </w:r>
            <w:r w:rsidR="00E4570F">
              <w:rPr>
                <w:webHidden/>
              </w:rPr>
              <w:fldChar w:fldCharType="separate"/>
            </w:r>
            <w:r w:rsidR="00E4570F">
              <w:rPr>
                <w:webHidden/>
              </w:rPr>
              <w:t>49</w:t>
            </w:r>
            <w:r w:rsidR="00E4570F">
              <w:rPr>
                <w:webHidden/>
              </w:rPr>
              <w:fldChar w:fldCharType="end"/>
            </w:r>
          </w:hyperlink>
        </w:p>
        <w:p w14:paraId="38AACC70" w14:textId="7F7DB24E" w:rsidR="00E4570F" w:rsidRDefault="00C8689F">
          <w:pPr>
            <w:pStyle w:val="TOC2"/>
            <w:tabs>
              <w:tab w:val="left" w:pos="1100"/>
            </w:tabs>
            <w:rPr>
              <w:rFonts w:asciiTheme="minorHAnsi" w:eastAsiaTheme="minorEastAsia" w:hAnsiTheme="minorHAnsi"/>
              <w:lang w:eastAsia="en-AU"/>
            </w:rPr>
          </w:pPr>
          <w:hyperlink w:anchor="_Toc99530091" w:history="1">
            <w:r w:rsidR="00E4570F" w:rsidRPr="006430F6">
              <w:rPr>
                <w:rStyle w:val="Hyperlink"/>
              </w:rPr>
              <w:t>8.9</w:t>
            </w:r>
            <w:r w:rsidR="00E4570F">
              <w:rPr>
                <w:rFonts w:asciiTheme="minorHAnsi" w:eastAsiaTheme="minorEastAsia" w:hAnsiTheme="minorHAnsi"/>
                <w:lang w:eastAsia="en-AU"/>
              </w:rPr>
              <w:tab/>
            </w:r>
            <w:r w:rsidR="00E4570F" w:rsidRPr="006430F6">
              <w:rPr>
                <w:rStyle w:val="Hyperlink"/>
              </w:rPr>
              <w:t>Mitchell Grass Downs</w:t>
            </w:r>
            <w:r w:rsidR="00E4570F">
              <w:rPr>
                <w:webHidden/>
              </w:rPr>
              <w:tab/>
            </w:r>
            <w:r w:rsidR="00E4570F">
              <w:rPr>
                <w:webHidden/>
              </w:rPr>
              <w:fldChar w:fldCharType="begin"/>
            </w:r>
            <w:r w:rsidR="00E4570F">
              <w:rPr>
                <w:webHidden/>
              </w:rPr>
              <w:instrText xml:space="preserve"> PAGEREF _Toc99530091 \h </w:instrText>
            </w:r>
            <w:r w:rsidR="00E4570F">
              <w:rPr>
                <w:webHidden/>
              </w:rPr>
            </w:r>
            <w:r w:rsidR="00E4570F">
              <w:rPr>
                <w:webHidden/>
              </w:rPr>
              <w:fldChar w:fldCharType="separate"/>
            </w:r>
            <w:r w:rsidR="00E4570F">
              <w:rPr>
                <w:webHidden/>
              </w:rPr>
              <w:t>50</w:t>
            </w:r>
            <w:r w:rsidR="00E4570F">
              <w:rPr>
                <w:webHidden/>
              </w:rPr>
              <w:fldChar w:fldCharType="end"/>
            </w:r>
          </w:hyperlink>
        </w:p>
        <w:p w14:paraId="0B71C580" w14:textId="7098B992" w:rsidR="00E4570F" w:rsidRDefault="00C8689F">
          <w:pPr>
            <w:pStyle w:val="TOC2"/>
            <w:tabs>
              <w:tab w:val="left" w:pos="1100"/>
            </w:tabs>
            <w:rPr>
              <w:rFonts w:asciiTheme="minorHAnsi" w:eastAsiaTheme="minorEastAsia" w:hAnsiTheme="minorHAnsi"/>
              <w:lang w:eastAsia="en-AU"/>
            </w:rPr>
          </w:pPr>
          <w:hyperlink w:anchor="_Toc99530092" w:history="1">
            <w:r w:rsidR="00E4570F" w:rsidRPr="006430F6">
              <w:rPr>
                <w:rStyle w:val="Hyperlink"/>
              </w:rPr>
              <w:t>8.10</w:t>
            </w:r>
            <w:r w:rsidR="00E4570F">
              <w:rPr>
                <w:rFonts w:asciiTheme="minorHAnsi" w:eastAsiaTheme="minorEastAsia" w:hAnsiTheme="minorHAnsi"/>
                <w:lang w:eastAsia="en-AU"/>
              </w:rPr>
              <w:tab/>
            </w:r>
            <w:r w:rsidR="00E4570F" w:rsidRPr="006430F6">
              <w:rPr>
                <w:rStyle w:val="Hyperlink"/>
              </w:rPr>
              <w:t>Mulga Lands</w:t>
            </w:r>
            <w:r w:rsidR="00E4570F">
              <w:rPr>
                <w:webHidden/>
              </w:rPr>
              <w:tab/>
            </w:r>
            <w:r w:rsidR="00E4570F">
              <w:rPr>
                <w:webHidden/>
              </w:rPr>
              <w:fldChar w:fldCharType="begin"/>
            </w:r>
            <w:r w:rsidR="00E4570F">
              <w:rPr>
                <w:webHidden/>
              </w:rPr>
              <w:instrText xml:space="preserve"> PAGEREF _Toc99530092 \h </w:instrText>
            </w:r>
            <w:r w:rsidR="00E4570F">
              <w:rPr>
                <w:webHidden/>
              </w:rPr>
            </w:r>
            <w:r w:rsidR="00E4570F">
              <w:rPr>
                <w:webHidden/>
              </w:rPr>
              <w:fldChar w:fldCharType="separate"/>
            </w:r>
            <w:r w:rsidR="00E4570F">
              <w:rPr>
                <w:webHidden/>
              </w:rPr>
              <w:t>50</w:t>
            </w:r>
            <w:r w:rsidR="00E4570F">
              <w:rPr>
                <w:webHidden/>
              </w:rPr>
              <w:fldChar w:fldCharType="end"/>
            </w:r>
          </w:hyperlink>
        </w:p>
        <w:p w14:paraId="26B266B0" w14:textId="275B8031" w:rsidR="00E4570F" w:rsidRDefault="00C8689F">
          <w:pPr>
            <w:pStyle w:val="TOC2"/>
            <w:tabs>
              <w:tab w:val="left" w:pos="1100"/>
            </w:tabs>
            <w:rPr>
              <w:rFonts w:asciiTheme="minorHAnsi" w:eastAsiaTheme="minorEastAsia" w:hAnsiTheme="minorHAnsi"/>
              <w:lang w:eastAsia="en-AU"/>
            </w:rPr>
          </w:pPr>
          <w:hyperlink w:anchor="_Toc99530093" w:history="1">
            <w:r w:rsidR="00E4570F" w:rsidRPr="006430F6">
              <w:rPr>
                <w:rStyle w:val="Hyperlink"/>
              </w:rPr>
              <w:t>8.11</w:t>
            </w:r>
            <w:r w:rsidR="00E4570F">
              <w:rPr>
                <w:rFonts w:asciiTheme="minorHAnsi" w:eastAsiaTheme="minorEastAsia" w:hAnsiTheme="minorHAnsi"/>
                <w:lang w:eastAsia="en-AU"/>
              </w:rPr>
              <w:tab/>
            </w:r>
            <w:r w:rsidR="00E4570F" w:rsidRPr="006430F6">
              <w:rPr>
                <w:rStyle w:val="Hyperlink"/>
              </w:rPr>
              <w:t>North Coast NSW</w:t>
            </w:r>
            <w:r w:rsidR="00E4570F">
              <w:rPr>
                <w:webHidden/>
              </w:rPr>
              <w:tab/>
            </w:r>
            <w:r w:rsidR="00E4570F">
              <w:rPr>
                <w:webHidden/>
              </w:rPr>
              <w:fldChar w:fldCharType="begin"/>
            </w:r>
            <w:r w:rsidR="00E4570F">
              <w:rPr>
                <w:webHidden/>
              </w:rPr>
              <w:instrText xml:space="preserve"> PAGEREF _Toc99530093 \h </w:instrText>
            </w:r>
            <w:r w:rsidR="00E4570F">
              <w:rPr>
                <w:webHidden/>
              </w:rPr>
            </w:r>
            <w:r w:rsidR="00E4570F">
              <w:rPr>
                <w:webHidden/>
              </w:rPr>
              <w:fldChar w:fldCharType="separate"/>
            </w:r>
            <w:r w:rsidR="00E4570F">
              <w:rPr>
                <w:webHidden/>
              </w:rPr>
              <w:t>51</w:t>
            </w:r>
            <w:r w:rsidR="00E4570F">
              <w:rPr>
                <w:webHidden/>
              </w:rPr>
              <w:fldChar w:fldCharType="end"/>
            </w:r>
          </w:hyperlink>
        </w:p>
        <w:p w14:paraId="251A47B4" w14:textId="510C4548" w:rsidR="00E4570F" w:rsidRDefault="00C8689F">
          <w:pPr>
            <w:pStyle w:val="TOC2"/>
            <w:tabs>
              <w:tab w:val="left" w:pos="1100"/>
            </w:tabs>
            <w:rPr>
              <w:rFonts w:asciiTheme="minorHAnsi" w:eastAsiaTheme="minorEastAsia" w:hAnsiTheme="minorHAnsi"/>
              <w:lang w:eastAsia="en-AU"/>
            </w:rPr>
          </w:pPr>
          <w:hyperlink w:anchor="_Toc99530094" w:history="1">
            <w:r w:rsidR="00E4570F" w:rsidRPr="006430F6">
              <w:rPr>
                <w:rStyle w:val="Hyperlink"/>
              </w:rPr>
              <w:t>8.12</w:t>
            </w:r>
            <w:r w:rsidR="00E4570F">
              <w:rPr>
                <w:rFonts w:asciiTheme="minorHAnsi" w:eastAsiaTheme="minorEastAsia" w:hAnsiTheme="minorHAnsi"/>
                <w:lang w:eastAsia="en-AU"/>
              </w:rPr>
              <w:tab/>
            </w:r>
            <w:r w:rsidR="00E4570F" w:rsidRPr="006430F6">
              <w:rPr>
                <w:rStyle w:val="Hyperlink"/>
              </w:rPr>
              <w:t>New England Tablelands QLD</w:t>
            </w:r>
            <w:r w:rsidR="00E4570F">
              <w:rPr>
                <w:webHidden/>
              </w:rPr>
              <w:tab/>
            </w:r>
            <w:r w:rsidR="00E4570F">
              <w:rPr>
                <w:webHidden/>
              </w:rPr>
              <w:fldChar w:fldCharType="begin"/>
            </w:r>
            <w:r w:rsidR="00E4570F">
              <w:rPr>
                <w:webHidden/>
              </w:rPr>
              <w:instrText xml:space="preserve"> PAGEREF _Toc99530094 \h </w:instrText>
            </w:r>
            <w:r w:rsidR="00E4570F">
              <w:rPr>
                <w:webHidden/>
              </w:rPr>
            </w:r>
            <w:r w:rsidR="00E4570F">
              <w:rPr>
                <w:webHidden/>
              </w:rPr>
              <w:fldChar w:fldCharType="separate"/>
            </w:r>
            <w:r w:rsidR="00E4570F">
              <w:rPr>
                <w:webHidden/>
              </w:rPr>
              <w:t>53</w:t>
            </w:r>
            <w:r w:rsidR="00E4570F">
              <w:rPr>
                <w:webHidden/>
              </w:rPr>
              <w:fldChar w:fldCharType="end"/>
            </w:r>
          </w:hyperlink>
        </w:p>
        <w:p w14:paraId="7C3D8F17" w14:textId="10256357" w:rsidR="00E4570F" w:rsidRDefault="00C8689F">
          <w:pPr>
            <w:pStyle w:val="TOC2"/>
            <w:tabs>
              <w:tab w:val="left" w:pos="1100"/>
            </w:tabs>
            <w:rPr>
              <w:rFonts w:asciiTheme="minorHAnsi" w:eastAsiaTheme="minorEastAsia" w:hAnsiTheme="minorHAnsi"/>
              <w:lang w:eastAsia="en-AU"/>
            </w:rPr>
          </w:pPr>
          <w:hyperlink w:anchor="_Toc99530095" w:history="1">
            <w:r w:rsidR="00E4570F" w:rsidRPr="006430F6">
              <w:rPr>
                <w:rStyle w:val="Hyperlink"/>
              </w:rPr>
              <w:t>8.13</w:t>
            </w:r>
            <w:r w:rsidR="00E4570F">
              <w:rPr>
                <w:rFonts w:asciiTheme="minorHAnsi" w:eastAsiaTheme="minorEastAsia" w:hAnsiTheme="minorHAnsi"/>
                <w:lang w:eastAsia="en-AU"/>
              </w:rPr>
              <w:tab/>
            </w:r>
            <w:r w:rsidR="00E4570F" w:rsidRPr="006430F6">
              <w:rPr>
                <w:rStyle w:val="Hyperlink"/>
              </w:rPr>
              <w:t>Northern Tablelands NSW</w:t>
            </w:r>
            <w:r w:rsidR="00E4570F">
              <w:rPr>
                <w:webHidden/>
              </w:rPr>
              <w:tab/>
            </w:r>
            <w:r w:rsidR="00E4570F">
              <w:rPr>
                <w:webHidden/>
              </w:rPr>
              <w:fldChar w:fldCharType="begin"/>
            </w:r>
            <w:r w:rsidR="00E4570F">
              <w:rPr>
                <w:webHidden/>
              </w:rPr>
              <w:instrText xml:space="preserve"> PAGEREF _Toc99530095 \h </w:instrText>
            </w:r>
            <w:r w:rsidR="00E4570F">
              <w:rPr>
                <w:webHidden/>
              </w:rPr>
            </w:r>
            <w:r w:rsidR="00E4570F">
              <w:rPr>
                <w:webHidden/>
              </w:rPr>
              <w:fldChar w:fldCharType="separate"/>
            </w:r>
            <w:r w:rsidR="00E4570F">
              <w:rPr>
                <w:webHidden/>
              </w:rPr>
              <w:t>54</w:t>
            </w:r>
            <w:r w:rsidR="00E4570F">
              <w:rPr>
                <w:webHidden/>
              </w:rPr>
              <w:fldChar w:fldCharType="end"/>
            </w:r>
          </w:hyperlink>
        </w:p>
        <w:p w14:paraId="60A7693A" w14:textId="0E2531CD" w:rsidR="00E4570F" w:rsidRDefault="00C8689F">
          <w:pPr>
            <w:pStyle w:val="TOC2"/>
            <w:tabs>
              <w:tab w:val="left" w:pos="1100"/>
            </w:tabs>
            <w:rPr>
              <w:rFonts w:asciiTheme="minorHAnsi" w:eastAsiaTheme="minorEastAsia" w:hAnsiTheme="minorHAnsi"/>
              <w:lang w:eastAsia="en-AU"/>
            </w:rPr>
          </w:pPr>
          <w:hyperlink w:anchor="_Toc99530096" w:history="1">
            <w:r w:rsidR="00E4570F" w:rsidRPr="006430F6">
              <w:rPr>
                <w:rStyle w:val="Hyperlink"/>
              </w:rPr>
              <w:t>8.14</w:t>
            </w:r>
            <w:r w:rsidR="00E4570F">
              <w:rPr>
                <w:rFonts w:asciiTheme="minorHAnsi" w:eastAsiaTheme="minorEastAsia" w:hAnsiTheme="minorHAnsi"/>
                <w:lang w:eastAsia="en-AU"/>
              </w:rPr>
              <w:tab/>
            </w:r>
            <w:r w:rsidR="00E4570F" w:rsidRPr="006430F6">
              <w:rPr>
                <w:rStyle w:val="Hyperlink"/>
              </w:rPr>
              <w:t>NSW South Coast</w:t>
            </w:r>
            <w:r w:rsidR="00E4570F">
              <w:rPr>
                <w:webHidden/>
              </w:rPr>
              <w:tab/>
            </w:r>
            <w:r w:rsidR="00E4570F">
              <w:rPr>
                <w:webHidden/>
              </w:rPr>
              <w:fldChar w:fldCharType="begin"/>
            </w:r>
            <w:r w:rsidR="00E4570F">
              <w:rPr>
                <w:webHidden/>
              </w:rPr>
              <w:instrText xml:space="preserve"> PAGEREF _Toc99530096 \h </w:instrText>
            </w:r>
            <w:r w:rsidR="00E4570F">
              <w:rPr>
                <w:webHidden/>
              </w:rPr>
            </w:r>
            <w:r w:rsidR="00E4570F">
              <w:rPr>
                <w:webHidden/>
              </w:rPr>
              <w:fldChar w:fldCharType="separate"/>
            </w:r>
            <w:r w:rsidR="00E4570F">
              <w:rPr>
                <w:webHidden/>
              </w:rPr>
              <w:t>55</w:t>
            </w:r>
            <w:r w:rsidR="00E4570F">
              <w:rPr>
                <w:webHidden/>
              </w:rPr>
              <w:fldChar w:fldCharType="end"/>
            </w:r>
          </w:hyperlink>
        </w:p>
        <w:p w14:paraId="117CCA4A" w14:textId="3C9EFB48" w:rsidR="00E4570F" w:rsidRDefault="00C8689F">
          <w:pPr>
            <w:pStyle w:val="TOC2"/>
            <w:tabs>
              <w:tab w:val="left" w:pos="1100"/>
            </w:tabs>
            <w:rPr>
              <w:rFonts w:asciiTheme="minorHAnsi" w:eastAsiaTheme="minorEastAsia" w:hAnsiTheme="minorHAnsi"/>
              <w:lang w:eastAsia="en-AU"/>
            </w:rPr>
          </w:pPr>
          <w:hyperlink w:anchor="_Toc99530097" w:history="1">
            <w:r w:rsidR="00E4570F" w:rsidRPr="006430F6">
              <w:rPr>
                <w:rStyle w:val="Hyperlink"/>
              </w:rPr>
              <w:t>8.15</w:t>
            </w:r>
            <w:r w:rsidR="00E4570F">
              <w:rPr>
                <w:rFonts w:asciiTheme="minorHAnsi" w:eastAsiaTheme="minorEastAsia" w:hAnsiTheme="minorHAnsi"/>
                <w:lang w:eastAsia="en-AU"/>
              </w:rPr>
              <w:tab/>
            </w:r>
            <w:r w:rsidR="00E4570F" w:rsidRPr="006430F6">
              <w:rPr>
                <w:rStyle w:val="Hyperlink"/>
              </w:rPr>
              <w:t>North West Slopes</w:t>
            </w:r>
            <w:r w:rsidR="00E4570F">
              <w:rPr>
                <w:webHidden/>
              </w:rPr>
              <w:tab/>
            </w:r>
            <w:r w:rsidR="00E4570F">
              <w:rPr>
                <w:webHidden/>
              </w:rPr>
              <w:fldChar w:fldCharType="begin"/>
            </w:r>
            <w:r w:rsidR="00E4570F">
              <w:rPr>
                <w:webHidden/>
              </w:rPr>
              <w:instrText xml:space="preserve"> PAGEREF _Toc99530097 \h </w:instrText>
            </w:r>
            <w:r w:rsidR="00E4570F">
              <w:rPr>
                <w:webHidden/>
              </w:rPr>
            </w:r>
            <w:r w:rsidR="00E4570F">
              <w:rPr>
                <w:webHidden/>
              </w:rPr>
              <w:fldChar w:fldCharType="separate"/>
            </w:r>
            <w:r w:rsidR="00E4570F">
              <w:rPr>
                <w:webHidden/>
              </w:rPr>
              <w:t>56</w:t>
            </w:r>
            <w:r w:rsidR="00E4570F">
              <w:rPr>
                <w:webHidden/>
              </w:rPr>
              <w:fldChar w:fldCharType="end"/>
            </w:r>
          </w:hyperlink>
        </w:p>
        <w:p w14:paraId="7B6921CA" w14:textId="6246C42E" w:rsidR="00E4570F" w:rsidRDefault="00C8689F">
          <w:pPr>
            <w:pStyle w:val="TOC2"/>
            <w:tabs>
              <w:tab w:val="left" w:pos="1100"/>
            </w:tabs>
            <w:rPr>
              <w:rFonts w:asciiTheme="minorHAnsi" w:eastAsiaTheme="minorEastAsia" w:hAnsiTheme="minorHAnsi"/>
              <w:lang w:eastAsia="en-AU"/>
            </w:rPr>
          </w:pPr>
          <w:hyperlink w:anchor="_Toc99530098" w:history="1">
            <w:r w:rsidR="00E4570F" w:rsidRPr="006430F6">
              <w:rPr>
                <w:rStyle w:val="Hyperlink"/>
              </w:rPr>
              <w:t>8.16</w:t>
            </w:r>
            <w:r w:rsidR="00E4570F">
              <w:rPr>
                <w:rFonts w:asciiTheme="minorHAnsi" w:eastAsiaTheme="minorEastAsia" w:hAnsiTheme="minorHAnsi"/>
                <w:lang w:eastAsia="en-AU"/>
              </w:rPr>
              <w:tab/>
            </w:r>
            <w:r w:rsidR="00E4570F" w:rsidRPr="006430F6">
              <w:rPr>
                <w:rStyle w:val="Hyperlink"/>
              </w:rPr>
              <w:t>Riverina</w:t>
            </w:r>
            <w:r w:rsidR="00E4570F">
              <w:rPr>
                <w:webHidden/>
              </w:rPr>
              <w:tab/>
            </w:r>
            <w:r w:rsidR="00E4570F">
              <w:rPr>
                <w:webHidden/>
              </w:rPr>
              <w:fldChar w:fldCharType="begin"/>
            </w:r>
            <w:r w:rsidR="00E4570F">
              <w:rPr>
                <w:webHidden/>
              </w:rPr>
              <w:instrText xml:space="preserve"> PAGEREF _Toc99530098 \h </w:instrText>
            </w:r>
            <w:r w:rsidR="00E4570F">
              <w:rPr>
                <w:webHidden/>
              </w:rPr>
            </w:r>
            <w:r w:rsidR="00E4570F">
              <w:rPr>
                <w:webHidden/>
              </w:rPr>
              <w:fldChar w:fldCharType="separate"/>
            </w:r>
            <w:r w:rsidR="00E4570F">
              <w:rPr>
                <w:webHidden/>
              </w:rPr>
              <w:t>57</w:t>
            </w:r>
            <w:r w:rsidR="00E4570F">
              <w:rPr>
                <w:webHidden/>
              </w:rPr>
              <w:fldChar w:fldCharType="end"/>
            </w:r>
          </w:hyperlink>
        </w:p>
        <w:p w14:paraId="0B424955" w14:textId="01CD9968" w:rsidR="00E4570F" w:rsidRDefault="00C8689F">
          <w:pPr>
            <w:pStyle w:val="TOC2"/>
            <w:tabs>
              <w:tab w:val="left" w:pos="1100"/>
            </w:tabs>
            <w:rPr>
              <w:rFonts w:asciiTheme="minorHAnsi" w:eastAsiaTheme="minorEastAsia" w:hAnsiTheme="minorHAnsi"/>
              <w:lang w:eastAsia="en-AU"/>
            </w:rPr>
          </w:pPr>
          <w:hyperlink w:anchor="_Toc99530099" w:history="1">
            <w:r w:rsidR="00E4570F" w:rsidRPr="006430F6">
              <w:rPr>
                <w:rStyle w:val="Hyperlink"/>
              </w:rPr>
              <w:t>8.17</w:t>
            </w:r>
            <w:r w:rsidR="00E4570F">
              <w:rPr>
                <w:rFonts w:asciiTheme="minorHAnsi" w:eastAsiaTheme="minorEastAsia" w:hAnsiTheme="minorHAnsi"/>
                <w:lang w:eastAsia="en-AU"/>
              </w:rPr>
              <w:tab/>
            </w:r>
            <w:r w:rsidR="00E4570F" w:rsidRPr="006430F6">
              <w:rPr>
                <w:rStyle w:val="Hyperlink"/>
              </w:rPr>
              <w:t>South East QLD</w:t>
            </w:r>
            <w:r w:rsidR="00E4570F">
              <w:rPr>
                <w:webHidden/>
              </w:rPr>
              <w:tab/>
            </w:r>
            <w:r w:rsidR="00E4570F">
              <w:rPr>
                <w:webHidden/>
              </w:rPr>
              <w:fldChar w:fldCharType="begin"/>
            </w:r>
            <w:r w:rsidR="00E4570F">
              <w:rPr>
                <w:webHidden/>
              </w:rPr>
              <w:instrText xml:space="preserve"> PAGEREF _Toc99530099 \h </w:instrText>
            </w:r>
            <w:r w:rsidR="00E4570F">
              <w:rPr>
                <w:webHidden/>
              </w:rPr>
            </w:r>
            <w:r w:rsidR="00E4570F">
              <w:rPr>
                <w:webHidden/>
              </w:rPr>
              <w:fldChar w:fldCharType="separate"/>
            </w:r>
            <w:r w:rsidR="00E4570F">
              <w:rPr>
                <w:webHidden/>
              </w:rPr>
              <w:t>58</w:t>
            </w:r>
            <w:r w:rsidR="00E4570F">
              <w:rPr>
                <w:webHidden/>
              </w:rPr>
              <w:fldChar w:fldCharType="end"/>
            </w:r>
          </w:hyperlink>
        </w:p>
        <w:p w14:paraId="0903FA9A" w14:textId="20AA620B" w:rsidR="00E4570F" w:rsidRDefault="00C8689F">
          <w:pPr>
            <w:pStyle w:val="TOC2"/>
            <w:tabs>
              <w:tab w:val="left" w:pos="1100"/>
            </w:tabs>
            <w:rPr>
              <w:rFonts w:asciiTheme="minorHAnsi" w:eastAsiaTheme="minorEastAsia" w:hAnsiTheme="minorHAnsi"/>
              <w:lang w:eastAsia="en-AU"/>
            </w:rPr>
          </w:pPr>
          <w:hyperlink w:anchor="_Toc99530100" w:history="1">
            <w:r w:rsidR="00E4570F" w:rsidRPr="006430F6">
              <w:rPr>
                <w:rStyle w:val="Hyperlink"/>
              </w:rPr>
              <w:t>8.18</w:t>
            </w:r>
            <w:r w:rsidR="00E4570F">
              <w:rPr>
                <w:rFonts w:asciiTheme="minorHAnsi" w:eastAsiaTheme="minorEastAsia" w:hAnsiTheme="minorHAnsi"/>
                <w:lang w:eastAsia="en-AU"/>
              </w:rPr>
              <w:tab/>
            </w:r>
            <w:r w:rsidR="00E4570F" w:rsidRPr="006430F6">
              <w:rPr>
                <w:rStyle w:val="Hyperlink"/>
              </w:rPr>
              <w:t>Wet Tropics</w:t>
            </w:r>
            <w:r w:rsidR="00E4570F">
              <w:rPr>
                <w:webHidden/>
              </w:rPr>
              <w:tab/>
            </w:r>
            <w:r w:rsidR="00E4570F">
              <w:rPr>
                <w:webHidden/>
              </w:rPr>
              <w:fldChar w:fldCharType="begin"/>
            </w:r>
            <w:r w:rsidR="00E4570F">
              <w:rPr>
                <w:webHidden/>
              </w:rPr>
              <w:instrText xml:space="preserve"> PAGEREF _Toc99530100 \h </w:instrText>
            </w:r>
            <w:r w:rsidR="00E4570F">
              <w:rPr>
                <w:webHidden/>
              </w:rPr>
            </w:r>
            <w:r w:rsidR="00E4570F">
              <w:rPr>
                <w:webHidden/>
              </w:rPr>
              <w:fldChar w:fldCharType="separate"/>
            </w:r>
            <w:r w:rsidR="00E4570F">
              <w:rPr>
                <w:webHidden/>
              </w:rPr>
              <w:t>60</w:t>
            </w:r>
            <w:r w:rsidR="00E4570F">
              <w:rPr>
                <w:webHidden/>
              </w:rPr>
              <w:fldChar w:fldCharType="end"/>
            </w:r>
          </w:hyperlink>
        </w:p>
        <w:p w14:paraId="78B1ACAD" w14:textId="7EB8313C" w:rsidR="00E4570F" w:rsidRDefault="00C8689F">
          <w:pPr>
            <w:pStyle w:val="TOC1"/>
            <w:rPr>
              <w:rFonts w:asciiTheme="minorHAnsi" w:eastAsiaTheme="minorEastAsia" w:hAnsiTheme="minorHAnsi"/>
              <w:b w:val="0"/>
              <w:lang w:eastAsia="en-AU"/>
            </w:rPr>
          </w:pPr>
          <w:hyperlink w:anchor="_Toc99530101" w:history="1">
            <w:r w:rsidR="00E4570F" w:rsidRPr="006430F6">
              <w:rPr>
                <w:rStyle w:val="Hyperlink"/>
              </w:rPr>
              <w:t>Appendix A: List of people who provided feedback</w:t>
            </w:r>
            <w:r w:rsidR="00E4570F">
              <w:rPr>
                <w:webHidden/>
              </w:rPr>
              <w:tab/>
            </w:r>
            <w:r w:rsidR="00E4570F">
              <w:rPr>
                <w:webHidden/>
              </w:rPr>
              <w:fldChar w:fldCharType="begin"/>
            </w:r>
            <w:r w:rsidR="00E4570F">
              <w:rPr>
                <w:webHidden/>
              </w:rPr>
              <w:instrText xml:space="preserve"> PAGEREF _Toc99530101 \h </w:instrText>
            </w:r>
            <w:r w:rsidR="00E4570F">
              <w:rPr>
                <w:webHidden/>
              </w:rPr>
            </w:r>
            <w:r w:rsidR="00E4570F">
              <w:rPr>
                <w:webHidden/>
              </w:rPr>
              <w:fldChar w:fldCharType="separate"/>
            </w:r>
            <w:r w:rsidR="00E4570F">
              <w:rPr>
                <w:webHidden/>
              </w:rPr>
              <w:t>61</w:t>
            </w:r>
            <w:r w:rsidR="00E4570F">
              <w:rPr>
                <w:webHidden/>
              </w:rPr>
              <w:fldChar w:fldCharType="end"/>
            </w:r>
          </w:hyperlink>
        </w:p>
        <w:p w14:paraId="533A54AB" w14:textId="18A62BAF" w:rsidR="00E4570F" w:rsidRDefault="00C8689F">
          <w:pPr>
            <w:pStyle w:val="TOC1"/>
            <w:rPr>
              <w:rFonts w:asciiTheme="minorHAnsi" w:eastAsiaTheme="minorEastAsia" w:hAnsiTheme="minorHAnsi"/>
              <w:b w:val="0"/>
              <w:lang w:eastAsia="en-AU"/>
            </w:rPr>
          </w:pPr>
          <w:hyperlink w:anchor="_Toc99530102" w:history="1">
            <w:r w:rsidR="00E4570F" w:rsidRPr="006430F6">
              <w:rPr>
                <w:rStyle w:val="Hyperlink"/>
              </w:rPr>
              <w:t>Appendix B: Reference sources for LIKT and ancillary habitat tree lists</w:t>
            </w:r>
            <w:r w:rsidR="00E4570F">
              <w:rPr>
                <w:webHidden/>
              </w:rPr>
              <w:tab/>
            </w:r>
            <w:r w:rsidR="00E4570F">
              <w:rPr>
                <w:webHidden/>
              </w:rPr>
              <w:fldChar w:fldCharType="begin"/>
            </w:r>
            <w:r w:rsidR="00E4570F">
              <w:rPr>
                <w:webHidden/>
              </w:rPr>
              <w:instrText xml:space="preserve"> PAGEREF _Toc99530102 \h </w:instrText>
            </w:r>
            <w:r w:rsidR="00E4570F">
              <w:rPr>
                <w:webHidden/>
              </w:rPr>
            </w:r>
            <w:r w:rsidR="00E4570F">
              <w:rPr>
                <w:webHidden/>
              </w:rPr>
              <w:fldChar w:fldCharType="separate"/>
            </w:r>
            <w:r w:rsidR="00E4570F">
              <w:rPr>
                <w:webHidden/>
              </w:rPr>
              <w:t>63</w:t>
            </w:r>
            <w:r w:rsidR="00E4570F">
              <w:rPr>
                <w:webHidden/>
              </w:rPr>
              <w:fldChar w:fldCharType="end"/>
            </w:r>
          </w:hyperlink>
        </w:p>
        <w:p w14:paraId="7FCF0CA4" w14:textId="798B8C0B" w:rsidR="00E4570F" w:rsidRDefault="00C8689F">
          <w:pPr>
            <w:pStyle w:val="TOC1"/>
            <w:rPr>
              <w:rFonts w:asciiTheme="minorHAnsi" w:eastAsiaTheme="minorEastAsia" w:hAnsiTheme="minorHAnsi"/>
              <w:b w:val="0"/>
              <w:lang w:eastAsia="en-AU"/>
            </w:rPr>
          </w:pPr>
          <w:hyperlink w:anchor="_Toc99530103" w:history="1">
            <w:r w:rsidR="00E4570F" w:rsidRPr="006430F6">
              <w:rPr>
                <w:rStyle w:val="Hyperlink"/>
              </w:rPr>
              <w:t>Glossary</w:t>
            </w:r>
            <w:r w:rsidR="00E4570F">
              <w:rPr>
                <w:webHidden/>
              </w:rPr>
              <w:tab/>
            </w:r>
            <w:r w:rsidR="00E4570F">
              <w:rPr>
                <w:webHidden/>
              </w:rPr>
              <w:fldChar w:fldCharType="begin"/>
            </w:r>
            <w:r w:rsidR="00E4570F">
              <w:rPr>
                <w:webHidden/>
              </w:rPr>
              <w:instrText xml:space="preserve"> PAGEREF _Toc99530103 \h </w:instrText>
            </w:r>
            <w:r w:rsidR="00E4570F">
              <w:rPr>
                <w:webHidden/>
              </w:rPr>
            </w:r>
            <w:r w:rsidR="00E4570F">
              <w:rPr>
                <w:webHidden/>
              </w:rPr>
              <w:fldChar w:fldCharType="separate"/>
            </w:r>
            <w:r w:rsidR="00E4570F">
              <w:rPr>
                <w:webHidden/>
              </w:rPr>
              <w:t>65</w:t>
            </w:r>
            <w:r w:rsidR="00E4570F">
              <w:rPr>
                <w:webHidden/>
              </w:rPr>
              <w:fldChar w:fldCharType="end"/>
            </w:r>
          </w:hyperlink>
        </w:p>
        <w:p w14:paraId="4524FEB1" w14:textId="791F36E7" w:rsidR="00E4570F" w:rsidRDefault="00C8689F">
          <w:pPr>
            <w:pStyle w:val="TOC1"/>
            <w:rPr>
              <w:rFonts w:asciiTheme="minorHAnsi" w:eastAsiaTheme="minorEastAsia" w:hAnsiTheme="minorHAnsi"/>
              <w:b w:val="0"/>
              <w:lang w:eastAsia="en-AU"/>
            </w:rPr>
          </w:pPr>
          <w:hyperlink w:anchor="_Toc99530104" w:history="1">
            <w:r w:rsidR="00E4570F" w:rsidRPr="006430F6">
              <w:rPr>
                <w:rStyle w:val="Hyperlink"/>
              </w:rPr>
              <w:t>References</w:t>
            </w:r>
            <w:r w:rsidR="00E4570F">
              <w:rPr>
                <w:webHidden/>
              </w:rPr>
              <w:tab/>
            </w:r>
            <w:r w:rsidR="00E4570F">
              <w:rPr>
                <w:webHidden/>
              </w:rPr>
              <w:fldChar w:fldCharType="begin"/>
            </w:r>
            <w:r w:rsidR="00E4570F">
              <w:rPr>
                <w:webHidden/>
              </w:rPr>
              <w:instrText xml:space="preserve"> PAGEREF _Toc99530104 \h </w:instrText>
            </w:r>
            <w:r w:rsidR="00E4570F">
              <w:rPr>
                <w:webHidden/>
              </w:rPr>
            </w:r>
            <w:r w:rsidR="00E4570F">
              <w:rPr>
                <w:webHidden/>
              </w:rPr>
              <w:fldChar w:fldCharType="separate"/>
            </w:r>
            <w:r w:rsidR="00E4570F">
              <w:rPr>
                <w:webHidden/>
              </w:rPr>
              <w:t>68</w:t>
            </w:r>
            <w:r w:rsidR="00E4570F">
              <w:rPr>
                <w:webHidden/>
              </w:rPr>
              <w:fldChar w:fldCharType="end"/>
            </w:r>
          </w:hyperlink>
        </w:p>
        <w:p w14:paraId="7709AAD5" w14:textId="374BA3BE" w:rsidR="00764D6A" w:rsidRPr="00125CB3" w:rsidRDefault="00E91D72">
          <w:pPr>
            <w:rPr>
              <w:highlight w:val="yellow"/>
            </w:rPr>
          </w:pPr>
          <w:r w:rsidRPr="00125CB3">
            <w:rPr>
              <w:b/>
              <w:noProof/>
              <w:highlight w:val="yellow"/>
            </w:rPr>
            <w:fldChar w:fldCharType="end"/>
          </w:r>
        </w:p>
      </w:sdtContent>
    </w:sdt>
    <w:p w14:paraId="48EBB4B3" w14:textId="77777777" w:rsidR="00764D6A" w:rsidRPr="003B4B8F" w:rsidRDefault="00E91D72">
      <w:pPr>
        <w:pStyle w:val="TOCHeading2"/>
        <w:rPr>
          <w:rStyle w:val="Strong"/>
        </w:rPr>
      </w:pPr>
      <w:r w:rsidRPr="003B4B8F">
        <w:rPr>
          <w:rStyle w:val="Strong"/>
        </w:rPr>
        <w:t>Tables</w:t>
      </w:r>
    </w:p>
    <w:p w14:paraId="4BD07720" w14:textId="688F38A4" w:rsidR="00E4570F" w:rsidRDefault="00E91D72">
      <w:pPr>
        <w:pStyle w:val="TableofFigures"/>
        <w:tabs>
          <w:tab w:val="right" w:leader="dot" w:pos="9060"/>
        </w:tabs>
        <w:rPr>
          <w:rFonts w:asciiTheme="minorHAnsi" w:eastAsiaTheme="minorEastAsia" w:hAnsiTheme="minorHAnsi"/>
          <w:noProof/>
          <w:lang w:eastAsia="en-AU"/>
        </w:rPr>
      </w:pPr>
      <w:r w:rsidRPr="00125CB3">
        <w:rPr>
          <w:rStyle w:val="Hyperlink"/>
          <w:highlight w:val="yellow"/>
        </w:rPr>
        <w:fldChar w:fldCharType="begin"/>
      </w:r>
      <w:r w:rsidRPr="00125CB3">
        <w:rPr>
          <w:rStyle w:val="Hyperlink"/>
          <w:noProof/>
          <w:highlight w:val="yellow"/>
        </w:rPr>
        <w:instrText xml:space="preserve"> TOC \h \z \c "Table" </w:instrText>
      </w:r>
      <w:r w:rsidRPr="00125CB3">
        <w:rPr>
          <w:rStyle w:val="Hyperlink"/>
          <w:highlight w:val="yellow"/>
        </w:rPr>
        <w:fldChar w:fldCharType="separate"/>
      </w:r>
      <w:hyperlink w:anchor="_Toc99530105" w:history="1">
        <w:r w:rsidR="00E4570F" w:rsidRPr="008A2312">
          <w:rPr>
            <w:rStyle w:val="Hyperlink"/>
            <w:noProof/>
          </w:rPr>
          <w:t>Table 1 Benefits and limitations of commonly used direct methods to survey koalas, and their utility for determining presence and density/abundance</w:t>
        </w:r>
        <w:r w:rsidR="00E4570F">
          <w:rPr>
            <w:noProof/>
            <w:webHidden/>
          </w:rPr>
          <w:tab/>
        </w:r>
        <w:r w:rsidR="00E4570F">
          <w:rPr>
            <w:noProof/>
            <w:webHidden/>
          </w:rPr>
          <w:fldChar w:fldCharType="begin"/>
        </w:r>
        <w:r w:rsidR="00E4570F">
          <w:rPr>
            <w:noProof/>
            <w:webHidden/>
          </w:rPr>
          <w:instrText xml:space="preserve"> PAGEREF _Toc99530105 \h </w:instrText>
        </w:r>
        <w:r w:rsidR="00E4570F">
          <w:rPr>
            <w:noProof/>
            <w:webHidden/>
          </w:rPr>
        </w:r>
        <w:r w:rsidR="00E4570F">
          <w:rPr>
            <w:noProof/>
            <w:webHidden/>
          </w:rPr>
          <w:fldChar w:fldCharType="separate"/>
        </w:r>
        <w:r w:rsidR="00E4570F">
          <w:rPr>
            <w:noProof/>
            <w:webHidden/>
          </w:rPr>
          <w:t>27</w:t>
        </w:r>
        <w:r w:rsidR="00E4570F">
          <w:rPr>
            <w:noProof/>
            <w:webHidden/>
          </w:rPr>
          <w:fldChar w:fldCharType="end"/>
        </w:r>
      </w:hyperlink>
    </w:p>
    <w:p w14:paraId="1776F17A" w14:textId="785A2414" w:rsidR="00E4570F" w:rsidRDefault="00C8689F">
      <w:pPr>
        <w:pStyle w:val="TableofFigures"/>
        <w:tabs>
          <w:tab w:val="right" w:leader="dot" w:pos="9060"/>
        </w:tabs>
        <w:rPr>
          <w:rFonts w:asciiTheme="minorHAnsi" w:eastAsiaTheme="minorEastAsia" w:hAnsiTheme="minorHAnsi"/>
          <w:noProof/>
          <w:lang w:eastAsia="en-AU"/>
        </w:rPr>
      </w:pPr>
      <w:hyperlink w:anchor="_Toc99530106" w:history="1">
        <w:r w:rsidR="00E4570F" w:rsidRPr="008A2312">
          <w:rPr>
            <w:rStyle w:val="Hyperlink"/>
            <w:noProof/>
          </w:rPr>
          <w:t>Table 2</w:t>
        </w:r>
        <w:r w:rsidR="00E4570F" w:rsidRPr="008A2312">
          <w:rPr>
            <w:rStyle w:val="Hyperlink"/>
            <w:rFonts w:cstheme="minorHAnsi"/>
            <w:noProof/>
          </w:rPr>
          <w:t xml:space="preserve"> </w:t>
        </w:r>
        <w:r w:rsidR="00E4570F" w:rsidRPr="008A2312">
          <w:rPr>
            <w:rStyle w:val="Hyperlink"/>
            <w:noProof/>
          </w:rPr>
          <w:t>Benefits and limitations of commonly used indirect methods to survey koalas, and their utility for determining presence and density/abundance</w:t>
        </w:r>
        <w:r w:rsidR="00E4570F">
          <w:rPr>
            <w:noProof/>
            <w:webHidden/>
          </w:rPr>
          <w:tab/>
        </w:r>
        <w:r w:rsidR="00E4570F">
          <w:rPr>
            <w:noProof/>
            <w:webHidden/>
          </w:rPr>
          <w:fldChar w:fldCharType="begin"/>
        </w:r>
        <w:r w:rsidR="00E4570F">
          <w:rPr>
            <w:noProof/>
            <w:webHidden/>
          </w:rPr>
          <w:instrText xml:space="preserve"> PAGEREF _Toc99530106 \h </w:instrText>
        </w:r>
        <w:r w:rsidR="00E4570F">
          <w:rPr>
            <w:noProof/>
            <w:webHidden/>
          </w:rPr>
        </w:r>
        <w:r w:rsidR="00E4570F">
          <w:rPr>
            <w:noProof/>
            <w:webHidden/>
          </w:rPr>
          <w:fldChar w:fldCharType="separate"/>
        </w:r>
        <w:r w:rsidR="00E4570F">
          <w:rPr>
            <w:noProof/>
            <w:webHidden/>
          </w:rPr>
          <w:t>30</w:t>
        </w:r>
        <w:r w:rsidR="00E4570F">
          <w:rPr>
            <w:noProof/>
            <w:webHidden/>
          </w:rPr>
          <w:fldChar w:fldCharType="end"/>
        </w:r>
      </w:hyperlink>
    </w:p>
    <w:p w14:paraId="491A898C" w14:textId="1070F633" w:rsidR="00E4570F" w:rsidRDefault="00C8689F">
      <w:pPr>
        <w:pStyle w:val="TableofFigures"/>
        <w:tabs>
          <w:tab w:val="right" w:leader="dot" w:pos="9060"/>
        </w:tabs>
        <w:rPr>
          <w:rFonts w:asciiTheme="minorHAnsi" w:eastAsiaTheme="minorEastAsia" w:hAnsiTheme="minorHAnsi"/>
          <w:noProof/>
          <w:lang w:eastAsia="en-AU"/>
        </w:rPr>
      </w:pPr>
      <w:hyperlink w:anchor="_Toc99530107" w:history="1">
        <w:r w:rsidR="00E4570F" w:rsidRPr="008A2312">
          <w:rPr>
            <w:rStyle w:val="Hyperlink"/>
            <w:noProof/>
          </w:rPr>
          <w:t>Table 3</w:t>
        </w:r>
        <w:r w:rsidR="00E4570F" w:rsidRPr="008A2312">
          <w:rPr>
            <w:rStyle w:val="Hyperlink"/>
            <w:noProof/>
            <w:lang w:eastAsia="ja-JP"/>
          </w:rPr>
          <w:t xml:space="preserve"> Brigalow Belt Locally important koala trees</w:t>
        </w:r>
        <w:r w:rsidR="00E4570F">
          <w:rPr>
            <w:noProof/>
            <w:webHidden/>
          </w:rPr>
          <w:tab/>
        </w:r>
        <w:r w:rsidR="00E4570F">
          <w:rPr>
            <w:noProof/>
            <w:webHidden/>
          </w:rPr>
          <w:fldChar w:fldCharType="begin"/>
        </w:r>
        <w:r w:rsidR="00E4570F">
          <w:rPr>
            <w:noProof/>
            <w:webHidden/>
          </w:rPr>
          <w:instrText xml:space="preserve"> PAGEREF _Toc99530107 \h </w:instrText>
        </w:r>
        <w:r w:rsidR="00E4570F">
          <w:rPr>
            <w:noProof/>
            <w:webHidden/>
          </w:rPr>
        </w:r>
        <w:r w:rsidR="00E4570F">
          <w:rPr>
            <w:noProof/>
            <w:webHidden/>
          </w:rPr>
          <w:fldChar w:fldCharType="separate"/>
        </w:r>
        <w:r w:rsidR="00E4570F">
          <w:rPr>
            <w:noProof/>
            <w:webHidden/>
          </w:rPr>
          <w:t>42</w:t>
        </w:r>
        <w:r w:rsidR="00E4570F">
          <w:rPr>
            <w:noProof/>
            <w:webHidden/>
          </w:rPr>
          <w:fldChar w:fldCharType="end"/>
        </w:r>
      </w:hyperlink>
    </w:p>
    <w:p w14:paraId="1A1B8A7E" w14:textId="09BAE78F" w:rsidR="00E4570F" w:rsidRDefault="00C8689F">
      <w:pPr>
        <w:pStyle w:val="TableofFigures"/>
        <w:tabs>
          <w:tab w:val="right" w:leader="dot" w:pos="9060"/>
        </w:tabs>
        <w:rPr>
          <w:rFonts w:asciiTheme="minorHAnsi" w:eastAsiaTheme="minorEastAsia" w:hAnsiTheme="minorHAnsi"/>
          <w:noProof/>
          <w:lang w:eastAsia="en-AU"/>
        </w:rPr>
      </w:pPr>
      <w:hyperlink w:anchor="_Toc99530108" w:history="1">
        <w:r w:rsidR="00E4570F" w:rsidRPr="008A2312">
          <w:rPr>
            <w:rStyle w:val="Hyperlink"/>
            <w:noProof/>
          </w:rPr>
          <w:t xml:space="preserve">Table 4 </w:t>
        </w:r>
        <w:r w:rsidR="00E4570F" w:rsidRPr="008A2312">
          <w:rPr>
            <w:rStyle w:val="Hyperlink"/>
            <w:noProof/>
            <w:lang w:eastAsia="ja-JP"/>
          </w:rPr>
          <w:t>Brigalow Belt</w:t>
        </w:r>
        <w:r w:rsidR="00E4570F" w:rsidRPr="008A2312">
          <w:rPr>
            <w:rStyle w:val="Hyperlink"/>
            <w:noProof/>
          </w:rPr>
          <w:t xml:space="preserve"> Ancillary habitat trees</w:t>
        </w:r>
        <w:r w:rsidR="00E4570F">
          <w:rPr>
            <w:noProof/>
            <w:webHidden/>
          </w:rPr>
          <w:tab/>
        </w:r>
        <w:r w:rsidR="00E4570F">
          <w:rPr>
            <w:noProof/>
            <w:webHidden/>
          </w:rPr>
          <w:fldChar w:fldCharType="begin"/>
        </w:r>
        <w:r w:rsidR="00E4570F">
          <w:rPr>
            <w:noProof/>
            <w:webHidden/>
          </w:rPr>
          <w:instrText xml:space="preserve"> PAGEREF _Toc99530108 \h </w:instrText>
        </w:r>
        <w:r w:rsidR="00E4570F">
          <w:rPr>
            <w:noProof/>
            <w:webHidden/>
          </w:rPr>
        </w:r>
        <w:r w:rsidR="00E4570F">
          <w:rPr>
            <w:noProof/>
            <w:webHidden/>
          </w:rPr>
          <w:fldChar w:fldCharType="separate"/>
        </w:r>
        <w:r w:rsidR="00E4570F">
          <w:rPr>
            <w:noProof/>
            <w:webHidden/>
          </w:rPr>
          <w:t>43</w:t>
        </w:r>
        <w:r w:rsidR="00E4570F">
          <w:rPr>
            <w:noProof/>
            <w:webHidden/>
          </w:rPr>
          <w:fldChar w:fldCharType="end"/>
        </w:r>
      </w:hyperlink>
    </w:p>
    <w:p w14:paraId="2D9CB3F4" w14:textId="6E4F973A" w:rsidR="00E4570F" w:rsidRDefault="00C8689F">
      <w:pPr>
        <w:pStyle w:val="TableofFigures"/>
        <w:tabs>
          <w:tab w:val="right" w:leader="dot" w:pos="9060"/>
        </w:tabs>
        <w:rPr>
          <w:rFonts w:asciiTheme="minorHAnsi" w:eastAsiaTheme="minorEastAsia" w:hAnsiTheme="minorHAnsi"/>
          <w:noProof/>
          <w:lang w:eastAsia="en-AU"/>
        </w:rPr>
      </w:pPr>
      <w:hyperlink w:anchor="_Toc99530109" w:history="1">
        <w:r w:rsidR="00E4570F" w:rsidRPr="008A2312">
          <w:rPr>
            <w:rStyle w:val="Hyperlink"/>
            <w:noProof/>
          </w:rPr>
          <w:t>Table 5 Central NSW Coast Locally important koala trees</w:t>
        </w:r>
        <w:r w:rsidR="00E4570F">
          <w:rPr>
            <w:noProof/>
            <w:webHidden/>
          </w:rPr>
          <w:tab/>
        </w:r>
        <w:r w:rsidR="00E4570F">
          <w:rPr>
            <w:noProof/>
            <w:webHidden/>
          </w:rPr>
          <w:fldChar w:fldCharType="begin"/>
        </w:r>
        <w:r w:rsidR="00E4570F">
          <w:rPr>
            <w:noProof/>
            <w:webHidden/>
          </w:rPr>
          <w:instrText xml:space="preserve"> PAGEREF _Toc99530109 \h </w:instrText>
        </w:r>
        <w:r w:rsidR="00E4570F">
          <w:rPr>
            <w:noProof/>
            <w:webHidden/>
          </w:rPr>
        </w:r>
        <w:r w:rsidR="00E4570F">
          <w:rPr>
            <w:noProof/>
            <w:webHidden/>
          </w:rPr>
          <w:fldChar w:fldCharType="separate"/>
        </w:r>
        <w:r w:rsidR="00E4570F">
          <w:rPr>
            <w:noProof/>
            <w:webHidden/>
          </w:rPr>
          <w:t>43</w:t>
        </w:r>
        <w:r w:rsidR="00E4570F">
          <w:rPr>
            <w:noProof/>
            <w:webHidden/>
          </w:rPr>
          <w:fldChar w:fldCharType="end"/>
        </w:r>
      </w:hyperlink>
    </w:p>
    <w:p w14:paraId="6FB0699C" w14:textId="0A33A342" w:rsidR="00E4570F" w:rsidRDefault="00C8689F">
      <w:pPr>
        <w:pStyle w:val="TableofFigures"/>
        <w:tabs>
          <w:tab w:val="right" w:leader="dot" w:pos="9060"/>
        </w:tabs>
        <w:rPr>
          <w:rFonts w:asciiTheme="minorHAnsi" w:eastAsiaTheme="minorEastAsia" w:hAnsiTheme="minorHAnsi"/>
          <w:noProof/>
          <w:lang w:eastAsia="en-AU"/>
        </w:rPr>
      </w:pPr>
      <w:hyperlink w:anchor="_Toc99530110" w:history="1">
        <w:r w:rsidR="00E4570F" w:rsidRPr="008A2312">
          <w:rPr>
            <w:rStyle w:val="Hyperlink"/>
            <w:noProof/>
          </w:rPr>
          <w:t>Table 6 Central NSW Coast Ancillary habitat trees</w:t>
        </w:r>
        <w:r w:rsidR="00E4570F">
          <w:rPr>
            <w:noProof/>
            <w:webHidden/>
          </w:rPr>
          <w:tab/>
        </w:r>
        <w:r w:rsidR="00E4570F">
          <w:rPr>
            <w:noProof/>
            <w:webHidden/>
          </w:rPr>
          <w:fldChar w:fldCharType="begin"/>
        </w:r>
        <w:r w:rsidR="00E4570F">
          <w:rPr>
            <w:noProof/>
            <w:webHidden/>
          </w:rPr>
          <w:instrText xml:space="preserve"> PAGEREF _Toc99530110 \h </w:instrText>
        </w:r>
        <w:r w:rsidR="00E4570F">
          <w:rPr>
            <w:noProof/>
            <w:webHidden/>
          </w:rPr>
        </w:r>
        <w:r w:rsidR="00E4570F">
          <w:rPr>
            <w:noProof/>
            <w:webHidden/>
          </w:rPr>
          <w:fldChar w:fldCharType="separate"/>
        </w:r>
        <w:r w:rsidR="00E4570F">
          <w:rPr>
            <w:noProof/>
            <w:webHidden/>
          </w:rPr>
          <w:t>44</w:t>
        </w:r>
        <w:r w:rsidR="00E4570F">
          <w:rPr>
            <w:noProof/>
            <w:webHidden/>
          </w:rPr>
          <w:fldChar w:fldCharType="end"/>
        </w:r>
      </w:hyperlink>
    </w:p>
    <w:p w14:paraId="5DD07AEF" w14:textId="0B714AC8" w:rsidR="00E4570F" w:rsidRDefault="00C8689F">
      <w:pPr>
        <w:pStyle w:val="TableofFigures"/>
        <w:tabs>
          <w:tab w:val="right" w:leader="dot" w:pos="9060"/>
        </w:tabs>
        <w:rPr>
          <w:rFonts w:asciiTheme="minorHAnsi" w:eastAsiaTheme="minorEastAsia" w:hAnsiTheme="minorHAnsi"/>
          <w:noProof/>
          <w:lang w:eastAsia="en-AU"/>
        </w:rPr>
      </w:pPr>
      <w:hyperlink w:anchor="_Toc99530111" w:history="1">
        <w:r w:rsidR="00E4570F" w:rsidRPr="008A2312">
          <w:rPr>
            <w:rStyle w:val="Hyperlink"/>
            <w:noProof/>
          </w:rPr>
          <w:t>Table 7 Central Queensland Coast Locally important koala trees</w:t>
        </w:r>
        <w:r w:rsidR="00E4570F">
          <w:rPr>
            <w:noProof/>
            <w:webHidden/>
          </w:rPr>
          <w:tab/>
        </w:r>
        <w:r w:rsidR="00E4570F">
          <w:rPr>
            <w:noProof/>
            <w:webHidden/>
          </w:rPr>
          <w:fldChar w:fldCharType="begin"/>
        </w:r>
        <w:r w:rsidR="00E4570F">
          <w:rPr>
            <w:noProof/>
            <w:webHidden/>
          </w:rPr>
          <w:instrText xml:space="preserve"> PAGEREF _Toc99530111 \h </w:instrText>
        </w:r>
        <w:r w:rsidR="00E4570F">
          <w:rPr>
            <w:noProof/>
            <w:webHidden/>
          </w:rPr>
        </w:r>
        <w:r w:rsidR="00E4570F">
          <w:rPr>
            <w:noProof/>
            <w:webHidden/>
          </w:rPr>
          <w:fldChar w:fldCharType="separate"/>
        </w:r>
        <w:r w:rsidR="00E4570F">
          <w:rPr>
            <w:noProof/>
            <w:webHidden/>
          </w:rPr>
          <w:t>45</w:t>
        </w:r>
        <w:r w:rsidR="00E4570F">
          <w:rPr>
            <w:noProof/>
            <w:webHidden/>
          </w:rPr>
          <w:fldChar w:fldCharType="end"/>
        </w:r>
      </w:hyperlink>
    </w:p>
    <w:p w14:paraId="22090701" w14:textId="3DC50F2D" w:rsidR="00E4570F" w:rsidRDefault="00C8689F">
      <w:pPr>
        <w:pStyle w:val="TableofFigures"/>
        <w:tabs>
          <w:tab w:val="right" w:leader="dot" w:pos="9060"/>
        </w:tabs>
        <w:rPr>
          <w:rFonts w:asciiTheme="minorHAnsi" w:eastAsiaTheme="minorEastAsia" w:hAnsiTheme="minorHAnsi"/>
          <w:noProof/>
          <w:lang w:eastAsia="en-AU"/>
        </w:rPr>
      </w:pPr>
      <w:hyperlink w:anchor="_Toc99530112" w:history="1">
        <w:r w:rsidR="00E4570F" w:rsidRPr="008A2312">
          <w:rPr>
            <w:rStyle w:val="Hyperlink"/>
            <w:noProof/>
          </w:rPr>
          <w:t>Table 8 Central Queensland Coast Ancillary habitat trees</w:t>
        </w:r>
        <w:r w:rsidR="00E4570F">
          <w:rPr>
            <w:noProof/>
            <w:webHidden/>
          </w:rPr>
          <w:tab/>
        </w:r>
        <w:r w:rsidR="00E4570F">
          <w:rPr>
            <w:noProof/>
            <w:webHidden/>
          </w:rPr>
          <w:fldChar w:fldCharType="begin"/>
        </w:r>
        <w:r w:rsidR="00E4570F">
          <w:rPr>
            <w:noProof/>
            <w:webHidden/>
          </w:rPr>
          <w:instrText xml:space="preserve"> PAGEREF _Toc99530112 \h </w:instrText>
        </w:r>
        <w:r w:rsidR="00E4570F">
          <w:rPr>
            <w:noProof/>
            <w:webHidden/>
          </w:rPr>
        </w:r>
        <w:r w:rsidR="00E4570F">
          <w:rPr>
            <w:noProof/>
            <w:webHidden/>
          </w:rPr>
          <w:fldChar w:fldCharType="separate"/>
        </w:r>
        <w:r w:rsidR="00E4570F">
          <w:rPr>
            <w:noProof/>
            <w:webHidden/>
          </w:rPr>
          <w:t>46</w:t>
        </w:r>
        <w:r w:rsidR="00E4570F">
          <w:rPr>
            <w:noProof/>
            <w:webHidden/>
          </w:rPr>
          <w:fldChar w:fldCharType="end"/>
        </w:r>
      </w:hyperlink>
    </w:p>
    <w:p w14:paraId="4F5E8595" w14:textId="2A798711" w:rsidR="00E4570F" w:rsidRDefault="00C8689F">
      <w:pPr>
        <w:pStyle w:val="TableofFigures"/>
        <w:tabs>
          <w:tab w:val="right" w:leader="dot" w:pos="9060"/>
        </w:tabs>
        <w:rPr>
          <w:rFonts w:asciiTheme="minorHAnsi" w:eastAsiaTheme="minorEastAsia" w:hAnsiTheme="minorHAnsi"/>
          <w:noProof/>
          <w:lang w:eastAsia="en-AU"/>
        </w:rPr>
      </w:pPr>
      <w:hyperlink w:anchor="_Toc99530113" w:history="1">
        <w:r w:rsidR="00E4570F" w:rsidRPr="008A2312">
          <w:rPr>
            <w:rStyle w:val="Hyperlink"/>
            <w:noProof/>
          </w:rPr>
          <w:t>Table 9 Central and Southern Tablelands Locally important koala trees</w:t>
        </w:r>
        <w:r w:rsidR="00E4570F">
          <w:rPr>
            <w:noProof/>
            <w:webHidden/>
          </w:rPr>
          <w:tab/>
        </w:r>
        <w:r w:rsidR="00E4570F">
          <w:rPr>
            <w:noProof/>
            <w:webHidden/>
          </w:rPr>
          <w:fldChar w:fldCharType="begin"/>
        </w:r>
        <w:r w:rsidR="00E4570F">
          <w:rPr>
            <w:noProof/>
            <w:webHidden/>
          </w:rPr>
          <w:instrText xml:space="preserve"> PAGEREF _Toc99530113 \h </w:instrText>
        </w:r>
        <w:r w:rsidR="00E4570F">
          <w:rPr>
            <w:noProof/>
            <w:webHidden/>
          </w:rPr>
        </w:r>
        <w:r w:rsidR="00E4570F">
          <w:rPr>
            <w:noProof/>
            <w:webHidden/>
          </w:rPr>
          <w:fldChar w:fldCharType="separate"/>
        </w:r>
        <w:r w:rsidR="00E4570F">
          <w:rPr>
            <w:noProof/>
            <w:webHidden/>
          </w:rPr>
          <w:t>46</w:t>
        </w:r>
        <w:r w:rsidR="00E4570F">
          <w:rPr>
            <w:noProof/>
            <w:webHidden/>
          </w:rPr>
          <w:fldChar w:fldCharType="end"/>
        </w:r>
      </w:hyperlink>
    </w:p>
    <w:p w14:paraId="78378542" w14:textId="5BD43D94" w:rsidR="00E4570F" w:rsidRDefault="00C8689F">
      <w:pPr>
        <w:pStyle w:val="TableofFigures"/>
        <w:tabs>
          <w:tab w:val="right" w:leader="dot" w:pos="9060"/>
        </w:tabs>
        <w:rPr>
          <w:rFonts w:asciiTheme="minorHAnsi" w:eastAsiaTheme="minorEastAsia" w:hAnsiTheme="minorHAnsi"/>
          <w:noProof/>
          <w:lang w:eastAsia="en-AU"/>
        </w:rPr>
      </w:pPr>
      <w:hyperlink w:anchor="_Toc99530114" w:history="1">
        <w:r w:rsidR="00E4570F" w:rsidRPr="008A2312">
          <w:rPr>
            <w:rStyle w:val="Hyperlink"/>
            <w:noProof/>
          </w:rPr>
          <w:t>Table 10 Central and Southern Tablelands Ancillary habitat trees</w:t>
        </w:r>
        <w:r w:rsidR="00E4570F">
          <w:rPr>
            <w:noProof/>
            <w:webHidden/>
          </w:rPr>
          <w:tab/>
        </w:r>
        <w:r w:rsidR="00E4570F">
          <w:rPr>
            <w:noProof/>
            <w:webHidden/>
          </w:rPr>
          <w:fldChar w:fldCharType="begin"/>
        </w:r>
        <w:r w:rsidR="00E4570F">
          <w:rPr>
            <w:noProof/>
            <w:webHidden/>
          </w:rPr>
          <w:instrText xml:space="preserve"> PAGEREF _Toc99530114 \h </w:instrText>
        </w:r>
        <w:r w:rsidR="00E4570F">
          <w:rPr>
            <w:noProof/>
            <w:webHidden/>
          </w:rPr>
        </w:r>
        <w:r w:rsidR="00E4570F">
          <w:rPr>
            <w:noProof/>
            <w:webHidden/>
          </w:rPr>
          <w:fldChar w:fldCharType="separate"/>
        </w:r>
        <w:r w:rsidR="00E4570F">
          <w:rPr>
            <w:noProof/>
            <w:webHidden/>
          </w:rPr>
          <w:t>47</w:t>
        </w:r>
        <w:r w:rsidR="00E4570F">
          <w:rPr>
            <w:noProof/>
            <w:webHidden/>
          </w:rPr>
          <w:fldChar w:fldCharType="end"/>
        </w:r>
      </w:hyperlink>
    </w:p>
    <w:p w14:paraId="050036E8" w14:textId="0FE53B0E" w:rsidR="00E4570F" w:rsidRDefault="00C8689F">
      <w:pPr>
        <w:pStyle w:val="TableofFigures"/>
        <w:tabs>
          <w:tab w:val="right" w:leader="dot" w:pos="9060"/>
        </w:tabs>
        <w:rPr>
          <w:rFonts w:asciiTheme="minorHAnsi" w:eastAsiaTheme="minorEastAsia" w:hAnsiTheme="minorHAnsi"/>
          <w:noProof/>
          <w:lang w:eastAsia="en-AU"/>
        </w:rPr>
      </w:pPr>
      <w:hyperlink w:anchor="_Toc99530115" w:history="1">
        <w:r w:rsidR="00E4570F" w:rsidRPr="008A2312">
          <w:rPr>
            <w:rStyle w:val="Hyperlink"/>
            <w:noProof/>
          </w:rPr>
          <w:t>Table 11 Darling Riverine Plains Locally important koala trees</w:t>
        </w:r>
        <w:r w:rsidR="00E4570F">
          <w:rPr>
            <w:noProof/>
            <w:webHidden/>
          </w:rPr>
          <w:tab/>
        </w:r>
        <w:r w:rsidR="00E4570F">
          <w:rPr>
            <w:noProof/>
            <w:webHidden/>
          </w:rPr>
          <w:fldChar w:fldCharType="begin"/>
        </w:r>
        <w:r w:rsidR="00E4570F">
          <w:rPr>
            <w:noProof/>
            <w:webHidden/>
          </w:rPr>
          <w:instrText xml:space="preserve"> PAGEREF _Toc99530115 \h </w:instrText>
        </w:r>
        <w:r w:rsidR="00E4570F">
          <w:rPr>
            <w:noProof/>
            <w:webHidden/>
          </w:rPr>
        </w:r>
        <w:r w:rsidR="00E4570F">
          <w:rPr>
            <w:noProof/>
            <w:webHidden/>
          </w:rPr>
          <w:fldChar w:fldCharType="separate"/>
        </w:r>
        <w:r w:rsidR="00E4570F">
          <w:rPr>
            <w:noProof/>
            <w:webHidden/>
          </w:rPr>
          <w:t>47</w:t>
        </w:r>
        <w:r w:rsidR="00E4570F">
          <w:rPr>
            <w:noProof/>
            <w:webHidden/>
          </w:rPr>
          <w:fldChar w:fldCharType="end"/>
        </w:r>
      </w:hyperlink>
    </w:p>
    <w:p w14:paraId="7447148E" w14:textId="766E7E88" w:rsidR="00E4570F" w:rsidRDefault="00C8689F">
      <w:pPr>
        <w:pStyle w:val="TableofFigures"/>
        <w:tabs>
          <w:tab w:val="right" w:leader="dot" w:pos="9060"/>
        </w:tabs>
        <w:rPr>
          <w:rFonts w:asciiTheme="minorHAnsi" w:eastAsiaTheme="minorEastAsia" w:hAnsiTheme="minorHAnsi"/>
          <w:noProof/>
          <w:lang w:eastAsia="en-AU"/>
        </w:rPr>
      </w:pPr>
      <w:hyperlink w:anchor="_Toc99530116" w:history="1">
        <w:r w:rsidR="00E4570F" w:rsidRPr="008A2312">
          <w:rPr>
            <w:rStyle w:val="Hyperlink"/>
            <w:noProof/>
          </w:rPr>
          <w:t>Table 12 Darling Riverine Plains Ancillary habitat trees</w:t>
        </w:r>
        <w:r w:rsidR="00E4570F">
          <w:rPr>
            <w:noProof/>
            <w:webHidden/>
          </w:rPr>
          <w:tab/>
        </w:r>
        <w:r w:rsidR="00E4570F">
          <w:rPr>
            <w:noProof/>
            <w:webHidden/>
          </w:rPr>
          <w:fldChar w:fldCharType="begin"/>
        </w:r>
        <w:r w:rsidR="00E4570F">
          <w:rPr>
            <w:noProof/>
            <w:webHidden/>
          </w:rPr>
          <w:instrText xml:space="preserve"> PAGEREF _Toc99530116 \h </w:instrText>
        </w:r>
        <w:r w:rsidR="00E4570F">
          <w:rPr>
            <w:noProof/>
            <w:webHidden/>
          </w:rPr>
        </w:r>
        <w:r w:rsidR="00E4570F">
          <w:rPr>
            <w:noProof/>
            <w:webHidden/>
          </w:rPr>
          <w:fldChar w:fldCharType="separate"/>
        </w:r>
        <w:r w:rsidR="00E4570F">
          <w:rPr>
            <w:noProof/>
            <w:webHidden/>
          </w:rPr>
          <w:t>48</w:t>
        </w:r>
        <w:r w:rsidR="00E4570F">
          <w:rPr>
            <w:noProof/>
            <w:webHidden/>
          </w:rPr>
          <w:fldChar w:fldCharType="end"/>
        </w:r>
      </w:hyperlink>
    </w:p>
    <w:p w14:paraId="65EC8737" w14:textId="351DC249" w:rsidR="00E4570F" w:rsidRDefault="00C8689F">
      <w:pPr>
        <w:pStyle w:val="TableofFigures"/>
        <w:tabs>
          <w:tab w:val="right" w:leader="dot" w:pos="9060"/>
        </w:tabs>
        <w:rPr>
          <w:rFonts w:asciiTheme="minorHAnsi" w:eastAsiaTheme="minorEastAsia" w:hAnsiTheme="minorHAnsi"/>
          <w:noProof/>
          <w:lang w:eastAsia="en-AU"/>
        </w:rPr>
      </w:pPr>
      <w:hyperlink w:anchor="_Toc99530117" w:history="1">
        <w:r w:rsidR="00E4570F" w:rsidRPr="008A2312">
          <w:rPr>
            <w:rStyle w:val="Hyperlink"/>
            <w:noProof/>
          </w:rPr>
          <w:t>Table 13 Desert Uplands Locally important koala trees</w:t>
        </w:r>
        <w:r w:rsidR="00E4570F">
          <w:rPr>
            <w:noProof/>
            <w:webHidden/>
          </w:rPr>
          <w:tab/>
        </w:r>
        <w:r w:rsidR="00E4570F">
          <w:rPr>
            <w:noProof/>
            <w:webHidden/>
          </w:rPr>
          <w:fldChar w:fldCharType="begin"/>
        </w:r>
        <w:r w:rsidR="00E4570F">
          <w:rPr>
            <w:noProof/>
            <w:webHidden/>
          </w:rPr>
          <w:instrText xml:space="preserve"> PAGEREF _Toc99530117 \h </w:instrText>
        </w:r>
        <w:r w:rsidR="00E4570F">
          <w:rPr>
            <w:noProof/>
            <w:webHidden/>
          </w:rPr>
        </w:r>
        <w:r w:rsidR="00E4570F">
          <w:rPr>
            <w:noProof/>
            <w:webHidden/>
          </w:rPr>
          <w:fldChar w:fldCharType="separate"/>
        </w:r>
        <w:r w:rsidR="00E4570F">
          <w:rPr>
            <w:noProof/>
            <w:webHidden/>
          </w:rPr>
          <w:t>48</w:t>
        </w:r>
        <w:r w:rsidR="00E4570F">
          <w:rPr>
            <w:noProof/>
            <w:webHidden/>
          </w:rPr>
          <w:fldChar w:fldCharType="end"/>
        </w:r>
      </w:hyperlink>
    </w:p>
    <w:p w14:paraId="3E0C3E18" w14:textId="4DB021CF" w:rsidR="00E4570F" w:rsidRDefault="00C8689F">
      <w:pPr>
        <w:pStyle w:val="TableofFigures"/>
        <w:tabs>
          <w:tab w:val="right" w:leader="dot" w:pos="9060"/>
        </w:tabs>
        <w:rPr>
          <w:rFonts w:asciiTheme="minorHAnsi" w:eastAsiaTheme="minorEastAsia" w:hAnsiTheme="minorHAnsi"/>
          <w:noProof/>
          <w:lang w:eastAsia="en-AU"/>
        </w:rPr>
      </w:pPr>
      <w:hyperlink w:anchor="_Toc99530118" w:history="1">
        <w:r w:rsidR="00E4570F" w:rsidRPr="008A2312">
          <w:rPr>
            <w:rStyle w:val="Hyperlink"/>
            <w:noProof/>
          </w:rPr>
          <w:t>Table 14 Desert Uplands Ancillary habitat trees</w:t>
        </w:r>
        <w:r w:rsidR="00E4570F">
          <w:rPr>
            <w:noProof/>
            <w:webHidden/>
          </w:rPr>
          <w:tab/>
        </w:r>
        <w:r w:rsidR="00E4570F">
          <w:rPr>
            <w:noProof/>
            <w:webHidden/>
          </w:rPr>
          <w:fldChar w:fldCharType="begin"/>
        </w:r>
        <w:r w:rsidR="00E4570F">
          <w:rPr>
            <w:noProof/>
            <w:webHidden/>
          </w:rPr>
          <w:instrText xml:space="preserve"> PAGEREF _Toc99530118 \h </w:instrText>
        </w:r>
        <w:r w:rsidR="00E4570F">
          <w:rPr>
            <w:noProof/>
            <w:webHidden/>
          </w:rPr>
        </w:r>
        <w:r w:rsidR="00E4570F">
          <w:rPr>
            <w:noProof/>
            <w:webHidden/>
          </w:rPr>
          <w:fldChar w:fldCharType="separate"/>
        </w:r>
        <w:r w:rsidR="00E4570F">
          <w:rPr>
            <w:noProof/>
            <w:webHidden/>
          </w:rPr>
          <w:t>48</w:t>
        </w:r>
        <w:r w:rsidR="00E4570F">
          <w:rPr>
            <w:noProof/>
            <w:webHidden/>
          </w:rPr>
          <w:fldChar w:fldCharType="end"/>
        </w:r>
      </w:hyperlink>
    </w:p>
    <w:p w14:paraId="76B6F4E2" w14:textId="2277BF7E" w:rsidR="00E4570F" w:rsidRDefault="00C8689F">
      <w:pPr>
        <w:pStyle w:val="TableofFigures"/>
        <w:tabs>
          <w:tab w:val="right" w:leader="dot" w:pos="9060"/>
        </w:tabs>
        <w:rPr>
          <w:rFonts w:asciiTheme="minorHAnsi" w:eastAsiaTheme="minorEastAsia" w:hAnsiTheme="minorHAnsi"/>
          <w:noProof/>
          <w:lang w:eastAsia="en-AU"/>
        </w:rPr>
      </w:pPr>
      <w:hyperlink w:anchor="_Toc99530119" w:history="1">
        <w:r w:rsidR="00E4570F" w:rsidRPr="008A2312">
          <w:rPr>
            <w:rStyle w:val="Hyperlink"/>
            <w:noProof/>
          </w:rPr>
          <w:t>Table 15 Einasleigh Uplands Locally important koala trees</w:t>
        </w:r>
        <w:r w:rsidR="00E4570F">
          <w:rPr>
            <w:noProof/>
            <w:webHidden/>
          </w:rPr>
          <w:tab/>
        </w:r>
        <w:r w:rsidR="00E4570F">
          <w:rPr>
            <w:noProof/>
            <w:webHidden/>
          </w:rPr>
          <w:fldChar w:fldCharType="begin"/>
        </w:r>
        <w:r w:rsidR="00E4570F">
          <w:rPr>
            <w:noProof/>
            <w:webHidden/>
          </w:rPr>
          <w:instrText xml:space="preserve"> PAGEREF _Toc99530119 \h </w:instrText>
        </w:r>
        <w:r w:rsidR="00E4570F">
          <w:rPr>
            <w:noProof/>
            <w:webHidden/>
          </w:rPr>
        </w:r>
        <w:r w:rsidR="00E4570F">
          <w:rPr>
            <w:noProof/>
            <w:webHidden/>
          </w:rPr>
          <w:fldChar w:fldCharType="separate"/>
        </w:r>
        <w:r w:rsidR="00E4570F">
          <w:rPr>
            <w:noProof/>
            <w:webHidden/>
          </w:rPr>
          <w:t>48</w:t>
        </w:r>
        <w:r w:rsidR="00E4570F">
          <w:rPr>
            <w:noProof/>
            <w:webHidden/>
          </w:rPr>
          <w:fldChar w:fldCharType="end"/>
        </w:r>
      </w:hyperlink>
    </w:p>
    <w:p w14:paraId="63DD7DF5" w14:textId="225075E7" w:rsidR="00E4570F" w:rsidRDefault="00C8689F">
      <w:pPr>
        <w:pStyle w:val="TableofFigures"/>
        <w:tabs>
          <w:tab w:val="right" w:leader="dot" w:pos="9060"/>
        </w:tabs>
        <w:rPr>
          <w:rFonts w:asciiTheme="minorHAnsi" w:eastAsiaTheme="minorEastAsia" w:hAnsiTheme="minorHAnsi"/>
          <w:noProof/>
          <w:lang w:eastAsia="en-AU"/>
        </w:rPr>
      </w:pPr>
      <w:hyperlink w:anchor="_Toc99530120" w:history="1">
        <w:r w:rsidR="00E4570F" w:rsidRPr="008A2312">
          <w:rPr>
            <w:rStyle w:val="Hyperlink"/>
            <w:noProof/>
          </w:rPr>
          <w:t>Table 16 Einasleigh Uplands Ancillary habitat trees</w:t>
        </w:r>
        <w:r w:rsidR="00E4570F">
          <w:rPr>
            <w:noProof/>
            <w:webHidden/>
          </w:rPr>
          <w:tab/>
        </w:r>
        <w:r w:rsidR="00E4570F">
          <w:rPr>
            <w:noProof/>
            <w:webHidden/>
          </w:rPr>
          <w:fldChar w:fldCharType="begin"/>
        </w:r>
        <w:r w:rsidR="00E4570F">
          <w:rPr>
            <w:noProof/>
            <w:webHidden/>
          </w:rPr>
          <w:instrText xml:space="preserve"> PAGEREF _Toc99530120 \h </w:instrText>
        </w:r>
        <w:r w:rsidR="00E4570F">
          <w:rPr>
            <w:noProof/>
            <w:webHidden/>
          </w:rPr>
        </w:r>
        <w:r w:rsidR="00E4570F">
          <w:rPr>
            <w:noProof/>
            <w:webHidden/>
          </w:rPr>
          <w:fldChar w:fldCharType="separate"/>
        </w:r>
        <w:r w:rsidR="00E4570F">
          <w:rPr>
            <w:noProof/>
            <w:webHidden/>
          </w:rPr>
          <w:t>49</w:t>
        </w:r>
        <w:r w:rsidR="00E4570F">
          <w:rPr>
            <w:noProof/>
            <w:webHidden/>
          </w:rPr>
          <w:fldChar w:fldCharType="end"/>
        </w:r>
      </w:hyperlink>
    </w:p>
    <w:p w14:paraId="43360395" w14:textId="1B30EFBB" w:rsidR="00E4570F" w:rsidRDefault="00C8689F">
      <w:pPr>
        <w:pStyle w:val="TableofFigures"/>
        <w:tabs>
          <w:tab w:val="right" w:leader="dot" w:pos="9060"/>
        </w:tabs>
        <w:rPr>
          <w:rFonts w:asciiTheme="minorHAnsi" w:eastAsiaTheme="minorEastAsia" w:hAnsiTheme="minorHAnsi"/>
          <w:noProof/>
          <w:lang w:eastAsia="en-AU"/>
        </w:rPr>
      </w:pPr>
      <w:hyperlink w:anchor="_Toc99530121" w:history="1">
        <w:r w:rsidR="00E4570F" w:rsidRPr="008A2312">
          <w:rPr>
            <w:rStyle w:val="Hyperlink"/>
            <w:noProof/>
          </w:rPr>
          <w:t>Table 17 Far West NSW Locally important koala trees</w:t>
        </w:r>
        <w:r w:rsidR="00E4570F">
          <w:rPr>
            <w:noProof/>
            <w:webHidden/>
          </w:rPr>
          <w:tab/>
        </w:r>
        <w:r w:rsidR="00E4570F">
          <w:rPr>
            <w:noProof/>
            <w:webHidden/>
          </w:rPr>
          <w:fldChar w:fldCharType="begin"/>
        </w:r>
        <w:r w:rsidR="00E4570F">
          <w:rPr>
            <w:noProof/>
            <w:webHidden/>
          </w:rPr>
          <w:instrText xml:space="preserve"> PAGEREF _Toc99530121 \h </w:instrText>
        </w:r>
        <w:r w:rsidR="00E4570F">
          <w:rPr>
            <w:noProof/>
            <w:webHidden/>
          </w:rPr>
        </w:r>
        <w:r w:rsidR="00E4570F">
          <w:rPr>
            <w:noProof/>
            <w:webHidden/>
          </w:rPr>
          <w:fldChar w:fldCharType="separate"/>
        </w:r>
        <w:r w:rsidR="00E4570F">
          <w:rPr>
            <w:noProof/>
            <w:webHidden/>
          </w:rPr>
          <w:t>49</w:t>
        </w:r>
        <w:r w:rsidR="00E4570F">
          <w:rPr>
            <w:noProof/>
            <w:webHidden/>
          </w:rPr>
          <w:fldChar w:fldCharType="end"/>
        </w:r>
      </w:hyperlink>
    </w:p>
    <w:p w14:paraId="0A345455" w14:textId="0F357DEE" w:rsidR="00E4570F" w:rsidRDefault="00C8689F">
      <w:pPr>
        <w:pStyle w:val="TableofFigures"/>
        <w:tabs>
          <w:tab w:val="right" w:leader="dot" w:pos="9060"/>
        </w:tabs>
        <w:rPr>
          <w:rFonts w:asciiTheme="minorHAnsi" w:eastAsiaTheme="minorEastAsia" w:hAnsiTheme="minorHAnsi"/>
          <w:noProof/>
          <w:lang w:eastAsia="en-AU"/>
        </w:rPr>
      </w:pPr>
      <w:hyperlink w:anchor="_Toc99530122" w:history="1">
        <w:r w:rsidR="00E4570F" w:rsidRPr="008A2312">
          <w:rPr>
            <w:rStyle w:val="Hyperlink"/>
            <w:noProof/>
          </w:rPr>
          <w:t>Table 18 Far West NSW Ancillary habitat trees</w:t>
        </w:r>
        <w:r w:rsidR="00E4570F">
          <w:rPr>
            <w:noProof/>
            <w:webHidden/>
          </w:rPr>
          <w:tab/>
        </w:r>
        <w:r w:rsidR="00E4570F">
          <w:rPr>
            <w:noProof/>
            <w:webHidden/>
          </w:rPr>
          <w:fldChar w:fldCharType="begin"/>
        </w:r>
        <w:r w:rsidR="00E4570F">
          <w:rPr>
            <w:noProof/>
            <w:webHidden/>
          </w:rPr>
          <w:instrText xml:space="preserve"> PAGEREF _Toc99530122 \h </w:instrText>
        </w:r>
        <w:r w:rsidR="00E4570F">
          <w:rPr>
            <w:noProof/>
            <w:webHidden/>
          </w:rPr>
        </w:r>
        <w:r w:rsidR="00E4570F">
          <w:rPr>
            <w:noProof/>
            <w:webHidden/>
          </w:rPr>
          <w:fldChar w:fldCharType="separate"/>
        </w:r>
        <w:r w:rsidR="00E4570F">
          <w:rPr>
            <w:noProof/>
            <w:webHidden/>
          </w:rPr>
          <w:t>50</w:t>
        </w:r>
        <w:r w:rsidR="00E4570F">
          <w:rPr>
            <w:noProof/>
            <w:webHidden/>
          </w:rPr>
          <w:fldChar w:fldCharType="end"/>
        </w:r>
      </w:hyperlink>
    </w:p>
    <w:p w14:paraId="1493F542" w14:textId="0FF74127" w:rsidR="00E4570F" w:rsidRDefault="00C8689F">
      <w:pPr>
        <w:pStyle w:val="TableofFigures"/>
        <w:tabs>
          <w:tab w:val="right" w:leader="dot" w:pos="9060"/>
        </w:tabs>
        <w:rPr>
          <w:rFonts w:asciiTheme="minorHAnsi" w:eastAsiaTheme="minorEastAsia" w:hAnsiTheme="minorHAnsi"/>
          <w:noProof/>
          <w:lang w:eastAsia="en-AU"/>
        </w:rPr>
      </w:pPr>
      <w:hyperlink w:anchor="_Toc99530123" w:history="1">
        <w:r w:rsidR="00E4570F" w:rsidRPr="008A2312">
          <w:rPr>
            <w:rStyle w:val="Hyperlink"/>
            <w:noProof/>
          </w:rPr>
          <w:t>Table 19 Mitchell Grass Downs Locally important koala trees</w:t>
        </w:r>
        <w:r w:rsidR="00E4570F">
          <w:rPr>
            <w:noProof/>
            <w:webHidden/>
          </w:rPr>
          <w:tab/>
        </w:r>
        <w:r w:rsidR="00E4570F">
          <w:rPr>
            <w:noProof/>
            <w:webHidden/>
          </w:rPr>
          <w:fldChar w:fldCharType="begin"/>
        </w:r>
        <w:r w:rsidR="00E4570F">
          <w:rPr>
            <w:noProof/>
            <w:webHidden/>
          </w:rPr>
          <w:instrText xml:space="preserve"> PAGEREF _Toc99530123 \h </w:instrText>
        </w:r>
        <w:r w:rsidR="00E4570F">
          <w:rPr>
            <w:noProof/>
            <w:webHidden/>
          </w:rPr>
        </w:r>
        <w:r w:rsidR="00E4570F">
          <w:rPr>
            <w:noProof/>
            <w:webHidden/>
          </w:rPr>
          <w:fldChar w:fldCharType="separate"/>
        </w:r>
        <w:r w:rsidR="00E4570F">
          <w:rPr>
            <w:noProof/>
            <w:webHidden/>
          </w:rPr>
          <w:t>50</w:t>
        </w:r>
        <w:r w:rsidR="00E4570F">
          <w:rPr>
            <w:noProof/>
            <w:webHidden/>
          </w:rPr>
          <w:fldChar w:fldCharType="end"/>
        </w:r>
      </w:hyperlink>
    </w:p>
    <w:p w14:paraId="0B34972F" w14:textId="07799D06" w:rsidR="00E4570F" w:rsidRDefault="00C8689F">
      <w:pPr>
        <w:pStyle w:val="TableofFigures"/>
        <w:tabs>
          <w:tab w:val="right" w:leader="dot" w:pos="9060"/>
        </w:tabs>
        <w:rPr>
          <w:rFonts w:asciiTheme="minorHAnsi" w:eastAsiaTheme="minorEastAsia" w:hAnsiTheme="minorHAnsi"/>
          <w:noProof/>
          <w:lang w:eastAsia="en-AU"/>
        </w:rPr>
      </w:pPr>
      <w:hyperlink w:anchor="_Toc99530124" w:history="1">
        <w:r w:rsidR="00E4570F" w:rsidRPr="008A2312">
          <w:rPr>
            <w:rStyle w:val="Hyperlink"/>
            <w:noProof/>
          </w:rPr>
          <w:t>Table 20 Mitchell Grass Downs Ancillary habitat trees</w:t>
        </w:r>
        <w:r w:rsidR="00E4570F">
          <w:rPr>
            <w:noProof/>
            <w:webHidden/>
          </w:rPr>
          <w:tab/>
        </w:r>
        <w:r w:rsidR="00E4570F">
          <w:rPr>
            <w:noProof/>
            <w:webHidden/>
          </w:rPr>
          <w:fldChar w:fldCharType="begin"/>
        </w:r>
        <w:r w:rsidR="00E4570F">
          <w:rPr>
            <w:noProof/>
            <w:webHidden/>
          </w:rPr>
          <w:instrText xml:space="preserve"> PAGEREF _Toc99530124 \h </w:instrText>
        </w:r>
        <w:r w:rsidR="00E4570F">
          <w:rPr>
            <w:noProof/>
            <w:webHidden/>
          </w:rPr>
        </w:r>
        <w:r w:rsidR="00E4570F">
          <w:rPr>
            <w:noProof/>
            <w:webHidden/>
          </w:rPr>
          <w:fldChar w:fldCharType="separate"/>
        </w:r>
        <w:r w:rsidR="00E4570F">
          <w:rPr>
            <w:noProof/>
            <w:webHidden/>
          </w:rPr>
          <w:t>50</w:t>
        </w:r>
        <w:r w:rsidR="00E4570F">
          <w:rPr>
            <w:noProof/>
            <w:webHidden/>
          </w:rPr>
          <w:fldChar w:fldCharType="end"/>
        </w:r>
      </w:hyperlink>
    </w:p>
    <w:p w14:paraId="7B988E02" w14:textId="3B2E99AC" w:rsidR="00E4570F" w:rsidRDefault="00C8689F">
      <w:pPr>
        <w:pStyle w:val="TableofFigures"/>
        <w:tabs>
          <w:tab w:val="right" w:leader="dot" w:pos="9060"/>
        </w:tabs>
        <w:rPr>
          <w:rFonts w:asciiTheme="minorHAnsi" w:eastAsiaTheme="minorEastAsia" w:hAnsiTheme="minorHAnsi"/>
          <w:noProof/>
          <w:lang w:eastAsia="en-AU"/>
        </w:rPr>
      </w:pPr>
      <w:hyperlink w:anchor="_Toc99530125" w:history="1">
        <w:r w:rsidR="00E4570F" w:rsidRPr="008A2312">
          <w:rPr>
            <w:rStyle w:val="Hyperlink"/>
            <w:noProof/>
          </w:rPr>
          <w:t>Table 21 Mulga Lands Locally important koala trees</w:t>
        </w:r>
        <w:r w:rsidR="00E4570F">
          <w:rPr>
            <w:noProof/>
            <w:webHidden/>
          </w:rPr>
          <w:tab/>
        </w:r>
        <w:r w:rsidR="00E4570F">
          <w:rPr>
            <w:noProof/>
            <w:webHidden/>
          </w:rPr>
          <w:fldChar w:fldCharType="begin"/>
        </w:r>
        <w:r w:rsidR="00E4570F">
          <w:rPr>
            <w:noProof/>
            <w:webHidden/>
          </w:rPr>
          <w:instrText xml:space="preserve"> PAGEREF _Toc99530125 \h </w:instrText>
        </w:r>
        <w:r w:rsidR="00E4570F">
          <w:rPr>
            <w:noProof/>
            <w:webHidden/>
          </w:rPr>
        </w:r>
        <w:r w:rsidR="00E4570F">
          <w:rPr>
            <w:noProof/>
            <w:webHidden/>
          </w:rPr>
          <w:fldChar w:fldCharType="separate"/>
        </w:r>
        <w:r w:rsidR="00E4570F">
          <w:rPr>
            <w:noProof/>
            <w:webHidden/>
          </w:rPr>
          <w:t>50</w:t>
        </w:r>
        <w:r w:rsidR="00E4570F">
          <w:rPr>
            <w:noProof/>
            <w:webHidden/>
          </w:rPr>
          <w:fldChar w:fldCharType="end"/>
        </w:r>
      </w:hyperlink>
    </w:p>
    <w:p w14:paraId="268CDBD0" w14:textId="14E83CF5" w:rsidR="00E4570F" w:rsidRDefault="00C8689F">
      <w:pPr>
        <w:pStyle w:val="TableofFigures"/>
        <w:tabs>
          <w:tab w:val="right" w:leader="dot" w:pos="9060"/>
        </w:tabs>
        <w:rPr>
          <w:rFonts w:asciiTheme="minorHAnsi" w:eastAsiaTheme="minorEastAsia" w:hAnsiTheme="minorHAnsi"/>
          <w:noProof/>
          <w:lang w:eastAsia="en-AU"/>
        </w:rPr>
      </w:pPr>
      <w:hyperlink w:anchor="_Toc99530126" w:history="1">
        <w:r w:rsidR="00E4570F" w:rsidRPr="008A2312">
          <w:rPr>
            <w:rStyle w:val="Hyperlink"/>
            <w:noProof/>
          </w:rPr>
          <w:t>Table 22 Mulga Lands Ancillary habitat trees</w:t>
        </w:r>
        <w:r w:rsidR="00E4570F">
          <w:rPr>
            <w:noProof/>
            <w:webHidden/>
          </w:rPr>
          <w:tab/>
        </w:r>
        <w:r w:rsidR="00E4570F">
          <w:rPr>
            <w:noProof/>
            <w:webHidden/>
          </w:rPr>
          <w:fldChar w:fldCharType="begin"/>
        </w:r>
        <w:r w:rsidR="00E4570F">
          <w:rPr>
            <w:noProof/>
            <w:webHidden/>
          </w:rPr>
          <w:instrText xml:space="preserve"> PAGEREF _Toc99530126 \h </w:instrText>
        </w:r>
        <w:r w:rsidR="00E4570F">
          <w:rPr>
            <w:noProof/>
            <w:webHidden/>
          </w:rPr>
        </w:r>
        <w:r w:rsidR="00E4570F">
          <w:rPr>
            <w:noProof/>
            <w:webHidden/>
          </w:rPr>
          <w:fldChar w:fldCharType="separate"/>
        </w:r>
        <w:r w:rsidR="00E4570F">
          <w:rPr>
            <w:noProof/>
            <w:webHidden/>
          </w:rPr>
          <w:t>51</w:t>
        </w:r>
        <w:r w:rsidR="00E4570F">
          <w:rPr>
            <w:noProof/>
            <w:webHidden/>
          </w:rPr>
          <w:fldChar w:fldCharType="end"/>
        </w:r>
      </w:hyperlink>
    </w:p>
    <w:p w14:paraId="04D9826C" w14:textId="7B8909D8" w:rsidR="00E4570F" w:rsidRDefault="00C8689F">
      <w:pPr>
        <w:pStyle w:val="TableofFigures"/>
        <w:tabs>
          <w:tab w:val="right" w:leader="dot" w:pos="9060"/>
        </w:tabs>
        <w:rPr>
          <w:rFonts w:asciiTheme="minorHAnsi" w:eastAsiaTheme="minorEastAsia" w:hAnsiTheme="minorHAnsi"/>
          <w:noProof/>
          <w:lang w:eastAsia="en-AU"/>
        </w:rPr>
      </w:pPr>
      <w:hyperlink w:anchor="_Toc99530127" w:history="1">
        <w:r w:rsidR="00E4570F" w:rsidRPr="008A2312">
          <w:rPr>
            <w:rStyle w:val="Hyperlink"/>
            <w:noProof/>
          </w:rPr>
          <w:t>Table 23 North Coast NSW Locally important koala trees</w:t>
        </w:r>
        <w:r w:rsidR="00E4570F">
          <w:rPr>
            <w:noProof/>
            <w:webHidden/>
          </w:rPr>
          <w:tab/>
        </w:r>
        <w:r w:rsidR="00E4570F">
          <w:rPr>
            <w:noProof/>
            <w:webHidden/>
          </w:rPr>
          <w:fldChar w:fldCharType="begin"/>
        </w:r>
        <w:r w:rsidR="00E4570F">
          <w:rPr>
            <w:noProof/>
            <w:webHidden/>
          </w:rPr>
          <w:instrText xml:space="preserve"> PAGEREF _Toc99530127 \h </w:instrText>
        </w:r>
        <w:r w:rsidR="00E4570F">
          <w:rPr>
            <w:noProof/>
            <w:webHidden/>
          </w:rPr>
        </w:r>
        <w:r w:rsidR="00E4570F">
          <w:rPr>
            <w:noProof/>
            <w:webHidden/>
          </w:rPr>
          <w:fldChar w:fldCharType="separate"/>
        </w:r>
        <w:r w:rsidR="00E4570F">
          <w:rPr>
            <w:noProof/>
            <w:webHidden/>
          </w:rPr>
          <w:t>51</w:t>
        </w:r>
        <w:r w:rsidR="00E4570F">
          <w:rPr>
            <w:noProof/>
            <w:webHidden/>
          </w:rPr>
          <w:fldChar w:fldCharType="end"/>
        </w:r>
      </w:hyperlink>
    </w:p>
    <w:p w14:paraId="276D2421" w14:textId="135B9A37" w:rsidR="00E4570F" w:rsidRDefault="00C8689F">
      <w:pPr>
        <w:pStyle w:val="TableofFigures"/>
        <w:tabs>
          <w:tab w:val="right" w:leader="dot" w:pos="9060"/>
        </w:tabs>
        <w:rPr>
          <w:rFonts w:asciiTheme="minorHAnsi" w:eastAsiaTheme="minorEastAsia" w:hAnsiTheme="minorHAnsi"/>
          <w:noProof/>
          <w:lang w:eastAsia="en-AU"/>
        </w:rPr>
      </w:pPr>
      <w:hyperlink w:anchor="_Toc99530128" w:history="1">
        <w:r w:rsidR="00E4570F" w:rsidRPr="008A2312">
          <w:rPr>
            <w:rStyle w:val="Hyperlink"/>
            <w:noProof/>
          </w:rPr>
          <w:t>Table 24 North Coast NSW Ancillary habitat trees</w:t>
        </w:r>
        <w:r w:rsidR="00E4570F">
          <w:rPr>
            <w:noProof/>
            <w:webHidden/>
          </w:rPr>
          <w:tab/>
        </w:r>
        <w:r w:rsidR="00E4570F">
          <w:rPr>
            <w:noProof/>
            <w:webHidden/>
          </w:rPr>
          <w:fldChar w:fldCharType="begin"/>
        </w:r>
        <w:r w:rsidR="00E4570F">
          <w:rPr>
            <w:noProof/>
            <w:webHidden/>
          </w:rPr>
          <w:instrText xml:space="preserve"> PAGEREF _Toc99530128 \h </w:instrText>
        </w:r>
        <w:r w:rsidR="00E4570F">
          <w:rPr>
            <w:noProof/>
            <w:webHidden/>
          </w:rPr>
        </w:r>
        <w:r w:rsidR="00E4570F">
          <w:rPr>
            <w:noProof/>
            <w:webHidden/>
          </w:rPr>
          <w:fldChar w:fldCharType="separate"/>
        </w:r>
        <w:r w:rsidR="00E4570F">
          <w:rPr>
            <w:noProof/>
            <w:webHidden/>
          </w:rPr>
          <w:t>52</w:t>
        </w:r>
        <w:r w:rsidR="00E4570F">
          <w:rPr>
            <w:noProof/>
            <w:webHidden/>
          </w:rPr>
          <w:fldChar w:fldCharType="end"/>
        </w:r>
      </w:hyperlink>
    </w:p>
    <w:p w14:paraId="210FD6FD" w14:textId="56F9654F" w:rsidR="00E4570F" w:rsidRDefault="00C8689F">
      <w:pPr>
        <w:pStyle w:val="TableofFigures"/>
        <w:tabs>
          <w:tab w:val="right" w:leader="dot" w:pos="9060"/>
        </w:tabs>
        <w:rPr>
          <w:rFonts w:asciiTheme="minorHAnsi" w:eastAsiaTheme="minorEastAsia" w:hAnsiTheme="minorHAnsi"/>
          <w:noProof/>
          <w:lang w:eastAsia="en-AU"/>
        </w:rPr>
      </w:pPr>
      <w:hyperlink w:anchor="_Toc99530129" w:history="1">
        <w:r w:rsidR="00E4570F" w:rsidRPr="008A2312">
          <w:rPr>
            <w:rStyle w:val="Hyperlink"/>
            <w:noProof/>
          </w:rPr>
          <w:t>Table 25 New England Tablelands QLD Locally important koala trees</w:t>
        </w:r>
        <w:r w:rsidR="00E4570F">
          <w:rPr>
            <w:noProof/>
            <w:webHidden/>
          </w:rPr>
          <w:tab/>
        </w:r>
        <w:r w:rsidR="00E4570F">
          <w:rPr>
            <w:noProof/>
            <w:webHidden/>
          </w:rPr>
          <w:fldChar w:fldCharType="begin"/>
        </w:r>
        <w:r w:rsidR="00E4570F">
          <w:rPr>
            <w:noProof/>
            <w:webHidden/>
          </w:rPr>
          <w:instrText xml:space="preserve"> PAGEREF _Toc99530129 \h </w:instrText>
        </w:r>
        <w:r w:rsidR="00E4570F">
          <w:rPr>
            <w:noProof/>
            <w:webHidden/>
          </w:rPr>
        </w:r>
        <w:r w:rsidR="00E4570F">
          <w:rPr>
            <w:noProof/>
            <w:webHidden/>
          </w:rPr>
          <w:fldChar w:fldCharType="separate"/>
        </w:r>
        <w:r w:rsidR="00E4570F">
          <w:rPr>
            <w:noProof/>
            <w:webHidden/>
          </w:rPr>
          <w:t>53</w:t>
        </w:r>
        <w:r w:rsidR="00E4570F">
          <w:rPr>
            <w:noProof/>
            <w:webHidden/>
          </w:rPr>
          <w:fldChar w:fldCharType="end"/>
        </w:r>
      </w:hyperlink>
    </w:p>
    <w:p w14:paraId="77B768F2" w14:textId="422339C9" w:rsidR="00E4570F" w:rsidRDefault="00C8689F">
      <w:pPr>
        <w:pStyle w:val="TableofFigures"/>
        <w:tabs>
          <w:tab w:val="right" w:leader="dot" w:pos="9060"/>
        </w:tabs>
        <w:rPr>
          <w:rFonts w:asciiTheme="minorHAnsi" w:eastAsiaTheme="minorEastAsia" w:hAnsiTheme="minorHAnsi"/>
          <w:noProof/>
          <w:lang w:eastAsia="en-AU"/>
        </w:rPr>
      </w:pPr>
      <w:hyperlink w:anchor="_Toc99530130" w:history="1">
        <w:r w:rsidR="00E4570F" w:rsidRPr="008A2312">
          <w:rPr>
            <w:rStyle w:val="Hyperlink"/>
            <w:noProof/>
          </w:rPr>
          <w:t>Table 26 New England Tablelands QLD Ancillary habitat trees</w:t>
        </w:r>
        <w:r w:rsidR="00E4570F">
          <w:rPr>
            <w:noProof/>
            <w:webHidden/>
          </w:rPr>
          <w:tab/>
        </w:r>
        <w:r w:rsidR="00E4570F">
          <w:rPr>
            <w:noProof/>
            <w:webHidden/>
          </w:rPr>
          <w:fldChar w:fldCharType="begin"/>
        </w:r>
        <w:r w:rsidR="00E4570F">
          <w:rPr>
            <w:noProof/>
            <w:webHidden/>
          </w:rPr>
          <w:instrText xml:space="preserve"> PAGEREF _Toc99530130 \h </w:instrText>
        </w:r>
        <w:r w:rsidR="00E4570F">
          <w:rPr>
            <w:noProof/>
            <w:webHidden/>
          </w:rPr>
        </w:r>
        <w:r w:rsidR="00E4570F">
          <w:rPr>
            <w:noProof/>
            <w:webHidden/>
          </w:rPr>
          <w:fldChar w:fldCharType="separate"/>
        </w:r>
        <w:r w:rsidR="00E4570F">
          <w:rPr>
            <w:noProof/>
            <w:webHidden/>
          </w:rPr>
          <w:t>54</w:t>
        </w:r>
        <w:r w:rsidR="00E4570F">
          <w:rPr>
            <w:noProof/>
            <w:webHidden/>
          </w:rPr>
          <w:fldChar w:fldCharType="end"/>
        </w:r>
      </w:hyperlink>
    </w:p>
    <w:p w14:paraId="5241FF3A" w14:textId="1B0292C7" w:rsidR="00E4570F" w:rsidRDefault="00C8689F">
      <w:pPr>
        <w:pStyle w:val="TableofFigures"/>
        <w:tabs>
          <w:tab w:val="right" w:leader="dot" w:pos="9060"/>
        </w:tabs>
        <w:rPr>
          <w:rFonts w:asciiTheme="minorHAnsi" w:eastAsiaTheme="minorEastAsia" w:hAnsiTheme="minorHAnsi"/>
          <w:noProof/>
          <w:lang w:eastAsia="en-AU"/>
        </w:rPr>
      </w:pPr>
      <w:hyperlink w:anchor="_Toc99530131" w:history="1">
        <w:r w:rsidR="00E4570F" w:rsidRPr="008A2312">
          <w:rPr>
            <w:rStyle w:val="Hyperlink"/>
            <w:noProof/>
          </w:rPr>
          <w:t>Table 27 Northern Tablelands NSW Locally important koala trees</w:t>
        </w:r>
        <w:r w:rsidR="00E4570F">
          <w:rPr>
            <w:noProof/>
            <w:webHidden/>
          </w:rPr>
          <w:tab/>
        </w:r>
        <w:r w:rsidR="00E4570F">
          <w:rPr>
            <w:noProof/>
            <w:webHidden/>
          </w:rPr>
          <w:fldChar w:fldCharType="begin"/>
        </w:r>
        <w:r w:rsidR="00E4570F">
          <w:rPr>
            <w:noProof/>
            <w:webHidden/>
          </w:rPr>
          <w:instrText xml:space="preserve"> PAGEREF _Toc99530131 \h </w:instrText>
        </w:r>
        <w:r w:rsidR="00E4570F">
          <w:rPr>
            <w:noProof/>
            <w:webHidden/>
          </w:rPr>
        </w:r>
        <w:r w:rsidR="00E4570F">
          <w:rPr>
            <w:noProof/>
            <w:webHidden/>
          </w:rPr>
          <w:fldChar w:fldCharType="separate"/>
        </w:r>
        <w:r w:rsidR="00E4570F">
          <w:rPr>
            <w:noProof/>
            <w:webHidden/>
          </w:rPr>
          <w:t>54</w:t>
        </w:r>
        <w:r w:rsidR="00E4570F">
          <w:rPr>
            <w:noProof/>
            <w:webHidden/>
          </w:rPr>
          <w:fldChar w:fldCharType="end"/>
        </w:r>
      </w:hyperlink>
    </w:p>
    <w:p w14:paraId="48E942E4" w14:textId="6EC0428B" w:rsidR="00E4570F" w:rsidRDefault="00C8689F">
      <w:pPr>
        <w:pStyle w:val="TableofFigures"/>
        <w:tabs>
          <w:tab w:val="right" w:leader="dot" w:pos="9060"/>
        </w:tabs>
        <w:rPr>
          <w:rFonts w:asciiTheme="minorHAnsi" w:eastAsiaTheme="minorEastAsia" w:hAnsiTheme="minorHAnsi"/>
          <w:noProof/>
          <w:lang w:eastAsia="en-AU"/>
        </w:rPr>
      </w:pPr>
      <w:hyperlink w:anchor="_Toc99530132" w:history="1">
        <w:r w:rsidR="00E4570F" w:rsidRPr="008A2312">
          <w:rPr>
            <w:rStyle w:val="Hyperlink"/>
            <w:noProof/>
          </w:rPr>
          <w:t>Table 28 Northern Tablelands NSW Ancillary habitat trees</w:t>
        </w:r>
        <w:r w:rsidR="00E4570F">
          <w:rPr>
            <w:noProof/>
            <w:webHidden/>
          </w:rPr>
          <w:tab/>
        </w:r>
        <w:r w:rsidR="00E4570F">
          <w:rPr>
            <w:noProof/>
            <w:webHidden/>
          </w:rPr>
          <w:fldChar w:fldCharType="begin"/>
        </w:r>
        <w:r w:rsidR="00E4570F">
          <w:rPr>
            <w:noProof/>
            <w:webHidden/>
          </w:rPr>
          <w:instrText xml:space="preserve"> PAGEREF _Toc99530132 \h </w:instrText>
        </w:r>
        <w:r w:rsidR="00E4570F">
          <w:rPr>
            <w:noProof/>
            <w:webHidden/>
          </w:rPr>
        </w:r>
        <w:r w:rsidR="00E4570F">
          <w:rPr>
            <w:noProof/>
            <w:webHidden/>
          </w:rPr>
          <w:fldChar w:fldCharType="separate"/>
        </w:r>
        <w:r w:rsidR="00E4570F">
          <w:rPr>
            <w:noProof/>
            <w:webHidden/>
          </w:rPr>
          <w:t>55</w:t>
        </w:r>
        <w:r w:rsidR="00E4570F">
          <w:rPr>
            <w:noProof/>
            <w:webHidden/>
          </w:rPr>
          <w:fldChar w:fldCharType="end"/>
        </w:r>
      </w:hyperlink>
    </w:p>
    <w:p w14:paraId="37B7F11B" w14:textId="3EA6E53E" w:rsidR="00E4570F" w:rsidRDefault="00C8689F">
      <w:pPr>
        <w:pStyle w:val="TableofFigures"/>
        <w:tabs>
          <w:tab w:val="right" w:leader="dot" w:pos="9060"/>
        </w:tabs>
        <w:rPr>
          <w:rFonts w:asciiTheme="minorHAnsi" w:eastAsiaTheme="minorEastAsia" w:hAnsiTheme="minorHAnsi"/>
          <w:noProof/>
          <w:lang w:eastAsia="en-AU"/>
        </w:rPr>
      </w:pPr>
      <w:hyperlink w:anchor="_Toc99530133" w:history="1">
        <w:r w:rsidR="00E4570F" w:rsidRPr="008A2312">
          <w:rPr>
            <w:rStyle w:val="Hyperlink"/>
            <w:noProof/>
          </w:rPr>
          <w:t>Table 29 NSW South Coast Locally important koala trees</w:t>
        </w:r>
        <w:r w:rsidR="00E4570F">
          <w:rPr>
            <w:noProof/>
            <w:webHidden/>
          </w:rPr>
          <w:tab/>
        </w:r>
        <w:r w:rsidR="00E4570F">
          <w:rPr>
            <w:noProof/>
            <w:webHidden/>
          </w:rPr>
          <w:fldChar w:fldCharType="begin"/>
        </w:r>
        <w:r w:rsidR="00E4570F">
          <w:rPr>
            <w:noProof/>
            <w:webHidden/>
          </w:rPr>
          <w:instrText xml:space="preserve"> PAGEREF _Toc99530133 \h </w:instrText>
        </w:r>
        <w:r w:rsidR="00E4570F">
          <w:rPr>
            <w:noProof/>
            <w:webHidden/>
          </w:rPr>
        </w:r>
        <w:r w:rsidR="00E4570F">
          <w:rPr>
            <w:noProof/>
            <w:webHidden/>
          </w:rPr>
          <w:fldChar w:fldCharType="separate"/>
        </w:r>
        <w:r w:rsidR="00E4570F">
          <w:rPr>
            <w:noProof/>
            <w:webHidden/>
          </w:rPr>
          <w:t>55</w:t>
        </w:r>
        <w:r w:rsidR="00E4570F">
          <w:rPr>
            <w:noProof/>
            <w:webHidden/>
          </w:rPr>
          <w:fldChar w:fldCharType="end"/>
        </w:r>
      </w:hyperlink>
    </w:p>
    <w:p w14:paraId="26A96F34" w14:textId="5449E331" w:rsidR="00E4570F" w:rsidRDefault="00C8689F">
      <w:pPr>
        <w:pStyle w:val="TableofFigures"/>
        <w:tabs>
          <w:tab w:val="right" w:leader="dot" w:pos="9060"/>
        </w:tabs>
        <w:rPr>
          <w:rFonts w:asciiTheme="minorHAnsi" w:eastAsiaTheme="minorEastAsia" w:hAnsiTheme="minorHAnsi"/>
          <w:noProof/>
          <w:lang w:eastAsia="en-AU"/>
        </w:rPr>
      </w:pPr>
      <w:hyperlink w:anchor="_Toc99530134" w:history="1">
        <w:r w:rsidR="00E4570F" w:rsidRPr="008A2312">
          <w:rPr>
            <w:rStyle w:val="Hyperlink"/>
            <w:noProof/>
          </w:rPr>
          <w:t>Table 30 NSW South Coast Ancillary habitat trees</w:t>
        </w:r>
        <w:r w:rsidR="00E4570F">
          <w:rPr>
            <w:noProof/>
            <w:webHidden/>
          </w:rPr>
          <w:tab/>
        </w:r>
        <w:r w:rsidR="00E4570F">
          <w:rPr>
            <w:noProof/>
            <w:webHidden/>
          </w:rPr>
          <w:fldChar w:fldCharType="begin"/>
        </w:r>
        <w:r w:rsidR="00E4570F">
          <w:rPr>
            <w:noProof/>
            <w:webHidden/>
          </w:rPr>
          <w:instrText xml:space="preserve"> PAGEREF _Toc99530134 \h </w:instrText>
        </w:r>
        <w:r w:rsidR="00E4570F">
          <w:rPr>
            <w:noProof/>
            <w:webHidden/>
          </w:rPr>
        </w:r>
        <w:r w:rsidR="00E4570F">
          <w:rPr>
            <w:noProof/>
            <w:webHidden/>
          </w:rPr>
          <w:fldChar w:fldCharType="separate"/>
        </w:r>
        <w:r w:rsidR="00E4570F">
          <w:rPr>
            <w:noProof/>
            <w:webHidden/>
          </w:rPr>
          <w:t>56</w:t>
        </w:r>
        <w:r w:rsidR="00E4570F">
          <w:rPr>
            <w:noProof/>
            <w:webHidden/>
          </w:rPr>
          <w:fldChar w:fldCharType="end"/>
        </w:r>
      </w:hyperlink>
    </w:p>
    <w:p w14:paraId="4D1BE1ED" w14:textId="078E09C8" w:rsidR="00E4570F" w:rsidRDefault="00C8689F">
      <w:pPr>
        <w:pStyle w:val="TableofFigures"/>
        <w:tabs>
          <w:tab w:val="right" w:leader="dot" w:pos="9060"/>
        </w:tabs>
        <w:rPr>
          <w:rFonts w:asciiTheme="minorHAnsi" w:eastAsiaTheme="minorEastAsia" w:hAnsiTheme="minorHAnsi"/>
          <w:noProof/>
          <w:lang w:eastAsia="en-AU"/>
        </w:rPr>
      </w:pPr>
      <w:hyperlink w:anchor="_Toc99530135" w:history="1">
        <w:r w:rsidR="00E4570F" w:rsidRPr="008A2312">
          <w:rPr>
            <w:rStyle w:val="Hyperlink"/>
            <w:noProof/>
          </w:rPr>
          <w:t>Table 31 North West Slopes Locally important koala trees</w:t>
        </w:r>
        <w:r w:rsidR="00E4570F">
          <w:rPr>
            <w:noProof/>
            <w:webHidden/>
          </w:rPr>
          <w:tab/>
        </w:r>
        <w:r w:rsidR="00E4570F">
          <w:rPr>
            <w:noProof/>
            <w:webHidden/>
          </w:rPr>
          <w:fldChar w:fldCharType="begin"/>
        </w:r>
        <w:r w:rsidR="00E4570F">
          <w:rPr>
            <w:noProof/>
            <w:webHidden/>
          </w:rPr>
          <w:instrText xml:space="preserve"> PAGEREF _Toc99530135 \h </w:instrText>
        </w:r>
        <w:r w:rsidR="00E4570F">
          <w:rPr>
            <w:noProof/>
            <w:webHidden/>
          </w:rPr>
        </w:r>
        <w:r w:rsidR="00E4570F">
          <w:rPr>
            <w:noProof/>
            <w:webHidden/>
          </w:rPr>
          <w:fldChar w:fldCharType="separate"/>
        </w:r>
        <w:r w:rsidR="00E4570F">
          <w:rPr>
            <w:noProof/>
            <w:webHidden/>
          </w:rPr>
          <w:t>56</w:t>
        </w:r>
        <w:r w:rsidR="00E4570F">
          <w:rPr>
            <w:noProof/>
            <w:webHidden/>
          </w:rPr>
          <w:fldChar w:fldCharType="end"/>
        </w:r>
      </w:hyperlink>
    </w:p>
    <w:p w14:paraId="41B7183D" w14:textId="3C7AF261" w:rsidR="00E4570F" w:rsidRDefault="00C8689F">
      <w:pPr>
        <w:pStyle w:val="TableofFigures"/>
        <w:tabs>
          <w:tab w:val="right" w:leader="dot" w:pos="9060"/>
        </w:tabs>
        <w:rPr>
          <w:rFonts w:asciiTheme="minorHAnsi" w:eastAsiaTheme="minorEastAsia" w:hAnsiTheme="minorHAnsi"/>
          <w:noProof/>
          <w:lang w:eastAsia="en-AU"/>
        </w:rPr>
      </w:pPr>
      <w:hyperlink w:anchor="_Toc99530136" w:history="1">
        <w:r w:rsidR="00E4570F" w:rsidRPr="008A2312">
          <w:rPr>
            <w:rStyle w:val="Hyperlink"/>
            <w:noProof/>
          </w:rPr>
          <w:t>Table 32 North West Slopes Ancillary habitat trees</w:t>
        </w:r>
        <w:r w:rsidR="00E4570F">
          <w:rPr>
            <w:noProof/>
            <w:webHidden/>
          </w:rPr>
          <w:tab/>
        </w:r>
        <w:r w:rsidR="00E4570F">
          <w:rPr>
            <w:noProof/>
            <w:webHidden/>
          </w:rPr>
          <w:fldChar w:fldCharType="begin"/>
        </w:r>
        <w:r w:rsidR="00E4570F">
          <w:rPr>
            <w:noProof/>
            <w:webHidden/>
          </w:rPr>
          <w:instrText xml:space="preserve"> PAGEREF _Toc99530136 \h </w:instrText>
        </w:r>
        <w:r w:rsidR="00E4570F">
          <w:rPr>
            <w:noProof/>
            <w:webHidden/>
          </w:rPr>
        </w:r>
        <w:r w:rsidR="00E4570F">
          <w:rPr>
            <w:noProof/>
            <w:webHidden/>
          </w:rPr>
          <w:fldChar w:fldCharType="separate"/>
        </w:r>
        <w:r w:rsidR="00E4570F">
          <w:rPr>
            <w:noProof/>
            <w:webHidden/>
          </w:rPr>
          <w:t>57</w:t>
        </w:r>
        <w:r w:rsidR="00E4570F">
          <w:rPr>
            <w:noProof/>
            <w:webHidden/>
          </w:rPr>
          <w:fldChar w:fldCharType="end"/>
        </w:r>
      </w:hyperlink>
    </w:p>
    <w:p w14:paraId="2829BF84" w14:textId="71677BF5" w:rsidR="00E4570F" w:rsidRDefault="00C8689F">
      <w:pPr>
        <w:pStyle w:val="TableofFigures"/>
        <w:tabs>
          <w:tab w:val="right" w:leader="dot" w:pos="9060"/>
        </w:tabs>
        <w:rPr>
          <w:rFonts w:asciiTheme="minorHAnsi" w:eastAsiaTheme="minorEastAsia" w:hAnsiTheme="minorHAnsi"/>
          <w:noProof/>
          <w:lang w:eastAsia="en-AU"/>
        </w:rPr>
      </w:pPr>
      <w:hyperlink w:anchor="_Toc99530137" w:history="1">
        <w:r w:rsidR="00E4570F" w:rsidRPr="008A2312">
          <w:rPr>
            <w:rStyle w:val="Hyperlink"/>
            <w:noProof/>
          </w:rPr>
          <w:t>Table 33 Riverina Locally important koala trees</w:t>
        </w:r>
        <w:r w:rsidR="00E4570F">
          <w:rPr>
            <w:noProof/>
            <w:webHidden/>
          </w:rPr>
          <w:tab/>
        </w:r>
        <w:r w:rsidR="00E4570F">
          <w:rPr>
            <w:noProof/>
            <w:webHidden/>
          </w:rPr>
          <w:fldChar w:fldCharType="begin"/>
        </w:r>
        <w:r w:rsidR="00E4570F">
          <w:rPr>
            <w:noProof/>
            <w:webHidden/>
          </w:rPr>
          <w:instrText xml:space="preserve"> PAGEREF _Toc99530137 \h </w:instrText>
        </w:r>
        <w:r w:rsidR="00E4570F">
          <w:rPr>
            <w:noProof/>
            <w:webHidden/>
          </w:rPr>
        </w:r>
        <w:r w:rsidR="00E4570F">
          <w:rPr>
            <w:noProof/>
            <w:webHidden/>
          </w:rPr>
          <w:fldChar w:fldCharType="separate"/>
        </w:r>
        <w:r w:rsidR="00E4570F">
          <w:rPr>
            <w:noProof/>
            <w:webHidden/>
          </w:rPr>
          <w:t>57</w:t>
        </w:r>
        <w:r w:rsidR="00E4570F">
          <w:rPr>
            <w:noProof/>
            <w:webHidden/>
          </w:rPr>
          <w:fldChar w:fldCharType="end"/>
        </w:r>
      </w:hyperlink>
    </w:p>
    <w:p w14:paraId="64A4FF3F" w14:textId="13A4D0ED" w:rsidR="00E4570F" w:rsidRDefault="00C8689F">
      <w:pPr>
        <w:pStyle w:val="TableofFigures"/>
        <w:tabs>
          <w:tab w:val="right" w:leader="dot" w:pos="9060"/>
        </w:tabs>
        <w:rPr>
          <w:rFonts w:asciiTheme="minorHAnsi" w:eastAsiaTheme="minorEastAsia" w:hAnsiTheme="minorHAnsi"/>
          <w:noProof/>
          <w:lang w:eastAsia="en-AU"/>
        </w:rPr>
      </w:pPr>
      <w:hyperlink w:anchor="_Toc99530138" w:history="1">
        <w:r w:rsidR="00E4570F" w:rsidRPr="008A2312">
          <w:rPr>
            <w:rStyle w:val="Hyperlink"/>
            <w:noProof/>
          </w:rPr>
          <w:t>Table 34 Riverina Ancillary habitat trees</w:t>
        </w:r>
        <w:r w:rsidR="00E4570F">
          <w:rPr>
            <w:noProof/>
            <w:webHidden/>
          </w:rPr>
          <w:tab/>
        </w:r>
        <w:r w:rsidR="00E4570F">
          <w:rPr>
            <w:noProof/>
            <w:webHidden/>
          </w:rPr>
          <w:fldChar w:fldCharType="begin"/>
        </w:r>
        <w:r w:rsidR="00E4570F">
          <w:rPr>
            <w:noProof/>
            <w:webHidden/>
          </w:rPr>
          <w:instrText xml:space="preserve"> PAGEREF _Toc99530138 \h </w:instrText>
        </w:r>
        <w:r w:rsidR="00E4570F">
          <w:rPr>
            <w:noProof/>
            <w:webHidden/>
          </w:rPr>
        </w:r>
        <w:r w:rsidR="00E4570F">
          <w:rPr>
            <w:noProof/>
            <w:webHidden/>
          </w:rPr>
          <w:fldChar w:fldCharType="separate"/>
        </w:r>
        <w:r w:rsidR="00E4570F">
          <w:rPr>
            <w:noProof/>
            <w:webHidden/>
          </w:rPr>
          <w:t>58</w:t>
        </w:r>
        <w:r w:rsidR="00E4570F">
          <w:rPr>
            <w:noProof/>
            <w:webHidden/>
          </w:rPr>
          <w:fldChar w:fldCharType="end"/>
        </w:r>
      </w:hyperlink>
    </w:p>
    <w:p w14:paraId="28E0FAFD" w14:textId="7C998364" w:rsidR="00E4570F" w:rsidRDefault="00C8689F">
      <w:pPr>
        <w:pStyle w:val="TableofFigures"/>
        <w:tabs>
          <w:tab w:val="right" w:leader="dot" w:pos="9060"/>
        </w:tabs>
        <w:rPr>
          <w:rFonts w:asciiTheme="minorHAnsi" w:eastAsiaTheme="minorEastAsia" w:hAnsiTheme="minorHAnsi"/>
          <w:noProof/>
          <w:lang w:eastAsia="en-AU"/>
        </w:rPr>
      </w:pPr>
      <w:hyperlink w:anchor="_Toc99530139" w:history="1">
        <w:r w:rsidR="00E4570F" w:rsidRPr="008A2312">
          <w:rPr>
            <w:rStyle w:val="Hyperlink"/>
            <w:noProof/>
          </w:rPr>
          <w:t>Table 35 South East QLD Locally important koala trees</w:t>
        </w:r>
        <w:r w:rsidR="00E4570F">
          <w:rPr>
            <w:noProof/>
            <w:webHidden/>
          </w:rPr>
          <w:tab/>
        </w:r>
        <w:r w:rsidR="00E4570F">
          <w:rPr>
            <w:noProof/>
            <w:webHidden/>
          </w:rPr>
          <w:fldChar w:fldCharType="begin"/>
        </w:r>
        <w:r w:rsidR="00E4570F">
          <w:rPr>
            <w:noProof/>
            <w:webHidden/>
          </w:rPr>
          <w:instrText xml:space="preserve"> PAGEREF _Toc99530139 \h </w:instrText>
        </w:r>
        <w:r w:rsidR="00E4570F">
          <w:rPr>
            <w:noProof/>
            <w:webHidden/>
          </w:rPr>
        </w:r>
        <w:r w:rsidR="00E4570F">
          <w:rPr>
            <w:noProof/>
            <w:webHidden/>
          </w:rPr>
          <w:fldChar w:fldCharType="separate"/>
        </w:r>
        <w:r w:rsidR="00E4570F">
          <w:rPr>
            <w:noProof/>
            <w:webHidden/>
          </w:rPr>
          <w:t>58</w:t>
        </w:r>
        <w:r w:rsidR="00E4570F">
          <w:rPr>
            <w:noProof/>
            <w:webHidden/>
          </w:rPr>
          <w:fldChar w:fldCharType="end"/>
        </w:r>
      </w:hyperlink>
    </w:p>
    <w:p w14:paraId="5A09935A" w14:textId="180456D5" w:rsidR="00E4570F" w:rsidRDefault="00C8689F">
      <w:pPr>
        <w:pStyle w:val="TableofFigures"/>
        <w:tabs>
          <w:tab w:val="right" w:leader="dot" w:pos="9060"/>
        </w:tabs>
        <w:rPr>
          <w:rFonts w:asciiTheme="minorHAnsi" w:eastAsiaTheme="minorEastAsia" w:hAnsiTheme="minorHAnsi"/>
          <w:noProof/>
          <w:lang w:eastAsia="en-AU"/>
        </w:rPr>
      </w:pPr>
      <w:hyperlink w:anchor="_Toc99530140" w:history="1">
        <w:r w:rsidR="00E4570F" w:rsidRPr="008A2312">
          <w:rPr>
            <w:rStyle w:val="Hyperlink"/>
            <w:noProof/>
          </w:rPr>
          <w:t>Table 36 South East QLD Ancillary habitat trees</w:t>
        </w:r>
        <w:r w:rsidR="00E4570F">
          <w:rPr>
            <w:noProof/>
            <w:webHidden/>
          </w:rPr>
          <w:tab/>
        </w:r>
        <w:r w:rsidR="00E4570F">
          <w:rPr>
            <w:noProof/>
            <w:webHidden/>
          </w:rPr>
          <w:fldChar w:fldCharType="begin"/>
        </w:r>
        <w:r w:rsidR="00E4570F">
          <w:rPr>
            <w:noProof/>
            <w:webHidden/>
          </w:rPr>
          <w:instrText xml:space="preserve"> PAGEREF _Toc99530140 \h </w:instrText>
        </w:r>
        <w:r w:rsidR="00E4570F">
          <w:rPr>
            <w:noProof/>
            <w:webHidden/>
          </w:rPr>
        </w:r>
        <w:r w:rsidR="00E4570F">
          <w:rPr>
            <w:noProof/>
            <w:webHidden/>
          </w:rPr>
          <w:fldChar w:fldCharType="separate"/>
        </w:r>
        <w:r w:rsidR="00E4570F">
          <w:rPr>
            <w:noProof/>
            <w:webHidden/>
          </w:rPr>
          <w:t>59</w:t>
        </w:r>
        <w:r w:rsidR="00E4570F">
          <w:rPr>
            <w:noProof/>
            <w:webHidden/>
          </w:rPr>
          <w:fldChar w:fldCharType="end"/>
        </w:r>
      </w:hyperlink>
    </w:p>
    <w:p w14:paraId="3C66BC90" w14:textId="7A3D937E" w:rsidR="00E4570F" w:rsidRDefault="00C8689F">
      <w:pPr>
        <w:pStyle w:val="TableofFigures"/>
        <w:tabs>
          <w:tab w:val="right" w:leader="dot" w:pos="9060"/>
        </w:tabs>
        <w:rPr>
          <w:rFonts w:asciiTheme="minorHAnsi" w:eastAsiaTheme="minorEastAsia" w:hAnsiTheme="minorHAnsi"/>
          <w:noProof/>
          <w:lang w:eastAsia="en-AU"/>
        </w:rPr>
      </w:pPr>
      <w:hyperlink w:anchor="_Toc99530141" w:history="1">
        <w:r w:rsidR="00E4570F" w:rsidRPr="008A2312">
          <w:rPr>
            <w:rStyle w:val="Hyperlink"/>
            <w:noProof/>
          </w:rPr>
          <w:t>Table 37 Wet Tropics Locally important koala trees</w:t>
        </w:r>
        <w:r w:rsidR="00E4570F">
          <w:rPr>
            <w:noProof/>
            <w:webHidden/>
          </w:rPr>
          <w:tab/>
        </w:r>
        <w:r w:rsidR="00E4570F">
          <w:rPr>
            <w:noProof/>
            <w:webHidden/>
          </w:rPr>
          <w:fldChar w:fldCharType="begin"/>
        </w:r>
        <w:r w:rsidR="00E4570F">
          <w:rPr>
            <w:noProof/>
            <w:webHidden/>
          </w:rPr>
          <w:instrText xml:space="preserve"> PAGEREF _Toc99530141 \h </w:instrText>
        </w:r>
        <w:r w:rsidR="00E4570F">
          <w:rPr>
            <w:noProof/>
            <w:webHidden/>
          </w:rPr>
        </w:r>
        <w:r w:rsidR="00E4570F">
          <w:rPr>
            <w:noProof/>
            <w:webHidden/>
          </w:rPr>
          <w:fldChar w:fldCharType="separate"/>
        </w:r>
        <w:r w:rsidR="00E4570F">
          <w:rPr>
            <w:noProof/>
            <w:webHidden/>
          </w:rPr>
          <w:t>60</w:t>
        </w:r>
        <w:r w:rsidR="00E4570F">
          <w:rPr>
            <w:noProof/>
            <w:webHidden/>
          </w:rPr>
          <w:fldChar w:fldCharType="end"/>
        </w:r>
      </w:hyperlink>
    </w:p>
    <w:p w14:paraId="4C5CA41F" w14:textId="3F8FFA2D" w:rsidR="00E4570F" w:rsidRDefault="00C8689F">
      <w:pPr>
        <w:pStyle w:val="TableofFigures"/>
        <w:tabs>
          <w:tab w:val="right" w:leader="dot" w:pos="9060"/>
        </w:tabs>
        <w:rPr>
          <w:rFonts w:asciiTheme="minorHAnsi" w:eastAsiaTheme="minorEastAsia" w:hAnsiTheme="minorHAnsi"/>
          <w:noProof/>
          <w:lang w:eastAsia="en-AU"/>
        </w:rPr>
      </w:pPr>
      <w:hyperlink w:anchor="_Toc99530142" w:history="1">
        <w:r w:rsidR="00E4570F" w:rsidRPr="008A2312">
          <w:rPr>
            <w:rStyle w:val="Hyperlink"/>
            <w:noProof/>
          </w:rPr>
          <w:t>Table 38 Wet Tropics Ancillary habitat trees</w:t>
        </w:r>
        <w:r w:rsidR="00E4570F">
          <w:rPr>
            <w:noProof/>
            <w:webHidden/>
          </w:rPr>
          <w:tab/>
        </w:r>
        <w:r w:rsidR="00E4570F">
          <w:rPr>
            <w:noProof/>
            <w:webHidden/>
          </w:rPr>
          <w:fldChar w:fldCharType="begin"/>
        </w:r>
        <w:r w:rsidR="00E4570F">
          <w:rPr>
            <w:noProof/>
            <w:webHidden/>
          </w:rPr>
          <w:instrText xml:space="preserve"> PAGEREF _Toc99530142 \h </w:instrText>
        </w:r>
        <w:r w:rsidR="00E4570F">
          <w:rPr>
            <w:noProof/>
            <w:webHidden/>
          </w:rPr>
        </w:r>
        <w:r w:rsidR="00E4570F">
          <w:rPr>
            <w:noProof/>
            <w:webHidden/>
          </w:rPr>
          <w:fldChar w:fldCharType="separate"/>
        </w:r>
        <w:r w:rsidR="00E4570F">
          <w:rPr>
            <w:noProof/>
            <w:webHidden/>
          </w:rPr>
          <w:t>60</w:t>
        </w:r>
        <w:r w:rsidR="00E4570F">
          <w:rPr>
            <w:noProof/>
            <w:webHidden/>
          </w:rPr>
          <w:fldChar w:fldCharType="end"/>
        </w:r>
      </w:hyperlink>
    </w:p>
    <w:p w14:paraId="5E0F4A2C" w14:textId="191121DD" w:rsidR="00764D6A" w:rsidRPr="00125CB3" w:rsidRDefault="00E91D72" w:rsidP="003B4B8F">
      <w:pPr>
        <w:pStyle w:val="TableofFigures"/>
        <w:tabs>
          <w:tab w:val="right" w:leader="dot" w:pos="9060"/>
        </w:tabs>
        <w:rPr>
          <w:highlight w:val="yellow"/>
        </w:rPr>
      </w:pPr>
      <w:r w:rsidRPr="00125CB3">
        <w:rPr>
          <w:noProof/>
          <w:highlight w:val="yellow"/>
        </w:rPr>
        <w:fldChar w:fldCharType="end"/>
      </w:r>
    </w:p>
    <w:p w14:paraId="0B9D61D7" w14:textId="77777777" w:rsidR="00764D6A" w:rsidRPr="003B4B8F" w:rsidRDefault="00E91D72">
      <w:pPr>
        <w:pStyle w:val="TOCHeading2"/>
        <w:rPr>
          <w:rStyle w:val="Strong"/>
        </w:rPr>
      </w:pPr>
      <w:r w:rsidRPr="003B4B8F">
        <w:rPr>
          <w:rStyle w:val="Strong"/>
        </w:rPr>
        <w:t>Figures</w:t>
      </w:r>
    </w:p>
    <w:p w14:paraId="748AED93" w14:textId="7196B93D" w:rsidR="00EE37AC" w:rsidRPr="00EE37AC" w:rsidRDefault="00EE37AC">
      <w:pPr>
        <w:pStyle w:val="TableofFigures"/>
        <w:tabs>
          <w:tab w:val="right" w:leader="dot" w:pos="9060"/>
        </w:tabs>
        <w:rPr>
          <w:highlight w:val="yellow"/>
        </w:rPr>
      </w:pPr>
      <w:r w:rsidRPr="006B05F1">
        <w:t>Figure 1</w:t>
      </w:r>
      <w:r w:rsidR="006864E1" w:rsidRPr="006B05F1">
        <w:t xml:space="preserve"> A k</w:t>
      </w:r>
      <w:r w:rsidRPr="006B05F1">
        <w:t>oala (</w:t>
      </w:r>
      <w:r w:rsidRPr="00440DCB">
        <w:rPr>
          <w:rStyle w:val="Emphasis"/>
        </w:rPr>
        <w:t>Phascolarctos cinereus</w:t>
      </w:r>
      <w:r>
        <w:rPr>
          <w:rStyle w:val="Emphasis"/>
          <w:i w:val="0"/>
        </w:rPr>
        <w:t>)</w:t>
      </w:r>
      <w:r w:rsidR="00BF68DF">
        <w:rPr>
          <w:rStyle w:val="Emphasis"/>
          <w:i w:val="0"/>
        </w:rPr>
        <w:t xml:space="preserve">. </w:t>
      </w:r>
      <w:r w:rsidR="005B6EE8">
        <w:rPr>
          <w:rStyle w:val="Emphasis"/>
          <w:i w:val="0"/>
        </w:rPr>
        <w:t>Photo</w:t>
      </w:r>
      <w:r w:rsidR="00BF68DF">
        <w:rPr>
          <w:rStyle w:val="Emphasis"/>
          <w:i w:val="0"/>
        </w:rPr>
        <w:t xml:space="preserve"> by </w:t>
      </w:r>
      <w:proofErr w:type="spellStart"/>
      <w:r w:rsidR="00BF68DF">
        <w:rPr>
          <w:rStyle w:val="Emphasis"/>
          <w:i w:val="0"/>
        </w:rPr>
        <w:t>Murraya</w:t>
      </w:r>
      <w:proofErr w:type="spellEnd"/>
      <w:r w:rsidR="00BF68DF">
        <w:rPr>
          <w:rStyle w:val="Emphasis"/>
          <w:i w:val="0"/>
        </w:rPr>
        <w:t xml:space="preserve"> Lane…………………………………………...2</w:t>
      </w:r>
    </w:p>
    <w:p w14:paraId="7FDDE89F" w14:textId="4269EE80" w:rsidR="00E4570F" w:rsidRDefault="00E91D72">
      <w:pPr>
        <w:pStyle w:val="TableofFigures"/>
        <w:tabs>
          <w:tab w:val="right" w:leader="dot" w:pos="9060"/>
        </w:tabs>
        <w:rPr>
          <w:rFonts w:asciiTheme="minorHAnsi" w:eastAsiaTheme="minorEastAsia" w:hAnsiTheme="minorHAnsi"/>
          <w:noProof/>
          <w:lang w:eastAsia="en-AU"/>
        </w:rPr>
      </w:pPr>
      <w:r w:rsidRPr="00125CB3">
        <w:rPr>
          <w:highlight w:val="yellow"/>
        </w:rPr>
        <w:fldChar w:fldCharType="begin"/>
      </w:r>
      <w:r w:rsidRPr="00125CB3">
        <w:rPr>
          <w:highlight w:val="yellow"/>
        </w:rPr>
        <w:instrText xml:space="preserve"> TOC \h \z \c "Figure" </w:instrText>
      </w:r>
      <w:r w:rsidRPr="00125CB3">
        <w:rPr>
          <w:highlight w:val="yellow"/>
        </w:rPr>
        <w:fldChar w:fldCharType="separate"/>
      </w:r>
      <w:hyperlink w:anchor="_Toc99530143" w:history="1">
        <w:r w:rsidR="00E4570F" w:rsidRPr="00D0256B">
          <w:rPr>
            <w:rStyle w:val="Hyperlink"/>
            <w:noProof/>
          </w:rPr>
          <w:t>Figure 1 A koala (</w:t>
        </w:r>
        <w:r w:rsidR="00E4570F" w:rsidRPr="00D0256B">
          <w:rPr>
            <w:rStyle w:val="Hyperlink"/>
            <w:i/>
            <w:iCs/>
            <w:noProof/>
          </w:rPr>
          <w:t>Phascolarctos cinereus</w:t>
        </w:r>
        <w:r w:rsidR="00E4570F" w:rsidRPr="00D0256B">
          <w:rPr>
            <w:rStyle w:val="Hyperlink"/>
            <w:noProof/>
          </w:rPr>
          <w:t>)</w:t>
        </w:r>
        <w:r w:rsidR="00E4570F">
          <w:rPr>
            <w:noProof/>
            <w:webHidden/>
          </w:rPr>
          <w:tab/>
        </w:r>
        <w:r w:rsidR="00E4570F">
          <w:rPr>
            <w:noProof/>
            <w:webHidden/>
          </w:rPr>
          <w:fldChar w:fldCharType="begin"/>
        </w:r>
        <w:r w:rsidR="00E4570F">
          <w:rPr>
            <w:noProof/>
            <w:webHidden/>
          </w:rPr>
          <w:instrText xml:space="preserve"> PAGEREF _Toc99530143 \h </w:instrText>
        </w:r>
        <w:r w:rsidR="00E4570F">
          <w:rPr>
            <w:noProof/>
            <w:webHidden/>
          </w:rPr>
        </w:r>
        <w:r w:rsidR="00E4570F">
          <w:rPr>
            <w:noProof/>
            <w:webHidden/>
          </w:rPr>
          <w:fldChar w:fldCharType="separate"/>
        </w:r>
        <w:r w:rsidR="00E4570F">
          <w:rPr>
            <w:noProof/>
            <w:webHidden/>
          </w:rPr>
          <w:t>2</w:t>
        </w:r>
        <w:r w:rsidR="00E4570F">
          <w:rPr>
            <w:noProof/>
            <w:webHidden/>
          </w:rPr>
          <w:fldChar w:fldCharType="end"/>
        </w:r>
      </w:hyperlink>
    </w:p>
    <w:p w14:paraId="7F321CC9" w14:textId="19AACEE9" w:rsidR="00E4570F" w:rsidRDefault="00C8689F">
      <w:pPr>
        <w:pStyle w:val="TableofFigures"/>
        <w:tabs>
          <w:tab w:val="right" w:leader="dot" w:pos="9060"/>
        </w:tabs>
        <w:rPr>
          <w:rFonts w:asciiTheme="minorHAnsi" w:eastAsiaTheme="minorEastAsia" w:hAnsiTheme="minorHAnsi"/>
          <w:noProof/>
          <w:lang w:eastAsia="en-AU"/>
        </w:rPr>
      </w:pPr>
      <w:hyperlink w:anchor="_Toc99530144" w:history="1">
        <w:r w:rsidR="00E4570F" w:rsidRPr="00D0256B">
          <w:rPr>
            <w:rStyle w:val="Hyperlink"/>
            <w:noProof/>
          </w:rPr>
          <w:t xml:space="preserve">Figure 2 A mosaic </w:t>
        </w:r>
        <w:r w:rsidR="00E4570F" w:rsidRPr="00D0256B">
          <w:rPr>
            <w:rStyle w:val="Hyperlink"/>
            <w:i/>
            <w:iCs/>
            <w:noProof/>
          </w:rPr>
          <w:t>Eucalyptus sideroxlyon</w:t>
        </w:r>
        <w:r w:rsidR="00E4570F" w:rsidRPr="00D0256B">
          <w:rPr>
            <w:rStyle w:val="Hyperlink"/>
            <w:noProof/>
          </w:rPr>
          <w:t xml:space="preserve"> tree in NSW</w:t>
        </w:r>
        <w:r w:rsidR="00E4570F">
          <w:rPr>
            <w:noProof/>
            <w:webHidden/>
          </w:rPr>
          <w:tab/>
        </w:r>
        <w:r w:rsidR="00E4570F">
          <w:rPr>
            <w:noProof/>
            <w:webHidden/>
          </w:rPr>
          <w:fldChar w:fldCharType="begin"/>
        </w:r>
        <w:r w:rsidR="00E4570F">
          <w:rPr>
            <w:noProof/>
            <w:webHidden/>
          </w:rPr>
          <w:instrText xml:space="preserve"> PAGEREF _Toc99530144 \h </w:instrText>
        </w:r>
        <w:r w:rsidR="00E4570F">
          <w:rPr>
            <w:noProof/>
            <w:webHidden/>
          </w:rPr>
        </w:r>
        <w:r w:rsidR="00E4570F">
          <w:rPr>
            <w:noProof/>
            <w:webHidden/>
          </w:rPr>
          <w:fldChar w:fldCharType="separate"/>
        </w:r>
        <w:r w:rsidR="00E4570F">
          <w:rPr>
            <w:noProof/>
            <w:webHidden/>
          </w:rPr>
          <w:t>35</w:t>
        </w:r>
        <w:r w:rsidR="00E4570F">
          <w:rPr>
            <w:noProof/>
            <w:webHidden/>
          </w:rPr>
          <w:fldChar w:fldCharType="end"/>
        </w:r>
      </w:hyperlink>
    </w:p>
    <w:p w14:paraId="40874321" w14:textId="4B77603C" w:rsidR="00E4570F" w:rsidRDefault="00C8689F">
      <w:pPr>
        <w:pStyle w:val="TableofFigures"/>
        <w:tabs>
          <w:tab w:val="right" w:leader="dot" w:pos="9060"/>
        </w:tabs>
        <w:rPr>
          <w:rFonts w:asciiTheme="minorHAnsi" w:eastAsiaTheme="minorEastAsia" w:hAnsiTheme="minorHAnsi"/>
          <w:noProof/>
          <w:lang w:eastAsia="en-AU"/>
        </w:rPr>
      </w:pPr>
      <w:hyperlink w:anchor="_Toc99530145" w:history="1">
        <w:r w:rsidR="00E4570F" w:rsidRPr="00D0256B">
          <w:rPr>
            <w:rStyle w:val="Hyperlink"/>
            <w:noProof/>
          </w:rPr>
          <w:t>Figure 3 Koala food intake in relation to variable foliar concentrations of formylated phloroglucinol compounds from individual trees within a single tree species (</w:t>
        </w:r>
        <w:r w:rsidR="00E4570F" w:rsidRPr="00D0256B">
          <w:rPr>
            <w:rStyle w:val="Hyperlink"/>
            <w:i/>
            <w:iCs/>
            <w:noProof/>
          </w:rPr>
          <w:t>Eucalyptus viminalis</w:t>
        </w:r>
        <w:r w:rsidR="00E4570F" w:rsidRPr="00D0256B">
          <w:rPr>
            <w:rStyle w:val="Hyperlink"/>
            <w:noProof/>
          </w:rPr>
          <w:t>)</w:t>
        </w:r>
        <w:r w:rsidR="00E4570F">
          <w:rPr>
            <w:noProof/>
            <w:webHidden/>
          </w:rPr>
          <w:tab/>
        </w:r>
        <w:r w:rsidR="00E4570F">
          <w:rPr>
            <w:noProof/>
            <w:webHidden/>
          </w:rPr>
          <w:fldChar w:fldCharType="begin"/>
        </w:r>
        <w:r w:rsidR="00E4570F">
          <w:rPr>
            <w:noProof/>
            <w:webHidden/>
          </w:rPr>
          <w:instrText xml:space="preserve"> PAGEREF _Toc99530145 \h </w:instrText>
        </w:r>
        <w:r w:rsidR="00E4570F">
          <w:rPr>
            <w:noProof/>
            <w:webHidden/>
          </w:rPr>
        </w:r>
        <w:r w:rsidR="00E4570F">
          <w:rPr>
            <w:noProof/>
            <w:webHidden/>
          </w:rPr>
          <w:fldChar w:fldCharType="separate"/>
        </w:r>
        <w:r w:rsidR="00E4570F">
          <w:rPr>
            <w:noProof/>
            <w:webHidden/>
          </w:rPr>
          <w:t>38</w:t>
        </w:r>
        <w:r w:rsidR="00E4570F">
          <w:rPr>
            <w:noProof/>
            <w:webHidden/>
          </w:rPr>
          <w:fldChar w:fldCharType="end"/>
        </w:r>
      </w:hyperlink>
    </w:p>
    <w:p w14:paraId="664C2053" w14:textId="2027296C" w:rsidR="0005722C" w:rsidRDefault="00E91D72">
      <w:pPr>
        <w:rPr>
          <w:highlight w:val="yellow"/>
        </w:rPr>
      </w:pPr>
      <w:r w:rsidRPr="00125CB3">
        <w:rPr>
          <w:highlight w:val="yellow"/>
        </w:rPr>
        <w:fldChar w:fldCharType="end"/>
      </w:r>
    </w:p>
    <w:p w14:paraId="41224544" w14:textId="27C09609" w:rsidR="0005722C" w:rsidRDefault="0005722C" w:rsidP="0005722C">
      <w:pPr>
        <w:pStyle w:val="TOCHeading2"/>
        <w:rPr>
          <w:rStyle w:val="Strong"/>
        </w:rPr>
      </w:pPr>
      <w:r w:rsidRPr="0005722C">
        <w:rPr>
          <w:rStyle w:val="Strong"/>
        </w:rPr>
        <w:t>Maps</w:t>
      </w:r>
    </w:p>
    <w:p w14:paraId="486AF5EA" w14:textId="0AA64E03" w:rsidR="00E4570F" w:rsidRDefault="0005722C">
      <w:pPr>
        <w:pStyle w:val="TableofFigures"/>
        <w:tabs>
          <w:tab w:val="right" w:leader="dot" w:pos="9060"/>
        </w:tabs>
        <w:rPr>
          <w:rFonts w:asciiTheme="minorHAnsi" w:eastAsiaTheme="minorEastAsia" w:hAnsiTheme="minorHAnsi"/>
          <w:noProof/>
          <w:lang w:eastAsia="en-AU"/>
        </w:rPr>
      </w:pPr>
      <w:r>
        <w:fldChar w:fldCharType="begin"/>
      </w:r>
      <w:r>
        <w:instrText xml:space="preserve"> TOC \c "Map" </w:instrText>
      </w:r>
      <w:r>
        <w:fldChar w:fldCharType="separate"/>
      </w:r>
      <w:r w:rsidR="00E4570F">
        <w:rPr>
          <w:noProof/>
        </w:rPr>
        <w:t>Map 1 The distribution of the koala</w:t>
      </w:r>
      <w:r w:rsidR="00E4570F">
        <w:rPr>
          <w:noProof/>
        </w:rPr>
        <w:tab/>
      </w:r>
      <w:r w:rsidR="00E4570F">
        <w:rPr>
          <w:noProof/>
        </w:rPr>
        <w:fldChar w:fldCharType="begin"/>
      </w:r>
      <w:r w:rsidR="00E4570F">
        <w:rPr>
          <w:noProof/>
        </w:rPr>
        <w:instrText xml:space="preserve"> PAGEREF _Toc99530146 \h </w:instrText>
      </w:r>
      <w:r w:rsidR="00E4570F">
        <w:rPr>
          <w:noProof/>
        </w:rPr>
      </w:r>
      <w:r w:rsidR="00E4570F">
        <w:rPr>
          <w:noProof/>
        </w:rPr>
        <w:fldChar w:fldCharType="separate"/>
      </w:r>
      <w:r w:rsidR="00E4570F">
        <w:rPr>
          <w:noProof/>
        </w:rPr>
        <w:t>3</w:t>
      </w:r>
      <w:r w:rsidR="00E4570F">
        <w:rPr>
          <w:noProof/>
        </w:rPr>
        <w:fldChar w:fldCharType="end"/>
      </w:r>
    </w:p>
    <w:p w14:paraId="4A68E3C1" w14:textId="467CF367" w:rsidR="00E4570F" w:rsidRDefault="00E4570F">
      <w:pPr>
        <w:pStyle w:val="TableofFigures"/>
        <w:tabs>
          <w:tab w:val="right" w:leader="dot" w:pos="9060"/>
        </w:tabs>
        <w:rPr>
          <w:rFonts w:asciiTheme="minorHAnsi" w:eastAsiaTheme="minorEastAsia" w:hAnsiTheme="minorHAnsi"/>
          <w:noProof/>
          <w:lang w:eastAsia="en-AU"/>
        </w:rPr>
      </w:pPr>
      <w:r>
        <w:rPr>
          <w:noProof/>
        </w:rPr>
        <w:t>Map 2 Koala management bioregions for the EPBC Act-listed species across NSW, ACT, and Qld</w:t>
      </w:r>
      <w:r>
        <w:rPr>
          <w:noProof/>
        </w:rPr>
        <w:tab/>
      </w:r>
      <w:r>
        <w:rPr>
          <w:noProof/>
        </w:rPr>
        <w:fldChar w:fldCharType="begin"/>
      </w:r>
      <w:r>
        <w:rPr>
          <w:noProof/>
        </w:rPr>
        <w:instrText xml:space="preserve"> PAGEREF _Toc99530147 \h </w:instrText>
      </w:r>
      <w:r>
        <w:rPr>
          <w:noProof/>
        </w:rPr>
      </w:r>
      <w:r>
        <w:rPr>
          <w:noProof/>
        </w:rPr>
        <w:fldChar w:fldCharType="separate"/>
      </w:r>
      <w:r>
        <w:rPr>
          <w:noProof/>
        </w:rPr>
        <w:t>6</w:t>
      </w:r>
      <w:r>
        <w:rPr>
          <w:noProof/>
        </w:rPr>
        <w:fldChar w:fldCharType="end"/>
      </w:r>
    </w:p>
    <w:p w14:paraId="22489696" w14:textId="34F64379" w:rsidR="0005722C" w:rsidRPr="0005722C" w:rsidRDefault="0005722C" w:rsidP="0005722C">
      <w:r>
        <w:fldChar w:fldCharType="end"/>
      </w:r>
    </w:p>
    <w:p w14:paraId="4CA39460" w14:textId="034FDA09" w:rsidR="003B4B8F" w:rsidRDefault="003B4B8F" w:rsidP="003B4B8F">
      <w:pPr>
        <w:pStyle w:val="Heading2"/>
      </w:pPr>
      <w:bookmarkStart w:id="5" w:name="_Toc99530060"/>
      <w:r>
        <w:lastRenderedPageBreak/>
        <w:t>Objectives</w:t>
      </w:r>
      <w:bookmarkEnd w:id="5"/>
    </w:p>
    <w:p w14:paraId="52C7C549" w14:textId="3D71AA6B" w:rsidR="00363B06" w:rsidRDefault="00363B06" w:rsidP="00363B06">
      <w:r>
        <w:t>The aims of this document are fourfold:</w:t>
      </w:r>
    </w:p>
    <w:p w14:paraId="61021B6F" w14:textId="3922A2C7" w:rsidR="00DC6DCD" w:rsidRDefault="00363B06" w:rsidP="00363B06">
      <w:pPr>
        <w:pStyle w:val="ListNumber"/>
      </w:pPr>
      <w:r>
        <w:t>Develop region-specific koala habitat descriptions based on locally important koala trees that can be used as a starting point by field ecologists to determine if an area is potentially koala habitat</w:t>
      </w:r>
    </w:p>
    <w:p w14:paraId="41C46CC9" w14:textId="77777777" w:rsidR="00DC6DCD" w:rsidRDefault="00363B06" w:rsidP="00363B06">
      <w:pPr>
        <w:pStyle w:val="ListNumber"/>
      </w:pPr>
      <w:r>
        <w:t xml:space="preserve">Provide </w:t>
      </w:r>
      <w:r w:rsidRPr="00363B06">
        <w:t>contextual information on habitat extent, movement, threats, and refugia</w:t>
      </w:r>
    </w:p>
    <w:p w14:paraId="40A5FC4A" w14:textId="053AF48D" w:rsidR="00363B06" w:rsidRPr="00363B06" w:rsidRDefault="00363B06" w:rsidP="00363B06">
      <w:pPr>
        <w:pStyle w:val="ListNumber"/>
      </w:pPr>
      <w:r w:rsidRPr="00363B06">
        <w:t>Review the benefits and limitations of current methods for assessing the presence and abundance of koalas in a landscape</w:t>
      </w:r>
    </w:p>
    <w:p w14:paraId="68B76A02" w14:textId="79B8013E" w:rsidR="00440DCB" w:rsidRPr="00363B06" w:rsidRDefault="00363B06" w:rsidP="00363B06">
      <w:pPr>
        <w:pStyle w:val="ListNumber"/>
      </w:pPr>
      <w:r w:rsidRPr="00363B06">
        <w:t>Determine the extent that commonly used criteria for evaluating koala habitat are backed by peer-reviewed research.</w:t>
      </w:r>
    </w:p>
    <w:p w14:paraId="2314AB8D" w14:textId="77777777" w:rsidR="00363B06" w:rsidRDefault="00363B06" w:rsidP="00363B06">
      <w:pPr>
        <w:rPr>
          <w:highlight w:val="yellow"/>
        </w:rPr>
      </w:pPr>
    </w:p>
    <w:p w14:paraId="7E28D327" w14:textId="7014CADD" w:rsidR="00440DCB" w:rsidRPr="00125CB3" w:rsidRDefault="00440DCB">
      <w:pPr>
        <w:rPr>
          <w:highlight w:val="yellow"/>
        </w:rPr>
        <w:sectPr w:rsidR="00440DCB" w:rsidRPr="00125CB3">
          <w:pgSz w:w="11906" w:h="16838"/>
          <w:pgMar w:top="1418" w:right="1418" w:bottom="1418" w:left="1418" w:header="567" w:footer="283" w:gutter="0"/>
          <w:pgNumType w:fmt="lowerRoman" w:start="1"/>
          <w:cols w:space="708"/>
          <w:titlePg/>
          <w:docGrid w:linePitch="360"/>
        </w:sectPr>
      </w:pPr>
    </w:p>
    <w:p w14:paraId="7F3989EE" w14:textId="77777777" w:rsidR="00764D6A" w:rsidRPr="002C4D05" w:rsidRDefault="00E91D72" w:rsidP="00250103">
      <w:pPr>
        <w:pStyle w:val="Heading2"/>
      </w:pPr>
      <w:bookmarkStart w:id="6" w:name="_Toc430782150"/>
      <w:bookmarkStart w:id="7" w:name="_Toc99530061"/>
      <w:r w:rsidRPr="00250103">
        <w:lastRenderedPageBreak/>
        <w:t>Introduction</w:t>
      </w:r>
      <w:bookmarkEnd w:id="6"/>
      <w:bookmarkEnd w:id="7"/>
    </w:p>
    <w:p w14:paraId="3BB8B8C5" w14:textId="6D6D9A17" w:rsidR="00B044CA" w:rsidRPr="00B044CA" w:rsidRDefault="00B044CA" w:rsidP="00380E65">
      <w:bookmarkStart w:id="8" w:name="_Ref445985033"/>
      <w:bookmarkStart w:id="9" w:name="_Toc409769171"/>
      <w:r w:rsidRPr="00B044CA">
        <w:t>The koala (</w:t>
      </w:r>
      <w:r w:rsidRPr="004F0EE7">
        <w:rPr>
          <w:rStyle w:val="Emphasis"/>
        </w:rPr>
        <w:t>Phascolarctos cinereus</w:t>
      </w:r>
      <w:r w:rsidRPr="00B044CA">
        <w:t xml:space="preserve">, </w:t>
      </w:r>
      <w:proofErr w:type="spellStart"/>
      <w:r w:rsidRPr="00B044CA">
        <w:t>Goldfuss</w:t>
      </w:r>
      <w:proofErr w:type="spellEnd"/>
      <w:r w:rsidRPr="00B044CA">
        <w:t xml:space="preserve"> 1817) is an iconic arboreal marsupial endemic to Australia</w:t>
      </w:r>
      <w:r w:rsidR="00380E65">
        <w:t xml:space="preserve"> (</w:t>
      </w:r>
      <w:r w:rsidR="00380E65">
        <w:fldChar w:fldCharType="begin"/>
      </w:r>
      <w:r w:rsidR="00380E65">
        <w:instrText xml:space="preserve"> REF _Ref95467837 \h  \* MERGEFORMAT </w:instrText>
      </w:r>
      <w:r w:rsidR="00380E65">
        <w:fldChar w:fldCharType="separate"/>
      </w:r>
      <w:r w:rsidR="00E4570F">
        <w:t xml:space="preserve">Figure </w:t>
      </w:r>
      <w:r w:rsidR="00E4570F">
        <w:rPr>
          <w:noProof/>
        </w:rPr>
        <w:t>1</w:t>
      </w:r>
      <w:r w:rsidR="00380E65">
        <w:fldChar w:fldCharType="end"/>
      </w:r>
      <w:r w:rsidR="00380E65">
        <w:t>)</w:t>
      </w:r>
      <w:r w:rsidRPr="00B044CA">
        <w:t>. Koalas have a large distribution across eastern Australia (</w:t>
      </w:r>
      <w:r w:rsidR="00380E65">
        <w:fldChar w:fldCharType="begin"/>
      </w:r>
      <w:r w:rsidR="00380E65">
        <w:instrText xml:space="preserve"> REF _Ref95467812 \h  \* MERGEFORMAT </w:instrText>
      </w:r>
      <w:r w:rsidR="00380E65">
        <w:fldChar w:fldCharType="separate"/>
      </w:r>
      <w:r w:rsidR="00E4570F">
        <w:t xml:space="preserve">Map </w:t>
      </w:r>
      <w:r w:rsidR="00E4570F">
        <w:rPr>
          <w:noProof/>
        </w:rPr>
        <w:t>1</w:t>
      </w:r>
      <w:r w:rsidR="00380E65">
        <w:fldChar w:fldCharType="end"/>
      </w:r>
      <w:r w:rsidRPr="00B044CA">
        <w:t>), predominantly associated with eucalypt forests containing locally preferred browse tree species. Once abundant, populations in many areas across New South Wales (NSW) and Queensland (QLD) have experienced substantial declines in recent years (McAlpine et al. 2015). Habitat loss for development and other land uses, as well as increasing temperatures, fire severity and drought conditions from climate change are key drivers of population declines. Other threats include disease, dog predation, vehicle strike, habitat degradation, habitat fragmentation, disturbance related changes to forest tree species composition and a lack of clear understanding and agreement over what constitutes koala habitat (Melzer et al. 2000, McAlpine et al. 2015; Ashman et al. 2019).</w:t>
      </w:r>
    </w:p>
    <w:p w14:paraId="38952593" w14:textId="20BD5F3D" w:rsidR="00B044CA" w:rsidRPr="00B044CA" w:rsidRDefault="00B044CA" w:rsidP="004F0EE7">
      <w:r w:rsidRPr="00B044CA">
        <w:t xml:space="preserve">The koala is a specialist folivore with a diet that consists primarily of eucalypt foliage, although it may occasionally browse from other tree genera. Bark, flower buds and soil can also form trace components of the diet (Au et al. 2017). Across the koala’s range, it is thought to regularly eat leaves from over 100 eucalypt species. However, the distributions of most tree species that koalas can eat do not extend across the full geographic range that the koala is known to inhabit, so diets can differ from place to place depending on which tree species are present. In addition, </w:t>
      </w:r>
      <w:bookmarkStart w:id="10" w:name="_Hlk89241258"/>
      <w:r w:rsidRPr="00B044CA">
        <w:t xml:space="preserve">differences in foliar chemistry that dictate browse preference can vary both within and between eucalypt species </w:t>
      </w:r>
      <w:bookmarkEnd w:id="10"/>
      <w:r w:rsidRPr="00B044CA">
        <w:t xml:space="preserve">(Moore et al. 2005; Au et al. 2019). This means that even if the same tree species are present in different areas, koalas’ preferences may not be the same because foliar nutritional quality can differ substantially, even among individual trees from the same species (see </w:t>
      </w:r>
      <w:hyperlink w:anchor="_Primary_and_secondary" w:history="1">
        <w:r w:rsidRPr="003B4B8F">
          <w:t>section 7.3</w:t>
        </w:r>
      </w:hyperlink>
      <w:r w:rsidRPr="003B4B8F">
        <w:t xml:space="preserve"> for</w:t>
      </w:r>
      <w:r w:rsidRPr="00B044CA">
        <w:t xml:space="preserve"> additional discussion of nutritional quality variation within and between tree species).</w:t>
      </w:r>
    </w:p>
    <w:p w14:paraId="0BFA7722" w14:textId="1BFB7CCE" w:rsidR="00B044CA" w:rsidRDefault="00B044CA" w:rsidP="004F0EE7">
      <w:r w:rsidRPr="00B044CA">
        <w:t>The nutritional quality of eucalypt foliage for koalas and its effects on total intake, tree choice, landscape use and population densities have been the subject of extensive research. The foliar chemical constituents known to drive the foraging decisions and population densities of koalas include foliar nitrogen (a proxy for protein) and plant secondary metabolites, including certain tannins, formylated phloroglucinol compounds (FPCs), and unsubstituted B-ring flavanones (UBFs) (Moore et al. 2005; Moore et al. 2010; Marsh et al. 2014b; Au 2018; Au et al. 2019; Marsh et al. 2019; Marsh et al. 2021). Digestible nitrogen, rather than total nitrogen, may provide a better indication of available protein for many herbivores because this integrated measure incorporates the effects of tannin binding on foliar nitrogen available to the animal for digestion (</w:t>
      </w:r>
      <w:proofErr w:type="spellStart"/>
      <w:r w:rsidRPr="00B044CA">
        <w:t>DeGabriel</w:t>
      </w:r>
      <w:proofErr w:type="spellEnd"/>
      <w:r w:rsidRPr="00B044CA">
        <w:t xml:space="preserve"> et al. 2008). Although some foliar nutrients can be influenced by environmental factors that affect their availability to a tree, digestible nitrogen, FPCs and UBFs are largely determined by the genetics of the tree, and no link to soil type, fertility, or geologic substrate have been consistently identified (</w:t>
      </w:r>
      <w:r w:rsidRPr="003B4B8F">
        <w:t xml:space="preserve">See </w:t>
      </w:r>
      <w:hyperlink w:anchor="_Soil_fertility" w:history="1">
        <w:r w:rsidRPr="003B4B8F">
          <w:t>section 7.1</w:t>
        </w:r>
      </w:hyperlink>
      <w:r w:rsidRPr="003B4B8F">
        <w:t xml:space="preserve"> for</w:t>
      </w:r>
      <w:r w:rsidRPr="00B044CA">
        <w:t xml:space="preserve"> additional information relating to this statement).</w:t>
      </w:r>
    </w:p>
    <w:p w14:paraId="3150FBA5" w14:textId="3BE5E69B" w:rsidR="006B05F1" w:rsidRDefault="006B05F1" w:rsidP="006B05F1">
      <w:pPr>
        <w:pStyle w:val="Caption"/>
      </w:pPr>
      <w:bookmarkStart w:id="11" w:name="_Ref95467837"/>
      <w:bookmarkStart w:id="12" w:name="_Toc99530143"/>
      <w:bookmarkStart w:id="13" w:name="_Ref87337314"/>
      <w:r>
        <w:lastRenderedPageBreak/>
        <w:t xml:space="preserve">Figure </w:t>
      </w:r>
      <w:fldSimple w:instr=" SEQ Figure \* ARABIC ">
        <w:r w:rsidR="00E4570F">
          <w:rPr>
            <w:noProof/>
          </w:rPr>
          <w:t>1</w:t>
        </w:r>
      </w:fldSimple>
      <w:bookmarkEnd w:id="11"/>
      <w:r w:rsidRPr="006B05F1">
        <w:t xml:space="preserve"> A koala (</w:t>
      </w:r>
      <w:r w:rsidRPr="006B05F1">
        <w:rPr>
          <w:rStyle w:val="Emphasis"/>
        </w:rPr>
        <w:t>Phascolarctos cinereus</w:t>
      </w:r>
      <w:r w:rsidRPr="006B05F1">
        <w:t>)</w:t>
      </w:r>
      <w:bookmarkEnd w:id="12"/>
    </w:p>
    <w:p w14:paraId="1201F062" w14:textId="77777777" w:rsidR="006B05F1" w:rsidRDefault="00EB1FB1" w:rsidP="006B05F1">
      <w:pPr>
        <w:spacing w:after="0" w:line="240" w:lineRule="auto"/>
      </w:pPr>
      <w:r>
        <w:rPr>
          <w:noProof/>
        </w:rPr>
        <w:drawing>
          <wp:inline distT="0" distB="0" distL="0" distR="0" wp14:anchorId="3D619EF2" wp14:editId="07C4E518">
            <wp:extent cx="5242560" cy="6370320"/>
            <wp:effectExtent l="0" t="0" r="0" b="0"/>
            <wp:docPr id="16" name="Picture 16" descr="A koala in a tree"/>
            <wp:cNvGraphicFramePr/>
            <a:graphic xmlns:a="http://schemas.openxmlformats.org/drawingml/2006/main">
              <a:graphicData uri="http://schemas.openxmlformats.org/drawingml/2006/picture">
                <pic:pic xmlns:pic="http://schemas.openxmlformats.org/drawingml/2006/picture">
                  <pic:nvPicPr>
                    <pic:cNvPr id="16" name="Picture 16" descr="A koala in a tre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42560" cy="6370320"/>
                    </a:xfrm>
                    <a:prstGeom prst="rect">
                      <a:avLst/>
                    </a:prstGeom>
                  </pic:spPr>
                </pic:pic>
              </a:graphicData>
            </a:graphic>
          </wp:inline>
        </w:drawing>
      </w:r>
    </w:p>
    <w:p w14:paraId="7BD6E70F" w14:textId="73C7A111" w:rsidR="00EE37AC" w:rsidRDefault="00380E65" w:rsidP="006B05F1">
      <w:pPr>
        <w:pStyle w:val="FigureTableNoteSource"/>
        <w:rPr>
          <w:sz w:val="24"/>
          <w:szCs w:val="18"/>
        </w:rPr>
      </w:pPr>
      <w:r>
        <w:t>Source</w:t>
      </w:r>
      <w:r w:rsidR="006B05F1" w:rsidRPr="006B05F1">
        <w:t xml:space="preserve"> </w:t>
      </w:r>
      <w:proofErr w:type="spellStart"/>
      <w:r w:rsidR="006B05F1" w:rsidRPr="006B05F1">
        <w:t>Murraya</w:t>
      </w:r>
      <w:proofErr w:type="spellEnd"/>
      <w:r w:rsidR="006B05F1" w:rsidRPr="006B05F1">
        <w:t xml:space="preserve"> Lane</w:t>
      </w:r>
      <w:r>
        <w:t>.</w:t>
      </w:r>
      <w:r w:rsidR="00EE37AC">
        <w:br w:type="page"/>
      </w:r>
    </w:p>
    <w:p w14:paraId="0903D70B" w14:textId="3FF6C254" w:rsidR="00173B38" w:rsidRDefault="005E7748" w:rsidP="005E7748">
      <w:pPr>
        <w:pStyle w:val="Caption"/>
      </w:pPr>
      <w:bookmarkStart w:id="14" w:name="_Ref95467812"/>
      <w:bookmarkStart w:id="15" w:name="_Toc99530146"/>
      <w:r>
        <w:lastRenderedPageBreak/>
        <w:t xml:space="preserve">Map </w:t>
      </w:r>
      <w:r w:rsidR="00C8689F">
        <w:fldChar w:fldCharType="begin"/>
      </w:r>
      <w:r w:rsidR="00C8689F">
        <w:instrText xml:space="preserve"> SEQ Map \* ARABIC </w:instrText>
      </w:r>
      <w:r w:rsidR="00C8689F">
        <w:fldChar w:fldCharType="separate"/>
      </w:r>
      <w:r w:rsidR="00E4570F">
        <w:rPr>
          <w:noProof/>
        </w:rPr>
        <w:t>1</w:t>
      </w:r>
      <w:r w:rsidR="00C8689F">
        <w:rPr>
          <w:noProof/>
        </w:rPr>
        <w:fldChar w:fldCharType="end"/>
      </w:r>
      <w:bookmarkEnd w:id="13"/>
      <w:bookmarkEnd w:id="14"/>
      <w:r w:rsidR="00173B38">
        <w:t xml:space="preserve"> </w:t>
      </w:r>
      <w:r w:rsidR="00173B38" w:rsidRPr="006D2104">
        <w:t xml:space="preserve">The distribution of the </w:t>
      </w:r>
      <w:r w:rsidR="00ED2F74">
        <w:t>k</w:t>
      </w:r>
      <w:r w:rsidR="00173B38" w:rsidRPr="006D2104">
        <w:t>oala</w:t>
      </w:r>
      <w:bookmarkEnd w:id="15"/>
    </w:p>
    <w:p w14:paraId="411B9B4C" w14:textId="683B6F40" w:rsidR="00173B38" w:rsidRDefault="00173B38" w:rsidP="004F0EE7">
      <w:pPr>
        <w:rPr>
          <w:b/>
          <w:bCs/>
        </w:rPr>
      </w:pPr>
      <w:r>
        <w:rPr>
          <w:rFonts w:eastAsia="SimSun"/>
          <w:noProof/>
        </w:rPr>
        <mc:AlternateContent>
          <mc:Choice Requires="wpg">
            <w:drawing>
              <wp:inline distT="0" distB="0" distL="0" distR="0" wp14:anchorId="358AE1D4" wp14:editId="7D3321E4">
                <wp:extent cx="5133975" cy="7286625"/>
                <wp:effectExtent l="0" t="0" r="9525" b="9525"/>
                <wp:docPr id="11" name="Group 11" descr="Koalas have a large distribution across eastern Austral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975" cy="7286625"/>
                          <a:chOff x="0" y="0"/>
                          <a:chExt cx="57315" cy="81172"/>
                        </a:xfrm>
                      </wpg:grpSpPr>
                      <pic:pic xmlns:pic="http://schemas.openxmlformats.org/drawingml/2006/picture">
                        <pic:nvPicPr>
                          <pic:cNvPr id="12"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 cy="81172"/>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2"/>
                        <wps:cNvSpPr txBox="1">
                          <a:spLocks noChangeArrowheads="1"/>
                        </wps:cNvSpPr>
                        <wps:spPr bwMode="auto">
                          <a:xfrm>
                            <a:off x="3429" y="2857"/>
                            <a:ext cx="15278" cy="3810"/>
                          </a:xfrm>
                          <a:prstGeom prst="rect">
                            <a:avLst/>
                          </a:prstGeom>
                          <a:solidFill>
                            <a:srgbClr val="FFFFFF"/>
                          </a:solidFill>
                          <a:ln w="9525">
                            <a:solidFill>
                              <a:srgbClr val="000000"/>
                            </a:solidFill>
                            <a:miter lim="800000"/>
                            <a:headEnd/>
                            <a:tailEnd/>
                          </a:ln>
                        </wps:spPr>
                        <wps:txbx>
                          <w:txbxContent>
                            <w:p w14:paraId="0838B22D" w14:textId="77777777" w:rsidR="006A7479" w:rsidRDefault="006A7479" w:rsidP="00173B38">
                              <w:pPr>
                                <w:rPr>
                                  <w:sz w:val="16"/>
                                  <w:szCs w:val="16"/>
                                </w:rPr>
                              </w:pPr>
                              <w:r>
                                <w:rPr>
                                  <w:sz w:val="16"/>
                                  <w:szCs w:val="16"/>
                                </w:rPr>
                                <w:t>The Interim Biogeographic Regionalisation for Australia</w:t>
                              </w:r>
                            </w:p>
                          </w:txbxContent>
                        </wps:txbx>
                        <wps:bodyPr rot="0" vert="horz" wrap="square" lIns="91440" tIns="45720" rIns="91440" bIns="45720" anchor="t" anchorCtr="0" upright="1">
                          <a:noAutofit/>
                        </wps:bodyPr>
                      </wps:wsp>
                    </wpg:wgp>
                  </a:graphicData>
                </a:graphic>
              </wp:inline>
            </w:drawing>
          </mc:Choice>
          <mc:Fallback>
            <w:pict>
              <v:group w14:anchorId="358AE1D4" id="Group 11" o:spid="_x0000_s1026" alt="Koalas have a large distribution across eastern Australia." style="width:404.25pt;height:573.75pt;mso-position-horizontal-relative:char;mso-position-vertical-relative:line" coordsize="57315,81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7315;height:8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">
                  <v:imagedata r:id="rId26" o:title=""/>
                </v:shape>
                <v:shapetype id="_x0000_t202" coordsize="21600,21600" o:spt="202" path="m,l,21600r21600,l21600,xe">
                  <v:stroke joinstyle="miter"/>
                  <v:path gradientshapeok="t" o:connecttype="rect"/>
                </v:shapetype>
                <v:shape id="Text Box 2" o:spid="_x0000_s1028" type="#_x0000_t202" style="position:absolute;left:3429;top:2857;width:152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0838B22D" w14:textId="77777777" w:rsidR="006A7479" w:rsidRDefault="006A7479" w:rsidP="00173B38">
                        <w:pPr>
                          <w:rPr>
                            <w:sz w:val="16"/>
                            <w:szCs w:val="16"/>
                          </w:rPr>
                        </w:pPr>
                        <w:r>
                          <w:rPr>
                            <w:sz w:val="16"/>
                            <w:szCs w:val="16"/>
                          </w:rPr>
                          <w:t>The Interim Biogeographic Regionalisation for Australia</w:t>
                        </w:r>
                      </w:p>
                    </w:txbxContent>
                  </v:textbox>
                </v:shape>
                <w10:anchorlock/>
              </v:group>
            </w:pict>
          </mc:Fallback>
        </mc:AlternateContent>
      </w:r>
    </w:p>
    <w:p w14:paraId="4B27D2A0" w14:textId="0F7B5263" w:rsidR="00656C53" w:rsidRDefault="006349EE" w:rsidP="00656C53">
      <w:pPr>
        <w:pStyle w:val="FigureTableNoteSource"/>
      </w:pPr>
      <w:r>
        <w:t xml:space="preserve">Source </w:t>
      </w:r>
      <w:r w:rsidR="00656C53" w:rsidRPr="006349EE">
        <w:t>Department of Agriculture, Water and the Environment 2021</w:t>
      </w:r>
      <w:r w:rsidR="007F0268">
        <w:t>a</w:t>
      </w:r>
      <w:r w:rsidR="00656C53" w:rsidRPr="006349EE">
        <w:t>.</w:t>
      </w:r>
      <w:r>
        <w:t xml:space="preserve"> Note </w:t>
      </w:r>
      <w:r w:rsidR="001E0F83">
        <w:t xml:space="preserve">the map shows the area where the koala is </w:t>
      </w:r>
      <w:r w:rsidR="001E0F83" w:rsidRPr="001E0F83">
        <w:t>known/likely and may occur</w:t>
      </w:r>
      <w:r w:rsidR="001E0F83">
        <w:t>. T</w:t>
      </w:r>
      <w:r w:rsidR="00656C53" w:rsidRPr="006349EE">
        <w:t xml:space="preserve">he Listed species distribution refers to the EPBC Act listed koala populations of Queensland, New South Wales and the Australian Capital Territory.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rsidR="00656C53" w:rsidRPr="006349EE">
        <w:t>as a consequence of</w:t>
      </w:r>
      <w:proofErr w:type="gramEnd"/>
      <w:r w:rsidR="00656C53" w:rsidRPr="006349EE">
        <w:t>, anything containing herein. The species distribution mapping categories are indicative only.</w:t>
      </w:r>
    </w:p>
    <w:p w14:paraId="78451A29" w14:textId="2EE4EE61" w:rsidR="00DC6DCD" w:rsidRDefault="00E63B22" w:rsidP="00E63B22">
      <w:r>
        <w:lastRenderedPageBreak/>
        <w:t>Like all marsupial eucalypt folivores, the koala is primarily nocturnal. However, unlike most other arboreal marsupials, the koala does not depend on tree hollows for shelter but sleeps sitting on tree branches. Research suggests that koalas may seek out certain trees, including non-eucalypts, for specific thermal properties that provide shade or offer cooler or warmer surface temperatures to help the koala thermoregulate (Ellis et al. 2010; Briscoe et al. 2014)</w:t>
      </w:r>
      <w:r w:rsidR="00193BA5">
        <w:t>.</w:t>
      </w:r>
      <w:r>
        <w:t xml:space="preserve"> It is likely that these properties are determined by the type of bark, tree size and/or density of canopy foliage, and that any tree or shrub species that possesses the appropriate properties might be favoured for resting, even if it is not favoured as food.</w:t>
      </w:r>
    </w:p>
    <w:p w14:paraId="63612734" w14:textId="61DF4E60" w:rsidR="00E63B22" w:rsidRDefault="00E63B22" w:rsidP="00E63B22">
      <w:r>
        <w:t xml:space="preserve">Similarly, food tree preferences, although often associated with specific tree species, are </w:t>
      </w:r>
      <w:proofErr w:type="gramStart"/>
      <w:r>
        <w:t>actually driven</w:t>
      </w:r>
      <w:proofErr w:type="gramEnd"/>
      <w:r>
        <w:t xml:space="preserve"> by the nutritional quality of the foliage which can vary both within and between tree species. Some tree species do tend to have foliage of relatively high nutritional quality across most of their range (</w:t>
      </w:r>
      <w:r w:rsidR="00E175D9">
        <w:t>e.g.</w:t>
      </w:r>
      <w:r>
        <w:t xml:space="preserve"> ribbon gum (</w:t>
      </w:r>
      <w:r w:rsidRPr="00E63B22">
        <w:rPr>
          <w:rStyle w:val="Emphasis"/>
        </w:rPr>
        <w:t xml:space="preserve">Eucalyptus </w:t>
      </w:r>
      <w:proofErr w:type="spellStart"/>
      <w:r w:rsidRPr="00E63B22">
        <w:rPr>
          <w:rStyle w:val="Emphasis"/>
        </w:rPr>
        <w:t>viminalis</w:t>
      </w:r>
      <w:proofErr w:type="spellEnd"/>
      <w:r>
        <w:t>), forest red gum and river red gum (</w:t>
      </w:r>
      <w:r w:rsidRPr="00E63B22">
        <w:rPr>
          <w:rStyle w:val="Emphasis"/>
        </w:rPr>
        <w:t xml:space="preserve">E. </w:t>
      </w:r>
      <w:proofErr w:type="spellStart"/>
      <w:r w:rsidRPr="00E63B22">
        <w:rPr>
          <w:rStyle w:val="Emphasis"/>
        </w:rPr>
        <w:t>teriticornis</w:t>
      </w:r>
      <w:proofErr w:type="spellEnd"/>
      <w:r>
        <w:t xml:space="preserve"> and </w:t>
      </w:r>
      <w:r w:rsidRPr="00E63B22">
        <w:rPr>
          <w:rStyle w:val="Emphasis"/>
        </w:rPr>
        <w:t>E. camaldulensis</w:t>
      </w:r>
      <w:r>
        <w:t xml:space="preserve">)). However, that does not mean that the </w:t>
      </w:r>
      <w:proofErr w:type="gramStart"/>
      <w:r>
        <w:t>most commonly preferred</w:t>
      </w:r>
      <w:proofErr w:type="gramEnd"/>
      <w:r>
        <w:t xml:space="preserve"> koala browse tree species are the only tree species that are important indicators of koala habitat, or that they are always higher in nutritional quality than other locally available tree species.</w:t>
      </w:r>
    </w:p>
    <w:p w14:paraId="2129E22A" w14:textId="67B3D312" w:rsidR="00E63B22" w:rsidRDefault="00E63B22" w:rsidP="00E63B22">
      <w:r>
        <w:t xml:space="preserve">Given the prohibitive time and costs associated with conducting koala feeding studies and assessing browse nutritional quality across the entire range of the koala, we must rely on a combination of local feeding data and nutritional quality information where it does exist, </w:t>
      </w:r>
      <w:proofErr w:type="gramStart"/>
      <w:r>
        <w:t>and also</w:t>
      </w:r>
      <w:proofErr w:type="gramEnd"/>
      <w:r>
        <w:t xml:space="preserve"> make inferences from other methods of assessing the local food tree preferences of resident koala populations. In many areas, there is limited or no locally available data on koala food tree preferences, so we can only make assumptions based on the nearest available data. Other important aspects of koala habitat include ancillary habitat elements such as shelter vegetation that may not contribute substantially to a koala’s diet but is important for thermoregulation, and the ground between trees that is traversed by the koala. The ability of koalas to persist in a landscape is further influenced by threats such as heatwaves and drought, predation from dogs, loss of connectivity to other habitat for dispersal and gene flow, the prevalence and severity of diseases (</w:t>
      </w:r>
      <w:r w:rsidR="00E175D9">
        <w:t>e.g.</w:t>
      </w:r>
      <w:r>
        <w:t xml:space="preserve"> chlamydia and koala retro-virus), and the risk of vehicle strike (Melzer et al. 2000).</w:t>
      </w:r>
    </w:p>
    <w:p w14:paraId="382A4D96" w14:textId="3C71A49E" w:rsidR="00ED0C65" w:rsidRPr="00656C53" w:rsidRDefault="00E63B22" w:rsidP="00E63B22">
      <w:r>
        <w:t xml:space="preserve">In this document, we identify region-specific, locally important koala tree species that can be used as a starting point to determine whether an area could be </w:t>
      </w:r>
      <w:r w:rsidR="00593F09">
        <w:t xml:space="preserve">habitat for the </w:t>
      </w:r>
      <w:r w:rsidR="00593F09" w:rsidRPr="00440DCB">
        <w:t xml:space="preserve">EPBC Act-listed </w:t>
      </w:r>
      <w:r>
        <w:t>koala. We discuss how habitat extent, movement, threats and refugia inform our understanding of koala habitat. We then review the benefits and limitations of existing methodology for determining the presence and abundance of koalas once an area is identified as potential habitat. Lastly, we critically assess the extent that assumptions underlying commonly used criteria for evaluating koala habitat are backed by peer-reviewed, published research.</w:t>
      </w:r>
    </w:p>
    <w:p w14:paraId="780F17B4" w14:textId="7FAD23B8" w:rsidR="00764D6A" w:rsidRDefault="004A2B97">
      <w:pPr>
        <w:pStyle w:val="Heading2"/>
      </w:pPr>
      <w:bookmarkStart w:id="16" w:name="_Toc99530062"/>
      <w:bookmarkEnd w:id="8"/>
      <w:bookmarkEnd w:id="9"/>
      <w:r w:rsidRPr="004A2B97">
        <w:lastRenderedPageBreak/>
        <w:t>Methodology</w:t>
      </w:r>
      <w:bookmarkEnd w:id="16"/>
    </w:p>
    <w:p w14:paraId="304041E1" w14:textId="6C10F21C" w:rsidR="004A2B97" w:rsidRDefault="004A2B97" w:rsidP="004A2B97">
      <w:pPr>
        <w:pStyle w:val="Heading3"/>
        <w:rPr>
          <w:lang w:eastAsia="ja-JP"/>
        </w:rPr>
      </w:pPr>
      <w:bookmarkStart w:id="17" w:name="_Toc99530063"/>
      <w:r w:rsidRPr="004A2B97">
        <w:rPr>
          <w:lang w:eastAsia="ja-JP"/>
        </w:rPr>
        <w:t xml:space="preserve">Koala </w:t>
      </w:r>
      <w:r w:rsidR="003453C0">
        <w:rPr>
          <w:lang w:eastAsia="ja-JP"/>
        </w:rPr>
        <w:t>m</w:t>
      </w:r>
      <w:r w:rsidRPr="004A2B97">
        <w:rPr>
          <w:lang w:eastAsia="ja-JP"/>
        </w:rPr>
        <w:t xml:space="preserve">anagement </w:t>
      </w:r>
      <w:r w:rsidR="003453C0">
        <w:rPr>
          <w:lang w:eastAsia="ja-JP"/>
        </w:rPr>
        <w:t>b</w:t>
      </w:r>
      <w:r w:rsidRPr="004A2B97">
        <w:rPr>
          <w:lang w:eastAsia="ja-JP"/>
        </w:rPr>
        <w:t>ioregions</w:t>
      </w:r>
      <w:bookmarkEnd w:id="17"/>
    </w:p>
    <w:p w14:paraId="0040650A" w14:textId="77777777" w:rsidR="00DC6DCD" w:rsidRDefault="0071125A" w:rsidP="0071125A">
      <w:pPr>
        <w:rPr>
          <w:lang w:eastAsia="ja-JP"/>
        </w:rPr>
      </w:pPr>
      <w:r>
        <w:rPr>
          <w:lang w:eastAsia="ja-JP"/>
        </w:rPr>
        <w:t>The koala is a widely distributed species that can live in many different eucalypt forest and woodland environments ranging from dense, wet coastal forests to semi-arid scattered woodlands, and even suburban or rural landscapes, in patches or strips of native vegetation interspersed with isolated trees. Previous research has demonstrated that models of koala distribution cannot be generalised across regions (McAlpine et al. 2007). The habitat associations of koalas in one area are not necessarily consistent with the habitat associations of koalas in another area. Therefore, it is important to focus on describing koala habitat requirements at scales that are relevant to the landscape use and resource requirements of local populations or metapopulations, which may differ from koala habitat in other areas.</w:t>
      </w:r>
    </w:p>
    <w:p w14:paraId="1937E232" w14:textId="21779FB7" w:rsidR="0071125A" w:rsidRDefault="0071125A" w:rsidP="0071125A">
      <w:pPr>
        <w:rPr>
          <w:lang w:eastAsia="ja-JP"/>
        </w:rPr>
      </w:pPr>
      <w:r>
        <w:rPr>
          <w:lang w:eastAsia="ja-JP"/>
        </w:rPr>
        <w:t xml:space="preserve">Building on the region-specific work of both NSW and Qld state governments to identify </w:t>
      </w:r>
      <w:r w:rsidR="00DC6DCD">
        <w:rPr>
          <w:lang w:eastAsia="ja-JP"/>
        </w:rPr>
        <w:t>‘</w:t>
      </w:r>
      <w:r>
        <w:rPr>
          <w:lang w:eastAsia="ja-JP"/>
        </w:rPr>
        <w:t>locally</w:t>
      </w:r>
      <w:r w:rsidR="00DC6DCD">
        <w:rPr>
          <w:lang w:eastAsia="ja-JP"/>
        </w:rPr>
        <w:t>’</w:t>
      </w:r>
      <w:r>
        <w:rPr>
          <w:lang w:eastAsia="ja-JP"/>
        </w:rPr>
        <w:t xml:space="preserve"> </w:t>
      </w:r>
      <w:r w:rsidRPr="0025531C">
        <w:rPr>
          <w:lang w:eastAsia="ja-JP"/>
        </w:rPr>
        <w:t xml:space="preserve">important tree species for koala habitat, we combined NSW’s Koala Modelling Regions (KMRs) and Queensland’s Bioregions to create Koala Management Bioregions (KMBs, </w:t>
      </w:r>
      <w:r w:rsidR="0005722C" w:rsidRPr="0025531C">
        <w:rPr>
          <w:lang w:eastAsia="ja-JP"/>
        </w:rPr>
        <w:fldChar w:fldCharType="begin"/>
      </w:r>
      <w:r w:rsidR="0005722C" w:rsidRPr="0025531C">
        <w:rPr>
          <w:lang w:eastAsia="ja-JP"/>
        </w:rPr>
        <w:instrText xml:space="preserve"> REF _Ref87879473 \h </w:instrText>
      </w:r>
      <w:r w:rsidR="0025531C" w:rsidRPr="0025531C">
        <w:rPr>
          <w:lang w:eastAsia="ja-JP"/>
        </w:rPr>
        <w:instrText xml:space="preserve"> \* MERGEFORMAT </w:instrText>
      </w:r>
      <w:r w:rsidR="0005722C" w:rsidRPr="0025531C">
        <w:rPr>
          <w:lang w:eastAsia="ja-JP"/>
        </w:rPr>
      </w:r>
      <w:r w:rsidR="0005722C" w:rsidRPr="0025531C">
        <w:rPr>
          <w:lang w:eastAsia="ja-JP"/>
        </w:rPr>
        <w:fldChar w:fldCharType="separate"/>
      </w:r>
      <w:r w:rsidR="00E4570F">
        <w:t xml:space="preserve">Map </w:t>
      </w:r>
      <w:r w:rsidR="00E4570F">
        <w:rPr>
          <w:noProof/>
        </w:rPr>
        <w:t>2</w:t>
      </w:r>
      <w:r w:rsidR="0005722C" w:rsidRPr="0025531C">
        <w:rPr>
          <w:lang w:eastAsia="ja-JP"/>
        </w:rPr>
        <w:fldChar w:fldCharType="end"/>
      </w:r>
      <w:r w:rsidRPr="0025531C">
        <w:rPr>
          <w:lang w:eastAsia="ja-JP"/>
        </w:rPr>
        <w:t>). The ACT is included in</w:t>
      </w:r>
      <w:r>
        <w:rPr>
          <w:lang w:eastAsia="ja-JP"/>
        </w:rPr>
        <w:t xml:space="preserve"> the Central and Southern Tablelands KMB along with adjacent territory in NSW. We also considered using the Interim Biogeographic Regionalisation for Australia (IBRA,</w:t>
      </w:r>
      <w:r w:rsidR="00FE6E03">
        <w:rPr>
          <w:lang w:eastAsia="ja-JP"/>
        </w:rPr>
        <w:t xml:space="preserve"> </w:t>
      </w:r>
      <w:r w:rsidR="00FE6E03">
        <w:rPr>
          <w:lang w:eastAsia="ja-JP"/>
        </w:rPr>
        <w:fldChar w:fldCharType="begin"/>
      </w:r>
      <w:r w:rsidR="00FE6E03">
        <w:rPr>
          <w:lang w:eastAsia="ja-JP"/>
        </w:rPr>
        <w:instrText xml:space="preserve"> REF _Ref95467812 \h </w:instrText>
      </w:r>
      <w:r w:rsidR="00FE6E03">
        <w:rPr>
          <w:lang w:eastAsia="ja-JP"/>
        </w:rPr>
      </w:r>
      <w:r w:rsidR="00FE6E03">
        <w:rPr>
          <w:lang w:eastAsia="ja-JP"/>
        </w:rPr>
        <w:fldChar w:fldCharType="separate"/>
      </w:r>
      <w:r w:rsidR="00E4570F">
        <w:t xml:space="preserve">Map </w:t>
      </w:r>
      <w:r w:rsidR="00E4570F">
        <w:rPr>
          <w:noProof/>
        </w:rPr>
        <w:t>1</w:t>
      </w:r>
      <w:r w:rsidR="00FE6E03">
        <w:rPr>
          <w:lang w:eastAsia="ja-JP"/>
        </w:rPr>
        <w:fldChar w:fldCharType="end"/>
      </w:r>
      <w:r>
        <w:rPr>
          <w:lang w:eastAsia="ja-JP"/>
        </w:rPr>
        <w:t xml:space="preserve">), which could be an equally valid approach to subdivide this multi-state, transcontinental area into smaller units that more closely align with the habitat requirements of koala populations. The Queensland Bioregions were initially developed for the use of the Regional Ecosystem Framework in the late 1970s by Stanton and Morgan (1977). They largely align with the IBRA model, which was developed </w:t>
      </w:r>
      <w:proofErr w:type="gramStart"/>
      <w:r>
        <w:rPr>
          <w:lang w:eastAsia="ja-JP"/>
        </w:rPr>
        <w:t>on the basis of</w:t>
      </w:r>
      <w:proofErr w:type="gramEnd"/>
      <w:r>
        <w:rPr>
          <w:lang w:eastAsia="ja-JP"/>
        </w:rPr>
        <w:t xml:space="preserve"> vegetation, soil-types and topography (</w:t>
      </w:r>
      <w:proofErr w:type="spellStart"/>
      <w:r>
        <w:rPr>
          <w:lang w:eastAsia="ja-JP"/>
        </w:rPr>
        <w:t>Thackway</w:t>
      </w:r>
      <w:proofErr w:type="spellEnd"/>
      <w:r>
        <w:rPr>
          <w:lang w:eastAsia="ja-JP"/>
        </w:rPr>
        <w:t xml:space="preserve"> and </w:t>
      </w:r>
      <w:proofErr w:type="spellStart"/>
      <w:r>
        <w:rPr>
          <w:lang w:eastAsia="ja-JP"/>
        </w:rPr>
        <w:t>Cresswell</w:t>
      </w:r>
      <w:proofErr w:type="spellEnd"/>
      <w:r>
        <w:rPr>
          <w:lang w:eastAsia="ja-JP"/>
        </w:rPr>
        <w:t xml:space="preserve"> 1995). The western KMRs from NSW are also modelled using the IBRAs, but most KMRs were modified from the IBRA model to align more closely with NSW Local Government Areas. The extensive work of NSW to identify locally important koala trees at the level of KMRs was the basis for our decision to use them, in combination with the QLD Bioregions, for the KMBs. Arguably, even finer scale descriptions of koala habitat requirements would better capture the essential habitat elements of local koala populations, but this must be balanced with the practicalities of managing this species over wide areas and the data that is available to inform what we know of koala habitat requirements. It is important to note that despite KMBs having distinct boundaries on a map, in practice there is some overlap across KMBs in terms of koala populations, plant communities, tree species, geology, soils and topography.</w:t>
      </w:r>
    </w:p>
    <w:p w14:paraId="39905CD0" w14:textId="56608308" w:rsidR="0071125A" w:rsidRDefault="0005722C" w:rsidP="0005722C">
      <w:pPr>
        <w:pStyle w:val="Caption"/>
      </w:pPr>
      <w:bookmarkStart w:id="18" w:name="_Ref87879473"/>
      <w:bookmarkStart w:id="19" w:name="_Toc99530147"/>
      <w:r>
        <w:lastRenderedPageBreak/>
        <w:t xml:space="preserve">Map </w:t>
      </w:r>
      <w:r w:rsidR="00C8689F">
        <w:fldChar w:fldCharType="begin"/>
      </w:r>
      <w:r w:rsidR="00C8689F">
        <w:instrText xml:space="preserve"> SEQ Map</w:instrText>
      </w:r>
      <w:r w:rsidR="00C8689F">
        <w:instrText xml:space="preserve"> \* ARABIC </w:instrText>
      </w:r>
      <w:r w:rsidR="00C8689F">
        <w:fldChar w:fldCharType="separate"/>
      </w:r>
      <w:r w:rsidR="00E4570F">
        <w:rPr>
          <w:noProof/>
        </w:rPr>
        <w:t>2</w:t>
      </w:r>
      <w:r w:rsidR="00C8689F">
        <w:rPr>
          <w:noProof/>
        </w:rPr>
        <w:fldChar w:fldCharType="end"/>
      </w:r>
      <w:bookmarkEnd w:id="18"/>
      <w:r>
        <w:t xml:space="preserve"> </w:t>
      </w:r>
      <w:r w:rsidR="0071125A" w:rsidRPr="00665377">
        <w:t xml:space="preserve">Koala </w:t>
      </w:r>
      <w:r w:rsidR="00494E77">
        <w:t>m</w:t>
      </w:r>
      <w:r w:rsidR="0071125A" w:rsidRPr="00665377">
        <w:t xml:space="preserve">anagement </w:t>
      </w:r>
      <w:r w:rsidR="00494E77">
        <w:t>b</w:t>
      </w:r>
      <w:r w:rsidR="0071125A" w:rsidRPr="00665377">
        <w:t xml:space="preserve">ioregions for the EPBC Act-listed species across </w:t>
      </w:r>
      <w:r w:rsidR="00494E77">
        <w:t>NSW</w:t>
      </w:r>
      <w:r w:rsidR="0071125A" w:rsidRPr="00665377">
        <w:t xml:space="preserve">, </w:t>
      </w:r>
      <w:r w:rsidR="00494E77">
        <w:t>ACT</w:t>
      </w:r>
      <w:r w:rsidR="0071125A" w:rsidRPr="00665377">
        <w:t xml:space="preserve">, and </w:t>
      </w:r>
      <w:r w:rsidR="00494E77">
        <w:t>Qld</w:t>
      </w:r>
      <w:bookmarkEnd w:id="19"/>
    </w:p>
    <w:p w14:paraId="6C577693" w14:textId="6C31C241" w:rsidR="004A2B97" w:rsidRPr="004A2B97" w:rsidRDefault="0071125A" w:rsidP="004A2B97">
      <w:pPr>
        <w:rPr>
          <w:lang w:eastAsia="ja-JP"/>
        </w:rPr>
      </w:pPr>
      <w:r>
        <w:rPr>
          <w:noProof/>
        </w:rPr>
        <w:drawing>
          <wp:inline distT="0" distB="0" distL="0" distR="0" wp14:anchorId="4BF62AC7" wp14:editId="04046EA1">
            <wp:extent cx="5731510" cy="8106410"/>
            <wp:effectExtent l="0" t="0" r="2540" b="8890"/>
            <wp:docPr id="2" name="Picture 2" descr="A map showing the 18 koala management bioregions in Queensland and New Shough Wales used in this document."/>
            <wp:cNvGraphicFramePr/>
            <a:graphic xmlns:a="http://schemas.openxmlformats.org/drawingml/2006/main">
              <a:graphicData uri="http://schemas.openxmlformats.org/drawingml/2006/picture">
                <pic:pic xmlns:pic="http://schemas.openxmlformats.org/drawingml/2006/picture">
                  <pic:nvPicPr>
                    <pic:cNvPr id="2" name="Picture 2" descr="A map showing the 18 koala management bioregions in Queensland and New Shough Wales used in this docu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p>
    <w:p w14:paraId="7736EB30" w14:textId="1761BB97" w:rsidR="00764D6A" w:rsidRDefault="00E03941">
      <w:pPr>
        <w:pStyle w:val="Heading3"/>
      </w:pPr>
      <w:bookmarkStart w:id="20" w:name="_Locally_important_koala"/>
      <w:bookmarkStart w:id="21" w:name="_Toc99530064"/>
      <w:bookmarkEnd w:id="20"/>
      <w:r w:rsidRPr="00E03941">
        <w:lastRenderedPageBreak/>
        <w:t xml:space="preserve">Locally </w:t>
      </w:r>
      <w:r w:rsidR="003B4B8F">
        <w:t>i</w:t>
      </w:r>
      <w:r w:rsidRPr="00E03941">
        <w:t xml:space="preserve">mportant </w:t>
      </w:r>
      <w:r w:rsidR="003B4B8F">
        <w:t>k</w:t>
      </w:r>
      <w:r w:rsidRPr="00E03941">
        <w:t xml:space="preserve">oala </w:t>
      </w:r>
      <w:r w:rsidR="003B4B8F">
        <w:t>t</w:t>
      </w:r>
      <w:r w:rsidRPr="00E03941">
        <w:t>rees</w:t>
      </w:r>
      <w:bookmarkEnd w:id="21"/>
    </w:p>
    <w:p w14:paraId="30545131" w14:textId="0D68CCB5" w:rsidR="00726FC0" w:rsidRDefault="00726FC0" w:rsidP="00726FC0">
      <w:r>
        <w:t xml:space="preserve">Understanding the processes that drive patterns in landscape use by the koala can help illuminate the reasons for differences in habitat requirements between regions. Patterns in tree preferences are largely driven by the nutritional quality of the trees </w:t>
      </w:r>
      <w:proofErr w:type="gramStart"/>
      <w:r>
        <w:t>in a given</w:t>
      </w:r>
      <w:proofErr w:type="gramEnd"/>
      <w:r>
        <w:t xml:space="preserve"> area and potentially other tree attributes that influence their suitability for resting and/or thermoregulation such as tree size, canopy cover and bark type. Given that the nutritional quality of trees can vary within and between species, a commonly eaten, high nutritional quality food tree species in one area may be much less palatable and largely ignored by koalas in another area (Moore and Foley 2000). In addition to variation in the nutritional quality of trees across landscapes, koalas can differ in their choice of food tree species from other koalas in the same region (Marsh et al. 2021). The reasons for this are not entirely understood but may be influenced by differences in the gut microbiome that allow some koalas to eat leaves from trees that other koalas will not eat (Blyton et al. 2019).</w:t>
      </w:r>
    </w:p>
    <w:p w14:paraId="2DBB9580" w14:textId="550BD0FD" w:rsidR="00726FC0" w:rsidRDefault="00726FC0" w:rsidP="00726FC0">
      <w:r>
        <w:t>Relatively few areas have detailed information on the nutritional quality and/or dietary contribution of locally available tree species to resident koalas. More often, indirect measures of associations between koalas and trees are available, such as observations of koalas in a tree or the presence of koala scat under trees (</w:t>
      </w:r>
      <w:r w:rsidR="00593BD0">
        <w:t>that is</w:t>
      </w:r>
      <w:r>
        <w:t xml:space="preserve"> ‘tree use’). This type of data is often used to rank the importance of </w:t>
      </w:r>
      <w:proofErr w:type="gramStart"/>
      <w:r>
        <w:t>particular tree</w:t>
      </w:r>
      <w:proofErr w:type="gramEnd"/>
      <w:r>
        <w:t xml:space="preserve"> species to the koala for feeding (Phillips et al. 2000), and there are instances where other methods have supported those findings (</w:t>
      </w:r>
      <w:proofErr w:type="spellStart"/>
      <w:r>
        <w:t>Sluiter</w:t>
      </w:r>
      <w:proofErr w:type="spellEnd"/>
      <w:r>
        <w:t xml:space="preserve"> et al. 2002). However, it is important to recognise that indirect associations of tree preferences may not always reflect actual diet preference (Tun 1993; Hasegawa 1995; Melzer 1995). Koalas spend a lot of time in trees that they do not eat, and both koalas and their scat can be difficult for humans to see. In addition, the likelihood of detecting koalas or scat is influenced by </w:t>
      </w:r>
      <w:proofErr w:type="gramStart"/>
      <w:r>
        <w:t>a number of</w:t>
      </w:r>
      <w:proofErr w:type="gramEnd"/>
      <w:r>
        <w:t xml:space="preserve"> environmental factors that are not consistent across landscapes or vegetation types, creating potential bias (Rhodes et al. 2011; Cristescu et al. 2012; Ellis et al. 2013).</w:t>
      </w:r>
    </w:p>
    <w:p w14:paraId="10631B08" w14:textId="56AE523D" w:rsidR="00726FC0" w:rsidRDefault="00726FC0" w:rsidP="00726FC0">
      <w:r>
        <w:t xml:space="preserve">In many areas, there is not a clear distinction between ‘feeding’ and ‘shelter’ trees. Many of the trees in which koalas are observed are used to some degree for both activities. However, there are trees that koalas will frequently sit in but feed from very little or even not at all. There are many arguments for including commonly used </w:t>
      </w:r>
      <w:r w:rsidR="00DC6DCD">
        <w:t>‘</w:t>
      </w:r>
      <w:r>
        <w:t>shelter</w:t>
      </w:r>
      <w:r w:rsidR="00DC6DCD">
        <w:t>’</w:t>
      </w:r>
      <w:r>
        <w:t xml:space="preserve"> or </w:t>
      </w:r>
      <w:r w:rsidR="00DC6DCD">
        <w:t>‘</w:t>
      </w:r>
      <w:r>
        <w:t>roosting</w:t>
      </w:r>
      <w:r w:rsidR="00DC6DCD">
        <w:t>’</w:t>
      </w:r>
      <w:r>
        <w:t xml:space="preserve"> tree species in lists of preferred trees for the koala because they may be important to koala habitat in that area. However, there are also management risks associated with giving these trees equal weight to trees that contribute substantially to the koala’s diet, which need to be considered. Observed patterns of specific trees being used by the koala for resting are likely to be driven by structural attributes that provide shade or thermoregulation that could be shared by other structurally similar trees regardless of their species, and this can make it difficult to determine whether specific tree species are </w:t>
      </w:r>
      <w:proofErr w:type="gramStart"/>
      <w:r>
        <w:t>actually essential</w:t>
      </w:r>
      <w:proofErr w:type="gramEnd"/>
      <w:r>
        <w:t xml:space="preserve"> components of habitat in some landscapes. Some of the tree species that koalas frequently rest in are much less palatable than their preferred food tree species. That means that koalas may not be able to eat enough of those less palatable trees to meet their energy requirements. Research has demonstrated that increasing the relative abundance of less palatable browse in a landscape reduces the density and likelihood of koalas occurring in that landscape (Au 2018; Au et al. 2019).</w:t>
      </w:r>
    </w:p>
    <w:p w14:paraId="4510B8FB" w14:textId="5D412239" w:rsidR="00726FC0" w:rsidRDefault="00726FC0" w:rsidP="00726FC0">
      <w:r>
        <w:t>A forest or woodland in which all of the trees are a species in which koalas are frequently observed to sit but generally have low palatability (</w:t>
      </w:r>
      <w:proofErr w:type="gramStart"/>
      <w:r w:rsidR="00E175D9">
        <w:t>e.g.</w:t>
      </w:r>
      <w:proofErr w:type="gramEnd"/>
      <w:r>
        <w:t xml:space="preserve"> </w:t>
      </w:r>
      <w:r w:rsidRPr="0088179F">
        <w:rPr>
          <w:rStyle w:val="Emphasis"/>
        </w:rPr>
        <w:t xml:space="preserve">Eucalyptus </w:t>
      </w:r>
      <w:proofErr w:type="spellStart"/>
      <w:r w:rsidRPr="0088179F">
        <w:rPr>
          <w:rStyle w:val="Emphasis"/>
        </w:rPr>
        <w:t>sieberi</w:t>
      </w:r>
      <w:proofErr w:type="spellEnd"/>
      <w:r w:rsidRPr="0088179F">
        <w:rPr>
          <w:rStyle w:val="Emphasis"/>
        </w:rPr>
        <w:t xml:space="preserve">, Eucalyptus </w:t>
      </w:r>
      <w:proofErr w:type="spellStart"/>
      <w:r w:rsidRPr="0088179F">
        <w:rPr>
          <w:rStyle w:val="Emphasis"/>
        </w:rPr>
        <w:t>pilularis</w:t>
      </w:r>
      <w:proofErr w:type="spellEnd"/>
      <w:r w:rsidRPr="0088179F">
        <w:rPr>
          <w:rStyle w:val="Emphasis"/>
        </w:rPr>
        <w:t xml:space="preserve">, E. </w:t>
      </w:r>
      <w:proofErr w:type="spellStart"/>
      <w:r w:rsidRPr="0088179F">
        <w:rPr>
          <w:rStyle w:val="Emphasis"/>
        </w:rPr>
        <w:t>portuensis</w:t>
      </w:r>
      <w:proofErr w:type="spellEnd"/>
      <w:r>
        <w:t xml:space="preserve"> – data from the South Coast of NSW, North Coast of NSW, and Magnetic Island </w:t>
      </w:r>
      <w:r>
        <w:lastRenderedPageBreak/>
        <w:t xml:space="preserve">respectively, (Smith 2004; Au et al. 2019; DPIE 2020b; Marsh et al. in preparation; Blyton et al. in preparation), is unlikely to sustain a koala population. Including low-palatability tree species in preferred koala tree lists can be problematic because landscapes that are not habitat may be inappropriately considered habitat, and threatening processes, such as natural or anthropogenic landscape disturbance that increases the relative abundance of less palatable browse trees, may go unrecognised (Au et al. 2019). Restoration and revegetation activities may also unintentionally increase the relative abundance of less palatable browse species in a landscape in the belief that, as a </w:t>
      </w:r>
      <w:r w:rsidR="00DC6DCD">
        <w:t>‘</w:t>
      </w:r>
      <w:r>
        <w:t>high use species,</w:t>
      </w:r>
      <w:r w:rsidR="00DC6DCD">
        <w:t>’</w:t>
      </w:r>
      <w:r>
        <w:t xml:space="preserve"> they will improve the habitat quality for the koala and that may not be the case. Even species that are typically high-quality browse could decrease the nutritional quality of a landscape if a less palatable chemotype of the same species is unintentionally used for revegetation.</w:t>
      </w:r>
    </w:p>
    <w:p w14:paraId="2D953C11" w14:textId="25A22332" w:rsidR="00726FC0" w:rsidRDefault="00726FC0" w:rsidP="00726FC0">
      <w:proofErr w:type="gramStart"/>
      <w:r w:rsidRPr="0088179F">
        <w:rPr>
          <w:rStyle w:val="Strong"/>
        </w:rPr>
        <w:t>For the purpose of</w:t>
      </w:r>
      <w:proofErr w:type="gramEnd"/>
      <w:r w:rsidRPr="0088179F">
        <w:rPr>
          <w:rStyle w:val="Strong"/>
        </w:rPr>
        <w:t xml:space="preserve"> this report, a locally important koala tree (LIKT) is defined as a tree from a species that is regularly browsed by koalas in a particular KMB, such that it could be considered a substantial portion of the koala’s diet.</w:t>
      </w:r>
      <w:r>
        <w:t xml:space="preserve"> What constitutes substantial is subjective, but detailed observations of koalas feeding suggest that multiple observations with feeding bouts of at least 20 minutes would constitute substantial </w:t>
      </w:r>
      <w:r w:rsidRPr="00B97953">
        <w:t>(</w:t>
      </w:r>
      <w:r w:rsidR="00DE216D" w:rsidRPr="00B97953">
        <w:t xml:space="preserve">K Marsh 2021, </w:t>
      </w:r>
      <w:r w:rsidRPr="00B97953">
        <w:t>pers</w:t>
      </w:r>
      <w:r w:rsidR="00DE216D" w:rsidRPr="00B97953">
        <w:t>.</w:t>
      </w:r>
      <w:r w:rsidRPr="00B97953">
        <w:t xml:space="preserve"> comms</w:t>
      </w:r>
      <w:r w:rsidR="00DE216D" w:rsidRPr="00B97953">
        <w:t>.</w:t>
      </w:r>
      <w:r w:rsidRPr="00B97953">
        <w:t>).</w:t>
      </w:r>
      <w:r>
        <w:t xml:space="preserve"> We conducted literature reviews to identify tree species that are likely to be LIKT for each KMB. Where data from feeding observations or nutritional quality is lacking, we consider LIKT to be tree species associated with medium or high </w:t>
      </w:r>
      <w:r w:rsidR="00DC6DCD">
        <w:t>‘</w:t>
      </w:r>
      <w:r>
        <w:t>use</w:t>
      </w:r>
      <w:r w:rsidR="00DC6DCD">
        <w:t>’</w:t>
      </w:r>
      <w:r>
        <w:t xml:space="preserve"> by koalas in the published literature or from direct feedback from local koala researchers and/or koala carers in the region. A list of people who provided feedback is available in </w:t>
      </w:r>
      <w:hyperlink w:anchor="_Appendix_A:_List" w:history="1">
        <w:r w:rsidRPr="000468D1">
          <w:t>Appendix A</w:t>
        </w:r>
      </w:hyperlink>
      <w:r>
        <w:t xml:space="preserve">. Where indirect observational data was at odds with nutritional data, observational feeding data, or faecal diet analysis data from the same area, the feeding/nutritional/diet data was given precedence. Otherwise, the tree was assigned its rank based on all sources specific to that KMB. Where sources disagreed in ranking, the Koala Habitat Information Base for NSW (DPIE 2019) was </w:t>
      </w:r>
      <w:proofErr w:type="gramStart"/>
      <w:r>
        <w:t>give</w:t>
      </w:r>
      <w:proofErr w:type="gramEnd"/>
      <w:r>
        <w:t xml:space="preserve"> preference, but otherwise the tree was assigned the highest rank from all available sources. Sources for all listed LIKT in each KMB are </w:t>
      </w:r>
      <w:r w:rsidRPr="003B4B8F">
        <w:t xml:space="preserve">reported in </w:t>
      </w:r>
      <w:hyperlink w:anchor="_Appendix_B:_Reference" w:history="1">
        <w:r w:rsidRPr="003B4B8F">
          <w:t>Appendix B</w:t>
        </w:r>
      </w:hyperlink>
      <w:r w:rsidRPr="003B4B8F">
        <w:t>.</w:t>
      </w:r>
    </w:p>
    <w:p w14:paraId="512E2B92" w14:textId="582CF8AC" w:rsidR="00726FC0" w:rsidRDefault="00726FC0" w:rsidP="00726FC0">
      <w:r w:rsidRPr="00C34892">
        <w:rPr>
          <w:rStyle w:val="Strong"/>
        </w:rPr>
        <w:t xml:space="preserve">The presence of LIKT can be used in conjunction with appropriate koala assessment methods (reviewed in </w:t>
      </w:r>
      <w:hyperlink w:anchor="_Assessing_koala_presence" w:history="1">
        <w:r w:rsidRPr="003B4B8F">
          <w:rPr>
            <w:rStyle w:val="Strong"/>
          </w:rPr>
          <w:t>section 6</w:t>
        </w:r>
      </w:hyperlink>
      <w:r w:rsidRPr="003B4B8F">
        <w:rPr>
          <w:rStyle w:val="Strong"/>
        </w:rPr>
        <w:t>)</w:t>
      </w:r>
      <w:r w:rsidRPr="00C34892">
        <w:rPr>
          <w:rStyle w:val="Strong"/>
        </w:rPr>
        <w:t xml:space="preserve"> to determine whether an area is likely to be koala habitat. The combination of koala occurrence and LIKT provides a strong indication that an area is koala habitat. However, it is important to recognise that the absence of koalas does not mean that an area with LIKT is not potential koala habitat.</w:t>
      </w:r>
      <w:r>
        <w:t xml:space="preserve"> Landscapes may be unoccupied due to temporal shifts in habitat quality from disturbance (</w:t>
      </w:r>
      <w:r w:rsidR="00E175D9">
        <w:t>e.g.</w:t>
      </w:r>
      <w:r>
        <w:t xml:space="preserve"> fire, logging), heatwaves, disease, and other threats (</w:t>
      </w:r>
      <w:r w:rsidR="00E175D9">
        <w:t>e.g.</w:t>
      </w:r>
      <w:r>
        <w:t xml:space="preserve"> feral dogs, traffic), or historical reasons (</w:t>
      </w:r>
      <w:r w:rsidR="00E175D9">
        <w:t>e.g.</w:t>
      </w:r>
      <w:r>
        <w:t xml:space="preserve"> hunting, land-clearing). If the climate is suitable, it may be possible for koalas to recolonise those areas given sufficient time and connectivity to other populations and appropriate mitigation of remaining threats that could continue to influence the persistence of koala populations in that area. It can also be very difficult to establish true absence given the cryptic nature of koalas, and potential for low densities across large areas in some landscapes.</w:t>
      </w:r>
    </w:p>
    <w:p w14:paraId="734A603F" w14:textId="504CD193" w:rsidR="00726FC0" w:rsidRDefault="00726FC0" w:rsidP="00726FC0">
      <w:r w:rsidRPr="00C34892">
        <w:rPr>
          <w:rStyle w:val="Strong"/>
        </w:rPr>
        <w:t xml:space="preserve">In some areas, the availability of certain tree species and other vegetation types not commonly recognised as important food may still be essential for koala survival due to the shelter or other </w:t>
      </w:r>
      <w:proofErr w:type="gramStart"/>
      <w:r w:rsidRPr="00C34892">
        <w:rPr>
          <w:rStyle w:val="Strong"/>
        </w:rPr>
        <w:t>resources</w:t>
      </w:r>
      <w:proofErr w:type="gramEnd"/>
      <w:r w:rsidRPr="00C34892">
        <w:rPr>
          <w:rStyle w:val="Strong"/>
        </w:rPr>
        <w:t xml:space="preserve"> they provide</w:t>
      </w:r>
      <w:r>
        <w:t xml:space="preserve"> e.g. </w:t>
      </w:r>
      <w:r w:rsidRPr="00C34892">
        <w:rPr>
          <w:rStyle w:val="Emphasis"/>
        </w:rPr>
        <w:t xml:space="preserve">Callitris </w:t>
      </w:r>
      <w:proofErr w:type="spellStart"/>
      <w:r w:rsidRPr="00C34892">
        <w:rPr>
          <w:rStyle w:val="Emphasis"/>
        </w:rPr>
        <w:t>glaucophylla</w:t>
      </w:r>
      <w:proofErr w:type="spellEnd"/>
      <w:r>
        <w:t xml:space="preserve"> (Pilliga, NSW, Kavanagh et al. 2007), </w:t>
      </w:r>
      <w:r w:rsidRPr="00C34892">
        <w:rPr>
          <w:rStyle w:val="Emphasis"/>
        </w:rPr>
        <w:t xml:space="preserve">Callitris </w:t>
      </w:r>
      <w:proofErr w:type="spellStart"/>
      <w:r w:rsidRPr="00C34892">
        <w:rPr>
          <w:rStyle w:val="Emphasis"/>
        </w:rPr>
        <w:t>columellaris</w:t>
      </w:r>
      <w:proofErr w:type="spellEnd"/>
      <w:r>
        <w:t xml:space="preserve"> (North Stradbroke Island, Queensland, Woodward et al., 2008; Cristescu et al., 2011), </w:t>
      </w:r>
      <w:r w:rsidRPr="00C34892">
        <w:rPr>
          <w:rStyle w:val="Emphasis"/>
        </w:rPr>
        <w:t xml:space="preserve">Acacia </w:t>
      </w:r>
      <w:proofErr w:type="spellStart"/>
      <w:r w:rsidRPr="00C34892">
        <w:rPr>
          <w:rStyle w:val="Emphasis"/>
        </w:rPr>
        <w:t>harpophylla</w:t>
      </w:r>
      <w:proofErr w:type="spellEnd"/>
      <w:r>
        <w:t xml:space="preserve"> and </w:t>
      </w:r>
      <w:r w:rsidRPr="00C34892">
        <w:rPr>
          <w:rStyle w:val="Emphasis"/>
        </w:rPr>
        <w:t xml:space="preserve">Melaleuca </w:t>
      </w:r>
      <w:proofErr w:type="spellStart"/>
      <w:r w:rsidRPr="00C34892">
        <w:rPr>
          <w:rStyle w:val="Emphasis"/>
        </w:rPr>
        <w:t>bracteata</w:t>
      </w:r>
      <w:proofErr w:type="spellEnd"/>
      <w:r>
        <w:t xml:space="preserve"> (Queensland Brigalow, Ellis et al., 2002). These species can provide important ancillary habitat elements when they co-occur </w:t>
      </w:r>
      <w:r>
        <w:lastRenderedPageBreak/>
        <w:t xml:space="preserve">with LIKT. Although, these species do not constitute habitat in the absence of LIKT, they are thought to make an important and potentially necessary contribution to koala habitat in many regions. For this reason, we have also included a separate table for each KMB that includes ancillary habitat trees that are unlikely to be preferred browse trees, but are likely to make important contributions to koala habitat based on documented koala use in peer-reviewed literature, SEPP (SEPP 2021), and/or direct </w:t>
      </w:r>
      <w:r w:rsidRPr="003B4B8F">
        <w:t>feedback (</w:t>
      </w:r>
      <w:hyperlink w:anchor="_Appendix_A:_List" w:history="1">
        <w:r w:rsidRPr="003B4B8F">
          <w:t>Appendix A</w:t>
        </w:r>
      </w:hyperlink>
      <w:r w:rsidRPr="003B4B8F">
        <w:t>).</w:t>
      </w:r>
    </w:p>
    <w:p w14:paraId="075B336C" w14:textId="7F8C418D" w:rsidR="00726FC0" w:rsidRDefault="00726FC0" w:rsidP="003B4B8F">
      <w:r w:rsidRPr="00777BE9">
        <w:rPr>
          <w:rStyle w:val="Strong"/>
        </w:rPr>
        <w:t xml:space="preserve">The existing peer-reviewed publish literature does not support making a distinction between </w:t>
      </w:r>
      <w:r w:rsidR="00DC6DCD">
        <w:rPr>
          <w:rStyle w:val="Strong"/>
        </w:rPr>
        <w:t>‘</w:t>
      </w:r>
      <w:r w:rsidRPr="00777BE9">
        <w:rPr>
          <w:rStyle w:val="Strong"/>
        </w:rPr>
        <w:t>breeding</w:t>
      </w:r>
      <w:r w:rsidR="00DC6DCD">
        <w:rPr>
          <w:rStyle w:val="Strong"/>
        </w:rPr>
        <w:t>’</w:t>
      </w:r>
      <w:r w:rsidRPr="00777BE9">
        <w:rPr>
          <w:rStyle w:val="Strong"/>
        </w:rPr>
        <w:t xml:space="preserve"> and </w:t>
      </w:r>
      <w:r w:rsidR="00DC6DCD">
        <w:rPr>
          <w:rStyle w:val="Strong"/>
        </w:rPr>
        <w:t>‘</w:t>
      </w:r>
      <w:r w:rsidRPr="00777BE9">
        <w:rPr>
          <w:rStyle w:val="Strong"/>
        </w:rPr>
        <w:t>non-breeding</w:t>
      </w:r>
      <w:r w:rsidR="00DC6DCD">
        <w:rPr>
          <w:rStyle w:val="Strong"/>
        </w:rPr>
        <w:t>’</w:t>
      </w:r>
      <w:r w:rsidRPr="00777BE9">
        <w:rPr>
          <w:rStyle w:val="Strong"/>
        </w:rPr>
        <w:t xml:space="preserve"> habitat for the koala</w:t>
      </w:r>
      <w:r>
        <w:t xml:space="preserve">. Both males and breeding females can live in high and low quality habitat, although population size tends to decrease with decreasing habitat quality. The percentage or proportion of important koala browse tree species in a landscape are commonly used to assess and rank habitat, and these are reviewed </w:t>
      </w:r>
      <w:r w:rsidRPr="003B4B8F">
        <w:t xml:space="preserve">in </w:t>
      </w:r>
      <w:r w:rsidR="00127261">
        <w:br/>
      </w:r>
      <w:hyperlink w:anchor="_A_review_of" w:history="1">
        <w:r w:rsidRPr="003B4B8F">
          <w:t>section 7</w:t>
        </w:r>
      </w:hyperlink>
      <w:r w:rsidRPr="003B4B8F">
        <w:t xml:space="preserve">. In addition, we discuss important considerations of habitat extent and connectivity and </w:t>
      </w:r>
      <w:r>
        <w:t xml:space="preserve">threats that can influence the persistence of </w:t>
      </w:r>
      <w:r w:rsidRPr="00F921E7">
        <w:t xml:space="preserve">koalas in </w:t>
      </w:r>
      <w:hyperlink w:anchor="_Habitat_extent_and" w:history="1">
        <w:r w:rsidRPr="00F921E7">
          <w:t>sections 4</w:t>
        </w:r>
      </w:hyperlink>
      <w:r w:rsidRPr="00F921E7">
        <w:t xml:space="preserve"> and </w:t>
      </w:r>
      <w:hyperlink w:anchor="_Threats" w:history="1">
        <w:r w:rsidRPr="00F921E7">
          <w:t>5</w:t>
        </w:r>
      </w:hyperlink>
      <w:r w:rsidRPr="00F921E7">
        <w:t>, respectively</w:t>
      </w:r>
      <w:r>
        <w:t>.</w:t>
      </w:r>
    </w:p>
    <w:p w14:paraId="47B9739B" w14:textId="306443A2" w:rsidR="00C57B52" w:rsidRDefault="00C57B52" w:rsidP="00C57B52">
      <w:pPr>
        <w:pStyle w:val="Heading2"/>
      </w:pPr>
      <w:bookmarkStart w:id="22" w:name="_Habitat_extent_and"/>
      <w:bookmarkStart w:id="23" w:name="_Toc99530065"/>
      <w:bookmarkEnd w:id="22"/>
      <w:r w:rsidRPr="00CD09A8">
        <w:lastRenderedPageBreak/>
        <w:t xml:space="preserve">Habitat </w:t>
      </w:r>
      <w:r w:rsidR="003B4B8F">
        <w:t>e</w:t>
      </w:r>
      <w:r w:rsidRPr="00CD09A8">
        <w:t xml:space="preserve">xtent and </w:t>
      </w:r>
      <w:r w:rsidR="003B4B8F">
        <w:t>c</w:t>
      </w:r>
      <w:r w:rsidRPr="00CD09A8">
        <w:t>onnectivity</w:t>
      </w:r>
      <w:bookmarkEnd w:id="23"/>
    </w:p>
    <w:p w14:paraId="3094E9FC" w14:textId="5574E67D" w:rsidR="00C57B52" w:rsidRDefault="005D2298" w:rsidP="00C57B52">
      <w:pPr>
        <w:rPr>
          <w:lang w:eastAsia="ja-JP"/>
        </w:rPr>
      </w:pPr>
      <w:r w:rsidRPr="005D2298">
        <w:rPr>
          <w:lang w:eastAsia="ja-JP"/>
        </w:rPr>
        <w:t>In line with the National Recovery Plan for the EPBC Act listed Koala (DAWE 202</w:t>
      </w:r>
      <w:r>
        <w:rPr>
          <w:lang w:eastAsia="ja-JP"/>
        </w:rPr>
        <w:t>2</w:t>
      </w:r>
      <w:r w:rsidRPr="005D2298">
        <w:rPr>
          <w:lang w:eastAsia="ja-JP"/>
        </w:rPr>
        <w:t>)</w:t>
      </w:r>
      <w:r>
        <w:rPr>
          <w:lang w:eastAsia="ja-JP"/>
        </w:rPr>
        <w:t xml:space="preserve"> </w:t>
      </w:r>
      <w:r w:rsidR="00C57B52" w:rsidRPr="00F23145">
        <w:rPr>
          <w:lang w:eastAsia="ja-JP"/>
        </w:rPr>
        <w:t xml:space="preserve">Koala </w:t>
      </w:r>
      <w:r w:rsidR="00785BAD" w:rsidRPr="00F23145">
        <w:rPr>
          <w:rStyle w:val="Emphasis"/>
          <w:lang w:eastAsia="ja-JP"/>
        </w:rPr>
        <w:t>Phascolarctos cinereus</w:t>
      </w:r>
      <w:r w:rsidR="00785BAD" w:rsidRPr="00F23145">
        <w:rPr>
          <w:lang w:eastAsia="ja-JP"/>
        </w:rPr>
        <w:t xml:space="preserve"> </w:t>
      </w:r>
      <w:r w:rsidR="00C57B52" w:rsidRPr="00F23145">
        <w:rPr>
          <w:lang w:eastAsia="ja-JP"/>
        </w:rPr>
        <w:t xml:space="preserve">habitat can be considered </w:t>
      </w:r>
      <w:r>
        <w:rPr>
          <w:lang w:eastAsia="ja-JP"/>
        </w:rPr>
        <w:t>‘</w:t>
      </w:r>
      <w:r w:rsidR="00C57B52" w:rsidRPr="00F23145">
        <w:rPr>
          <w:lang w:eastAsia="ja-JP"/>
        </w:rPr>
        <w:t>the total set of resources required by koalas to meet the needs of individual survival and reproduction.</w:t>
      </w:r>
      <w:r>
        <w:rPr>
          <w:lang w:eastAsia="ja-JP"/>
        </w:rPr>
        <w:t>’</w:t>
      </w:r>
      <w:r w:rsidR="00C57B52" w:rsidRPr="00F23145">
        <w:rPr>
          <w:lang w:eastAsia="ja-JP"/>
        </w:rPr>
        <w:t xml:space="preserve"> </w:t>
      </w:r>
      <w:r w:rsidRPr="005D2298">
        <w:rPr>
          <w:lang w:eastAsia="ja-JP"/>
        </w:rPr>
        <w:t>The National Recovery Plan goes f</w:t>
      </w:r>
      <w:r w:rsidR="00677E64">
        <w:rPr>
          <w:lang w:eastAsia="ja-JP"/>
        </w:rPr>
        <w:t>u</w:t>
      </w:r>
      <w:r w:rsidRPr="005D2298">
        <w:rPr>
          <w:lang w:eastAsia="ja-JP"/>
        </w:rPr>
        <w:t xml:space="preserve">rther to also include </w:t>
      </w:r>
      <w:r>
        <w:rPr>
          <w:lang w:eastAsia="ja-JP"/>
        </w:rPr>
        <w:t>‘</w:t>
      </w:r>
      <w:r w:rsidR="00C57B52" w:rsidRPr="00F23145">
        <w:rPr>
          <w:lang w:eastAsia="ja-JP"/>
        </w:rPr>
        <w:t>how those resources are arranged in a landscape to maintain viable metapopulation processes.</w:t>
      </w:r>
      <w:r>
        <w:rPr>
          <w:lang w:eastAsia="ja-JP"/>
        </w:rPr>
        <w:t>’</w:t>
      </w:r>
      <w:r w:rsidR="00C57B52">
        <w:rPr>
          <w:lang w:eastAsia="ja-JP"/>
        </w:rPr>
        <w:t xml:space="preserve"> In this way, habitat can be considered at multiple scales, both what is required for individual koalas to meet their food and shelter requirements and what is required for koala populations to remain viable. </w:t>
      </w:r>
      <w:r w:rsidR="00C57B52" w:rsidRPr="007A455A">
        <w:rPr>
          <w:rStyle w:val="Strong"/>
          <w:lang w:eastAsia="ja-JP"/>
        </w:rPr>
        <w:t>Determining the minimum spatial extent required to support koalas at either the individual scale or the population level is complicated by the fact that koalas can persist in highly fragmented landscapes and the amount of area needed differs widely across the range of the koala due to spatial and temporal differences in the quality and availability of resources.</w:t>
      </w:r>
    </w:p>
    <w:p w14:paraId="5BE138DE" w14:textId="182FC49B" w:rsidR="00C57B52" w:rsidRDefault="00C57B52" w:rsidP="00C57B52">
      <w:pPr>
        <w:rPr>
          <w:lang w:eastAsia="ja-JP"/>
        </w:rPr>
      </w:pPr>
      <w:r>
        <w:rPr>
          <w:lang w:eastAsia="ja-JP"/>
        </w:rPr>
        <w:t>Koalas have highly variable home range (HR) sizes both within and between KMBs. Males typically have larger HRs than females and HR size also increases in areas where trees are more widely spaced (</w:t>
      </w:r>
      <w:proofErr w:type="spellStart"/>
      <w:r>
        <w:rPr>
          <w:lang w:eastAsia="ja-JP"/>
        </w:rPr>
        <w:t>Whisson</w:t>
      </w:r>
      <w:proofErr w:type="spellEnd"/>
      <w:r>
        <w:rPr>
          <w:lang w:eastAsia="ja-JP"/>
        </w:rPr>
        <w:t xml:space="preserve"> et al. 2016). Browse nutritional quality likely plays a role in determining HR size as well. The smallest home ranges reported are less than 1</w:t>
      </w:r>
      <w:r w:rsidR="00593BD0">
        <w:rPr>
          <w:lang w:eastAsia="ja-JP"/>
        </w:rPr>
        <w:t> </w:t>
      </w:r>
      <w:r>
        <w:rPr>
          <w:lang w:eastAsia="ja-JP"/>
        </w:rPr>
        <w:t>ha (</w:t>
      </w:r>
      <w:r w:rsidR="00E175D9">
        <w:rPr>
          <w:lang w:eastAsia="ja-JP"/>
        </w:rPr>
        <w:t>e.g.</w:t>
      </w:r>
      <w:r>
        <w:rPr>
          <w:lang w:eastAsia="ja-JP"/>
        </w:rPr>
        <w:t xml:space="preserve"> Ramsay, 1999; White, 1999; Ellis et al., 2011; Goldingay and </w:t>
      </w:r>
      <w:proofErr w:type="spellStart"/>
      <w:r>
        <w:rPr>
          <w:lang w:eastAsia="ja-JP"/>
        </w:rPr>
        <w:t>Dobner</w:t>
      </w:r>
      <w:proofErr w:type="spellEnd"/>
      <w:r>
        <w:rPr>
          <w:lang w:eastAsia="ja-JP"/>
        </w:rPr>
        <w:t>, 2014) and the largest are well over 100</w:t>
      </w:r>
      <w:r w:rsidR="00593BD0">
        <w:rPr>
          <w:lang w:eastAsia="ja-JP"/>
        </w:rPr>
        <w:t> </w:t>
      </w:r>
      <w:r>
        <w:rPr>
          <w:lang w:eastAsia="ja-JP"/>
        </w:rPr>
        <w:t>ha (</w:t>
      </w:r>
      <w:r w:rsidR="00E175D9">
        <w:rPr>
          <w:lang w:eastAsia="ja-JP"/>
        </w:rPr>
        <w:t>e.g.</w:t>
      </w:r>
      <w:r>
        <w:rPr>
          <w:lang w:eastAsia="ja-JP"/>
        </w:rPr>
        <w:t xml:space="preserve"> Melzer and Lamb, 1994; Ellis et al., 2002; Davies et al., 2013). Even in the far western KMBs of NSW and QLD, koala home range sizes in strips of riparian vegetation dominated by </w:t>
      </w:r>
      <w:r w:rsidRPr="007A455A">
        <w:rPr>
          <w:rStyle w:val="Emphasis"/>
          <w:lang w:eastAsia="ja-JP"/>
        </w:rPr>
        <w:t>Eucalyptus camaldulensis</w:t>
      </w:r>
      <w:r>
        <w:rPr>
          <w:lang w:eastAsia="ja-JP"/>
        </w:rPr>
        <w:t xml:space="preserve"> can still be relatively small (</w:t>
      </w:r>
      <w:r w:rsidR="00593BD0">
        <w:rPr>
          <w:lang w:eastAsia="ja-JP"/>
        </w:rPr>
        <w:t>that is</w:t>
      </w:r>
      <w:r>
        <w:rPr>
          <w:lang w:eastAsia="ja-JP"/>
        </w:rPr>
        <w:t xml:space="preserve"> 1</w:t>
      </w:r>
      <w:r w:rsidR="00507978">
        <w:rPr>
          <w:lang w:eastAsia="ja-JP"/>
        </w:rPr>
        <w:t xml:space="preserve"> to </w:t>
      </w:r>
      <w:r>
        <w:rPr>
          <w:lang w:eastAsia="ja-JP"/>
        </w:rPr>
        <w:t>2</w:t>
      </w:r>
      <w:r w:rsidR="00593BD0">
        <w:rPr>
          <w:lang w:eastAsia="ja-JP"/>
        </w:rPr>
        <w:t> </w:t>
      </w:r>
      <w:r>
        <w:rPr>
          <w:lang w:eastAsia="ja-JP"/>
        </w:rPr>
        <w:t>ha, Kavanagh et al. 2007). However, HR sizes are often larger in these western woodland ecosystems (Ellis et al. 2002; Davies et al. 2013; Crowther et al. 2021).</w:t>
      </w:r>
    </w:p>
    <w:p w14:paraId="6A4F920F" w14:textId="3A7D8E5A" w:rsidR="00C57B52" w:rsidRDefault="00C57B52" w:rsidP="00C57B52">
      <w:pPr>
        <w:rPr>
          <w:lang w:eastAsia="ja-JP"/>
        </w:rPr>
      </w:pPr>
      <w:r>
        <w:rPr>
          <w:lang w:eastAsia="ja-JP"/>
        </w:rPr>
        <w:t>The amount of habitat required to support a population of koalas is also highly variable and is likely to be influenced by similar factors as home range size (</w:t>
      </w:r>
      <w:r w:rsidR="00E175D9">
        <w:rPr>
          <w:lang w:eastAsia="ja-JP"/>
        </w:rPr>
        <w:t>e.g.</w:t>
      </w:r>
      <w:r>
        <w:rPr>
          <w:lang w:eastAsia="ja-JP"/>
        </w:rPr>
        <w:t xml:space="preserve"> habitat quality and spacing of trees in the landscape). A questionnaire sent to koala researchers as part of this review asked these experts </w:t>
      </w:r>
      <w:r w:rsidR="00DC6DCD">
        <w:rPr>
          <w:lang w:eastAsia="ja-JP"/>
        </w:rPr>
        <w:t>‘</w:t>
      </w:r>
      <w:r>
        <w:rPr>
          <w:lang w:eastAsia="ja-JP"/>
        </w:rPr>
        <w:t>what is the minimum spatial extent to support a koala population in your region.</w:t>
      </w:r>
      <w:r w:rsidR="00DC6DCD">
        <w:rPr>
          <w:lang w:eastAsia="ja-JP"/>
        </w:rPr>
        <w:t>’</w:t>
      </w:r>
      <w:r>
        <w:rPr>
          <w:lang w:eastAsia="ja-JP"/>
        </w:rPr>
        <w:t xml:space="preserve"> We received responses that </w:t>
      </w:r>
      <w:r w:rsidRPr="00B97953">
        <w:rPr>
          <w:lang w:eastAsia="ja-JP"/>
        </w:rPr>
        <w:t xml:space="preserve">included </w:t>
      </w:r>
      <w:r w:rsidR="00DC6DCD" w:rsidRPr="00B97953">
        <w:rPr>
          <w:lang w:eastAsia="ja-JP"/>
        </w:rPr>
        <w:t>‘</w:t>
      </w:r>
      <w:r w:rsidRPr="00B97953">
        <w:rPr>
          <w:lang w:eastAsia="ja-JP"/>
        </w:rPr>
        <w:t>less than 1</w:t>
      </w:r>
      <w:r w:rsidR="00593BD0" w:rsidRPr="00B97953">
        <w:rPr>
          <w:lang w:eastAsia="ja-JP"/>
        </w:rPr>
        <w:t> </w:t>
      </w:r>
      <w:r w:rsidRPr="00B97953">
        <w:rPr>
          <w:lang w:eastAsia="ja-JP"/>
        </w:rPr>
        <w:t>ha patches, in association with backyard and street trees in high quality habitat</w:t>
      </w:r>
      <w:r w:rsidR="00DC6DCD" w:rsidRPr="00B97953">
        <w:rPr>
          <w:lang w:eastAsia="ja-JP"/>
        </w:rPr>
        <w:t>’</w:t>
      </w:r>
      <w:r w:rsidRPr="00B97953">
        <w:rPr>
          <w:lang w:eastAsia="ja-JP"/>
        </w:rPr>
        <w:t xml:space="preserve"> (</w:t>
      </w:r>
      <w:r w:rsidR="00B97953" w:rsidRPr="00B97953">
        <w:rPr>
          <w:lang w:eastAsia="ja-JP"/>
        </w:rPr>
        <w:t xml:space="preserve">D </w:t>
      </w:r>
      <w:r w:rsidRPr="00B97953">
        <w:rPr>
          <w:lang w:eastAsia="ja-JP"/>
        </w:rPr>
        <w:t xml:space="preserve">de Villers </w:t>
      </w:r>
      <w:r w:rsidR="00DE216D" w:rsidRPr="00B97953">
        <w:rPr>
          <w:lang w:eastAsia="ja-JP"/>
        </w:rPr>
        <w:t xml:space="preserve">2021, </w:t>
      </w:r>
      <w:r w:rsidRPr="00B97953">
        <w:rPr>
          <w:lang w:eastAsia="ja-JP"/>
        </w:rPr>
        <w:t>pers</w:t>
      </w:r>
      <w:r w:rsidR="00DE216D" w:rsidRPr="00B97953">
        <w:rPr>
          <w:lang w:eastAsia="ja-JP"/>
        </w:rPr>
        <w:t>.</w:t>
      </w:r>
      <w:r w:rsidRPr="00B97953">
        <w:rPr>
          <w:lang w:eastAsia="ja-JP"/>
        </w:rPr>
        <w:t xml:space="preserve"> comms</w:t>
      </w:r>
      <w:r w:rsidR="00DE216D" w:rsidRPr="00B97953">
        <w:rPr>
          <w:lang w:eastAsia="ja-JP"/>
        </w:rPr>
        <w:t>.</w:t>
      </w:r>
      <w:r w:rsidRPr="00B97953">
        <w:rPr>
          <w:lang w:eastAsia="ja-JP"/>
        </w:rPr>
        <w:t xml:space="preserve"> for</w:t>
      </w:r>
      <w:r>
        <w:rPr>
          <w:lang w:eastAsia="ja-JP"/>
        </w:rPr>
        <w:t xml:space="preserve"> SE Queensland) to </w:t>
      </w:r>
      <w:r w:rsidR="00DC6DCD">
        <w:rPr>
          <w:lang w:eastAsia="ja-JP"/>
        </w:rPr>
        <w:t>‘</w:t>
      </w:r>
      <w:r>
        <w:rPr>
          <w:lang w:eastAsia="ja-JP"/>
        </w:rPr>
        <w:t>areas need to be very large (in the order of many thousands of hectares) to maintain a genetically resilient population over time for many of the koala populations in NSW</w:t>
      </w:r>
      <w:r w:rsidR="00DC6DCD">
        <w:rPr>
          <w:lang w:eastAsia="ja-JP"/>
        </w:rPr>
        <w:t>’</w:t>
      </w:r>
      <w:r>
        <w:rPr>
          <w:lang w:eastAsia="ja-JP"/>
        </w:rPr>
        <w:t xml:space="preserve"> (</w:t>
      </w:r>
      <w:r w:rsidR="00B97953">
        <w:rPr>
          <w:lang w:eastAsia="ja-JP"/>
        </w:rPr>
        <w:t xml:space="preserve">R </w:t>
      </w:r>
      <w:r>
        <w:rPr>
          <w:lang w:eastAsia="ja-JP"/>
        </w:rPr>
        <w:t xml:space="preserve">Montague-Drake </w:t>
      </w:r>
      <w:r w:rsidR="00DE216D">
        <w:rPr>
          <w:lang w:eastAsia="ja-JP"/>
        </w:rPr>
        <w:t xml:space="preserve">2021, </w:t>
      </w:r>
      <w:r>
        <w:rPr>
          <w:lang w:eastAsia="ja-JP"/>
        </w:rPr>
        <w:t>pers</w:t>
      </w:r>
      <w:r w:rsidR="00DE216D">
        <w:rPr>
          <w:lang w:eastAsia="ja-JP"/>
        </w:rPr>
        <w:t>.</w:t>
      </w:r>
      <w:r>
        <w:rPr>
          <w:lang w:eastAsia="ja-JP"/>
        </w:rPr>
        <w:t xml:space="preserve"> comms</w:t>
      </w:r>
      <w:r w:rsidR="00DE216D">
        <w:rPr>
          <w:lang w:eastAsia="ja-JP"/>
        </w:rPr>
        <w:t>.</w:t>
      </w:r>
      <w:r>
        <w:rPr>
          <w:lang w:eastAsia="ja-JP"/>
        </w:rPr>
        <w:t>). The reason for these large differences in opinion about the minimum extent of habitat required for a population, even in ecologically similar regions, may be a result of differing definitions of population.</w:t>
      </w:r>
    </w:p>
    <w:p w14:paraId="09A33B7E" w14:textId="57E9D05B" w:rsidR="00C57B52" w:rsidRDefault="00C57B52" w:rsidP="00C57B52">
      <w:pPr>
        <w:rPr>
          <w:lang w:eastAsia="ja-JP"/>
        </w:rPr>
      </w:pPr>
      <w:r w:rsidRPr="005F13FD">
        <w:rPr>
          <w:lang w:eastAsia="ja-JP"/>
        </w:rPr>
        <w:t xml:space="preserve">Where a population is simply a </w:t>
      </w:r>
      <w:r w:rsidRPr="00E75C9A">
        <w:rPr>
          <w:lang w:eastAsia="ja-JP"/>
        </w:rPr>
        <w:t xml:space="preserve">set of individuals that live in the same habitat patch and interact with one another, commonly forming a breeding unit within which the exchange of genetic material is more or less unrestricted (synonyms: local population, subpopulation, deme), then it would be sensible that, </w:t>
      </w:r>
      <w:r w:rsidR="00DC6DCD" w:rsidRPr="00E75C9A">
        <w:rPr>
          <w:lang w:eastAsia="ja-JP"/>
        </w:rPr>
        <w:t>‘</w:t>
      </w:r>
      <w:r w:rsidRPr="00E75C9A">
        <w:rPr>
          <w:lang w:eastAsia="ja-JP"/>
        </w:rPr>
        <w:t>even small patches of high-quality habitat may support koala populations where the connecting vegetation or landscape matrix allows for safe dispersal opportunities for emigration and recruitment,</w:t>
      </w:r>
      <w:r w:rsidR="00DC6DCD" w:rsidRPr="00E75C9A">
        <w:rPr>
          <w:lang w:eastAsia="ja-JP"/>
        </w:rPr>
        <w:t>’</w:t>
      </w:r>
      <w:r w:rsidRPr="00E75C9A">
        <w:rPr>
          <w:lang w:eastAsia="ja-JP"/>
        </w:rPr>
        <w:t xml:space="preserve"> (John Callaghan personal comms for SE Queensland).</w:t>
      </w:r>
      <w:r>
        <w:rPr>
          <w:lang w:eastAsia="ja-JP"/>
        </w:rPr>
        <w:t xml:space="preserve"> Where an interpretation of population also incorporates metapopulations and/or includes arbitrary minimum population sizes, then larger areas were indicated</w:t>
      </w:r>
      <w:r w:rsidR="006864E1">
        <w:rPr>
          <w:lang w:eastAsia="ja-JP"/>
        </w:rPr>
        <w:t xml:space="preserve"> by respondents</w:t>
      </w:r>
      <w:r>
        <w:rPr>
          <w:lang w:eastAsia="ja-JP"/>
        </w:rPr>
        <w:t xml:space="preserve">. For example, John </w:t>
      </w:r>
      <w:proofErr w:type="spellStart"/>
      <w:r>
        <w:rPr>
          <w:lang w:eastAsia="ja-JP"/>
        </w:rPr>
        <w:t>Turbill</w:t>
      </w:r>
      <w:proofErr w:type="spellEnd"/>
      <w:r>
        <w:rPr>
          <w:lang w:eastAsia="ja-JP"/>
        </w:rPr>
        <w:t xml:space="preserve"> (</w:t>
      </w:r>
      <w:r w:rsidR="00DE216D">
        <w:rPr>
          <w:lang w:eastAsia="ja-JP"/>
        </w:rPr>
        <w:t xml:space="preserve">2021, </w:t>
      </w:r>
      <w:r>
        <w:rPr>
          <w:lang w:eastAsia="ja-JP"/>
        </w:rPr>
        <w:t>pers</w:t>
      </w:r>
      <w:r w:rsidR="00DE216D">
        <w:rPr>
          <w:lang w:eastAsia="ja-JP"/>
        </w:rPr>
        <w:t>.</w:t>
      </w:r>
      <w:r>
        <w:rPr>
          <w:lang w:eastAsia="ja-JP"/>
        </w:rPr>
        <w:t xml:space="preserve"> comms</w:t>
      </w:r>
      <w:r w:rsidR="00DE216D">
        <w:rPr>
          <w:lang w:eastAsia="ja-JP"/>
        </w:rPr>
        <w:t>.</w:t>
      </w:r>
      <w:r>
        <w:rPr>
          <w:lang w:eastAsia="ja-JP"/>
        </w:rPr>
        <w:t xml:space="preserve">) discussed NSW Areas of Regional Koala Significance (ARKS) in response to this question and provided an extract from a report review </w:t>
      </w:r>
      <w:r>
        <w:rPr>
          <w:lang w:eastAsia="ja-JP"/>
        </w:rPr>
        <w:lastRenderedPageBreak/>
        <w:t xml:space="preserve">by </w:t>
      </w:r>
      <w:proofErr w:type="spellStart"/>
      <w:r>
        <w:rPr>
          <w:lang w:eastAsia="ja-JP"/>
        </w:rPr>
        <w:t>Biolink</w:t>
      </w:r>
      <w:proofErr w:type="spellEnd"/>
      <w:r>
        <w:rPr>
          <w:lang w:eastAsia="ja-JP"/>
        </w:rPr>
        <w:t xml:space="preserve"> (in prep) to explain that </w:t>
      </w:r>
      <w:r w:rsidR="00DC6DCD">
        <w:rPr>
          <w:lang w:eastAsia="ja-JP"/>
        </w:rPr>
        <w:t>‘</w:t>
      </w:r>
      <w:r>
        <w:rPr>
          <w:lang w:eastAsia="ja-JP"/>
        </w:rPr>
        <w:t>An ARKS comprises a contemporaneous koala metapopulation that is both spatially and demographically independent and sufficiently large enough in terms of available habitat so as to be able to support a minimum aggregated population size of 500 adult koalas. The minimum aggregated population size notionally comprises one or more koala population cells or ‘Hubs’, each of which in turn comprises an arbitrary minimum aggregated population size of 50 adult koalas.</w:t>
      </w:r>
      <w:r w:rsidR="00DC6DCD">
        <w:rPr>
          <w:lang w:eastAsia="ja-JP"/>
        </w:rPr>
        <w:t>’</w:t>
      </w:r>
      <w:r>
        <w:rPr>
          <w:lang w:eastAsia="ja-JP"/>
        </w:rPr>
        <w:t xml:space="preserve"> When an area is required to support a relatively large number of individual koalas (</w:t>
      </w:r>
      <w:r w:rsidR="00593BD0">
        <w:rPr>
          <w:lang w:eastAsia="ja-JP"/>
        </w:rPr>
        <w:t>that is,</w:t>
      </w:r>
      <w:r>
        <w:rPr>
          <w:lang w:eastAsia="ja-JP"/>
        </w:rPr>
        <w:t xml:space="preserve"> 50 or even 500), then it would typically need to be much larger than an area required to support a smaller population. The definition of habitat extent or minimum area required to support koalas depends large</w:t>
      </w:r>
      <w:r w:rsidR="00691FEE">
        <w:rPr>
          <w:lang w:eastAsia="ja-JP"/>
        </w:rPr>
        <w:t>ly</w:t>
      </w:r>
      <w:r>
        <w:rPr>
          <w:lang w:eastAsia="ja-JP"/>
        </w:rPr>
        <w:t xml:space="preserve"> on the number of koalas that an area would need to support.</w:t>
      </w:r>
    </w:p>
    <w:p w14:paraId="562E15C8" w14:textId="66032984" w:rsidR="00C57B52" w:rsidRDefault="00C57B52" w:rsidP="00C57B52">
      <w:pPr>
        <w:rPr>
          <w:lang w:eastAsia="ja-JP"/>
        </w:rPr>
      </w:pPr>
      <w:r>
        <w:rPr>
          <w:lang w:eastAsia="ja-JP"/>
        </w:rPr>
        <w:t xml:space="preserve">Defining minimum habitat extent or </w:t>
      </w:r>
      <w:r w:rsidR="00DC6DCD">
        <w:rPr>
          <w:lang w:eastAsia="ja-JP"/>
        </w:rPr>
        <w:t>‘</w:t>
      </w:r>
      <w:r>
        <w:rPr>
          <w:lang w:eastAsia="ja-JP"/>
        </w:rPr>
        <w:t>patch</w:t>
      </w:r>
      <w:r w:rsidR="00DC6DCD">
        <w:rPr>
          <w:lang w:eastAsia="ja-JP"/>
        </w:rPr>
        <w:t>’</w:t>
      </w:r>
      <w:r>
        <w:rPr>
          <w:lang w:eastAsia="ja-JP"/>
        </w:rPr>
        <w:t xml:space="preserve"> size is further complicated by the fact that koalas can move large distances on the ground. Connectivity between habitat </w:t>
      </w:r>
      <w:r w:rsidR="00DC6DCD">
        <w:rPr>
          <w:lang w:eastAsia="ja-JP"/>
        </w:rPr>
        <w:t>‘</w:t>
      </w:r>
      <w:r>
        <w:rPr>
          <w:lang w:eastAsia="ja-JP"/>
        </w:rPr>
        <w:t>patches</w:t>
      </w:r>
      <w:r w:rsidR="00DC6DCD">
        <w:rPr>
          <w:lang w:eastAsia="ja-JP"/>
        </w:rPr>
        <w:t>’</w:t>
      </w:r>
      <w:r>
        <w:rPr>
          <w:lang w:eastAsia="ja-JP"/>
        </w:rPr>
        <w:t xml:space="preserve"> therefore does not require a continuity of vegetation. Scattered trees themselves, in addition to being </w:t>
      </w:r>
      <w:proofErr w:type="gramStart"/>
      <w:r>
        <w:rPr>
          <w:lang w:eastAsia="ja-JP"/>
        </w:rPr>
        <w:t>stepping stones</w:t>
      </w:r>
      <w:proofErr w:type="gramEnd"/>
      <w:r>
        <w:rPr>
          <w:lang w:eastAsia="ja-JP"/>
        </w:rPr>
        <w:t xml:space="preserve"> between patches, can actually extend the area of a habitat patch into a landscape that might otherwise be considered a matrix and effectively enlarge the size of that habitat patch. For this reason, koalas and koala populations can persist in highly fragmented landscapes such as peri-urban areas and scattered paddock trees in agricultural land where koalas regularly move across the ground for tens or even hundreds of meters (Ramsay 1999; Marsh et al. 2014b). </w:t>
      </w:r>
      <w:r w:rsidRPr="00F1348A">
        <w:rPr>
          <w:rStyle w:val="Strong"/>
          <w:lang w:eastAsia="ja-JP"/>
        </w:rPr>
        <w:t>Walking on the ground is how koalas typically travel between trees, so the ground itself forms an essential component of koala habitat, without which movement between trees would be hindered or impossible.</w:t>
      </w:r>
      <w:r>
        <w:rPr>
          <w:lang w:eastAsia="ja-JP"/>
        </w:rPr>
        <w:t xml:space="preserve"> In addition to regular movements across the ground between trees within their own HRs, koalas, particularly subadult males but also females, are known to disperse across distances of 1</w:t>
      </w:r>
      <w:r w:rsidR="00593BD0">
        <w:rPr>
          <w:lang w:eastAsia="ja-JP"/>
        </w:rPr>
        <w:t xml:space="preserve"> to </w:t>
      </w:r>
      <w:r>
        <w:rPr>
          <w:lang w:eastAsia="ja-JP"/>
        </w:rPr>
        <w:t>3</w:t>
      </w:r>
      <w:r w:rsidR="00593BD0">
        <w:rPr>
          <w:lang w:eastAsia="ja-JP"/>
        </w:rPr>
        <w:t> </w:t>
      </w:r>
      <w:r>
        <w:rPr>
          <w:lang w:eastAsia="ja-JP"/>
        </w:rPr>
        <w:t>km but sometimes over 10</w:t>
      </w:r>
      <w:r w:rsidR="00593BD0">
        <w:rPr>
          <w:lang w:eastAsia="ja-JP"/>
        </w:rPr>
        <w:t> </w:t>
      </w:r>
      <w:r>
        <w:rPr>
          <w:lang w:eastAsia="ja-JP"/>
        </w:rPr>
        <w:t xml:space="preserve">km (Melzer 1995; White 1999; </w:t>
      </w:r>
      <w:proofErr w:type="spellStart"/>
      <w:r>
        <w:rPr>
          <w:lang w:eastAsia="ja-JP"/>
        </w:rPr>
        <w:t>Dique</w:t>
      </w:r>
      <w:proofErr w:type="spellEnd"/>
      <w:r>
        <w:rPr>
          <w:lang w:eastAsia="ja-JP"/>
        </w:rPr>
        <w:t xml:space="preserve"> et al. 2003a; Matthews et al. 2016).</w:t>
      </w:r>
    </w:p>
    <w:p w14:paraId="41067EA9" w14:textId="5A811AFD" w:rsidR="00C57B52" w:rsidRDefault="00C57B52" w:rsidP="00C57B52">
      <w:pPr>
        <w:rPr>
          <w:lang w:eastAsia="ja-JP"/>
        </w:rPr>
      </w:pPr>
      <w:r>
        <w:rPr>
          <w:lang w:eastAsia="ja-JP"/>
        </w:rPr>
        <w:t xml:space="preserve">Scattered trees regularly contribute to the suite of trees within a HR that forms a koala’s habitat </w:t>
      </w:r>
      <w:proofErr w:type="gramStart"/>
      <w:r>
        <w:rPr>
          <w:lang w:eastAsia="ja-JP"/>
        </w:rPr>
        <w:t>and also</w:t>
      </w:r>
      <w:proofErr w:type="gramEnd"/>
      <w:r>
        <w:rPr>
          <w:lang w:eastAsia="ja-JP"/>
        </w:rPr>
        <w:t xml:space="preserve"> can provide essential shelter and food to help koalas move more safely for longer distances across the landscape during dispersal. For this reason, rather than a patch-corridor-matrix landscape use model (Forman 1995), the larger connectivity of the system and overall </w:t>
      </w:r>
      <w:r w:rsidR="00DC6DCD">
        <w:rPr>
          <w:lang w:eastAsia="ja-JP"/>
        </w:rPr>
        <w:t>‘</w:t>
      </w:r>
      <w:r>
        <w:rPr>
          <w:lang w:eastAsia="ja-JP"/>
        </w:rPr>
        <w:t>thresholds</w:t>
      </w:r>
      <w:r w:rsidR="00DC6DCD">
        <w:rPr>
          <w:lang w:eastAsia="ja-JP"/>
        </w:rPr>
        <w:t>’</w:t>
      </w:r>
      <w:r>
        <w:rPr>
          <w:lang w:eastAsia="ja-JP"/>
        </w:rPr>
        <w:t xml:space="preserve"> of usable vegetation (</w:t>
      </w:r>
      <w:r w:rsidR="00593BD0">
        <w:rPr>
          <w:lang w:eastAsia="ja-JP"/>
        </w:rPr>
        <w:t>that is,</w:t>
      </w:r>
      <w:r>
        <w:rPr>
          <w:lang w:eastAsia="ja-JP"/>
        </w:rPr>
        <w:t xml:space="preserve"> individual trees and patches) across wider areas may be a more useful way to quantify the spatial extent of a landscape that is required to support koalas and koala populations (White 1999; Rhodes et al. 2008). Although thresholds have been shown to be useful for understanding the minimum area required before koala occurrence declined substantially, these thresholds differed across regions, which demonstrates that habitat minimums required for one area cannot be safely extrapolated to another (Rhodes et al. 2008). In addition, thresholds may not be the best model for all landscape types. Smith et al. (2013) found that linear relationships between koala occupancy and habitat amount were more appropriate than thresholds in the Mulga Lands KMB and recommended a minimum distance of 1000</w:t>
      </w:r>
      <w:r w:rsidR="00593BD0">
        <w:rPr>
          <w:lang w:eastAsia="ja-JP"/>
        </w:rPr>
        <w:t> </w:t>
      </w:r>
      <w:r>
        <w:rPr>
          <w:lang w:eastAsia="ja-JP"/>
        </w:rPr>
        <w:t xml:space="preserve">m from creek lines dominated by </w:t>
      </w:r>
      <w:r w:rsidRPr="00F921E7">
        <w:rPr>
          <w:rStyle w:val="Emphasis"/>
        </w:rPr>
        <w:t xml:space="preserve">E. camaldulensis </w:t>
      </w:r>
      <w:r>
        <w:rPr>
          <w:lang w:eastAsia="ja-JP"/>
        </w:rPr>
        <w:t>to conserve koala populations in that area. Thresholds and/or minimum habitat extents have not been established for most areas and the scale best suited to establish these is typically much smaller than KMBs (Rhodes et al. 2008).</w:t>
      </w:r>
    </w:p>
    <w:p w14:paraId="7864CB0D" w14:textId="77777777" w:rsidR="00497BAF" w:rsidRDefault="00497BAF" w:rsidP="00C57B52">
      <w:pPr>
        <w:rPr>
          <w:lang w:eastAsia="ja-JP"/>
        </w:rPr>
      </w:pPr>
      <w:r w:rsidRPr="00497BAF">
        <w:rPr>
          <w:lang w:eastAsia="ja-JP"/>
        </w:rPr>
        <w:t xml:space="preserve">The Commonwealth does not use any patch size or isolation distance for its species distribution model (SDM) for the koala, which is probably most appropriate since the resolution of the continental scale environmental layers used in the modelling cannot identify scattered, isolated trees or very small forest/woodland patches (C Meakin 2021, pers. comms.). However, for mapping koala habitat itself, the Commonwealth uses an area of 500 ha east of the 800 mm </w:t>
      </w:r>
      <w:r w:rsidRPr="00497BAF">
        <w:rPr>
          <w:lang w:eastAsia="ja-JP"/>
        </w:rPr>
        <w:lastRenderedPageBreak/>
        <w:t xml:space="preserve">rainfall isohyet and 1000 ha when west as a minimum habitat patch size, and 10 km as the threshold for considering a patch isolated. This is roughly based on guidelines from the previous (now superseded) EPBC Act Referral Guidelines for the Vulnerable Koala (DoE 2014), which assigns the highest habitat value score to inland habitat that is part of a contiguous landscape ≥ 1,000 ha, the second highest to contiguous vegetation &lt; 1000 ha but &gt; 500 ha, and coastal habitat is given the highest score for contiguous landscapes ≥ 500 ha followed by &lt; 500 ha but &gt; 300 ha. The 2014 Commonwealth Referral Guidelines rankings did not consider whether smaller vegetation patches and scattered trees contribute to koala habitat and the persistence of koala populations in an area (DoE 2014). Under the previous guidelines (now superseded) referral was not required for impacts to areas less than 2 ha, with areas between 2 ha and 20 ha required to have relatively high habitat scores (that is &gt;8) before automatically triggering the need for an EPBC ACT referral (DoE 2014). Similar thresholds are not used at a state level for </w:t>
      </w:r>
      <w:proofErr w:type="gramStart"/>
      <w:r w:rsidRPr="00497BAF">
        <w:rPr>
          <w:lang w:eastAsia="ja-JP"/>
        </w:rPr>
        <w:t>QLD</w:t>
      </w:r>
      <w:proofErr w:type="gramEnd"/>
      <w:r w:rsidRPr="00497BAF">
        <w:rPr>
          <w:lang w:eastAsia="ja-JP"/>
        </w:rPr>
        <w:t xml:space="preserve"> but they are in NSW where the application of State Environmental Planning Policy (Koala Habitat Protection) 2021 (SEPP 2021) includes areas of 1 ha or larger, except in a few local government areas where an approved koala plan of management has different requirements. The way that smaller habitat patches and scattered trees are valued in the future could have a large impact on the persistence of koalas, particularly in areas that are already highly fragmented (Rhodes et al. 2008; Barth et al. 2020).</w:t>
      </w:r>
    </w:p>
    <w:p w14:paraId="7CE6A04B" w14:textId="185E6566" w:rsidR="00C57B52" w:rsidRPr="00CD09A8" w:rsidRDefault="00C57B52" w:rsidP="00C57B52">
      <w:pPr>
        <w:rPr>
          <w:highlight w:val="yellow"/>
          <w:lang w:eastAsia="ja-JP"/>
        </w:rPr>
      </w:pPr>
      <w:r>
        <w:rPr>
          <w:lang w:eastAsia="ja-JP"/>
        </w:rPr>
        <w:t>Koala habitat maps and species distribution models can provide indicative information on areas that may be koala habitat. However, the information should not replace local field data and site observations. It is rare for maps to be fully ground-</w:t>
      </w:r>
      <w:proofErr w:type="spellStart"/>
      <w:r>
        <w:rPr>
          <w:lang w:eastAsia="ja-JP"/>
        </w:rPr>
        <w:t>truthed</w:t>
      </w:r>
      <w:proofErr w:type="spellEnd"/>
      <w:r>
        <w:rPr>
          <w:lang w:eastAsia="ja-JP"/>
        </w:rPr>
        <w:t xml:space="preserve"> and large-scale mapping is often limited in its ability to predict features at smaller scales that are important to landscape use by koalas. In addition, models and maps created with data from one area may lose predictive capabilities when applied to other areas (McAlpine et al. 2007).</w:t>
      </w:r>
    </w:p>
    <w:p w14:paraId="11285B0D" w14:textId="635F6519" w:rsidR="004B1EEA" w:rsidRDefault="00E05A4A" w:rsidP="004B1EEA">
      <w:pPr>
        <w:pStyle w:val="Heading2"/>
      </w:pPr>
      <w:bookmarkStart w:id="24" w:name="_Threats"/>
      <w:bookmarkStart w:id="25" w:name="_Toc99530066"/>
      <w:bookmarkEnd w:id="24"/>
      <w:r w:rsidRPr="00E05A4A">
        <w:lastRenderedPageBreak/>
        <w:t>Threats</w:t>
      </w:r>
      <w:bookmarkEnd w:id="25"/>
    </w:p>
    <w:p w14:paraId="06DD81BE" w14:textId="00BB3C0E" w:rsidR="00E05A4A" w:rsidRDefault="00E05A4A" w:rsidP="00E05A4A">
      <w:pPr>
        <w:rPr>
          <w:lang w:eastAsia="ja-JP"/>
        </w:rPr>
      </w:pPr>
      <w:r>
        <w:rPr>
          <w:lang w:eastAsia="ja-JP"/>
        </w:rPr>
        <w:t xml:space="preserve">Beyond habitat loss, there are a number of key threats to the survival of individual koalas and koala populations that include the increasing severity and frequency of heatwaves, drought and fires from climate change, diseases such as chlamydia and koala </w:t>
      </w:r>
      <w:proofErr w:type="gramStart"/>
      <w:r>
        <w:rPr>
          <w:lang w:eastAsia="ja-JP"/>
        </w:rPr>
        <w:t>retro-virus</w:t>
      </w:r>
      <w:proofErr w:type="gramEnd"/>
      <w:r>
        <w:rPr>
          <w:lang w:eastAsia="ja-JP"/>
        </w:rPr>
        <w:t xml:space="preserve">, dog predation, vehicle strike, habitat fragmentation, habitat degradation and disturbance related changes to forest tree species composition (McAlpine et al. 2015; Ashman et al. 2019). </w:t>
      </w:r>
      <w:r w:rsidRPr="005F13FD">
        <w:rPr>
          <w:lang w:eastAsia="ja-JP"/>
        </w:rPr>
        <w:t>Detailed summaries of these threats are available</w:t>
      </w:r>
      <w:r w:rsidR="005D2298" w:rsidRPr="005D2298">
        <w:t xml:space="preserve"> </w:t>
      </w:r>
      <w:r w:rsidR="005D2298" w:rsidRPr="005D2298">
        <w:rPr>
          <w:lang w:eastAsia="ja-JP"/>
        </w:rPr>
        <w:t xml:space="preserve">in the National Recovery Plan for the Koala </w:t>
      </w:r>
      <w:r w:rsidR="005D2298" w:rsidRPr="005D2298">
        <w:rPr>
          <w:rStyle w:val="Emphasis"/>
          <w:lang w:eastAsia="ja-JP"/>
        </w:rPr>
        <w:t>Phascolarctos cinereus</w:t>
      </w:r>
      <w:r w:rsidR="005D2298" w:rsidRPr="005D2298">
        <w:rPr>
          <w:lang w:eastAsia="ja-JP"/>
        </w:rPr>
        <w:t xml:space="preserve"> (combined populations of Queensland, New South Wales and the Australian Capital Territory) (DAWE 202</w:t>
      </w:r>
      <w:r w:rsidR="005D2298">
        <w:rPr>
          <w:lang w:eastAsia="ja-JP"/>
        </w:rPr>
        <w:t>2</w:t>
      </w:r>
      <w:r w:rsidR="005D2298" w:rsidRPr="005D2298">
        <w:rPr>
          <w:lang w:eastAsia="ja-JP"/>
        </w:rPr>
        <w:t>)</w:t>
      </w:r>
      <w:r w:rsidR="005D2298">
        <w:rPr>
          <w:lang w:eastAsia="ja-JP"/>
        </w:rPr>
        <w:t xml:space="preserve"> and</w:t>
      </w:r>
      <w:r w:rsidRPr="005F13FD">
        <w:rPr>
          <w:lang w:eastAsia="ja-JP"/>
        </w:rPr>
        <w:t xml:space="preserve"> the Consultation</w:t>
      </w:r>
      <w:r w:rsidRPr="00E75C9A">
        <w:rPr>
          <w:lang w:eastAsia="ja-JP"/>
        </w:rPr>
        <w:t xml:space="preserve"> Document on Listing Eligibility and Conservation Actions for </w:t>
      </w:r>
      <w:r w:rsidRPr="00E75C9A">
        <w:rPr>
          <w:rStyle w:val="Emphasis"/>
        </w:rPr>
        <w:t>Phascolarctos cinereus</w:t>
      </w:r>
      <w:r w:rsidRPr="00E75C9A">
        <w:rPr>
          <w:lang w:eastAsia="ja-JP"/>
        </w:rPr>
        <w:t xml:space="preserve"> (Koala</w:t>
      </w:r>
      <w:proofErr w:type="gramStart"/>
      <w:r w:rsidRPr="00E75C9A">
        <w:rPr>
          <w:lang w:eastAsia="ja-JP"/>
        </w:rPr>
        <w:t>)(</w:t>
      </w:r>
      <w:proofErr w:type="gramEnd"/>
      <w:r w:rsidRPr="00E75C9A">
        <w:rPr>
          <w:lang w:eastAsia="ja-JP"/>
        </w:rPr>
        <w:t>DAWE 2021</w:t>
      </w:r>
      <w:r w:rsidR="007F0268" w:rsidRPr="006B05F1">
        <w:rPr>
          <w:lang w:eastAsia="ja-JP"/>
        </w:rPr>
        <w:t>b</w:t>
      </w:r>
      <w:r w:rsidRPr="00E75C9A">
        <w:rPr>
          <w:lang w:eastAsia="ja-JP"/>
        </w:rPr>
        <w:t>).</w:t>
      </w:r>
    </w:p>
    <w:p w14:paraId="5DB66C76" w14:textId="2ACA4EE9" w:rsidR="00E05A4A" w:rsidRDefault="00E05A4A" w:rsidP="00E05A4A">
      <w:pPr>
        <w:rPr>
          <w:lang w:eastAsia="ja-JP"/>
        </w:rPr>
      </w:pPr>
      <w:r>
        <w:rPr>
          <w:lang w:eastAsia="ja-JP"/>
        </w:rPr>
        <w:t xml:space="preserve">The presence and severity of threats can influence the likelihood that otherwise habitable land is occupied by koalas, and therefore affect habitat quality in terms of its ability to support koala populations. Multiple threats are usually present </w:t>
      </w:r>
      <w:proofErr w:type="gramStart"/>
      <w:r>
        <w:rPr>
          <w:lang w:eastAsia="ja-JP"/>
        </w:rPr>
        <w:t>in a given</w:t>
      </w:r>
      <w:proofErr w:type="gramEnd"/>
      <w:r>
        <w:rPr>
          <w:lang w:eastAsia="ja-JP"/>
        </w:rPr>
        <w:t xml:space="preserve"> habitat regardless of the location, and the scale that threats act on koalas and koala populations is typically much smaller than the spatial area that comprises any KMBs. However, some threats are more prevalent in some areas, and understanding the spatial and temporal influence of threatening processes is critical for effective mitigation. </w:t>
      </w:r>
      <w:r w:rsidR="00030D61" w:rsidRPr="00030D61">
        <w:rPr>
          <w:lang w:eastAsia="ja-JP"/>
        </w:rPr>
        <w:t>In addition to the threats listed above, a lack of clear understanding over what constitutes koala habitat can result in inappropriate conservation and management decisions adversely impacting the persistence of koala populations (Cristescu et al. 2019b). Here we briefly review some key threats to koala populations with a focus on how they may influence koala habitat based on evidence from peer-reviewed, published literature.</w:t>
      </w:r>
    </w:p>
    <w:p w14:paraId="0B938C6A" w14:textId="2E421ADD" w:rsidR="00E05A4A" w:rsidRDefault="00B81650" w:rsidP="00E05A4A">
      <w:pPr>
        <w:pStyle w:val="Heading3"/>
        <w:rPr>
          <w:lang w:eastAsia="ja-JP"/>
        </w:rPr>
      </w:pPr>
      <w:bookmarkStart w:id="26" w:name="_Toc99530067"/>
      <w:r w:rsidRPr="00B81650">
        <w:rPr>
          <w:lang w:eastAsia="ja-JP"/>
        </w:rPr>
        <w:t xml:space="preserve">Climate </w:t>
      </w:r>
      <w:r w:rsidR="00D57EC7">
        <w:rPr>
          <w:lang w:eastAsia="ja-JP"/>
        </w:rPr>
        <w:t>c</w:t>
      </w:r>
      <w:r w:rsidRPr="00B81650">
        <w:rPr>
          <w:lang w:eastAsia="ja-JP"/>
        </w:rPr>
        <w:t>hange</w:t>
      </w:r>
      <w:bookmarkEnd w:id="26"/>
    </w:p>
    <w:p w14:paraId="5E39D680" w14:textId="77777777" w:rsidR="00DC6DCD" w:rsidRDefault="00B81650" w:rsidP="00B81650">
      <w:pPr>
        <w:rPr>
          <w:lang w:eastAsia="ja-JP"/>
        </w:rPr>
      </w:pPr>
      <w:r>
        <w:rPr>
          <w:lang w:eastAsia="ja-JP"/>
        </w:rPr>
        <w:t xml:space="preserve">The impacts of climate change associated drought and heatwaves on Eucalypt and </w:t>
      </w:r>
      <w:proofErr w:type="spellStart"/>
      <w:r>
        <w:rPr>
          <w:lang w:eastAsia="ja-JP"/>
        </w:rPr>
        <w:t>Corymbia</w:t>
      </w:r>
      <w:proofErr w:type="spellEnd"/>
      <w:r>
        <w:rPr>
          <w:lang w:eastAsia="ja-JP"/>
        </w:rPr>
        <w:t xml:space="preserve"> dominated forests have already been observed in many areas. This includes tree mortality and dieback in response to drought and warming (Nolan et al. 2021). Modelled data suggests that climate change will substantially reduce the range of several key koala browse tree species in the future (Adams-Hosking et al. 2012). In addition to affecting koala habitat, increasingly severe heatwaves and drought can also directly impact animal physiology. If an animal is unable to dissipate heat, it can die from heat stroke in hot environments. However, even before temperatures are extreme enough to cause mortality from direct heat exchange, animals decrease their food intake to avoid contributing additional heat burden from foraging and the digestion process (Youngentob et al. 2021). This is particularly problematic for species that survive on a low energy diet and that get </w:t>
      </w:r>
      <w:proofErr w:type="gramStart"/>
      <w:r>
        <w:rPr>
          <w:lang w:eastAsia="ja-JP"/>
        </w:rPr>
        <w:t>the majority of</w:t>
      </w:r>
      <w:proofErr w:type="gramEnd"/>
      <w:r>
        <w:rPr>
          <w:lang w:eastAsia="ja-JP"/>
        </w:rPr>
        <w:t xml:space="preserve"> their water from their food, like the koala (Youngentob et al. 2021). Eating less for prolonged periods can affect animal fitness and reproductive success. Koalas that eat less will also dehydrate more quickly since they obtain most of their water from their food, even if the leaves they eat contain sufficient leaf moisture (Beale et al. 2018). Leaf moisture itself can decrease during periods of extreme heat and drought, which may further contribute to dehydration during periods of heat stress (Clifton 2010). Hot and dry conditions can decrease water availability in leaves and the environment, which is thought to be a key limiting factor for koalas in parts of their range, particularly in western QLD and western NSW (Clifton et al. 2007; Clifton 2010; Davies et al. 2014).</w:t>
      </w:r>
    </w:p>
    <w:p w14:paraId="2BE6D8AC" w14:textId="77777777" w:rsidR="00DC6DCD" w:rsidRDefault="00B81650" w:rsidP="00B81650">
      <w:pPr>
        <w:rPr>
          <w:lang w:eastAsia="ja-JP"/>
        </w:rPr>
      </w:pPr>
      <w:r>
        <w:rPr>
          <w:lang w:eastAsia="ja-JP"/>
        </w:rPr>
        <w:lastRenderedPageBreak/>
        <w:t xml:space="preserve">Mechanistic climate models can provide advice on what habitat is unlikely to remain viable for koala populations due to increasingly severe heatwaves and drought from climate change exceeding the threshold of survival for the koala (Seabrook et al. 2014; Briscoe et al. 2016). Based on those models, it is highly probable that large areas in western NSW and western QLD that were once koala habitat, will not be viable </w:t>
      </w:r>
      <w:proofErr w:type="gramStart"/>
      <w:r>
        <w:rPr>
          <w:lang w:eastAsia="ja-JP"/>
        </w:rPr>
        <w:t>in the near future</w:t>
      </w:r>
      <w:proofErr w:type="gramEnd"/>
      <w:r>
        <w:rPr>
          <w:lang w:eastAsia="ja-JP"/>
        </w:rPr>
        <w:t xml:space="preserve"> (&lt; 50 years) (Briscoe et al. 2016). However, landscapes are heterogenous and even within these broader regions of future climate intolerance, there are likely to be refugia that allow the koala to persist in those regions for some time into the future. The availability of surface water may be an important ancillary habitat element of refugia in these areas. Given the potential for refugial koala populations to recolonise larger areas when conditions are suitable, identified climate refugia and wider areas of potential habitat that would provide connectivity between refugial populations will be particularly important to the persistence of koalas in the future, especially in the western part of the koala’s range.</w:t>
      </w:r>
    </w:p>
    <w:p w14:paraId="4734758D" w14:textId="1DE71C36" w:rsidR="00B81650" w:rsidRDefault="00A4638C" w:rsidP="00B81650">
      <w:pPr>
        <w:rPr>
          <w:lang w:eastAsia="ja-JP"/>
        </w:rPr>
      </w:pPr>
      <w:r w:rsidRPr="00A4638C">
        <w:rPr>
          <w:lang w:eastAsia="ja-JP"/>
        </w:rPr>
        <w:t xml:space="preserve">Climate change is also likely to increase the prevalence and severity of wildfires (Bowman et al. 2021). Fire, as a disturbance event, can result in very high immediate mortality of animals, but does not necessarily render a landscape uninhabitable to koala populations. Therefore, fire alone should not be a reason to discount areas that may otherwise be koala habitat. Many eucalypt species can resprout from epicormic buds under their </w:t>
      </w:r>
      <w:proofErr w:type="gramStart"/>
      <w:r w:rsidRPr="00A4638C">
        <w:rPr>
          <w:lang w:eastAsia="ja-JP"/>
        </w:rPr>
        <w:t>bark, and</w:t>
      </w:r>
      <w:proofErr w:type="gramEnd"/>
      <w:r w:rsidRPr="00A4638C">
        <w:rPr>
          <w:lang w:eastAsia="ja-JP"/>
        </w:rPr>
        <w:t xml:space="preserve"> produce new leaves relatively quickly after fire (Burrows 2002). Koalas have been observed in burnt habitat within months of severe fire (Curtin et al. 2002; </w:t>
      </w:r>
      <w:proofErr w:type="spellStart"/>
      <w:r w:rsidRPr="00A4638C">
        <w:rPr>
          <w:lang w:eastAsia="ja-JP"/>
        </w:rPr>
        <w:t>Lunney</w:t>
      </w:r>
      <w:proofErr w:type="spellEnd"/>
      <w:r w:rsidRPr="00A4638C">
        <w:rPr>
          <w:lang w:eastAsia="ja-JP"/>
        </w:rPr>
        <w:t xml:space="preserve"> et al. 2007; Matthews et al. 2007), and rates of survival and reproduction can be similar between burnt and unburnt landscapes, suggesting that burnt habitat with sufficient epicormic regrowth and/o This is roughly based on guidelines from the previous (now superseded)r remaining mature foliage in palatable species can provide adequate food resources (</w:t>
      </w:r>
      <w:proofErr w:type="spellStart"/>
      <w:r w:rsidRPr="00A4638C">
        <w:rPr>
          <w:lang w:eastAsia="ja-JP"/>
        </w:rPr>
        <w:t>Lunney</w:t>
      </w:r>
      <w:proofErr w:type="spellEnd"/>
      <w:r w:rsidRPr="00A4638C">
        <w:rPr>
          <w:lang w:eastAsia="ja-JP"/>
        </w:rPr>
        <w:t xml:space="preserve"> et al. 2007; Matthews et al. 2007). Thus, despite initial, and potentially substantial reductions in koala abundance post-fire, koala populations can recover over time if there is sufficient connectivity to surviving source populations (</w:t>
      </w:r>
      <w:proofErr w:type="spellStart"/>
      <w:r w:rsidRPr="00A4638C">
        <w:rPr>
          <w:lang w:eastAsia="ja-JP"/>
        </w:rPr>
        <w:t>Lunney</w:t>
      </w:r>
      <w:proofErr w:type="spellEnd"/>
      <w:r w:rsidRPr="00A4638C">
        <w:rPr>
          <w:lang w:eastAsia="ja-JP"/>
        </w:rPr>
        <w:t xml:space="preserve"> et al. 2002; Matthews et al. 2016). However, in some situations, fire can result in longer-term shifts in ecosystem structure and composition that can influence habitat quality for the koala for decades or longer (see habitat degradation below).</w:t>
      </w:r>
    </w:p>
    <w:p w14:paraId="6AC516D9" w14:textId="25238A58" w:rsidR="00B81650" w:rsidRDefault="00233B22" w:rsidP="00B81650">
      <w:pPr>
        <w:pStyle w:val="Heading3"/>
        <w:rPr>
          <w:lang w:eastAsia="ja-JP"/>
        </w:rPr>
      </w:pPr>
      <w:bookmarkStart w:id="27" w:name="_Toc99530068"/>
      <w:r w:rsidRPr="00233B22">
        <w:rPr>
          <w:lang w:eastAsia="ja-JP"/>
        </w:rPr>
        <w:t xml:space="preserve">Habitat </w:t>
      </w:r>
      <w:r w:rsidR="00D57EC7">
        <w:rPr>
          <w:lang w:eastAsia="ja-JP"/>
        </w:rPr>
        <w:t>d</w:t>
      </w:r>
      <w:r w:rsidRPr="00233B22">
        <w:rPr>
          <w:lang w:eastAsia="ja-JP"/>
        </w:rPr>
        <w:t>egradation</w:t>
      </w:r>
      <w:bookmarkEnd w:id="27"/>
    </w:p>
    <w:p w14:paraId="44375EFB" w14:textId="33ADF10B" w:rsidR="00233B22" w:rsidRDefault="00D00715" w:rsidP="00233B22">
      <w:pPr>
        <w:rPr>
          <w:lang w:eastAsia="ja-JP"/>
        </w:rPr>
      </w:pPr>
      <w:r w:rsidRPr="00D00715">
        <w:rPr>
          <w:lang w:eastAsia="ja-JP"/>
        </w:rPr>
        <w:t xml:space="preserve">Habitat degradation can occur over short timeframes (e.g. the immediate removal of some food/shelter trees), through stochastic disturbance (e.g. fire) or from longer term processes (e.g. shifts in floristic composition due to changes in seedling recruitment/survival). Some changes in habitat quality may be temporary because landscape composition and structure can recover. However, disturbance can also result in long-term shifts in the structure or composition of forests that decrease the nutritional quality of a landscape and it’s carrying capacity for the koala into the foreseeable future (Au et al. 2019). For example, some areas on the South Coast of NSW and East Gippsland in Victoria that have seen repeated logging of native forests and fire have experienced shifts in vegetation communities that favour disturbance adapted eucalypt species such as </w:t>
      </w:r>
      <w:proofErr w:type="spellStart"/>
      <w:r w:rsidRPr="00D00715">
        <w:rPr>
          <w:lang w:eastAsia="ja-JP"/>
        </w:rPr>
        <w:t>Silvertop</w:t>
      </w:r>
      <w:proofErr w:type="spellEnd"/>
      <w:r w:rsidRPr="00D00715">
        <w:rPr>
          <w:lang w:eastAsia="ja-JP"/>
        </w:rPr>
        <w:t xml:space="preserve"> Ash (Eucalyptus </w:t>
      </w:r>
      <w:proofErr w:type="spellStart"/>
      <w:r w:rsidRPr="00D00715">
        <w:rPr>
          <w:lang w:eastAsia="ja-JP"/>
        </w:rPr>
        <w:t>sieberi</w:t>
      </w:r>
      <w:proofErr w:type="spellEnd"/>
      <w:r w:rsidRPr="00D00715">
        <w:rPr>
          <w:lang w:eastAsia="ja-JP"/>
        </w:rPr>
        <w:t xml:space="preserve">) (Lutze and </w:t>
      </w:r>
      <w:proofErr w:type="spellStart"/>
      <w:r w:rsidRPr="00D00715">
        <w:rPr>
          <w:lang w:eastAsia="ja-JP"/>
        </w:rPr>
        <w:t>Faunt</w:t>
      </w:r>
      <w:proofErr w:type="spellEnd"/>
      <w:r w:rsidRPr="00D00715">
        <w:rPr>
          <w:lang w:eastAsia="ja-JP"/>
        </w:rPr>
        <w:t xml:space="preserve"> 2006), which has very low nutritional quality across the areas where it has been sampled. Forests in that region that are monocultures or near monocultures of </w:t>
      </w:r>
      <w:proofErr w:type="spellStart"/>
      <w:r w:rsidRPr="00D00715">
        <w:rPr>
          <w:lang w:eastAsia="ja-JP"/>
        </w:rPr>
        <w:t>Silvertop</w:t>
      </w:r>
      <w:proofErr w:type="spellEnd"/>
      <w:r w:rsidRPr="00D00715">
        <w:rPr>
          <w:lang w:eastAsia="ja-JP"/>
        </w:rPr>
        <w:t xml:space="preserve"> Ash are unlikely to support koala populations without widespread revegetation with more palatable local browse species (Au et al. 2019; DPIE 2020a).</w:t>
      </w:r>
    </w:p>
    <w:p w14:paraId="7E761DE8" w14:textId="6D94DBB0" w:rsidR="00ED3CF7" w:rsidRDefault="00ED3CF7" w:rsidP="00ED3CF7">
      <w:pPr>
        <w:pStyle w:val="Heading3"/>
        <w:rPr>
          <w:lang w:eastAsia="ja-JP"/>
        </w:rPr>
      </w:pPr>
      <w:bookmarkStart w:id="28" w:name="_Toc99530069"/>
      <w:r>
        <w:rPr>
          <w:lang w:eastAsia="ja-JP"/>
        </w:rPr>
        <w:lastRenderedPageBreak/>
        <w:t xml:space="preserve">Habitat </w:t>
      </w:r>
      <w:r w:rsidR="00D57EC7">
        <w:rPr>
          <w:lang w:eastAsia="ja-JP"/>
        </w:rPr>
        <w:t>f</w:t>
      </w:r>
      <w:r>
        <w:rPr>
          <w:lang w:eastAsia="ja-JP"/>
        </w:rPr>
        <w:t>ragmentation</w:t>
      </w:r>
      <w:bookmarkEnd w:id="28"/>
    </w:p>
    <w:p w14:paraId="260CBDAC" w14:textId="77777777" w:rsidR="00DC6DCD" w:rsidRDefault="00ED3CF7" w:rsidP="00ED3CF7">
      <w:pPr>
        <w:rPr>
          <w:lang w:eastAsia="ja-JP"/>
        </w:rPr>
      </w:pPr>
      <w:r>
        <w:rPr>
          <w:lang w:eastAsia="ja-JP"/>
        </w:rPr>
        <w:t xml:space="preserve">Although koalas can persist in highly fragmented vegetation, habitat fragmentation can result in remaining areas of vegetation that are too small to support koala populations or are so isolated that the distance to another </w:t>
      </w:r>
      <w:proofErr w:type="gramStart"/>
      <w:r>
        <w:rPr>
          <w:lang w:eastAsia="ja-JP"/>
        </w:rPr>
        <w:t>stepping stone</w:t>
      </w:r>
      <w:proofErr w:type="gramEnd"/>
      <w:r>
        <w:rPr>
          <w:lang w:eastAsia="ja-JP"/>
        </w:rPr>
        <w:t xml:space="preserve"> or habitat patch acts as a barrier to movement. It is important to note, however, that koalas regularly walk across the ground for tens or even hundreds of meters between trees and can move longer distances when dispersing. Relatively isolated trees and patches of native forest or woodland can act as </w:t>
      </w:r>
      <w:proofErr w:type="gramStart"/>
      <w:r>
        <w:rPr>
          <w:lang w:eastAsia="ja-JP"/>
        </w:rPr>
        <w:t>stepping stones</w:t>
      </w:r>
      <w:proofErr w:type="gramEnd"/>
      <w:r>
        <w:rPr>
          <w:lang w:eastAsia="ja-JP"/>
        </w:rPr>
        <w:t xml:space="preserve"> and provide a corridor of connectivity between larger habitat patches. Therefore, size measurements involving habitat patches should include any isolated locally important koala trees or patches of those trees within a distance regularly traversed by koalas in that region, as well ancillary habitat elements including the ground between the trees.</w:t>
      </w:r>
    </w:p>
    <w:p w14:paraId="309E037D" w14:textId="37B7ED06" w:rsidR="00ED3CF7" w:rsidRDefault="00ED3CF7" w:rsidP="00FB716A">
      <w:pPr>
        <w:pStyle w:val="Heading3"/>
        <w:rPr>
          <w:lang w:eastAsia="ja-JP"/>
        </w:rPr>
      </w:pPr>
      <w:bookmarkStart w:id="29" w:name="_Toc99530070"/>
      <w:r>
        <w:rPr>
          <w:lang w:eastAsia="ja-JP"/>
        </w:rPr>
        <w:t xml:space="preserve">Vehicle </w:t>
      </w:r>
      <w:r w:rsidR="00FB716A">
        <w:rPr>
          <w:lang w:eastAsia="ja-JP"/>
        </w:rPr>
        <w:t>s</w:t>
      </w:r>
      <w:r>
        <w:rPr>
          <w:lang w:eastAsia="ja-JP"/>
        </w:rPr>
        <w:t xml:space="preserve">trike and </w:t>
      </w:r>
      <w:r w:rsidR="00FB716A">
        <w:rPr>
          <w:lang w:eastAsia="ja-JP"/>
        </w:rPr>
        <w:t>d</w:t>
      </w:r>
      <w:r>
        <w:rPr>
          <w:lang w:eastAsia="ja-JP"/>
        </w:rPr>
        <w:t xml:space="preserve">og </w:t>
      </w:r>
      <w:r w:rsidR="00FB716A">
        <w:rPr>
          <w:lang w:eastAsia="ja-JP"/>
        </w:rPr>
        <w:t>p</w:t>
      </w:r>
      <w:r>
        <w:rPr>
          <w:lang w:eastAsia="ja-JP"/>
        </w:rPr>
        <w:t>redation</w:t>
      </w:r>
      <w:bookmarkEnd w:id="29"/>
    </w:p>
    <w:p w14:paraId="35E990F3" w14:textId="46D88F4E" w:rsidR="00ED3CF7" w:rsidRDefault="00ED3CF7" w:rsidP="00ED3CF7">
      <w:pPr>
        <w:rPr>
          <w:lang w:eastAsia="ja-JP"/>
        </w:rPr>
      </w:pPr>
      <w:r>
        <w:rPr>
          <w:lang w:eastAsia="ja-JP"/>
        </w:rPr>
        <w:t>Vehicle strike and dog predation are significant threats to koalas, particularly in urban areas, despite the frequent occurrence of koalas in areas with relatively high human occupancy (McAlpine et al. 2015). Wild dogs can contribute substantially to koala mortality in rural and native forest/woodland environments as well. Vehicle strike is a serious risk to koalas near major transport routes that do not have effective mitigation strategies in place to prevent koalas from crossing busy roadways and provide alternatives for koalas to traverse these high-risk routes, such as underpasses or overpasses. Some koala habitat assessment methods provide higher scores to landscapes where there is no evidence of these threats to the koala (</w:t>
      </w:r>
      <w:r w:rsidR="003B4B8F">
        <w:rPr>
          <w:lang w:eastAsia="ja-JP"/>
        </w:rPr>
        <w:t>DoE</w:t>
      </w:r>
      <w:r>
        <w:rPr>
          <w:lang w:eastAsia="ja-JP"/>
        </w:rPr>
        <w:t xml:space="preserve"> 2014). If mortality was sufficiently high, vehicle strike and dog predation could contribute to habitat sinks; however, the existing peer-reviewed literature does not provide clear guidelines for quantifying the contribution of these threats to habitat quality.</w:t>
      </w:r>
    </w:p>
    <w:p w14:paraId="5C6A934A" w14:textId="7A3AE7D6" w:rsidR="00ED3CF7" w:rsidRDefault="00ED3CF7" w:rsidP="00FB716A">
      <w:pPr>
        <w:pStyle w:val="Heading3"/>
        <w:rPr>
          <w:lang w:eastAsia="ja-JP"/>
        </w:rPr>
      </w:pPr>
      <w:bookmarkStart w:id="30" w:name="_Toc99530071"/>
      <w:r>
        <w:rPr>
          <w:lang w:eastAsia="ja-JP"/>
        </w:rPr>
        <w:t>Disease</w:t>
      </w:r>
      <w:bookmarkEnd w:id="30"/>
    </w:p>
    <w:p w14:paraId="703871A1" w14:textId="6B5ECB8B" w:rsidR="00ED3CF7" w:rsidRDefault="00ED3CF7" w:rsidP="00ED3CF7">
      <w:pPr>
        <w:rPr>
          <w:lang w:eastAsia="ja-JP"/>
        </w:rPr>
      </w:pPr>
      <w:r>
        <w:rPr>
          <w:lang w:eastAsia="ja-JP"/>
        </w:rPr>
        <w:t xml:space="preserve">A recent review of publications that discuss threats to the koala found that 84% of those publications related to koala diseases, followed by habitat loss, fragmentation and degradation combined (25%) and then climate change (20%) (Ashman et al. 2019). This should not be taken to mean that as a risk to koalas, diseases are of more concern than these other threats, but disease contributes substantially to population declines in some areas (Rhodes et al. 2011; Robbins et al. 2019). The </w:t>
      </w:r>
      <w:r w:rsidR="00593BD0">
        <w:rPr>
          <w:lang w:eastAsia="ja-JP"/>
        </w:rPr>
        <w:t>2</w:t>
      </w:r>
      <w:r>
        <w:rPr>
          <w:lang w:eastAsia="ja-JP"/>
        </w:rPr>
        <w:t xml:space="preserve"> main diseases of concern for the koala are chlamydia and koala retrovirus (</w:t>
      </w:r>
      <w:proofErr w:type="spellStart"/>
      <w:r>
        <w:rPr>
          <w:lang w:eastAsia="ja-JP"/>
        </w:rPr>
        <w:t>KoRV</w:t>
      </w:r>
      <w:proofErr w:type="spellEnd"/>
      <w:r>
        <w:rPr>
          <w:lang w:eastAsia="ja-JP"/>
        </w:rPr>
        <w:t xml:space="preserve">) (Ashman et al. 2019). Interestingly, many more koalas may be infected with the pathogens that can cause disease than show clinical signs of the disease, and this can make it difficult to demonstrate that disease is a major driver of decline in many areas (McCallum et al. 2017). Chlamydia and </w:t>
      </w:r>
      <w:proofErr w:type="spellStart"/>
      <w:r>
        <w:rPr>
          <w:lang w:eastAsia="ja-JP"/>
        </w:rPr>
        <w:t>KoRV</w:t>
      </w:r>
      <w:proofErr w:type="spellEnd"/>
      <w:r>
        <w:rPr>
          <w:lang w:eastAsia="ja-JP"/>
        </w:rPr>
        <w:t xml:space="preserve"> are found in most koalas and many live with the infections and never show outward signs of illness or suffer measurable reproductive consequences (Polkinghorne et al. 2013; Quigley and Timms 2020). The progression from infection to disease may be influenced by secondary factors that cause chronic stress, since the production of stress hormones like glucocorticoids have a strong negative impact on the immune system (Narayan and Williams 2016). Habitat loss, disturbance, degradation, heat-stress, poor nutrition, and other stressors likely play a role in whether common pathogens progress to clinical disease that can negatively affect the health of individual koalas and populations (Narayan and Williams 2016).</w:t>
      </w:r>
    </w:p>
    <w:p w14:paraId="406C1E1B" w14:textId="1B1A1DE7" w:rsidR="00ED3CF7" w:rsidRDefault="00ED3CF7" w:rsidP="00FB716A">
      <w:pPr>
        <w:pStyle w:val="Heading2"/>
      </w:pPr>
      <w:bookmarkStart w:id="31" w:name="_Assessing_koala_presence"/>
      <w:bookmarkStart w:id="32" w:name="_Toc99530072"/>
      <w:bookmarkEnd w:id="31"/>
      <w:r>
        <w:lastRenderedPageBreak/>
        <w:t xml:space="preserve">Assessing </w:t>
      </w:r>
      <w:r w:rsidR="003B4B8F">
        <w:t>k</w:t>
      </w:r>
      <w:r>
        <w:t xml:space="preserve">oala </w:t>
      </w:r>
      <w:r w:rsidR="003B4B8F">
        <w:t>p</w:t>
      </w:r>
      <w:r>
        <w:t xml:space="preserve">resence and </w:t>
      </w:r>
      <w:r w:rsidR="003B4B8F">
        <w:t>a</w:t>
      </w:r>
      <w:r>
        <w:t>bundance</w:t>
      </w:r>
      <w:bookmarkEnd w:id="32"/>
    </w:p>
    <w:p w14:paraId="4A6F040B" w14:textId="259424F7" w:rsidR="00E539D1" w:rsidRPr="006B05F1" w:rsidRDefault="00E539D1" w:rsidP="00E539D1">
      <w:pPr>
        <w:pStyle w:val="BoxHeading"/>
        <w:rPr>
          <w:lang w:eastAsia="ja-JP"/>
        </w:rPr>
      </w:pPr>
      <w:r w:rsidRPr="006B05F1">
        <w:rPr>
          <w:lang w:eastAsia="ja-JP"/>
        </w:rPr>
        <w:t xml:space="preserve">Key </w:t>
      </w:r>
      <w:r w:rsidR="00380B4A" w:rsidRPr="006B05F1">
        <w:rPr>
          <w:lang w:eastAsia="ja-JP"/>
        </w:rPr>
        <w:t>p</w:t>
      </w:r>
      <w:r w:rsidRPr="006B05F1">
        <w:rPr>
          <w:lang w:eastAsia="ja-JP"/>
        </w:rPr>
        <w:t>oints:</w:t>
      </w:r>
    </w:p>
    <w:p w14:paraId="1FFAF02A" w14:textId="0D710134" w:rsidR="00E539D1" w:rsidRPr="006B05F1" w:rsidRDefault="00E539D1" w:rsidP="00E539D1">
      <w:pPr>
        <w:pStyle w:val="BoxTextBullet"/>
        <w:rPr>
          <w:lang w:eastAsia="ja-JP"/>
        </w:rPr>
      </w:pPr>
      <w:r w:rsidRPr="006B05F1">
        <w:rPr>
          <w:lang w:eastAsia="ja-JP"/>
        </w:rPr>
        <w:t>There are many widely used methods for assessing koala presence and abundance</w:t>
      </w:r>
      <w:r w:rsidR="006B05F1">
        <w:rPr>
          <w:lang w:eastAsia="ja-JP"/>
        </w:rPr>
        <w:t>.</w:t>
      </w:r>
    </w:p>
    <w:p w14:paraId="03EF6D2D" w14:textId="4F1B11C9" w:rsidR="00DC6DCD" w:rsidRPr="006B05F1" w:rsidRDefault="00E539D1" w:rsidP="00E539D1">
      <w:pPr>
        <w:pStyle w:val="BoxTextBullet"/>
        <w:rPr>
          <w:lang w:eastAsia="ja-JP"/>
        </w:rPr>
      </w:pPr>
      <w:r w:rsidRPr="006B05F1">
        <w:rPr>
          <w:lang w:eastAsia="ja-JP"/>
        </w:rPr>
        <w:t>It is important to recognise the limitations of each method to make appropriate inferences from the data</w:t>
      </w:r>
      <w:r w:rsidR="006B05F1">
        <w:rPr>
          <w:lang w:eastAsia="ja-JP"/>
        </w:rPr>
        <w:t>.</w:t>
      </w:r>
    </w:p>
    <w:p w14:paraId="3712B941" w14:textId="0299C082" w:rsidR="00E539D1" w:rsidRPr="006B05F1" w:rsidRDefault="00E539D1" w:rsidP="00E539D1">
      <w:pPr>
        <w:pStyle w:val="BoxTextBullet"/>
        <w:rPr>
          <w:lang w:eastAsia="ja-JP"/>
        </w:rPr>
      </w:pPr>
      <w:r w:rsidRPr="006B05F1">
        <w:rPr>
          <w:lang w:eastAsia="ja-JP"/>
        </w:rPr>
        <w:t>Some methods may be better suited than others to address specific questions or to use in certain environments</w:t>
      </w:r>
      <w:r w:rsidR="006B05F1">
        <w:rPr>
          <w:lang w:eastAsia="ja-JP"/>
        </w:rPr>
        <w:t>.</w:t>
      </w:r>
    </w:p>
    <w:p w14:paraId="20A002AB" w14:textId="4831D5C7" w:rsidR="00E539D1" w:rsidRPr="006B05F1" w:rsidRDefault="00E539D1" w:rsidP="00E539D1">
      <w:pPr>
        <w:pStyle w:val="BoxTextBullet"/>
        <w:rPr>
          <w:lang w:eastAsia="ja-JP"/>
        </w:rPr>
      </w:pPr>
      <w:r w:rsidRPr="006B05F1">
        <w:rPr>
          <w:lang w:eastAsia="ja-JP"/>
        </w:rPr>
        <w:t>True absence cannot be demonstrated without repeated surveys across different seasons using multiple survey techniques.</w:t>
      </w:r>
    </w:p>
    <w:p w14:paraId="3B5BF076" w14:textId="20704171" w:rsidR="00ED3CF7" w:rsidRDefault="00ED3CF7" w:rsidP="00ED3CF7">
      <w:pPr>
        <w:rPr>
          <w:lang w:eastAsia="ja-JP"/>
        </w:rPr>
      </w:pPr>
      <w:r>
        <w:rPr>
          <w:lang w:eastAsia="ja-JP"/>
        </w:rPr>
        <w:t xml:space="preserve">Reliable data on the presence and/or abundance of koalas should be an important component of koala habitat assessments and these data are </w:t>
      </w:r>
      <w:proofErr w:type="gramStart"/>
      <w:r>
        <w:rPr>
          <w:lang w:eastAsia="ja-JP"/>
        </w:rPr>
        <w:t>a valuable asset</w:t>
      </w:r>
      <w:proofErr w:type="gramEnd"/>
      <w:r>
        <w:rPr>
          <w:lang w:eastAsia="ja-JP"/>
        </w:rPr>
        <w:t xml:space="preserve"> to inform management decisions. However, koalas are a cryptic species, and it is difficult to distinguish between lack of detection and true absence (</w:t>
      </w:r>
      <w:proofErr w:type="spellStart"/>
      <w:r>
        <w:rPr>
          <w:lang w:eastAsia="ja-JP"/>
        </w:rPr>
        <w:t>Woosnam-Merchez</w:t>
      </w:r>
      <w:proofErr w:type="spellEnd"/>
      <w:r>
        <w:rPr>
          <w:lang w:eastAsia="ja-JP"/>
        </w:rPr>
        <w:t xml:space="preserve"> et al. 2012), which makes abundance estimates inherently uncertain. Furthermore, in low density populations, survey conclusions can be strongly influenced by only a few missed observations (</w:t>
      </w:r>
      <w:proofErr w:type="spellStart"/>
      <w:r>
        <w:rPr>
          <w:lang w:eastAsia="ja-JP"/>
        </w:rPr>
        <w:t>Woosnam-Merchez</w:t>
      </w:r>
      <w:proofErr w:type="spellEnd"/>
      <w:r>
        <w:rPr>
          <w:lang w:eastAsia="ja-JP"/>
        </w:rPr>
        <w:t xml:space="preserve"> et al. 2012; Hamilton et al. 2020). Data that is collected or interpreted without acknowledging survey method-specific limitations can therefore lead to vastly inaccurate estimates of koala abundance and habitat quality, with potentially serious downstream consequences for understanding the true biological impacts of major development projects and determining appropriate mitigation strategies or offsets.</w:t>
      </w:r>
    </w:p>
    <w:p w14:paraId="5124A7C6" w14:textId="6F3FDAF7" w:rsidR="00ED3CF7" w:rsidRDefault="00ED3CF7" w:rsidP="00ED3CF7">
      <w:pPr>
        <w:rPr>
          <w:lang w:eastAsia="ja-JP"/>
        </w:rPr>
      </w:pPr>
      <w:r>
        <w:rPr>
          <w:lang w:eastAsia="ja-JP"/>
        </w:rPr>
        <w:t xml:space="preserve">There is no single technique or widely accepted method to survey koalas (Wilmott et al. 2019). </w:t>
      </w:r>
      <w:proofErr w:type="gramStart"/>
      <w:r>
        <w:rPr>
          <w:lang w:eastAsia="ja-JP"/>
        </w:rPr>
        <w:t>All of</w:t>
      </w:r>
      <w:proofErr w:type="gramEnd"/>
      <w:r>
        <w:rPr>
          <w:lang w:eastAsia="ja-JP"/>
        </w:rPr>
        <w:t xml:space="preserve"> the commonly used methods have strengths and </w:t>
      </w:r>
      <w:r w:rsidRPr="008E6601">
        <w:rPr>
          <w:lang w:eastAsia="ja-JP"/>
        </w:rPr>
        <w:t>limitations (</w:t>
      </w:r>
      <w:r w:rsidR="008E6601" w:rsidRPr="008E6601">
        <w:rPr>
          <w:lang w:eastAsia="ja-JP"/>
        </w:rPr>
        <w:fldChar w:fldCharType="begin"/>
      </w:r>
      <w:r w:rsidR="008E6601" w:rsidRPr="008E6601">
        <w:rPr>
          <w:lang w:eastAsia="ja-JP"/>
        </w:rPr>
        <w:instrText xml:space="preserve"> REF _Ref87339095 \h </w:instrText>
      </w:r>
      <w:r w:rsidR="008E6601">
        <w:rPr>
          <w:lang w:eastAsia="ja-JP"/>
        </w:rPr>
        <w:instrText xml:space="preserve"> \* MERGEFORMAT </w:instrText>
      </w:r>
      <w:r w:rsidR="008E6601" w:rsidRPr="008E6601">
        <w:rPr>
          <w:lang w:eastAsia="ja-JP"/>
        </w:rPr>
      </w:r>
      <w:r w:rsidR="008E6601" w:rsidRPr="008E6601">
        <w:rPr>
          <w:lang w:eastAsia="ja-JP"/>
        </w:rPr>
        <w:fldChar w:fldCharType="separate"/>
      </w:r>
      <w:r w:rsidR="00E4570F" w:rsidRPr="00441843">
        <w:t xml:space="preserve">Table </w:t>
      </w:r>
      <w:r w:rsidR="00E4570F">
        <w:rPr>
          <w:noProof/>
        </w:rPr>
        <w:t>1</w:t>
      </w:r>
      <w:r w:rsidR="008E6601" w:rsidRPr="008E6601">
        <w:rPr>
          <w:lang w:eastAsia="ja-JP"/>
        </w:rPr>
        <w:fldChar w:fldCharType="end"/>
      </w:r>
      <w:r w:rsidR="008E6601" w:rsidRPr="008E6601">
        <w:rPr>
          <w:lang w:eastAsia="ja-JP"/>
        </w:rPr>
        <w:t xml:space="preserve"> and</w:t>
      </w:r>
      <w:r w:rsidR="008E6601">
        <w:rPr>
          <w:lang w:eastAsia="ja-JP"/>
        </w:rPr>
        <w:t xml:space="preserve"> </w:t>
      </w:r>
      <w:r w:rsidR="008E6601">
        <w:rPr>
          <w:lang w:eastAsia="ja-JP"/>
        </w:rPr>
        <w:fldChar w:fldCharType="begin"/>
      </w:r>
      <w:r w:rsidR="008E6601">
        <w:rPr>
          <w:lang w:eastAsia="ja-JP"/>
        </w:rPr>
        <w:instrText xml:space="preserve"> REF _Ref87339104 \h </w:instrText>
      </w:r>
      <w:r w:rsidR="008E6601">
        <w:rPr>
          <w:lang w:eastAsia="ja-JP"/>
        </w:rPr>
      </w:r>
      <w:r w:rsidR="008E6601">
        <w:rPr>
          <w:lang w:eastAsia="ja-JP"/>
        </w:rPr>
        <w:fldChar w:fldCharType="separate"/>
      </w:r>
      <w:r w:rsidR="00E4570F">
        <w:t xml:space="preserve">Table </w:t>
      </w:r>
      <w:r w:rsidR="00E4570F">
        <w:rPr>
          <w:noProof/>
        </w:rPr>
        <w:t>2</w:t>
      </w:r>
      <w:r w:rsidR="008E6601">
        <w:rPr>
          <w:lang w:eastAsia="ja-JP"/>
        </w:rPr>
        <w:fldChar w:fldCharType="end"/>
      </w:r>
      <w:r>
        <w:rPr>
          <w:lang w:eastAsia="ja-JP"/>
        </w:rPr>
        <w:t xml:space="preserve">), and a method that works well in one location may be unsuited to another. Ultimately, the survey technique that is selected affects koala detectability, the type of data that can be obtained, and its capacity to inform decision making. Where there is a need to critically evaluate the potential impacts of major projects, multiple techniques should be used to determine koala presence and/or to estimate density (Crowther et al. 2021). Likewise, </w:t>
      </w:r>
      <w:proofErr w:type="gramStart"/>
      <w:r>
        <w:rPr>
          <w:lang w:eastAsia="ja-JP"/>
        </w:rPr>
        <w:t>in order to</w:t>
      </w:r>
      <w:proofErr w:type="gramEnd"/>
      <w:r>
        <w:rPr>
          <w:lang w:eastAsia="ja-JP"/>
        </w:rPr>
        <w:t xml:space="preserve"> estimate true absence, it is necessary to conduct repeat surveys that take temporal variation into account, often utilising multiple methods. Commonly used direct and indirect koala survey methods are outlined below, with the length of discussion for each method largely influenced by the amount of published, peer-reviewed research outlining uses, benefits and limitations.</w:t>
      </w:r>
    </w:p>
    <w:p w14:paraId="064526A8" w14:textId="0A8A444C" w:rsidR="00ED3CF7" w:rsidRDefault="00ED3CF7" w:rsidP="00FB716A">
      <w:pPr>
        <w:pStyle w:val="Heading3"/>
        <w:rPr>
          <w:lang w:eastAsia="ja-JP"/>
        </w:rPr>
      </w:pPr>
      <w:bookmarkStart w:id="33" w:name="_Toc99530073"/>
      <w:r>
        <w:rPr>
          <w:lang w:eastAsia="ja-JP"/>
        </w:rPr>
        <w:t xml:space="preserve">Direct </w:t>
      </w:r>
      <w:r w:rsidR="00FB716A">
        <w:rPr>
          <w:lang w:eastAsia="ja-JP"/>
        </w:rPr>
        <w:t>o</w:t>
      </w:r>
      <w:r>
        <w:rPr>
          <w:lang w:eastAsia="ja-JP"/>
        </w:rPr>
        <w:t xml:space="preserve">bservation </w:t>
      </w:r>
      <w:r w:rsidR="00FB716A">
        <w:rPr>
          <w:lang w:eastAsia="ja-JP"/>
        </w:rPr>
        <w:t>t</w:t>
      </w:r>
      <w:r>
        <w:rPr>
          <w:lang w:eastAsia="ja-JP"/>
        </w:rPr>
        <w:t>echniques</w:t>
      </w:r>
      <w:bookmarkEnd w:id="33"/>
    </w:p>
    <w:p w14:paraId="25E8B8B3" w14:textId="77777777" w:rsidR="00ED3CF7" w:rsidRDefault="00ED3CF7" w:rsidP="00ED3CF7">
      <w:pPr>
        <w:rPr>
          <w:lang w:eastAsia="ja-JP"/>
        </w:rPr>
      </w:pPr>
      <w:r>
        <w:rPr>
          <w:lang w:eastAsia="ja-JP"/>
        </w:rPr>
        <w:t>Direct observation methods rely on the physical sighting of a koala, and can be undertaken during the day (</w:t>
      </w:r>
      <w:proofErr w:type="gramStart"/>
      <w:r>
        <w:rPr>
          <w:lang w:eastAsia="ja-JP"/>
        </w:rPr>
        <w:t>e.g.</w:t>
      </w:r>
      <w:proofErr w:type="gramEnd"/>
      <w:r>
        <w:rPr>
          <w:lang w:eastAsia="ja-JP"/>
        </w:rPr>
        <w:t xml:space="preserve"> transect searches) or at night (e.g. spotlighting), with or without additional aids (e.g. thermal drones or koala detection dogs). Direct koala sightings can provide valuable information about sex, reproductive status (if surveys are undertaken when back young are present), health (e.g. prevalence of symptomatic chlamydia), and landscape and tree use (e.g. </w:t>
      </w:r>
      <w:proofErr w:type="spellStart"/>
      <w:r>
        <w:rPr>
          <w:lang w:eastAsia="ja-JP"/>
        </w:rPr>
        <w:t>Whisson</w:t>
      </w:r>
      <w:proofErr w:type="spellEnd"/>
      <w:r>
        <w:rPr>
          <w:lang w:eastAsia="ja-JP"/>
        </w:rPr>
        <w:t xml:space="preserve"> et al. 2016). These characteristics may be particularly useful in a management context </w:t>
      </w:r>
      <w:r>
        <w:rPr>
          <w:lang w:eastAsia="ja-JP"/>
        </w:rPr>
        <w:lastRenderedPageBreak/>
        <w:t>where they demonstrate the presence of a population. When conducted with appropriate recognition of limitations, some direct survey methods can also provide estimates of koala density or abundance in addition to presence.</w:t>
      </w:r>
    </w:p>
    <w:p w14:paraId="0B25ABBC" w14:textId="77777777" w:rsidR="00DC6DCD" w:rsidRDefault="00ED3CF7" w:rsidP="00ED3CF7">
      <w:pPr>
        <w:rPr>
          <w:lang w:eastAsia="ja-JP"/>
        </w:rPr>
      </w:pPr>
      <w:r>
        <w:rPr>
          <w:lang w:eastAsia="ja-JP"/>
        </w:rPr>
        <w:t>Like any survey technique, it is important to recognise that direct observation methods will miss some individuals (</w:t>
      </w:r>
      <w:proofErr w:type="spellStart"/>
      <w:r>
        <w:rPr>
          <w:lang w:eastAsia="ja-JP"/>
        </w:rPr>
        <w:t>Dique</w:t>
      </w:r>
      <w:proofErr w:type="spellEnd"/>
      <w:r>
        <w:rPr>
          <w:lang w:eastAsia="ja-JP"/>
        </w:rPr>
        <w:t xml:space="preserve"> et al. 2003b; </w:t>
      </w:r>
      <w:proofErr w:type="spellStart"/>
      <w:r>
        <w:rPr>
          <w:lang w:eastAsia="ja-JP"/>
        </w:rPr>
        <w:t>Dique</w:t>
      </w:r>
      <w:proofErr w:type="spellEnd"/>
      <w:r>
        <w:rPr>
          <w:lang w:eastAsia="ja-JP"/>
        </w:rPr>
        <w:t xml:space="preserve"> et al. 2004; Corcoran et al. 2019; Witt et al. 2020) and it may be necessary to conduct repeat surveys on multiple occasions to improve detection rates, especially in low density populations. A major limitation of many direct observation techniques is that they can require intensive survey effort over large areas for limited data. In addition, the experience of observers (</w:t>
      </w:r>
      <w:proofErr w:type="spellStart"/>
      <w:r>
        <w:rPr>
          <w:lang w:eastAsia="ja-JP"/>
        </w:rPr>
        <w:t>Dique</w:t>
      </w:r>
      <w:proofErr w:type="spellEnd"/>
      <w:r>
        <w:rPr>
          <w:lang w:eastAsia="ja-JP"/>
        </w:rPr>
        <w:t xml:space="preserve"> et al. 2003b), the use of aids such as koala detection dogs or thermal drones (Witt et al. 2020) and the structure of the landscape (Corcoran et al. 2021) can have a large impact on the likelihood of seeing a koala.</w:t>
      </w:r>
    </w:p>
    <w:p w14:paraId="34C1CC13" w14:textId="3D694916" w:rsidR="00ED3CF7" w:rsidRDefault="00ED3CF7" w:rsidP="00FB716A">
      <w:pPr>
        <w:pStyle w:val="Heading4"/>
        <w:rPr>
          <w:lang w:eastAsia="ja-JP"/>
        </w:rPr>
      </w:pPr>
      <w:r>
        <w:rPr>
          <w:lang w:eastAsia="ja-JP"/>
        </w:rPr>
        <w:t>Transect and point surveys</w:t>
      </w:r>
    </w:p>
    <w:p w14:paraId="09BECFCB" w14:textId="38D47B9B" w:rsidR="00ED3CF7" w:rsidRDefault="00ED3CF7" w:rsidP="00ED3CF7">
      <w:pPr>
        <w:rPr>
          <w:lang w:eastAsia="ja-JP"/>
        </w:rPr>
      </w:pPr>
      <w:r>
        <w:rPr>
          <w:lang w:eastAsia="ja-JP"/>
        </w:rPr>
        <w:t>Transect surveys, most commonly strip transects, line-transect distance sampling, or double count transects, involve searching for koalas in trees on both sides of pre-determined lines. During strip transect surveys, multiple observers concurrently walk parallel lines at closely spaced intervals so that each tree is searched from multiple angles in an attempt to observe every individual within the defined study area (</w:t>
      </w:r>
      <w:proofErr w:type="gramStart"/>
      <w:r>
        <w:rPr>
          <w:lang w:eastAsia="ja-JP"/>
        </w:rPr>
        <w:t>e.g.</w:t>
      </w:r>
      <w:proofErr w:type="gramEnd"/>
      <w:r>
        <w:rPr>
          <w:lang w:eastAsia="ja-JP"/>
        </w:rPr>
        <w:t xml:space="preserve"> </w:t>
      </w:r>
      <w:proofErr w:type="spellStart"/>
      <w:r>
        <w:rPr>
          <w:lang w:eastAsia="ja-JP"/>
        </w:rPr>
        <w:t>Dique</w:t>
      </w:r>
      <w:proofErr w:type="spellEnd"/>
      <w:r>
        <w:rPr>
          <w:lang w:eastAsia="ja-JP"/>
        </w:rPr>
        <w:t xml:space="preserve"> et al. 2004). In contrast, distance sampling is usually undertaken along a single transect line, which is then repeated at spaced intervals (</w:t>
      </w:r>
      <w:proofErr w:type="spellStart"/>
      <w:r>
        <w:rPr>
          <w:lang w:eastAsia="ja-JP"/>
        </w:rPr>
        <w:t>Dique</w:t>
      </w:r>
      <w:proofErr w:type="spellEnd"/>
      <w:r>
        <w:rPr>
          <w:lang w:eastAsia="ja-JP"/>
        </w:rPr>
        <w:t xml:space="preserve"> et al. 2003b). The distance from the line at which a koala is observed is recorded and used to calculate a probability of detection. Double count transects are </w:t>
      </w:r>
      <w:proofErr w:type="gramStart"/>
      <w:r>
        <w:rPr>
          <w:lang w:eastAsia="ja-JP"/>
        </w:rPr>
        <w:t>similar to</w:t>
      </w:r>
      <w:proofErr w:type="gramEnd"/>
      <w:r>
        <w:rPr>
          <w:lang w:eastAsia="ja-JP"/>
        </w:rPr>
        <w:t xml:space="preserve"> distance sampling, but each transect is surveyed by </w:t>
      </w:r>
      <w:r w:rsidR="00593BD0">
        <w:rPr>
          <w:lang w:eastAsia="ja-JP"/>
        </w:rPr>
        <w:t>2</w:t>
      </w:r>
      <w:r>
        <w:rPr>
          <w:lang w:eastAsia="ja-JP"/>
        </w:rPr>
        <w:t xml:space="preserve"> independent observers (</w:t>
      </w:r>
      <w:proofErr w:type="spellStart"/>
      <w:r>
        <w:rPr>
          <w:lang w:eastAsia="ja-JP"/>
        </w:rPr>
        <w:t>Hagens</w:t>
      </w:r>
      <w:proofErr w:type="spellEnd"/>
      <w:r>
        <w:rPr>
          <w:lang w:eastAsia="ja-JP"/>
        </w:rPr>
        <w:t xml:space="preserve"> et al. 2018; Ashman et al. 2020). All transect survey methods are labour intensive when applied over large areas, but they do not require highly specialised skills and can be cheaper than some other direct observation methods (Crowther et al. 2021).</w:t>
      </w:r>
    </w:p>
    <w:p w14:paraId="6716810B" w14:textId="4BA00538" w:rsidR="00DC6DCD" w:rsidRDefault="00ED3CF7" w:rsidP="00ED3CF7">
      <w:pPr>
        <w:rPr>
          <w:lang w:eastAsia="ja-JP"/>
        </w:rPr>
      </w:pPr>
      <w:r>
        <w:rPr>
          <w:lang w:eastAsia="ja-JP"/>
        </w:rPr>
        <w:t>In addition to demonstrating koala presence, data from strip transect, distance sampling and double count surveys can be used to estimate the number of koalas at a site, provided that several important criteria are satisfied. For strip transects, correction factors must be applied to account for koala detectability based on the known accuracy of koala surveys in similar vegetation communities (</w:t>
      </w:r>
      <w:proofErr w:type="spellStart"/>
      <w:r>
        <w:rPr>
          <w:lang w:eastAsia="ja-JP"/>
        </w:rPr>
        <w:t>Dique</w:t>
      </w:r>
      <w:proofErr w:type="spellEnd"/>
      <w:r>
        <w:rPr>
          <w:lang w:eastAsia="ja-JP"/>
        </w:rPr>
        <w:t xml:space="preserve"> et al. 2003b; </w:t>
      </w:r>
      <w:proofErr w:type="spellStart"/>
      <w:r>
        <w:rPr>
          <w:lang w:eastAsia="ja-JP"/>
        </w:rPr>
        <w:t>Dique</w:t>
      </w:r>
      <w:proofErr w:type="spellEnd"/>
      <w:r>
        <w:rPr>
          <w:lang w:eastAsia="ja-JP"/>
        </w:rPr>
        <w:t xml:space="preserve"> et al. 2004). For example, 16</w:t>
      </w:r>
      <w:r w:rsidR="00BA1358">
        <w:rPr>
          <w:lang w:eastAsia="ja-JP"/>
        </w:rPr>
        <w:t xml:space="preserve"> to </w:t>
      </w:r>
      <w:r>
        <w:rPr>
          <w:lang w:eastAsia="ja-JP"/>
        </w:rPr>
        <w:t>29% of radio</w:t>
      </w:r>
      <w:r w:rsidR="00BA1358">
        <w:rPr>
          <w:lang w:eastAsia="ja-JP"/>
        </w:rPr>
        <w:noBreakHyphen/>
      </w:r>
      <w:r>
        <w:rPr>
          <w:lang w:eastAsia="ja-JP"/>
        </w:rPr>
        <w:t xml:space="preserve">collared koalas were missed during strip transect surveys in Queensland (Hasegawa 1995; </w:t>
      </w:r>
      <w:proofErr w:type="spellStart"/>
      <w:r>
        <w:rPr>
          <w:lang w:eastAsia="ja-JP"/>
        </w:rPr>
        <w:t>Dique</w:t>
      </w:r>
      <w:proofErr w:type="spellEnd"/>
      <w:r>
        <w:rPr>
          <w:lang w:eastAsia="ja-JP"/>
        </w:rPr>
        <w:t xml:space="preserve"> et al. 2001). In distance sampling it is possible to correct for the probability of detection, </w:t>
      </w:r>
      <w:proofErr w:type="gramStart"/>
      <w:r>
        <w:rPr>
          <w:lang w:eastAsia="ja-JP"/>
        </w:rPr>
        <w:t>as long as</w:t>
      </w:r>
      <w:proofErr w:type="gramEnd"/>
      <w:r>
        <w:rPr>
          <w:lang w:eastAsia="ja-JP"/>
        </w:rPr>
        <w:t xml:space="preserve"> koalas on the transect line are detected with a probability close to 1.0 (</w:t>
      </w:r>
      <w:proofErr w:type="spellStart"/>
      <w:r>
        <w:rPr>
          <w:lang w:eastAsia="ja-JP"/>
        </w:rPr>
        <w:t>Dique</w:t>
      </w:r>
      <w:proofErr w:type="spellEnd"/>
      <w:r>
        <w:rPr>
          <w:lang w:eastAsia="ja-JP"/>
        </w:rPr>
        <w:t xml:space="preserve"> et al. 2003b). However, </w:t>
      </w:r>
      <w:proofErr w:type="spellStart"/>
      <w:r>
        <w:rPr>
          <w:lang w:eastAsia="ja-JP"/>
        </w:rPr>
        <w:t>Dique</w:t>
      </w:r>
      <w:proofErr w:type="spellEnd"/>
      <w:r>
        <w:rPr>
          <w:lang w:eastAsia="ja-JP"/>
        </w:rPr>
        <w:t xml:space="preserve"> et al. (2003b) reported that inexperienced observers saw fewer koalas than experienced observers, suggesting that this assumption may sometimes be violated. Double count surveys can overcome this limitation, because the proportion of koalas missed by each observer can also be estimated (Ashman et al. 2020). Another limitation of distance sampling is that a minimum number of sightings (60</w:t>
      </w:r>
      <w:r w:rsidR="00BA1358">
        <w:rPr>
          <w:lang w:eastAsia="ja-JP"/>
        </w:rPr>
        <w:t xml:space="preserve"> to </w:t>
      </w:r>
      <w:r>
        <w:rPr>
          <w:lang w:eastAsia="ja-JP"/>
        </w:rPr>
        <w:t>80) is required to estimate detectability, which may not be possible in low-density populations (</w:t>
      </w:r>
      <w:proofErr w:type="spellStart"/>
      <w:r>
        <w:rPr>
          <w:lang w:eastAsia="ja-JP"/>
        </w:rPr>
        <w:t>Dique</w:t>
      </w:r>
      <w:proofErr w:type="spellEnd"/>
      <w:r>
        <w:rPr>
          <w:lang w:eastAsia="ja-JP"/>
        </w:rPr>
        <w:t xml:space="preserve"> et al. 2003b; Crowther et al. 2021). In high density populations, distance sampling produced similar estimates of koala abundance to strip transect surveys (</w:t>
      </w:r>
      <w:proofErr w:type="spellStart"/>
      <w:r>
        <w:rPr>
          <w:lang w:eastAsia="ja-JP"/>
        </w:rPr>
        <w:t>Dique</w:t>
      </w:r>
      <w:proofErr w:type="spellEnd"/>
      <w:r>
        <w:rPr>
          <w:lang w:eastAsia="ja-JP"/>
        </w:rPr>
        <w:t xml:space="preserve"> et al. 2003b), as well as to mark-recapture-based estimates and home range analysis (Crowther et al. 2021). The latter </w:t>
      </w:r>
      <w:r w:rsidR="00593BD0">
        <w:rPr>
          <w:lang w:eastAsia="ja-JP"/>
        </w:rPr>
        <w:t>2</w:t>
      </w:r>
      <w:r>
        <w:rPr>
          <w:lang w:eastAsia="ja-JP"/>
        </w:rPr>
        <w:t xml:space="preserve"> methods, however, produced more precise estimates with smaller confidence intervals (Crowther et al. 2021).</w:t>
      </w:r>
    </w:p>
    <w:p w14:paraId="68A50B30" w14:textId="74D77823" w:rsidR="00DC6DCD" w:rsidRDefault="0027600F" w:rsidP="00ED3CF7">
      <w:pPr>
        <w:rPr>
          <w:lang w:eastAsia="ja-JP"/>
        </w:rPr>
      </w:pPr>
      <w:r w:rsidRPr="0027600F">
        <w:rPr>
          <w:lang w:eastAsia="ja-JP"/>
        </w:rPr>
        <w:t xml:space="preserve">Phillips and Callaghan (2014) proposed that koala density and abundance can also be reliably estimated by extrapolating the number of sightings of koalas within a 25 m radius of focal trees </w:t>
      </w:r>
      <w:r w:rsidRPr="0027600F">
        <w:rPr>
          <w:lang w:eastAsia="ja-JP"/>
        </w:rPr>
        <w:lastRenderedPageBreak/>
        <w:t>repeated across a grid to the total area of the study site. This method supposedly gave similar estimates to transect searches in a survey for a local council in Queensland (Phillips et al. 2007). However, in the only test of this method in the peer-reviewed scientific literature, density estimates for koalas in the Port Stephens area were 0 koalas per hectare in 6 of 7 sites at which koalas were detected using other methods (Witt et al. 2020). Specifically, only one koala was located using the point surveys, while 11 were located with thermal drones and 4 with spotlighting. Thus, the method does not appear to be reliable.</w:t>
      </w:r>
    </w:p>
    <w:p w14:paraId="1532183A" w14:textId="7F61DE96" w:rsidR="00ED3CF7" w:rsidRDefault="00ED3CF7" w:rsidP="00FB716A">
      <w:pPr>
        <w:pStyle w:val="Heading4"/>
        <w:rPr>
          <w:lang w:eastAsia="ja-JP"/>
        </w:rPr>
      </w:pPr>
      <w:r>
        <w:rPr>
          <w:lang w:eastAsia="ja-JP"/>
        </w:rPr>
        <w:t>Spotlighting</w:t>
      </w:r>
    </w:p>
    <w:p w14:paraId="3DD830DA" w14:textId="504F305B" w:rsidR="00ED3CF7" w:rsidRDefault="00ED3CF7" w:rsidP="00ED3CF7">
      <w:pPr>
        <w:rPr>
          <w:lang w:eastAsia="ja-JP"/>
        </w:rPr>
      </w:pPr>
      <w:r>
        <w:rPr>
          <w:lang w:eastAsia="ja-JP"/>
        </w:rPr>
        <w:t xml:space="preserve">Night-time spotlighting searches, which involve detecting reflected eye shine from koalas, are commonly used in conjunction with transect or point survey methods and are therefore subject to many of the same strengths and limitations. However, one advantage of spotlighting over the equivalent daylight surveys is that koalas are often detected more effectively (Wilmott et al. 2019). Like daylight transect surveys, spotlighting can be used to estimate koala abundance </w:t>
      </w:r>
      <w:proofErr w:type="gramStart"/>
      <w:r>
        <w:rPr>
          <w:lang w:eastAsia="ja-JP"/>
        </w:rPr>
        <w:t>as long as</w:t>
      </w:r>
      <w:proofErr w:type="gramEnd"/>
      <w:r>
        <w:rPr>
          <w:lang w:eastAsia="ja-JP"/>
        </w:rPr>
        <w:t xml:space="preserve"> the necessary conditions for survey design and analysis are met, and where there is an understanding of detectability. One specific consideration is that, despite an increase in the chance of detecting koalas, spotlighting remains </w:t>
      </w:r>
      <w:proofErr w:type="gramStart"/>
      <w:r>
        <w:rPr>
          <w:lang w:eastAsia="ja-JP"/>
        </w:rPr>
        <w:t>a fairly inefficient</w:t>
      </w:r>
      <w:proofErr w:type="gramEnd"/>
      <w:r>
        <w:rPr>
          <w:lang w:eastAsia="ja-JP"/>
        </w:rPr>
        <w:t xml:space="preserve"> method for locating koalas in low density populations (Law et al. 2020; Witt et al. 2020). Witt et al. (2020) estimated that the probability of detecting a koala by spotlighting in a low-density population was about 39%. Furthermore, koalas were not detected at 3 of 7 sites at which they were detected using both thermal drones and scat surveys (Witt et al. 2020). Spotlighting therefore underestimated koala occupancy and density relative to estimates obtained from thermal detection drones (Witt et al. 2020).</w:t>
      </w:r>
    </w:p>
    <w:p w14:paraId="29D6F57C" w14:textId="1EB02124" w:rsidR="00ED3CF7" w:rsidRDefault="00ED3CF7" w:rsidP="00FB716A">
      <w:pPr>
        <w:pStyle w:val="Heading4"/>
        <w:rPr>
          <w:lang w:eastAsia="ja-JP"/>
        </w:rPr>
      </w:pPr>
      <w:r>
        <w:rPr>
          <w:lang w:eastAsia="ja-JP"/>
        </w:rPr>
        <w:t>Trained koala detection dogs</w:t>
      </w:r>
    </w:p>
    <w:p w14:paraId="36946B2B" w14:textId="7FC01A95" w:rsidR="00ED3CF7" w:rsidRDefault="00ED3CF7" w:rsidP="00ED3CF7">
      <w:pPr>
        <w:rPr>
          <w:lang w:eastAsia="ja-JP"/>
        </w:rPr>
      </w:pPr>
      <w:r>
        <w:rPr>
          <w:lang w:eastAsia="ja-JP"/>
        </w:rPr>
        <w:t>Dogs that are trained to detect live koalas have the potential to enhance the probability of locating koalas during standardised ground-based surveys relative to human observers (Cristescu et al. 2020). Worldwide, wildlife detection dogs generally outperform other monitoring methods at detecting target species, although performance is dependent on training, target density and study design (Grimm-Seyfarth et al. 2021). Despite the existence of koala detection dogs in Australia, there is currently no peer-reviewed assessment of their capabilities for direct koala observation surveys. Instead, the peer-review research involving detection dogs and koalas pertains to their ability to detect scats, rather than koalas directly, which we discuss in the</w:t>
      </w:r>
      <w:r w:rsidRPr="00F921E7">
        <w:t xml:space="preserve"> </w:t>
      </w:r>
      <w:hyperlink w:anchor="_Indirect_survey_techniques" w:history="1">
        <w:r w:rsidRPr="00F921E7">
          <w:rPr>
            <w:lang w:eastAsia="ja-JP"/>
          </w:rPr>
          <w:t>section</w:t>
        </w:r>
        <w:r w:rsidR="00F921E7" w:rsidRPr="00F921E7">
          <w:rPr>
            <w:lang w:eastAsia="ja-JP"/>
          </w:rPr>
          <w:t xml:space="preserve"> 6.2</w:t>
        </w:r>
      </w:hyperlink>
      <w:r>
        <w:rPr>
          <w:lang w:eastAsia="ja-JP"/>
        </w:rPr>
        <w:t xml:space="preserve"> on indirect detection methods. Given the cryptic nature of koalas, it is likely that appropriately trained dogs could outperform human observers as they have been proven to do for other species, but more research is required to quantify the direct detection capabilities of </w:t>
      </w:r>
      <w:proofErr w:type="gramStart"/>
      <w:r>
        <w:rPr>
          <w:lang w:eastAsia="ja-JP"/>
        </w:rPr>
        <w:t>dogs</w:t>
      </w:r>
      <w:proofErr w:type="gramEnd"/>
      <w:r>
        <w:rPr>
          <w:lang w:eastAsia="ja-JP"/>
        </w:rPr>
        <w:t xml:space="preserve"> relative to other methods.</w:t>
      </w:r>
    </w:p>
    <w:p w14:paraId="76E01148" w14:textId="07C28E02" w:rsidR="00ED3CF7" w:rsidRDefault="00ED3CF7" w:rsidP="00FB716A">
      <w:pPr>
        <w:pStyle w:val="Heading4"/>
        <w:rPr>
          <w:lang w:eastAsia="ja-JP"/>
        </w:rPr>
      </w:pPr>
      <w:r>
        <w:rPr>
          <w:lang w:eastAsia="ja-JP"/>
        </w:rPr>
        <w:t>Mark-resight or mark-recapture</w:t>
      </w:r>
    </w:p>
    <w:p w14:paraId="0D03EDFF" w14:textId="4312196B" w:rsidR="00ED3CF7" w:rsidRDefault="00ED3CF7" w:rsidP="00ED3CF7">
      <w:pPr>
        <w:rPr>
          <w:lang w:eastAsia="ja-JP"/>
        </w:rPr>
      </w:pPr>
      <w:r>
        <w:rPr>
          <w:lang w:eastAsia="ja-JP"/>
        </w:rPr>
        <w:t xml:space="preserve">During mark-resight and mark-recapture studies, all observed individuals are usually captured and tagged, allowing population size to be estimated based on the proportion of marked to unmarked individuals captured or sighted during subsequent surveys. When koalas are caught for marking, additional data can also be collected on sex, body weight, condition, age, and disease status, which can contribute to a broader understanding of sex ratios, health and age distribution within a population. Density estimates from mark-recapture studies can be reasonably precise, but they require animal ethics approval and personnel who are specifically trained in the capture and handling of koalas (White and Kunst 1990; Crowther et al. 2021). An </w:t>
      </w:r>
      <w:r>
        <w:rPr>
          <w:lang w:eastAsia="ja-JP"/>
        </w:rPr>
        <w:lastRenderedPageBreak/>
        <w:t xml:space="preserve">alternative mark-resight survey method that does not require capture involves </w:t>
      </w:r>
      <w:r w:rsidR="00593BD0">
        <w:rPr>
          <w:lang w:eastAsia="ja-JP"/>
        </w:rPr>
        <w:t>2</w:t>
      </w:r>
      <w:r>
        <w:rPr>
          <w:lang w:eastAsia="ja-JP"/>
        </w:rPr>
        <w:t xml:space="preserve"> experienced people independently undertaking a thorough search for koalas within a site. Population size can then be calculated based on the number of koalas seen by both searchers (recapture) relative to those that were missed by one (Masters et al. 2004). Mark-resight and mark</w:t>
      </w:r>
      <w:r w:rsidR="00BA1358">
        <w:rPr>
          <w:lang w:eastAsia="ja-JP"/>
        </w:rPr>
        <w:noBreakHyphen/>
      </w:r>
      <w:r>
        <w:rPr>
          <w:lang w:eastAsia="ja-JP"/>
        </w:rPr>
        <w:t xml:space="preserve">recapture studies can be more labour intensive than transect </w:t>
      </w:r>
      <w:proofErr w:type="gramStart"/>
      <w:r>
        <w:rPr>
          <w:lang w:eastAsia="ja-JP"/>
        </w:rPr>
        <w:t>surveys, but</w:t>
      </w:r>
      <w:proofErr w:type="gramEnd"/>
      <w:r>
        <w:rPr>
          <w:lang w:eastAsia="ja-JP"/>
        </w:rPr>
        <w:t xml:space="preserve"> are generally better suited to estimating abundance in lower-density populations.</w:t>
      </w:r>
    </w:p>
    <w:p w14:paraId="6ACE0668" w14:textId="1CB561FC" w:rsidR="00ED3CF7" w:rsidRDefault="00ED3CF7" w:rsidP="00FB716A">
      <w:pPr>
        <w:pStyle w:val="Heading4"/>
        <w:rPr>
          <w:lang w:eastAsia="ja-JP"/>
        </w:rPr>
      </w:pPr>
      <w:r>
        <w:rPr>
          <w:lang w:eastAsia="ja-JP"/>
        </w:rPr>
        <w:t>Thermal detection drones</w:t>
      </w:r>
    </w:p>
    <w:p w14:paraId="7CD8BB83" w14:textId="77777777" w:rsidR="00ED3CF7" w:rsidRDefault="00ED3CF7" w:rsidP="00ED3CF7">
      <w:pPr>
        <w:rPr>
          <w:lang w:eastAsia="ja-JP"/>
        </w:rPr>
      </w:pPr>
      <w:r>
        <w:rPr>
          <w:lang w:eastAsia="ja-JP"/>
        </w:rPr>
        <w:t>Drones (also known as remotely piloted aircraft systems (RPAS) or unmanned aerial vehicles (UAV)) mounted with thermal cameras are a relatively new method for directly detecting and counting koalas. Surveys are usually undertaken in the early hours of the morning or at first light to maximise the difference between the thermal signature of koalas and the surrounding environment, and commonly follow a lawnmower pattern of parallel line-transects (Corcoran et al. 2019; Beranek et al. 2020; Corcoran et al. 2020; Hamilton et al. 2020; Witt et al. 2020). Koalas are detected by the presence of a bright thermal spot in the relatively darker surrounding canopy (Beranek et al. 2020). Thermal imagery can either be processed on site in real time, with validation by on-ground observers or via a drone-mounted colour camera (e.g. Beranek et al. 2020; Witt et al. 2020), or off site by either manual processing or machine learning algorithms (e.g. Corcoran et al. 2019; Corcoran et al. 2020; Corcoran et al. 2021).</w:t>
      </w:r>
    </w:p>
    <w:p w14:paraId="219E9AFC" w14:textId="77777777" w:rsidR="00ED3CF7" w:rsidRDefault="00ED3CF7" w:rsidP="00ED3CF7">
      <w:pPr>
        <w:rPr>
          <w:lang w:eastAsia="ja-JP"/>
        </w:rPr>
      </w:pPr>
      <w:r>
        <w:rPr>
          <w:lang w:eastAsia="ja-JP"/>
        </w:rPr>
        <w:t xml:space="preserve">In optimal conditions, thermal drone surveys have significantly higher rates of koala detection than ground-based direct observation methods, and the search time per koala detection can also be substantially lower than for other direct observation methods, such as spotlighting (Witt et al. 2020). </w:t>
      </w:r>
      <w:proofErr w:type="gramStart"/>
      <w:r>
        <w:rPr>
          <w:lang w:eastAsia="ja-JP"/>
        </w:rPr>
        <w:t>As a consequence</w:t>
      </w:r>
      <w:proofErr w:type="gramEnd"/>
      <w:r>
        <w:rPr>
          <w:lang w:eastAsia="ja-JP"/>
        </w:rPr>
        <w:t xml:space="preserve">, thermal drones are better suited for surveying low density koala populations than are many other direct observation methods (Witt et al. 2020). Drones can also be used to survey areas that are difficult to access on foot, reducing potential survey bias (Leigh et al. 2019). However, thermal drone surveys require specialised equipment, training and experience that may not be accessible to most field practitioners. Surveys conducted in suboptimal conditions or with inexperienced pilots and/or data analysts may fail to detect koalas even when they are present (personal comms Karen Marsh). Drones also have the potential to disturb koalas and other non-target species, although Beranek et al. (2020) did not observe obvious reactions to drone </w:t>
      </w:r>
      <w:proofErr w:type="gramStart"/>
      <w:r>
        <w:rPr>
          <w:lang w:eastAsia="ja-JP"/>
        </w:rPr>
        <w:t>presence, but</w:t>
      </w:r>
      <w:proofErr w:type="gramEnd"/>
      <w:r>
        <w:rPr>
          <w:lang w:eastAsia="ja-JP"/>
        </w:rPr>
        <w:t xml:space="preserve"> noted that this may differ if surveys were conducted during the breeding season of territorial animals.</w:t>
      </w:r>
    </w:p>
    <w:p w14:paraId="303A2B1E" w14:textId="7A7D4B71" w:rsidR="00DC6DCD" w:rsidRDefault="00ED3CF7" w:rsidP="00ED3CF7">
      <w:pPr>
        <w:rPr>
          <w:lang w:eastAsia="ja-JP"/>
        </w:rPr>
      </w:pPr>
      <w:r>
        <w:rPr>
          <w:lang w:eastAsia="ja-JP"/>
        </w:rPr>
        <w:t>Thermal drone surveys can be used to estimate koala density either by undertaking a complete census of the area of interest, or by surveying random portions of the site and extrapolating the results to unsampled areas (Witt et al. 2020). However, like all survey techniques, there are multiple factors that must be considered when interpreting the results. One is that the terrain, temperature, wind speed, canopy cover and height of the koala in a tree can all affect detectability of koalas by thermal drones (Witt et al. 2020; Corcoran et al. 2021). Pilot experience, drone speed and height, and the use of manual versus automated processing of imagery can also play an important role in whether koalas are detected, and influence the rate of false detections (</w:t>
      </w:r>
      <w:r w:rsidR="00593BD0">
        <w:rPr>
          <w:lang w:eastAsia="ja-JP"/>
        </w:rPr>
        <w:t>that is,</w:t>
      </w:r>
      <w:r>
        <w:rPr>
          <w:lang w:eastAsia="ja-JP"/>
        </w:rPr>
        <w:t xml:space="preserve"> thermal signatures from other sources that are incorrectly identified as koalas) and duplicate detections (</w:t>
      </w:r>
      <w:r w:rsidR="00593BD0">
        <w:rPr>
          <w:lang w:eastAsia="ja-JP"/>
        </w:rPr>
        <w:t>that is,</w:t>
      </w:r>
      <w:r>
        <w:rPr>
          <w:lang w:eastAsia="ja-JP"/>
        </w:rPr>
        <w:t xml:space="preserve"> the same koala detected twice due to overlapping images from adjacent transect lines (Baxter and Hamilton 2018; Corcoran et al. 2019; Corcoran et al. 2020; Hamilton et al. 2020; Corcoran et al. 2021). For example, Corcoran et al. (2019) found that on average, 52% of radio-tracked koalas were detected using manual processing of thermal drone imagery, while 85% were detected with automated processing.</w:t>
      </w:r>
    </w:p>
    <w:p w14:paraId="601A3C43" w14:textId="7B1A04E1" w:rsidR="00ED3CF7" w:rsidRDefault="00ED3CF7" w:rsidP="00FB716A">
      <w:pPr>
        <w:pStyle w:val="Heading4"/>
        <w:rPr>
          <w:lang w:eastAsia="ja-JP"/>
        </w:rPr>
      </w:pPr>
      <w:r>
        <w:rPr>
          <w:lang w:eastAsia="ja-JP"/>
        </w:rPr>
        <w:lastRenderedPageBreak/>
        <w:t>Radio-tracking</w:t>
      </w:r>
    </w:p>
    <w:p w14:paraId="2D36E465" w14:textId="77777777" w:rsidR="00DC6DCD" w:rsidRDefault="00ED3CF7" w:rsidP="00ED3CF7">
      <w:pPr>
        <w:rPr>
          <w:lang w:eastAsia="ja-JP"/>
        </w:rPr>
      </w:pPr>
      <w:r>
        <w:rPr>
          <w:lang w:eastAsia="ja-JP"/>
        </w:rPr>
        <w:t xml:space="preserve">Radio-tracking and GPS-tracking studies allow marked individual koalas to be located repeatedly over a set </w:t>
      </w:r>
      <w:proofErr w:type="gramStart"/>
      <w:r>
        <w:rPr>
          <w:lang w:eastAsia="ja-JP"/>
        </w:rPr>
        <w:t>time period</w:t>
      </w:r>
      <w:proofErr w:type="gramEnd"/>
      <w:r>
        <w:rPr>
          <w:lang w:eastAsia="ja-JP"/>
        </w:rPr>
        <w:t>, facilitating the collection of valuable ecological data such as tree species used, distances moved, social interactions, fecundity, rates of survival and cause of mortality (Beyer et al. 2018). Provided enough data points are collected, locations can also be used to calculate home range sizes and to understand whether individuals are resident or dispersing (</w:t>
      </w:r>
      <w:proofErr w:type="spellStart"/>
      <w:r>
        <w:rPr>
          <w:lang w:eastAsia="ja-JP"/>
        </w:rPr>
        <w:t>Dique</w:t>
      </w:r>
      <w:proofErr w:type="spellEnd"/>
      <w:r>
        <w:rPr>
          <w:lang w:eastAsia="ja-JP"/>
        </w:rPr>
        <w:t xml:space="preserve"> et al. 2003a). Recent studies suggest that the sizes of koala home ranges can be used to infer population densities (Crowther et al. 2021); koalas in high-density populations with access to high-quality food resources tend to have smaller home ranges (</w:t>
      </w:r>
      <w:proofErr w:type="spellStart"/>
      <w:r>
        <w:rPr>
          <w:lang w:eastAsia="ja-JP"/>
        </w:rPr>
        <w:t>Whisson</w:t>
      </w:r>
      <w:proofErr w:type="spellEnd"/>
      <w:r>
        <w:rPr>
          <w:lang w:eastAsia="ja-JP"/>
        </w:rPr>
        <w:t xml:space="preserve"> et al. 2016).</w:t>
      </w:r>
    </w:p>
    <w:p w14:paraId="6EA8EBD0" w14:textId="18FFED14" w:rsidR="00ED3CF7" w:rsidRDefault="00ED3CF7" w:rsidP="00ED3CF7">
      <w:pPr>
        <w:rPr>
          <w:lang w:eastAsia="ja-JP"/>
        </w:rPr>
      </w:pPr>
      <w:r>
        <w:rPr>
          <w:lang w:eastAsia="ja-JP"/>
        </w:rPr>
        <w:t xml:space="preserve">To accurately estimate koala densities from home range size, it is first necessary to understand the extent to which the home ranges of adjacent individuals overlap within the study area, and to ensure that movements are not associated with dispersal, mating, anthropogenic disturbance, or patchy resources (Crowther et al. 2021). Where these factors are known, Crowther et al. (2021) showed that estimates of koala density from home range analyses were </w:t>
      </w:r>
      <w:proofErr w:type="gramStart"/>
      <w:r>
        <w:rPr>
          <w:lang w:eastAsia="ja-JP"/>
        </w:rPr>
        <w:t>similar to</w:t>
      </w:r>
      <w:proofErr w:type="gramEnd"/>
      <w:r>
        <w:rPr>
          <w:lang w:eastAsia="ja-JP"/>
        </w:rPr>
        <w:t xml:space="preserve"> estimates from both mark-recapture and transect surveys. Radio-tracking studies, however, were costlier, more resource intensive, time consuming, and required animal ethics approval and specialised personnel relative to other methods (Crowther et al. 2021).</w:t>
      </w:r>
    </w:p>
    <w:p w14:paraId="616B7795" w14:textId="6B462487" w:rsidR="00ED3CF7" w:rsidRDefault="00ED3CF7" w:rsidP="00FB716A">
      <w:pPr>
        <w:pStyle w:val="Heading4"/>
        <w:rPr>
          <w:lang w:eastAsia="ja-JP"/>
        </w:rPr>
      </w:pPr>
      <w:r>
        <w:rPr>
          <w:lang w:eastAsia="ja-JP"/>
        </w:rPr>
        <w:t>Camera traps</w:t>
      </w:r>
    </w:p>
    <w:p w14:paraId="4E8C30A0" w14:textId="5102ACFE" w:rsidR="00ED3CF7" w:rsidRDefault="00ED3CF7" w:rsidP="00ED3CF7">
      <w:pPr>
        <w:rPr>
          <w:lang w:eastAsia="ja-JP"/>
        </w:rPr>
      </w:pPr>
      <w:r>
        <w:rPr>
          <w:lang w:eastAsia="ja-JP"/>
        </w:rPr>
        <w:t>Camera traps have become a popular addition to wildlife surveys over recent years; they are non-invasive, relatively easy to deploy and interpret, and can potentially detect cryptic species. Camera traps have been used to monitor the use of wildlife road-crossing structures by koalas (Dexter et al. 2016; Goldingay and Taylor 2017), and to confirm that koalas were responsible for unusual bark scarring on specific trees (Au et al. 2017). On their own, however, camera traps may be a relatively inefficient method to establish koala presence at a site because the predominantly arboreal lifestyle of koalas means that they are less likely to encounter cameras than ground-dwelling species, and their specialist diet also means that they are unlikely to be attracted to baits.</w:t>
      </w:r>
    </w:p>
    <w:p w14:paraId="7332478F" w14:textId="4D9015F3" w:rsidR="00ED3CF7" w:rsidRDefault="00ED3CF7" w:rsidP="00FB716A">
      <w:pPr>
        <w:pStyle w:val="Heading3"/>
        <w:rPr>
          <w:lang w:eastAsia="ja-JP"/>
        </w:rPr>
      </w:pPr>
      <w:bookmarkStart w:id="34" w:name="_Indirect_survey_techniques"/>
      <w:bookmarkStart w:id="35" w:name="_Toc99530074"/>
      <w:bookmarkEnd w:id="34"/>
      <w:r>
        <w:rPr>
          <w:lang w:eastAsia="ja-JP"/>
        </w:rPr>
        <w:t xml:space="preserve">Indirect </w:t>
      </w:r>
      <w:r w:rsidR="00FB716A">
        <w:rPr>
          <w:lang w:eastAsia="ja-JP"/>
        </w:rPr>
        <w:t>s</w:t>
      </w:r>
      <w:r>
        <w:rPr>
          <w:lang w:eastAsia="ja-JP"/>
        </w:rPr>
        <w:t xml:space="preserve">urvey </w:t>
      </w:r>
      <w:r w:rsidR="00FB716A">
        <w:rPr>
          <w:lang w:eastAsia="ja-JP"/>
        </w:rPr>
        <w:t>t</w:t>
      </w:r>
      <w:r>
        <w:rPr>
          <w:lang w:eastAsia="ja-JP"/>
        </w:rPr>
        <w:t>echniques</w:t>
      </w:r>
      <w:bookmarkEnd w:id="35"/>
    </w:p>
    <w:p w14:paraId="6AF02631" w14:textId="77777777" w:rsidR="00ED3CF7" w:rsidRDefault="00ED3CF7" w:rsidP="00ED3CF7">
      <w:pPr>
        <w:rPr>
          <w:lang w:eastAsia="ja-JP"/>
        </w:rPr>
      </w:pPr>
      <w:r>
        <w:rPr>
          <w:lang w:eastAsia="ja-JP"/>
        </w:rPr>
        <w:t xml:space="preserve">Indirect survey methods depend on locating evidence of the presence of koalas, such as faecal pellets or vocalisations. These methods are generally lower cost alternatives to direct observation </w:t>
      </w:r>
      <w:proofErr w:type="gramStart"/>
      <w:r>
        <w:rPr>
          <w:lang w:eastAsia="ja-JP"/>
        </w:rPr>
        <w:t>techniques, and</w:t>
      </w:r>
      <w:proofErr w:type="gramEnd"/>
      <w:r>
        <w:rPr>
          <w:lang w:eastAsia="ja-JP"/>
        </w:rPr>
        <w:t xml:space="preserve"> are therefore popular in monitoring programs and for environmental impact assessments. Most indirect survey techniques are better suited to determining activity levels or occupancy rather than for estimating abundance or density. Even then, however, care must be taken when interpreting occupancy data if sample sizes are small, or when surveys are only undertaken at a single point in time (Cristescu et al. 2015; </w:t>
      </w:r>
      <w:proofErr w:type="spellStart"/>
      <w:r>
        <w:rPr>
          <w:lang w:eastAsia="ja-JP"/>
        </w:rPr>
        <w:t>Lollback</w:t>
      </w:r>
      <w:proofErr w:type="spellEnd"/>
      <w:r>
        <w:rPr>
          <w:lang w:eastAsia="ja-JP"/>
        </w:rPr>
        <w:t xml:space="preserve"> et al. 2018).</w:t>
      </w:r>
    </w:p>
    <w:p w14:paraId="19F61FB6" w14:textId="052E586F" w:rsidR="00ED3CF7" w:rsidRDefault="00ED3CF7" w:rsidP="00FB716A">
      <w:pPr>
        <w:pStyle w:val="Heading4"/>
        <w:rPr>
          <w:lang w:eastAsia="ja-JP"/>
        </w:rPr>
      </w:pPr>
      <w:r>
        <w:rPr>
          <w:lang w:eastAsia="ja-JP"/>
        </w:rPr>
        <w:t>Faecal pellet (scat) surveys</w:t>
      </w:r>
    </w:p>
    <w:p w14:paraId="417EDF37" w14:textId="77777777" w:rsidR="00DC6DCD" w:rsidRDefault="00ED3CF7" w:rsidP="00ED3CF7">
      <w:pPr>
        <w:rPr>
          <w:lang w:eastAsia="ja-JP"/>
        </w:rPr>
      </w:pPr>
      <w:r>
        <w:rPr>
          <w:lang w:eastAsia="ja-JP"/>
        </w:rPr>
        <w:t xml:space="preserve">Koala faecal pellet surveys involve searching for koala scats under trees within a specified area of interest. Koala faecal pellets can be distinguished reasonably well from the scat of most other Australian mammals (Jiang et al. 2019) and can persist in the field for months depending on environmental conditions (Cristescu et al. 2012). Koala scats can often be easier to locate than the koalas themselves (Curtin et al. 2002; </w:t>
      </w:r>
      <w:proofErr w:type="spellStart"/>
      <w:r>
        <w:rPr>
          <w:lang w:eastAsia="ja-JP"/>
        </w:rPr>
        <w:t>Mossaz</w:t>
      </w:r>
      <w:proofErr w:type="spellEnd"/>
      <w:r>
        <w:rPr>
          <w:lang w:eastAsia="ja-JP"/>
        </w:rPr>
        <w:t xml:space="preserve"> 2010; Witt et al. 2020). Scat survey methods </w:t>
      </w:r>
      <w:r>
        <w:rPr>
          <w:lang w:eastAsia="ja-JP"/>
        </w:rPr>
        <w:lastRenderedPageBreak/>
        <w:t xml:space="preserve">are also generally straightforward and require few resources, which makes them appealing for environmental impact assessments. </w:t>
      </w:r>
      <w:proofErr w:type="gramStart"/>
      <w:r>
        <w:rPr>
          <w:lang w:eastAsia="ja-JP"/>
        </w:rPr>
        <w:t>A number of</w:t>
      </w:r>
      <w:proofErr w:type="gramEnd"/>
      <w:r>
        <w:rPr>
          <w:lang w:eastAsia="ja-JP"/>
        </w:rPr>
        <w:t xml:space="preserve"> standardised faecal pellet survey methods have been used for this purpose, including the spot assessment technique (SAT), rapid-SAT, regularised grid based-SAT (RGB-SAT), balanced koala scat survey (BKSS), and koala rapid assessment method (KRAM), which can be undertaken by human observers or using specifically trained koala scat detection dogs. These methods, which are discussed individually below, differ in their approach to selecting which trees to search, the number of trees examined, the search radius around trees, and/or the time spent searching.</w:t>
      </w:r>
    </w:p>
    <w:p w14:paraId="3FDA8A67" w14:textId="08FEFC56" w:rsidR="00DC6DCD" w:rsidRDefault="00ED3CF7" w:rsidP="00ED3CF7">
      <w:pPr>
        <w:rPr>
          <w:lang w:eastAsia="ja-JP"/>
        </w:rPr>
      </w:pPr>
      <w:r>
        <w:rPr>
          <w:lang w:eastAsia="ja-JP"/>
        </w:rPr>
        <w:t xml:space="preserve">There are several factors that must be considered when interpreting the results of scat surveys. First, while the detection of koala faecal pellets indicates the presence of koalas, an inability to locate scats does not demonstrate that koalas are absent. </w:t>
      </w:r>
      <w:r w:rsidR="00DC6DCD">
        <w:rPr>
          <w:lang w:eastAsia="ja-JP"/>
        </w:rPr>
        <w:t>‘</w:t>
      </w:r>
      <w:r>
        <w:rPr>
          <w:lang w:eastAsia="ja-JP"/>
        </w:rPr>
        <w:t>False negatives</w:t>
      </w:r>
      <w:r w:rsidR="00DC6DCD">
        <w:rPr>
          <w:lang w:eastAsia="ja-JP"/>
        </w:rPr>
        <w:t>’</w:t>
      </w:r>
      <w:r>
        <w:rPr>
          <w:lang w:eastAsia="ja-JP"/>
        </w:rPr>
        <w:t xml:space="preserve"> occur when koalas are present but are not detected during surveys. </w:t>
      </w:r>
      <w:proofErr w:type="spellStart"/>
      <w:r>
        <w:rPr>
          <w:lang w:eastAsia="ja-JP"/>
        </w:rPr>
        <w:t>Woosnam-Merchez</w:t>
      </w:r>
      <w:proofErr w:type="spellEnd"/>
      <w:r>
        <w:rPr>
          <w:lang w:eastAsia="ja-JP"/>
        </w:rPr>
        <w:t xml:space="preserve"> et al. (2012) outlined several scenarios in which false negatives can occur. These include: 1) faecal pellets were deposited under other trees at the site but not under survey trees, 2) faecal pellets were deposited under survey trees but not detected because they were obscured by the ground layer, or 3) faecal pellets were deposited under a different portion of the survey tree than the search location. False detections are more likely to occur when the search time per tree is limited (Cristescu et al. 2012; </w:t>
      </w:r>
      <w:proofErr w:type="spellStart"/>
      <w:r>
        <w:rPr>
          <w:lang w:eastAsia="ja-JP"/>
        </w:rPr>
        <w:t>Woosnam-Merchez</w:t>
      </w:r>
      <w:proofErr w:type="spellEnd"/>
      <w:r>
        <w:rPr>
          <w:lang w:eastAsia="ja-JP"/>
        </w:rPr>
        <w:t xml:space="preserve"> et al. 2012; Jiang et al. 2019), the search area is restricted to a small portion of the canopy (</w:t>
      </w:r>
      <w:proofErr w:type="spellStart"/>
      <w:r>
        <w:rPr>
          <w:lang w:eastAsia="ja-JP"/>
        </w:rPr>
        <w:t>Woosnam-Merchez</w:t>
      </w:r>
      <w:proofErr w:type="spellEnd"/>
      <w:r>
        <w:rPr>
          <w:lang w:eastAsia="ja-JP"/>
        </w:rPr>
        <w:t xml:space="preserve"> et al. 2012), koala densities are low (Jiang et al. 2019), and/or when there is complex ground cover (Cristescu et al. 2012). For example, (Jiang et al. 2019) demonstrated that human </w:t>
      </w:r>
      <w:r w:rsidRPr="001555A7">
        <w:rPr>
          <w:rStyle w:val="Strong"/>
        </w:rPr>
        <w:t>observers can miss up to 46% of trees with scats</w:t>
      </w:r>
      <w:r>
        <w:rPr>
          <w:lang w:eastAsia="ja-JP"/>
        </w:rPr>
        <w:t>.</w:t>
      </w:r>
    </w:p>
    <w:p w14:paraId="5DBBDA7A" w14:textId="68C90AB6" w:rsidR="00ED3CF7" w:rsidRDefault="00ED3CF7" w:rsidP="00ED3CF7">
      <w:pPr>
        <w:rPr>
          <w:lang w:eastAsia="ja-JP"/>
        </w:rPr>
      </w:pPr>
      <w:r>
        <w:rPr>
          <w:lang w:eastAsia="ja-JP"/>
        </w:rPr>
        <w:t>A second consideration is that the selection of sampling locations within a site can influence estimates of koala occurrence. For example, Cristescu et al. (2019b) demonstrated that surveys that are targeted towards habitats that are perceived to be of high quality to koalas can substantially underestimate koala occurrence relative to surveys that adopt a uniform sampling strategy. Third, while carefully designed scat surveys can provide valuable information about koala presence, tree species use and habitat occupancy, it is important to avoid over</w:t>
      </w:r>
      <w:r w:rsidR="00BA1358">
        <w:rPr>
          <w:lang w:eastAsia="ja-JP"/>
        </w:rPr>
        <w:noBreakHyphen/>
      </w:r>
      <w:r>
        <w:rPr>
          <w:lang w:eastAsia="ja-JP"/>
        </w:rPr>
        <w:t>interpreting data (</w:t>
      </w:r>
      <w:proofErr w:type="spellStart"/>
      <w:r>
        <w:rPr>
          <w:lang w:eastAsia="ja-JP"/>
        </w:rPr>
        <w:t>Woosnam-Merchez</w:t>
      </w:r>
      <w:proofErr w:type="spellEnd"/>
      <w:r>
        <w:rPr>
          <w:lang w:eastAsia="ja-JP"/>
        </w:rPr>
        <w:t xml:space="preserve"> et al. 2012). From scat detection surveys alone, it is not possible to determine the number of individuals, their sex, health, diet, home range size, and whether they are resident or transient. Furthermore, although scat detection rates correlate with koala abundance in some areas (e.g. Ellis et al. (2013), koala population metrics cannot be inferred at sites where the relationship between activity levels and koala abundance has not been established. This is because scat detectability, scat deposition rate and decay rates all vary between locations (Phillips and Callaghan 2011; Rhodes et al. 2011; Cristescu et al. 2012; Ellis et al. 2013). If required, scat surveys can be supplemented with laboratory analyses to gain additional information. For example, DNA extracted from scats can be used to identify the number of unique individuals and their sex (</w:t>
      </w:r>
      <w:proofErr w:type="spellStart"/>
      <w:r>
        <w:rPr>
          <w:lang w:eastAsia="ja-JP"/>
        </w:rPr>
        <w:t>Wedrowicz</w:t>
      </w:r>
      <w:proofErr w:type="spellEnd"/>
      <w:r>
        <w:rPr>
          <w:lang w:eastAsia="ja-JP"/>
        </w:rPr>
        <w:t xml:space="preserve"> et al. 2013).</w:t>
      </w:r>
    </w:p>
    <w:p w14:paraId="0AB961BA" w14:textId="356BC93F" w:rsidR="00ED3CF7" w:rsidRDefault="00ED3CF7" w:rsidP="00FB716A">
      <w:pPr>
        <w:pStyle w:val="Heading5"/>
        <w:rPr>
          <w:lang w:eastAsia="ja-JP"/>
        </w:rPr>
      </w:pPr>
      <w:r>
        <w:rPr>
          <w:lang w:eastAsia="ja-JP"/>
        </w:rPr>
        <w:t>Spot assessment technique (SAT) and rapid-SAT</w:t>
      </w:r>
    </w:p>
    <w:p w14:paraId="55C2DD66" w14:textId="0FEE1BB2" w:rsidR="00DC6DCD" w:rsidRDefault="00ED3CF7" w:rsidP="00ED3CF7">
      <w:pPr>
        <w:rPr>
          <w:lang w:eastAsia="ja-JP"/>
        </w:rPr>
      </w:pPr>
      <w:r>
        <w:rPr>
          <w:lang w:eastAsia="ja-JP"/>
        </w:rPr>
        <w:t>The spot assessment technique (SAT) was developed by Phillips and Callaghan (2011) to reduce the time, costs and resources associated with direct koala surveys. The technique involves searching for scats for 2 minutes (or until the first scat is detected) within a 1</w:t>
      </w:r>
      <w:r w:rsidR="00593BD0">
        <w:rPr>
          <w:lang w:eastAsia="ja-JP"/>
        </w:rPr>
        <w:t> </w:t>
      </w:r>
      <w:r>
        <w:rPr>
          <w:lang w:eastAsia="ja-JP"/>
        </w:rPr>
        <w:t>m radius of the base of a central tree and its nearest 29 neighbouring trees. All trees must be at least 10</w:t>
      </w:r>
      <w:r w:rsidR="00CE5AC1">
        <w:rPr>
          <w:lang w:eastAsia="ja-JP"/>
        </w:rPr>
        <w:t> </w:t>
      </w:r>
      <w:r>
        <w:rPr>
          <w:lang w:eastAsia="ja-JP"/>
        </w:rPr>
        <w:t>cm diameter at breast height (</w:t>
      </w:r>
      <w:proofErr w:type="spellStart"/>
      <w:r>
        <w:rPr>
          <w:lang w:eastAsia="ja-JP"/>
        </w:rPr>
        <w:t>dbh</w:t>
      </w:r>
      <w:proofErr w:type="spellEnd"/>
      <w:r>
        <w:rPr>
          <w:lang w:eastAsia="ja-JP"/>
        </w:rPr>
        <w:t xml:space="preserve">), and, if available, the central tree should be a species considered to be important for koalas (Phillips and Callaghan 2011). The technique can be paired with a regularised grid-based sampling design (RGB-SAT) or other random, stratified or systematic plot </w:t>
      </w:r>
      <w:r>
        <w:rPr>
          <w:lang w:eastAsia="ja-JP"/>
        </w:rPr>
        <w:lastRenderedPageBreak/>
        <w:t xml:space="preserve">selection methods to determine the number of replicates and location of SAT survey plots within a site (e.g. </w:t>
      </w:r>
      <w:proofErr w:type="spellStart"/>
      <w:r>
        <w:rPr>
          <w:lang w:eastAsia="ja-JP"/>
        </w:rPr>
        <w:t>Lunney</w:t>
      </w:r>
      <w:proofErr w:type="spellEnd"/>
      <w:r>
        <w:rPr>
          <w:lang w:eastAsia="ja-JP"/>
        </w:rPr>
        <w:t xml:space="preserve"> et al. 2000; Phillips and Callaghan, 2011; Au et al. 2019; Witt et al. 2020). SAT surveys can be used to estimate site occupancy (</w:t>
      </w:r>
      <w:r w:rsidR="00593BD0">
        <w:rPr>
          <w:lang w:eastAsia="ja-JP"/>
        </w:rPr>
        <w:t>that is,</w:t>
      </w:r>
      <w:r>
        <w:rPr>
          <w:lang w:eastAsia="ja-JP"/>
        </w:rPr>
        <w:t xml:space="preserve"> the presence of koala scats under at least one tree) and koala activity levels (</w:t>
      </w:r>
      <w:r w:rsidR="00593BD0">
        <w:rPr>
          <w:lang w:eastAsia="ja-JP"/>
        </w:rPr>
        <w:t>that is,</w:t>
      </w:r>
      <w:r>
        <w:rPr>
          <w:lang w:eastAsia="ja-JP"/>
        </w:rPr>
        <w:t xml:space="preserve"> the proportion of trees under which scats are observed relative to the total number of trees sampled) (Phillips and Callaghan 2011).</w:t>
      </w:r>
    </w:p>
    <w:p w14:paraId="4CEA744E" w14:textId="4F62D55D" w:rsidR="00DC6DCD" w:rsidRDefault="00ED3CF7" w:rsidP="00ED3CF7">
      <w:pPr>
        <w:rPr>
          <w:lang w:eastAsia="ja-JP"/>
        </w:rPr>
      </w:pPr>
      <w:r>
        <w:rPr>
          <w:lang w:eastAsia="ja-JP"/>
        </w:rPr>
        <w:t>Common criticisms of the SAT include: 1) A high proportion of scats are deposited outside of the 1</w:t>
      </w:r>
      <w:r w:rsidR="00593BD0">
        <w:rPr>
          <w:lang w:eastAsia="ja-JP"/>
        </w:rPr>
        <w:t> </w:t>
      </w:r>
      <w:r>
        <w:rPr>
          <w:lang w:eastAsia="ja-JP"/>
        </w:rPr>
        <w:t xml:space="preserve">m radius (Ellis et al. 1998), which can lead to a substantial number of false negatives, especially when koala activity levels are low (Jiang et al. 2019). 2) It can take more than 2 mins to effectively search some types of ground cover around the base of trees (e.g. deep bark or leaf litter), potentially inflating false negatives in landscapes with complex substrates (Cristescu et al. 2012; </w:t>
      </w:r>
      <w:proofErr w:type="spellStart"/>
      <w:r>
        <w:rPr>
          <w:lang w:eastAsia="ja-JP"/>
        </w:rPr>
        <w:t>Woosnam-Merchez</w:t>
      </w:r>
      <w:proofErr w:type="spellEnd"/>
      <w:r>
        <w:rPr>
          <w:lang w:eastAsia="ja-JP"/>
        </w:rPr>
        <w:t xml:space="preserve"> et al. 2012; Jiang et al. 2019). 3) The subjective selection of the central tree violates the principle of randomness (</w:t>
      </w:r>
      <w:proofErr w:type="spellStart"/>
      <w:r>
        <w:rPr>
          <w:lang w:eastAsia="ja-JP"/>
        </w:rPr>
        <w:t>Dique</w:t>
      </w:r>
      <w:proofErr w:type="spellEnd"/>
      <w:r>
        <w:rPr>
          <w:lang w:eastAsia="ja-JP"/>
        </w:rPr>
        <w:t xml:space="preserve"> et al. 2004; Cristescu et al. 2012; </w:t>
      </w:r>
      <w:proofErr w:type="spellStart"/>
      <w:r>
        <w:rPr>
          <w:lang w:eastAsia="ja-JP"/>
        </w:rPr>
        <w:t>Woosnam-Merchez</w:t>
      </w:r>
      <w:proofErr w:type="spellEnd"/>
      <w:r>
        <w:rPr>
          <w:lang w:eastAsia="ja-JP"/>
        </w:rPr>
        <w:t xml:space="preserve"> et al. 2012; Jiang et al. 2019). Recent tests of the SAT show that it can be effective at detecting site occupancy in areas where koala densities are medium to high, but it can produce many false negatives (up to 46% of trees with scats were missed) where koala densities are lower (</w:t>
      </w:r>
      <w:proofErr w:type="spellStart"/>
      <w:r>
        <w:rPr>
          <w:lang w:eastAsia="ja-JP"/>
        </w:rPr>
        <w:t>Woosnam-Merchez</w:t>
      </w:r>
      <w:proofErr w:type="spellEnd"/>
      <w:r>
        <w:rPr>
          <w:lang w:eastAsia="ja-JP"/>
        </w:rPr>
        <w:t xml:space="preserve"> et al. 2012; Jiang et al. 2019; Witt et al. 2020). Any interpretation of SAT data must therefore be considered in the context of koala population density and landscape characteristics.</w:t>
      </w:r>
    </w:p>
    <w:p w14:paraId="744B9D19" w14:textId="731BAE4C" w:rsidR="00ED3CF7" w:rsidRDefault="00ED3CF7" w:rsidP="00ED3CF7">
      <w:pPr>
        <w:rPr>
          <w:lang w:eastAsia="ja-JP"/>
        </w:rPr>
      </w:pPr>
      <w:r>
        <w:rPr>
          <w:lang w:eastAsia="ja-JP"/>
        </w:rPr>
        <w:t xml:space="preserve">Under certain circumstances, higher koala activity levels likely indicate higher koala abundance (e.g. Phillips and Callaghan 2011; Ellis et al. 2013). However, absolute abundance cannot be estimated using the SAT due to a combination of confounding factors. These include </w:t>
      </w:r>
      <w:proofErr w:type="gramStart"/>
      <w:r>
        <w:rPr>
          <w:lang w:eastAsia="ja-JP"/>
        </w:rPr>
        <w:t>that scats</w:t>
      </w:r>
      <w:proofErr w:type="gramEnd"/>
      <w:r>
        <w:rPr>
          <w:lang w:eastAsia="ja-JP"/>
        </w:rPr>
        <w:t xml:space="preserve"> are more readily detected at sites with simple substrates (Sullivan et al. 2004; Cristescu et al. 2012) and where koala densities are higher (Jiang et al. 2019), scat deposition rates vary between populations (Ellis et al. 2013), and environmental factors affect scat decay rates (Sullivan et al. 2004; Rhodes et al. 2011; Cristescu et al. 2012). Phillips and Callaghan (2011) also proposed a series of threshold activity levels that could be used to differentiate between sites with low, medium, or high use by koalas. They suggested that areas with low levels of activity (taking koala population density into account) were likely to be due to transitory individuals. The validity of this assumption, however, has not been tested in the peer-reviewed scientific literature, and Phillips and Callaghan (2011) cautioned that </w:t>
      </w:r>
      <w:r w:rsidR="00DC6DCD">
        <w:rPr>
          <w:lang w:eastAsia="ja-JP"/>
        </w:rPr>
        <w:t>‘</w:t>
      </w:r>
      <w:r>
        <w:rPr>
          <w:lang w:eastAsia="ja-JP"/>
        </w:rPr>
        <w:t>any activity in areas occupied by naturally occurring, low density populations should be regarded as ecologically meaningful for conservation and management purposes until proven otherwise.</w:t>
      </w:r>
      <w:r w:rsidR="00DC6DCD">
        <w:rPr>
          <w:lang w:eastAsia="ja-JP"/>
        </w:rPr>
        <w:t>’</w:t>
      </w:r>
    </w:p>
    <w:p w14:paraId="316B4B46" w14:textId="47E60B6D" w:rsidR="00DC6DCD" w:rsidRDefault="00447A0E" w:rsidP="00ED3CF7">
      <w:pPr>
        <w:rPr>
          <w:lang w:eastAsia="ja-JP"/>
        </w:rPr>
      </w:pPr>
      <w:r w:rsidRPr="00447A0E">
        <w:rPr>
          <w:lang w:eastAsia="ja-JP"/>
        </w:rPr>
        <w:t xml:space="preserve">A more recent refinement of the SAT is rapid-SAT, which further restricts searches to 1) trees greater than 30 cm </w:t>
      </w:r>
      <w:proofErr w:type="spellStart"/>
      <w:r w:rsidRPr="00447A0E">
        <w:rPr>
          <w:lang w:eastAsia="ja-JP"/>
        </w:rPr>
        <w:t>dbh</w:t>
      </w:r>
      <w:proofErr w:type="spellEnd"/>
      <w:r w:rsidRPr="00447A0E">
        <w:rPr>
          <w:lang w:eastAsia="ja-JP"/>
        </w:rPr>
        <w:t xml:space="preserve">, and 2) species considered to be preferred koala food trees (Phillips et al. 2021). When utilising rapid-SAT, searches are discontinued either when a faecal pellet is located within a plot or after 5 to 7 preferred koala food trees have been sampled (Phillips et al. 2021). The method cannot be used to determine activity </w:t>
      </w:r>
      <w:proofErr w:type="gramStart"/>
      <w:r w:rsidRPr="00447A0E">
        <w:rPr>
          <w:lang w:eastAsia="ja-JP"/>
        </w:rPr>
        <w:t>levels, but</w:t>
      </w:r>
      <w:proofErr w:type="gramEnd"/>
      <w:r w:rsidRPr="00447A0E">
        <w:rPr>
          <w:lang w:eastAsia="ja-JP"/>
        </w:rPr>
        <w:t xml:space="preserve"> can identify habitat use by koalas in some situations (Phillips et al. 2021). However, surveys using rapid-SAT did not detect koalas at several locations at which they were detected using passive acoustics (B Law 2021, pers. comms.). There is no critical evaluation in the peer-reviewed literature of whether the restrictions imposed by rapid-SAT create a survey bias that increases the rate of false negative detections. However, that is a strong possibility given that koalas are known to use trees below 30 cm </w:t>
      </w:r>
      <w:proofErr w:type="spellStart"/>
      <w:r w:rsidRPr="00447A0E">
        <w:rPr>
          <w:lang w:eastAsia="ja-JP"/>
        </w:rPr>
        <w:t>dbh</w:t>
      </w:r>
      <w:proofErr w:type="spellEnd"/>
      <w:r w:rsidRPr="00447A0E">
        <w:rPr>
          <w:lang w:eastAsia="ja-JP"/>
        </w:rPr>
        <w:t xml:space="preserve">, and that they can live in areas that are dominated by regrowth after heavy timber harvesting (Law et al. 2018). There may also be significant issues associated with the process of selecting preferred koala food trees for the SAT and rapid-SAT method at some locations. Some </w:t>
      </w:r>
      <w:r w:rsidRPr="00447A0E">
        <w:rPr>
          <w:lang w:eastAsia="ja-JP"/>
        </w:rPr>
        <w:lastRenderedPageBreak/>
        <w:t xml:space="preserve">practitioners who use SAT methods consider a relatively small number of tree species ‘preferred’ despite larger lists being recommended by state governments based on expert consultation (e.g. OEH 2018). In addition, the diets of koalas in many areas are poorly understood and it is not always possible to generalise food preferences from one area to another. For example, </w:t>
      </w:r>
      <w:r w:rsidRPr="00E6318D">
        <w:rPr>
          <w:rStyle w:val="Emphasis"/>
          <w:lang w:eastAsia="ja-JP"/>
        </w:rPr>
        <w:t xml:space="preserve">Eucalyptus </w:t>
      </w:r>
      <w:proofErr w:type="spellStart"/>
      <w:r w:rsidRPr="00E6318D">
        <w:rPr>
          <w:rStyle w:val="Emphasis"/>
          <w:lang w:eastAsia="ja-JP"/>
        </w:rPr>
        <w:t>viminalis</w:t>
      </w:r>
      <w:proofErr w:type="spellEnd"/>
      <w:r w:rsidRPr="00447A0E">
        <w:rPr>
          <w:lang w:eastAsia="ja-JP"/>
        </w:rPr>
        <w:t xml:space="preserve"> is a major component of the diet of koalas at Cape Otway, Victoria and in many other areas (Brice et al. 2019), but it is eaten relatively little by koalas in the NSW Monaro region (Lane et al. unpublished data, Blyton et al. unpublished data). Targeting </w:t>
      </w:r>
      <w:r w:rsidRPr="00E6318D">
        <w:rPr>
          <w:rStyle w:val="Emphasis"/>
          <w:lang w:eastAsia="ja-JP"/>
        </w:rPr>
        <w:t xml:space="preserve">E. </w:t>
      </w:r>
      <w:proofErr w:type="spellStart"/>
      <w:r w:rsidRPr="00E6318D">
        <w:rPr>
          <w:rStyle w:val="Emphasis"/>
          <w:lang w:eastAsia="ja-JP"/>
        </w:rPr>
        <w:t>viminalis</w:t>
      </w:r>
      <w:proofErr w:type="spellEnd"/>
      <w:r w:rsidRPr="00447A0E">
        <w:rPr>
          <w:lang w:eastAsia="ja-JP"/>
        </w:rPr>
        <w:t xml:space="preserve"> in the Monaro and overlooking commonly browsed species in that region, like </w:t>
      </w:r>
      <w:r w:rsidRPr="00E6318D">
        <w:rPr>
          <w:rStyle w:val="Emphasis"/>
          <w:lang w:eastAsia="ja-JP"/>
        </w:rPr>
        <w:t xml:space="preserve">E. </w:t>
      </w:r>
      <w:proofErr w:type="spellStart"/>
      <w:r w:rsidRPr="00E6318D">
        <w:rPr>
          <w:rStyle w:val="Emphasis"/>
          <w:lang w:eastAsia="ja-JP"/>
        </w:rPr>
        <w:t>rossii</w:t>
      </w:r>
      <w:proofErr w:type="spellEnd"/>
      <w:r w:rsidRPr="00447A0E">
        <w:rPr>
          <w:lang w:eastAsia="ja-JP"/>
        </w:rPr>
        <w:t>, would be likely to increase false negative detections.</w:t>
      </w:r>
    </w:p>
    <w:p w14:paraId="31E84907" w14:textId="2B428168" w:rsidR="00ED3CF7" w:rsidRDefault="00ED3CF7" w:rsidP="003D349F">
      <w:pPr>
        <w:pStyle w:val="Heading5"/>
        <w:rPr>
          <w:lang w:eastAsia="ja-JP"/>
        </w:rPr>
      </w:pPr>
      <w:r>
        <w:rPr>
          <w:lang w:eastAsia="ja-JP"/>
        </w:rPr>
        <w:t>Koala rapid assessment method (KRAM)</w:t>
      </w:r>
    </w:p>
    <w:p w14:paraId="37466C35" w14:textId="77777777" w:rsidR="00ED3CF7" w:rsidRDefault="00ED3CF7" w:rsidP="00ED3CF7">
      <w:pPr>
        <w:rPr>
          <w:lang w:eastAsia="ja-JP"/>
        </w:rPr>
      </w:pPr>
      <w:r>
        <w:rPr>
          <w:lang w:eastAsia="ja-JP"/>
        </w:rPr>
        <w:t>The koala rapid assessment method (KRAM) is a modification of the SAT and was developed to address some of the SAT limitations (</w:t>
      </w:r>
      <w:proofErr w:type="spellStart"/>
      <w:r>
        <w:rPr>
          <w:lang w:eastAsia="ja-JP"/>
        </w:rPr>
        <w:t>Woosnam-Merchez</w:t>
      </w:r>
      <w:proofErr w:type="spellEnd"/>
      <w:r>
        <w:rPr>
          <w:lang w:eastAsia="ja-JP"/>
        </w:rPr>
        <w:t xml:space="preserve"> et al. 2012). Specifically, the KRAM advocates random selection of the central tree to remove the possibility of </w:t>
      </w:r>
      <w:proofErr w:type="gramStart"/>
      <w:r>
        <w:rPr>
          <w:lang w:eastAsia="ja-JP"/>
        </w:rPr>
        <w:t>bias, and</w:t>
      </w:r>
      <w:proofErr w:type="gramEnd"/>
      <w:r>
        <w:rPr>
          <w:lang w:eastAsia="ja-JP"/>
        </w:rPr>
        <w:t xml:space="preserve"> allows search effort to be directed under the whole tree canopy. It also allows search time to be customised for each survey to optimise scat detectability (</w:t>
      </w:r>
      <w:proofErr w:type="spellStart"/>
      <w:r>
        <w:rPr>
          <w:lang w:eastAsia="ja-JP"/>
        </w:rPr>
        <w:t>Woosnam-Merchez</w:t>
      </w:r>
      <w:proofErr w:type="spellEnd"/>
      <w:r>
        <w:rPr>
          <w:lang w:eastAsia="ja-JP"/>
        </w:rPr>
        <w:t xml:space="preserve"> et al. 2012).</w:t>
      </w:r>
    </w:p>
    <w:p w14:paraId="23B1FEDA" w14:textId="3017F0D8" w:rsidR="00ED3CF7" w:rsidRDefault="00ED3CF7" w:rsidP="00ED3CF7">
      <w:pPr>
        <w:rPr>
          <w:lang w:eastAsia="ja-JP"/>
        </w:rPr>
      </w:pPr>
      <w:r>
        <w:rPr>
          <w:lang w:eastAsia="ja-JP"/>
        </w:rPr>
        <w:t xml:space="preserve">One disadvantage of the KRAM is that it may be impractical for human observers to search under entire tree canopies over large areas (Jiang et al. 2019), although this issue may be somewhat alleviated when using well trained koala scat detection dogs (Cristescu et al. 2015; Cristescu et al. 2019b). Also, the KRAM guidelines for determining search effort per tree are </w:t>
      </w:r>
      <w:r w:rsidR="00A01361">
        <w:rPr>
          <w:lang w:eastAsia="ja-JP"/>
        </w:rPr>
        <w:t>not precise</w:t>
      </w:r>
      <w:r>
        <w:rPr>
          <w:lang w:eastAsia="ja-JP"/>
        </w:rPr>
        <w:t>. This means that search times are subjective, which could make replication and comparison of findings between surveys difficult (Jiang et al. 2019).</w:t>
      </w:r>
    </w:p>
    <w:p w14:paraId="7E8AC39D" w14:textId="257BEC22" w:rsidR="00ED3CF7" w:rsidRDefault="00ED3CF7" w:rsidP="003D349F">
      <w:pPr>
        <w:pStyle w:val="Heading5"/>
        <w:rPr>
          <w:lang w:eastAsia="ja-JP"/>
        </w:rPr>
      </w:pPr>
      <w:r>
        <w:rPr>
          <w:lang w:eastAsia="ja-JP"/>
        </w:rPr>
        <w:t>Balanced koala scat survey (BKSS)</w:t>
      </w:r>
    </w:p>
    <w:p w14:paraId="2C7F56BF" w14:textId="5D3615DC" w:rsidR="00ED3CF7" w:rsidRDefault="00ED3CF7" w:rsidP="00ED3CF7">
      <w:pPr>
        <w:rPr>
          <w:lang w:eastAsia="ja-JP"/>
        </w:rPr>
      </w:pPr>
      <w:r>
        <w:rPr>
          <w:lang w:eastAsia="ja-JP"/>
        </w:rPr>
        <w:t>The balanced koala scat survey (BKSS) combines elements of both the SAT and KRAM to improve accuracy and practicality in the field (Jiang et al. 2019). The BKSS maintains the 1</w:t>
      </w:r>
      <w:r w:rsidR="00212B39">
        <w:rPr>
          <w:lang w:eastAsia="ja-JP"/>
        </w:rPr>
        <w:t> </w:t>
      </w:r>
      <w:r>
        <w:rPr>
          <w:lang w:eastAsia="ja-JP"/>
        </w:rPr>
        <w:t xml:space="preserve">m search radius around tree bases from the </w:t>
      </w:r>
      <w:proofErr w:type="gramStart"/>
      <w:r>
        <w:rPr>
          <w:lang w:eastAsia="ja-JP"/>
        </w:rPr>
        <w:t>SAT, but</w:t>
      </w:r>
      <w:proofErr w:type="gramEnd"/>
      <w:r>
        <w:rPr>
          <w:lang w:eastAsia="ja-JP"/>
        </w:rPr>
        <w:t xml:space="preserve"> incorporates the random selection of a central tree from the KRAM. Another difference is that the BKSS proposes that all 30 trees within a plot should be searched with no time limit, until the searcher either finds a single scat or they are satisfied that a thorough search has been conducted, such that a scat would likely have been located if present (Jiang et al. 2019). The unlimited search time is likely to increase the time taken to complete surveys using the BKSS method relative to the SAT, but it also increases the probability of detecting scats. For example, Jiang et al. (2019) found that it took more than 2</w:t>
      </w:r>
      <w:r w:rsidR="00212B39">
        <w:rPr>
          <w:lang w:eastAsia="ja-JP"/>
        </w:rPr>
        <w:t> </w:t>
      </w:r>
      <w:r>
        <w:rPr>
          <w:lang w:eastAsia="ja-JP"/>
        </w:rPr>
        <w:t xml:space="preserve">mins to detect the first scat under 14% to 46% of trees depending on koala activity levels and substrate. </w:t>
      </w:r>
      <w:proofErr w:type="gramStart"/>
      <w:r>
        <w:rPr>
          <w:lang w:eastAsia="ja-JP"/>
        </w:rPr>
        <w:t>As a consequence</w:t>
      </w:r>
      <w:proofErr w:type="gramEnd"/>
      <w:r>
        <w:rPr>
          <w:lang w:eastAsia="ja-JP"/>
        </w:rPr>
        <w:t>, the BKSS produced less false negatives than the SAT, particularly in areas with low koala activity levels (Jiang et al. 2019). It also took up to 10</w:t>
      </w:r>
      <w:r w:rsidR="00212B39">
        <w:rPr>
          <w:lang w:eastAsia="ja-JP"/>
        </w:rPr>
        <w:t> </w:t>
      </w:r>
      <w:r>
        <w:rPr>
          <w:lang w:eastAsia="ja-JP"/>
        </w:rPr>
        <w:t>min to thoroughly search the ground around trees under which scats were not detected, with the total search time being influenced by the type of ground cover (Jiang et al. 2019).</w:t>
      </w:r>
    </w:p>
    <w:p w14:paraId="2C2FA8D7" w14:textId="54CCF180" w:rsidR="00ED3CF7" w:rsidRDefault="00ED3CF7" w:rsidP="003D349F">
      <w:pPr>
        <w:pStyle w:val="Heading5"/>
        <w:rPr>
          <w:lang w:eastAsia="ja-JP"/>
        </w:rPr>
      </w:pPr>
      <w:r>
        <w:rPr>
          <w:lang w:eastAsia="ja-JP"/>
        </w:rPr>
        <w:t>Faecal standing crop method</w:t>
      </w:r>
    </w:p>
    <w:p w14:paraId="78D590BB" w14:textId="77777777" w:rsidR="00DC6DCD" w:rsidRDefault="00ED3CF7" w:rsidP="00ED3CF7">
      <w:pPr>
        <w:rPr>
          <w:lang w:eastAsia="ja-JP"/>
        </w:rPr>
      </w:pPr>
      <w:r>
        <w:rPr>
          <w:lang w:eastAsia="ja-JP"/>
        </w:rPr>
        <w:t xml:space="preserve">The faecal standing crop method is a technique for estimating animal abundance (or density) from faecal pellet abundance. All faecal pellets within a specified area (e.g. under trees or along a specified transect) are counted, and koala density is estimated based on the known number of pellets produced per koala per day, the probability of detection, and the rate of scat decomposition or approximate pellet age (Sullivan et al. 2004; Seabrook et al. 2011; McGregor et al. 2013). These factors can vary between locations and seasons (Sullivan et al. 2002; Sullivan et al. 2004; Rhodes et al. 2011; Cristescu et al. 2012; Ellis et al. 2013). It is therefore critical that </w:t>
      </w:r>
      <w:r>
        <w:rPr>
          <w:lang w:eastAsia="ja-JP"/>
        </w:rPr>
        <w:lastRenderedPageBreak/>
        <w:t xml:space="preserve">they are determined at the site of </w:t>
      </w:r>
      <w:proofErr w:type="gramStart"/>
      <w:r>
        <w:rPr>
          <w:lang w:eastAsia="ja-JP"/>
        </w:rPr>
        <w:t>interest, because</w:t>
      </w:r>
      <w:proofErr w:type="gramEnd"/>
      <w:r>
        <w:rPr>
          <w:lang w:eastAsia="ja-JP"/>
        </w:rPr>
        <w:t xml:space="preserve"> different values can lead to vastly different density estimates (Sullivan et al. 2004; Ellis et al. 2013).</w:t>
      </w:r>
    </w:p>
    <w:p w14:paraId="6307D067" w14:textId="00D14F23" w:rsidR="00ED3CF7" w:rsidRDefault="00ED3CF7" w:rsidP="003D349F">
      <w:pPr>
        <w:pStyle w:val="Heading5"/>
        <w:rPr>
          <w:lang w:eastAsia="ja-JP"/>
        </w:rPr>
      </w:pPr>
      <w:r>
        <w:rPr>
          <w:lang w:eastAsia="ja-JP"/>
        </w:rPr>
        <w:t>Trained scat detection dogs</w:t>
      </w:r>
    </w:p>
    <w:p w14:paraId="45F35405" w14:textId="12D00E97" w:rsidR="00DC6DCD" w:rsidRDefault="00ED3CF7" w:rsidP="00ED3CF7">
      <w:pPr>
        <w:rPr>
          <w:lang w:eastAsia="ja-JP"/>
        </w:rPr>
      </w:pPr>
      <w:r>
        <w:rPr>
          <w:lang w:eastAsia="ja-JP"/>
        </w:rPr>
        <w:t>Dogs that are specifically trained to detect koala scat can be integrated into standard scat search methods to improve the probability of scat detection, reduce search time (</w:t>
      </w:r>
      <w:r w:rsidR="00593BD0">
        <w:rPr>
          <w:lang w:eastAsia="ja-JP"/>
        </w:rPr>
        <w:t>that is,</w:t>
      </w:r>
      <w:r>
        <w:rPr>
          <w:lang w:eastAsia="ja-JP"/>
        </w:rPr>
        <w:t xml:space="preserve"> improve efficiency), and increase the effective survey area (Cristescu et al. 2015; Cristescu et al. 2019a; Cristescu et al. 2020). All of these factors reduce the likelihood of false </w:t>
      </w:r>
      <w:proofErr w:type="gramStart"/>
      <w:r>
        <w:rPr>
          <w:lang w:eastAsia="ja-JP"/>
        </w:rPr>
        <w:t>negatives, and</w:t>
      </w:r>
      <w:proofErr w:type="gramEnd"/>
      <w:r>
        <w:rPr>
          <w:lang w:eastAsia="ja-JP"/>
        </w:rPr>
        <w:t xml:space="preserve"> increase confidence that scat survey results can be used to develop appropriate management and offset strategies (Cristescu et al. 2015). Other more casual methods can also be employed to take advantage of a dog’s strengths, such as allowing the dog to follow a scent </w:t>
      </w:r>
      <w:proofErr w:type="gramStart"/>
      <w:r>
        <w:rPr>
          <w:lang w:eastAsia="ja-JP"/>
        </w:rPr>
        <w:t>trail, or</w:t>
      </w:r>
      <w:proofErr w:type="gramEnd"/>
      <w:r>
        <w:rPr>
          <w:lang w:eastAsia="ja-JP"/>
        </w:rPr>
        <w:t xml:space="preserve"> positioning the search area to benefit from wind direction (Cristescu et al. 2020). These latter methods are most appropriate when the purpose of a survey is to demonstrate occupancy, rather than to determine activity levels (Cristescu et al. 2020).</w:t>
      </w:r>
    </w:p>
    <w:p w14:paraId="619FB433" w14:textId="0C26C229" w:rsidR="00ED3CF7" w:rsidRDefault="00ED3CF7" w:rsidP="00ED3CF7">
      <w:pPr>
        <w:rPr>
          <w:lang w:eastAsia="ja-JP"/>
        </w:rPr>
      </w:pPr>
      <w:r>
        <w:rPr>
          <w:lang w:eastAsia="ja-JP"/>
        </w:rPr>
        <w:t>Although dogs offer a promising option for relatively rapid surveys, accuracy and efficiency are likely to vary between dog and handler teams (</w:t>
      </w:r>
      <w:proofErr w:type="spellStart"/>
      <w:r>
        <w:rPr>
          <w:lang w:eastAsia="ja-JP"/>
        </w:rPr>
        <w:t>Reindl</w:t>
      </w:r>
      <w:proofErr w:type="spellEnd"/>
      <w:r>
        <w:rPr>
          <w:lang w:eastAsia="ja-JP"/>
        </w:rPr>
        <w:t xml:space="preserve">-Thompson et al. 2006), </w:t>
      </w:r>
      <w:proofErr w:type="gramStart"/>
      <w:r>
        <w:rPr>
          <w:lang w:eastAsia="ja-JP"/>
        </w:rPr>
        <w:t>and also</w:t>
      </w:r>
      <w:proofErr w:type="gramEnd"/>
      <w:r>
        <w:rPr>
          <w:lang w:eastAsia="ja-JP"/>
        </w:rPr>
        <w:t xml:space="preserve"> be affected by environmental factors (Cristescu et al. 2020). For example, the accuracy of koala scat detections by dogs is affected by whether a dog is worked on or off leash, as well as by wind and temperature (Cristescu et al. 2015; Cristescu et al. 2020). Dense understorey may also impede access for dogs. Dog and handler teams should be regularly monitored and tested under different conditions to check performance and assess potential bias (e.g. the handler’s behaviour and beliefs can lead to false positives), and to document whether performance exceeds that of alternative survey methods (Cristescu et al. 2020). Other issues with the use of detection dogs are the potential to disturb wildlife, which can be difficult to assess (Cristescu et al. 2020). Detection dogs are also unsuitable to use in areas where predator control baits have been deployed.</w:t>
      </w:r>
    </w:p>
    <w:p w14:paraId="46D0FFAA" w14:textId="5174F222" w:rsidR="00ED3CF7" w:rsidRDefault="00ED3CF7" w:rsidP="003D349F">
      <w:pPr>
        <w:pStyle w:val="Heading5"/>
        <w:rPr>
          <w:lang w:eastAsia="ja-JP"/>
        </w:rPr>
      </w:pPr>
      <w:r>
        <w:rPr>
          <w:lang w:eastAsia="ja-JP"/>
        </w:rPr>
        <w:t>Genetic sampling from faecal pellets</w:t>
      </w:r>
    </w:p>
    <w:p w14:paraId="5AECEF41" w14:textId="77777777" w:rsidR="00ED3CF7" w:rsidRDefault="00ED3CF7" w:rsidP="00ED3CF7">
      <w:pPr>
        <w:rPr>
          <w:lang w:eastAsia="ja-JP"/>
        </w:rPr>
      </w:pPr>
      <w:r>
        <w:rPr>
          <w:lang w:eastAsia="ja-JP"/>
        </w:rPr>
        <w:t>DNA extracted from single koala faecal pellets can be used to distinguish between individuals and determine their sex (</w:t>
      </w:r>
      <w:proofErr w:type="spellStart"/>
      <w:r>
        <w:rPr>
          <w:lang w:eastAsia="ja-JP"/>
        </w:rPr>
        <w:t>Wedrowicz</w:t>
      </w:r>
      <w:proofErr w:type="spellEnd"/>
      <w:r>
        <w:rPr>
          <w:lang w:eastAsia="ja-JP"/>
        </w:rPr>
        <w:t xml:space="preserve"> et al. 2013; </w:t>
      </w:r>
      <w:proofErr w:type="spellStart"/>
      <w:r>
        <w:rPr>
          <w:lang w:eastAsia="ja-JP"/>
        </w:rPr>
        <w:t>Wedrowicz</w:t>
      </w:r>
      <w:proofErr w:type="spellEnd"/>
      <w:r>
        <w:rPr>
          <w:lang w:eastAsia="ja-JP"/>
        </w:rPr>
        <w:t xml:space="preserve"> et al. 2017b; </w:t>
      </w:r>
      <w:proofErr w:type="spellStart"/>
      <w:r>
        <w:rPr>
          <w:lang w:eastAsia="ja-JP"/>
        </w:rPr>
        <w:t>Wedrowicz</w:t>
      </w:r>
      <w:proofErr w:type="spellEnd"/>
      <w:r>
        <w:rPr>
          <w:lang w:eastAsia="ja-JP"/>
        </w:rPr>
        <w:t xml:space="preserve"> et al. 2017a; Schultz et al. 2018</w:t>
      </w:r>
      <w:proofErr w:type="gramStart"/>
      <w:r>
        <w:rPr>
          <w:lang w:eastAsia="ja-JP"/>
        </w:rPr>
        <w:t>), and</w:t>
      </w:r>
      <w:proofErr w:type="gramEnd"/>
      <w:r>
        <w:rPr>
          <w:lang w:eastAsia="ja-JP"/>
        </w:rPr>
        <w:t xml:space="preserve"> can also provide data on genetic diversity within populations (</w:t>
      </w:r>
      <w:proofErr w:type="spellStart"/>
      <w:r>
        <w:rPr>
          <w:lang w:eastAsia="ja-JP"/>
        </w:rPr>
        <w:t>Wedrowicz</w:t>
      </w:r>
      <w:proofErr w:type="spellEnd"/>
      <w:r>
        <w:rPr>
          <w:lang w:eastAsia="ja-JP"/>
        </w:rPr>
        <w:t xml:space="preserve"> et al. 2018). It may also be possible to capture information about the eucalypt species eaten and the presence of diseases, such as Chlamydia </w:t>
      </w:r>
      <w:proofErr w:type="spellStart"/>
      <w:r>
        <w:rPr>
          <w:lang w:eastAsia="ja-JP"/>
        </w:rPr>
        <w:t>pecorum</w:t>
      </w:r>
      <w:proofErr w:type="spellEnd"/>
      <w:r>
        <w:rPr>
          <w:lang w:eastAsia="ja-JP"/>
        </w:rPr>
        <w:t xml:space="preserve"> and specific parasites, during DNA analysis of koala scat (Schultz et al. 2018). For environmental impact assessments, genetic analysis may be particularly useful where there is a need to identify the number of unique individuals sampled in an area during scat surveys.</w:t>
      </w:r>
    </w:p>
    <w:p w14:paraId="17514961" w14:textId="251F9038" w:rsidR="00DC6DCD" w:rsidRDefault="00ED3CF7" w:rsidP="00ED3CF7">
      <w:pPr>
        <w:rPr>
          <w:lang w:eastAsia="ja-JP"/>
        </w:rPr>
      </w:pPr>
      <w:r>
        <w:rPr>
          <w:lang w:eastAsia="ja-JP"/>
        </w:rPr>
        <w:t xml:space="preserve">Genetic sampling is best undertaken using fresh faecal pellets (e.g. less than 2 days old). As koala faecal pellets age, there is a decline in the amount and quality of DNA that can be extracted, although some pellets up to </w:t>
      </w:r>
      <w:r w:rsidR="00593BD0">
        <w:rPr>
          <w:lang w:eastAsia="ja-JP"/>
        </w:rPr>
        <w:t>4</w:t>
      </w:r>
      <w:r>
        <w:rPr>
          <w:lang w:eastAsia="ja-JP"/>
        </w:rPr>
        <w:t xml:space="preserve"> weeks old can still be used for genotyping when stored appropriately (</w:t>
      </w:r>
      <w:proofErr w:type="spellStart"/>
      <w:r>
        <w:rPr>
          <w:lang w:eastAsia="ja-JP"/>
        </w:rPr>
        <w:t>Wedrowicz</w:t>
      </w:r>
      <w:proofErr w:type="spellEnd"/>
      <w:r>
        <w:rPr>
          <w:lang w:eastAsia="ja-JP"/>
        </w:rPr>
        <w:t xml:space="preserve"> et al. 2013; Schultz et al. 2018). Genetic studies may benefit from utilising dogs that are specifically trained to detect fresh koala scat (Schultz et al. 2018). Other limitations are that DNA yields are lower when koala scats are stored in paper bags prior to analysis, and when they have been exposed to wet conditions (</w:t>
      </w:r>
      <w:proofErr w:type="spellStart"/>
      <w:r>
        <w:rPr>
          <w:lang w:eastAsia="ja-JP"/>
        </w:rPr>
        <w:t>Wedrowicz</w:t>
      </w:r>
      <w:proofErr w:type="spellEnd"/>
      <w:r>
        <w:rPr>
          <w:lang w:eastAsia="ja-JP"/>
        </w:rPr>
        <w:t xml:space="preserve"> et al. 2013).</w:t>
      </w:r>
    </w:p>
    <w:p w14:paraId="6E2396B7" w14:textId="6D23F3EA" w:rsidR="00ED3CF7" w:rsidRDefault="00ED3CF7" w:rsidP="00ED3CF7">
      <w:pPr>
        <w:rPr>
          <w:lang w:eastAsia="ja-JP"/>
        </w:rPr>
      </w:pPr>
      <w:r>
        <w:rPr>
          <w:lang w:eastAsia="ja-JP"/>
        </w:rPr>
        <w:t xml:space="preserve">Theoretically, genotyping data can be used to estimate population size if sampling strategies are designed for mark-recapture analysis. A specific consideration is that there must be well-defined criteria for what constitutes an independent sample from the same individual (e.g. spatial </w:t>
      </w:r>
      <w:r>
        <w:rPr>
          <w:lang w:eastAsia="ja-JP"/>
        </w:rPr>
        <w:lastRenderedPageBreak/>
        <w:t>and/or temporal separation) so that capture probabilities can be estimated (</w:t>
      </w:r>
      <w:proofErr w:type="spellStart"/>
      <w:r>
        <w:rPr>
          <w:lang w:eastAsia="ja-JP"/>
        </w:rPr>
        <w:t>Arandjelovic</w:t>
      </w:r>
      <w:proofErr w:type="spellEnd"/>
      <w:r>
        <w:rPr>
          <w:lang w:eastAsia="ja-JP"/>
        </w:rPr>
        <w:t xml:space="preserve"> and Vigilant 2018). In addition, </w:t>
      </w:r>
      <w:proofErr w:type="gramStart"/>
      <w:r>
        <w:rPr>
          <w:lang w:eastAsia="ja-JP"/>
        </w:rPr>
        <w:t>a sufficient number of</w:t>
      </w:r>
      <w:proofErr w:type="gramEnd"/>
      <w:r>
        <w:rPr>
          <w:lang w:eastAsia="ja-JP"/>
        </w:rPr>
        <w:t xml:space="preserve"> samples must be collected, which may be difficult when surveys are undertaken in small areas, short timeframes, or low-density populations. There are currently no published studies on the use of genetic census methods in koalas, but genetic estimates of population size in other cryptic species have been shown to be reasonably precise, and more accurate than estimates from other indirect survey methods (</w:t>
      </w:r>
      <w:proofErr w:type="spellStart"/>
      <w:r>
        <w:rPr>
          <w:lang w:eastAsia="ja-JP"/>
        </w:rPr>
        <w:t>Arandjelovic</w:t>
      </w:r>
      <w:proofErr w:type="spellEnd"/>
      <w:r>
        <w:rPr>
          <w:lang w:eastAsia="ja-JP"/>
        </w:rPr>
        <w:t xml:space="preserve"> and Vigilant 2018). A major disadvantage of genetic sampling, however, is the need for specialised analytical services that can be costly.</w:t>
      </w:r>
    </w:p>
    <w:p w14:paraId="6659E0B7" w14:textId="18F58A2B" w:rsidR="00ED3CF7" w:rsidRDefault="00ED3CF7" w:rsidP="003D349F">
      <w:pPr>
        <w:pStyle w:val="Heading4"/>
        <w:rPr>
          <w:lang w:eastAsia="ja-JP"/>
        </w:rPr>
      </w:pPr>
      <w:r>
        <w:rPr>
          <w:lang w:eastAsia="ja-JP"/>
        </w:rPr>
        <w:t>Call playback</w:t>
      </w:r>
    </w:p>
    <w:p w14:paraId="78E0C9EC" w14:textId="0D37728D" w:rsidR="00DC6DCD" w:rsidRDefault="00ED3CF7" w:rsidP="00ED3CF7">
      <w:pPr>
        <w:rPr>
          <w:lang w:eastAsia="ja-JP"/>
        </w:rPr>
      </w:pPr>
      <w:r>
        <w:rPr>
          <w:lang w:eastAsia="ja-JP"/>
        </w:rPr>
        <w:t xml:space="preserve">Standard call playback surveys involve broadcasting a recording of a male koala bellowing, while observers listen for responses from other males that may be in the vicinity (e.g. </w:t>
      </w:r>
      <w:proofErr w:type="spellStart"/>
      <w:r>
        <w:rPr>
          <w:lang w:eastAsia="ja-JP"/>
        </w:rPr>
        <w:t>Jurskis</w:t>
      </w:r>
      <w:proofErr w:type="spellEnd"/>
      <w:r>
        <w:rPr>
          <w:lang w:eastAsia="ja-JP"/>
        </w:rPr>
        <w:t xml:space="preserve"> et al. 2001). To optimise detection, call playback surveys should be conducted at night during the breeding season, and in the absence of strong winds or rain (</w:t>
      </w:r>
      <w:proofErr w:type="spellStart"/>
      <w:r>
        <w:rPr>
          <w:lang w:eastAsia="ja-JP"/>
        </w:rPr>
        <w:t>Jurskis</w:t>
      </w:r>
      <w:proofErr w:type="spellEnd"/>
      <w:r>
        <w:rPr>
          <w:lang w:eastAsia="ja-JP"/>
        </w:rPr>
        <w:t xml:space="preserve"> et al. 2001). Playback surveys have typically been used to improve occupancy estimates in low density populations where other survey techniques are inefficient at demonstrating koala presence. For example, systematic regional surveys recorded only 14 koalas over </w:t>
      </w:r>
      <w:r w:rsidR="00593BD0">
        <w:rPr>
          <w:lang w:eastAsia="ja-JP"/>
        </w:rPr>
        <w:t>2</w:t>
      </w:r>
      <w:r>
        <w:rPr>
          <w:lang w:eastAsia="ja-JP"/>
        </w:rPr>
        <w:t xml:space="preserve"> decades in south-eastern NSW, whereas call playback surveys recorded 14 individuals in one season (</w:t>
      </w:r>
      <w:proofErr w:type="spellStart"/>
      <w:r>
        <w:rPr>
          <w:lang w:eastAsia="ja-JP"/>
        </w:rPr>
        <w:t>Jurskis</w:t>
      </w:r>
      <w:proofErr w:type="spellEnd"/>
      <w:r>
        <w:rPr>
          <w:lang w:eastAsia="ja-JP"/>
        </w:rPr>
        <w:t xml:space="preserve"> et al. 2001).</w:t>
      </w:r>
    </w:p>
    <w:p w14:paraId="4DB2BF8F" w14:textId="75708665" w:rsidR="00ED3CF7" w:rsidRDefault="00ED3CF7" w:rsidP="00ED3CF7">
      <w:pPr>
        <w:rPr>
          <w:lang w:eastAsia="ja-JP"/>
        </w:rPr>
      </w:pPr>
      <w:r>
        <w:rPr>
          <w:lang w:eastAsia="ja-JP"/>
        </w:rPr>
        <w:t xml:space="preserve">It should be noted that koalas do not always bellow in response to call playbacks (Mitchell 1990), so these playback surveys are likely to underestimate koala occupancy and/or abundance, especially since they only detect males. For example, </w:t>
      </w:r>
      <w:proofErr w:type="spellStart"/>
      <w:r>
        <w:rPr>
          <w:lang w:eastAsia="ja-JP"/>
        </w:rPr>
        <w:t>Jurskis</w:t>
      </w:r>
      <w:proofErr w:type="spellEnd"/>
      <w:r>
        <w:rPr>
          <w:lang w:eastAsia="ja-JP"/>
        </w:rPr>
        <w:t xml:space="preserve"> et al. (2001) reported that koalas were not recorded during call playback surveys in some areas where they were known to occur. Advances in technology mean that passive acoustic surveys have tended to replace call playback in recent times.</w:t>
      </w:r>
    </w:p>
    <w:p w14:paraId="5D6BB1D4" w14:textId="722B296C" w:rsidR="00ED3CF7" w:rsidRDefault="00ED3CF7" w:rsidP="003D349F">
      <w:pPr>
        <w:pStyle w:val="Heading4"/>
        <w:rPr>
          <w:lang w:eastAsia="ja-JP"/>
        </w:rPr>
      </w:pPr>
      <w:r>
        <w:rPr>
          <w:lang w:eastAsia="ja-JP"/>
        </w:rPr>
        <w:t>Passive acoustics</w:t>
      </w:r>
    </w:p>
    <w:p w14:paraId="577BC9C8" w14:textId="13F404AA" w:rsidR="00DC6DCD" w:rsidRDefault="00ED3CF7" w:rsidP="00ED3CF7">
      <w:pPr>
        <w:rPr>
          <w:lang w:eastAsia="ja-JP"/>
        </w:rPr>
      </w:pPr>
      <w:r>
        <w:rPr>
          <w:lang w:eastAsia="ja-JP"/>
        </w:rPr>
        <w:t>Passive acoustic surveys utilise sound recorders that can be placed at strategic locations within a defined study area. Male koalas make distinctive bellowing sounds that are recognisable on the recordings through manual or automated processing (</w:t>
      </w:r>
      <w:proofErr w:type="spellStart"/>
      <w:r>
        <w:rPr>
          <w:lang w:eastAsia="ja-JP"/>
        </w:rPr>
        <w:t>Hagens</w:t>
      </w:r>
      <w:proofErr w:type="spellEnd"/>
      <w:r>
        <w:rPr>
          <w:lang w:eastAsia="ja-JP"/>
        </w:rPr>
        <w:t xml:space="preserve"> et al. 2018; Law et al. 2020). Sound recorders are generally </w:t>
      </w:r>
      <w:proofErr w:type="gramStart"/>
      <w:r>
        <w:rPr>
          <w:lang w:eastAsia="ja-JP"/>
        </w:rPr>
        <w:t>inexpensive, and</w:t>
      </w:r>
      <w:proofErr w:type="gramEnd"/>
      <w:r>
        <w:rPr>
          <w:lang w:eastAsia="ja-JP"/>
        </w:rPr>
        <w:t xml:space="preserve"> have been shown to be particularly effective at detecting koalas in sites that are difficult to survey by other methods, or where they occur in low densities (Law et al. 2018; Law et al. 2020). Law et al. (2020) also demonstrated that the number of person hours involved in surveying koalas via acoustic recordings (including data processing) was substantially lower than for scat surveys using the SAT, and that acoustic surveys returned slightly higher occupancy rates in the areas evaluated. The latter finding may be due to the fact that acoustic sampling allows detections over a larger area than scat surveys (</w:t>
      </w:r>
      <w:proofErr w:type="gramStart"/>
      <w:r>
        <w:rPr>
          <w:lang w:eastAsia="ja-JP"/>
        </w:rPr>
        <w:t>e.g.</w:t>
      </w:r>
      <w:proofErr w:type="gramEnd"/>
      <w:r>
        <w:rPr>
          <w:lang w:eastAsia="ja-JP"/>
        </w:rPr>
        <w:t xml:space="preserve"> 300</w:t>
      </w:r>
      <w:r w:rsidR="00F55EC3">
        <w:rPr>
          <w:lang w:eastAsia="ja-JP"/>
        </w:rPr>
        <w:t> </w:t>
      </w:r>
      <w:r>
        <w:rPr>
          <w:lang w:eastAsia="ja-JP"/>
        </w:rPr>
        <w:t>m radius of call recordings relative to 1</w:t>
      </w:r>
      <w:r w:rsidR="00593BD0">
        <w:rPr>
          <w:lang w:eastAsia="ja-JP"/>
        </w:rPr>
        <w:t> </w:t>
      </w:r>
      <w:r>
        <w:rPr>
          <w:lang w:eastAsia="ja-JP"/>
        </w:rPr>
        <w:t>m radius around 30 trees for scat surveys) (Law et al. 2020).</w:t>
      </w:r>
    </w:p>
    <w:p w14:paraId="0905A934" w14:textId="2C8F9EE8" w:rsidR="00ED3CF7" w:rsidRDefault="00ED3CF7" w:rsidP="00ED3CF7">
      <w:pPr>
        <w:rPr>
          <w:lang w:eastAsia="ja-JP"/>
        </w:rPr>
      </w:pPr>
      <w:r>
        <w:rPr>
          <w:lang w:eastAsia="ja-JP"/>
        </w:rPr>
        <w:t xml:space="preserve">Some of the limitations of passive acoustics include the fact that females and non-bellowing males (e.g. sub-adults) are not usually detected (although see </w:t>
      </w:r>
      <w:proofErr w:type="spellStart"/>
      <w:r>
        <w:rPr>
          <w:lang w:eastAsia="ja-JP"/>
        </w:rPr>
        <w:t>Hagens</w:t>
      </w:r>
      <w:proofErr w:type="spellEnd"/>
      <w:r>
        <w:rPr>
          <w:lang w:eastAsia="ja-JP"/>
        </w:rPr>
        <w:t xml:space="preserve"> et al. 2018), and that the rate of calling is strongly influenced by season, time of day and daily weather conditions. For example, bellowing predominantly occurs in the first half of the night during the breeding season, the timing of which can vary slightly between locations, but normally spring to early summer (Ellis et al. 2011; </w:t>
      </w:r>
      <w:proofErr w:type="spellStart"/>
      <w:r>
        <w:rPr>
          <w:lang w:eastAsia="ja-JP"/>
        </w:rPr>
        <w:t>Hagens</w:t>
      </w:r>
      <w:proofErr w:type="spellEnd"/>
      <w:r>
        <w:rPr>
          <w:lang w:eastAsia="ja-JP"/>
        </w:rPr>
        <w:t xml:space="preserve"> et al. 2018; Law et al. 2018; Law et al. 2020). Passive acoustic surveys are not recommended outside of the breeding season. Bellowing rates are also lower on warmer nights and during rain events or strong winds (Ellis et al. 2011; </w:t>
      </w:r>
      <w:proofErr w:type="spellStart"/>
      <w:r>
        <w:rPr>
          <w:lang w:eastAsia="ja-JP"/>
        </w:rPr>
        <w:t>Hagens</w:t>
      </w:r>
      <w:proofErr w:type="spellEnd"/>
      <w:r>
        <w:rPr>
          <w:lang w:eastAsia="ja-JP"/>
        </w:rPr>
        <w:t xml:space="preserve"> et al. 2018; Law et al. 2018; Law et al. 2020). The likelihood of detecting koala occupancy also depends on the </w:t>
      </w:r>
      <w:r>
        <w:rPr>
          <w:lang w:eastAsia="ja-JP"/>
        </w:rPr>
        <w:lastRenderedPageBreak/>
        <w:t>number of days for which acoustic data is collected. Law et al. (2020) estimated that a minimum of 4</w:t>
      </w:r>
      <w:r w:rsidR="00BA1358">
        <w:rPr>
          <w:lang w:eastAsia="ja-JP"/>
        </w:rPr>
        <w:t xml:space="preserve"> to </w:t>
      </w:r>
      <w:r>
        <w:rPr>
          <w:lang w:eastAsia="ja-JP"/>
        </w:rPr>
        <w:t>5 nights was required to achieve a 90</w:t>
      </w:r>
      <w:r w:rsidR="00BA1358">
        <w:rPr>
          <w:lang w:eastAsia="ja-JP"/>
        </w:rPr>
        <w:t xml:space="preserve"> to </w:t>
      </w:r>
      <w:r>
        <w:rPr>
          <w:lang w:eastAsia="ja-JP"/>
        </w:rPr>
        <w:t>95% probability of detecting calls at occupied sites, and this increased to 99% after 7 nights. Finally, acoustic data provides no additional information on, for example, the trees used by koalas, which can be obtained from many other survey methods.</w:t>
      </w:r>
    </w:p>
    <w:p w14:paraId="3938D49B" w14:textId="77777777" w:rsidR="00ED3CF7" w:rsidRDefault="00ED3CF7" w:rsidP="00ED3CF7">
      <w:pPr>
        <w:rPr>
          <w:lang w:eastAsia="ja-JP"/>
        </w:rPr>
      </w:pPr>
      <w:r>
        <w:rPr>
          <w:lang w:eastAsia="ja-JP"/>
        </w:rPr>
        <w:t xml:space="preserve">It is not possible to estimate absolute koala abundance from acoustic data obtained from individual recording units. However, </w:t>
      </w:r>
      <w:proofErr w:type="spellStart"/>
      <w:r>
        <w:rPr>
          <w:lang w:eastAsia="ja-JP"/>
        </w:rPr>
        <w:t>Hagens</w:t>
      </w:r>
      <w:proofErr w:type="spellEnd"/>
      <w:r>
        <w:rPr>
          <w:lang w:eastAsia="ja-JP"/>
        </w:rPr>
        <w:t xml:space="preserve"> et al. (2018) reported that bellow occurrence was higher at sites with higher koala densities. More recent research suggests that male koala densities estimated from acoustic data collected from multiple recorders placed in a grid array were reasonably well correlated with density estimates from genetic analysis of faecal pellets (Law et al. 2021). It is therefore possible that acoustic arrays may become a more widely accepted method for estimating koala densities in the future.</w:t>
      </w:r>
    </w:p>
    <w:p w14:paraId="5441184C" w14:textId="2EFFA081" w:rsidR="00ED3CF7" w:rsidRDefault="00ED3CF7" w:rsidP="003D349F">
      <w:pPr>
        <w:pStyle w:val="Heading4"/>
        <w:rPr>
          <w:lang w:eastAsia="ja-JP"/>
        </w:rPr>
      </w:pPr>
      <w:r>
        <w:rPr>
          <w:lang w:eastAsia="ja-JP"/>
        </w:rPr>
        <w:t>Landscape nutritional quality surveys</w:t>
      </w:r>
    </w:p>
    <w:p w14:paraId="166E29C3" w14:textId="5AD57C9A" w:rsidR="00584FD3" w:rsidRDefault="00ED3CF7" w:rsidP="00ED3CF7">
      <w:pPr>
        <w:rPr>
          <w:lang w:eastAsia="ja-JP"/>
        </w:rPr>
        <w:sectPr w:rsidR="00584FD3">
          <w:pgSz w:w="11906" w:h="16838"/>
          <w:pgMar w:top="1418" w:right="1418" w:bottom="1418" w:left="1418" w:header="567" w:footer="283" w:gutter="0"/>
          <w:pgNumType w:start="1"/>
          <w:cols w:space="708"/>
          <w:docGrid w:linePitch="360"/>
        </w:sectPr>
      </w:pPr>
      <w:r>
        <w:rPr>
          <w:lang w:eastAsia="ja-JP"/>
        </w:rPr>
        <w:t>Building on pioneering work that demonstrated a relationship between landscape use by koalas, population density and eucalypt browse nutritional quality (</w:t>
      </w:r>
      <w:r w:rsidR="00E175D9">
        <w:rPr>
          <w:lang w:eastAsia="ja-JP"/>
        </w:rPr>
        <w:t>e.g.</w:t>
      </w:r>
      <w:r>
        <w:rPr>
          <w:lang w:eastAsia="ja-JP"/>
        </w:rPr>
        <w:t xml:space="preserve"> Moore et al. 2010), Au (2018) looked at the relationship between eucalypt nutritional quality and koala densities across 75 sites that included large parts of the koalas range from QLD, NSW, Victoria and South Australia. The research found that in landscapes where koalas are present, a substantial amount of the variation in koala density between sites can be explained by eucalypt nutritional quality (Au 2018). In addition, Au et al. (2019) found that increasing the proportion of browse trees with lower nutritional quality decreased the likelihood of koalas occurring in a landscape. The models developed for that research have been trialled as a method to assess koala habitat and predict koala densities in </w:t>
      </w:r>
      <w:r w:rsidR="00593BD0">
        <w:rPr>
          <w:lang w:eastAsia="ja-JP"/>
        </w:rPr>
        <w:t>2</w:t>
      </w:r>
      <w:r>
        <w:rPr>
          <w:lang w:eastAsia="ja-JP"/>
        </w:rPr>
        <w:t xml:space="preserve"> separate studies that are currently ongoing. Preliminary results compared to other methods conducted in the same areas, including koala scat detection dogs in combination with scat DNA analysis and passive acoustics, are encouraging because they demonstrate considerable agreement (Marsh et al. unpublished data). However, linking koala density and habitat quality to field measures of eucalypt foliage nutritional quality is an area that requires additional research to validate this approach in more areas and independently from the original research. Given the extensive body of work that has focused on understanding the chemical determinants of diet selection by the koala, which are outlined in previous sections of this review, this method holds considerable promise for helping to measure and quantify habitat quality for the koala and potentially predict koala densities. However, current methods are relatively time consuming and require highly specialised skills and equipment.</w:t>
      </w:r>
    </w:p>
    <w:p w14:paraId="6A3EC3DB" w14:textId="613F8C4C" w:rsidR="00FC2B49" w:rsidRDefault="00FC2B49" w:rsidP="00FC2B49">
      <w:pPr>
        <w:pStyle w:val="Caption"/>
      </w:pPr>
      <w:bookmarkStart w:id="36" w:name="_Ref87339095"/>
      <w:bookmarkStart w:id="37" w:name="_Toc99530105"/>
      <w:r w:rsidRPr="00441843">
        <w:lastRenderedPageBreak/>
        <w:t xml:space="preserve">Table </w:t>
      </w:r>
      <w:r w:rsidR="00C8689F">
        <w:fldChar w:fldCharType="begin"/>
      </w:r>
      <w:r w:rsidR="00C8689F">
        <w:instrText xml:space="preserve"> SEQ Table \* ARABIC </w:instrText>
      </w:r>
      <w:r w:rsidR="00C8689F">
        <w:fldChar w:fldCharType="separate"/>
      </w:r>
      <w:r w:rsidR="00E4570F">
        <w:rPr>
          <w:noProof/>
        </w:rPr>
        <w:t>1</w:t>
      </w:r>
      <w:r w:rsidR="00C8689F">
        <w:rPr>
          <w:noProof/>
        </w:rPr>
        <w:fldChar w:fldCharType="end"/>
      </w:r>
      <w:bookmarkEnd w:id="36"/>
      <w:r w:rsidR="00441843" w:rsidRPr="00441843">
        <w:t xml:space="preserve"> B</w:t>
      </w:r>
      <w:r w:rsidR="000D1436" w:rsidRPr="00441843">
        <w:t>enefits and limitations of commonly used direct methods to survey koalas, and their utility for determining presence and density/abundance</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9"/>
        <w:gridCol w:w="3806"/>
        <w:gridCol w:w="5244"/>
        <w:gridCol w:w="1575"/>
        <w:gridCol w:w="1948"/>
      </w:tblGrid>
      <w:tr w:rsidR="005F0633" w14:paraId="0BACA31A" w14:textId="77777777" w:rsidTr="00380B4A">
        <w:trPr>
          <w:cantSplit/>
          <w:trHeight w:val="517"/>
          <w:tblHeader/>
        </w:trPr>
        <w:tc>
          <w:tcPr>
            <w:tcW w:w="507" w:type="pct"/>
            <w:hideMark/>
          </w:tcPr>
          <w:p w14:paraId="6417C619" w14:textId="77777777" w:rsidR="005F0633" w:rsidRDefault="005F0633" w:rsidP="00FC2B49">
            <w:pPr>
              <w:pStyle w:val="TableHeading"/>
            </w:pPr>
            <w:bookmarkStart w:id="38" w:name="Table_1"/>
            <w:r>
              <w:t>Method</w:t>
            </w:r>
          </w:p>
        </w:tc>
        <w:tc>
          <w:tcPr>
            <w:tcW w:w="1360" w:type="pct"/>
            <w:hideMark/>
          </w:tcPr>
          <w:p w14:paraId="7F178DD0" w14:textId="3F5ADD0A" w:rsidR="005F0633" w:rsidRDefault="005F0633" w:rsidP="00FC2B49">
            <w:pPr>
              <w:pStyle w:val="TableHeading"/>
            </w:pPr>
            <w:r>
              <w:t xml:space="preserve">Uses and </w:t>
            </w:r>
            <w:r w:rsidR="00380B4A">
              <w:t>b</w:t>
            </w:r>
            <w:r>
              <w:t>enefits</w:t>
            </w:r>
          </w:p>
        </w:tc>
        <w:tc>
          <w:tcPr>
            <w:tcW w:w="1874" w:type="pct"/>
            <w:hideMark/>
          </w:tcPr>
          <w:p w14:paraId="45A85182" w14:textId="77777777" w:rsidR="005F0633" w:rsidRDefault="005F0633" w:rsidP="00FC2B49">
            <w:pPr>
              <w:pStyle w:val="TableHeading"/>
            </w:pPr>
            <w:r>
              <w:t>Limitations</w:t>
            </w:r>
          </w:p>
        </w:tc>
        <w:tc>
          <w:tcPr>
            <w:tcW w:w="563" w:type="pct"/>
            <w:hideMark/>
          </w:tcPr>
          <w:p w14:paraId="654BC642" w14:textId="77777777" w:rsidR="005F0633" w:rsidRDefault="005F0633" w:rsidP="00FC2B49">
            <w:pPr>
              <w:pStyle w:val="TableHeading"/>
            </w:pPr>
            <w:r>
              <w:t>Presence</w:t>
            </w:r>
          </w:p>
        </w:tc>
        <w:tc>
          <w:tcPr>
            <w:tcW w:w="696" w:type="pct"/>
            <w:hideMark/>
          </w:tcPr>
          <w:p w14:paraId="2701D09B" w14:textId="1BDEA326" w:rsidR="005F0633" w:rsidRDefault="005F0633" w:rsidP="00FC2B49">
            <w:pPr>
              <w:pStyle w:val="TableHeading"/>
            </w:pPr>
            <w:r>
              <w:t>Density/</w:t>
            </w:r>
            <w:r w:rsidR="00380B4A">
              <w:t>a</w:t>
            </w:r>
            <w:r>
              <w:t>bundance</w:t>
            </w:r>
          </w:p>
        </w:tc>
      </w:tr>
      <w:tr w:rsidR="005F0633" w14:paraId="3B59E927" w14:textId="77777777" w:rsidTr="00380B4A">
        <w:trPr>
          <w:trHeight w:val="1949"/>
        </w:trPr>
        <w:tc>
          <w:tcPr>
            <w:tcW w:w="507" w:type="pct"/>
            <w:hideMark/>
          </w:tcPr>
          <w:p w14:paraId="78F9D949" w14:textId="795556FE" w:rsidR="005F0633" w:rsidRDefault="005F0633" w:rsidP="007D1AC7">
            <w:pPr>
              <w:pStyle w:val="TableText"/>
            </w:pPr>
            <w:r>
              <w:t xml:space="preserve">Transect </w:t>
            </w:r>
            <w:r w:rsidR="00D3534B">
              <w:t>–</w:t>
            </w:r>
            <w:r>
              <w:t xml:space="preserve"> strip transects</w:t>
            </w:r>
          </w:p>
        </w:tc>
        <w:tc>
          <w:tcPr>
            <w:tcW w:w="1360" w:type="pct"/>
            <w:hideMark/>
          </w:tcPr>
          <w:p w14:paraId="2411B23E" w14:textId="77777777" w:rsidR="005F0633" w:rsidRDefault="005F0633" w:rsidP="007D1AC7">
            <w:pPr>
              <w:pStyle w:val="TableBullet1"/>
            </w:pPr>
            <w:r>
              <w:t>Predominantly used to count the number of koalas within a specified area</w:t>
            </w:r>
          </w:p>
          <w:p w14:paraId="55EFBD94" w14:textId="77777777" w:rsidR="005F0633" w:rsidRDefault="005F0633" w:rsidP="007D1AC7">
            <w:pPr>
              <w:pStyle w:val="TableBullet1"/>
            </w:pPr>
            <w:r>
              <w:t>Does not require highly specialised skills or resources</w:t>
            </w:r>
          </w:p>
          <w:p w14:paraId="6948B46C" w14:textId="77777777" w:rsidR="005F0633" w:rsidRDefault="005F0633" w:rsidP="007D1AC7">
            <w:pPr>
              <w:pStyle w:val="TableBullet1"/>
            </w:pPr>
            <w:r>
              <w:t>Best suited for medium to high density populations</w:t>
            </w:r>
          </w:p>
        </w:tc>
        <w:tc>
          <w:tcPr>
            <w:tcW w:w="1874" w:type="pct"/>
            <w:hideMark/>
          </w:tcPr>
          <w:p w14:paraId="253E9563" w14:textId="77777777" w:rsidR="005F0633" w:rsidRDefault="005F0633" w:rsidP="007D1AC7">
            <w:pPr>
              <w:pStyle w:val="TableBullet1"/>
            </w:pPr>
            <w:r>
              <w:t>Substantial time and personnel required, which limits the scale at which the method can be applied</w:t>
            </w:r>
          </w:p>
          <w:p w14:paraId="6CF5BDFF" w14:textId="77777777" w:rsidR="005F0633" w:rsidRDefault="005F0633" w:rsidP="007D1AC7">
            <w:pPr>
              <w:pStyle w:val="TableBullet1"/>
            </w:pPr>
            <w:r>
              <w:t>Likely to obtain little data and many false absences in low density populations</w:t>
            </w:r>
          </w:p>
          <w:p w14:paraId="2A86C0F8" w14:textId="77777777" w:rsidR="005F0633" w:rsidRDefault="005F0633" w:rsidP="007D1AC7">
            <w:pPr>
              <w:pStyle w:val="TableBullet1"/>
            </w:pPr>
            <w:r>
              <w:t>Density estimates must be corrected for the known rate of missed observations, but this can be difficult to quantify</w:t>
            </w:r>
          </w:p>
        </w:tc>
        <w:tc>
          <w:tcPr>
            <w:tcW w:w="563" w:type="pct"/>
            <w:hideMark/>
          </w:tcPr>
          <w:p w14:paraId="0EA5C223" w14:textId="6513D18B" w:rsidR="005F0633" w:rsidRDefault="005F0633" w:rsidP="007D1AC7">
            <w:pPr>
              <w:pStyle w:val="TableText"/>
            </w:pPr>
            <w:r>
              <w:t xml:space="preserve">Yes, in medium to high density </w:t>
            </w:r>
            <w:proofErr w:type="spellStart"/>
            <w:r>
              <w:t>populations</w:t>
            </w:r>
            <w:r w:rsidR="00051BDD">
              <w:rPr>
                <w:vertAlign w:val="superscript"/>
              </w:rPr>
              <w:t>a</w:t>
            </w:r>
            <w:proofErr w:type="spellEnd"/>
          </w:p>
        </w:tc>
        <w:tc>
          <w:tcPr>
            <w:tcW w:w="696" w:type="pct"/>
            <w:hideMark/>
          </w:tcPr>
          <w:p w14:paraId="08157C9B" w14:textId="1AF287A5" w:rsidR="005F0633" w:rsidRDefault="005F0633" w:rsidP="007D1AC7">
            <w:pPr>
              <w:pStyle w:val="TableText"/>
              <w:rPr>
                <w:vertAlign w:val="superscript"/>
              </w:rPr>
            </w:pPr>
            <w:r>
              <w:t>Yes, if corrected for the rate of missed observations</w:t>
            </w:r>
            <w:r w:rsidR="00973810">
              <w:t xml:space="preserve"> </w:t>
            </w:r>
            <w:proofErr w:type="spellStart"/>
            <w:proofErr w:type="gramStart"/>
            <w:r w:rsidR="00051BDD" w:rsidRPr="00973810">
              <w:rPr>
                <w:rStyle w:val="Strong"/>
              </w:rPr>
              <w:t>a</w:t>
            </w:r>
            <w:r w:rsidRPr="00973810">
              <w:rPr>
                <w:rStyle w:val="Strong"/>
              </w:rPr>
              <w:t>,</w:t>
            </w:r>
            <w:r w:rsidR="00051BDD" w:rsidRPr="00973810">
              <w:rPr>
                <w:rStyle w:val="Strong"/>
              </w:rPr>
              <w:t>b</w:t>
            </w:r>
            <w:proofErr w:type="spellEnd"/>
            <w:proofErr w:type="gramEnd"/>
          </w:p>
        </w:tc>
      </w:tr>
      <w:tr w:rsidR="005F0633" w14:paraId="6405498E" w14:textId="77777777" w:rsidTr="00380B4A">
        <w:trPr>
          <w:trHeight w:val="2569"/>
        </w:trPr>
        <w:tc>
          <w:tcPr>
            <w:tcW w:w="507" w:type="pct"/>
            <w:hideMark/>
          </w:tcPr>
          <w:p w14:paraId="03524268" w14:textId="3A7060D3" w:rsidR="005F0633" w:rsidRDefault="005F0633" w:rsidP="007D1AC7">
            <w:pPr>
              <w:pStyle w:val="TableText"/>
            </w:pPr>
            <w:r>
              <w:t xml:space="preserve">Transect </w:t>
            </w:r>
            <w:r w:rsidR="00D3534B">
              <w:t xml:space="preserve">– </w:t>
            </w:r>
            <w:r>
              <w:t>distance sampling or double observer</w:t>
            </w:r>
          </w:p>
        </w:tc>
        <w:tc>
          <w:tcPr>
            <w:tcW w:w="1360" w:type="pct"/>
            <w:hideMark/>
          </w:tcPr>
          <w:p w14:paraId="4302A9FC" w14:textId="77777777" w:rsidR="00DC6DCD" w:rsidRDefault="005F0633" w:rsidP="007D1AC7">
            <w:pPr>
              <w:pStyle w:val="TableBullet1"/>
            </w:pPr>
            <w:r>
              <w:t>Can estimate probability of koala detection, which improves abundance estimates</w:t>
            </w:r>
          </w:p>
          <w:p w14:paraId="3A919784" w14:textId="44CE8CF7" w:rsidR="005F0633" w:rsidRDefault="005F0633" w:rsidP="007D1AC7">
            <w:pPr>
              <w:pStyle w:val="TableBullet1"/>
            </w:pPr>
            <w:r>
              <w:t>Fewer personnel required than for strip transects</w:t>
            </w:r>
          </w:p>
          <w:p w14:paraId="7E6E6DDE" w14:textId="77777777" w:rsidR="005F0633" w:rsidRDefault="005F0633" w:rsidP="007D1AC7">
            <w:pPr>
              <w:pStyle w:val="TableBullet1"/>
            </w:pPr>
            <w:r>
              <w:t>Best suited for medium to high density populations</w:t>
            </w:r>
          </w:p>
        </w:tc>
        <w:tc>
          <w:tcPr>
            <w:tcW w:w="1874" w:type="pct"/>
            <w:hideMark/>
          </w:tcPr>
          <w:p w14:paraId="6D79E724" w14:textId="0DC264FB" w:rsidR="005F0633" w:rsidRDefault="005F0633" w:rsidP="007D1AC7">
            <w:pPr>
              <w:pStyle w:val="TableBullet1"/>
            </w:pPr>
            <w:r>
              <w:t xml:space="preserve">Requires experienced personnel </w:t>
            </w:r>
            <w:r w:rsidR="00D3534B">
              <w:t xml:space="preserve">– </w:t>
            </w:r>
            <w:r>
              <w:t>inexperienced observers may not see all koalas on the transect line, which violates an important assumption for abundance analysis</w:t>
            </w:r>
          </w:p>
          <w:p w14:paraId="78A535E7" w14:textId="77777777" w:rsidR="005F0633" w:rsidRDefault="005F0633" w:rsidP="007D1AC7">
            <w:pPr>
              <w:pStyle w:val="TableBullet1"/>
            </w:pPr>
            <w:r>
              <w:t>Unsuited to small or low-density populations because a minimum number of sightings (60-80) are required to estimate detectability</w:t>
            </w:r>
          </w:p>
          <w:p w14:paraId="7511D96C" w14:textId="77777777" w:rsidR="005F0633" w:rsidRDefault="005F0633" w:rsidP="007D1AC7">
            <w:pPr>
              <w:pStyle w:val="TableBullet1"/>
            </w:pPr>
            <w:r>
              <w:t>Potential high rate of false absence in low density populations</w:t>
            </w:r>
          </w:p>
        </w:tc>
        <w:tc>
          <w:tcPr>
            <w:tcW w:w="563" w:type="pct"/>
            <w:hideMark/>
          </w:tcPr>
          <w:p w14:paraId="48CF03D6" w14:textId="34AAE3D1" w:rsidR="005F0633" w:rsidRDefault="005F0633" w:rsidP="007D1AC7">
            <w:pPr>
              <w:pStyle w:val="TableText"/>
            </w:pPr>
            <w:r>
              <w:t>Yes, in medium to high density populations</w:t>
            </w:r>
            <w:r w:rsidR="00973810">
              <w:t xml:space="preserve"> </w:t>
            </w:r>
            <w:r w:rsidR="00051BDD" w:rsidRPr="00973810">
              <w:rPr>
                <w:rStyle w:val="Strong"/>
              </w:rPr>
              <w:t>a</w:t>
            </w:r>
          </w:p>
        </w:tc>
        <w:tc>
          <w:tcPr>
            <w:tcW w:w="696" w:type="pct"/>
            <w:hideMark/>
          </w:tcPr>
          <w:p w14:paraId="48D30F78" w14:textId="05234215" w:rsidR="005F0633" w:rsidRDefault="005F0633" w:rsidP="007D1AC7">
            <w:pPr>
              <w:pStyle w:val="TableText"/>
              <w:rPr>
                <w:vertAlign w:val="superscript"/>
              </w:rPr>
            </w:pPr>
            <w:r>
              <w:t>Yes, if enough koalas are sighted to estimate detection probability</w:t>
            </w:r>
            <w:r w:rsidR="00973810">
              <w:t xml:space="preserve"> </w:t>
            </w:r>
            <w:proofErr w:type="spellStart"/>
            <w:proofErr w:type="gramStart"/>
            <w:r w:rsidR="00051BDD" w:rsidRPr="00973810">
              <w:rPr>
                <w:rStyle w:val="Strong"/>
              </w:rPr>
              <w:t>a</w:t>
            </w:r>
            <w:r w:rsidRPr="00973810">
              <w:rPr>
                <w:rStyle w:val="Strong"/>
              </w:rPr>
              <w:t>,</w:t>
            </w:r>
            <w:r w:rsidR="00051BDD" w:rsidRPr="00973810">
              <w:rPr>
                <w:rStyle w:val="Strong"/>
              </w:rPr>
              <w:t>c</w:t>
            </w:r>
            <w:proofErr w:type="spellEnd"/>
            <w:proofErr w:type="gramEnd"/>
          </w:p>
        </w:tc>
      </w:tr>
      <w:tr w:rsidR="005F0633" w14:paraId="3AB3FC4C" w14:textId="77777777" w:rsidTr="00380B4A">
        <w:tc>
          <w:tcPr>
            <w:tcW w:w="507" w:type="pct"/>
            <w:hideMark/>
          </w:tcPr>
          <w:p w14:paraId="39E3BA0F" w14:textId="77777777" w:rsidR="005F0633" w:rsidRDefault="005F0633" w:rsidP="007D1AC7">
            <w:pPr>
              <w:pStyle w:val="TableText"/>
              <w:rPr>
                <w:rFonts w:cstheme="minorHAnsi"/>
              </w:rPr>
            </w:pPr>
            <w:r>
              <w:rPr>
                <w:rFonts w:cstheme="minorHAnsi"/>
              </w:rPr>
              <w:t>Point surveys</w:t>
            </w:r>
          </w:p>
        </w:tc>
        <w:tc>
          <w:tcPr>
            <w:tcW w:w="1360" w:type="pct"/>
            <w:hideMark/>
          </w:tcPr>
          <w:p w14:paraId="70659362" w14:textId="77777777" w:rsidR="005F0633" w:rsidRDefault="005F0633" w:rsidP="007D1AC7">
            <w:pPr>
              <w:pStyle w:val="TableBullet1"/>
              <w:rPr>
                <w:rFonts w:cstheme="minorHAnsi"/>
              </w:rPr>
            </w:pPr>
            <w:r>
              <w:rPr>
                <w:rFonts w:cstheme="minorHAnsi"/>
              </w:rPr>
              <w:t>Can be undertaken at the same time and locations as scat surveys</w:t>
            </w:r>
          </w:p>
          <w:p w14:paraId="03D410D0" w14:textId="77777777" w:rsidR="005F0633" w:rsidRDefault="005F0633" w:rsidP="007D1AC7">
            <w:pPr>
              <w:pStyle w:val="TableBullet1"/>
              <w:rPr>
                <w:rFonts w:cstheme="minorHAnsi"/>
              </w:rPr>
            </w:pPr>
            <w:r>
              <w:rPr>
                <w:rFonts w:cstheme="minorHAnsi"/>
              </w:rPr>
              <w:t>May provide similar abundance estimates to transect surveys in high density populations</w:t>
            </w:r>
          </w:p>
          <w:p w14:paraId="7995B8ED" w14:textId="77777777" w:rsidR="005F0633" w:rsidRDefault="005F0633" w:rsidP="007D1AC7">
            <w:pPr>
              <w:pStyle w:val="TableBullet1"/>
              <w:rPr>
                <w:rFonts w:cstheme="minorHAnsi"/>
              </w:rPr>
            </w:pPr>
            <w:r>
              <w:rPr>
                <w:rFonts w:cstheme="minorHAnsi"/>
              </w:rPr>
              <w:t>Only suitable for medium to high density populations</w:t>
            </w:r>
          </w:p>
        </w:tc>
        <w:tc>
          <w:tcPr>
            <w:tcW w:w="1874" w:type="pct"/>
            <w:hideMark/>
          </w:tcPr>
          <w:p w14:paraId="7FE4533B" w14:textId="77777777" w:rsidR="005F0633" w:rsidRDefault="005F0633" w:rsidP="007D1AC7">
            <w:pPr>
              <w:pStyle w:val="TableBullet1"/>
              <w:rPr>
                <w:rFonts w:cstheme="minorHAnsi"/>
              </w:rPr>
            </w:pPr>
            <w:r>
              <w:rPr>
                <w:rFonts w:cstheme="minorHAnsi"/>
              </w:rPr>
              <w:t>Low detection rates and high rates of false negatives in low density populations lead to large underestimates of abundance</w:t>
            </w:r>
          </w:p>
        </w:tc>
        <w:tc>
          <w:tcPr>
            <w:tcW w:w="563" w:type="pct"/>
            <w:hideMark/>
          </w:tcPr>
          <w:p w14:paraId="7559F771" w14:textId="3323F2B8" w:rsidR="005F0633" w:rsidRDefault="005F0633" w:rsidP="007D1AC7">
            <w:pPr>
              <w:pStyle w:val="TableText"/>
              <w:rPr>
                <w:rFonts w:cstheme="minorHAnsi"/>
                <w:vertAlign w:val="superscript"/>
              </w:rPr>
            </w:pPr>
            <w:r>
              <w:rPr>
                <w:rFonts w:cstheme="minorHAnsi"/>
              </w:rPr>
              <w:t xml:space="preserve">Yes, in </w:t>
            </w:r>
            <w:r>
              <w:t>medium to high density populations</w:t>
            </w:r>
            <w:r w:rsidR="00973810">
              <w:t xml:space="preserve"> </w:t>
            </w:r>
            <w:r w:rsidR="00051BDD" w:rsidRPr="00973810">
              <w:rPr>
                <w:rStyle w:val="Strong"/>
              </w:rPr>
              <w:t>d</w:t>
            </w:r>
          </w:p>
        </w:tc>
        <w:tc>
          <w:tcPr>
            <w:tcW w:w="696" w:type="pct"/>
            <w:hideMark/>
          </w:tcPr>
          <w:p w14:paraId="17769161" w14:textId="0223D160" w:rsidR="005F0633" w:rsidRDefault="005F0633" w:rsidP="007D1AC7">
            <w:pPr>
              <w:pStyle w:val="TableText"/>
              <w:rPr>
                <w:rFonts w:cstheme="minorHAnsi"/>
                <w:vertAlign w:val="superscript"/>
              </w:rPr>
            </w:pPr>
            <w:r>
              <w:rPr>
                <w:rFonts w:cstheme="minorHAnsi"/>
              </w:rPr>
              <w:t>Possibly in high density populations, but not with lower densities</w:t>
            </w:r>
            <w:r w:rsidR="00973810">
              <w:rPr>
                <w:rFonts w:cstheme="minorHAnsi"/>
              </w:rPr>
              <w:t xml:space="preserve"> </w:t>
            </w:r>
            <w:proofErr w:type="spellStart"/>
            <w:proofErr w:type="gramStart"/>
            <w:r w:rsidR="00051BDD" w:rsidRPr="00973810">
              <w:rPr>
                <w:rStyle w:val="Strong"/>
              </w:rPr>
              <w:t>d</w:t>
            </w:r>
            <w:r w:rsidRPr="00973810">
              <w:rPr>
                <w:rStyle w:val="Strong"/>
              </w:rPr>
              <w:t>,</w:t>
            </w:r>
            <w:r w:rsidR="00051BDD" w:rsidRPr="00973810">
              <w:rPr>
                <w:rStyle w:val="Strong"/>
              </w:rPr>
              <w:t>e</w:t>
            </w:r>
            <w:proofErr w:type="gramEnd"/>
            <w:r w:rsidRPr="00973810">
              <w:rPr>
                <w:rStyle w:val="Strong"/>
              </w:rPr>
              <w:t>,</w:t>
            </w:r>
            <w:r w:rsidR="00051BDD" w:rsidRPr="00973810">
              <w:rPr>
                <w:rStyle w:val="Strong"/>
              </w:rPr>
              <w:t>f</w:t>
            </w:r>
            <w:proofErr w:type="spellEnd"/>
          </w:p>
        </w:tc>
      </w:tr>
      <w:tr w:rsidR="005F0633" w14:paraId="2A123DA8" w14:textId="77777777" w:rsidTr="00380B4A">
        <w:trPr>
          <w:trHeight w:val="2552"/>
        </w:trPr>
        <w:tc>
          <w:tcPr>
            <w:tcW w:w="507" w:type="pct"/>
            <w:hideMark/>
          </w:tcPr>
          <w:p w14:paraId="7FC7C13C" w14:textId="77777777" w:rsidR="005F0633" w:rsidRDefault="005F0633" w:rsidP="007D1AC7">
            <w:pPr>
              <w:pStyle w:val="TableText"/>
            </w:pPr>
            <w:r>
              <w:lastRenderedPageBreak/>
              <w:t>Spotlighting (usually transect)</w:t>
            </w:r>
          </w:p>
        </w:tc>
        <w:tc>
          <w:tcPr>
            <w:tcW w:w="1360" w:type="pct"/>
            <w:hideMark/>
          </w:tcPr>
          <w:p w14:paraId="2D4D1694" w14:textId="77777777" w:rsidR="005F0633" w:rsidRDefault="005F0633" w:rsidP="007D1AC7">
            <w:pPr>
              <w:pStyle w:val="TableBullet1"/>
            </w:pPr>
            <w:r>
              <w:t>Often used in conjunction with standardised transect methods (e.g. strip transects or distance sampling)</w:t>
            </w:r>
          </w:p>
          <w:p w14:paraId="0168084E" w14:textId="77777777" w:rsidR="005F0633" w:rsidRDefault="005F0633" w:rsidP="007D1AC7">
            <w:pPr>
              <w:pStyle w:val="TableBullet1"/>
            </w:pPr>
            <w:r>
              <w:t>Does not require highly specialised skills or resources</w:t>
            </w:r>
          </w:p>
          <w:p w14:paraId="0F135854" w14:textId="77777777" w:rsidR="005F0633" w:rsidRDefault="005F0633" w:rsidP="007D1AC7">
            <w:pPr>
              <w:pStyle w:val="TableBullet1"/>
            </w:pPr>
            <w:r>
              <w:t>Eye shine can increase detectability of koalas relative to diurnal searches</w:t>
            </w:r>
          </w:p>
        </w:tc>
        <w:tc>
          <w:tcPr>
            <w:tcW w:w="1874" w:type="pct"/>
            <w:hideMark/>
          </w:tcPr>
          <w:p w14:paraId="743046A3" w14:textId="77777777" w:rsidR="005F0633" w:rsidRDefault="005F0633" w:rsidP="007D1AC7">
            <w:pPr>
              <w:pStyle w:val="TableBullet1"/>
            </w:pPr>
            <w:r>
              <w:t>Some areas may not be suitable to survey at night</w:t>
            </w:r>
          </w:p>
          <w:p w14:paraId="7B12C26D" w14:textId="77777777" w:rsidR="005F0633" w:rsidRDefault="005F0633" w:rsidP="007D1AC7">
            <w:pPr>
              <w:pStyle w:val="TableBullet1"/>
            </w:pPr>
            <w:r>
              <w:t>Rate of detectability is still low, producing false negatives and underestimating density, especially in low density populations</w:t>
            </w:r>
          </w:p>
          <w:p w14:paraId="19B9C4B7" w14:textId="77777777" w:rsidR="005F0633" w:rsidRDefault="005F0633" w:rsidP="007D1AC7">
            <w:pPr>
              <w:pStyle w:val="TableBullet1"/>
            </w:pPr>
            <w:r>
              <w:t>Observer bias possible if there are large differences in the detection capabilities/experience of observers</w:t>
            </w:r>
          </w:p>
          <w:p w14:paraId="06BC505D" w14:textId="77777777" w:rsidR="005F0633" w:rsidRDefault="005F0633" w:rsidP="007D1AC7">
            <w:pPr>
              <w:pStyle w:val="TableBullet1"/>
            </w:pPr>
            <w:r>
              <w:t>Subject to the same limitations for estimating abundance as the sampling method it is paired with</w:t>
            </w:r>
          </w:p>
        </w:tc>
        <w:tc>
          <w:tcPr>
            <w:tcW w:w="563" w:type="pct"/>
            <w:hideMark/>
          </w:tcPr>
          <w:p w14:paraId="0163B5E3" w14:textId="7A8602BC" w:rsidR="005F0633" w:rsidRDefault="005F0633" w:rsidP="007D1AC7">
            <w:pPr>
              <w:pStyle w:val="TableText"/>
            </w:pPr>
            <w:r>
              <w:t>Yes, in medium to high density populations. Better than daytime transects in lower density populations</w:t>
            </w:r>
            <w:r w:rsidR="00973810">
              <w:t xml:space="preserve"> </w:t>
            </w:r>
            <w:r w:rsidR="00BA1754" w:rsidRPr="00973810">
              <w:rPr>
                <w:rStyle w:val="Strong"/>
              </w:rPr>
              <w:t>g</w:t>
            </w:r>
          </w:p>
        </w:tc>
        <w:tc>
          <w:tcPr>
            <w:tcW w:w="696" w:type="pct"/>
            <w:hideMark/>
          </w:tcPr>
          <w:p w14:paraId="69457E7C" w14:textId="35EF4308" w:rsidR="005F0633" w:rsidRDefault="005F0633" w:rsidP="007D1AC7">
            <w:pPr>
              <w:pStyle w:val="TableText"/>
              <w:rPr>
                <w:vertAlign w:val="superscript"/>
              </w:rPr>
            </w:pPr>
            <w:r>
              <w:t>Yes, if used in conjunction with appropriate sampling strategies</w:t>
            </w:r>
            <w:r w:rsidR="00C4109D">
              <w:t xml:space="preserve"> </w:t>
            </w:r>
            <w:r w:rsidR="00BA1754" w:rsidRPr="00C4109D">
              <w:rPr>
                <w:rStyle w:val="Strong"/>
              </w:rPr>
              <w:t>g</w:t>
            </w:r>
          </w:p>
        </w:tc>
      </w:tr>
      <w:tr w:rsidR="005F0633" w14:paraId="47782B2E" w14:textId="77777777" w:rsidTr="00380B4A">
        <w:trPr>
          <w:trHeight w:val="2044"/>
        </w:trPr>
        <w:tc>
          <w:tcPr>
            <w:tcW w:w="507" w:type="pct"/>
            <w:hideMark/>
          </w:tcPr>
          <w:p w14:paraId="18D41679" w14:textId="77777777" w:rsidR="005F0633" w:rsidRDefault="005F0633" w:rsidP="007D1AC7">
            <w:pPr>
              <w:pStyle w:val="TableText"/>
            </w:pPr>
            <w:r>
              <w:t>Koala detection dogs</w:t>
            </w:r>
          </w:p>
        </w:tc>
        <w:tc>
          <w:tcPr>
            <w:tcW w:w="1360" w:type="pct"/>
            <w:hideMark/>
          </w:tcPr>
          <w:p w14:paraId="1B6EDB87" w14:textId="77777777" w:rsidR="005F0633" w:rsidRDefault="005F0633" w:rsidP="007D1AC7">
            <w:pPr>
              <w:pStyle w:val="TableBullet1"/>
            </w:pPr>
            <w:r>
              <w:t>Improve efficiency and detectability for locating koalas in locations that are accessible to dogs and handlers</w:t>
            </w:r>
          </w:p>
          <w:p w14:paraId="06E88D08" w14:textId="77777777" w:rsidR="005F0633" w:rsidRDefault="005F0633" w:rsidP="007D1AC7">
            <w:pPr>
              <w:pStyle w:val="TableBullet1"/>
            </w:pPr>
            <w:r>
              <w:t>Can be used in conjunction with other standardised methods for abundance estimates</w:t>
            </w:r>
          </w:p>
        </w:tc>
        <w:tc>
          <w:tcPr>
            <w:tcW w:w="1874" w:type="pct"/>
            <w:hideMark/>
          </w:tcPr>
          <w:p w14:paraId="22772E38" w14:textId="77777777" w:rsidR="005F0633" w:rsidRDefault="005F0633" w:rsidP="007D1AC7">
            <w:pPr>
              <w:pStyle w:val="TableBullet1"/>
            </w:pPr>
            <w:r>
              <w:t>Requires specialised equipment and training</w:t>
            </w:r>
          </w:p>
          <w:p w14:paraId="5134EAAB" w14:textId="77777777" w:rsidR="005F0633" w:rsidRDefault="005F0633" w:rsidP="007D1AC7">
            <w:pPr>
              <w:pStyle w:val="TableBullet1"/>
            </w:pPr>
            <w:r>
              <w:t>There are few trained dogs/handlers</w:t>
            </w:r>
          </w:p>
          <w:p w14:paraId="761B712B" w14:textId="77777777" w:rsidR="005F0633" w:rsidRDefault="005F0633" w:rsidP="007D1AC7">
            <w:pPr>
              <w:pStyle w:val="TableBullet1"/>
            </w:pPr>
            <w:r>
              <w:t>No published literature quantifying benefits and limitations</w:t>
            </w:r>
          </w:p>
          <w:p w14:paraId="15D170AA" w14:textId="77777777" w:rsidR="005F0633" w:rsidRDefault="005F0633" w:rsidP="007D1AC7">
            <w:pPr>
              <w:pStyle w:val="TableBullet1"/>
            </w:pPr>
            <w:r>
              <w:t>Must be used in conjunction with appropriate sampling strategies to produce density estimates, and subject to the same limitations</w:t>
            </w:r>
          </w:p>
        </w:tc>
        <w:tc>
          <w:tcPr>
            <w:tcW w:w="563" w:type="pct"/>
            <w:hideMark/>
          </w:tcPr>
          <w:p w14:paraId="1EDBEEEB" w14:textId="77777777" w:rsidR="005F0633" w:rsidRDefault="005F0633" w:rsidP="007D1AC7">
            <w:pPr>
              <w:pStyle w:val="TableText"/>
            </w:pPr>
            <w:r>
              <w:t xml:space="preserve">Yes, when dogs are properly </w:t>
            </w:r>
            <w:proofErr w:type="gramStart"/>
            <w:r>
              <w:t>trained</w:t>
            </w:r>
            <w:proofErr w:type="gramEnd"/>
            <w:r>
              <w:t xml:space="preserve"> and conditions are suitable for this type of survey</w:t>
            </w:r>
          </w:p>
        </w:tc>
        <w:tc>
          <w:tcPr>
            <w:tcW w:w="696" w:type="pct"/>
            <w:hideMark/>
          </w:tcPr>
          <w:p w14:paraId="766979F2" w14:textId="77777777" w:rsidR="005F0633" w:rsidRDefault="005F0633" w:rsidP="007D1AC7">
            <w:pPr>
              <w:pStyle w:val="TableText"/>
            </w:pPr>
            <w:r>
              <w:t>Yes, if used in conjunction with appropriate sampling strategies</w:t>
            </w:r>
          </w:p>
        </w:tc>
      </w:tr>
      <w:tr w:rsidR="005F0633" w14:paraId="5C0E2BDD" w14:textId="77777777" w:rsidTr="00380B4A">
        <w:trPr>
          <w:trHeight w:val="3220"/>
        </w:trPr>
        <w:tc>
          <w:tcPr>
            <w:tcW w:w="507" w:type="pct"/>
            <w:hideMark/>
          </w:tcPr>
          <w:p w14:paraId="681D5DB3" w14:textId="77777777" w:rsidR="005F0633" w:rsidRDefault="005F0633" w:rsidP="007D1AC7">
            <w:pPr>
              <w:pStyle w:val="TableText"/>
            </w:pPr>
            <w:r>
              <w:t>Thermal detection drones</w:t>
            </w:r>
          </w:p>
        </w:tc>
        <w:tc>
          <w:tcPr>
            <w:tcW w:w="1360" w:type="pct"/>
            <w:hideMark/>
          </w:tcPr>
          <w:p w14:paraId="49A07BA3" w14:textId="77777777" w:rsidR="005F0633" w:rsidRDefault="005F0633" w:rsidP="007D1AC7">
            <w:pPr>
              <w:pStyle w:val="TableBullet1"/>
            </w:pPr>
            <w:r>
              <w:t>Thermal drone surveys can cover larger areas more thoroughly and efficiently than ground-based methods</w:t>
            </w:r>
          </w:p>
          <w:p w14:paraId="2CB3ED5D" w14:textId="77777777" w:rsidR="005F0633" w:rsidRDefault="005F0633" w:rsidP="007D1AC7">
            <w:pPr>
              <w:pStyle w:val="TableBullet1"/>
            </w:pPr>
            <w:r>
              <w:t>Higher rates of koala detection compared to other methods improves the likelihood of detecting presence, and density estimates</w:t>
            </w:r>
          </w:p>
          <w:p w14:paraId="0DA5D7C3" w14:textId="77777777" w:rsidR="005F0633" w:rsidRDefault="005F0633" w:rsidP="007D1AC7">
            <w:pPr>
              <w:pStyle w:val="TableBullet1"/>
            </w:pPr>
            <w:r>
              <w:t>Suitable for use in low density populations</w:t>
            </w:r>
          </w:p>
        </w:tc>
        <w:tc>
          <w:tcPr>
            <w:tcW w:w="1874" w:type="pct"/>
            <w:hideMark/>
          </w:tcPr>
          <w:p w14:paraId="2E53188D" w14:textId="77777777" w:rsidR="005F0633" w:rsidRDefault="005F0633" w:rsidP="007D1AC7">
            <w:pPr>
              <w:pStyle w:val="TableBullet1"/>
            </w:pPr>
            <w:r>
              <w:t>Requires specialised equipment and training</w:t>
            </w:r>
          </w:p>
          <w:p w14:paraId="44E1A25A" w14:textId="77777777" w:rsidR="005F0633" w:rsidRDefault="005F0633" w:rsidP="007D1AC7">
            <w:pPr>
              <w:pStyle w:val="TableBullet1"/>
            </w:pPr>
            <w:r>
              <w:t>Detection of thermal signature requires sufficient temperature difference between koala and environment</w:t>
            </w:r>
          </w:p>
          <w:p w14:paraId="1F1E3B54" w14:textId="77777777" w:rsidR="005F0633" w:rsidRDefault="005F0633" w:rsidP="007D1AC7">
            <w:pPr>
              <w:pStyle w:val="TableBullet1"/>
            </w:pPr>
            <w:r>
              <w:t>Results may not be directly comparable between sites due to differences in detectability</w:t>
            </w:r>
          </w:p>
          <w:p w14:paraId="36C89025" w14:textId="77777777" w:rsidR="00DC6DCD" w:rsidRDefault="005F0633" w:rsidP="007D1AC7">
            <w:pPr>
              <w:pStyle w:val="TableBullet1"/>
            </w:pPr>
            <w:r>
              <w:t>Probability of detection is not known in many habitats</w:t>
            </w:r>
          </w:p>
          <w:p w14:paraId="79305DB1" w14:textId="6389C146" w:rsidR="005F0633" w:rsidRDefault="005F0633" w:rsidP="007D1AC7">
            <w:pPr>
              <w:pStyle w:val="TableBullet1"/>
            </w:pPr>
            <w:r>
              <w:t>Potential for false or duplicate detections which can inflate abundance estimates</w:t>
            </w:r>
          </w:p>
          <w:p w14:paraId="4F875379" w14:textId="77777777" w:rsidR="005F0633" w:rsidRDefault="005F0633" w:rsidP="007D1AC7">
            <w:pPr>
              <w:pStyle w:val="TableBullet1"/>
            </w:pPr>
            <w:r>
              <w:t>Different image processing methods can give different results</w:t>
            </w:r>
          </w:p>
        </w:tc>
        <w:tc>
          <w:tcPr>
            <w:tcW w:w="563" w:type="pct"/>
            <w:hideMark/>
          </w:tcPr>
          <w:p w14:paraId="159A32AF" w14:textId="09A26452" w:rsidR="005F0633" w:rsidRDefault="005F0633" w:rsidP="007D1AC7">
            <w:pPr>
              <w:pStyle w:val="TableText"/>
            </w:pPr>
            <w:r>
              <w:t>Yes, when conditions are appropriate for surveys and the drone operator is experienced</w:t>
            </w:r>
            <w:r w:rsidR="00C4109D">
              <w:t xml:space="preserve"> </w:t>
            </w:r>
            <w:proofErr w:type="spellStart"/>
            <w:proofErr w:type="gramStart"/>
            <w:r w:rsidR="00BA1754" w:rsidRPr="00C4109D">
              <w:rPr>
                <w:rStyle w:val="Strong"/>
              </w:rPr>
              <w:t>f</w:t>
            </w:r>
            <w:r w:rsidRPr="00C4109D">
              <w:rPr>
                <w:rStyle w:val="Strong"/>
              </w:rPr>
              <w:t>,</w:t>
            </w:r>
            <w:r w:rsidR="00BA1754" w:rsidRPr="00C4109D">
              <w:rPr>
                <w:rStyle w:val="Strong"/>
              </w:rPr>
              <w:t>h</w:t>
            </w:r>
            <w:proofErr w:type="spellEnd"/>
            <w:proofErr w:type="gramEnd"/>
          </w:p>
        </w:tc>
        <w:tc>
          <w:tcPr>
            <w:tcW w:w="696" w:type="pct"/>
            <w:hideMark/>
          </w:tcPr>
          <w:p w14:paraId="5797225D" w14:textId="36EB47F3" w:rsidR="005F0633" w:rsidRDefault="005F0633" w:rsidP="007D1AC7">
            <w:pPr>
              <w:pStyle w:val="TableText"/>
              <w:rPr>
                <w:vertAlign w:val="superscript"/>
              </w:rPr>
            </w:pPr>
            <w:r>
              <w:t>Yes</w:t>
            </w:r>
            <w:r w:rsidR="00C4109D">
              <w:t xml:space="preserve"> </w:t>
            </w:r>
            <w:r w:rsidR="006F0630" w:rsidRPr="00C4109D">
              <w:rPr>
                <w:rStyle w:val="Strong"/>
              </w:rPr>
              <w:t>e</w:t>
            </w:r>
          </w:p>
        </w:tc>
      </w:tr>
      <w:tr w:rsidR="005F0633" w14:paraId="75C71409" w14:textId="77777777" w:rsidTr="00380B4A">
        <w:trPr>
          <w:trHeight w:val="2694"/>
        </w:trPr>
        <w:tc>
          <w:tcPr>
            <w:tcW w:w="507" w:type="pct"/>
            <w:hideMark/>
          </w:tcPr>
          <w:p w14:paraId="631A30F6" w14:textId="77777777" w:rsidR="005F0633" w:rsidRDefault="005F0633" w:rsidP="007D1AC7">
            <w:pPr>
              <w:pStyle w:val="TableText"/>
            </w:pPr>
            <w:r>
              <w:lastRenderedPageBreak/>
              <w:t>Mark-resight or mark-recapture</w:t>
            </w:r>
          </w:p>
        </w:tc>
        <w:tc>
          <w:tcPr>
            <w:tcW w:w="1360" w:type="pct"/>
            <w:hideMark/>
          </w:tcPr>
          <w:p w14:paraId="7ED53A02" w14:textId="77777777" w:rsidR="005F0633" w:rsidRDefault="005F0633" w:rsidP="007D1AC7">
            <w:pPr>
              <w:pStyle w:val="TableBullet1"/>
            </w:pPr>
            <w:r>
              <w:t>Useful when a population census is required because abundance estimates are reasonably precise</w:t>
            </w:r>
          </w:p>
          <w:p w14:paraId="551F6D77" w14:textId="77777777" w:rsidR="005F0633" w:rsidRDefault="005F0633" w:rsidP="007D1AC7">
            <w:pPr>
              <w:pStyle w:val="TableBullet1"/>
            </w:pPr>
            <w:r>
              <w:t>Potential to gather additional information about individuals (e.g. sex, health, age)</w:t>
            </w:r>
          </w:p>
          <w:p w14:paraId="31B7491F" w14:textId="77777777" w:rsidR="005F0633" w:rsidRDefault="005F0633" w:rsidP="007D1AC7">
            <w:pPr>
              <w:pStyle w:val="TableBullet1"/>
            </w:pPr>
            <w:r>
              <w:t>Best suited for medium to high density populations</w:t>
            </w:r>
          </w:p>
        </w:tc>
        <w:tc>
          <w:tcPr>
            <w:tcW w:w="1874" w:type="pct"/>
            <w:hideMark/>
          </w:tcPr>
          <w:p w14:paraId="5F7CEA66" w14:textId="77777777" w:rsidR="005F0633" w:rsidRDefault="005F0633" w:rsidP="007D1AC7">
            <w:pPr>
              <w:pStyle w:val="TableBullet1"/>
            </w:pPr>
            <w:r>
              <w:t>Requires experienced personnel</w:t>
            </w:r>
          </w:p>
          <w:p w14:paraId="5639377A" w14:textId="77777777" w:rsidR="005F0633" w:rsidRDefault="005F0633" w:rsidP="007D1AC7">
            <w:pPr>
              <w:pStyle w:val="TableBullet1"/>
            </w:pPr>
            <w:r>
              <w:t>Labour intensive and can be costly</w:t>
            </w:r>
          </w:p>
          <w:p w14:paraId="6C1216CA" w14:textId="77777777" w:rsidR="005F0633" w:rsidRDefault="005F0633" w:rsidP="007D1AC7">
            <w:pPr>
              <w:pStyle w:val="TableBullet1"/>
            </w:pPr>
            <w:r>
              <w:t>More invasive to the animals than techniques that do not require capture</w:t>
            </w:r>
          </w:p>
        </w:tc>
        <w:tc>
          <w:tcPr>
            <w:tcW w:w="563" w:type="pct"/>
            <w:hideMark/>
          </w:tcPr>
          <w:p w14:paraId="0D012A90" w14:textId="764C6B78" w:rsidR="005F0633" w:rsidRDefault="005F0633" w:rsidP="007D1AC7">
            <w:pPr>
              <w:pStyle w:val="TableText"/>
              <w:rPr>
                <w:vertAlign w:val="superscript"/>
              </w:rPr>
            </w:pPr>
            <w:r>
              <w:t>Yes</w:t>
            </w:r>
            <w:r w:rsidR="004A3F5C">
              <w:t xml:space="preserve"> </w:t>
            </w:r>
            <w:r w:rsidR="0061341E" w:rsidRPr="004A3F5C">
              <w:rPr>
                <w:rStyle w:val="Strong"/>
              </w:rPr>
              <w:t>c</w:t>
            </w:r>
          </w:p>
        </w:tc>
        <w:tc>
          <w:tcPr>
            <w:tcW w:w="696" w:type="pct"/>
            <w:hideMark/>
          </w:tcPr>
          <w:p w14:paraId="00CA8E70" w14:textId="6CC3E1E9" w:rsidR="005F0633" w:rsidRDefault="005F0633" w:rsidP="007D1AC7">
            <w:pPr>
              <w:pStyle w:val="TableText"/>
              <w:rPr>
                <w:vertAlign w:val="superscript"/>
              </w:rPr>
            </w:pPr>
            <w:r>
              <w:t>Yes</w:t>
            </w:r>
            <w:r w:rsidR="004A3F5C">
              <w:t xml:space="preserve"> </w:t>
            </w:r>
            <w:r w:rsidR="0061341E" w:rsidRPr="004A3F5C">
              <w:rPr>
                <w:rStyle w:val="Strong"/>
              </w:rPr>
              <w:t>c</w:t>
            </w:r>
          </w:p>
        </w:tc>
      </w:tr>
      <w:tr w:rsidR="005F0633" w14:paraId="17289DA1" w14:textId="77777777" w:rsidTr="00380B4A">
        <w:trPr>
          <w:trHeight w:val="3242"/>
        </w:trPr>
        <w:tc>
          <w:tcPr>
            <w:tcW w:w="507" w:type="pct"/>
            <w:hideMark/>
          </w:tcPr>
          <w:p w14:paraId="715883B2" w14:textId="77777777" w:rsidR="005F0633" w:rsidRDefault="005F0633" w:rsidP="007D1AC7">
            <w:pPr>
              <w:pStyle w:val="TableText"/>
            </w:pPr>
            <w:r>
              <w:t>Radio or GPS tracking</w:t>
            </w:r>
          </w:p>
        </w:tc>
        <w:tc>
          <w:tcPr>
            <w:tcW w:w="1360" w:type="pct"/>
            <w:hideMark/>
          </w:tcPr>
          <w:p w14:paraId="6BC134BA" w14:textId="77777777" w:rsidR="005F0633" w:rsidRDefault="005F0633" w:rsidP="007D1AC7">
            <w:pPr>
              <w:pStyle w:val="TableBullet1"/>
            </w:pPr>
            <w:r>
              <w:t>Can demonstrate whether individuals are resident or transitory</w:t>
            </w:r>
          </w:p>
          <w:p w14:paraId="6E10C784" w14:textId="77777777" w:rsidR="005F0633" w:rsidRDefault="005F0633" w:rsidP="007D1AC7">
            <w:pPr>
              <w:pStyle w:val="TableBullet1"/>
            </w:pPr>
            <w:r>
              <w:t>Home range sizes may correlate with population density</w:t>
            </w:r>
          </w:p>
          <w:p w14:paraId="14C30E37" w14:textId="77777777" w:rsidR="005F0633" w:rsidRDefault="005F0633" w:rsidP="007D1AC7">
            <w:pPr>
              <w:pStyle w:val="TableBullet1"/>
            </w:pPr>
            <w:r>
              <w:t>Can gather additional information about individuals, including their sex, health, reproductive state, age, tree species preferences, and rates and causes of mortality</w:t>
            </w:r>
          </w:p>
          <w:p w14:paraId="1A04FFD1" w14:textId="77777777" w:rsidR="005F0633" w:rsidRDefault="005F0633" w:rsidP="007D1AC7">
            <w:pPr>
              <w:pStyle w:val="TableBullet1"/>
            </w:pPr>
            <w:r>
              <w:t>Can be used in low density populations</w:t>
            </w:r>
          </w:p>
        </w:tc>
        <w:tc>
          <w:tcPr>
            <w:tcW w:w="1874" w:type="pct"/>
            <w:hideMark/>
          </w:tcPr>
          <w:p w14:paraId="4CD6B25E" w14:textId="77777777" w:rsidR="005F0633" w:rsidRDefault="005F0633" w:rsidP="007D1AC7">
            <w:pPr>
              <w:pStyle w:val="TableBullet1"/>
            </w:pPr>
            <w:r>
              <w:t>Requires specialised equipment and experienced personnel</w:t>
            </w:r>
          </w:p>
          <w:p w14:paraId="638597E3" w14:textId="77777777" w:rsidR="005F0633" w:rsidRDefault="005F0633" w:rsidP="007D1AC7">
            <w:pPr>
              <w:pStyle w:val="TableBullet1"/>
            </w:pPr>
            <w:r>
              <w:t>Labour intensive, time consuming and costly</w:t>
            </w:r>
          </w:p>
          <w:p w14:paraId="1720D435" w14:textId="77777777" w:rsidR="005F0633" w:rsidRDefault="005F0633" w:rsidP="007D1AC7">
            <w:pPr>
              <w:pStyle w:val="TableBullet1"/>
            </w:pPr>
            <w:r>
              <w:t>More invasive to the animals than techniques that do not require capture</w:t>
            </w:r>
          </w:p>
          <w:p w14:paraId="6179A894" w14:textId="77777777" w:rsidR="005F0633" w:rsidRDefault="005F0633" w:rsidP="007D1AC7">
            <w:pPr>
              <w:pStyle w:val="TableBullet1"/>
            </w:pPr>
            <w:r>
              <w:t>To calculate density, enough individuals must be tracked and for sufficient time to understand home range overlap</w:t>
            </w:r>
          </w:p>
          <w:p w14:paraId="13451FDE" w14:textId="77777777" w:rsidR="005F0633" w:rsidRDefault="005F0633" w:rsidP="007D1AC7">
            <w:pPr>
              <w:pStyle w:val="TableBullet1"/>
            </w:pPr>
            <w:r>
              <w:t>Koalas can move large distances, so radio tracking may not be practical without consent from surrounding landholders</w:t>
            </w:r>
          </w:p>
        </w:tc>
        <w:tc>
          <w:tcPr>
            <w:tcW w:w="563" w:type="pct"/>
            <w:hideMark/>
          </w:tcPr>
          <w:p w14:paraId="5DE442EA" w14:textId="77777777" w:rsidR="005F0633" w:rsidRDefault="005F0633" w:rsidP="007D1AC7">
            <w:pPr>
              <w:pStyle w:val="TableText"/>
            </w:pPr>
            <w:r>
              <w:t>Yes, however, if radio tracking or GPS are used then presence is required, since koalas must be in a landscape to track</w:t>
            </w:r>
          </w:p>
        </w:tc>
        <w:tc>
          <w:tcPr>
            <w:tcW w:w="696" w:type="pct"/>
            <w:hideMark/>
          </w:tcPr>
          <w:p w14:paraId="18E7FEDA" w14:textId="31BEA9A5" w:rsidR="005F0633" w:rsidRDefault="005F0633" w:rsidP="007D1AC7">
            <w:pPr>
              <w:pStyle w:val="TableText"/>
              <w:rPr>
                <w:vertAlign w:val="superscript"/>
              </w:rPr>
            </w:pPr>
            <w:r>
              <w:t>Yes, if enough individuals are tracked and home range overlap is known</w:t>
            </w:r>
            <w:r w:rsidR="004A3F5C">
              <w:t xml:space="preserve"> </w:t>
            </w:r>
            <w:r w:rsidR="0061341E" w:rsidRPr="004A3F5C">
              <w:rPr>
                <w:rStyle w:val="Strong"/>
              </w:rPr>
              <w:t>c</w:t>
            </w:r>
          </w:p>
        </w:tc>
      </w:tr>
      <w:tr w:rsidR="005F0633" w14:paraId="45E36ACE" w14:textId="77777777" w:rsidTr="00380B4A">
        <w:trPr>
          <w:trHeight w:val="1265"/>
        </w:trPr>
        <w:tc>
          <w:tcPr>
            <w:tcW w:w="507" w:type="pct"/>
            <w:hideMark/>
          </w:tcPr>
          <w:p w14:paraId="0C33F851" w14:textId="77777777" w:rsidR="005F0633" w:rsidRDefault="005F0633" w:rsidP="007D1AC7">
            <w:pPr>
              <w:pStyle w:val="TableText"/>
            </w:pPr>
            <w:r>
              <w:t>Camera traps</w:t>
            </w:r>
          </w:p>
        </w:tc>
        <w:tc>
          <w:tcPr>
            <w:tcW w:w="1360" w:type="pct"/>
            <w:hideMark/>
          </w:tcPr>
          <w:p w14:paraId="40C9F233" w14:textId="77777777" w:rsidR="005F0633" w:rsidRDefault="005F0633" w:rsidP="007D1AC7">
            <w:pPr>
              <w:pStyle w:val="TableBullet1"/>
            </w:pPr>
            <w:r>
              <w:t>Incidental images can demonstrate that koalas are present</w:t>
            </w:r>
          </w:p>
          <w:p w14:paraId="459BF34C" w14:textId="77777777" w:rsidR="00DC6DCD" w:rsidRDefault="005F0633" w:rsidP="007D1AC7">
            <w:pPr>
              <w:pStyle w:val="TableBullet1"/>
            </w:pPr>
            <w:r>
              <w:t>Can be used in a targeted manner to confirm that indirect evidence (e.g. claw marks, bark chewing, or scats) is due to koalas</w:t>
            </w:r>
          </w:p>
          <w:p w14:paraId="7F34DE6E" w14:textId="7A7EFE79" w:rsidR="005F0633" w:rsidRDefault="005F0633" w:rsidP="007D1AC7">
            <w:pPr>
              <w:pStyle w:val="TableBullet1"/>
            </w:pPr>
            <w:r>
              <w:t>No specialised skills required</w:t>
            </w:r>
          </w:p>
        </w:tc>
        <w:tc>
          <w:tcPr>
            <w:tcW w:w="1874" w:type="pct"/>
            <w:hideMark/>
          </w:tcPr>
          <w:p w14:paraId="2A462709" w14:textId="77777777" w:rsidR="005F0633" w:rsidRDefault="005F0633" w:rsidP="007D1AC7">
            <w:pPr>
              <w:pStyle w:val="TableBullet1"/>
            </w:pPr>
            <w:r>
              <w:t>Koalas are not attracted to baits, so detections are usually incidental</w:t>
            </w:r>
          </w:p>
          <w:p w14:paraId="60544E86" w14:textId="77777777" w:rsidR="005F0633" w:rsidRDefault="005F0633" w:rsidP="007D1AC7">
            <w:pPr>
              <w:pStyle w:val="TableBullet1"/>
            </w:pPr>
            <w:r>
              <w:t>Koalas may not be detected even when they are present</w:t>
            </w:r>
          </w:p>
          <w:p w14:paraId="1D5544BF" w14:textId="77777777" w:rsidR="005F0633" w:rsidRDefault="005F0633" w:rsidP="007D1AC7">
            <w:pPr>
              <w:pStyle w:val="TableBullet1"/>
            </w:pPr>
            <w:r>
              <w:t>Not recommended as a primary survey method</w:t>
            </w:r>
          </w:p>
        </w:tc>
        <w:tc>
          <w:tcPr>
            <w:tcW w:w="563" w:type="pct"/>
            <w:hideMark/>
          </w:tcPr>
          <w:p w14:paraId="6B3B1399" w14:textId="70B9FBA7" w:rsidR="005F0633" w:rsidRDefault="005F0633" w:rsidP="007D1AC7">
            <w:pPr>
              <w:pStyle w:val="TableText"/>
              <w:rPr>
                <w:vertAlign w:val="superscript"/>
              </w:rPr>
            </w:pPr>
            <w:r>
              <w:t>As secondary confirmation rather than as a primary search method</w:t>
            </w:r>
            <w:r w:rsidR="0061341E">
              <w:t xml:space="preserve"> </w:t>
            </w:r>
            <w:proofErr w:type="spellStart"/>
            <w:r w:rsidR="0061341E" w:rsidRPr="0061341E">
              <w:rPr>
                <w:rStyle w:val="Strong"/>
              </w:rPr>
              <w:t>i</w:t>
            </w:r>
            <w:proofErr w:type="spellEnd"/>
          </w:p>
        </w:tc>
        <w:tc>
          <w:tcPr>
            <w:tcW w:w="696" w:type="pct"/>
            <w:hideMark/>
          </w:tcPr>
          <w:p w14:paraId="546BC7F8" w14:textId="77777777" w:rsidR="005F0633" w:rsidRDefault="005F0633" w:rsidP="007D1AC7">
            <w:pPr>
              <w:pStyle w:val="TableText"/>
            </w:pPr>
            <w:r>
              <w:t>No</w:t>
            </w:r>
          </w:p>
        </w:tc>
      </w:tr>
    </w:tbl>
    <w:bookmarkEnd w:id="38"/>
    <w:p w14:paraId="7C1D1ED6" w14:textId="4725AC77" w:rsidR="007D1AC7" w:rsidRDefault="0061341E" w:rsidP="00C94180">
      <w:pPr>
        <w:pStyle w:val="FigureTableNoteSource"/>
      </w:pPr>
      <w:r w:rsidRPr="0061341E">
        <w:rPr>
          <w:rStyle w:val="Strong"/>
        </w:rPr>
        <w:t>a</w:t>
      </w:r>
      <w:r w:rsidR="00C94180">
        <w:t xml:space="preserve"> </w:t>
      </w:r>
      <w:proofErr w:type="spellStart"/>
      <w:r w:rsidR="00C94180">
        <w:t>Dique</w:t>
      </w:r>
      <w:proofErr w:type="spellEnd"/>
      <w:r w:rsidR="00C94180">
        <w:t xml:space="preserve"> et al. 2003b; </w:t>
      </w:r>
      <w:r w:rsidRPr="0061341E">
        <w:rPr>
          <w:rStyle w:val="Strong"/>
        </w:rPr>
        <w:t>b</w:t>
      </w:r>
      <w:r w:rsidR="00C94180">
        <w:t xml:space="preserve"> </w:t>
      </w:r>
      <w:proofErr w:type="spellStart"/>
      <w:r w:rsidR="00C94180">
        <w:t>Dique</w:t>
      </w:r>
      <w:proofErr w:type="spellEnd"/>
      <w:r w:rsidR="00C94180">
        <w:t xml:space="preserve"> et al. 2004; </w:t>
      </w:r>
      <w:r w:rsidRPr="0061341E">
        <w:rPr>
          <w:rStyle w:val="Strong"/>
        </w:rPr>
        <w:t>c</w:t>
      </w:r>
      <w:r w:rsidR="00C94180">
        <w:t xml:space="preserve"> Crowther et al. 2021; </w:t>
      </w:r>
      <w:r w:rsidRPr="0061341E">
        <w:rPr>
          <w:rStyle w:val="Strong"/>
        </w:rPr>
        <w:t>d</w:t>
      </w:r>
      <w:r w:rsidR="00C94180" w:rsidRPr="0061341E">
        <w:rPr>
          <w:rStyle w:val="Strong"/>
        </w:rPr>
        <w:t xml:space="preserve"> </w:t>
      </w:r>
      <w:r w:rsidR="00C94180">
        <w:t xml:space="preserve">Phillips and Callaghan 2014; </w:t>
      </w:r>
      <w:r w:rsidRPr="0061341E">
        <w:rPr>
          <w:rStyle w:val="Strong"/>
        </w:rPr>
        <w:t>e</w:t>
      </w:r>
      <w:r w:rsidR="00C94180">
        <w:t xml:space="preserve"> Phillips et al. 2007; </w:t>
      </w:r>
      <w:r w:rsidRPr="0061341E">
        <w:rPr>
          <w:rStyle w:val="Strong"/>
        </w:rPr>
        <w:t>f</w:t>
      </w:r>
      <w:r w:rsidR="00C94180">
        <w:t xml:space="preserve"> Witt et al. 2020; </w:t>
      </w:r>
      <w:r w:rsidRPr="0061341E">
        <w:rPr>
          <w:rStyle w:val="Strong"/>
        </w:rPr>
        <w:t>g</w:t>
      </w:r>
      <w:r w:rsidR="00C94180">
        <w:t xml:space="preserve"> Wilmott et al. 2019;</w:t>
      </w:r>
      <w:r>
        <w:t xml:space="preserve"> </w:t>
      </w:r>
      <w:r w:rsidRPr="0061341E">
        <w:rPr>
          <w:rStyle w:val="Strong"/>
        </w:rPr>
        <w:t>h</w:t>
      </w:r>
      <w:r w:rsidR="00C94180">
        <w:t xml:space="preserve"> Corcoran et al. 2019;</w:t>
      </w:r>
      <w:r w:rsidR="00C94180" w:rsidRPr="0061341E">
        <w:rPr>
          <w:rStyle w:val="Strong"/>
        </w:rPr>
        <w:t xml:space="preserve"> </w:t>
      </w:r>
      <w:proofErr w:type="spellStart"/>
      <w:r w:rsidRPr="0061341E">
        <w:rPr>
          <w:rStyle w:val="Strong"/>
        </w:rPr>
        <w:t>i</w:t>
      </w:r>
      <w:proofErr w:type="spellEnd"/>
      <w:r w:rsidR="00C94180">
        <w:t xml:space="preserve"> Au et al. 2017</w:t>
      </w:r>
      <w:r>
        <w:t>.</w:t>
      </w:r>
    </w:p>
    <w:p w14:paraId="30456C59" w14:textId="0F8CB1F7" w:rsidR="007D1AC7" w:rsidRDefault="007D1AC7" w:rsidP="007D1AC7">
      <w:pPr>
        <w:pStyle w:val="Caption"/>
      </w:pPr>
      <w:bookmarkStart w:id="39" w:name="_Ref87339104"/>
      <w:bookmarkStart w:id="40" w:name="_Toc99530106"/>
      <w:r>
        <w:lastRenderedPageBreak/>
        <w:t xml:space="preserve">Table </w:t>
      </w:r>
      <w:r w:rsidR="00C8689F">
        <w:fldChar w:fldCharType="begin"/>
      </w:r>
      <w:r w:rsidR="00C8689F">
        <w:instrText xml:space="preserve"> SEQ Table \* ARABIC </w:instrText>
      </w:r>
      <w:r w:rsidR="00C8689F">
        <w:fldChar w:fldCharType="separate"/>
      </w:r>
      <w:r w:rsidR="00E4570F">
        <w:rPr>
          <w:noProof/>
        </w:rPr>
        <w:t>2</w:t>
      </w:r>
      <w:r w:rsidR="00C8689F">
        <w:rPr>
          <w:noProof/>
        </w:rPr>
        <w:fldChar w:fldCharType="end"/>
      </w:r>
      <w:bookmarkEnd w:id="39"/>
      <w:r w:rsidRPr="007D1AC7">
        <w:rPr>
          <w:rFonts w:cstheme="minorHAnsi"/>
          <w:b w:val="0"/>
        </w:rPr>
        <w:t xml:space="preserve"> </w:t>
      </w:r>
      <w:r w:rsidR="00441843" w:rsidRPr="00441843">
        <w:t>Benefits and limitations of commonly used indirect methods to survey koalas, and their utility for determining presence and density/abundance</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9"/>
        <w:gridCol w:w="3806"/>
        <w:gridCol w:w="5244"/>
        <w:gridCol w:w="1903"/>
        <w:gridCol w:w="1620"/>
      </w:tblGrid>
      <w:tr w:rsidR="005F0633" w14:paraId="792019E2" w14:textId="77777777" w:rsidTr="007D1AC7">
        <w:trPr>
          <w:tblHeader/>
        </w:trPr>
        <w:tc>
          <w:tcPr>
            <w:tcW w:w="507" w:type="pct"/>
            <w:hideMark/>
          </w:tcPr>
          <w:p w14:paraId="572A09B2" w14:textId="77777777" w:rsidR="005F0633" w:rsidRDefault="005F0633" w:rsidP="007D1AC7">
            <w:pPr>
              <w:pStyle w:val="TableHeading"/>
            </w:pPr>
            <w:bookmarkStart w:id="41" w:name="Table_2"/>
            <w:r>
              <w:t>Method</w:t>
            </w:r>
          </w:p>
        </w:tc>
        <w:tc>
          <w:tcPr>
            <w:tcW w:w="1360" w:type="pct"/>
            <w:hideMark/>
          </w:tcPr>
          <w:p w14:paraId="02C2DE17" w14:textId="77777777" w:rsidR="005F0633" w:rsidRDefault="005F0633" w:rsidP="007D1AC7">
            <w:pPr>
              <w:pStyle w:val="TableHeading"/>
            </w:pPr>
            <w:r>
              <w:t>Uses and Benefits</w:t>
            </w:r>
          </w:p>
        </w:tc>
        <w:tc>
          <w:tcPr>
            <w:tcW w:w="1874" w:type="pct"/>
            <w:hideMark/>
          </w:tcPr>
          <w:p w14:paraId="08CEC577" w14:textId="77777777" w:rsidR="005F0633" w:rsidRDefault="005F0633" w:rsidP="007D1AC7">
            <w:pPr>
              <w:pStyle w:val="TableHeading"/>
            </w:pPr>
            <w:r>
              <w:t>Limitations</w:t>
            </w:r>
          </w:p>
        </w:tc>
        <w:tc>
          <w:tcPr>
            <w:tcW w:w="680" w:type="pct"/>
            <w:hideMark/>
          </w:tcPr>
          <w:p w14:paraId="7F7A270B" w14:textId="77777777" w:rsidR="005F0633" w:rsidRDefault="005F0633" w:rsidP="007D1AC7">
            <w:pPr>
              <w:pStyle w:val="TableHeading"/>
            </w:pPr>
            <w:r>
              <w:t>Presence</w:t>
            </w:r>
          </w:p>
        </w:tc>
        <w:tc>
          <w:tcPr>
            <w:tcW w:w="579" w:type="pct"/>
            <w:hideMark/>
          </w:tcPr>
          <w:p w14:paraId="0C38C667" w14:textId="77777777" w:rsidR="005F0633" w:rsidRDefault="005F0633" w:rsidP="007D1AC7">
            <w:pPr>
              <w:pStyle w:val="TableHeading"/>
            </w:pPr>
            <w:r>
              <w:t>Density/ Abundance</w:t>
            </w:r>
          </w:p>
        </w:tc>
      </w:tr>
      <w:tr w:rsidR="005F0633" w14:paraId="2430F74E" w14:textId="77777777" w:rsidTr="007D1AC7">
        <w:trPr>
          <w:trHeight w:val="3109"/>
        </w:trPr>
        <w:tc>
          <w:tcPr>
            <w:tcW w:w="507" w:type="pct"/>
            <w:hideMark/>
          </w:tcPr>
          <w:p w14:paraId="5F8DE358" w14:textId="77777777" w:rsidR="005F0633" w:rsidRDefault="005F0633" w:rsidP="007D1AC7">
            <w:pPr>
              <w:pStyle w:val="TableText"/>
            </w:pPr>
            <w:r>
              <w:t>Scats – SAT, RGB-SAT, or rapid-SAT</w:t>
            </w:r>
          </w:p>
        </w:tc>
        <w:tc>
          <w:tcPr>
            <w:tcW w:w="1360" w:type="pct"/>
            <w:hideMark/>
          </w:tcPr>
          <w:p w14:paraId="615784B4" w14:textId="77777777" w:rsidR="005F0633" w:rsidRDefault="005F0633" w:rsidP="007D1AC7">
            <w:pPr>
              <w:pStyle w:val="TableBullet1"/>
            </w:pPr>
            <w:r>
              <w:t>Often used to establish koala presence and/or activity levels</w:t>
            </w:r>
          </w:p>
          <w:p w14:paraId="758AD025" w14:textId="77777777" w:rsidR="005F0633" w:rsidRDefault="005F0633" w:rsidP="007D1AC7">
            <w:pPr>
              <w:pStyle w:val="TableBullet1"/>
            </w:pPr>
            <w:r>
              <w:t>Well-established methods that can be readily followed by inexperienced personnel</w:t>
            </w:r>
          </w:p>
          <w:p w14:paraId="696004B7" w14:textId="77777777" w:rsidR="005F0633" w:rsidRDefault="005F0633" w:rsidP="007D1AC7">
            <w:pPr>
              <w:pStyle w:val="TableBullet1"/>
            </w:pPr>
            <w:r>
              <w:t>Reduced time, cost and resources relative to some other search methods</w:t>
            </w:r>
          </w:p>
          <w:p w14:paraId="23A1C244" w14:textId="77777777" w:rsidR="005F0633" w:rsidRDefault="005F0633" w:rsidP="007D1AC7">
            <w:pPr>
              <w:pStyle w:val="TableBullet1"/>
            </w:pPr>
            <w:r>
              <w:t>Best suited for medium to high density populations</w:t>
            </w:r>
          </w:p>
        </w:tc>
        <w:tc>
          <w:tcPr>
            <w:tcW w:w="1874" w:type="pct"/>
            <w:hideMark/>
          </w:tcPr>
          <w:p w14:paraId="0FA65FC1" w14:textId="77777777" w:rsidR="005F0633" w:rsidRDefault="005F0633" w:rsidP="007D1AC7">
            <w:pPr>
              <w:pStyle w:val="TableBullet1"/>
            </w:pPr>
            <w:r>
              <w:t>Scat detectability can be low, producing many false negatives, particularly in low density populations</w:t>
            </w:r>
          </w:p>
          <w:p w14:paraId="7CB439AA" w14:textId="1F7B12F4" w:rsidR="005F0633" w:rsidRDefault="005F0633" w:rsidP="007D1AC7">
            <w:pPr>
              <w:pStyle w:val="TableBullet1"/>
            </w:pPr>
            <w:r>
              <w:t>Search is limited to within 1</w:t>
            </w:r>
            <w:r w:rsidR="00C94180">
              <w:t> </w:t>
            </w:r>
            <w:r>
              <w:t>m of tree trunk, but scat may be deposited anywhere under the canopy</w:t>
            </w:r>
          </w:p>
          <w:p w14:paraId="3231089D" w14:textId="77777777" w:rsidR="00DC6DCD" w:rsidRDefault="005F0633" w:rsidP="007D1AC7">
            <w:pPr>
              <w:pStyle w:val="TableBullet1"/>
            </w:pPr>
            <w:r>
              <w:t>The strict search time does not allow for differences in detection rates between strata</w:t>
            </w:r>
          </w:p>
          <w:p w14:paraId="2B2D96E8" w14:textId="768A4975" w:rsidR="005F0633" w:rsidRDefault="005F0633" w:rsidP="007D1AC7">
            <w:pPr>
              <w:pStyle w:val="TableBullet1"/>
            </w:pPr>
            <w:r>
              <w:t>Results are not necessarily comparable between sites due to differences in detectability</w:t>
            </w:r>
          </w:p>
          <w:p w14:paraId="0F031EBF" w14:textId="4F92E6FE" w:rsidR="005F0633" w:rsidRDefault="005F0633" w:rsidP="007D1AC7">
            <w:pPr>
              <w:pStyle w:val="TableBullet1"/>
            </w:pPr>
            <w:r>
              <w:t>Surveys are usually targeted towards trees or habitats expected to be used by koalas, which generates a confirmation bias</w:t>
            </w:r>
          </w:p>
        </w:tc>
        <w:tc>
          <w:tcPr>
            <w:tcW w:w="680" w:type="pct"/>
            <w:hideMark/>
          </w:tcPr>
          <w:p w14:paraId="05BF3E69" w14:textId="67714950" w:rsidR="005F0633" w:rsidRDefault="005F0633" w:rsidP="007D1AC7">
            <w:pPr>
              <w:pStyle w:val="TableText"/>
              <w:rPr>
                <w:vertAlign w:val="superscript"/>
              </w:rPr>
            </w:pPr>
            <w:r>
              <w:t>Yes, but false negatives are common</w:t>
            </w:r>
            <w:r w:rsidR="00057DB0">
              <w:t xml:space="preserve"> </w:t>
            </w:r>
            <w:r w:rsidR="00491D3C">
              <w:rPr>
                <w:rStyle w:val="Strong"/>
              </w:rPr>
              <w:t>a</w:t>
            </w:r>
            <w:r w:rsidRPr="00057DB0">
              <w:rPr>
                <w:rStyle w:val="Strong"/>
              </w:rPr>
              <w:t>,</w:t>
            </w:r>
            <w:r w:rsidR="00212B39">
              <w:rPr>
                <w:rStyle w:val="Strong"/>
              </w:rPr>
              <w:t xml:space="preserve"> </w:t>
            </w:r>
            <w:r w:rsidR="00491D3C">
              <w:rPr>
                <w:rStyle w:val="Strong"/>
              </w:rPr>
              <w:t>b</w:t>
            </w:r>
          </w:p>
        </w:tc>
        <w:tc>
          <w:tcPr>
            <w:tcW w:w="579" w:type="pct"/>
            <w:hideMark/>
          </w:tcPr>
          <w:p w14:paraId="14C9FE64" w14:textId="58184539" w:rsidR="005F0633" w:rsidRDefault="005F0633" w:rsidP="007D1AC7">
            <w:pPr>
              <w:pStyle w:val="TableText"/>
              <w:rPr>
                <w:vertAlign w:val="superscript"/>
              </w:rPr>
            </w:pPr>
            <w:r>
              <w:t>No, although activity levels may be higher in higher density populations</w:t>
            </w:r>
            <w:r w:rsidR="00057DB0">
              <w:t xml:space="preserve"> </w:t>
            </w:r>
            <w:r w:rsidR="00212B39">
              <w:rPr>
                <w:rStyle w:val="Strong"/>
              </w:rPr>
              <w:t>c</w:t>
            </w:r>
          </w:p>
        </w:tc>
      </w:tr>
      <w:tr w:rsidR="005F0633" w14:paraId="725D9A73" w14:textId="77777777" w:rsidTr="007D1AC7">
        <w:trPr>
          <w:trHeight w:val="1963"/>
        </w:trPr>
        <w:tc>
          <w:tcPr>
            <w:tcW w:w="507" w:type="pct"/>
            <w:hideMark/>
          </w:tcPr>
          <w:p w14:paraId="058C2EED" w14:textId="77777777" w:rsidR="005F0633" w:rsidRDefault="005F0633" w:rsidP="007D1AC7">
            <w:pPr>
              <w:pStyle w:val="TableText"/>
            </w:pPr>
            <w:r>
              <w:t>Scats – KRAM</w:t>
            </w:r>
          </w:p>
        </w:tc>
        <w:tc>
          <w:tcPr>
            <w:tcW w:w="1360" w:type="pct"/>
            <w:hideMark/>
          </w:tcPr>
          <w:p w14:paraId="6DF0E76D" w14:textId="77777777" w:rsidR="005F0633" w:rsidRDefault="005F0633" w:rsidP="007D1AC7">
            <w:pPr>
              <w:pStyle w:val="TableBullet1"/>
            </w:pPr>
            <w:r>
              <w:t>Addresses some of the SAT method limitations</w:t>
            </w:r>
          </w:p>
          <w:p w14:paraId="4DEB3CAE" w14:textId="77777777" w:rsidR="005F0633" w:rsidRDefault="005F0633" w:rsidP="007D1AC7">
            <w:pPr>
              <w:pStyle w:val="TableBullet1"/>
            </w:pPr>
            <w:r>
              <w:t>Random selection of focal tree to remove subjectivity</w:t>
            </w:r>
          </w:p>
          <w:p w14:paraId="5483B142" w14:textId="77777777" w:rsidR="005F0633" w:rsidRDefault="005F0633" w:rsidP="007D1AC7">
            <w:pPr>
              <w:pStyle w:val="TableBullet1"/>
            </w:pPr>
            <w:r>
              <w:t>Search area can include whole canopy</w:t>
            </w:r>
          </w:p>
          <w:p w14:paraId="5B3406D8" w14:textId="77777777" w:rsidR="005F0633" w:rsidRDefault="005F0633" w:rsidP="007D1AC7">
            <w:pPr>
              <w:pStyle w:val="TableBullet1"/>
            </w:pPr>
            <w:r>
              <w:t>Sampling effort can be customised depending on likely scat detectability</w:t>
            </w:r>
          </w:p>
        </w:tc>
        <w:tc>
          <w:tcPr>
            <w:tcW w:w="1874" w:type="pct"/>
            <w:hideMark/>
          </w:tcPr>
          <w:p w14:paraId="75F76C73" w14:textId="77777777" w:rsidR="005F0633" w:rsidRDefault="005F0633" w:rsidP="007D1AC7">
            <w:pPr>
              <w:pStyle w:val="TableBullet1"/>
            </w:pPr>
            <w:r>
              <w:t>More time consuming than SAT methods due to increased search time and/or area</w:t>
            </w:r>
          </w:p>
          <w:p w14:paraId="30086BC5" w14:textId="2FC9E9FD" w:rsidR="005F0633" w:rsidRDefault="00A01361" w:rsidP="007D1AC7">
            <w:pPr>
              <w:pStyle w:val="TableBullet1"/>
            </w:pPr>
            <w:r>
              <w:t xml:space="preserve">Lack of precision in the </w:t>
            </w:r>
            <w:r w:rsidR="005F0633">
              <w:t>guidelines about how to predetermine search effort may lead to lack of consistency between surveys</w:t>
            </w:r>
          </w:p>
        </w:tc>
        <w:tc>
          <w:tcPr>
            <w:tcW w:w="680" w:type="pct"/>
            <w:hideMark/>
          </w:tcPr>
          <w:p w14:paraId="4E1B1EEF" w14:textId="5C9F952E" w:rsidR="005F0633" w:rsidRDefault="005F0633" w:rsidP="007D1AC7">
            <w:pPr>
              <w:pStyle w:val="TableText"/>
              <w:rPr>
                <w:vertAlign w:val="superscript"/>
              </w:rPr>
            </w:pPr>
            <w:r>
              <w:t>Yes, but false negatives</w:t>
            </w:r>
            <w:r w:rsidR="000468D1">
              <w:t xml:space="preserve"> are</w:t>
            </w:r>
            <w:r>
              <w:t xml:space="preserve"> possible, particularly in low density populations</w:t>
            </w:r>
            <w:r w:rsidR="00057DB0">
              <w:t xml:space="preserve"> </w:t>
            </w:r>
            <w:r w:rsidR="00212B39">
              <w:rPr>
                <w:rStyle w:val="Strong"/>
              </w:rPr>
              <w:t>d</w:t>
            </w:r>
          </w:p>
        </w:tc>
        <w:tc>
          <w:tcPr>
            <w:tcW w:w="579" w:type="pct"/>
            <w:hideMark/>
          </w:tcPr>
          <w:p w14:paraId="017EA3C6" w14:textId="333A3E45" w:rsidR="005F0633" w:rsidRDefault="005F0633" w:rsidP="007D1AC7">
            <w:pPr>
              <w:pStyle w:val="TableText"/>
              <w:rPr>
                <w:vertAlign w:val="superscript"/>
              </w:rPr>
            </w:pPr>
            <w:r>
              <w:t>No, although strike rate may be higher in higher density populations</w:t>
            </w:r>
            <w:r w:rsidR="00057DB0">
              <w:t xml:space="preserve"> </w:t>
            </w:r>
            <w:r w:rsidR="00212B39">
              <w:rPr>
                <w:rStyle w:val="Strong"/>
              </w:rPr>
              <w:t>e</w:t>
            </w:r>
          </w:p>
        </w:tc>
      </w:tr>
      <w:tr w:rsidR="005F0633" w14:paraId="2D41B6B1" w14:textId="77777777" w:rsidTr="007D1AC7">
        <w:tc>
          <w:tcPr>
            <w:tcW w:w="507" w:type="pct"/>
            <w:hideMark/>
          </w:tcPr>
          <w:p w14:paraId="0BFB1E79" w14:textId="77777777" w:rsidR="005F0633" w:rsidRDefault="005F0633" w:rsidP="007D1AC7">
            <w:pPr>
              <w:pStyle w:val="TableText"/>
            </w:pPr>
            <w:r>
              <w:t>Scats – BKSS</w:t>
            </w:r>
          </w:p>
        </w:tc>
        <w:tc>
          <w:tcPr>
            <w:tcW w:w="1360" w:type="pct"/>
            <w:hideMark/>
          </w:tcPr>
          <w:p w14:paraId="3BCCCE2A" w14:textId="77777777" w:rsidR="005F0633" w:rsidRDefault="005F0633" w:rsidP="007D1AC7">
            <w:pPr>
              <w:pStyle w:val="TableBullet1"/>
            </w:pPr>
            <w:r>
              <w:t>Incorporates aspects of both SAT and KRAM, with modifications</w:t>
            </w:r>
          </w:p>
          <w:p w14:paraId="3B0E02AA" w14:textId="77777777" w:rsidR="005F0633" w:rsidRDefault="005F0633" w:rsidP="007D1AC7">
            <w:pPr>
              <w:pStyle w:val="TableBullet1"/>
            </w:pPr>
            <w:r>
              <w:t>Random selection of focal tree to remove subjectivity</w:t>
            </w:r>
          </w:p>
          <w:p w14:paraId="238912B2" w14:textId="7191BC6E" w:rsidR="005F0633" w:rsidRDefault="005F0633" w:rsidP="007D1AC7">
            <w:pPr>
              <w:pStyle w:val="TableBullet1"/>
            </w:pPr>
            <w:r>
              <w:t>Thorough search within 1</w:t>
            </w:r>
            <w:r w:rsidR="00593BD0">
              <w:t> </w:t>
            </w:r>
            <w:r>
              <w:t>m radius of trunk without time restriction to account for differences in substrate and potential search area</w:t>
            </w:r>
          </w:p>
          <w:p w14:paraId="5C9EEF75" w14:textId="77777777" w:rsidR="005F0633" w:rsidRDefault="005F0633" w:rsidP="007D1AC7">
            <w:pPr>
              <w:pStyle w:val="TableBullet1"/>
            </w:pPr>
            <w:r>
              <w:t>Improves likelihood of detecting scat in areas with low koala activity levels</w:t>
            </w:r>
          </w:p>
        </w:tc>
        <w:tc>
          <w:tcPr>
            <w:tcW w:w="1874" w:type="pct"/>
            <w:hideMark/>
          </w:tcPr>
          <w:p w14:paraId="58554F91" w14:textId="1CB4BD7B" w:rsidR="005F0633" w:rsidRDefault="005F0633" w:rsidP="007D1AC7">
            <w:pPr>
              <w:pStyle w:val="TableBullet1"/>
            </w:pPr>
            <w:r>
              <w:t>Search restricted to within 1</w:t>
            </w:r>
            <w:r w:rsidR="001C7E67">
              <w:t> </w:t>
            </w:r>
            <w:r>
              <w:t>m of tree trunk increases risk of false negatives</w:t>
            </w:r>
          </w:p>
          <w:p w14:paraId="5BDA5560" w14:textId="77777777" w:rsidR="005F0633" w:rsidRDefault="005F0633" w:rsidP="007D1AC7">
            <w:pPr>
              <w:pStyle w:val="TableBullet1"/>
            </w:pPr>
            <w:r>
              <w:t>More time consuming than SAT methods, especially in areas with low koala activity</w:t>
            </w:r>
          </w:p>
        </w:tc>
        <w:tc>
          <w:tcPr>
            <w:tcW w:w="680" w:type="pct"/>
            <w:hideMark/>
          </w:tcPr>
          <w:p w14:paraId="620A2CB3" w14:textId="03FB91E9" w:rsidR="005F0633" w:rsidRDefault="005F0633" w:rsidP="007D1AC7">
            <w:pPr>
              <w:pStyle w:val="TableText"/>
              <w:rPr>
                <w:vertAlign w:val="superscript"/>
              </w:rPr>
            </w:pPr>
            <w:r>
              <w:t xml:space="preserve">Yes, but false negatives </w:t>
            </w:r>
            <w:r w:rsidR="000468D1">
              <w:t xml:space="preserve">are </w:t>
            </w:r>
            <w:r>
              <w:t>possible, particularly in low density populations</w:t>
            </w:r>
            <w:r w:rsidR="00057DB0">
              <w:t xml:space="preserve"> </w:t>
            </w:r>
            <w:r w:rsidR="00491D3C">
              <w:rPr>
                <w:rStyle w:val="Strong"/>
              </w:rPr>
              <w:t>b</w:t>
            </w:r>
          </w:p>
        </w:tc>
        <w:tc>
          <w:tcPr>
            <w:tcW w:w="579" w:type="pct"/>
            <w:hideMark/>
          </w:tcPr>
          <w:p w14:paraId="3B61AD4A" w14:textId="32E0BC4C" w:rsidR="005F0633" w:rsidRDefault="005F0633" w:rsidP="007D1AC7">
            <w:pPr>
              <w:pStyle w:val="TableText"/>
              <w:rPr>
                <w:vertAlign w:val="superscript"/>
              </w:rPr>
            </w:pPr>
            <w:r>
              <w:t>No, although strike rate may be higher in higher density populations</w:t>
            </w:r>
            <w:r w:rsidR="00057DB0">
              <w:t xml:space="preserve"> </w:t>
            </w:r>
            <w:r w:rsidR="00491D3C">
              <w:rPr>
                <w:rStyle w:val="Strong"/>
              </w:rPr>
              <w:t>b</w:t>
            </w:r>
          </w:p>
        </w:tc>
      </w:tr>
      <w:tr w:rsidR="005F0633" w14:paraId="3F194EFE" w14:textId="77777777" w:rsidTr="007D1AC7">
        <w:trPr>
          <w:trHeight w:val="1985"/>
        </w:trPr>
        <w:tc>
          <w:tcPr>
            <w:tcW w:w="507" w:type="pct"/>
            <w:hideMark/>
          </w:tcPr>
          <w:p w14:paraId="61883E1D" w14:textId="77777777" w:rsidR="005F0633" w:rsidRDefault="005F0633" w:rsidP="007D1AC7">
            <w:pPr>
              <w:pStyle w:val="TableText"/>
            </w:pPr>
            <w:r>
              <w:lastRenderedPageBreak/>
              <w:t>Scats – faecal standing crop method</w:t>
            </w:r>
          </w:p>
        </w:tc>
        <w:tc>
          <w:tcPr>
            <w:tcW w:w="1360" w:type="pct"/>
            <w:hideMark/>
          </w:tcPr>
          <w:p w14:paraId="42C3B920" w14:textId="77777777" w:rsidR="005F0633" w:rsidRDefault="005F0633" w:rsidP="007D1AC7">
            <w:pPr>
              <w:pStyle w:val="TableBullet1"/>
            </w:pPr>
            <w:r>
              <w:t>Can be used to estimate density/abundance</w:t>
            </w:r>
          </w:p>
          <w:p w14:paraId="69A1CB40" w14:textId="77777777" w:rsidR="005F0633" w:rsidRDefault="005F0633" w:rsidP="007D1AC7">
            <w:pPr>
              <w:pStyle w:val="TableBullet1"/>
            </w:pPr>
            <w:r>
              <w:t>Best suited to medium to high density populations</w:t>
            </w:r>
          </w:p>
        </w:tc>
        <w:tc>
          <w:tcPr>
            <w:tcW w:w="1874" w:type="pct"/>
            <w:hideMark/>
          </w:tcPr>
          <w:p w14:paraId="7EFF5327" w14:textId="77777777" w:rsidR="005F0633" w:rsidRDefault="005F0633" w:rsidP="007D1AC7">
            <w:pPr>
              <w:pStyle w:val="TableBullet1"/>
            </w:pPr>
            <w:r>
              <w:t>Requires intensive search effort</w:t>
            </w:r>
          </w:p>
          <w:p w14:paraId="2425F781" w14:textId="77777777" w:rsidR="005F0633" w:rsidRDefault="005F0633" w:rsidP="007D1AC7">
            <w:pPr>
              <w:pStyle w:val="TableBullet1"/>
            </w:pPr>
            <w:r>
              <w:t>May be of limited use in low density populations</w:t>
            </w:r>
          </w:p>
          <w:p w14:paraId="5F94DEE9" w14:textId="77777777" w:rsidR="005F0633" w:rsidRDefault="005F0633" w:rsidP="007D1AC7">
            <w:pPr>
              <w:pStyle w:val="TableBullet1"/>
            </w:pPr>
            <w:r>
              <w:t>Must know the number of pellets produced per koala per day, the probability of detection, and the rate of scat decomposition or approximate pellet age for the location of interest</w:t>
            </w:r>
          </w:p>
        </w:tc>
        <w:tc>
          <w:tcPr>
            <w:tcW w:w="680" w:type="pct"/>
            <w:hideMark/>
          </w:tcPr>
          <w:p w14:paraId="6D3882AF" w14:textId="77777777" w:rsidR="005F0633" w:rsidRDefault="005F0633" w:rsidP="007D1AC7">
            <w:pPr>
              <w:pStyle w:val="TableText"/>
            </w:pPr>
            <w:r>
              <w:t>Yes, although presence is required for this method</w:t>
            </w:r>
          </w:p>
        </w:tc>
        <w:tc>
          <w:tcPr>
            <w:tcW w:w="579" w:type="pct"/>
            <w:hideMark/>
          </w:tcPr>
          <w:p w14:paraId="2BFA5EF3" w14:textId="2E755CAE" w:rsidR="005F0633" w:rsidRDefault="005F0633" w:rsidP="007D1AC7">
            <w:pPr>
              <w:pStyle w:val="TableText"/>
              <w:rPr>
                <w:vertAlign w:val="superscript"/>
              </w:rPr>
            </w:pPr>
            <w:r>
              <w:t>Yes, if factors that affect scat deposition and decay are known for the site</w:t>
            </w:r>
            <w:r w:rsidR="00057DB0">
              <w:t xml:space="preserve"> </w:t>
            </w:r>
            <w:r w:rsidR="00212B39">
              <w:rPr>
                <w:rStyle w:val="Strong"/>
              </w:rPr>
              <w:t>f</w:t>
            </w:r>
            <w:r w:rsidRPr="00057DB0">
              <w:rPr>
                <w:rStyle w:val="Strong"/>
              </w:rPr>
              <w:t>,</w:t>
            </w:r>
            <w:r w:rsidR="00212B39">
              <w:rPr>
                <w:rStyle w:val="Strong"/>
              </w:rPr>
              <w:t xml:space="preserve"> g</w:t>
            </w:r>
            <w:r w:rsidRPr="00057DB0">
              <w:rPr>
                <w:rStyle w:val="Strong"/>
              </w:rPr>
              <w:t>,</w:t>
            </w:r>
            <w:r w:rsidR="00212B39">
              <w:rPr>
                <w:rStyle w:val="Strong"/>
              </w:rPr>
              <w:t xml:space="preserve"> h</w:t>
            </w:r>
          </w:p>
        </w:tc>
      </w:tr>
      <w:tr w:rsidR="005F0633" w14:paraId="5927EF3A" w14:textId="77777777" w:rsidTr="007D1AC7">
        <w:trPr>
          <w:trHeight w:val="2179"/>
        </w:trPr>
        <w:tc>
          <w:tcPr>
            <w:tcW w:w="507" w:type="pct"/>
            <w:hideMark/>
          </w:tcPr>
          <w:p w14:paraId="48F84163" w14:textId="7ED05029" w:rsidR="005F0633" w:rsidRDefault="005F0633" w:rsidP="007D1AC7">
            <w:pPr>
              <w:pStyle w:val="TableText"/>
            </w:pPr>
            <w:r>
              <w:t xml:space="preserve">Scats </w:t>
            </w:r>
            <w:r w:rsidR="00D3534B">
              <w:t xml:space="preserve">– </w:t>
            </w:r>
            <w:r>
              <w:t>detection dogs</w:t>
            </w:r>
          </w:p>
        </w:tc>
        <w:tc>
          <w:tcPr>
            <w:tcW w:w="1360" w:type="pct"/>
            <w:hideMark/>
          </w:tcPr>
          <w:p w14:paraId="76F14801" w14:textId="77777777" w:rsidR="005F0633" w:rsidRDefault="005F0633" w:rsidP="007D1AC7">
            <w:pPr>
              <w:pStyle w:val="TableBullet1"/>
            </w:pPr>
            <w:r>
              <w:t>Increases survey area and search efficiency relative to other scat search methods</w:t>
            </w:r>
          </w:p>
          <w:p w14:paraId="216454C9" w14:textId="77777777" w:rsidR="005F0633" w:rsidRDefault="005F0633" w:rsidP="007D1AC7">
            <w:pPr>
              <w:pStyle w:val="TableBullet1"/>
            </w:pPr>
            <w:r>
              <w:t>Scat detectability improved in areas with difficult substrate</w:t>
            </w:r>
          </w:p>
          <w:p w14:paraId="211577C4" w14:textId="77777777" w:rsidR="005F0633" w:rsidRDefault="005F0633" w:rsidP="007D1AC7">
            <w:pPr>
              <w:pStyle w:val="TableBullet1"/>
            </w:pPr>
            <w:r>
              <w:t>Significantly reduced rate of false negatives</w:t>
            </w:r>
          </w:p>
        </w:tc>
        <w:tc>
          <w:tcPr>
            <w:tcW w:w="1874" w:type="pct"/>
            <w:hideMark/>
          </w:tcPr>
          <w:p w14:paraId="4FA05E63" w14:textId="77777777" w:rsidR="005F0633" w:rsidRDefault="005F0633" w:rsidP="007D1AC7">
            <w:pPr>
              <w:pStyle w:val="TableBullet1"/>
            </w:pPr>
            <w:r>
              <w:t>May provide limited data in low density populations</w:t>
            </w:r>
          </w:p>
          <w:p w14:paraId="5651E10B" w14:textId="77777777" w:rsidR="005F0633" w:rsidRDefault="005F0633" w:rsidP="007D1AC7">
            <w:pPr>
              <w:pStyle w:val="TableBullet1"/>
            </w:pPr>
            <w:r>
              <w:t>Difficult for dogs to access areas with dense undergrowth</w:t>
            </w:r>
          </w:p>
          <w:p w14:paraId="1E333E1C" w14:textId="77777777" w:rsidR="005F0633" w:rsidRDefault="005F0633" w:rsidP="007D1AC7">
            <w:pPr>
              <w:pStyle w:val="TableBullet1"/>
            </w:pPr>
            <w:r>
              <w:t>Dogs may not be allowed in protected areas or areas that have been recently baited</w:t>
            </w:r>
          </w:p>
        </w:tc>
        <w:tc>
          <w:tcPr>
            <w:tcW w:w="680" w:type="pct"/>
            <w:hideMark/>
          </w:tcPr>
          <w:p w14:paraId="2EE28D38" w14:textId="231CBBF7" w:rsidR="005F0633" w:rsidRDefault="005F0633" w:rsidP="007D1AC7">
            <w:pPr>
              <w:pStyle w:val="TableText"/>
              <w:rPr>
                <w:vertAlign w:val="superscript"/>
              </w:rPr>
            </w:pPr>
            <w:r>
              <w:t>Yes</w:t>
            </w:r>
            <w:r w:rsidR="00212B39">
              <w:t xml:space="preserve"> </w:t>
            </w:r>
            <w:r w:rsidR="00212B39" w:rsidRPr="00212B39">
              <w:rPr>
                <w:rStyle w:val="Strong"/>
              </w:rPr>
              <w:t>d</w:t>
            </w:r>
          </w:p>
        </w:tc>
        <w:tc>
          <w:tcPr>
            <w:tcW w:w="579" w:type="pct"/>
            <w:hideMark/>
          </w:tcPr>
          <w:p w14:paraId="4450570A" w14:textId="77777777" w:rsidR="005F0633" w:rsidRDefault="005F0633" w:rsidP="007D1AC7">
            <w:pPr>
              <w:pStyle w:val="TableText"/>
            </w:pPr>
            <w:r>
              <w:t>No, although strike rate may be higher in higher density populations</w:t>
            </w:r>
          </w:p>
        </w:tc>
      </w:tr>
      <w:tr w:rsidR="005F0633" w14:paraId="0122E0F4" w14:textId="77777777" w:rsidTr="007D1AC7">
        <w:trPr>
          <w:trHeight w:val="1699"/>
        </w:trPr>
        <w:tc>
          <w:tcPr>
            <w:tcW w:w="507" w:type="pct"/>
            <w:hideMark/>
          </w:tcPr>
          <w:p w14:paraId="6C1160AE" w14:textId="77777777" w:rsidR="005F0633" w:rsidRDefault="005F0633" w:rsidP="007D1AC7">
            <w:pPr>
              <w:pStyle w:val="TableText"/>
            </w:pPr>
            <w:r>
              <w:t>Scats – genetic sampling</w:t>
            </w:r>
          </w:p>
        </w:tc>
        <w:tc>
          <w:tcPr>
            <w:tcW w:w="1360" w:type="pct"/>
            <w:hideMark/>
          </w:tcPr>
          <w:p w14:paraId="71B6E087" w14:textId="77777777" w:rsidR="005F0633" w:rsidRDefault="005F0633" w:rsidP="007D1AC7">
            <w:pPr>
              <w:pStyle w:val="TableBullet1"/>
            </w:pPr>
            <w:r>
              <w:t>Generally used in conjunction with other standard scat survey methods to provide additional information on the number of unique individuals of each sex</w:t>
            </w:r>
          </w:p>
        </w:tc>
        <w:tc>
          <w:tcPr>
            <w:tcW w:w="1874" w:type="pct"/>
            <w:hideMark/>
          </w:tcPr>
          <w:p w14:paraId="0FD09BD9" w14:textId="77777777" w:rsidR="005F0633" w:rsidRDefault="005F0633" w:rsidP="007D1AC7">
            <w:pPr>
              <w:pStyle w:val="TableBullet1"/>
            </w:pPr>
            <w:r>
              <w:t>Scats must be reasonably fresh</w:t>
            </w:r>
          </w:p>
          <w:p w14:paraId="50F79099" w14:textId="77777777" w:rsidR="005F0633" w:rsidRDefault="005F0633" w:rsidP="007D1AC7">
            <w:pPr>
              <w:pStyle w:val="TableBullet1"/>
            </w:pPr>
            <w:r>
              <w:t>Requires specialised processing that can be costly</w:t>
            </w:r>
          </w:p>
          <w:p w14:paraId="44732356" w14:textId="77777777" w:rsidR="005F0633" w:rsidRDefault="005F0633" w:rsidP="007D1AC7">
            <w:pPr>
              <w:pStyle w:val="TableBullet1"/>
            </w:pPr>
            <w:r>
              <w:t>Information may not be particularly useful if few scats are collected, such as in a low-density population</w:t>
            </w:r>
          </w:p>
        </w:tc>
        <w:tc>
          <w:tcPr>
            <w:tcW w:w="680" w:type="pct"/>
            <w:hideMark/>
          </w:tcPr>
          <w:p w14:paraId="101F6759" w14:textId="2EB2F98F" w:rsidR="005F0633" w:rsidRDefault="005F0633" w:rsidP="007D1AC7">
            <w:pPr>
              <w:pStyle w:val="TableText"/>
              <w:rPr>
                <w:vertAlign w:val="superscript"/>
              </w:rPr>
            </w:pPr>
            <w:r>
              <w:t>Yes, if scats are fresh</w:t>
            </w:r>
            <w:r w:rsidR="00057DB0">
              <w:t xml:space="preserve"> </w:t>
            </w:r>
            <w:proofErr w:type="spellStart"/>
            <w:r w:rsidR="00212B39">
              <w:rPr>
                <w:rStyle w:val="Strong"/>
              </w:rPr>
              <w:t>i</w:t>
            </w:r>
            <w:proofErr w:type="spellEnd"/>
            <w:r w:rsidRPr="00057DB0">
              <w:rPr>
                <w:rStyle w:val="Strong"/>
              </w:rPr>
              <w:t>,</w:t>
            </w:r>
            <w:r w:rsidR="00212B39">
              <w:rPr>
                <w:rStyle w:val="Strong"/>
              </w:rPr>
              <w:t xml:space="preserve"> j</w:t>
            </w:r>
          </w:p>
        </w:tc>
        <w:tc>
          <w:tcPr>
            <w:tcW w:w="579" w:type="pct"/>
            <w:hideMark/>
          </w:tcPr>
          <w:p w14:paraId="1FCC714A" w14:textId="018BD920" w:rsidR="005F0633" w:rsidRDefault="005F0633" w:rsidP="007D1AC7">
            <w:pPr>
              <w:pStyle w:val="TableText"/>
            </w:pPr>
            <w:r>
              <w:t xml:space="preserve">Potentially </w:t>
            </w:r>
            <w:r w:rsidR="00411FF5">
              <w:t xml:space="preserve">– </w:t>
            </w:r>
            <w:r>
              <w:t>has been used in other species</w:t>
            </w:r>
            <w:r w:rsidR="00057DB0">
              <w:t xml:space="preserve"> </w:t>
            </w:r>
            <w:r w:rsidR="00212B39">
              <w:rPr>
                <w:rStyle w:val="Strong"/>
              </w:rPr>
              <w:t>k</w:t>
            </w:r>
          </w:p>
        </w:tc>
      </w:tr>
      <w:tr w:rsidR="005F0633" w14:paraId="027E7A44" w14:textId="77777777" w:rsidTr="007D1AC7">
        <w:trPr>
          <w:trHeight w:val="1824"/>
        </w:trPr>
        <w:tc>
          <w:tcPr>
            <w:tcW w:w="507" w:type="pct"/>
            <w:hideMark/>
          </w:tcPr>
          <w:p w14:paraId="321CA58B" w14:textId="77777777" w:rsidR="005F0633" w:rsidRDefault="005F0633" w:rsidP="007D1AC7">
            <w:pPr>
              <w:pStyle w:val="TableText"/>
            </w:pPr>
            <w:r>
              <w:t>Call playback</w:t>
            </w:r>
          </w:p>
        </w:tc>
        <w:tc>
          <w:tcPr>
            <w:tcW w:w="1360" w:type="pct"/>
            <w:hideMark/>
          </w:tcPr>
          <w:p w14:paraId="1007821E" w14:textId="77777777" w:rsidR="005F0633" w:rsidRDefault="005F0633" w:rsidP="007D1AC7">
            <w:pPr>
              <w:pStyle w:val="TableBullet1"/>
            </w:pPr>
            <w:r>
              <w:t>Can determine whether there are any responding males in the vicinity of the call</w:t>
            </w:r>
          </w:p>
          <w:p w14:paraId="0B1775DB" w14:textId="77777777" w:rsidR="005F0633" w:rsidRDefault="005F0633" w:rsidP="007D1AC7">
            <w:pPr>
              <w:pStyle w:val="TableBullet1"/>
            </w:pPr>
            <w:r>
              <w:t>Simple to undertake</w:t>
            </w:r>
          </w:p>
        </w:tc>
        <w:tc>
          <w:tcPr>
            <w:tcW w:w="1874" w:type="pct"/>
          </w:tcPr>
          <w:p w14:paraId="1E111031" w14:textId="77777777" w:rsidR="005F0633" w:rsidRDefault="005F0633" w:rsidP="007D1AC7">
            <w:pPr>
              <w:pStyle w:val="TableBullet1"/>
            </w:pPr>
            <w:r>
              <w:t>Can only be undertaken during breeding season</w:t>
            </w:r>
          </w:p>
          <w:p w14:paraId="0FA6D76C" w14:textId="77777777" w:rsidR="005F0633" w:rsidRDefault="005F0633" w:rsidP="007D1AC7">
            <w:pPr>
              <w:pStyle w:val="TableBullet1"/>
            </w:pPr>
            <w:r>
              <w:t>Only detects adult males who respond to the call</w:t>
            </w:r>
          </w:p>
          <w:p w14:paraId="0EA2FB21" w14:textId="77777777" w:rsidR="005F0633" w:rsidRDefault="005F0633" w:rsidP="007D1AC7">
            <w:pPr>
              <w:pStyle w:val="TableBullet1"/>
            </w:pPr>
            <w:r>
              <w:t>Potential to disrupt natural behaviour if the call is perceived as a threat</w:t>
            </w:r>
          </w:p>
          <w:p w14:paraId="1D88D541" w14:textId="77777777" w:rsidR="005F0633" w:rsidRDefault="005F0633" w:rsidP="007D1AC7">
            <w:pPr>
              <w:pStyle w:val="TableBullet1"/>
            </w:pPr>
            <w:r>
              <w:t>Probability of detection not known</w:t>
            </w:r>
          </w:p>
          <w:p w14:paraId="2569D98C" w14:textId="77777777" w:rsidR="005F0633" w:rsidRDefault="005F0633" w:rsidP="007D1AC7">
            <w:pPr>
              <w:pStyle w:val="TableBullet1"/>
            </w:pPr>
          </w:p>
        </w:tc>
        <w:tc>
          <w:tcPr>
            <w:tcW w:w="680" w:type="pct"/>
            <w:hideMark/>
          </w:tcPr>
          <w:p w14:paraId="68CB9128" w14:textId="0522053C" w:rsidR="005F0633" w:rsidRDefault="005F0633" w:rsidP="007D1AC7">
            <w:pPr>
              <w:pStyle w:val="TableText"/>
            </w:pPr>
            <w:r>
              <w:t>Yes, if a response is heard</w:t>
            </w:r>
            <w:r w:rsidR="00057DB0">
              <w:t xml:space="preserve"> </w:t>
            </w:r>
            <w:r w:rsidR="00212B39">
              <w:rPr>
                <w:rStyle w:val="Strong"/>
              </w:rPr>
              <w:t>l</w:t>
            </w:r>
            <w:r>
              <w:t>. No response does not mean absence</w:t>
            </w:r>
          </w:p>
        </w:tc>
        <w:tc>
          <w:tcPr>
            <w:tcW w:w="579" w:type="pct"/>
            <w:hideMark/>
          </w:tcPr>
          <w:p w14:paraId="648CA40D" w14:textId="77777777" w:rsidR="005F0633" w:rsidRDefault="005F0633" w:rsidP="007D1AC7">
            <w:pPr>
              <w:pStyle w:val="TableText"/>
            </w:pPr>
            <w:r>
              <w:t>No</w:t>
            </w:r>
          </w:p>
        </w:tc>
      </w:tr>
      <w:tr w:rsidR="005F0633" w14:paraId="39C0B1BC" w14:textId="77777777" w:rsidTr="007D1AC7">
        <w:tc>
          <w:tcPr>
            <w:tcW w:w="507" w:type="pct"/>
            <w:hideMark/>
          </w:tcPr>
          <w:p w14:paraId="6AFD8032" w14:textId="77777777" w:rsidR="005F0633" w:rsidRDefault="005F0633" w:rsidP="007D1AC7">
            <w:pPr>
              <w:pStyle w:val="TableText"/>
            </w:pPr>
            <w:r>
              <w:t>Passive acoustics</w:t>
            </w:r>
          </w:p>
        </w:tc>
        <w:tc>
          <w:tcPr>
            <w:tcW w:w="1360" w:type="pct"/>
            <w:hideMark/>
          </w:tcPr>
          <w:p w14:paraId="1A2BFFCB" w14:textId="77777777" w:rsidR="005F0633" w:rsidRDefault="005F0633" w:rsidP="007D1AC7">
            <w:pPr>
              <w:pStyle w:val="TableBullet1"/>
            </w:pPr>
            <w:r>
              <w:t>May be particularly useful for detecting koalas in low density populations</w:t>
            </w:r>
          </w:p>
          <w:p w14:paraId="2500CB84" w14:textId="77777777" w:rsidR="005F0633" w:rsidRDefault="005F0633" w:rsidP="007D1AC7">
            <w:pPr>
              <w:pStyle w:val="TableBullet1"/>
            </w:pPr>
            <w:r>
              <w:lastRenderedPageBreak/>
              <w:t>Little experience required for deployment</w:t>
            </w:r>
          </w:p>
          <w:p w14:paraId="2A8C4658" w14:textId="77777777" w:rsidR="005F0633" w:rsidRDefault="005F0633" w:rsidP="007D1AC7">
            <w:pPr>
              <w:pStyle w:val="TableBullet1"/>
            </w:pPr>
            <w:r>
              <w:t>Additional data on the spatial arrangement of individuals can be obtained using carefully designed arrays</w:t>
            </w:r>
          </w:p>
        </w:tc>
        <w:tc>
          <w:tcPr>
            <w:tcW w:w="1874" w:type="pct"/>
            <w:hideMark/>
          </w:tcPr>
          <w:p w14:paraId="62736B11" w14:textId="77777777" w:rsidR="005F0633" w:rsidRDefault="005F0633" w:rsidP="007D1AC7">
            <w:pPr>
              <w:pStyle w:val="TableBullet1"/>
            </w:pPr>
            <w:r>
              <w:lastRenderedPageBreak/>
              <w:t>Data can only be collected during breeding season</w:t>
            </w:r>
          </w:p>
          <w:p w14:paraId="00DF67DC" w14:textId="77777777" w:rsidR="005F0633" w:rsidRDefault="005F0633" w:rsidP="007D1AC7">
            <w:pPr>
              <w:pStyle w:val="TableBullet1"/>
            </w:pPr>
            <w:r>
              <w:t>Primarily detects adult males who are actively bellowing</w:t>
            </w:r>
          </w:p>
          <w:p w14:paraId="15A01FFE" w14:textId="77777777" w:rsidR="005F0633" w:rsidRDefault="005F0633" w:rsidP="007D1AC7">
            <w:pPr>
              <w:pStyle w:val="TableBullet1"/>
            </w:pPr>
            <w:r>
              <w:lastRenderedPageBreak/>
              <w:t>Requires post-collection processing using specialised software</w:t>
            </w:r>
          </w:p>
        </w:tc>
        <w:tc>
          <w:tcPr>
            <w:tcW w:w="680" w:type="pct"/>
            <w:hideMark/>
          </w:tcPr>
          <w:p w14:paraId="3AF8082D" w14:textId="0016748F" w:rsidR="005F0633" w:rsidRDefault="005F0633" w:rsidP="007D1AC7">
            <w:pPr>
              <w:pStyle w:val="TableText"/>
              <w:rPr>
                <w:vertAlign w:val="superscript"/>
              </w:rPr>
            </w:pPr>
            <w:r>
              <w:lastRenderedPageBreak/>
              <w:t>Yes</w:t>
            </w:r>
            <w:r w:rsidR="00057DB0">
              <w:t xml:space="preserve"> </w:t>
            </w:r>
            <w:r w:rsidR="00212B39">
              <w:rPr>
                <w:rStyle w:val="Strong"/>
              </w:rPr>
              <w:t>m</w:t>
            </w:r>
            <w:r w:rsidRPr="00057DB0">
              <w:rPr>
                <w:rStyle w:val="Strong"/>
              </w:rPr>
              <w:t>,</w:t>
            </w:r>
            <w:r w:rsidR="00212B39">
              <w:rPr>
                <w:rStyle w:val="Strong"/>
              </w:rPr>
              <w:t xml:space="preserve"> n</w:t>
            </w:r>
          </w:p>
        </w:tc>
        <w:tc>
          <w:tcPr>
            <w:tcW w:w="579" w:type="pct"/>
            <w:hideMark/>
          </w:tcPr>
          <w:p w14:paraId="585E6E77" w14:textId="03900923" w:rsidR="005F0633" w:rsidRDefault="005F0633" w:rsidP="007D1AC7">
            <w:pPr>
              <w:pStyle w:val="TableText"/>
            </w:pPr>
            <w:r>
              <w:t>Yes, if using arrays</w:t>
            </w:r>
            <w:r w:rsidR="00057DB0">
              <w:t xml:space="preserve"> </w:t>
            </w:r>
            <w:r w:rsidR="00212B39">
              <w:rPr>
                <w:rStyle w:val="Strong"/>
              </w:rPr>
              <w:t>o</w:t>
            </w:r>
            <w:r>
              <w:t>, otherwise no</w:t>
            </w:r>
          </w:p>
        </w:tc>
      </w:tr>
      <w:tr w:rsidR="005F0633" w14:paraId="56919ACF" w14:textId="77777777" w:rsidTr="007D1AC7">
        <w:tc>
          <w:tcPr>
            <w:tcW w:w="507" w:type="pct"/>
            <w:hideMark/>
          </w:tcPr>
          <w:p w14:paraId="306F3F5B" w14:textId="77777777" w:rsidR="005F0633" w:rsidRDefault="005F0633" w:rsidP="007D1AC7">
            <w:pPr>
              <w:pStyle w:val="TableText"/>
            </w:pPr>
            <w:r>
              <w:t>Habitat nutritional analyses</w:t>
            </w:r>
          </w:p>
        </w:tc>
        <w:tc>
          <w:tcPr>
            <w:tcW w:w="1360" w:type="pct"/>
          </w:tcPr>
          <w:p w14:paraId="36DE5988" w14:textId="77777777" w:rsidR="005F0633" w:rsidRDefault="005F0633" w:rsidP="007D1AC7">
            <w:pPr>
              <w:pStyle w:val="TableBullet1"/>
            </w:pPr>
            <w:r>
              <w:t>No need to detect koalas or koala signs</w:t>
            </w:r>
          </w:p>
          <w:p w14:paraId="04737DC2" w14:textId="69F0C1B7" w:rsidR="005F0633" w:rsidRDefault="005F0633" w:rsidP="007D1AC7">
            <w:pPr>
              <w:pStyle w:val="TableBullet1"/>
            </w:pPr>
            <w:r>
              <w:t>Can provide information on the palatability of trees in the area and their likely contribution to the diet of local koalas.</w:t>
            </w:r>
          </w:p>
        </w:tc>
        <w:tc>
          <w:tcPr>
            <w:tcW w:w="1874" w:type="pct"/>
            <w:hideMark/>
          </w:tcPr>
          <w:p w14:paraId="5DAC29DB" w14:textId="77777777" w:rsidR="005F0633" w:rsidRDefault="005F0633" w:rsidP="007D1AC7">
            <w:pPr>
              <w:pStyle w:val="TableBullet1"/>
            </w:pPr>
            <w:r>
              <w:t>Requires specialised equipment and trained personnel</w:t>
            </w:r>
          </w:p>
          <w:p w14:paraId="30CEA11C" w14:textId="77777777" w:rsidR="005F0633" w:rsidRDefault="005F0633" w:rsidP="007D1AC7">
            <w:pPr>
              <w:pStyle w:val="TableBullet1"/>
            </w:pPr>
            <w:r>
              <w:t>Methodology based on recent research that has not been widely applied for management purposes</w:t>
            </w:r>
          </w:p>
        </w:tc>
        <w:tc>
          <w:tcPr>
            <w:tcW w:w="680" w:type="pct"/>
            <w:hideMark/>
          </w:tcPr>
          <w:p w14:paraId="02076DE4" w14:textId="77777777" w:rsidR="005F0633" w:rsidRDefault="005F0633" w:rsidP="007D1AC7">
            <w:pPr>
              <w:pStyle w:val="TableText"/>
            </w:pPr>
            <w:r>
              <w:t>No</w:t>
            </w:r>
          </w:p>
        </w:tc>
        <w:tc>
          <w:tcPr>
            <w:tcW w:w="579" w:type="pct"/>
            <w:hideMark/>
          </w:tcPr>
          <w:p w14:paraId="720F7893" w14:textId="7882340A" w:rsidR="005F0633" w:rsidRDefault="005F0633" w:rsidP="007D1AC7">
            <w:pPr>
              <w:pStyle w:val="TableText"/>
            </w:pPr>
            <w:r>
              <w:t>Can estimate density if koalas are present</w:t>
            </w:r>
            <w:r w:rsidR="00057DB0">
              <w:t xml:space="preserve"> </w:t>
            </w:r>
            <w:r w:rsidR="00212B39">
              <w:rPr>
                <w:rStyle w:val="Strong"/>
              </w:rPr>
              <w:t>p</w:t>
            </w:r>
            <w:r w:rsidRPr="00057DB0">
              <w:rPr>
                <w:rStyle w:val="Strong"/>
              </w:rPr>
              <w:t>,</w:t>
            </w:r>
            <w:r w:rsidR="00212B39">
              <w:rPr>
                <w:rStyle w:val="Strong"/>
              </w:rPr>
              <w:t xml:space="preserve"> q</w:t>
            </w:r>
          </w:p>
        </w:tc>
      </w:tr>
    </w:tbl>
    <w:bookmarkEnd w:id="41"/>
    <w:p w14:paraId="3A5E3642" w14:textId="36135647" w:rsidR="000D1436" w:rsidRDefault="00491D3C" w:rsidP="00435808">
      <w:pPr>
        <w:pStyle w:val="FigureTableNoteSource"/>
        <w:rPr>
          <w:lang w:eastAsia="ja-JP"/>
        </w:rPr>
        <w:sectPr w:rsidR="000D1436" w:rsidSect="00E90BB6">
          <w:pgSz w:w="16838" w:h="11906" w:orient="landscape"/>
          <w:pgMar w:top="1418" w:right="1418" w:bottom="1418" w:left="1418" w:header="567" w:footer="283" w:gutter="0"/>
          <w:cols w:space="708"/>
          <w:docGrid w:linePitch="360"/>
        </w:sectPr>
      </w:pPr>
      <w:r w:rsidRPr="00491D3C">
        <w:rPr>
          <w:rStyle w:val="Strong"/>
        </w:rPr>
        <w:t>a</w:t>
      </w:r>
      <w:r w:rsidR="00823A81" w:rsidRPr="00491D3C">
        <w:rPr>
          <w:lang w:eastAsia="ja-JP"/>
        </w:rPr>
        <w:t xml:space="preserve"> Phillips and Callaghan 2011; </w:t>
      </w:r>
      <w:r w:rsidRPr="00491D3C">
        <w:rPr>
          <w:rStyle w:val="Strong"/>
        </w:rPr>
        <w:t>b</w:t>
      </w:r>
      <w:r w:rsidR="00823A81" w:rsidRPr="00491D3C">
        <w:rPr>
          <w:lang w:eastAsia="ja-JP"/>
        </w:rPr>
        <w:t xml:space="preserve"> Jiang et al. 2019; </w:t>
      </w:r>
      <w:r w:rsidRPr="00491D3C">
        <w:rPr>
          <w:rStyle w:val="Strong"/>
        </w:rPr>
        <w:t>c</w:t>
      </w:r>
      <w:r w:rsidR="00823A81" w:rsidRPr="00491D3C">
        <w:rPr>
          <w:lang w:eastAsia="ja-JP"/>
        </w:rPr>
        <w:t xml:space="preserve"> Ellis et al. 2013; </w:t>
      </w:r>
      <w:r w:rsidRPr="00491D3C">
        <w:rPr>
          <w:rStyle w:val="Strong"/>
        </w:rPr>
        <w:t>d</w:t>
      </w:r>
      <w:r w:rsidR="00823A81" w:rsidRPr="00491D3C">
        <w:rPr>
          <w:lang w:eastAsia="ja-JP"/>
        </w:rPr>
        <w:t xml:space="preserve"> Cristescu et al. 2015; </w:t>
      </w:r>
      <w:r w:rsidRPr="00491D3C">
        <w:rPr>
          <w:rStyle w:val="Strong"/>
        </w:rPr>
        <w:t>e</w:t>
      </w:r>
      <w:r w:rsidR="00823A81" w:rsidRPr="00491D3C">
        <w:rPr>
          <w:lang w:eastAsia="ja-JP"/>
        </w:rPr>
        <w:t xml:space="preserve"> </w:t>
      </w:r>
      <w:proofErr w:type="spellStart"/>
      <w:r w:rsidR="00823A81" w:rsidRPr="00491D3C">
        <w:rPr>
          <w:lang w:eastAsia="ja-JP"/>
        </w:rPr>
        <w:t>Woosnam-Merchez</w:t>
      </w:r>
      <w:proofErr w:type="spellEnd"/>
      <w:r w:rsidR="00823A81" w:rsidRPr="00491D3C">
        <w:rPr>
          <w:lang w:eastAsia="ja-JP"/>
        </w:rPr>
        <w:t xml:space="preserve"> et al. 2012; </w:t>
      </w:r>
      <w:r w:rsidRPr="00491D3C">
        <w:rPr>
          <w:rStyle w:val="Strong"/>
        </w:rPr>
        <w:t>f</w:t>
      </w:r>
      <w:r w:rsidR="00823A81" w:rsidRPr="00491D3C">
        <w:rPr>
          <w:lang w:eastAsia="ja-JP"/>
        </w:rPr>
        <w:t xml:space="preserve"> Sullivan et al. 2004; </w:t>
      </w:r>
      <w:r w:rsidRPr="00491D3C">
        <w:rPr>
          <w:rStyle w:val="Strong"/>
        </w:rPr>
        <w:t>g</w:t>
      </w:r>
      <w:r w:rsidR="00823A81" w:rsidRPr="00491D3C">
        <w:rPr>
          <w:lang w:eastAsia="ja-JP"/>
        </w:rPr>
        <w:t xml:space="preserve"> Seabrook et al. 2011; </w:t>
      </w:r>
      <w:r w:rsidR="009F0551" w:rsidRPr="009F0551">
        <w:rPr>
          <w:rStyle w:val="Strong"/>
        </w:rPr>
        <w:t>h</w:t>
      </w:r>
      <w:r w:rsidR="00823A81" w:rsidRPr="00491D3C">
        <w:rPr>
          <w:lang w:eastAsia="ja-JP"/>
        </w:rPr>
        <w:t xml:space="preserve"> McGregor et al. 2013;</w:t>
      </w:r>
      <w:r w:rsidR="00823A81" w:rsidRPr="009F0551">
        <w:rPr>
          <w:rStyle w:val="Strong"/>
        </w:rPr>
        <w:t xml:space="preserve"> </w:t>
      </w:r>
      <w:proofErr w:type="spellStart"/>
      <w:r w:rsidR="009F0551" w:rsidRPr="009F0551">
        <w:rPr>
          <w:rStyle w:val="Strong"/>
        </w:rPr>
        <w:t>i</w:t>
      </w:r>
      <w:proofErr w:type="spellEnd"/>
      <w:r w:rsidR="00823A81" w:rsidRPr="00491D3C">
        <w:rPr>
          <w:lang w:eastAsia="ja-JP"/>
        </w:rPr>
        <w:t xml:space="preserve"> </w:t>
      </w:r>
      <w:proofErr w:type="spellStart"/>
      <w:r w:rsidR="00823A81" w:rsidRPr="00491D3C">
        <w:rPr>
          <w:lang w:eastAsia="ja-JP"/>
        </w:rPr>
        <w:t>Wedrowicz</w:t>
      </w:r>
      <w:proofErr w:type="spellEnd"/>
      <w:r w:rsidR="00823A81" w:rsidRPr="00491D3C">
        <w:rPr>
          <w:lang w:eastAsia="ja-JP"/>
        </w:rPr>
        <w:t xml:space="preserve"> et al. 2013; </w:t>
      </w:r>
      <w:r w:rsidR="009F0551" w:rsidRPr="009F0551">
        <w:rPr>
          <w:rStyle w:val="Strong"/>
        </w:rPr>
        <w:t>j</w:t>
      </w:r>
      <w:r w:rsidR="00823A81" w:rsidRPr="00491D3C">
        <w:rPr>
          <w:lang w:eastAsia="ja-JP"/>
        </w:rPr>
        <w:t xml:space="preserve"> Schultz et al. 2018; </w:t>
      </w:r>
      <w:r w:rsidR="009F0551">
        <w:rPr>
          <w:rStyle w:val="Strong"/>
        </w:rPr>
        <w:t>k</w:t>
      </w:r>
      <w:r w:rsidR="00823A81" w:rsidRPr="00491D3C">
        <w:rPr>
          <w:lang w:eastAsia="ja-JP"/>
        </w:rPr>
        <w:t xml:space="preserve"> </w:t>
      </w:r>
      <w:proofErr w:type="spellStart"/>
      <w:r w:rsidR="00823A81" w:rsidRPr="00491D3C">
        <w:rPr>
          <w:lang w:eastAsia="ja-JP"/>
        </w:rPr>
        <w:t>Arandjelovic</w:t>
      </w:r>
      <w:proofErr w:type="spellEnd"/>
      <w:r w:rsidR="00823A81" w:rsidRPr="00491D3C">
        <w:rPr>
          <w:lang w:eastAsia="ja-JP"/>
        </w:rPr>
        <w:t xml:space="preserve"> and Vigilant 2018; </w:t>
      </w:r>
      <w:r w:rsidR="009F0551">
        <w:rPr>
          <w:rStyle w:val="Strong"/>
        </w:rPr>
        <w:t>l</w:t>
      </w:r>
      <w:r w:rsidR="00823A81" w:rsidRPr="00491D3C">
        <w:rPr>
          <w:lang w:eastAsia="ja-JP"/>
        </w:rPr>
        <w:t xml:space="preserve"> </w:t>
      </w:r>
      <w:proofErr w:type="spellStart"/>
      <w:r w:rsidR="00823A81" w:rsidRPr="00491D3C">
        <w:rPr>
          <w:lang w:eastAsia="ja-JP"/>
        </w:rPr>
        <w:t>Jurskis</w:t>
      </w:r>
      <w:proofErr w:type="spellEnd"/>
      <w:r w:rsidR="00823A81" w:rsidRPr="00491D3C">
        <w:rPr>
          <w:lang w:eastAsia="ja-JP"/>
        </w:rPr>
        <w:t xml:space="preserve"> et al. 2001; </w:t>
      </w:r>
      <w:r w:rsidR="009F0551">
        <w:rPr>
          <w:rStyle w:val="Strong"/>
        </w:rPr>
        <w:t>m</w:t>
      </w:r>
      <w:r w:rsidR="00823A81" w:rsidRPr="00491D3C">
        <w:rPr>
          <w:lang w:eastAsia="ja-JP"/>
        </w:rPr>
        <w:t xml:space="preserve"> </w:t>
      </w:r>
      <w:proofErr w:type="spellStart"/>
      <w:r w:rsidR="00823A81" w:rsidRPr="00491D3C">
        <w:rPr>
          <w:lang w:eastAsia="ja-JP"/>
        </w:rPr>
        <w:t>Hagens</w:t>
      </w:r>
      <w:proofErr w:type="spellEnd"/>
      <w:r w:rsidR="00823A81" w:rsidRPr="00491D3C">
        <w:rPr>
          <w:lang w:eastAsia="ja-JP"/>
        </w:rPr>
        <w:t xml:space="preserve"> et al. 2018; </w:t>
      </w:r>
      <w:r w:rsidR="009F0551">
        <w:rPr>
          <w:rStyle w:val="Strong"/>
        </w:rPr>
        <w:t>n</w:t>
      </w:r>
      <w:r w:rsidR="00823A81" w:rsidRPr="00491D3C">
        <w:rPr>
          <w:lang w:eastAsia="ja-JP"/>
        </w:rPr>
        <w:t xml:space="preserve"> Law et al. 2018; </w:t>
      </w:r>
      <w:r w:rsidR="009F0551">
        <w:rPr>
          <w:rStyle w:val="Strong"/>
        </w:rPr>
        <w:t>o</w:t>
      </w:r>
      <w:r w:rsidR="00823A81" w:rsidRPr="00491D3C">
        <w:rPr>
          <w:lang w:eastAsia="ja-JP"/>
        </w:rPr>
        <w:t xml:space="preserve"> Law et al. 2020; </w:t>
      </w:r>
      <w:r w:rsidR="009F0551">
        <w:rPr>
          <w:rStyle w:val="Strong"/>
        </w:rPr>
        <w:t>p</w:t>
      </w:r>
      <w:r w:rsidR="00823A81" w:rsidRPr="00491D3C">
        <w:rPr>
          <w:lang w:eastAsia="ja-JP"/>
        </w:rPr>
        <w:t xml:space="preserve"> Au 2018; </w:t>
      </w:r>
      <w:r w:rsidR="003738AA">
        <w:rPr>
          <w:rStyle w:val="Strong"/>
        </w:rPr>
        <w:t>q</w:t>
      </w:r>
      <w:r w:rsidR="00823A81" w:rsidRPr="00491D3C">
        <w:rPr>
          <w:lang w:eastAsia="ja-JP"/>
        </w:rPr>
        <w:t xml:space="preserve"> Au et al. 2019</w:t>
      </w:r>
      <w:r w:rsidR="00212B39">
        <w:rPr>
          <w:lang w:eastAsia="ja-JP"/>
        </w:rPr>
        <w:t>.</w:t>
      </w:r>
    </w:p>
    <w:p w14:paraId="6D21F277" w14:textId="60A403F3" w:rsidR="00C57B52" w:rsidRDefault="00114194" w:rsidP="00114194">
      <w:pPr>
        <w:pStyle w:val="Heading2"/>
      </w:pPr>
      <w:bookmarkStart w:id="42" w:name="_Toc99530075"/>
      <w:r w:rsidRPr="00114194">
        <w:lastRenderedPageBreak/>
        <w:t xml:space="preserve">Review of </w:t>
      </w:r>
      <w:r w:rsidR="003B4B8F">
        <w:t>c</w:t>
      </w:r>
      <w:r w:rsidRPr="00114194">
        <w:t xml:space="preserve">ommonly </w:t>
      </w:r>
      <w:r w:rsidR="003B4B8F">
        <w:t>u</w:t>
      </w:r>
      <w:r w:rsidRPr="00114194">
        <w:t xml:space="preserve">sed </w:t>
      </w:r>
      <w:r w:rsidR="003B4B8F">
        <w:t>k</w:t>
      </w:r>
      <w:r w:rsidRPr="00114194">
        <w:t xml:space="preserve">oala </w:t>
      </w:r>
      <w:r w:rsidR="003B4B8F">
        <w:t>h</w:t>
      </w:r>
      <w:r w:rsidRPr="00114194">
        <w:t xml:space="preserve">abitat </w:t>
      </w:r>
      <w:r w:rsidR="003B4B8F">
        <w:t>a</w:t>
      </w:r>
      <w:r w:rsidRPr="00114194">
        <w:t xml:space="preserve">ssessment </w:t>
      </w:r>
      <w:r w:rsidR="003B4B8F">
        <w:t>c</w:t>
      </w:r>
      <w:r w:rsidRPr="00114194">
        <w:t>riteria</w:t>
      </w:r>
      <w:bookmarkEnd w:id="42"/>
    </w:p>
    <w:p w14:paraId="37C11478" w14:textId="00263E69" w:rsidR="00BB1148" w:rsidRPr="00BB1148" w:rsidRDefault="00BB1148" w:rsidP="00BB1148">
      <w:pPr>
        <w:pStyle w:val="Heading3"/>
        <w:rPr>
          <w:lang w:eastAsia="ja-JP"/>
        </w:rPr>
      </w:pPr>
      <w:bookmarkStart w:id="43" w:name="_Soil_fertility"/>
      <w:bookmarkStart w:id="44" w:name="_Toc99530076"/>
      <w:bookmarkEnd w:id="43"/>
      <w:r w:rsidRPr="00BB1148">
        <w:rPr>
          <w:lang w:eastAsia="ja-JP"/>
        </w:rPr>
        <w:t xml:space="preserve">Soil </w:t>
      </w:r>
      <w:r w:rsidR="003B4B8F">
        <w:rPr>
          <w:lang w:eastAsia="ja-JP"/>
        </w:rPr>
        <w:t>f</w:t>
      </w:r>
      <w:r w:rsidRPr="00BB1148">
        <w:rPr>
          <w:lang w:eastAsia="ja-JP"/>
        </w:rPr>
        <w:t>ertility</w:t>
      </w:r>
      <w:bookmarkEnd w:id="44"/>
    </w:p>
    <w:p w14:paraId="0B0803A1" w14:textId="57DE1938" w:rsidR="00BB1148" w:rsidRPr="006B05F1" w:rsidRDefault="00BB1148" w:rsidP="00BB1148">
      <w:pPr>
        <w:pStyle w:val="BoxHeading"/>
        <w:rPr>
          <w:lang w:eastAsia="ja-JP"/>
        </w:rPr>
      </w:pPr>
      <w:r w:rsidRPr="006B05F1">
        <w:rPr>
          <w:lang w:eastAsia="ja-JP"/>
        </w:rPr>
        <w:t xml:space="preserve">Key </w:t>
      </w:r>
      <w:r w:rsidR="00724D36" w:rsidRPr="006B05F1">
        <w:rPr>
          <w:lang w:eastAsia="ja-JP"/>
        </w:rPr>
        <w:t>p</w:t>
      </w:r>
      <w:r w:rsidRPr="006B05F1">
        <w:rPr>
          <w:lang w:eastAsia="ja-JP"/>
        </w:rPr>
        <w:t>oints:</w:t>
      </w:r>
    </w:p>
    <w:p w14:paraId="6DB1E57F" w14:textId="676A8E0E" w:rsidR="00DC6DCD" w:rsidRPr="006B05F1" w:rsidRDefault="00BB1148" w:rsidP="00BB1148">
      <w:pPr>
        <w:pStyle w:val="BoxTextBullet"/>
        <w:rPr>
          <w:lang w:eastAsia="ja-JP"/>
        </w:rPr>
      </w:pPr>
      <w:r w:rsidRPr="006B05F1">
        <w:rPr>
          <w:lang w:eastAsia="ja-JP"/>
        </w:rPr>
        <w:t>The relationship between soil fertility and eucalypt nutritional quality is not consistent in the peer</w:t>
      </w:r>
      <w:r w:rsidR="00411FF5" w:rsidRPr="006B05F1">
        <w:rPr>
          <w:lang w:eastAsia="ja-JP"/>
        </w:rPr>
        <w:noBreakHyphen/>
      </w:r>
      <w:r w:rsidRPr="006B05F1">
        <w:rPr>
          <w:lang w:eastAsia="ja-JP"/>
        </w:rPr>
        <w:t>reviewed literature and neither is the relationship between soil fertility and koala abundance.</w:t>
      </w:r>
    </w:p>
    <w:p w14:paraId="41C73BFC" w14:textId="6F2EB3BA" w:rsidR="00BB1148" w:rsidRPr="006B05F1" w:rsidRDefault="00BB1148" w:rsidP="00BB1148">
      <w:pPr>
        <w:pStyle w:val="BoxTextBullet"/>
        <w:rPr>
          <w:lang w:eastAsia="ja-JP"/>
        </w:rPr>
      </w:pPr>
      <w:r w:rsidRPr="006B05F1">
        <w:rPr>
          <w:lang w:eastAsia="ja-JP"/>
        </w:rPr>
        <w:t>There is a strong genetic component to browse nutritional quality that is not clearly linked to soil chemistry.</w:t>
      </w:r>
    </w:p>
    <w:p w14:paraId="5A3607CE" w14:textId="6A4255D4" w:rsidR="00114194" w:rsidRPr="006B05F1" w:rsidRDefault="00BB1148" w:rsidP="00BB1148">
      <w:pPr>
        <w:pStyle w:val="BoxTextBullet"/>
        <w:rPr>
          <w:lang w:eastAsia="ja-JP"/>
        </w:rPr>
      </w:pPr>
      <w:r w:rsidRPr="006B05F1">
        <w:rPr>
          <w:lang w:eastAsia="ja-JP"/>
        </w:rPr>
        <w:t>For these reasons, soil fertility should not be used as an indicator of koala habitat or habitat quality.</w:t>
      </w:r>
    </w:p>
    <w:p w14:paraId="16E007DA" w14:textId="77777777" w:rsidR="005F13FD" w:rsidRDefault="00C50AD7" w:rsidP="00C50AD7">
      <w:pPr>
        <w:rPr>
          <w:lang w:eastAsia="ja-JP"/>
        </w:rPr>
      </w:pPr>
      <w:r>
        <w:rPr>
          <w:lang w:eastAsia="ja-JP"/>
        </w:rPr>
        <w:t xml:space="preserve">Soil fertility is often used as an indicator of potential habitat </w:t>
      </w:r>
      <w:proofErr w:type="gramStart"/>
      <w:r>
        <w:rPr>
          <w:lang w:eastAsia="ja-JP"/>
        </w:rPr>
        <w:t>quality, since</w:t>
      </w:r>
      <w:proofErr w:type="gramEnd"/>
      <w:r>
        <w:rPr>
          <w:lang w:eastAsia="ja-JP"/>
        </w:rPr>
        <w:t xml:space="preserve"> fertile soils are thought to result in more nutritious browse for herbivores. </w:t>
      </w:r>
      <w:proofErr w:type="gramStart"/>
      <w:r>
        <w:rPr>
          <w:lang w:eastAsia="ja-JP"/>
        </w:rPr>
        <w:t>In reality, this</w:t>
      </w:r>
      <w:proofErr w:type="gramEnd"/>
      <w:r>
        <w:rPr>
          <w:lang w:eastAsia="ja-JP"/>
        </w:rPr>
        <w:t xml:space="preserve"> conventional thinking does not always hold true. Early landscape-scale research conducted in a few forest types in south-eastern Australia by Braithwaite et al. (1984) found a correlation between soil nutrients, leaf nutrients and habitat quality for arboreal folivores. While Braithwaite’s hypothesis regarding links between foliar nutritional quality and habitat quality for eucalypt folivores has gained support as our understanding of the chemical determinants of browse quality have improved, the same cannot be said for the relationship between soil chemistry and leaf nutritional quality across landscapes. Although a few species of eucalypts grown under controlled glasshouse conditions have responded to higher soil fertility with more palatable browse (</w:t>
      </w:r>
      <w:r w:rsidR="00E175D9">
        <w:rPr>
          <w:lang w:eastAsia="ja-JP"/>
        </w:rPr>
        <w:t>e.g.</w:t>
      </w:r>
      <w:r>
        <w:rPr>
          <w:lang w:eastAsia="ja-JP"/>
        </w:rPr>
        <w:t xml:space="preserve"> McArthur et al. 2003), other studies have found that leaves from eucalypts growing in more fertile soil become less palatable because they produce more herbivore deterrent plant secondary metabolites (PSMs) (</w:t>
      </w:r>
      <w:r w:rsidR="00E175D9">
        <w:rPr>
          <w:lang w:eastAsia="ja-JP"/>
        </w:rPr>
        <w:t>e.g.</w:t>
      </w:r>
      <w:r>
        <w:rPr>
          <w:lang w:eastAsia="ja-JP"/>
        </w:rPr>
        <w:t xml:space="preserve"> </w:t>
      </w:r>
      <w:proofErr w:type="spellStart"/>
      <w:r>
        <w:rPr>
          <w:lang w:eastAsia="ja-JP"/>
        </w:rPr>
        <w:t>Gleadow</w:t>
      </w:r>
      <w:proofErr w:type="spellEnd"/>
      <w:r>
        <w:rPr>
          <w:lang w:eastAsia="ja-JP"/>
        </w:rPr>
        <w:t xml:space="preserve"> and Woodrow 2002; Moore et al. 2004b). </w:t>
      </w:r>
    </w:p>
    <w:p w14:paraId="125C1D5F" w14:textId="2B99EADF" w:rsidR="00DC6DCD" w:rsidRDefault="00C50AD7" w:rsidP="00C50AD7">
      <w:pPr>
        <w:rPr>
          <w:lang w:eastAsia="ja-JP"/>
        </w:rPr>
      </w:pPr>
      <w:r w:rsidRPr="00C50AD7">
        <w:rPr>
          <w:rStyle w:val="Strong"/>
          <w:lang w:eastAsia="ja-JP"/>
        </w:rPr>
        <w:t>There is a perception that soil fertility influences the presence and abundance of koalas, but results are often mixed (</w:t>
      </w:r>
      <w:r w:rsidR="00E175D9">
        <w:rPr>
          <w:rStyle w:val="Strong"/>
          <w:lang w:eastAsia="ja-JP"/>
        </w:rPr>
        <w:t>e.g.</w:t>
      </w:r>
      <w:r w:rsidRPr="00C50AD7">
        <w:rPr>
          <w:rStyle w:val="Strong"/>
          <w:lang w:eastAsia="ja-JP"/>
        </w:rPr>
        <w:t xml:space="preserve"> McAlpine et al. 2007) or even find a negative correlation between soil fertility and koala occurrence/abundance (McAlpine et al. 2007; Callaghan et al. 2011; Law et al. 2017).</w:t>
      </w:r>
      <w:r>
        <w:rPr>
          <w:lang w:eastAsia="ja-JP"/>
        </w:rPr>
        <w:t xml:space="preserve"> Importantly, some of the highest nutritional quality browse measured across the range of the koala and the highest density koala populations can be found in forests and woodlands growing on low fertility, skeletal podsolised soils and </w:t>
      </w:r>
      <w:proofErr w:type="spellStart"/>
      <w:r>
        <w:rPr>
          <w:lang w:eastAsia="ja-JP"/>
        </w:rPr>
        <w:t>solodic</w:t>
      </w:r>
      <w:proofErr w:type="spellEnd"/>
      <w:r>
        <w:rPr>
          <w:lang w:eastAsia="ja-JP"/>
        </w:rPr>
        <w:t xml:space="preserve"> soils derived from sand (Moore et al. 2004a; Au 2018). This is not to say that high density koala populations always equate to healthy koala habitat (</w:t>
      </w:r>
      <w:r w:rsidR="00E175D9">
        <w:rPr>
          <w:lang w:eastAsia="ja-JP"/>
        </w:rPr>
        <w:t>e.g.</w:t>
      </w:r>
      <w:r>
        <w:rPr>
          <w:lang w:eastAsia="ja-JP"/>
        </w:rPr>
        <w:t xml:space="preserve"> </w:t>
      </w:r>
      <w:proofErr w:type="spellStart"/>
      <w:r>
        <w:rPr>
          <w:lang w:eastAsia="ja-JP"/>
        </w:rPr>
        <w:t>Whisson</w:t>
      </w:r>
      <w:proofErr w:type="spellEnd"/>
      <w:r>
        <w:rPr>
          <w:lang w:eastAsia="ja-JP"/>
        </w:rPr>
        <w:t xml:space="preserve"> et al. 2016), but to demonstrate that the link between soil fertility and leaf nutritional quality is not consistent or required to support high koala reproductive success and large numbers of koalas. Landscapes previously overlooked as good koala habitat, in part because of their rocky, low fertility soils, are now known to support healthy and growing koala populations (</w:t>
      </w:r>
      <w:r w:rsidR="00E175D9">
        <w:rPr>
          <w:lang w:eastAsia="ja-JP"/>
        </w:rPr>
        <w:t>e.g.</w:t>
      </w:r>
      <w:r>
        <w:rPr>
          <w:lang w:eastAsia="ja-JP"/>
        </w:rPr>
        <w:t xml:space="preserve"> the Monaro region of NSW).</w:t>
      </w:r>
    </w:p>
    <w:p w14:paraId="2D85AE42" w14:textId="5E41E0AF" w:rsidR="00DC6DCD" w:rsidRDefault="00C50AD7" w:rsidP="00C50AD7">
      <w:pPr>
        <w:rPr>
          <w:lang w:eastAsia="ja-JP"/>
        </w:rPr>
      </w:pPr>
      <w:r>
        <w:rPr>
          <w:lang w:eastAsia="ja-JP"/>
        </w:rPr>
        <w:t xml:space="preserve">Most knowledge about plant mineral nutrition comes from studies of agricultural crops that evolved from disturbance adapted species that proliferated in nutrient-rich conditions. These plants were then selectively bred for even greater productivity in high nutrient environments, and there was no selective pressure for efficient nutrient use. The links between soil fertility, plant productivity and leaf nutrient status typically follow the expected pattern in these systems, </w:t>
      </w:r>
      <w:r>
        <w:rPr>
          <w:lang w:eastAsia="ja-JP"/>
        </w:rPr>
        <w:lastRenderedPageBreak/>
        <w:t xml:space="preserve">which is a high response rate to nutrient supply (Chapin 1980). This relationship is what many people think about when discussing links between soil fertility and plant productivity. However, plants that have evolved independently from artificial selection, and especially those that evolved in low-nutrient conditions can show very different responses to variations in soil fertility. In both high and low-fertility systems, root absorption capacity plays a key role in nutrient uptake and this capacity is largely driven by the genetics of the plant (Chapin 1980). In low-fertility systems, root absorption rates are typically very slow because the plants have evolved for efficient nutrient use rather than rapid uptake. </w:t>
      </w:r>
      <w:proofErr w:type="gramStart"/>
      <w:r>
        <w:rPr>
          <w:lang w:eastAsia="ja-JP"/>
        </w:rPr>
        <w:t>As a consequence</w:t>
      </w:r>
      <w:proofErr w:type="gramEnd"/>
      <w:r>
        <w:rPr>
          <w:lang w:eastAsia="ja-JP"/>
        </w:rPr>
        <w:t>, plants adapted to low-fertility environments usually grow more slowly, but their concentration of foliar nutrients can be as high as plants growing in areas with higher nutrient availability (Chapin 1980). In both cases, absolute concentrations of foliar nutrients are determined largely by the genetics that dictate uptake by the plant in combination with environmental availability. This includes interactions between multiple soil elements that can vary at fine scales and limit or facilitate the uptake of other elements. In addition, plant associations with nitrogen fixing fungi and bacteria can further influence nutrient cycling beyond the confines of geochemistry.</w:t>
      </w:r>
    </w:p>
    <w:p w14:paraId="1A6AD1B3" w14:textId="13BE2EA7" w:rsidR="005C736B" w:rsidRDefault="005C736B" w:rsidP="00C50AD7">
      <w:pPr>
        <w:rPr>
          <w:lang w:eastAsia="ja-JP"/>
        </w:rPr>
      </w:pPr>
      <w:r w:rsidRPr="005C736B">
        <w:rPr>
          <w:lang w:eastAsia="ja-JP"/>
        </w:rPr>
        <w:t xml:space="preserve">Since there is such a strong genetic component to plant nutrient uptake and therefore concentrations of foliar nutrients in leaves, it is possible to have </w:t>
      </w:r>
      <w:r w:rsidR="00593BD0">
        <w:rPr>
          <w:lang w:eastAsia="ja-JP"/>
        </w:rPr>
        <w:t>2</w:t>
      </w:r>
      <w:r w:rsidRPr="005C736B">
        <w:rPr>
          <w:lang w:eastAsia="ja-JP"/>
        </w:rPr>
        <w:t xml:space="preserve"> neighbouring eucalypt trees of the same species on the same soil that have very different foliar concentration of the key mobile nutrients. The differences are often even greater across species that may occur in the same environment and grow side-by-side but have very different foliar chemistry. Phenotypic variation within and between species combined with local adaptation mean that the relationship between soil fertility and eucalypt foliar chemistry is not the simple pattern that might be expected from agricultural crops or even wild species that evolved in highly-fertile soils. Extending the relationship from soil fertility to the nutritional quality of eucalypt leaves for folivores like the koala is further complicated by the fact that the digestibility of plant proteins, which are measured by foliar nitrogen concentrations, are influenced by some PSMs that bind to proteins and make them less available to the animals. These PSMs and others that can be toxic are also strongly influenced by plant genetics (Andrew et al. 2005) and are the primary determinants of what and where koalas eat. An extreme example of this is a mosaic tree in which one branch has a different gene expression to the rest of the tree such that the leaves on that branch contain higher concentrations of herbivore deterrent PSMs and are not browsed, whereas the rest of the tree is less defended and over-browsed (</w:t>
      </w:r>
      <w:proofErr w:type="spellStart"/>
      <w:r w:rsidRPr="005C736B">
        <w:rPr>
          <w:lang w:eastAsia="ja-JP"/>
        </w:rPr>
        <w:t>Padovan</w:t>
      </w:r>
      <w:proofErr w:type="spellEnd"/>
      <w:r w:rsidRPr="005C736B">
        <w:rPr>
          <w:lang w:eastAsia="ja-JP"/>
        </w:rPr>
        <w:t xml:space="preserve"> et al. 2013</w:t>
      </w:r>
      <w:r w:rsidR="00212B39">
        <w:rPr>
          <w:lang w:eastAsia="ja-JP"/>
        </w:rPr>
        <w:t xml:space="preserve">, </w:t>
      </w:r>
      <w:r w:rsidR="00212B39">
        <w:rPr>
          <w:lang w:eastAsia="ja-JP"/>
        </w:rPr>
        <w:fldChar w:fldCharType="begin"/>
      </w:r>
      <w:r w:rsidR="00212B39">
        <w:rPr>
          <w:lang w:eastAsia="ja-JP"/>
        </w:rPr>
        <w:instrText xml:space="preserve"> REF _Ref87340698 \h </w:instrText>
      </w:r>
      <w:r w:rsidR="00212B39">
        <w:rPr>
          <w:lang w:eastAsia="ja-JP"/>
        </w:rPr>
      </w:r>
      <w:r w:rsidR="00212B39">
        <w:rPr>
          <w:lang w:eastAsia="ja-JP"/>
        </w:rPr>
        <w:fldChar w:fldCharType="separate"/>
      </w:r>
      <w:r w:rsidR="00E4570F">
        <w:t xml:space="preserve">Figure </w:t>
      </w:r>
      <w:r w:rsidR="00E4570F">
        <w:rPr>
          <w:noProof/>
        </w:rPr>
        <w:t>2</w:t>
      </w:r>
      <w:r w:rsidR="00212B39">
        <w:rPr>
          <w:lang w:eastAsia="ja-JP"/>
        </w:rPr>
        <w:fldChar w:fldCharType="end"/>
      </w:r>
      <w:r w:rsidRPr="005C736B">
        <w:rPr>
          <w:lang w:eastAsia="ja-JP"/>
        </w:rPr>
        <w:t>). A single tree exposed to one set of environmental conditions can have leaves on different branches with different gene expression resulting in distinct chemotypes, which have very different nutritional quality and palatability to folivores. This demonstrates how little influence soil can have over plant-animal interactions.</w:t>
      </w:r>
    </w:p>
    <w:p w14:paraId="339AE574" w14:textId="60DF786E" w:rsidR="005C736B" w:rsidRDefault="005C736B" w:rsidP="005C736B">
      <w:pPr>
        <w:pStyle w:val="Caption"/>
      </w:pPr>
      <w:bookmarkStart w:id="45" w:name="_Ref87340698"/>
      <w:bookmarkStart w:id="46" w:name="_Toc99530144"/>
      <w:r>
        <w:lastRenderedPageBreak/>
        <w:t xml:space="preserve">Figure </w:t>
      </w:r>
      <w:r w:rsidR="00C8689F">
        <w:fldChar w:fldCharType="begin"/>
      </w:r>
      <w:r w:rsidR="00C8689F">
        <w:instrText xml:space="preserve"> SEQ Figure \* ARABIC </w:instrText>
      </w:r>
      <w:r w:rsidR="00C8689F">
        <w:fldChar w:fldCharType="separate"/>
      </w:r>
      <w:r w:rsidR="00E4570F">
        <w:rPr>
          <w:noProof/>
        </w:rPr>
        <w:t>2</w:t>
      </w:r>
      <w:r w:rsidR="00C8689F">
        <w:rPr>
          <w:noProof/>
        </w:rPr>
        <w:fldChar w:fldCharType="end"/>
      </w:r>
      <w:bookmarkEnd w:id="45"/>
      <w:r w:rsidR="003D325D">
        <w:t xml:space="preserve"> </w:t>
      </w:r>
      <w:r w:rsidR="003D325D" w:rsidRPr="003D325D">
        <w:t xml:space="preserve">A </w:t>
      </w:r>
      <w:r w:rsidR="00494E77">
        <w:t>m</w:t>
      </w:r>
      <w:r w:rsidR="003D325D" w:rsidRPr="003D325D">
        <w:t xml:space="preserve">osaic </w:t>
      </w:r>
      <w:r w:rsidR="003D325D" w:rsidRPr="00F921E7">
        <w:rPr>
          <w:rStyle w:val="Emphasis"/>
        </w:rPr>
        <w:t xml:space="preserve">Eucalyptus </w:t>
      </w:r>
      <w:proofErr w:type="spellStart"/>
      <w:r w:rsidR="003D325D" w:rsidRPr="00F921E7">
        <w:rPr>
          <w:rStyle w:val="Emphasis"/>
        </w:rPr>
        <w:t>sideroxlyon</w:t>
      </w:r>
      <w:proofErr w:type="spellEnd"/>
      <w:r w:rsidR="003D325D" w:rsidRPr="003D325D">
        <w:t xml:space="preserve"> tree in NSW</w:t>
      </w:r>
      <w:bookmarkEnd w:id="46"/>
    </w:p>
    <w:p w14:paraId="7BAFFF1D" w14:textId="09A18D25" w:rsidR="005C736B" w:rsidRDefault="005C736B" w:rsidP="00C50AD7">
      <w:pPr>
        <w:rPr>
          <w:lang w:eastAsia="ja-JP"/>
        </w:rPr>
      </w:pPr>
      <w:r>
        <w:rPr>
          <w:noProof/>
          <w:lang w:eastAsia="ja-JP"/>
        </w:rPr>
        <w:drawing>
          <wp:inline distT="0" distB="0" distL="0" distR="0" wp14:anchorId="1249C52D" wp14:editId="3AF63160">
            <wp:extent cx="4231759" cy="4511930"/>
            <wp:effectExtent l="0" t="0" r="0" b="3175"/>
            <wp:docPr id="3" name="Picture 3" descr="A tree that has been mostly defoliated but a branch of the tree retains leaves. This shows the genetic variation in an individual tree which makes some parts of it less appetising to herbiv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ee that has been mostly defoliated but a branch of the tree retains leaves. This shows the genetic variation in an individual tree which makes some parts of it less appetising to herbivor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4578" cy="4514935"/>
                    </a:xfrm>
                    <a:prstGeom prst="rect">
                      <a:avLst/>
                    </a:prstGeom>
                    <a:noFill/>
                  </pic:spPr>
                </pic:pic>
              </a:graphicData>
            </a:graphic>
          </wp:inline>
        </w:drawing>
      </w:r>
    </w:p>
    <w:p w14:paraId="15B08063" w14:textId="2A3F6C54" w:rsidR="006D4355" w:rsidRPr="000468D1" w:rsidRDefault="005E7748" w:rsidP="000468D1">
      <w:pPr>
        <w:pStyle w:val="Normalsmall"/>
      </w:pPr>
      <w:r w:rsidRPr="000468D1">
        <w:t xml:space="preserve">Credit: © Penny Edwards and Wolf </w:t>
      </w:r>
      <w:proofErr w:type="spellStart"/>
      <w:r w:rsidRPr="000468D1">
        <w:t>Wanjura</w:t>
      </w:r>
      <w:proofErr w:type="spellEnd"/>
      <w:r w:rsidRPr="000468D1">
        <w:t>.</w:t>
      </w:r>
    </w:p>
    <w:p w14:paraId="617D34A9" w14:textId="3064A3EF" w:rsidR="003D325D" w:rsidRDefault="003D325D" w:rsidP="00C50AD7">
      <w:pPr>
        <w:rPr>
          <w:lang w:eastAsia="ja-JP"/>
        </w:rPr>
      </w:pPr>
      <w:r w:rsidRPr="003D325D">
        <w:rPr>
          <w:lang w:eastAsia="ja-JP"/>
        </w:rPr>
        <w:t xml:space="preserve">There may be scales or specific landscape types in which soil fertility can directly link to both eucalypt leaf foliar chemistry and nutritional quality for the koala, but this may be the exception for this widely distributed folivore. It is also possible that more consistent links between soil fertility and eucalypt nutritional quality may become apparent when measures of soil fertility capture what is </w:t>
      </w:r>
      <w:proofErr w:type="gramStart"/>
      <w:r w:rsidRPr="003D325D">
        <w:rPr>
          <w:lang w:eastAsia="ja-JP"/>
        </w:rPr>
        <w:t>actually available</w:t>
      </w:r>
      <w:proofErr w:type="gramEnd"/>
      <w:r w:rsidRPr="003D325D">
        <w:rPr>
          <w:lang w:eastAsia="ja-JP"/>
        </w:rPr>
        <w:t xml:space="preserve"> to the plant. Soil nutrient concentrations are rough approximations of vegetation nutrient supply, since most soil nutrient stocks are unavailable in recalcitrant forms in natural systems (</w:t>
      </w:r>
      <w:proofErr w:type="spellStart"/>
      <w:r w:rsidRPr="003D325D">
        <w:rPr>
          <w:lang w:eastAsia="ja-JP"/>
        </w:rPr>
        <w:t>Aerts</w:t>
      </w:r>
      <w:proofErr w:type="spellEnd"/>
      <w:r w:rsidRPr="003D325D">
        <w:rPr>
          <w:lang w:eastAsia="ja-JP"/>
        </w:rPr>
        <w:t xml:space="preserve"> and Chapin 1999). Current methods for assessing soil fertility are often crude, highly variable and may rely on indicators rather than direct measurements at scales relevant to the trees in the landscape. Ultimately, the processes that drive eucalypt nutritional quality are multifaceted, and more research is required before soil fertility based on any measure can be pronounced a driver of koala presence and abundance. Importantly, correlation is not causation, and this is especially evident when patterns in one area do not agree with patterns in another. The inconsistency in the relationship between soil fertility and eucalypt nutritional quality across wide areas, within and between tree species and between different forest types in Australia, mean that, </w:t>
      </w:r>
      <w:proofErr w:type="gramStart"/>
      <w:r w:rsidRPr="003D325D">
        <w:rPr>
          <w:lang w:eastAsia="ja-JP"/>
        </w:rPr>
        <w:t>as a general rule</w:t>
      </w:r>
      <w:proofErr w:type="gramEnd"/>
      <w:r w:rsidRPr="003D325D">
        <w:rPr>
          <w:lang w:eastAsia="ja-JP"/>
        </w:rPr>
        <w:t>, soil fertility should not be used as an indicator of koala habitat or koala habitat quality.</w:t>
      </w:r>
    </w:p>
    <w:p w14:paraId="1FF1E1D1" w14:textId="132C5EE8" w:rsidR="003D325D" w:rsidRDefault="003D325D" w:rsidP="003D325D">
      <w:pPr>
        <w:pStyle w:val="Heading3"/>
        <w:rPr>
          <w:lang w:eastAsia="ja-JP"/>
        </w:rPr>
      </w:pPr>
      <w:bookmarkStart w:id="47" w:name="_Toc99530077"/>
      <w:r w:rsidRPr="003D325D">
        <w:rPr>
          <w:lang w:eastAsia="ja-JP"/>
        </w:rPr>
        <w:lastRenderedPageBreak/>
        <w:t xml:space="preserve">Tree </w:t>
      </w:r>
      <w:r w:rsidR="00212B39">
        <w:rPr>
          <w:lang w:eastAsia="ja-JP"/>
        </w:rPr>
        <w:t>s</w:t>
      </w:r>
      <w:r w:rsidRPr="003D325D">
        <w:rPr>
          <w:lang w:eastAsia="ja-JP"/>
        </w:rPr>
        <w:t xml:space="preserve">ize and </w:t>
      </w:r>
      <w:r w:rsidR="00212B39">
        <w:rPr>
          <w:lang w:eastAsia="ja-JP"/>
        </w:rPr>
        <w:t>a</w:t>
      </w:r>
      <w:r w:rsidRPr="003D325D">
        <w:rPr>
          <w:lang w:eastAsia="ja-JP"/>
        </w:rPr>
        <w:t xml:space="preserve">ge </w:t>
      </w:r>
      <w:r w:rsidR="00212B39">
        <w:rPr>
          <w:lang w:eastAsia="ja-JP"/>
        </w:rPr>
        <w:t>c</w:t>
      </w:r>
      <w:r w:rsidRPr="003D325D">
        <w:rPr>
          <w:lang w:eastAsia="ja-JP"/>
        </w:rPr>
        <w:t>lasses</w:t>
      </w:r>
      <w:bookmarkEnd w:id="47"/>
    </w:p>
    <w:p w14:paraId="72551B1B" w14:textId="43123A45" w:rsidR="00EC50FB" w:rsidRPr="00A8643A" w:rsidRDefault="00EC50FB" w:rsidP="00EC50FB">
      <w:pPr>
        <w:pStyle w:val="BoxHeading"/>
        <w:rPr>
          <w:lang w:eastAsia="ja-JP"/>
        </w:rPr>
      </w:pPr>
      <w:r w:rsidRPr="00A8643A">
        <w:rPr>
          <w:lang w:eastAsia="ja-JP"/>
        </w:rPr>
        <w:t xml:space="preserve">Key </w:t>
      </w:r>
      <w:r w:rsidR="00724D36" w:rsidRPr="00A8643A">
        <w:rPr>
          <w:lang w:eastAsia="ja-JP"/>
        </w:rPr>
        <w:t>p</w:t>
      </w:r>
      <w:r w:rsidRPr="00A8643A">
        <w:rPr>
          <w:lang w:eastAsia="ja-JP"/>
        </w:rPr>
        <w:t>oints:</w:t>
      </w:r>
    </w:p>
    <w:p w14:paraId="762E759C" w14:textId="77777777" w:rsidR="00DC6DCD" w:rsidRPr="00A8643A" w:rsidRDefault="00EC50FB" w:rsidP="00EC50FB">
      <w:pPr>
        <w:pStyle w:val="BoxTextBullet"/>
        <w:rPr>
          <w:lang w:eastAsia="ja-JP"/>
        </w:rPr>
      </w:pPr>
      <w:r w:rsidRPr="00A8643A">
        <w:rPr>
          <w:lang w:eastAsia="ja-JP"/>
        </w:rPr>
        <w:t>Koalas regularly use trees across a wide range of sizes.</w:t>
      </w:r>
    </w:p>
    <w:p w14:paraId="5C3B7EEB" w14:textId="2605BCFD" w:rsidR="00DC6DCD" w:rsidRPr="00A8643A" w:rsidRDefault="00EC50FB" w:rsidP="00EC50FB">
      <w:pPr>
        <w:pStyle w:val="BoxTextBullet"/>
        <w:rPr>
          <w:lang w:eastAsia="ja-JP"/>
        </w:rPr>
      </w:pPr>
      <w:r w:rsidRPr="00A8643A">
        <w:rPr>
          <w:lang w:eastAsia="ja-JP"/>
        </w:rPr>
        <w:t>Most studies of koala habitat and landscape use include trees ≥ 10</w:t>
      </w:r>
      <w:r w:rsidR="00593BD0" w:rsidRPr="00A8643A">
        <w:rPr>
          <w:lang w:eastAsia="ja-JP"/>
        </w:rPr>
        <w:t> </w:t>
      </w:r>
      <w:r w:rsidRPr="00A8643A">
        <w:rPr>
          <w:lang w:eastAsia="ja-JP"/>
        </w:rPr>
        <w:t xml:space="preserve">cm </w:t>
      </w:r>
      <w:proofErr w:type="spellStart"/>
      <w:r w:rsidRPr="00A8643A">
        <w:rPr>
          <w:lang w:eastAsia="ja-JP"/>
        </w:rPr>
        <w:t>dbh</w:t>
      </w:r>
      <w:proofErr w:type="spellEnd"/>
      <w:r w:rsidRPr="00A8643A">
        <w:rPr>
          <w:lang w:eastAsia="ja-JP"/>
        </w:rPr>
        <w:t>.</w:t>
      </w:r>
    </w:p>
    <w:p w14:paraId="139B7332" w14:textId="77777777" w:rsidR="00DC6DCD" w:rsidRPr="00A8643A" w:rsidRDefault="00EC50FB" w:rsidP="00EC50FB">
      <w:pPr>
        <w:pStyle w:val="BoxTextBullet"/>
        <w:rPr>
          <w:lang w:eastAsia="ja-JP"/>
        </w:rPr>
      </w:pPr>
      <w:r w:rsidRPr="00A8643A">
        <w:rPr>
          <w:lang w:eastAsia="ja-JP"/>
        </w:rPr>
        <w:t>Smaller trees are often preferred for feeding at night and larger trees for resting during the day.</w:t>
      </w:r>
    </w:p>
    <w:p w14:paraId="213F3DFD" w14:textId="5A3BCB15" w:rsidR="00EC50FB" w:rsidRPr="00A8643A" w:rsidRDefault="00EC50FB" w:rsidP="00EC50FB">
      <w:pPr>
        <w:pStyle w:val="BoxTextBullet"/>
        <w:rPr>
          <w:lang w:eastAsia="ja-JP"/>
        </w:rPr>
      </w:pPr>
      <w:r w:rsidRPr="00A8643A">
        <w:rPr>
          <w:lang w:eastAsia="ja-JP"/>
        </w:rPr>
        <w:t>Assessments that apply tree size thresholds larger than 10</w:t>
      </w:r>
      <w:r w:rsidR="00593BD0" w:rsidRPr="00A8643A">
        <w:rPr>
          <w:lang w:eastAsia="ja-JP"/>
        </w:rPr>
        <w:t> </w:t>
      </w:r>
      <w:r w:rsidRPr="00A8643A">
        <w:rPr>
          <w:lang w:eastAsia="ja-JP"/>
        </w:rPr>
        <w:t xml:space="preserve">cm </w:t>
      </w:r>
      <w:proofErr w:type="spellStart"/>
      <w:r w:rsidRPr="00A8643A">
        <w:rPr>
          <w:lang w:eastAsia="ja-JP"/>
        </w:rPr>
        <w:t>dbh</w:t>
      </w:r>
      <w:proofErr w:type="spellEnd"/>
      <w:r w:rsidRPr="00A8643A">
        <w:rPr>
          <w:lang w:eastAsia="ja-JP"/>
        </w:rPr>
        <w:t xml:space="preserve"> may overlook potential koala habitat or inappropriately devalue koala habitat that may be good quality</w:t>
      </w:r>
    </w:p>
    <w:p w14:paraId="18109660" w14:textId="419099FC" w:rsidR="003D325D" w:rsidRPr="00A8643A" w:rsidRDefault="00EC50FB" w:rsidP="00EC50FB">
      <w:pPr>
        <w:pStyle w:val="BoxTextBullet"/>
        <w:rPr>
          <w:lang w:eastAsia="ja-JP"/>
        </w:rPr>
      </w:pPr>
      <w:r w:rsidRPr="00A8643A">
        <w:rPr>
          <w:lang w:eastAsia="ja-JP"/>
        </w:rPr>
        <w:t>The contribution of specific tree sizes classes to koala habitat quality is largely uncertain.</w:t>
      </w:r>
    </w:p>
    <w:p w14:paraId="262554A5" w14:textId="5C5ED43C" w:rsidR="00DC6DCD" w:rsidRDefault="002709DA" w:rsidP="002709DA">
      <w:pPr>
        <w:rPr>
          <w:lang w:eastAsia="ja-JP"/>
        </w:rPr>
      </w:pPr>
      <w:r>
        <w:rPr>
          <w:lang w:eastAsia="ja-JP"/>
        </w:rPr>
        <w:t>Some studies have found that koalas prefer smaller trees to feed in at night than they use in the day when they are primarily resting (</w:t>
      </w:r>
      <w:r w:rsidR="00E175D9">
        <w:rPr>
          <w:lang w:eastAsia="ja-JP"/>
        </w:rPr>
        <w:t>e.g.</w:t>
      </w:r>
      <w:r>
        <w:rPr>
          <w:lang w:eastAsia="ja-JP"/>
        </w:rPr>
        <w:t xml:space="preserve"> Marsh et al. 2014a). Other studies focusing on daytime tree use or observations of koala scat have found that koalas use larger trees more often than smaller trees (</w:t>
      </w:r>
      <w:r w:rsidR="00E175D9">
        <w:rPr>
          <w:lang w:eastAsia="ja-JP"/>
        </w:rPr>
        <w:t>e.g.</w:t>
      </w:r>
      <w:r>
        <w:rPr>
          <w:lang w:eastAsia="ja-JP"/>
        </w:rPr>
        <w:t xml:space="preserve"> Callaghan et al. 2011). Although koalas regularly utilise and feed in trees across a wide range of size classes, the significant relationship in these studies is due to the distribution of any tree with a koala observation being shifted towards larger trees during the daytime and smaller trees at night (Marsh et al. 2014a). The data from these studies does not provide information on the minimum or maximum size of tree required for koala habitat, since the koalas in those studies regularly use trees ranging in size from young regrowth that barely supports a koala’s weight to the largest, old growth trees in a forest.</w:t>
      </w:r>
    </w:p>
    <w:p w14:paraId="3496AD92" w14:textId="7553E22F" w:rsidR="00DC6DCD" w:rsidRDefault="002709DA" w:rsidP="002709DA">
      <w:pPr>
        <w:rPr>
          <w:lang w:eastAsia="ja-JP"/>
        </w:rPr>
      </w:pPr>
      <w:r>
        <w:rPr>
          <w:lang w:eastAsia="ja-JP"/>
        </w:rPr>
        <w:t>Most studies that investigate landscape use by koalas include any tree ≥ 10</w:t>
      </w:r>
      <w:r w:rsidR="00212B39">
        <w:rPr>
          <w:lang w:eastAsia="ja-JP"/>
        </w:rPr>
        <w:t> </w:t>
      </w:r>
      <w:r>
        <w:rPr>
          <w:lang w:eastAsia="ja-JP"/>
        </w:rPr>
        <w:t xml:space="preserve">cm </w:t>
      </w:r>
      <w:proofErr w:type="spellStart"/>
      <w:r>
        <w:rPr>
          <w:lang w:eastAsia="ja-JP"/>
        </w:rPr>
        <w:t>dbh</w:t>
      </w:r>
      <w:proofErr w:type="spellEnd"/>
      <w:r>
        <w:rPr>
          <w:lang w:eastAsia="ja-JP"/>
        </w:rPr>
        <w:t xml:space="preserve"> (Callaghan et al. 2011; Phillips and Callaghan 2011). Given that koalas and their scat are routinely found in association with trees in this 10</w:t>
      </w:r>
      <w:r w:rsidR="00212B39">
        <w:rPr>
          <w:lang w:eastAsia="ja-JP"/>
        </w:rPr>
        <w:t> </w:t>
      </w:r>
      <w:r>
        <w:rPr>
          <w:lang w:eastAsia="ja-JP"/>
        </w:rPr>
        <w:t xml:space="preserve">cm </w:t>
      </w:r>
      <w:proofErr w:type="spellStart"/>
      <w:r>
        <w:rPr>
          <w:lang w:eastAsia="ja-JP"/>
        </w:rPr>
        <w:t>dbh</w:t>
      </w:r>
      <w:proofErr w:type="spellEnd"/>
      <w:r>
        <w:rPr>
          <w:lang w:eastAsia="ja-JP"/>
        </w:rPr>
        <w:t xml:space="preserve"> size category, assessments that apply tree size thresholds larger than 10</w:t>
      </w:r>
      <w:r w:rsidR="00212B39">
        <w:rPr>
          <w:lang w:eastAsia="ja-JP"/>
        </w:rPr>
        <w:t> </w:t>
      </w:r>
      <w:r>
        <w:rPr>
          <w:lang w:eastAsia="ja-JP"/>
        </w:rPr>
        <w:t xml:space="preserve">cm </w:t>
      </w:r>
      <w:proofErr w:type="spellStart"/>
      <w:r w:rsidR="00212B39">
        <w:rPr>
          <w:lang w:eastAsia="ja-JP"/>
        </w:rPr>
        <w:t>dbh</w:t>
      </w:r>
      <w:proofErr w:type="spellEnd"/>
      <w:r>
        <w:rPr>
          <w:lang w:eastAsia="ja-JP"/>
        </w:rPr>
        <w:t xml:space="preserve"> may overlook potential koala habitat or inappropriately devalue koala habitat that may be good quality. Importantly, studies that have investigated difference in nutritional quality between large and small trees have found either no relationship to tree size or that larger trees are less palatable than small trees (Moore et al. 2010; Marsh et al. unpublished data).</w:t>
      </w:r>
    </w:p>
    <w:p w14:paraId="637027E5" w14:textId="19BE4CD8" w:rsidR="00EC50FB" w:rsidRDefault="002709DA" w:rsidP="002709DA">
      <w:pPr>
        <w:rPr>
          <w:lang w:eastAsia="ja-JP"/>
        </w:rPr>
      </w:pPr>
      <w:r>
        <w:rPr>
          <w:lang w:eastAsia="ja-JP"/>
        </w:rPr>
        <w:t xml:space="preserve">There are often differences in the nutritional quality of juvenile phase leaves (including epicormic regrowth), young adult phase leaves and mature adult phase leaves (Gras et al. 2005; Marsh et al. 2018); however, both large and small trees can have young and old leaf age classes or only one age class. Where a larger tree receives more visits than a smaller tree, it is likely </w:t>
      </w:r>
      <w:proofErr w:type="gramStart"/>
      <w:r>
        <w:rPr>
          <w:lang w:eastAsia="ja-JP"/>
        </w:rPr>
        <w:t>due to the fact that</w:t>
      </w:r>
      <w:proofErr w:type="gramEnd"/>
      <w:r>
        <w:rPr>
          <w:lang w:eastAsia="ja-JP"/>
        </w:rPr>
        <w:t xml:space="preserve"> they represent a larger food patch that accounts for a greater proportion of the available foliar biomass in a given area rather than any feeding requirement relating to tree size (Moore and Foley 2005). However, large trees may be important in some landscapes for thermoregulation due to their effects on local microclimates, greater canopy cover and larger thermal mass (Briscoe et al. 2014). Even if larger trees are important for habitat quality and/or carrying capacity in some areas, smaller trees would likely have current and increasing future value as koala habitat. More research is required before we understand how and when trees of various age classes constrain koala habitat or habitat quality across the range of this widely distributed species. The published literature does not include data that can be used to identify specific tree size thresholds that would be consistent across the range of the koala or even within a specific KMB.</w:t>
      </w:r>
    </w:p>
    <w:p w14:paraId="5AEF7BAB" w14:textId="2F7DE002" w:rsidR="002709DA" w:rsidRDefault="002709DA" w:rsidP="002709DA">
      <w:pPr>
        <w:pStyle w:val="Heading3"/>
        <w:rPr>
          <w:lang w:eastAsia="ja-JP"/>
        </w:rPr>
      </w:pPr>
      <w:bookmarkStart w:id="48" w:name="_Primary_and_secondary"/>
      <w:bookmarkStart w:id="49" w:name="_Toc99530078"/>
      <w:bookmarkEnd w:id="48"/>
      <w:r w:rsidRPr="002709DA">
        <w:rPr>
          <w:lang w:eastAsia="ja-JP"/>
        </w:rPr>
        <w:lastRenderedPageBreak/>
        <w:t xml:space="preserve">Primary and </w:t>
      </w:r>
      <w:r w:rsidR="00212B39">
        <w:rPr>
          <w:lang w:eastAsia="ja-JP"/>
        </w:rPr>
        <w:t>s</w:t>
      </w:r>
      <w:r w:rsidRPr="002709DA">
        <w:rPr>
          <w:lang w:eastAsia="ja-JP"/>
        </w:rPr>
        <w:t xml:space="preserve">econdary </w:t>
      </w:r>
      <w:r w:rsidR="00212B39">
        <w:rPr>
          <w:lang w:eastAsia="ja-JP"/>
        </w:rPr>
        <w:t>f</w:t>
      </w:r>
      <w:r w:rsidRPr="002709DA">
        <w:rPr>
          <w:lang w:eastAsia="ja-JP"/>
        </w:rPr>
        <w:t xml:space="preserve">ood </w:t>
      </w:r>
      <w:r w:rsidR="00212B39">
        <w:rPr>
          <w:lang w:eastAsia="ja-JP"/>
        </w:rPr>
        <w:t>t</w:t>
      </w:r>
      <w:r w:rsidRPr="002709DA">
        <w:rPr>
          <w:lang w:eastAsia="ja-JP"/>
        </w:rPr>
        <w:t xml:space="preserve">ree </w:t>
      </w:r>
      <w:r w:rsidR="00212B39">
        <w:rPr>
          <w:lang w:eastAsia="ja-JP"/>
        </w:rPr>
        <w:t>s</w:t>
      </w:r>
      <w:r w:rsidRPr="002709DA">
        <w:rPr>
          <w:lang w:eastAsia="ja-JP"/>
        </w:rPr>
        <w:t>pecies</w:t>
      </w:r>
      <w:bookmarkEnd w:id="49"/>
    </w:p>
    <w:p w14:paraId="22BE25B4" w14:textId="6E7E8095" w:rsidR="000B0368" w:rsidRPr="00A8643A" w:rsidRDefault="000B0368" w:rsidP="000B0368">
      <w:pPr>
        <w:pStyle w:val="BoxHeading"/>
        <w:rPr>
          <w:lang w:eastAsia="ja-JP"/>
        </w:rPr>
      </w:pPr>
      <w:r w:rsidRPr="00A8643A">
        <w:rPr>
          <w:lang w:eastAsia="ja-JP"/>
        </w:rPr>
        <w:t xml:space="preserve">Key </w:t>
      </w:r>
      <w:r w:rsidR="00724D36" w:rsidRPr="00A8643A">
        <w:rPr>
          <w:lang w:eastAsia="ja-JP"/>
        </w:rPr>
        <w:t>p</w:t>
      </w:r>
      <w:r w:rsidRPr="00A8643A">
        <w:rPr>
          <w:lang w:eastAsia="ja-JP"/>
        </w:rPr>
        <w:t>oints:</w:t>
      </w:r>
    </w:p>
    <w:p w14:paraId="73B93923" w14:textId="5D4853CC" w:rsidR="000B0368" w:rsidRPr="00A8643A" w:rsidRDefault="000B0368" w:rsidP="000B0368">
      <w:pPr>
        <w:pStyle w:val="BoxTextBullet"/>
        <w:rPr>
          <w:lang w:eastAsia="ja-JP"/>
        </w:rPr>
      </w:pPr>
      <w:r w:rsidRPr="00A8643A">
        <w:rPr>
          <w:lang w:eastAsia="ja-JP"/>
        </w:rPr>
        <w:t xml:space="preserve">Categories like </w:t>
      </w:r>
      <w:r w:rsidR="00DC6DCD" w:rsidRPr="00A8643A">
        <w:rPr>
          <w:lang w:eastAsia="ja-JP"/>
        </w:rPr>
        <w:t>‘</w:t>
      </w:r>
      <w:r w:rsidRPr="00A8643A">
        <w:rPr>
          <w:lang w:eastAsia="ja-JP"/>
        </w:rPr>
        <w:t>primary</w:t>
      </w:r>
      <w:r w:rsidR="00DC6DCD" w:rsidRPr="00A8643A">
        <w:rPr>
          <w:lang w:eastAsia="ja-JP"/>
        </w:rPr>
        <w:t>’</w:t>
      </w:r>
      <w:r w:rsidRPr="00A8643A">
        <w:rPr>
          <w:lang w:eastAsia="ja-JP"/>
        </w:rPr>
        <w:t xml:space="preserve"> and </w:t>
      </w:r>
      <w:r w:rsidR="00DC6DCD" w:rsidRPr="00A8643A">
        <w:rPr>
          <w:lang w:eastAsia="ja-JP"/>
        </w:rPr>
        <w:t>‘</w:t>
      </w:r>
      <w:r w:rsidRPr="00A8643A">
        <w:rPr>
          <w:lang w:eastAsia="ja-JP"/>
        </w:rPr>
        <w:t>secondary</w:t>
      </w:r>
      <w:r w:rsidR="00DC6DCD" w:rsidRPr="00A8643A">
        <w:rPr>
          <w:lang w:eastAsia="ja-JP"/>
        </w:rPr>
        <w:t>’</w:t>
      </w:r>
      <w:r w:rsidRPr="00A8643A">
        <w:rPr>
          <w:lang w:eastAsia="ja-JP"/>
        </w:rPr>
        <w:t xml:space="preserve"> food tree species overlook within species variation in nutritional quality and may not represent the contribution of tree species to koala diets in a local area.</w:t>
      </w:r>
    </w:p>
    <w:p w14:paraId="23D1F03F" w14:textId="3862EF2C" w:rsidR="000B0368" w:rsidRPr="00A8643A" w:rsidRDefault="000B0368" w:rsidP="000B0368">
      <w:pPr>
        <w:pStyle w:val="BoxTextBullet"/>
        <w:rPr>
          <w:lang w:eastAsia="ja-JP"/>
        </w:rPr>
      </w:pPr>
      <w:r w:rsidRPr="00A8643A">
        <w:rPr>
          <w:lang w:eastAsia="ja-JP"/>
        </w:rPr>
        <w:t>Trees from some species are more likely to be consistently highly palatable than trees from other species, but exceptions are not that unusual.</w:t>
      </w:r>
    </w:p>
    <w:p w14:paraId="47FA7688" w14:textId="73E6F28C" w:rsidR="000B0368" w:rsidRPr="00A8643A" w:rsidRDefault="000B0368" w:rsidP="000B0368">
      <w:pPr>
        <w:pStyle w:val="BoxTextBullet"/>
        <w:rPr>
          <w:lang w:eastAsia="ja-JP"/>
        </w:rPr>
      </w:pPr>
      <w:r w:rsidRPr="00A8643A">
        <w:rPr>
          <w:lang w:eastAsia="ja-JP"/>
        </w:rPr>
        <w:t>It is important to value local information on koala feeding preferences because trees and koala populations can be physiologically different in different areas.</w:t>
      </w:r>
    </w:p>
    <w:p w14:paraId="60842FB6" w14:textId="578E9B64" w:rsidR="002709DA" w:rsidRPr="00A8643A" w:rsidRDefault="000B0368" w:rsidP="000B0368">
      <w:pPr>
        <w:pStyle w:val="BoxTextBullet"/>
        <w:rPr>
          <w:lang w:eastAsia="ja-JP"/>
        </w:rPr>
      </w:pPr>
      <w:r w:rsidRPr="00A8643A">
        <w:rPr>
          <w:lang w:eastAsia="ja-JP"/>
        </w:rPr>
        <w:t xml:space="preserve">Habitat assessments that rank the importance of </w:t>
      </w:r>
      <w:proofErr w:type="gramStart"/>
      <w:r w:rsidRPr="00A8643A">
        <w:rPr>
          <w:lang w:eastAsia="ja-JP"/>
        </w:rPr>
        <w:t>particular eucalypt</w:t>
      </w:r>
      <w:proofErr w:type="gramEnd"/>
      <w:r w:rsidRPr="00A8643A">
        <w:rPr>
          <w:lang w:eastAsia="ja-JP"/>
        </w:rPr>
        <w:t xml:space="preserve"> tree species as </w:t>
      </w:r>
      <w:r w:rsidR="00DC6DCD" w:rsidRPr="00A8643A">
        <w:rPr>
          <w:lang w:eastAsia="ja-JP"/>
        </w:rPr>
        <w:t>‘</w:t>
      </w:r>
      <w:r w:rsidRPr="00A8643A">
        <w:rPr>
          <w:lang w:eastAsia="ja-JP"/>
        </w:rPr>
        <w:t>primary</w:t>
      </w:r>
      <w:r w:rsidR="00DC6DCD" w:rsidRPr="00A8643A">
        <w:rPr>
          <w:lang w:eastAsia="ja-JP"/>
        </w:rPr>
        <w:t>’</w:t>
      </w:r>
      <w:r w:rsidRPr="00A8643A">
        <w:rPr>
          <w:lang w:eastAsia="ja-JP"/>
        </w:rPr>
        <w:t xml:space="preserve"> or </w:t>
      </w:r>
      <w:r w:rsidR="00DC6DCD" w:rsidRPr="00A8643A">
        <w:rPr>
          <w:lang w:eastAsia="ja-JP"/>
        </w:rPr>
        <w:t>‘</w:t>
      </w:r>
      <w:r w:rsidRPr="00A8643A">
        <w:rPr>
          <w:lang w:eastAsia="ja-JP"/>
        </w:rPr>
        <w:t>secondary</w:t>
      </w:r>
      <w:r w:rsidR="00DC6DCD" w:rsidRPr="00A8643A">
        <w:rPr>
          <w:lang w:eastAsia="ja-JP"/>
        </w:rPr>
        <w:t>’</w:t>
      </w:r>
      <w:r w:rsidRPr="00A8643A">
        <w:rPr>
          <w:lang w:eastAsia="ja-JP"/>
        </w:rPr>
        <w:t xml:space="preserve"> can overlook habitat or skew the collection of data because they don’t accurately capture the trees that contribute the most to local koala population diets.</w:t>
      </w:r>
    </w:p>
    <w:p w14:paraId="75707A6C" w14:textId="7993608A" w:rsidR="00DC6DCD" w:rsidRDefault="002B7D91" w:rsidP="002B7D91">
      <w:pPr>
        <w:rPr>
          <w:lang w:eastAsia="ja-JP"/>
        </w:rPr>
      </w:pPr>
      <w:r>
        <w:rPr>
          <w:lang w:eastAsia="ja-JP"/>
        </w:rPr>
        <w:t>It has long been recognised that koalas are often associated with specific tree species or tree species assemblages (</w:t>
      </w:r>
      <w:proofErr w:type="spellStart"/>
      <w:r>
        <w:rPr>
          <w:lang w:eastAsia="ja-JP"/>
        </w:rPr>
        <w:t>Lunney</w:t>
      </w:r>
      <w:proofErr w:type="spellEnd"/>
      <w:r>
        <w:rPr>
          <w:lang w:eastAsia="ja-JP"/>
        </w:rPr>
        <w:t xml:space="preserve"> et al. 1998; White 1999; Phillips and Callaghan 2000; Adams</w:t>
      </w:r>
      <w:r w:rsidR="00411FF5">
        <w:rPr>
          <w:lang w:eastAsia="ja-JP"/>
        </w:rPr>
        <w:noBreakHyphen/>
      </w:r>
      <w:r>
        <w:rPr>
          <w:lang w:eastAsia="ja-JP"/>
        </w:rPr>
        <w:t>Hosking et al. 2012). In response to this, the terms primary and secondary food tree species are often used to classify trees species according to direct or indirect observations of koalas utilizing those tree species more often than other tree species (</w:t>
      </w:r>
      <w:proofErr w:type="spellStart"/>
      <w:r>
        <w:rPr>
          <w:lang w:eastAsia="ja-JP"/>
        </w:rPr>
        <w:t>Pahl</w:t>
      </w:r>
      <w:proofErr w:type="spellEnd"/>
      <w:r>
        <w:rPr>
          <w:lang w:eastAsia="ja-JP"/>
        </w:rPr>
        <w:t xml:space="preserve"> and Hume 1990; Phillips and Callaghan 2000). However, koalas are notoriously </w:t>
      </w:r>
      <w:r w:rsidR="00DC6DCD">
        <w:rPr>
          <w:lang w:eastAsia="ja-JP"/>
        </w:rPr>
        <w:t>‘</w:t>
      </w:r>
      <w:r>
        <w:rPr>
          <w:lang w:eastAsia="ja-JP"/>
        </w:rPr>
        <w:t>fussy eaters</w:t>
      </w:r>
      <w:r w:rsidR="00DC6DCD">
        <w:rPr>
          <w:lang w:eastAsia="ja-JP"/>
        </w:rPr>
        <w:t>’</w:t>
      </w:r>
      <w:r>
        <w:rPr>
          <w:lang w:eastAsia="ja-JP"/>
        </w:rPr>
        <w:t xml:space="preserve"> and often refuse foliage from tree species that they typically prefer (</w:t>
      </w:r>
      <w:proofErr w:type="spellStart"/>
      <w:r>
        <w:rPr>
          <w:lang w:eastAsia="ja-JP"/>
        </w:rPr>
        <w:t>Pahl</w:t>
      </w:r>
      <w:proofErr w:type="spellEnd"/>
      <w:r>
        <w:rPr>
          <w:lang w:eastAsia="ja-JP"/>
        </w:rPr>
        <w:t xml:space="preserve"> and Hume 1990; Moore and Foley 2000), or paradoxically, preferentially browse on species that are not typically considered important koala food trees (Blyton et al. 201</w:t>
      </w:r>
      <w:r w:rsidRPr="00B97953">
        <w:rPr>
          <w:lang w:eastAsia="ja-JP"/>
        </w:rPr>
        <w:t xml:space="preserve">9; </w:t>
      </w:r>
      <w:r w:rsidR="00DE216D" w:rsidRPr="00B97953">
        <w:rPr>
          <w:lang w:eastAsia="ja-JP"/>
        </w:rPr>
        <w:t>L Wilmott 2021</w:t>
      </w:r>
      <w:r w:rsidR="00B97953">
        <w:rPr>
          <w:lang w:eastAsia="ja-JP"/>
        </w:rPr>
        <w:t>,</w:t>
      </w:r>
      <w:r w:rsidR="00DE216D" w:rsidRPr="00B97953">
        <w:rPr>
          <w:lang w:eastAsia="ja-JP"/>
        </w:rPr>
        <w:t xml:space="preserve"> </w:t>
      </w:r>
      <w:r w:rsidRPr="00B97953">
        <w:rPr>
          <w:lang w:eastAsia="ja-JP"/>
        </w:rPr>
        <w:t>pers</w:t>
      </w:r>
      <w:r w:rsidR="00DE216D" w:rsidRPr="00B97953">
        <w:rPr>
          <w:lang w:eastAsia="ja-JP"/>
        </w:rPr>
        <w:t>.</w:t>
      </w:r>
      <w:r w:rsidRPr="00B97953">
        <w:rPr>
          <w:lang w:eastAsia="ja-JP"/>
        </w:rPr>
        <w:t xml:space="preserve"> comms</w:t>
      </w:r>
      <w:r w:rsidR="00B97953">
        <w:rPr>
          <w:lang w:eastAsia="ja-JP"/>
        </w:rPr>
        <w:t>.</w:t>
      </w:r>
      <w:r w:rsidRPr="00B97953">
        <w:rPr>
          <w:lang w:eastAsia="ja-JP"/>
        </w:rPr>
        <w:t xml:space="preserve">; </w:t>
      </w:r>
      <w:r w:rsidR="00DE216D" w:rsidRPr="00B97953">
        <w:rPr>
          <w:lang w:eastAsia="ja-JP"/>
        </w:rPr>
        <w:t xml:space="preserve">K Marsh 2021, </w:t>
      </w:r>
      <w:r w:rsidRPr="00B97953">
        <w:rPr>
          <w:lang w:eastAsia="ja-JP"/>
        </w:rPr>
        <w:t>pers</w:t>
      </w:r>
      <w:r w:rsidR="00DE216D" w:rsidRPr="00B97953">
        <w:rPr>
          <w:lang w:eastAsia="ja-JP"/>
        </w:rPr>
        <w:t>.</w:t>
      </w:r>
      <w:r w:rsidRPr="00B97953">
        <w:rPr>
          <w:lang w:eastAsia="ja-JP"/>
        </w:rPr>
        <w:t xml:space="preserve"> comms</w:t>
      </w:r>
      <w:r w:rsidR="00B97953">
        <w:rPr>
          <w:lang w:eastAsia="ja-JP"/>
        </w:rPr>
        <w:t>.</w:t>
      </w:r>
      <w:r w:rsidRPr="00B97953">
        <w:rPr>
          <w:lang w:eastAsia="ja-JP"/>
        </w:rPr>
        <w:t xml:space="preserve">; </w:t>
      </w:r>
      <w:r w:rsidR="00DE216D" w:rsidRPr="00B97953">
        <w:rPr>
          <w:lang w:eastAsia="ja-JP"/>
        </w:rPr>
        <w:t>D de Villers 2021, pers. comms.</w:t>
      </w:r>
      <w:r w:rsidRPr="00B97953">
        <w:rPr>
          <w:lang w:eastAsia="ja-JP"/>
        </w:rPr>
        <w:t xml:space="preserve">). Over the past </w:t>
      </w:r>
      <w:r w:rsidR="00593BD0" w:rsidRPr="00B97953">
        <w:rPr>
          <w:lang w:eastAsia="ja-JP"/>
        </w:rPr>
        <w:t>3</w:t>
      </w:r>
      <w:r w:rsidRPr="00B97953">
        <w:rPr>
          <w:lang w:eastAsia="ja-JP"/>
        </w:rPr>
        <w:t xml:space="preserve"> decades, extensive research has been undertaken to understand the drivers of diet</w:t>
      </w:r>
      <w:r>
        <w:rPr>
          <w:lang w:eastAsia="ja-JP"/>
        </w:rPr>
        <w:t xml:space="preserve"> selection by koalas and other eucalypt folivores. That work has identified key herbivore deterrent PSMs that vary both within and between tree species and dictate the palatability of eucalypt foliage (Moore et al. 2010; Marsh et al. 2021).</w:t>
      </w:r>
    </w:p>
    <w:p w14:paraId="5F2D2664" w14:textId="1D8A7AEB" w:rsidR="00DC6DCD" w:rsidRDefault="002B7D91" w:rsidP="002B7D91">
      <w:pPr>
        <w:rPr>
          <w:lang w:eastAsia="ja-JP"/>
        </w:rPr>
      </w:pPr>
      <w:r>
        <w:rPr>
          <w:lang w:eastAsia="ja-JP"/>
        </w:rPr>
        <w:t>The terms primary and secondary are often used to rank koala food tree species, which are then used to inform koala habitat rankings, without knowing the actual nutritional quality of the trees in that landscape or the feeding preferences of koalas in the local area, which can differ across landscapes and populations (</w:t>
      </w:r>
      <w:proofErr w:type="spellStart"/>
      <w:r>
        <w:rPr>
          <w:lang w:eastAsia="ja-JP"/>
        </w:rPr>
        <w:t>Pahl</w:t>
      </w:r>
      <w:proofErr w:type="spellEnd"/>
      <w:r>
        <w:rPr>
          <w:lang w:eastAsia="ja-JP"/>
        </w:rPr>
        <w:t xml:space="preserve"> and Hume 1990; Blyton et al. 2019). Concepts like </w:t>
      </w:r>
      <w:r w:rsidR="00DC6DCD">
        <w:rPr>
          <w:lang w:eastAsia="ja-JP"/>
        </w:rPr>
        <w:t>‘</w:t>
      </w:r>
      <w:r>
        <w:rPr>
          <w:lang w:eastAsia="ja-JP"/>
        </w:rPr>
        <w:t>primary</w:t>
      </w:r>
      <w:r w:rsidR="00DC6DCD">
        <w:rPr>
          <w:lang w:eastAsia="ja-JP"/>
        </w:rPr>
        <w:t>’</w:t>
      </w:r>
      <w:r>
        <w:rPr>
          <w:lang w:eastAsia="ja-JP"/>
        </w:rPr>
        <w:t xml:space="preserve"> and </w:t>
      </w:r>
      <w:r w:rsidR="00DC6DCD">
        <w:rPr>
          <w:lang w:eastAsia="ja-JP"/>
        </w:rPr>
        <w:t>‘</w:t>
      </w:r>
      <w:r>
        <w:rPr>
          <w:lang w:eastAsia="ja-JP"/>
        </w:rPr>
        <w:t>secondary</w:t>
      </w:r>
      <w:r w:rsidR="00DC6DCD">
        <w:rPr>
          <w:lang w:eastAsia="ja-JP"/>
        </w:rPr>
        <w:t>’</w:t>
      </w:r>
      <w:r>
        <w:rPr>
          <w:lang w:eastAsia="ja-JP"/>
        </w:rPr>
        <w:t xml:space="preserve"> tree overlook the natural variability within and between tree species and can wrongly identify some trees as good food trees based on their species alone even though they may have a less palatable chemotype and vice versa. That said, trees from some species are more likely to be consistently highly palatable than trees from other species, but exceptions are not that unusual, and it is common to find less palatable trees from species that are usually highly palatable (Moore et al. 2005; Marsh et al. 2019). At sufficiently high foliar concentrations of certain PSMs, koalas will eat less or even refuse to browse from trees, regardless of whether those trees are from a </w:t>
      </w:r>
      <w:r w:rsidR="00DC6DCD">
        <w:rPr>
          <w:lang w:eastAsia="ja-JP"/>
        </w:rPr>
        <w:t>‘</w:t>
      </w:r>
      <w:r>
        <w:rPr>
          <w:lang w:eastAsia="ja-JP"/>
        </w:rPr>
        <w:t>primary</w:t>
      </w:r>
      <w:r w:rsidR="00DC6DCD">
        <w:rPr>
          <w:lang w:eastAsia="ja-JP"/>
        </w:rPr>
        <w:t>’</w:t>
      </w:r>
      <w:r>
        <w:rPr>
          <w:lang w:eastAsia="ja-JP"/>
        </w:rPr>
        <w:t xml:space="preserve"> food tree species (</w:t>
      </w:r>
      <w:r w:rsidR="00E175D9">
        <w:rPr>
          <w:lang w:eastAsia="ja-JP"/>
        </w:rPr>
        <w:fldChar w:fldCharType="begin"/>
      </w:r>
      <w:r w:rsidR="00E175D9">
        <w:rPr>
          <w:lang w:eastAsia="ja-JP"/>
        </w:rPr>
        <w:instrText xml:space="preserve"> REF _Ref87341065 \h </w:instrText>
      </w:r>
      <w:r w:rsidR="00E175D9">
        <w:rPr>
          <w:lang w:eastAsia="ja-JP"/>
        </w:rPr>
      </w:r>
      <w:r w:rsidR="00E175D9">
        <w:rPr>
          <w:lang w:eastAsia="ja-JP"/>
        </w:rPr>
        <w:fldChar w:fldCharType="separate"/>
      </w:r>
      <w:r w:rsidR="00E4570F">
        <w:t xml:space="preserve">Figure </w:t>
      </w:r>
      <w:r w:rsidR="00E4570F">
        <w:rPr>
          <w:noProof/>
        </w:rPr>
        <w:t>3</w:t>
      </w:r>
      <w:r w:rsidR="00E175D9">
        <w:rPr>
          <w:lang w:eastAsia="ja-JP"/>
        </w:rPr>
        <w:fldChar w:fldCharType="end"/>
      </w:r>
      <w:r>
        <w:rPr>
          <w:lang w:eastAsia="ja-JP"/>
        </w:rPr>
        <w:t xml:space="preserve">). Similarly, tree species that are typically considered less preferred </w:t>
      </w:r>
      <w:r w:rsidR="00DC6DCD">
        <w:rPr>
          <w:lang w:eastAsia="ja-JP"/>
        </w:rPr>
        <w:t>‘</w:t>
      </w:r>
      <w:r>
        <w:rPr>
          <w:lang w:eastAsia="ja-JP"/>
        </w:rPr>
        <w:t>secondary</w:t>
      </w:r>
      <w:r w:rsidR="00DC6DCD">
        <w:rPr>
          <w:lang w:eastAsia="ja-JP"/>
        </w:rPr>
        <w:t>’</w:t>
      </w:r>
      <w:r>
        <w:rPr>
          <w:lang w:eastAsia="ja-JP"/>
        </w:rPr>
        <w:t xml:space="preserve"> browse often have chemotypes that make them more palatable than some locally available </w:t>
      </w:r>
      <w:r w:rsidR="00DC6DCD">
        <w:rPr>
          <w:lang w:eastAsia="ja-JP"/>
        </w:rPr>
        <w:t>‘</w:t>
      </w:r>
      <w:r>
        <w:rPr>
          <w:lang w:eastAsia="ja-JP"/>
        </w:rPr>
        <w:t>primary</w:t>
      </w:r>
      <w:r w:rsidR="00DC6DCD">
        <w:rPr>
          <w:lang w:eastAsia="ja-JP"/>
        </w:rPr>
        <w:t>’</w:t>
      </w:r>
      <w:r>
        <w:rPr>
          <w:lang w:eastAsia="ja-JP"/>
        </w:rPr>
        <w:t xml:space="preserve"> food tree species and may comprise </w:t>
      </w:r>
      <w:proofErr w:type="gramStart"/>
      <w:r>
        <w:rPr>
          <w:lang w:eastAsia="ja-JP"/>
        </w:rPr>
        <w:t>the majority of</w:t>
      </w:r>
      <w:proofErr w:type="gramEnd"/>
      <w:r>
        <w:rPr>
          <w:lang w:eastAsia="ja-JP"/>
        </w:rPr>
        <w:t xml:space="preserve"> a koala’s diet in that landscape.</w:t>
      </w:r>
    </w:p>
    <w:p w14:paraId="3F6543EA" w14:textId="175C6002" w:rsidR="00DC6DCD" w:rsidRDefault="002B7D91" w:rsidP="002B7D91">
      <w:pPr>
        <w:rPr>
          <w:lang w:eastAsia="ja-JP"/>
        </w:rPr>
      </w:pPr>
      <w:r>
        <w:rPr>
          <w:lang w:eastAsia="ja-JP"/>
        </w:rPr>
        <w:t xml:space="preserve">It is important to value local information on koala diets because, in addition to variation in tree chemistry, koala populations can be physiologically different, allowing them to specialise on </w:t>
      </w:r>
      <w:r>
        <w:rPr>
          <w:lang w:eastAsia="ja-JP"/>
        </w:rPr>
        <w:lastRenderedPageBreak/>
        <w:t xml:space="preserve">local eucalypt species. Actual feeding observations of koalas and/or nutritional analyses may be needed to understand what trees </w:t>
      </w:r>
      <w:proofErr w:type="gramStart"/>
      <w:r>
        <w:rPr>
          <w:lang w:eastAsia="ja-JP"/>
        </w:rPr>
        <w:t>are important food trees in a particular area</w:t>
      </w:r>
      <w:proofErr w:type="gramEnd"/>
      <w:r>
        <w:rPr>
          <w:lang w:eastAsia="ja-JP"/>
        </w:rPr>
        <w:t xml:space="preserve">. Using scat or tree occupancy observations alone to identify important food tree species could results in listing trees as </w:t>
      </w:r>
      <w:r w:rsidR="00DC6DCD">
        <w:rPr>
          <w:lang w:eastAsia="ja-JP"/>
        </w:rPr>
        <w:t>‘</w:t>
      </w:r>
      <w:r>
        <w:rPr>
          <w:lang w:eastAsia="ja-JP"/>
        </w:rPr>
        <w:t>primary or secondary</w:t>
      </w:r>
      <w:r w:rsidR="00DC6DCD">
        <w:rPr>
          <w:lang w:eastAsia="ja-JP"/>
        </w:rPr>
        <w:t>’</w:t>
      </w:r>
      <w:r>
        <w:rPr>
          <w:lang w:eastAsia="ja-JP"/>
        </w:rPr>
        <w:t xml:space="preserve"> that actually make up a very small proportion of the diet in a given area (</w:t>
      </w:r>
      <w:proofErr w:type="gramStart"/>
      <w:r w:rsidR="00E175D9">
        <w:rPr>
          <w:lang w:eastAsia="ja-JP"/>
        </w:rPr>
        <w:t>e.g.</w:t>
      </w:r>
      <w:proofErr w:type="gramEnd"/>
      <w:r>
        <w:rPr>
          <w:lang w:eastAsia="ja-JP"/>
        </w:rPr>
        <w:t xml:space="preserve"> Tun 1993; Hasegawa 1995; Melzer 1995, K Marsh </w:t>
      </w:r>
      <w:r w:rsidR="00DE216D">
        <w:rPr>
          <w:lang w:eastAsia="ja-JP"/>
        </w:rPr>
        <w:t xml:space="preserve">2021, </w:t>
      </w:r>
      <w:r>
        <w:rPr>
          <w:lang w:eastAsia="ja-JP"/>
        </w:rPr>
        <w:t>pers</w:t>
      </w:r>
      <w:r w:rsidR="00DE216D">
        <w:rPr>
          <w:lang w:eastAsia="ja-JP"/>
        </w:rPr>
        <w:t>.</w:t>
      </w:r>
      <w:r>
        <w:rPr>
          <w:lang w:eastAsia="ja-JP"/>
        </w:rPr>
        <w:t xml:space="preserve"> comms</w:t>
      </w:r>
      <w:r w:rsidR="00DE216D">
        <w:rPr>
          <w:lang w:eastAsia="ja-JP"/>
        </w:rPr>
        <w:t>.</w:t>
      </w:r>
      <w:r>
        <w:rPr>
          <w:lang w:eastAsia="ja-JP"/>
        </w:rPr>
        <w:t xml:space="preserve">). From a management perspective, in many cases, all we have are tree lists based on expert opinions of what tree species are important browse for the koala based on indirect evidence, but these lists should be updated as new evidence is acquired. Methods of habitat assessment that rank the importance of </w:t>
      </w:r>
      <w:proofErr w:type="gramStart"/>
      <w:r>
        <w:rPr>
          <w:lang w:eastAsia="ja-JP"/>
        </w:rPr>
        <w:t>particular eucalypt</w:t>
      </w:r>
      <w:proofErr w:type="gramEnd"/>
      <w:r>
        <w:rPr>
          <w:lang w:eastAsia="ja-JP"/>
        </w:rPr>
        <w:t xml:space="preserve"> tree species as </w:t>
      </w:r>
      <w:r w:rsidR="00DC6DCD">
        <w:rPr>
          <w:lang w:eastAsia="ja-JP"/>
        </w:rPr>
        <w:t>‘</w:t>
      </w:r>
      <w:r>
        <w:rPr>
          <w:lang w:eastAsia="ja-JP"/>
        </w:rPr>
        <w:t>primary</w:t>
      </w:r>
      <w:r w:rsidR="00DC6DCD">
        <w:rPr>
          <w:lang w:eastAsia="ja-JP"/>
        </w:rPr>
        <w:t>’</w:t>
      </w:r>
      <w:r>
        <w:rPr>
          <w:lang w:eastAsia="ja-JP"/>
        </w:rPr>
        <w:t xml:space="preserve"> or </w:t>
      </w:r>
      <w:r w:rsidR="00DC6DCD">
        <w:rPr>
          <w:lang w:eastAsia="ja-JP"/>
        </w:rPr>
        <w:t>‘</w:t>
      </w:r>
      <w:r>
        <w:rPr>
          <w:lang w:eastAsia="ja-JP"/>
        </w:rPr>
        <w:t>secondary</w:t>
      </w:r>
      <w:r w:rsidR="00DC6DCD">
        <w:rPr>
          <w:lang w:eastAsia="ja-JP"/>
        </w:rPr>
        <w:t>’</w:t>
      </w:r>
      <w:r>
        <w:rPr>
          <w:lang w:eastAsia="ja-JP"/>
        </w:rPr>
        <w:t xml:space="preserve"> should be used with caution and awareness of limitations. They may overlook important habitat or skew the collection of data because they don’t accurately capture the trees that are contributing the most to local koala population diets.</w:t>
      </w:r>
    </w:p>
    <w:p w14:paraId="581BF689" w14:textId="03968D5C" w:rsidR="00F117F3" w:rsidRDefault="00F117F3" w:rsidP="00F117F3">
      <w:pPr>
        <w:pStyle w:val="Caption"/>
      </w:pPr>
      <w:bookmarkStart w:id="50" w:name="_Ref87341065"/>
      <w:bookmarkStart w:id="51" w:name="_Toc99530145"/>
      <w:r>
        <w:t xml:space="preserve">Figure </w:t>
      </w:r>
      <w:r w:rsidR="00C8689F">
        <w:fldChar w:fldCharType="begin"/>
      </w:r>
      <w:r w:rsidR="00C8689F">
        <w:instrText xml:space="preserve"> SEQ Figure \* ARABIC </w:instrText>
      </w:r>
      <w:r w:rsidR="00C8689F">
        <w:fldChar w:fldCharType="separate"/>
      </w:r>
      <w:r w:rsidR="00E4570F">
        <w:rPr>
          <w:noProof/>
        </w:rPr>
        <w:t>3</w:t>
      </w:r>
      <w:r w:rsidR="00C8689F">
        <w:rPr>
          <w:noProof/>
        </w:rPr>
        <w:fldChar w:fldCharType="end"/>
      </w:r>
      <w:bookmarkEnd w:id="50"/>
      <w:r>
        <w:t xml:space="preserve"> </w:t>
      </w:r>
      <w:r w:rsidRPr="008F3426">
        <w:t>Koala food intake in relation to variable foliar concentrations of formylated phloroglucinol compounds from individual trees within a single tree species (</w:t>
      </w:r>
      <w:r w:rsidRPr="00E175D9">
        <w:rPr>
          <w:rStyle w:val="Emphasis"/>
        </w:rPr>
        <w:t xml:space="preserve">Eucalyptus </w:t>
      </w:r>
      <w:proofErr w:type="spellStart"/>
      <w:r w:rsidRPr="00E175D9">
        <w:rPr>
          <w:rStyle w:val="Emphasis"/>
        </w:rPr>
        <w:t>viminalis</w:t>
      </w:r>
      <w:proofErr w:type="spellEnd"/>
      <w:r w:rsidRPr="008F3426">
        <w:t>)</w:t>
      </w:r>
      <w:bookmarkEnd w:id="51"/>
    </w:p>
    <w:p w14:paraId="2CEF013A" w14:textId="451C9F87" w:rsidR="002B7D91" w:rsidRDefault="00155BAE" w:rsidP="002B7D91">
      <w:pPr>
        <w:rPr>
          <w:lang w:eastAsia="ja-JP"/>
        </w:rPr>
      </w:pPr>
      <w:r>
        <w:rPr>
          <w:noProof/>
        </w:rPr>
        <w:drawing>
          <wp:inline distT="0" distB="0" distL="0" distR="0" wp14:anchorId="7863DC6A" wp14:editId="13C2BE8C">
            <wp:extent cx="5759450" cy="4460875"/>
            <wp:effectExtent l="0" t="0" r="0" b="0"/>
            <wp:docPr id="5" name="Picture 5" descr="As the concentration of FPCs increases the amount of food eaten per night redu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s the concentration of FPCs increases the amount of food eaten per night reduces. "/>
                    <pic:cNvPicPr/>
                  </pic:nvPicPr>
                  <pic:blipFill>
                    <a:blip r:embed="rId29"/>
                    <a:stretch>
                      <a:fillRect/>
                    </a:stretch>
                  </pic:blipFill>
                  <pic:spPr>
                    <a:xfrm>
                      <a:off x="0" y="0"/>
                      <a:ext cx="5759450" cy="4460875"/>
                    </a:xfrm>
                    <a:prstGeom prst="rect">
                      <a:avLst/>
                    </a:prstGeom>
                  </pic:spPr>
                </pic:pic>
              </a:graphicData>
            </a:graphic>
          </wp:inline>
        </w:drawing>
      </w:r>
    </w:p>
    <w:p w14:paraId="7620E837" w14:textId="34C1F4FD" w:rsidR="00E175D9" w:rsidRDefault="00B02800" w:rsidP="00E175D9">
      <w:pPr>
        <w:pStyle w:val="FigureTableNoteSource"/>
        <w:rPr>
          <w:lang w:eastAsia="ja-JP"/>
        </w:rPr>
      </w:pPr>
      <w:r>
        <w:rPr>
          <w:lang w:eastAsia="ja-JP"/>
        </w:rPr>
        <w:t>Source: a</w:t>
      </w:r>
      <w:r w:rsidR="00E175D9" w:rsidRPr="00E175D9">
        <w:rPr>
          <w:lang w:eastAsia="ja-JP"/>
        </w:rPr>
        <w:t>dapted from Marsh et al. 2007</w:t>
      </w:r>
      <w:r w:rsidR="000468D1">
        <w:rPr>
          <w:lang w:eastAsia="ja-JP"/>
        </w:rPr>
        <w:t xml:space="preserve">. Note </w:t>
      </w:r>
      <w:r w:rsidR="00303774" w:rsidRPr="00303774">
        <w:rPr>
          <w:lang w:eastAsia="ja-JP"/>
        </w:rPr>
        <w:t>DM</w:t>
      </w:r>
      <w:r w:rsidR="00303774">
        <w:rPr>
          <w:lang w:eastAsia="ja-JP"/>
        </w:rPr>
        <w:t xml:space="preserve"> </w:t>
      </w:r>
      <w:r w:rsidR="009D174B">
        <w:rPr>
          <w:lang w:eastAsia="ja-JP"/>
        </w:rPr>
        <w:t>=</w:t>
      </w:r>
      <w:r w:rsidR="00303774">
        <w:rPr>
          <w:lang w:eastAsia="ja-JP"/>
        </w:rPr>
        <w:t xml:space="preserve"> dry matter, FPCs </w:t>
      </w:r>
      <w:r w:rsidR="009D174B">
        <w:rPr>
          <w:lang w:eastAsia="ja-JP"/>
        </w:rPr>
        <w:t>=</w:t>
      </w:r>
      <w:r w:rsidR="00303774">
        <w:rPr>
          <w:lang w:eastAsia="ja-JP"/>
        </w:rPr>
        <w:t xml:space="preserve"> F</w:t>
      </w:r>
      <w:r w:rsidR="00303774" w:rsidRPr="00303774">
        <w:rPr>
          <w:lang w:eastAsia="ja-JP"/>
        </w:rPr>
        <w:t>ormylated phloroglucinol compounds</w:t>
      </w:r>
      <w:r w:rsidR="00303774">
        <w:rPr>
          <w:lang w:eastAsia="ja-JP"/>
        </w:rPr>
        <w:t>.</w:t>
      </w:r>
    </w:p>
    <w:p w14:paraId="3B42E088" w14:textId="5253A848" w:rsidR="00F117F3" w:rsidRDefault="00E544BA" w:rsidP="00E544BA">
      <w:pPr>
        <w:pStyle w:val="Heading3"/>
        <w:rPr>
          <w:lang w:eastAsia="ja-JP"/>
        </w:rPr>
      </w:pPr>
      <w:bookmarkStart w:id="52" w:name="_Toc99530079"/>
      <w:r w:rsidRPr="00E544BA">
        <w:rPr>
          <w:lang w:eastAsia="ja-JP"/>
        </w:rPr>
        <w:lastRenderedPageBreak/>
        <w:t xml:space="preserve">Proportion of </w:t>
      </w:r>
      <w:r w:rsidR="003B4B8F">
        <w:rPr>
          <w:lang w:eastAsia="ja-JP"/>
        </w:rPr>
        <w:t>p</w:t>
      </w:r>
      <w:r w:rsidRPr="00E544BA">
        <w:rPr>
          <w:lang w:eastAsia="ja-JP"/>
        </w:rPr>
        <w:t xml:space="preserve">referred </w:t>
      </w:r>
      <w:r w:rsidR="003B4B8F">
        <w:rPr>
          <w:lang w:eastAsia="ja-JP"/>
        </w:rPr>
        <w:t>f</w:t>
      </w:r>
      <w:r w:rsidRPr="00E544BA">
        <w:rPr>
          <w:lang w:eastAsia="ja-JP"/>
        </w:rPr>
        <w:t xml:space="preserve">ood </w:t>
      </w:r>
      <w:r w:rsidR="003B4B8F">
        <w:rPr>
          <w:lang w:eastAsia="ja-JP"/>
        </w:rPr>
        <w:t>t</w:t>
      </w:r>
      <w:r w:rsidRPr="00E544BA">
        <w:rPr>
          <w:lang w:eastAsia="ja-JP"/>
        </w:rPr>
        <w:t xml:space="preserve">rees in a </w:t>
      </w:r>
      <w:r w:rsidR="003B4B8F">
        <w:rPr>
          <w:lang w:eastAsia="ja-JP"/>
        </w:rPr>
        <w:t>l</w:t>
      </w:r>
      <w:r w:rsidRPr="00E544BA">
        <w:rPr>
          <w:lang w:eastAsia="ja-JP"/>
        </w:rPr>
        <w:t>andscape (</w:t>
      </w:r>
      <w:r w:rsidR="003B4B8F">
        <w:rPr>
          <w:lang w:eastAsia="ja-JP"/>
        </w:rPr>
        <w:t>p</w:t>
      </w:r>
      <w:r w:rsidRPr="00E544BA">
        <w:rPr>
          <w:lang w:eastAsia="ja-JP"/>
        </w:rPr>
        <w:t xml:space="preserve">rimary and </w:t>
      </w:r>
      <w:r w:rsidR="003B4B8F">
        <w:rPr>
          <w:lang w:eastAsia="ja-JP"/>
        </w:rPr>
        <w:t>s</w:t>
      </w:r>
      <w:r w:rsidRPr="00E544BA">
        <w:rPr>
          <w:lang w:eastAsia="ja-JP"/>
        </w:rPr>
        <w:t xml:space="preserve">econdary </w:t>
      </w:r>
      <w:r w:rsidR="003B4B8F">
        <w:rPr>
          <w:lang w:eastAsia="ja-JP"/>
        </w:rPr>
        <w:t>h</w:t>
      </w:r>
      <w:r w:rsidRPr="00E544BA">
        <w:rPr>
          <w:lang w:eastAsia="ja-JP"/>
        </w:rPr>
        <w:t>abitat)</w:t>
      </w:r>
      <w:bookmarkEnd w:id="52"/>
    </w:p>
    <w:p w14:paraId="4CD85B50" w14:textId="0BB905D2" w:rsidR="00E544BA" w:rsidRPr="006B05F1" w:rsidRDefault="00E544BA" w:rsidP="002E76A2">
      <w:pPr>
        <w:pStyle w:val="BoxHeading"/>
        <w:keepNext/>
        <w:rPr>
          <w:lang w:eastAsia="ja-JP"/>
        </w:rPr>
      </w:pPr>
      <w:r w:rsidRPr="006B05F1">
        <w:rPr>
          <w:lang w:eastAsia="ja-JP"/>
        </w:rPr>
        <w:t xml:space="preserve">Key </w:t>
      </w:r>
      <w:r w:rsidR="00557230" w:rsidRPr="006B05F1">
        <w:rPr>
          <w:lang w:eastAsia="ja-JP"/>
        </w:rPr>
        <w:t>p</w:t>
      </w:r>
      <w:r w:rsidRPr="006B05F1">
        <w:rPr>
          <w:lang w:eastAsia="ja-JP"/>
        </w:rPr>
        <w:t>oints:</w:t>
      </w:r>
    </w:p>
    <w:p w14:paraId="2333E18F" w14:textId="50ACB13A" w:rsidR="00E544BA" w:rsidRPr="006B05F1" w:rsidRDefault="00E544BA" w:rsidP="002E76A2">
      <w:pPr>
        <w:pStyle w:val="BoxTextBullet"/>
        <w:keepNext/>
        <w:rPr>
          <w:lang w:eastAsia="ja-JP"/>
        </w:rPr>
      </w:pPr>
      <w:r w:rsidRPr="006B05F1">
        <w:rPr>
          <w:lang w:eastAsia="ja-JP"/>
        </w:rPr>
        <w:t>There is no agreement in the literature about how many preferred food trees are needed in the landscape to support a koala population, and the true amount likely differs across the koala’s range due to variation in nutritional quality and biomass</w:t>
      </w:r>
    </w:p>
    <w:p w14:paraId="562F8544" w14:textId="75B07591" w:rsidR="00DC6DCD" w:rsidRPr="006B05F1" w:rsidRDefault="00E544BA" w:rsidP="002E76A2">
      <w:pPr>
        <w:pStyle w:val="BoxTextBullet"/>
        <w:keepNext/>
        <w:rPr>
          <w:lang w:eastAsia="ja-JP"/>
        </w:rPr>
      </w:pPr>
      <w:r w:rsidRPr="006B05F1">
        <w:rPr>
          <w:lang w:eastAsia="ja-JP"/>
        </w:rPr>
        <w:t xml:space="preserve">The terms </w:t>
      </w:r>
      <w:r w:rsidR="00DC6DCD" w:rsidRPr="006B05F1">
        <w:rPr>
          <w:lang w:eastAsia="ja-JP"/>
        </w:rPr>
        <w:t>‘</w:t>
      </w:r>
      <w:r w:rsidRPr="006B05F1">
        <w:rPr>
          <w:lang w:eastAsia="ja-JP"/>
        </w:rPr>
        <w:t>primary</w:t>
      </w:r>
      <w:r w:rsidR="00DC6DCD" w:rsidRPr="006B05F1">
        <w:rPr>
          <w:lang w:eastAsia="ja-JP"/>
        </w:rPr>
        <w:t>’</w:t>
      </w:r>
      <w:r w:rsidRPr="006B05F1">
        <w:rPr>
          <w:lang w:eastAsia="ja-JP"/>
        </w:rPr>
        <w:t xml:space="preserve"> and </w:t>
      </w:r>
      <w:r w:rsidR="00DC6DCD" w:rsidRPr="006B05F1">
        <w:rPr>
          <w:lang w:eastAsia="ja-JP"/>
        </w:rPr>
        <w:t>‘</w:t>
      </w:r>
      <w:r w:rsidRPr="006B05F1">
        <w:rPr>
          <w:lang w:eastAsia="ja-JP"/>
        </w:rPr>
        <w:t>secondary</w:t>
      </w:r>
      <w:r w:rsidR="00DC6DCD" w:rsidRPr="006B05F1">
        <w:rPr>
          <w:lang w:eastAsia="ja-JP"/>
        </w:rPr>
        <w:t>’</w:t>
      </w:r>
      <w:r w:rsidRPr="006B05F1">
        <w:rPr>
          <w:lang w:eastAsia="ja-JP"/>
        </w:rPr>
        <w:t xml:space="preserve"> habitat should not be taken as an indication of actual habitat value or koala population densities.</w:t>
      </w:r>
    </w:p>
    <w:p w14:paraId="58B49C96" w14:textId="31BA6132" w:rsidR="00E544BA" w:rsidRPr="006B05F1" w:rsidRDefault="00E544BA" w:rsidP="002E76A2">
      <w:pPr>
        <w:pStyle w:val="BoxTextBullet"/>
        <w:keepNext/>
        <w:rPr>
          <w:lang w:eastAsia="ja-JP"/>
        </w:rPr>
      </w:pPr>
      <w:r w:rsidRPr="006B05F1">
        <w:rPr>
          <w:lang w:eastAsia="ja-JP"/>
        </w:rPr>
        <w:t>Recent research has found that there is often a poor relationship between assessment rankings of koala habitat and actual koala distributions and abundance</w:t>
      </w:r>
    </w:p>
    <w:p w14:paraId="7393FD03" w14:textId="0AF876AE" w:rsidR="00E544BA" w:rsidRPr="006B05F1" w:rsidRDefault="00E544BA" w:rsidP="00E544BA">
      <w:pPr>
        <w:pStyle w:val="BoxTextBullet"/>
        <w:rPr>
          <w:lang w:eastAsia="ja-JP"/>
        </w:rPr>
      </w:pPr>
      <w:r w:rsidRPr="006B05F1">
        <w:rPr>
          <w:lang w:eastAsia="ja-JP"/>
        </w:rPr>
        <w:t>Natural heterogeneity in koala habitat quality may be important for the long-term sustainability of koala populations.</w:t>
      </w:r>
    </w:p>
    <w:p w14:paraId="6AD28FE5" w14:textId="77777777" w:rsidR="00DC6DCD" w:rsidRDefault="00E228C1" w:rsidP="00E228C1">
      <w:pPr>
        <w:rPr>
          <w:lang w:eastAsia="ja-JP"/>
        </w:rPr>
      </w:pPr>
      <w:r>
        <w:rPr>
          <w:lang w:eastAsia="ja-JP"/>
        </w:rPr>
        <w:t xml:space="preserve">A single koala food tree in a landscape would not be sufficient to support a koala, let alone a population of animals. However, the number or proportion of food trees necessary for a landscape to be considered koala habitat is an area of much speculation and disagreement in the literature. This is reflected by the fact that there are many different koala habitat assessment methods, and most of them use different thresholds of food tree numbers/proportions in a landscape to identify and rank koala habitat (Mitchell et al. 2021). </w:t>
      </w:r>
      <w:proofErr w:type="gramStart"/>
      <w:r>
        <w:rPr>
          <w:lang w:eastAsia="ja-JP"/>
        </w:rPr>
        <w:t>In reality, the</w:t>
      </w:r>
      <w:proofErr w:type="gramEnd"/>
      <w:r>
        <w:rPr>
          <w:lang w:eastAsia="ja-JP"/>
        </w:rPr>
        <w:t xml:space="preserve"> proportion of food trees required for a landscape to provide koala habitat and/or support a population of koalas is probably not consistent across the koala’s range because it would depend in part on the quality of food that the available trees provide, as well as their size.</w:t>
      </w:r>
    </w:p>
    <w:p w14:paraId="6E817D4E" w14:textId="4E5412F6" w:rsidR="00DC6DCD" w:rsidRDefault="00E228C1" w:rsidP="00E228C1">
      <w:pPr>
        <w:rPr>
          <w:lang w:eastAsia="ja-JP"/>
        </w:rPr>
      </w:pPr>
      <w:r>
        <w:rPr>
          <w:lang w:eastAsia="ja-JP"/>
        </w:rPr>
        <w:t xml:space="preserve">The Koala Habitat Information Base Technical Guide uses a single threshold of ≥ 15% food trees to be considered potential koala habitat and has no primary or secondary habitat ranking (DPIE 2019), and this is probably the most precautionary approach across the various methods. The EPA (2016) has </w:t>
      </w:r>
      <w:r w:rsidR="00593BD0">
        <w:rPr>
          <w:lang w:eastAsia="ja-JP"/>
        </w:rPr>
        <w:t>3</w:t>
      </w:r>
      <w:r>
        <w:rPr>
          <w:lang w:eastAsia="ja-JP"/>
        </w:rPr>
        <w:t xml:space="preserve"> habitat class rankings that are determined by thresholds of ≥ 30% food trees for first class ranking, ≥ 15% but less than 30% for a second class ranking, or less than 15% for third class habitat. Other habitat quality assessment methods further divide food trees themselves into primary and secondary or </w:t>
      </w:r>
      <w:r w:rsidR="00DC6DCD">
        <w:rPr>
          <w:lang w:eastAsia="ja-JP"/>
        </w:rPr>
        <w:t>‘</w:t>
      </w:r>
      <w:r>
        <w:rPr>
          <w:lang w:eastAsia="ja-JP"/>
        </w:rPr>
        <w:t>supplementary</w:t>
      </w:r>
      <w:r w:rsidR="00DC6DCD">
        <w:rPr>
          <w:lang w:eastAsia="ja-JP"/>
        </w:rPr>
        <w:t>’</w:t>
      </w:r>
      <w:r>
        <w:rPr>
          <w:lang w:eastAsia="ja-JP"/>
        </w:rPr>
        <w:t xml:space="preserve"> food species. Those food tree classes are then used to determine habitat quality by the proportion that each class contributes to the landscape (</w:t>
      </w:r>
      <w:r w:rsidR="00E175D9">
        <w:rPr>
          <w:lang w:eastAsia="ja-JP"/>
        </w:rPr>
        <w:t>e.g.</w:t>
      </w:r>
      <w:r>
        <w:rPr>
          <w:lang w:eastAsia="ja-JP"/>
        </w:rPr>
        <w:t xml:space="preserve"> DECC 2008; Phillips and Callaghan 2011).</w:t>
      </w:r>
    </w:p>
    <w:p w14:paraId="6256C0B1" w14:textId="3825A453" w:rsidR="00E228C1" w:rsidRDefault="00E228C1" w:rsidP="00E228C1">
      <w:pPr>
        <w:rPr>
          <w:lang w:eastAsia="ja-JP"/>
        </w:rPr>
      </w:pPr>
      <w:r>
        <w:rPr>
          <w:lang w:eastAsia="ja-JP"/>
        </w:rPr>
        <w:t>To determine the proportion of trees in a landscape, some methods use stem counts based on the entire canopy (</w:t>
      </w:r>
      <w:r w:rsidR="00E175D9">
        <w:rPr>
          <w:lang w:eastAsia="ja-JP"/>
        </w:rPr>
        <w:t>e.g.</w:t>
      </w:r>
      <w:r>
        <w:rPr>
          <w:lang w:eastAsia="ja-JP"/>
        </w:rPr>
        <w:t xml:space="preserve"> OEH 2014; EPA 2016; DPIE 2019), while others are based on stem counts from the overstory only (</w:t>
      </w:r>
      <w:r w:rsidR="00E175D9">
        <w:rPr>
          <w:lang w:eastAsia="ja-JP"/>
        </w:rPr>
        <w:t>e.g.</w:t>
      </w:r>
      <w:r>
        <w:rPr>
          <w:lang w:eastAsia="ja-JP"/>
        </w:rPr>
        <w:t xml:space="preserve"> DECC 2008; Phillips and Callaghan 2011). Notably, there are also differences across the various methods in terms of what constitutes primary and secondary feed trees. Sometimes, additional criteria are also included in habitat rankings, such as a requirement for medium to high nutrient soils for primary habitat (Phillips et al. 2019), or rankings that consider whether vegetation is remnant or regrowth (Cristescu et al. 2019b).</w:t>
      </w:r>
    </w:p>
    <w:p w14:paraId="0B4E363D" w14:textId="77777777" w:rsidR="00DC6DCD" w:rsidRDefault="00E228C1" w:rsidP="00E228C1">
      <w:pPr>
        <w:rPr>
          <w:lang w:eastAsia="ja-JP"/>
        </w:rPr>
      </w:pPr>
      <w:r>
        <w:rPr>
          <w:lang w:eastAsia="ja-JP"/>
        </w:rPr>
        <w:t xml:space="preserve">Perhaps not surprising given the inconsistencies in assessing habitat quality and questionable relationships between existing thresholds and actual habitat requirements, recent research has found that there is often a poor relationship between assessment rankings of koala habitat and actual koala distributions and abundance (Cristescu et al. 2019b; Mitchell et al. 2021). This could </w:t>
      </w:r>
      <w:r>
        <w:rPr>
          <w:lang w:eastAsia="ja-JP"/>
        </w:rPr>
        <w:lastRenderedPageBreak/>
        <w:t>be due to koalas squeezing into ever smaller remaining habitat, regardless of quality, or a failure of current assessment methods to accurately identify and assess koala habitat. It is likely that both situations are contributing to the current mismatch between habitat assessments and landscape use by koalas.</w:t>
      </w:r>
    </w:p>
    <w:p w14:paraId="3CEC326E" w14:textId="1408BFBB" w:rsidR="00E544BA" w:rsidRDefault="00E228C1" w:rsidP="00E228C1">
      <w:pPr>
        <w:rPr>
          <w:lang w:eastAsia="ja-JP"/>
        </w:rPr>
      </w:pPr>
      <w:r>
        <w:rPr>
          <w:lang w:eastAsia="ja-JP"/>
        </w:rPr>
        <w:t xml:space="preserve">Adding to this complexity is the fact that landscapes are naturally heterogenous and it is common to have both </w:t>
      </w:r>
      <w:r w:rsidR="00DC6DCD">
        <w:rPr>
          <w:lang w:eastAsia="ja-JP"/>
        </w:rPr>
        <w:t>‘</w:t>
      </w:r>
      <w:r>
        <w:rPr>
          <w:lang w:eastAsia="ja-JP"/>
        </w:rPr>
        <w:t>high</w:t>
      </w:r>
      <w:r w:rsidR="00DC6DCD">
        <w:rPr>
          <w:lang w:eastAsia="ja-JP"/>
        </w:rPr>
        <w:t>’</w:t>
      </w:r>
      <w:r>
        <w:rPr>
          <w:lang w:eastAsia="ja-JP"/>
        </w:rPr>
        <w:t xml:space="preserve"> and </w:t>
      </w:r>
      <w:r w:rsidR="00DC6DCD">
        <w:rPr>
          <w:lang w:eastAsia="ja-JP"/>
        </w:rPr>
        <w:t>‘</w:t>
      </w:r>
      <w:r>
        <w:rPr>
          <w:lang w:eastAsia="ja-JP"/>
        </w:rPr>
        <w:t>low</w:t>
      </w:r>
      <w:r w:rsidR="00DC6DCD">
        <w:rPr>
          <w:lang w:eastAsia="ja-JP"/>
        </w:rPr>
        <w:t>’</w:t>
      </w:r>
      <w:r>
        <w:rPr>
          <w:lang w:eastAsia="ja-JP"/>
        </w:rPr>
        <w:t xml:space="preserve"> quality habitat occurring in </w:t>
      </w:r>
      <w:proofErr w:type="gramStart"/>
      <w:r>
        <w:rPr>
          <w:lang w:eastAsia="ja-JP"/>
        </w:rPr>
        <w:t>close proximity</w:t>
      </w:r>
      <w:proofErr w:type="gramEnd"/>
      <w:r>
        <w:rPr>
          <w:lang w:eastAsia="ja-JP"/>
        </w:rPr>
        <w:t xml:space="preserve"> and intermixed in a mosaic. The scale of some habitat mapping, as well as subsampling landscapes for field surveys, may overlook pockets of higher quality habitat that contribute to the overall carrying capacity of the larger landscape. This natural heterogeneity is likely to be important for the long-term sustainability of koala populations as well. Conserving only areas with the highest carrying capacity can lead to overcrowding, over-browsing, and may increase disease transmission due to stress (Timms 2005; </w:t>
      </w:r>
      <w:proofErr w:type="spellStart"/>
      <w:r>
        <w:rPr>
          <w:lang w:eastAsia="ja-JP"/>
        </w:rPr>
        <w:t>Whisson</w:t>
      </w:r>
      <w:proofErr w:type="spellEnd"/>
      <w:r>
        <w:rPr>
          <w:lang w:eastAsia="ja-JP"/>
        </w:rPr>
        <w:t xml:space="preserve"> et al. 2016). In addition, lower quality habitat may be important for maintaining genetic diversity and connectivity, particularly in fragmented landscapes (Wiegand et al. 2005; Rhodes et al. 2008; </w:t>
      </w:r>
      <w:proofErr w:type="spellStart"/>
      <w:r>
        <w:rPr>
          <w:lang w:eastAsia="ja-JP"/>
        </w:rPr>
        <w:t>Lollback</w:t>
      </w:r>
      <w:proofErr w:type="spellEnd"/>
      <w:r>
        <w:rPr>
          <w:lang w:eastAsia="ja-JP"/>
        </w:rPr>
        <w:t xml:space="preserve"> et al. 2018). For these reasons, assigning higher value to </w:t>
      </w:r>
      <w:r w:rsidR="00DC6DCD">
        <w:rPr>
          <w:lang w:eastAsia="ja-JP"/>
        </w:rPr>
        <w:t>‘</w:t>
      </w:r>
      <w:r>
        <w:rPr>
          <w:lang w:eastAsia="ja-JP"/>
        </w:rPr>
        <w:t>primary</w:t>
      </w:r>
      <w:r w:rsidR="00DC6DCD">
        <w:rPr>
          <w:lang w:eastAsia="ja-JP"/>
        </w:rPr>
        <w:t>’</w:t>
      </w:r>
      <w:r>
        <w:rPr>
          <w:lang w:eastAsia="ja-JP"/>
        </w:rPr>
        <w:t xml:space="preserve"> habitat than </w:t>
      </w:r>
      <w:r w:rsidR="00DC6DCD">
        <w:rPr>
          <w:lang w:eastAsia="ja-JP"/>
        </w:rPr>
        <w:t>‘</w:t>
      </w:r>
      <w:r>
        <w:rPr>
          <w:lang w:eastAsia="ja-JP"/>
        </w:rPr>
        <w:t>secondary</w:t>
      </w:r>
      <w:r w:rsidR="00DC6DCD">
        <w:rPr>
          <w:lang w:eastAsia="ja-JP"/>
        </w:rPr>
        <w:t>’</w:t>
      </w:r>
      <w:r>
        <w:rPr>
          <w:lang w:eastAsia="ja-JP"/>
        </w:rPr>
        <w:t xml:space="preserve"> habitat, even if those categories could be determined from existing assessment methods, fails to recognise the important and potentially necessary contribution that habitat of variable quality contributes to the long-term sustainability of koala populations. </w:t>
      </w:r>
      <w:r w:rsidRPr="00E228C1">
        <w:rPr>
          <w:rStyle w:val="Strong"/>
          <w:lang w:eastAsia="ja-JP"/>
        </w:rPr>
        <w:t>If secondary habitat can support a koala population, even at a lower density, it should not automatically receive lower priority for conservation than an area of primary habitat</w:t>
      </w:r>
      <w:r>
        <w:rPr>
          <w:lang w:eastAsia="ja-JP"/>
        </w:rPr>
        <w:t>. In addition, the designation of primary and secondary should not be taken as an indication of actual habitat value, or even carrying capacity, given the large discrepancies in assigning habitat value across methodologies and a growing body of research showing that these methods often do not align with where koalas are found (Cristescu et al. 2019b).</w:t>
      </w:r>
    </w:p>
    <w:p w14:paraId="02A955C9" w14:textId="0E68E289" w:rsidR="00E228C1" w:rsidRDefault="001F684A" w:rsidP="001F684A">
      <w:pPr>
        <w:pStyle w:val="Heading3"/>
        <w:rPr>
          <w:lang w:eastAsia="ja-JP"/>
        </w:rPr>
      </w:pPr>
      <w:bookmarkStart w:id="53" w:name="_Toc99530080"/>
      <w:r w:rsidRPr="001F684A">
        <w:rPr>
          <w:lang w:eastAsia="ja-JP"/>
        </w:rPr>
        <w:t xml:space="preserve">Tree </w:t>
      </w:r>
      <w:r w:rsidR="003B4B8F">
        <w:rPr>
          <w:lang w:eastAsia="ja-JP"/>
        </w:rPr>
        <w:t>s</w:t>
      </w:r>
      <w:r w:rsidRPr="001F684A">
        <w:rPr>
          <w:lang w:eastAsia="ja-JP"/>
        </w:rPr>
        <w:t xml:space="preserve">pecies </w:t>
      </w:r>
      <w:r w:rsidR="003B4B8F">
        <w:rPr>
          <w:lang w:eastAsia="ja-JP"/>
        </w:rPr>
        <w:t>d</w:t>
      </w:r>
      <w:r w:rsidRPr="001F684A">
        <w:rPr>
          <w:lang w:eastAsia="ja-JP"/>
        </w:rPr>
        <w:t>iversity</w:t>
      </w:r>
      <w:bookmarkEnd w:id="53"/>
    </w:p>
    <w:p w14:paraId="25413039" w14:textId="36741CA2" w:rsidR="001F684A" w:rsidRPr="006B05F1" w:rsidRDefault="001F684A" w:rsidP="001F684A">
      <w:pPr>
        <w:pStyle w:val="BoxHeading"/>
        <w:rPr>
          <w:lang w:eastAsia="ja-JP"/>
        </w:rPr>
      </w:pPr>
      <w:r w:rsidRPr="006B05F1">
        <w:rPr>
          <w:lang w:eastAsia="ja-JP"/>
        </w:rPr>
        <w:t xml:space="preserve">Key </w:t>
      </w:r>
      <w:r w:rsidR="00724D36" w:rsidRPr="006B05F1">
        <w:rPr>
          <w:lang w:eastAsia="ja-JP"/>
        </w:rPr>
        <w:t>p</w:t>
      </w:r>
      <w:r w:rsidRPr="006B05F1">
        <w:rPr>
          <w:lang w:eastAsia="ja-JP"/>
        </w:rPr>
        <w:t>oint:</w:t>
      </w:r>
    </w:p>
    <w:p w14:paraId="03A03A37" w14:textId="183C6ABB" w:rsidR="001F684A" w:rsidRPr="006B05F1" w:rsidRDefault="001F684A" w:rsidP="001F684A">
      <w:pPr>
        <w:pStyle w:val="BoxTextBullet"/>
        <w:rPr>
          <w:lang w:eastAsia="ja-JP"/>
        </w:rPr>
      </w:pPr>
      <w:r w:rsidRPr="006B05F1">
        <w:rPr>
          <w:lang w:eastAsia="ja-JP"/>
        </w:rPr>
        <w:t>Koala habitat is not dependent on forest tree species diversity per se, but the quality of food and shelter the forest or woodland provides.</w:t>
      </w:r>
    </w:p>
    <w:p w14:paraId="67B1859E" w14:textId="3DB72E7B" w:rsidR="001F684A" w:rsidRDefault="005439D5" w:rsidP="001F684A">
      <w:pPr>
        <w:rPr>
          <w:lang w:eastAsia="ja-JP"/>
        </w:rPr>
      </w:pPr>
      <w:r w:rsidRPr="005439D5">
        <w:rPr>
          <w:lang w:eastAsia="ja-JP"/>
        </w:rPr>
        <w:t xml:space="preserve">Koala populations can persist in natural monocultures and plantations dominated by single tree species. Koalas do not require diverse forests if the tree species present provide sufficient quality and quantity of food and shelter. There may be some forest types where a diversity of tree species is important for koalas to be able to meet their nutritional requirements from the trees available (Smith 2004). However, in other landscapes and in captivity, all, or nearly </w:t>
      </w:r>
      <w:proofErr w:type="gramStart"/>
      <w:r w:rsidRPr="005439D5">
        <w:rPr>
          <w:lang w:eastAsia="ja-JP"/>
        </w:rPr>
        <w:t>all of</w:t>
      </w:r>
      <w:proofErr w:type="gramEnd"/>
      <w:r w:rsidRPr="005439D5">
        <w:rPr>
          <w:lang w:eastAsia="ja-JP"/>
        </w:rPr>
        <w:t xml:space="preserve"> a koala’s diet and other structural habitat requirements can be provided by a single tree species (Moore and Foley 2000; </w:t>
      </w:r>
      <w:proofErr w:type="spellStart"/>
      <w:r w:rsidRPr="005439D5">
        <w:rPr>
          <w:lang w:eastAsia="ja-JP"/>
        </w:rPr>
        <w:t>Sluiter</w:t>
      </w:r>
      <w:proofErr w:type="spellEnd"/>
      <w:r w:rsidRPr="005439D5">
        <w:rPr>
          <w:lang w:eastAsia="ja-JP"/>
        </w:rPr>
        <w:t xml:space="preserve"> et al. 2002; Brice et al. 2019). Tree species diversity should not be considered a requirement for koala habitat unless it has been robustly demonstrated that it is important for koala populations in a specific area. It is important to remember that it is the nutritional quality of the trees available, not the diversity of tree species per se, that drives foraging decisions and to a large degree, population densities. However, if koalas are introduced to a novel landscape (</w:t>
      </w:r>
      <w:proofErr w:type="gramStart"/>
      <w:r w:rsidR="00E175D9">
        <w:rPr>
          <w:lang w:eastAsia="ja-JP"/>
        </w:rPr>
        <w:t>e.g.</w:t>
      </w:r>
      <w:proofErr w:type="gramEnd"/>
      <w:r w:rsidRPr="005439D5">
        <w:rPr>
          <w:lang w:eastAsia="ja-JP"/>
        </w:rPr>
        <w:t xml:space="preserve"> through translocation), a higher diversity of potential food trees may allow the new koalas to find a suitable diet that can sustain them given their particular experience, physiology, and microbiome, but this requires more research to confirm (</w:t>
      </w:r>
      <w:r w:rsidR="00DE216D" w:rsidRPr="005439D5">
        <w:rPr>
          <w:lang w:eastAsia="ja-JP"/>
        </w:rPr>
        <w:t xml:space="preserve">M Blyton </w:t>
      </w:r>
      <w:r w:rsidR="00DE216D">
        <w:rPr>
          <w:lang w:eastAsia="ja-JP"/>
        </w:rPr>
        <w:t>2021</w:t>
      </w:r>
      <w:r w:rsidR="00B97953">
        <w:rPr>
          <w:lang w:eastAsia="ja-JP"/>
        </w:rPr>
        <w:t>,</w:t>
      </w:r>
      <w:r w:rsidR="00DE216D">
        <w:rPr>
          <w:lang w:eastAsia="ja-JP"/>
        </w:rPr>
        <w:t xml:space="preserve"> </w:t>
      </w:r>
      <w:r w:rsidRPr="005439D5">
        <w:rPr>
          <w:lang w:eastAsia="ja-JP"/>
        </w:rPr>
        <w:t>pers</w:t>
      </w:r>
      <w:r w:rsidR="00E175D9">
        <w:rPr>
          <w:lang w:eastAsia="ja-JP"/>
        </w:rPr>
        <w:t>.</w:t>
      </w:r>
      <w:r w:rsidRPr="005439D5">
        <w:rPr>
          <w:lang w:eastAsia="ja-JP"/>
        </w:rPr>
        <w:t xml:space="preserve"> </w:t>
      </w:r>
      <w:r w:rsidR="00E175D9">
        <w:rPr>
          <w:lang w:eastAsia="ja-JP"/>
        </w:rPr>
        <w:t>c</w:t>
      </w:r>
      <w:r w:rsidRPr="005439D5">
        <w:rPr>
          <w:lang w:eastAsia="ja-JP"/>
        </w:rPr>
        <w:t>omms</w:t>
      </w:r>
      <w:r w:rsidR="00E175D9">
        <w:rPr>
          <w:lang w:eastAsia="ja-JP"/>
        </w:rPr>
        <w:t>.</w:t>
      </w:r>
      <w:r w:rsidRPr="005439D5">
        <w:rPr>
          <w:lang w:eastAsia="ja-JP"/>
        </w:rPr>
        <w:t>).</w:t>
      </w:r>
    </w:p>
    <w:p w14:paraId="79858711" w14:textId="3D3A1676" w:rsidR="005439D5" w:rsidRDefault="005439D5" w:rsidP="005439D5">
      <w:pPr>
        <w:pStyle w:val="Heading3"/>
        <w:rPr>
          <w:lang w:eastAsia="ja-JP"/>
        </w:rPr>
      </w:pPr>
      <w:bookmarkStart w:id="54" w:name="_Toc99530081"/>
      <w:r w:rsidRPr="005439D5">
        <w:rPr>
          <w:lang w:eastAsia="ja-JP"/>
        </w:rPr>
        <w:lastRenderedPageBreak/>
        <w:t xml:space="preserve">Remnant </w:t>
      </w:r>
      <w:r w:rsidR="003B4B8F">
        <w:rPr>
          <w:lang w:eastAsia="ja-JP"/>
        </w:rPr>
        <w:t>v</w:t>
      </w:r>
      <w:r w:rsidRPr="005439D5">
        <w:rPr>
          <w:lang w:eastAsia="ja-JP"/>
        </w:rPr>
        <w:t xml:space="preserve">egetation and </w:t>
      </w:r>
      <w:r w:rsidR="003B4B8F">
        <w:rPr>
          <w:lang w:eastAsia="ja-JP"/>
        </w:rPr>
        <w:t>n</w:t>
      </w:r>
      <w:r w:rsidRPr="005439D5">
        <w:rPr>
          <w:lang w:eastAsia="ja-JP"/>
        </w:rPr>
        <w:t>on-</w:t>
      </w:r>
      <w:r w:rsidR="003B4B8F">
        <w:rPr>
          <w:lang w:eastAsia="ja-JP"/>
        </w:rPr>
        <w:t>r</w:t>
      </w:r>
      <w:r w:rsidRPr="005439D5">
        <w:rPr>
          <w:lang w:eastAsia="ja-JP"/>
        </w:rPr>
        <w:t xml:space="preserve">emnant </w:t>
      </w:r>
      <w:r w:rsidR="003B4B8F">
        <w:rPr>
          <w:lang w:eastAsia="ja-JP"/>
        </w:rPr>
        <w:t>v</w:t>
      </w:r>
      <w:r w:rsidRPr="005439D5">
        <w:rPr>
          <w:lang w:eastAsia="ja-JP"/>
        </w:rPr>
        <w:t>egetation</w:t>
      </w:r>
      <w:bookmarkEnd w:id="54"/>
    </w:p>
    <w:p w14:paraId="6655A0F7" w14:textId="58B2AE8A" w:rsidR="006A6AB8" w:rsidRPr="006B05F1" w:rsidRDefault="006A6AB8" w:rsidP="002E76A2">
      <w:pPr>
        <w:pStyle w:val="BoxHeading"/>
        <w:keepNext/>
        <w:rPr>
          <w:lang w:eastAsia="ja-JP"/>
        </w:rPr>
      </w:pPr>
      <w:r w:rsidRPr="006B05F1">
        <w:rPr>
          <w:lang w:eastAsia="ja-JP"/>
        </w:rPr>
        <w:t xml:space="preserve">Key </w:t>
      </w:r>
      <w:r w:rsidR="00724D36" w:rsidRPr="006B05F1">
        <w:rPr>
          <w:lang w:eastAsia="ja-JP"/>
        </w:rPr>
        <w:t>p</w:t>
      </w:r>
      <w:r w:rsidRPr="006B05F1">
        <w:rPr>
          <w:lang w:eastAsia="ja-JP"/>
        </w:rPr>
        <w:t>oints:</w:t>
      </w:r>
    </w:p>
    <w:p w14:paraId="7E0D0E93" w14:textId="2C3DB3EA" w:rsidR="006A6AB8" w:rsidRPr="006B05F1" w:rsidRDefault="006A6AB8" w:rsidP="002E76A2">
      <w:pPr>
        <w:pStyle w:val="BoxTextBullet"/>
        <w:keepNext/>
        <w:rPr>
          <w:lang w:eastAsia="ja-JP"/>
        </w:rPr>
      </w:pPr>
      <w:r w:rsidRPr="006B05F1">
        <w:rPr>
          <w:lang w:eastAsia="ja-JP"/>
        </w:rPr>
        <w:t>Koala habitat should not be downgraded on the basis that it is regrowth rather than undisturbed.</w:t>
      </w:r>
    </w:p>
    <w:p w14:paraId="657AFCCF" w14:textId="790B2680" w:rsidR="005439D5" w:rsidRPr="006B05F1" w:rsidRDefault="006A6AB8" w:rsidP="006A6AB8">
      <w:pPr>
        <w:pStyle w:val="BoxTextBullet"/>
        <w:rPr>
          <w:lang w:eastAsia="ja-JP"/>
        </w:rPr>
      </w:pPr>
      <w:r w:rsidRPr="006B05F1">
        <w:rPr>
          <w:lang w:eastAsia="ja-JP"/>
        </w:rPr>
        <w:t>Assessments of koala habitat quality that rank regrowth vegetation as lower quality than undisturbed vegetation are poor predictors of actual koala landscape occupancy.</w:t>
      </w:r>
    </w:p>
    <w:p w14:paraId="78853279" w14:textId="3F47669A" w:rsidR="00DC6DCD" w:rsidRDefault="00493C59" w:rsidP="00493C59">
      <w:pPr>
        <w:rPr>
          <w:lang w:eastAsia="ja-JP"/>
        </w:rPr>
      </w:pPr>
      <w:r>
        <w:rPr>
          <w:lang w:eastAsia="ja-JP"/>
        </w:rPr>
        <w:t>Both remnant vegetation (undisturbed) and non-remnant vegetation (formerly cleared) can be high quality koala habitat. There are situations in which restored landscapes may provide suboptimal habitat that act as sinks and increase mortality (</w:t>
      </w:r>
      <w:r w:rsidR="00E175D9">
        <w:rPr>
          <w:lang w:eastAsia="ja-JP"/>
        </w:rPr>
        <w:t>e.g.</w:t>
      </w:r>
      <w:r>
        <w:rPr>
          <w:lang w:eastAsia="ja-JP"/>
        </w:rPr>
        <w:t xml:space="preserve"> revegetated road verges) (</w:t>
      </w:r>
      <w:proofErr w:type="spellStart"/>
      <w:r>
        <w:rPr>
          <w:lang w:eastAsia="ja-JP"/>
        </w:rPr>
        <w:t>Osawa</w:t>
      </w:r>
      <w:proofErr w:type="spellEnd"/>
      <w:r>
        <w:rPr>
          <w:lang w:eastAsia="ja-JP"/>
        </w:rPr>
        <w:t xml:space="preserve"> 1989; </w:t>
      </w:r>
      <w:proofErr w:type="spellStart"/>
      <w:r>
        <w:rPr>
          <w:lang w:eastAsia="ja-JP"/>
        </w:rPr>
        <w:t>Battin</w:t>
      </w:r>
      <w:proofErr w:type="spellEnd"/>
      <w:r>
        <w:rPr>
          <w:lang w:eastAsia="ja-JP"/>
        </w:rPr>
        <w:t xml:space="preserve"> 2004). However, when Cristescu et al. (2013) compared koala body condition, diet, predation risk and vegetation characteristics in rehabilitated (formerly mined) areas and undisturbed areas, they found no evidence that the rehabilitated areas provided lower quality habitat for the koala than the undisturbed landscape. A review of the value of regrowth forests to forest fauna in fragmented agricultural landscapes found that they can make valuable contributions to wildlife conservation and are important to the recovery of many species (Bowen et al. 2007). Since the koala is not dependent on very old, hollow bearing trees, it has the potential to use much younger regrowth than other hollow-dependent marsupial eucalypt folivores, like the greater glider.</w:t>
      </w:r>
    </w:p>
    <w:p w14:paraId="47FFA5EF" w14:textId="01EFBE43" w:rsidR="006A6AB8" w:rsidRDefault="00493C59" w:rsidP="00493C59">
      <w:pPr>
        <w:rPr>
          <w:lang w:eastAsia="ja-JP"/>
        </w:rPr>
      </w:pPr>
      <w:r>
        <w:rPr>
          <w:lang w:eastAsia="ja-JP"/>
        </w:rPr>
        <w:t xml:space="preserve">Non-remnant habitat can be consistent with the definition of koala habitat within Commonwealth Guidelines (2014), but some state governments consider non-remnant regrowth to have less ecological </w:t>
      </w:r>
      <w:proofErr w:type="gramStart"/>
      <w:r>
        <w:rPr>
          <w:lang w:eastAsia="ja-JP"/>
        </w:rPr>
        <w:t>value</w:t>
      </w:r>
      <w:proofErr w:type="gramEnd"/>
      <w:r>
        <w:rPr>
          <w:lang w:eastAsia="ja-JP"/>
        </w:rPr>
        <w:t xml:space="preserve"> and this influences environment impact assessments for the koala when ranking </w:t>
      </w:r>
      <w:r w:rsidR="00DC6DCD">
        <w:rPr>
          <w:lang w:eastAsia="ja-JP"/>
        </w:rPr>
        <w:t>‘</w:t>
      </w:r>
      <w:r>
        <w:rPr>
          <w:lang w:eastAsia="ja-JP"/>
        </w:rPr>
        <w:t>habitat quality</w:t>
      </w:r>
      <w:r w:rsidR="00DC6DCD">
        <w:rPr>
          <w:lang w:eastAsia="ja-JP"/>
        </w:rPr>
        <w:t>’</w:t>
      </w:r>
      <w:r>
        <w:rPr>
          <w:lang w:eastAsia="ja-JP"/>
        </w:rPr>
        <w:t xml:space="preserve"> (Cristescu et al. 2019b). Research in SE Queensland found that assessments of koala habitat quality that rank regrowth vegetation as lower quality than remnant vegetation are poor predictors of actual koala landscape occupancy patterns (Cristescu et al. 2019b). Koalas were just as likely to occur in areas of the landscape that were considered lower quality as they were in areas that were considered high quality (Cristescu et al. 2019b). Non-remnant vegetation should be given the same consideration as remnant vegetation when determining whether it is koala habitat and its potential utility to koalas should not be downgraded simply </w:t>
      </w:r>
      <w:proofErr w:type="gramStart"/>
      <w:r>
        <w:rPr>
          <w:lang w:eastAsia="ja-JP"/>
        </w:rPr>
        <w:t>on the basis of</w:t>
      </w:r>
      <w:proofErr w:type="gramEnd"/>
      <w:r>
        <w:rPr>
          <w:lang w:eastAsia="ja-JP"/>
        </w:rPr>
        <w:t xml:space="preserve"> whether the vegetation has regrown or has never been disturbed.</w:t>
      </w:r>
    </w:p>
    <w:p w14:paraId="5DCA7CA7" w14:textId="78E7CCED" w:rsidR="00493C59" w:rsidRDefault="00493C59" w:rsidP="00493C59">
      <w:pPr>
        <w:pStyle w:val="Heading2"/>
      </w:pPr>
      <w:bookmarkStart w:id="55" w:name="_Toc99530082"/>
      <w:r w:rsidRPr="00493C59">
        <w:lastRenderedPageBreak/>
        <w:t xml:space="preserve">Locally </w:t>
      </w:r>
      <w:r w:rsidR="003B4B8F">
        <w:t>i</w:t>
      </w:r>
      <w:r w:rsidRPr="00493C59">
        <w:t xml:space="preserve">mportant </w:t>
      </w:r>
      <w:r w:rsidR="003B4B8F">
        <w:t>k</w:t>
      </w:r>
      <w:r w:rsidRPr="00493C59">
        <w:t xml:space="preserve">oala </w:t>
      </w:r>
      <w:r w:rsidR="003B4B8F">
        <w:t>t</w:t>
      </w:r>
      <w:r w:rsidRPr="00493C59">
        <w:t xml:space="preserve">rees in the </w:t>
      </w:r>
      <w:r w:rsidR="003B4B8F">
        <w:t>k</w:t>
      </w:r>
      <w:r w:rsidRPr="00493C59">
        <w:t xml:space="preserve">oala </w:t>
      </w:r>
      <w:r w:rsidR="003B4B8F">
        <w:t>m</w:t>
      </w:r>
      <w:r w:rsidRPr="00493C59">
        <w:t xml:space="preserve">anagement </w:t>
      </w:r>
      <w:r w:rsidR="003B4B8F">
        <w:t>b</w:t>
      </w:r>
      <w:r w:rsidRPr="00493C59">
        <w:t>ioregions</w:t>
      </w:r>
      <w:bookmarkEnd w:id="55"/>
    </w:p>
    <w:p w14:paraId="3A9F9BBD" w14:textId="649A4277" w:rsidR="00493C59" w:rsidRDefault="00D539DA" w:rsidP="00493C59">
      <w:pPr>
        <w:rPr>
          <w:lang w:eastAsia="ja-JP"/>
        </w:rPr>
      </w:pPr>
      <w:r w:rsidRPr="00D539DA">
        <w:rPr>
          <w:lang w:eastAsia="ja-JP"/>
        </w:rPr>
        <w:t>The tables in this section list</w:t>
      </w:r>
      <w:r w:rsidR="00E175D9">
        <w:rPr>
          <w:lang w:eastAsia="ja-JP"/>
        </w:rPr>
        <w:t xml:space="preserve"> </w:t>
      </w:r>
      <w:r w:rsidRPr="00D539DA">
        <w:rPr>
          <w:lang w:eastAsia="ja-JP"/>
        </w:rPr>
        <w:t xml:space="preserve">LIKT and ancillary habitat trees for each Koala Management Bioregion for the listed koala. Source references for the trees in the lists are provided in </w:t>
      </w:r>
      <w:hyperlink w:anchor="_Appendix_B:_Reference" w:history="1">
        <w:r w:rsidRPr="00494E77">
          <w:t>Appendix B</w:t>
        </w:r>
      </w:hyperlink>
      <w:r w:rsidRPr="00706B6D">
        <w:rPr>
          <w:lang w:eastAsia="ja-JP"/>
        </w:rPr>
        <w:t>.</w:t>
      </w:r>
      <w:r w:rsidRPr="00D539DA">
        <w:rPr>
          <w:lang w:eastAsia="ja-JP"/>
        </w:rPr>
        <w:t xml:space="preserve"> These lists should be updated as knowledge about LIKT and ancillary habitat trees is </w:t>
      </w:r>
      <w:proofErr w:type="gramStart"/>
      <w:r w:rsidRPr="00D539DA">
        <w:rPr>
          <w:lang w:eastAsia="ja-JP"/>
        </w:rPr>
        <w:t>refined</w:t>
      </w:r>
      <w:proofErr w:type="gramEnd"/>
      <w:r w:rsidRPr="00D539DA">
        <w:rPr>
          <w:lang w:eastAsia="ja-JP"/>
        </w:rPr>
        <w:t xml:space="preserve"> and more information becomes available. Some western and central KMBs in QLD and NSW include large areas with little to no data on koala tree use. In these data-poor areas, trees that are listed as LIKT or ancillary habitat trees in adjacent KMBs may be similarly important to koalas. However, the KMB lists are based primarily on data about tree use in a particular KMB, and a tree species may not be listed if there is not sufficient data on its </w:t>
      </w:r>
      <w:r w:rsidR="00DC6DCD">
        <w:rPr>
          <w:lang w:eastAsia="ja-JP"/>
        </w:rPr>
        <w:t>‘</w:t>
      </w:r>
      <w:r w:rsidRPr="00D539DA">
        <w:rPr>
          <w:lang w:eastAsia="ja-JP"/>
        </w:rPr>
        <w:t>local</w:t>
      </w:r>
      <w:r w:rsidR="00DC6DCD">
        <w:rPr>
          <w:lang w:eastAsia="ja-JP"/>
        </w:rPr>
        <w:t>’</w:t>
      </w:r>
      <w:r w:rsidRPr="00D539DA">
        <w:rPr>
          <w:lang w:eastAsia="ja-JP"/>
        </w:rPr>
        <w:t xml:space="preserve"> use.</w:t>
      </w:r>
    </w:p>
    <w:p w14:paraId="05927391" w14:textId="170D7530" w:rsidR="00D539DA" w:rsidRDefault="00D539DA" w:rsidP="00D539DA">
      <w:pPr>
        <w:pStyle w:val="Heading3"/>
        <w:rPr>
          <w:lang w:eastAsia="ja-JP"/>
        </w:rPr>
      </w:pPr>
      <w:bookmarkStart w:id="56" w:name="_Toc99530083"/>
      <w:r w:rsidRPr="00D539DA">
        <w:rPr>
          <w:lang w:eastAsia="ja-JP"/>
        </w:rPr>
        <w:t>Brigalow Belt</w:t>
      </w:r>
      <w:bookmarkEnd w:id="56"/>
    </w:p>
    <w:p w14:paraId="69A906DD" w14:textId="217A6389" w:rsidR="00303774" w:rsidRDefault="00303774" w:rsidP="00303774">
      <w:pPr>
        <w:pStyle w:val="Caption"/>
      </w:pPr>
      <w:bookmarkStart w:id="57" w:name="_Toc99530107"/>
      <w:r>
        <w:t xml:space="preserve">Table </w:t>
      </w:r>
      <w:r w:rsidR="00C8689F">
        <w:fldChar w:fldCharType="begin"/>
      </w:r>
      <w:r w:rsidR="00C8689F">
        <w:instrText xml:space="preserve"> SEQ Table \* ARABIC </w:instrText>
      </w:r>
      <w:r w:rsidR="00C8689F">
        <w:fldChar w:fldCharType="separate"/>
      </w:r>
      <w:r w:rsidR="00E4570F">
        <w:rPr>
          <w:noProof/>
        </w:rPr>
        <w:t>3</w:t>
      </w:r>
      <w:r w:rsidR="00C8689F">
        <w:rPr>
          <w:noProof/>
        </w:rPr>
        <w:fldChar w:fldCharType="end"/>
      </w:r>
      <w:r w:rsidRPr="00303774">
        <w:rPr>
          <w:lang w:eastAsia="ja-JP"/>
        </w:rPr>
        <w:t xml:space="preserve"> </w:t>
      </w:r>
      <w:r w:rsidR="006C6F50" w:rsidRPr="00D539DA">
        <w:rPr>
          <w:lang w:eastAsia="ja-JP"/>
        </w:rPr>
        <w:t>Brigalow Belt</w:t>
      </w:r>
      <w:r w:rsidR="006C6F50">
        <w:rPr>
          <w:lang w:eastAsia="ja-JP"/>
        </w:rPr>
        <w:t xml:space="preserve"> </w:t>
      </w:r>
      <w:r w:rsidR="00BB16B2">
        <w:rPr>
          <w:lang w:eastAsia="ja-JP"/>
        </w:rPr>
        <w:t>Locally important koala trees</w:t>
      </w:r>
      <w:bookmarkEnd w:id="57"/>
    </w:p>
    <w:tbl>
      <w:tblPr>
        <w:tblStyle w:val="TableGrid"/>
        <w:tblW w:w="0" w:type="auto"/>
        <w:tblBorders>
          <w:insideV w:val="none" w:sz="0" w:space="0" w:color="auto"/>
        </w:tblBorders>
        <w:tblLook w:val="04A0" w:firstRow="1" w:lastRow="0" w:firstColumn="1" w:lastColumn="0" w:noHBand="0" w:noVBand="1"/>
      </w:tblPr>
      <w:tblGrid>
        <w:gridCol w:w="2809"/>
        <w:gridCol w:w="4841"/>
        <w:gridCol w:w="1410"/>
      </w:tblGrid>
      <w:tr w:rsidR="00E175D9" w:rsidRPr="00E175D9" w14:paraId="11C48EF5" w14:textId="77777777" w:rsidTr="00513DC7">
        <w:trPr>
          <w:tblHeader/>
        </w:trPr>
        <w:tc>
          <w:tcPr>
            <w:tcW w:w="2809" w:type="dxa"/>
          </w:tcPr>
          <w:p w14:paraId="691134F7" w14:textId="77777777" w:rsidR="00E175D9" w:rsidRPr="00E175D9" w:rsidRDefault="00E175D9" w:rsidP="00E175D9">
            <w:pPr>
              <w:pStyle w:val="TableHeading"/>
            </w:pPr>
            <w:bookmarkStart w:id="58" w:name="Table_3"/>
            <w:r w:rsidRPr="00E175D9">
              <w:t>Tree species scientific name</w:t>
            </w:r>
          </w:p>
        </w:tc>
        <w:tc>
          <w:tcPr>
            <w:tcW w:w="4841" w:type="dxa"/>
          </w:tcPr>
          <w:p w14:paraId="5429D473" w14:textId="77777777" w:rsidR="00E175D9" w:rsidRPr="00E175D9" w:rsidRDefault="00E175D9" w:rsidP="00E175D9">
            <w:pPr>
              <w:pStyle w:val="TableHeading"/>
              <w:rPr>
                <w:lang w:eastAsia="ja-JP"/>
              </w:rPr>
            </w:pPr>
            <w:r w:rsidRPr="00E175D9">
              <w:rPr>
                <w:lang w:eastAsia="ja-JP"/>
              </w:rPr>
              <w:t>Common name</w:t>
            </w:r>
          </w:p>
        </w:tc>
        <w:tc>
          <w:tcPr>
            <w:tcW w:w="1410" w:type="dxa"/>
          </w:tcPr>
          <w:p w14:paraId="63C82F1E" w14:textId="77777777" w:rsidR="00E175D9" w:rsidRPr="00E175D9" w:rsidRDefault="00E175D9" w:rsidP="008F75FA">
            <w:pPr>
              <w:pStyle w:val="TableHeading"/>
              <w:jc w:val="right"/>
              <w:rPr>
                <w:lang w:eastAsia="ja-JP"/>
              </w:rPr>
            </w:pPr>
            <w:r w:rsidRPr="00E175D9">
              <w:rPr>
                <w:lang w:eastAsia="ja-JP"/>
              </w:rPr>
              <w:t>Source</w:t>
            </w:r>
          </w:p>
        </w:tc>
      </w:tr>
      <w:tr w:rsidR="00E175D9" w:rsidRPr="00E175D9" w14:paraId="6274B66D" w14:textId="77777777" w:rsidTr="00513DC7">
        <w:tc>
          <w:tcPr>
            <w:tcW w:w="2809" w:type="dxa"/>
          </w:tcPr>
          <w:p w14:paraId="3CAD068D"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brownii</w:t>
            </w:r>
            <w:proofErr w:type="spellEnd"/>
          </w:p>
        </w:tc>
        <w:tc>
          <w:tcPr>
            <w:tcW w:w="4841" w:type="dxa"/>
          </w:tcPr>
          <w:p w14:paraId="54E115E1" w14:textId="77777777" w:rsidR="00E175D9" w:rsidRPr="00E175D9" w:rsidRDefault="00E175D9" w:rsidP="00E175D9">
            <w:pPr>
              <w:pStyle w:val="TableText"/>
              <w:rPr>
                <w:lang w:eastAsia="ja-JP"/>
              </w:rPr>
            </w:pPr>
            <w:r w:rsidRPr="00E175D9">
              <w:rPr>
                <w:lang w:eastAsia="ja-JP"/>
              </w:rPr>
              <w:t xml:space="preserve">Brown's box, </w:t>
            </w:r>
            <w:proofErr w:type="gramStart"/>
            <w:r w:rsidRPr="00E175D9">
              <w:rPr>
                <w:lang w:eastAsia="ja-JP"/>
              </w:rPr>
              <w:t>Red</w:t>
            </w:r>
            <w:proofErr w:type="gramEnd"/>
            <w:r w:rsidRPr="00E175D9">
              <w:rPr>
                <w:lang w:eastAsia="ja-JP"/>
              </w:rPr>
              <w:t xml:space="preserve"> river box</w:t>
            </w:r>
          </w:p>
        </w:tc>
        <w:tc>
          <w:tcPr>
            <w:tcW w:w="1410" w:type="dxa"/>
          </w:tcPr>
          <w:p w14:paraId="5A113D97" w14:textId="77777777" w:rsidR="00E175D9" w:rsidRPr="00E175D9" w:rsidRDefault="00E175D9" w:rsidP="008F75FA">
            <w:pPr>
              <w:pStyle w:val="TableText"/>
              <w:jc w:val="right"/>
              <w:rPr>
                <w:lang w:eastAsia="ja-JP"/>
              </w:rPr>
            </w:pPr>
            <w:r w:rsidRPr="00E175D9">
              <w:rPr>
                <w:lang w:eastAsia="ja-JP"/>
              </w:rPr>
              <w:t>7</w:t>
            </w:r>
          </w:p>
        </w:tc>
      </w:tr>
      <w:tr w:rsidR="00E175D9" w:rsidRPr="00E175D9" w14:paraId="67BCE344" w14:textId="77777777" w:rsidTr="00513DC7">
        <w:tc>
          <w:tcPr>
            <w:tcW w:w="2809" w:type="dxa"/>
          </w:tcPr>
          <w:p w14:paraId="32875501" w14:textId="77777777" w:rsidR="00E175D9" w:rsidRPr="00E175D9" w:rsidRDefault="00E175D9" w:rsidP="00E175D9">
            <w:pPr>
              <w:pStyle w:val="TableText"/>
              <w:rPr>
                <w:rStyle w:val="Emphasis"/>
              </w:rPr>
            </w:pPr>
            <w:r w:rsidRPr="00E175D9">
              <w:rPr>
                <w:rStyle w:val="Emphasis"/>
              </w:rPr>
              <w:t>Eucalyptus camaldulensis</w:t>
            </w:r>
          </w:p>
        </w:tc>
        <w:tc>
          <w:tcPr>
            <w:tcW w:w="4841" w:type="dxa"/>
          </w:tcPr>
          <w:p w14:paraId="0CD4E64D" w14:textId="77777777" w:rsidR="00E175D9" w:rsidRPr="00E175D9" w:rsidRDefault="00E175D9" w:rsidP="00E175D9">
            <w:pPr>
              <w:pStyle w:val="TableText"/>
              <w:rPr>
                <w:lang w:eastAsia="ja-JP"/>
              </w:rPr>
            </w:pPr>
            <w:r w:rsidRPr="00E175D9">
              <w:rPr>
                <w:lang w:eastAsia="ja-JP"/>
              </w:rPr>
              <w:t>River Red Gum, Murray red gum, Yarrow</w:t>
            </w:r>
          </w:p>
        </w:tc>
        <w:tc>
          <w:tcPr>
            <w:tcW w:w="1410" w:type="dxa"/>
          </w:tcPr>
          <w:p w14:paraId="5E93D0C4" w14:textId="77777777" w:rsidR="00E175D9" w:rsidRPr="00E175D9" w:rsidRDefault="00E175D9" w:rsidP="008F75FA">
            <w:pPr>
              <w:pStyle w:val="TableText"/>
              <w:jc w:val="right"/>
              <w:rPr>
                <w:lang w:eastAsia="ja-JP"/>
              </w:rPr>
            </w:pPr>
            <w:r w:rsidRPr="00E175D9">
              <w:rPr>
                <w:lang w:eastAsia="ja-JP"/>
              </w:rPr>
              <w:t>7, 8</w:t>
            </w:r>
          </w:p>
        </w:tc>
      </w:tr>
      <w:tr w:rsidR="00E175D9" w:rsidRPr="00E175D9" w14:paraId="051E50D5" w14:textId="77777777" w:rsidTr="00513DC7">
        <w:tc>
          <w:tcPr>
            <w:tcW w:w="2809" w:type="dxa"/>
          </w:tcPr>
          <w:p w14:paraId="54678F67"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chloroclada</w:t>
            </w:r>
            <w:proofErr w:type="spellEnd"/>
          </w:p>
        </w:tc>
        <w:tc>
          <w:tcPr>
            <w:tcW w:w="4841" w:type="dxa"/>
          </w:tcPr>
          <w:p w14:paraId="23F54B3F" w14:textId="77777777" w:rsidR="00E175D9" w:rsidRPr="00E175D9" w:rsidRDefault="00E175D9" w:rsidP="00E175D9">
            <w:pPr>
              <w:pStyle w:val="TableText"/>
              <w:rPr>
                <w:lang w:eastAsia="ja-JP"/>
              </w:rPr>
            </w:pPr>
            <w:r w:rsidRPr="00E175D9">
              <w:rPr>
                <w:lang w:eastAsia="ja-JP"/>
              </w:rPr>
              <w:t xml:space="preserve">Baradine gum, </w:t>
            </w:r>
            <w:proofErr w:type="gramStart"/>
            <w:r w:rsidRPr="00E175D9">
              <w:rPr>
                <w:lang w:eastAsia="ja-JP"/>
              </w:rPr>
              <w:t>Red</w:t>
            </w:r>
            <w:proofErr w:type="gramEnd"/>
            <w:r w:rsidRPr="00E175D9">
              <w:rPr>
                <w:lang w:eastAsia="ja-JP"/>
              </w:rPr>
              <w:t xml:space="preserve"> gum, Dirty gum</w:t>
            </w:r>
          </w:p>
        </w:tc>
        <w:tc>
          <w:tcPr>
            <w:tcW w:w="1410" w:type="dxa"/>
          </w:tcPr>
          <w:p w14:paraId="145467C9" w14:textId="77777777" w:rsidR="00E175D9" w:rsidRPr="00E175D9" w:rsidRDefault="00E175D9" w:rsidP="008F75FA">
            <w:pPr>
              <w:pStyle w:val="TableText"/>
              <w:jc w:val="right"/>
              <w:rPr>
                <w:lang w:eastAsia="ja-JP"/>
              </w:rPr>
            </w:pPr>
            <w:r w:rsidRPr="00E175D9">
              <w:rPr>
                <w:lang w:eastAsia="ja-JP"/>
              </w:rPr>
              <w:t>7, 24</w:t>
            </w:r>
          </w:p>
        </w:tc>
      </w:tr>
      <w:tr w:rsidR="00E175D9" w:rsidRPr="00E175D9" w14:paraId="7E3E8973" w14:textId="77777777" w:rsidTr="00513DC7">
        <w:tc>
          <w:tcPr>
            <w:tcW w:w="2809" w:type="dxa"/>
          </w:tcPr>
          <w:p w14:paraId="770FA170"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conica</w:t>
            </w:r>
            <w:proofErr w:type="spellEnd"/>
          </w:p>
        </w:tc>
        <w:tc>
          <w:tcPr>
            <w:tcW w:w="4841" w:type="dxa"/>
          </w:tcPr>
          <w:p w14:paraId="2DB15062" w14:textId="77777777" w:rsidR="00E175D9" w:rsidRPr="00E175D9" w:rsidRDefault="00E175D9" w:rsidP="00E175D9">
            <w:pPr>
              <w:pStyle w:val="TableText"/>
              <w:rPr>
                <w:lang w:eastAsia="ja-JP"/>
              </w:rPr>
            </w:pPr>
            <w:r w:rsidRPr="00E175D9">
              <w:rPr>
                <w:lang w:eastAsia="ja-JP"/>
              </w:rPr>
              <w:t>Fuzzy box, Fuzzy gum</w:t>
            </w:r>
          </w:p>
        </w:tc>
        <w:tc>
          <w:tcPr>
            <w:tcW w:w="1410" w:type="dxa"/>
          </w:tcPr>
          <w:p w14:paraId="06657B79" w14:textId="77777777" w:rsidR="00E175D9" w:rsidRPr="00E175D9" w:rsidRDefault="00E175D9" w:rsidP="008F75FA">
            <w:pPr>
              <w:pStyle w:val="TableText"/>
              <w:jc w:val="right"/>
              <w:rPr>
                <w:lang w:eastAsia="ja-JP"/>
              </w:rPr>
            </w:pPr>
            <w:r w:rsidRPr="00E175D9">
              <w:rPr>
                <w:lang w:eastAsia="ja-JP"/>
              </w:rPr>
              <w:t>7</w:t>
            </w:r>
          </w:p>
        </w:tc>
      </w:tr>
      <w:tr w:rsidR="00E175D9" w:rsidRPr="00E175D9" w14:paraId="3065DDEF" w14:textId="77777777" w:rsidTr="00513DC7">
        <w:tc>
          <w:tcPr>
            <w:tcW w:w="2809" w:type="dxa"/>
          </w:tcPr>
          <w:p w14:paraId="402BFF55" w14:textId="77777777" w:rsidR="00E175D9" w:rsidRPr="00E175D9" w:rsidRDefault="00E175D9" w:rsidP="00E175D9">
            <w:pPr>
              <w:pStyle w:val="TableText"/>
              <w:rPr>
                <w:rStyle w:val="Emphasis"/>
              </w:rPr>
            </w:pPr>
            <w:r w:rsidRPr="00E175D9">
              <w:rPr>
                <w:rStyle w:val="Emphasis"/>
              </w:rPr>
              <w:t>Eucalyptus coolabah</w:t>
            </w:r>
          </w:p>
        </w:tc>
        <w:tc>
          <w:tcPr>
            <w:tcW w:w="4841" w:type="dxa"/>
          </w:tcPr>
          <w:p w14:paraId="72EF31C6" w14:textId="77777777" w:rsidR="00E175D9" w:rsidRPr="00E175D9" w:rsidRDefault="00E175D9" w:rsidP="00E175D9">
            <w:pPr>
              <w:pStyle w:val="TableText"/>
              <w:rPr>
                <w:lang w:eastAsia="ja-JP"/>
              </w:rPr>
            </w:pPr>
            <w:proofErr w:type="spellStart"/>
            <w:r w:rsidRPr="00E175D9">
              <w:rPr>
                <w:lang w:eastAsia="ja-JP"/>
              </w:rPr>
              <w:t>Coolibah</w:t>
            </w:r>
            <w:proofErr w:type="spellEnd"/>
            <w:r w:rsidRPr="00E175D9">
              <w:rPr>
                <w:lang w:eastAsia="ja-JP"/>
              </w:rPr>
              <w:t>, Coolabah</w:t>
            </w:r>
          </w:p>
        </w:tc>
        <w:tc>
          <w:tcPr>
            <w:tcW w:w="1410" w:type="dxa"/>
          </w:tcPr>
          <w:p w14:paraId="5D556739" w14:textId="77777777" w:rsidR="00E175D9" w:rsidRPr="00E175D9" w:rsidRDefault="00E175D9" w:rsidP="008F75FA">
            <w:pPr>
              <w:pStyle w:val="TableText"/>
              <w:jc w:val="right"/>
              <w:rPr>
                <w:lang w:eastAsia="ja-JP"/>
              </w:rPr>
            </w:pPr>
            <w:r w:rsidRPr="00E175D9">
              <w:rPr>
                <w:lang w:eastAsia="ja-JP"/>
              </w:rPr>
              <w:t>1, 3, 7, 8</w:t>
            </w:r>
          </w:p>
        </w:tc>
      </w:tr>
      <w:tr w:rsidR="00E175D9" w:rsidRPr="00E175D9" w14:paraId="6A159AD7" w14:textId="77777777" w:rsidTr="00513DC7">
        <w:tc>
          <w:tcPr>
            <w:tcW w:w="2809" w:type="dxa"/>
          </w:tcPr>
          <w:p w14:paraId="4EFFE6B3"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crebra</w:t>
            </w:r>
            <w:proofErr w:type="spellEnd"/>
          </w:p>
        </w:tc>
        <w:tc>
          <w:tcPr>
            <w:tcW w:w="4841" w:type="dxa"/>
          </w:tcPr>
          <w:p w14:paraId="4A4248CD" w14:textId="77777777" w:rsidR="00E175D9" w:rsidRPr="00E175D9" w:rsidRDefault="00E175D9" w:rsidP="00E175D9">
            <w:pPr>
              <w:pStyle w:val="TableText"/>
              <w:rPr>
                <w:lang w:eastAsia="ja-JP"/>
              </w:rPr>
            </w:pPr>
            <w:r w:rsidRPr="00E175D9">
              <w:rPr>
                <w:lang w:eastAsia="ja-JP"/>
              </w:rPr>
              <w:t xml:space="preserve">Narrow-leaved ironbark, Narrow-leaved red ironbark, </w:t>
            </w:r>
            <w:proofErr w:type="spellStart"/>
            <w:r w:rsidRPr="00E175D9">
              <w:rPr>
                <w:lang w:eastAsia="ja-JP"/>
              </w:rPr>
              <w:t>Muggago</w:t>
            </w:r>
            <w:proofErr w:type="spellEnd"/>
          </w:p>
        </w:tc>
        <w:tc>
          <w:tcPr>
            <w:tcW w:w="1410" w:type="dxa"/>
          </w:tcPr>
          <w:p w14:paraId="6BEFD043" w14:textId="77777777" w:rsidR="00E175D9" w:rsidRPr="00E175D9" w:rsidRDefault="00E175D9" w:rsidP="008F75FA">
            <w:pPr>
              <w:pStyle w:val="TableText"/>
              <w:jc w:val="right"/>
              <w:rPr>
                <w:lang w:eastAsia="ja-JP"/>
              </w:rPr>
            </w:pPr>
            <w:r w:rsidRPr="00E175D9">
              <w:rPr>
                <w:lang w:eastAsia="ja-JP"/>
              </w:rPr>
              <w:t>7, 24</w:t>
            </w:r>
          </w:p>
        </w:tc>
      </w:tr>
      <w:tr w:rsidR="00E175D9" w:rsidRPr="00E175D9" w14:paraId="29D514DC" w14:textId="77777777" w:rsidTr="00513DC7">
        <w:tc>
          <w:tcPr>
            <w:tcW w:w="2809" w:type="dxa"/>
          </w:tcPr>
          <w:p w14:paraId="59E217B9"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drepanophylla</w:t>
            </w:r>
            <w:proofErr w:type="spellEnd"/>
          </w:p>
        </w:tc>
        <w:tc>
          <w:tcPr>
            <w:tcW w:w="4841" w:type="dxa"/>
          </w:tcPr>
          <w:p w14:paraId="51B50A71" w14:textId="77777777" w:rsidR="00E175D9" w:rsidRPr="00E175D9" w:rsidRDefault="00E175D9" w:rsidP="00E175D9">
            <w:pPr>
              <w:pStyle w:val="TableText"/>
              <w:rPr>
                <w:lang w:eastAsia="ja-JP"/>
              </w:rPr>
            </w:pPr>
            <w:r w:rsidRPr="00E175D9">
              <w:rPr>
                <w:lang w:eastAsia="ja-JP"/>
              </w:rPr>
              <w:t>Queensland grey ironbark, Narrow-leaved ironbark</w:t>
            </w:r>
          </w:p>
        </w:tc>
        <w:tc>
          <w:tcPr>
            <w:tcW w:w="1410" w:type="dxa"/>
          </w:tcPr>
          <w:p w14:paraId="295E8305" w14:textId="77777777" w:rsidR="00E175D9" w:rsidRPr="00E175D9" w:rsidRDefault="00E175D9" w:rsidP="008F75FA">
            <w:pPr>
              <w:pStyle w:val="TableText"/>
              <w:jc w:val="right"/>
              <w:rPr>
                <w:lang w:eastAsia="ja-JP"/>
              </w:rPr>
            </w:pPr>
            <w:r w:rsidRPr="00E175D9">
              <w:rPr>
                <w:lang w:eastAsia="ja-JP"/>
              </w:rPr>
              <w:t>7, 19</w:t>
            </w:r>
          </w:p>
        </w:tc>
      </w:tr>
      <w:tr w:rsidR="00E175D9" w:rsidRPr="00E175D9" w14:paraId="1BE241B3" w14:textId="77777777" w:rsidTr="00513DC7">
        <w:tc>
          <w:tcPr>
            <w:tcW w:w="2809" w:type="dxa"/>
          </w:tcPr>
          <w:p w14:paraId="6E8DFEAE" w14:textId="77777777" w:rsidR="00E175D9" w:rsidRPr="00E175D9" w:rsidRDefault="00E175D9" w:rsidP="00E175D9">
            <w:pPr>
              <w:pStyle w:val="TableText"/>
              <w:rPr>
                <w:rStyle w:val="Emphasis"/>
              </w:rPr>
            </w:pPr>
            <w:r w:rsidRPr="00E175D9">
              <w:rPr>
                <w:rStyle w:val="Emphasis"/>
              </w:rPr>
              <w:t>Eucalyptus dura</w:t>
            </w:r>
          </w:p>
        </w:tc>
        <w:tc>
          <w:tcPr>
            <w:tcW w:w="4841" w:type="dxa"/>
          </w:tcPr>
          <w:p w14:paraId="58705358" w14:textId="77777777" w:rsidR="00E175D9" w:rsidRPr="00E175D9" w:rsidRDefault="00E175D9" w:rsidP="00E175D9">
            <w:pPr>
              <w:pStyle w:val="TableText"/>
              <w:rPr>
                <w:lang w:eastAsia="ja-JP"/>
              </w:rPr>
            </w:pPr>
            <w:r w:rsidRPr="00E175D9">
              <w:rPr>
                <w:lang w:eastAsia="ja-JP"/>
              </w:rPr>
              <w:t>Ironbark</w:t>
            </w:r>
          </w:p>
        </w:tc>
        <w:tc>
          <w:tcPr>
            <w:tcW w:w="1410" w:type="dxa"/>
          </w:tcPr>
          <w:p w14:paraId="683A33CE" w14:textId="77777777" w:rsidR="00E175D9" w:rsidRPr="00E175D9" w:rsidRDefault="00E175D9" w:rsidP="008F75FA">
            <w:pPr>
              <w:pStyle w:val="TableText"/>
              <w:jc w:val="right"/>
              <w:rPr>
                <w:lang w:eastAsia="ja-JP"/>
              </w:rPr>
            </w:pPr>
            <w:r w:rsidRPr="00E175D9">
              <w:rPr>
                <w:lang w:eastAsia="ja-JP"/>
              </w:rPr>
              <w:t>1, 3, 7</w:t>
            </w:r>
          </w:p>
        </w:tc>
      </w:tr>
      <w:tr w:rsidR="00E175D9" w:rsidRPr="00E175D9" w14:paraId="22BF9CE7" w14:textId="77777777" w:rsidTr="00513DC7">
        <w:tc>
          <w:tcPr>
            <w:tcW w:w="2809" w:type="dxa"/>
          </w:tcPr>
          <w:p w14:paraId="51FF3E07"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exserta</w:t>
            </w:r>
            <w:proofErr w:type="spellEnd"/>
          </w:p>
        </w:tc>
        <w:tc>
          <w:tcPr>
            <w:tcW w:w="4841" w:type="dxa"/>
          </w:tcPr>
          <w:p w14:paraId="47FB6FC1" w14:textId="77777777" w:rsidR="00E175D9" w:rsidRPr="00E175D9" w:rsidRDefault="00E175D9" w:rsidP="00E175D9">
            <w:pPr>
              <w:pStyle w:val="TableText"/>
              <w:rPr>
                <w:lang w:eastAsia="ja-JP"/>
              </w:rPr>
            </w:pPr>
            <w:r w:rsidRPr="00E175D9">
              <w:rPr>
                <w:lang w:eastAsia="ja-JP"/>
              </w:rPr>
              <w:t xml:space="preserve">Queensland peppermint, </w:t>
            </w:r>
            <w:proofErr w:type="gramStart"/>
            <w:r w:rsidRPr="00E175D9">
              <w:rPr>
                <w:lang w:eastAsia="ja-JP"/>
              </w:rPr>
              <w:t>Yellow</w:t>
            </w:r>
            <w:proofErr w:type="gramEnd"/>
            <w:r w:rsidRPr="00E175D9">
              <w:rPr>
                <w:lang w:eastAsia="ja-JP"/>
              </w:rPr>
              <w:t xml:space="preserve"> messmate, </w:t>
            </w:r>
            <w:proofErr w:type="spellStart"/>
            <w:r w:rsidRPr="00E175D9">
              <w:rPr>
                <w:lang w:eastAsia="ja-JP"/>
              </w:rPr>
              <w:t>Bendo</w:t>
            </w:r>
            <w:proofErr w:type="spellEnd"/>
          </w:p>
        </w:tc>
        <w:tc>
          <w:tcPr>
            <w:tcW w:w="1410" w:type="dxa"/>
          </w:tcPr>
          <w:p w14:paraId="13FB1775" w14:textId="77777777" w:rsidR="00E175D9" w:rsidRPr="00E175D9" w:rsidRDefault="00E175D9" w:rsidP="008F75FA">
            <w:pPr>
              <w:pStyle w:val="TableText"/>
              <w:jc w:val="right"/>
              <w:rPr>
                <w:lang w:eastAsia="ja-JP"/>
              </w:rPr>
            </w:pPr>
            <w:r w:rsidRPr="00E175D9">
              <w:rPr>
                <w:lang w:eastAsia="ja-JP"/>
              </w:rPr>
              <w:t>1, 3, 7</w:t>
            </w:r>
          </w:p>
        </w:tc>
      </w:tr>
      <w:tr w:rsidR="00E175D9" w:rsidRPr="00E175D9" w14:paraId="050004C5" w14:textId="77777777" w:rsidTr="00513DC7">
        <w:tc>
          <w:tcPr>
            <w:tcW w:w="2809" w:type="dxa"/>
          </w:tcPr>
          <w:p w14:paraId="2BF302A4" w14:textId="77777777" w:rsidR="00E175D9" w:rsidRPr="00E175D9" w:rsidRDefault="00E175D9" w:rsidP="00E175D9">
            <w:pPr>
              <w:pStyle w:val="TableText"/>
              <w:rPr>
                <w:rStyle w:val="Emphasis"/>
              </w:rPr>
            </w:pPr>
            <w:r w:rsidRPr="00E175D9">
              <w:rPr>
                <w:rStyle w:val="Emphasis"/>
              </w:rPr>
              <w:t>Eucalyptus fibrosa</w:t>
            </w:r>
          </w:p>
        </w:tc>
        <w:tc>
          <w:tcPr>
            <w:tcW w:w="4841" w:type="dxa"/>
          </w:tcPr>
          <w:p w14:paraId="24B91450" w14:textId="77777777" w:rsidR="00E175D9" w:rsidRPr="00E175D9" w:rsidRDefault="00E175D9" w:rsidP="00E175D9">
            <w:pPr>
              <w:pStyle w:val="TableText"/>
              <w:rPr>
                <w:lang w:eastAsia="ja-JP"/>
              </w:rPr>
            </w:pPr>
            <w:r w:rsidRPr="00E175D9">
              <w:rPr>
                <w:lang w:eastAsia="ja-JP"/>
              </w:rPr>
              <w:t>Broad-leaved red ironbark, Blue-leaved ironbark, Dusky-leaved ironbark</w:t>
            </w:r>
          </w:p>
        </w:tc>
        <w:tc>
          <w:tcPr>
            <w:tcW w:w="1410" w:type="dxa"/>
          </w:tcPr>
          <w:p w14:paraId="6B4D0685" w14:textId="77777777" w:rsidR="00E175D9" w:rsidRPr="00E175D9" w:rsidRDefault="00E175D9" w:rsidP="008F75FA">
            <w:pPr>
              <w:pStyle w:val="TableText"/>
              <w:jc w:val="right"/>
              <w:rPr>
                <w:lang w:eastAsia="ja-JP"/>
              </w:rPr>
            </w:pPr>
            <w:r w:rsidRPr="00E175D9">
              <w:rPr>
                <w:lang w:eastAsia="ja-JP"/>
              </w:rPr>
              <w:t>7, 24</w:t>
            </w:r>
          </w:p>
        </w:tc>
      </w:tr>
      <w:tr w:rsidR="00E175D9" w:rsidRPr="00E175D9" w14:paraId="5D78CA74" w14:textId="77777777" w:rsidTr="00513DC7">
        <w:tc>
          <w:tcPr>
            <w:tcW w:w="2809" w:type="dxa"/>
          </w:tcPr>
          <w:p w14:paraId="6CC3B522"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laevopinea</w:t>
            </w:r>
            <w:proofErr w:type="spellEnd"/>
          </w:p>
        </w:tc>
        <w:tc>
          <w:tcPr>
            <w:tcW w:w="4841" w:type="dxa"/>
          </w:tcPr>
          <w:p w14:paraId="2B08C2B4" w14:textId="77777777" w:rsidR="00E175D9" w:rsidRPr="00E175D9" w:rsidRDefault="00E175D9" w:rsidP="00E175D9">
            <w:pPr>
              <w:pStyle w:val="TableText"/>
              <w:rPr>
                <w:lang w:eastAsia="ja-JP"/>
              </w:rPr>
            </w:pPr>
            <w:proofErr w:type="spellStart"/>
            <w:r w:rsidRPr="00E175D9">
              <w:rPr>
                <w:lang w:eastAsia="ja-JP"/>
              </w:rPr>
              <w:t>Silvertop</w:t>
            </w:r>
            <w:proofErr w:type="spellEnd"/>
            <w:r w:rsidRPr="00E175D9">
              <w:rPr>
                <w:lang w:eastAsia="ja-JP"/>
              </w:rPr>
              <w:t xml:space="preserve"> stringybark</w:t>
            </w:r>
          </w:p>
        </w:tc>
        <w:tc>
          <w:tcPr>
            <w:tcW w:w="1410" w:type="dxa"/>
          </w:tcPr>
          <w:p w14:paraId="0A2235DB" w14:textId="77777777" w:rsidR="00E175D9" w:rsidRPr="00E175D9" w:rsidRDefault="00E175D9" w:rsidP="008F75FA">
            <w:pPr>
              <w:pStyle w:val="TableText"/>
              <w:jc w:val="right"/>
              <w:rPr>
                <w:lang w:eastAsia="ja-JP"/>
              </w:rPr>
            </w:pPr>
            <w:r w:rsidRPr="00E175D9">
              <w:rPr>
                <w:lang w:eastAsia="ja-JP"/>
              </w:rPr>
              <w:t>7</w:t>
            </w:r>
          </w:p>
        </w:tc>
      </w:tr>
      <w:tr w:rsidR="00E175D9" w:rsidRPr="00E175D9" w14:paraId="2C4D3DD1" w14:textId="77777777" w:rsidTr="00513DC7">
        <w:tc>
          <w:tcPr>
            <w:tcW w:w="2809" w:type="dxa"/>
          </w:tcPr>
          <w:p w14:paraId="7DFBB14F"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largiflorens</w:t>
            </w:r>
            <w:proofErr w:type="spellEnd"/>
          </w:p>
        </w:tc>
        <w:tc>
          <w:tcPr>
            <w:tcW w:w="4841" w:type="dxa"/>
          </w:tcPr>
          <w:p w14:paraId="3BCE167D" w14:textId="77777777" w:rsidR="00E175D9" w:rsidRPr="00E175D9" w:rsidRDefault="00E175D9" w:rsidP="00E175D9">
            <w:pPr>
              <w:pStyle w:val="TableText"/>
              <w:rPr>
                <w:lang w:eastAsia="ja-JP"/>
              </w:rPr>
            </w:pPr>
            <w:r w:rsidRPr="00E175D9">
              <w:rPr>
                <w:lang w:eastAsia="ja-JP"/>
              </w:rPr>
              <w:t>Black box, Flooded box, River box</w:t>
            </w:r>
          </w:p>
        </w:tc>
        <w:tc>
          <w:tcPr>
            <w:tcW w:w="1410" w:type="dxa"/>
          </w:tcPr>
          <w:p w14:paraId="6C419DBD" w14:textId="77777777" w:rsidR="00E175D9" w:rsidRPr="00E175D9" w:rsidRDefault="00E175D9" w:rsidP="008F75FA">
            <w:pPr>
              <w:pStyle w:val="TableText"/>
              <w:jc w:val="right"/>
              <w:rPr>
                <w:lang w:eastAsia="ja-JP"/>
              </w:rPr>
            </w:pPr>
            <w:r w:rsidRPr="00E175D9">
              <w:rPr>
                <w:lang w:eastAsia="ja-JP"/>
              </w:rPr>
              <w:t>7</w:t>
            </w:r>
          </w:p>
        </w:tc>
      </w:tr>
      <w:tr w:rsidR="00E175D9" w:rsidRPr="00E175D9" w14:paraId="32397E90" w14:textId="77777777" w:rsidTr="00513DC7">
        <w:tc>
          <w:tcPr>
            <w:tcW w:w="2809" w:type="dxa"/>
          </w:tcPr>
          <w:p w14:paraId="2A4952F8"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longirostrata</w:t>
            </w:r>
            <w:proofErr w:type="spellEnd"/>
          </w:p>
        </w:tc>
        <w:tc>
          <w:tcPr>
            <w:tcW w:w="4841" w:type="dxa"/>
          </w:tcPr>
          <w:p w14:paraId="5A00B7FA" w14:textId="77777777" w:rsidR="00E175D9" w:rsidRPr="00E175D9" w:rsidRDefault="00E175D9" w:rsidP="00E175D9">
            <w:pPr>
              <w:pStyle w:val="TableText"/>
              <w:rPr>
                <w:lang w:eastAsia="ja-JP"/>
              </w:rPr>
            </w:pPr>
            <w:r w:rsidRPr="00E175D9">
              <w:rPr>
                <w:lang w:eastAsia="ja-JP"/>
              </w:rPr>
              <w:t>Grey Gum</w:t>
            </w:r>
          </w:p>
        </w:tc>
        <w:tc>
          <w:tcPr>
            <w:tcW w:w="1410" w:type="dxa"/>
          </w:tcPr>
          <w:p w14:paraId="689EE163" w14:textId="77777777" w:rsidR="00E175D9" w:rsidRPr="00E175D9" w:rsidRDefault="00E175D9" w:rsidP="008F75FA">
            <w:pPr>
              <w:pStyle w:val="TableText"/>
              <w:jc w:val="right"/>
              <w:rPr>
                <w:lang w:eastAsia="ja-JP"/>
              </w:rPr>
            </w:pPr>
            <w:r w:rsidRPr="00E175D9">
              <w:rPr>
                <w:lang w:eastAsia="ja-JP"/>
              </w:rPr>
              <w:t>7</w:t>
            </w:r>
          </w:p>
        </w:tc>
      </w:tr>
      <w:tr w:rsidR="00E175D9" w:rsidRPr="00E175D9" w14:paraId="2FA46768" w14:textId="77777777" w:rsidTr="00513DC7">
        <w:tc>
          <w:tcPr>
            <w:tcW w:w="2809" w:type="dxa"/>
          </w:tcPr>
          <w:p w14:paraId="62B92DDB" w14:textId="77777777" w:rsidR="00E175D9" w:rsidRPr="00E175D9" w:rsidRDefault="00E175D9" w:rsidP="00E175D9">
            <w:pPr>
              <w:pStyle w:val="TableText"/>
              <w:rPr>
                <w:rStyle w:val="Emphasis"/>
              </w:rPr>
            </w:pPr>
            <w:r w:rsidRPr="00E175D9">
              <w:rPr>
                <w:rStyle w:val="Emphasis"/>
              </w:rPr>
              <w:t>Eucalyptus major</w:t>
            </w:r>
          </w:p>
        </w:tc>
        <w:tc>
          <w:tcPr>
            <w:tcW w:w="4841" w:type="dxa"/>
          </w:tcPr>
          <w:p w14:paraId="752118B3" w14:textId="77777777" w:rsidR="00E175D9" w:rsidRPr="00E175D9" w:rsidRDefault="00E175D9" w:rsidP="00E175D9">
            <w:pPr>
              <w:pStyle w:val="TableText"/>
              <w:rPr>
                <w:lang w:eastAsia="ja-JP"/>
              </w:rPr>
            </w:pPr>
            <w:r w:rsidRPr="00E175D9">
              <w:rPr>
                <w:lang w:eastAsia="ja-JP"/>
              </w:rPr>
              <w:t>Queensland grey gum, Grey gum</w:t>
            </w:r>
          </w:p>
        </w:tc>
        <w:tc>
          <w:tcPr>
            <w:tcW w:w="1410" w:type="dxa"/>
          </w:tcPr>
          <w:p w14:paraId="11BD8BAF" w14:textId="77777777" w:rsidR="00E175D9" w:rsidRPr="00E175D9" w:rsidRDefault="00E175D9" w:rsidP="008F75FA">
            <w:pPr>
              <w:pStyle w:val="TableText"/>
              <w:jc w:val="right"/>
              <w:rPr>
                <w:lang w:eastAsia="ja-JP"/>
              </w:rPr>
            </w:pPr>
            <w:r w:rsidRPr="00E175D9">
              <w:rPr>
                <w:lang w:eastAsia="ja-JP"/>
              </w:rPr>
              <w:t>7</w:t>
            </w:r>
          </w:p>
        </w:tc>
      </w:tr>
      <w:tr w:rsidR="00E175D9" w:rsidRPr="00E175D9" w14:paraId="5235976F" w14:textId="77777777" w:rsidTr="00513DC7">
        <w:tc>
          <w:tcPr>
            <w:tcW w:w="2809" w:type="dxa"/>
          </w:tcPr>
          <w:p w14:paraId="511FC869"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melanophloia</w:t>
            </w:r>
            <w:proofErr w:type="spellEnd"/>
          </w:p>
        </w:tc>
        <w:tc>
          <w:tcPr>
            <w:tcW w:w="4841" w:type="dxa"/>
          </w:tcPr>
          <w:p w14:paraId="4B5856DC" w14:textId="77777777" w:rsidR="00E175D9" w:rsidRPr="00E175D9" w:rsidRDefault="00E175D9" w:rsidP="00E175D9">
            <w:pPr>
              <w:pStyle w:val="TableText"/>
              <w:rPr>
                <w:lang w:eastAsia="ja-JP"/>
              </w:rPr>
            </w:pPr>
            <w:r w:rsidRPr="00E175D9">
              <w:rPr>
                <w:lang w:eastAsia="ja-JP"/>
              </w:rPr>
              <w:t>Silver-leaved Ironbark</w:t>
            </w:r>
          </w:p>
        </w:tc>
        <w:tc>
          <w:tcPr>
            <w:tcW w:w="1410" w:type="dxa"/>
          </w:tcPr>
          <w:p w14:paraId="17091349" w14:textId="77777777" w:rsidR="00E175D9" w:rsidRPr="00E175D9" w:rsidRDefault="00E175D9" w:rsidP="008F75FA">
            <w:pPr>
              <w:pStyle w:val="TableText"/>
              <w:jc w:val="right"/>
              <w:rPr>
                <w:lang w:eastAsia="ja-JP"/>
              </w:rPr>
            </w:pPr>
            <w:r w:rsidRPr="00E175D9">
              <w:rPr>
                <w:lang w:eastAsia="ja-JP"/>
              </w:rPr>
              <w:t>1, 3, 7, 8, 24</w:t>
            </w:r>
          </w:p>
        </w:tc>
      </w:tr>
      <w:tr w:rsidR="00E175D9" w:rsidRPr="00E175D9" w14:paraId="5CA5E901" w14:textId="77777777" w:rsidTr="00513DC7">
        <w:tc>
          <w:tcPr>
            <w:tcW w:w="2809" w:type="dxa"/>
          </w:tcPr>
          <w:p w14:paraId="6CFF54D7"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microcarpa</w:t>
            </w:r>
            <w:proofErr w:type="spellEnd"/>
          </w:p>
        </w:tc>
        <w:tc>
          <w:tcPr>
            <w:tcW w:w="4841" w:type="dxa"/>
          </w:tcPr>
          <w:p w14:paraId="1A669BF1" w14:textId="77777777" w:rsidR="00E175D9" w:rsidRPr="00E175D9" w:rsidRDefault="00E175D9" w:rsidP="00E175D9">
            <w:pPr>
              <w:pStyle w:val="TableText"/>
              <w:rPr>
                <w:lang w:eastAsia="ja-JP"/>
              </w:rPr>
            </w:pPr>
            <w:r w:rsidRPr="00E175D9">
              <w:rPr>
                <w:lang w:eastAsia="ja-JP"/>
              </w:rPr>
              <w:t>Grey box, Narrow-leaved box, Inland box</w:t>
            </w:r>
          </w:p>
        </w:tc>
        <w:tc>
          <w:tcPr>
            <w:tcW w:w="1410" w:type="dxa"/>
          </w:tcPr>
          <w:p w14:paraId="6D792C50" w14:textId="77777777" w:rsidR="00E175D9" w:rsidRPr="00E175D9" w:rsidRDefault="00E175D9" w:rsidP="008F75FA">
            <w:pPr>
              <w:pStyle w:val="TableText"/>
              <w:jc w:val="right"/>
              <w:rPr>
                <w:lang w:eastAsia="ja-JP"/>
              </w:rPr>
            </w:pPr>
            <w:r w:rsidRPr="00E175D9">
              <w:rPr>
                <w:lang w:eastAsia="ja-JP"/>
              </w:rPr>
              <w:t>7</w:t>
            </w:r>
          </w:p>
        </w:tc>
      </w:tr>
      <w:tr w:rsidR="00E175D9" w:rsidRPr="00E175D9" w14:paraId="1DE13CA0" w14:textId="77777777" w:rsidTr="00513DC7">
        <w:tc>
          <w:tcPr>
            <w:tcW w:w="2809" w:type="dxa"/>
          </w:tcPr>
          <w:p w14:paraId="63E8B396"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moluccana</w:t>
            </w:r>
            <w:proofErr w:type="spellEnd"/>
          </w:p>
        </w:tc>
        <w:tc>
          <w:tcPr>
            <w:tcW w:w="4841" w:type="dxa"/>
          </w:tcPr>
          <w:p w14:paraId="713E74BB" w14:textId="77777777" w:rsidR="00E175D9" w:rsidRPr="00E175D9" w:rsidRDefault="00E175D9" w:rsidP="00E175D9">
            <w:pPr>
              <w:pStyle w:val="TableText"/>
              <w:rPr>
                <w:lang w:eastAsia="ja-JP"/>
              </w:rPr>
            </w:pPr>
            <w:r w:rsidRPr="00E175D9">
              <w:rPr>
                <w:lang w:eastAsia="ja-JP"/>
              </w:rPr>
              <w:t>Coastal grey box, Gum-topped box, Grey box</w:t>
            </w:r>
          </w:p>
        </w:tc>
        <w:tc>
          <w:tcPr>
            <w:tcW w:w="1410" w:type="dxa"/>
          </w:tcPr>
          <w:p w14:paraId="041111B7" w14:textId="77777777" w:rsidR="00E175D9" w:rsidRPr="00E175D9" w:rsidRDefault="00E175D9" w:rsidP="008F75FA">
            <w:pPr>
              <w:pStyle w:val="TableText"/>
              <w:jc w:val="right"/>
              <w:rPr>
                <w:lang w:eastAsia="ja-JP"/>
              </w:rPr>
            </w:pPr>
            <w:r w:rsidRPr="00E175D9">
              <w:rPr>
                <w:lang w:eastAsia="ja-JP"/>
              </w:rPr>
              <w:t>7, 9</w:t>
            </w:r>
          </w:p>
        </w:tc>
      </w:tr>
      <w:tr w:rsidR="00E175D9" w:rsidRPr="00E175D9" w14:paraId="17634F6E" w14:textId="77777777" w:rsidTr="00513DC7">
        <w:tc>
          <w:tcPr>
            <w:tcW w:w="2809" w:type="dxa"/>
          </w:tcPr>
          <w:p w14:paraId="64DF80DE"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ochrophloia</w:t>
            </w:r>
            <w:proofErr w:type="spellEnd"/>
          </w:p>
        </w:tc>
        <w:tc>
          <w:tcPr>
            <w:tcW w:w="4841" w:type="dxa"/>
          </w:tcPr>
          <w:p w14:paraId="6D5FAE12" w14:textId="77777777" w:rsidR="00E175D9" w:rsidRPr="00E175D9" w:rsidRDefault="00E175D9" w:rsidP="00E175D9">
            <w:pPr>
              <w:pStyle w:val="TableText"/>
              <w:rPr>
                <w:lang w:eastAsia="ja-JP"/>
              </w:rPr>
            </w:pPr>
            <w:r w:rsidRPr="00E175D9">
              <w:rPr>
                <w:lang w:eastAsia="ja-JP"/>
              </w:rPr>
              <w:t xml:space="preserve">Yapunyah, </w:t>
            </w:r>
            <w:proofErr w:type="spellStart"/>
            <w:r w:rsidRPr="00E175D9">
              <w:rPr>
                <w:lang w:eastAsia="ja-JP"/>
              </w:rPr>
              <w:t>Napunyah</w:t>
            </w:r>
            <w:proofErr w:type="spellEnd"/>
            <w:r w:rsidRPr="00E175D9">
              <w:rPr>
                <w:lang w:eastAsia="ja-JP"/>
              </w:rPr>
              <w:t>, Yellow jacket</w:t>
            </w:r>
          </w:p>
        </w:tc>
        <w:tc>
          <w:tcPr>
            <w:tcW w:w="1410" w:type="dxa"/>
          </w:tcPr>
          <w:p w14:paraId="0AA5D830" w14:textId="77777777" w:rsidR="00E175D9" w:rsidRPr="00E175D9" w:rsidRDefault="00E175D9" w:rsidP="008F75FA">
            <w:pPr>
              <w:pStyle w:val="TableText"/>
              <w:jc w:val="right"/>
              <w:rPr>
                <w:lang w:eastAsia="ja-JP"/>
              </w:rPr>
            </w:pPr>
            <w:r w:rsidRPr="00E175D9">
              <w:rPr>
                <w:lang w:eastAsia="ja-JP"/>
              </w:rPr>
              <w:t>1, 7, 8</w:t>
            </w:r>
          </w:p>
        </w:tc>
      </w:tr>
      <w:tr w:rsidR="00E175D9" w:rsidRPr="00E175D9" w14:paraId="0BFDE152" w14:textId="77777777" w:rsidTr="00513DC7">
        <w:tc>
          <w:tcPr>
            <w:tcW w:w="2809" w:type="dxa"/>
          </w:tcPr>
          <w:p w14:paraId="57EAE5F5"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orgadophila</w:t>
            </w:r>
            <w:proofErr w:type="spellEnd"/>
          </w:p>
        </w:tc>
        <w:tc>
          <w:tcPr>
            <w:tcW w:w="4841" w:type="dxa"/>
          </w:tcPr>
          <w:p w14:paraId="6984CE47" w14:textId="77777777" w:rsidR="00E175D9" w:rsidRPr="00E175D9" w:rsidRDefault="00E175D9" w:rsidP="00E175D9">
            <w:pPr>
              <w:pStyle w:val="TableText"/>
              <w:rPr>
                <w:lang w:eastAsia="ja-JP"/>
              </w:rPr>
            </w:pPr>
            <w:r w:rsidRPr="00E175D9">
              <w:rPr>
                <w:lang w:eastAsia="ja-JP"/>
              </w:rPr>
              <w:t xml:space="preserve">Mountain </w:t>
            </w:r>
            <w:proofErr w:type="spellStart"/>
            <w:r w:rsidRPr="00E175D9">
              <w:rPr>
                <w:lang w:eastAsia="ja-JP"/>
              </w:rPr>
              <w:t>Coolibah</w:t>
            </w:r>
            <w:proofErr w:type="spellEnd"/>
            <w:r w:rsidRPr="00E175D9">
              <w:rPr>
                <w:lang w:eastAsia="ja-JP"/>
              </w:rPr>
              <w:t>, Gum topped box</w:t>
            </w:r>
          </w:p>
        </w:tc>
        <w:tc>
          <w:tcPr>
            <w:tcW w:w="1410" w:type="dxa"/>
          </w:tcPr>
          <w:p w14:paraId="26EA77AD" w14:textId="1BACA43E" w:rsidR="00E175D9" w:rsidRPr="00E175D9" w:rsidRDefault="00E175D9" w:rsidP="008F75FA">
            <w:pPr>
              <w:pStyle w:val="TableText"/>
              <w:jc w:val="right"/>
              <w:rPr>
                <w:lang w:eastAsia="ja-JP"/>
              </w:rPr>
            </w:pPr>
            <w:r w:rsidRPr="00E175D9">
              <w:rPr>
                <w:lang w:eastAsia="ja-JP"/>
              </w:rPr>
              <w:t>1, 3, 7, 9</w:t>
            </w:r>
          </w:p>
        </w:tc>
      </w:tr>
      <w:tr w:rsidR="00E175D9" w:rsidRPr="00E175D9" w14:paraId="7BF60FFA" w14:textId="77777777" w:rsidTr="00513DC7">
        <w:tc>
          <w:tcPr>
            <w:tcW w:w="2809" w:type="dxa"/>
          </w:tcPr>
          <w:p w14:paraId="25B9C67B"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populnea</w:t>
            </w:r>
            <w:proofErr w:type="spellEnd"/>
          </w:p>
        </w:tc>
        <w:tc>
          <w:tcPr>
            <w:tcW w:w="4841" w:type="dxa"/>
          </w:tcPr>
          <w:p w14:paraId="63001F4B" w14:textId="77777777" w:rsidR="00E175D9" w:rsidRPr="00E175D9" w:rsidRDefault="00E175D9" w:rsidP="00E175D9">
            <w:pPr>
              <w:pStyle w:val="TableText"/>
              <w:rPr>
                <w:lang w:eastAsia="ja-JP"/>
              </w:rPr>
            </w:pPr>
            <w:r w:rsidRPr="00E175D9">
              <w:rPr>
                <w:lang w:eastAsia="ja-JP"/>
              </w:rPr>
              <w:t xml:space="preserve">Poplar gum, </w:t>
            </w:r>
            <w:proofErr w:type="spellStart"/>
            <w:r w:rsidRPr="00E175D9">
              <w:rPr>
                <w:lang w:eastAsia="ja-JP"/>
              </w:rPr>
              <w:t>Bimble</w:t>
            </w:r>
            <w:proofErr w:type="spellEnd"/>
            <w:r w:rsidRPr="00E175D9">
              <w:rPr>
                <w:lang w:eastAsia="ja-JP"/>
              </w:rPr>
              <w:t xml:space="preserve"> box</w:t>
            </w:r>
          </w:p>
        </w:tc>
        <w:tc>
          <w:tcPr>
            <w:tcW w:w="1410" w:type="dxa"/>
          </w:tcPr>
          <w:p w14:paraId="16BD6C72" w14:textId="4BF20020" w:rsidR="00E175D9" w:rsidRPr="00E175D9" w:rsidRDefault="00E175D9" w:rsidP="008F75FA">
            <w:pPr>
              <w:pStyle w:val="TableText"/>
              <w:jc w:val="right"/>
              <w:rPr>
                <w:lang w:eastAsia="ja-JP"/>
              </w:rPr>
            </w:pPr>
            <w:r w:rsidRPr="00E175D9">
              <w:rPr>
                <w:lang w:eastAsia="ja-JP"/>
              </w:rPr>
              <w:t>1, 3, 7, 8, 9, 24</w:t>
            </w:r>
          </w:p>
        </w:tc>
      </w:tr>
      <w:tr w:rsidR="00E175D9" w:rsidRPr="00E175D9" w14:paraId="702F5F3A" w14:textId="77777777" w:rsidTr="00513DC7">
        <w:tc>
          <w:tcPr>
            <w:tcW w:w="2809" w:type="dxa"/>
          </w:tcPr>
          <w:p w14:paraId="29CFDD5D" w14:textId="77777777" w:rsidR="00E175D9" w:rsidRPr="00E175D9" w:rsidRDefault="00E175D9" w:rsidP="00E175D9">
            <w:pPr>
              <w:pStyle w:val="TableText"/>
              <w:rPr>
                <w:rStyle w:val="Emphasis"/>
              </w:rPr>
            </w:pPr>
            <w:r w:rsidRPr="00E175D9">
              <w:rPr>
                <w:rStyle w:val="Emphasis"/>
              </w:rPr>
              <w:t>Eucalyptus punctate</w:t>
            </w:r>
          </w:p>
        </w:tc>
        <w:tc>
          <w:tcPr>
            <w:tcW w:w="4841" w:type="dxa"/>
          </w:tcPr>
          <w:p w14:paraId="266BEFDC" w14:textId="77777777" w:rsidR="00E175D9" w:rsidRPr="00E175D9" w:rsidRDefault="00E175D9" w:rsidP="00E175D9">
            <w:pPr>
              <w:pStyle w:val="TableText"/>
              <w:rPr>
                <w:lang w:eastAsia="ja-JP"/>
              </w:rPr>
            </w:pPr>
            <w:r w:rsidRPr="00E175D9">
              <w:rPr>
                <w:lang w:eastAsia="ja-JP"/>
              </w:rPr>
              <w:t>Grey gum, Grey iron gum, Long-capped grey gum</w:t>
            </w:r>
          </w:p>
        </w:tc>
        <w:tc>
          <w:tcPr>
            <w:tcW w:w="1410" w:type="dxa"/>
          </w:tcPr>
          <w:p w14:paraId="15DD91CF" w14:textId="77777777" w:rsidR="00E175D9" w:rsidRPr="00E175D9" w:rsidRDefault="00E175D9" w:rsidP="008F75FA">
            <w:pPr>
              <w:pStyle w:val="TableText"/>
              <w:jc w:val="right"/>
              <w:rPr>
                <w:lang w:eastAsia="ja-JP"/>
              </w:rPr>
            </w:pPr>
            <w:r w:rsidRPr="00E175D9">
              <w:rPr>
                <w:lang w:eastAsia="ja-JP"/>
              </w:rPr>
              <w:t>7</w:t>
            </w:r>
          </w:p>
        </w:tc>
      </w:tr>
      <w:tr w:rsidR="00E175D9" w:rsidRPr="00E175D9" w14:paraId="53069234" w14:textId="77777777" w:rsidTr="00513DC7">
        <w:tc>
          <w:tcPr>
            <w:tcW w:w="2809" w:type="dxa"/>
          </w:tcPr>
          <w:p w14:paraId="64653AA4"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saligna</w:t>
            </w:r>
            <w:proofErr w:type="spellEnd"/>
          </w:p>
        </w:tc>
        <w:tc>
          <w:tcPr>
            <w:tcW w:w="4841" w:type="dxa"/>
          </w:tcPr>
          <w:p w14:paraId="1A87881D" w14:textId="77777777" w:rsidR="00E175D9" w:rsidRPr="00E175D9" w:rsidRDefault="00E175D9" w:rsidP="00E175D9">
            <w:pPr>
              <w:pStyle w:val="TableText"/>
              <w:rPr>
                <w:lang w:eastAsia="ja-JP"/>
              </w:rPr>
            </w:pPr>
            <w:r w:rsidRPr="00E175D9">
              <w:rPr>
                <w:lang w:eastAsia="ja-JP"/>
              </w:rPr>
              <w:t xml:space="preserve">Sydney blue gum, </w:t>
            </w:r>
            <w:proofErr w:type="gramStart"/>
            <w:r w:rsidRPr="00E175D9">
              <w:rPr>
                <w:lang w:eastAsia="ja-JP"/>
              </w:rPr>
              <w:t>Blue</w:t>
            </w:r>
            <w:proofErr w:type="gramEnd"/>
            <w:r w:rsidRPr="00E175D9">
              <w:rPr>
                <w:lang w:eastAsia="ja-JP"/>
              </w:rPr>
              <w:t xml:space="preserve"> gum</w:t>
            </w:r>
          </w:p>
        </w:tc>
        <w:tc>
          <w:tcPr>
            <w:tcW w:w="1410" w:type="dxa"/>
          </w:tcPr>
          <w:p w14:paraId="5C7D6E8A" w14:textId="77777777" w:rsidR="00E175D9" w:rsidRPr="00E175D9" w:rsidRDefault="00E175D9" w:rsidP="008F75FA">
            <w:pPr>
              <w:pStyle w:val="TableText"/>
              <w:jc w:val="right"/>
              <w:rPr>
                <w:lang w:eastAsia="ja-JP"/>
              </w:rPr>
            </w:pPr>
            <w:r w:rsidRPr="00E175D9">
              <w:rPr>
                <w:lang w:eastAsia="ja-JP"/>
              </w:rPr>
              <w:t>7</w:t>
            </w:r>
          </w:p>
        </w:tc>
      </w:tr>
      <w:tr w:rsidR="00E175D9" w:rsidRPr="00E175D9" w14:paraId="16937BC4" w14:textId="77777777" w:rsidTr="00513DC7">
        <w:tc>
          <w:tcPr>
            <w:tcW w:w="2809" w:type="dxa"/>
          </w:tcPr>
          <w:p w14:paraId="3E23A836"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sideroxylon</w:t>
            </w:r>
            <w:proofErr w:type="spellEnd"/>
          </w:p>
        </w:tc>
        <w:tc>
          <w:tcPr>
            <w:tcW w:w="4841" w:type="dxa"/>
          </w:tcPr>
          <w:p w14:paraId="78F8F8DB" w14:textId="77777777" w:rsidR="00E175D9" w:rsidRPr="00E175D9" w:rsidRDefault="00E175D9" w:rsidP="00E175D9">
            <w:pPr>
              <w:pStyle w:val="TableText"/>
              <w:rPr>
                <w:lang w:eastAsia="ja-JP"/>
              </w:rPr>
            </w:pPr>
            <w:r w:rsidRPr="00E175D9">
              <w:rPr>
                <w:lang w:eastAsia="ja-JP"/>
              </w:rPr>
              <w:t>Red ironbark, Mugga ironbark, Three-fruited red ironbark</w:t>
            </w:r>
          </w:p>
        </w:tc>
        <w:tc>
          <w:tcPr>
            <w:tcW w:w="1410" w:type="dxa"/>
          </w:tcPr>
          <w:p w14:paraId="026FD037" w14:textId="77777777" w:rsidR="00E175D9" w:rsidRPr="00E175D9" w:rsidRDefault="00E175D9" w:rsidP="008F75FA">
            <w:pPr>
              <w:pStyle w:val="TableText"/>
              <w:jc w:val="right"/>
              <w:rPr>
                <w:lang w:eastAsia="ja-JP"/>
              </w:rPr>
            </w:pPr>
            <w:r w:rsidRPr="00E175D9">
              <w:rPr>
                <w:lang w:eastAsia="ja-JP"/>
              </w:rPr>
              <w:t>7</w:t>
            </w:r>
          </w:p>
        </w:tc>
      </w:tr>
      <w:tr w:rsidR="00E175D9" w:rsidRPr="00E175D9" w14:paraId="0FA81E9C" w14:textId="77777777" w:rsidTr="00513DC7">
        <w:tc>
          <w:tcPr>
            <w:tcW w:w="2809" w:type="dxa"/>
          </w:tcPr>
          <w:p w14:paraId="32FFC102" w14:textId="77777777" w:rsidR="00E175D9" w:rsidRPr="00E175D9" w:rsidRDefault="00E175D9" w:rsidP="00E175D9">
            <w:pPr>
              <w:pStyle w:val="TableText"/>
              <w:rPr>
                <w:rStyle w:val="Emphasis"/>
              </w:rPr>
            </w:pPr>
            <w:r w:rsidRPr="00E175D9">
              <w:rPr>
                <w:rStyle w:val="Emphasis"/>
              </w:rPr>
              <w:t xml:space="preserve">Eucalyptus </w:t>
            </w:r>
            <w:proofErr w:type="spellStart"/>
            <w:r w:rsidRPr="00E175D9">
              <w:rPr>
                <w:rStyle w:val="Emphasis"/>
              </w:rPr>
              <w:t>tereticornis</w:t>
            </w:r>
            <w:proofErr w:type="spellEnd"/>
          </w:p>
        </w:tc>
        <w:tc>
          <w:tcPr>
            <w:tcW w:w="4841" w:type="dxa"/>
          </w:tcPr>
          <w:p w14:paraId="189C3A0D" w14:textId="77777777" w:rsidR="00E175D9" w:rsidRPr="00E175D9" w:rsidRDefault="00E175D9" w:rsidP="00E175D9">
            <w:pPr>
              <w:pStyle w:val="TableText"/>
              <w:rPr>
                <w:lang w:eastAsia="ja-JP"/>
              </w:rPr>
            </w:pPr>
            <w:r w:rsidRPr="00E175D9">
              <w:rPr>
                <w:lang w:eastAsia="ja-JP"/>
              </w:rPr>
              <w:t>Forest red gum, Flooded gum, Queensland blue gum</w:t>
            </w:r>
          </w:p>
        </w:tc>
        <w:tc>
          <w:tcPr>
            <w:tcW w:w="1410" w:type="dxa"/>
          </w:tcPr>
          <w:p w14:paraId="3C6BD3C6" w14:textId="77777777" w:rsidR="00E175D9" w:rsidRPr="00E175D9" w:rsidRDefault="00E175D9" w:rsidP="008F75FA">
            <w:pPr>
              <w:pStyle w:val="TableText"/>
              <w:jc w:val="right"/>
              <w:rPr>
                <w:lang w:eastAsia="ja-JP"/>
              </w:rPr>
            </w:pPr>
            <w:r w:rsidRPr="00E175D9">
              <w:rPr>
                <w:lang w:eastAsia="ja-JP"/>
              </w:rPr>
              <w:t>1, 3, 7, 9</w:t>
            </w:r>
          </w:p>
        </w:tc>
      </w:tr>
    </w:tbl>
    <w:p w14:paraId="564135C4" w14:textId="680A73BB" w:rsidR="00303774" w:rsidRDefault="00303774" w:rsidP="00303774">
      <w:pPr>
        <w:pStyle w:val="Caption"/>
      </w:pPr>
      <w:bookmarkStart w:id="59" w:name="_Toc99530108"/>
      <w:bookmarkEnd w:id="58"/>
      <w:r>
        <w:lastRenderedPageBreak/>
        <w:t xml:space="preserve">Table </w:t>
      </w:r>
      <w:r w:rsidR="00C8689F">
        <w:fldChar w:fldCharType="begin"/>
      </w:r>
      <w:r w:rsidR="00C8689F">
        <w:instrText xml:space="preserve"> SEQ Table \* ARABIC </w:instrText>
      </w:r>
      <w:r w:rsidR="00C8689F">
        <w:fldChar w:fldCharType="separate"/>
      </w:r>
      <w:r w:rsidR="00E4570F">
        <w:rPr>
          <w:noProof/>
        </w:rPr>
        <w:t>4</w:t>
      </w:r>
      <w:r w:rsidR="00C8689F">
        <w:rPr>
          <w:noProof/>
        </w:rPr>
        <w:fldChar w:fldCharType="end"/>
      </w:r>
      <w:r>
        <w:t xml:space="preserve"> </w:t>
      </w:r>
      <w:r w:rsidR="006C6F50" w:rsidRPr="00D539DA">
        <w:rPr>
          <w:lang w:eastAsia="ja-JP"/>
        </w:rPr>
        <w:t>Brigalow Belt</w:t>
      </w:r>
      <w:r w:rsidR="006C6F50">
        <w:t xml:space="preserve"> </w:t>
      </w:r>
      <w:r w:rsidR="00BB16B2">
        <w:t>Ancillary habitat trees</w:t>
      </w:r>
      <w:bookmarkEnd w:id="59"/>
    </w:p>
    <w:tbl>
      <w:tblPr>
        <w:tblStyle w:val="TableGrid"/>
        <w:tblW w:w="0" w:type="auto"/>
        <w:tblBorders>
          <w:insideV w:val="none" w:sz="0" w:space="0" w:color="auto"/>
        </w:tblBorders>
        <w:tblLook w:val="04A0" w:firstRow="1" w:lastRow="0" w:firstColumn="1" w:lastColumn="0" w:noHBand="0" w:noVBand="1"/>
      </w:tblPr>
      <w:tblGrid>
        <w:gridCol w:w="2689"/>
        <w:gridCol w:w="5386"/>
        <w:gridCol w:w="985"/>
      </w:tblGrid>
      <w:tr w:rsidR="00E175D9" w:rsidRPr="00E175D9" w14:paraId="3337A67E" w14:textId="77777777" w:rsidTr="00513DC7">
        <w:trPr>
          <w:tblHeader/>
        </w:trPr>
        <w:tc>
          <w:tcPr>
            <w:tcW w:w="2689" w:type="dxa"/>
          </w:tcPr>
          <w:p w14:paraId="3973B265" w14:textId="77777777" w:rsidR="00E175D9" w:rsidRPr="00E175D9" w:rsidRDefault="00E175D9" w:rsidP="008F75FA">
            <w:pPr>
              <w:pStyle w:val="TableHeading"/>
            </w:pPr>
            <w:bookmarkStart w:id="60" w:name="Table_4"/>
            <w:r w:rsidRPr="00E175D9">
              <w:t>Tree species scientific name</w:t>
            </w:r>
          </w:p>
        </w:tc>
        <w:tc>
          <w:tcPr>
            <w:tcW w:w="5386" w:type="dxa"/>
          </w:tcPr>
          <w:p w14:paraId="268FB24C" w14:textId="77777777" w:rsidR="00E175D9" w:rsidRPr="00E175D9" w:rsidRDefault="00E175D9" w:rsidP="008F75FA">
            <w:pPr>
              <w:pStyle w:val="TableHeading"/>
            </w:pPr>
            <w:r w:rsidRPr="00E175D9">
              <w:t>Common name</w:t>
            </w:r>
          </w:p>
        </w:tc>
        <w:tc>
          <w:tcPr>
            <w:tcW w:w="985" w:type="dxa"/>
          </w:tcPr>
          <w:p w14:paraId="71B7CCC5" w14:textId="77777777" w:rsidR="00E175D9" w:rsidRPr="00E175D9" w:rsidRDefault="00E175D9" w:rsidP="008F75FA">
            <w:pPr>
              <w:pStyle w:val="TableHeading"/>
              <w:jc w:val="right"/>
            </w:pPr>
            <w:r w:rsidRPr="00E175D9">
              <w:t>Source</w:t>
            </w:r>
          </w:p>
        </w:tc>
      </w:tr>
      <w:tr w:rsidR="00E175D9" w:rsidRPr="00E175D9" w14:paraId="0E2903ED" w14:textId="77777777" w:rsidTr="00513DC7">
        <w:tc>
          <w:tcPr>
            <w:tcW w:w="2689" w:type="dxa"/>
          </w:tcPr>
          <w:p w14:paraId="78FAEC3D" w14:textId="77777777" w:rsidR="00E175D9" w:rsidRPr="008F75FA" w:rsidRDefault="00E175D9" w:rsidP="00E175D9">
            <w:pPr>
              <w:pStyle w:val="TableText"/>
              <w:rPr>
                <w:rStyle w:val="Emphasis"/>
              </w:rPr>
            </w:pPr>
            <w:r w:rsidRPr="008F75FA">
              <w:rPr>
                <w:rStyle w:val="Emphasis"/>
              </w:rPr>
              <w:t xml:space="preserve">Acacia </w:t>
            </w:r>
            <w:proofErr w:type="spellStart"/>
            <w:r w:rsidRPr="008F75FA">
              <w:rPr>
                <w:rStyle w:val="Emphasis"/>
              </w:rPr>
              <w:t>harpophylla</w:t>
            </w:r>
            <w:proofErr w:type="spellEnd"/>
          </w:p>
        </w:tc>
        <w:tc>
          <w:tcPr>
            <w:tcW w:w="5386" w:type="dxa"/>
          </w:tcPr>
          <w:p w14:paraId="4D45D067" w14:textId="77777777" w:rsidR="00E175D9" w:rsidRPr="00E175D9" w:rsidRDefault="00E175D9" w:rsidP="00E175D9">
            <w:pPr>
              <w:pStyle w:val="TableText"/>
            </w:pPr>
            <w:r w:rsidRPr="00E175D9">
              <w:t xml:space="preserve">Brigalow, Spearwood, </w:t>
            </w:r>
            <w:proofErr w:type="spellStart"/>
            <w:r w:rsidRPr="00E175D9">
              <w:t>Orkor</w:t>
            </w:r>
            <w:proofErr w:type="spellEnd"/>
          </w:p>
        </w:tc>
        <w:tc>
          <w:tcPr>
            <w:tcW w:w="985" w:type="dxa"/>
          </w:tcPr>
          <w:p w14:paraId="0A58DD28" w14:textId="77777777" w:rsidR="00E175D9" w:rsidRPr="00E175D9" w:rsidRDefault="00E175D9" w:rsidP="008F75FA">
            <w:pPr>
              <w:pStyle w:val="TableText"/>
              <w:jc w:val="right"/>
            </w:pPr>
            <w:r w:rsidRPr="00E175D9">
              <w:t>7, 9</w:t>
            </w:r>
          </w:p>
        </w:tc>
      </w:tr>
      <w:tr w:rsidR="00E175D9" w:rsidRPr="00E175D9" w14:paraId="52CB263E" w14:textId="77777777" w:rsidTr="00513DC7">
        <w:tc>
          <w:tcPr>
            <w:tcW w:w="2689" w:type="dxa"/>
          </w:tcPr>
          <w:p w14:paraId="56885E02" w14:textId="77777777" w:rsidR="00E175D9" w:rsidRPr="008F75FA" w:rsidRDefault="00E175D9" w:rsidP="00E175D9">
            <w:pPr>
              <w:pStyle w:val="TableText"/>
              <w:rPr>
                <w:rStyle w:val="Emphasis"/>
              </w:rPr>
            </w:pPr>
            <w:r w:rsidRPr="008F75FA">
              <w:rPr>
                <w:rStyle w:val="Emphasis"/>
              </w:rPr>
              <w:t xml:space="preserve">Acacia </w:t>
            </w:r>
            <w:proofErr w:type="spellStart"/>
            <w:r w:rsidRPr="008F75FA">
              <w:rPr>
                <w:rStyle w:val="Emphasis"/>
              </w:rPr>
              <w:t>salicina</w:t>
            </w:r>
            <w:proofErr w:type="spellEnd"/>
          </w:p>
        </w:tc>
        <w:tc>
          <w:tcPr>
            <w:tcW w:w="5386" w:type="dxa"/>
          </w:tcPr>
          <w:p w14:paraId="488B546F" w14:textId="77777777" w:rsidR="00E175D9" w:rsidRPr="00E175D9" w:rsidRDefault="00E175D9" w:rsidP="00E175D9">
            <w:pPr>
              <w:pStyle w:val="TableText"/>
            </w:pPr>
            <w:r w:rsidRPr="00E175D9">
              <w:t xml:space="preserve">Cooba, </w:t>
            </w:r>
            <w:proofErr w:type="spellStart"/>
            <w:r w:rsidRPr="00E175D9">
              <w:t>Motherumba</w:t>
            </w:r>
            <w:proofErr w:type="spellEnd"/>
            <w:r w:rsidRPr="00E175D9">
              <w:t>, Broughton willow, Sally Wattle</w:t>
            </w:r>
          </w:p>
        </w:tc>
        <w:tc>
          <w:tcPr>
            <w:tcW w:w="985" w:type="dxa"/>
          </w:tcPr>
          <w:p w14:paraId="2432FAC5" w14:textId="77777777" w:rsidR="00E175D9" w:rsidRPr="00E175D9" w:rsidRDefault="00E175D9" w:rsidP="008F75FA">
            <w:pPr>
              <w:pStyle w:val="TableText"/>
              <w:jc w:val="right"/>
            </w:pPr>
            <w:r w:rsidRPr="00E175D9">
              <w:t>9</w:t>
            </w:r>
          </w:p>
        </w:tc>
      </w:tr>
      <w:tr w:rsidR="00E175D9" w:rsidRPr="00E175D9" w14:paraId="3E7B22A0" w14:textId="77777777" w:rsidTr="00513DC7">
        <w:tc>
          <w:tcPr>
            <w:tcW w:w="2689" w:type="dxa"/>
          </w:tcPr>
          <w:p w14:paraId="5686E7B9" w14:textId="77777777" w:rsidR="00E175D9" w:rsidRPr="008F75FA" w:rsidRDefault="00E175D9" w:rsidP="00E175D9">
            <w:pPr>
              <w:pStyle w:val="TableText"/>
              <w:rPr>
                <w:rStyle w:val="Emphasis"/>
              </w:rPr>
            </w:pPr>
            <w:r w:rsidRPr="008F75FA">
              <w:rPr>
                <w:rStyle w:val="Emphasis"/>
              </w:rPr>
              <w:t xml:space="preserve">Acacia </w:t>
            </w:r>
            <w:proofErr w:type="spellStart"/>
            <w:r w:rsidRPr="008F75FA">
              <w:rPr>
                <w:rStyle w:val="Emphasis"/>
              </w:rPr>
              <w:t>tephrina</w:t>
            </w:r>
            <w:proofErr w:type="spellEnd"/>
          </w:p>
        </w:tc>
        <w:tc>
          <w:tcPr>
            <w:tcW w:w="5386" w:type="dxa"/>
          </w:tcPr>
          <w:p w14:paraId="10747DD3" w14:textId="77777777" w:rsidR="00E175D9" w:rsidRPr="00E175D9" w:rsidRDefault="00E175D9" w:rsidP="00E175D9">
            <w:pPr>
              <w:pStyle w:val="TableText"/>
            </w:pPr>
            <w:r w:rsidRPr="00E175D9">
              <w:t>Boree</w:t>
            </w:r>
          </w:p>
        </w:tc>
        <w:tc>
          <w:tcPr>
            <w:tcW w:w="985" w:type="dxa"/>
          </w:tcPr>
          <w:p w14:paraId="600BC46B" w14:textId="77777777" w:rsidR="00E175D9" w:rsidRPr="00E175D9" w:rsidRDefault="00E175D9" w:rsidP="008F75FA">
            <w:pPr>
              <w:pStyle w:val="TableText"/>
              <w:jc w:val="right"/>
            </w:pPr>
            <w:r w:rsidRPr="00E175D9">
              <w:t>7</w:t>
            </w:r>
          </w:p>
        </w:tc>
      </w:tr>
      <w:tr w:rsidR="00E175D9" w:rsidRPr="00E175D9" w14:paraId="089AD6F5" w14:textId="77777777" w:rsidTr="00513DC7">
        <w:tc>
          <w:tcPr>
            <w:tcW w:w="2689" w:type="dxa"/>
          </w:tcPr>
          <w:p w14:paraId="14EC213B" w14:textId="77777777" w:rsidR="00E175D9" w:rsidRPr="008F75FA" w:rsidRDefault="00E175D9" w:rsidP="00E175D9">
            <w:pPr>
              <w:pStyle w:val="TableText"/>
              <w:rPr>
                <w:rStyle w:val="Emphasis"/>
              </w:rPr>
            </w:pPr>
            <w:proofErr w:type="spellStart"/>
            <w:r w:rsidRPr="008F75FA">
              <w:rPr>
                <w:rStyle w:val="Emphasis"/>
              </w:rPr>
              <w:t>Corymbia</w:t>
            </w:r>
            <w:proofErr w:type="spellEnd"/>
            <w:r w:rsidRPr="008F75FA">
              <w:rPr>
                <w:rStyle w:val="Emphasis"/>
              </w:rPr>
              <w:t xml:space="preserve"> citriodora</w:t>
            </w:r>
          </w:p>
        </w:tc>
        <w:tc>
          <w:tcPr>
            <w:tcW w:w="5386" w:type="dxa"/>
          </w:tcPr>
          <w:p w14:paraId="41C38463" w14:textId="77777777" w:rsidR="00E175D9" w:rsidRPr="00E175D9" w:rsidRDefault="00E175D9" w:rsidP="00E175D9">
            <w:pPr>
              <w:pStyle w:val="TableText"/>
            </w:pPr>
            <w:r w:rsidRPr="00E175D9">
              <w:t>Lemon-scented gum, Spotted gum</w:t>
            </w:r>
          </w:p>
        </w:tc>
        <w:tc>
          <w:tcPr>
            <w:tcW w:w="985" w:type="dxa"/>
          </w:tcPr>
          <w:p w14:paraId="04BAAD66" w14:textId="77777777" w:rsidR="00E175D9" w:rsidRPr="00E175D9" w:rsidRDefault="00E175D9" w:rsidP="008F75FA">
            <w:pPr>
              <w:pStyle w:val="TableText"/>
              <w:jc w:val="right"/>
            </w:pPr>
            <w:r w:rsidRPr="00E175D9">
              <w:t>1, 3, 7, 9</w:t>
            </w:r>
          </w:p>
        </w:tc>
      </w:tr>
      <w:tr w:rsidR="00E175D9" w:rsidRPr="00E175D9" w14:paraId="259656BE" w14:textId="77777777" w:rsidTr="00513DC7">
        <w:tc>
          <w:tcPr>
            <w:tcW w:w="2689" w:type="dxa"/>
          </w:tcPr>
          <w:p w14:paraId="3735319F" w14:textId="77777777" w:rsidR="00E175D9" w:rsidRPr="008F75FA" w:rsidRDefault="00E175D9" w:rsidP="00E175D9">
            <w:pPr>
              <w:pStyle w:val="TableText"/>
              <w:rPr>
                <w:rStyle w:val="Emphasis"/>
              </w:rPr>
            </w:pPr>
            <w:proofErr w:type="spellStart"/>
            <w:r w:rsidRPr="008F75FA">
              <w:rPr>
                <w:rStyle w:val="Emphasis"/>
              </w:rPr>
              <w:t>Corymbia</w:t>
            </w:r>
            <w:proofErr w:type="spellEnd"/>
            <w:r w:rsidRPr="008F75FA">
              <w:rPr>
                <w:rStyle w:val="Emphasis"/>
              </w:rPr>
              <w:t xml:space="preserve"> </w:t>
            </w:r>
            <w:proofErr w:type="spellStart"/>
            <w:r w:rsidRPr="008F75FA">
              <w:rPr>
                <w:rStyle w:val="Emphasis"/>
              </w:rPr>
              <w:t>dallachiana</w:t>
            </w:r>
            <w:proofErr w:type="spellEnd"/>
          </w:p>
        </w:tc>
        <w:tc>
          <w:tcPr>
            <w:tcW w:w="5386" w:type="dxa"/>
          </w:tcPr>
          <w:p w14:paraId="0EBD7895" w14:textId="77777777" w:rsidR="00E175D9" w:rsidRPr="00E175D9" w:rsidRDefault="00E175D9" w:rsidP="00E175D9">
            <w:pPr>
              <w:pStyle w:val="TableText"/>
            </w:pPr>
            <w:r w:rsidRPr="00E175D9">
              <w:t>Dallachy's ghost gum</w:t>
            </w:r>
          </w:p>
        </w:tc>
        <w:tc>
          <w:tcPr>
            <w:tcW w:w="985" w:type="dxa"/>
          </w:tcPr>
          <w:p w14:paraId="15C79B1D" w14:textId="77777777" w:rsidR="00E175D9" w:rsidRPr="00E175D9" w:rsidRDefault="00E175D9" w:rsidP="008F75FA">
            <w:pPr>
              <w:pStyle w:val="TableText"/>
              <w:jc w:val="right"/>
            </w:pPr>
            <w:r w:rsidRPr="00E175D9">
              <w:t>1, 3, 7, 9</w:t>
            </w:r>
          </w:p>
        </w:tc>
      </w:tr>
      <w:tr w:rsidR="00E175D9" w:rsidRPr="00E175D9" w14:paraId="7EC2DD1C" w14:textId="77777777" w:rsidTr="00513DC7">
        <w:tc>
          <w:tcPr>
            <w:tcW w:w="2689" w:type="dxa"/>
          </w:tcPr>
          <w:p w14:paraId="138A7B23" w14:textId="77777777" w:rsidR="00E175D9" w:rsidRPr="008F75FA" w:rsidRDefault="00E175D9" w:rsidP="00E175D9">
            <w:pPr>
              <w:pStyle w:val="TableText"/>
              <w:rPr>
                <w:rStyle w:val="Emphasis"/>
              </w:rPr>
            </w:pPr>
            <w:proofErr w:type="spellStart"/>
            <w:r w:rsidRPr="008F75FA">
              <w:rPr>
                <w:rStyle w:val="Emphasis"/>
              </w:rPr>
              <w:t>Corymbia</w:t>
            </w:r>
            <w:proofErr w:type="spellEnd"/>
            <w:r w:rsidRPr="008F75FA">
              <w:rPr>
                <w:rStyle w:val="Emphasis"/>
              </w:rPr>
              <w:t xml:space="preserve"> </w:t>
            </w:r>
            <w:proofErr w:type="spellStart"/>
            <w:r w:rsidRPr="008F75FA">
              <w:rPr>
                <w:rStyle w:val="Emphasis"/>
              </w:rPr>
              <w:t>erythrophloia</w:t>
            </w:r>
            <w:proofErr w:type="spellEnd"/>
          </w:p>
        </w:tc>
        <w:tc>
          <w:tcPr>
            <w:tcW w:w="5386" w:type="dxa"/>
          </w:tcPr>
          <w:p w14:paraId="42A2A576" w14:textId="77777777" w:rsidR="00E175D9" w:rsidRPr="00E175D9" w:rsidRDefault="00E175D9" w:rsidP="00E175D9">
            <w:pPr>
              <w:pStyle w:val="TableText"/>
            </w:pPr>
            <w:r w:rsidRPr="00E175D9">
              <w:t>Red bloodwood, Variable-barked bloodwood, Red-barked bloodwood, Gum-topped bloodwood</w:t>
            </w:r>
          </w:p>
        </w:tc>
        <w:tc>
          <w:tcPr>
            <w:tcW w:w="985" w:type="dxa"/>
          </w:tcPr>
          <w:p w14:paraId="74B27F19" w14:textId="77777777" w:rsidR="00E175D9" w:rsidRPr="00E175D9" w:rsidRDefault="00E175D9" w:rsidP="008F75FA">
            <w:pPr>
              <w:pStyle w:val="TableText"/>
              <w:jc w:val="right"/>
            </w:pPr>
            <w:r w:rsidRPr="00E175D9">
              <w:t>1, 3, 7</w:t>
            </w:r>
          </w:p>
        </w:tc>
      </w:tr>
      <w:tr w:rsidR="00E175D9" w:rsidRPr="00E175D9" w14:paraId="779F6921" w14:textId="77777777" w:rsidTr="00513DC7">
        <w:tc>
          <w:tcPr>
            <w:tcW w:w="2689" w:type="dxa"/>
          </w:tcPr>
          <w:p w14:paraId="14A98545" w14:textId="77777777" w:rsidR="00E175D9" w:rsidRPr="008F75FA" w:rsidRDefault="00E175D9" w:rsidP="00E175D9">
            <w:pPr>
              <w:pStyle w:val="TableText"/>
              <w:rPr>
                <w:rStyle w:val="Emphasis"/>
              </w:rPr>
            </w:pPr>
            <w:proofErr w:type="spellStart"/>
            <w:r w:rsidRPr="008F75FA">
              <w:rPr>
                <w:rStyle w:val="Emphasis"/>
              </w:rPr>
              <w:t>Corymbia</w:t>
            </w:r>
            <w:proofErr w:type="spellEnd"/>
            <w:r w:rsidRPr="008F75FA">
              <w:rPr>
                <w:rStyle w:val="Emphasis"/>
              </w:rPr>
              <w:t xml:space="preserve"> intermedia</w:t>
            </w:r>
          </w:p>
        </w:tc>
        <w:tc>
          <w:tcPr>
            <w:tcW w:w="5386" w:type="dxa"/>
          </w:tcPr>
          <w:p w14:paraId="466A528D" w14:textId="77777777" w:rsidR="00E175D9" w:rsidRPr="00E175D9" w:rsidRDefault="00E175D9" w:rsidP="00E175D9">
            <w:pPr>
              <w:pStyle w:val="TableText"/>
            </w:pPr>
            <w:r w:rsidRPr="00E175D9">
              <w:t xml:space="preserve">Pink bloodwood, </w:t>
            </w:r>
            <w:proofErr w:type="gramStart"/>
            <w:r w:rsidRPr="00E175D9">
              <w:t>Red</w:t>
            </w:r>
            <w:proofErr w:type="gramEnd"/>
            <w:r w:rsidRPr="00E175D9">
              <w:t xml:space="preserve"> bloodwood</w:t>
            </w:r>
          </w:p>
        </w:tc>
        <w:tc>
          <w:tcPr>
            <w:tcW w:w="985" w:type="dxa"/>
          </w:tcPr>
          <w:p w14:paraId="77EDC4AF" w14:textId="77777777" w:rsidR="00E175D9" w:rsidRPr="00E175D9" w:rsidRDefault="00E175D9" w:rsidP="008F75FA">
            <w:pPr>
              <w:pStyle w:val="TableText"/>
              <w:jc w:val="right"/>
            </w:pPr>
            <w:r w:rsidRPr="00E175D9">
              <w:t>7</w:t>
            </w:r>
          </w:p>
        </w:tc>
      </w:tr>
      <w:tr w:rsidR="00E175D9" w:rsidRPr="00E175D9" w14:paraId="09A69062" w14:textId="77777777" w:rsidTr="00513DC7">
        <w:tc>
          <w:tcPr>
            <w:tcW w:w="2689" w:type="dxa"/>
          </w:tcPr>
          <w:p w14:paraId="3991050F" w14:textId="77777777" w:rsidR="00E175D9" w:rsidRPr="008F75FA" w:rsidRDefault="00E175D9" w:rsidP="00E175D9">
            <w:pPr>
              <w:pStyle w:val="TableText"/>
              <w:rPr>
                <w:rStyle w:val="Emphasis"/>
              </w:rPr>
            </w:pPr>
            <w:proofErr w:type="spellStart"/>
            <w:r w:rsidRPr="008F75FA">
              <w:rPr>
                <w:rStyle w:val="Emphasis"/>
              </w:rPr>
              <w:t>Corymbia</w:t>
            </w:r>
            <w:proofErr w:type="spellEnd"/>
            <w:r w:rsidRPr="008F75FA">
              <w:rPr>
                <w:rStyle w:val="Emphasis"/>
              </w:rPr>
              <w:t xml:space="preserve"> </w:t>
            </w:r>
            <w:proofErr w:type="spellStart"/>
            <w:r w:rsidRPr="008F75FA">
              <w:rPr>
                <w:rStyle w:val="Emphasis"/>
              </w:rPr>
              <w:t>tessellaris</w:t>
            </w:r>
            <w:proofErr w:type="spellEnd"/>
          </w:p>
        </w:tc>
        <w:tc>
          <w:tcPr>
            <w:tcW w:w="5386" w:type="dxa"/>
          </w:tcPr>
          <w:p w14:paraId="0B7BE3D9" w14:textId="77777777" w:rsidR="00E175D9" w:rsidRPr="00E175D9" w:rsidRDefault="00E175D9" w:rsidP="00E175D9">
            <w:pPr>
              <w:pStyle w:val="TableText"/>
            </w:pPr>
            <w:r w:rsidRPr="00E175D9">
              <w:t xml:space="preserve">Moreton Bay ash, </w:t>
            </w:r>
            <w:proofErr w:type="spellStart"/>
            <w:r w:rsidRPr="00E175D9">
              <w:t>Carbeen</w:t>
            </w:r>
            <w:proofErr w:type="spellEnd"/>
          </w:p>
        </w:tc>
        <w:tc>
          <w:tcPr>
            <w:tcW w:w="985" w:type="dxa"/>
          </w:tcPr>
          <w:p w14:paraId="2AE0B5AE" w14:textId="77777777" w:rsidR="00E175D9" w:rsidRPr="00E175D9" w:rsidRDefault="00E175D9" w:rsidP="008F75FA">
            <w:pPr>
              <w:pStyle w:val="TableText"/>
              <w:jc w:val="right"/>
            </w:pPr>
            <w:r w:rsidRPr="00E175D9">
              <w:t>1, 3, 7, 9</w:t>
            </w:r>
          </w:p>
        </w:tc>
      </w:tr>
      <w:tr w:rsidR="00E175D9" w:rsidRPr="00E175D9" w14:paraId="50C27C30" w14:textId="77777777" w:rsidTr="00513DC7">
        <w:tc>
          <w:tcPr>
            <w:tcW w:w="2689" w:type="dxa"/>
          </w:tcPr>
          <w:p w14:paraId="55FDAD9B"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acmenoides</w:t>
            </w:r>
            <w:proofErr w:type="spellEnd"/>
          </w:p>
        </w:tc>
        <w:tc>
          <w:tcPr>
            <w:tcW w:w="5386" w:type="dxa"/>
          </w:tcPr>
          <w:p w14:paraId="7FFA0160" w14:textId="77777777" w:rsidR="00E175D9" w:rsidRPr="00E175D9" w:rsidRDefault="00E175D9" w:rsidP="00E175D9">
            <w:pPr>
              <w:pStyle w:val="TableText"/>
            </w:pPr>
            <w:r w:rsidRPr="00E175D9">
              <w:t>White Mahogany, Narrow-leaved white stringybark</w:t>
            </w:r>
          </w:p>
        </w:tc>
        <w:tc>
          <w:tcPr>
            <w:tcW w:w="985" w:type="dxa"/>
          </w:tcPr>
          <w:p w14:paraId="3513B98F" w14:textId="77777777" w:rsidR="00E175D9" w:rsidRPr="00E175D9" w:rsidRDefault="00E175D9" w:rsidP="008F75FA">
            <w:pPr>
              <w:pStyle w:val="TableText"/>
              <w:jc w:val="right"/>
            </w:pPr>
            <w:r w:rsidRPr="00E175D9">
              <w:t>7, 24</w:t>
            </w:r>
          </w:p>
        </w:tc>
      </w:tr>
      <w:tr w:rsidR="00E175D9" w:rsidRPr="00E175D9" w14:paraId="088ABAAA" w14:textId="77777777" w:rsidTr="00513DC7">
        <w:tc>
          <w:tcPr>
            <w:tcW w:w="2689" w:type="dxa"/>
          </w:tcPr>
          <w:p w14:paraId="50232417"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baileyana</w:t>
            </w:r>
            <w:proofErr w:type="spellEnd"/>
          </w:p>
        </w:tc>
        <w:tc>
          <w:tcPr>
            <w:tcW w:w="5386" w:type="dxa"/>
          </w:tcPr>
          <w:p w14:paraId="6F2C5A59" w14:textId="77777777" w:rsidR="00E175D9" w:rsidRPr="00E175D9" w:rsidRDefault="00E175D9" w:rsidP="00E175D9">
            <w:pPr>
              <w:pStyle w:val="TableText"/>
            </w:pPr>
            <w:r w:rsidRPr="00E175D9">
              <w:t>Bailey's Stringybark, Black stringybark</w:t>
            </w:r>
          </w:p>
        </w:tc>
        <w:tc>
          <w:tcPr>
            <w:tcW w:w="985" w:type="dxa"/>
          </w:tcPr>
          <w:p w14:paraId="1392F9ED" w14:textId="77777777" w:rsidR="00E175D9" w:rsidRPr="00E175D9" w:rsidRDefault="00E175D9" w:rsidP="008F75FA">
            <w:pPr>
              <w:pStyle w:val="TableText"/>
              <w:jc w:val="right"/>
            </w:pPr>
            <w:r w:rsidRPr="00E175D9">
              <w:t>7</w:t>
            </w:r>
          </w:p>
        </w:tc>
      </w:tr>
      <w:tr w:rsidR="00E175D9" w:rsidRPr="00E175D9" w14:paraId="66F88114" w14:textId="77777777" w:rsidTr="00513DC7">
        <w:tc>
          <w:tcPr>
            <w:tcW w:w="2689" w:type="dxa"/>
          </w:tcPr>
          <w:p w14:paraId="4D27BCC3"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cambageana</w:t>
            </w:r>
            <w:proofErr w:type="spellEnd"/>
          </w:p>
        </w:tc>
        <w:tc>
          <w:tcPr>
            <w:tcW w:w="5386" w:type="dxa"/>
          </w:tcPr>
          <w:p w14:paraId="088156BD" w14:textId="77777777" w:rsidR="00E175D9" w:rsidRPr="00E175D9" w:rsidRDefault="00E175D9" w:rsidP="00E175D9">
            <w:pPr>
              <w:pStyle w:val="TableText"/>
            </w:pPr>
            <w:r w:rsidRPr="00E175D9">
              <w:t xml:space="preserve">Dawson River blackbutt, Dawson’s gum, </w:t>
            </w:r>
            <w:proofErr w:type="spellStart"/>
            <w:r w:rsidRPr="00E175D9">
              <w:t>Coowarra</w:t>
            </w:r>
            <w:proofErr w:type="spellEnd"/>
            <w:r w:rsidRPr="00E175D9">
              <w:t xml:space="preserve"> box</w:t>
            </w:r>
          </w:p>
        </w:tc>
        <w:tc>
          <w:tcPr>
            <w:tcW w:w="985" w:type="dxa"/>
          </w:tcPr>
          <w:p w14:paraId="64E95897" w14:textId="77777777" w:rsidR="00E175D9" w:rsidRPr="00E175D9" w:rsidRDefault="00E175D9" w:rsidP="008F75FA">
            <w:pPr>
              <w:pStyle w:val="TableText"/>
              <w:jc w:val="right"/>
            </w:pPr>
            <w:r w:rsidRPr="00E175D9">
              <w:t xml:space="preserve">1, 3, 7, 9 </w:t>
            </w:r>
          </w:p>
        </w:tc>
      </w:tr>
      <w:tr w:rsidR="00E175D9" w:rsidRPr="00E175D9" w14:paraId="7F3116DD" w14:textId="77777777" w:rsidTr="00513DC7">
        <w:tc>
          <w:tcPr>
            <w:tcW w:w="2689" w:type="dxa"/>
          </w:tcPr>
          <w:p w14:paraId="667CCF81"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decorticans</w:t>
            </w:r>
            <w:proofErr w:type="spellEnd"/>
          </w:p>
        </w:tc>
        <w:tc>
          <w:tcPr>
            <w:tcW w:w="5386" w:type="dxa"/>
          </w:tcPr>
          <w:p w14:paraId="5D316FA3" w14:textId="77777777" w:rsidR="00E175D9" w:rsidRPr="00E175D9" w:rsidRDefault="00E175D9" w:rsidP="00E175D9">
            <w:pPr>
              <w:pStyle w:val="TableText"/>
            </w:pPr>
            <w:r w:rsidRPr="00E175D9">
              <w:t>Gum-top Ironbark</w:t>
            </w:r>
          </w:p>
        </w:tc>
        <w:tc>
          <w:tcPr>
            <w:tcW w:w="985" w:type="dxa"/>
          </w:tcPr>
          <w:p w14:paraId="4C94B002" w14:textId="77777777" w:rsidR="00E175D9" w:rsidRPr="00E175D9" w:rsidRDefault="00E175D9" w:rsidP="008F75FA">
            <w:pPr>
              <w:pStyle w:val="TableText"/>
              <w:jc w:val="right"/>
            </w:pPr>
            <w:r w:rsidRPr="00E175D9">
              <w:t>7, 24</w:t>
            </w:r>
          </w:p>
        </w:tc>
      </w:tr>
      <w:tr w:rsidR="00E175D9" w:rsidRPr="00E175D9" w14:paraId="612C4355" w14:textId="77777777" w:rsidTr="00513DC7">
        <w:tc>
          <w:tcPr>
            <w:tcW w:w="2689" w:type="dxa"/>
          </w:tcPr>
          <w:p w14:paraId="194709D5"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platyphylla</w:t>
            </w:r>
            <w:proofErr w:type="spellEnd"/>
          </w:p>
        </w:tc>
        <w:tc>
          <w:tcPr>
            <w:tcW w:w="5386" w:type="dxa"/>
          </w:tcPr>
          <w:p w14:paraId="5550F96F" w14:textId="77777777" w:rsidR="00E175D9" w:rsidRPr="00E175D9" w:rsidRDefault="00E175D9" w:rsidP="00E175D9">
            <w:pPr>
              <w:pStyle w:val="TableText"/>
            </w:pPr>
            <w:r w:rsidRPr="00E175D9">
              <w:t>White Gum, Poplar gum</w:t>
            </w:r>
          </w:p>
        </w:tc>
        <w:tc>
          <w:tcPr>
            <w:tcW w:w="985" w:type="dxa"/>
          </w:tcPr>
          <w:p w14:paraId="1E7DF4FD" w14:textId="77777777" w:rsidR="00E175D9" w:rsidRPr="00E175D9" w:rsidRDefault="00E175D9" w:rsidP="008F75FA">
            <w:pPr>
              <w:pStyle w:val="TableText"/>
              <w:jc w:val="right"/>
            </w:pPr>
            <w:r w:rsidRPr="00E175D9">
              <w:t>7, 24</w:t>
            </w:r>
          </w:p>
        </w:tc>
      </w:tr>
      <w:tr w:rsidR="00E175D9" w:rsidRPr="00E175D9" w14:paraId="15FD44FD" w14:textId="77777777" w:rsidTr="00513DC7">
        <w:tc>
          <w:tcPr>
            <w:tcW w:w="2689" w:type="dxa"/>
          </w:tcPr>
          <w:p w14:paraId="7A200145"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thozetiana</w:t>
            </w:r>
            <w:proofErr w:type="spellEnd"/>
          </w:p>
        </w:tc>
        <w:tc>
          <w:tcPr>
            <w:tcW w:w="5386" w:type="dxa"/>
          </w:tcPr>
          <w:p w14:paraId="38DDBBC3" w14:textId="77777777" w:rsidR="00E175D9" w:rsidRPr="00E175D9" w:rsidRDefault="00E175D9" w:rsidP="00E175D9">
            <w:pPr>
              <w:pStyle w:val="TableText"/>
            </w:pPr>
            <w:proofErr w:type="spellStart"/>
            <w:r w:rsidRPr="00E175D9">
              <w:t>Thozet’s</w:t>
            </w:r>
            <w:proofErr w:type="spellEnd"/>
            <w:r w:rsidRPr="00E175D9">
              <w:t xml:space="preserve"> box, Mountain yapunyah</w:t>
            </w:r>
          </w:p>
        </w:tc>
        <w:tc>
          <w:tcPr>
            <w:tcW w:w="985" w:type="dxa"/>
          </w:tcPr>
          <w:p w14:paraId="2D78FFE2" w14:textId="418285C3" w:rsidR="00E175D9" w:rsidRPr="00E175D9" w:rsidRDefault="00E175D9" w:rsidP="008F75FA">
            <w:pPr>
              <w:pStyle w:val="TableText"/>
              <w:jc w:val="right"/>
            </w:pPr>
            <w:r w:rsidRPr="00E175D9">
              <w:t>7, 8, 24</w:t>
            </w:r>
          </w:p>
        </w:tc>
      </w:tr>
      <w:tr w:rsidR="00E175D9" w:rsidRPr="00E175D9" w14:paraId="5C4C0569" w14:textId="77777777" w:rsidTr="00513DC7">
        <w:tc>
          <w:tcPr>
            <w:tcW w:w="2689" w:type="dxa"/>
          </w:tcPr>
          <w:p w14:paraId="304C671E" w14:textId="77777777" w:rsidR="00E175D9" w:rsidRPr="008F75FA" w:rsidRDefault="00E175D9" w:rsidP="00E175D9">
            <w:pPr>
              <w:pStyle w:val="TableText"/>
              <w:rPr>
                <w:rStyle w:val="Emphasis"/>
              </w:rPr>
            </w:pPr>
            <w:r w:rsidRPr="008F75FA">
              <w:rPr>
                <w:rStyle w:val="Emphasis"/>
              </w:rPr>
              <w:t xml:space="preserve">Melaleuca </w:t>
            </w:r>
            <w:proofErr w:type="spellStart"/>
            <w:r w:rsidRPr="008F75FA">
              <w:rPr>
                <w:rStyle w:val="Emphasis"/>
              </w:rPr>
              <w:t>bracteata</w:t>
            </w:r>
            <w:proofErr w:type="spellEnd"/>
          </w:p>
        </w:tc>
        <w:tc>
          <w:tcPr>
            <w:tcW w:w="5386" w:type="dxa"/>
          </w:tcPr>
          <w:p w14:paraId="7E1CAF21" w14:textId="77777777" w:rsidR="00E175D9" w:rsidRPr="00E175D9" w:rsidRDefault="00E175D9" w:rsidP="00E175D9">
            <w:pPr>
              <w:pStyle w:val="TableText"/>
            </w:pPr>
            <w:r w:rsidRPr="00E175D9">
              <w:t>Black tea-tree, River tea-tree, Mock olive</w:t>
            </w:r>
          </w:p>
        </w:tc>
        <w:tc>
          <w:tcPr>
            <w:tcW w:w="985" w:type="dxa"/>
          </w:tcPr>
          <w:p w14:paraId="2D777EE6" w14:textId="77777777" w:rsidR="00E175D9" w:rsidRPr="00E175D9" w:rsidRDefault="00E175D9" w:rsidP="008F75FA">
            <w:pPr>
              <w:pStyle w:val="TableText"/>
              <w:jc w:val="right"/>
            </w:pPr>
            <w:r w:rsidRPr="00E175D9">
              <w:t>1, 3, 9</w:t>
            </w:r>
          </w:p>
        </w:tc>
      </w:tr>
      <w:bookmarkEnd w:id="60"/>
    </w:tbl>
    <w:p w14:paraId="7BB92E9E" w14:textId="77777777" w:rsidR="00E175D9" w:rsidRDefault="00E175D9" w:rsidP="00E175D9"/>
    <w:p w14:paraId="0A3E4D6D" w14:textId="7A153ED4" w:rsidR="00E175D9" w:rsidRDefault="00E175D9" w:rsidP="00E175D9">
      <w:pPr>
        <w:pStyle w:val="Heading3"/>
      </w:pPr>
      <w:bookmarkStart w:id="61" w:name="_Toc99530084"/>
      <w:r>
        <w:t>Central NSW Coast</w:t>
      </w:r>
      <w:bookmarkEnd w:id="61"/>
    </w:p>
    <w:p w14:paraId="659063C8" w14:textId="2517AD95" w:rsidR="00303774" w:rsidRDefault="00303774" w:rsidP="00303774">
      <w:pPr>
        <w:pStyle w:val="Caption"/>
      </w:pPr>
      <w:bookmarkStart w:id="62" w:name="_Toc99530109"/>
      <w:r>
        <w:t xml:space="preserve">Table </w:t>
      </w:r>
      <w:r w:rsidR="00C8689F">
        <w:fldChar w:fldCharType="begin"/>
      </w:r>
      <w:r w:rsidR="00C8689F">
        <w:instrText xml:space="preserve"> SEQ Table \* ARABIC </w:instrText>
      </w:r>
      <w:r w:rsidR="00C8689F">
        <w:fldChar w:fldCharType="separate"/>
      </w:r>
      <w:r w:rsidR="00E4570F">
        <w:rPr>
          <w:noProof/>
        </w:rPr>
        <w:t>5</w:t>
      </w:r>
      <w:r w:rsidR="00C8689F">
        <w:rPr>
          <w:noProof/>
        </w:rPr>
        <w:fldChar w:fldCharType="end"/>
      </w:r>
      <w:r w:rsidR="006C6F50">
        <w:rPr>
          <w:noProof/>
        </w:rPr>
        <w:t xml:space="preserve"> </w:t>
      </w:r>
      <w:r w:rsidR="006C6F50">
        <w:t>Central NSW Coast</w:t>
      </w:r>
      <w:r w:rsidR="001E0F83">
        <w:t xml:space="preserve"> </w:t>
      </w:r>
      <w:r w:rsidR="00BB16B2">
        <w:t>Locally important koala trees</w:t>
      </w:r>
      <w:bookmarkEnd w:id="62"/>
    </w:p>
    <w:tbl>
      <w:tblPr>
        <w:tblStyle w:val="TableGrid"/>
        <w:tblW w:w="0" w:type="auto"/>
        <w:tblBorders>
          <w:insideV w:val="none" w:sz="0" w:space="0" w:color="auto"/>
        </w:tblBorders>
        <w:tblLook w:val="04A0" w:firstRow="1" w:lastRow="0" w:firstColumn="1" w:lastColumn="0" w:noHBand="0" w:noVBand="1"/>
      </w:tblPr>
      <w:tblGrid>
        <w:gridCol w:w="2830"/>
        <w:gridCol w:w="4678"/>
        <w:gridCol w:w="1552"/>
      </w:tblGrid>
      <w:tr w:rsidR="00E175D9" w:rsidRPr="00E175D9" w14:paraId="36D6F188" w14:textId="77777777" w:rsidTr="00513DC7">
        <w:trPr>
          <w:tblHeader/>
        </w:trPr>
        <w:tc>
          <w:tcPr>
            <w:tcW w:w="2830" w:type="dxa"/>
          </w:tcPr>
          <w:p w14:paraId="36F65B47" w14:textId="77777777" w:rsidR="00E175D9" w:rsidRPr="00E175D9" w:rsidRDefault="00E175D9" w:rsidP="008F75FA">
            <w:pPr>
              <w:pStyle w:val="TableHeading"/>
            </w:pPr>
            <w:bookmarkStart w:id="63" w:name="Table_5"/>
            <w:r w:rsidRPr="00E175D9">
              <w:t>Tree species scientific name</w:t>
            </w:r>
          </w:p>
        </w:tc>
        <w:tc>
          <w:tcPr>
            <w:tcW w:w="4678" w:type="dxa"/>
          </w:tcPr>
          <w:p w14:paraId="24187F4C" w14:textId="77777777" w:rsidR="00E175D9" w:rsidRPr="00E175D9" w:rsidRDefault="00E175D9" w:rsidP="008F75FA">
            <w:pPr>
              <w:pStyle w:val="TableHeading"/>
            </w:pPr>
            <w:r w:rsidRPr="00E175D9">
              <w:t>Common name</w:t>
            </w:r>
          </w:p>
        </w:tc>
        <w:tc>
          <w:tcPr>
            <w:tcW w:w="1552" w:type="dxa"/>
          </w:tcPr>
          <w:p w14:paraId="5AD84B8B" w14:textId="77777777" w:rsidR="00E175D9" w:rsidRPr="00E175D9" w:rsidRDefault="00E175D9" w:rsidP="008F75FA">
            <w:pPr>
              <w:pStyle w:val="TableHeading"/>
              <w:jc w:val="right"/>
            </w:pPr>
            <w:r w:rsidRPr="00E175D9">
              <w:t>Source</w:t>
            </w:r>
          </w:p>
        </w:tc>
      </w:tr>
      <w:tr w:rsidR="00E175D9" w:rsidRPr="00E175D9" w14:paraId="383BA885" w14:textId="77777777" w:rsidTr="00513DC7">
        <w:tc>
          <w:tcPr>
            <w:tcW w:w="2830" w:type="dxa"/>
          </w:tcPr>
          <w:p w14:paraId="6EFCC6AB" w14:textId="77777777" w:rsidR="00E175D9" w:rsidRPr="008F75FA" w:rsidRDefault="00E175D9" w:rsidP="00E175D9">
            <w:pPr>
              <w:pStyle w:val="TableText"/>
              <w:rPr>
                <w:rStyle w:val="Emphasis"/>
              </w:rPr>
            </w:pPr>
            <w:r w:rsidRPr="008F75FA">
              <w:rPr>
                <w:rStyle w:val="Emphasis"/>
              </w:rPr>
              <w:t xml:space="preserve">Angophora </w:t>
            </w:r>
            <w:proofErr w:type="spellStart"/>
            <w:r w:rsidRPr="008F75FA">
              <w:rPr>
                <w:rStyle w:val="Emphasis"/>
              </w:rPr>
              <w:t>costata</w:t>
            </w:r>
            <w:proofErr w:type="spellEnd"/>
          </w:p>
        </w:tc>
        <w:tc>
          <w:tcPr>
            <w:tcW w:w="4678" w:type="dxa"/>
          </w:tcPr>
          <w:p w14:paraId="725E8D46" w14:textId="77777777" w:rsidR="00E175D9" w:rsidRPr="00E175D9" w:rsidRDefault="00E175D9" w:rsidP="00E175D9">
            <w:pPr>
              <w:pStyle w:val="TableText"/>
            </w:pPr>
            <w:r w:rsidRPr="00E175D9">
              <w:t>Sydney red gum, Rusty gum</w:t>
            </w:r>
          </w:p>
        </w:tc>
        <w:tc>
          <w:tcPr>
            <w:tcW w:w="1552" w:type="dxa"/>
          </w:tcPr>
          <w:p w14:paraId="305E99B6" w14:textId="77777777" w:rsidR="00E175D9" w:rsidRPr="00E175D9" w:rsidRDefault="00E175D9" w:rsidP="008F75FA">
            <w:pPr>
              <w:pStyle w:val="TableText"/>
              <w:jc w:val="right"/>
            </w:pPr>
            <w:r w:rsidRPr="00E175D9">
              <w:t>11, 12, 13, 19</w:t>
            </w:r>
          </w:p>
        </w:tc>
      </w:tr>
      <w:tr w:rsidR="00E175D9" w:rsidRPr="00E175D9" w14:paraId="53B5F677" w14:textId="77777777" w:rsidTr="00513DC7">
        <w:tc>
          <w:tcPr>
            <w:tcW w:w="2830" w:type="dxa"/>
          </w:tcPr>
          <w:p w14:paraId="63BCC224"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albens</w:t>
            </w:r>
            <w:proofErr w:type="spellEnd"/>
          </w:p>
        </w:tc>
        <w:tc>
          <w:tcPr>
            <w:tcW w:w="4678" w:type="dxa"/>
          </w:tcPr>
          <w:p w14:paraId="5B70D863" w14:textId="77777777" w:rsidR="00E175D9" w:rsidRPr="00E175D9" w:rsidRDefault="00E175D9" w:rsidP="00E175D9">
            <w:pPr>
              <w:pStyle w:val="TableText"/>
            </w:pPr>
            <w:r w:rsidRPr="00E175D9">
              <w:t>White Box</w:t>
            </w:r>
          </w:p>
        </w:tc>
        <w:tc>
          <w:tcPr>
            <w:tcW w:w="1552" w:type="dxa"/>
          </w:tcPr>
          <w:p w14:paraId="132A2ABB" w14:textId="4411CDE9" w:rsidR="00E175D9" w:rsidRPr="00E175D9" w:rsidRDefault="00E175D9" w:rsidP="008F75FA">
            <w:pPr>
              <w:pStyle w:val="TableText"/>
              <w:jc w:val="right"/>
            </w:pPr>
            <w:r w:rsidRPr="00E175D9">
              <w:t>11, 12</w:t>
            </w:r>
          </w:p>
        </w:tc>
      </w:tr>
      <w:tr w:rsidR="00E175D9" w:rsidRPr="00E175D9" w14:paraId="74364810" w14:textId="77777777" w:rsidTr="00513DC7">
        <w:tc>
          <w:tcPr>
            <w:tcW w:w="2830" w:type="dxa"/>
          </w:tcPr>
          <w:p w14:paraId="06BD055B"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beyeriana</w:t>
            </w:r>
            <w:proofErr w:type="spellEnd"/>
          </w:p>
        </w:tc>
        <w:tc>
          <w:tcPr>
            <w:tcW w:w="4678" w:type="dxa"/>
          </w:tcPr>
          <w:p w14:paraId="1C832A89" w14:textId="77777777" w:rsidR="00E175D9" w:rsidRPr="00E175D9" w:rsidRDefault="00E175D9" w:rsidP="00E175D9">
            <w:pPr>
              <w:pStyle w:val="TableText"/>
            </w:pPr>
            <w:r w:rsidRPr="00E175D9">
              <w:t>Beyer's ironbark</w:t>
            </w:r>
          </w:p>
        </w:tc>
        <w:tc>
          <w:tcPr>
            <w:tcW w:w="1552" w:type="dxa"/>
          </w:tcPr>
          <w:p w14:paraId="6F037F44" w14:textId="77777777" w:rsidR="00E175D9" w:rsidRPr="00E175D9" w:rsidRDefault="00E175D9" w:rsidP="008F75FA">
            <w:pPr>
              <w:pStyle w:val="TableText"/>
              <w:jc w:val="right"/>
            </w:pPr>
            <w:r w:rsidRPr="00E175D9">
              <w:t>11, 12, 13</w:t>
            </w:r>
          </w:p>
        </w:tc>
      </w:tr>
      <w:tr w:rsidR="00E175D9" w:rsidRPr="00E175D9" w14:paraId="67BEF4E5" w14:textId="77777777" w:rsidTr="00513DC7">
        <w:tc>
          <w:tcPr>
            <w:tcW w:w="2830" w:type="dxa"/>
          </w:tcPr>
          <w:p w14:paraId="61779176"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blakelyi</w:t>
            </w:r>
            <w:proofErr w:type="spellEnd"/>
          </w:p>
        </w:tc>
        <w:tc>
          <w:tcPr>
            <w:tcW w:w="4678" w:type="dxa"/>
          </w:tcPr>
          <w:p w14:paraId="43143B40" w14:textId="77777777" w:rsidR="00E175D9" w:rsidRPr="00E175D9" w:rsidRDefault="00E175D9" w:rsidP="00E175D9">
            <w:pPr>
              <w:pStyle w:val="TableText"/>
            </w:pPr>
            <w:r w:rsidRPr="00E175D9">
              <w:t>Blakely’s red gum, White budded gum</w:t>
            </w:r>
          </w:p>
        </w:tc>
        <w:tc>
          <w:tcPr>
            <w:tcW w:w="1552" w:type="dxa"/>
          </w:tcPr>
          <w:p w14:paraId="7A31E8DA" w14:textId="4752646E" w:rsidR="00E175D9" w:rsidRPr="00E175D9" w:rsidRDefault="00E175D9" w:rsidP="008F75FA">
            <w:pPr>
              <w:pStyle w:val="TableText"/>
              <w:jc w:val="right"/>
            </w:pPr>
            <w:r w:rsidRPr="00E175D9">
              <w:t>11, 12</w:t>
            </w:r>
          </w:p>
        </w:tc>
      </w:tr>
      <w:tr w:rsidR="00E175D9" w:rsidRPr="00E175D9" w14:paraId="5EC432A1" w14:textId="77777777" w:rsidTr="00513DC7">
        <w:tc>
          <w:tcPr>
            <w:tcW w:w="2830" w:type="dxa"/>
          </w:tcPr>
          <w:p w14:paraId="23C5DF38"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bosistoana</w:t>
            </w:r>
            <w:proofErr w:type="spellEnd"/>
          </w:p>
        </w:tc>
        <w:tc>
          <w:tcPr>
            <w:tcW w:w="4678" w:type="dxa"/>
          </w:tcPr>
          <w:p w14:paraId="79111BA4" w14:textId="77777777" w:rsidR="00E175D9" w:rsidRPr="00E175D9" w:rsidRDefault="00E175D9" w:rsidP="00E175D9">
            <w:pPr>
              <w:pStyle w:val="TableText"/>
            </w:pPr>
            <w:r w:rsidRPr="00E175D9">
              <w:t xml:space="preserve">Coast grey box, </w:t>
            </w:r>
            <w:proofErr w:type="spellStart"/>
            <w:r w:rsidRPr="00E175D9">
              <w:t>Bosistos</w:t>
            </w:r>
            <w:proofErr w:type="spellEnd"/>
            <w:r w:rsidRPr="00E175D9">
              <w:t xml:space="preserve"> box, Gippsland grey box</w:t>
            </w:r>
          </w:p>
        </w:tc>
        <w:tc>
          <w:tcPr>
            <w:tcW w:w="1552" w:type="dxa"/>
          </w:tcPr>
          <w:p w14:paraId="205E5A8A" w14:textId="3EE39A97" w:rsidR="00E175D9" w:rsidRPr="00E175D9" w:rsidRDefault="00E175D9" w:rsidP="008F75FA">
            <w:pPr>
              <w:pStyle w:val="TableText"/>
              <w:jc w:val="right"/>
            </w:pPr>
            <w:r w:rsidRPr="00E175D9">
              <w:t>11, 12, 13</w:t>
            </w:r>
          </w:p>
        </w:tc>
      </w:tr>
      <w:tr w:rsidR="00E175D9" w:rsidRPr="00E175D9" w14:paraId="7BE85FD1" w14:textId="77777777" w:rsidTr="00513DC7">
        <w:tc>
          <w:tcPr>
            <w:tcW w:w="2830" w:type="dxa"/>
          </w:tcPr>
          <w:p w14:paraId="27D723CE" w14:textId="77777777" w:rsidR="00E175D9" w:rsidRPr="008F75FA" w:rsidRDefault="00E175D9" w:rsidP="00E175D9">
            <w:pPr>
              <w:pStyle w:val="TableText"/>
              <w:rPr>
                <w:rStyle w:val="Emphasis"/>
              </w:rPr>
            </w:pPr>
            <w:r w:rsidRPr="008F75FA">
              <w:rPr>
                <w:rStyle w:val="Emphasis"/>
              </w:rPr>
              <w:t>Eucalyptus botryoides</w:t>
            </w:r>
          </w:p>
        </w:tc>
        <w:tc>
          <w:tcPr>
            <w:tcW w:w="4678" w:type="dxa"/>
          </w:tcPr>
          <w:p w14:paraId="03855D19" w14:textId="77777777" w:rsidR="00E175D9" w:rsidRPr="00E175D9" w:rsidRDefault="00E175D9" w:rsidP="00E175D9">
            <w:pPr>
              <w:pStyle w:val="TableText"/>
            </w:pPr>
            <w:r w:rsidRPr="00E175D9">
              <w:t>Bangalay, Southern mahogany</w:t>
            </w:r>
          </w:p>
        </w:tc>
        <w:tc>
          <w:tcPr>
            <w:tcW w:w="1552" w:type="dxa"/>
          </w:tcPr>
          <w:p w14:paraId="2E513198" w14:textId="3CAE6966" w:rsidR="00E175D9" w:rsidRPr="00E175D9" w:rsidRDefault="00E175D9" w:rsidP="008F75FA">
            <w:pPr>
              <w:pStyle w:val="TableText"/>
              <w:jc w:val="right"/>
            </w:pPr>
            <w:r w:rsidRPr="00E175D9">
              <w:t>11, 12, 13</w:t>
            </w:r>
          </w:p>
        </w:tc>
      </w:tr>
      <w:tr w:rsidR="00E175D9" w:rsidRPr="00E175D9" w14:paraId="135E59D6" w14:textId="77777777" w:rsidTr="00513DC7">
        <w:tc>
          <w:tcPr>
            <w:tcW w:w="2830" w:type="dxa"/>
          </w:tcPr>
          <w:p w14:paraId="1CB0DFB2" w14:textId="77777777" w:rsidR="00E175D9" w:rsidRPr="008F75FA" w:rsidRDefault="00E175D9" w:rsidP="00E175D9">
            <w:pPr>
              <w:pStyle w:val="TableText"/>
              <w:rPr>
                <w:rStyle w:val="Emphasis"/>
              </w:rPr>
            </w:pPr>
            <w:r w:rsidRPr="008F75FA">
              <w:rPr>
                <w:rStyle w:val="Emphasis"/>
              </w:rPr>
              <w:t>Eucalyptus camaldulensis</w:t>
            </w:r>
          </w:p>
        </w:tc>
        <w:tc>
          <w:tcPr>
            <w:tcW w:w="4678" w:type="dxa"/>
          </w:tcPr>
          <w:p w14:paraId="4882726D" w14:textId="77777777" w:rsidR="00E175D9" w:rsidRPr="00E175D9" w:rsidRDefault="00E175D9" w:rsidP="00E175D9">
            <w:pPr>
              <w:pStyle w:val="TableText"/>
            </w:pPr>
            <w:r w:rsidRPr="00E175D9">
              <w:t>River red gum, Murray red gum, Yarrow</w:t>
            </w:r>
          </w:p>
        </w:tc>
        <w:tc>
          <w:tcPr>
            <w:tcW w:w="1552" w:type="dxa"/>
          </w:tcPr>
          <w:p w14:paraId="4F6C935E" w14:textId="0A0E4008" w:rsidR="00E175D9" w:rsidRPr="00E175D9" w:rsidRDefault="00E175D9" w:rsidP="008F75FA">
            <w:pPr>
              <w:pStyle w:val="TableText"/>
              <w:jc w:val="right"/>
            </w:pPr>
            <w:r w:rsidRPr="00E175D9">
              <w:t>11, 12</w:t>
            </w:r>
          </w:p>
        </w:tc>
      </w:tr>
      <w:tr w:rsidR="00E175D9" w:rsidRPr="00E175D9" w14:paraId="77591644" w14:textId="77777777" w:rsidTr="00513DC7">
        <w:tc>
          <w:tcPr>
            <w:tcW w:w="2830" w:type="dxa"/>
          </w:tcPr>
          <w:p w14:paraId="25A934AB"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canaliculata</w:t>
            </w:r>
            <w:proofErr w:type="spellEnd"/>
          </w:p>
        </w:tc>
        <w:tc>
          <w:tcPr>
            <w:tcW w:w="4678" w:type="dxa"/>
          </w:tcPr>
          <w:p w14:paraId="67565A5D" w14:textId="77777777" w:rsidR="00E175D9" w:rsidRPr="00E175D9" w:rsidRDefault="00E175D9" w:rsidP="00E175D9">
            <w:pPr>
              <w:pStyle w:val="TableText"/>
            </w:pPr>
            <w:proofErr w:type="gramStart"/>
            <w:r w:rsidRPr="00E175D9">
              <w:t>Brown grey</w:t>
            </w:r>
            <w:proofErr w:type="gramEnd"/>
            <w:r w:rsidRPr="00E175D9">
              <w:t xml:space="preserve"> gum, Large fruited grey gum</w:t>
            </w:r>
          </w:p>
        </w:tc>
        <w:tc>
          <w:tcPr>
            <w:tcW w:w="1552" w:type="dxa"/>
          </w:tcPr>
          <w:p w14:paraId="76D57E3E" w14:textId="5FBB1B71" w:rsidR="00E175D9" w:rsidRPr="00E175D9" w:rsidRDefault="00E175D9" w:rsidP="008F75FA">
            <w:pPr>
              <w:pStyle w:val="TableText"/>
              <w:jc w:val="right"/>
            </w:pPr>
            <w:r w:rsidRPr="00E175D9">
              <w:t>11, 12</w:t>
            </w:r>
          </w:p>
        </w:tc>
      </w:tr>
      <w:tr w:rsidR="00E175D9" w:rsidRPr="00E175D9" w14:paraId="2616C7F3" w14:textId="77777777" w:rsidTr="00513DC7">
        <w:tc>
          <w:tcPr>
            <w:tcW w:w="2830" w:type="dxa"/>
          </w:tcPr>
          <w:p w14:paraId="2FB837C0"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crebra</w:t>
            </w:r>
            <w:proofErr w:type="spellEnd"/>
          </w:p>
        </w:tc>
        <w:tc>
          <w:tcPr>
            <w:tcW w:w="4678" w:type="dxa"/>
          </w:tcPr>
          <w:p w14:paraId="493F7CC4" w14:textId="77777777" w:rsidR="00E175D9" w:rsidRPr="00E175D9" w:rsidRDefault="00E175D9" w:rsidP="00E175D9">
            <w:pPr>
              <w:pStyle w:val="TableText"/>
            </w:pPr>
            <w:r w:rsidRPr="00E175D9">
              <w:t xml:space="preserve">Narrow-leaved ironbark, Narrow-leaved red ironbark, </w:t>
            </w:r>
            <w:proofErr w:type="spellStart"/>
            <w:r w:rsidRPr="00E175D9">
              <w:t>Muggago</w:t>
            </w:r>
            <w:proofErr w:type="spellEnd"/>
          </w:p>
        </w:tc>
        <w:tc>
          <w:tcPr>
            <w:tcW w:w="1552" w:type="dxa"/>
          </w:tcPr>
          <w:p w14:paraId="23A25800" w14:textId="2818A228" w:rsidR="00E175D9" w:rsidRPr="00E175D9" w:rsidRDefault="00E175D9" w:rsidP="008F75FA">
            <w:pPr>
              <w:pStyle w:val="TableText"/>
              <w:jc w:val="right"/>
            </w:pPr>
            <w:r w:rsidRPr="00E175D9">
              <w:t>11, 12, 13</w:t>
            </w:r>
          </w:p>
        </w:tc>
      </w:tr>
      <w:tr w:rsidR="00E175D9" w:rsidRPr="00E175D9" w14:paraId="4AD41384" w14:textId="77777777" w:rsidTr="00513DC7">
        <w:tc>
          <w:tcPr>
            <w:tcW w:w="2830" w:type="dxa"/>
          </w:tcPr>
          <w:p w14:paraId="530187D9"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cypellocarpa</w:t>
            </w:r>
            <w:proofErr w:type="spellEnd"/>
          </w:p>
        </w:tc>
        <w:tc>
          <w:tcPr>
            <w:tcW w:w="4678" w:type="dxa"/>
          </w:tcPr>
          <w:p w14:paraId="7CC5701D" w14:textId="77777777" w:rsidR="00E175D9" w:rsidRPr="00E175D9" w:rsidRDefault="00E175D9" w:rsidP="00E175D9">
            <w:pPr>
              <w:pStyle w:val="TableText"/>
            </w:pPr>
            <w:r w:rsidRPr="00E175D9">
              <w:t xml:space="preserve">Monkey gum, Small fruited mountain gum, </w:t>
            </w:r>
            <w:proofErr w:type="gramStart"/>
            <w:r w:rsidRPr="00E175D9">
              <w:t>Spotted mountain</w:t>
            </w:r>
            <w:proofErr w:type="gramEnd"/>
            <w:r w:rsidRPr="00E175D9">
              <w:t xml:space="preserve"> grey gum</w:t>
            </w:r>
          </w:p>
        </w:tc>
        <w:tc>
          <w:tcPr>
            <w:tcW w:w="1552" w:type="dxa"/>
          </w:tcPr>
          <w:p w14:paraId="3D6AF209" w14:textId="77777777" w:rsidR="00E175D9" w:rsidRPr="00E175D9" w:rsidRDefault="00E175D9" w:rsidP="008F75FA">
            <w:pPr>
              <w:pStyle w:val="TableText"/>
              <w:jc w:val="right"/>
            </w:pPr>
            <w:r w:rsidRPr="00E175D9">
              <w:t>11, 12, 13, 25</w:t>
            </w:r>
          </w:p>
        </w:tc>
      </w:tr>
      <w:tr w:rsidR="00E175D9" w:rsidRPr="00E175D9" w14:paraId="104AA754" w14:textId="77777777" w:rsidTr="00513DC7">
        <w:tc>
          <w:tcPr>
            <w:tcW w:w="2830" w:type="dxa"/>
          </w:tcPr>
          <w:p w14:paraId="44FD9D66" w14:textId="77777777" w:rsidR="00E175D9" w:rsidRPr="008F75FA" w:rsidRDefault="00E175D9" w:rsidP="00E175D9">
            <w:pPr>
              <w:pStyle w:val="TableText"/>
              <w:rPr>
                <w:rStyle w:val="Emphasis"/>
              </w:rPr>
            </w:pPr>
            <w:r w:rsidRPr="008F75FA">
              <w:rPr>
                <w:rStyle w:val="Emphasis"/>
              </w:rPr>
              <w:t>Eucalyptus dealbata</w:t>
            </w:r>
          </w:p>
        </w:tc>
        <w:tc>
          <w:tcPr>
            <w:tcW w:w="4678" w:type="dxa"/>
          </w:tcPr>
          <w:p w14:paraId="508C21DA" w14:textId="77777777" w:rsidR="00E175D9" w:rsidRPr="00E175D9" w:rsidRDefault="00E175D9" w:rsidP="00E175D9">
            <w:pPr>
              <w:pStyle w:val="TableText"/>
            </w:pPr>
            <w:r w:rsidRPr="00E175D9">
              <w:t>Baradine gum, Tumbledown red gum, Hill red gum</w:t>
            </w:r>
          </w:p>
        </w:tc>
        <w:tc>
          <w:tcPr>
            <w:tcW w:w="1552" w:type="dxa"/>
          </w:tcPr>
          <w:p w14:paraId="2AFB9332" w14:textId="77777777" w:rsidR="00E175D9" w:rsidRPr="00E175D9" w:rsidRDefault="00E175D9" w:rsidP="008F75FA">
            <w:pPr>
              <w:pStyle w:val="TableText"/>
              <w:jc w:val="right"/>
            </w:pPr>
            <w:r w:rsidRPr="00E175D9">
              <w:t>12</w:t>
            </w:r>
          </w:p>
        </w:tc>
      </w:tr>
      <w:tr w:rsidR="00E175D9" w:rsidRPr="00E175D9" w14:paraId="4A49CCE9" w14:textId="77777777" w:rsidTr="00513DC7">
        <w:tc>
          <w:tcPr>
            <w:tcW w:w="2830" w:type="dxa"/>
          </w:tcPr>
          <w:p w14:paraId="1B0203E8"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deanei</w:t>
            </w:r>
            <w:proofErr w:type="spellEnd"/>
          </w:p>
        </w:tc>
        <w:tc>
          <w:tcPr>
            <w:tcW w:w="4678" w:type="dxa"/>
          </w:tcPr>
          <w:p w14:paraId="375C8C36" w14:textId="77777777" w:rsidR="00E175D9" w:rsidRPr="00E175D9" w:rsidRDefault="00E175D9" w:rsidP="00E175D9">
            <w:pPr>
              <w:pStyle w:val="TableText"/>
            </w:pPr>
            <w:r w:rsidRPr="00E175D9">
              <w:t>Round-leaved gum, Deane’s gum, Mountain blue gum</w:t>
            </w:r>
          </w:p>
        </w:tc>
        <w:tc>
          <w:tcPr>
            <w:tcW w:w="1552" w:type="dxa"/>
          </w:tcPr>
          <w:p w14:paraId="747BBE8B" w14:textId="5411A5C8" w:rsidR="00E175D9" w:rsidRPr="00E175D9" w:rsidRDefault="00E175D9" w:rsidP="008F75FA">
            <w:pPr>
              <w:pStyle w:val="TableText"/>
              <w:jc w:val="right"/>
            </w:pPr>
            <w:r w:rsidRPr="00E175D9">
              <w:t>12, 13</w:t>
            </w:r>
          </w:p>
        </w:tc>
      </w:tr>
      <w:tr w:rsidR="00E175D9" w:rsidRPr="00E175D9" w14:paraId="352F6425" w14:textId="77777777" w:rsidTr="00513DC7">
        <w:tc>
          <w:tcPr>
            <w:tcW w:w="2830" w:type="dxa"/>
          </w:tcPr>
          <w:p w14:paraId="0C46EE93"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elata</w:t>
            </w:r>
            <w:proofErr w:type="spellEnd"/>
          </w:p>
        </w:tc>
        <w:tc>
          <w:tcPr>
            <w:tcW w:w="4678" w:type="dxa"/>
          </w:tcPr>
          <w:p w14:paraId="183B2E69" w14:textId="77777777" w:rsidR="00E175D9" w:rsidRPr="00E175D9" w:rsidRDefault="00E175D9" w:rsidP="00E175D9">
            <w:pPr>
              <w:pStyle w:val="TableText"/>
            </w:pPr>
            <w:r w:rsidRPr="00E175D9">
              <w:t>River peppermint, River white gum</w:t>
            </w:r>
          </w:p>
        </w:tc>
        <w:tc>
          <w:tcPr>
            <w:tcW w:w="1552" w:type="dxa"/>
          </w:tcPr>
          <w:p w14:paraId="31701DAE" w14:textId="77777777" w:rsidR="00E175D9" w:rsidRPr="00E175D9" w:rsidRDefault="00E175D9" w:rsidP="008F75FA">
            <w:pPr>
              <w:pStyle w:val="TableText"/>
              <w:jc w:val="right"/>
            </w:pPr>
            <w:r w:rsidRPr="00E175D9">
              <w:t>13, 25</w:t>
            </w:r>
          </w:p>
        </w:tc>
      </w:tr>
      <w:tr w:rsidR="00E175D9" w:rsidRPr="00E175D9" w14:paraId="748F98DD" w14:textId="77777777" w:rsidTr="00513DC7">
        <w:tc>
          <w:tcPr>
            <w:tcW w:w="2830" w:type="dxa"/>
          </w:tcPr>
          <w:p w14:paraId="7621A14D" w14:textId="77777777" w:rsidR="00E175D9" w:rsidRPr="008F75FA" w:rsidRDefault="00E175D9" w:rsidP="00E175D9">
            <w:pPr>
              <w:pStyle w:val="TableText"/>
              <w:rPr>
                <w:rStyle w:val="Emphasis"/>
              </w:rPr>
            </w:pPr>
            <w:r w:rsidRPr="008F75FA">
              <w:rPr>
                <w:rStyle w:val="Emphasis"/>
              </w:rPr>
              <w:t>Eucalyptus fibrosa</w:t>
            </w:r>
          </w:p>
        </w:tc>
        <w:tc>
          <w:tcPr>
            <w:tcW w:w="4678" w:type="dxa"/>
          </w:tcPr>
          <w:p w14:paraId="0335FA37" w14:textId="77777777" w:rsidR="00E175D9" w:rsidRPr="00E175D9" w:rsidRDefault="00E175D9" w:rsidP="00E175D9">
            <w:pPr>
              <w:pStyle w:val="TableText"/>
            </w:pPr>
            <w:r w:rsidRPr="00E175D9">
              <w:t>Broad-leaved red ironbark, Blue-leaved ironbark, Dusky-leaved ironbark</w:t>
            </w:r>
          </w:p>
        </w:tc>
        <w:tc>
          <w:tcPr>
            <w:tcW w:w="1552" w:type="dxa"/>
          </w:tcPr>
          <w:p w14:paraId="48CCD18B" w14:textId="1C184D65" w:rsidR="00E175D9" w:rsidRPr="00E175D9" w:rsidRDefault="00E175D9" w:rsidP="008F75FA">
            <w:pPr>
              <w:pStyle w:val="TableText"/>
              <w:jc w:val="right"/>
            </w:pPr>
            <w:r w:rsidRPr="00E175D9">
              <w:t>11, 12, 13</w:t>
            </w:r>
          </w:p>
        </w:tc>
      </w:tr>
      <w:tr w:rsidR="00E175D9" w:rsidRPr="00E175D9" w14:paraId="509A24FB" w14:textId="77777777" w:rsidTr="00513DC7">
        <w:tc>
          <w:tcPr>
            <w:tcW w:w="2830" w:type="dxa"/>
          </w:tcPr>
          <w:p w14:paraId="43E83F2F"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globoidea</w:t>
            </w:r>
            <w:proofErr w:type="spellEnd"/>
          </w:p>
        </w:tc>
        <w:tc>
          <w:tcPr>
            <w:tcW w:w="4678" w:type="dxa"/>
          </w:tcPr>
          <w:p w14:paraId="3FCCD34D" w14:textId="77777777" w:rsidR="00E175D9" w:rsidRPr="00E175D9" w:rsidRDefault="00E175D9" w:rsidP="00E175D9">
            <w:pPr>
              <w:pStyle w:val="TableText"/>
            </w:pPr>
            <w:r w:rsidRPr="00E175D9">
              <w:t>White stringybark</w:t>
            </w:r>
          </w:p>
        </w:tc>
        <w:tc>
          <w:tcPr>
            <w:tcW w:w="1552" w:type="dxa"/>
          </w:tcPr>
          <w:p w14:paraId="2FD31A06" w14:textId="77777777" w:rsidR="00E175D9" w:rsidRPr="00E175D9" w:rsidRDefault="00E175D9" w:rsidP="008F75FA">
            <w:pPr>
              <w:pStyle w:val="TableText"/>
              <w:jc w:val="right"/>
            </w:pPr>
            <w:r w:rsidRPr="00E175D9">
              <w:t>11, 12, 13, 25</w:t>
            </w:r>
          </w:p>
        </w:tc>
      </w:tr>
      <w:tr w:rsidR="00E175D9" w:rsidRPr="00E175D9" w14:paraId="3224C5BA" w14:textId="77777777" w:rsidTr="00513DC7">
        <w:tc>
          <w:tcPr>
            <w:tcW w:w="2830" w:type="dxa"/>
          </w:tcPr>
          <w:p w14:paraId="448991FE" w14:textId="77777777" w:rsidR="00E175D9" w:rsidRPr="008F75FA" w:rsidRDefault="00E175D9" w:rsidP="00E175D9">
            <w:pPr>
              <w:pStyle w:val="TableText"/>
              <w:rPr>
                <w:rStyle w:val="Emphasis"/>
              </w:rPr>
            </w:pPr>
            <w:r w:rsidRPr="008F75FA">
              <w:rPr>
                <w:rStyle w:val="Emphasis"/>
              </w:rPr>
              <w:t>Eucalyptus grandis</w:t>
            </w:r>
          </w:p>
        </w:tc>
        <w:tc>
          <w:tcPr>
            <w:tcW w:w="4678" w:type="dxa"/>
          </w:tcPr>
          <w:p w14:paraId="6CB28AD2" w14:textId="77777777" w:rsidR="00E175D9" w:rsidRPr="00E175D9" w:rsidRDefault="00E175D9" w:rsidP="00E175D9">
            <w:pPr>
              <w:pStyle w:val="TableText"/>
            </w:pPr>
            <w:r w:rsidRPr="00E175D9">
              <w:t>Flooded gum, Rose gum, Scrub gum</w:t>
            </w:r>
          </w:p>
        </w:tc>
        <w:tc>
          <w:tcPr>
            <w:tcW w:w="1552" w:type="dxa"/>
          </w:tcPr>
          <w:p w14:paraId="18849A6B" w14:textId="6B5DD143" w:rsidR="00E175D9" w:rsidRPr="00E175D9" w:rsidRDefault="00E175D9" w:rsidP="008F75FA">
            <w:pPr>
              <w:pStyle w:val="TableText"/>
              <w:jc w:val="right"/>
            </w:pPr>
            <w:r w:rsidRPr="00E175D9">
              <w:t>11, 12</w:t>
            </w:r>
          </w:p>
        </w:tc>
      </w:tr>
      <w:tr w:rsidR="00E175D9" w:rsidRPr="00E175D9" w14:paraId="3612EF7D" w14:textId="77777777" w:rsidTr="00513DC7">
        <w:tc>
          <w:tcPr>
            <w:tcW w:w="2830" w:type="dxa"/>
          </w:tcPr>
          <w:p w14:paraId="47C235A7" w14:textId="77777777" w:rsidR="00E175D9" w:rsidRPr="008F75FA" w:rsidRDefault="00E175D9" w:rsidP="00E175D9">
            <w:pPr>
              <w:pStyle w:val="TableText"/>
              <w:rPr>
                <w:rStyle w:val="Emphasis"/>
              </w:rPr>
            </w:pPr>
            <w:r w:rsidRPr="008F75FA">
              <w:rPr>
                <w:rStyle w:val="Emphasis"/>
              </w:rPr>
              <w:lastRenderedPageBreak/>
              <w:t xml:space="preserve">Eucalyptus </w:t>
            </w:r>
            <w:proofErr w:type="spellStart"/>
            <w:r w:rsidRPr="008F75FA">
              <w:rPr>
                <w:rStyle w:val="Emphasis"/>
              </w:rPr>
              <w:t>largeana</w:t>
            </w:r>
            <w:proofErr w:type="spellEnd"/>
          </w:p>
        </w:tc>
        <w:tc>
          <w:tcPr>
            <w:tcW w:w="4678" w:type="dxa"/>
          </w:tcPr>
          <w:p w14:paraId="009133A5" w14:textId="77777777" w:rsidR="00E175D9" w:rsidRPr="00E175D9" w:rsidRDefault="00E175D9" w:rsidP="00E175D9">
            <w:pPr>
              <w:pStyle w:val="TableText"/>
            </w:pPr>
            <w:r w:rsidRPr="00E175D9">
              <w:t>Craven grey box</w:t>
            </w:r>
          </w:p>
        </w:tc>
        <w:tc>
          <w:tcPr>
            <w:tcW w:w="1552" w:type="dxa"/>
          </w:tcPr>
          <w:p w14:paraId="5D76EA9A" w14:textId="0931F2AD" w:rsidR="00E175D9" w:rsidRPr="00E175D9" w:rsidRDefault="00E175D9" w:rsidP="008F75FA">
            <w:pPr>
              <w:pStyle w:val="TableText"/>
              <w:jc w:val="right"/>
            </w:pPr>
            <w:r w:rsidRPr="00E175D9">
              <w:t>11, 12</w:t>
            </w:r>
          </w:p>
        </w:tc>
      </w:tr>
      <w:tr w:rsidR="00E175D9" w:rsidRPr="00E175D9" w14:paraId="77FC8257" w14:textId="77777777" w:rsidTr="00513DC7">
        <w:tc>
          <w:tcPr>
            <w:tcW w:w="2830" w:type="dxa"/>
          </w:tcPr>
          <w:p w14:paraId="0F7A4FAD" w14:textId="77777777" w:rsidR="00E175D9" w:rsidRPr="008F75FA" w:rsidRDefault="00E175D9" w:rsidP="00E175D9">
            <w:pPr>
              <w:pStyle w:val="TableText"/>
              <w:rPr>
                <w:rStyle w:val="Emphasis"/>
              </w:rPr>
            </w:pPr>
            <w:r w:rsidRPr="008F75FA">
              <w:rPr>
                <w:rStyle w:val="Emphasis"/>
              </w:rPr>
              <w:t>Eucalyptus longifolia</w:t>
            </w:r>
          </w:p>
        </w:tc>
        <w:tc>
          <w:tcPr>
            <w:tcW w:w="4678" w:type="dxa"/>
          </w:tcPr>
          <w:p w14:paraId="624F5B57" w14:textId="77777777" w:rsidR="00E175D9" w:rsidRPr="00E175D9" w:rsidRDefault="00E175D9" w:rsidP="00E175D9">
            <w:pPr>
              <w:pStyle w:val="TableText"/>
            </w:pPr>
            <w:proofErr w:type="spellStart"/>
            <w:r w:rsidRPr="00E175D9">
              <w:t>Woollybutt</w:t>
            </w:r>
            <w:proofErr w:type="spellEnd"/>
          </w:p>
        </w:tc>
        <w:tc>
          <w:tcPr>
            <w:tcW w:w="1552" w:type="dxa"/>
          </w:tcPr>
          <w:p w14:paraId="196FFAFD" w14:textId="5C3789B9" w:rsidR="00E175D9" w:rsidRPr="00E175D9" w:rsidRDefault="00E175D9" w:rsidP="008F75FA">
            <w:pPr>
              <w:pStyle w:val="TableText"/>
              <w:jc w:val="right"/>
            </w:pPr>
            <w:r w:rsidRPr="00E175D9">
              <w:t>11, 12, 13</w:t>
            </w:r>
          </w:p>
        </w:tc>
      </w:tr>
      <w:tr w:rsidR="00E175D9" w:rsidRPr="00E175D9" w14:paraId="075755EC" w14:textId="77777777" w:rsidTr="00513DC7">
        <w:tc>
          <w:tcPr>
            <w:tcW w:w="2830" w:type="dxa"/>
          </w:tcPr>
          <w:p w14:paraId="2D2139EB"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mannifera</w:t>
            </w:r>
            <w:proofErr w:type="spellEnd"/>
          </w:p>
        </w:tc>
        <w:tc>
          <w:tcPr>
            <w:tcW w:w="4678" w:type="dxa"/>
          </w:tcPr>
          <w:p w14:paraId="6EB7BF04" w14:textId="77777777" w:rsidR="00E175D9" w:rsidRPr="00E175D9" w:rsidRDefault="00E175D9" w:rsidP="00E175D9">
            <w:pPr>
              <w:pStyle w:val="TableText"/>
            </w:pPr>
            <w:r w:rsidRPr="00E175D9">
              <w:t>Brittle gum, Red spotted gum, Mountain spotted gum</w:t>
            </w:r>
          </w:p>
        </w:tc>
        <w:tc>
          <w:tcPr>
            <w:tcW w:w="1552" w:type="dxa"/>
          </w:tcPr>
          <w:p w14:paraId="1A27E3B5" w14:textId="77777777" w:rsidR="00E175D9" w:rsidRPr="00E175D9" w:rsidRDefault="00E175D9" w:rsidP="008F75FA">
            <w:pPr>
              <w:pStyle w:val="TableText"/>
              <w:jc w:val="right"/>
            </w:pPr>
            <w:r w:rsidRPr="00E175D9">
              <w:t>13, 25</w:t>
            </w:r>
          </w:p>
        </w:tc>
      </w:tr>
      <w:tr w:rsidR="00E175D9" w:rsidRPr="00E175D9" w14:paraId="3458E36E" w14:textId="77777777" w:rsidTr="00513DC7">
        <w:tc>
          <w:tcPr>
            <w:tcW w:w="2830" w:type="dxa"/>
          </w:tcPr>
          <w:p w14:paraId="3C87F6EE"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melliodora</w:t>
            </w:r>
            <w:proofErr w:type="spellEnd"/>
          </w:p>
        </w:tc>
        <w:tc>
          <w:tcPr>
            <w:tcW w:w="4678" w:type="dxa"/>
          </w:tcPr>
          <w:p w14:paraId="4718EB24" w14:textId="77777777" w:rsidR="00E175D9" w:rsidRPr="00E175D9" w:rsidRDefault="00E175D9" w:rsidP="00E175D9">
            <w:pPr>
              <w:pStyle w:val="TableText"/>
            </w:pPr>
            <w:r w:rsidRPr="00E175D9">
              <w:t xml:space="preserve">Yellow box, Honey box, Yellow </w:t>
            </w:r>
            <w:proofErr w:type="spellStart"/>
            <w:r w:rsidRPr="00E175D9">
              <w:t>ironbox</w:t>
            </w:r>
            <w:proofErr w:type="spellEnd"/>
          </w:p>
        </w:tc>
        <w:tc>
          <w:tcPr>
            <w:tcW w:w="1552" w:type="dxa"/>
          </w:tcPr>
          <w:p w14:paraId="2201A663" w14:textId="77777777" w:rsidR="00E175D9" w:rsidRPr="00E175D9" w:rsidRDefault="00E175D9" w:rsidP="008F75FA">
            <w:pPr>
              <w:pStyle w:val="TableText"/>
              <w:jc w:val="right"/>
            </w:pPr>
            <w:r w:rsidRPr="00E175D9">
              <w:t>11, 12</w:t>
            </w:r>
          </w:p>
        </w:tc>
      </w:tr>
      <w:tr w:rsidR="00E175D9" w:rsidRPr="00E175D9" w14:paraId="7EB143FD" w14:textId="77777777" w:rsidTr="00513DC7">
        <w:tc>
          <w:tcPr>
            <w:tcW w:w="2830" w:type="dxa"/>
          </w:tcPr>
          <w:p w14:paraId="5119C708"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microcorys</w:t>
            </w:r>
            <w:proofErr w:type="spellEnd"/>
          </w:p>
        </w:tc>
        <w:tc>
          <w:tcPr>
            <w:tcW w:w="4678" w:type="dxa"/>
          </w:tcPr>
          <w:p w14:paraId="64F5501A" w14:textId="77777777" w:rsidR="00E175D9" w:rsidRPr="00E175D9" w:rsidRDefault="00E175D9" w:rsidP="00E175D9">
            <w:pPr>
              <w:pStyle w:val="TableText"/>
            </w:pPr>
            <w:r w:rsidRPr="00E175D9">
              <w:t>Tallowwood</w:t>
            </w:r>
          </w:p>
        </w:tc>
        <w:tc>
          <w:tcPr>
            <w:tcW w:w="1552" w:type="dxa"/>
          </w:tcPr>
          <w:p w14:paraId="320ED940" w14:textId="59AB64DC" w:rsidR="00E175D9" w:rsidRPr="00E175D9" w:rsidRDefault="00E175D9" w:rsidP="008F75FA">
            <w:pPr>
              <w:pStyle w:val="TableText"/>
              <w:jc w:val="right"/>
            </w:pPr>
            <w:r w:rsidRPr="00E175D9">
              <w:t>11, 12, 13</w:t>
            </w:r>
          </w:p>
        </w:tc>
      </w:tr>
      <w:tr w:rsidR="00E175D9" w:rsidRPr="00E175D9" w14:paraId="7B99EDCB" w14:textId="77777777" w:rsidTr="00513DC7">
        <w:tc>
          <w:tcPr>
            <w:tcW w:w="2830" w:type="dxa"/>
          </w:tcPr>
          <w:p w14:paraId="718A35A5"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moluccana</w:t>
            </w:r>
            <w:proofErr w:type="spellEnd"/>
          </w:p>
        </w:tc>
        <w:tc>
          <w:tcPr>
            <w:tcW w:w="4678" w:type="dxa"/>
          </w:tcPr>
          <w:p w14:paraId="5E38FB24" w14:textId="77777777" w:rsidR="00E175D9" w:rsidRPr="00E175D9" w:rsidRDefault="00E175D9" w:rsidP="00E175D9">
            <w:pPr>
              <w:pStyle w:val="TableText"/>
            </w:pPr>
            <w:r w:rsidRPr="00E175D9">
              <w:t>Coastal grey box, Gum-topped box, Grey box</w:t>
            </w:r>
          </w:p>
        </w:tc>
        <w:tc>
          <w:tcPr>
            <w:tcW w:w="1552" w:type="dxa"/>
          </w:tcPr>
          <w:p w14:paraId="4B078C30" w14:textId="1F491FEB" w:rsidR="00E175D9" w:rsidRPr="00E175D9" w:rsidRDefault="00E175D9" w:rsidP="008F75FA">
            <w:pPr>
              <w:pStyle w:val="TableText"/>
              <w:jc w:val="right"/>
            </w:pPr>
            <w:r w:rsidRPr="00E175D9">
              <w:t>11, 12, 13</w:t>
            </w:r>
          </w:p>
        </w:tc>
      </w:tr>
      <w:tr w:rsidR="00E175D9" w:rsidRPr="00E175D9" w14:paraId="58574BA8" w14:textId="77777777" w:rsidTr="00513DC7">
        <w:tc>
          <w:tcPr>
            <w:tcW w:w="2830" w:type="dxa"/>
          </w:tcPr>
          <w:p w14:paraId="5B447536" w14:textId="77777777" w:rsidR="00E175D9" w:rsidRPr="008F75FA" w:rsidRDefault="00E175D9" w:rsidP="00E175D9">
            <w:pPr>
              <w:pStyle w:val="TableText"/>
              <w:rPr>
                <w:rStyle w:val="Emphasis"/>
              </w:rPr>
            </w:pPr>
            <w:r w:rsidRPr="008F75FA">
              <w:rPr>
                <w:rStyle w:val="Emphasis"/>
              </w:rPr>
              <w:t>Eucalyptus oblonga</w:t>
            </w:r>
          </w:p>
        </w:tc>
        <w:tc>
          <w:tcPr>
            <w:tcW w:w="4678" w:type="dxa"/>
          </w:tcPr>
          <w:p w14:paraId="6C518B2E" w14:textId="77777777" w:rsidR="00E175D9" w:rsidRPr="00E175D9" w:rsidRDefault="00E175D9" w:rsidP="00E175D9">
            <w:pPr>
              <w:pStyle w:val="TableText"/>
            </w:pPr>
            <w:r w:rsidRPr="00E175D9">
              <w:t>Narrow-leaved stringybark, Sandstone stringybark</w:t>
            </w:r>
          </w:p>
        </w:tc>
        <w:tc>
          <w:tcPr>
            <w:tcW w:w="1552" w:type="dxa"/>
          </w:tcPr>
          <w:p w14:paraId="0F555980" w14:textId="77777777" w:rsidR="00E175D9" w:rsidRPr="00E175D9" w:rsidRDefault="00E175D9" w:rsidP="008F75FA">
            <w:pPr>
              <w:pStyle w:val="TableText"/>
              <w:jc w:val="right"/>
            </w:pPr>
            <w:r w:rsidRPr="00E175D9">
              <w:t>11, 12, 13, 25</w:t>
            </w:r>
          </w:p>
        </w:tc>
      </w:tr>
      <w:tr w:rsidR="00E175D9" w:rsidRPr="00E175D9" w14:paraId="484EF8A4" w14:textId="77777777" w:rsidTr="00513DC7">
        <w:tc>
          <w:tcPr>
            <w:tcW w:w="2830" w:type="dxa"/>
          </w:tcPr>
          <w:p w14:paraId="27FE42CD"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paniculata</w:t>
            </w:r>
            <w:proofErr w:type="spellEnd"/>
          </w:p>
        </w:tc>
        <w:tc>
          <w:tcPr>
            <w:tcW w:w="4678" w:type="dxa"/>
          </w:tcPr>
          <w:p w14:paraId="605572FC" w14:textId="77777777" w:rsidR="00E175D9" w:rsidRPr="00E175D9" w:rsidRDefault="00E175D9" w:rsidP="00E175D9">
            <w:pPr>
              <w:pStyle w:val="TableText"/>
            </w:pPr>
            <w:r w:rsidRPr="00E175D9">
              <w:t>Grey ironbark, Bloodwood</w:t>
            </w:r>
          </w:p>
        </w:tc>
        <w:tc>
          <w:tcPr>
            <w:tcW w:w="1552" w:type="dxa"/>
          </w:tcPr>
          <w:p w14:paraId="49291672" w14:textId="77777777" w:rsidR="00E175D9" w:rsidRPr="00E175D9" w:rsidRDefault="00E175D9" w:rsidP="008F75FA">
            <w:pPr>
              <w:pStyle w:val="TableText"/>
              <w:jc w:val="right"/>
            </w:pPr>
            <w:r w:rsidRPr="00E175D9">
              <w:t xml:space="preserve">11, 12, 13 </w:t>
            </w:r>
          </w:p>
        </w:tc>
      </w:tr>
      <w:tr w:rsidR="00E175D9" w:rsidRPr="00E175D9" w14:paraId="3A5907DA" w14:textId="77777777" w:rsidTr="00513DC7">
        <w:tc>
          <w:tcPr>
            <w:tcW w:w="2830" w:type="dxa"/>
          </w:tcPr>
          <w:p w14:paraId="18A594A1"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parramattensis</w:t>
            </w:r>
            <w:proofErr w:type="spellEnd"/>
          </w:p>
        </w:tc>
        <w:tc>
          <w:tcPr>
            <w:tcW w:w="4678" w:type="dxa"/>
          </w:tcPr>
          <w:p w14:paraId="2343B14B" w14:textId="77777777" w:rsidR="00E175D9" w:rsidRPr="00E175D9" w:rsidRDefault="00E175D9" w:rsidP="00E175D9">
            <w:pPr>
              <w:pStyle w:val="TableText"/>
            </w:pPr>
            <w:r w:rsidRPr="00E175D9">
              <w:t>Parramatta red gum, Drooping red gum</w:t>
            </w:r>
          </w:p>
        </w:tc>
        <w:tc>
          <w:tcPr>
            <w:tcW w:w="1552" w:type="dxa"/>
          </w:tcPr>
          <w:p w14:paraId="76F544B0" w14:textId="535A4599" w:rsidR="00E175D9" w:rsidRPr="00E175D9" w:rsidRDefault="00E175D9" w:rsidP="008F75FA">
            <w:pPr>
              <w:pStyle w:val="TableText"/>
              <w:jc w:val="right"/>
            </w:pPr>
            <w:r w:rsidRPr="00E175D9">
              <w:t>11, 12, 13</w:t>
            </w:r>
          </w:p>
        </w:tc>
      </w:tr>
      <w:tr w:rsidR="00E175D9" w:rsidRPr="00E175D9" w14:paraId="54EA93DA" w14:textId="77777777" w:rsidTr="00513DC7">
        <w:tc>
          <w:tcPr>
            <w:tcW w:w="2830" w:type="dxa"/>
          </w:tcPr>
          <w:p w14:paraId="048F100A" w14:textId="77777777" w:rsidR="00E175D9" w:rsidRPr="008F75FA" w:rsidRDefault="00E175D9" w:rsidP="00E175D9">
            <w:pPr>
              <w:pStyle w:val="TableText"/>
              <w:rPr>
                <w:rStyle w:val="Emphasis"/>
              </w:rPr>
            </w:pPr>
            <w:r w:rsidRPr="008F75FA">
              <w:rPr>
                <w:rStyle w:val="Emphasis"/>
              </w:rPr>
              <w:t>Eucalyptus piperita</w:t>
            </w:r>
          </w:p>
        </w:tc>
        <w:tc>
          <w:tcPr>
            <w:tcW w:w="4678" w:type="dxa"/>
          </w:tcPr>
          <w:p w14:paraId="7F66FAF0" w14:textId="77777777" w:rsidR="00E175D9" w:rsidRPr="00E175D9" w:rsidRDefault="00E175D9" w:rsidP="00E175D9">
            <w:pPr>
              <w:pStyle w:val="TableText"/>
            </w:pPr>
            <w:r w:rsidRPr="00E175D9">
              <w:t>Sydney peppermint, Urn-fruited peppermint</w:t>
            </w:r>
          </w:p>
        </w:tc>
        <w:tc>
          <w:tcPr>
            <w:tcW w:w="1552" w:type="dxa"/>
          </w:tcPr>
          <w:p w14:paraId="2CB5C8F1" w14:textId="77777777" w:rsidR="00E175D9" w:rsidRPr="00E175D9" w:rsidRDefault="00E175D9" w:rsidP="008F75FA">
            <w:pPr>
              <w:pStyle w:val="TableText"/>
              <w:jc w:val="right"/>
            </w:pPr>
            <w:r w:rsidRPr="00E175D9">
              <w:t>11, 12, 13</w:t>
            </w:r>
          </w:p>
        </w:tc>
      </w:tr>
      <w:tr w:rsidR="00E175D9" w:rsidRPr="00E175D9" w14:paraId="5BC01C83" w14:textId="77777777" w:rsidTr="00513DC7">
        <w:tc>
          <w:tcPr>
            <w:tcW w:w="2830" w:type="dxa"/>
          </w:tcPr>
          <w:p w14:paraId="4636E4EB"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propinqua</w:t>
            </w:r>
            <w:proofErr w:type="spellEnd"/>
          </w:p>
        </w:tc>
        <w:tc>
          <w:tcPr>
            <w:tcW w:w="4678" w:type="dxa"/>
          </w:tcPr>
          <w:p w14:paraId="42F8D33A" w14:textId="77777777" w:rsidR="00E175D9" w:rsidRPr="00E175D9" w:rsidRDefault="00E175D9" w:rsidP="00E175D9">
            <w:pPr>
              <w:pStyle w:val="TableText"/>
            </w:pPr>
            <w:r w:rsidRPr="00E175D9">
              <w:t>Grey gum, Small-fruited grey gum</w:t>
            </w:r>
          </w:p>
        </w:tc>
        <w:tc>
          <w:tcPr>
            <w:tcW w:w="1552" w:type="dxa"/>
          </w:tcPr>
          <w:p w14:paraId="5ECC3953" w14:textId="492CE682" w:rsidR="00E175D9" w:rsidRPr="00E175D9" w:rsidRDefault="00E175D9" w:rsidP="008F75FA">
            <w:pPr>
              <w:pStyle w:val="TableText"/>
              <w:jc w:val="right"/>
            </w:pPr>
            <w:r w:rsidRPr="00E175D9">
              <w:t>11, 12, 13</w:t>
            </w:r>
          </w:p>
        </w:tc>
      </w:tr>
      <w:tr w:rsidR="00E175D9" w:rsidRPr="00E175D9" w14:paraId="29FA0552" w14:textId="77777777" w:rsidTr="00513DC7">
        <w:tc>
          <w:tcPr>
            <w:tcW w:w="2830" w:type="dxa"/>
          </w:tcPr>
          <w:p w14:paraId="7412B4FD" w14:textId="77777777" w:rsidR="00E175D9" w:rsidRPr="008F75FA" w:rsidRDefault="00E175D9" w:rsidP="00E175D9">
            <w:pPr>
              <w:pStyle w:val="TableText"/>
              <w:rPr>
                <w:rStyle w:val="Emphasis"/>
              </w:rPr>
            </w:pPr>
            <w:r w:rsidRPr="008F75FA">
              <w:rPr>
                <w:rStyle w:val="Emphasis"/>
              </w:rPr>
              <w:t>Eucalyptus punctata</w:t>
            </w:r>
          </w:p>
        </w:tc>
        <w:tc>
          <w:tcPr>
            <w:tcW w:w="4678" w:type="dxa"/>
          </w:tcPr>
          <w:p w14:paraId="0CB6413A" w14:textId="77777777" w:rsidR="00E175D9" w:rsidRPr="00E175D9" w:rsidRDefault="00E175D9" w:rsidP="00E175D9">
            <w:pPr>
              <w:pStyle w:val="TableText"/>
            </w:pPr>
            <w:r w:rsidRPr="00E175D9">
              <w:t>Grey gum, grey iron gum, Long-capped grey gum</w:t>
            </w:r>
          </w:p>
        </w:tc>
        <w:tc>
          <w:tcPr>
            <w:tcW w:w="1552" w:type="dxa"/>
          </w:tcPr>
          <w:p w14:paraId="46F11687" w14:textId="77777777" w:rsidR="00E175D9" w:rsidRPr="00E175D9" w:rsidRDefault="00E175D9" w:rsidP="008F75FA">
            <w:pPr>
              <w:pStyle w:val="TableText"/>
              <w:jc w:val="right"/>
            </w:pPr>
            <w:r w:rsidRPr="00E175D9">
              <w:t>11, 12, 13, 25</w:t>
            </w:r>
          </w:p>
        </w:tc>
      </w:tr>
      <w:tr w:rsidR="00E175D9" w:rsidRPr="00E175D9" w14:paraId="509E617E" w14:textId="77777777" w:rsidTr="00513DC7">
        <w:tc>
          <w:tcPr>
            <w:tcW w:w="2830" w:type="dxa"/>
          </w:tcPr>
          <w:p w14:paraId="77AAF12E"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quadrangulata</w:t>
            </w:r>
            <w:proofErr w:type="spellEnd"/>
          </w:p>
        </w:tc>
        <w:tc>
          <w:tcPr>
            <w:tcW w:w="4678" w:type="dxa"/>
          </w:tcPr>
          <w:p w14:paraId="73F35C1B" w14:textId="77777777" w:rsidR="00E175D9" w:rsidRPr="00E175D9" w:rsidRDefault="00E175D9" w:rsidP="00E175D9">
            <w:pPr>
              <w:pStyle w:val="TableText"/>
            </w:pPr>
            <w:r w:rsidRPr="00E175D9">
              <w:t>White-topped box, Coastal white box</w:t>
            </w:r>
          </w:p>
        </w:tc>
        <w:tc>
          <w:tcPr>
            <w:tcW w:w="1552" w:type="dxa"/>
          </w:tcPr>
          <w:p w14:paraId="5A217550" w14:textId="761BF91D" w:rsidR="00E175D9" w:rsidRPr="00E175D9" w:rsidRDefault="00E175D9" w:rsidP="008F75FA">
            <w:pPr>
              <w:pStyle w:val="TableText"/>
              <w:jc w:val="right"/>
            </w:pPr>
            <w:r w:rsidRPr="00E175D9">
              <w:t>11, 12, 13, 25</w:t>
            </w:r>
          </w:p>
        </w:tc>
      </w:tr>
      <w:tr w:rsidR="00E175D9" w:rsidRPr="00E175D9" w14:paraId="0FC3B286" w14:textId="77777777" w:rsidTr="00513DC7">
        <w:tc>
          <w:tcPr>
            <w:tcW w:w="2830" w:type="dxa"/>
          </w:tcPr>
          <w:p w14:paraId="670EFA09"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racemosa</w:t>
            </w:r>
            <w:proofErr w:type="spellEnd"/>
          </w:p>
        </w:tc>
        <w:tc>
          <w:tcPr>
            <w:tcW w:w="4678" w:type="dxa"/>
          </w:tcPr>
          <w:p w14:paraId="449B0E40" w14:textId="77777777" w:rsidR="00E175D9" w:rsidRPr="00E175D9" w:rsidRDefault="00E175D9" w:rsidP="00E175D9">
            <w:pPr>
              <w:pStyle w:val="TableText"/>
            </w:pPr>
            <w:r w:rsidRPr="00E175D9">
              <w:t>Narrow-leaved scribbly gum, Snappy gum, Scribbly gum</w:t>
            </w:r>
          </w:p>
        </w:tc>
        <w:tc>
          <w:tcPr>
            <w:tcW w:w="1552" w:type="dxa"/>
          </w:tcPr>
          <w:p w14:paraId="0B7E8512" w14:textId="5A93E097" w:rsidR="00E175D9" w:rsidRPr="00E175D9" w:rsidRDefault="00E175D9" w:rsidP="008F75FA">
            <w:pPr>
              <w:pStyle w:val="TableText"/>
              <w:jc w:val="right"/>
            </w:pPr>
            <w:r w:rsidRPr="00E175D9">
              <w:t>11, 12</w:t>
            </w:r>
          </w:p>
        </w:tc>
      </w:tr>
      <w:tr w:rsidR="00E175D9" w:rsidRPr="00E175D9" w14:paraId="728CDAD2" w14:textId="77777777" w:rsidTr="00513DC7">
        <w:tc>
          <w:tcPr>
            <w:tcW w:w="2830" w:type="dxa"/>
          </w:tcPr>
          <w:p w14:paraId="61A46DE2" w14:textId="77777777" w:rsidR="00E175D9" w:rsidRPr="008F75FA" w:rsidRDefault="00E175D9" w:rsidP="00E175D9">
            <w:pPr>
              <w:pStyle w:val="TableText"/>
              <w:rPr>
                <w:rStyle w:val="Emphasis"/>
              </w:rPr>
            </w:pPr>
            <w:r w:rsidRPr="008F75FA">
              <w:rPr>
                <w:rStyle w:val="Emphasis"/>
              </w:rPr>
              <w:t>Eucalyptus radiata</w:t>
            </w:r>
          </w:p>
        </w:tc>
        <w:tc>
          <w:tcPr>
            <w:tcW w:w="4678" w:type="dxa"/>
          </w:tcPr>
          <w:p w14:paraId="7C186192" w14:textId="77777777" w:rsidR="00E175D9" w:rsidRPr="00E175D9" w:rsidRDefault="00E175D9" w:rsidP="00E175D9">
            <w:pPr>
              <w:pStyle w:val="TableText"/>
            </w:pPr>
            <w:r w:rsidRPr="00E175D9">
              <w:t>Narrow-leaved peppermint</w:t>
            </w:r>
          </w:p>
        </w:tc>
        <w:tc>
          <w:tcPr>
            <w:tcW w:w="1552" w:type="dxa"/>
          </w:tcPr>
          <w:p w14:paraId="4E642283" w14:textId="77777777" w:rsidR="00E175D9" w:rsidRPr="00E175D9" w:rsidRDefault="00E175D9" w:rsidP="008F75FA">
            <w:pPr>
              <w:pStyle w:val="TableText"/>
              <w:jc w:val="right"/>
            </w:pPr>
            <w:r w:rsidRPr="00E175D9">
              <w:t>13, 25</w:t>
            </w:r>
          </w:p>
        </w:tc>
      </w:tr>
      <w:tr w:rsidR="00E175D9" w:rsidRPr="00E175D9" w14:paraId="3DB735DA" w14:textId="77777777" w:rsidTr="00513DC7">
        <w:tc>
          <w:tcPr>
            <w:tcW w:w="2830" w:type="dxa"/>
          </w:tcPr>
          <w:p w14:paraId="20B3A553"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resinifera</w:t>
            </w:r>
            <w:proofErr w:type="spellEnd"/>
          </w:p>
        </w:tc>
        <w:tc>
          <w:tcPr>
            <w:tcW w:w="4678" w:type="dxa"/>
          </w:tcPr>
          <w:p w14:paraId="26DA1E85" w14:textId="77777777" w:rsidR="00E175D9" w:rsidRPr="00E175D9" w:rsidRDefault="00E175D9" w:rsidP="00E175D9">
            <w:pPr>
              <w:pStyle w:val="TableText"/>
            </w:pPr>
            <w:r w:rsidRPr="00E175D9">
              <w:t xml:space="preserve">Red mahogany, </w:t>
            </w:r>
            <w:proofErr w:type="gramStart"/>
            <w:r w:rsidRPr="00E175D9">
              <w:t>Red</w:t>
            </w:r>
            <w:proofErr w:type="gramEnd"/>
            <w:r w:rsidRPr="00E175D9">
              <w:t xml:space="preserve"> messmate</w:t>
            </w:r>
          </w:p>
        </w:tc>
        <w:tc>
          <w:tcPr>
            <w:tcW w:w="1552" w:type="dxa"/>
          </w:tcPr>
          <w:p w14:paraId="18D1A518" w14:textId="2A30BBD5" w:rsidR="00E175D9" w:rsidRPr="00E175D9" w:rsidRDefault="00E175D9" w:rsidP="008F75FA">
            <w:pPr>
              <w:pStyle w:val="TableText"/>
              <w:jc w:val="right"/>
            </w:pPr>
            <w:r w:rsidRPr="00E175D9">
              <w:t>11, 12, 13</w:t>
            </w:r>
          </w:p>
        </w:tc>
      </w:tr>
      <w:tr w:rsidR="00E175D9" w:rsidRPr="00E175D9" w14:paraId="2239F082" w14:textId="77777777" w:rsidTr="00513DC7">
        <w:tc>
          <w:tcPr>
            <w:tcW w:w="2830" w:type="dxa"/>
          </w:tcPr>
          <w:p w14:paraId="3899C583"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robusta</w:t>
            </w:r>
            <w:proofErr w:type="spellEnd"/>
          </w:p>
        </w:tc>
        <w:tc>
          <w:tcPr>
            <w:tcW w:w="4678" w:type="dxa"/>
          </w:tcPr>
          <w:p w14:paraId="7E3AF9D8" w14:textId="77777777" w:rsidR="00E175D9" w:rsidRPr="00E175D9" w:rsidRDefault="00E175D9" w:rsidP="00E175D9">
            <w:pPr>
              <w:pStyle w:val="TableText"/>
            </w:pPr>
            <w:r w:rsidRPr="00E175D9">
              <w:t>Swamp mahogany, Swamp messmate</w:t>
            </w:r>
          </w:p>
        </w:tc>
        <w:tc>
          <w:tcPr>
            <w:tcW w:w="1552" w:type="dxa"/>
          </w:tcPr>
          <w:p w14:paraId="378FC9B5" w14:textId="2AA29C3E" w:rsidR="00E175D9" w:rsidRPr="00E175D9" w:rsidRDefault="00E175D9" w:rsidP="008F75FA">
            <w:pPr>
              <w:pStyle w:val="TableText"/>
              <w:jc w:val="right"/>
            </w:pPr>
            <w:r w:rsidRPr="00E175D9">
              <w:t>11, 12, 13</w:t>
            </w:r>
          </w:p>
        </w:tc>
      </w:tr>
      <w:tr w:rsidR="00E175D9" w:rsidRPr="00E175D9" w14:paraId="67FE276B" w14:textId="77777777" w:rsidTr="00513DC7">
        <w:tc>
          <w:tcPr>
            <w:tcW w:w="2830" w:type="dxa"/>
          </w:tcPr>
          <w:p w14:paraId="23CC7735"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saligna</w:t>
            </w:r>
            <w:proofErr w:type="spellEnd"/>
          </w:p>
        </w:tc>
        <w:tc>
          <w:tcPr>
            <w:tcW w:w="4678" w:type="dxa"/>
          </w:tcPr>
          <w:p w14:paraId="7605E6C5" w14:textId="77777777" w:rsidR="00E175D9" w:rsidRPr="00E175D9" w:rsidRDefault="00E175D9" w:rsidP="00E175D9">
            <w:pPr>
              <w:pStyle w:val="TableText"/>
            </w:pPr>
            <w:r w:rsidRPr="00E175D9">
              <w:t xml:space="preserve">Sydney blue gum, </w:t>
            </w:r>
            <w:proofErr w:type="gramStart"/>
            <w:r w:rsidRPr="00E175D9">
              <w:t>Blue</w:t>
            </w:r>
            <w:proofErr w:type="gramEnd"/>
            <w:r w:rsidRPr="00E175D9">
              <w:t xml:space="preserve"> gum</w:t>
            </w:r>
          </w:p>
        </w:tc>
        <w:tc>
          <w:tcPr>
            <w:tcW w:w="1552" w:type="dxa"/>
          </w:tcPr>
          <w:p w14:paraId="5B730E73" w14:textId="77777777" w:rsidR="00E175D9" w:rsidRPr="00E175D9" w:rsidRDefault="00E175D9" w:rsidP="008F75FA">
            <w:pPr>
              <w:pStyle w:val="TableText"/>
              <w:jc w:val="right"/>
            </w:pPr>
            <w:r w:rsidRPr="00E175D9">
              <w:t>11, 12, 13</w:t>
            </w:r>
          </w:p>
        </w:tc>
      </w:tr>
      <w:tr w:rsidR="00E175D9" w:rsidRPr="00E175D9" w14:paraId="69F36006" w14:textId="77777777" w:rsidTr="00513DC7">
        <w:tc>
          <w:tcPr>
            <w:tcW w:w="2830" w:type="dxa"/>
          </w:tcPr>
          <w:p w14:paraId="1C3B2551"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scias</w:t>
            </w:r>
            <w:proofErr w:type="spellEnd"/>
          </w:p>
        </w:tc>
        <w:tc>
          <w:tcPr>
            <w:tcW w:w="4678" w:type="dxa"/>
          </w:tcPr>
          <w:p w14:paraId="2413480E" w14:textId="77777777" w:rsidR="00E175D9" w:rsidRPr="00E175D9" w:rsidRDefault="00E175D9" w:rsidP="00E175D9">
            <w:pPr>
              <w:pStyle w:val="TableText"/>
            </w:pPr>
            <w:r w:rsidRPr="00E175D9">
              <w:t>Large-fruited red mahogany</w:t>
            </w:r>
          </w:p>
        </w:tc>
        <w:tc>
          <w:tcPr>
            <w:tcW w:w="1552" w:type="dxa"/>
          </w:tcPr>
          <w:p w14:paraId="12BFFA56" w14:textId="3B50C367" w:rsidR="00E175D9" w:rsidRPr="00E175D9" w:rsidRDefault="00E175D9" w:rsidP="008F75FA">
            <w:pPr>
              <w:pStyle w:val="TableText"/>
              <w:jc w:val="right"/>
            </w:pPr>
            <w:r w:rsidRPr="00E175D9">
              <w:t>11, 12, 13</w:t>
            </w:r>
          </w:p>
        </w:tc>
      </w:tr>
      <w:tr w:rsidR="00E175D9" w:rsidRPr="00E175D9" w14:paraId="414D3E1D" w14:textId="77777777" w:rsidTr="00513DC7">
        <w:tc>
          <w:tcPr>
            <w:tcW w:w="2830" w:type="dxa"/>
          </w:tcPr>
          <w:p w14:paraId="38B7BB85"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sclerophylla</w:t>
            </w:r>
            <w:proofErr w:type="spellEnd"/>
          </w:p>
        </w:tc>
        <w:tc>
          <w:tcPr>
            <w:tcW w:w="4678" w:type="dxa"/>
          </w:tcPr>
          <w:p w14:paraId="7BA1A206" w14:textId="77777777" w:rsidR="00E175D9" w:rsidRPr="00E175D9" w:rsidRDefault="00E175D9" w:rsidP="00E175D9">
            <w:pPr>
              <w:pStyle w:val="TableText"/>
            </w:pPr>
            <w:r w:rsidRPr="00E175D9">
              <w:t>Hard-leaved scribbly gum</w:t>
            </w:r>
          </w:p>
        </w:tc>
        <w:tc>
          <w:tcPr>
            <w:tcW w:w="1552" w:type="dxa"/>
          </w:tcPr>
          <w:p w14:paraId="02D1AFAD" w14:textId="7F9EC256" w:rsidR="00E175D9" w:rsidRPr="00E175D9" w:rsidRDefault="00E175D9" w:rsidP="008F75FA">
            <w:pPr>
              <w:pStyle w:val="TableText"/>
              <w:jc w:val="right"/>
            </w:pPr>
            <w:r w:rsidRPr="00E175D9">
              <w:t>11, 12, 13, 25,</w:t>
            </w:r>
            <w:r w:rsidR="00513DC7">
              <w:t xml:space="preserve"> </w:t>
            </w:r>
            <w:r w:rsidRPr="00E175D9">
              <w:t>30</w:t>
            </w:r>
          </w:p>
        </w:tc>
      </w:tr>
      <w:tr w:rsidR="00E175D9" w:rsidRPr="00E175D9" w14:paraId="54CBBC07" w14:textId="77777777" w:rsidTr="00513DC7">
        <w:tc>
          <w:tcPr>
            <w:tcW w:w="2830" w:type="dxa"/>
          </w:tcPr>
          <w:p w14:paraId="4B54B634"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signata</w:t>
            </w:r>
            <w:proofErr w:type="spellEnd"/>
          </w:p>
        </w:tc>
        <w:tc>
          <w:tcPr>
            <w:tcW w:w="4678" w:type="dxa"/>
          </w:tcPr>
          <w:p w14:paraId="0BDEC74E" w14:textId="77777777" w:rsidR="00E175D9" w:rsidRPr="00E175D9" w:rsidRDefault="00E175D9" w:rsidP="00E175D9">
            <w:pPr>
              <w:pStyle w:val="TableText"/>
            </w:pPr>
            <w:r w:rsidRPr="00E175D9">
              <w:t>Peppermint-leaved white gum, Scribbly gum</w:t>
            </w:r>
          </w:p>
        </w:tc>
        <w:tc>
          <w:tcPr>
            <w:tcW w:w="1552" w:type="dxa"/>
          </w:tcPr>
          <w:p w14:paraId="7C90A9B7" w14:textId="77777777" w:rsidR="00E175D9" w:rsidRPr="00E175D9" w:rsidRDefault="00E175D9" w:rsidP="008F75FA">
            <w:pPr>
              <w:pStyle w:val="TableText"/>
              <w:jc w:val="right"/>
            </w:pPr>
            <w:r w:rsidRPr="00E175D9">
              <w:t>12</w:t>
            </w:r>
          </w:p>
        </w:tc>
      </w:tr>
      <w:tr w:rsidR="00E175D9" w:rsidRPr="00E175D9" w14:paraId="5C7D6655" w14:textId="77777777" w:rsidTr="00513DC7">
        <w:tc>
          <w:tcPr>
            <w:tcW w:w="2830" w:type="dxa"/>
          </w:tcPr>
          <w:p w14:paraId="26F93DC6"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tereticornis</w:t>
            </w:r>
            <w:proofErr w:type="spellEnd"/>
          </w:p>
        </w:tc>
        <w:tc>
          <w:tcPr>
            <w:tcW w:w="4678" w:type="dxa"/>
          </w:tcPr>
          <w:p w14:paraId="42C3979E" w14:textId="77777777" w:rsidR="00E175D9" w:rsidRPr="00E175D9" w:rsidRDefault="00E175D9" w:rsidP="00E175D9">
            <w:pPr>
              <w:pStyle w:val="TableText"/>
            </w:pPr>
            <w:r w:rsidRPr="00E175D9">
              <w:t xml:space="preserve">Forest red gum, </w:t>
            </w:r>
            <w:proofErr w:type="gramStart"/>
            <w:r w:rsidRPr="00E175D9">
              <w:t>Blue</w:t>
            </w:r>
            <w:proofErr w:type="gramEnd"/>
            <w:r w:rsidRPr="00E175D9">
              <w:t xml:space="preserve"> gum, Flooded gum, Queensland blue gum</w:t>
            </w:r>
          </w:p>
        </w:tc>
        <w:tc>
          <w:tcPr>
            <w:tcW w:w="1552" w:type="dxa"/>
          </w:tcPr>
          <w:p w14:paraId="649C5533" w14:textId="77777777" w:rsidR="00E175D9" w:rsidRPr="00E175D9" w:rsidRDefault="00E175D9" w:rsidP="008F75FA">
            <w:pPr>
              <w:pStyle w:val="TableText"/>
              <w:jc w:val="right"/>
            </w:pPr>
            <w:r w:rsidRPr="00E175D9">
              <w:t>11, 12, 13, 25</w:t>
            </w:r>
          </w:p>
        </w:tc>
      </w:tr>
      <w:tr w:rsidR="00E175D9" w:rsidRPr="00E175D9" w14:paraId="673C39C1" w14:textId="77777777" w:rsidTr="00513DC7">
        <w:tc>
          <w:tcPr>
            <w:tcW w:w="2830" w:type="dxa"/>
          </w:tcPr>
          <w:p w14:paraId="51CBBECB"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viminalis</w:t>
            </w:r>
            <w:proofErr w:type="spellEnd"/>
          </w:p>
        </w:tc>
        <w:tc>
          <w:tcPr>
            <w:tcW w:w="4678" w:type="dxa"/>
          </w:tcPr>
          <w:p w14:paraId="10634B83" w14:textId="77777777" w:rsidR="00E175D9" w:rsidRPr="00E175D9" w:rsidRDefault="00E175D9" w:rsidP="00E175D9">
            <w:pPr>
              <w:pStyle w:val="TableText"/>
            </w:pPr>
            <w:r w:rsidRPr="00E175D9">
              <w:t>Rough-barked ribbon gum, Manna gum, Ribbon gum</w:t>
            </w:r>
          </w:p>
        </w:tc>
        <w:tc>
          <w:tcPr>
            <w:tcW w:w="1552" w:type="dxa"/>
          </w:tcPr>
          <w:p w14:paraId="4C54AB4B" w14:textId="2ED85C09" w:rsidR="00E175D9" w:rsidRPr="00E175D9" w:rsidRDefault="00E175D9" w:rsidP="008F75FA">
            <w:pPr>
              <w:pStyle w:val="TableText"/>
              <w:jc w:val="right"/>
            </w:pPr>
            <w:r w:rsidRPr="00E175D9">
              <w:t>11, 12, 13, 25</w:t>
            </w:r>
          </w:p>
        </w:tc>
      </w:tr>
      <w:bookmarkEnd w:id="63"/>
    </w:tbl>
    <w:p w14:paraId="7E323556" w14:textId="77777777" w:rsidR="00E175D9" w:rsidRDefault="00E175D9" w:rsidP="00E175D9"/>
    <w:p w14:paraId="548C4057" w14:textId="7FF92332" w:rsidR="00303774" w:rsidRDefault="00303774" w:rsidP="00303774">
      <w:pPr>
        <w:pStyle w:val="Caption"/>
      </w:pPr>
      <w:bookmarkStart w:id="64" w:name="_Toc99530110"/>
      <w:r>
        <w:t xml:space="preserve">Table </w:t>
      </w:r>
      <w:r w:rsidR="00C8689F">
        <w:fldChar w:fldCharType="begin"/>
      </w:r>
      <w:r w:rsidR="00C8689F">
        <w:instrText xml:space="preserve"> SEQ Table \* ARABIC </w:instrText>
      </w:r>
      <w:r w:rsidR="00C8689F">
        <w:fldChar w:fldCharType="separate"/>
      </w:r>
      <w:r w:rsidR="00E4570F">
        <w:rPr>
          <w:noProof/>
        </w:rPr>
        <w:t>6</w:t>
      </w:r>
      <w:r w:rsidR="00C8689F">
        <w:rPr>
          <w:noProof/>
        </w:rPr>
        <w:fldChar w:fldCharType="end"/>
      </w:r>
      <w:r>
        <w:t xml:space="preserve"> </w:t>
      </w:r>
      <w:r w:rsidR="006C6F50">
        <w:t xml:space="preserve">Central NSW Coast </w:t>
      </w:r>
      <w:r w:rsidR="00BB16B2">
        <w:t>Ancillary habitat trees</w:t>
      </w:r>
      <w:bookmarkEnd w:id="64"/>
    </w:p>
    <w:tbl>
      <w:tblPr>
        <w:tblStyle w:val="TableGrid"/>
        <w:tblW w:w="5000" w:type="pct"/>
        <w:tblBorders>
          <w:insideV w:val="none" w:sz="0" w:space="0" w:color="auto"/>
        </w:tblBorders>
        <w:tblLook w:val="04A0" w:firstRow="1" w:lastRow="0" w:firstColumn="1" w:lastColumn="0" w:noHBand="0" w:noVBand="1"/>
      </w:tblPr>
      <w:tblGrid>
        <w:gridCol w:w="2689"/>
        <w:gridCol w:w="4818"/>
        <w:gridCol w:w="1553"/>
      </w:tblGrid>
      <w:tr w:rsidR="00E175D9" w:rsidRPr="008F75FA" w14:paraId="7C1B2A42" w14:textId="77777777" w:rsidTr="009164D9">
        <w:trPr>
          <w:tblHeader/>
        </w:trPr>
        <w:tc>
          <w:tcPr>
            <w:tcW w:w="1484" w:type="pct"/>
          </w:tcPr>
          <w:p w14:paraId="51C32B21" w14:textId="77777777" w:rsidR="00E175D9" w:rsidRPr="008F75FA" w:rsidRDefault="00E175D9" w:rsidP="008F75FA">
            <w:pPr>
              <w:pStyle w:val="TableHeading"/>
            </w:pPr>
            <w:bookmarkStart w:id="65" w:name="Table_6"/>
            <w:r w:rsidRPr="008F75FA">
              <w:t>Tree species scientific name</w:t>
            </w:r>
          </w:p>
        </w:tc>
        <w:tc>
          <w:tcPr>
            <w:tcW w:w="2659" w:type="pct"/>
          </w:tcPr>
          <w:p w14:paraId="475A843A" w14:textId="77777777" w:rsidR="00E175D9" w:rsidRPr="008F75FA" w:rsidRDefault="00E175D9" w:rsidP="008F75FA">
            <w:pPr>
              <w:pStyle w:val="TableHeading"/>
            </w:pPr>
            <w:r w:rsidRPr="008F75FA">
              <w:t>Common name</w:t>
            </w:r>
          </w:p>
        </w:tc>
        <w:tc>
          <w:tcPr>
            <w:tcW w:w="857" w:type="pct"/>
          </w:tcPr>
          <w:p w14:paraId="768F8CD8" w14:textId="77777777" w:rsidR="00E175D9" w:rsidRPr="008F75FA" w:rsidRDefault="00E175D9" w:rsidP="008F75FA">
            <w:pPr>
              <w:pStyle w:val="TableHeading"/>
              <w:jc w:val="right"/>
            </w:pPr>
            <w:r w:rsidRPr="008F75FA">
              <w:t>Source</w:t>
            </w:r>
          </w:p>
        </w:tc>
      </w:tr>
      <w:tr w:rsidR="00E175D9" w:rsidRPr="00E175D9" w14:paraId="75589533" w14:textId="77777777" w:rsidTr="009164D9">
        <w:tc>
          <w:tcPr>
            <w:tcW w:w="1484" w:type="pct"/>
          </w:tcPr>
          <w:p w14:paraId="3931267B" w14:textId="77777777" w:rsidR="00E175D9" w:rsidRPr="008F75FA" w:rsidRDefault="00E175D9" w:rsidP="00E175D9">
            <w:pPr>
              <w:pStyle w:val="TableText"/>
              <w:rPr>
                <w:rStyle w:val="Emphasis"/>
              </w:rPr>
            </w:pPr>
            <w:proofErr w:type="spellStart"/>
            <w:r w:rsidRPr="008F75FA">
              <w:rPr>
                <w:rStyle w:val="Emphasis"/>
              </w:rPr>
              <w:t>Allocasuarina</w:t>
            </w:r>
            <w:proofErr w:type="spellEnd"/>
            <w:r w:rsidRPr="008F75FA">
              <w:rPr>
                <w:rStyle w:val="Emphasis"/>
              </w:rPr>
              <w:t xml:space="preserve"> </w:t>
            </w:r>
            <w:proofErr w:type="spellStart"/>
            <w:r w:rsidRPr="008F75FA">
              <w:rPr>
                <w:rStyle w:val="Emphasis"/>
              </w:rPr>
              <w:t>littoralis</w:t>
            </w:r>
            <w:proofErr w:type="spellEnd"/>
          </w:p>
        </w:tc>
        <w:tc>
          <w:tcPr>
            <w:tcW w:w="2659" w:type="pct"/>
          </w:tcPr>
          <w:p w14:paraId="2D9E03F1" w14:textId="77777777" w:rsidR="00E175D9" w:rsidRPr="00E175D9" w:rsidRDefault="00E175D9" w:rsidP="00E175D9">
            <w:pPr>
              <w:pStyle w:val="TableText"/>
            </w:pPr>
            <w:r w:rsidRPr="00E175D9">
              <w:t>Black she-oak, Bull oak</w:t>
            </w:r>
          </w:p>
        </w:tc>
        <w:tc>
          <w:tcPr>
            <w:tcW w:w="857" w:type="pct"/>
          </w:tcPr>
          <w:p w14:paraId="220A046D" w14:textId="77777777" w:rsidR="00E175D9" w:rsidRPr="00E175D9" w:rsidRDefault="00E175D9" w:rsidP="008F75FA">
            <w:pPr>
              <w:pStyle w:val="TableText"/>
              <w:jc w:val="right"/>
            </w:pPr>
            <w:r w:rsidRPr="00E175D9">
              <w:t>11, 12, 13</w:t>
            </w:r>
          </w:p>
        </w:tc>
      </w:tr>
      <w:tr w:rsidR="00E175D9" w:rsidRPr="00E175D9" w14:paraId="5213F506" w14:textId="77777777" w:rsidTr="009164D9">
        <w:tc>
          <w:tcPr>
            <w:tcW w:w="1484" w:type="pct"/>
          </w:tcPr>
          <w:p w14:paraId="6260A9EE" w14:textId="77777777" w:rsidR="00E175D9" w:rsidRPr="008F75FA" w:rsidRDefault="00E175D9" w:rsidP="00E175D9">
            <w:pPr>
              <w:pStyle w:val="TableText"/>
              <w:rPr>
                <w:rStyle w:val="Emphasis"/>
              </w:rPr>
            </w:pPr>
            <w:proofErr w:type="spellStart"/>
            <w:r w:rsidRPr="008F75FA">
              <w:rPr>
                <w:rStyle w:val="Emphasis"/>
              </w:rPr>
              <w:t>Allocasuarina</w:t>
            </w:r>
            <w:proofErr w:type="spellEnd"/>
            <w:r w:rsidRPr="008F75FA">
              <w:rPr>
                <w:rStyle w:val="Emphasis"/>
              </w:rPr>
              <w:t xml:space="preserve"> </w:t>
            </w:r>
            <w:proofErr w:type="spellStart"/>
            <w:r w:rsidRPr="008F75FA">
              <w:rPr>
                <w:rStyle w:val="Emphasis"/>
              </w:rPr>
              <w:t>torulosa</w:t>
            </w:r>
            <w:proofErr w:type="spellEnd"/>
          </w:p>
        </w:tc>
        <w:tc>
          <w:tcPr>
            <w:tcW w:w="2659" w:type="pct"/>
          </w:tcPr>
          <w:p w14:paraId="3163F896" w14:textId="77777777" w:rsidR="00E175D9" w:rsidRPr="00E175D9" w:rsidRDefault="00E175D9" w:rsidP="00E175D9">
            <w:pPr>
              <w:pStyle w:val="TableText"/>
            </w:pPr>
            <w:r w:rsidRPr="00E175D9">
              <w:t>Forest oak, Rose she-oak</w:t>
            </w:r>
          </w:p>
        </w:tc>
        <w:tc>
          <w:tcPr>
            <w:tcW w:w="857" w:type="pct"/>
          </w:tcPr>
          <w:p w14:paraId="63446643" w14:textId="3D4F9E5C" w:rsidR="00E175D9" w:rsidRPr="00E175D9" w:rsidRDefault="00E175D9" w:rsidP="008F75FA">
            <w:pPr>
              <w:pStyle w:val="TableText"/>
              <w:jc w:val="right"/>
            </w:pPr>
            <w:r w:rsidRPr="00E175D9">
              <w:t>11, 12, 13</w:t>
            </w:r>
          </w:p>
        </w:tc>
      </w:tr>
      <w:tr w:rsidR="00E175D9" w:rsidRPr="00E175D9" w14:paraId="51AD806C" w14:textId="77777777" w:rsidTr="009164D9">
        <w:tc>
          <w:tcPr>
            <w:tcW w:w="1484" w:type="pct"/>
          </w:tcPr>
          <w:p w14:paraId="62ABDB77" w14:textId="77777777" w:rsidR="00E175D9" w:rsidRPr="008F75FA" w:rsidRDefault="00E175D9" w:rsidP="00E175D9">
            <w:pPr>
              <w:pStyle w:val="TableText"/>
              <w:rPr>
                <w:rStyle w:val="Emphasis"/>
              </w:rPr>
            </w:pPr>
            <w:r w:rsidRPr="008F75FA">
              <w:rPr>
                <w:rStyle w:val="Emphasis"/>
              </w:rPr>
              <w:t xml:space="preserve">Angophora </w:t>
            </w:r>
            <w:proofErr w:type="spellStart"/>
            <w:r w:rsidRPr="008F75FA">
              <w:rPr>
                <w:rStyle w:val="Emphasis"/>
              </w:rPr>
              <w:t>bakeri</w:t>
            </w:r>
            <w:proofErr w:type="spellEnd"/>
          </w:p>
        </w:tc>
        <w:tc>
          <w:tcPr>
            <w:tcW w:w="2659" w:type="pct"/>
          </w:tcPr>
          <w:p w14:paraId="760F60D5" w14:textId="77777777" w:rsidR="00E175D9" w:rsidRPr="00E175D9" w:rsidRDefault="00E175D9" w:rsidP="00E175D9">
            <w:pPr>
              <w:pStyle w:val="TableText"/>
            </w:pPr>
            <w:r w:rsidRPr="00E175D9">
              <w:t>Narrow-leaved apple, Small-leaved apple</w:t>
            </w:r>
          </w:p>
        </w:tc>
        <w:tc>
          <w:tcPr>
            <w:tcW w:w="857" w:type="pct"/>
          </w:tcPr>
          <w:p w14:paraId="4702CE34" w14:textId="327B0823" w:rsidR="00E175D9" w:rsidRPr="00E175D9" w:rsidRDefault="00E175D9" w:rsidP="008F75FA">
            <w:pPr>
              <w:pStyle w:val="TableText"/>
              <w:jc w:val="right"/>
            </w:pPr>
            <w:r w:rsidRPr="00E175D9">
              <w:t>11, 12, 13</w:t>
            </w:r>
          </w:p>
        </w:tc>
      </w:tr>
      <w:tr w:rsidR="00E175D9" w:rsidRPr="00E175D9" w14:paraId="4FF6AE69" w14:textId="77777777" w:rsidTr="009164D9">
        <w:tc>
          <w:tcPr>
            <w:tcW w:w="1484" w:type="pct"/>
          </w:tcPr>
          <w:p w14:paraId="08249FC8" w14:textId="77777777" w:rsidR="00E175D9" w:rsidRPr="008F75FA" w:rsidRDefault="00E175D9" w:rsidP="00E175D9">
            <w:pPr>
              <w:pStyle w:val="TableText"/>
              <w:rPr>
                <w:rStyle w:val="Emphasis"/>
              </w:rPr>
            </w:pPr>
            <w:r w:rsidRPr="008F75FA">
              <w:rPr>
                <w:rStyle w:val="Emphasis"/>
              </w:rPr>
              <w:t>Angophora floribunda</w:t>
            </w:r>
          </w:p>
        </w:tc>
        <w:tc>
          <w:tcPr>
            <w:tcW w:w="2659" w:type="pct"/>
          </w:tcPr>
          <w:p w14:paraId="00126865" w14:textId="77777777" w:rsidR="00E175D9" w:rsidRPr="00E175D9" w:rsidRDefault="00E175D9" w:rsidP="00E175D9">
            <w:pPr>
              <w:pStyle w:val="TableText"/>
            </w:pPr>
            <w:r w:rsidRPr="00E175D9">
              <w:t>Apple, Rough-barked apple</w:t>
            </w:r>
          </w:p>
        </w:tc>
        <w:tc>
          <w:tcPr>
            <w:tcW w:w="857" w:type="pct"/>
          </w:tcPr>
          <w:p w14:paraId="5D3B88A9" w14:textId="77777777" w:rsidR="00E175D9" w:rsidRPr="00E175D9" w:rsidRDefault="00E175D9" w:rsidP="008F75FA">
            <w:pPr>
              <w:pStyle w:val="TableText"/>
              <w:jc w:val="right"/>
            </w:pPr>
            <w:r w:rsidRPr="00E175D9">
              <w:t>11, 13</w:t>
            </w:r>
          </w:p>
        </w:tc>
      </w:tr>
      <w:tr w:rsidR="00E175D9" w:rsidRPr="00E175D9" w14:paraId="0F8AF9B9" w14:textId="77777777" w:rsidTr="009164D9">
        <w:tc>
          <w:tcPr>
            <w:tcW w:w="1484" w:type="pct"/>
          </w:tcPr>
          <w:p w14:paraId="458DD2A7" w14:textId="77777777" w:rsidR="00E175D9" w:rsidRPr="008F75FA" w:rsidRDefault="00E175D9" w:rsidP="00E175D9">
            <w:pPr>
              <w:pStyle w:val="TableText"/>
              <w:rPr>
                <w:rStyle w:val="Emphasis"/>
              </w:rPr>
            </w:pPr>
            <w:r w:rsidRPr="008F75FA">
              <w:rPr>
                <w:rStyle w:val="Emphasis"/>
              </w:rPr>
              <w:t>Casuarina glauca</w:t>
            </w:r>
          </w:p>
        </w:tc>
        <w:tc>
          <w:tcPr>
            <w:tcW w:w="2659" w:type="pct"/>
          </w:tcPr>
          <w:p w14:paraId="6CD728B5" w14:textId="77777777" w:rsidR="00E175D9" w:rsidRPr="00E175D9" w:rsidRDefault="00E175D9" w:rsidP="00E175D9">
            <w:pPr>
              <w:pStyle w:val="TableText"/>
            </w:pPr>
            <w:r w:rsidRPr="00E175D9">
              <w:t xml:space="preserve">Swamp oak, </w:t>
            </w:r>
            <w:proofErr w:type="spellStart"/>
            <w:r w:rsidRPr="00E175D9">
              <w:t>Guman</w:t>
            </w:r>
            <w:proofErr w:type="spellEnd"/>
          </w:p>
        </w:tc>
        <w:tc>
          <w:tcPr>
            <w:tcW w:w="857" w:type="pct"/>
          </w:tcPr>
          <w:p w14:paraId="15419201" w14:textId="77777777" w:rsidR="00E175D9" w:rsidRPr="00E175D9" w:rsidRDefault="00E175D9" w:rsidP="008F75FA">
            <w:pPr>
              <w:pStyle w:val="TableText"/>
              <w:jc w:val="right"/>
            </w:pPr>
            <w:r w:rsidRPr="00E175D9">
              <w:t>11</w:t>
            </w:r>
          </w:p>
        </w:tc>
      </w:tr>
      <w:tr w:rsidR="00E175D9" w:rsidRPr="00E175D9" w14:paraId="503979F9" w14:textId="77777777" w:rsidTr="009164D9">
        <w:tc>
          <w:tcPr>
            <w:tcW w:w="1484" w:type="pct"/>
          </w:tcPr>
          <w:p w14:paraId="619ADB03" w14:textId="77777777" w:rsidR="00E175D9" w:rsidRPr="008F75FA" w:rsidRDefault="00E175D9" w:rsidP="00E175D9">
            <w:pPr>
              <w:pStyle w:val="TableText"/>
              <w:rPr>
                <w:rStyle w:val="Emphasis"/>
              </w:rPr>
            </w:pPr>
            <w:proofErr w:type="spellStart"/>
            <w:r w:rsidRPr="008F75FA">
              <w:rPr>
                <w:rStyle w:val="Emphasis"/>
              </w:rPr>
              <w:t>Corymbia</w:t>
            </w:r>
            <w:proofErr w:type="spellEnd"/>
            <w:r w:rsidRPr="008F75FA">
              <w:rPr>
                <w:rStyle w:val="Emphasis"/>
              </w:rPr>
              <w:t xml:space="preserve"> </w:t>
            </w:r>
            <w:proofErr w:type="spellStart"/>
            <w:r w:rsidRPr="008F75FA">
              <w:rPr>
                <w:rStyle w:val="Emphasis"/>
              </w:rPr>
              <w:t>eximia</w:t>
            </w:r>
            <w:proofErr w:type="spellEnd"/>
          </w:p>
        </w:tc>
        <w:tc>
          <w:tcPr>
            <w:tcW w:w="2659" w:type="pct"/>
          </w:tcPr>
          <w:p w14:paraId="0CD0F3C2" w14:textId="77777777" w:rsidR="00E175D9" w:rsidRPr="00E175D9" w:rsidRDefault="00E175D9" w:rsidP="00E175D9">
            <w:pPr>
              <w:pStyle w:val="TableText"/>
            </w:pPr>
            <w:r w:rsidRPr="00E175D9">
              <w:t>Yellow bloodwood</w:t>
            </w:r>
          </w:p>
        </w:tc>
        <w:tc>
          <w:tcPr>
            <w:tcW w:w="857" w:type="pct"/>
          </w:tcPr>
          <w:p w14:paraId="47242202" w14:textId="34F402F4" w:rsidR="00E175D9" w:rsidRPr="00E175D9" w:rsidRDefault="00E175D9" w:rsidP="008F75FA">
            <w:pPr>
              <w:pStyle w:val="TableText"/>
              <w:jc w:val="right"/>
            </w:pPr>
            <w:r w:rsidRPr="00E175D9">
              <w:t>11, 12, 13</w:t>
            </w:r>
          </w:p>
        </w:tc>
      </w:tr>
      <w:tr w:rsidR="00E175D9" w:rsidRPr="00E175D9" w14:paraId="6D56939A" w14:textId="77777777" w:rsidTr="009164D9">
        <w:tc>
          <w:tcPr>
            <w:tcW w:w="1484" w:type="pct"/>
          </w:tcPr>
          <w:p w14:paraId="480917BA" w14:textId="77777777" w:rsidR="00E175D9" w:rsidRPr="008F75FA" w:rsidRDefault="00E175D9" w:rsidP="00E175D9">
            <w:pPr>
              <w:pStyle w:val="TableText"/>
              <w:rPr>
                <w:rStyle w:val="Emphasis"/>
              </w:rPr>
            </w:pPr>
            <w:proofErr w:type="spellStart"/>
            <w:r w:rsidRPr="008F75FA">
              <w:rPr>
                <w:rStyle w:val="Emphasis"/>
              </w:rPr>
              <w:t>Corymbia</w:t>
            </w:r>
            <w:proofErr w:type="spellEnd"/>
            <w:r w:rsidRPr="008F75FA">
              <w:rPr>
                <w:rStyle w:val="Emphasis"/>
              </w:rPr>
              <w:t xml:space="preserve"> </w:t>
            </w:r>
            <w:proofErr w:type="spellStart"/>
            <w:r w:rsidRPr="008F75FA">
              <w:rPr>
                <w:rStyle w:val="Emphasis"/>
              </w:rPr>
              <w:t>gummifera</w:t>
            </w:r>
            <w:proofErr w:type="spellEnd"/>
          </w:p>
        </w:tc>
        <w:tc>
          <w:tcPr>
            <w:tcW w:w="2659" w:type="pct"/>
          </w:tcPr>
          <w:p w14:paraId="1FE02558" w14:textId="77777777" w:rsidR="00E175D9" w:rsidRPr="00E175D9" w:rsidRDefault="00E175D9" w:rsidP="00E175D9">
            <w:pPr>
              <w:pStyle w:val="TableText"/>
            </w:pPr>
            <w:r w:rsidRPr="00E175D9">
              <w:t>Red bloodwood</w:t>
            </w:r>
          </w:p>
        </w:tc>
        <w:tc>
          <w:tcPr>
            <w:tcW w:w="857" w:type="pct"/>
          </w:tcPr>
          <w:p w14:paraId="75057496" w14:textId="77777777" w:rsidR="00E175D9" w:rsidRPr="00E175D9" w:rsidRDefault="00E175D9" w:rsidP="008F75FA">
            <w:pPr>
              <w:pStyle w:val="TableText"/>
              <w:jc w:val="right"/>
            </w:pPr>
            <w:r w:rsidRPr="00E175D9">
              <w:t>11, 12, 13, 19</w:t>
            </w:r>
          </w:p>
        </w:tc>
      </w:tr>
      <w:tr w:rsidR="00E175D9" w:rsidRPr="00E175D9" w14:paraId="39BBB380" w14:textId="77777777" w:rsidTr="009164D9">
        <w:tc>
          <w:tcPr>
            <w:tcW w:w="1484" w:type="pct"/>
          </w:tcPr>
          <w:p w14:paraId="2D69778D" w14:textId="77777777" w:rsidR="00E175D9" w:rsidRPr="008F75FA" w:rsidRDefault="00E175D9" w:rsidP="00E175D9">
            <w:pPr>
              <w:pStyle w:val="TableText"/>
              <w:rPr>
                <w:rStyle w:val="Emphasis"/>
              </w:rPr>
            </w:pPr>
            <w:proofErr w:type="spellStart"/>
            <w:r w:rsidRPr="008F75FA">
              <w:rPr>
                <w:rStyle w:val="Emphasis"/>
              </w:rPr>
              <w:t>Corymbia</w:t>
            </w:r>
            <w:proofErr w:type="spellEnd"/>
            <w:r w:rsidRPr="008F75FA">
              <w:rPr>
                <w:rStyle w:val="Emphasis"/>
              </w:rPr>
              <w:t xml:space="preserve"> maculate</w:t>
            </w:r>
          </w:p>
        </w:tc>
        <w:tc>
          <w:tcPr>
            <w:tcW w:w="2659" w:type="pct"/>
          </w:tcPr>
          <w:p w14:paraId="421C38C2" w14:textId="77777777" w:rsidR="00E175D9" w:rsidRPr="00E175D9" w:rsidRDefault="00E175D9" w:rsidP="00E175D9">
            <w:pPr>
              <w:pStyle w:val="TableText"/>
            </w:pPr>
            <w:r w:rsidRPr="00E175D9">
              <w:t>Spotted gum, Spotted iron gum</w:t>
            </w:r>
          </w:p>
        </w:tc>
        <w:tc>
          <w:tcPr>
            <w:tcW w:w="857" w:type="pct"/>
          </w:tcPr>
          <w:p w14:paraId="4FBA50D4" w14:textId="1022151F" w:rsidR="00E175D9" w:rsidRPr="00E175D9" w:rsidRDefault="00E175D9" w:rsidP="008F75FA">
            <w:pPr>
              <w:pStyle w:val="TableText"/>
              <w:jc w:val="right"/>
            </w:pPr>
            <w:r w:rsidRPr="00E175D9">
              <w:t>11, 12, 13</w:t>
            </w:r>
          </w:p>
        </w:tc>
      </w:tr>
      <w:tr w:rsidR="00E175D9" w:rsidRPr="00E175D9" w14:paraId="31BF353E" w14:textId="77777777" w:rsidTr="009164D9">
        <w:tc>
          <w:tcPr>
            <w:tcW w:w="1484" w:type="pct"/>
          </w:tcPr>
          <w:p w14:paraId="70E21136"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acmenoides</w:t>
            </w:r>
            <w:proofErr w:type="spellEnd"/>
          </w:p>
        </w:tc>
        <w:tc>
          <w:tcPr>
            <w:tcW w:w="2659" w:type="pct"/>
          </w:tcPr>
          <w:p w14:paraId="2BBB2B0C" w14:textId="77777777" w:rsidR="00E175D9" w:rsidRPr="00E175D9" w:rsidRDefault="00E175D9" w:rsidP="00E175D9">
            <w:pPr>
              <w:pStyle w:val="TableText"/>
            </w:pPr>
            <w:r w:rsidRPr="00E175D9">
              <w:t>Narrow-leaved white stringybark, White mahogany</w:t>
            </w:r>
          </w:p>
        </w:tc>
        <w:tc>
          <w:tcPr>
            <w:tcW w:w="857" w:type="pct"/>
          </w:tcPr>
          <w:p w14:paraId="466F2A86" w14:textId="06910EDF" w:rsidR="00E175D9" w:rsidRPr="00E175D9" w:rsidRDefault="00E175D9" w:rsidP="008F75FA">
            <w:pPr>
              <w:pStyle w:val="TableText"/>
              <w:jc w:val="right"/>
            </w:pPr>
            <w:r w:rsidRPr="00E175D9">
              <w:t>11, 12, 13</w:t>
            </w:r>
          </w:p>
        </w:tc>
      </w:tr>
      <w:tr w:rsidR="00E175D9" w:rsidRPr="00E175D9" w14:paraId="16A56E9B" w14:textId="77777777" w:rsidTr="009164D9">
        <w:tc>
          <w:tcPr>
            <w:tcW w:w="1484" w:type="pct"/>
          </w:tcPr>
          <w:p w14:paraId="0F6A47D8" w14:textId="77777777" w:rsidR="00E175D9" w:rsidRPr="008F75FA" w:rsidRDefault="00E175D9" w:rsidP="00E175D9">
            <w:pPr>
              <w:pStyle w:val="TableText"/>
              <w:rPr>
                <w:rStyle w:val="Emphasis"/>
              </w:rPr>
            </w:pPr>
            <w:r w:rsidRPr="008F75FA">
              <w:rPr>
                <w:rStyle w:val="Emphasis"/>
              </w:rPr>
              <w:t>Eucalyptus agglomerate</w:t>
            </w:r>
          </w:p>
        </w:tc>
        <w:tc>
          <w:tcPr>
            <w:tcW w:w="2659" w:type="pct"/>
          </w:tcPr>
          <w:p w14:paraId="7B52E568" w14:textId="77777777" w:rsidR="00E175D9" w:rsidRPr="00E175D9" w:rsidRDefault="00E175D9" w:rsidP="00E175D9">
            <w:pPr>
              <w:pStyle w:val="TableText"/>
            </w:pPr>
            <w:r w:rsidRPr="00E175D9">
              <w:t>Blue-leaved stringybark</w:t>
            </w:r>
          </w:p>
        </w:tc>
        <w:tc>
          <w:tcPr>
            <w:tcW w:w="857" w:type="pct"/>
          </w:tcPr>
          <w:p w14:paraId="3637D2F9" w14:textId="53217FE6" w:rsidR="00E175D9" w:rsidRPr="00E175D9" w:rsidRDefault="00E175D9" w:rsidP="008F75FA">
            <w:pPr>
              <w:pStyle w:val="TableText"/>
              <w:jc w:val="right"/>
            </w:pPr>
            <w:r w:rsidRPr="00E175D9">
              <w:t>11, 12, 13, 25, 26</w:t>
            </w:r>
          </w:p>
        </w:tc>
      </w:tr>
      <w:tr w:rsidR="00E175D9" w:rsidRPr="00E175D9" w14:paraId="06F2E4B4" w14:textId="77777777" w:rsidTr="009164D9">
        <w:tc>
          <w:tcPr>
            <w:tcW w:w="1484" w:type="pct"/>
          </w:tcPr>
          <w:p w14:paraId="6390E31C"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amplifolia</w:t>
            </w:r>
            <w:proofErr w:type="spellEnd"/>
          </w:p>
        </w:tc>
        <w:tc>
          <w:tcPr>
            <w:tcW w:w="2659" w:type="pct"/>
          </w:tcPr>
          <w:p w14:paraId="486588DB" w14:textId="77777777" w:rsidR="00E175D9" w:rsidRPr="00E175D9" w:rsidRDefault="00E175D9" w:rsidP="00E175D9">
            <w:pPr>
              <w:pStyle w:val="TableText"/>
            </w:pPr>
            <w:r w:rsidRPr="00E175D9">
              <w:t>Cabbage gum, Cadagi</w:t>
            </w:r>
          </w:p>
        </w:tc>
        <w:tc>
          <w:tcPr>
            <w:tcW w:w="857" w:type="pct"/>
          </w:tcPr>
          <w:p w14:paraId="7A4011AC" w14:textId="47347119" w:rsidR="00E175D9" w:rsidRPr="00E175D9" w:rsidRDefault="00E175D9" w:rsidP="008F75FA">
            <w:pPr>
              <w:pStyle w:val="TableText"/>
              <w:jc w:val="right"/>
            </w:pPr>
            <w:r w:rsidRPr="00E175D9">
              <w:t>11, 12, 13</w:t>
            </w:r>
          </w:p>
        </w:tc>
      </w:tr>
      <w:tr w:rsidR="00E175D9" w:rsidRPr="00E175D9" w14:paraId="305D1FCA" w14:textId="77777777" w:rsidTr="009164D9">
        <w:tc>
          <w:tcPr>
            <w:tcW w:w="1484" w:type="pct"/>
          </w:tcPr>
          <w:p w14:paraId="2F3C928D"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bridgesiana</w:t>
            </w:r>
            <w:proofErr w:type="spellEnd"/>
          </w:p>
        </w:tc>
        <w:tc>
          <w:tcPr>
            <w:tcW w:w="2659" w:type="pct"/>
          </w:tcPr>
          <w:p w14:paraId="41CEF7CD" w14:textId="77777777" w:rsidR="00E175D9" w:rsidRPr="00E175D9" w:rsidRDefault="00E175D9" w:rsidP="00E175D9">
            <w:pPr>
              <w:pStyle w:val="TableText"/>
            </w:pPr>
            <w:r w:rsidRPr="00E175D9">
              <w:t>Apple gum, Apple box, Moonbi apple box</w:t>
            </w:r>
          </w:p>
        </w:tc>
        <w:tc>
          <w:tcPr>
            <w:tcW w:w="857" w:type="pct"/>
          </w:tcPr>
          <w:p w14:paraId="3C053F60" w14:textId="77777777" w:rsidR="00E175D9" w:rsidRPr="00E175D9" w:rsidRDefault="00E175D9" w:rsidP="008F75FA">
            <w:pPr>
              <w:pStyle w:val="TableText"/>
              <w:jc w:val="right"/>
            </w:pPr>
            <w:r w:rsidRPr="00E175D9">
              <w:t>13</w:t>
            </w:r>
          </w:p>
        </w:tc>
      </w:tr>
      <w:tr w:rsidR="00E175D9" w:rsidRPr="00E175D9" w14:paraId="15246B37" w14:textId="77777777" w:rsidTr="009164D9">
        <w:tc>
          <w:tcPr>
            <w:tcW w:w="1484" w:type="pct"/>
          </w:tcPr>
          <w:p w14:paraId="7F996105" w14:textId="77777777" w:rsidR="00E175D9" w:rsidRPr="008F75FA" w:rsidRDefault="00E175D9" w:rsidP="00E175D9">
            <w:pPr>
              <w:pStyle w:val="TableText"/>
              <w:rPr>
                <w:rStyle w:val="Emphasis"/>
              </w:rPr>
            </w:pPr>
            <w:r w:rsidRPr="008F75FA">
              <w:rPr>
                <w:rStyle w:val="Emphasis"/>
              </w:rPr>
              <w:lastRenderedPageBreak/>
              <w:t xml:space="preserve">Eucalyptus </w:t>
            </w:r>
            <w:proofErr w:type="spellStart"/>
            <w:r w:rsidRPr="008F75FA">
              <w:rPr>
                <w:rStyle w:val="Emphasis"/>
              </w:rPr>
              <w:t>camfieldii</w:t>
            </w:r>
            <w:proofErr w:type="spellEnd"/>
          </w:p>
        </w:tc>
        <w:tc>
          <w:tcPr>
            <w:tcW w:w="2659" w:type="pct"/>
          </w:tcPr>
          <w:p w14:paraId="3A2BF873" w14:textId="77777777" w:rsidR="00E175D9" w:rsidRPr="00E175D9" w:rsidRDefault="00E175D9" w:rsidP="00E175D9">
            <w:pPr>
              <w:pStyle w:val="TableText"/>
            </w:pPr>
            <w:r w:rsidRPr="00E175D9">
              <w:t>Camfield’s stringybark</w:t>
            </w:r>
          </w:p>
        </w:tc>
        <w:tc>
          <w:tcPr>
            <w:tcW w:w="857" w:type="pct"/>
          </w:tcPr>
          <w:p w14:paraId="43E72287" w14:textId="41E39E0E" w:rsidR="00E175D9" w:rsidRPr="00E175D9" w:rsidRDefault="00E175D9" w:rsidP="008F75FA">
            <w:pPr>
              <w:pStyle w:val="TableText"/>
              <w:jc w:val="right"/>
            </w:pPr>
            <w:r w:rsidRPr="00E175D9">
              <w:t>11, 12</w:t>
            </w:r>
          </w:p>
        </w:tc>
      </w:tr>
      <w:tr w:rsidR="00E175D9" w:rsidRPr="00E175D9" w14:paraId="44268A20" w14:textId="77777777" w:rsidTr="009164D9">
        <w:tc>
          <w:tcPr>
            <w:tcW w:w="1484" w:type="pct"/>
          </w:tcPr>
          <w:p w14:paraId="3131CC1D"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capitellata</w:t>
            </w:r>
            <w:proofErr w:type="spellEnd"/>
          </w:p>
        </w:tc>
        <w:tc>
          <w:tcPr>
            <w:tcW w:w="2659" w:type="pct"/>
          </w:tcPr>
          <w:p w14:paraId="5E7031AD" w14:textId="77777777" w:rsidR="00E175D9" w:rsidRPr="00E175D9" w:rsidRDefault="00E175D9" w:rsidP="00E175D9">
            <w:pPr>
              <w:pStyle w:val="TableText"/>
            </w:pPr>
            <w:r w:rsidRPr="00E175D9">
              <w:t>Brown stringybark</w:t>
            </w:r>
          </w:p>
        </w:tc>
        <w:tc>
          <w:tcPr>
            <w:tcW w:w="857" w:type="pct"/>
          </w:tcPr>
          <w:p w14:paraId="112E9C15" w14:textId="54334DFC" w:rsidR="00E175D9" w:rsidRPr="00E175D9" w:rsidRDefault="00E175D9" w:rsidP="008F75FA">
            <w:pPr>
              <w:pStyle w:val="TableText"/>
              <w:jc w:val="right"/>
            </w:pPr>
            <w:r w:rsidRPr="00E175D9">
              <w:t>11, 12, 13</w:t>
            </w:r>
          </w:p>
        </w:tc>
      </w:tr>
      <w:tr w:rsidR="00E175D9" w:rsidRPr="00E175D9" w14:paraId="384D348A" w14:textId="77777777" w:rsidTr="009164D9">
        <w:tc>
          <w:tcPr>
            <w:tcW w:w="1484" w:type="pct"/>
          </w:tcPr>
          <w:p w14:paraId="158DC5D2"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carnea</w:t>
            </w:r>
            <w:proofErr w:type="spellEnd"/>
          </w:p>
        </w:tc>
        <w:tc>
          <w:tcPr>
            <w:tcW w:w="2659" w:type="pct"/>
          </w:tcPr>
          <w:p w14:paraId="7AEAB4BF" w14:textId="77777777" w:rsidR="00E175D9" w:rsidRPr="00E175D9" w:rsidRDefault="00E175D9" w:rsidP="00E175D9">
            <w:pPr>
              <w:pStyle w:val="TableText"/>
            </w:pPr>
            <w:r w:rsidRPr="00E175D9">
              <w:t>Broad-leaved white mahogany, Thick-leaved mahogany</w:t>
            </w:r>
          </w:p>
        </w:tc>
        <w:tc>
          <w:tcPr>
            <w:tcW w:w="857" w:type="pct"/>
          </w:tcPr>
          <w:p w14:paraId="1924EAB7" w14:textId="4F43A0A7" w:rsidR="00E175D9" w:rsidRPr="00E175D9" w:rsidRDefault="00E175D9" w:rsidP="008F75FA">
            <w:pPr>
              <w:pStyle w:val="TableText"/>
              <w:jc w:val="right"/>
            </w:pPr>
            <w:r w:rsidRPr="00E175D9">
              <w:t>11, 12, 13</w:t>
            </w:r>
          </w:p>
        </w:tc>
      </w:tr>
      <w:tr w:rsidR="00E175D9" w:rsidRPr="00E175D9" w14:paraId="3CE73E3B" w14:textId="77777777" w:rsidTr="009164D9">
        <w:tc>
          <w:tcPr>
            <w:tcW w:w="1484" w:type="pct"/>
          </w:tcPr>
          <w:p w14:paraId="04E5659B"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consideniana</w:t>
            </w:r>
            <w:proofErr w:type="spellEnd"/>
          </w:p>
        </w:tc>
        <w:tc>
          <w:tcPr>
            <w:tcW w:w="2659" w:type="pct"/>
          </w:tcPr>
          <w:p w14:paraId="6F77AC1E" w14:textId="77777777" w:rsidR="00E175D9" w:rsidRPr="00E175D9" w:rsidRDefault="00E175D9" w:rsidP="00E175D9">
            <w:pPr>
              <w:pStyle w:val="TableText"/>
            </w:pPr>
            <w:r w:rsidRPr="00E175D9">
              <w:t xml:space="preserve">Yertchuk, Prickly stringybark, </w:t>
            </w:r>
            <w:proofErr w:type="spellStart"/>
            <w:r w:rsidRPr="00E175D9">
              <w:t>Pricklybark</w:t>
            </w:r>
            <w:proofErr w:type="spellEnd"/>
          </w:p>
        </w:tc>
        <w:tc>
          <w:tcPr>
            <w:tcW w:w="857" w:type="pct"/>
          </w:tcPr>
          <w:p w14:paraId="5D12FFAB" w14:textId="7076F3EB" w:rsidR="00E175D9" w:rsidRPr="00E175D9" w:rsidRDefault="00E175D9" w:rsidP="008F75FA">
            <w:pPr>
              <w:pStyle w:val="TableText"/>
              <w:jc w:val="right"/>
            </w:pPr>
            <w:r w:rsidRPr="00E175D9">
              <w:t>11, 12, 13</w:t>
            </w:r>
          </w:p>
        </w:tc>
      </w:tr>
      <w:tr w:rsidR="00E175D9" w:rsidRPr="00E175D9" w14:paraId="7E5F755D" w14:textId="77777777" w:rsidTr="009164D9">
        <w:tc>
          <w:tcPr>
            <w:tcW w:w="1484" w:type="pct"/>
          </w:tcPr>
          <w:p w14:paraId="0E4B219F"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eugenioides</w:t>
            </w:r>
            <w:proofErr w:type="spellEnd"/>
          </w:p>
        </w:tc>
        <w:tc>
          <w:tcPr>
            <w:tcW w:w="2659" w:type="pct"/>
          </w:tcPr>
          <w:p w14:paraId="73558F79" w14:textId="77777777" w:rsidR="00E175D9" w:rsidRPr="00E175D9" w:rsidRDefault="00E175D9" w:rsidP="00E175D9">
            <w:pPr>
              <w:pStyle w:val="TableText"/>
            </w:pPr>
            <w:r w:rsidRPr="00E175D9">
              <w:t>Thin-leaved stringybark, Wilkinson's stringybark, White stringybark</w:t>
            </w:r>
          </w:p>
        </w:tc>
        <w:tc>
          <w:tcPr>
            <w:tcW w:w="857" w:type="pct"/>
          </w:tcPr>
          <w:p w14:paraId="346E166F" w14:textId="1E7862A1" w:rsidR="00E175D9" w:rsidRPr="00E175D9" w:rsidRDefault="00E175D9" w:rsidP="008F75FA">
            <w:pPr>
              <w:pStyle w:val="TableText"/>
              <w:jc w:val="right"/>
            </w:pPr>
            <w:r w:rsidRPr="00E175D9">
              <w:t>11, 12, 13</w:t>
            </w:r>
          </w:p>
        </w:tc>
      </w:tr>
      <w:tr w:rsidR="00E175D9" w:rsidRPr="00E175D9" w14:paraId="3504ED4E" w14:textId="77777777" w:rsidTr="009164D9">
        <w:tc>
          <w:tcPr>
            <w:tcW w:w="1484" w:type="pct"/>
          </w:tcPr>
          <w:p w14:paraId="2F267735"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glaucina</w:t>
            </w:r>
            <w:proofErr w:type="spellEnd"/>
          </w:p>
        </w:tc>
        <w:tc>
          <w:tcPr>
            <w:tcW w:w="2659" w:type="pct"/>
          </w:tcPr>
          <w:p w14:paraId="71B800FF" w14:textId="77777777" w:rsidR="00E175D9" w:rsidRPr="00E175D9" w:rsidRDefault="00E175D9" w:rsidP="00E175D9">
            <w:pPr>
              <w:pStyle w:val="TableText"/>
            </w:pPr>
            <w:r w:rsidRPr="00E175D9">
              <w:t>Slaty red gum</w:t>
            </w:r>
          </w:p>
        </w:tc>
        <w:tc>
          <w:tcPr>
            <w:tcW w:w="857" w:type="pct"/>
          </w:tcPr>
          <w:p w14:paraId="3B0B212F" w14:textId="0B6C6F77" w:rsidR="00E175D9" w:rsidRPr="00E175D9" w:rsidRDefault="00E175D9" w:rsidP="008F75FA">
            <w:pPr>
              <w:pStyle w:val="TableText"/>
              <w:jc w:val="right"/>
            </w:pPr>
            <w:r w:rsidRPr="00E175D9">
              <w:t>11, 12</w:t>
            </w:r>
          </w:p>
        </w:tc>
      </w:tr>
      <w:tr w:rsidR="00E175D9" w:rsidRPr="00E175D9" w14:paraId="71F5C4D2" w14:textId="77777777" w:rsidTr="009164D9">
        <w:tc>
          <w:tcPr>
            <w:tcW w:w="1484" w:type="pct"/>
          </w:tcPr>
          <w:p w14:paraId="19108C06"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haemastoma</w:t>
            </w:r>
            <w:proofErr w:type="spellEnd"/>
          </w:p>
        </w:tc>
        <w:tc>
          <w:tcPr>
            <w:tcW w:w="2659" w:type="pct"/>
          </w:tcPr>
          <w:p w14:paraId="2AD88EFC" w14:textId="77777777" w:rsidR="00E175D9" w:rsidRPr="00E175D9" w:rsidRDefault="00E175D9" w:rsidP="00E175D9">
            <w:pPr>
              <w:pStyle w:val="TableText"/>
            </w:pPr>
            <w:r w:rsidRPr="00E175D9">
              <w:t>Broad-leaved scribbly gum</w:t>
            </w:r>
          </w:p>
        </w:tc>
        <w:tc>
          <w:tcPr>
            <w:tcW w:w="857" w:type="pct"/>
          </w:tcPr>
          <w:p w14:paraId="50F213FE" w14:textId="59FCEBD1" w:rsidR="00E175D9" w:rsidRPr="00E175D9" w:rsidRDefault="00E175D9" w:rsidP="008F75FA">
            <w:pPr>
              <w:pStyle w:val="TableText"/>
              <w:jc w:val="right"/>
            </w:pPr>
            <w:r w:rsidRPr="00E175D9">
              <w:t>11, 12, 13</w:t>
            </w:r>
          </w:p>
        </w:tc>
      </w:tr>
      <w:tr w:rsidR="00E175D9" w:rsidRPr="00E175D9" w14:paraId="18CC6D83" w14:textId="77777777" w:rsidTr="009164D9">
        <w:tc>
          <w:tcPr>
            <w:tcW w:w="1484" w:type="pct"/>
          </w:tcPr>
          <w:p w14:paraId="7C8CAC6A"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imitans</w:t>
            </w:r>
            <w:proofErr w:type="spellEnd"/>
          </w:p>
        </w:tc>
        <w:tc>
          <w:tcPr>
            <w:tcW w:w="2659" w:type="pct"/>
          </w:tcPr>
          <w:p w14:paraId="3BBF4FBA" w14:textId="77777777" w:rsidR="00E175D9" w:rsidRPr="00E175D9" w:rsidRDefault="00E175D9" w:rsidP="00E175D9">
            <w:pPr>
              <w:pStyle w:val="TableText"/>
            </w:pPr>
            <w:r w:rsidRPr="00E175D9">
              <w:t>Illawarra stringybark</w:t>
            </w:r>
          </w:p>
        </w:tc>
        <w:tc>
          <w:tcPr>
            <w:tcW w:w="857" w:type="pct"/>
          </w:tcPr>
          <w:p w14:paraId="356257BB" w14:textId="56EF849F" w:rsidR="00E175D9" w:rsidRPr="00E175D9" w:rsidRDefault="00E175D9" w:rsidP="008F75FA">
            <w:pPr>
              <w:pStyle w:val="TableText"/>
              <w:jc w:val="right"/>
            </w:pPr>
            <w:r w:rsidRPr="00E175D9">
              <w:t>11, 12, 13</w:t>
            </w:r>
          </w:p>
        </w:tc>
      </w:tr>
      <w:tr w:rsidR="00E175D9" w:rsidRPr="00E175D9" w14:paraId="5B354C1C" w14:textId="77777777" w:rsidTr="009164D9">
        <w:tc>
          <w:tcPr>
            <w:tcW w:w="1484" w:type="pct"/>
          </w:tcPr>
          <w:p w14:paraId="7592067D"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macrorhyncha</w:t>
            </w:r>
            <w:proofErr w:type="spellEnd"/>
          </w:p>
        </w:tc>
        <w:tc>
          <w:tcPr>
            <w:tcW w:w="2659" w:type="pct"/>
          </w:tcPr>
          <w:p w14:paraId="7E0FE9AF" w14:textId="77777777" w:rsidR="00E175D9" w:rsidRPr="00E175D9" w:rsidRDefault="00E175D9" w:rsidP="00E175D9">
            <w:pPr>
              <w:pStyle w:val="TableText"/>
            </w:pPr>
            <w:r w:rsidRPr="00E175D9">
              <w:t>Red stringybark</w:t>
            </w:r>
          </w:p>
        </w:tc>
        <w:tc>
          <w:tcPr>
            <w:tcW w:w="857" w:type="pct"/>
          </w:tcPr>
          <w:p w14:paraId="4384DD94" w14:textId="3DBF9D7B" w:rsidR="00E175D9" w:rsidRPr="00E175D9" w:rsidRDefault="00E175D9" w:rsidP="008F75FA">
            <w:pPr>
              <w:pStyle w:val="TableText"/>
              <w:jc w:val="right"/>
            </w:pPr>
            <w:r w:rsidRPr="00E175D9">
              <w:t>11, 12, 13</w:t>
            </w:r>
          </w:p>
        </w:tc>
      </w:tr>
      <w:tr w:rsidR="00E175D9" w:rsidRPr="00E175D9" w14:paraId="65770019" w14:textId="77777777" w:rsidTr="009164D9">
        <w:tc>
          <w:tcPr>
            <w:tcW w:w="1484" w:type="pct"/>
          </w:tcPr>
          <w:p w14:paraId="26B5A3BE"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michaeliana</w:t>
            </w:r>
            <w:proofErr w:type="spellEnd"/>
          </w:p>
        </w:tc>
        <w:tc>
          <w:tcPr>
            <w:tcW w:w="2659" w:type="pct"/>
          </w:tcPr>
          <w:p w14:paraId="21577423" w14:textId="77777777" w:rsidR="00E175D9" w:rsidRPr="00E175D9" w:rsidRDefault="00E175D9" w:rsidP="00E175D9">
            <w:pPr>
              <w:pStyle w:val="TableText"/>
            </w:pPr>
            <w:r w:rsidRPr="00E175D9">
              <w:t>Hillgrove gum, Brittle gum</w:t>
            </w:r>
          </w:p>
        </w:tc>
        <w:tc>
          <w:tcPr>
            <w:tcW w:w="857" w:type="pct"/>
          </w:tcPr>
          <w:p w14:paraId="330F1A76" w14:textId="7B0949BA" w:rsidR="00E175D9" w:rsidRPr="00E175D9" w:rsidRDefault="00E175D9" w:rsidP="008F75FA">
            <w:pPr>
              <w:pStyle w:val="TableText"/>
              <w:jc w:val="right"/>
            </w:pPr>
            <w:r w:rsidRPr="00E175D9">
              <w:t>11, 12, 13</w:t>
            </w:r>
          </w:p>
        </w:tc>
      </w:tr>
      <w:tr w:rsidR="00E175D9" w:rsidRPr="00E175D9" w14:paraId="5BB26209" w14:textId="77777777" w:rsidTr="009164D9">
        <w:tc>
          <w:tcPr>
            <w:tcW w:w="1484" w:type="pct"/>
          </w:tcPr>
          <w:p w14:paraId="214BBA1E"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pilularis</w:t>
            </w:r>
            <w:proofErr w:type="spellEnd"/>
          </w:p>
        </w:tc>
        <w:tc>
          <w:tcPr>
            <w:tcW w:w="2659" w:type="pct"/>
          </w:tcPr>
          <w:p w14:paraId="712FCE1D" w14:textId="77777777" w:rsidR="00E175D9" w:rsidRPr="00E175D9" w:rsidRDefault="00E175D9" w:rsidP="00E175D9">
            <w:pPr>
              <w:pStyle w:val="TableText"/>
            </w:pPr>
            <w:r w:rsidRPr="00E175D9">
              <w:t>Blackbutt</w:t>
            </w:r>
          </w:p>
        </w:tc>
        <w:tc>
          <w:tcPr>
            <w:tcW w:w="857" w:type="pct"/>
          </w:tcPr>
          <w:p w14:paraId="520317BC" w14:textId="2E5E60CE" w:rsidR="00E175D9" w:rsidRPr="00E175D9" w:rsidRDefault="00E175D9" w:rsidP="008F75FA">
            <w:pPr>
              <w:pStyle w:val="TableText"/>
              <w:jc w:val="right"/>
            </w:pPr>
            <w:r w:rsidRPr="00E175D9">
              <w:t>11, 12, 13, 23, 30</w:t>
            </w:r>
          </w:p>
        </w:tc>
      </w:tr>
      <w:tr w:rsidR="00E175D9" w:rsidRPr="00E175D9" w14:paraId="0F74C9B4" w14:textId="77777777" w:rsidTr="009164D9">
        <w:tc>
          <w:tcPr>
            <w:tcW w:w="1484" w:type="pct"/>
          </w:tcPr>
          <w:p w14:paraId="6567CBD5"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siderophloia</w:t>
            </w:r>
            <w:proofErr w:type="spellEnd"/>
          </w:p>
        </w:tc>
        <w:tc>
          <w:tcPr>
            <w:tcW w:w="2659" w:type="pct"/>
          </w:tcPr>
          <w:p w14:paraId="5A039F0A" w14:textId="77777777" w:rsidR="00E175D9" w:rsidRPr="00E175D9" w:rsidRDefault="00E175D9" w:rsidP="00E175D9">
            <w:pPr>
              <w:pStyle w:val="TableText"/>
            </w:pPr>
            <w:r w:rsidRPr="00E175D9">
              <w:t>Northern grey ironbark</w:t>
            </w:r>
          </w:p>
        </w:tc>
        <w:tc>
          <w:tcPr>
            <w:tcW w:w="857" w:type="pct"/>
          </w:tcPr>
          <w:p w14:paraId="57F93BB7" w14:textId="75B4789A" w:rsidR="00E175D9" w:rsidRPr="00E175D9" w:rsidRDefault="00E175D9" w:rsidP="008F75FA">
            <w:pPr>
              <w:pStyle w:val="TableText"/>
              <w:jc w:val="right"/>
            </w:pPr>
            <w:r w:rsidRPr="00E175D9">
              <w:t>11, 12, 13</w:t>
            </w:r>
          </w:p>
        </w:tc>
      </w:tr>
      <w:tr w:rsidR="00E175D9" w:rsidRPr="00E175D9" w14:paraId="41B52903" w14:textId="77777777" w:rsidTr="009164D9">
        <w:tc>
          <w:tcPr>
            <w:tcW w:w="1484" w:type="pct"/>
          </w:tcPr>
          <w:p w14:paraId="0E6AB94A"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sideroxylon</w:t>
            </w:r>
            <w:proofErr w:type="spellEnd"/>
          </w:p>
        </w:tc>
        <w:tc>
          <w:tcPr>
            <w:tcW w:w="2659" w:type="pct"/>
          </w:tcPr>
          <w:p w14:paraId="2F52F685" w14:textId="77777777" w:rsidR="00E175D9" w:rsidRPr="00E175D9" w:rsidRDefault="00E175D9" w:rsidP="00E175D9">
            <w:pPr>
              <w:pStyle w:val="TableText"/>
            </w:pPr>
            <w:r w:rsidRPr="00E175D9">
              <w:t>Red ironbark, Mugga ironbark, Three-fruited red ironbark</w:t>
            </w:r>
          </w:p>
        </w:tc>
        <w:tc>
          <w:tcPr>
            <w:tcW w:w="857" w:type="pct"/>
          </w:tcPr>
          <w:p w14:paraId="1CC80D5B" w14:textId="2783ADDF" w:rsidR="00E175D9" w:rsidRPr="00E175D9" w:rsidRDefault="00E175D9" w:rsidP="008F75FA">
            <w:pPr>
              <w:pStyle w:val="TableText"/>
              <w:jc w:val="right"/>
            </w:pPr>
            <w:r w:rsidRPr="00E175D9">
              <w:t>11, 12, 13</w:t>
            </w:r>
          </w:p>
        </w:tc>
      </w:tr>
      <w:tr w:rsidR="00E175D9" w:rsidRPr="00E175D9" w14:paraId="79A42600" w14:textId="77777777" w:rsidTr="009164D9">
        <w:tc>
          <w:tcPr>
            <w:tcW w:w="1484" w:type="pct"/>
          </w:tcPr>
          <w:p w14:paraId="5DF32078"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sieberi</w:t>
            </w:r>
            <w:proofErr w:type="spellEnd"/>
          </w:p>
        </w:tc>
        <w:tc>
          <w:tcPr>
            <w:tcW w:w="2659" w:type="pct"/>
          </w:tcPr>
          <w:p w14:paraId="53318744" w14:textId="77777777" w:rsidR="00E175D9" w:rsidRPr="00E175D9" w:rsidRDefault="00E175D9" w:rsidP="00E175D9">
            <w:pPr>
              <w:pStyle w:val="TableText"/>
            </w:pPr>
            <w:proofErr w:type="spellStart"/>
            <w:r w:rsidRPr="00E175D9">
              <w:t>Silvertop</w:t>
            </w:r>
            <w:proofErr w:type="spellEnd"/>
            <w:r w:rsidRPr="00E175D9">
              <w:t xml:space="preserve"> ash, Coast ash</w:t>
            </w:r>
          </w:p>
        </w:tc>
        <w:tc>
          <w:tcPr>
            <w:tcW w:w="857" w:type="pct"/>
          </w:tcPr>
          <w:p w14:paraId="2E1F1638" w14:textId="01B21CA8" w:rsidR="00E175D9" w:rsidRPr="00E175D9" w:rsidRDefault="00E175D9" w:rsidP="008F75FA">
            <w:pPr>
              <w:pStyle w:val="TableText"/>
              <w:jc w:val="right"/>
            </w:pPr>
            <w:r w:rsidRPr="00E175D9">
              <w:t>11, 12, 13, 25, 30</w:t>
            </w:r>
          </w:p>
        </w:tc>
      </w:tr>
      <w:tr w:rsidR="00E175D9" w:rsidRPr="00E175D9" w14:paraId="3B9428A1" w14:textId="77777777" w:rsidTr="009164D9">
        <w:tc>
          <w:tcPr>
            <w:tcW w:w="1484" w:type="pct"/>
          </w:tcPr>
          <w:p w14:paraId="2952CF07"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sparsifolia</w:t>
            </w:r>
            <w:proofErr w:type="spellEnd"/>
          </w:p>
        </w:tc>
        <w:tc>
          <w:tcPr>
            <w:tcW w:w="2659" w:type="pct"/>
          </w:tcPr>
          <w:p w14:paraId="68DD114A" w14:textId="77777777" w:rsidR="00E175D9" w:rsidRPr="00E175D9" w:rsidRDefault="00E175D9" w:rsidP="00E175D9">
            <w:pPr>
              <w:pStyle w:val="TableText"/>
            </w:pPr>
            <w:r w:rsidRPr="00E175D9">
              <w:t>Narrow-leaved stringybark</w:t>
            </w:r>
          </w:p>
        </w:tc>
        <w:tc>
          <w:tcPr>
            <w:tcW w:w="857" w:type="pct"/>
          </w:tcPr>
          <w:p w14:paraId="03ED243F" w14:textId="290207F0" w:rsidR="00E175D9" w:rsidRPr="00E175D9" w:rsidRDefault="00E175D9" w:rsidP="008F75FA">
            <w:pPr>
              <w:pStyle w:val="TableText"/>
              <w:jc w:val="right"/>
            </w:pPr>
            <w:r w:rsidRPr="00E175D9">
              <w:t>11, 12, 13</w:t>
            </w:r>
          </w:p>
        </w:tc>
      </w:tr>
      <w:tr w:rsidR="00E175D9" w:rsidRPr="00E175D9" w14:paraId="69331248" w14:textId="77777777" w:rsidTr="009164D9">
        <w:tc>
          <w:tcPr>
            <w:tcW w:w="1484" w:type="pct"/>
          </w:tcPr>
          <w:p w14:paraId="3DE7749E" w14:textId="77777777" w:rsidR="00E175D9" w:rsidRPr="008F75FA" w:rsidRDefault="00E175D9" w:rsidP="00E175D9">
            <w:pPr>
              <w:pStyle w:val="TableText"/>
              <w:rPr>
                <w:rStyle w:val="Emphasis"/>
              </w:rPr>
            </w:pPr>
            <w:r w:rsidRPr="008F75FA">
              <w:rPr>
                <w:rStyle w:val="Emphasis"/>
              </w:rPr>
              <w:t>Eucalyptus squamosa</w:t>
            </w:r>
          </w:p>
        </w:tc>
        <w:tc>
          <w:tcPr>
            <w:tcW w:w="2659" w:type="pct"/>
          </w:tcPr>
          <w:p w14:paraId="737199DA" w14:textId="77777777" w:rsidR="00E175D9" w:rsidRPr="00E175D9" w:rsidRDefault="00E175D9" w:rsidP="00E175D9">
            <w:pPr>
              <w:pStyle w:val="TableText"/>
            </w:pPr>
            <w:r w:rsidRPr="00E175D9">
              <w:t>Scaly bark</w:t>
            </w:r>
          </w:p>
        </w:tc>
        <w:tc>
          <w:tcPr>
            <w:tcW w:w="857" w:type="pct"/>
          </w:tcPr>
          <w:p w14:paraId="682832D5" w14:textId="4DF750CA" w:rsidR="00E175D9" w:rsidRPr="00E175D9" w:rsidRDefault="00E175D9" w:rsidP="008F75FA">
            <w:pPr>
              <w:pStyle w:val="TableText"/>
              <w:jc w:val="right"/>
            </w:pPr>
            <w:r w:rsidRPr="00E175D9">
              <w:t>11, 12, 13</w:t>
            </w:r>
          </w:p>
        </w:tc>
      </w:tr>
      <w:tr w:rsidR="00E175D9" w:rsidRPr="00E175D9" w14:paraId="6232DC1B" w14:textId="77777777" w:rsidTr="009164D9">
        <w:tc>
          <w:tcPr>
            <w:tcW w:w="1484" w:type="pct"/>
          </w:tcPr>
          <w:p w14:paraId="67514C7D" w14:textId="77777777" w:rsidR="00E175D9" w:rsidRPr="008F75FA" w:rsidRDefault="00E175D9" w:rsidP="00E175D9">
            <w:pPr>
              <w:pStyle w:val="TableText"/>
              <w:rPr>
                <w:rStyle w:val="Emphasis"/>
              </w:rPr>
            </w:pPr>
            <w:r w:rsidRPr="008F75FA">
              <w:rPr>
                <w:rStyle w:val="Emphasis"/>
              </w:rPr>
              <w:t>Eucalyptus umbra</w:t>
            </w:r>
          </w:p>
        </w:tc>
        <w:tc>
          <w:tcPr>
            <w:tcW w:w="2659" w:type="pct"/>
          </w:tcPr>
          <w:p w14:paraId="34F04CAD" w14:textId="77777777" w:rsidR="00E175D9" w:rsidRPr="00E175D9" w:rsidRDefault="00E175D9" w:rsidP="00E175D9">
            <w:pPr>
              <w:pStyle w:val="TableText"/>
            </w:pPr>
            <w:r w:rsidRPr="00E175D9">
              <w:t>Bastard white mahogany, Broad-leaved white mahogany</w:t>
            </w:r>
          </w:p>
        </w:tc>
        <w:tc>
          <w:tcPr>
            <w:tcW w:w="857" w:type="pct"/>
          </w:tcPr>
          <w:p w14:paraId="01BA4698" w14:textId="23E3349E" w:rsidR="00E175D9" w:rsidRPr="00E175D9" w:rsidRDefault="00E175D9" w:rsidP="008F75FA">
            <w:pPr>
              <w:pStyle w:val="TableText"/>
              <w:jc w:val="right"/>
            </w:pPr>
            <w:r w:rsidRPr="00E175D9">
              <w:t>11, 12, 13</w:t>
            </w:r>
          </w:p>
        </w:tc>
      </w:tr>
      <w:tr w:rsidR="00E175D9" w:rsidRPr="00E175D9" w14:paraId="4BA78C76" w14:textId="77777777" w:rsidTr="009164D9">
        <w:tc>
          <w:tcPr>
            <w:tcW w:w="1484" w:type="pct"/>
          </w:tcPr>
          <w:p w14:paraId="5432DC10" w14:textId="77777777" w:rsidR="00E175D9" w:rsidRPr="008F75FA" w:rsidRDefault="00E175D9" w:rsidP="00E175D9">
            <w:pPr>
              <w:pStyle w:val="TableText"/>
              <w:rPr>
                <w:rStyle w:val="Emphasis"/>
              </w:rPr>
            </w:pPr>
            <w:r w:rsidRPr="008F75FA">
              <w:rPr>
                <w:rStyle w:val="Emphasis"/>
              </w:rPr>
              <w:t xml:space="preserve">Melaleuca </w:t>
            </w:r>
            <w:proofErr w:type="spellStart"/>
            <w:r w:rsidRPr="008F75FA">
              <w:rPr>
                <w:rStyle w:val="Emphasis"/>
              </w:rPr>
              <w:t>quinquenervia</w:t>
            </w:r>
            <w:proofErr w:type="spellEnd"/>
          </w:p>
        </w:tc>
        <w:tc>
          <w:tcPr>
            <w:tcW w:w="2659" w:type="pct"/>
          </w:tcPr>
          <w:p w14:paraId="3E314401" w14:textId="77777777" w:rsidR="00E175D9" w:rsidRPr="00E175D9" w:rsidRDefault="00E175D9" w:rsidP="00E175D9">
            <w:pPr>
              <w:pStyle w:val="TableText"/>
            </w:pPr>
            <w:r w:rsidRPr="00E175D9">
              <w:t>Broad-leaved paperbark</w:t>
            </w:r>
          </w:p>
        </w:tc>
        <w:tc>
          <w:tcPr>
            <w:tcW w:w="857" w:type="pct"/>
          </w:tcPr>
          <w:p w14:paraId="030AAD50" w14:textId="5E666611" w:rsidR="00E175D9" w:rsidRPr="00E175D9" w:rsidRDefault="00E175D9" w:rsidP="008F75FA">
            <w:pPr>
              <w:pStyle w:val="TableText"/>
              <w:jc w:val="right"/>
            </w:pPr>
            <w:r w:rsidRPr="00E175D9">
              <w:t>11, 12, 23</w:t>
            </w:r>
          </w:p>
        </w:tc>
      </w:tr>
      <w:tr w:rsidR="00E175D9" w:rsidRPr="00E175D9" w14:paraId="73A6CA0E" w14:textId="77777777" w:rsidTr="009164D9">
        <w:tc>
          <w:tcPr>
            <w:tcW w:w="1484" w:type="pct"/>
          </w:tcPr>
          <w:p w14:paraId="75C45FC3" w14:textId="77777777" w:rsidR="00E175D9" w:rsidRPr="008F75FA" w:rsidRDefault="00E175D9" w:rsidP="00E175D9">
            <w:pPr>
              <w:pStyle w:val="TableText"/>
              <w:rPr>
                <w:rStyle w:val="Emphasis"/>
              </w:rPr>
            </w:pPr>
            <w:proofErr w:type="spellStart"/>
            <w:r w:rsidRPr="008F75FA">
              <w:rPr>
                <w:rStyle w:val="Emphasis"/>
              </w:rPr>
              <w:t>Syncarpia</w:t>
            </w:r>
            <w:proofErr w:type="spellEnd"/>
            <w:r w:rsidRPr="008F75FA">
              <w:rPr>
                <w:rStyle w:val="Emphasis"/>
              </w:rPr>
              <w:t xml:space="preserve"> </w:t>
            </w:r>
            <w:proofErr w:type="spellStart"/>
            <w:r w:rsidRPr="008F75FA">
              <w:rPr>
                <w:rStyle w:val="Emphasis"/>
              </w:rPr>
              <w:t>glomulifera</w:t>
            </w:r>
            <w:proofErr w:type="spellEnd"/>
          </w:p>
        </w:tc>
        <w:tc>
          <w:tcPr>
            <w:tcW w:w="2659" w:type="pct"/>
          </w:tcPr>
          <w:p w14:paraId="099AA4F8" w14:textId="77777777" w:rsidR="00E175D9" w:rsidRPr="00E175D9" w:rsidRDefault="00E175D9" w:rsidP="00E175D9">
            <w:pPr>
              <w:pStyle w:val="TableText"/>
            </w:pPr>
            <w:r w:rsidRPr="00E175D9">
              <w:t xml:space="preserve">Turpentine, Red </w:t>
            </w:r>
            <w:proofErr w:type="spellStart"/>
            <w:r w:rsidRPr="00E175D9">
              <w:t>luster</w:t>
            </w:r>
            <w:proofErr w:type="spellEnd"/>
          </w:p>
        </w:tc>
        <w:tc>
          <w:tcPr>
            <w:tcW w:w="857" w:type="pct"/>
          </w:tcPr>
          <w:p w14:paraId="0CB76B94" w14:textId="19667DC2" w:rsidR="00E175D9" w:rsidRPr="00E175D9" w:rsidRDefault="00E175D9" w:rsidP="008F75FA">
            <w:pPr>
              <w:pStyle w:val="TableText"/>
              <w:jc w:val="right"/>
            </w:pPr>
            <w:r w:rsidRPr="00E175D9">
              <w:t>11, 12, 13</w:t>
            </w:r>
          </w:p>
        </w:tc>
      </w:tr>
    </w:tbl>
    <w:p w14:paraId="68D308BB" w14:textId="77777777" w:rsidR="00E175D9" w:rsidRDefault="00E175D9" w:rsidP="00E175D9">
      <w:bookmarkStart w:id="66" w:name="_Toc430782160"/>
      <w:bookmarkEnd w:id="65"/>
    </w:p>
    <w:p w14:paraId="0302CC1F" w14:textId="78A43DD7" w:rsidR="00E175D9" w:rsidRDefault="00E175D9" w:rsidP="00E175D9">
      <w:pPr>
        <w:pStyle w:val="Heading3"/>
      </w:pPr>
      <w:bookmarkStart w:id="67" w:name="_Toc99530085"/>
      <w:r>
        <w:t>Central Queensland Coast</w:t>
      </w:r>
      <w:bookmarkEnd w:id="67"/>
    </w:p>
    <w:p w14:paraId="29959ABF" w14:textId="1296BA40" w:rsidR="001E0F83" w:rsidRDefault="001E0F83" w:rsidP="001E0F83">
      <w:pPr>
        <w:pStyle w:val="Caption"/>
      </w:pPr>
      <w:bookmarkStart w:id="68" w:name="_Toc99530111"/>
      <w:r>
        <w:t xml:space="preserve">Table </w:t>
      </w:r>
      <w:r w:rsidR="00C8689F">
        <w:fldChar w:fldCharType="begin"/>
      </w:r>
      <w:r w:rsidR="00C8689F">
        <w:instrText xml:space="preserve"> SEQ Table \* ARABIC </w:instrText>
      </w:r>
      <w:r w:rsidR="00C8689F">
        <w:fldChar w:fldCharType="separate"/>
      </w:r>
      <w:r w:rsidR="00E4570F">
        <w:rPr>
          <w:noProof/>
        </w:rPr>
        <w:t>7</w:t>
      </w:r>
      <w:r w:rsidR="00C8689F">
        <w:rPr>
          <w:noProof/>
        </w:rPr>
        <w:fldChar w:fldCharType="end"/>
      </w:r>
      <w:r w:rsidRPr="0057382A">
        <w:t xml:space="preserve"> </w:t>
      </w:r>
      <w:r w:rsidR="006C6F50">
        <w:t xml:space="preserve">Central Queensland Coast </w:t>
      </w:r>
      <w:r w:rsidR="00BB16B2">
        <w:t>Locally important koala trees</w:t>
      </w:r>
      <w:bookmarkEnd w:id="68"/>
    </w:p>
    <w:tbl>
      <w:tblPr>
        <w:tblStyle w:val="TableGrid"/>
        <w:tblW w:w="5000" w:type="pct"/>
        <w:tblBorders>
          <w:insideV w:val="none" w:sz="0" w:space="0" w:color="auto"/>
        </w:tblBorders>
        <w:tblLook w:val="04A0" w:firstRow="1" w:lastRow="0" w:firstColumn="1" w:lastColumn="0" w:noHBand="0" w:noVBand="1"/>
      </w:tblPr>
      <w:tblGrid>
        <w:gridCol w:w="2689"/>
        <w:gridCol w:w="5244"/>
        <w:gridCol w:w="1127"/>
      </w:tblGrid>
      <w:tr w:rsidR="00E175D9" w:rsidRPr="008F75FA" w14:paraId="15DBDF51" w14:textId="77777777" w:rsidTr="009164D9">
        <w:trPr>
          <w:tblHeader/>
        </w:trPr>
        <w:tc>
          <w:tcPr>
            <w:tcW w:w="1484" w:type="pct"/>
          </w:tcPr>
          <w:p w14:paraId="2EE9E5A0" w14:textId="77777777" w:rsidR="00E175D9" w:rsidRPr="008F75FA" w:rsidRDefault="00E175D9" w:rsidP="008F75FA">
            <w:pPr>
              <w:pStyle w:val="TableHeading"/>
            </w:pPr>
            <w:bookmarkStart w:id="69" w:name="Table_7"/>
            <w:r w:rsidRPr="008F75FA">
              <w:t>Tree species scientific name</w:t>
            </w:r>
          </w:p>
        </w:tc>
        <w:tc>
          <w:tcPr>
            <w:tcW w:w="2894" w:type="pct"/>
          </w:tcPr>
          <w:p w14:paraId="5E1AF4DA" w14:textId="77777777" w:rsidR="00E175D9" w:rsidRPr="008F75FA" w:rsidRDefault="00E175D9" w:rsidP="008F75FA">
            <w:pPr>
              <w:pStyle w:val="TableHeading"/>
            </w:pPr>
            <w:r w:rsidRPr="008F75FA">
              <w:t>Common name</w:t>
            </w:r>
          </w:p>
        </w:tc>
        <w:tc>
          <w:tcPr>
            <w:tcW w:w="622" w:type="pct"/>
          </w:tcPr>
          <w:p w14:paraId="4B304535" w14:textId="77777777" w:rsidR="00E175D9" w:rsidRPr="008F75FA" w:rsidRDefault="00E175D9" w:rsidP="008F75FA">
            <w:pPr>
              <w:pStyle w:val="TableHeading"/>
              <w:jc w:val="right"/>
            </w:pPr>
            <w:r w:rsidRPr="008F75FA">
              <w:t>Source</w:t>
            </w:r>
          </w:p>
        </w:tc>
      </w:tr>
      <w:tr w:rsidR="00E175D9" w:rsidRPr="00E175D9" w14:paraId="5A64D328" w14:textId="77777777" w:rsidTr="009164D9">
        <w:tc>
          <w:tcPr>
            <w:tcW w:w="1484" w:type="pct"/>
          </w:tcPr>
          <w:p w14:paraId="2F12F0D5"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acmenoides</w:t>
            </w:r>
            <w:proofErr w:type="spellEnd"/>
          </w:p>
        </w:tc>
        <w:tc>
          <w:tcPr>
            <w:tcW w:w="2894" w:type="pct"/>
          </w:tcPr>
          <w:p w14:paraId="04ADDD05" w14:textId="77777777" w:rsidR="00E175D9" w:rsidRPr="00E175D9" w:rsidRDefault="00E175D9" w:rsidP="00E175D9">
            <w:pPr>
              <w:pStyle w:val="TableText"/>
            </w:pPr>
            <w:r w:rsidRPr="00E175D9">
              <w:t>Narrow-leaved white stringybark, White mahogany</w:t>
            </w:r>
          </w:p>
        </w:tc>
        <w:tc>
          <w:tcPr>
            <w:tcW w:w="622" w:type="pct"/>
          </w:tcPr>
          <w:p w14:paraId="1D04C0CA" w14:textId="77777777" w:rsidR="00E175D9" w:rsidRPr="00E175D9" w:rsidRDefault="00E175D9" w:rsidP="008F75FA">
            <w:pPr>
              <w:pStyle w:val="TableText"/>
              <w:jc w:val="right"/>
            </w:pPr>
            <w:r w:rsidRPr="00E175D9">
              <w:t>7</w:t>
            </w:r>
          </w:p>
        </w:tc>
      </w:tr>
      <w:tr w:rsidR="00E175D9" w:rsidRPr="00E175D9" w14:paraId="32F708D3" w14:textId="77777777" w:rsidTr="009164D9">
        <w:tc>
          <w:tcPr>
            <w:tcW w:w="1484" w:type="pct"/>
          </w:tcPr>
          <w:p w14:paraId="69059433"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andrewsii</w:t>
            </w:r>
            <w:proofErr w:type="spellEnd"/>
            <w:r w:rsidRPr="008F75FA">
              <w:rPr>
                <w:rStyle w:val="Emphasis"/>
              </w:rPr>
              <w:t xml:space="preserve"> </w:t>
            </w:r>
          </w:p>
        </w:tc>
        <w:tc>
          <w:tcPr>
            <w:tcW w:w="2894" w:type="pct"/>
          </w:tcPr>
          <w:p w14:paraId="16134D3C" w14:textId="77777777" w:rsidR="00E175D9" w:rsidRPr="00E175D9" w:rsidRDefault="00E175D9" w:rsidP="00E175D9">
            <w:pPr>
              <w:pStyle w:val="TableText"/>
            </w:pPr>
            <w:r w:rsidRPr="00E175D9">
              <w:t>New England blackbutt</w:t>
            </w:r>
          </w:p>
        </w:tc>
        <w:tc>
          <w:tcPr>
            <w:tcW w:w="622" w:type="pct"/>
          </w:tcPr>
          <w:p w14:paraId="7D86AF11" w14:textId="77777777" w:rsidR="00E175D9" w:rsidRPr="00E175D9" w:rsidRDefault="00E175D9" w:rsidP="008F75FA">
            <w:pPr>
              <w:pStyle w:val="TableText"/>
              <w:jc w:val="right"/>
            </w:pPr>
            <w:r w:rsidRPr="00E175D9">
              <w:t>7</w:t>
            </w:r>
          </w:p>
        </w:tc>
      </w:tr>
      <w:tr w:rsidR="00E175D9" w:rsidRPr="00E175D9" w14:paraId="19D05A4E" w14:textId="77777777" w:rsidTr="009164D9">
        <w:tc>
          <w:tcPr>
            <w:tcW w:w="1484" w:type="pct"/>
          </w:tcPr>
          <w:p w14:paraId="4A1A64FD"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crebra</w:t>
            </w:r>
            <w:proofErr w:type="spellEnd"/>
          </w:p>
        </w:tc>
        <w:tc>
          <w:tcPr>
            <w:tcW w:w="2894" w:type="pct"/>
          </w:tcPr>
          <w:p w14:paraId="71A10BAF" w14:textId="77777777" w:rsidR="00E175D9" w:rsidRPr="00E175D9" w:rsidRDefault="00E175D9" w:rsidP="00E175D9">
            <w:pPr>
              <w:pStyle w:val="TableText"/>
            </w:pPr>
            <w:r w:rsidRPr="00E175D9">
              <w:t xml:space="preserve">Narrow-leaved ironbark, Narrow-leaved red ironbark, </w:t>
            </w:r>
            <w:proofErr w:type="spellStart"/>
            <w:r w:rsidRPr="00E175D9">
              <w:t>Muggago</w:t>
            </w:r>
            <w:proofErr w:type="spellEnd"/>
          </w:p>
        </w:tc>
        <w:tc>
          <w:tcPr>
            <w:tcW w:w="622" w:type="pct"/>
          </w:tcPr>
          <w:p w14:paraId="4A4A273E" w14:textId="77777777" w:rsidR="00E175D9" w:rsidRPr="00E175D9" w:rsidRDefault="00E175D9" w:rsidP="008F75FA">
            <w:pPr>
              <w:pStyle w:val="TableText"/>
              <w:jc w:val="right"/>
            </w:pPr>
            <w:r w:rsidRPr="00E175D9">
              <w:t>7, 24</w:t>
            </w:r>
          </w:p>
        </w:tc>
      </w:tr>
      <w:tr w:rsidR="00E175D9" w:rsidRPr="00E175D9" w14:paraId="1D2E5880" w14:textId="77777777" w:rsidTr="009164D9">
        <w:tc>
          <w:tcPr>
            <w:tcW w:w="1484" w:type="pct"/>
          </w:tcPr>
          <w:p w14:paraId="69252193"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drepanophylla</w:t>
            </w:r>
            <w:proofErr w:type="spellEnd"/>
          </w:p>
        </w:tc>
        <w:tc>
          <w:tcPr>
            <w:tcW w:w="2894" w:type="pct"/>
          </w:tcPr>
          <w:p w14:paraId="5085E9EE" w14:textId="77777777" w:rsidR="00E175D9" w:rsidRPr="00E175D9" w:rsidRDefault="00E175D9" w:rsidP="00E175D9">
            <w:pPr>
              <w:pStyle w:val="TableText"/>
            </w:pPr>
            <w:r w:rsidRPr="00E175D9">
              <w:t>Queensland grey ironbark, Narrow-leaved ironbark</w:t>
            </w:r>
          </w:p>
        </w:tc>
        <w:tc>
          <w:tcPr>
            <w:tcW w:w="622" w:type="pct"/>
          </w:tcPr>
          <w:p w14:paraId="3C6C2E05" w14:textId="02D13070" w:rsidR="00E175D9" w:rsidRPr="00E175D9" w:rsidRDefault="00E175D9" w:rsidP="008F75FA">
            <w:pPr>
              <w:pStyle w:val="TableText"/>
              <w:jc w:val="right"/>
            </w:pPr>
            <w:r w:rsidRPr="00E175D9">
              <w:t>1, 3, 7, 24</w:t>
            </w:r>
          </w:p>
        </w:tc>
      </w:tr>
      <w:tr w:rsidR="00E175D9" w:rsidRPr="00E175D9" w14:paraId="2C53348C" w14:textId="77777777" w:rsidTr="009164D9">
        <w:tc>
          <w:tcPr>
            <w:tcW w:w="1484" w:type="pct"/>
          </w:tcPr>
          <w:p w14:paraId="1605E272"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exserta</w:t>
            </w:r>
            <w:proofErr w:type="spellEnd"/>
          </w:p>
        </w:tc>
        <w:tc>
          <w:tcPr>
            <w:tcW w:w="2894" w:type="pct"/>
          </w:tcPr>
          <w:p w14:paraId="7ACCEEE0" w14:textId="77777777" w:rsidR="00E175D9" w:rsidRPr="00E175D9" w:rsidRDefault="00E175D9" w:rsidP="00E175D9">
            <w:pPr>
              <w:pStyle w:val="TableText"/>
            </w:pPr>
            <w:r w:rsidRPr="00E175D9">
              <w:t xml:space="preserve">Queensland peppermint, </w:t>
            </w:r>
            <w:proofErr w:type="gramStart"/>
            <w:r w:rsidRPr="00E175D9">
              <w:t>Yellow</w:t>
            </w:r>
            <w:proofErr w:type="gramEnd"/>
            <w:r w:rsidRPr="00E175D9">
              <w:t xml:space="preserve"> messmate, </w:t>
            </w:r>
            <w:proofErr w:type="spellStart"/>
            <w:r w:rsidRPr="00E175D9">
              <w:t>Bendo</w:t>
            </w:r>
            <w:proofErr w:type="spellEnd"/>
          </w:p>
        </w:tc>
        <w:tc>
          <w:tcPr>
            <w:tcW w:w="622" w:type="pct"/>
          </w:tcPr>
          <w:p w14:paraId="22F501CF" w14:textId="77777777" w:rsidR="00E175D9" w:rsidRPr="00E175D9" w:rsidRDefault="00E175D9" w:rsidP="008F75FA">
            <w:pPr>
              <w:pStyle w:val="TableText"/>
              <w:jc w:val="right"/>
            </w:pPr>
            <w:r w:rsidRPr="00E175D9">
              <w:t>7</w:t>
            </w:r>
          </w:p>
        </w:tc>
      </w:tr>
      <w:tr w:rsidR="00E175D9" w:rsidRPr="00E175D9" w14:paraId="2CDC37F7" w14:textId="77777777" w:rsidTr="009164D9">
        <w:tc>
          <w:tcPr>
            <w:tcW w:w="1484" w:type="pct"/>
          </w:tcPr>
          <w:p w14:paraId="0F13AA3E" w14:textId="77777777" w:rsidR="00E175D9" w:rsidRPr="008F75FA" w:rsidRDefault="00E175D9" w:rsidP="00E175D9">
            <w:pPr>
              <w:pStyle w:val="TableText"/>
              <w:rPr>
                <w:rStyle w:val="Emphasis"/>
              </w:rPr>
            </w:pPr>
            <w:r w:rsidRPr="008F75FA">
              <w:rPr>
                <w:rStyle w:val="Emphasis"/>
              </w:rPr>
              <w:t>Eucalyptus fibrosa</w:t>
            </w:r>
          </w:p>
        </w:tc>
        <w:tc>
          <w:tcPr>
            <w:tcW w:w="2894" w:type="pct"/>
          </w:tcPr>
          <w:p w14:paraId="0076B5AA" w14:textId="77777777" w:rsidR="00E175D9" w:rsidRPr="00E175D9" w:rsidRDefault="00E175D9" w:rsidP="00E175D9">
            <w:pPr>
              <w:pStyle w:val="TableText"/>
            </w:pPr>
            <w:r w:rsidRPr="00E175D9">
              <w:t>Broad-leaved red ironbark, Blue-leaved ironbark, Dusky-leaved ironbark</w:t>
            </w:r>
          </w:p>
        </w:tc>
        <w:tc>
          <w:tcPr>
            <w:tcW w:w="622" w:type="pct"/>
          </w:tcPr>
          <w:p w14:paraId="6523E384" w14:textId="77777777" w:rsidR="00E175D9" w:rsidRPr="00E175D9" w:rsidRDefault="00E175D9" w:rsidP="008F75FA">
            <w:pPr>
              <w:pStyle w:val="TableText"/>
              <w:jc w:val="right"/>
            </w:pPr>
            <w:r w:rsidRPr="00E175D9">
              <w:t>7</w:t>
            </w:r>
          </w:p>
        </w:tc>
      </w:tr>
      <w:tr w:rsidR="00E175D9" w:rsidRPr="00E175D9" w14:paraId="12D821F5" w14:textId="77777777" w:rsidTr="009164D9">
        <w:tc>
          <w:tcPr>
            <w:tcW w:w="1484" w:type="pct"/>
          </w:tcPr>
          <w:p w14:paraId="175BCB16"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largiflorens</w:t>
            </w:r>
            <w:proofErr w:type="spellEnd"/>
          </w:p>
        </w:tc>
        <w:tc>
          <w:tcPr>
            <w:tcW w:w="2894" w:type="pct"/>
          </w:tcPr>
          <w:p w14:paraId="378AC1FE" w14:textId="77777777" w:rsidR="00E175D9" w:rsidRPr="00E175D9" w:rsidRDefault="00E175D9" w:rsidP="00E175D9">
            <w:pPr>
              <w:pStyle w:val="TableText"/>
            </w:pPr>
            <w:r w:rsidRPr="00E175D9">
              <w:t>Black box, Flooded box, River box</w:t>
            </w:r>
          </w:p>
        </w:tc>
        <w:tc>
          <w:tcPr>
            <w:tcW w:w="622" w:type="pct"/>
          </w:tcPr>
          <w:p w14:paraId="6140ED30" w14:textId="77777777" w:rsidR="00E175D9" w:rsidRPr="00E175D9" w:rsidRDefault="00E175D9" w:rsidP="008F75FA">
            <w:pPr>
              <w:pStyle w:val="TableText"/>
              <w:jc w:val="right"/>
            </w:pPr>
            <w:r w:rsidRPr="00E175D9">
              <w:t>7</w:t>
            </w:r>
          </w:p>
        </w:tc>
      </w:tr>
      <w:tr w:rsidR="00E175D9" w:rsidRPr="00E175D9" w14:paraId="0048693A" w14:textId="77777777" w:rsidTr="009164D9">
        <w:tc>
          <w:tcPr>
            <w:tcW w:w="1484" w:type="pct"/>
          </w:tcPr>
          <w:p w14:paraId="089B6D7A"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latisinensis</w:t>
            </w:r>
            <w:proofErr w:type="spellEnd"/>
          </w:p>
        </w:tc>
        <w:tc>
          <w:tcPr>
            <w:tcW w:w="2894" w:type="pct"/>
          </w:tcPr>
          <w:p w14:paraId="4DC3A102" w14:textId="77777777" w:rsidR="00E175D9" w:rsidRPr="00E175D9" w:rsidRDefault="00E175D9" w:rsidP="00E175D9">
            <w:pPr>
              <w:pStyle w:val="TableText"/>
            </w:pPr>
            <w:r w:rsidRPr="00E175D9">
              <w:t>White mahogany</w:t>
            </w:r>
          </w:p>
        </w:tc>
        <w:tc>
          <w:tcPr>
            <w:tcW w:w="622" w:type="pct"/>
          </w:tcPr>
          <w:p w14:paraId="6504B2B3" w14:textId="77777777" w:rsidR="00E175D9" w:rsidRPr="00E175D9" w:rsidRDefault="00E175D9" w:rsidP="008F75FA">
            <w:pPr>
              <w:pStyle w:val="TableText"/>
              <w:jc w:val="right"/>
            </w:pPr>
            <w:r w:rsidRPr="00E175D9">
              <w:t>7</w:t>
            </w:r>
          </w:p>
        </w:tc>
      </w:tr>
      <w:tr w:rsidR="00E175D9" w:rsidRPr="00E175D9" w14:paraId="6B2C9083" w14:textId="77777777" w:rsidTr="009164D9">
        <w:tc>
          <w:tcPr>
            <w:tcW w:w="1484" w:type="pct"/>
          </w:tcPr>
          <w:p w14:paraId="74F994A2"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moluccana</w:t>
            </w:r>
            <w:proofErr w:type="spellEnd"/>
          </w:p>
        </w:tc>
        <w:tc>
          <w:tcPr>
            <w:tcW w:w="2894" w:type="pct"/>
          </w:tcPr>
          <w:p w14:paraId="25C7FE65" w14:textId="77777777" w:rsidR="00E175D9" w:rsidRPr="00E175D9" w:rsidRDefault="00E175D9" w:rsidP="00E175D9">
            <w:pPr>
              <w:pStyle w:val="TableText"/>
            </w:pPr>
            <w:r w:rsidRPr="00E175D9">
              <w:t>Coastal grey box, Gum-topped box, Grey box</w:t>
            </w:r>
          </w:p>
        </w:tc>
        <w:tc>
          <w:tcPr>
            <w:tcW w:w="622" w:type="pct"/>
          </w:tcPr>
          <w:p w14:paraId="04772E01" w14:textId="77777777" w:rsidR="00E175D9" w:rsidRPr="00E175D9" w:rsidRDefault="00E175D9" w:rsidP="008F75FA">
            <w:pPr>
              <w:pStyle w:val="TableText"/>
              <w:jc w:val="right"/>
            </w:pPr>
            <w:r w:rsidRPr="00E175D9">
              <w:t>7</w:t>
            </w:r>
          </w:p>
        </w:tc>
      </w:tr>
      <w:tr w:rsidR="00E175D9" w:rsidRPr="00E175D9" w14:paraId="45E33A70" w14:textId="77777777" w:rsidTr="009164D9">
        <w:tc>
          <w:tcPr>
            <w:tcW w:w="1484" w:type="pct"/>
          </w:tcPr>
          <w:p w14:paraId="27B0DB9D"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ochrophloia</w:t>
            </w:r>
            <w:proofErr w:type="spellEnd"/>
          </w:p>
        </w:tc>
        <w:tc>
          <w:tcPr>
            <w:tcW w:w="2894" w:type="pct"/>
          </w:tcPr>
          <w:p w14:paraId="46E5F0C6" w14:textId="77777777" w:rsidR="00E175D9" w:rsidRPr="00E175D9" w:rsidRDefault="00E175D9" w:rsidP="00E175D9">
            <w:pPr>
              <w:pStyle w:val="TableText"/>
            </w:pPr>
            <w:r w:rsidRPr="00E175D9">
              <w:t xml:space="preserve">Yapunyah, </w:t>
            </w:r>
            <w:proofErr w:type="spellStart"/>
            <w:r w:rsidRPr="00E175D9">
              <w:t>Napunyah</w:t>
            </w:r>
            <w:proofErr w:type="spellEnd"/>
            <w:r w:rsidRPr="00E175D9">
              <w:t>, Yellow jacket</w:t>
            </w:r>
          </w:p>
        </w:tc>
        <w:tc>
          <w:tcPr>
            <w:tcW w:w="622" w:type="pct"/>
          </w:tcPr>
          <w:p w14:paraId="7E52B47E" w14:textId="77777777" w:rsidR="00E175D9" w:rsidRPr="00E175D9" w:rsidRDefault="00E175D9" w:rsidP="008F75FA">
            <w:pPr>
              <w:pStyle w:val="TableText"/>
              <w:jc w:val="right"/>
            </w:pPr>
            <w:r w:rsidRPr="00E175D9">
              <w:t>7</w:t>
            </w:r>
          </w:p>
        </w:tc>
      </w:tr>
      <w:tr w:rsidR="00E175D9" w:rsidRPr="00E175D9" w14:paraId="52D2C72D" w14:textId="77777777" w:rsidTr="009164D9">
        <w:tc>
          <w:tcPr>
            <w:tcW w:w="1484" w:type="pct"/>
          </w:tcPr>
          <w:p w14:paraId="3945AD7C"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platyphylla</w:t>
            </w:r>
            <w:proofErr w:type="spellEnd"/>
          </w:p>
        </w:tc>
        <w:tc>
          <w:tcPr>
            <w:tcW w:w="2894" w:type="pct"/>
          </w:tcPr>
          <w:p w14:paraId="411D3CDF" w14:textId="77777777" w:rsidR="00E175D9" w:rsidRPr="00E175D9" w:rsidRDefault="00E175D9" w:rsidP="00E175D9">
            <w:pPr>
              <w:pStyle w:val="TableText"/>
            </w:pPr>
            <w:r w:rsidRPr="00E175D9">
              <w:t>White gum, Poplar gum</w:t>
            </w:r>
          </w:p>
        </w:tc>
        <w:tc>
          <w:tcPr>
            <w:tcW w:w="622" w:type="pct"/>
          </w:tcPr>
          <w:p w14:paraId="19B51426" w14:textId="2E3BDF47" w:rsidR="00E175D9" w:rsidRPr="00E175D9" w:rsidRDefault="00E175D9" w:rsidP="008F75FA">
            <w:pPr>
              <w:pStyle w:val="TableText"/>
              <w:jc w:val="right"/>
            </w:pPr>
            <w:r w:rsidRPr="00E175D9">
              <w:t>1, 3, 7, 24</w:t>
            </w:r>
          </w:p>
        </w:tc>
      </w:tr>
      <w:tr w:rsidR="00E175D9" w:rsidRPr="00E175D9" w14:paraId="621C26C8" w14:textId="77777777" w:rsidTr="009164D9">
        <w:tc>
          <w:tcPr>
            <w:tcW w:w="1484" w:type="pct"/>
          </w:tcPr>
          <w:p w14:paraId="7B2FED39"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resinifera</w:t>
            </w:r>
            <w:proofErr w:type="spellEnd"/>
          </w:p>
        </w:tc>
        <w:tc>
          <w:tcPr>
            <w:tcW w:w="2894" w:type="pct"/>
          </w:tcPr>
          <w:p w14:paraId="78ACA8C7" w14:textId="77777777" w:rsidR="00E175D9" w:rsidRPr="00E175D9" w:rsidRDefault="00E175D9" w:rsidP="00E175D9">
            <w:pPr>
              <w:pStyle w:val="TableText"/>
            </w:pPr>
            <w:r w:rsidRPr="00E175D9">
              <w:t xml:space="preserve">Red mahogany, </w:t>
            </w:r>
            <w:proofErr w:type="gramStart"/>
            <w:r w:rsidRPr="00E175D9">
              <w:t>Red</w:t>
            </w:r>
            <w:proofErr w:type="gramEnd"/>
            <w:r w:rsidRPr="00E175D9">
              <w:t xml:space="preserve"> messmate</w:t>
            </w:r>
          </w:p>
        </w:tc>
        <w:tc>
          <w:tcPr>
            <w:tcW w:w="622" w:type="pct"/>
          </w:tcPr>
          <w:p w14:paraId="12D3CAEA" w14:textId="77777777" w:rsidR="00E175D9" w:rsidRPr="00E175D9" w:rsidRDefault="00E175D9" w:rsidP="008F75FA">
            <w:pPr>
              <w:pStyle w:val="TableText"/>
              <w:jc w:val="right"/>
            </w:pPr>
            <w:r w:rsidRPr="00E175D9">
              <w:t>7</w:t>
            </w:r>
          </w:p>
        </w:tc>
      </w:tr>
      <w:tr w:rsidR="00E175D9" w:rsidRPr="00E175D9" w14:paraId="54D1DB48" w14:textId="77777777" w:rsidTr="009164D9">
        <w:tc>
          <w:tcPr>
            <w:tcW w:w="1484" w:type="pct"/>
          </w:tcPr>
          <w:p w14:paraId="6D08B433" w14:textId="77777777" w:rsidR="00E175D9" w:rsidRPr="008F75FA" w:rsidRDefault="00E175D9" w:rsidP="00E175D9">
            <w:pPr>
              <w:pStyle w:val="TableText"/>
              <w:rPr>
                <w:rStyle w:val="Emphasis"/>
              </w:rPr>
            </w:pPr>
            <w:r w:rsidRPr="008F75FA">
              <w:rPr>
                <w:rStyle w:val="Emphasis"/>
              </w:rPr>
              <w:t xml:space="preserve">Eucalyptus </w:t>
            </w:r>
            <w:proofErr w:type="spellStart"/>
            <w:r w:rsidRPr="008F75FA">
              <w:rPr>
                <w:rStyle w:val="Emphasis"/>
              </w:rPr>
              <w:t>tereticornis</w:t>
            </w:r>
            <w:proofErr w:type="spellEnd"/>
          </w:p>
        </w:tc>
        <w:tc>
          <w:tcPr>
            <w:tcW w:w="2894" w:type="pct"/>
          </w:tcPr>
          <w:p w14:paraId="01F5F7CD" w14:textId="77777777" w:rsidR="00E175D9" w:rsidRPr="00E175D9" w:rsidRDefault="00E175D9" w:rsidP="00E175D9">
            <w:pPr>
              <w:pStyle w:val="TableText"/>
            </w:pPr>
            <w:r w:rsidRPr="00E175D9">
              <w:t xml:space="preserve">Forest red gum, </w:t>
            </w:r>
            <w:proofErr w:type="gramStart"/>
            <w:r w:rsidRPr="00E175D9">
              <w:t>Blue</w:t>
            </w:r>
            <w:proofErr w:type="gramEnd"/>
            <w:r w:rsidRPr="00E175D9">
              <w:t xml:space="preserve"> gum, Queensland blue gum</w:t>
            </w:r>
          </w:p>
        </w:tc>
        <w:tc>
          <w:tcPr>
            <w:tcW w:w="622" w:type="pct"/>
          </w:tcPr>
          <w:p w14:paraId="54301CE8" w14:textId="49F16F2D" w:rsidR="00E175D9" w:rsidRPr="00E175D9" w:rsidRDefault="00E175D9" w:rsidP="008F75FA">
            <w:pPr>
              <w:pStyle w:val="TableText"/>
              <w:jc w:val="right"/>
            </w:pPr>
            <w:r w:rsidRPr="00E175D9">
              <w:t>1, 3, 7</w:t>
            </w:r>
          </w:p>
        </w:tc>
      </w:tr>
      <w:bookmarkEnd w:id="69"/>
    </w:tbl>
    <w:p w14:paraId="38083A0F" w14:textId="77777777" w:rsidR="00E175D9" w:rsidRDefault="00E175D9" w:rsidP="00E175D9"/>
    <w:p w14:paraId="2E7B0B90" w14:textId="22973AD4" w:rsidR="00303774" w:rsidRDefault="00303774" w:rsidP="00303774">
      <w:pPr>
        <w:pStyle w:val="Caption"/>
      </w:pPr>
      <w:bookmarkStart w:id="70" w:name="_Toc99530112"/>
      <w:r>
        <w:lastRenderedPageBreak/>
        <w:t xml:space="preserve">Table </w:t>
      </w:r>
      <w:r w:rsidR="00C8689F">
        <w:fldChar w:fldCharType="begin"/>
      </w:r>
      <w:r w:rsidR="00C8689F">
        <w:instrText xml:space="preserve"> SEQ Table \* ARABIC </w:instrText>
      </w:r>
      <w:r w:rsidR="00C8689F">
        <w:fldChar w:fldCharType="separate"/>
      </w:r>
      <w:r w:rsidR="00E4570F">
        <w:rPr>
          <w:noProof/>
        </w:rPr>
        <w:t>8</w:t>
      </w:r>
      <w:r w:rsidR="00C8689F">
        <w:rPr>
          <w:noProof/>
        </w:rPr>
        <w:fldChar w:fldCharType="end"/>
      </w:r>
      <w:r>
        <w:t xml:space="preserve"> </w:t>
      </w:r>
      <w:r w:rsidR="006C6F50">
        <w:t xml:space="preserve">Central Queensland Coast </w:t>
      </w:r>
      <w:r w:rsidR="00BB16B2">
        <w:t>Ancillary habitat trees</w:t>
      </w:r>
      <w:bookmarkEnd w:id="70"/>
    </w:p>
    <w:tbl>
      <w:tblPr>
        <w:tblStyle w:val="TableGrid"/>
        <w:tblW w:w="0" w:type="auto"/>
        <w:tblBorders>
          <w:insideV w:val="none" w:sz="0" w:space="0" w:color="auto"/>
        </w:tblBorders>
        <w:tblLook w:val="04A0" w:firstRow="1" w:lastRow="0" w:firstColumn="1" w:lastColumn="0" w:noHBand="0" w:noVBand="1"/>
      </w:tblPr>
      <w:tblGrid>
        <w:gridCol w:w="3020"/>
        <w:gridCol w:w="5197"/>
        <w:gridCol w:w="843"/>
      </w:tblGrid>
      <w:tr w:rsidR="00513DC7" w:rsidRPr="00513DC7" w14:paraId="4B4914A6" w14:textId="77777777" w:rsidTr="00513DC7">
        <w:trPr>
          <w:tblHeader/>
        </w:trPr>
        <w:tc>
          <w:tcPr>
            <w:tcW w:w="3020" w:type="dxa"/>
          </w:tcPr>
          <w:p w14:paraId="430FB9D8" w14:textId="77777777" w:rsidR="00513DC7" w:rsidRPr="00513DC7" w:rsidRDefault="00513DC7" w:rsidP="00513DC7">
            <w:pPr>
              <w:pStyle w:val="TableHeading"/>
            </w:pPr>
            <w:bookmarkStart w:id="71" w:name="Table_9"/>
            <w:r w:rsidRPr="00513DC7">
              <w:t>Tree species scientific name</w:t>
            </w:r>
          </w:p>
        </w:tc>
        <w:tc>
          <w:tcPr>
            <w:tcW w:w="5197" w:type="dxa"/>
          </w:tcPr>
          <w:p w14:paraId="4D596C1C" w14:textId="77777777" w:rsidR="00513DC7" w:rsidRPr="00513DC7" w:rsidRDefault="00513DC7" w:rsidP="00513DC7">
            <w:pPr>
              <w:pStyle w:val="TableHeading"/>
            </w:pPr>
            <w:r w:rsidRPr="00513DC7">
              <w:t>Common name</w:t>
            </w:r>
          </w:p>
        </w:tc>
        <w:tc>
          <w:tcPr>
            <w:tcW w:w="843" w:type="dxa"/>
          </w:tcPr>
          <w:p w14:paraId="7A954370" w14:textId="77777777" w:rsidR="00513DC7" w:rsidRPr="00513DC7" w:rsidRDefault="00513DC7" w:rsidP="00513DC7">
            <w:pPr>
              <w:pStyle w:val="TableHeading"/>
              <w:jc w:val="right"/>
            </w:pPr>
            <w:r w:rsidRPr="00513DC7">
              <w:t>Source</w:t>
            </w:r>
          </w:p>
        </w:tc>
      </w:tr>
      <w:tr w:rsidR="00513DC7" w:rsidRPr="00513DC7" w14:paraId="726A32B0" w14:textId="77777777" w:rsidTr="00513DC7">
        <w:tc>
          <w:tcPr>
            <w:tcW w:w="3020" w:type="dxa"/>
          </w:tcPr>
          <w:p w14:paraId="4DAA12F9" w14:textId="77777777" w:rsidR="00513DC7" w:rsidRPr="00513DC7" w:rsidRDefault="00513DC7" w:rsidP="00513DC7">
            <w:pPr>
              <w:pStyle w:val="TableText"/>
              <w:rPr>
                <w:rStyle w:val="Emphasis"/>
              </w:rPr>
            </w:pPr>
            <w:proofErr w:type="spellStart"/>
            <w:r w:rsidRPr="00513DC7">
              <w:rPr>
                <w:rStyle w:val="Emphasis"/>
              </w:rPr>
              <w:t>Allocasuarina</w:t>
            </w:r>
            <w:proofErr w:type="spellEnd"/>
            <w:r w:rsidRPr="00513DC7">
              <w:rPr>
                <w:rStyle w:val="Emphasis"/>
              </w:rPr>
              <w:t xml:space="preserve"> </w:t>
            </w:r>
            <w:proofErr w:type="spellStart"/>
            <w:r w:rsidRPr="00513DC7">
              <w:rPr>
                <w:rStyle w:val="Emphasis"/>
              </w:rPr>
              <w:t>littoralis</w:t>
            </w:r>
            <w:proofErr w:type="spellEnd"/>
          </w:p>
        </w:tc>
        <w:tc>
          <w:tcPr>
            <w:tcW w:w="5197" w:type="dxa"/>
          </w:tcPr>
          <w:p w14:paraId="10A6BF2A" w14:textId="77777777" w:rsidR="00513DC7" w:rsidRPr="00513DC7" w:rsidRDefault="00513DC7" w:rsidP="00513DC7">
            <w:pPr>
              <w:pStyle w:val="TableText"/>
            </w:pPr>
            <w:r w:rsidRPr="00513DC7">
              <w:t>Black she-oak, Bull oak</w:t>
            </w:r>
          </w:p>
        </w:tc>
        <w:tc>
          <w:tcPr>
            <w:tcW w:w="843" w:type="dxa"/>
          </w:tcPr>
          <w:p w14:paraId="68006687" w14:textId="77777777" w:rsidR="00513DC7" w:rsidRPr="00513DC7" w:rsidRDefault="00513DC7" w:rsidP="00513DC7">
            <w:pPr>
              <w:pStyle w:val="TableText"/>
              <w:jc w:val="right"/>
            </w:pPr>
            <w:r w:rsidRPr="00513DC7">
              <w:t>7</w:t>
            </w:r>
          </w:p>
        </w:tc>
      </w:tr>
      <w:tr w:rsidR="00513DC7" w:rsidRPr="00513DC7" w14:paraId="1F1E83D4" w14:textId="77777777" w:rsidTr="00513DC7">
        <w:tc>
          <w:tcPr>
            <w:tcW w:w="3020" w:type="dxa"/>
          </w:tcPr>
          <w:p w14:paraId="6F278E7C" w14:textId="77777777" w:rsidR="00513DC7" w:rsidRPr="00513DC7" w:rsidRDefault="00513DC7" w:rsidP="00513DC7">
            <w:pPr>
              <w:pStyle w:val="TableText"/>
              <w:rPr>
                <w:rStyle w:val="Emphasis"/>
              </w:rPr>
            </w:pPr>
            <w:r w:rsidRPr="00513DC7">
              <w:rPr>
                <w:rStyle w:val="Emphasis"/>
              </w:rPr>
              <w:t xml:space="preserve">Casuarina </w:t>
            </w:r>
            <w:proofErr w:type="spellStart"/>
            <w:r w:rsidRPr="00513DC7">
              <w:rPr>
                <w:rStyle w:val="Emphasis"/>
              </w:rPr>
              <w:t>equisetifolia</w:t>
            </w:r>
            <w:proofErr w:type="spellEnd"/>
            <w:r w:rsidRPr="00513DC7">
              <w:rPr>
                <w:rStyle w:val="Emphasis"/>
              </w:rPr>
              <w:t xml:space="preserve"> subsp. </w:t>
            </w:r>
            <w:proofErr w:type="spellStart"/>
            <w:r w:rsidRPr="00513DC7">
              <w:rPr>
                <w:rStyle w:val="Emphasis"/>
              </w:rPr>
              <w:t>incana</w:t>
            </w:r>
            <w:proofErr w:type="spellEnd"/>
          </w:p>
        </w:tc>
        <w:tc>
          <w:tcPr>
            <w:tcW w:w="5197" w:type="dxa"/>
          </w:tcPr>
          <w:p w14:paraId="5B921153" w14:textId="77777777" w:rsidR="00513DC7" w:rsidRPr="00513DC7" w:rsidRDefault="00513DC7" w:rsidP="00513DC7">
            <w:pPr>
              <w:pStyle w:val="TableText"/>
            </w:pPr>
            <w:r w:rsidRPr="00513DC7">
              <w:t>Coastal she-oak, Horsetail she-oak</w:t>
            </w:r>
          </w:p>
        </w:tc>
        <w:tc>
          <w:tcPr>
            <w:tcW w:w="843" w:type="dxa"/>
          </w:tcPr>
          <w:p w14:paraId="0DAF74BF" w14:textId="77777777" w:rsidR="00513DC7" w:rsidRPr="00513DC7" w:rsidRDefault="00513DC7" w:rsidP="00513DC7">
            <w:pPr>
              <w:pStyle w:val="TableText"/>
              <w:jc w:val="right"/>
            </w:pPr>
            <w:r w:rsidRPr="00513DC7">
              <w:t>1, 3, 7</w:t>
            </w:r>
          </w:p>
        </w:tc>
      </w:tr>
      <w:tr w:rsidR="00513DC7" w:rsidRPr="00513DC7" w14:paraId="46DD8EB3" w14:textId="77777777" w:rsidTr="00513DC7">
        <w:tc>
          <w:tcPr>
            <w:tcW w:w="3020" w:type="dxa"/>
          </w:tcPr>
          <w:p w14:paraId="70B41795" w14:textId="77777777" w:rsidR="00513DC7" w:rsidRPr="00513DC7" w:rsidRDefault="00513DC7" w:rsidP="00513DC7">
            <w:pPr>
              <w:pStyle w:val="TableText"/>
              <w:rPr>
                <w:rStyle w:val="Emphasis"/>
              </w:rPr>
            </w:pPr>
            <w:proofErr w:type="spellStart"/>
            <w:r w:rsidRPr="00513DC7">
              <w:rPr>
                <w:rStyle w:val="Emphasis"/>
              </w:rPr>
              <w:t>Corymbia</w:t>
            </w:r>
            <w:proofErr w:type="spellEnd"/>
            <w:r w:rsidRPr="00513DC7">
              <w:rPr>
                <w:rStyle w:val="Emphasis"/>
              </w:rPr>
              <w:t xml:space="preserve"> citriodora</w:t>
            </w:r>
          </w:p>
        </w:tc>
        <w:tc>
          <w:tcPr>
            <w:tcW w:w="5197" w:type="dxa"/>
          </w:tcPr>
          <w:p w14:paraId="47F9987A" w14:textId="77777777" w:rsidR="00513DC7" w:rsidRPr="00513DC7" w:rsidRDefault="00513DC7" w:rsidP="00513DC7">
            <w:pPr>
              <w:pStyle w:val="TableText"/>
            </w:pPr>
            <w:r w:rsidRPr="00513DC7">
              <w:t>Lemon-scented gum, Spotted gum</w:t>
            </w:r>
          </w:p>
        </w:tc>
        <w:tc>
          <w:tcPr>
            <w:tcW w:w="843" w:type="dxa"/>
          </w:tcPr>
          <w:p w14:paraId="4D5B6925" w14:textId="77777777" w:rsidR="00513DC7" w:rsidRPr="00513DC7" w:rsidRDefault="00513DC7" w:rsidP="00513DC7">
            <w:pPr>
              <w:pStyle w:val="TableText"/>
              <w:jc w:val="right"/>
            </w:pPr>
            <w:r w:rsidRPr="00513DC7">
              <w:t>7</w:t>
            </w:r>
          </w:p>
        </w:tc>
      </w:tr>
      <w:tr w:rsidR="00513DC7" w:rsidRPr="00513DC7" w14:paraId="51E6CE40" w14:textId="77777777" w:rsidTr="00513DC7">
        <w:tc>
          <w:tcPr>
            <w:tcW w:w="3020" w:type="dxa"/>
          </w:tcPr>
          <w:p w14:paraId="3CB85633" w14:textId="77777777" w:rsidR="00513DC7" w:rsidRPr="00513DC7" w:rsidRDefault="00513DC7" w:rsidP="00513DC7">
            <w:pPr>
              <w:pStyle w:val="TableText"/>
              <w:rPr>
                <w:rStyle w:val="Emphasis"/>
              </w:rPr>
            </w:pPr>
            <w:proofErr w:type="spellStart"/>
            <w:r w:rsidRPr="00513DC7">
              <w:rPr>
                <w:rStyle w:val="Emphasis"/>
              </w:rPr>
              <w:t>Corymbia</w:t>
            </w:r>
            <w:proofErr w:type="spellEnd"/>
            <w:r w:rsidRPr="00513DC7">
              <w:rPr>
                <w:rStyle w:val="Emphasis"/>
              </w:rPr>
              <w:t xml:space="preserve"> </w:t>
            </w:r>
            <w:proofErr w:type="spellStart"/>
            <w:r w:rsidRPr="00513DC7">
              <w:rPr>
                <w:rStyle w:val="Emphasis"/>
              </w:rPr>
              <w:t>clarksoniana</w:t>
            </w:r>
            <w:proofErr w:type="spellEnd"/>
          </w:p>
        </w:tc>
        <w:tc>
          <w:tcPr>
            <w:tcW w:w="5197" w:type="dxa"/>
          </w:tcPr>
          <w:p w14:paraId="06CFAEF5" w14:textId="77777777" w:rsidR="00513DC7" w:rsidRPr="00513DC7" w:rsidRDefault="00513DC7" w:rsidP="00513DC7">
            <w:pPr>
              <w:pStyle w:val="TableText"/>
            </w:pPr>
            <w:r w:rsidRPr="00513DC7">
              <w:t>Clarkson's bloodwood</w:t>
            </w:r>
          </w:p>
        </w:tc>
        <w:tc>
          <w:tcPr>
            <w:tcW w:w="843" w:type="dxa"/>
          </w:tcPr>
          <w:p w14:paraId="6877AAF8" w14:textId="77777777" w:rsidR="00513DC7" w:rsidRPr="00513DC7" w:rsidRDefault="00513DC7" w:rsidP="00513DC7">
            <w:pPr>
              <w:pStyle w:val="TableText"/>
              <w:jc w:val="right"/>
            </w:pPr>
            <w:r w:rsidRPr="00513DC7">
              <w:t>1, 3, 7</w:t>
            </w:r>
          </w:p>
        </w:tc>
      </w:tr>
      <w:tr w:rsidR="00513DC7" w:rsidRPr="00513DC7" w14:paraId="547C71C7" w14:textId="77777777" w:rsidTr="00513DC7">
        <w:tc>
          <w:tcPr>
            <w:tcW w:w="3020" w:type="dxa"/>
          </w:tcPr>
          <w:p w14:paraId="1E834525" w14:textId="77777777" w:rsidR="00513DC7" w:rsidRPr="00513DC7" w:rsidRDefault="00513DC7" w:rsidP="00513DC7">
            <w:pPr>
              <w:pStyle w:val="TableText"/>
              <w:rPr>
                <w:rStyle w:val="Emphasis"/>
              </w:rPr>
            </w:pPr>
            <w:proofErr w:type="spellStart"/>
            <w:r w:rsidRPr="00513DC7">
              <w:rPr>
                <w:rStyle w:val="Emphasis"/>
              </w:rPr>
              <w:t>Corymbia</w:t>
            </w:r>
            <w:proofErr w:type="spellEnd"/>
            <w:r w:rsidRPr="00513DC7">
              <w:rPr>
                <w:rStyle w:val="Emphasis"/>
              </w:rPr>
              <w:t xml:space="preserve"> intermedia</w:t>
            </w:r>
          </w:p>
        </w:tc>
        <w:tc>
          <w:tcPr>
            <w:tcW w:w="5197" w:type="dxa"/>
          </w:tcPr>
          <w:p w14:paraId="2D005264" w14:textId="77777777" w:rsidR="00513DC7" w:rsidRPr="00513DC7" w:rsidRDefault="00513DC7" w:rsidP="00513DC7">
            <w:pPr>
              <w:pStyle w:val="TableText"/>
            </w:pPr>
            <w:r w:rsidRPr="00513DC7">
              <w:t xml:space="preserve">Pink bloodwood, </w:t>
            </w:r>
            <w:proofErr w:type="gramStart"/>
            <w:r w:rsidRPr="00513DC7">
              <w:t>Red</w:t>
            </w:r>
            <w:proofErr w:type="gramEnd"/>
            <w:r w:rsidRPr="00513DC7">
              <w:t xml:space="preserve"> bloodwood</w:t>
            </w:r>
          </w:p>
        </w:tc>
        <w:tc>
          <w:tcPr>
            <w:tcW w:w="843" w:type="dxa"/>
          </w:tcPr>
          <w:p w14:paraId="006597C8" w14:textId="77777777" w:rsidR="00513DC7" w:rsidRPr="00513DC7" w:rsidRDefault="00513DC7" w:rsidP="00513DC7">
            <w:pPr>
              <w:pStyle w:val="TableText"/>
              <w:jc w:val="right"/>
            </w:pPr>
            <w:r w:rsidRPr="00513DC7">
              <w:t>7</w:t>
            </w:r>
          </w:p>
        </w:tc>
      </w:tr>
      <w:tr w:rsidR="00513DC7" w:rsidRPr="00513DC7" w14:paraId="2D5CF64D" w14:textId="77777777" w:rsidTr="00513DC7">
        <w:tc>
          <w:tcPr>
            <w:tcW w:w="3020" w:type="dxa"/>
          </w:tcPr>
          <w:p w14:paraId="4525B9E2" w14:textId="77777777" w:rsidR="00513DC7" w:rsidRPr="00513DC7" w:rsidRDefault="00513DC7" w:rsidP="00513DC7">
            <w:pPr>
              <w:pStyle w:val="TableText"/>
              <w:rPr>
                <w:rStyle w:val="Emphasis"/>
              </w:rPr>
            </w:pPr>
            <w:proofErr w:type="spellStart"/>
            <w:r w:rsidRPr="00513DC7">
              <w:rPr>
                <w:rStyle w:val="Emphasis"/>
              </w:rPr>
              <w:t>Corymbia</w:t>
            </w:r>
            <w:proofErr w:type="spellEnd"/>
            <w:r w:rsidRPr="00513DC7">
              <w:rPr>
                <w:rStyle w:val="Emphasis"/>
              </w:rPr>
              <w:t xml:space="preserve"> </w:t>
            </w:r>
            <w:proofErr w:type="spellStart"/>
            <w:r w:rsidRPr="00513DC7">
              <w:rPr>
                <w:rStyle w:val="Emphasis"/>
              </w:rPr>
              <w:t>tessellaris</w:t>
            </w:r>
            <w:proofErr w:type="spellEnd"/>
          </w:p>
        </w:tc>
        <w:tc>
          <w:tcPr>
            <w:tcW w:w="5197" w:type="dxa"/>
          </w:tcPr>
          <w:p w14:paraId="5358EC1E" w14:textId="77777777" w:rsidR="00513DC7" w:rsidRPr="00513DC7" w:rsidRDefault="00513DC7" w:rsidP="00513DC7">
            <w:pPr>
              <w:pStyle w:val="TableText"/>
            </w:pPr>
            <w:r w:rsidRPr="00513DC7">
              <w:t xml:space="preserve">Moreton Bay ash, </w:t>
            </w:r>
            <w:proofErr w:type="spellStart"/>
            <w:r w:rsidRPr="00513DC7">
              <w:t>Carbeen</w:t>
            </w:r>
            <w:proofErr w:type="spellEnd"/>
          </w:p>
        </w:tc>
        <w:tc>
          <w:tcPr>
            <w:tcW w:w="843" w:type="dxa"/>
          </w:tcPr>
          <w:p w14:paraId="15670CA6" w14:textId="77777777" w:rsidR="00513DC7" w:rsidRPr="00513DC7" w:rsidRDefault="00513DC7" w:rsidP="00513DC7">
            <w:pPr>
              <w:pStyle w:val="TableText"/>
              <w:jc w:val="right"/>
            </w:pPr>
            <w:r w:rsidRPr="00513DC7">
              <w:t>7</w:t>
            </w:r>
          </w:p>
        </w:tc>
      </w:tr>
      <w:tr w:rsidR="00513DC7" w:rsidRPr="00513DC7" w14:paraId="6B56BA14" w14:textId="77777777" w:rsidTr="00513DC7">
        <w:tc>
          <w:tcPr>
            <w:tcW w:w="3020" w:type="dxa"/>
          </w:tcPr>
          <w:p w14:paraId="6261B213" w14:textId="77777777" w:rsidR="00513DC7" w:rsidRPr="00513DC7" w:rsidRDefault="00513DC7" w:rsidP="00513DC7">
            <w:pPr>
              <w:pStyle w:val="TableText"/>
              <w:rPr>
                <w:rStyle w:val="Emphasis"/>
              </w:rPr>
            </w:pPr>
            <w:proofErr w:type="spellStart"/>
            <w:r w:rsidRPr="00513DC7">
              <w:rPr>
                <w:rStyle w:val="Emphasis"/>
              </w:rPr>
              <w:t>Lophostemon</w:t>
            </w:r>
            <w:proofErr w:type="spellEnd"/>
            <w:r w:rsidRPr="00513DC7">
              <w:rPr>
                <w:rStyle w:val="Emphasis"/>
              </w:rPr>
              <w:t xml:space="preserve"> </w:t>
            </w:r>
            <w:proofErr w:type="spellStart"/>
            <w:r w:rsidRPr="00513DC7">
              <w:rPr>
                <w:rStyle w:val="Emphasis"/>
              </w:rPr>
              <w:t>confertus</w:t>
            </w:r>
            <w:proofErr w:type="spellEnd"/>
          </w:p>
        </w:tc>
        <w:tc>
          <w:tcPr>
            <w:tcW w:w="5197" w:type="dxa"/>
          </w:tcPr>
          <w:p w14:paraId="58F97564" w14:textId="77777777" w:rsidR="00513DC7" w:rsidRPr="00513DC7" w:rsidRDefault="00513DC7" w:rsidP="00513DC7">
            <w:pPr>
              <w:pStyle w:val="TableText"/>
            </w:pPr>
            <w:r w:rsidRPr="00513DC7">
              <w:t>Scrub box, Brush box, Queensland box, Brisbane box</w:t>
            </w:r>
          </w:p>
        </w:tc>
        <w:tc>
          <w:tcPr>
            <w:tcW w:w="843" w:type="dxa"/>
          </w:tcPr>
          <w:p w14:paraId="75196C25" w14:textId="77777777" w:rsidR="00513DC7" w:rsidRPr="00513DC7" w:rsidRDefault="00513DC7" w:rsidP="00513DC7">
            <w:pPr>
              <w:pStyle w:val="TableText"/>
              <w:jc w:val="right"/>
            </w:pPr>
            <w:r w:rsidRPr="00513DC7">
              <w:t>7</w:t>
            </w:r>
          </w:p>
        </w:tc>
      </w:tr>
      <w:tr w:rsidR="00513DC7" w:rsidRPr="00513DC7" w14:paraId="30CA53C9" w14:textId="77777777" w:rsidTr="00513DC7">
        <w:tc>
          <w:tcPr>
            <w:tcW w:w="3020" w:type="dxa"/>
          </w:tcPr>
          <w:p w14:paraId="792D8E2B" w14:textId="77777777" w:rsidR="00513DC7" w:rsidRPr="00513DC7" w:rsidRDefault="00513DC7" w:rsidP="00513DC7">
            <w:pPr>
              <w:pStyle w:val="TableText"/>
              <w:rPr>
                <w:rStyle w:val="Emphasis"/>
              </w:rPr>
            </w:pPr>
            <w:proofErr w:type="spellStart"/>
            <w:r w:rsidRPr="00513DC7">
              <w:rPr>
                <w:rStyle w:val="Emphasis"/>
              </w:rPr>
              <w:t>Lophostemon</w:t>
            </w:r>
            <w:proofErr w:type="spellEnd"/>
            <w:r w:rsidRPr="00513DC7">
              <w:rPr>
                <w:rStyle w:val="Emphasis"/>
              </w:rPr>
              <w:t xml:space="preserve"> </w:t>
            </w:r>
            <w:proofErr w:type="spellStart"/>
            <w:r w:rsidRPr="00513DC7">
              <w:rPr>
                <w:rStyle w:val="Emphasis"/>
              </w:rPr>
              <w:t>suaveolens</w:t>
            </w:r>
            <w:proofErr w:type="spellEnd"/>
          </w:p>
        </w:tc>
        <w:tc>
          <w:tcPr>
            <w:tcW w:w="5197" w:type="dxa"/>
          </w:tcPr>
          <w:p w14:paraId="63B40007" w14:textId="77777777" w:rsidR="00513DC7" w:rsidRPr="00513DC7" w:rsidRDefault="00513DC7" w:rsidP="00513DC7">
            <w:pPr>
              <w:pStyle w:val="TableText"/>
            </w:pPr>
            <w:r w:rsidRPr="00513DC7">
              <w:t>Swamp box, Swamp mahogany, Swamp turpentine</w:t>
            </w:r>
          </w:p>
        </w:tc>
        <w:tc>
          <w:tcPr>
            <w:tcW w:w="843" w:type="dxa"/>
          </w:tcPr>
          <w:p w14:paraId="0B7208DA" w14:textId="77777777" w:rsidR="00513DC7" w:rsidRPr="00513DC7" w:rsidRDefault="00513DC7" w:rsidP="00513DC7">
            <w:pPr>
              <w:pStyle w:val="TableText"/>
              <w:jc w:val="right"/>
            </w:pPr>
            <w:r w:rsidRPr="00513DC7">
              <w:t>7</w:t>
            </w:r>
          </w:p>
        </w:tc>
      </w:tr>
      <w:tr w:rsidR="00513DC7" w:rsidRPr="00513DC7" w14:paraId="2B5A6EC5" w14:textId="77777777" w:rsidTr="00513DC7">
        <w:tc>
          <w:tcPr>
            <w:tcW w:w="3020" w:type="dxa"/>
          </w:tcPr>
          <w:p w14:paraId="5CFD0F86" w14:textId="77777777" w:rsidR="00513DC7" w:rsidRPr="00513DC7" w:rsidRDefault="00513DC7" w:rsidP="00513DC7">
            <w:pPr>
              <w:pStyle w:val="TableText"/>
              <w:rPr>
                <w:rStyle w:val="Emphasis"/>
              </w:rPr>
            </w:pPr>
            <w:r w:rsidRPr="00513DC7">
              <w:rPr>
                <w:rStyle w:val="Emphasis"/>
              </w:rPr>
              <w:t xml:space="preserve">Melaleuca </w:t>
            </w:r>
            <w:proofErr w:type="spellStart"/>
            <w:r w:rsidRPr="00513DC7">
              <w:rPr>
                <w:rStyle w:val="Emphasis"/>
              </w:rPr>
              <w:t>leucodendra</w:t>
            </w:r>
            <w:proofErr w:type="spellEnd"/>
          </w:p>
        </w:tc>
        <w:tc>
          <w:tcPr>
            <w:tcW w:w="5197" w:type="dxa"/>
          </w:tcPr>
          <w:p w14:paraId="734968C9" w14:textId="77777777" w:rsidR="00513DC7" w:rsidRPr="00513DC7" w:rsidRDefault="00513DC7" w:rsidP="00513DC7">
            <w:pPr>
              <w:pStyle w:val="TableText"/>
            </w:pPr>
            <w:r w:rsidRPr="00513DC7">
              <w:t>Weeping paperbark, Long-leaved paperbark, White paperbark</w:t>
            </w:r>
          </w:p>
        </w:tc>
        <w:tc>
          <w:tcPr>
            <w:tcW w:w="843" w:type="dxa"/>
          </w:tcPr>
          <w:p w14:paraId="6245D071" w14:textId="77777777" w:rsidR="00513DC7" w:rsidRPr="00513DC7" w:rsidRDefault="00513DC7" w:rsidP="00513DC7">
            <w:pPr>
              <w:pStyle w:val="TableText"/>
              <w:jc w:val="right"/>
            </w:pPr>
            <w:r w:rsidRPr="00513DC7">
              <w:t>1, 3</w:t>
            </w:r>
          </w:p>
        </w:tc>
      </w:tr>
      <w:tr w:rsidR="00513DC7" w:rsidRPr="00513DC7" w14:paraId="5CD04495" w14:textId="77777777" w:rsidTr="00513DC7">
        <w:tc>
          <w:tcPr>
            <w:tcW w:w="3020" w:type="dxa"/>
          </w:tcPr>
          <w:p w14:paraId="47584EBD" w14:textId="77777777" w:rsidR="00513DC7" w:rsidRPr="00513DC7" w:rsidRDefault="00513DC7" w:rsidP="00513DC7">
            <w:pPr>
              <w:pStyle w:val="TableText"/>
              <w:rPr>
                <w:rStyle w:val="Emphasis"/>
              </w:rPr>
            </w:pPr>
            <w:r w:rsidRPr="00513DC7">
              <w:rPr>
                <w:rStyle w:val="Emphasis"/>
              </w:rPr>
              <w:t>Melaleuca nervosa</w:t>
            </w:r>
          </w:p>
        </w:tc>
        <w:tc>
          <w:tcPr>
            <w:tcW w:w="5197" w:type="dxa"/>
          </w:tcPr>
          <w:p w14:paraId="21D173F7" w14:textId="77777777" w:rsidR="00513DC7" w:rsidRPr="00513DC7" w:rsidRDefault="00513DC7" w:rsidP="00513DC7">
            <w:pPr>
              <w:pStyle w:val="TableText"/>
            </w:pPr>
            <w:proofErr w:type="spellStart"/>
            <w:r w:rsidRPr="00513DC7">
              <w:t>Fibrebark</w:t>
            </w:r>
            <w:proofErr w:type="spellEnd"/>
          </w:p>
        </w:tc>
        <w:tc>
          <w:tcPr>
            <w:tcW w:w="843" w:type="dxa"/>
          </w:tcPr>
          <w:p w14:paraId="7B5A9342" w14:textId="77777777" w:rsidR="00513DC7" w:rsidRPr="00513DC7" w:rsidRDefault="00513DC7" w:rsidP="00513DC7">
            <w:pPr>
              <w:pStyle w:val="TableText"/>
              <w:jc w:val="right"/>
            </w:pPr>
            <w:r w:rsidRPr="00513DC7">
              <w:t>1, 3, 7</w:t>
            </w:r>
          </w:p>
        </w:tc>
      </w:tr>
      <w:bookmarkEnd w:id="71"/>
    </w:tbl>
    <w:p w14:paraId="569C9509" w14:textId="381E3D9D" w:rsidR="00E175D9" w:rsidRDefault="00E175D9" w:rsidP="00E175D9"/>
    <w:p w14:paraId="500E6617" w14:textId="4E42EDA9" w:rsidR="00E175D9" w:rsidRDefault="00E175D9" w:rsidP="00333AE8">
      <w:pPr>
        <w:pStyle w:val="Heading3"/>
      </w:pPr>
      <w:bookmarkStart w:id="72" w:name="_Toc99530086"/>
      <w:r>
        <w:t>Central and Southern Tablelands</w:t>
      </w:r>
      <w:bookmarkEnd w:id="72"/>
    </w:p>
    <w:p w14:paraId="6C3D5AA4" w14:textId="4AE05140" w:rsidR="001E0F83" w:rsidRDefault="001E0F83" w:rsidP="001E0F83">
      <w:pPr>
        <w:pStyle w:val="Caption"/>
      </w:pPr>
      <w:bookmarkStart w:id="73" w:name="_Toc99530113"/>
      <w:r>
        <w:t xml:space="preserve">Table </w:t>
      </w:r>
      <w:r w:rsidR="00C8689F">
        <w:fldChar w:fldCharType="begin"/>
      </w:r>
      <w:r w:rsidR="00C8689F">
        <w:instrText xml:space="preserve"> SEQ Table \* ARABIC </w:instrText>
      </w:r>
      <w:r w:rsidR="00C8689F">
        <w:fldChar w:fldCharType="separate"/>
      </w:r>
      <w:r w:rsidR="00E4570F">
        <w:rPr>
          <w:noProof/>
        </w:rPr>
        <w:t>9</w:t>
      </w:r>
      <w:r w:rsidR="00C8689F">
        <w:rPr>
          <w:noProof/>
        </w:rPr>
        <w:fldChar w:fldCharType="end"/>
      </w:r>
      <w:r w:rsidRPr="00357DAE">
        <w:t xml:space="preserve"> </w:t>
      </w:r>
      <w:r w:rsidR="006C6F50">
        <w:t xml:space="preserve">Central and Southern Tablelands </w:t>
      </w:r>
      <w:r w:rsidR="00BB16B2">
        <w:t>Locally important koala trees</w:t>
      </w:r>
      <w:bookmarkEnd w:id="73"/>
    </w:p>
    <w:tbl>
      <w:tblPr>
        <w:tblStyle w:val="TableGrid"/>
        <w:tblW w:w="0" w:type="auto"/>
        <w:tblBorders>
          <w:insideV w:val="none" w:sz="0" w:space="0" w:color="auto"/>
        </w:tblBorders>
        <w:tblLook w:val="04A0" w:firstRow="1" w:lastRow="0" w:firstColumn="1" w:lastColumn="0" w:noHBand="0" w:noVBand="1"/>
      </w:tblPr>
      <w:tblGrid>
        <w:gridCol w:w="2689"/>
        <w:gridCol w:w="4819"/>
        <w:gridCol w:w="1552"/>
      </w:tblGrid>
      <w:tr w:rsidR="00333AE8" w:rsidRPr="008F75FA" w14:paraId="5690C95F" w14:textId="77777777" w:rsidTr="006B05F1">
        <w:trPr>
          <w:tblHeader/>
        </w:trPr>
        <w:tc>
          <w:tcPr>
            <w:tcW w:w="2689" w:type="dxa"/>
          </w:tcPr>
          <w:p w14:paraId="1A69B721" w14:textId="77777777" w:rsidR="00333AE8" w:rsidRPr="008F75FA" w:rsidRDefault="00333AE8" w:rsidP="008F75FA">
            <w:pPr>
              <w:pStyle w:val="TableHeading"/>
            </w:pPr>
            <w:bookmarkStart w:id="74" w:name="Table_10"/>
            <w:r w:rsidRPr="008F75FA">
              <w:t>Tree species scientific name</w:t>
            </w:r>
          </w:p>
        </w:tc>
        <w:tc>
          <w:tcPr>
            <w:tcW w:w="4819" w:type="dxa"/>
          </w:tcPr>
          <w:p w14:paraId="64A32329" w14:textId="77777777" w:rsidR="00333AE8" w:rsidRPr="008F75FA" w:rsidRDefault="00333AE8" w:rsidP="008F75FA">
            <w:pPr>
              <w:pStyle w:val="TableHeading"/>
            </w:pPr>
            <w:r w:rsidRPr="008F75FA">
              <w:t>Common name</w:t>
            </w:r>
          </w:p>
        </w:tc>
        <w:tc>
          <w:tcPr>
            <w:tcW w:w="1552" w:type="dxa"/>
          </w:tcPr>
          <w:p w14:paraId="6188C23F" w14:textId="77777777" w:rsidR="00333AE8" w:rsidRPr="008F75FA" w:rsidRDefault="00333AE8" w:rsidP="008F75FA">
            <w:pPr>
              <w:pStyle w:val="TableHeading"/>
              <w:jc w:val="right"/>
            </w:pPr>
            <w:r w:rsidRPr="008F75FA">
              <w:t>Source</w:t>
            </w:r>
          </w:p>
        </w:tc>
      </w:tr>
      <w:tr w:rsidR="00333AE8" w:rsidRPr="00333AE8" w14:paraId="0ADFE96E" w14:textId="77777777" w:rsidTr="006B05F1">
        <w:tc>
          <w:tcPr>
            <w:tcW w:w="2689" w:type="dxa"/>
          </w:tcPr>
          <w:p w14:paraId="0B8A1D3A"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albens</w:t>
            </w:r>
            <w:proofErr w:type="spellEnd"/>
          </w:p>
        </w:tc>
        <w:tc>
          <w:tcPr>
            <w:tcW w:w="4819" w:type="dxa"/>
          </w:tcPr>
          <w:p w14:paraId="4C8FFA22" w14:textId="77777777" w:rsidR="00333AE8" w:rsidRPr="00333AE8" w:rsidRDefault="00333AE8" w:rsidP="00333AE8">
            <w:pPr>
              <w:pStyle w:val="TableText"/>
            </w:pPr>
            <w:r w:rsidRPr="00333AE8">
              <w:t>White box</w:t>
            </w:r>
          </w:p>
        </w:tc>
        <w:tc>
          <w:tcPr>
            <w:tcW w:w="1552" w:type="dxa"/>
          </w:tcPr>
          <w:p w14:paraId="4A7BCFCE" w14:textId="418859C5" w:rsidR="00333AE8" w:rsidRPr="00333AE8" w:rsidRDefault="00333AE8" w:rsidP="008F75FA">
            <w:pPr>
              <w:pStyle w:val="TableText"/>
              <w:jc w:val="right"/>
            </w:pPr>
            <w:r w:rsidRPr="00333AE8">
              <w:t>11, 12</w:t>
            </w:r>
          </w:p>
        </w:tc>
      </w:tr>
      <w:tr w:rsidR="00333AE8" w:rsidRPr="00333AE8" w14:paraId="563D1504" w14:textId="77777777" w:rsidTr="006B05F1">
        <w:tc>
          <w:tcPr>
            <w:tcW w:w="2689" w:type="dxa"/>
          </w:tcPr>
          <w:p w14:paraId="4B0AE166"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amplifolia</w:t>
            </w:r>
            <w:proofErr w:type="spellEnd"/>
          </w:p>
        </w:tc>
        <w:tc>
          <w:tcPr>
            <w:tcW w:w="4819" w:type="dxa"/>
          </w:tcPr>
          <w:p w14:paraId="7B75E7FC" w14:textId="77777777" w:rsidR="00333AE8" w:rsidRPr="00333AE8" w:rsidRDefault="00333AE8" w:rsidP="00333AE8">
            <w:pPr>
              <w:pStyle w:val="TableText"/>
            </w:pPr>
            <w:r w:rsidRPr="00333AE8">
              <w:t>Cabbage gum, Cadagi</w:t>
            </w:r>
          </w:p>
        </w:tc>
        <w:tc>
          <w:tcPr>
            <w:tcW w:w="1552" w:type="dxa"/>
          </w:tcPr>
          <w:p w14:paraId="755197E5" w14:textId="77777777" w:rsidR="00333AE8" w:rsidRPr="00333AE8" w:rsidRDefault="00333AE8" w:rsidP="008F75FA">
            <w:pPr>
              <w:pStyle w:val="TableText"/>
              <w:jc w:val="right"/>
            </w:pPr>
            <w:r w:rsidRPr="00333AE8">
              <w:t>11, 12</w:t>
            </w:r>
          </w:p>
        </w:tc>
      </w:tr>
      <w:tr w:rsidR="00333AE8" w:rsidRPr="00333AE8" w14:paraId="4B88139E" w14:textId="77777777" w:rsidTr="006B05F1">
        <w:tc>
          <w:tcPr>
            <w:tcW w:w="2689" w:type="dxa"/>
          </w:tcPr>
          <w:p w14:paraId="005C18CB"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blakelyi</w:t>
            </w:r>
            <w:proofErr w:type="spellEnd"/>
          </w:p>
        </w:tc>
        <w:tc>
          <w:tcPr>
            <w:tcW w:w="4819" w:type="dxa"/>
          </w:tcPr>
          <w:p w14:paraId="682FCB28" w14:textId="77777777" w:rsidR="00333AE8" w:rsidRPr="00333AE8" w:rsidRDefault="00333AE8" w:rsidP="00333AE8">
            <w:pPr>
              <w:pStyle w:val="TableText"/>
            </w:pPr>
            <w:r w:rsidRPr="00333AE8">
              <w:t>Blakely’s red gum, White budded gum</w:t>
            </w:r>
          </w:p>
        </w:tc>
        <w:tc>
          <w:tcPr>
            <w:tcW w:w="1552" w:type="dxa"/>
          </w:tcPr>
          <w:p w14:paraId="0C91AC35" w14:textId="30AE3C59" w:rsidR="00333AE8" w:rsidRPr="00333AE8" w:rsidRDefault="00333AE8" w:rsidP="008F75FA">
            <w:pPr>
              <w:pStyle w:val="TableText"/>
              <w:jc w:val="right"/>
            </w:pPr>
            <w:r w:rsidRPr="00333AE8">
              <w:t>11, 12, 13</w:t>
            </w:r>
          </w:p>
        </w:tc>
      </w:tr>
      <w:tr w:rsidR="00333AE8" w:rsidRPr="00333AE8" w14:paraId="048F0ACC" w14:textId="77777777" w:rsidTr="006B05F1">
        <w:tc>
          <w:tcPr>
            <w:tcW w:w="2689" w:type="dxa"/>
          </w:tcPr>
          <w:p w14:paraId="3E656E3D"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bosistoana</w:t>
            </w:r>
            <w:proofErr w:type="spellEnd"/>
          </w:p>
        </w:tc>
        <w:tc>
          <w:tcPr>
            <w:tcW w:w="4819" w:type="dxa"/>
          </w:tcPr>
          <w:p w14:paraId="5442EBD5" w14:textId="77777777" w:rsidR="00333AE8" w:rsidRPr="00333AE8" w:rsidRDefault="00333AE8" w:rsidP="00333AE8">
            <w:pPr>
              <w:pStyle w:val="TableText"/>
            </w:pPr>
            <w:r w:rsidRPr="00333AE8">
              <w:t xml:space="preserve">Coast grey box, </w:t>
            </w:r>
            <w:proofErr w:type="spellStart"/>
            <w:r w:rsidRPr="00333AE8">
              <w:t>Bosistos</w:t>
            </w:r>
            <w:proofErr w:type="spellEnd"/>
            <w:r w:rsidRPr="00333AE8">
              <w:t xml:space="preserve"> box, Gippsland grey box</w:t>
            </w:r>
          </w:p>
        </w:tc>
        <w:tc>
          <w:tcPr>
            <w:tcW w:w="1552" w:type="dxa"/>
          </w:tcPr>
          <w:p w14:paraId="265E23C5" w14:textId="0367D5F9" w:rsidR="00333AE8" w:rsidRPr="00333AE8" w:rsidRDefault="00333AE8" w:rsidP="008F75FA">
            <w:pPr>
              <w:pStyle w:val="TableText"/>
              <w:jc w:val="right"/>
            </w:pPr>
            <w:r w:rsidRPr="00333AE8">
              <w:t>11, 12</w:t>
            </w:r>
          </w:p>
        </w:tc>
      </w:tr>
      <w:tr w:rsidR="00333AE8" w:rsidRPr="00333AE8" w14:paraId="28CCCB27" w14:textId="77777777" w:rsidTr="006B05F1">
        <w:tc>
          <w:tcPr>
            <w:tcW w:w="2689" w:type="dxa"/>
          </w:tcPr>
          <w:p w14:paraId="7E9DD97F"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bridgesiana</w:t>
            </w:r>
            <w:proofErr w:type="spellEnd"/>
          </w:p>
        </w:tc>
        <w:tc>
          <w:tcPr>
            <w:tcW w:w="4819" w:type="dxa"/>
          </w:tcPr>
          <w:p w14:paraId="08ADCF7B" w14:textId="77777777" w:rsidR="00333AE8" w:rsidRPr="00333AE8" w:rsidRDefault="00333AE8" w:rsidP="00333AE8">
            <w:pPr>
              <w:pStyle w:val="TableText"/>
            </w:pPr>
            <w:r w:rsidRPr="00333AE8">
              <w:t>Apple gum, Apple box, Moonbi apple box</w:t>
            </w:r>
          </w:p>
        </w:tc>
        <w:tc>
          <w:tcPr>
            <w:tcW w:w="1552" w:type="dxa"/>
          </w:tcPr>
          <w:p w14:paraId="0EFD5C5B" w14:textId="0E84D24D" w:rsidR="00333AE8" w:rsidRPr="00333AE8" w:rsidRDefault="00333AE8" w:rsidP="008F75FA">
            <w:pPr>
              <w:pStyle w:val="TableText"/>
              <w:jc w:val="right"/>
            </w:pPr>
            <w:r w:rsidRPr="00333AE8">
              <w:t>11, 12, 13, 28</w:t>
            </w:r>
          </w:p>
        </w:tc>
      </w:tr>
      <w:tr w:rsidR="00333AE8" w:rsidRPr="00333AE8" w14:paraId="39A4FEFB" w14:textId="77777777" w:rsidTr="006B05F1">
        <w:tc>
          <w:tcPr>
            <w:tcW w:w="2689" w:type="dxa"/>
          </w:tcPr>
          <w:p w14:paraId="539A6491" w14:textId="77777777" w:rsidR="00333AE8" w:rsidRPr="008F75FA" w:rsidRDefault="00333AE8" w:rsidP="00333AE8">
            <w:pPr>
              <w:pStyle w:val="TableText"/>
              <w:rPr>
                <w:rStyle w:val="Emphasis"/>
              </w:rPr>
            </w:pPr>
            <w:r w:rsidRPr="008F75FA">
              <w:rPr>
                <w:rStyle w:val="Emphasis"/>
              </w:rPr>
              <w:t>Eucalyptus camaldulensis</w:t>
            </w:r>
          </w:p>
        </w:tc>
        <w:tc>
          <w:tcPr>
            <w:tcW w:w="4819" w:type="dxa"/>
          </w:tcPr>
          <w:p w14:paraId="651100DD" w14:textId="77777777" w:rsidR="00333AE8" w:rsidRPr="00333AE8" w:rsidRDefault="00333AE8" w:rsidP="00333AE8">
            <w:pPr>
              <w:pStyle w:val="TableText"/>
            </w:pPr>
            <w:r w:rsidRPr="00333AE8">
              <w:t>River red gum, Murray red gum, Yarrow</w:t>
            </w:r>
          </w:p>
        </w:tc>
        <w:tc>
          <w:tcPr>
            <w:tcW w:w="1552" w:type="dxa"/>
          </w:tcPr>
          <w:p w14:paraId="585B1798" w14:textId="18849BE8" w:rsidR="00333AE8" w:rsidRPr="00333AE8" w:rsidRDefault="00333AE8" w:rsidP="008F75FA">
            <w:pPr>
              <w:pStyle w:val="TableText"/>
              <w:jc w:val="right"/>
            </w:pPr>
            <w:r w:rsidRPr="00333AE8">
              <w:t>11, 12</w:t>
            </w:r>
          </w:p>
        </w:tc>
      </w:tr>
      <w:tr w:rsidR="00333AE8" w:rsidRPr="00333AE8" w14:paraId="0550EF57" w14:textId="77777777" w:rsidTr="006B05F1">
        <w:tc>
          <w:tcPr>
            <w:tcW w:w="2689" w:type="dxa"/>
          </w:tcPr>
          <w:p w14:paraId="09D6B815"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conica</w:t>
            </w:r>
            <w:proofErr w:type="spellEnd"/>
          </w:p>
        </w:tc>
        <w:tc>
          <w:tcPr>
            <w:tcW w:w="4819" w:type="dxa"/>
          </w:tcPr>
          <w:p w14:paraId="0D60A964" w14:textId="77777777" w:rsidR="00333AE8" w:rsidRPr="00333AE8" w:rsidRDefault="00333AE8" w:rsidP="00333AE8">
            <w:pPr>
              <w:pStyle w:val="TableText"/>
            </w:pPr>
            <w:r w:rsidRPr="00333AE8">
              <w:t>Fuzzy box, Fuzzy gum</w:t>
            </w:r>
          </w:p>
        </w:tc>
        <w:tc>
          <w:tcPr>
            <w:tcW w:w="1552" w:type="dxa"/>
          </w:tcPr>
          <w:p w14:paraId="504F17CD" w14:textId="325DD525" w:rsidR="00333AE8" w:rsidRPr="00333AE8" w:rsidRDefault="00333AE8" w:rsidP="008F75FA">
            <w:pPr>
              <w:pStyle w:val="TableText"/>
              <w:jc w:val="right"/>
            </w:pPr>
            <w:r w:rsidRPr="00333AE8">
              <w:t>11, 12</w:t>
            </w:r>
          </w:p>
        </w:tc>
      </w:tr>
      <w:tr w:rsidR="00333AE8" w:rsidRPr="00333AE8" w14:paraId="0BD7F3FB" w14:textId="77777777" w:rsidTr="006B05F1">
        <w:tc>
          <w:tcPr>
            <w:tcW w:w="2689" w:type="dxa"/>
          </w:tcPr>
          <w:p w14:paraId="0CFA843F"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cypellocarpa</w:t>
            </w:r>
            <w:proofErr w:type="spellEnd"/>
          </w:p>
        </w:tc>
        <w:tc>
          <w:tcPr>
            <w:tcW w:w="4819" w:type="dxa"/>
          </w:tcPr>
          <w:p w14:paraId="01B01BBD" w14:textId="77777777" w:rsidR="00333AE8" w:rsidRPr="00333AE8" w:rsidRDefault="00333AE8" w:rsidP="00333AE8">
            <w:pPr>
              <w:pStyle w:val="TableText"/>
            </w:pPr>
            <w:r w:rsidRPr="00333AE8">
              <w:t xml:space="preserve">Monkey gum, Small fruited mountain gum, </w:t>
            </w:r>
            <w:proofErr w:type="gramStart"/>
            <w:r w:rsidRPr="00333AE8">
              <w:t>Spotted mountain</w:t>
            </w:r>
            <w:proofErr w:type="gramEnd"/>
            <w:r w:rsidRPr="00333AE8">
              <w:t xml:space="preserve"> grey gum</w:t>
            </w:r>
          </w:p>
        </w:tc>
        <w:tc>
          <w:tcPr>
            <w:tcW w:w="1552" w:type="dxa"/>
          </w:tcPr>
          <w:p w14:paraId="5C24D3A3" w14:textId="274DF6EE" w:rsidR="00333AE8" w:rsidRPr="00333AE8" w:rsidRDefault="00333AE8" w:rsidP="008F75FA">
            <w:pPr>
              <w:pStyle w:val="TableText"/>
              <w:jc w:val="right"/>
            </w:pPr>
            <w:r w:rsidRPr="00333AE8">
              <w:t>11, 12,</w:t>
            </w:r>
            <w:r w:rsidR="008F75FA">
              <w:t xml:space="preserve"> </w:t>
            </w:r>
            <w:r w:rsidRPr="00333AE8">
              <w:t>13</w:t>
            </w:r>
          </w:p>
        </w:tc>
      </w:tr>
      <w:tr w:rsidR="00333AE8" w:rsidRPr="00333AE8" w14:paraId="454ECE79" w14:textId="77777777" w:rsidTr="006B05F1">
        <w:tc>
          <w:tcPr>
            <w:tcW w:w="2689" w:type="dxa"/>
          </w:tcPr>
          <w:p w14:paraId="76B78D8A"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dalrympleana</w:t>
            </w:r>
            <w:proofErr w:type="spellEnd"/>
          </w:p>
        </w:tc>
        <w:tc>
          <w:tcPr>
            <w:tcW w:w="4819" w:type="dxa"/>
          </w:tcPr>
          <w:p w14:paraId="7ABDF186" w14:textId="77777777" w:rsidR="00333AE8" w:rsidRPr="00333AE8" w:rsidRDefault="00333AE8" w:rsidP="00333AE8">
            <w:pPr>
              <w:pStyle w:val="TableText"/>
            </w:pPr>
            <w:r w:rsidRPr="00333AE8">
              <w:t>Broad-leaved ribbon gum, Broad-leaved kindling bark, mountain gum</w:t>
            </w:r>
          </w:p>
        </w:tc>
        <w:tc>
          <w:tcPr>
            <w:tcW w:w="1552" w:type="dxa"/>
          </w:tcPr>
          <w:p w14:paraId="63E78E66" w14:textId="7506BEB5" w:rsidR="00333AE8" w:rsidRPr="00333AE8" w:rsidRDefault="00333AE8" w:rsidP="008F75FA">
            <w:pPr>
              <w:pStyle w:val="TableText"/>
              <w:jc w:val="right"/>
            </w:pPr>
            <w:r w:rsidRPr="00333AE8">
              <w:t>11, 12, 13</w:t>
            </w:r>
          </w:p>
        </w:tc>
      </w:tr>
      <w:tr w:rsidR="00333AE8" w:rsidRPr="00333AE8" w14:paraId="5E128ECB" w14:textId="77777777" w:rsidTr="006B05F1">
        <w:tc>
          <w:tcPr>
            <w:tcW w:w="2689" w:type="dxa"/>
          </w:tcPr>
          <w:p w14:paraId="7B53D59D" w14:textId="77777777" w:rsidR="00333AE8" w:rsidRPr="008F75FA" w:rsidRDefault="00333AE8" w:rsidP="00333AE8">
            <w:pPr>
              <w:pStyle w:val="TableText"/>
              <w:rPr>
                <w:rStyle w:val="Emphasis"/>
              </w:rPr>
            </w:pPr>
            <w:r w:rsidRPr="008F75FA">
              <w:rPr>
                <w:rStyle w:val="Emphasis"/>
              </w:rPr>
              <w:t>Eucalyptus dealbata</w:t>
            </w:r>
          </w:p>
        </w:tc>
        <w:tc>
          <w:tcPr>
            <w:tcW w:w="4819" w:type="dxa"/>
          </w:tcPr>
          <w:p w14:paraId="5A36EA2F" w14:textId="77777777" w:rsidR="00333AE8" w:rsidRPr="00333AE8" w:rsidRDefault="00333AE8" w:rsidP="00333AE8">
            <w:pPr>
              <w:pStyle w:val="TableText"/>
            </w:pPr>
            <w:r w:rsidRPr="00333AE8">
              <w:t>Baradine gum, Tumbledown red gum, Hill red gum</w:t>
            </w:r>
          </w:p>
        </w:tc>
        <w:tc>
          <w:tcPr>
            <w:tcW w:w="1552" w:type="dxa"/>
          </w:tcPr>
          <w:p w14:paraId="07C2FA8C" w14:textId="1ECF1314" w:rsidR="00333AE8" w:rsidRPr="00333AE8" w:rsidRDefault="00333AE8" w:rsidP="008F75FA">
            <w:pPr>
              <w:pStyle w:val="TableText"/>
              <w:jc w:val="right"/>
            </w:pPr>
            <w:r w:rsidRPr="00333AE8">
              <w:t>11, 12</w:t>
            </w:r>
          </w:p>
        </w:tc>
      </w:tr>
      <w:tr w:rsidR="00333AE8" w:rsidRPr="00333AE8" w14:paraId="24140D34" w14:textId="77777777" w:rsidTr="006B05F1">
        <w:tc>
          <w:tcPr>
            <w:tcW w:w="2689" w:type="dxa"/>
          </w:tcPr>
          <w:p w14:paraId="08FCFBF5" w14:textId="77777777" w:rsidR="00333AE8" w:rsidRPr="008F75FA" w:rsidRDefault="00333AE8" w:rsidP="00333AE8">
            <w:pPr>
              <w:pStyle w:val="TableText"/>
              <w:rPr>
                <w:rStyle w:val="Emphasis"/>
              </w:rPr>
            </w:pPr>
            <w:r w:rsidRPr="008F75FA">
              <w:rPr>
                <w:rStyle w:val="Emphasis"/>
              </w:rPr>
              <w:t>Eucalyptus dives</w:t>
            </w:r>
          </w:p>
        </w:tc>
        <w:tc>
          <w:tcPr>
            <w:tcW w:w="4819" w:type="dxa"/>
          </w:tcPr>
          <w:p w14:paraId="6C5AA34B" w14:textId="77777777" w:rsidR="00333AE8" w:rsidRPr="00333AE8" w:rsidRDefault="00333AE8" w:rsidP="00333AE8">
            <w:pPr>
              <w:pStyle w:val="TableText"/>
            </w:pPr>
            <w:r w:rsidRPr="00333AE8">
              <w:t>Broad-leaved Peppermint, Blue peppermint</w:t>
            </w:r>
          </w:p>
        </w:tc>
        <w:tc>
          <w:tcPr>
            <w:tcW w:w="1552" w:type="dxa"/>
          </w:tcPr>
          <w:p w14:paraId="6C376469" w14:textId="786BD451" w:rsidR="00333AE8" w:rsidRPr="00333AE8" w:rsidRDefault="00333AE8" w:rsidP="008F75FA">
            <w:pPr>
              <w:pStyle w:val="TableText"/>
              <w:jc w:val="right"/>
            </w:pPr>
            <w:r w:rsidRPr="00333AE8">
              <w:t>11, 12, 13</w:t>
            </w:r>
          </w:p>
        </w:tc>
      </w:tr>
      <w:tr w:rsidR="00333AE8" w:rsidRPr="00333AE8" w14:paraId="23D27111" w14:textId="77777777" w:rsidTr="006B05F1">
        <w:tc>
          <w:tcPr>
            <w:tcW w:w="2689" w:type="dxa"/>
          </w:tcPr>
          <w:p w14:paraId="304B3D83"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elata</w:t>
            </w:r>
            <w:proofErr w:type="spellEnd"/>
          </w:p>
        </w:tc>
        <w:tc>
          <w:tcPr>
            <w:tcW w:w="4819" w:type="dxa"/>
          </w:tcPr>
          <w:p w14:paraId="51839837" w14:textId="77777777" w:rsidR="00333AE8" w:rsidRPr="00333AE8" w:rsidRDefault="00333AE8" w:rsidP="00333AE8">
            <w:pPr>
              <w:pStyle w:val="TableText"/>
            </w:pPr>
            <w:r w:rsidRPr="00333AE8">
              <w:t>River peppermint, River white gum</w:t>
            </w:r>
          </w:p>
        </w:tc>
        <w:tc>
          <w:tcPr>
            <w:tcW w:w="1552" w:type="dxa"/>
          </w:tcPr>
          <w:p w14:paraId="407356B7" w14:textId="26E8A9C4" w:rsidR="00333AE8" w:rsidRPr="00333AE8" w:rsidRDefault="00333AE8" w:rsidP="008F75FA">
            <w:pPr>
              <w:pStyle w:val="TableText"/>
              <w:jc w:val="right"/>
            </w:pPr>
            <w:r w:rsidRPr="00333AE8">
              <w:t>11, 12</w:t>
            </w:r>
          </w:p>
        </w:tc>
      </w:tr>
      <w:tr w:rsidR="00333AE8" w:rsidRPr="00333AE8" w14:paraId="4E371DD0" w14:textId="77777777" w:rsidTr="006B05F1">
        <w:tc>
          <w:tcPr>
            <w:tcW w:w="2689" w:type="dxa"/>
          </w:tcPr>
          <w:p w14:paraId="5B4850B2"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eugenioides</w:t>
            </w:r>
            <w:proofErr w:type="spellEnd"/>
          </w:p>
        </w:tc>
        <w:tc>
          <w:tcPr>
            <w:tcW w:w="4819" w:type="dxa"/>
          </w:tcPr>
          <w:p w14:paraId="004CAD5C" w14:textId="77777777" w:rsidR="00333AE8" w:rsidRPr="00333AE8" w:rsidRDefault="00333AE8" w:rsidP="00333AE8">
            <w:pPr>
              <w:pStyle w:val="TableText"/>
            </w:pPr>
            <w:r w:rsidRPr="00333AE8">
              <w:t>Thin-leaved Stringybark, White stringybark, Wilkinson’s stringybark</w:t>
            </w:r>
          </w:p>
        </w:tc>
        <w:tc>
          <w:tcPr>
            <w:tcW w:w="1552" w:type="dxa"/>
          </w:tcPr>
          <w:p w14:paraId="18A35D18" w14:textId="77777777" w:rsidR="00333AE8" w:rsidRPr="00333AE8" w:rsidRDefault="00333AE8" w:rsidP="008F75FA">
            <w:pPr>
              <w:pStyle w:val="TableText"/>
              <w:jc w:val="right"/>
            </w:pPr>
            <w:r w:rsidRPr="00333AE8">
              <w:t>11, 12, 13</w:t>
            </w:r>
          </w:p>
        </w:tc>
      </w:tr>
      <w:tr w:rsidR="00333AE8" w:rsidRPr="00333AE8" w14:paraId="024F274F" w14:textId="77777777" w:rsidTr="006B05F1">
        <w:tc>
          <w:tcPr>
            <w:tcW w:w="2689" w:type="dxa"/>
          </w:tcPr>
          <w:p w14:paraId="337F9055"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globoidea</w:t>
            </w:r>
            <w:proofErr w:type="spellEnd"/>
          </w:p>
        </w:tc>
        <w:tc>
          <w:tcPr>
            <w:tcW w:w="4819" w:type="dxa"/>
          </w:tcPr>
          <w:p w14:paraId="3FD0DBC7" w14:textId="77777777" w:rsidR="00333AE8" w:rsidRPr="00333AE8" w:rsidRDefault="00333AE8" w:rsidP="00333AE8">
            <w:pPr>
              <w:pStyle w:val="TableText"/>
            </w:pPr>
            <w:r w:rsidRPr="00333AE8">
              <w:t>White stringybark</w:t>
            </w:r>
          </w:p>
        </w:tc>
        <w:tc>
          <w:tcPr>
            <w:tcW w:w="1552" w:type="dxa"/>
          </w:tcPr>
          <w:p w14:paraId="4A8C4566" w14:textId="26443E0F" w:rsidR="00333AE8" w:rsidRPr="00333AE8" w:rsidRDefault="00333AE8" w:rsidP="008F75FA">
            <w:pPr>
              <w:pStyle w:val="TableText"/>
              <w:jc w:val="right"/>
            </w:pPr>
            <w:r w:rsidRPr="00333AE8">
              <w:t>11, 12, 13</w:t>
            </w:r>
          </w:p>
        </w:tc>
      </w:tr>
      <w:tr w:rsidR="00333AE8" w:rsidRPr="00333AE8" w14:paraId="71E3F208" w14:textId="77777777" w:rsidTr="006B05F1">
        <w:tc>
          <w:tcPr>
            <w:tcW w:w="2689" w:type="dxa"/>
          </w:tcPr>
          <w:p w14:paraId="31A3BF97"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goniocalyx</w:t>
            </w:r>
            <w:proofErr w:type="spellEnd"/>
          </w:p>
        </w:tc>
        <w:tc>
          <w:tcPr>
            <w:tcW w:w="4819" w:type="dxa"/>
          </w:tcPr>
          <w:p w14:paraId="71F9DF0B" w14:textId="77777777" w:rsidR="00333AE8" w:rsidRPr="00333AE8" w:rsidRDefault="00333AE8" w:rsidP="00333AE8">
            <w:pPr>
              <w:pStyle w:val="TableText"/>
            </w:pPr>
            <w:r w:rsidRPr="00333AE8">
              <w:t>Long-leaved box, Olive-barked box, Bundy</w:t>
            </w:r>
          </w:p>
        </w:tc>
        <w:tc>
          <w:tcPr>
            <w:tcW w:w="1552" w:type="dxa"/>
          </w:tcPr>
          <w:p w14:paraId="19EE9C04" w14:textId="091B9A58" w:rsidR="00333AE8" w:rsidRPr="00333AE8" w:rsidRDefault="00333AE8" w:rsidP="008F75FA">
            <w:pPr>
              <w:pStyle w:val="TableText"/>
              <w:jc w:val="right"/>
            </w:pPr>
            <w:r w:rsidRPr="00333AE8">
              <w:t>11, 12, 13</w:t>
            </w:r>
          </w:p>
        </w:tc>
      </w:tr>
      <w:tr w:rsidR="00333AE8" w:rsidRPr="00333AE8" w14:paraId="3419B8D6" w14:textId="77777777" w:rsidTr="006B05F1">
        <w:tc>
          <w:tcPr>
            <w:tcW w:w="2689" w:type="dxa"/>
          </w:tcPr>
          <w:p w14:paraId="50C92008"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maidenii</w:t>
            </w:r>
            <w:proofErr w:type="spellEnd"/>
          </w:p>
        </w:tc>
        <w:tc>
          <w:tcPr>
            <w:tcW w:w="4819" w:type="dxa"/>
          </w:tcPr>
          <w:p w14:paraId="4EDEA7F3" w14:textId="77777777" w:rsidR="00333AE8" w:rsidRPr="00333AE8" w:rsidRDefault="00333AE8" w:rsidP="00333AE8">
            <w:pPr>
              <w:pStyle w:val="TableText"/>
            </w:pPr>
            <w:r w:rsidRPr="00333AE8">
              <w:t>Maiden's gum</w:t>
            </w:r>
          </w:p>
        </w:tc>
        <w:tc>
          <w:tcPr>
            <w:tcW w:w="1552" w:type="dxa"/>
          </w:tcPr>
          <w:p w14:paraId="4EDDF556" w14:textId="46C59DD1" w:rsidR="00333AE8" w:rsidRPr="00333AE8" w:rsidRDefault="00333AE8" w:rsidP="008F75FA">
            <w:pPr>
              <w:pStyle w:val="TableText"/>
              <w:jc w:val="right"/>
            </w:pPr>
            <w:r w:rsidRPr="00333AE8">
              <w:t>11, 12</w:t>
            </w:r>
          </w:p>
        </w:tc>
      </w:tr>
      <w:tr w:rsidR="00333AE8" w:rsidRPr="00333AE8" w14:paraId="79F80D02" w14:textId="77777777" w:rsidTr="006B05F1">
        <w:tc>
          <w:tcPr>
            <w:tcW w:w="2689" w:type="dxa"/>
          </w:tcPr>
          <w:p w14:paraId="59D4C65A"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mannifera</w:t>
            </w:r>
            <w:proofErr w:type="spellEnd"/>
          </w:p>
        </w:tc>
        <w:tc>
          <w:tcPr>
            <w:tcW w:w="4819" w:type="dxa"/>
          </w:tcPr>
          <w:p w14:paraId="52CA5804" w14:textId="77777777" w:rsidR="00333AE8" w:rsidRPr="00333AE8" w:rsidRDefault="00333AE8" w:rsidP="00333AE8">
            <w:pPr>
              <w:pStyle w:val="TableText"/>
            </w:pPr>
            <w:r w:rsidRPr="00333AE8">
              <w:t>Brittle gum, Red spotted gum, Mountain spotted gum</w:t>
            </w:r>
          </w:p>
        </w:tc>
        <w:tc>
          <w:tcPr>
            <w:tcW w:w="1552" w:type="dxa"/>
          </w:tcPr>
          <w:p w14:paraId="379F6BD1" w14:textId="5BBD27ED" w:rsidR="00333AE8" w:rsidRPr="00333AE8" w:rsidRDefault="00333AE8" w:rsidP="008F75FA">
            <w:pPr>
              <w:pStyle w:val="TableText"/>
              <w:jc w:val="right"/>
            </w:pPr>
            <w:r w:rsidRPr="00333AE8">
              <w:t>11, 12, 13, 28</w:t>
            </w:r>
          </w:p>
        </w:tc>
      </w:tr>
      <w:tr w:rsidR="00333AE8" w:rsidRPr="00333AE8" w14:paraId="618331C9" w14:textId="77777777" w:rsidTr="006B05F1">
        <w:tc>
          <w:tcPr>
            <w:tcW w:w="2689" w:type="dxa"/>
          </w:tcPr>
          <w:p w14:paraId="3C180EFF"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melliodora</w:t>
            </w:r>
            <w:proofErr w:type="spellEnd"/>
          </w:p>
        </w:tc>
        <w:tc>
          <w:tcPr>
            <w:tcW w:w="4819" w:type="dxa"/>
          </w:tcPr>
          <w:p w14:paraId="02041D7D" w14:textId="77777777" w:rsidR="00333AE8" w:rsidRPr="00333AE8" w:rsidRDefault="00333AE8" w:rsidP="00333AE8">
            <w:pPr>
              <w:pStyle w:val="TableText"/>
            </w:pPr>
            <w:r w:rsidRPr="00333AE8">
              <w:t xml:space="preserve">Yellow box, Honey box, </w:t>
            </w:r>
            <w:proofErr w:type="gramStart"/>
            <w:r w:rsidRPr="00333AE8">
              <w:t>Yellow</w:t>
            </w:r>
            <w:proofErr w:type="gramEnd"/>
            <w:r w:rsidRPr="00333AE8">
              <w:t xml:space="preserve"> iron box</w:t>
            </w:r>
          </w:p>
        </w:tc>
        <w:tc>
          <w:tcPr>
            <w:tcW w:w="1552" w:type="dxa"/>
          </w:tcPr>
          <w:p w14:paraId="72EBF782" w14:textId="02B19CB9" w:rsidR="00333AE8" w:rsidRPr="00333AE8" w:rsidRDefault="00333AE8" w:rsidP="008F75FA">
            <w:pPr>
              <w:pStyle w:val="TableText"/>
              <w:jc w:val="right"/>
            </w:pPr>
            <w:r w:rsidRPr="00333AE8">
              <w:t>11, 12, 13</w:t>
            </w:r>
          </w:p>
        </w:tc>
      </w:tr>
      <w:tr w:rsidR="00333AE8" w:rsidRPr="00333AE8" w14:paraId="35AA1157" w14:textId="77777777" w:rsidTr="006B05F1">
        <w:tc>
          <w:tcPr>
            <w:tcW w:w="2689" w:type="dxa"/>
          </w:tcPr>
          <w:p w14:paraId="0119CAA8"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microcarpa</w:t>
            </w:r>
            <w:proofErr w:type="spellEnd"/>
          </w:p>
        </w:tc>
        <w:tc>
          <w:tcPr>
            <w:tcW w:w="4819" w:type="dxa"/>
          </w:tcPr>
          <w:p w14:paraId="55805251" w14:textId="77777777" w:rsidR="00333AE8" w:rsidRPr="00333AE8" w:rsidRDefault="00333AE8" w:rsidP="00333AE8">
            <w:pPr>
              <w:pStyle w:val="TableText"/>
            </w:pPr>
            <w:r w:rsidRPr="00333AE8">
              <w:t>Grey box, Narrow-leaved box, Inland box</w:t>
            </w:r>
          </w:p>
        </w:tc>
        <w:tc>
          <w:tcPr>
            <w:tcW w:w="1552" w:type="dxa"/>
          </w:tcPr>
          <w:p w14:paraId="36E2CB9D" w14:textId="72D60EB7" w:rsidR="00333AE8" w:rsidRPr="00333AE8" w:rsidRDefault="00333AE8" w:rsidP="008F75FA">
            <w:pPr>
              <w:pStyle w:val="TableText"/>
              <w:jc w:val="right"/>
            </w:pPr>
            <w:r w:rsidRPr="00333AE8">
              <w:t>11, 12</w:t>
            </w:r>
          </w:p>
        </w:tc>
      </w:tr>
      <w:tr w:rsidR="00333AE8" w:rsidRPr="00333AE8" w14:paraId="49283EFD" w14:textId="77777777" w:rsidTr="006B05F1">
        <w:tc>
          <w:tcPr>
            <w:tcW w:w="2689" w:type="dxa"/>
          </w:tcPr>
          <w:p w14:paraId="5867FF23"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nortonii</w:t>
            </w:r>
            <w:proofErr w:type="spellEnd"/>
          </w:p>
        </w:tc>
        <w:tc>
          <w:tcPr>
            <w:tcW w:w="4819" w:type="dxa"/>
          </w:tcPr>
          <w:p w14:paraId="28B3B4F6" w14:textId="77777777" w:rsidR="00333AE8" w:rsidRPr="00333AE8" w:rsidRDefault="00333AE8" w:rsidP="00333AE8">
            <w:pPr>
              <w:pStyle w:val="TableText"/>
            </w:pPr>
            <w:r w:rsidRPr="00333AE8">
              <w:t>Long-leaved box, Mealy bundy</w:t>
            </w:r>
          </w:p>
        </w:tc>
        <w:tc>
          <w:tcPr>
            <w:tcW w:w="1552" w:type="dxa"/>
          </w:tcPr>
          <w:p w14:paraId="113213A4" w14:textId="18FF7474" w:rsidR="00333AE8" w:rsidRPr="00333AE8" w:rsidRDefault="00333AE8" w:rsidP="008F75FA">
            <w:pPr>
              <w:pStyle w:val="TableText"/>
              <w:jc w:val="right"/>
            </w:pPr>
            <w:r w:rsidRPr="00333AE8">
              <w:t>11, 12, 13</w:t>
            </w:r>
          </w:p>
        </w:tc>
      </w:tr>
      <w:tr w:rsidR="00333AE8" w:rsidRPr="00333AE8" w14:paraId="7767ABAB" w14:textId="77777777" w:rsidTr="006B05F1">
        <w:tc>
          <w:tcPr>
            <w:tcW w:w="2689" w:type="dxa"/>
          </w:tcPr>
          <w:p w14:paraId="28054388" w14:textId="77777777" w:rsidR="00333AE8" w:rsidRPr="008F75FA" w:rsidRDefault="00333AE8" w:rsidP="00333AE8">
            <w:pPr>
              <w:pStyle w:val="TableText"/>
              <w:rPr>
                <w:rStyle w:val="Emphasis"/>
              </w:rPr>
            </w:pPr>
            <w:r w:rsidRPr="008F75FA">
              <w:rPr>
                <w:rStyle w:val="Emphasis"/>
              </w:rPr>
              <w:t>Eucalyptus pauciflora</w:t>
            </w:r>
          </w:p>
        </w:tc>
        <w:tc>
          <w:tcPr>
            <w:tcW w:w="4819" w:type="dxa"/>
          </w:tcPr>
          <w:p w14:paraId="6CFC8727" w14:textId="77777777" w:rsidR="00333AE8" w:rsidRPr="00333AE8" w:rsidRDefault="00333AE8" w:rsidP="00333AE8">
            <w:pPr>
              <w:pStyle w:val="TableText"/>
            </w:pPr>
            <w:r w:rsidRPr="00333AE8">
              <w:t xml:space="preserve">Snow gum, White sally, </w:t>
            </w:r>
            <w:proofErr w:type="spellStart"/>
            <w:r w:rsidRPr="00333AE8">
              <w:t>Jounama</w:t>
            </w:r>
            <w:proofErr w:type="spellEnd"/>
            <w:r w:rsidRPr="00333AE8">
              <w:t xml:space="preserve"> snow gum, </w:t>
            </w:r>
          </w:p>
        </w:tc>
        <w:tc>
          <w:tcPr>
            <w:tcW w:w="1552" w:type="dxa"/>
          </w:tcPr>
          <w:p w14:paraId="2ED9DFB3" w14:textId="1B2334D3" w:rsidR="00333AE8" w:rsidRPr="00333AE8" w:rsidRDefault="00333AE8" w:rsidP="008F75FA">
            <w:pPr>
              <w:pStyle w:val="TableText"/>
              <w:jc w:val="right"/>
            </w:pPr>
            <w:r w:rsidRPr="00333AE8">
              <w:t>11, 12, 13, 28</w:t>
            </w:r>
          </w:p>
        </w:tc>
      </w:tr>
      <w:tr w:rsidR="00333AE8" w:rsidRPr="00333AE8" w14:paraId="77DAEC0E" w14:textId="77777777" w:rsidTr="006B05F1">
        <w:tc>
          <w:tcPr>
            <w:tcW w:w="2689" w:type="dxa"/>
          </w:tcPr>
          <w:p w14:paraId="5F31B090" w14:textId="77777777" w:rsidR="00333AE8" w:rsidRPr="008F75FA" w:rsidRDefault="00333AE8" w:rsidP="00333AE8">
            <w:pPr>
              <w:pStyle w:val="TableText"/>
              <w:rPr>
                <w:rStyle w:val="Emphasis"/>
              </w:rPr>
            </w:pPr>
            <w:r w:rsidRPr="008F75FA">
              <w:rPr>
                <w:rStyle w:val="Emphasis"/>
              </w:rPr>
              <w:lastRenderedPageBreak/>
              <w:t>Eucalyptus piperita</w:t>
            </w:r>
          </w:p>
        </w:tc>
        <w:tc>
          <w:tcPr>
            <w:tcW w:w="4819" w:type="dxa"/>
          </w:tcPr>
          <w:p w14:paraId="104F5E74" w14:textId="77777777" w:rsidR="00333AE8" w:rsidRPr="00333AE8" w:rsidRDefault="00333AE8" w:rsidP="00333AE8">
            <w:pPr>
              <w:pStyle w:val="TableText"/>
            </w:pPr>
            <w:r w:rsidRPr="00333AE8">
              <w:t>Sydney peppermint, Urn-fruited peppermint</w:t>
            </w:r>
          </w:p>
        </w:tc>
        <w:tc>
          <w:tcPr>
            <w:tcW w:w="1552" w:type="dxa"/>
          </w:tcPr>
          <w:p w14:paraId="4FE74F52" w14:textId="78C4FD1C" w:rsidR="00333AE8" w:rsidRPr="00333AE8" w:rsidRDefault="00333AE8" w:rsidP="008F75FA">
            <w:pPr>
              <w:pStyle w:val="TableText"/>
              <w:jc w:val="right"/>
            </w:pPr>
            <w:r w:rsidRPr="00333AE8">
              <w:t>11, 12, 13</w:t>
            </w:r>
          </w:p>
        </w:tc>
      </w:tr>
      <w:tr w:rsidR="00333AE8" w:rsidRPr="00333AE8" w14:paraId="2AA8EAD3" w14:textId="77777777" w:rsidTr="006B05F1">
        <w:tc>
          <w:tcPr>
            <w:tcW w:w="2689" w:type="dxa"/>
          </w:tcPr>
          <w:p w14:paraId="249ECB2D"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polyanthemos</w:t>
            </w:r>
            <w:proofErr w:type="spellEnd"/>
          </w:p>
        </w:tc>
        <w:tc>
          <w:tcPr>
            <w:tcW w:w="4819" w:type="dxa"/>
          </w:tcPr>
          <w:p w14:paraId="7AE53B03" w14:textId="77777777" w:rsidR="00333AE8" w:rsidRPr="00333AE8" w:rsidRDefault="00333AE8" w:rsidP="00333AE8">
            <w:pPr>
              <w:pStyle w:val="TableText"/>
            </w:pPr>
            <w:r w:rsidRPr="00333AE8">
              <w:t>Red box</w:t>
            </w:r>
          </w:p>
        </w:tc>
        <w:tc>
          <w:tcPr>
            <w:tcW w:w="1552" w:type="dxa"/>
          </w:tcPr>
          <w:p w14:paraId="4715CEBC" w14:textId="382F233E" w:rsidR="00333AE8" w:rsidRPr="00333AE8" w:rsidRDefault="00333AE8" w:rsidP="008F75FA">
            <w:pPr>
              <w:pStyle w:val="TableText"/>
              <w:jc w:val="right"/>
            </w:pPr>
            <w:r w:rsidRPr="00333AE8">
              <w:t>11, 12, 13</w:t>
            </w:r>
          </w:p>
        </w:tc>
      </w:tr>
      <w:tr w:rsidR="00333AE8" w:rsidRPr="00333AE8" w14:paraId="55C70098" w14:textId="77777777" w:rsidTr="006B05F1">
        <w:tc>
          <w:tcPr>
            <w:tcW w:w="2689" w:type="dxa"/>
          </w:tcPr>
          <w:p w14:paraId="2D45630A" w14:textId="77777777" w:rsidR="00333AE8" w:rsidRPr="008F75FA" w:rsidRDefault="00333AE8" w:rsidP="00333AE8">
            <w:pPr>
              <w:pStyle w:val="TableText"/>
              <w:rPr>
                <w:rStyle w:val="Emphasis"/>
              </w:rPr>
            </w:pPr>
            <w:r w:rsidRPr="008F75FA">
              <w:rPr>
                <w:rStyle w:val="Emphasis"/>
              </w:rPr>
              <w:t>Eucalyptus punctate</w:t>
            </w:r>
          </w:p>
        </w:tc>
        <w:tc>
          <w:tcPr>
            <w:tcW w:w="4819" w:type="dxa"/>
          </w:tcPr>
          <w:p w14:paraId="59F54DEC" w14:textId="77777777" w:rsidR="00333AE8" w:rsidRPr="00333AE8" w:rsidRDefault="00333AE8" w:rsidP="00333AE8">
            <w:pPr>
              <w:pStyle w:val="TableText"/>
            </w:pPr>
            <w:r w:rsidRPr="00333AE8">
              <w:t>Grey gum, Grey iron gum, Long-capped grey gum</w:t>
            </w:r>
          </w:p>
        </w:tc>
        <w:tc>
          <w:tcPr>
            <w:tcW w:w="1552" w:type="dxa"/>
          </w:tcPr>
          <w:p w14:paraId="32BB4807" w14:textId="02FCDEAA" w:rsidR="00333AE8" w:rsidRPr="00333AE8" w:rsidRDefault="00333AE8" w:rsidP="008F75FA">
            <w:pPr>
              <w:pStyle w:val="TableText"/>
              <w:jc w:val="right"/>
            </w:pPr>
            <w:r w:rsidRPr="00333AE8">
              <w:t>11, 12, 13</w:t>
            </w:r>
          </w:p>
        </w:tc>
      </w:tr>
      <w:tr w:rsidR="00333AE8" w:rsidRPr="00333AE8" w14:paraId="2845AED0" w14:textId="77777777" w:rsidTr="006B05F1">
        <w:tc>
          <w:tcPr>
            <w:tcW w:w="2689" w:type="dxa"/>
          </w:tcPr>
          <w:p w14:paraId="4E6EAF12" w14:textId="77777777" w:rsidR="00333AE8" w:rsidRPr="008F75FA" w:rsidRDefault="00333AE8" w:rsidP="00333AE8">
            <w:pPr>
              <w:pStyle w:val="TableText"/>
              <w:rPr>
                <w:rStyle w:val="Emphasis"/>
              </w:rPr>
            </w:pPr>
            <w:r w:rsidRPr="008F75FA">
              <w:rPr>
                <w:rStyle w:val="Emphasis"/>
              </w:rPr>
              <w:t>Eucalyptus quadrangulate</w:t>
            </w:r>
          </w:p>
        </w:tc>
        <w:tc>
          <w:tcPr>
            <w:tcW w:w="4819" w:type="dxa"/>
          </w:tcPr>
          <w:p w14:paraId="073F15F1" w14:textId="77777777" w:rsidR="00333AE8" w:rsidRPr="00333AE8" w:rsidRDefault="00333AE8" w:rsidP="00333AE8">
            <w:pPr>
              <w:pStyle w:val="TableText"/>
            </w:pPr>
            <w:r w:rsidRPr="00333AE8">
              <w:t>White-topped box, Coastal white box</w:t>
            </w:r>
          </w:p>
        </w:tc>
        <w:tc>
          <w:tcPr>
            <w:tcW w:w="1552" w:type="dxa"/>
          </w:tcPr>
          <w:p w14:paraId="1A396E35" w14:textId="39F6D82E" w:rsidR="00333AE8" w:rsidRPr="00333AE8" w:rsidRDefault="00333AE8" w:rsidP="008F75FA">
            <w:pPr>
              <w:pStyle w:val="TableText"/>
              <w:jc w:val="right"/>
            </w:pPr>
            <w:r w:rsidRPr="00333AE8">
              <w:t>11, 12</w:t>
            </w:r>
          </w:p>
        </w:tc>
      </w:tr>
      <w:tr w:rsidR="00333AE8" w:rsidRPr="00333AE8" w14:paraId="2FAA5542" w14:textId="77777777" w:rsidTr="006B05F1">
        <w:tc>
          <w:tcPr>
            <w:tcW w:w="2689" w:type="dxa"/>
          </w:tcPr>
          <w:p w14:paraId="145026F3" w14:textId="77777777" w:rsidR="00333AE8" w:rsidRPr="008F75FA" w:rsidRDefault="00333AE8" w:rsidP="00333AE8">
            <w:pPr>
              <w:pStyle w:val="TableText"/>
              <w:rPr>
                <w:rStyle w:val="Emphasis"/>
              </w:rPr>
            </w:pPr>
            <w:r w:rsidRPr="008F75FA">
              <w:rPr>
                <w:rStyle w:val="Emphasis"/>
              </w:rPr>
              <w:t>Eucalyptus radiata</w:t>
            </w:r>
          </w:p>
        </w:tc>
        <w:tc>
          <w:tcPr>
            <w:tcW w:w="4819" w:type="dxa"/>
          </w:tcPr>
          <w:p w14:paraId="61F2F365" w14:textId="77777777" w:rsidR="00333AE8" w:rsidRPr="00333AE8" w:rsidRDefault="00333AE8" w:rsidP="00333AE8">
            <w:pPr>
              <w:pStyle w:val="TableText"/>
            </w:pPr>
            <w:r w:rsidRPr="00333AE8">
              <w:t>Narrow-leaved peppermint, Forth river peppermint</w:t>
            </w:r>
          </w:p>
        </w:tc>
        <w:tc>
          <w:tcPr>
            <w:tcW w:w="1552" w:type="dxa"/>
          </w:tcPr>
          <w:p w14:paraId="40704F98" w14:textId="4DD02DEF" w:rsidR="00333AE8" w:rsidRPr="00333AE8" w:rsidRDefault="00333AE8" w:rsidP="008F75FA">
            <w:pPr>
              <w:pStyle w:val="TableText"/>
              <w:jc w:val="right"/>
            </w:pPr>
            <w:r w:rsidRPr="00333AE8">
              <w:t>11, 12, 13</w:t>
            </w:r>
          </w:p>
        </w:tc>
      </w:tr>
      <w:tr w:rsidR="00333AE8" w:rsidRPr="00333AE8" w14:paraId="6DA26DD8" w14:textId="77777777" w:rsidTr="006B05F1">
        <w:tc>
          <w:tcPr>
            <w:tcW w:w="2689" w:type="dxa"/>
          </w:tcPr>
          <w:p w14:paraId="3495930E"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rossii</w:t>
            </w:r>
            <w:proofErr w:type="spellEnd"/>
          </w:p>
        </w:tc>
        <w:tc>
          <w:tcPr>
            <w:tcW w:w="4819" w:type="dxa"/>
          </w:tcPr>
          <w:p w14:paraId="69373DE6" w14:textId="77777777" w:rsidR="00333AE8" w:rsidRPr="00333AE8" w:rsidRDefault="00333AE8" w:rsidP="00333AE8">
            <w:pPr>
              <w:pStyle w:val="TableText"/>
            </w:pPr>
            <w:r w:rsidRPr="00333AE8">
              <w:t>Inland scribbly gum, Scribbly gum, Western scribbly gum</w:t>
            </w:r>
          </w:p>
        </w:tc>
        <w:tc>
          <w:tcPr>
            <w:tcW w:w="1552" w:type="dxa"/>
          </w:tcPr>
          <w:p w14:paraId="074E9B24" w14:textId="77777777" w:rsidR="00333AE8" w:rsidRPr="00333AE8" w:rsidRDefault="00333AE8" w:rsidP="008F75FA">
            <w:pPr>
              <w:pStyle w:val="TableText"/>
              <w:jc w:val="right"/>
            </w:pPr>
            <w:r w:rsidRPr="00333AE8">
              <w:t>11, 12, 28</w:t>
            </w:r>
          </w:p>
        </w:tc>
      </w:tr>
      <w:tr w:rsidR="00333AE8" w:rsidRPr="00333AE8" w14:paraId="0BA87A68" w14:textId="77777777" w:rsidTr="006B05F1">
        <w:tc>
          <w:tcPr>
            <w:tcW w:w="2689" w:type="dxa"/>
          </w:tcPr>
          <w:p w14:paraId="0B5CF966"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rubida</w:t>
            </w:r>
            <w:proofErr w:type="spellEnd"/>
          </w:p>
        </w:tc>
        <w:tc>
          <w:tcPr>
            <w:tcW w:w="4819" w:type="dxa"/>
          </w:tcPr>
          <w:p w14:paraId="08D87056" w14:textId="77777777" w:rsidR="00333AE8" w:rsidRPr="00333AE8" w:rsidRDefault="00333AE8" w:rsidP="00333AE8">
            <w:pPr>
              <w:pStyle w:val="TableText"/>
            </w:pPr>
            <w:proofErr w:type="spellStart"/>
            <w:r w:rsidRPr="00333AE8">
              <w:t>Candlebark</w:t>
            </w:r>
            <w:proofErr w:type="spellEnd"/>
          </w:p>
        </w:tc>
        <w:tc>
          <w:tcPr>
            <w:tcW w:w="1552" w:type="dxa"/>
          </w:tcPr>
          <w:p w14:paraId="725A4225" w14:textId="77777777" w:rsidR="00333AE8" w:rsidRPr="00333AE8" w:rsidRDefault="00333AE8" w:rsidP="008F75FA">
            <w:pPr>
              <w:pStyle w:val="TableText"/>
              <w:jc w:val="right"/>
            </w:pPr>
            <w:r w:rsidRPr="00333AE8">
              <w:t>11, 12, 13, 22, 28</w:t>
            </w:r>
          </w:p>
        </w:tc>
      </w:tr>
      <w:tr w:rsidR="00333AE8" w:rsidRPr="00333AE8" w14:paraId="12DCEC43" w14:textId="77777777" w:rsidTr="006B05F1">
        <w:tc>
          <w:tcPr>
            <w:tcW w:w="2689" w:type="dxa"/>
          </w:tcPr>
          <w:p w14:paraId="596CB016"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sclerophylla</w:t>
            </w:r>
            <w:proofErr w:type="spellEnd"/>
          </w:p>
        </w:tc>
        <w:tc>
          <w:tcPr>
            <w:tcW w:w="4819" w:type="dxa"/>
          </w:tcPr>
          <w:p w14:paraId="39AC20B2" w14:textId="77777777" w:rsidR="00333AE8" w:rsidRPr="00333AE8" w:rsidRDefault="00333AE8" w:rsidP="00333AE8">
            <w:pPr>
              <w:pStyle w:val="TableText"/>
            </w:pPr>
            <w:r w:rsidRPr="00333AE8">
              <w:t>Hard-leaved scribbly gum</w:t>
            </w:r>
          </w:p>
        </w:tc>
        <w:tc>
          <w:tcPr>
            <w:tcW w:w="1552" w:type="dxa"/>
          </w:tcPr>
          <w:p w14:paraId="1B6F2B4D" w14:textId="467F16C5" w:rsidR="00333AE8" w:rsidRPr="00333AE8" w:rsidRDefault="00333AE8" w:rsidP="008F75FA">
            <w:pPr>
              <w:pStyle w:val="TableText"/>
              <w:jc w:val="right"/>
            </w:pPr>
            <w:r w:rsidRPr="00333AE8">
              <w:t>11, 12, 30</w:t>
            </w:r>
          </w:p>
        </w:tc>
      </w:tr>
      <w:tr w:rsidR="00333AE8" w:rsidRPr="00333AE8" w14:paraId="69C81071" w14:textId="77777777" w:rsidTr="006B05F1">
        <w:tc>
          <w:tcPr>
            <w:tcW w:w="2689" w:type="dxa"/>
          </w:tcPr>
          <w:p w14:paraId="40607E29"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tereticornis</w:t>
            </w:r>
            <w:proofErr w:type="spellEnd"/>
          </w:p>
        </w:tc>
        <w:tc>
          <w:tcPr>
            <w:tcW w:w="4819" w:type="dxa"/>
          </w:tcPr>
          <w:p w14:paraId="50D4D119" w14:textId="77777777" w:rsidR="00333AE8" w:rsidRPr="00333AE8" w:rsidRDefault="00333AE8" w:rsidP="00333AE8">
            <w:pPr>
              <w:pStyle w:val="TableText"/>
            </w:pPr>
            <w:r w:rsidRPr="00333AE8">
              <w:t xml:space="preserve">Forest red gum, </w:t>
            </w:r>
            <w:proofErr w:type="gramStart"/>
            <w:r w:rsidRPr="00333AE8">
              <w:t>Blue</w:t>
            </w:r>
            <w:proofErr w:type="gramEnd"/>
            <w:r w:rsidRPr="00333AE8">
              <w:t xml:space="preserve"> gum, Queensland blue gum</w:t>
            </w:r>
          </w:p>
        </w:tc>
        <w:tc>
          <w:tcPr>
            <w:tcW w:w="1552" w:type="dxa"/>
          </w:tcPr>
          <w:p w14:paraId="0F667CA2" w14:textId="02085021" w:rsidR="00333AE8" w:rsidRPr="00333AE8" w:rsidRDefault="00333AE8" w:rsidP="008F75FA">
            <w:pPr>
              <w:pStyle w:val="TableText"/>
              <w:jc w:val="right"/>
            </w:pPr>
            <w:r w:rsidRPr="00333AE8">
              <w:t>11, 12</w:t>
            </w:r>
          </w:p>
        </w:tc>
      </w:tr>
      <w:tr w:rsidR="00333AE8" w:rsidRPr="00333AE8" w14:paraId="4A7ED817" w14:textId="77777777" w:rsidTr="006B05F1">
        <w:tc>
          <w:tcPr>
            <w:tcW w:w="2689" w:type="dxa"/>
          </w:tcPr>
          <w:p w14:paraId="3B2BA4BB"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viminalis</w:t>
            </w:r>
            <w:proofErr w:type="spellEnd"/>
          </w:p>
        </w:tc>
        <w:tc>
          <w:tcPr>
            <w:tcW w:w="4819" w:type="dxa"/>
          </w:tcPr>
          <w:p w14:paraId="145B6012" w14:textId="77777777" w:rsidR="00333AE8" w:rsidRPr="00333AE8" w:rsidRDefault="00333AE8" w:rsidP="00333AE8">
            <w:pPr>
              <w:pStyle w:val="TableText"/>
            </w:pPr>
            <w:r w:rsidRPr="00333AE8">
              <w:t>Rough-barked ribbon gum, Manna gum, Ribbon gum</w:t>
            </w:r>
          </w:p>
        </w:tc>
        <w:tc>
          <w:tcPr>
            <w:tcW w:w="1552" w:type="dxa"/>
          </w:tcPr>
          <w:p w14:paraId="1081469E" w14:textId="13F6A92E" w:rsidR="00333AE8" w:rsidRPr="00333AE8" w:rsidRDefault="00333AE8" w:rsidP="008F75FA">
            <w:pPr>
              <w:pStyle w:val="TableText"/>
              <w:jc w:val="right"/>
            </w:pPr>
            <w:r w:rsidRPr="00333AE8">
              <w:t>11, 12, 13, 28</w:t>
            </w:r>
          </w:p>
        </w:tc>
      </w:tr>
      <w:bookmarkEnd w:id="74"/>
    </w:tbl>
    <w:p w14:paraId="03444F9D" w14:textId="77777777" w:rsidR="00E175D9" w:rsidRDefault="00E175D9" w:rsidP="00E175D9"/>
    <w:p w14:paraId="1EC26292" w14:textId="684B3504" w:rsidR="00303774" w:rsidRDefault="00303774" w:rsidP="00303774">
      <w:pPr>
        <w:pStyle w:val="Caption"/>
      </w:pPr>
      <w:bookmarkStart w:id="75" w:name="_Toc99530114"/>
      <w:r>
        <w:t xml:space="preserve">Table </w:t>
      </w:r>
      <w:r w:rsidR="00C8689F">
        <w:fldChar w:fldCharType="begin"/>
      </w:r>
      <w:r w:rsidR="00C8689F">
        <w:instrText xml:space="preserve"> SEQ Table \* ARABIC </w:instrText>
      </w:r>
      <w:r w:rsidR="00C8689F">
        <w:fldChar w:fldCharType="separate"/>
      </w:r>
      <w:r w:rsidR="00E4570F">
        <w:rPr>
          <w:noProof/>
        </w:rPr>
        <w:t>10</w:t>
      </w:r>
      <w:r w:rsidR="00C8689F">
        <w:rPr>
          <w:noProof/>
        </w:rPr>
        <w:fldChar w:fldCharType="end"/>
      </w:r>
      <w:r>
        <w:t xml:space="preserve"> </w:t>
      </w:r>
      <w:r w:rsidR="006C6F50">
        <w:t xml:space="preserve">Central and Southern Tablelands </w:t>
      </w:r>
      <w:r w:rsidR="00BB16B2">
        <w:t>Ancillary habitat trees</w:t>
      </w:r>
      <w:bookmarkEnd w:id="75"/>
    </w:p>
    <w:tbl>
      <w:tblPr>
        <w:tblStyle w:val="TableGrid"/>
        <w:tblW w:w="0" w:type="auto"/>
        <w:tblBorders>
          <w:insideV w:val="none" w:sz="0" w:space="0" w:color="auto"/>
        </w:tblBorders>
        <w:tblLook w:val="04A0" w:firstRow="1" w:lastRow="0" w:firstColumn="1" w:lastColumn="0" w:noHBand="0" w:noVBand="1"/>
      </w:tblPr>
      <w:tblGrid>
        <w:gridCol w:w="3020"/>
        <w:gridCol w:w="4772"/>
        <w:gridCol w:w="1268"/>
      </w:tblGrid>
      <w:tr w:rsidR="00333AE8" w:rsidRPr="00333AE8" w14:paraId="60C7ADAD" w14:textId="77777777" w:rsidTr="00513DC7">
        <w:trPr>
          <w:tblHeader/>
        </w:trPr>
        <w:tc>
          <w:tcPr>
            <w:tcW w:w="3020" w:type="dxa"/>
          </w:tcPr>
          <w:p w14:paraId="4C92594D" w14:textId="77777777" w:rsidR="00333AE8" w:rsidRPr="00333AE8" w:rsidRDefault="00333AE8" w:rsidP="00513DC7">
            <w:pPr>
              <w:pStyle w:val="TableHeading"/>
            </w:pPr>
            <w:bookmarkStart w:id="76" w:name="Table_11"/>
            <w:r w:rsidRPr="00333AE8">
              <w:t>Tree species scientific name</w:t>
            </w:r>
          </w:p>
        </w:tc>
        <w:tc>
          <w:tcPr>
            <w:tcW w:w="4772" w:type="dxa"/>
          </w:tcPr>
          <w:p w14:paraId="2578C421" w14:textId="77777777" w:rsidR="00333AE8" w:rsidRPr="00333AE8" w:rsidRDefault="00333AE8" w:rsidP="00513DC7">
            <w:pPr>
              <w:pStyle w:val="TableHeading"/>
            </w:pPr>
            <w:r w:rsidRPr="00333AE8">
              <w:t>Common name</w:t>
            </w:r>
          </w:p>
        </w:tc>
        <w:tc>
          <w:tcPr>
            <w:tcW w:w="1268" w:type="dxa"/>
          </w:tcPr>
          <w:p w14:paraId="2508E1B5" w14:textId="77777777" w:rsidR="00333AE8" w:rsidRPr="00333AE8" w:rsidRDefault="00333AE8" w:rsidP="00513DC7">
            <w:pPr>
              <w:pStyle w:val="TableHeading"/>
              <w:jc w:val="right"/>
            </w:pPr>
            <w:r w:rsidRPr="00333AE8">
              <w:t>Source</w:t>
            </w:r>
          </w:p>
        </w:tc>
      </w:tr>
      <w:tr w:rsidR="00333AE8" w:rsidRPr="00333AE8" w14:paraId="48136BE2" w14:textId="77777777" w:rsidTr="00513DC7">
        <w:tc>
          <w:tcPr>
            <w:tcW w:w="3020" w:type="dxa"/>
          </w:tcPr>
          <w:p w14:paraId="675EA647" w14:textId="77777777" w:rsidR="00333AE8" w:rsidRPr="00513DC7" w:rsidRDefault="00333AE8" w:rsidP="00333AE8">
            <w:pPr>
              <w:pStyle w:val="TableText"/>
              <w:rPr>
                <w:rStyle w:val="Emphasis"/>
              </w:rPr>
            </w:pPr>
            <w:r w:rsidRPr="00513DC7">
              <w:rPr>
                <w:rStyle w:val="Emphasis"/>
              </w:rPr>
              <w:t xml:space="preserve">Callitris </w:t>
            </w:r>
            <w:proofErr w:type="spellStart"/>
            <w:r w:rsidRPr="00513DC7">
              <w:rPr>
                <w:rStyle w:val="Emphasis"/>
              </w:rPr>
              <w:t>endlicheri</w:t>
            </w:r>
            <w:proofErr w:type="spellEnd"/>
          </w:p>
        </w:tc>
        <w:tc>
          <w:tcPr>
            <w:tcW w:w="4772" w:type="dxa"/>
          </w:tcPr>
          <w:p w14:paraId="351DE93B" w14:textId="77777777" w:rsidR="00333AE8" w:rsidRPr="00333AE8" w:rsidRDefault="00333AE8" w:rsidP="00333AE8">
            <w:pPr>
              <w:pStyle w:val="TableText"/>
            </w:pPr>
            <w:r w:rsidRPr="00333AE8">
              <w:t>Black cypress-pine, Mountain cypress-pine</w:t>
            </w:r>
          </w:p>
        </w:tc>
        <w:tc>
          <w:tcPr>
            <w:tcW w:w="1268" w:type="dxa"/>
          </w:tcPr>
          <w:p w14:paraId="57894470" w14:textId="77777777" w:rsidR="00333AE8" w:rsidRPr="00333AE8" w:rsidRDefault="00333AE8" w:rsidP="00513DC7">
            <w:pPr>
              <w:pStyle w:val="TableText"/>
              <w:jc w:val="right"/>
            </w:pPr>
            <w:r w:rsidRPr="00333AE8">
              <w:t>13</w:t>
            </w:r>
          </w:p>
        </w:tc>
      </w:tr>
      <w:tr w:rsidR="00333AE8" w:rsidRPr="00333AE8" w14:paraId="5D5E0813" w14:textId="77777777" w:rsidTr="00513DC7">
        <w:tc>
          <w:tcPr>
            <w:tcW w:w="3020" w:type="dxa"/>
          </w:tcPr>
          <w:p w14:paraId="2C1E85DC" w14:textId="77777777" w:rsidR="00333AE8" w:rsidRPr="00513DC7" w:rsidRDefault="00333AE8" w:rsidP="00333AE8">
            <w:pPr>
              <w:pStyle w:val="TableText"/>
              <w:rPr>
                <w:rStyle w:val="Emphasis"/>
              </w:rPr>
            </w:pPr>
            <w:r w:rsidRPr="00513DC7">
              <w:rPr>
                <w:rStyle w:val="Emphasis"/>
              </w:rPr>
              <w:t xml:space="preserve">Callitris </w:t>
            </w:r>
            <w:proofErr w:type="spellStart"/>
            <w:r w:rsidRPr="00513DC7">
              <w:rPr>
                <w:rStyle w:val="Emphasis"/>
              </w:rPr>
              <w:t>glaucophylla</w:t>
            </w:r>
            <w:proofErr w:type="spellEnd"/>
          </w:p>
        </w:tc>
        <w:tc>
          <w:tcPr>
            <w:tcW w:w="4772" w:type="dxa"/>
          </w:tcPr>
          <w:p w14:paraId="2A020AB6" w14:textId="77777777" w:rsidR="00333AE8" w:rsidRPr="00333AE8" w:rsidRDefault="00333AE8" w:rsidP="00333AE8">
            <w:pPr>
              <w:pStyle w:val="TableText"/>
            </w:pPr>
            <w:r w:rsidRPr="00333AE8">
              <w:t>White cypress-pine</w:t>
            </w:r>
          </w:p>
        </w:tc>
        <w:tc>
          <w:tcPr>
            <w:tcW w:w="1268" w:type="dxa"/>
          </w:tcPr>
          <w:p w14:paraId="2B61AE07" w14:textId="77777777" w:rsidR="00333AE8" w:rsidRPr="00333AE8" w:rsidRDefault="00333AE8" w:rsidP="00513DC7">
            <w:pPr>
              <w:pStyle w:val="TableText"/>
              <w:jc w:val="right"/>
            </w:pPr>
            <w:r w:rsidRPr="00333AE8">
              <w:t>13</w:t>
            </w:r>
          </w:p>
        </w:tc>
      </w:tr>
      <w:tr w:rsidR="00333AE8" w:rsidRPr="00333AE8" w14:paraId="2096AB87" w14:textId="77777777" w:rsidTr="00513DC7">
        <w:tc>
          <w:tcPr>
            <w:tcW w:w="3020" w:type="dxa"/>
          </w:tcPr>
          <w:p w14:paraId="7B68B051" w14:textId="77777777" w:rsidR="00333AE8" w:rsidRPr="00513DC7" w:rsidRDefault="00333AE8" w:rsidP="00333AE8">
            <w:pPr>
              <w:pStyle w:val="TableText"/>
              <w:rPr>
                <w:rStyle w:val="Emphasis"/>
              </w:rPr>
            </w:pPr>
            <w:r w:rsidRPr="00513DC7">
              <w:rPr>
                <w:rStyle w:val="Emphasis"/>
              </w:rPr>
              <w:t>Eucalyptus agglomerate</w:t>
            </w:r>
          </w:p>
        </w:tc>
        <w:tc>
          <w:tcPr>
            <w:tcW w:w="4772" w:type="dxa"/>
          </w:tcPr>
          <w:p w14:paraId="7A411772" w14:textId="77777777" w:rsidR="00333AE8" w:rsidRPr="00333AE8" w:rsidRDefault="00333AE8" w:rsidP="00333AE8">
            <w:pPr>
              <w:pStyle w:val="TableText"/>
            </w:pPr>
            <w:r w:rsidRPr="00333AE8">
              <w:t>Blue-leaved stringybark</w:t>
            </w:r>
          </w:p>
        </w:tc>
        <w:tc>
          <w:tcPr>
            <w:tcW w:w="1268" w:type="dxa"/>
          </w:tcPr>
          <w:p w14:paraId="2E2D72B7" w14:textId="77777777" w:rsidR="00333AE8" w:rsidRPr="00333AE8" w:rsidRDefault="00333AE8" w:rsidP="00513DC7">
            <w:pPr>
              <w:pStyle w:val="TableText"/>
              <w:jc w:val="right"/>
            </w:pPr>
            <w:r w:rsidRPr="00333AE8">
              <w:t>11, 12, 13, 26</w:t>
            </w:r>
          </w:p>
        </w:tc>
      </w:tr>
      <w:tr w:rsidR="00333AE8" w:rsidRPr="00333AE8" w14:paraId="17556808" w14:textId="77777777" w:rsidTr="00513DC7">
        <w:tc>
          <w:tcPr>
            <w:tcW w:w="3020" w:type="dxa"/>
          </w:tcPr>
          <w:p w14:paraId="4F3F13BD" w14:textId="77777777" w:rsidR="00333AE8" w:rsidRPr="00513DC7" w:rsidRDefault="00333AE8" w:rsidP="00333AE8">
            <w:pPr>
              <w:pStyle w:val="TableText"/>
              <w:rPr>
                <w:rStyle w:val="Emphasis"/>
              </w:rPr>
            </w:pPr>
            <w:r w:rsidRPr="00513DC7">
              <w:rPr>
                <w:rStyle w:val="Emphasis"/>
              </w:rPr>
              <w:t>Eucalyptus fibrosa</w:t>
            </w:r>
          </w:p>
        </w:tc>
        <w:tc>
          <w:tcPr>
            <w:tcW w:w="4772" w:type="dxa"/>
          </w:tcPr>
          <w:p w14:paraId="41E50E41" w14:textId="77777777" w:rsidR="00333AE8" w:rsidRPr="00333AE8" w:rsidRDefault="00333AE8" w:rsidP="00333AE8">
            <w:pPr>
              <w:pStyle w:val="TableText"/>
            </w:pPr>
            <w:r w:rsidRPr="00333AE8">
              <w:t>Broad-leaved red ironbark, Blue-leaved ironbark, Dusky-leaved ironbark</w:t>
            </w:r>
          </w:p>
        </w:tc>
        <w:tc>
          <w:tcPr>
            <w:tcW w:w="1268" w:type="dxa"/>
          </w:tcPr>
          <w:p w14:paraId="0B60B03A" w14:textId="0E78096F" w:rsidR="00333AE8" w:rsidRPr="00333AE8" w:rsidRDefault="00333AE8" w:rsidP="00513DC7">
            <w:pPr>
              <w:pStyle w:val="TableText"/>
              <w:jc w:val="right"/>
            </w:pPr>
            <w:r w:rsidRPr="00333AE8">
              <w:t>11, 12</w:t>
            </w:r>
          </w:p>
        </w:tc>
      </w:tr>
      <w:tr w:rsidR="00333AE8" w:rsidRPr="00333AE8" w14:paraId="34DD64EF" w14:textId="77777777" w:rsidTr="00513DC7">
        <w:tc>
          <w:tcPr>
            <w:tcW w:w="3020" w:type="dxa"/>
          </w:tcPr>
          <w:p w14:paraId="4284AEE8" w14:textId="77777777" w:rsidR="00333AE8" w:rsidRPr="00513DC7" w:rsidRDefault="00333AE8" w:rsidP="00333AE8">
            <w:pPr>
              <w:pStyle w:val="TableText"/>
              <w:rPr>
                <w:rStyle w:val="Emphasis"/>
              </w:rPr>
            </w:pPr>
            <w:r w:rsidRPr="00513DC7">
              <w:rPr>
                <w:rStyle w:val="Emphasis"/>
              </w:rPr>
              <w:t xml:space="preserve">Eucalyptus </w:t>
            </w:r>
            <w:proofErr w:type="spellStart"/>
            <w:r w:rsidRPr="00513DC7">
              <w:rPr>
                <w:rStyle w:val="Emphasis"/>
              </w:rPr>
              <w:t>macrorhyncha</w:t>
            </w:r>
            <w:proofErr w:type="spellEnd"/>
          </w:p>
        </w:tc>
        <w:tc>
          <w:tcPr>
            <w:tcW w:w="4772" w:type="dxa"/>
          </w:tcPr>
          <w:p w14:paraId="7736D65D" w14:textId="77777777" w:rsidR="00333AE8" w:rsidRPr="00333AE8" w:rsidRDefault="00333AE8" w:rsidP="00333AE8">
            <w:pPr>
              <w:pStyle w:val="TableText"/>
            </w:pPr>
            <w:r w:rsidRPr="00333AE8">
              <w:t>Red stringybark</w:t>
            </w:r>
          </w:p>
        </w:tc>
        <w:tc>
          <w:tcPr>
            <w:tcW w:w="1268" w:type="dxa"/>
          </w:tcPr>
          <w:p w14:paraId="0DCAB70F" w14:textId="5DD27146" w:rsidR="00333AE8" w:rsidRPr="00333AE8" w:rsidRDefault="00333AE8" w:rsidP="00513DC7">
            <w:pPr>
              <w:pStyle w:val="TableText"/>
              <w:jc w:val="right"/>
            </w:pPr>
            <w:r w:rsidRPr="00333AE8">
              <w:t>11, 12, 13, 19</w:t>
            </w:r>
          </w:p>
        </w:tc>
      </w:tr>
      <w:tr w:rsidR="00333AE8" w:rsidRPr="00333AE8" w14:paraId="311073E8" w14:textId="77777777" w:rsidTr="00513DC7">
        <w:tc>
          <w:tcPr>
            <w:tcW w:w="3020" w:type="dxa"/>
          </w:tcPr>
          <w:p w14:paraId="2C75FE4A" w14:textId="77777777" w:rsidR="00333AE8" w:rsidRPr="00513DC7" w:rsidRDefault="00333AE8" w:rsidP="00333AE8">
            <w:pPr>
              <w:pStyle w:val="TableText"/>
              <w:rPr>
                <w:rStyle w:val="Emphasis"/>
              </w:rPr>
            </w:pPr>
            <w:r w:rsidRPr="00513DC7">
              <w:rPr>
                <w:rStyle w:val="Emphasis"/>
              </w:rPr>
              <w:t xml:space="preserve">Eucalyptus </w:t>
            </w:r>
            <w:proofErr w:type="spellStart"/>
            <w:r w:rsidRPr="00513DC7">
              <w:rPr>
                <w:rStyle w:val="Emphasis"/>
              </w:rPr>
              <w:t>obliqua</w:t>
            </w:r>
            <w:proofErr w:type="spellEnd"/>
          </w:p>
        </w:tc>
        <w:tc>
          <w:tcPr>
            <w:tcW w:w="4772" w:type="dxa"/>
          </w:tcPr>
          <w:p w14:paraId="45A93214" w14:textId="77777777" w:rsidR="00333AE8" w:rsidRPr="00333AE8" w:rsidRDefault="00333AE8" w:rsidP="00333AE8">
            <w:pPr>
              <w:pStyle w:val="TableText"/>
            </w:pPr>
            <w:r w:rsidRPr="00333AE8">
              <w:t>Messmate stringybark, Australian oak, Brown-topped stringybark</w:t>
            </w:r>
          </w:p>
        </w:tc>
        <w:tc>
          <w:tcPr>
            <w:tcW w:w="1268" w:type="dxa"/>
          </w:tcPr>
          <w:p w14:paraId="06F2F0E7" w14:textId="6D506A8F" w:rsidR="00333AE8" w:rsidRPr="00333AE8" w:rsidRDefault="00333AE8" w:rsidP="00513DC7">
            <w:pPr>
              <w:pStyle w:val="TableText"/>
              <w:jc w:val="right"/>
            </w:pPr>
            <w:r w:rsidRPr="00333AE8">
              <w:t>11, 12, 13</w:t>
            </w:r>
          </w:p>
        </w:tc>
      </w:tr>
      <w:tr w:rsidR="00333AE8" w:rsidRPr="00333AE8" w14:paraId="00E626BD" w14:textId="77777777" w:rsidTr="00513DC7">
        <w:tc>
          <w:tcPr>
            <w:tcW w:w="3020" w:type="dxa"/>
          </w:tcPr>
          <w:p w14:paraId="5F3B68A4" w14:textId="77777777" w:rsidR="00333AE8" w:rsidRPr="00513DC7" w:rsidRDefault="00333AE8" w:rsidP="00333AE8">
            <w:pPr>
              <w:pStyle w:val="TableText"/>
              <w:rPr>
                <w:rStyle w:val="Emphasis"/>
              </w:rPr>
            </w:pPr>
            <w:r w:rsidRPr="00513DC7">
              <w:rPr>
                <w:rStyle w:val="Emphasis"/>
              </w:rPr>
              <w:t>Eucalyptus oblonga</w:t>
            </w:r>
          </w:p>
        </w:tc>
        <w:tc>
          <w:tcPr>
            <w:tcW w:w="4772" w:type="dxa"/>
          </w:tcPr>
          <w:p w14:paraId="052A41DC" w14:textId="77777777" w:rsidR="00333AE8" w:rsidRPr="00333AE8" w:rsidRDefault="00333AE8" w:rsidP="00333AE8">
            <w:pPr>
              <w:pStyle w:val="TableText"/>
            </w:pPr>
            <w:r w:rsidRPr="00333AE8">
              <w:t>Narrow-leaved stringybark, Sandstone stringybark</w:t>
            </w:r>
          </w:p>
        </w:tc>
        <w:tc>
          <w:tcPr>
            <w:tcW w:w="1268" w:type="dxa"/>
          </w:tcPr>
          <w:p w14:paraId="412D4613" w14:textId="4114F1E0" w:rsidR="00333AE8" w:rsidRPr="00333AE8" w:rsidRDefault="00333AE8" w:rsidP="00513DC7">
            <w:pPr>
              <w:pStyle w:val="TableText"/>
              <w:jc w:val="right"/>
            </w:pPr>
            <w:r w:rsidRPr="00333AE8">
              <w:t>11, 12, 23</w:t>
            </w:r>
          </w:p>
        </w:tc>
      </w:tr>
      <w:tr w:rsidR="00333AE8" w:rsidRPr="00333AE8" w14:paraId="4E1E057C" w14:textId="77777777" w:rsidTr="00513DC7">
        <w:tc>
          <w:tcPr>
            <w:tcW w:w="3020" w:type="dxa"/>
          </w:tcPr>
          <w:p w14:paraId="1868E05A" w14:textId="77777777" w:rsidR="00333AE8" w:rsidRPr="00513DC7" w:rsidRDefault="00333AE8" w:rsidP="00333AE8">
            <w:pPr>
              <w:pStyle w:val="TableText"/>
              <w:rPr>
                <w:rStyle w:val="Emphasis"/>
              </w:rPr>
            </w:pPr>
            <w:r w:rsidRPr="00513DC7">
              <w:rPr>
                <w:rStyle w:val="Emphasis"/>
              </w:rPr>
              <w:t>Eucalyptus paniculate</w:t>
            </w:r>
          </w:p>
        </w:tc>
        <w:tc>
          <w:tcPr>
            <w:tcW w:w="4772" w:type="dxa"/>
          </w:tcPr>
          <w:p w14:paraId="0A739F50" w14:textId="77777777" w:rsidR="00333AE8" w:rsidRPr="00333AE8" w:rsidRDefault="00333AE8" w:rsidP="00333AE8">
            <w:pPr>
              <w:pStyle w:val="TableText"/>
            </w:pPr>
            <w:r w:rsidRPr="00333AE8">
              <w:t>Grey ironbark, Bloodwood</w:t>
            </w:r>
          </w:p>
        </w:tc>
        <w:tc>
          <w:tcPr>
            <w:tcW w:w="1268" w:type="dxa"/>
          </w:tcPr>
          <w:p w14:paraId="10B36B09" w14:textId="5B8FF704" w:rsidR="00333AE8" w:rsidRPr="00333AE8" w:rsidRDefault="00333AE8" w:rsidP="00513DC7">
            <w:pPr>
              <w:pStyle w:val="TableText"/>
              <w:jc w:val="right"/>
            </w:pPr>
            <w:r w:rsidRPr="00333AE8">
              <w:t>11, 12</w:t>
            </w:r>
          </w:p>
        </w:tc>
      </w:tr>
      <w:tr w:rsidR="00333AE8" w:rsidRPr="00333AE8" w14:paraId="5DA964EF" w14:textId="77777777" w:rsidTr="00513DC7">
        <w:tc>
          <w:tcPr>
            <w:tcW w:w="3020" w:type="dxa"/>
          </w:tcPr>
          <w:p w14:paraId="70C533A2" w14:textId="77777777" w:rsidR="00333AE8" w:rsidRPr="00513DC7" w:rsidRDefault="00333AE8" w:rsidP="00333AE8">
            <w:pPr>
              <w:pStyle w:val="TableText"/>
              <w:rPr>
                <w:rStyle w:val="Emphasis"/>
              </w:rPr>
            </w:pPr>
            <w:r w:rsidRPr="00513DC7">
              <w:rPr>
                <w:rStyle w:val="Emphasis"/>
              </w:rPr>
              <w:t xml:space="preserve">Eucalyptus </w:t>
            </w:r>
            <w:proofErr w:type="spellStart"/>
            <w:r w:rsidRPr="00513DC7">
              <w:rPr>
                <w:rStyle w:val="Emphasis"/>
              </w:rPr>
              <w:t>sideroxylon</w:t>
            </w:r>
            <w:proofErr w:type="spellEnd"/>
          </w:p>
        </w:tc>
        <w:tc>
          <w:tcPr>
            <w:tcW w:w="4772" w:type="dxa"/>
          </w:tcPr>
          <w:p w14:paraId="585ABE3E" w14:textId="77777777" w:rsidR="00333AE8" w:rsidRPr="00333AE8" w:rsidRDefault="00333AE8" w:rsidP="00333AE8">
            <w:pPr>
              <w:pStyle w:val="TableText"/>
            </w:pPr>
            <w:r w:rsidRPr="00333AE8">
              <w:t>Red ironbark, Mugga ironbark, Three-fruited red ironbark</w:t>
            </w:r>
          </w:p>
        </w:tc>
        <w:tc>
          <w:tcPr>
            <w:tcW w:w="1268" w:type="dxa"/>
          </w:tcPr>
          <w:p w14:paraId="2C413C0C" w14:textId="3D0429B9" w:rsidR="00333AE8" w:rsidRPr="00333AE8" w:rsidRDefault="00333AE8" w:rsidP="00513DC7">
            <w:pPr>
              <w:pStyle w:val="TableText"/>
              <w:jc w:val="right"/>
            </w:pPr>
            <w:r w:rsidRPr="00333AE8">
              <w:t>11, 12, 13</w:t>
            </w:r>
          </w:p>
        </w:tc>
      </w:tr>
      <w:tr w:rsidR="00333AE8" w:rsidRPr="00333AE8" w14:paraId="57482719" w14:textId="77777777" w:rsidTr="00513DC7">
        <w:tc>
          <w:tcPr>
            <w:tcW w:w="3020" w:type="dxa"/>
          </w:tcPr>
          <w:p w14:paraId="46921717" w14:textId="77777777" w:rsidR="00333AE8" w:rsidRPr="00513DC7" w:rsidRDefault="00333AE8" w:rsidP="00333AE8">
            <w:pPr>
              <w:pStyle w:val="TableText"/>
              <w:rPr>
                <w:rStyle w:val="Emphasis"/>
              </w:rPr>
            </w:pPr>
            <w:r w:rsidRPr="00513DC7">
              <w:rPr>
                <w:rStyle w:val="Emphasis"/>
              </w:rPr>
              <w:t xml:space="preserve">Eucalyptus </w:t>
            </w:r>
            <w:proofErr w:type="spellStart"/>
            <w:r w:rsidRPr="00513DC7">
              <w:rPr>
                <w:rStyle w:val="Emphasis"/>
              </w:rPr>
              <w:t>sieberi</w:t>
            </w:r>
            <w:proofErr w:type="spellEnd"/>
          </w:p>
        </w:tc>
        <w:tc>
          <w:tcPr>
            <w:tcW w:w="4772" w:type="dxa"/>
          </w:tcPr>
          <w:p w14:paraId="6D8CA744" w14:textId="77777777" w:rsidR="00333AE8" w:rsidRPr="00333AE8" w:rsidRDefault="00333AE8" w:rsidP="00333AE8">
            <w:pPr>
              <w:pStyle w:val="TableText"/>
            </w:pPr>
            <w:proofErr w:type="spellStart"/>
            <w:r w:rsidRPr="00333AE8">
              <w:t>Silvertop</w:t>
            </w:r>
            <w:proofErr w:type="spellEnd"/>
            <w:r w:rsidRPr="00333AE8">
              <w:t xml:space="preserve"> ash, Coast ash</w:t>
            </w:r>
          </w:p>
        </w:tc>
        <w:tc>
          <w:tcPr>
            <w:tcW w:w="1268" w:type="dxa"/>
          </w:tcPr>
          <w:p w14:paraId="47F9DAB5" w14:textId="63C16CCE" w:rsidR="00333AE8" w:rsidRPr="00333AE8" w:rsidRDefault="00333AE8" w:rsidP="00513DC7">
            <w:pPr>
              <w:pStyle w:val="TableText"/>
              <w:jc w:val="right"/>
            </w:pPr>
            <w:r w:rsidRPr="00333AE8">
              <w:t>11, 12, 13, 30</w:t>
            </w:r>
          </w:p>
        </w:tc>
      </w:tr>
      <w:bookmarkEnd w:id="76"/>
    </w:tbl>
    <w:p w14:paraId="56C8EDB9" w14:textId="77777777" w:rsidR="00E175D9" w:rsidRDefault="00E175D9" w:rsidP="00E175D9"/>
    <w:p w14:paraId="7554BC9A" w14:textId="4FE54BF4" w:rsidR="00E175D9" w:rsidRDefault="00E175D9" w:rsidP="00333AE8">
      <w:pPr>
        <w:pStyle w:val="Heading3"/>
      </w:pPr>
      <w:bookmarkStart w:id="77" w:name="_Toc99530087"/>
      <w:r>
        <w:t>Darling Riverine Plains</w:t>
      </w:r>
      <w:bookmarkEnd w:id="77"/>
    </w:p>
    <w:p w14:paraId="5138A4FE" w14:textId="3DBD5511" w:rsidR="001E0F83" w:rsidRDefault="001E0F83" w:rsidP="001E0F83">
      <w:pPr>
        <w:pStyle w:val="Caption"/>
      </w:pPr>
      <w:bookmarkStart w:id="78" w:name="_Toc99530115"/>
      <w:r>
        <w:t xml:space="preserve">Table </w:t>
      </w:r>
      <w:r w:rsidR="00C8689F">
        <w:fldChar w:fldCharType="begin"/>
      </w:r>
      <w:r w:rsidR="00C8689F">
        <w:instrText xml:space="preserve"> SEQ Table \* ARABIC </w:instrText>
      </w:r>
      <w:r w:rsidR="00C8689F">
        <w:fldChar w:fldCharType="separate"/>
      </w:r>
      <w:r w:rsidR="00E4570F">
        <w:rPr>
          <w:noProof/>
        </w:rPr>
        <w:t>11</w:t>
      </w:r>
      <w:r w:rsidR="00C8689F">
        <w:rPr>
          <w:noProof/>
        </w:rPr>
        <w:fldChar w:fldCharType="end"/>
      </w:r>
      <w:r w:rsidRPr="007F0FDC">
        <w:t xml:space="preserve"> </w:t>
      </w:r>
      <w:r w:rsidR="006C6F50">
        <w:t xml:space="preserve">Darling Riverine Plains </w:t>
      </w:r>
      <w:r w:rsidR="00BB16B2">
        <w:t>Locally important koala trees</w:t>
      </w:r>
      <w:bookmarkEnd w:id="78"/>
    </w:p>
    <w:tbl>
      <w:tblPr>
        <w:tblStyle w:val="TableGrid"/>
        <w:tblW w:w="5000" w:type="pct"/>
        <w:tblBorders>
          <w:insideV w:val="none" w:sz="0" w:space="0" w:color="auto"/>
        </w:tblBorders>
        <w:tblLook w:val="04A0" w:firstRow="1" w:lastRow="0" w:firstColumn="1" w:lastColumn="0" w:noHBand="0" w:noVBand="1"/>
      </w:tblPr>
      <w:tblGrid>
        <w:gridCol w:w="2609"/>
        <w:gridCol w:w="5634"/>
        <w:gridCol w:w="817"/>
      </w:tblGrid>
      <w:tr w:rsidR="00333AE8" w:rsidRPr="00333AE8" w14:paraId="6626D431" w14:textId="77777777" w:rsidTr="006B05F1">
        <w:trPr>
          <w:tblHeader/>
        </w:trPr>
        <w:tc>
          <w:tcPr>
            <w:tcW w:w="1440" w:type="pct"/>
          </w:tcPr>
          <w:p w14:paraId="27633D37" w14:textId="77777777" w:rsidR="00333AE8" w:rsidRPr="00333AE8" w:rsidRDefault="00333AE8" w:rsidP="008F75FA">
            <w:pPr>
              <w:pStyle w:val="TableHeading"/>
            </w:pPr>
            <w:bookmarkStart w:id="79" w:name="Table_12"/>
            <w:r w:rsidRPr="00333AE8">
              <w:t>Tree species scientific name</w:t>
            </w:r>
          </w:p>
        </w:tc>
        <w:tc>
          <w:tcPr>
            <w:tcW w:w="3109" w:type="pct"/>
          </w:tcPr>
          <w:p w14:paraId="25304086" w14:textId="77777777" w:rsidR="00333AE8" w:rsidRPr="00333AE8" w:rsidRDefault="00333AE8" w:rsidP="008F75FA">
            <w:pPr>
              <w:pStyle w:val="TableHeading"/>
            </w:pPr>
            <w:r w:rsidRPr="00333AE8">
              <w:t>Common name</w:t>
            </w:r>
          </w:p>
        </w:tc>
        <w:tc>
          <w:tcPr>
            <w:tcW w:w="451" w:type="pct"/>
          </w:tcPr>
          <w:p w14:paraId="47280A7A" w14:textId="77777777" w:rsidR="00333AE8" w:rsidRPr="00333AE8" w:rsidRDefault="00333AE8" w:rsidP="008F75FA">
            <w:pPr>
              <w:pStyle w:val="TableHeading"/>
            </w:pPr>
            <w:r w:rsidRPr="00333AE8">
              <w:t>Source</w:t>
            </w:r>
          </w:p>
        </w:tc>
      </w:tr>
      <w:tr w:rsidR="00333AE8" w:rsidRPr="00333AE8" w14:paraId="1AFDDC15" w14:textId="77777777" w:rsidTr="006B05F1">
        <w:tc>
          <w:tcPr>
            <w:tcW w:w="1440" w:type="pct"/>
          </w:tcPr>
          <w:p w14:paraId="7AA74EE3"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albens</w:t>
            </w:r>
            <w:proofErr w:type="spellEnd"/>
          </w:p>
        </w:tc>
        <w:tc>
          <w:tcPr>
            <w:tcW w:w="3109" w:type="pct"/>
          </w:tcPr>
          <w:p w14:paraId="7F8A5AAA" w14:textId="77777777" w:rsidR="00333AE8" w:rsidRPr="00333AE8" w:rsidRDefault="00333AE8" w:rsidP="00333AE8">
            <w:pPr>
              <w:pStyle w:val="TableText"/>
            </w:pPr>
            <w:r w:rsidRPr="00333AE8">
              <w:t>White box</w:t>
            </w:r>
          </w:p>
        </w:tc>
        <w:tc>
          <w:tcPr>
            <w:tcW w:w="451" w:type="pct"/>
          </w:tcPr>
          <w:p w14:paraId="79C523DD" w14:textId="77777777" w:rsidR="00333AE8" w:rsidRPr="00333AE8" w:rsidRDefault="00333AE8" w:rsidP="008F75FA">
            <w:pPr>
              <w:pStyle w:val="TableText"/>
              <w:jc w:val="right"/>
            </w:pPr>
            <w:r w:rsidRPr="00333AE8">
              <w:t>11, 12</w:t>
            </w:r>
          </w:p>
        </w:tc>
      </w:tr>
      <w:tr w:rsidR="00333AE8" w:rsidRPr="00333AE8" w14:paraId="3B2B3D6C" w14:textId="77777777" w:rsidTr="006B05F1">
        <w:tc>
          <w:tcPr>
            <w:tcW w:w="1440" w:type="pct"/>
          </w:tcPr>
          <w:p w14:paraId="17F0E2C7" w14:textId="77777777" w:rsidR="00333AE8" w:rsidRPr="008F75FA" w:rsidRDefault="00333AE8" w:rsidP="00333AE8">
            <w:pPr>
              <w:pStyle w:val="TableText"/>
              <w:rPr>
                <w:rStyle w:val="Emphasis"/>
              </w:rPr>
            </w:pPr>
            <w:r w:rsidRPr="008F75FA">
              <w:rPr>
                <w:rStyle w:val="Emphasis"/>
              </w:rPr>
              <w:t>Eucalyptus camaldulensis</w:t>
            </w:r>
          </w:p>
        </w:tc>
        <w:tc>
          <w:tcPr>
            <w:tcW w:w="3109" w:type="pct"/>
          </w:tcPr>
          <w:p w14:paraId="0F38BB45" w14:textId="77777777" w:rsidR="00333AE8" w:rsidRPr="00333AE8" w:rsidRDefault="00333AE8" w:rsidP="00333AE8">
            <w:pPr>
              <w:pStyle w:val="TableText"/>
            </w:pPr>
            <w:r w:rsidRPr="00333AE8">
              <w:t>River red gum, Murray red gum, Yarrow</w:t>
            </w:r>
          </w:p>
        </w:tc>
        <w:tc>
          <w:tcPr>
            <w:tcW w:w="451" w:type="pct"/>
          </w:tcPr>
          <w:p w14:paraId="0E750AC7" w14:textId="77777777" w:rsidR="00333AE8" w:rsidRPr="00333AE8" w:rsidRDefault="00333AE8" w:rsidP="008F75FA">
            <w:pPr>
              <w:pStyle w:val="TableText"/>
              <w:jc w:val="right"/>
            </w:pPr>
            <w:r w:rsidRPr="00333AE8">
              <w:t>11, 12</w:t>
            </w:r>
          </w:p>
        </w:tc>
      </w:tr>
      <w:tr w:rsidR="00333AE8" w:rsidRPr="00333AE8" w14:paraId="1A432B2C" w14:textId="77777777" w:rsidTr="006B05F1">
        <w:tc>
          <w:tcPr>
            <w:tcW w:w="1440" w:type="pct"/>
          </w:tcPr>
          <w:p w14:paraId="04E03CDE"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chloroclada</w:t>
            </w:r>
            <w:proofErr w:type="spellEnd"/>
          </w:p>
        </w:tc>
        <w:tc>
          <w:tcPr>
            <w:tcW w:w="3109" w:type="pct"/>
          </w:tcPr>
          <w:p w14:paraId="298BC1F4" w14:textId="77777777" w:rsidR="00333AE8" w:rsidRPr="00333AE8" w:rsidRDefault="00333AE8" w:rsidP="00333AE8">
            <w:pPr>
              <w:pStyle w:val="TableText"/>
            </w:pPr>
            <w:r w:rsidRPr="00333AE8">
              <w:t xml:space="preserve">Baradine gum, </w:t>
            </w:r>
            <w:proofErr w:type="gramStart"/>
            <w:r w:rsidRPr="00333AE8">
              <w:t>Red</w:t>
            </w:r>
            <w:proofErr w:type="gramEnd"/>
            <w:r w:rsidRPr="00333AE8">
              <w:t xml:space="preserve"> gum, Dirty gum</w:t>
            </w:r>
          </w:p>
        </w:tc>
        <w:tc>
          <w:tcPr>
            <w:tcW w:w="451" w:type="pct"/>
          </w:tcPr>
          <w:p w14:paraId="719C750B" w14:textId="77777777" w:rsidR="00333AE8" w:rsidRPr="00333AE8" w:rsidRDefault="00333AE8" w:rsidP="008F75FA">
            <w:pPr>
              <w:pStyle w:val="TableText"/>
              <w:jc w:val="right"/>
            </w:pPr>
            <w:r w:rsidRPr="00333AE8">
              <w:t>11, 12</w:t>
            </w:r>
          </w:p>
        </w:tc>
      </w:tr>
      <w:tr w:rsidR="00333AE8" w:rsidRPr="00333AE8" w14:paraId="3D196AE4" w14:textId="77777777" w:rsidTr="006B05F1">
        <w:tc>
          <w:tcPr>
            <w:tcW w:w="1440" w:type="pct"/>
          </w:tcPr>
          <w:p w14:paraId="1DDBFA59"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conica</w:t>
            </w:r>
            <w:proofErr w:type="spellEnd"/>
          </w:p>
        </w:tc>
        <w:tc>
          <w:tcPr>
            <w:tcW w:w="3109" w:type="pct"/>
          </w:tcPr>
          <w:p w14:paraId="1B1FE720" w14:textId="77777777" w:rsidR="00333AE8" w:rsidRPr="00333AE8" w:rsidRDefault="00333AE8" w:rsidP="00333AE8">
            <w:pPr>
              <w:pStyle w:val="TableText"/>
            </w:pPr>
            <w:r w:rsidRPr="00333AE8">
              <w:t>Fuzzy box, Fuzzy gum</w:t>
            </w:r>
          </w:p>
        </w:tc>
        <w:tc>
          <w:tcPr>
            <w:tcW w:w="451" w:type="pct"/>
          </w:tcPr>
          <w:p w14:paraId="31F27258" w14:textId="77777777" w:rsidR="00333AE8" w:rsidRPr="00333AE8" w:rsidRDefault="00333AE8" w:rsidP="008F75FA">
            <w:pPr>
              <w:pStyle w:val="TableText"/>
              <w:jc w:val="right"/>
            </w:pPr>
            <w:r w:rsidRPr="00333AE8">
              <w:t>11, 12</w:t>
            </w:r>
          </w:p>
        </w:tc>
      </w:tr>
      <w:tr w:rsidR="00333AE8" w:rsidRPr="00333AE8" w14:paraId="745006C8" w14:textId="77777777" w:rsidTr="006B05F1">
        <w:tc>
          <w:tcPr>
            <w:tcW w:w="1440" w:type="pct"/>
          </w:tcPr>
          <w:p w14:paraId="13268D44" w14:textId="77777777" w:rsidR="00333AE8" w:rsidRPr="008F75FA" w:rsidRDefault="00333AE8" w:rsidP="00333AE8">
            <w:pPr>
              <w:pStyle w:val="TableText"/>
              <w:rPr>
                <w:rStyle w:val="Emphasis"/>
              </w:rPr>
            </w:pPr>
            <w:r w:rsidRPr="008F75FA">
              <w:rPr>
                <w:rStyle w:val="Emphasis"/>
              </w:rPr>
              <w:t>Eucalyptus coolabah</w:t>
            </w:r>
          </w:p>
        </w:tc>
        <w:tc>
          <w:tcPr>
            <w:tcW w:w="3109" w:type="pct"/>
          </w:tcPr>
          <w:p w14:paraId="49061469" w14:textId="77777777" w:rsidR="00333AE8" w:rsidRPr="00333AE8" w:rsidRDefault="00333AE8" w:rsidP="00333AE8">
            <w:pPr>
              <w:pStyle w:val="TableText"/>
            </w:pPr>
            <w:r w:rsidRPr="00333AE8">
              <w:t xml:space="preserve">Coolabah, </w:t>
            </w:r>
            <w:proofErr w:type="spellStart"/>
            <w:r w:rsidRPr="00333AE8">
              <w:t>Coolibah</w:t>
            </w:r>
            <w:proofErr w:type="spellEnd"/>
          </w:p>
        </w:tc>
        <w:tc>
          <w:tcPr>
            <w:tcW w:w="451" w:type="pct"/>
          </w:tcPr>
          <w:p w14:paraId="0949EE84" w14:textId="77777777" w:rsidR="00333AE8" w:rsidRPr="00333AE8" w:rsidRDefault="00333AE8" w:rsidP="008F75FA">
            <w:pPr>
              <w:pStyle w:val="TableText"/>
              <w:jc w:val="right"/>
            </w:pPr>
            <w:r w:rsidRPr="00333AE8">
              <w:t>11, 12</w:t>
            </w:r>
          </w:p>
        </w:tc>
      </w:tr>
      <w:tr w:rsidR="00333AE8" w:rsidRPr="00333AE8" w14:paraId="43D1D98F" w14:textId="77777777" w:rsidTr="006B05F1">
        <w:tc>
          <w:tcPr>
            <w:tcW w:w="1440" w:type="pct"/>
          </w:tcPr>
          <w:p w14:paraId="3D2115C7"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crebra</w:t>
            </w:r>
            <w:proofErr w:type="spellEnd"/>
          </w:p>
        </w:tc>
        <w:tc>
          <w:tcPr>
            <w:tcW w:w="3109" w:type="pct"/>
          </w:tcPr>
          <w:p w14:paraId="394D3528" w14:textId="77777777" w:rsidR="00333AE8" w:rsidRPr="00333AE8" w:rsidRDefault="00333AE8" w:rsidP="00333AE8">
            <w:pPr>
              <w:pStyle w:val="TableText"/>
            </w:pPr>
            <w:r w:rsidRPr="00333AE8">
              <w:t xml:space="preserve">Narrow-leaved ironbark, Narrow-leaved red ironbark, </w:t>
            </w:r>
            <w:proofErr w:type="spellStart"/>
            <w:r w:rsidRPr="00333AE8">
              <w:t>Muggago</w:t>
            </w:r>
            <w:proofErr w:type="spellEnd"/>
          </w:p>
        </w:tc>
        <w:tc>
          <w:tcPr>
            <w:tcW w:w="451" w:type="pct"/>
          </w:tcPr>
          <w:p w14:paraId="61FD0C68" w14:textId="77777777" w:rsidR="00333AE8" w:rsidRPr="00333AE8" w:rsidRDefault="00333AE8" w:rsidP="008F75FA">
            <w:pPr>
              <w:pStyle w:val="TableText"/>
              <w:jc w:val="right"/>
            </w:pPr>
            <w:r w:rsidRPr="00333AE8">
              <w:t>11, 12</w:t>
            </w:r>
          </w:p>
        </w:tc>
      </w:tr>
      <w:tr w:rsidR="00333AE8" w:rsidRPr="00333AE8" w14:paraId="63C4FF23" w14:textId="77777777" w:rsidTr="006B05F1">
        <w:tc>
          <w:tcPr>
            <w:tcW w:w="1440" w:type="pct"/>
          </w:tcPr>
          <w:p w14:paraId="64940C61" w14:textId="77777777" w:rsidR="00333AE8" w:rsidRPr="008F75FA" w:rsidRDefault="00333AE8" w:rsidP="00333AE8">
            <w:pPr>
              <w:pStyle w:val="TableText"/>
              <w:rPr>
                <w:rStyle w:val="Emphasis"/>
              </w:rPr>
            </w:pPr>
            <w:r w:rsidRPr="008F75FA">
              <w:rPr>
                <w:rStyle w:val="Emphasis"/>
              </w:rPr>
              <w:t>Eucalyptus dealbata</w:t>
            </w:r>
          </w:p>
        </w:tc>
        <w:tc>
          <w:tcPr>
            <w:tcW w:w="3109" w:type="pct"/>
          </w:tcPr>
          <w:p w14:paraId="1EABBF61" w14:textId="77777777" w:rsidR="00333AE8" w:rsidRPr="00333AE8" w:rsidRDefault="00333AE8" w:rsidP="00333AE8">
            <w:pPr>
              <w:pStyle w:val="TableText"/>
            </w:pPr>
            <w:r w:rsidRPr="00333AE8">
              <w:t>Baradine gum, Tumbledown red gum, Hill red gum</w:t>
            </w:r>
          </w:p>
        </w:tc>
        <w:tc>
          <w:tcPr>
            <w:tcW w:w="451" w:type="pct"/>
          </w:tcPr>
          <w:p w14:paraId="3DD9B36C" w14:textId="77777777" w:rsidR="00333AE8" w:rsidRPr="00333AE8" w:rsidRDefault="00333AE8" w:rsidP="008F75FA">
            <w:pPr>
              <w:pStyle w:val="TableText"/>
              <w:jc w:val="right"/>
            </w:pPr>
            <w:r w:rsidRPr="00333AE8">
              <w:t>11, 12</w:t>
            </w:r>
          </w:p>
        </w:tc>
      </w:tr>
      <w:tr w:rsidR="00333AE8" w:rsidRPr="00333AE8" w14:paraId="578FF1D1" w14:textId="77777777" w:rsidTr="006B05F1">
        <w:tc>
          <w:tcPr>
            <w:tcW w:w="1440" w:type="pct"/>
          </w:tcPr>
          <w:p w14:paraId="177CD7CE"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dwyeri</w:t>
            </w:r>
            <w:proofErr w:type="spellEnd"/>
          </w:p>
        </w:tc>
        <w:tc>
          <w:tcPr>
            <w:tcW w:w="3109" w:type="pct"/>
          </w:tcPr>
          <w:p w14:paraId="2B6FB781" w14:textId="77777777" w:rsidR="00333AE8" w:rsidRPr="00333AE8" w:rsidRDefault="00333AE8" w:rsidP="00333AE8">
            <w:pPr>
              <w:pStyle w:val="TableText"/>
            </w:pPr>
            <w:r w:rsidRPr="00333AE8">
              <w:t>Dwyer’s Red Gum, Dwyer's mallee gum</w:t>
            </w:r>
          </w:p>
        </w:tc>
        <w:tc>
          <w:tcPr>
            <w:tcW w:w="451" w:type="pct"/>
          </w:tcPr>
          <w:p w14:paraId="77DF9625" w14:textId="77777777" w:rsidR="00333AE8" w:rsidRPr="00333AE8" w:rsidRDefault="00333AE8" w:rsidP="008F75FA">
            <w:pPr>
              <w:pStyle w:val="TableText"/>
              <w:jc w:val="right"/>
            </w:pPr>
            <w:r w:rsidRPr="00333AE8">
              <w:t>11, 12</w:t>
            </w:r>
          </w:p>
        </w:tc>
      </w:tr>
      <w:tr w:rsidR="00333AE8" w:rsidRPr="00333AE8" w14:paraId="576E5A44" w14:textId="77777777" w:rsidTr="006B05F1">
        <w:tc>
          <w:tcPr>
            <w:tcW w:w="1440" w:type="pct"/>
          </w:tcPr>
          <w:p w14:paraId="483CB9D0"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largiflorens</w:t>
            </w:r>
            <w:proofErr w:type="spellEnd"/>
          </w:p>
        </w:tc>
        <w:tc>
          <w:tcPr>
            <w:tcW w:w="3109" w:type="pct"/>
          </w:tcPr>
          <w:p w14:paraId="5CB14710" w14:textId="77777777" w:rsidR="00333AE8" w:rsidRPr="00333AE8" w:rsidRDefault="00333AE8" w:rsidP="00333AE8">
            <w:pPr>
              <w:pStyle w:val="TableText"/>
            </w:pPr>
            <w:r w:rsidRPr="00333AE8">
              <w:t>Black box, Flooded box, River box</w:t>
            </w:r>
          </w:p>
        </w:tc>
        <w:tc>
          <w:tcPr>
            <w:tcW w:w="451" w:type="pct"/>
          </w:tcPr>
          <w:p w14:paraId="18001D3D" w14:textId="77777777" w:rsidR="00333AE8" w:rsidRPr="00333AE8" w:rsidRDefault="00333AE8" w:rsidP="008F75FA">
            <w:pPr>
              <w:pStyle w:val="TableText"/>
              <w:jc w:val="right"/>
            </w:pPr>
            <w:r w:rsidRPr="00333AE8">
              <w:t xml:space="preserve">11, 12 </w:t>
            </w:r>
          </w:p>
        </w:tc>
      </w:tr>
      <w:tr w:rsidR="00333AE8" w:rsidRPr="00333AE8" w14:paraId="64CB4668" w14:textId="77777777" w:rsidTr="006B05F1">
        <w:tc>
          <w:tcPr>
            <w:tcW w:w="1440" w:type="pct"/>
          </w:tcPr>
          <w:p w14:paraId="3F89C9E1"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melanophloia</w:t>
            </w:r>
            <w:proofErr w:type="spellEnd"/>
          </w:p>
        </w:tc>
        <w:tc>
          <w:tcPr>
            <w:tcW w:w="3109" w:type="pct"/>
          </w:tcPr>
          <w:p w14:paraId="24129B26" w14:textId="77777777" w:rsidR="00333AE8" w:rsidRPr="00333AE8" w:rsidRDefault="00333AE8" w:rsidP="00333AE8">
            <w:pPr>
              <w:pStyle w:val="TableText"/>
            </w:pPr>
            <w:r w:rsidRPr="00333AE8">
              <w:t>Silver-leaved ironbark</w:t>
            </w:r>
          </w:p>
        </w:tc>
        <w:tc>
          <w:tcPr>
            <w:tcW w:w="451" w:type="pct"/>
          </w:tcPr>
          <w:p w14:paraId="78D6D58C" w14:textId="77777777" w:rsidR="00333AE8" w:rsidRPr="00333AE8" w:rsidRDefault="00333AE8" w:rsidP="008F75FA">
            <w:pPr>
              <w:pStyle w:val="TableText"/>
              <w:jc w:val="right"/>
            </w:pPr>
            <w:r w:rsidRPr="00333AE8">
              <w:t>11, 12</w:t>
            </w:r>
          </w:p>
        </w:tc>
      </w:tr>
      <w:tr w:rsidR="00333AE8" w:rsidRPr="00333AE8" w14:paraId="516A6686" w14:textId="77777777" w:rsidTr="006B05F1">
        <w:tc>
          <w:tcPr>
            <w:tcW w:w="1440" w:type="pct"/>
          </w:tcPr>
          <w:p w14:paraId="6558E902" w14:textId="77777777" w:rsidR="00333AE8" w:rsidRPr="008F75FA" w:rsidRDefault="00333AE8" w:rsidP="00333AE8">
            <w:pPr>
              <w:pStyle w:val="TableText"/>
              <w:rPr>
                <w:rStyle w:val="Emphasis"/>
              </w:rPr>
            </w:pPr>
            <w:r w:rsidRPr="008F75FA">
              <w:rPr>
                <w:rStyle w:val="Emphasis"/>
              </w:rPr>
              <w:lastRenderedPageBreak/>
              <w:t xml:space="preserve">Eucalyptus </w:t>
            </w:r>
            <w:proofErr w:type="spellStart"/>
            <w:r w:rsidRPr="008F75FA">
              <w:rPr>
                <w:rStyle w:val="Emphasis"/>
              </w:rPr>
              <w:t>melliodora</w:t>
            </w:r>
            <w:proofErr w:type="spellEnd"/>
          </w:p>
        </w:tc>
        <w:tc>
          <w:tcPr>
            <w:tcW w:w="3109" w:type="pct"/>
          </w:tcPr>
          <w:p w14:paraId="1EEFDAC7" w14:textId="77777777" w:rsidR="00333AE8" w:rsidRPr="00333AE8" w:rsidRDefault="00333AE8" w:rsidP="00333AE8">
            <w:pPr>
              <w:pStyle w:val="TableText"/>
            </w:pPr>
            <w:r w:rsidRPr="00333AE8">
              <w:t xml:space="preserve">Yellow box, Honey box, Yellow </w:t>
            </w:r>
            <w:proofErr w:type="spellStart"/>
            <w:r w:rsidRPr="00333AE8">
              <w:t>ironbox</w:t>
            </w:r>
            <w:proofErr w:type="spellEnd"/>
          </w:p>
        </w:tc>
        <w:tc>
          <w:tcPr>
            <w:tcW w:w="451" w:type="pct"/>
          </w:tcPr>
          <w:p w14:paraId="72A8D117" w14:textId="2E0E9EB3" w:rsidR="00333AE8" w:rsidRPr="00333AE8" w:rsidRDefault="00333AE8" w:rsidP="008F75FA">
            <w:pPr>
              <w:pStyle w:val="TableText"/>
              <w:jc w:val="right"/>
            </w:pPr>
            <w:r w:rsidRPr="00333AE8">
              <w:t>11, 12</w:t>
            </w:r>
          </w:p>
        </w:tc>
      </w:tr>
      <w:tr w:rsidR="00333AE8" w:rsidRPr="00333AE8" w14:paraId="6E72D893" w14:textId="77777777" w:rsidTr="006B05F1">
        <w:tc>
          <w:tcPr>
            <w:tcW w:w="1440" w:type="pct"/>
          </w:tcPr>
          <w:p w14:paraId="79EC1697"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microcarpa</w:t>
            </w:r>
            <w:proofErr w:type="spellEnd"/>
          </w:p>
        </w:tc>
        <w:tc>
          <w:tcPr>
            <w:tcW w:w="3109" w:type="pct"/>
          </w:tcPr>
          <w:p w14:paraId="712B9EFB" w14:textId="77777777" w:rsidR="00333AE8" w:rsidRPr="00333AE8" w:rsidRDefault="00333AE8" w:rsidP="00333AE8">
            <w:pPr>
              <w:pStyle w:val="TableText"/>
            </w:pPr>
            <w:r w:rsidRPr="00333AE8">
              <w:t>Grey box, Narrow-leaved box, Inland box</w:t>
            </w:r>
          </w:p>
        </w:tc>
        <w:tc>
          <w:tcPr>
            <w:tcW w:w="451" w:type="pct"/>
          </w:tcPr>
          <w:p w14:paraId="317EF467" w14:textId="01EAF56C" w:rsidR="00333AE8" w:rsidRPr="00333AE8" w:rsidRDefault="00333AE8" w:rsidP="008F75FA">
            <w:pPr>
              <w:pStyle w:val="TableText"/>
              <w:jc w:val="right"/>
            </w:pPr>
            <w:r w:rsidRPr="00333AE8">
              <w:t>11, 12</w:t>
            </w:r>
          </w:p>
        </w:tc>
      </w:tr>
      <w:tr w:rsidR="00333AE8" w:rsidRPr="00333AE8" w14:paraId="3A023185" w14:textId="77777777" w:rsidTr="006B05F1">
        <w:tc>
          <w:tcPr>
            <w:tcW w:w="1440" w:type="pct"/>
          </w:tcPr>
          <w:p w14:paraId="46EB7258"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populnea</w:t>
            </w:r>
            <w:proofErr w:type="spellEnd"/>
          </w:p>
        </w:tc>
        <w:tc>
          <w:tcPr>
            <w:tcW w:w="3109" w:type="pct"/>
          </w:tcPr>
          <w:p w14:paraId="518E6605" w14:textId="77777777" w:rsidR="00333AE8" w:rsidRPr="00333AE8" w:rsidRDefault="00333AE8" w:rsidP="00333AE8">
            <w:pPr>
              <w:pStyle w:val="TableText"/>
            </w:pPr>
            <w:r w:rsidRPr="00333AE8">
              <w:t xml:space="preserve">Poplar box, </w:t>
            </w:r>
            <w:proofErr w:type="spellStart"/>
            <w:r w:rsidRPr="00333AE8">
              <w:t>Bimble</w:t>
            </w:r>
            <w:proofErr w:type="spellEnd"/>
            <w:r w:rsidRPr="00333AE8">
              <w:t xml:space="preserve"> box</w:t>
            </w:r>
          </w:p>
        </w:tc>
        <w:tc>
          <w:tcPr>
            <w:tcW w:w="451" w:type="pct"/>
          </w:tcPr>
          <w:p w14:paraId="5EECB5AA" w14:textId="77777777" w:rsidR="00333AE8" w:rsidRPr="00333AE8" w:rsidRDefault="00333AE8" w:rsidP="008F75FA">
            <w:pPr>
              <w:pStyle w:val="TableText"/>
              <w:jc w:val="right"/>
            </w:pPr>
            <w:r w:rsidRPr="00333AE8">
              <w:t>11, 12</w:t>
            </w:r>
          </w:p>
        </w:tc>
      </w:tr>
      <w:tr w:rsidR="00333AE8" w:rsidRPr="00333AE8" w14:paraId="0875768C" w14:textId="77777777" w:rsidTr="006B05F1">
        <w:tc>
          <w:tcPr>
            <w:tcW w:w="1440" w:type="pct"/>
          </w:tcPr>
          <w:p w14:paraId="01329157"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sideroxylon</w:t>
            </w:r>
            <w:proofErr w:type="spellEnd"/>
          </w:p>
        </w:tc>
        <w:tc>
          <w:tcPr>
            <w:tcW w:w="3109" w:type="pct"/>
          </w:tcPr>
          <w:p w14:paraId="0BFE57CD" w14:textId="77777777" w:rsidR="00333AE8" w:rsidRPr="00333AE8" w:rsidRDefault="00333AE8" w:rsidP="00333AE8">
            <w:pPr>
              <w:pStyle w:val="TableText"/>
            </w:pPr>
            <w:r w:rsidRPr="00333AE8">
              <w:t>Red ironbark, Mugga ironbark, Three-fruited red ironbark</w:t>
            </w:r>
          </w:p>
        </w:tc>
        <w:tc>
          <w:tcPr>
            <w:tcW w:w="451" w:type="pct"/>
          </w:tcPr>
          <w:p w14:paraId="377B18DC" w14:textId="77777777" w:rsidR="00333AE8" w:rsidRPr="00333AE8" w:rsidRDefault="00333AE8" w:rsidP="008F75FA">
            <w:pPr>
              <w:pStyle w:val="TableText"/>
              <w:jc w:val="right"/>
            </w:pPr>
            <w:r w:rsidRPr="00333AE8">
              <w:t>11, 12</w:t>
            </w:r>
          </w:p>
        </w:tc>
      </w:tr>
      <w:tr w:rsidR="00333AE8" w:rsidRPr="00333AE8" w14:paraId="521599DA" w14:textId="77777777" w:rsidTr="006B05F1">
        <w:tc>
          <w:tcPr>
            <w:tcW w:w="1440" w:type="pct"/>
          </w:tcPr>
          <w:p w14:paraId="1D5180B9"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woollsiana</w:t>
            </w:r>
            <w:proofErr w:type="spellEnd"/>
          </w:p>
        </w:tc>
        <w:tc>
          <w:tcPr>
            <w:tcW w:w="3109" w:type="pct"/>
          </w:tcPr>
          <w:p w14:paraId="5AC404F5" w14:textId="77777777" w:rsidR="00333AE8" w:rsidRPr="00333AE8" w:rsidRDefault="00333AE8" w:rsidP="00333AE8">
            <w:pPr>
              <w:pStyle w:val="TableText"/>
            </w:pPr>
            <w:r w:rsidRPr="00333AE8">
              <w:t>Narrow-leaved grey bark</w:t>
            </w:r>
          </w:p>
        </w:tc>
        <w:tc>
          <w:tcPr>
            <w:tcW w:w="451" w:type="pct"/>
          </w:tcPr>
          <w:p w14:paraId="2CFF1D59" w14:textId="77777777" w:rsidR="00333AE8" w:rsidRPr="00333AE8" w:rsidRDefault="00333AE8" w:rsidP="008F75FA">
            <w:pPr>
              <w:pStyle w:val="TableText"/>
              <w:jc w:val="right"/>
            </w:pPr>
            <w:r w:rsidRPr="00333AE8">
              <w:t>11, 12</w:t>
            </w:r>
          </w:p>
        </w:tc>
      </w:tr>
      <w:bookmarkEnd w:id="79"/>
    </w:tbl>
    <w:p w14:paraId="0CF14FCD" w14:textId="77777777" w:rsidR="00E175D9" w:rsidRDefault="00E175D9" w:rsidP="00E175D9"/>
    <w:p w14:paraId="4B227380" w14:textId="7DB90112" w:rsidR="001E0F83" w:rsidRDefault="001E0F83" w:rsidP="001E0F83">
      <w:pPr>
        <w:pStyle w:val="Caption"/>
      </w:pPr>
      <w:bookmarkStart w:id="80" w:name="_Toc99530116"/>
      <w:r>
        <w:t xml:space="preserve">Table </w:t>
      </w:r>
      <w:r w:rsidR="00C8689F">
        <w:fldChar w:fldCharType="begin"/>
      </w:r>
      <w:r w:rsidR="00C8689F">
        <w:instrText xml:space="preserve"> SEQ Table \* ARABIC </w:instrText>
      </w:r>
      <w:r w:rsidR="00C8689F">
        <w:fldChar w:fldCharType="separate"/>
      </w:r>
      <w:r w:rsidR="00E4570F">
        <w:rPr>
          <w:noProof/>
        </w:rPr>
        <w:t>12</w:t>
      </w:r>
      <w:r w:rsidR="00C8689F">
        <w:rPr>
          <w:noProof/>
        </w:rPr>
        <w:fldChar w:fldCharType="end"/>
      </w:r>
      <w:r>
        <w:t xml:space="preserve"> </w:t>
      </w:r>
      <w:r w:rsidR="006C6F50">
        <w:t xml:space="preserve">Darling Riverine Plains </w:t>
      </w:r>
      <w:r w:rsidR="00BB16B2">
        <w:t>Ancillary habitat trees</w:t>
      </w:r>
      <w:bookmarkEnd w:id="80"/>
    </w:p>
    <w:tbl>
      <w:tblPr>
        <w:tblStyle w:val="TableGrid"/>
        <w:tblW w:w="0" w:type="auto"/>
        <w:tblBorders>
          <w:insideV w:val="none" w:sz="0" w:space="0" w:color="auto"/>
        </w:tblBorders>
        <w:tblLook w:val="04A0" w:firstRow="1" w:lastRow="0" w:firstColumn="1" w:lastColumn="0" w:noHBand="0" w:noVBand="1"/>
      </w:tblPr>
      <w:tblGrid>
        <w:gridCol w:w="3020"/>
        <w:gridCol w:w="3020"/>
        <w:gridCol w:w="3020"/>
      </w:tblGrid>
      <w:tr w:rsidR="00333AE8" w:rsidRPr="00333AE8" w14:paraId="2EBC6584" w14:textId="77777777" w:rsidTr="008F75FA">
        <w:tc>
          <w:tcPr>
            <w:tcW w:w="3020" w:type="dxa"/>
          </w:tcPr>
          <w:p w14:paraId="1F4DD515" w14:textId="77777777" w:rsidR="00333AE8" w:rsidRPr="00333AE8" w:rsidRDefault="00333AE8" w:rsidP="008F75FA">
            <w:pPr>
              <w:pStyle w:val="TableHeading"/>
            </w:pPr>
            <w:bookmarkStart w:id="81" w:name="Table_13"/>
            <w:r w:rsidRPr="00333AE8">
              <w:t>Tree species scientific name</w:t>
            </w:r>
          </w:p>
        </w:tc>
        <w:tc>
          <w:tcPr>
            <w:tcW w:w="3020" w:type="dxa"/>
          </w:tcPr>
          <w:p w14:paraId="07F44366" w14:textId="77777777" w:rsidR="00333AE8" w:rsidRPr="00333AE8" w:rsidRDefault="00333AE8" w:rsidP="008F75FA">
            <w:pPr>
              <w:pStyle w:val="TableHeading"/>
            </w:pPr>
            <w:r w:rsidRPr="00333AE8">
              <w:t>Common name</w:t>
            </w:r>
          </w:p>
        </w:tc>
        <w:tc>
          <w:tcPr>
            <w:tcW w:w="3020" w:type="dxa"/>
          </w:tcPr>
          <w:p w14:paraId="40CA5F72" w14:textId="77777777" w:rsidR="00333AE8" w:rsidRPr="00333AE8" w:rsidRDefault="00333AE8" w:rsidP="008F75FA">
            <w:pPr>
              <w:pStyle w:val="TableHeading"/>
              <w:jc w:val="right"/>
            </w:pPr>
            <w:r w:rsidRPr="00333AE8">
              <w:t>Source</w:t>
            </w:r>
          </w:p>
        </w:tc>
      </w:tr>
      <w:tr w:rsidR="00333AE8" w:rsidRPr="00333AE8" w14:paraId="33F6B830" w14:textId="77777777" w:rsidTr="008F75FA">
        <w:tc>
          <w:tcPr>
            <w:tcW w:w="3020" w:type="dxa"/>
          </w:tcPr>
          <w:p w14:paraId="0C8F4F46" w14:textId="77777777" w:rsidR="00333AE8" w:rsidRPr="008F75FA" w:rsidRDefault="00333AE8" w:rsidP="00333AE8">
            <w:pPr>
              <w:pStyle w:val="TableText"/>
              <w:rPr>
                <w:rStyle w:val="Emphasis"/>
              </w:rPr>
            </w:pPr>
            <w:r w:rsidRPr="008F75FA">
              <w:rPr>
                <w:rStyle w:val="Emphasis"/>
              </w:rPr>
              <w:t xml:space="preserve">Callitris </w:t>
            </w:r>
            <w:proofErr w:type="spellStart"/>
            <w:r w:rsidRPr="008F75FA">
              <w:rPr>
                <w:rStyle w:val="Emphasis"/>
              </w:rPr>
              <w:t>glaucophylla</w:t>
            </w:r>
            <w:proofErr w:type="spellEnd"/>
          </w:p>
        </w:tc>
        <w:tc>
          <w:tcPr>
            <w:tcW w:w="3020" w:type="dxa"/>
          </w:tcPr>
          <w:p w14:paraId="70E0ED7E" w14:textId="77777777" w:rsidR="00333AE8" w:rsidRPr="00333AE8" w:rsidRDefault="00333AE8" w:rsidP="00333AE8">
            <w:pPr>
              <w:pStyle w:val="TableText"/>
            </w:pPr>
            <w:r w:rsidRPr="00333AE8">
              <w:t>White cypress pine</w:t>
            </w:r>
          </w:p>
        </w:tc>
        <w:tc>
          <w:tcPr>
            <w:tcW w:w="3020" w:type="dxa"/>
          </w:tcPr>
          <w:p w14:paraId="0003FC67" w14:textId="77777777" w:rsidR="00333AE8" w:rsidRPr="00333AE8" w:rsidRDefault="00333AE8" w:rsidP="008F75FA">
            <w:pPr>
              <w:pStyle w:val="TableText"/>
              <w:jc w:val="right"/>
            </w:pPr>
            <w:r w:rsidRPr="00333AE8">
              <w:t>11,12</w:t>
            </w:r>
          </w:p>
        </w:tc>
      </w:tr>
      <w:bookmarkEnd w:id="81"/>
    </w:tbl>
    <w:p w14:paraId="15D89D4C" w14:textId="77777777" w:rsidR="00E175D9" w:rsidRDefault="00E175D9" w:rsidP="00E175D9"/>
    <w:p w14:paraId="321736F0" w14:textId="2A9FAA61" w:rsidR="00E175D9" w:rsidRDefault="00E175D9" w:rsidP="00333AE8">
      <w:pPr>
        <w:pStyle w:val="Heading3"/>
      </w:pPr>
      <w:bookmarkStart w:id="82" w:name="_Toc99530088"/>
      <w:r>
        <w:t>Desert Uplands</w:t>
      </w:r>
      <w:bookmarkEnd w:id="82"/>
    </w:p>
    <w:p w14:paraId="7F169806" w14:textId="3F67A842" w:rsidR="001E0F83" w:rsidRDefault="001E0F83" w:rsidP="001E0F83">
      <w:pPr>
        <w:pStyle w:val="Caption"/>
      </w:pPr>
      <w:bookmarkStart w:id="83" w:name="_Toc99530117"/>
      <w:r>
        <w:t xml:space="preserve">Table </w:t>
      </w:r>
      <w:r w:rsidR="00C8689F">
        <w:fldChar w:fldCharType="begin"/>
      </w:r>
      <w:r w:rsidR="00C8689F">
        <w:instrText xml:space="preserve"> SEQ Table \* ARABIC </w:instrText>
      </w:r>
      <w:r w:rsidR="00C8689F">
        <w:fldChar w:fldCharType="separate"/>
      </w:r>
      <w:r w:rsidR="00E4570F">
        <w:rPr>
          <w:noProof/>
        </w:rPr>
        <w:t>13</w:t>
      </w:r>
      <w:r w:rsidR="00C8689F">
        <w:rPr>
          <w:noProof/>
        </w:rPr>
        <w:fldChar w:fldCharType="end"/>
      </w:r>
      <w:r w:rsidRPr="00FE62A0">
        <w:t xml:space="preserve"> </w:t>
      </w:r>
      <w:r w:rsidR="006C6F50">
        <w:t xml:space="preserve">Desert Uplands </w:t>
      </w:r>
      <w:r w:rsidR="00BB16B2">
        <w:t>Locally important koala trees</w:t>
      </w:r>
      <w:bookmarkEnd w:id="83"/>
    </w:p>
    <w:tbl>
      <w:tblPr>
        <w:tblStyle w:val="TableGrid"/>
        <w:tblW w:w="5000" w:type="pct"/>
        <w:tblBorders>
          <w:insideV w:val="none" w:sz="0" w:space="0" w:color="auto"/>
        </w:tblBorders>
        <w:tblLook w:val="04A0" w:firstRow="1" w:lastRow="0" w:firstColumn="1" w:lastColumn="0" w:noHBand="0" w:noVBand="1"/>
      </w:tblPr>
      <w:tblGrid>
        <w:gridCol w:w="2609"/>
        <w:gridCol w:w="5634"/>
        <w:gridCol w:w="817"/>
      </w:tblGrid>
      <w:tr w:rsidR="00333AE8" w:rsidRPr="00333AE8" w14:paraId="1DD4C416" w14:textId="77777777" w:rsidTr="006B05F1">
        <w:trPr>
          <w:tblHeader/>
        </w:trPr>
        <w:tc>
          <w:tcPr>
            <w:tcW w:w="1440" w:type="pct"/>
          </w:tcPr>
          <w:p w14:paraId="4FA23CFE" w14:textId="77777777" w:rsidR="00333AE8" w:rsidRPr="00333AE8" w:rsidRDefault="00333AE8" w:rsidP="008F75FA">
            <w:pPr>
              <w:pStyle w:val="TableHeading"/>
            </w:pPr>
            <w:bookmarkStart w:id="84" w:name="Table_14"/>
            <w:r w:rsidRPr="00333AE8">
              <w:t>Tree species scientific name</w:t>
            </w:r>
          </w:p>
        </w:tc>
        <w:tc>
          <w:tcPr>
            <w:tcW w:w="3109" w:type="pct"/>
          </w:tcPr>
          <w:p w14:paraId="1E0ABA9C" w14:textId="77777777" w:rsidR="00333AE8" w:rsidRPr="00333AE8" w:rsidRDefault="00333AE8" w:rsidP="008F75FA">
            <w:pPr>
              <w:pStyle w:val="TableHeading"/>
            </w:pPr>
            <w:r w:rsidRPr="00333AE8">
              <w:t>Common name</w:t>
            </w:r>
          </w:p>
        </w:tc>
        <w:tc>
          <w:tcPr>
            <w:tcW w:w="451" w:type="pct"/>
          </w:tcPr>
          <w:p w14:paraId="1CA5C073" w14:textId="77777777" w:rsidR="00333AE8" w:rsidRPr="00333AE8" w:rsidRDefault="00333AE8" w:rsidP="008F75FA">
            <w:pPr>
              <w:pStyle w:val="TableHeading"/>
              <w:jc w:val="right"/>
            </w:pPr>
            <w:r w:rsidRPr="00333AE8">
              <w:t>Source</w:t>
            </w:r>
          </w:p>
        </w:tc>
      </w:tr>
      <w:tr w:rsidR="00333AE8" w:rsidRPr="00333AE8" w14:paraId="60C46A58" w14:textId="77777777" w:rsidTr="006B05F1">
        <w:tc>
          <w:tcPr>
            <w:tcW w:w="1440" w:type="pct"/>
          </w:tcPr>
          <w:p w14:paraId="06733E56"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brownii</w:t>
            </w:r>
            <w:proofErr w:type="spellEnd"/>
          </w:p>
        </w:tc>
        <w:tc>
          <w:tcPr>
            <w:tcW w:w="3109" w:type="pct"/>
          </w:tcPr>
          <w:p w14:paraId="0E2B2184" w14:textId="77777777" w:rsidR="00333AE8" w:rsidRPr="00333AE8" w:rsidRDefault="00333AE8" w:rsidP="00333AE8">
            <w:pPr>
              <w:pStyle w:val="TableText"/>
            </w:pPr>
            <w:r w:rsidRPr="00333AE8">
              <w:t xml:space="preserve">Brown's box, </w:t>
            </w:r>
            <w:proofErr w:type="gramStart"/>
            <w:r w:rsidRPr="00333AE8">
              <w:t>Red</w:t>
            </w:r>
            <w:proofErr w:type="gramEnd"/>
            <w:r w:rsidRPr="00333AE8">
              <w:t xml:space="preserve"> river box</w:t>
            </w:r>
          </w:p>
        </w:tc>
        <w:tc>
          <w:tcPr>
            <w:tcW w:w="451" w:type="pct"/>
          </w:tcPr>
          <w:p w14:paraId="27B1883E" w14:textId="77777777" w:rsidR="00333AE8" w:rsidRPr="00333AE8" w:rsidRDefault="00333AE8" w:rsidP="008F75FA">
            <w:pPr>
              <w:pStyle w:val="TableText"/>
              <w:jc w:val="right"/>
            </w:pPr>
            <w:r w:rsidRPr="00333AE8">
              <w:t>7</w:t>
            </w:r>
          </w:p>
        </w:tc>
      </w:tr>
      <w:tr w:rsidR="00333AE8" w:rsidRPr="00333AE8" w14:paraId="66266019" w14:textId="77777777" w:rsidTr="006B05F1">
        <w:tc>
          <w:tcPr>
            <w:tcW w:w="1440" w:type="pct"/>
          </w:tcPr>
          <w:p w14:paraId="6A30982B" w14:textId="77777777" w:rsidR="00333AE8" w:rsidRPr="008F75FA" w:rsidRDefault="00333AE8" w:rsidP="00333AE8">
            <w:pPr>
              <w:pStyle w:val="TableText"/>
              <w:rPr>
                <w:rStyle w:val="Emphasis"/>
              </w:rPr>
            </w:pPr>
            <w:r w:rsidRPr="008F75FA">
              <w:rPr>
                <w:rStyle w:val="Emphasis"/>
              </w:rPr>
              <w:t>Eucalyptus camaldulensis</w:t>
            </w:r>
          </w:p>
        </w:tc>
        <w:tc>
          <w:tcPr>
            <w:tcW w:w="3109" w:type="pct"/>
          </w:tcPr>
          <w:p w14:paraId="654AA088" w14:textId="77777777" w:rsidR="00333AE8" w:rsidRPr="00333AE8" w:rsidRDefault="00333AE8" w:rsidP="00333AE8">
            <w:pPr>
              <w:pStyle w:val="TableText"/>
            </w:pPr>
            <w:r w:rsidRPr="00333AE8">
              <w:t>River red gum, Murray red gum, Yarrow</w:t>
            </w:r>
          </w:p>
        </w:tc>
        <w:tc>
          <w:tcPr>
            <w:tcW w:w="451" w:type="pct"/>
          </w:tcPr>
          <w:p w14:paraId="7AFD655B" w14:textId="2DD5F326" w:rsidR="00333AE8" w:rsidRPr="00333AE8" w:rsidRDefault="00333AE8" w:rsidP="008F75FA">
            <w:pPr>
              <w:pStyle w:val="TableText"/>
              <w:jc w:val="right"/>
            </w:pPr>
            <w:r w:rsidRPr="00333AE8">
              <w:t>1, 3, 7</w:t>
            </w:r>
          </w:p>
        </w:tc>
      </w:tr>
      <w:tr w:rsidR="00333AE8" w:rsidRPr="00333AE8" w14:paraId="7DF74AE6" w14:textId="77777777" w:rsidTr="006B05F1">
        <w:tc>
          <w:tcPr>
            <w:tcW w:w="1440" w:type="pct"/>
          </w:tcPr>
          <w:p w14:paraId="69418BA7" w14:textId="77777777" w:rsidR="00333AE8" w:rsidRPr="008F75FA" w:rsidRDefault="00333AE8" w:rsidP="00333AE8">
            <w:pPr>
              <w:pStyle w:val="TableText"/>
              <w:rPr>
                <w:rStyle w:val="Emphasis"/>
              </w:rPr>
            </w:pPr>
            <w:r w:rsidRPr="008F75FA">
              <w:rPr>
                <w:rStyle w:val="Emphasis"/>
              </w:rPr>
              <w:t>Eucalyptus coolabah</w:t>
            </w:r>
          </w:p>
        </w:tc>
        <w:tc>
          <w:tcPr>
            <w:tcW w:w="3109" w:type="pct"/>
          </w:tcPr>
          <w:p w14:paraId="12976714" w14:textId="77777777" w:rsidR="00333AE8" w:rsidRPr="00333AE8" w:rsidRDefault="00333AE8" w:rsidP="00333AE8">
            <w:pPr>
              <w:pStyle w:val="TableText"/>
            </w:pPr>
            <w:r w:rsidRPr="00333AE8">
              <w:t xml:space="preserve">Coolabah, </w:t>
            </w:r>
            <w:proofErr w:type="spellStart"/>
            <w:r w:rsidRPr="00333AE8">
              <w:t>Coolibah</w:t>
            </w:r>
            <w:proofErr w:type="spellEnd"/>
          </w:p>
        </w:tc>
        <w:tc>
          <w:tcPr>
            <w:tcW w:w="451" w:type="pct"/>
          </w:tcPr>
          <w:p w14:paraId="555A22D6" w14:textId="03DDB427" w:rsidR="00333AE8" w:rsidRPr="00333AE8" w:rsidRDefault="00333AE8" w:rsidP="008F75FA">
            <w:pPr>
              <w:pStyle w:val="TableText"/>
              <w:jc w:val="right"/>
            </w:pPr>
            <w:r w:rsidRPr="00333AE8">
              <w:t>1, 3, 7</w:t>
            </w:r>
          </w:p>
        </w:tc>
      </w:tr>
      <w:tr w:rsidR="00333AE8" w:rsidRPr="00333AE8" w14:paraId="2E35356F" w14:textId="77777777" w:rsidTr="006B05F1">
        <w:tc>
          <w:tcPr>
            <w:tcW w:w="1440" w:type="pct"/>
          </w:tcPr>
          <w:p w14:paraId="13014D9F"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crebra</w:t>
            </w:r>
            <w:proofErr w:type="spellEnd"/>
          </w:p>
        </w:tc>
        <w:tc>
          <w:tcPr>
            <w:tcW w:w="3109" w:type="pct"/>
          </w:tcPr>
          <w:p w14:paraId="340B8E2D" w14:textId="77777777" w:rsidR="00333AE8" w:rsidRPr="00333AE8" w:rsidRDefault="00333AE8" w:rsidP="00333AE8">
            <w:pPr>
              <w:pStyle w:val="TableText"/>
            </w:pPr>
            <w:r w:rsidRPr="00333AE8">
              <w:t xml:space="preserve">Narrow-leaved ironbark, Narrow-leaved red ironbark, </w:t>
            </w:r>
            <w:proofErr w:type="spellStart"/>
            <w:r w:rsidRPr="00333AE8">
              <w:t>Muggago</w:t>
            </w:r>
            <w:proofErr w:type="spellEnd"/>
          </w:p>
        </w:tc>
        <w:tc>
          <w:tcPr>
            <w:tcW w:w="451" w:type="pct"/>
          </w:tcPr>
          <w:p w14:paraId="3A5A1DC7" w14:textId="77777777" w:rsidR="00333AE8" w:rsidRPr="00333AE8" w:rsidRDefault="00333AE8" w:rsidP="008F75FA">
            <w:pPr>
              <w:pStyle w:val="TableText"/>
              <w:jc w:val="right"/>
            </w:pPr>
            <w:r w:rsidRPr="00333AE8">
              <w:t>7</w:t>
            </w:r>
          </w:p>
        </w:tc>
      </w:tr>
      <w:tr w:rsidR="00333AE8" w:rsidRPr="00333AE8" w14:paraId="41E8BAEF" w14:textId="77777777" w:rsidTr="006B05F1">
        <w:tc>
          <w:tcPr>
            <w:tcW w:w="1440" w:type="pct"/>
          </w:tcPr>
          <w:p w14:paraId="4A4FAA81"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drepanophylla</w:t>
            </w:r>
            <w:proofErr w:type="spellEnd"/>
          </w:p>
        </w:tc>
        <w:tc>
          <w:tcPr>
            <w:tcW w:w="3109" w:type="pct"/>
          </w:tcPr>
          <w:p w14:paraId="6D4D0621" w14:textId="77777777" w:rsidR="00333AE8" w:rsidRPr="00333AE8" w:rsidRDefault="00333AE8" w:rsidP="00333AE8">
            <w:pPr>
              <w:pStyle w:val="TableText"/>
            </w:pPr>
            <w:r w:rsidRPr="00333AE8">
              <w:t>Queensland grey ironbark, Narrow-leaved ironbark</w:t>
            </w:r>
          </w:p>
        </w:tc>
        <w:tc>
          <w:tcPr>
            <w:tcW w:w="451" w:type="pct"/>
          </w:tcPr>
          <w:p w14:paraId="3EF11613" w14:textId="77777777" w:rsidR="00333AE8" w:rsidRPr="00333AE8" w:rsidRDefault="00333AE8" w:rsidP="008F75FA">
            <w:pPr>
              <w:pStyle w:val="TableText"/>
              <w:jc w:val="right"/>
            </w:pPr>
            <w:r w:rsidRPr="00333AE8">
              <w:t>7</w:t>
            </w:r>
          </w:p>
        </w:tc>
      </w:tr>
      <w:tr w:rsidR="00333AE8" w:rsidRPr="00333AE8" w14:paraId="5A9B75FF" w14:textId="77777777" w:rsidTr="006B05F1">
        <w:tc>
          <w:tcPr>
            <w:tcW w:w="1440" w:type="pct"/>
          </w:tcPr>
          <w:p w14:paraId="1858291C"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exserta</w:t>
            </w:r>
            <w:proofErr w:type="spellEnd"/>
          </w:p>
        </w:tc>
        <w:tc>
          <w:tcPr>
            <w:tcW w:w="3109" w:type="pct"/>
          </w:tcPr>
          <w:p w14:paraId="092DD930" w14:textId="77777777" w:rsidR="00333AE8" w:rsidRPr="00333AE8" w:rsidRDefault="00333AE8" w:rsidP="00333AE8">
            <w:pPr>
              <w:pStyle w:val="TableText"/>
            </w:pPr>
            <w:r w:rsidRPr="00333AE8">
              <w:t xml:space="preserve">Queensland peppermint, </w:t>
            </w:r>
            <w:proofErr w:type="gramStart"/>
            <w:r w:rsidRPr="00333AE8">
              <w:t>Yellow</w:t>
            </w:r>
            <w:proofErr w:type="gramEnd"/>
            <w:r w:rsidRPr="00333AE8">
              <w:t xml:space="preserve"> messmate, </w:t>
            </w:r>
            <w:proofErr w:type="spellStart"/>
            <w:r w:rsidRPr="00333AE8">
              <w:t>Bendo</w:t>
            </w:r>
            <w:proofErr w:type="spellEnd"/>
          </w:p>
        </w:tc>
        <w:tc>
          <w:tcPr>
            <w:tcW w:w="451" w:type="pct"/>
          </w:tcPr>
          <w:p w14:paraId="3EF1BAE3" w14:textId="77777777" w:rsidR="00333AE8" w:rsidRPr="00333AE8" w:rsidRDefault="00333AE8" w:rsidP="008F75FA">
            <w:pPr>
              <w:pStyle w:val="TableText"/>
              <w:jc w:val="right"/>
            </w:pPr>
            <w:r w:rsidRPr="00333AE8">
              <w:t>7</w:t>
            </w:r>
          </w:p>
        </w:tc>
      </w:tr>
      <w:tr w:rsidR="00333AE8" w:rsidRPr="00333AE8" w14:paraId="1BEA506C" w14:textId="77777777" w:rsidTr="006B05F1">
        <w:tc>
          <w:tcPr>
            <w:tcW w:w="1440" w:type="pct"/>
          </w:tcPr>
          <w:p w14:paraId="190AA82F"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melanophloia</w:t>
            </w:r>
            <w:proofErr w:type="spellEnd"/>
          </w:p>
        </w:tc>
        <w:tc>
          <w:tcPr>
            <w:tcW w:w="3109" w:type="pct"/>
          </w:tcPr>
          <w:p w14:paraId="48E2BFCE" w14:textId="77777777" w:rsidR="00333AE8" w:rsidRPr="00333AE8" w:rsidRDefault="00333AE8" w:rsidP="00333AE8">
            <w:pPr>
              <w:pStyle w:val="TableText"/>
            </w:pPr>
            <w:r w:rsidRPr="00333AE8">
              <w:t>Silver-leaved ironbark</w:t>
            </w:r>
          </w:p>
        </w:tc>
        <w:tc>
          <w:tcPr>
            <w:tcW w:w="451" w:type="pct"/>
          </w:tcPr>
          <w:p w14:paraId="3DE52C89" w14:textId="77777777" w:rsidR="00333AE8" w:rsidRPr="00333AE8" w:rsidRDefault="00333AE8" w:rsidP="008F75FA">
            <w:pPr>
              <w:pStyle w:val="TableText"/>
              <w:jc w:val="right"/>
            </w:pPr>
            <w:r w:rsidRPr="00333AE8">
              <w:t>7</w:t>
            </w:r>
          </w:p>
        </w:tc>
      </w:tr>
      <w:tr w:rsidR="00333AE8" w:rsidRPr="00333AE8" w14:paraId="49406E1D" w14:textId="77777777" w:rsidTr="006B05F1">
        <w:tc>
          <w:tcPr>
            <w:tcW w:w="1440" w:type="pct"/>
          </w:tcPr>
          <w:p w14:paraId="071C121C"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ochrophloia</w:t>
            </w:r>
            <w:proofErr w:type="spellEnd"/>
          </w:p>
        </w:tc>
        <w:tc>
          <w:tcPr>
            <w:tcW w:w="3109" w:type="pct"/>
          </w:tcPr>
          <w:p w14:paraId="5AEF6B9A" w14:textId="77777777" w:rsidR="00333AE8" w:rsidRPr="00333AE8" w:rsidRDefault="00333AE8" w:rsidP="00333AE8">
            <w:pPr>
              <w:pStyle w:val="TableText"/>
            </w:pPr>
            <w:r w:rsidRPr="00333AE8">
              <w:t xml:space="preserve">Yapunyah, </w:t>
            </w:r>
            <w:proofErr w:type="spellStart"/>
            <w:r w:rsidRPr="00333AE8">
              <w:t>Napunyah</w:t>
            </w:r>
            <w:proofErr w:type="spellEnd"/>
            <w:r w:rsidRPr="00333AE8">
              <w:t>, Yellow jacket</w:t>
            </w:r>
          </w:p>
        </w:tc>
        <w:tc>
          <w:tcPr>
            <w:tcW w:w="451" w:type="pct"/>
          </w:tcPr>
          <w:p w14:paraId="2DFFCBF6" w14:textId="77777777" w:rsidR="00333AE8" w:rsidRPr="00333AE8" w:rsidRDefault="00333AE8" w:rsidP="008F75FA">
            <w:pPr>
              <w:pStyle w:val="TableText"/>
              <w:jc w:val="right"/>
            </w:pPr>
            <w:r w:rsidRPr="00333AE8">
              <w:t>7</w:t>
            </w:r>
          </w:p>
        </w:tc>
      </w:tr>
      <w:tr w:rsidR="00333AE8" w:rsidRPr="00333AE8" w14:paraId="6AC9471D" w14:textId="77777777" w:rsidTr="006B05F1">
        <w:tc>
          <w:tcPr>
            <w:tcW w:w="1440" w:type="pct"/>
          </w:tcPr>
          <w:p w14:paraId="47CD2EE5"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populnea</w:t>
            </w:r>
            <w:proofErr w:type="spellEnd"/>
          </w:p>
        </w:tc>
        <w:tc>
          <w:tcPr>
            <w:tcW w:w="3109" w:type="pct"/>
          </w:tcPr>
          <w:p w14:paraId="258CD14C" w14:textId="77777777" w:rsidR="00333AE8" w:rsidRPr="00333AE8" w:rsidRDefault="00333AE8" w:rsidP="00333AE8">
            <w:pPr>
              <w:pStyle w:val="TableText"/>
            </w:pPr>
            <w:r w:rsidRPr="00333AE8">
              <w:t xml:space="preserve">Poplar box, </w:t>
            </w:r>
            <w:proofErr w:type="spellStart"/>
            <w:r w:rsidRPr="00333AE8">
              <w:t>Bimble</w:t>
            </w:r>
            <w:proofErr w:type="spellEnd"/>
            <w:r w:rsidRPr="00333AE8">
              <w:t xml:space="preserve"> box</w:t>
            </w:r>
          </w:p>
        </w:tc>
        <w:tc>
          <w:tcPr>
            <w:tcW w:w="451" w:type="pct"/>
          </w:tcPr>
          <w:p w14:paraId="26461CBD" w14:textId="77777777" w:rsidR="00333AE8" w:rsidRPr="00333AE8" w:rsidRDefault="00333AE8" w:rsidP="008F75FA">
            <w:pPr>
              <w:pStyle w:val="TableText"/>
              <w:jc w:val="right"/>
            </w:pPr>
            <w:r w:rsidRPr="00333AE8">
              <w:t>7</w:t>
            </w:r>
          </w:p>
        </w:tc>
      </w:tr>
      <w:tr w:rsidR="00333AE8" w:rsidRPr="00333AE8" w14:paraId="7C1AB585" w14:textId="77777777" w:rsidTr="006B05F1">
        <w:tc>
          <w:tcPr>
            <w:tcW w:w="1440" w:type="pct"/>
          </w:tcPr>
          <w:p w14:paraId="46BA162D"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thozetiana</w:t>
            </w:r>
            <w:proofErr w:type="spellEnd"/>
          </w:p>
        </w:tc>
        <w:tc>
          <w:tcPr>
            <w:tcW w:w="3109" w:type="pct"/>
          </w:tcPr>
          <w:p w14:paraId="6BF192E3" w14:textId="77777777" w:rsidR="00333AE8" w:rsidRPr="00333AE8" w:rsidRDefault="00333AE8" w:rsidP="00333AE8">
            <w:pPr>
              <w:pStyle w:val="TableText"/>
            </w:pPr>
            <w:r w:rsidRPr="00333AE8">
              <w:t xml:space="preserve">Mountain Yapunyah, </w:t>
            </w:r>
            <w:proofErr w:type="spellStart"/>
            <w:r w:rsidRPr="00333AE8">
              <w:t>Thozet's</w:t>
            </w:r>
            <w:proofErr w:type="spellEnd"/>
            <w:r w:rsidRPr="00333AE8">
              <w:t xml:space="preserve"> box</w:t>
            </w:r>
          </w:p>
        </w:tc>
        <w:tc>
          <w:tcPr>
            <w:tcW w:w="451" w:type="pct"/>
          </w:tcPr>
          <w:p w14:paraId="2D9D06CD" w14:textId="77777777" w:rsidR="00333AE8" w:rsidRPr="00333AE8" w:rsidRDefault="00333AE8" w:rsidP="008F75FA">
            <w:pPr>
              <w:pStyle w:val="TableText"/>
              <w:jc w:val="right"/>
            </w:pPr>
            <w:r w:rsidRPr="00333AE8">
              <w:t>7</w:t>
            </w:r>
          </w:p>
        </w:tc>
      </w:tr>
      <w:tr w:rsidR="00333AE8" w:rsidRPr="00333AE8" w14:paraId="099F2EA9" w14:textId="77777777" w:rsidTr="006B05F1">
        <w:tc>
          <w:tcPr>
            <w:tcW w:w="1440" w:type="pct"/>
          </w:tcPr>
          <w:p w14:paraId="27B2A15C"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whitei</w:t>
            </w:r>
            <w:proofErr w:type="spellEnd"/>
          </w:p>
        </w:tc>
        <w:tc>
          <w:tcPr>
            <w:tcW w:w="3109" w:type="pct"/>
          </w:tcPr>
          <w:p w14:paraId="0AE50B96" w14:textId="77777777" w:rsidR="00333AE8" w:rsidRPr="00333AE8" w:rsidRDefault="00333AE8" w:rsidP="00333AE8">
            <w:pPr>
              <w:pStyle w:val="TableText"/>
            </w:pPr>
            <w:r w:rsidRPr="00333AE8">
              <w:t>White's ironbark</w:t>
            </w:r>
          </w:p>
        </w:tc>
        <w:tc>
          <w:tcPr>
            <w:tcW w:w="451" w:type="pct"/>
          </w:tcPr>
          <w:p w14:paraId="0FFA1FB5" w14:textId="6B550140" w:rsidR="00333AE8" w:rsidRPr="00333AE8" w:rsidRDefault="00333AE8" w:rsidP="008F75FA">
            <w:pPr>
              <w:pStyle w:val="TableText"/>
              <w:jc w:val="right"/>
            </w:pPr>
            <w:r w:rsidRPr="00333AE8">
              <w:t>1, 3, 7</w:t>
            </w:r>
          </w:p>
        </w:tc>
      </w:tr>
      <w:bookmarkEnd w:id="84"/>
    </w:tbl>
    <w:p w14:paraId="5A47EB40" w14:textId="77777777" w:rsidR="00E175D9" w:rsidRDefault="00E175D9" w:rsidP="00E175D9"/>
    <w:p w14:paraId="1AE737D9" w14:textId="12E25CC3" w:rsidR="001E0F83" w:rsidRDefault="001E0F83" w:rsidP="001E0F83">
      <w:pPr>
        <w:pStyle w:val="Caption"/>
      </w:pPr>
      <w:bookmarkStart w:id="85" w:name="_Toc99530118"/>
      <w:r>
        <w:t xml:space="preserve">Table </w:t>
      </w:r>
      <w:r w:rsidR="00C8689F">
        <w:fldChar w:fldCharType="begin"/>
      </w:r>
      <w:r w:rsidR="00C8689F">
        <w:instrText xml:space="preserve"> SEQ Table \* ARABIC </w:instrText>
      </w:r>
      <w:r w:rsidR="00C8689F">
        <w:fldChar w:fldCharType="separate"/>
      </w:r>
      <w:r w:rsidR="00E4570F">
        <w:rPr>
          <w:noProof/>
        </w:rPr>
        <w:t>14</w:t>
      </w:r>
      <w:r w:rsidR="00C8689F">
        <w:rPr>
          <w:noProof/>
        </w:rPr>
        <w:fldChar w:fldCharType="end"/>
      </w:r>
      <w:r>
        <w:t xml:space="preserve"> </w:t>
      </w:r>
      <w:r w:rsidR="006C6F50">
        <w:t xml:space="preserve">Desert Uplands </w:t>
      </w:r>
      <w:r w:rsidR="00BB16B2">
        <w:t>Ancillary habitat trees</w:t>
      </w:r>
      <w:bookmarkEnd w:id="85"/>
    </w:p>
    <w:tbl>
      <w:tblPr>
        <w:tblStyle w:val="TableGrid"/>
        <w:tblW w:w="0" w:type="auto"/>
        <w:tblBorders>
          <w:insideV w:val="none" w:sz="0" w:space="0" w:color="auto"/>
        </w:tblBorders>
        <w:tblLook w:val="04A0" w:firstRow="1" w:lastRow="0" w:firstColumn="1" w:lastColumn="0" w:noHBand="0" w:noVBand="1"/>
      </w:tblPr>
      <w:tblGrid>
        <w:gridCol w:w="3020"/>
        <w:gridCol w:w="5055"/>
        <w:gridCol w:w="985"/>
      </w:tblGrid>
      <w:tr w:rsidR="00333AE8" w:rsidRPr="00333AE8" w14:paraId="4DDE243F" w14:textId="77777777" w:rsidTr="008F75FA">
        <w:trPr>
          <w:tblHeader/>
        </w:trPr>
        <w:tc>
          <w:tcPr>
            <w:tcW w:w="3020" w:type="dxa"/>
          </w:tcPr>
          <w:p w14:paraId="4F591CFD" w14:textId="77777777" w:rsidR="00333AE8" w:rsidRPr="00333AE8" w:rsidRDefault="00333AE8" w:rsidP="008F75FA">
            <w:pPr>
              <w:pStyle w:val="TableHeading"/>
            </w:pPr>
            <w:bookmarkStart w:id="86" w:name="Table_15"/>
            <w:r w:rsidRPr="00333AE8">
              <w:t>Tree species scientific name</w:t>
            </w:r>
          </w:p>
        </w:tc>
        <w:tc>
          <w:tcPr>
            <w:tcW w:w="5055" w:type="dxa"/>
          </w:tcPr>
          <w:p w14:paraId="28B9E928" w14:textId="77777777" w:rsidR="00333AE8" w:rsidRPr="00333AE8" w:rsidRDefault="00333AE8" w:rsidP="008F75FA">
            <w:pPr>
              <w:pStyle w:val="TableHeading"/>
            </w:pPr>
            <w:r w:rsidRPr="00333AE8">
              <w:t>Common name</w:t>
            </w:r>
          </w:p>
        </w:tc>
        <w:tc>
          <w:tcPr>
            <w:tcW w:w="985" w:type="dxa"/>
          </w:tcPr>
          <w:p w14:paraId="7F3275CD" w14:textId="77777777" w:rsidR="00333AE8" w:rsidRPr="00333AE8" w:rsidRDefault="00333AE8" w:rsidP="008F75FA">
            <w:pPr>
              <w:pStyle w:val="TableHeading"/>
              <w:jc w:val="right"/>
            </w:pPr>
            <w:r w:rsidRPr="00333AE8">
              <w:t>Source</w:t>
            </w:r>
          </w:p>
        </w:tc>
      </w:tr>
      <w:tr w:rsidR="00333AE8" w:rsidRPr="00333AE8" w14:paraId="7BB1B49A" w14:textId="77777777" w:rsidTr="008F75FA">
        <w:tc>
          <w:tcPr>
            <w:tcW w:w="3020" w:type="dxa"/>
          </w:tcPr>
          <w:p w14:paraId="5E215895" w14:textId="77777777" w:rsidR="00333AE8" w:rsidRPr="008F75FA" w:rsidRDefault="00333AE8" w:rsidP="00333AE8">
            <w:pPr>
              <w:pStyle w:val="TableText"/>
              <w:rPr>
                <w:rStyle w:val="Emphasis"/>
              </w:rPr>
            </w:pPr>
            <w:r w:rsidRPr="008F75FA">
              <w:rPr>
                <w:rStyle w:val="Emphasis"/>
              </w:rPr>
              <w:t xml:space="preserve">Acacia </w:t>
            </w:r>
            <w:proofErr w:type="spellStart"/>
            <w:r w:rsidRPr="008F75FA">
              <w:rPr>
                <w:rStyle w:val="Emphasis"/>
              </w:rPr>
              <w:t>tephrina</w:t>
            </w:r>
            <w:proofErr w:type="spellEnd"/>
          </w:p>
        </w:tc>
        <w:tc>
          <w:tcPr>
            <w:tcW w:w="5055" w:type="dxa"/>
          </w:tcPr>
          <w:p w14:paraId="405021D9" w14:textId="77777777" w:rsidR="00333AE8" w:rsidRPr="00333AE8" w:rsidRDefault="00333AE8" w:rsidP="00333AE8">
            <w:pPr>
              <w:pStyle w:val="TableText"/>
            </w:pPr>
            <w:r w:rsidRPr="00333AE8">
              <w:t>Boree</w:t>
            </w:r>
          </w:p>
        </w:tc>
        <w:tc>
          <w:tcPr>
            <w:tcW w:w="985" w:type="dxa"/>
          </w:tcPr>
          <w:p w14:paraId="5D2F53E1" w14:textId="77777777" w:rsidR="00333AE8" w:rsidRPr="00333AE8" w:rsidRDefault="00333AE8" w:rsidP="008F75FA">
            <w:pPr>
              <w:pStyle w:val="TableText"/>
              <w:jc w:val="right"/>
            </w:pPr>
            <w:r w:rsidRPr="00333AE8">
              <w:t>1, 3, 7</w:t>
            </w:r>
          </w:p>
        </w:tc>
      </w:tr>
      <w:tr w:rsidR="00333AE8" w:rsidRPr="00333AE8" w14:paraId="692C3ECE" w14:textId="77777777" w:rsidTr="008F75FA">
        <w:tc>
          <w:tcPr>
            <w:tcW w:w="3020" w:type="dxa"/>
          </w:tcPr>
          <w:p w14:paraId="6B6A7E4A" w14:textId="77777777" w:rsidR="00333AE8" w:rsidRPr="008F75FA" w:rsidRDefault="00333AE8" w:rsidP="00333AE8">
            <w:pPr>
              <w:pStyle w:val="TableText"/>
              <w:rPr>
                <w:rStyle w:val="Emphasis"/>
              </w:rPr>
            </w:pPr>
            <w:r w:rsidRPr="008F75FA">
              <w:rPr>
                <w:rStyle w:val="Emphasis"/>
              </w:rPr>
              <w:t xml:space="preserve">Angophora </w:t>
            </w:r>
            <w:proofErr w:type="spellStart"/>
            <w:r w:rsidRPr="008F75FA">
              <w:rPr>
                <w:rStyle w:val="Emphasis"/>
              </w:rPr>
              <w:t>costata</w:t>
            </w:r>
            <w:proofErr w:type="spellEnd"/>
          </w:p>
        </w:tc>
        <w:tc>
          <w:tcPr>
            <w:tcW w:w="5055" w:type="dxa"/>
          </w:tcPr>
          <w:p w14:paraId="6F7BD0F2" w14:textId="77777777" w:rsidR="00333AE8" w:rsidRPr="00333AE8" w:rsidRDefault="00333AE8" w:rsidP="00333AE8">
            <w:pPr>
              <w:pStyle w:val="TableText"/>
            </w:pPr>
            <w:r w:rsidRPr="00333AE8">
              <w:t>Sydney red gum, Rusty gum, Smooth-barked apple</w:t>
            </w:r>
          </w:p>
        </w:tc>
        <w:tc>
          <w:tcPr>
            <w:tcW w:w="985" w:type="dxa"/>
          </w:tcPr>
          <w:p w14:paraId="7C0BBBB0" w14:textId="77777777" w:rsidR="00333AE8" w:rsidRPr="00333AE8" w:rsidRDefault="00333AE8" w:rsidP="008F75FA">
            <w:pPr>
              <w:pStyle w:val="TableText"/>
              <w:jc w:val="right"/>
            </w:pPr>
            <w:r w:rsidRPr="00333AE8">
              <w:t>7</w:t>
            </w:r>
          </w:p>
        </w:tc>
      </w:tr>
      <w:tr w:rsidR="00333AE8" w:rsidRPr="00333AE8" w14:paraId="062D50EE" w14:textId="77777777" w:rsidTr="008F75FA">
        <w:tc>
          <w:tcPr>
            <w:tcW w:w="3020" w:type="dxa"/>
          </w:tcPr>
          <w:p w14:paraId="61724604" w14:textId="77777777" w:rsidR="00333AE8" w:rsidRPr="008F75FA" w:rsidRDefault="00333AE8" w:rsidP="00333AE8">
            <w:pPr>
              <w:pStyle w:val="TableText"/>
              <w:rPr>
                <w:rStyle w:val="Emphasis"/>
              </w:rPr>
            </w:pPr>
            <w:proofErr w:type="spellStart"/>
            <w:r w:rsidRPr="008F75FA">
              <w:rPr>
                <w:rStyle w:val="Emphasis"/>
              </w:rPr>
              <w:t>Corymbia</w:t>
            </w:r>
            <w:proofErr w:type="spellEnd"/>
            <w:r w:rsidRPr="008F75FA">
              <w:rPr>
                <w:rStyle w:val="Emphasis"/>
              </w:rPr>
              <w:t xml:space="preserve"> citriodora</w:t>
            </w:r>
          </w:p>
        </w:tc>
        <w:tc>
          <w:tcPr>
            <w:tcW w:w="5055" w:type="dxa"/>
          </w:tcPr>
          <w:p w14:paraId="77F4F7D8" w14:textId="77777777" w:rsidR="00333AE8" w:rsidRPr="00333AE8" w:rsidRDefault="00333AE8" w:rsidP="00333AE8">
            <w:pPr>
              <w:pStyle w:val="TableText"/>
            </w:pPr>
            <w:r w:rsidRPr="00333AE8">
              <w:t>Lemon-scented gum, Spotted gum</w:t>
            </w:r>
          </w:p>
        </w:tc>
        <w:tc>
          <w:tcPr>
            <w:tcW w:w="985" w:type="dxa"/>
          </w:tcPr>
          <w:p w14:paraId="0BD504FF" w14:textId="77777777" w:rsidR="00333AE8" w:rsidRPr="00333AE8" w:rsidRDefault="00333AE8" w:rsidP="008F75FA">
            <w:pPr>
              <w:pStyle w:val="TableText"/>
              <w:jc w:val="right"/>
            </w:pPr>
            <w:r w:rsidRPr="00333AE8">
              <w:t>7</w:t>
            </w:r>
          </w:p>
        </w:tc>
      </w:tr>
      <w:tr w:rsidR="00333AE8" w:rsidRPr="00333AE8" w14:paraId="67C7BE6E" w14:textId="77777777" w:rsidTr="008F75FA">
        <w:tc>
          <w:tcPr>
            <w:tcW w:w="3020" w:type="dxa"/>
          </w:tcPr>
          <w:p w14:paraId="138666F9" w14:textId="77777777" w:rsidR="00333AE8" w:rsidRPr="008F75FA" w:rsidRDefault="00333AE8" w:rsidP="00333AE8">
            <w:pPr>
              <w:pStyle w:val="TableText"/>
              <w:rPr>
                <w:rStyle w:val="Emphasis"/>
              </w:rPr>
            </w:pPr>
            <w:proofErr w:type="spellStart"/>
            <w:r w:rsidRPr="008F75FA">
              <w:rPr>
                <w:rStyle w:val="Emphasis"/>
              </w:rPr>
              <w:t>Corymbia</w:t>
            </w:r>
            <w:proofErr w:type="spellEnd"/>
            <w:r w:rsidRPr="008F75FA">
              <w:rPr>
                <w:rStyle w:val="Emphasis"/>
              </w:rPr>
              <w:t xml:space="preserve"> </w:t>
            </w:r>
            <w:proofErr w:type="spellStart"/>
            <w:r w:rsidRPr="008F75FA">
              <w:rPr>
                <w:rStyle w:val="Emphasis"/>
              </w:rPr>
              <w:t>trachyphloia</w:t>
            </w:r>
            <w:proofErr w:type="spellEnd"/>
          </w:p>
        </w:tc>
        <w:tc>
          <w:tcPr>
            <w:tcW w:w="5055" w:type="dxa"/>
          </w:tcPr>
          <w:p w14:paraId="26290DE3" w14:textId="77777777" w:rsidR="00333AE8" w:rsidRPr="00333AE8" w:rsidRDefault="00333AE8" w:rsidP="00333AE8">
            <w:pPr>
              <w:pStyle w:val="TableText"/>
            </w:pPr>
            <w:r w:rsidRPr="00333AE8">
              <w:t>Brown bloodwood</w:t>
            </w:r>
          </w:p>
        </w:tc>
        <w:tc>
          <w:tcPr>
            <w:tcW w:w="985" w:type="dxa"/>
          </w:tcPr>
          <w:p w14:paraId="1006967C" w14:textId="77777777" w:rsidR="00333AE8" w:rsidRPr="00333AE8" w:rsidRDefault="00333AE8" w:rsidP="008F75FA">
            <w:pPr>
              <w:pStyle w:val="TableText"/>
              <w:jc w:val="right"/>
            </w:pPr>
            <w:r w:rsidRPr="00333AE8">
              <w:t>7</w:t>
            </w:r>
          </w:p>
        </w:tc>
      </w:tr>
      <w:bookmarkEnd w:id="86"/>
    </w:tbl>
    <w:p w14:paraId="43694EC6" w14:textId="77777777" w:rsidR="00E175D9" w:rsidRDefault="00E175D9" w:rsidP="00E175D9"/>
    <w:p w14:paraId="39FFD4A7" w14:textId="70A5AF23" w:rsidR="00E175D9" w:rsidRDefault="00E175D9" w:rsidP="00333AE8">
      <w:pPr>
        <w:pStyle w:val="Heading3"/>
      </w:pPr>
      <w:bookmarkStart w:id="87" w:name="_Toc99530089"/>
      <w:r>
        <w:t>Einasleigh Uplands</w:t>
      </w:r>
      <w:bookmarkEnd w:id="87"/>
    </w:p>
    <w:p w14:paraId="0D217A68" w14:textId="3D03B5E7" w:rsidR="001E0F83" w:rsidRDefault="001E0F83" w:rsidP="001E0F83">
      <w:pPr>
        <w:pStyle w:val="Caption"/>
      </w:pPr>
      <w:bookmarkStart w:id="88" w:name="_Toc99530119"/>
      <w:r>
        <w:t xml:space="preserve">Table </w:t>
      </w:r>
      <w:r w:rsidR="00C8689F">
        <w:fldChar w:fldCharType="begin"/>
      </w:r>
      <w:r w:rsidR="00C8689F">
        <w:instrText xml:space="preserve"> SEQ Table \* ARABIC </w:instrText>
      </w:r>
      <w:r w:rsidR="00C8689F">
        <w:fldChar w:fldCharType="separate"/>
      </w:r>
      <w:r w:rsidR="00E4570F">
        <w:rPr>
          <w:noProof/>
        </w:rPr>
        <w:t>15</w:t>
      </w:r>
      <w:r w:rsidR="00C8689F">
        <w:rPr>
          <w:noProof/>
        </w:rPr>
        <w:fldChar w:fldCharType="end"/>
      </w:r>
      <w:r w:rsidRPr="00CD0D65">
        <w:t xml:space="preserve"> </w:t>
      </w:r>
      <w:r w:rsidR="006C6F50">
        <w:t xml:space="preserve">Einasleigh Uplands </w:t>
      </w:r>
      <w:r w:rsidR="00BB16B2">
        <w:t>Locally important koala trees</w:t>
      </w:r>
      <w:bookmarkEnd w:id="88"/>
    </w:p>
    <w:tbl>
      <w:tblPr>
        <w:tblStyle w:val="TableGrid"/>
        <w:tblW w:w="0" w:type="auto"/>
        <w:tblBorders>
          <w:insideV w:val="none" w:sz="0" w:space="0" w:color="auto"/>
        </w:tblBorders>
        <w:tblLook w:val="04A0" w:firstRow="1" w:lastRow="0" w:firstColumn="1" w:lastColumn="0" w:noHBand="0" w:noVBand="1"/>
      </w:tblPr>
      <w:tblGrid>
        <w:gridCol w:w="3020"/>
        <w:gridCol w:w="5197"/>
        <w:gridCol w:w="843"/>
      </w:tblGrid>
      <w:tr w:rsidR="00333AE8" w:rsidRPr="00333AE8" w14:paraId="685EC769" w14:textId="77777777" w:rsidTr="008F75FA">
        <w:trPr>
          <w:tblHeader/>
        </w:trPr>
        <w:tc>
          <w:tcPr>
            <w:tcW w:w="3020" w:type="dxa"/>
          </w:tcPr>
          <w:p w14:paraId="58628F71" w14:textId="77777777" w:rsidR="00333AE8" w:rsidRPr="00333AE8" w:rsidRDefault="00333AE8" w:rsidP="008F75FA">
            <w:pPr>
              <w:pStyle w:val="TableHeading"/>
            </w:pPr>
            <w:bookmarkStart w:id="89" w:name="Table_16"/>
            <w:r w:rsidRPr="00333AE8">
              <w:t>Tree species scientific name</w:t>
            </w:r>
          </w:p>
        </w:tc>
        <w:tc>
          <w:tcPr>
            <w:tcW w:w="5197" w:type="dxa"/>
          </w:tcPr>
          <w:p w14:paraId="5825CD59" w14:textId="77777777" w:rsidR="00333AE8" w:rsidRPr="00333AE8" w:rsidRDefault="00333AE8" w:rsidP="008F75FA">
            <w:pPr>
              <w:pStyle w:val="TableHeading"/>
            </w:pPr>
            <w:r w:rsidRPr="00333AE8">
              <w:t>Common name</w:t>
            </w:r>
          </w:p>
        </w:tc>
        <w:tc>
          <w:tcPr>
            <w:tcW w:w="843" w:type="dxa"/>
          </w:tcPr>
          <w:p w14:paraId="3D43AD5E" w14:textId="77777777" w:rsidR="00333AE8" w:rsidRPr="00333AE8" w:rsidRDefault="00333AE8" w:rsidP="008F75FA">
            <w:pPr>
              <w:pStyle w:val="TableHeading"/>
              <w:jc w:val="right"/>
            </w:pPr>
            <w:r w:rsidRPr="00333AE8">
              <w:t>Source</w:t>
            </w:r>
          </w:p>
        </w:tc>
      </w:tr>
      <w:tr w:rsidR="00333AE8" w:rsidRPr="00333AE8" w14:paraId="43828580" w14:textId="77777777" w:rsidTr="008F75FA">
        <w:tc>
          <w:tcPr>
            <w:tcW w:w="3020" w:type="dxa"/>
          </w:tcPr>
          <w:p w14:paraId="1715064D"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acmenoides</w:t>
            </w:r>
            <w:proofErr w:type="spellEnd"/>
          </w:p>
        </w:tc>
        <w:tc>
          <w:tcPr>
            <w:tcW w:w="5197" w:type="dxa"/>
          </w:tcPr>
          <w:p w14:paraId="1C9F74D1" w14:textId="77777777" w:rsidR="00333AE8" w:rsidRPr="00333AE8" w:rsidRDefault="00333AE8" w:rsidP="00333AE8">
            <w:pPr>
              <w:pStyle w:val="TableText"/>
            </w:pPr>
            <w:r w:rsidRPr="00333AE8">
              <w:t>Narrow-leaved white stringybark, White mahogany</w:t>
            </w:r>
          </w:p>
        </w:tc>
        <w:tc>
          <w:tcPr>
            <w:tcW w:w="843" w:type="dxa"/>
          </w:tcPr>
          <w:p w14:paraId="2C513C49" w14:textId="77777777" w:rsidR="00333AE8" w:rsidRPr="00333AE8" w:rsidRDefault="00333AE8" w:rsidP="008F75FA">
            <w:pPr>
              <w:pStyle w:val="TableText"/>
              <w:jc w:val="right"/>
            </w:pPr>
            <w:r w:rsidRPr="00333AE8">
              <w:t>7, 24</w:t>
            </w:r>
          </w:p>
        </w:tc>
      </w:tr>
      <w:tr w:rsidR="00333AE8" w:rsidRPr="00333AE8" w14:paraId="0E92D540" w14:textId="77777777" w:rsidTr="008F75FA">
        <w:tc>
          <w:tcPr>
            <w:tcW w:w="3020" w:type="dxa"/>
          </w:tcPr>
          <w:p w14:paraId="01485632" w14:textId="77777777" w:rsidR="00333AE8" w:rsidRPr="008F75FA" w:rsidRDefault="00333AE8" w:rsidP="00333AE8">
            <w:pPr>
              <w:pStyle w:val="TableText"/>
              <w:rPr>
                <w:rStyle w:val="Emphasis"/>
              </w:rPr>
            </w:pPr>
            <w:r w:rsidRPr="008F75FA">
              <w:rPr>
                <w:rStyle w:val="Emphasis"/>
              </w:rPr>
              <w:lastRenderedPageBreak/>
              <w:t xml:space="preserve">Eucalyptus </w:t>
            </w:r>
            <w:proofErr w:type="spellStart"/>
            <w:r w:rsidRPr="008F75FA">
              <w:rPr>
                <w:rStyle w:val="Emphasis"/>
              </w:rPr>
              <w:t>brownii</w:t>
            </w:r>
            <w:proofErr w:type="spellEnd"/>
          </w:p>
        </w:tc>
        <w:tc>
          <w:tcPr>
            <w:tcW w:w="5197" w:type="dxa"/>
          </w:tcPr>
          <w:p w14:paraId="4F1F75B5" w14:textId="77777777" w:rsidR="00333AE8" w:rsidRPr="00333AE8" w:rsidRDefault="00333AE8" w:rsidP="00333AE8">
            <w:pPr>
              <w:pStyle w:val="TableText"/>
            </w:pPr>
            <w:r w:rsidRPr="00333AE8">
              <w:t xml:space="preserve">Brown's box, </w:t>
            </w:r>
            <w:proofErr w:type="gramStart"/>
            <w:r w:rsidRPr="00333AE8">
              <w:t>Red</w:t>
            </w:r>
            <w:proofErr w:type="gramEnd"/>
            <w:r w:rsidRPr="00333AE8">
              <w:t xml:space="preserve"> river box</w:t>
            </w:r>
          </w:p>
        </w:tc>
        <w:tc>
          <w:tcPr>
            <w:tcW w:w="843" w:type="dxa"/>
          </w:tcPr>
          <w:p w14:paraId="04F38DC8" w14:textId="77777777" w:rsidR="00333AE8" w:rsidRPr="00333AE8" w:rsidRDefault="00333AE8" w:rsidP="008F75FA">
            <w:pPr>
              <w:pStyle w:val="TableText"/>
              <w:jc w:val="right"/>
            </w:pPr>
            <w:r w:rsidRPr="00333AE8">
              <w:t>7</w:t>
            </w:r>
          </w:p>
        </w:tc>
      </w:tr>
      <w:tr w:rsidR="00333AE8" w:rsidRPr="00333AE8" w14:paraId="087FB33B" w14:textId="77777777" w:rsidTr="008F75FA">
        <w:tc>
          <w:tcPr>
            <w:tcW w:w="3020" w:type="dxa"/>
          </w:tcPr>
          <w:p w14:paraId="320BB671" w14:textId="77777777" w:rsidR="00333AE8" w:rsidRPr="008F75FA" w:rsidRDefault="00333AE8" w:rsidP="00333AE8">
            <w:pPr>
              <w:pStyle w:val="TableText"/>
              <w:rPr>
                <w:rStyle w:val="Emphasis"/>
              </w:rPr>
            </w:pPr>
            <w:r w:rsidRPr="008F75FA">
              <w:rPr>
                <w:rStyle w:val="Emphasis"/>
              </w:rPr>
              <w:t>Eucalyptus camaldulensis</w:t>
            </w:r>
          </w:p>
        </w:tc>
        <w:tc>
          <w:tcPr>
            <w:tcW w:w="5197" w:type="dxa"/>
          </w:tcPr>
          <w:p w14:paraId="0662DDC1" w14:textId="77777777" w:rsidR="00333AE8" w:rsidRPr="00333AE8" w:rsidRDefault="00333AE8" w:rsidP="00333AE8">
            <w:pPr>
              <w:pStyle w:val="TableText"/>
            </w:pPr>
            <w:r w:rsidRPr="00333AE8">
              <w:t>River red gum, Murray red gum, Yarrow</w:t>
            </w:r>
          </w:p>
        </w:tc>
        <w:tc>
          <w:tcPr>
            <w:tcW w:w="843" w:type="dxa"/>
          </w:tcPr>
          <w:p w14:paraId="19E1DA48" w14:textId="77777777" w:rsidR="00333AE8" w:rsidRPr="00333AE8" w:rsidRDefault="00333AE8" w:rsidP="008F75FA">
            <w:pPr>
              <w:pStyle w:val="TableText"/>
              <w:jc w:val="right"/>
            </w:pPr>
            <w:r w:rsidRPr="00333AE8">
              <w:t>7</w:t>
            </w:r>
          </w:p>
        </w:tc>
      </w:tr>
      <w:tr w:rsidR="00333AE8" w:rsidRPr="00333AE8" w14:paraId="23A541AB" w14:textId="77777777" w:rsidTr="008F75FA">
        <w:tc>
          <w:tcPr>
            <w:tcW w:w="3020" w:type="dxa"/>
          </w:tcPr>
          <w:p w14:paraId="260BA551"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cambageana</w:t>
            </w:r>
            <w:proofErr w:type="spellEnd"/>
          </w:p>
        </w:tc>
        <w:tc>
          <w:tcPr>
            <w:tcW w:w="5197" w:type="dxa"/>
          </w:tcPr>
          <w:p w14:paraId="27D1E7D3" w14:textId="77777777" w:rsidR="00333AE8" w:rsidRPr="00333AE8" w:rsidRDefault="00333AE8" w:rsidP="00333AE8">
            <w:pPr>
              <w:pStyle w:val="TableText"/>
            </w:pPr>
            <w:r w:rsidRPr="00333AE8">
              <w:t xml:space="preserve">Dawson river blackbutt, Dawson’s gum, </w:t>
            </w:r>
            <w:proofErr w:type="spellStart"/>
            <w:r w:rsidRPr="00333AE8">
              <w:t>Coowarra</w:t>
            </w:r>
            <w:proofErr w:type="spellEnd"/>
            <w:r w:rsidRPr="00333AE8">
              <w:t xml:space="preserve"> box</w:t>
            </w:r>
          </w:p>
        </w:tc>
        <w:tc>
          <w:tcPr>
            <w:tcW w:w="843" w:type="dxa"/>
          </w:tcPr>
          <w:p w14:paraId="3AB7437F" w14:textId="77777777" w:rsidR="00333AE8" w:rsidRPr="00333AE8" w:rsidRDefault="00333AE8" w:rsidP="008F75FA">
            <w:pPr>
              <w:pStyle w:val="TableText"/>
              <w:jc w:val="right"/>
            </w:pPr>
            <w:r w:rsidRPr="00333AE8">
              <w:t>7, 24</w:t>
            </w:r>
          </w:p>
        </w:tc>
      </w:tr>
      <w:tr w:rsidR="00333AE8" w:rsidRPr="00333AE8" w14:paraId="4145FF9A" w14:textId="77777777" w:rsidTr="008F75FA">
        <w:tc>
          <w:tcPr>
            <w:tcW w:w="3020" w:type="dxa"/>
          </w:tcPr>
          <w:p w14:paraId="15D5117E" w14:textId="77777777" w:rsidR="00333AE8" w:rsidRPr="008F75FA" w:rsidRDefault="00333AE8" w:rsidP="00333AE8">
            <w:pPr>
              <w:pStyle w:val="TableText"/>
              <w:rPr>
                <w:rStyle w:val="Emphasis"/>
              </w:rPr>
            </w:pPr>
            <w:r w:rsidRPr="008F75FA">
              <w:rPr>
                <w:rStyle w:val="Emphasis"/>
              </w:rPr>
              <w:t>Eucalyptus coolabah</w:t>
            </w:r>
          </w:p>
        </w:tc>
        <w:tc>
          <w:tcPr>
            <w:tcW w:w="5197" w:type="dxa"/>
          </w:tcPr>
          <w:p w14:paraId="2A0CD67B" w14:textId="77777777" w:rsidR="00333AE8" w:rsidRPr="00333AE8" w:rsidRDefault="00333AE8" w:rsidP="00333AE8">
            <w:pPr>
              <w:pStyle w:val="TableText"/>
            </w:pPr>
            <w:r w:rsidRPr="00333AE8">
              <w:t xml:space="preserve">Coolabah, </w:t>
            </w:r>
            <w:proofErr w:type="spellStart"/>
            <w:r w:rsidRPr="00333AE8">
              <w:t>Coolibah</w:t>
            </w:r>
            <w:proofErr w:type="spellEnd"/>
          </w:p>
        </w:tc>
        <w:tc>
          <w:tcPr>
            <w:tcW w:w="843" w:type="dxa"/>
          </w:tcPr>
          <w:p w14:paraId="498D0001" w14:textId="77777777" w:rsidR="00333AE8" w:rsidRPr="00333AE8" w:rsidRDefault="00333AE8" w:rsidP="008F75FA">
            <w:pPr>
              <w:pStyle w:val="TableText"/>
              <w:jc w:val="right"/>
            </w:pPr>
            <w:r w:rsidRPr="00333AE8">
              <w:t>7</w:t>
            </w:r>
          </w:p>
        </w:tc>
      </w:tr>
      <w:tr w:rsidR="00333AE8" w:rsidRPr="00333AE8" w14:paraId="6008AA33" w14:textId="77777777" w:rsidTr="008F75FA">
        <w:tc>
          <w:tcPr>
            <w:tcW w:w="3020" w:type="dxa"/>
          </w:tcPr>
          <w:p w14:paraId="356B9D99"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crebra</w:t>
            </w:r>
            <w:proofErr w:type="spellEnd"/>
          </w:p>
        </w:tc>
        <w:tc>
          <w:tcPr>
            <w:tcW w:w="5197" w:type="dxa"/>
          </w:tcPr>
          <w:p w14:paraId="7C89CA93" w14:textId="77777777" w:rsidR="00333AE8" w:rsidRPr="00333AE8" w:rsidRDefault="00333AE8" w:rsidP="00333AE8">
            <w:pPr>
              <w:pStyle w:val="TableText"/>
            </w:pPr>
            <w:r w:rsidRPr="00333AE8">
              <w:t xml:space="preserve">Narrow-leaved ironbark, Narrow-leaved red ironbark, </w:t>
            </w:r>
            <w:proofErr w:type="spellStart"/>
            <w:r w:rsidRPr="00333AE8">
              <w:t>Muggago</w:t>
            </w:r>
            <w:proofErr w:type="spellEnd"/>
          </w:p>
        </w:tc>
        <w:tc>
          <w:tcPr>
            <w:tcW w:w="843" w:type="dxa"/>
          </w:tcPr>
          <w:p w14:paraId="4D2D5AFE" w14:textId="77777777" w:rsidR="00333AE8" w:rsidRPr="00333AE8" w:rsidRDefault="00333AE8" w:rsidP="008F75FA">
            <w:pPr>
              <w:pStyle w:val="TableText"/>
              <w:jc w:val="right"/>
            </w:pPr>
            <w:r w:rsidRPr="00333AE8">
              <w:t>7, 24</w:t>
            </w:r>
          </w:p>
        </w:tc>
      </w:tr>
      <w:tr w:rsidR="00333AE8" w:rsidRPr="00333AE8" w14:paraId="266996BF" w14:textId="77777777" w:rsidTr="008F75FA">
        <w:tc>
          <w:tcPr>
            <w:tcW w:w="3020" w:type="dxa"/>
          </w:tcPr>
          <w:p w14:paraId="47763DE5"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drepanophylla</w:t>
            </w:r>
            <w:proofErr w:type="spellEnd"/>
          </w:p>
        </w:tc>
        <w:tc>
          <w:tcPr>
            <w:tcW w:w="5197" w:type="dxa"/>
          </w:tcPr>
          <w:p w14:paraId="1E314C17" w14:textId="77777777" w:rsidR="00333AE8" w:rsidRPr="00333AE8" w:rsidRDefault="00333AE8" w:rsidP="00333AE8">
            <w:pPr>
              <w:pStyle w:val="TableText"/>
            </w:pPr>
            <w:r w:rsidRPr="00333AE8">
              <w:t>Queensland grey ironbark, Narrow-leaved ironbark</w:t>
            </w:r>
          </w:p>
        </w:tc>
        <w:tc>
          <w:tcPr>
            <w:tcW w:w="843" w:type="dxa"/>
          </w:tcPr>
          <w:p w14:paraId="6440D649" w14:textId="77777777" w:rsidR="00333AE8" w:rsidRPr="00333AE8" w:rsidRDefault="00333AE8" w:rsidP="008F75FA">
            <w:pPr>
              <w:pStyle w:val="TableText"/>
              <w:jc w:val="right"/>
            </w:pPr>
            <w:r w:rsidRPr="00333AE8">
              <w:t>7</w:t>
            </w:r>
          </w:p>
        </w:tc>
      </w:tr>
      <w:tr w:rsidR="00333AE8" w:rsidRPr="00333AE8" w14:paraId="447B2CA8" w14:textId="77777777" w:rsidTr="008F75FA">
        <w:tc>
          <w:tcPr>
            <w:tcW w:w="3020" w:type="dxa"/>
          </w:tcPr>
          <w:p w14:paraId="3BC8EA44"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exserta</w:t>
            </w:r>
            <w:proofErr w:type="spellEnd"/>
          </w:p>
        </w:tc>
        <w:tc>
          <w:tcPr>
            <w:tcW w:w="5197" w:type="dxa"/>
          </w:tcPr>
          <w:p w14:paraId="25CFF41E" w14:textId="77777777" w:rsidR="00333AE8" w:rsidRPr="00333AE8" w:rsidRDefault="00333AE8" w:rsidP="00333AE8">
            <w:pPr>
              <w:pStyle w:val="TableText"/>
            </w:pPr>
            <w:r w:rsidRPr="00333AE8">
              <w:t xml:space="preserve">Queensland peppermint, </w:t>
            </w:r>
            <w:proofErr w:type="gramStart"/>
            <w:r w:rsidRPr="00333AE8">
              <w:t>Yellow</w:t>
            </w:r>
            <w:proofErr w:type="gramEnd"/>
            <w:r w:rsidRPr="00333AE8">
              <w:t xml:space="preserve"> messmate, </w:t>
            </w:r>
            <w:proofErr w:type="spellStart"/>
            <w:r w:rsidRPr="00333AE8">
              <w:t>Bendo</w:t>
            </w:r>
            <w:proofErr w:type="spellEnd"/>
          </w:p>
        </w:tc>
        <w:tc>
          <w:tcPr>
            <w:tcW w:w="843" w:type="dxa"/>
          </w:tcPr>
          <w:p w14:paraId="35D4EC54" w14:textId="77777777" w:rsidR="00333AE8" w:rsidRPr="00333AE8" w:rsidRDefault="00333AE8" w:rsidP="008F75FA">
            <w:pPr>
              <w:pStyle w:val="TableText"/>
              <w:jc w:val="right"/>
            </w:pPr>
            <w:r w:rsidRPr="00333AE8">
              <w:t>7</w:t>
            </w:r>
          </w:p>
        </w:tc>
      </w:tr>
      <w:tr w:rsidR="00333AE8" w:rsidRPr="00333AE8" w14:paraId="731F7F77" w14:textId="77777777" w:rsidTr="008F75FA">
        <w:tc>
          <w:tcPr>
            <w:tcW w:w="3020" w:type="dxa"/>
          </w:tcPr>
          <w:p w14:paraId="446CF037"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melanophloia</w:t>
            </w:r>
            <w:proofErr w:type="spellEnd"/>
          </w:p>
        </w:tc>
        <w:tc>
          <w:tcPr>
            <w:tcW w:w="5197" w:type="dxa"/>
          </w:tcPr>
          <w:p w14:paraId="224836E3" w14:textId="77777777" w:rsidR="00333AE8" w:rsidRPr="00333AE8" w:rsidRDefault="00333AE8" w:rsidP="00333AE8">
            <w:pPr>
              <w:pStyle w:val="TableText"/>
            </w:pPr>
            <w:r w:rsidRPr="00333AE8">
              <w:t>Silver-leaved ironbark</w:t>
            </w:r>
          </w:p>
        </w:tc>
        <w:tc>
          <w:tcPr>
            <w:tcW w:w="843" w:type="dxa"/>
          </w:tcPr>
          <w:p w14:paraId="476E7230" w14:textId="77777777" w:rsidR="00333AE8" w:rsidRPr="00333AE8" w:rsidRDefault="00333AE8" w:rsidP="008F75FA">
            <w:pPr>
              <w:pStyle w:val="TableText"/>
              <w:jc w:val="right"/>
            </w:pPr>
            <w:r w:rsidRPr="00333AE8">
              <w:t>7</w:t>
            </w:r>
          </w:p>
        </w:tc>
      </w:tr>
      <w:tr w:rsidR="00333AE8" w:rsidRPr="00333AE8" w14:paraId="1B91DCC8" w14:textId="77777777" w:rsidTr="008F75FA">
        <w:tc>
          <w:tcPr>
            <w:tcW w:w="3020" w:type="dxa"/>
          </w:tcPr>
          <w:p w14:paraId="1A69E4E1"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moluccana</w:t>
            </w:r>
            <w:proofErr w:type="spellEnd"/>
          </w:p>
        </w:tc>
        <w:tc>
          <w:tcPr>
            <w:tcW w:w="5197" w:type="dxa"/>
          </w:tcPr>
          <w:p w14:paraId="6B7E4DE6" w14:textId="77777777" w:rsidR="00333AE8" w:rsidRPr="00333AE8" w:rsidRDefault="00333AE8" w:rsidP="00333AE8">
            <w:pPr>
              <w:pStyle w:val="TableText"/>
            </w:pPr>
            <w:r w:rsidRPr="00333AE8">
              <w:t>Coastal grey box, Gum-topped box, Grey box</w:t>
            </w:r>
          </w:p>
        </w:tc>
        <w:tc>
          <w:tcPr>
            <w:tcW w:w="843" w:type="dxa"/>
          </w:tcPr>
          <w:p w14:paraId="677F594D" w14:textId="77777777" w:rsidR="00333AE8" w:rsidRPr="00333AE8" w:rsidRDefault="00333AE8" w:rsidP="008F75FA">
            <w:pPr>
              <w:pStyle w:val="TableText"/>
              <w:jc w:val="right"/>
            </w:pPr>
            <w:r w:rsidRPr="00333AE8">
              <w:t>7</w:t>
            </w:r>
          </w:p>
        </w:tc>
      </w:tr>
      <w:tr w:rsidR="00333AE8" w:rsidRPr="00333AE8" w14:paraId="333BB1A1" w14:textId="77777777" w:rsidTr="008F75FA">
        <w:tc>
          <w:tcPr>
            <w:tcW w:w="3020" w:type="dxa"/>
          </w:tcPr>
          <w:p w14:paraId="45CF9728"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orgadophila</w:t>
            </w:r>
            <w:proofErr w:type="spellEnd"/>
          </w:p>
        </w:tc>
        <w:tc>
          <w:tcPr>
            <w:tcW w:w="5197" w:type="dxa"/>
          </w:tcPr>
          <w:p w14:paraId="47E6C3B4" w14:textId="77777777" w:rsidR="00333AE8" w:rsidRPr="00333AE8" w:rsidRDefault="00333AE8" w:rsidP="00333AE8">
            <w:pPr>
              <w:pStyle w:val="TableText"/>
            </w:pPr>
            <w:r w:rsidRPr="00333AE8">
              <w:t xml:space="preserve">Mountain </w:t>
            </w:r>
            <w:proofErr w:type="spellStart"/>
            <w:r w:rsidRPr="00333AE8">
              <w:t>Coolibah</w:t>
            </w:r>
            <w:proofErr w:type="spellEnd"/>
            <w:r w:rsidRPr="00333AE8">
              <w:t>, Gum topped box</w:t>
            </w:r>
          </w:p>
        </w:tc>
        <w:tc>
          <w:tcPr>
            <w:tcW w:w="843" w:type="dxa"/>
          </w:tcPr>
          <w:p w14:paraId="7AEEB8FD" w14:textId="77777777" w:rsidR="00333AE8" w:rsidRPr="00333AE8" w:rsidRDefault="00333AE8" w:rsidP="008F75FA">
            <w:pPr>
              <w:pStyle w:val="TableText"/>
              <w:jc w:val="right"/>
            </w:pPr>
            <w:r w:rsidRPr="00333AE8">
              <w:t>7</w:t>
            </w:r>
          </w:p>
        </w:tc>
      </w:tr>
      <w:tr w:rsidR="00333AE8" w:rsidRPr="00333AE8" w14:paraId="5A6AAE65" w14:textId="77777777" w:rsidTr="008F75FA">
        <w:tc>
          <w:tcPr>
            <w:tcW w:w="3020" w:type="dxa"/>
          </w:tcPr>
          <w:p w14:paraId="141A40BD"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tereticornis</w:t>
            </w:r>
            <w:proofErr w:type="spellEnd"/>
          </w:p>
        </w:tc>
        <w:tc>
          <w:tcPr>
            <w:tcW w:w="5197" w:type="dxa"/>
          </w:tcPr>
          <w:p w14:paraId="4E323E91" w14:textId="77777777" w:rsidR="00333AE8" w:rsidRPr="00333AE8" w:rsidRDefault="00333AE8" w:rsidP="00333AE8">
            <w:pPr>
              <w:pStyle w:val="TableText"/>
            </w:pPr>
            <w:r w:rsidRPr="00333AE8">
              <w:t xml:space="preserve">Forest red gum, </w:t>
            </w:r>
            <w:proofErr w:type="gramStart"/>
            <w:r w:rsidRPr="00333AE8">
              <w:t>Blue</w:t>
            </w:r>
            <w:proofErr w:type="gramEnd"/>
            <w:r w:rsidRPr="00333AE8">
              <w:t xml:space="preserve"> gum, Queensland blue gum</w:t>
            </w:r>
          </w:p>
        </w:tc>
        <w:tc>
          <w:tcPr>
            <w:tcW w:w="843" w:type="dxa"/>
          </w:tcPr>
          <w:p w14:paraId="78972B72" w14:textId="77777777" w:rsidR="00333AE8" w:rsidRPr="00333AE8" w:rsidRDefault="00333AE8" w:rsidP="008F75FA">
            <w:pPr>
              <w:pStyle w:val="TableText"/>
              <w:jc w:val="right"/>
            </w:pPr>
            <w:r w:rsidRPr="00333AE8">
              <w:t>7</w:t>
            </w:r>
          </w:p>
        </w:tc>
      </w:tr>
      <w:tr w:rsidR="00333AE8" w:rsidRPr="00333AE8" w14:paraId="6CB78210" w14:textId="77777777" w:rsidTr="008F75FA">
        <w:tc>
          <w:tcPr>
            <w:tcW w:w="3020" w:type="dxa"/>
          </w:tcPr>
          <w:p w14:paraId="49B14DCE"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whitei</w:t>
            </w:r>
            <w:proofErr w:type="spellEnd"/>
          </w:p>
        </w:tc>
        <w:tc>
          <w:tcPr>
            <w:tcW w:w="5197" w:type="dxa"/>
          </w:tcPr>
          <w:p w14:paraId="3202AE01" w14:textId="77777777" w:rsidR="00333AE8" w:rsidRPr="00333AE8" w:rsidRDefault="00333AE8" w:rsidP="00333AE8">
            <w:pPr>
              <w:pStyle w:val="TableText"/>
            </w:pPr>
            <w:r w:rsidRPr="00333AE8">
              <w:t>White's ironbark</w:t>
            </w:r>
          </w:p>
        </w:tc>
        <w:tc>
          <w:tcPr>
            <w:tcW w:w="843" w:type="dxa"/>
          </w:tcPr>
          <w:p w14:paraId="2BDA31DC" w14:textId="77777777" w:rsidR="00333AE8" w:rsidRPr="00333AE8" w:rsidRDefault="00333AE8" w:rsidP="008F75FA">
            <w:pPr>
              <w:pStyle w:val="TableText"/>
              <w:jc w:val="right"/>
            </w:pPr>
            <w:r w:rsidRPr="00333AE8">
              <w:t>7</w:t>
            </w:r>
          </w:p>
        </w:tc>
      </w:tr>
      <w:bookmarkEnd w:id="89"/>
    </w:tbl>
    <w:p w14:paraId="34A1A611" w14:textId="77777777" w:rsidR="00E175D9" w:rsidRDefault="00E175D9" w:rsidP="00E175D9"/>
    <w:p w14:paraId="6D507EEE" w14:textId="1B6B76BF" w:rsidR="001E0F83" w:rsidRDefault="001E0F83" w:rsidP="001E0F83">
      <w:pPr>
        <w:pStyle w:val="Caption"/>
      </w:pPr>
      <w:bookmarkStart w:id="90" w:name="_Toc99530120"/>
      <w:r>
        <w:t xml:space="preserve">Table </w:t>
      </w:r>
      <w:r w:rsidR="00C8689F">
        <w:fldChar w:fldCharType="begin"/>
      </w:r>
      <w:r w:rsidR="00C8689F">
        <w:instrText xml:space="preserve"> SEQ Table \* ARABIC </w:instrText>
      </w:r>
      <w:r w:rsidR="00C8689F">
        <w:fldChar w:fldCharType="separate"/>
      </w:r>
      <w:r w:rsidR="00E4570F">
        <w:rPr>
          <w:noProof/>
        </w:rPr>
        <w:t>16</w:t>
      </w:r>
      <w:r w:rsidR="00C8689F">
        <w:rPr>
          <w:noProof/>
        </w:rPr>
        <w:fldChar w:fldCharType="end"/>
      </w:r>
      <w:r>
        <w:t xml:space="preserve"> </w:t>
      </w:r>
      <w:r w:rsidR="006C6F50">
        <w:t xml:space="preserve">Einasleigh Uplands </w:t>
      </w:r>
      <w:r w:rsidR="00BB16B2">
        <w:t>Ancillary habitat trees</w:t>
      </w:r>
      <w:bookmarkEnd w:id="90"/>
    </w:p>
    <w:tbl>
      <w:tblPr>
        <w:tblStyle w:val="TableGrid"/>
        <w:tblW w:w="0" w:type="auto"/>
        <w:tblBorders>
          <w:insideV w:val="none" w:sz="0" w:space="0" w:color="auto"/>
        </w:tblBorders>
        <w:tblLook w:val="04A0" w:firstRow="1" w:lastRow="0" w:firstColumn="1" w:lastColumn="0" w:noHBand="0" w:noVBand="1"/>
      </w:tblPr>
      <w:tblGrid>
        <w:gridCol w:w="3020"/>
        <w:gridCol w:w="5055"/>
        <w:gridCol w:w="985"/>
      </w:tblGrid>
      <w:tr w:rsidR="00333AE8" w:rsidRPr="00333AE8" w14:paraId="5933CF90" w14:textId="77777777" w:rsidTr="008F75FA">
        <w:trPr>
          <w:tblHeader/>
        </w:trPr>
        <w:tc>
          <w:tcPr>
            <w:tcW w:w="3020" w:type="dxa"/>
          </w:tcPr>
          <w:p w14:paraId="57266D88" w14:textId="77777777" w:rsidR="00333AE8" w:rsidRPr="00333AE8" w:rsidRDefault="00333AE8" w:rsidP="008F75FA">
            <w:pPr>
              <w:pStyle w:val="TableHeading"/>
            </w:pPr>
            <w:bookmarkStart w:id="91" w:name="Table_17"/>
            <w:r w:rsidRPr="00333AE8">
              <w:t>Tree species scientific name</w:t>
            </w:r>
          </w:p>
        </w:tc>
        <w:tc>
          <w:tcPr>
            <w:tcW w:w="5055" w:type="dxa"/>
          </w:tcPr>
          <w:p w14:paraId="7844ED69" w14:textId="77777777" w:rsidR="00333AE8" w:rsidRPr="00333AE8" w:rsidRDefault="00333AE8" w:rsidP="008F75FA">
            <w:pPr>
              <w:pStyle w:val="TableHeading"/>
            </w:pPr>
            <w:r w:rsidRPr="00333AE8">
              <w:t>Common name</w:t>
            </w:r>
          </w:p>
        </w:tc>
        <w:tc>
          <w:tcPr>
            <w:tcW w:w="985" w:type="dxa"/>
          </w:tcPr>
          <w:p w14:paraId="0754BF19" w14:textId="77777777" w:rsidR="00333AE8" w:rsidRPr="00333AE8" w:rsidRDefault="00333AE8" w:rsidP="008F75FA">
            <w:pPr>
              <w:pStyle w:val="TableHeading"/>
              <w:jc w:val="right"/>
            </w:pPr>
            <w:r w:rsidRPr="00333AE8">
              <w:t>Source</w:t>
            </w:r>
          </w:p>
        </w:tc>
      </w:tr>
      <w:tr w:rsidR="00333AE8" w:rsidRPr="00333AE8" w14:paraId="1DAEE3ED" w14:textId="77777777" w:rsidTr="008F75FA">
        <w:tc>
          <w:tcPr>
            <w:tcW w:w="3020" w:type="dxa"/>
          </w:tcPr>
          <w:p w14:paraId="33AEAAF8" w14:textId="77777777" w:rsidR="00333AE8" w:rsidRPr="008F75FA" w:rsidRDefault="00333AE8" w:rsidP="00333AE8">
            <w:pPr>
              <w:pStyle w:val="TableText"/>
              <w:rPr>
                <w:rStyle w:val="Emphasis"/>
              </w:rPr>
            </w:pPr>
            <w:r w:rsidRPr="008F75FA">
              <w:rPr>
                <w:rStyle w:val="Emphasis"/>
              </w:rPr>
              <w:t xml:space="preserve">Acacia </w:t>
            </w:r>
            <w:proofErr w:type="spellStart"/>
            <w:r w:rsidRPr="008F75FA">
              <w:rPr>
                <w:rStyle w:val="Emphasis"/>
              </w:rPr>
              <w:t>harpophylla</w:t>
            </w:r>
            <w:proofErr w:type="spellEnd"/>
          </w:p>
        </w:tc>
        <w:tc>
          <w:tcPr>
            <w:tcW w:w="5055" w:type="dxa"/>
          </w:tcPr>
          <w:p w14:paraId="4EE1B5E6" w14:textId="77777777" w:rsidR="00333AE8" w:rsidRPr="00333AE8" w:rsidRDefault="00333AE8" w:rsidP="00333AE8">
            <w:pPr>
              <w:pStyle w:val="TableText"/>
            </w:pPr>
            <w:r w:rsidRPr="00333AE8">
              <w:t xml:space="preserve">Brigalow, Spearwood, </w:t>
            </w:r>
            <w:proofErr w:type="spellStart"/>
            <w:r w:rsidRPr="00333AE8">
              <w:t>Orkor</w:t>
            </w:r>
            <w:proofErr w:type="spellEnd"/>
          </w:p>
        </w:tc>
        <w:tc>
          <w:tcPr>
            <w:tcW w:w="985" w:type="dxa"/>
          </w:tcPr>
          <w:p w14:paraId="440C0F2C" w14:textId="77777777" w:rsidR="00333AE8" w:rsidRPr="00333AE8" w:rsidRDefault="00333AE8" w:rsidP="008F75FA">
            <w:pPr>
              <w:pStyle w:val="TableText"/>
              <w:jc w:val="right"/>
            </w:pPr>
            <w:r w:rsidRPr="00333AE8">
              <w:t>7</w:t>
            </w:r>
          </w:p>
        </w:tc>
      </w:tr>
      <w:tr w:rsidR="00333AE8" w:rsidRPr="00333AE8" w14:paraId="3683EB88" w14:textId="77777777" w:rsidTr="008F75FA">
        <w:tc>
          <w:tcPr>
            <w:tcW w:w="3020" w:type="dxa"/>
          </w:tcPr>
          <w:p w14:paraId="596AC5E0" w14:textId="77777777" w:rsidR="00333AE8" w:rsidRPr="008F75FA" w:rsidRDefault="00333AE8" w:rsidP="00333AE8">
            <w:pPr>
              <w:pStyle w:val="TableText"/>
              <w:rPr>
                <w:rStyle w:val="Emphasis"/>
              </w:rPr>
            </w:pPr>
            <w:proofErr w:type="spellStart"/>
            <w:r w:rsidRPr="008F75FA">
              <w:rPr>
                <w:rStyle w:val="Emphasis"/>
              </w:rPr>
              <w:t>Corymbia</w:t>
            </w:r>
            <w:proofErr w:type="spellEnd"/>
            <w:r w:rsidRPr="008F75FA">
              <w:rPr>
                <w:rStyle w:val="Emphasis"/>
              </w:rPr>
              <w:t xml:space="preserve"> citriodora</w:t>
            </w:r>
          </w:p>
        </w:tc>
        <w:tc>
          <w:tcPr>
            <w:tcW w:w="5055" w:type="dxa"/>
          </w:tcPr>
          <w:p w14:paraId="703606DA" w14:textId="77777777" w:rsidR="00333AE8" w:rsidRPr="00333AE8" w:rsidRDefault="00333AE8" w:rsidP="00333AE8">
            <w:pPr>
              <w:pStyle w:val="TableText"/>
            </w:pPr>
            <w:r w:rsidRPr="00333AE8">
              <w:t>Lemon-scented gum, Spotted gum</w:t>
            </w:r>
          </w:p>
        </w:tc>
        <w:tc>
          <w:tcPr>
            <w:tcW w:w="985" w:type="dxa"/>
          </w:tcPr>
          <w:p w14:paraId="63B1C949" w14:textId="77777777" w:rsidR="00333AE8" w:rsidRPr="00333AE8" w:rsidRDefault="00333AE8" w:rsidP="008F75FA">
            <w:pPr>
              <w:pStyle w:val="TableText"/>
              <w:jc w:val="right"/>
            </w:pPr>
            <w:r w:rsidRPr="00333AE8">
              <w:t>7</w:t>
            </w:r>
          </w:p>
        </w:tc>
      </w:tr>
      <w:tr w:rsidR="00333AE8" w:rsidRPr="00333AE8" w14:paraId="201DCF7F" w14:textId="77777777" w:rsidTr="008F75FA">
        <w:tc>
          <w:tcPr>
            <w:tcW w:w="3020" w:type="dxa"/>
          </w:tcPr>
          <w:p w14:paraId="7DEF9D77" w14:textId="77777777" w:rsidR="00333AE8" w:rsidRPr="008F75FA" w:rsidRDefault="00333AE8" w:rsidP="00333AE8">
            <w:pPr>
              <w:pStyle w:val="TableText"/>
              <w:rPr>
                <w:rStyle w:val="Emphasis"/>
              </w:rPr>
            </w:pPr>
            <w:proofErr w:type="spellStart"/>
            <w:r w:rsidRPr="008F75FA">
              <w:rPr>
                <w:rStyle w:val="Emphasis"/>
              </w:rPr>
              <w:t>Corymbia</w:t>
            </w:r>
            <w:proofErr w:type="spellEnd"/>
            <w:r w:rsidRPr="008F75FA">
              <w:rPr>
                <w:rStyle w:val="Emphasis"/>
              </w:rPr>
              <w:t xml:space="preserve"> intermedia</w:t>
            </w:r>
          </w:p>
        </w:tc>
        <w:tc>
          <w:tcPr>
            <w:tcW w:w="5055" w:type="dxa"/>
          </w:tcPr>
          <w:p w14:paraId="6C78CEFF" w14:textId="77777777" w:rsidR="00333AE8" w:rsidRPr="00333AE8" w:rsidRDefault="00333AE8" w:rsidP="00333AE8">
            <w:pPr>
              <w:pStyle w:val="TableText"/>
            </w:pPr>
            <w:r w:rsidRPr="00333AE8">
              <w:t xml:space="preserve">Pink bloodwood, </w:t>
            </w:r>
            <w:proofErr w:type="gramStart"/>
            <w:r w:rsidRPr="00333AE8">
              <w:t>Red</w:t>
            </w:r>
            <w:proofErr w:type="gramEnd"/>
            <w:r w:rsidRPr="00333AE8">
              <w:t xml:space="preserve"> bloodwood</w:t>
            </w:r>
          </w:p>
        </w:tc>
        <w:tc>
          <w:tcPr>
            <w:tcW w:w="985" w:type="dxa"/>
          </w:tcPr>
          <w:p w14:paraId="71A9F4B6" w14:textId="77777777" w:rsidR="00333AE8" w:rsidRPr="00333AE8" w:rsidRDefault="00333AE8" w:rsidP="008F75FA">
            <w:pPr>
              <w:pStyle w:val="TableText"/>
              <w:jc w:val="right"/>
            </w:pPr>
            <w:r w:rsidRPr="00333AE8">
              <w:t>7</w:t>
            </w:r>
          </w:p>
        </w:tc>
      </w:tr>
      <w:tr w:rsidR="00333AE8" w:rsidRPr="00333AE8" w14:paraId="43A6BBBF" w14:textId="77777777" w:rsidTr="008F75FA">
        <w:tc>
          <w:tcPr>
            <w:tcW w:w="3020" w:type="dxa"/>
          </w:tcPr>
          <w:p w14:paraId="32AE0BD6" w14:textId="77777777" w:rsidR="00333AE8" w:rsidRPr="008F75FA" w:rsidRDefault="00333AE8" w:rsidP="00333AE8">
            <w:pPr>
              <w:pStyle w:val="TableText"/>
              <w:rPr>
                <w:rStyle w:val="Emphasis"/>
              </w:rPr>
            </w:pPr>
            <w:proofErr w:type="spellStart"/>
            <w:r w:rsidRPr="008F75FA">
              <w:rPr>
                <w:rStyle w:val="Emphasis"/>
              </w:rPr>
              <w:t>Corymbia</w:t>
            </w:r>
            <w:proofErr w:type="spellEnd"/>
            <w:r w:rsidRPr="008F75FA">
              <w:rPr>
                <w:rStyle w:val="Emphasis"/>
              </w:rPr>
              <w:t xml:space="preserve"> </w:t>
            </w:r>
            <w:proofErr w:type="spellStart"/>
            <w:r w:rsidRPr="008F75FA">
              <w:rPr>
                <w:rStyle w:val="Emphasis"/>
              </w:rPr>
              <w:t>tessellaris</w:t>
            </w:r>
            <w:proofErr w:type="spellEnd"/>
          </w:p>
        </w:tc>
        <w:tc>
          <w:tcPr>
            <w:tcW w:w="5055" w:type="dxa"/>
          </w:tcPr>
          <w:p w14:paraId="5A08DC45" w14:textId="77777777" w:rsidR="00333AE8" w:rsidRPr="00333AE8" w:rsidRDefault="00333AE8" w:rsidP="00333AE8">
            <w:pPr>
              <w:pStyle w:val="TableText"/>
            </w:pPr>
            <w:r w:rsidRPr="00333AE8">
              <w:t xml:space="preserve">Moreton Bay ash, </w:t>
            </w:r>
            <w:proofErr w:type="spellStart"/>
            <w:r w:rsidRPr="00333AE8">
              <w:t>Carbeen</w:t>
            </w:r>
            <w:proofErr w:type="spellEnd"/>
          </w:p>
        </w:tc>
        <w:tc>
          <w:tcPr>
            <w:tcW w:w="985" w:type="dxa"/>
          </w:tcPr>
          <w:p w14:paraId="20F72081" w14:textId="77777777" w:rsidR="00333AE8" w:rsidRPr="00333AE8" w:rsidRDefault="00333AE8" w:rsidP="008F75FA">
            <w:pPr>
              <w:pStyle w:val="TableText"/>
              <w:jc w:val="right"/>
            </w:pPr>
            <w:r w:rsidRPr="00333AE8">
              <w:t>7</w:t>
            </w:r>
          </w:p>
        </w:tc>
      </w:tr>
      <w:tr w:rsidR="00333AE8" w:rsidRPr="00333AE8" w14:paraId="7C38A34B" w14:textId="77777777" w:rsidTr="008F75FA">
        <w:tc>
          <w:tcPr>
            <w:tcW w:w="3020" w:type="dxa"/>
          </w:tcPr>
          <w:p w14:paraId="6E7D61C8"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ochrophloia</w:t>
            </w:r>
            <w:proofErr w:type="spellEnd"/>
          </w:p>
        </w:tc>
        <w:tc>
          <w:tcPr>
            <w:tcW w:w="5055" w:type="dxa"/>
          </w:tcPr>
          <w:p w14:paraId="5B1D15DD" w14:textId="77777777" w:rsidR="00333AE8" w:rsidRPr="00333AE8" w:rsidRDefault="00333AE8" w:rsidP="00333AE8">
            <w:pPr>
              <w:pStyle w:val="TableText"/>
            </w:pPr>
            <w:r w:rsidRPr="00333AE8">
              <w:t xml:space="preserve">Yapunyah, </w:t>
            </w:r>
            <w:proofErr w:type="spellStart"/>
            <w:r w:rsidRPr="00333AE8">
              <w:t>Napunyah</w:t>
            </w:r>
            <w:proofErr w:type="spellEnd"/>
            <w:r w:rsidRPr="00333AE8">
              <w:t>, Yellow jacket</w:t>
            </w:r>
          </w:p>
        </w:tc>
        <w:tc>
          <w:tcPr>
            <w:tcW w:w="985" w:type="dxa"/>
          </w:tcPr>
          <w:p w14:paraId="05DCA1D2" w14:textId="77777777" w:rsidR="00333AE8" w:rsidRPr="00333AE8" w:rsidRDefault="00333AE8" w:rsidP="008F75FA">
            <w:pPr>
              <w:pStyle w:val="TableText"/>
              <w:jc w:val="right"/>
            </w:pPr>
            <w:r w:rsidRPr="00333AE8">
              <w:t>7</w:t>
            </w:r>
          </w:p>
        </w:tc>
      </w:tr>
      <w:tr w:rsidR="00333AE8" w:rsidRPr="00333AE8" w14:paraId="3B65F2AB" w14:textId="77777777" w:rsidTr="008F75FA">
        <w:tc>
          <w:tcPr>
            <w:tcW w:w="3020" w:type="dxa"/>
          </w:tcPr>
          <w:p w14:paraId="23DD6251"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platyphylla</w:t>
            </w:r>
            <w:proofErr w:type="spellEnd"/>
          </w:p>
        </w:tc>
        <w:tc>
          <w:tcPr>
            <w:tcW w:w="5055" w:type="dxa"/>
          </w:tcPr>
          <w:p w14:paraId="7F1190D1" w14:textId="77777777" w:rsidR="00333AE8" w:rsidRPr="00333AE8" w:rsidRDefault="00333AE8" w:rsidP="00333AE8">
            <w:pPr>
              <w:pStyle w:val="TableText"/>
            </w:pPr>
            <w:r w:rsidRPr="00333AE8">
              <w:t>White gum, Poplar gum</w:t>
            </w:r>
          </w:p>
        </w:tc>
        <w:tc>
          <w:tcPr>
            <w:tcW w:w="985" w:type="dxa"/>
          </w:tcPr>
          <w:p w14:paraId="5FEDA87F" w14:textId="77777777" w:rsidR="00333AE8" w:rsidRPr="00333AE8" w:rsidRDefault="00333AE8" w:rsidP="008F75FA">
            <w:pPr>
              <w:pStyle w:val="TableText"/>
              <w:jc w:val="right"/>
            </w:pPr>
            <w:r w:rsidRPr="00333AE8">
              <w:t>7</w:t>
            </w:r>
          </w:p>
        </w:tc>
      </w:tr>
      <w:bookmarkEnd w:id="91"/>
    </w:tbl>
    <w:p w14:paraId="1B248221" w14:textId="77777777" w:rsidR="00E175D9" w:rsidRDefault="00E175D9" w:rsidP="00E175D9"/>
    <w:p w14:paraId="62A0F557" w14:textId="68D27433" w:rsidR="00E175D9" w:rsidRDefault="00E175D9" w:rsidP="00333AE8">
      <w:pPr>
        <w:pStyle w:val="Heading3"/>
      </w:pPr>
      <w:bookmarkStart w:id="92" w:name="_Toc99530090"/>
      <w:r>
        <w:t>Far West NSW</w:t>
      </w:r>
      <w:bookmarkEnd w:id="92"/>
    </w:p>
    <w:p w14:paraId="7AC2906D" w14:textId="65FAF2B3" w:rsidR="001E0F83" w:rsidRDefault="001E0F83" w:rsidP="001E0F83">
      <w:pPr>
        <w:pStyle w:val="Caption"/>
      </w:pPr>
      <w:bookmarkStart w:id="93" w:name="_Toc99530121"/>
      <w:r>
        <w:t xml:space="preserve">Table </w:t>
      </w:r>
      <w:r w:rsidR="00C8689F">
        <w:fldChar w:fldCharType="begin"/>
      </w:r>
      <w:r w:rsidR="00C8689F">
        <w:instrText xml:space="preserve"> SEQ Table \* ARABIC </w:instrText>
      </w:r>
      <w:r w:rsidR="00C8689F">
        <w:fldChar w:fldCharType="separate"/>
      </w:r>
      <w:r w:rsidR="00E4570F">
        <w:rPr>
          <w:noProof/>
        </w:rPr>
        <w:t>17</w:t>
      </w:r>
      <w:r w:rsidR="00C8689F">
        <w:rPr>
          <w:noProof/>
        </w:rPr>
        <w:fldChar w:fldCharType="end"/>
      </w:r>
      <w:r w:rsidRPr="00B4290C">
        <w:t xml:space="preserve"> </w:t>
      </w:r>
      <w:r w:rsidR="006C6F50">
        <w:t xml:space="preserve">Far West NSW </w:t>
      </w:r>
      <w:r w:rsidR="00BB16B2">
        <w:t>Locally important koala trees</w:t>
      </w:r>
      <w:bookmarkEnd w:id="93"/>
    </w:p>
    <w:tbl>
      <w:tblPr>
        <w:tblStyle w:val="TableGrid"/>
        <w:tblW w:w="0" w:type="auto"/>
        <w:tblBorders>
          <w:insideV w:val="none" w:sz="0" w:space="0" w:color="auto"/>
        </w:tblBorders>
        <w:tblLook w:val="04A0" w:firstRow="1" w:lastRow="0" w:firstColumn="1" w:lastColumn="0" w:noHBand="0" w:noVBand="1"/>
      </w:tblPr>
      <w:tblGrid>
        <w:gridCol w:w="2547"/>
        <w:gridCol w:w="5386"/>
        <w:gridCol w:w="1127"/>
      </w:tblGrid>
      <w:tr w:rsidR="00333AE8" w:rsidRPr="00333AE8" w14:paraId="5E8A1496" w14:textId="77777777" w:rsidTr="006B05F1">
        <w:trPr>
          <w:tblHeader/>
        </w:trPr>
        <w:tc>
          <w:tcPr>
            <w:tcW w:w="2547" w:type="dxa"/>
          </w:tcPr>
          <w:p w14:paraId="13C02ADE" w14:textId="77777777" w:rsidR="00333AE8" w:rsidRPr="00333AE8" w:rsidRDefault="00333AE8" w:rsidP="008F75FA">
            <w:pPr>
              <w:pStyle w:val="TableHeading"/>
            </w:pPr>
            <w:bookmarkStart w:id="94" w:name="Table_18"/>
            <w:r w:rsidRPr="00333AE8">
              <w:t>Tree species scientific name</w:t>
            </w:r>
          </w:p>
        </w:tc>
        <w:tc>
          <w:tcPr>
            <w:tcW w:w="5386" w:type="dxa"/>
          </w:tcPr>
          <w:p w14:paraId="4E394E48" w14:textId="77777777" w:rsidR="00333AE8" w:rsidRPr="00333AE8" w:rsidRDefault="00333AE8" w:rsidP="008F75FA">
            <w:pPr>
              <w:pStyle w:val="TableHeading"/>
            </w:pPr>
            <w:r w:rsidRPr="00333AE8">
              <w:t>Common name</w:t>
            </w:r>
          </w:p>
        </w:tc>
        <w:tc>
          <w:tcPr>
            <w:tcW w:w="1127" w:type="dxa"/>
          </w:tcPr>
          <w:p w14:paraId="077CEC83" w14:textId="77777777" w:rsidR="00333AE8" w:rsidRPr="00333AE8" w:rsidRDefault="00333AE8" w:rsidP="008F75FA">
            <w:pPr>
              <w:pStyle w:val="TableHeading"/>
              <w:jc w:val="right"/>
            </w:pPr>
            <w:r w:rsidRPr="00333AE8">
              <w:t>Source</w:t>
            </w:r>
          </w:p>
        </w:tc>
      </w:tr>
      <w:tr w:rsidR="00333AE8" w:rsidRPr="00333AE8" w14:paraId="56119EEB" w14:textId="77777777" w:rsidTr="006B05F1">
        <w:tc>
          <w:tcPr>
            <w:tcW w:w="2547" w:type="dxa"/>
          </w:tcPr>
          <w:p w14:paraId="7244A4C4"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albens</w:t>
            </w:r>
            <w:proofErr w:type="spellEnd"/>
          </w:p>
        </w:tc>
        <w:tc>
          <w:tcPr>
            <w:tcW w:w="5386" w:type="dxa"/>
          </w:tcPr>
          <w:p w14:paraId="4E71F115" w14:textId="77777777" w:rsidR="00333AE8" w:rsidRPr="00333AE8" w:rsidRDefault="00333AE8" w:rsidP="00333AE8">
            <w:pPr>
              <w:pStyle w:val="TableText"/>
            </w:pPr>
            <w:r w:rsidRPr="00333AE8">
              <w:t>White box</w:t>
            </w:r>
          </w:p>
        </w:tc>
        <w:tc>
          <w:tcPr>
            <w:tcW w:w="1127" w:type="dxa"/>
          </w:tcPr>
          <w:p w14:paraId="043A9277" w14:textId="77777777" w:rsidR="00333AE8" w:rsidRPr="00333AE8" w:rsidRDefault="00333AE8" w:rsidP="008F75FA">
            <w:pPr>
              <w:pStyle w:val="TableText"/>
              <w:jc w:val="right"/>
            </w:pPr>
            <w:r w:rsidRPr="00333AE8">
              <w:t>11, 12, 13</w:t>
            </w:r>
          </w:p>
        </w:tc>
      </w:tr>
      <w:tr w:rsidR="00333AE8" w:rsidRPr="00333AE8" w14:paraId="583D089D" w14:textId="77777777" w:rsidTr="006B05F1">
        <w:tc>
          <w:tcPr>
            <w:tcW w:w="2547" w:type="dxa"/>
          </w:tcPr>
          <w:p w14:paraId="7D0A8658"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blakelyi</w:t>
            </w:r>
            <w:proofErr w:type="spellEnd"/>
          </w:p>
        </w:tc>
        <w:tc>
          <w:tcPr>
            <w:tcW w:w="5386" w:type="dxa"/>
          </w:tcPr>
          <w:p w14:paraId="17D0CA2B" w14:textId="77777777" w:rsidR="00333AE8" w:rsidRPr="00333AE8" w:rsidRDefault="00333AE8" w:rsidP="00333AE8">
            <w:pPr>
              <w:pStyle w:val="TableText"/>
            </w:pPr>
            <w:r w:rsidRPr="00333AE8">
              <w:t>Blakely’s red gum, White budded gum</w:t>
            </w:r>
          </w:p>
        </w:tc>
        <w:tc>
          <w:tcPr>
            <w:tcW w:w="1127" w:type="dxa"/>
          </w:tcPr>
          <w:p w14:paraId="3FE89230" w14:textId="102FBACF" w:rsidR="00333AE8" w:rsidRPr="00333AE8" w:rsidRDefault="00333AE8" w:rsidP="008F75FA">
            <w:pPr>
              <w:pStyle w:val="TableText"/>
              <w:jc w:val="right"/>
            </w:pPr>
            <w:r w:rsidRPr="00333AE8">
              <w:t>11, 12</w:t>
            </w:r>
          </w:p>
        </w:tc>
      </w:tr>
      <w:tr w:rsidR="00333AE8" w:rsidRPr="00333AE8" w14:paraId="51F4114D" w14:textId="77777777" w:rsidTr="006B05F1">
        <w:tc>
          <w:tcPr>
            <w:tcW w:w="2547" w:type="dxa"/>
          </w:tcPr>
          <w:p w14:paraId="38804C52" w14:textId="77777777" w:rsidR="00333AE8" w:rsidRPr="008F75FA" w:rsidRDefault="00333AE8" w:rsidP="00333AE8">
            <w:pPr>
              <w:pStyle w:val="TableText"/>
              <w:rPr>
                <w:rStyle w:val="Emphasis"/>
              </w:rPr>
            </w:pPr>
            <w:r w:rsidRPr="008F75FA">
              <w:rPr>
                <w:rStyle w:val="Emphasis"/>
              </w:rPr>
              <w:t>Eucalyptus camaldulensis</w:t>
            </w:r>
          </w:p>
        </w:tc>
        <w:tc>
          <w:tcPr>
            <w:tcW w:w="5386" w:type="dxa"/>
          </w:tcPr>
          <w:p w14:paraId="2CFCC519" w14:textId="77777777" w:rsidR="00333AE8" w:rsidRPr="00333AE8" w:rsidRDefault="00333AE8" w:rsidP="00333AE8">
            <w:pPr>
              <w:pStyle w:val="TableText"/>
            </w:pPr>
            <w:r w:rsidRPr="00333AE8">
              <w:t>River red gum, Murray red gum, Yarrow</w:t>
            </w:r>
          </w:p>
        </w:tc>
        <w:tc>
          <w:tcPr>
            <w:tcW w:w="1127" w:type="dxa"/>
          </w:tcPr>
          <w:p w14:paraId="78222BB7" w14:textId="121E5159" w:rsidR="00333AE8" w:rsidRPr="00333AE8" w:rsidRDefault="00333AE8" w:rsidP="008F75FA">
            <w:pPr>
              <w:pStyle w:val="TableText"/>
              <w:jc w:val="right"/>
            </w:pPr>
            <w:r w:rsidRPr="00333AE8">
              <w:t>11, 12, 13</w:t>
            </w:r>
          </w:p>
        </w:tc>
      </w:tr>
      <w:tr w:rsidR="00333AE8" w:rsidRPr="00333AE8" w14:paraId="665CFAA6" w14:textId="77777777" w:rsidTr="006B05F1">
        <w:tc>
          <w:tcPr>
            <w:tcW w:w="2547" w:type="dxa"/>
          </w:tcPr>
          <w:p w14:paraId="1B48A0B3"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chloroclada</w:t>
            </w:r>
            <w:proofErr w:type="spellEnd"/>
          </w:p>
        </w:tc>
        <w:tc>
          <w:tcPr>
            <w:tcW w:w="5386" w:type="dxa"/>
          </w:tcPr>
          <w:p w14:paraId="4C49B1D1" w14:textId="77777777" w:rsidR="00333AE8" w:rsidRPr="00333AE8" w:rsidRDefault="00333AE8" w:rsidP="00333AE8">
            <w:pPr>
              <w:pStyle w:val="TableText"/>
            </w:pPr>
            <w:r w:rsidRPr="00333AE8">
              <w:t xml:space="preserve">Baradine gum, </w:t>
            </w:r>
            <w:proofErr w:type="gramStart"/>
            <w:r w:rsidRPr="00333AE8">
              <w:t>Red</w:t>
            </w:r>
            <w:proofErr w:type="gramEnd"/>
            <w:r w:rsidRPr="00333AE8">
              <w:t xml:space="preserve"> gum, Dirty gum</w:t>
            </w:r>
          </w:p>
        </w:tc>
        <w:tc>
          <w:tcPr>
            <w:tcW w:w="1127" w:type="dxa"/>
          </w:tcPr>
          <w:p w14:paraId="42378102" w14:textId="77777777" w:rsidR="00333AE8" w:rsidRPr="00333AE8" w:rsidRDefault="00333AE8" w:rsidP="008F75FA">
            <w:pPr>
              <w:pStyle w:val="TableText"/>
              <w:jc w:val="right"/>
            </w:pPr>
            <w:r w:rsidRPr="00333AE8">
              <w:t>11, 12, 26</w:t>
            </w:r>
          </w:p>
        </w:tc>
      </w:tr>
      <w:tr w:rsidR="00333AE8" w:rsidRPr="00333AE8" w14:paraId="5C8F722A" w14:textId="77777777" w:rsidTr="006B05F1">
        <w:tc>
          <w:tcPr>
            <w:tcW w:w="2547" w:type="dxa"/>
          </w:tcPr>
          <w:p w14:paraId="180892BD" w14:textId="77777777" w:rsidR="00333AE8" w:rsidRPr="008F75FA" w:rsidRDefault="00333AE8" w:rsidP="00333AE8">
            <w:pPr>
              <w:pStyle w:val="TableText"/>
              <w:rPr>
                <w:rStyle w:val="Emphasis"/>
              </w:rPr>
            </w:pPr>
            <w:r w:rsidRPr="008F75FA">
              <w:rPr>
                <w:rStyle w:val="Emphasis"/>
              </w:rPr>
              <w:t>Eucalyptus coolabah</w:t>
            </w:r>
          </w:p>
        </w:tc>
        <w:tc>
          <w:tcPr>
            <w:tcW w:w="5386" w:type="dxa"/>
          </w:tcPr>
          <w:p w14:paraId="1BF22DBC" w14:textId="77777777" w:rsidR="00333AE8" w:rsidRPr="00333AE8" w:rsidRDefault="00333AE8" w:rsidP="00333AE8">
            <w:pPr>
              <w:pStyle w:val="TableText"/>
            </w:pPr>
            <w:r w:rsidRPr="00333AE8">
              <w:t xml:space="preserve">Coolabah, </w:t>
            </w:r>
            <w:proofErr w:type="spellStart"/>
            <w:r w:rsidRPr="00333AE8">
              <w:t>Coolibah</w:t>
            </w:r>
            <w:proofErr w:type="spellEnd"/>
          </w:p>
        </w:tc>
        <w:tc>
          <w:tcPr>
            <w:tcW w:w="1127" w:type="dxa"/>
          </w:tcPr>
          <w:p w14:paraId="34D14D4E" w14:textId="30237503" w:rsidR="00333AE8" w:rsidRPr="00333AE8" w:rsidRDefault="00333AE8" w:rsidP="008F75FA">
            <w:pPr>
              <w:pStyle w:val="TableText"/>
              <w:jc w:val="right"/>
            </w:pPr>
            <w:r w:rsidRPr="00333AE8">
              <w:t>11, 12, 13</w:t>
            </w:r>
          </w:p>
        </w:tc>
      </w:tr>
      <w:tr w:rsidR="00333AE8" w:rsidRPr="00333AE8" w14:paraId="42C688C0" w14:textId="77777777" w:rsidTr="006B05F1">
        <w:tc>
          <w:tcPr>
            <w:tcW w:w="2547" w:type="dxa"/>
          </w:tcPr>
          <w:p w14:paraId="061BA461"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crebra</w:t>
            </w:r>
            <w:proofErr w:type="spellEnd"/>
          </w:p>
        </w:tc>
        <w:tc>
          <w:tcPr>
            <w:tcW w:w="5386" w:type="dxa"/>
          </w:tcPr>
          <w:p w14:paraId="6D7DDF06" w14:textId="77777777" w:rsidR="00333AE8" w:rsidRPr="00333AE8" w:rsidRDefault="00333AE8" w:rsidP="00333AE8">
            <w:pPr>
              <w:pStyle w:val="TableText"/>
            </w:pPr>
            <w:r w:rsidRPr="00333AE8">
              <w:t xml:space="preserve">Narrow-leaved ironbark, Narrow-leaved red ironbark, </w:t>
            </w:r>
            <w:proofErr w:type="spellStart"/>
            <w:r w:rsidRPr="00333AE8">
              <w:t>Muggago</w:t>
            </w:r>
            <w:proofErr w:type="spellEnd"/>
          </w:p>
        </w:tc>
        <w:tc>
          <w:tcPr>
            <w:tcW w:w="1127" w:type="dxa"/>
          </w:tcPr>
          <w:p w14:paraId="10E1D574" w14:textId="5B4CB7F9" w:rsidR="00333AE8" w:rsidRPr="00333AE8" w:rsidRDefault="00333AE8" w:rsidP="008F75FA">
            <w:pPr>
              <w:pStyle w:val="TableText"/>
              <w:jc w:val="right"/>
            </w:pPr>
            <w:r w:rsidRPr="00333AE8">
              <w:t>11, 12</w:t>
            </w:r>
          </w:p>
        </w:tc>
      </w:tr>
      <w:tr w:rsidR="00333AE8" w:rsidRPr="00333AE8" w14:paraId="34E04EFD" w14:textId="77777777" w:rsidTr="006B05F1">
        <w:tc>
          <w:tcPr>
            <w:tcW w:w="2547" w:type="dxa"/>
          </w:tcPr>
          <w:p w14:paraId="5578FDC6" w14:textId="77777777" w:rsidR="00333AE8" w:rsidRPr="008F75FA" w:rsidRDefault="00333AE8" w:rsidP="00333AE8">
            <w:pPr>
              <w:pStyle w:val="TableText"/>
              <w:rPr>
                <w:rStyle w:val="Emphasis"/>
              </w:rPr>
            </w:pPr>
            <w:r w:rsidRPr="008F75FA">
              <w:rPr>
                <w:rStyle w:val="Emphasis"/>
              </w:rPr>
              <w:t>Eucalyptus dealbata</w:t>
            </w:r>
          </w:p>
        </w:tc>
        <w:tc>
          <w:tcPr>
            <w:tcW w:w="5386" w:type="dxa"/>
          </w:tcPr>
          <w:p w14:paraId="1DAC6E79" w14:textId="77777777" w:rsidR="00333AE8" w:rsidRPr="00333AE8" w:rsidRDefault="00333AE8" w:rsidP="00333AE8">
            <w:pPr>
              <w:pStyle w:val="TableText"/>
            </w:pPr>
            <w:r w:rsidRPr="00333AE8">
              <w:t>Baradine gum, Tumbledown red gum, Hill red gum</w:t>
            </w:r>
          </w:p>
        </w:tc>
        <w:tc>
          <w:tcPr>
            <w:tcW w:w="1127" w:type="dxa"/>
          </w:tcPr>
          <w:p w14:paraId="7B16CDC1" w14:textId="293ABB07" w:rsidR="00333AE8" w:rsidRPr="00333AE8" w:rsidRDefault="00333AE8" w:rsidP="008F75FA">
            <w:pPr>
              <w:pStyle w:val="TableText"/>
              <w:jc w:val="right"/>
            </w:pPr>
            <w:r w:rsidRPr="00333AE8">
              <w:t>11, 12</w:t>
            </w:r>
          </w:p>
        </w:tc>
      </w:tr>
      <w:tr w:rsidR="00333AE8" w:rsidRPr="00333AE8" w14:paraId="4AFC3912" w14:textId="77777777" w:rsidTr="006B05F1">
        <w:tc>
          <w:tcPr>
            <w:tcW w:w="2547" w:type="dxa"/>
          </w:tcPr>
          <w:p w14:paraId="1C430CB7"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largiflorens</w:t>
            </w:r>
            <w:proofErr w:type="spellEnd"/>
          </w:p>
        </w:tc>
        <w:tc>
          <w:tcPr>
            <w:tcW w:w="5386" w:type="dxa"/>
          </w:tcPr>
          <w:p w14:paraId="534B82EC" w14:textId="77777777" w:rsidR="00333AE8" w:rsidRPr="00333AE8" w:rsidRDefault="00333AE8" w:rsidP="00333AE8">
            <w:pPr>
              <w:pStyle w:val="TableText"/>
            </w:pPr>
            <w:r w:rsidRPr="00333AE8">
              <w:t>Black box, Flooded box, River box</w:t>
            </w:r>
          </w:p>
        </w:tc>
        <w:tc>
          <w:tcPr>
            <w:tcW w:w="1127" w:type="dxa"/>
          </w:tcPr>
          <w:p w14:paraId="12EA8BA7" w14:textId="4D25C0C7" w:rsidR="00333AE8" w:rsidRPr="00333AE8" w:rsidRDefault="00333AE8" w:rsidP="008F75FA">
            <w:pPr>
              <w:pStyle w:val="TableText"/>
              <w:jc w:val="right"/>
            </w:pPr>
            <w:r w:rsidRPr="00333AE8">
              <w:t>11, 12, 13</w:t>
            </w:r>
          </w:p>
        </w:tc>
      </w:tr>
      <w:tr w:rsidR="00333AE8" w:rsidRPr="00333AE8" w14:paraId="7BBC0188" w14:textId="77777777" w:rsidTr="006B05F1">
        <w:tc>
          <w:tcPr>
            <w:tcW w:w="2547" w:type="dxa"/>
          </w:tcPr>
          <w:p w14:paraId="4926323E"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melanophloia</w:t>
            </w:r>
            <w:proofErr w:type="spellEnd"/>
          </w:p>
        </w:tc>
        <w:tc>
          <w:tcPr>
            <w:tcW w:w="5386" w:type="dxa"/>
          </w:tcPr>
          <w:p w14:paraId="59625208" w14:textId="77777777" w:rsidR="00333AE8" w:rsidRPr="00333AE8" w:rsidRDefault="00333AE8" w:rsidP="00333AE8">
            <w:pPr>
              <w:pStyle w:val="TableText"/>
            </w:pPr>
            <w:r w:rsidRPr="00333AE8">
              <w:t>Silver-leaved ironbark</w:t>
            </w:r>
          </w:p>
        </w:tc>
        <w:tc>
          <w:tcPr>
            <w:tcW w:w="1127" w:type="dxa"/>
          </w:tcPr>
          <w:p w14:paraId="2BF1F11F" w14:textId="3C6165D7" w:rsidR="00333AE8" w:rsidRPr="00333AE8" w:rsidRDefault="00333AE8" w:rsidP="008F75FA">
            <w:pPr>
              <w:pStyle w:val="TableText"/>
              <w:jc w:val="right"/>
            </w:pPr>
            <w:r w:rsidRPr="00333AE8">
              <w:t>11, 12, 13</w:t>
            </w:r>
          </w:p>
        </w:tc>
      </w:tr>
      <w:tr w:rsidR="00333AE8" w:rsidRPr="00333AE8" w14:paraId="15AB50A9" w14:textId="77777777" w:rsidTr="006B05F1">
        <w:tc>
          <w:tcPr>
            <w:tcW w:w="2547" w:type="dxa"/>
          </w:tcPr>
          <w:p w14:paraId="7693C559"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melliodora</w:t>
            </w:r>
            <w:proofErr w:type="spellEnd"/>
          </w:p>
        </w:tc>
        <w:tc>
          <w:tcPr>
            <w:tcW w:w="5386" w:type="dxa"/>
          </w:tcPr>
          <w:p w14:paraId="1E06ECC8" w14:textId="77777777" w:rsidR="00333AE8" w:rsidRPr="00333AE8" w:rsidRDefault="00333AE8" w:rsidP="00333AE8">
            <w:pPr>
              <w:pStyle w:val="TableText"/>
            </w:pPr>
            <w:r w:rsidRPr="00333AE8">
              <w:t xml:space="preserve">Yellow box, Honey box, Yellow </w:t>
            </w:r>
            <w:proofErr w:type="spellStart"/>
            <w:r w:rsidRPr="00333AE8">
              <w:t>ironbox</w:t>
            </w:r>
            <w:proofErr w:type="spellEnd"/>
          </w:p>
        </w:tc>
        <w:tc>
          <w:tcPr>
            <w:tcW w:w="1127" w:type="dxa"/>
          </w:tcPr>
          <w:p w14:paraId="0AB67B78" w14:textId="7F8CB0E2" w:rsidR="00333AE8" w:rsidRPr="00333AE8" w:rsidRDefault="00333AE8" w:rsidP="008F75FA">
            <w:pPr>
              <w:pStyle w:val="TableText"/>
              <w:jc w:val="right"/>
            </w:pPr>
            <w:r w:rsidRPr="00333AE8">
              <w:t>11, 12, 13</w:t>
            </w:r>
          </w:p>
        </w:tc>
      </w:tr>
      <w:tr w:rsidR="00333AE8" w:rsidRPr="00333AE8" w14:paraId="1CDEC258" w14:textId="77777777" w:rsidTr="006B05F1">
        <w:tc>
          <w:tcPr>
            <w:tcW w:w="2547" w:type="dxa"/>
          </w:tcPr>
          <w:p w14:paraId="6842215C"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microcarpa</w:t>
            </w:r>
            <w:proofErr w:type="spellEnd"/>
          </w:p>
        </w:tc>
        <w:tc>
          <w:tcPr>
            <w:tcW w:w="5386" w:type="dxa"/>
          </w:tcPr>
          <w:p w14:paraId="4C06A894" w14:textId="77777777" w:rsidR="00333AE8" w:rsidRPr="00333AE8" w:rsidRDefault="00333AE8" w:rsidP="00333AE8">
            <w:pPr>
              <w:pStyle w:val="TableText"/>
            </w:pPr>
            <w:r w:rsidRPr="00333AE8">
              <w:t>Grey box, Narrow-leaved box, Inland box</w:t>
            </w:r>
          </w:p>
        </w:tc>
        <w:tc>
          <w:tcPr>
            <w:tcW w:w="1127" w:type="dxa"/>
          </w:tcPr>
          <w:p w14:paraId="367E0DA8" w14:textId="536ACEC1" w:rsidR="00333AE8" w:rsidRPr="00333AE8" w:rsidRDefault="00333AE8" w:rsidP="008F75FA">
            <w:pPr>
              <w:pStyle w:val="TableText"/>
              <w:jc w:val="right"/>
            </w:pPr>
            <w:r w:rsidRPr="00333AE8">
              <w:t>11, 12, 13</w:t>
            </w:r>
          </w:p>
        </w:tc>
      </w:tr>
      <w:tr w:rsidR="00333AE8" w:rsidRPr="00333AE8" w14:paraId="7F7D6FEE" w14:textId="77777777" w:rsidTr="006B05F1">
        <w:tc>
          <w:tcPr>
            <w:tcW w:w="2547" w:type="dxa"/>
          </w:tcPr>
          <w:p w14:paraId="28D27B6B"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populnea</w:t>
            </w:r>
            <w:proofErr w:type="spellEnd"/>
          </w:p>
        </w:tc>
        <w:tc>
          <w:tcPr>
            <w:tcW w:w="5386" w:type="dxa"/>
          </w:tcPr>
          <w:p w14:paraId="2DD57C5B" w14:textId="77777777" w:rsidR="00333AE8" w:rsidRPr="00333AE8" w:rsidRDefault="00333AE8" w:rsidP="00333AE8">
            <w:pPr>
              <w:pStyle w:val="TableText"/>
            </w:pPr>
            <w:r w:rsidRPr="00333AE8">
              <w:t xml:space="preserve">Poplar box, </w:t>
            </w:r>
            <w:proofErr w:type="spellStart"/>
            <w:r w:rsidRPr="00333AE8">
              <w:t>Bimble</w:t>
            </w:r>
            <w:proofErr w:type="spellEnd"/>
            <w:r w:rsidRPr="00333AE8">
              <w:t xml:space="preserve"> box</w:t>
            </w:r>
          </w:p>
        </w:tc>
        <w:tc>
          <w:tcPr>
            <w:tcW w:w="1127" w:type="dxa"/>
          </w:tcPr>
          <w:p w14:paraId="721089A5" w14:textId="438A974F" w:rsidR="00333AE8" w:rsidRPr="00333AE8" w:rsidRDefault="00333AE8" w:rsidP="008F75FA">
            <w:pPr>
              <w:pStyle w:val="TableText"/>
              <w:jc w:val="right"/>
            </w:pPr>
            <w:r w:rsidRPr="00333AE8">
              <w:t>11, 12, 13</w:t>
            </w:r>
          </w:p>
        </w:tc>
      </w:tr>
      <w:tr w:rsidR="00333AE8" w:rsidRPr="00333AE8" w14:paraId="4FCCA0E4" w14:textId="77777777" w:rsidTr="006B05F1">
        <w:tc>
          <w:tcPr>
            <w:tcW w:w="2547" w:type="dxa"/>
          </w:tcPr>
          <w:p w14:paraId="0A3BFA5F"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woollsiana</w:t>
            </w:r>
            <w:proofErr w:type="spellEnd"/>
          </w:p>
        </w:tc>
        <w:tc>
          <w:tcPr>
            <w:tcW w:w="5386" w:type="dxa"/>
          </w:tcPr>
          <w:p w14:paraId="3A00BA32" w14:textId="77777777" w:rsidR="00333AE8" w:rsidRPr="00333AE8" w:rsidRDefault="00333AE8" w:rsidP="00333AE8">
            <w:pPr>
              <w:pStyle w:val="TableText"/>
            </w:pPr>
            <w:r w:rsidRPr="00333AE8">
              <w:t>Narrow-leaved grey box</w:t>
            </w:r>
          </w:p>
        </w:tc>
        <w:tc>
          <w:tcPr>
            <w:tcW w:w="1127" w:type="dxa"/>
          </w:tcPr>
          <w:p w14:paraId="48F3E608" w14:textId="36DB7955" w:rsidR="00333AE8" w:rsidRPr="00333AE8" w:rsidRDefault="00333AE8" w:rsidP="008F75FA">
            <w:pPr>
              <w:pStyle w:val="TableText"/>
              <w:jc w:val="right"/>
            </w:pPr>
            <w:r w:rsidRPr="00333AE8">
              <w:t>11, 12</w:t>
            </w:r>
          </w:p>
        </w:tc>
      </w:tr>
      <w:bookmarkEnd w:id="94"/>
    </w:tbl>
    <w:p w14:paraId="0BC5701C" w14:textId="77777777" w:rsidR="00E175D9" w:rsidRDefault="00E175D9" w:rsidP="00E175D9"/>
    <w:p w14:paraId="4B590F1F" w14:textId="79C33982" w:rsidR="001E0F83" w:rsidRDefault="001E0F83" w:rsidP="001E0F83">
      <w:pPr>
        <w:pStyle w:val="Caption"/>
      </w:pPr>
      <w:bookmarkStart w:id="95" w:name="_Toc99530122"/>
      <w:r>
        <w:t xml:space="preserve">Table </w:t>
      </w:r>
      <w:r w:rsidR="00C8689F">
        <w:fldChar w:fldCharType="begin"/>
      </w:r>
      <w:r w:rsidR="00C8689F">
        <w:instrText xml:space="preserve"> SEQ Table \* ARABIC </w:instrText>
      </w:r>
      <w:r w:rsidR="00C8689F">
        <w:fldChar w:fldCharType="separate"/>
      </w:r>
      <w:r w:rsidR="00E4570F">
        <w:rPr>
          <w:noProof/>
        </w:rPr>
        <w:t>18</w:t>
      </w:r>
      <w:r w:rsidR="00C8689F">
        <w:rPr>
          <w:noProof/>
        </w:rPr>
        <w:fldChar w:fldCharType="end"/>
      </w:r>
      <w:r>
        <w:t xml:space="preserve"> </w:t>
      </w:r>
      <w:r w:rsidR="006C6F50">
        <w:t xml:space="preserve">Far West NSW </w:t>
      </w:r>
      <w:r w:rsidR="00BB16B2">
        <w:t>Ancillary habitat trees</w:t>
      </w:r>
      <w:bookmarkEnd w:id="95"/>
    </w:p>
    <w:tbl>
      <w:tblPr>
        <w:tblStyle w:val="TableGrid"/>
        <w:tblW w:w="5000" w:type="pct"/>
        <w:tblBorders>
          <w:insideV w:val="none" w:sz="0" w:space="0" w:color="auto"/>
        </w:tblBorders>
        <w:tblLook w:val="04A0" w:firstRow="1" w:lastRow="0" w:firstColumn="1" w:lastColumn="0" w:noHBand="0" w:noVBand="1"/>
      </w:tblPr>
      <w:tblGrid>
        <w:gridCol w:w="2548"/>
        <w:gridCol w:w="5385"/>
        <w:gridCol w:w="1127"/>
      </w:tblGrid>
      <w:tr w:rsidR="00333AE8" w:rsidRPr="00333AE8" w14:paraId="4AE8747E" w14:textId="77777777" w:rsidTr="009164D9">
        <w:trPr>
          <w:tblHeader/>
        </w:trPr>
        <w:tc>
          <w:tcPr>
            <w:tcW w:w="1406" w:type="pct"/>
          </w:tcPr>
          <w:p w14:paraId="76629CBF" w14:textId="77777777" w:rsidR="00333AE8" w:rsidRPr="00333AE8" w:rsidRDefault="00333AE8" w:rsidP="008F75FA">
            <w:pPr>
              <w:pStyle w:val="TableHeading"/>
            </w:pPr>
            <w:bookmarkStart w:id="96" w:name="Table_19"/>
            <w:r w:rsidRPr="00333AE8">
              <w:t>Tree species scientific name</w:t>
            </w:r>
          </w:p>
        </w:tc>
        <w:tc>
          <w:tcPr>
            <w:tcW w:w="2972" w:type="pct"/>
          </w:tcPr>
          <w:p w14:paraId="40244EE3" w14:textId="77777777" w:rsidR="00333AE8" w:rsidRPr="00333AE8" w:rsidRDefault="00333AE8" w:rsidP="008F75FA">
            <w:pPr>
              <w:pStyle w:val="TableHeading"/>
            </w:pPr>
            <w:r w:rsidRPr="00333AE8">
              <w:t>Common name</w:t>
            </w:r>
          </w:p>
        </w:tc>
        <w:tc>
          <w:tcPr>
            <w:tcW w:w="622" w:type="pct"/>
          </w:tcPr>
          <w:p w14:paraId="4BF32BE9" w14:textId="77777777" w:rsidR="00333AE8" w:rsidRPr="00333AE8" w:rsidRDefault="00333AE8" w:rsidP="008F75FA">
            <w:pPr>
              <w:pStyle w:val="TableHeading"/>
              <w:jc w:val="right"/>
            </w:pPr>
            <w:r w:rsidRPr="00333AE8">
              <w:t>Source</w:t>
            </w:r>
          </w:p>
        </w:tc>
      </w:tr>
      <w:tr w:rsidR="00333AE8" w:rsidRPr="00333AE8" w14:paraId="763363B1" w14:textId="77777777" w:rsidTr="009164D9">
        <w:tc>
          <w:tcPr>
            <w:tcW w:w="1406" w:type="pct"/>
          </w:tcPr>
          <w:p w14:paraId="52C9E05C" w14:textId="77777777" w:rsidR="00333AE8" w:rsidRPr="008F75FA" w:rsidRDefault="00333AE8" w:rsidP="00333AE8">
            <w:pPr>
              <w:pStyle w:val="TableText"/>
              <w:rPr>
                <w:rStyle w:val="Emphasis"/>
              </w:rPr>
            </w:pPr>
            <w:r w:rsidRPr="008F75FA">
              <w:rPr>
                <w:rStyle w:val="Emphasis"/>
              </w:rPr>
              <w:t>Angophora floribunda</w:t>
            </w:r>
          </w:p>
        </w:tc>
        <w:tc>
          <w:tcPr>
            <w:tcW w:w="2972" w:type="pct"/>
          </w:tcPr>
          <w:p w14:paraId="25B11A6A" w14:textId="77777777" w:rsidR="00333AE8" w:rsidRPr="00333AE8" w:rsidRDefault="00333AE8" w:rsidP="00333AE8">
            <w:pPr>
              <w:pStyle w:val="TableText"/>
            </w:pPr>
            <w:r w:rsidRPr="00333AE8">
              <w:t>Apple, Rough-barked apple</w:t>
            </w:r>
          </w:p>
        </w:tc>
        <w:tc>
          <w:tcPr>
            <w:tcW w:w="622" w:type="pct"/>
          </w:tcPr>
          <w:p w14:paraId="164F2B0E" w14:textId="77777777" w:rsidR="00333AE8" w:rsidRPr="00333AE8" w:rsidRDefault="00333AE8" w:rsidP="008F75FA">
            <w:pPr>
              <w:pStyle w:val="TableText"/>
              <w:jc w:val="right"/>
            </w:pPr>
            <w:r w:rsidRPr="00333AE8">
              <w:t>11, 12</w:t>
            </w:r>
          </w:p>
        </w:tc>
      </w:tr>
      <w:tr w:rsidR="00333AE8" w:rsidRPr="00333AE8" w14:paraId="40E42368" w14:textId="77777777" w:rsidTr="009164D9">
        <w:tc>
          <w:tcPr>
            <w:tcW w:w="1406" w:type="pct"/>
          </w:tcPr>
          <w:p w14:paraId="2C847291" w14:textId="77777777" w:rsidR="00333AE8" w:rsidRPr="008F75FA" w:rsidRDefault="00333AE8" w:rsidP="00333AE8">
            <w:pPr>
              <w:pStyle w:val="TableText"/>
              <w:rPr>
                <w:rStyle w:val="Emphasis"/>
              </w:rPr>
            </w:pPr>
            <w:r w:rsidRPr="008F75FA">
              <w:rPr>
                <w:rStyle w:val="Emphasis"/>
              </w:rPr>
              <w:t xml:space="preserve">Callitris </w:t>
            </w:r>
            <w:proofErr w:type="spellStart"/>
            <w:r w:rsidRPr="008F75FA">
              <w:rPr>
                <w:rStyle w:val="Emphasis"/>
              </w:rPr>
              <w:t>glaucophylla</w:t>
            </w:r>
            <w:proofErr w:type="spellEnd"/>
          </w:p>
        </w:tc>
        <w:tc>
          <w:tcPr>
            <w:tcW w:w="2972" w:type="pct"/>
          </w:tcPr>
          <w:p w14:paraId="702BE27D" w14:textId="77777777" w:rsidR="00333AE8" w:rsidRPr="00333AE8" w:rsidRDefault="00333AE8" w:rsidP="00333AE8">
            <w:pPr>
              <w:pStyle w:val="TableText"/>
            </w:pPr>
            <w:r w:rsidRPr="00333AE8">
              <w:t>White cypress pine</w:t>
            </w:r>
          </w:p>
        </w:tc>
        <w:tc>
          <w:tcPr>
            <w:tcW w:w="622" w:type="pct"/>
          </w:tcPr>
          <w:p w14:paraId="5E9CCFFE" w14:textId="77777777" w:rsidR="00333AE8" w:rsidRPr="00333AE8" w:rsidRDefault="00333AE8" w:rsidP="008F75FA">
            <w:pPr>
              <w:pStyle w:val="TableText"/>
              <w:jc w:val="right"/>
            </w:pPr>
            <w:r w:rsidRPr="00333AE8">
              <w:t>11, 12, 13</w:t>
            </w:r>
          </w:p>
        </w:tc>
      </w:tr>
      <w:tr w:rsidR="00333AE8" w:rsidRPr="00333AE8" w14:paraId="792D695E" w14:textId="77777777" w:rsidTr="009164D9">
        <w:tc>
          <w:tcPr>
            <w:tcW w:w="1406" w:type="pct"/>
          </w:tcPr>
          <w:p w14:paraId="0B2F2859" w14:textId="77777777" w:rsidR="00333AE8" w:rsidRPr="008F75FA" w:rsidRDefault="00333AE8" w:rsidP="00333AE8">
            <w:pPr>
              <w:pStyle w:val="TableText"/>
              <w:rPr>
                <w:rStyle w:val="Emphasis"/>
              </w:rPr>
            </w:pPr>
            <w:r w:rsidRPr="008F75FA">
              <w:rPr>
                <w:rStyle w:val="Emphasis"/>
              </w:rPr>
              <w:t>Casuarina cristata</w:t>
            </w:r>
          </w:p>
        </w:tc>
        <w:tc>
          <w:tcPr>
            <w:tcW w:w="2972" w:type="pct"/>
          </w:tcPr>
          <w:p w14:paraId="2B2B9076" w14:textId="77777777" w:rsidR="00333AE8" w:rsidRPr="00333AE8" w:rsidRDefault="00333AE8" w:rsidP="00333AE8">
            <w:pPr>
              <w:pStyle w:val="TableText"/>
            </w:pPr>
            <w:proofErr w:type="spellStart"/>
            <w:r w:rsidRPr="00333AE8">
              <w:t>Belah</w:t>
            </w:r>
            <w:proofErr w:type="spellEnd"/>
            <w:r w:rsidRPr="00333AE8">
              <w:t xml:space="preserve">, </w:t>
            </w:r>
            <w:proofErr w:type="spellStart"/>
            <w:r w:rsidRPr="00333AE8">
              <w:t>Muurrgu</w:t>
            </w:r>
            <w:proofErr w:type="spellEnd"/>
          </w:p>
        </w:tc>
        <w:tc>
          <w:tcPr>
            <w:tcW w:w="622" w:type="pct"/>
          </w:tcPr>
          <w:p w14:paraId="4151C633" w14:textId="77777777" w:rsidR="00333AE8" w:rsidRPr="00333AE8" w:rsidRDefault="00333AE8" w:rsidP="008F75FA">
            <w:pPr>
              <w:pStyle w:val="TableText"/>
              <w:jc w:val="right"/>
            </w:pPr>
            <w:r w:rsidRPr="00333AE8">
              <w:t>11, 12</w:t>
            </w:r>
          </w:p>
        </w:tc>
      </w:tr>
      <w:tr w:rsidR="00333AE8" w:rsidRPr="00333AE8" w14:paraId="332EC69D" w14:textId="77777777" w:rsidTr="009164D9">
        <w:tc>
          <w:tcPr>
            <w:tcW w:w="1406" w:type="pct"/>
          </w:tcPr>
          <w:p w14:paraId="5E3028FE"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intertexta</w:t>
            </w:r>
            <w:proofErr w:type="spellEnd"/>
          </w:p>
        </w:tc>
        <w:tc>
          <w:tcPr>
            <w:tcW w:w="2972" w:type="pct"/>
          </w:tcPr>
          <w:p w14:paraId="78A17D33" w14:textId="77777777" w:rsidR="00333AE8" w:rsidRPr="00333AE8" w:rsidRDefault="00333AE8" w:rsidP="00333AE8">
            <w:pPr>
              <w:pStyle w:val="TableText"/>
            </w:pPr>
            <w:r w:rsidRPr="00333AE8">
              <w:t xml:space="preserve">Inland red gum, Gum </w:t>
            </w:r>
            <w:proofErr w:type="spellStart"/>
            <w:r w:rsidRPr="00333AE8">
              <w:t>coolibah</w:t>
            </w:r>
            <w:proofErr w:type="spellEnd"/>
            <w:r w:rsidRPr="00333AE8">
              <w:t xml:space="preserve">, Smooth-barked </w:t>
            </w:r>
            <w:proofErr w:type="spellStart"/>
            <w:r w:rsidRPr="00333AE8">
              <w:t>coolibah</w:t>
            </w:r>
            <w:proofErr w:type="spellEnd"/>
            <w:r w:rsidRPr="00333AE8">
              <w:t>, Western red box</w:t>
            </w:r>
          </w:p>
        </w:tc>
        <w:tc>
          <w:tcPr>
            <w:tcW w:w="622" w:type="pct"/>
          </w:tcPr>
          <w:p w14:paraId="664D0111" w14:textId="77777777" w:rsidR="00333AE8" w:rsidRPr="00333AE8" w:rsidRDefault="00333AE8" w:rsidP="008F75FA">
            <w:pPr>
              <w:pStyle w:val="TableText"/>
              <w:jc w:val="right"/>
            </w:pPr>
            <w:r w:rsidRPr="00333AE8">
              <w:t>11, 13</w:t>
            </w:r>
          </w:p>
        </w:tc>
      </w:tr>
      <w:tr w:rsidR="00333AE8" w:rsidRPr="00333AE8" w14:paraId="3AA082AD" w14:textId="77777777" w:rsidTr="009164D9">
        <w:tc>
          <w:tcPr>
            <w:tcW w:w="1406" w:type="pct"/>
          </w:tcPr>
          <w:p w14:paraId="24863BEB"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sideroxylon</w:t>
            </w:r>
            <w:proofErr w:type="spellEnd"/>
          </w:p>
        </w:tc>
        <w:tc>
          <w:tcPr>
            <w:tcW w:w="2972" w:type="pct"/>
          </w:tcPr>
          <w:p w14:paraId="4CB579C4" w14:textId="77777777" w:rsidR="00333AE8" w:rsidRPr="00333AE8" w:rsidRDefault="00333AE8" w:rsidP="00333AE8">
            <w:pPr>
              <w:pStyle w:val="TableText"/>
            </w:pPr>
            <w:r w:rsidRPr="00333AE8">
              <w:t>Red ironbark, Mugga ironbark, Three-fruited red ironbark</w:t>
            </w:r>
          </w:p>
        </w:tc>
        <w:tc>
          <w:tcPr>
            <w:tcW w:w="622" w:type="pct"/>
          </w:tcPr>
          <w:p w14:paraId="690D3469" w14:textId="77777777" w:rsidR="00333AE8" w:rsidRPr="00333AE8" w:rsidRDefault="00333AE8" w:rsidP="008F75FA">
            <w:pPr>
              <w:pStyle w:val="TableText"/>
              <w:jc w:val="right"/>
            </w:pPr>
            <w:r w:rsidRPr="00333AE8">
              <w:t>11, 12</w:t>
            </w:r>
          </w:p>
        </w:tc>
      </w:tr>
      <w:tr w:rsidR="00333AE8" w:rsidRPr="00333AE8" w14:paraId="6CCDE03C" w14:textId="77777777" w:rsidTr="009164D9">
        <w:tc>
          <w:tcPr>
            <w:tcW w:w="1406" w:type="pct"/>
          </w:tcPr>
          <w:p w14:paraId="3AC1FB38" w14:textId="77777777" w:rsidR="00333AE8" w:rsidRPr="008F75FA" w:rsidRDefault="00333AE8" w:rsidP="00333AE8">
            <w:pPr>
              <w:pStyle w:val="TableText"/>
              <w:rPr>
                <w:rStyle w:val="Emphasis"/>
              </w:rPr>
            </w:pPr>
            <w:proofErr w:type="spellStart"/>
            <w:r w:rsidRPr="008F75FA">
              <w:rPr>
                <w:rStyle w:val="Emphasis"/>
              </w:rPr>
              <w:t>Geijera</w:t>
            </w:r>
            <w:proofErr w:type="spellEnd"/>
            <w:r w:rsidRPr="008F75FA">
              <w:rPr>
                <w:rStyle w:val="Emphasis"/>
              </w:rPr>
              <w:t xml:space="preserve"> parviflora</w:t>
            </w:r>
          </w:p>
        </w:tc>
        <w:tc>
          <w:tcPr>
            <w:tcW w:w="2972" w:type="pct"/>
          </w:tcPr>
          <w:p w14:paraId="3ECF5B0D" w14:textId="77777777" w:rsidR="00333AE8" w:rsidRPr="00333AE8" w:rsidRDefault="00333AE8" w:rsidP="00333AE8">
            <w:pPr>
              <w:pStyle w:val="TableText"/>
            </w:pPr>
            <w:r w:rsidRPr="00333AE8">
              <w:t>Wilga</w:t>
            </w:r>
          </w:p>
        </w:tc>
        <w:tc>
          <w:tcPr>
            <w:tcW w:w="622" w:type="pct"/>
          </w:tcPr>
          <w:p w14:paraId="33E4D50B" w14:textId="77777777" w:rsidR="00333AE8" w:rsidRPr="00333AE8" w:rsidRDefault="00333AE8" w:rsidP="008F75FA">
            <w:pPr>
              <w:pStyle w:val="TableText"/>
              <w:jc w:val="right"/>
            </w:pPr>
            <w:r w:rsidRPr="00333AE8">
              <w:t>11, 12</w:t>
            </w:r>
          </w:p>
        </w:tc>
      </w:tr>
      <w:bookmarkEnd w:id="96"/>
    </w:tbl>
    <w:p w14:paraId="69059CBD" w14:textId="77777777" w:rsidR="00E175D9" w:rsidRDefault="00E175D9" w:rsidP="00E175D9"/>
    <w:p w14:paraId="175AE790" w14:textId="54FE8C7F" w:rsidR="00E175D9" w:rsidRDefault="00E175D9" w:rsidP="00333AE8">
      <w:pPr>
        <w:pStyle w:val="Heading3"/>
      </w:pPr>
      <w:bookmarkStart w:id="97" w:name="_Toc99530091"/>
      <w:r>
        <w:t>Mitchell Grass Downs</w:t>
      </w:r>
      <w:bookmarkEnd w:id="97"/>
    </w:p>
    <w:p w14:paraId="583D4F76" w14:textId="1F26570D" w:rsidR="001E0F83" w:rsidRDefault="001E0F83" w:rsidP="001E0F83">
      <w:pPr>
        <w:pStyle w:val="Caption"/>
      </w:pPr>
      <w:bookmarkStart w:id="98" w:name="_Toc99530123"/>
      <w:r>
        <w:t xml:space="preserve">Table </w:t>
      </w:r>
      <w:r w:rsidR="00C8689F">
        <w:fldChar w:fldCharType="begin"/>
      </w:r>
      <w:r w:rsidR="00C8689F">
        <w:instrText xml:space="preserve"> SEQ Table \* ARABIC </w:instrText>
      </w:r>
      <w:r w:rsidR="00C8689F">
        <w:fldChar w:fldCharType="separate"/>
      </w:r>
      <w:r w:rsidR="00E4570F">
        <w:rPr>
          <w:noProof/>
        </w:rPr>
        <w:t>19</w:t>
      </w:r>
      <w:r w:rsidR="00C8689F">
        <w:rPr>
          <w:noProof/>
        </w:rPr>
        <w:fldChar w:fldCharType="end"/>
      </w:r>
      <w:r w:rsidRPr="00664D35">
        <w:t xml:space="preserve"> </w:t>
      </w:r>
      <w:r w:rsidR="006C6F50">
        <w:t xml:space="preserve">Mitchell Grass Downs </w:t>
      </w:r>
      <w:r w:rsidR="00BB16B2">
        <w:t>Locally important koala trees</w:t>
      </w:r>
      <w:bookmarkEnd w:id="98"/>
    </w:p>
    <w:tbl>
      <w:tblPr>
        <w:tblStyle w:val="TableGrid"/>
        <w:tblW w:w="0" w:type="auto"/>
        <w:tblBorders>
          <w:insideV w:val="none" w:sz="0" w:space="0" w:color="auto"/>
        </w:tblBorders>
        <w:tblLook w:val="04A0" w:firstRow="1" w:lastRow="0" w:firstColumn="1" w:lastColumn="0" w:noHBand="0" w:noVBand="1"/>
      </w:tblPr>
      <w:tblGrid>
        <w:gridCol w:w="3020"/>
        <w:gridCol w:w="4772"/>
        <w:gridCol w:w="1268"/>
      </w:tblGrid>
      <w:tr w:rsidR="00333AE8" w:rsidRPr="00333AE8" w14:paraId="2DC64085" w14:textId="77777777" w:rsidTr="008F75FA">
        <w:trPr>
          <w:tblHeader/>
        </w:trPr>
        <w:tc>
          <w:tcPr>
            <w:tcW w:w="3020" w:type="dxa"/>
          </w:tcPr>
          <w:p w14:paraId="5B6222EE" w14:textId="77777777" w:rsidR="00333AE8" w:rsidRPr="00333AE8" w:rsidRDefault="00333AE8" w:rsidP="008F75FA">
            <w:pPr>
              <w:pStyle w:val="TableHeading"/>
            </w:pPr>
            <w:bookmarkStart w:id="99" w:name="Table_20"/>
            <w:r w:rsidRPr="00333AE8">
              <w:t>Tree species scientific name</w:t>
            </w:r>
          </w:p>
        </w:tc>
        <w:tc>
          <w:tcPr>
            <w:tcW w:w="4772" w:type="dxa"/>
          </w:tcPr>
          <w:p w14:paraId="5EE2FDB1" w14:textId="77777777" w:rsidR="00333AE8" w:rsidRPr="00333AE8" w:rsidRDefault="00333AE8" w:rsidP="008F75FA">
            <w:pPr>
              <w:pStyle w:val="TableHeading"/>
            </w:pPr>
            <w:r w:rsidRPr="00333AE8">
              <w:t>Common name</w:t>
            </w:r>
          </w:p>
        </w:tc>
        <w:tc>
          <w:tcPr>
            <w:tcW w:w="1268" w:type="dxa"/>
          </w:tcPr>
          <w:p w14:paraId="452B6B75" w14:textId="77777777" w:rsidR="00333AE8" w:rsidRPr="00333AE8" w:rsidRDefault="00333AE8" w:rsidP="008F75FA">
            <w:pPr>
              <w:pStyle w:val="TableHeading"/>
              <w:jc w:val="right"/>
            </w:pPr>
            <w:r w:rsidRPr="00333AE8">
              <w:t>Source</w:t>
            </w:r>
          </w:p>
        </w:tc>
      </w:tr>
      <w:tr w:rsidR="00333AE8" w:rsidRPr="00333AE8" w14:paraId="1190CE7C" w14:textId="77777777" w:rsidTr="008F75FA">
        <w:tc>
          <w:tcPr>
            <w:tcW w:w="3020" w:type="dxa"/>
          </w:tcPr>
          <w:p w14:paraId="29A60011" w14:textId="77777777" w:rsidR="00333AE8" w:rsidRPr="008F75FA" w:rsidRDefault="00333AE8" w:rsidP="00333AE8">
            <w:pPr>
              <w:pStyle w:val="TableText"/>
              <w:rPr>
                <w:rStyle w:val="Emphasis"/>
              </w:rPr>
            </w:pPr>
            <w:r w:rsidRPr="008F75FA">
              <w:rPr>
                <w:rStyle w:val="Emphasis"/>
              </w:rPr>
              <w:t>Eucalyptus camaldulensis</w:t>
            </w:r>
          </w:p>
        </w:tc>
        <w:tc>
          <w:tcPr>
            <w:tcW w:w="4772" w:type="dxa"/>
          </w:tcPr>
          <w:p w14:paraId="605D462B" w14:textId="77777777" w:rsidR="00333AE8" w:rsidRPr="00333AE8" w:rsidRDefault="00333AE8" w:rsidP="00333AE8">
            <w:pPr>
              <w:pStyle w:val="TableText"/>
            </w:pPr>
            <w:r w:rsidRPr="00333AE8">
              <w:t>River red gum, Murray red gum, Yarrow</w:t>
            </w:r>
          </w:p>
        </w:tc>
        <w:tc>
          <w:tcPr>
            <w:tcW w:w="1268" w:type="dxa"/>
          </w:tcPr>
          <w:p w14:paraId="7559D016" w14:textId="472453D8" w:rsidR="00333AE8" w:rsidRPr="00333AE8" w:rsidRDefault="00333AE8" w:rsidP="008F75FA">
            <w:pPr>
              <w:pStyle w:val="TableText"/>
              <w:jc w:val="right"/>
            </w:pPr>
            <w:r w:rsidRPr="00333AE8">
              <w:t>1, 3, 7, 8</w:t>
            </w:r>
          </w:p>
        </w:tc>
      </w:tr>
      <w:tr w:rsidR="00333AE8" w:rsidRPr="00333AE8" w14:paraId="527BFCBC" w14:textId="77777777" w:rsidTr="008F75FA">
        <w:tc>
          <w:tcPr>
            <w:tcW w:w="3020" w:type="dxa"/>
          </w:tcPr>
          <w:p w14:paraId="7B4E3380" w14:textId="77777777" w:rsidR="00333AE8" w:rsidRPr="008F75FA" w:rsidRDefault="00333AE8" w:rsidP="00333AE8">
            <w:pPr>
              <w:pStyle w:val="TableText"/>
              <w:rPr>
                <w:rStyle w:val="Emphasis"/>
              </w:rPr>
            </w:pPr>
            <w:r w:rsidRPr="008F75FA">
              <w:rPr>
                <w:rStyle w:val="Emphasis"/>
              </w:rPr>
              <w:t>Eucalyptus coolabah</w:t>
            </w:r>
          </w:p>
        </w:tc>
        <w:tc>
          <w:tcPr>
            <w:tcW w:w="4772" w:type="dxa"/>
          </w:tcPr>
          <w:p w14:paraId="021AA825" w14:textId="77777777" w:rsidR="00333AE8" w:rsidRPr="00333AE8" w:rsidRDefault="00333AE8" w:rsidP="00333AE8">
            <w:pPr>
              <w:pStyle w:val="TableText"/>
            </w:pPr>
            <w:r w:rsidRPr="00333AE8">
              <w:t xml:space="preserve">Coolabah, </w:t>
            </w:r>
            <w:proofErr w:type="spellStart"/>
            <w:r w:rsidRPr="00333AE8">
              <w:t>Coolibah</w:t>
            </w:r>
            <w:proofErr w:type="spellEnd"/>
          </w:p>
        </w:tc>
        <w:tc>
          <w:tcPr>
            <w:tcW w:w="1268" w:type="dxa"/>
          </w:tcPr>
          <w:p w14:paraId="53B1439F" w14:textId="77777777" w:rsidR="00333AE8" w:rsidRPr="00333AE8" w:rsidRDefault="00333AE8" w:rsidP="008F75FA">
            <w:pPr>
              <w:pStyle w:val="TableText"/>
              <w:jc w:val="right"/>
            </w:pPr>
            <w:r w:rsidRPr="00333AE8">
              <w:t>1, 3, 7, 8</w:t>
            </w:r>
          </w:p>
        </w:tc>
      </w:tr>
      <w:tr w:rsidR="00333AE8" w:rsidRPr="00333AE8" w14:paraId="6A3CBECC" w14:textId="77777777" w:rsidTr="008F75FA">
        <w:tc>
          <w:tcPr>
            <w:tcW w:w="3020" w:type="dxa"/>
          </w:tcPr>
          <w:p w14:paraId="799B9E32"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melanophloia</w:t>
            </w:r>
            <w:proofErr w:type="spellEnd"/>
          </w:p>
        </w:tc>
        <w:tc>
          <w:tcPr>
            <w:tcW w:w="4772" w:type="dxa"/>
          </w:tcPr>
          <w:p w14:paraId="6210E590" w14:textId="77777777" w:rsidR="00333AE8" w:rsidRPr="00333AE8" w:rsidRDefault="00333AE8" w:rsidP="00333AE8">
            <w:pPr>
              <w:pStyle w:val="TableText"/>
            </w:pPr>
            <w:r w:rsidRPr="00333AE8">
              <w:t>Silver-leaved Ironbark</w:t>
            </w:r>
          </w:p>
        </w:tc>
        <w:tc>
          <w:tcPr>
            <w:tcW w:w="1268" w:type="dxa"/>
          </w:tcPr>
          <w:p w14:paraId="3D43B9D4" w14:textId="57B16A19" w:rsidR="00333AE8" w:rsidRPr="00333AE8" w:rsidRDefault="00333AE8" w:rsidP="008F75FA">
            <w:pPr>
              <w:pStyle w:val="TableText"/>
              <w:jc w:val="right"/>
            </w:pPr>
            <w:r w:rsidRPr="00333AE8">
              <w:t>1, 3, 7, 8, 24</w:t>
            </w:r>
          </w:p>
        </w:tc>
      </w:tr>
      <w:tr w:rsidR="00333AE8" w:rsidRPr="00333AE8" w14:paraId="7F8DFAE0" w14:textId="77777777" w:rsidTr="008F75FA">
        <w:tc>
          <w:tcPr>
            <w:tcW w:w="3020" w:type="dxa"/>
          </w:tcPr>
          <w:p w14:paraId="37708E92"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ochrophloia</w:t>
            </w:r>
            <w:proofErr w:type="spellEnd"/>
          </w:p>
        </w:tc>
        <w:tc>
          <w:tcPr>
            <w:tcW w:w="4772" w:type="dxa"/>
          </w:tcPr>
          <w:p w14:paraId="741A578B" w14:textId="77777777" w:rsidR="00333AE8" w:rsidRPr="00333AE8" w:rsidRDefault="00333AE8" w:rsidP="00333AE8">
            <w:pPr>
              <w:pStyle w:val="TableText"/>
            </w:pPr>
            <w:r w:rsidRPr="00333AE8">
              <w:t xml:space="preserve">Yapunyah, </w:t>
            </w:r>
            <w:proofErr w:type="spellStart"/>
            <w:r w:rsidRPr="00333AE8">
              <w:t>Napunyah</w:t>
            </w:r>
            <w:proofErr w:type="spellEnd"/>
            <w:r w:rsidRPr="00333AE8">
              <w:t>, Yellow jacket</w:t>
            </w:r>
          </w:p>
        </w:tc>
        <w:tc>
          <w:tcPr>
            <w:tcW w:w="1268" w:type="dxa"/>
          </w:tcPr>
          <w:p w14:paraId="319D6DE7" w14:textId="77777777" w:rsidR="00333AE8" w:rsidRPr="00333AE8" w:rsidRDefault="00333AE8" w:rsidP="008F75FA">
            <w:pPr>
              <w:pStyle w:val="TableText"/>
              <w:jc w:val="right"/>
            </w:pPr>
            <w:r w:rsidRPr="00333AE8">
              <w:t>1, 7, 8</w:t>
            </w:r>
          </w:p>
        </w:tc>
      </w:tr>
      <w:tr w:rsidR="00333AE8" w:rsidRPr="00333AE8" w14:paraId="6265371D" w14:textId="77777777" w:rsidTr="008F75FA">
        <w:tc>
          <w:tcPr>
            <w:tcW w:w="3020" w:type="dxa"/>
          </w:tcPr>
          <w:p w14:paraId="04DE59EA"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populnea</w:t>
            </w:r>
            <w:proofErr w:type="spellEnd"/>
          </w:p>
        </w:tc>
        <w:tc>
          <w:tcPr>
            <w:tcW w:w="4772" w:type="dxa"/>
          </w:tcPr>
          <w:p w14:paraId="612C2745" w14:textId="77777777" w:rsidR="00333AE8" w:rsidRPr="00333AE8" w:rsidRDefault="00333AE8" w:rsidP="00333AE8">
            <w:pPr>
              <w:pStyle w:val="TableText"/>
            </w:pPr>
            <w:r w:rsidRPr="00333AE8">
              <w:t xml:space="preserve">Poplar box, </w:t>
            </w:r>
            <w:proofErr w:type="spellStart"/>
            <w:r w:rsidRPr="00333AE8">
              <w:t>Bimble</w:t>
            </w:r>
            <w:proofErr w:type="spellEnd"/>
            <w:r w:rsidRPr="00333AE8">
              <w:t xml:space="preserve"> box</w:t>
            </w:r>
          </w:p>
        </w:tc>
        <w:tc>
          <w:tcPr>
            <w:tcW w:w="1268" w:type="dxa"/>
          </w:tcPr>
          <w:p w14:paraId="75EB63EB" w14:textId="4C4018BF" w:rsidR="00333AE8" w:rsidRPr="00333AE8" w:rsidRDefault="00333AE8" w:rsidP="008F75FA">
            <w:pPr>
              <w:pStyle w:val="TableText"/>
              <w:jc w:val="right"/>
            </w:pPr>
            <w:r w:rsidRPr="00333AE8">
              <w:t>1, 7, 8</w:t>
            </w:r>
          </w:p>
        </w:tc>
      </w:tr>
      <w:tr w:rsidR="00333AE8" w:rsidRPr="00333AE8" w14:paraId="0578B1FB" w14:textId="77777777" w:rsidTr="008F75FA">
        <w:tc>
          <w:tcPr>
            <w:tcW w:w="3020" w:type="dxa"/>
          </w:tcPr>
          <w:p w14:paraId="60004068"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thozetiana</w:t>
            </w:r>
            <w:proofErr w:type="spellEnd"/>
          </w:p>
        </w:tc>
        <w:tc>
          <w:tcPr>
            <w:tcW w:w="4772" w:type="dxa"/>
          </w:tcPr>
          <w:p w14:paraId="04B3ACB4" w14:textId="77777777" w:rsidR="00333AE8" w:rsidRPr="00333AE8" w:rsidRDefault="00333AE8" w:rsidP="00333AE8">
            <w:pPr>
              <w:pStyle w:val="TableText"/>
            </w:pPr>
            <w:r w:rsidRPr="00333AE8">
              <w:t xml:space="preserve">Mountain Yapunyah, </w:t>
            </w:r>
            <w:proofErr w:type="spellStart"/>
            <w:r w:rsidRPr="00333AE8">
              <w:t>Thozet's</w:t>
            </w:r>
            <w:proofErr w:type="spellEnd"/>
            <w:r w:rsidRPr="00333AE8">
              <w:t xml:space="preserve"> box</w:t>
            </w:r>
          </w:p>
        </w:tc>
        <w:tc>
          <w:tcPr>
            <w:tcW w:w="1268" w:type="dxa"/>
          </w:tcPr>
          <w:p w14:paraId="7BF51D79" w14:textId="52024528" w:rsidR="00333AE8" w:rsidRPr="00333AE8" w:rsidRDefault="00333AE8" w:rsidP="008F75FA">
            <w:pPr>
              <w:pStyle w:val="TableText"/>
              <w:jc w:val="right"/>
            </w:pPr>
            <w:r w:rsidRPr="00333AE8">
              <w:t>1, 7, 8</w:t>
            </w:r>
          </w:p>
        </w:tc>
      </w:tr>
      <w:bookmarkEnd w:id="99"/>
    </w:tbl>
    <w:p w14:paraId="5B1996BB" w14:textId="77777777" w:rsidR="00E175D9" w:rsidRDefault="00E175D9" w:rsidP="00E175D9"/>
    <w:p w14:paraId="14DC1CF2" w14:textId="52987EF1" w:rsidR="001E0F83" w:rsidRDefault="001E0F83" w:rsidP="001E0F83">
      <w:pPr>
        <w:pStyle w:val="Caption"/>
      </w:pPr>
      <w:bookmarkStart w:id="100" w:name="_Toc99530124"/>
      <w:r>
        <w:t xml:space="preserve">Table </w:t>
      </w:r>
      <w:r w:rsidR="00C8689F">
        <w:fldChar w:fldCharType="begin"/>
      </w:r>
      <w:r w:rsidR="00C8689F">
        <w:instrText xml:space="preserve"> SEQ Table \* ARABIC </w:instrText>
      </w:r>
      <w:r w:rsidR="00C8689F">
        <w:fldChar w:fldCharType="separate"/>
      </w:r>
      <w:r w:rsidR="00E4570F">
        <w:rPr>
          <w:noProof/>
        </w:rPr>
        <w:t>20</w:t>
      </w:r>
      <w:r w:rsidR="00C8689F">
        <w:rPr>
          <w:noProof/>
        </w:rPr>
        <w:fldChar w:fldCharType="end"/>
      </w:r>
      <w:r>
        <w:t xml:space="preserve"> </w:t>
      </w:r>
      <w:r w:rsidR="006C6F50">
        <w:t xml:space="preserve">Mitchell Grass Downs </w:t>
      </w:r>
      <w:r w:rsidR="00BB16B2">
        <w:t>Ancillary habitat trees</w:t>
      </w:r>
      <w:bookmarkEnd w:id="100"/>
    </w:p>
    <w:tbl>
      <w:tblPr>
        <w:tblStyle w:val="TableGrid"/>
        <w:tblW w:w="5000" w:type="pct"/>
        <w:tblBorders>
          <w:insideV w:val="none" w:sz="0" w:space="0" w:color="auto"/>
        </w:tblBorders>
        <w:tblLook w:val="04A0" w:firstRow="1" w:lastRow="0" w:firstColumn="1" w:lastColumn="0" w:noHBand="0" w:noVBand="1"/>
      </w:tblPr>
      <w:tblGrid>
        <w:gridCol w:w="3900"/>
        <w:gridCol w:w="3938"/>
        <w:gridCol w:w="1222"/>
      </w:tblGrid>
      <w:tr w:rsidR="00333AE8" w:rsidRPr="00333AE8" w14:paraId="5F61386C" w14:textId="77777777" w:rsidTr="006B05F1">
        <w:trPr>
          <w:tblHeader/>
        </w:trPr>
        <w:tc>
          <w:tcPr>
            <w:tcW w:w="2152" w:type="pct"/>
          </w:tcPr>
          <w:p w14:paraId="21DF1A61" w14:textId="77777777" w:rsidR="00333AE8" w:rsidRPr="00333AE8" w:rsidRDefault="00333AE8" w:rsidP="008F75FA">
            <w:pPr>
              <w:pStyle w:val="TableHeading"/>
            </w:pPr>
            <w:bookmarkStart w:id="101" w:name="Table_21"/>
            <w:r w:rsidRPr="00333AE8">
              <w:t>Tree species scientific name</w:t>
            </w:r>
          </w:p>
        </w:tc>
        <w:tc>
          <w:tcPr>
            <w:tcW w:w="2173" w:type="pct"/>
          </w:tcPr>
          <w:p w14:paraId="0703BBD5" w14:textId="77777777" w:rsidR="00333AE8" w:rsidRPr="00333AE8" w:rsidRDefault="00333AE8" w:rsidP="008F75FA">
            <w:pPr>
              <w:pStyle w:val="TableHeading"/>
            </w:pPr>
            <w:r w:rsidRPr="00333AE8">
              <w:t>Common name</w:t>
            </w:r>
          </w:p>
        </w:tc>
        <w:tc>
          <w:tcPr>
            <w:tcW w:w="674" w:type="pct"/>
          </w:tcPr>
          <w:p w14:paraId="35497D85" w14:textId="77777777" w:rsidR="00333AE8" w:rsidRPr="00333AE8" w:rsidRDefault="00333AE8" w:rsidP="008F75FA">
            <w:pPr>
              <w:pStyle w:val="TableHeading"/>
              <w:jc w:val="right"/>
            </w:pPr>
            <w:r w:rsidRPr="00333AE8">
              <w:t>Source</w:t>
            </w:r>
          </w:p>
        </w:tc>
      </w:tr>
      <w:tr w:rsidR="00333AE8" w:rsidRPr="00333AE8" w14:paraId="15662326" w14:textId="77777777" w:rsidTr="006B05F1">
        <w:tc>
          <w:tcPr>
            <w:tcW w:w="2152" w:type="pct"/>
          </w:tcPr>
          <w:p w14:paraId="2FBE70A9" w14:textId="77777777" w:rsidR="00333AE8" w:rsidRPr="008F75FA" w:rsidRDefault="00333AE8" w:rsidP="00333AE8">
            <w:pPr>
              <w:pStyle w:val="TableText"/>
              <w:rPr>
                <w:rStyle w:val="Emphasis"/>
              </w:rPr>
            </w:pPr>
            <w:r w:rsidRPr="008F75FA">
              <w:rPr>
                <w:rStyle w:val="Emphasis"/>
              </w:rPr>
              <w:t xml:space="preserve">Acacia </w:t>
            </w:r>
            <w:proofErr w:type="spellStart"/>
            <w:r w:rsidRPr="008F75FA">
              <w:rPr>
                <w:rStyle w:val="Emphasis"/>
              </w:rPr>
              <w:t>harpophylla</w:t>
            </w:r>
            <w:proofErr w:type="spellEnd"/>
          </w:p>
        </w:tc>
        <w:tc>
          <w:tcPr>
            <w:tcW w:w="2173" w:type="pct"/>
          </w:tcPr>
          <w:p w14:paraId="37F4CCAD" w14:textId="77777777" w:rsidR="00333AE8" w:rsidRPr="00333AE8" w:rsidRDefault="00333AE8" w:rsidP="00333AE8">
            <w:pPr>
              <w:pStyle w:val="TableText"/>
            </w:pPr>
            <w:r w:rsidRPr="00333AE8">
              <w:t xml:space="preserve">Brigalow, Spearwood, </w:t>
            </w:r>
            <w:proofErr w:type="spellStart"/>
            <w:r w:rsidRPr="00333AE8">
              <w:t>Orkor</w:t>
            </w:r>
            <w:proofErr w:type="spellEnd"/>
          </w:p>
        </w:tc>
        <w:tc>
          <w:tcPr>
            <w:tcW w:w="674" w:type="pct"/>
          </w:tcPr>
          <w:p w14:paraId="455CD50D" w14:textId="77777777" w:rsidR="00333AE8" w:rsidRPr="00333AE8" w:rsidRDefault="00333AE8" w:rsidP="008F75FA">
            <w:pPr>
              <w:pStyle w:val="TableText"/>
              <w:jc w:val="right"/>
            </w:pPr>
            <w:r w:rsidRPr="00333AE8">
              <w:t>7</w:t>
            </w:r>
          </w:p>
        </w:tc>
      </w:tr>
      <w:tr w:rsidR="00333AE8" w:rsidRPr="00333AE8" w14:paraId="15BF80F9" w14:textId="77777777" w:rsidTr="006B05F1">
        <w:tc>
          <w:tcPr>
            <w:tcW w:w="2152" w:type="pct"/>
          </w:tcPr>
          <w:p w14:paraId="0A5F30F7" w14:textId="77777777" w:rsidR="00333AE8" w:rsidRPr="008F75FA" w:rsidRDefault="00333AE8" w:rsidP="00333AE8">
            <w:pPr>
              <w:pStyle w:val="TableText"/>
              <w:rPr>
                <w:rStyle w:val="Emphasis"/>
              </w:rPr>
            </w:pPr>
            <w:r w:rsidRPr="008F75FA">
              <w:rPr>
                <w:rStyle w:val="Emphasis"/>
              </w:rPr>
              <w:t xml:space="preserve">Acacia </w:t>
            </w:r>
            <w:proofErr w:type="spellStart"/>
            <w:r w:rsidRPr="008F75FA">
              <w:rPr>
                <w:rStyle w:val="Emphasis"/>
              </w:rPr>
              <w:t>tephrina</w:t>
            </w:r>
            <w:proofErr w:type="spellEnd"/>
          </w:p>
        </w:tc>
        <w:tc>
          <w:tcPr>
            <w:tcW w:w="2173" w:type="pct"/>
          </w:tcPr>
          <w:p w14:paraId="00E62423" w14:textId="77777777" w:rsidR="00333AE8" w:rsidRPr="00333AE8" w:rsidRDefault="00333AE8" w:rsidP="00333AE8">
            <w:pPr>
              <w:pStyle w:val="TableText"/>
            </w:pPr>
            <w:r w:rsidRPr="00333AE8">
              <w:t>Boree</w:t>
            </w:r>
          </w:p>
        </w:tc>
        <w:tc>
          <w:tcPr>
            <w:tcW w:w="674" w:type="pct"/>
          </w:tcPr>
          <w:p w14:paraId="1805133B" w14:textId="77777777" w:rsidR="00333AE8" w:rsidRPr="00333AE8" w:rsidRDefault="00333AE8" w:rsidP="008F75FA">
            <w:pPr>
              <w:pStyle w:val="TableText"/>
              <w:jc w:val="right"/>
            </w:pPr>
            <w:r w:rsidRPr="00333AE8">
              <w:t>3, 7</w:t>
            </w:r>
          </w:p>
        </w:tc>
      </w:tr>
      <w:tr w:rsidR="00333AE8" w:rsidRPr="00333AE8" w14:paraId="60A1AD26" w14:textId="77777777" w:rsidTr="006B05F1">
        <w:tc>
          <w:tcPr>
            <w:tcW w:w="2152" w:type="pct"/>
          </w:tcPr>
          <w:p w14:paraId="6EC39AD2" w14:textId="77777777" w:rsidR="00333AE8" w:rsidRPr="008F75FA" w:rsidRDefault="00333AE8" w:rsidP="00333AE8">
            <w:pPr>
              <w:pStyle w:val="TableText"/>
              <w:rPr>
                <w:rStyle w:val="Emphasis"/>
              </w:rPr>
            </w:pPr>
            <w:proofErr w:type="spellStart"/>
            <w:r w:rsidRPr="008F75FA">
              <w:rPr>
                <w:rStyle w:val="Emphasis"/>
              </w:rPr>
              <w:t>Corymbia</w:t>
            </w:r>
            <w:proofErr w:type="spellEnd"/>
            <w:r w:rsidRPr="008F75FA">
              <w:rPr>
                <w:rStyle w:val="Emphasis"/>
              </w:rPr>
              <w:t xml:space="preserve"> </w:t>
            </w:r>
            <w:proofErr w:type="spellStart"/>
            <w:r w:rsidRPr="008F75FA">
              <w:rPr>
                <w:rStyle w:val="Emphasis"/>
              </w:rPr>
              <w:t>tessellaris</w:t>
            </w:r>
            <w:proofErr w:type="spellEnd"/>
          </w:p>
        </w:tc>
        <w:tc>
          <w:tcPr>
            <w:tcW w:w="2173" w:type="pct"/>
          </w:tcPr>
          <w:p w14:paraId="611761FC" w14:textId="77777777" w:rsidR="00333AE8" w:rsidRPr="00333AE8" w:rsidRDefault="00333AE8" w:rsidP="00333AE8">
            <w:pPr>
              <w:pStyle w:val="TableText"/>
            </w:pPr>
            <w:r w:rsidRPr="00333AE8">
              <w:t xml:space="preserve">Moreton Bay ash, </w:t>
            </w:r>
            <w:proofErr w:type="spellStart"/>
            <w:r w:rsidRPr="00333AE8">
              <w:t>Carbeen</w:t>
            </w:r>
            <w:proofErr w:type="spellEnd"/>
          </w:p>
        </w:tc>
        <w:tc>
          <w:tcPr>
            <w:tcW w:w="674" w:type="pct"/>
          </w:tcPr>
          <w:p w14:paraId="5916F429" w14:textId="77777777" w:rsidR="00333AE8" w:rsidRPr="00333AE8" w:rsidRDefault="00333AE8" w:rsidP="008F75FA">
            <w:pPr>
              <w:pStyle w:val="TableText"/>
              <w:jc w:val="right"/>
            </w:pPr>
            <w:r w:rsidRPr="00333AE8">
              <w:t>7</w:t>
            </w:r>
          </w:p>
        </w:tc>
      </w:tr>
      <w:tr w:rsidR="00333AE8" w:rsidRPr="00333AE8" w14:paraId="7B98BE79" w14:textId="77777777" w:rsidTr="006B05F1">
        <w:tc>
          <w:tcPr>
            <w:tcW w:w="2152" w:type="pct"/>
          </w:tcPr>
          <w:p w14:paraId="357C65FE" w14:textId="77777777" w:rsidR="00333AE8" w:rsidRPr="008F75FA" w:rsidRDefault="00333AE8" w:rsidP="00333AE8">
            <w:pPr>
              <w:pStyle w:val="TableText"/>
              <w:rPr>
                <w:rStyle w:val="Emphasis"/>
              </w:rPr>
            </w:pPr>
            <w:r w:rsidRPr="008F75FA">
              <w:rPr>
                <w:rStyle w:val="Emphasis"/>
              </w:rPr>
              <w:t xml:space="preserve">Eucalyptus </w:t>
            </w:r>
            <w:proofErr w:type="spellStart"/>
            <w:r w:rsidRPr="008F75FA">
              <w:rPr>
                <w:rStyle w:val="Emphasis"/>
              </w:rPr>
              <w:t>whitei</w:t>
            </w:r>
            <w:proofErr w:type="spellEnd"/>
          </w:p>
        </w:tc>
        <w:tc>
          <w:tcPr>
            <w:tcW w:w="2173" w:type="pct"/>
          </w:tcPr>
          <w:p w14:paraId="00619D4A" w14:textId="77777777" w:rsidR="00333AE8" w:rsidRPr="00333AE8" w:rsidRDefault="00333AE8" w:rsidP="00333AE8">
            <w:pPr>
              <w:pStyle w:val="TableText"/>
            </w:pPr>
            <w:r w:rsidRPr="00333AE8">
              <w:t>White’s ironbark</w:t>
            </w:r>
          </w:p>
        </w:tc>
        <w:tc>
          <w:tcPr>
            <w:tcW w:w="674" w:type="pct"/>
          </w:tcPr>
          <w:p w14:paraId="3BDBD575" w14:textId="77777777" w:rsidR="00333AE8" w:rsidRPr="00333AE8" w:rsidRDefault="00333AE8" w:rsidP="008F75FA">
            <w:pPr>
              <w:pStyle w:val="TableText"/>
              <w:jc w:val="right"/>
            </w:pPr>
            <w:r w:rsidRPr="00333AE8">
              <w:t>3</w:t>
            </w:r>
          </w:p>
        </w:tc>
      </w:tr>
      <w:bookmarkEnd w:id="101"/>
    </w:tbl>
    <w:p w14:paraId="56966141" w14:textId="77777777" w:rsidR="00E175D9" w:rsidRDefault="00E175D9" w:rsidP="00E175D9"/>
    <w:p w14:paraId="621DD619" w14:textId="4460D0DC" w:rsidR="00E175D9" w:rsidRDefault="00E175D9" w:rsidP="00333AE8">
      <w:pPr>
        <w:pStyle w:val="Heading3"/>
      </w:pPr>
      <w:bookmarkStart w:id="102" w:name="_Toc99530092"/>
      <w:r>
        <w:t>Mulga Lands</w:t>
      </w:r>
      <w:bookmarkEnd w:id="102"/>
    </w:p>
    <w:p w14:paraId="52F20A20" w14:textId="58FBE7B2" w:rsidR="001E0F83" w:rsidRDefault="001E0F83" w:rsidP="001E0F83">
      <w:pPr>
        <w:pStyle w:val="Caption"/>
      </w:pPr>
      <w:bookmarkStart w:id="103" w:name="_Toc99530125"/>
      <w:r>
        <w:t xml:space="preserve">Table </w:t>
      </w:r>
      <w:r w:rsidR="00C8689F">
        <w:fldChar w:fldCharType="begin"/>
      </w:r>
      <w:r w:rsidR="00C8689F">
        <w:instrText xml:space="preserve"> SEQ Table \* ARABIC </w:instrText>
      </w:r>
      <w:r w:rsidR="00C8689F">
        <w:fldChar w:fldCharType="separate"/>
      </w:r>
      <w:r w:rsidR="00E4570F">
        <w:rPr>
          <w:noProof/>
        </w:rPr>
        <w:t>21</w:t>
      </w:r>
      <w:r w:rsidR="00C8689F">
        <w:rPr>
          <w:noProof/>
        </w:rPr>
        <w:fldChar w:fldCharType="end"/>
      </w:r>
      <w:r w:rsidRPr="00071C58">
        <w:t xml:space="preserve"> </w:t>
      </w:r>
      <w:r w:rsidR="006C6F50">
        <w:t xml:space="preserve">Mulga Lands </w:t>
      </w:r>
      <w:r w:rsidR="00BB16B2">
        <w:t>Locally important koala trees</w:t>
      </w:r>
      <w:bookmarkEnd w:id="103"/>
    </w:p>
    <w:tbl>
      <w:tblPr>
        <w:tblStyle w:val="TableGrid"/>
        <w:tblW w:w="0" w:type="auto"/>
        <w:tblBorders>
          <w:insideV w:val="none" w:sz="0" w:space="0" w:color="auto"/>
        </w:tblBorders>
        <w:tblLook w:val="04A0" w:firstRow="1" w:lastRow="0" w:firstColumn="1" w:lastColumn="0" w:noHBand="0" w:noVBand="1"/>
      </w:tblPr>
      <w:tblGrid>
        <w:gridCol w:w="2547"/>
        <w:gridCol w:w="4961"/>
        <w:gridCol w:w="1552"/>
      </w:tblGrid>
      <w:tr w:rsidR="008F75FA" w:rsidRPr="008F75FA" w14:paraId="1DF6090F" w14:textId="77777777" w:rsidTr="009164D9">
        <w:trPr>
          <w:tblHeader/>
        </w:trPr>
        <w:tc>
          <w:tcPr>
            <w:tcW w:w="2547" w:type="dxa"/>
          </w:tcPr>
          <w:p w14:paraId="24DE0942" w14:textId="77777777" w:rsidR="008F75FA" w:rsidRPr="008F75FA" w:rsidRDefault="008F75FA" w:rsidP="008F75FA">
            <w:pPr>
              <w:pStyle w:val="TableHeading"/>
            </w:pPr>
            <w:bookmarkStart w:id="104" w:name="Table_22"/>
            <w:r w:rsidRPr="008F75FA">
              <w:t>Tree species scientific name</w:t>
            </w:r>
          </w:p>
        </w:tc>
        <w:tc>
          <w:tcPr>
            <w:tcW w:w="4961" w:type="dxa"/>
          </w:tcPr>
          <w:p w14:paraId="7515EEE2" w14:textId="77777777" w:rsidR="008F75FA" w:rsidRPr="008F75FA" w:rsidRDefault="008F75FA" w:rsidP="008F75FA">
            <w:pPr>
              <w:pStyle w:val="TableHeading"/>
            </w:pPr>
            <w:r w:rsidRPr="008F75FA">
              <w:t>Common name</w:t>
            </w:r>
          </w:p>
        </w:tc>
        <w:tc>
          <w:tcPr>
            <w:tcW w:w="1552" w:type="dxa"/>
          </w:tcPr>
          <w:p w14:paraId="657A3FFF" w14:textId="77777777" w:rsidR="008F75FA" w:rsidRPr="008F75FA" w:rsidRDefault="008F75FA" w:rsidP="008F75FA">
            <w:pPr>
              <w:pStyle w:val="TableHeading"/>
              <w:jc w:val="right"/>
            </w:pPr>
            <w:r w:rsidRPr="008F75FA">
              <w:t>Source</w:t>
            </w:r>
          </w:p>
        </w:tc>
      </w:tr>
      <w:tr w:rsidR="008F75FA" w:rsidRPr="008F75FA" w14:paraId="1C488C91" w14:textId="77777777" w:rsidTr="009164D9">
        <w:tc>
          <w:tcPr>
            <w:tcW w:w="2547" w:type="dxa"/>
          </w:tcPr>
          <w:p w14:paraId="02C63BC0" w14:textId="77777777" w:rsidR="008F75FA" w:rsidRPr="008F75FA" w:rsidRDefault="008F75FA" w:rsidP="008F75FA">
            <w:pPr>
              <w:pStyle w:val="TableText"/>
              <w:rPr>
                <w:rStyle w:val="Emphasis"/>
              </w:rPr>
            </w:pPr>
            <w:r w:rsidRPr="008F75FA">
              <w:rPr>
                <w:rStyle w:val="Emphasis"/>
              </w:rPr>
              <w:t>Eucalyptus camaldulensis</w:t>
            </w:r>
          </w:p>
        </w:tc>
        <w:tc>
          <w:tcPr>
            <w:tcW w:w="4961" w:type="dxa"/>
          </w:tcPr>
          <w:p w14:paraId="09EEEA2D" w14:textId="77777777" w:rsidR="008F75FA" w:rsidRPr="008F75FA" w:rsidRDefault="008F75FA" w:rsidP="008F75FA">
            <w:pPr>
              <w:pStyle w:val="TableText"/>
            </w:pPr>
            <w:r w:rsidRPr="008F75FA">
              <w:t>River red gum, Murray red gum, Yarrow</w:t>
            </w:r>
          </w:p>
        </w:tc>
        <w:tc>
          <w:tcPr>
            <w:tcW w:w="1552" w:type="dxa"/>
          </w:tcPr>
          <w:p w14:paraId="2D9A8762" w14:textId="77777777" w:rsidR="008F75FA" w:rsidRPr="008F75FA" w:rsidRDefault="008F75FA" w:rsidP="008F75FA">
            <w:pPr>
              <w:pStyle w:val="TableText"/>
              <w:jc w:val="right"/>
            </w:pPr>
            <w:r w:rsidRPr="008F75FA">
              <w:t>1, 7, 8, 10</w:t>
            </w:r>
          </w:p>
        </w:tc>
      </w:tr>
      <w:tr w:rsidR="008F75FA" w:rsidRPr="008F75FA" w14:paraId="018C0F47" w14:textId="77777777" w:rsidTr="009164D9">
        <w:tc>
          <w:tcPr>
            <w:tcW w:w="2547" w:type="dxa"/>
          </w:tcPr>
          <w:p w14:paraId="26455654" w14:textId="77777777" w:rsidR="008F75FA" w:rsidRPr="008F75FA" w:rsidRDefault="008F75FA" w:rsidP="008F75FA">
            <w:pPr>
              <w:pStyle w:val="TableText"/>
              <w:rPr>
                <w:rStyle w:val="Emphasis"/>
              </w:rPr>
            </w:pPr>
            <w:r w:rsidRPr="008F75FA">
              <w:rPr>
                <w:rStyle w:val="Emphasis"/>
              </w:rPr>
              <w:t xml:space="preserve">Eucalyptus </w:t>
            </w:r>
            <w:proofErr w:type="spellStart"/>
            <w:r w:rsidRPr="008F75FA">
              <w:rPr>
                <w:rStyle w:val="Emphasis"/>
              </w:rPr>
              <w:t>cambageana</w:t>
            </w:r>
            <w:proofErr w:type="spellEnd"/>
          </w:p>
        </w:tc>
        <w:tc>
          <w:tcPr>
            <w:tcW w:w="4961" w:type="dxa"/>
          </w:tcPr>
          <w:p w14:paraId="4D0DA6D3" w14:textId="77777777" w:rsidR="008F75FA" w:rsidRPr="008F75FA" w:rsidRDefault="008F75FA" w:rsidP="008F75FA">
            <w:pPr>
              <w:pStyle w:val="TableText"/>
            </w:pPr>
            <w:r w:rsidRPr="008F75FA">
              <w:t xml:space="preserve">Dawson river blackbutt, Dawson’s gum, </w:t>
            </w:r>
            <w:proofErr w:type="spellStart"/>
            <w:r w:rsidRPr="008F75FA">
              <w:t>Coowarra</w:t>
            </w:r>
            <w:proofErr w:type="spellEnd"/>
            <w:r w:rsidRPr="008F75FA">
              <w:t xml:space="preserve"> box</w:t>
            </w:r>
          </w:p>
        </w:tc>
        <w:tc>
          <w:tcPr>
            <w:tcW w:w="1552" w:type="dxa"/>
          </w:tcPr>
          <w:p w14:paraId="1FC5C7BB" w14:textId="77777777" w:rsidR="008F75FA" w:rsidRPr="008F75FA" w:rsidRDefault="008F75FA" w:rsidP="008F75FA">
            <w:pPr>
              <w:pStyle w:val="TableText"/>
              <w:jc w:val="right"/>
            </w:pPr>
            <w:r w:rsidRPr="008F75FA">
              <w:t>1, 7, 17, 18</w:t>
            </w:r>
          </w:p>
        </w:tc>
      </w:tr>
      <w:tr w:rsidR="008F75FA" w:rsidRPr="008F75FA" w14:paraId="15DED003" w14:textId="77777777" w:rsidTr="009164D9">
        <w:tc>
          <w:tcPr>
            <w:tcW w:w="2547" w:type="dxa"/>
          </w:tcPr>
          <w:p w14:paraId="7532CF10" w14:textId="77777777" w:rsidR="008F75FA" w:rsidRPr="008F75FA" w:rsidRDefault="008F75FA" w:rsidP="008F75FA">
            <w:pPr>
              <w:pStyle w:val="TableText"/>
              <w:rPr>
                <w:rStyle w:val="Emphasis"/>
              </w:rPr>
            </w:pPr>
            <w:r w:rsidRPr="008F75FA">
              <w:rPr>
                <w:rStyle w:val="Emphasis"/>
              </w:rPr>
              <w:t xml:space="preserve">Eucalyptus </w:t>
            </w:r>
            <w:proofErr w:type="spellStart"/>
            <w:r w:rsidRPr="008F75FA">
              <w:rPr>
                <w:rStyle w:val="Emphasis"/>
              </w:rPr>
              <w:t>chloroclada</w:t>
            </w:r>
            <w:proofErr w:type="spellEnd"/>
          </w:p>
        </w:tc>
        <w:tc>
          <w:tcPr>
            <w:tcW w:w="4961" w:type="dxa"/>
          </w:tcPr>
          <w:p w14:paraId="393E8277" w14:textId="77777777" w:rsidR="008F75FA" w:rsidRPr="008F75FA" w:rsidRDefault="008F75FA" w:rsidP="008F75FA">
            <w:pPr>
              <w:pStyle w:val="TableText"/>
            </w:pPr>
            <w:r w:rsidRPr="008F75FA">
              <w:t xml:space="preserve">Baradine gum, </w:t>
            </w:r>
            <w:proofErr w:type="gramStart"/>
            <w:r w:rsidRPr="008F75FA">
              <w:t>Red</w:t>
            </w:r>
            <w:proofErr w:type="gramEnd"/>
            <w:r w:rsidRPr="008F75FA">
              <w:t xml:space="preserve"> gum, Dirty gum</w:t>
            </w:r>
          </w:p>
        </w:tc>
        <w:tc>
          <w:tcPr>
            <w:tcW w:w="1552" w:type="dxa"/>
          </w:tcPr>
          <w:p w14:paraId="2E1FD298" w14:textId="77777777" w:rsidR="008F75FA" w:rsidRPr="008F75FA" w:rsidRDefault="008F75FA" w:rsidP="008F75FA">
            <w:pPr>
              <w:pStyle w:val="TableText"/>
              <w:jc w:val="right"/>
            </w:pPr>
            <w:r w:rsidRPr="008F75FA">
              <w:t>7</w:t>
            </w:r>
          </w:p>
        </w:tc>
      </w:tr>
      <w:tr w:rsidR="008F75FA" w:rsidRPr="008F75FA" w14:paraId="24758ABD" w14:textId="77777777" w:rsidTr="009164D9">
        <w:tc>
          <w:tcPr>
            <w:tcW w:w="2547" w:type="dxa"/>
          </w:tcPr>
          <w:p w14:paraId="1FDEBECF" w14:textId="77777777" w:rsidR="008F75FA" w:rsidRPr="008F75FA" w:rsidRDefault="008F75FA" w:rsidP="008F75FA">
            <w:pPr>
              <w:pStyle w:val="TableText"/>
              <w:rPr>
                <w:rStyle w:val="Emphasis"/>
              </w:rPr>
            </w:pPr>
            <w:r w:rsidRPr="008F75FA">
              <w:rPr>
                <w:rStyle w:val="Emphasis"/>
              </w:rPr>
              <w:t>Eucalyptus coolabah</w:t>
            </w:r>
          </w:p>
        </w:tc>
        <w:tc>
          <w:tcPr>
            <w:tcW w:w="4961" w:type="dxa"/>
          </w:tcPr>
          <w:p w14:paraId="3F4ADC1F" w14:textId="77777777" w:rsidR="008F75FA" w:rsidRPr="008F75FA" w:rsidRDefault="008F75FA" w:rsidP="008F75FA">
            <w:pPr>
              <w:pStyle w:val="TableText"/>
            </w:pPr>
            <w:r w:rsidRPr="008F75FA">
              <w:t xml:space="preserve">Coolabah, </w:t>
            </w:r>
            <w:proofErr w:type="spellStart"/>
            <w:r w:rsidRPr="008F75FA">
              <w:t>Coolibah</w:t>
            </w:r>
            <w:proofErr w:type="spellEnd"/>
          </w:p>
        </w:tc>
        <w:tc>
          <w:tcPr>
            <w:tcW w:w="1552" w:type="dxa"/>
          </w:tcPr>
          <w:p w14:paraId="35EB71B2" w14:textId="77777777" w:rsidR="008F75FA" w:rsidRPr="008F75FA" w:rsidRDefault="008F75FA" w:rsidP="008F75FA">
            <w:pPr>
              <w:pStyle w:val="TableText"/>
              <w:jc w:val="right"/>
            </w:pPr>
            <w:r w:rsidRPr="008F75FA">
              <w:t>1, 7, 8, 17, 18</w:t>
            </w:r>
          </w:p>
        </w:tc>
      </w:tr>
      <w:tr w:rsidR="008F75FA" w:rsidRPr="008F75FA" w14:paraId="73C833EA" w14:textId="77777777" w:rsidTr="009164D9">
        <w:tc>
          <w:tcPr>
            <w:tcW w:w="2547" w:type="dxa"/>
          </w:tcPr>
          <w:p w14:paraId="4C583CAA" w14:textId="77777777" w:rsidR="008F75FA" w:rsidRPr="008F75FA" w:rsidRDefault="008F75FA" w:rsidP="008F75FA">
            <w:pPr>
              <w:pStyle w:val="TableText"/>
              <w:rPr>
                <w:rStyle w:val="Emphasis"/>
              </w:rPr>
            </w:pPr>
            <w:r w:rsidRPr="008F75FA">
              <w:rPr>
                <w:rStyle w:val="Emphasis"/>
              </w:rPr>
              <w:t xml:space="preserve">Eucalyptus </w:t>
            </w:r>
            <w:proofErr w:type="spellStart"/>
            <w:r w:rsidRPr="008F75FA">
              <w:rPr>
                <w:rStyle w:val="Emphasis"/>
              </w:rPr>
              <w:t>decorticans</w:t>
            </w:r>
            <w:proofErr w:type="spellEnd"/>
          </w:p>
        </w:tc>
        <w:tc>
          <w:tcPr>
            <w:tcW w:w="4961" w:type="dxa"/>
          </w:tcPr>
          <w:p w14:paraId="701C34F3" w14:textId="77777777" w:rsidR="008F75FA" w:rsidRPr="008F75FA" w:rsidRDefault="008F75FA" w:rsidP="008F75FA">
            <w:pPr>
              <w:pStyle w:val="TableText"/>
            </w:pPr>
            <w:r w:rsidRPr="008F75FA">
              <w:t>Gum-topped ironbark</w:t>
            </w:r>
          </w:p>
        </w:tc>
        <w:tc>
          <w:tcPr>
            <w:tcW w:w="1552" w:type="dxa"/>
          </w:tcPr>
          <w:p w14:paraId="05283D66" w14:textId="77777777" w:rsidR="008F75FA" w:rsidRPr="008F75FA" w:rsidRDefault="008F75FA" w:rsidP="008F75FA">
            <w:pPr>
              <w:pStyle w:val="TableText"/>
              <w:jc w:val="right"/>
            </w:pPr>
            <w:r w:rsidRPr="008F75FA">
              <w:t>1, 17</w:t>
            </w:r>
          </w:p>
        </w:tc>
      </w:tr>
      <w:tr w:rsidR="008F75FA" w:rsidRPr="008F75FA" w14:paraId="3803055C" w14:textId="77777777" w:rsidTr="009164D9">
        <w:tc>
          <w:tcPr>
            <w:tcW w:w="2547" w:type="dxa"/>
          </w:tcPr>
          <w:p w14:paraId="627C8B3F" w14:textId="77777777" w:rsidR="008F75FA" w:rsidRPr="008F75FA" w:rsidRDefault="008F75FA" w:rsidP="008F75FA">
            <w:pPr>
              <w:pStyle w:val="TableText"/>
              <w:rPr>
                <w:rStyle w:val="Emphasis"/>
              </w:rPr>
            </w:pPr>
            <w:r w:rsidRPr="008F75FA">
              <w:rPr>
                <w:rStyle w:val="Emphasis"/>
              </w:rPr>
              <w:t xml:space="preserve">Eucalyptus </w:t>
            </w:r>
            <w:proofErr w:type="spellStart"/>
            <w:r w:rsidRPr="008F75FA">
              <w:rPr>
                <w:rStyle w:val="Emphasis"/>
              </w:rPr>
              <w:t>exserta</w:t>
            </w:r>
            <w:proofErr w:type="spellEnd"/>
          </w:p>
        </w:tc>
        <w:tc>
          <w:tcPr>
            <w:tcW w:w="4961" w:type="dxa"/>
          </w:tcPr>
          <w:p w14:paraId="5EF6D7D0" w14:textId="77777777" w:rsidR="008F75FA" w:rsidRPr="008F75FA" w:rsidRDefault="008F75FA" w:rsidP="008F75FA">
            <w:pPr>
              <w:pStyle w:val="TableText"/>
            </w:pPr>
            <w:r w:rsidRPr="008F75FA">
              <w:t xml:space="preserve">Queensland peppermint, </w:t>
            </w:r>
            <w:proofErr w:type="gramStart"/>
            <w:r w:rsidRPr="008F75FA">
              <w:t>Yellow</w:t>
            </w:r>
            <w:proofErr w:type="gramEnd"/>
            <w:r w:rsidRPr="008F75FA">
              <w:t xml:space="preserve"> messmate, </w:t>
            </w:r>
            <w:proofErr w:type="spellStart"/>
            <w:r w:rsidRPr="008F75FA">
              <w:t>Bendo</w:t>
            </w:r>
            <w:proofErr w:type="spellEnd"/>
          </w:p>
        </w:tc>
        <w:tc>
          <w:tcPr>
            <w:tcW w:w="1552" w:type="dxa"/>
          </w:tcPr>
          <w:p w14:paraId="3EC21DEE" w14:textId="77777777" w:rsidR="008F75FA" w:rsidRPr="008F75FA" w:rsidRDefault="008F75FA" w:rsidP="008F75FA">
            <w:pPr>
              <w:pStyle w:val="TableText"/>
              <w:jc w:val="right"/>
            </w:pPr>
            <w:r w:rsidRPr="008F75FA">
              <w:t>1, 7, 17, 18</w:t>
            </w:r>
          </w:p>
        </w:tc>
      </w:tr>
      <w:tr w:rsidR="008F75FA" w:rsidRPr="008F75FA" w14:paraId="5EB2F872" w14:textId="77777777" w:rsidTr="009164D9">
        <w:tc>
          <w:tcPr>
            <w:tcW w:w="2547" w:type="dxa"/>
          </w:tcPr>
          <w:p w14:paraId="66F1625A" w14:textId="77777777" w:rsidR="008F75FA" w:rsidRPr="008F75FA" w:rsidRDefault="008F75FA" w:rsidP="008F75FA">
            <w:pPr>
              <w:pStyle w:val="TableText"/>
              <w:rPr>
                <w:rStyle w:val="Emphasis"/>
              </w:rPr>
            </w:pPr>
            <w:r w:rsidRPr="008F75FA">
              <w:rPr>
                <w:rStyle w:val="Emphasis"/>
              </w:rPr>
              <w:lastRenderedPageBreak/>
              <w:t xml:space="preserve">Eucalyptus </w:t>
            </w:r>
            <w:proofErr w:type="spellStart"/>
            <w:r w:rsidRPr="008F75FA">
              <w:rPr>
                <w:rStyle w:val="Emphasis"/>
              </w:rPr>
              <w:t>intertexta</w:t>
            </w:r>
            <w:proofErr w:type="spellEnd"/>
          </w:p>
        </w:tc>
        <w:tc>
          <w:tcPr>
            <w:tcW w:w="4961" w:type="dxa"/>
          </w:tcPr>
          <w:p w14:paraId="5556FEEB" w14:textId="77777777" w:rsidR="008F75FA" w:rsidRPr="008F75FA" w:rsidRDefault="008F75FA" w:rsidP="008F75FA">
            <w:pPr>
              <w:pStyle w:val="TableText"/>
            </w:pPr>
            <w:r w:rsidRPr="008F75FA">
              <w:t xml:space="preserve">Inland red gum, Gum </w:t>
            </w:r>
            <w:proofErr w:type="spellStart"/>
            <w:r w:rsidRPr="008F75FA">
              <w:t>coolibah</w:t>
            </w:r>
            <w:proofErr w:type="spellEnd"/>
            <w:r w:rsidRPr="008F75FA">
              <w:t xml:space="preserve">, Smooth-barked </w:t>
            </w:r>
            <w:proofErr w:type="spellStart"/>
            <w:r w:rsidRPr="008F75FA">
              <w:t>coolibah</w:t>
            </w:r>
            <w:proofErr w:type="spellEnd"/>
            <w:r w:rsidRPr="008F75FA">
              <w:t>, Western red box</w:t>
            </w:r>
          </w:p>
        </w:tc>
        <w:tc>
          <w:tcPr>
            <w:tcW w:w="1552" w:type="dxa"/>
          </w:tcPr>
          <w:p w14:paraId="057E709D" w14:textId="77777777" w:rsidR="008F75FA" w:rsidRPr="008F75FA" w:rsidRDefault="008F75FA" w:rsidP="008F75FA">
            <w:pPr>
              <w:pStyle w:val="TableText"/>
              <w:jc w:val="right"/>
            </w:pPr>
            <w:r w:rsidRPr="008F75FA">
              <w:t>1, 7, 17</w:t>
            </w:r>
          </w:p>
        </w:tc>
      </w:tr>
      <w:tr w:rsidR="008F75FA" w:rsidRPr="008F75FA" w14:paraId="177CF36F" w14:textId="77777777" w:rsidTr="009164D9">
        <w:tc>
          <w:tcPr>
            <w:tcW w:w="2547" w:type="dxa"/>
          </w:tcPr>
          <w:p w14:paraId="12F21D36" w14:textId="77777777" w:rsidR="008F75FA" w:rsidRPr="008F75FA" w:rsidRDefault="008F75FA" w:rsidP="008F75FA">
            <w:pPr>
              <w:pStyle w:val="TableText"/>
              <w:rPr>
                <w:rStyle w:val="Emphasis"/>
              </w:rPr>
            </w:pPr>
            <w:r w:rsidRPr="008F75FA">
              <w:rPr>
                <w:rStyle w:val="Emphasis"/>
              </w:rPr>
              <w:t xml:space="preserve">Eucalyptus </w:t>
            </w:r>
            <w:proofErr w:type="spellStart"/>
            <w:r w:rsidRPr="008F75FA">
              <w:rPr>
                <w:rStyle w:val="Emphasis"/>
              </w:rPr>
              <w:t>largiflorens</w:t>
            </w:r>
            <w:proofErr w:type="spellEnd"/>
          </w:p>
        </w:tc>
        <w:tc>
          <w:tcPr>
            <w:tcW w:w="4961" w:type="dxa"/>
          </w:tcPr>
          <w:p w14:paraId="6D575464" w14:textId="77777777" w:rsidR="008F75FA" w:rsidRPr="008F75FA" w:rsidRDefault="008F75FA" w:rsidP="008F75FA">
            <w:pPr>
              <w:pStyle w:val="TableText"/>
            </w:pPr>
            <w:r w:rsidRPr="008F75FA">
              <w:t>Black box, Flooded box, River box</w:t>
            </w:r>
          </w:p>
        </w:tc>
        <w:tc>
          <w:tcPr>
            <w:tcW w:w="1552" w:type="dxa"/>
          </w:tcPr>
          <w:p w14:paraId="4A4D6DDF" w14:textId="77777777" w:rsidR="008F75FA" w:rsidRPr="008F75FA" w:rsidRDefault="008F75FA" w:rsidP="008F75FA">
            <w:pPr>
              <w:pStyle w:val="TableText"/>
              <w:jc w:val="right"/>
            </w:pPr>
            <w:r w:rsidRPr="008F75FA">
              <w:t>7</w:t>
            </w:r>
          </w:p>
        </w:tc>
      </w:tr>
      <w:tr w:rsidR="008F75FA" w:rsidRPr="008F75FA" w14:paraId="17BA6DF3" w14:textId="77777777" w:rsidTr="009164D9">
        <w:tc>
          <w:tcPr>
            <w:tcW w:w="2547" w:type="dxa"/>
          </w:tcPr>
          <w:p w14:paraId="2F93A09F" w14:textId="77777777" w:rsidR="008F75FA" w:rsidRPr="008F75FA" w:rsidRDefault="008F75FA" w:rsidP="008F75FA">
            <w:pPr>
              <w:pStyle w:val="TableText"/>
              <w:rPr>
                <w:rStyle w:val="Emphasis"/>
              </w:rPr>
            </w:pPr>
            <w:r w:rsidRPr="008F75FA">
              <w:rPr>
                <w:rStyle w:val="Emphasis"/>
              </w:rPr>
              <w:t>Eucalyptus longifolia</w:t>
            </w:r>
          </w:p>
        </w:tc>
        <w:tc>
          <w:tcPr>
            <w:tcW w:w="4961" w:type="dxa"/>
          </w:tcPr>
          <w:p w14:paraId="4D85CF8C" w14:textId="77777777" w:rsidR="008F75FA" w:rsidRPr="008F75FA" w:rsidRDefault="008F75FA" w:rsidP="008F75FA">
            <w:pPr>
              <w:pStyle w:val="TableText"/>
            </w:pPr>
            <w:proofErr w:type="spellStart"/>
            <w:r w:rsidRPr="008F75FA">
              <w:t>Woollybutt</w:t>
            </w:r>
            <w:proofErr w:type="spellEnd"/>
          </w:p>
        </w:tc>
        <w:tc>
          <w:tcPr>
            <w:tcW w:w="1552" w:type="dxa"/>
          </w:tcPr>
          <w:p w14:paraId="21781B42" w14:textId="77777777" w:rsidR="008F75FA" w:rsidRPr="008F75FA" w:rsidRDefault="008F75FA" w:rsidP="008F75FA">
            <w:pPr>
              <w:pStyle w:val="TableText"/>
              <w:jc w:val="right"/>
            </w:pPr>
            <w:r w:rsidRPr="008F75FA">
              <w:t>7</w:t>
            </w:r>
          </w:p>
        </w:tc>
      </w:tr>
      <w:tr w:rsidR="008F75FA" w:rsidRPr="008F75FA" w14:paraId="7E0EC04C" w14:textId="77777777" w:rsidTr="009164D9">
        <w:tc>
          <w:tcPr>
            <w:tcW w:w="2547" w:type="dxa"/>
          </w:tcPr>
          <w:p w14:paraId="6618B4E1" w14:textId="77777777" w:rsidR="008F75FA" w:rsidRPr="008F75FA" w:rsidRDefault="008F75FA" w:rsidP="008F75FA">
            <w:pPr>
              <w:pStyle w:val="TableText"/>
              <w:rPr>
                <w:rStyle w:val="Emphasis"/>
              </w:rPr>
            </w:pPr>
            <w:r w:rsidRPr="008F75FA">
              <w:rPr>
                <w:rStyle w:val="Emphasis"/>
              </w:rPr>
              <w:t xml:space="preserve">Eucalyptus </w:t>
            </w:r>
            <w:proofErr w:type="spellStart"/>
            <w:r w:rsidRPr="008F75FA">
              <w:rPr>
                <w:rStyle w:val="Emphasis"/>
              </w:rPr>
              <w:t>melanophloia</w:t>
            </w:r>
            <w:proofErr w:type="spellEnd"/>
          </w:p>
        </w:tc>
        <w:tc>
          <w:tcPr>
            <w:tcW w:w="4961" w:type="dxa"/>
          </w:tcPr>
          <w:p w14:paraId="5CDFFF04" w14:textId="77777777" w:rsidR="008F75FA" w:rsidRPr="008F75FA" w:rsidRDefault="008F75FA" w:rsidP="008F75FA">
            <w:pPr>
              <w:pStyle w:val="TableText"/>
            </w:pPr>
            <w:r w:rsidRPr="008F75FA">
              <w:t>Silver-leaved ironbark</w:t>
            </w:r>
          </w:p>
        </w:tc>
        <w:tc>
          <w:tcPr>
            <w:tcW w:w="1552" w:type="dxa"/>
          </w:tcPr>
          <w:p w14:paraId="18473025" w14:textId="77777777" w:rsidR="008F75FA" w:rsidRPr="008F75FA" w:rsidRDefault="008F75FA" w:rsidP="008F75FA">
            <w:pPr>
              <w:pStyle w:val="TableText"/>
              <w:jc w:val="right"/>
            </w:pPr>
            <w:r w:rsidRPr="008F75FA">
              <w:t>1, 7, 8, 10, 18, 24</w:t>
            </w:r>
          </w:p>
        </w:tc>
      </w:tr>
      <w:tr w:rsidR="008F75FA" w:rsidRPr="008F75FA" w14:paraId="2BE1AAF1" w14:textId="77777777" w:rsidTr="009164D9">
        <w:tc>
          <w:tcPr>
            <w:tcW w:w="2547" w:type="dxa"/>
          </w:tcPr>
          <w:p w14:paraId="16F4210B" w14:textId="77777777" w:rsidR="008F75FA" w:rsidRPr="008F75FA" w:rsidRDefault="008F75FA" w:rsidP="008F75FA">
            <w:pPr>
              <w:pStyle w:val="TableText"/>
              <w:rPr>
                <w:rStyle w:val="Emphasis"/>
              </w:rPr>
            </w:pPr>
            <w:r w:rsidRPr="008F75FA">
              <w:rPr>
                <w:rStyle w:val="Emphasis"/>
              </w:rPr>
              <w:t xml:space="preserve">Eucalyptus </w:t>
            </w:r>
            <w:proofErr w:type="spellStart"/>
            <w:r w:rsidRPr="008F75FA">
              <w:rPr>
                <w:rStyle w:val="Emphasis"/>
              </w:rPr>
              <w:t>microcarpa</w:t>
            </w:r>
            <w:proofErr w:type="spellEnd"/>
          </w:p>
        </w:tc>
        <w:tc>
          <w:tcPr>
            <w:tcW w:w="4961" w:type="dxa"/>
          </w:tcPr>
          <w:p w14:paraId="2EA4592C" w14:textId="77777777" w:rsidR="008F75FA" w:rsidRPr="008F75FA" w:rsidRDefault="008F75FA" w:rsidP="008F75FA">
            <w:pPr>
              <w:pStyle w:val="TableText"/>
            </w:pPr>
            <w:r w:rsidRPr="008F75FA">
              <w:t>Grey box, Narrow-leaved box, Inland box</w:t>
            </w:r>
          </w:p>
        </w:tc>
        <w:tc>
          <w:tcPr>
            <w:tcW w:w="1552" w:type="dxa"/>
          </w:tcPr>
          <w:p w14:paraId="71FDACF8" w14:textId="77777777" w:rsidR="008F75FA" w:rsidRPr="008F75FA" w:rsidRDefault="008F75FA" w:rsidP="008F75FA">
            <w:pPr>
              <w:pStyle w:val="TableText"/>
              <w:jc w:val="right"/>
            </w:pPr>
            <w:r w:rsidRPr="008F75FA">
              <w:t>1, 17</w:t>
            </w:r>
          </w:p>
        </w:tc>
      </w:tr>
      <w:tr w:rsidR="008F75FA" w:rsidRPr="008F75FA" w14:paraId="6B361FD3" w14:textId="77777777" w:rsidTr="009164D9">
        <w:tc>
          <w:tcPr>
            <w:tcW w:w="2547" w:type="dxa"/>
          </w:tcPr>
          <w:p w14:paraId="0B67BB57" w14:textId="77777777" w:rsidR="008F75FA" w:rsidRPr="008F75FA" w:rsidRDefault="008F75FA" w:rsidP="008F75FA">
            <w:pPr>
              <w:pStyle w:val="TableText"/>
              <w:rPr>
                <w:rStyle w:val="Emphasis"/>
              </w:rPr>
            </w:pPr>
            <w:r w:rsidRPr="008F75FA">
              <w:rPr>
                <w:rStyle w:val="Emphasis"/>
              </w:rPr>
              <w:t xml:space="preserve">Eucalyptus </w:t>
            </w:r>
            <w:proofErr w:type="spellStart"/>
            <w:r w:rsidRPr="008F75FA">
              <w:rPr>
                <w:rStyle w:val="Emphasis"/>
              </w:rPr>
              <w:t>ochrophloia</w:t>
            </w:r>
            <w:proofErr w:type="spellEnd"/>
          </w:p>
        </w:tc>
        <w:tc>
          <w:tcPr>
            <w:tcW w:w="4961" w:type="dxa"/>
          </w:tcPr>
          <w:p w14:paraId="258ABFA4" w14:textId="77777777" w:rsidR="008F75FA" w:rsidRPr="008F75FA" w:rsidRDefault="008F75FA" w:rsidP="008F75FA">
            <w:pPr>
              <w:pStyle w:val="TableText"/>
            </w:pPr>
            <w:r w:rsidRPr="008F75FA">
              <w:t xml:space="preserve">Yapunyah, </w:t>
            </w:r>
            <w:proofErr w:type="spellStart"/>
            <w:r w:rsidRPr="008F75FA">
              <w:t>Napunyah</w:t>
            </w:r>
            <w:proofErr w:type="spellEnd"/>
            <w:r w:rsidRPr="008F75FA">
              <w:t>, Yellow jacket</w:t>
            </w:r>
          </w:p>
        </w:tc>
        <w:tc>
          <w:tcPr>
            <w:tcW w:w="1552" w:type="dxa"/>
          </w:tcPr>
          <w:p w14:paraId="56E6B18C" w14:textId="77777777" w:rsidR="008F75FA" w:rsidRPr="008F75FA" w:rsidRDefault="008F75FA" w:rsidP="008F75FA">
            <w:pPr>
              <w:pStyle w:val="TableText"/>
              <w:jc w:val="right"/>
            </w:pPr>
            <w:r w:rsidRPr="008F75FA">
              <w:t>1, 8, 17, 18</w:t>
            </w:r>
          </w:p>
        </w:tc>
      </w:tr>
      <w:tr w:rsidR="008F75FA" w:rsidRPr="008F75FA" w14:paraId="0F863881" w14:textId="77777777" w:rsidTr="009164D9">
        <w:tc>
          <w:tcPr>
            <w:tcW w:w="2547" w:type="dxa"/>
          </w:tcPr>
          <w:p w14:paraId="166FC4EF" w14:textId="77777777" w:rsidR="008F75FA" w:rsidRPr="008F75FA" w:rsidRDefault="008F75FA" w:rsidP="008F75FA">
            <w:pPr>
              <w:pStyle w:val="TableText"/>
              <w:rPr>
                <w:rStyle w:val="Emphasis"/>
              </w:rPr>
            </w:pPr>
            <w:r w:rsidRPr="008F75FA">
              <w:rPr>
                <w:rStyle w:val="Emphasis"/>
              </w:rPr>
              <w:t xml:space="preserve">Eucalyptus </w:t>
            </w:r>
            <w:proofErr w:type="spellStart"/>
            <w:r w:rsidRPr="008F75FA">
              <w:rPr>
                <w:rStyle w:val="Emphasis"/>
              </w:rPr>
              <w:t>orgadophila</w:t>
            </w:r>
            <w:proofErr w:type="spellEnd"/>
          </w:p>
        </w:tc>
        <w:tc>
          <w:tcPr>
            <w:tcW w:w="4961" w:type="dxa"/>
          </w:tcPr>
          <w:p w14:paraId="58E2D239" w14:textId="77777777" w:rsidR="008F75FA" w:rsidRPr="008F75FA" w:rsidRDefault="008F75FA" w:rsidP="008F75FA">
            <w:pPr>
              <w:pStyle w:val="TableText"/>
            </w:pPr>
            <w:r w:rsidRPr="008F75FA">
              <w:t xml:space="preserve">Mountain </w:t>
            </w:r>
            <w:proofErr w:type="spellStart"/>
            <w:r w:rsidRPr="008F75FA">
              <w:t>Coolibah</w:t>
            </w:r>
            <w:proofErr w:type="spellEnd"/>
            <w:r w:rsidRPr="008F75FA">
              <w:t>, Gum topped box</w:t>
            </w:r>
          </w:p>
        </w:tc>
        <w:tc>
          <w:tcPr>
            <w:tcW w:w="1552" w:type="dxa"/>
          </w:tcPr>
          <w:p w14:paraId="10A7C6E7" w14:textId="77777777" w:rsidR="008F75FA" w:rsidRPr="008F75FA" w:rsidRDefault="008F75FA" w:rsidP="008F75FA">
            <w:pPr>
              <w:pStyle w:val="TableText"/>
              <w:jc w:val="right"/>
            </w:pPr>
            <w:r w:rsidRPr="008F75FA">
              <w:t>1, 17, 18</w:t>
            </w:r>
          </w:p>
        </w:tc>
      </w:tr>
      <w:tr w:rsidR="008F75FA" w:rsidRPr="008F75FA" w14:paraId="05C24D36" w14:textId="77777777" w:rsidTr="009164D9">
        <w:tc>
          <w:tcPr>
            <w:tcW w:w="2547" w:type="dxa"/>
          </w:tcPr>
          <w:p w14:paraId="2B326343" w14:textId="77777777" w:rsidR="008F75FA" w:rsidRPr="008F75FA" w:rsidRDefault="008F75FA" w:rsidP="008F75FA">
            <w:pPr>
              <w:pStyle w:val="TableText"/>
              <w:rPr>
                <w:rStyle w:val="Emphasis"/>
              </w:rPr>
            </w:pPr>
            <w:r w:rsidRPr="008F75FA">
              <w:rPr>
                <w:rStyle w:val="Emphasis"/>
              </w:rPr>
              <w:t xml:space="preserve">Eucalyptus </w:t>
            </w:r>
            <w:proofErr w:type="spellStart"/>
            <w:r w:rsidRPr="008F75FA">
              <w:rPr>
                <w:rStyle w:val="Emphasis"/>
              </w:rPr>
              <w:t>populnea</w:t>
            </w:r>
            <w:proofErr w:type="spellEnd"/>
          </w:p>
        </w:tc>
        <w:tc>
          <w:tcPr>
            <w:tcW w:w="4961" w:type="dxa"/>
          </w:tcPr>
          <w:p w14:paraId="4716D63C" w14:textId="77777777" w:rsidR="008F75FA" w:rsidRPr="008F75FA" w:rsidRDefault="008F75FA" w:rsidP="008F75FA">
            <w:pPr>
              <w:pStyle w:val="TableText"/>
            </w:pPr>
            <w:r w:rsidRPr="008F75FA">
              <w:t xml:space="preserve">Poplar box, </w:t>
            </w:r>
            <w:proofErr w:type="spellStart"/>
            <w:r w:rsidRPr="008F75FA">
              <w:t>Bimble</w:t>
            </w:r>
            <w:proofErr w:type="spellEnd"/>
            <w:r w:rsidRPr="008F75FA">
              <w:t xml:space="preserve"> box</w:t>
            </w:r>
          </w:p>
        </w:tc>
        <w:tc>
          <w:tcPr>
            <w:tcW w:w="1552" w:type="dxa"/>
          </w:tcPr>
          <w:p w14:paraId="52258DEB" w14:textId="77777777" w:rsidR="008F75FA" w:rsidRPr="008F75FA" w:rsidRDefault="008F75FA" w:rsidP="008F75FA">
            <w:pPr>
              <w:pStyle w:val="TableText"/>
              <w:jc w:val="right"/>
            </w:pPr>
            <w:r w:rsidRPr="008F75FA">
              <w:t>1, 7, 8, 10, 17, 18</w:t>
            </w:r>
          </w:p>
        </w:tc>
      </w:tr>
      <w:tr w:rsidR="008F75FA" w:rsidRPr="008F75FA" w14:paraId="7AB0458A" w14:textId="77777777" w:rsidTr="009164D9">
        <w:tc>
          <w:tcPr>
            <w:tcW w:w="2547" w:type="dxa"/>
          </w:tcPr>
          <w:p w14:paraId="0A18C61F" w14:textId="77777777" w:rsidR="008F75FA" w:rsidRPr="008F75FA" w:rsidRDefault="008F75FA" w:rsidP="008F75FA">
            <w:pPr>
              <w:pStyle w:val="TableText"/>
              <w:rPr>
                <w:rStyle w:val="Emphasis"/>
              </w:rPr>
            </w:pPr>
            <w:r w:rsidRPr="008F75FA">
              <w:rPr>
                <w:rStyle w:val="Emphasis"/>
              </w:rPr>
              <w:t xml:space="preserve">Eucalyptus </w:t>
            </w:r>
            <w:proofErr w:type="spellStart"/>
            <w:r w:rsidRPr="008F75FA">
              <w:rPr>
                <w:rStyle w:val="Emphasis"/>
              </w:rPr>
              <w:t>thozetiana</w:t>
            </w:r>
            <w:proofErr w:type="spellEnd"/>
          </w:p>
        </w:tc>
        <w:tc>
          <w:tcPr>
            <w:tcW w:w="4961" w:type="dxa"/>
          </w:tcPr>
          <w:p w14:paraId="73753AE5" w14:textId="77777777" w:rsidR="008F75FA" w:rsidRPr="008F75FA" w:rsidRDefault="008F75FA" w:rsidP="008F75FA">
            <w:pPr>
              <w:pStyle w:val="TableText"/>
            </w:pPr>
            <w:r w:rsidRPr="008F75FA">
              <w:t xml:space="preserve">Mountain Yapunyah, </w:t>
            </w:r>
            <w:proofErr w:type="spellStart"/>
            <w:r w:rsidRPr="008F75FA">
              <w:t>Thozet's</w:t>
            </w:r>
            <w:proofErr w:type="spellEnd"/>
            <w:r w:rsidRPr="008F75FA">
              <w:t xml:space="preserve"> box </w:t>
            </w:r>
          </w:p>
        </w:tc>
        <w:tc>
          <w:tcPr>
            <w:tcW w:w="1552" w:type="dxa"/>
          </w:tcPr>
          <w:p w14:paraId="736166C3" w14:textId="77777777" w:rsidR="008F75FA" w:rsidRPr="008F75FA" w:rsidRDefault="008F75FA" w:rsidP="008F75FA">
            <w:pPr>
              <w:pStyle w:val="TableText"/>
              <w:jc w:val="right"/>
            </w:pPr>
            <w:r w:rsidRPr="008F75FA">
              <w:t>1, 7, 8, 17, 18</w:t>
            </w:r>
          </w:p>
        </w:tc>
      </w:tr>
      <w:bookmarkEnd w:id="104"/>
    </w:tbl>
    <w:p w14:paraId="72EE3918" w14:textId="77777777" w:rsidR="00E175D9" w:rsidRDefault="00E175D9" w:rsidP="00E175D9"/>
    <w:p w14:paraId="3B6C8B9C" w14:textId="2D1B5513" w:rsidR="001E0F83" w:rsidRDefault="001E0F83" w:rsidP="001E0F83">
      <w:pPr>
        <w:pStyle w:val="Caption"/>
      </w:pPr>
      <w:bookmarkStart w:id="105" w:name="_Toc99530126"/>
      <w:r>
        <w:t xml:space="preserve">Table </w:t>
      </w:r>
      <w:r w:rsidR="00C8689F">
        <w:fldChar w:fldCharType="begin"/>
      </w:r>
      <w:r w:rsidR="00C8689F">
        <w:instrText xml:space="preserve"> SEQ Table \* ARABIC </w:instrText>
      </w:r>
      <w:r w:rsidR="00C8689F">
        <w:fldChar w:fldCharType="separate"/>
      </w:r>
      <w:r w:rsidR="00E4570F">
        <w:rPr>
          <w:noProof/>
        </w:rPr>
        <w:t>22</w:t>
      </w:r>
      <w:r w:rsidR="00C8689F">
        <w:rPr>
          <w:noProof/>
        </w:rPr>
        <w:fldChar w:fldCharType="end"/>
      </w:r>
      <w:r>
        <w:t xml:space="preserve"> </w:t>
      </w:r>
      <w:r w:rsidR="006C6F50">
        <w:t xml:space="preserve">Mulga Lands </w:t>
      </w:r>
      <w:r w:rsidR="00BB16B2">
        <w:t>Ancillary habitat trees</w:t>
      </w:r>
      <w:bookmarkEnd w:id="105"/>
    </w:p>
    <w:tbl>
      <w:tblPr>
        <w:tblStyle w:val="TableGrid"/>
        <w:tblW w:w="5000" w:type="pct"/>
        <w:tblBorders>
          <w:insideV w:val="none" w:sz="0" w:space="0" w:color="auto"/>
        </w:tblBorders>
        <w:tblLook w:val="04A0" w:firstRow="1" w:lastRow="0" w:firstColumn="1" w:lastColumn="0" w:noHBand="0" w:noVBand="1"/>
      </w:tblPr>
      <w:tblGrid>
        <w:gridCol w:w="2548"/>
        <w:gridCol w:w="5385"/>
        <w:gridCol w:w="1127"/>
      </w:tblGrid>
      <w:tr w:rsidR="008F75FA" w:rsidRPr="008F75FA" w14:paraId="21D0C121" w14:textId="77777777" w:rsidTr="009164D9">
        <w:trPr>
          <w:tblHeader/>
        </w:trPr>
        <w:tc>
          <w:tcPr>
            <w:tcW w:w="1406" w:type="pct"/>
          </w:tcPr>
          <w:p w14:paraId="120C6437" w14:textId="77777777" w:rsidR="008F75FA" w:rsidRPr="008F75FA" w:rsidRDefault="008F75FA" w:rsidP="008F75FA">
            <w:pPr>
              <w:pStyle w:val="TableHeading"/>
            </w:pPr>
            <w:bookmarkStart w:id="106" w:name="Table_23"/>
            <w:r w:rsidRPr="008F75FA">
              <w:t>Tree species scientific name</w:t>
            </w:r>
          </w:p>
        </w:tc>
        <w:tc>
          <w:tcPr>
            <w:tcW w:w="2972" w:type="pct"/>
          </w:tcPr>
          <w:p w14:paraId="006D5F3C" w14:textId="77777777" w:rsidR="008F75FA" w:rsidRPr="008F75FA" w:rsidRDefault="008F75FA" w:rsidP="008F75FA">
            <w:pPr>
              <w:pStyle w:val="TableHeading"/>
            </w:pPr>
            <w:r w:rsidRPr="008F75FA">
              <w:t>Common name</w:t>
            </w:r>
          </w:p>
        </w:tc>
        <w:tc>
          <w:tcPr>
            <w:tcW w:w="622" w:type="pct"/>
          </w:tcPr>
          <w:p w14:paraId="7EEB3EAF" w14:textId="77777777" w:rsidR="008F75FA" w:rsidRPr="008F75FA" w:rsidRDefault="008F75FA" w:rsidP="008F75FA">
            <w:pPr>
              <w:pStyle w:val="TableHeading"/>
              <w:jc w:val="right"/>
            </w:pPr>
            <w:r w:rsidRPr="008F75FA">
              <w:t>Source</w:t>
            </w:r>
          </w:p>
        </w:tc>
      </w:tr>
      <w:tr w:rsidR="008F75FA" w:rsidRPr="008F75FA" w14:paraId="33CDA53C" w14:textId="77777777" w:rsidTr="009164D9">
        <w:tc>
          <w:tcPr>
            <w:tcW w:w="1406" w:type="pct"/>
          </w:tcPr>
          <w:p w14:paraId="608DD040" w14:textId="77777777" w:rsidR="008F75FA" w:rsidRPr="008F75FA" w:rsidRDefault="008F75FA" w:rsidP="008F75FA">
            <w:pPr>
              <w:pStyle w:val="TableText"/>
              <w:rPr>
                <w:rStyle w:val="Emphasis"/>
              </w:rPr>
            </w:pPr>
            <w:r w:rsidRPr="008F75FA">
              <w:rPr>
                <w:rStyle w:val="Emphasis"/>
              </w:rPr>
              <w:t xml:space="preserve">Acacia </w:t>
            </w:r>
            <w:proofErr w:type="spellStart"/>
            <w:r w:rsidRPr="008F75FA">
              <w:rPr>
                <w:rStyle w:val="Emphasis"/>
              </w:rPr>
              <w:t>harpophylla</w:t>
            </w:r>
            <w:proofErr w:type="spellEnd"/>
          </w:p>
        </w:tc>
        <w:tc>
          <w:tcPr>
            <w:tcW w:w="2972" w:type="pct"/>
          </w:tcPr>
          <w:p w14:paraId="3B7B091B" w14:textId="77777777" w:rsidR="008F75FA" w:rsidRPr="008F75FA" w:rsidRDefault="008F75FA" w:rsidP="008F75FA">
            <w:pPr>
              <w:pStyle w:val="TableText"/>
            </w:pPr>
            <w:r w:rsidRPr="008F75FA">
              <w:t xml:space="preserve">Brigalow, Spearwood, </w:t>
            </w:r>
            <w:proofErr w:type="spellStart"/>
            <w:r w:rsidRPr="008F75FA">
              <w:t>Orkor</w:t>
            </w:r>
            <w:proofErr w:type="spellEnd"/>
          </w:p>
        </w:tc>
        <w:tc>
          <w:tcPr>
            <w:tcW w:w="622" w:type="pct"/>
          </w:tcPr>
          <w:p w14:paraId="7A193330" w14:textId="77777777" w:rsidR="008F75FA" w:rsidRPr="008F75FA" w:rsidRDefault="008F75FA" w:rsidP="008F75FA">
            <w:pPr>
              <w:pStyle w:val="TableText"/>
              <w:jc w:val="right"/>
            </w:pPr>
            <w:r w:rsidRPr="008F75FA">
              <w:t>1, 7, 17</w:t>
            </w:r>
          </w:p>
        </w:tc>
      </w:tr>
      <w:tr w:rsidR="008F75FA" w:rsidRPr="008F75FA" w14:paraId="425DE3C3" w14:textId="77777777" w:rsidTr="009164D9">
        <w:tc>
          <w:tcPr>
            <w:tcW w:w="1406" w:type="pct"/>
          </w:tcPr>
          <w:p w14:paraId="7348BEBE" w14:textId="77777777" w:rsidR="008F75FA" w:rsidRPr="008F75FA" w:rsidRDefault="008F75FA" w:rsidP="008F75FA">
            <w:pPr>
              <w:pStyle w:val="TableText"/>
              <w:rPr>
                <w:rStyle w:val="Emphasis"/>
              </w:rPr>
            </w:pPr>
            <w:proofErr w:type="spellStart"/>
            <w:r w:rsidRPr="008F75FA">
              <w:rPr>
                <w:rStyle w:val="Emphasis"/>
              </w:rPr>
              <w:t>Corymbia</w:t>
            </w:r>
            <w:proofErr w:type="spellEnd"/>
            <w:r w:rsidRPr="008F75FA">
              <w:rPr>
                <w:rStyle w:val="Emphasis"/>
              </w:rPr>
              <w:t xml:space="preserve"> terminalis</w:t>
            </w:r>
          </w:p>
        </w:tc>
        <w:tc>
          <w:tcPr>
            <w:tcW w:w="2972" w:type="pct"/>
          </w:tcPr>
          <w:p w14:paraId="48CA77F5" w14:textId="77777777" w:rsidR="008F75FA" w:rsidRPr="008F75FA" w:rsidRDefault="008F75FA" w:rsidP="008F75FA">
            <w:pPr>
              <w:pStyle w:val="TableText"/>
            </w:pPr>
            <w:r w:rsidRPr="008F75FA">
              <w:t>Bloodwood, Desert Bloodwood, Western bloodwood, Inland bloodwood</w:t>
            </w:r>
          </w:p>
        </w:tc>
        <w:tc>
          <w:tcPr>
            <w:tcW w:w="622" w:type="pct"/>
          </w:tcPr>
          <w:p w14:paraId="1A68D270" w14:textId="77777777" w:rsidR="008F75FA" w:rsidRPr="008F75FA" w:rsidRDefault="008F75FA" w:rsidP="008F75FA">
            <w:pPr>
              <w:pStyle w:val="TableText"/>
              <w:jc w:val="right"/>
            </w:pPr>
            <w:r w:rsidRPr="008F75FA">
              <w:t>1, 7, 17</w:t>
            </w:r>
          </w:p>
        </w:tc>
      </w:tr>
      <w:tr w:rsidR="008F75FA" w:rsidRPr="008F75FA" w14:paraId="0E0A4BD2" w14:textId="77777777" w:rsidTr="009164D9">
        <w:tc>
          <w:tcPr>
            <w:tcW w:w="1406" w:type="pct"/>
          </w:tcPr>
          <w:p w14:paraId="26F777D9" w14:textId="77777777" w:rsidR="008F75FA" w:rsidRPr="008F75FA" w:rsidRDefault="008F75FA" w:rsidP="008F75FA">
            <w:pPr>
              <w:pStyle w:val="TableText"/>
              <w:rPr>
                <w:rStyle w:val="Emphasis"/>
              </w:rPr>
            </w:pPr>
            <w:proofErr w:type="spellStart"/>
            <w:r w:rsidRPr="008F75FA">
              <w:rPr>
                <w:rStyle w:val="Emphasis"/>
              </w:rPr>
              <w:t>Corymbia</w:t>
            </w:r>
            <w:proofErr w:type="spellEnd"/>
            <w:r w:rsidRPr="008F75FA">
              <w:rPr>
                <w:rStyle w:val="Emphasis"/>
              </w:rPr>
              <w:t xml:space="preserve"> </w:t>
            </w:r>
            <w:proofErr w:type="spellStart"/>
            <w:r w:rsidRPr="008F75FA">
              <w:rPr>
                <w:rStyle w:val="Emphasis"/>
              </w:rPr>
              <w:t>tessellaris</w:t>
            </w:r>
            <w:proofErr w:type="spellEnd"/>
          </w:p>
        </w:tc>
        <w:tc>
          <w:tcPr>
            <w:tcW w:w="2972" w:type="pct"/>
          </w:tcPr>
          <w:p w14:paraId="7EBD88A9" w14:textId="77777777" w:rsidR="008F75FA" w:rsidRPr="008F75FA" w:rsidRDefault="008F75FA" w:rsidP="008F75FA">
            <w:pPr>
              <w:pStyle w:val="TableText"/>
            </w:pPr>
            <w:r w:rsidRPr="008F75FA">
              <w:t>Moreton Bay ash</w:t>
            </w:r>
          </w:p>
        </w:tc>
        <w:tc>
          <w:tcPr>
            <w:tcW w:w="622" w:type="pct"/>
          </w:tcPr>
          <w:p w14:paraId="4830AA83" w14:textId="77777777" w:rsidR="008F75FA" w:rsidRPr="008F75FA" w:rsidRDefault="008F75FA" w:rsidP="008F75FA">
            <w:pPr>
              <w:pStyle w:val="TableText"/>
              <w:jc w:val="right"/>
            </w:pPr>
            <w:r w:rsidRPr="008F75FA">
              <w:t>1, 7, 17, 18</w:t>
            </w:r>
          </w:p>
        </w:tc>
      </w:tr>
      <w:bookmarkEnd w:id="106"/>
    </w:tbl>
    <w:p w14:paraId="224FA2FC" w14:textId="0D1C090B" w:rsidR="00E175D9" w:rsidRDefault="00E175D9" w:rsidP="00E175D9"/>
    <w:p w14:paraId="642C7463" w14:textId="07939A6E" w:rsidR="00E175D9" w:rsidRDefault="00E175D9" w:rsidP="00333AE8">
      <w:pPr>
        <w:pStyle w:val="Heading3"/>
      </w:pPr>
      <w:bookmarkStart w:id="107" w:name="_Toc99530093"/>
      <w:r>
        <w:t>North Coast NSW</w:t>
      </w:r>
      <w:bookmarkEnd w:id="107"/>
    </w:p>
    <w:p w14:paraId="198D6A33" w14:textId="085AC226" w:rsidR="001E0F83" w:rsidRDefault="001E0F83" w:rsidP="001E0F83">
      <w:pPr>
        <w:pStyle w:val="Caption"/>
      </w:pPr>
      <w:bookmarkStart w:id="108" w:name="_Toc99530127"/>
      <w:r>
        <w:t xml:space="preserve">Table </w:t>
      </w:r>
      <w:r w:rsidR="00C8689F">
        <w:fldChar w:fldCharType="begin"/>
      </w:r>
      <w:r w:rsidR="00C8689F">
        <w:instrText xml:space="preserve"> SEQ Table \* ARABIC </w:instrText>
      </w:r>
      <w:r w:rsidR="00C8689F">
        <w:fldChar w:fldCharType="separate"/>
      </w:r>
      <w:r w:rsidR="00E4570F">
        <w:rPr>
          <w:noProof/>
        </w:rPr>
        <w:t>23</w:t>
      </w:r>
      <w:r w:rsidR="00C8689F">
        <w:rPr>
          <w:noProof/>
        </w:rPr>
        <w:fldChar w:fldCharType="end"/>
      </w:r>
      <w:r w:rsidRPr="006E5C63">
        <w:t xml:space="preserve"> </w:t>
      </w:r>
      <w:r w:rsidR="006C6F50">
        <w:t xml:space="preserve">North Coast NSW </w:t>
      </w:r>
      <w:r w:rsidR="00BB16B2">
        <w:t>Locally important koala trees</w:t>
      </w:r>
      <w:bookmarkEnd w:id="108"/>
    </w:p>
    <w:tbl>
      <w:tblPr>
        <w:tblStyle w:val="TableGrid"/>
        <w:tblW w:w="0" w:type="auto"/>
        <w:tblBorders>
          <w:insideV w:val="none" w:sz="0" w:space="0" w:color="auto"/>
        </w:tblBorders>
        <w:tblLook w:val="04A0" w:firstRow="1" w:lastRow="0" w:firstColumn="1" w:lastColumn="0" w:noHBand="0" w:noVBand="1"/>
      </w:tblPr>
      <w:tblGrid>
        <w:gridCol w:w="2547"/>
        <w:gridCol w:w="4678"/>
        <w:gridCol w:w="1835"/>
      </w:tblGrid>
      <w:tr w:rsidR="00333AE8" w:rsidRPr="00333AE8" w14:paraId="0364BAB5" w14:textId="77777777" w:rsidTr="009164D9">
        <w:trPr>
          <w:tblHeader/>
        </w:trPr>
        <w:tc>
          <w:tcPr>
            <w:tcW w:w="2547" w:type="dxa"/>
          </w:tcPr>
          <w:p w14:paraId="4880E4A1" w14:textId="77777777" w:rsidR="00333AE8" w:rsidRPr="00333AE8" w:rsidRDefault="00333AE8" w:rsidP="00333AE8">
            <w:pPr>
              <w:pStyle w:val="TableHeading"/>
            </w:pPr>
            <w:bookmarkStart w:id="109" w:name="Table_24"/>
            <w:r w:rsidRPr="00333AE8">
              <w:t>Tree species scientific name</w:t>
            </w:r>
          </w:p>
        </w:tc>
        <w:tc>
          <w:tcPr>
            <w:tcW w:w="4678" w:type="dxa"/>
          </w:tcPr>
          <w:p w14:paraId="13CFD287" w14:textId="77777777" w:rsidR="00333AE8" w:rsidRPr="00333AE8" w:rsidRDefault="00333AE8" w:rsidP="00333AE8">
            <w:pPr>
              <w:pStyle w:val="TableHeading"/>
            </w:pPr>
            <w:r w:rsidRPr="00333AE8">
              <w:t>Common name</w:t>
            </w:r>
          </w:p>
        </w:tc>
        <w:tc>
          <w:tcPr>
            <w:tcW w:w="1835" w:type="dxa"/>
          </w:tcPr>
          <w:p w14:paraId="26CC36F2" w14:textId="77777777" w:rsidR="00333AE8" w:rsidRPr="00333AE8" w:rsidRDefault="00333AE8" w:rsidP="008F75FA">
            <w:pPr>
              <w:pStyle w:val="TableHeading"/>
              <w:jc w:val="right"/>
            </w:pPr>
            <w:r w:rsidRPr="00333AE8">
              <w:t>Source</w:t>
            </w:r>
          </w:p>
        </w:tc>
      </w:tr>
      <w:tr w:rsidR="00333AE8" w:rsidRPr="00333AE8" w14:paraId="00F0771A" w14:textId="77777777" w:rsidTr="009164D9">
        <w:tc>
          <w:tcPr>
            <w:tcW w:w="2547" w:type="dxa"/>
          </w:tcPr>
          <w:p w14:paraId="4A5B6E98"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acmenoides</w:t>
            </w:r>
            <w:proofErr w:type="spellEnd"/>
          </w:p>
        </w:tc>
        <w:tc>
          <w:tcPr>
            <w:tcW w:w="4678" w:type="dxa"/>
          </w:tcPr>
          <w:p w14:paraId="30AEA9F1" w14:textId="77777777" w:rsidR="00333AE8" w:rsidRPr="00333AE8" w:rsidRDefault="00333AE8" w:rsidP="00333AE8">
            <w:pPr>
              <w:pStyle w:val="TableText"/>
            </w:pPr>
            <w:r w:rsidRPr="00333AE8">
              <w:t>Narrow-leaved white stringybark, White mahogany</w:t>
            </w:r>
          </w:p>
        </w:tc>
        <w:tc>
          <w:tcPr>
            <w:tcW w:w="1835" w:type="dxa"/>
          </w:tcPr>
          <w:p w14:paraId="37BA4B88" w14:textId="77777777" w:rsidR="00333AE8" w:rsidRPr="00333AE8" w:rsidRDefault="00333AE8" w:rsidP="00333AE8">
            <w:pPr>
              <w:pStyle w:val="TableText"/>
              <w:jc w:val="right"/>
            </w:pPr>
            <w:r w:rsidRPr="00333AE8">
              <w:t>11, 12, 13, 21, 31</w:t>
            </w:r>
          </w:p>
        </w:tc>
      </w:tr>
      <w:tr w:rsidR="00333AE8" w:rsidRPr="00333AE8" w14:paraId="608D5BD1" w14:textId="77777777" w:rsidTr="009164D9">
        <w:tc>
          <w:tcPr>
            <w:tcW w:w="2547" w:type="dxa"/>
          </w:tcPr>
          <w:p w14:paraId="2415D9FE"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amplifolia</w:t>
            </w:r>
            <w:proofErr w:type="spellEnd"/>
          </w:p>
        </w:tc>
        <w:tc>
          <w:tcPr>
            <w:tcW w:w="4678" w:type="dxa"/>
          </w:tcPr>
          <w:p w14:paraId="7558ABEE" w14:textId="77777777" w:rsidR="00333AE8" w:rsidRPr="00333AE8" w:rsidRDefault="00333AE8" w:rsidP="00333AE8">
            <w:pPr>
              <w:pStyle w:val="TableText"/>
            </w:pPr>
            <w:r w:rsidRPr="00333AE8">
              <w:t>Cabbage gum, Cadagi</w:t>
            </w:r>
          </w:p>
        </w:tc>
        <w:tc>
          <w:tcPr>
            <w:tcW w:w="1835" w:type="dxa"/>
          </w:tcPr>
          <w:p w14:paraId="65C8B9D0" w14:textId="77777777" w:rsidR="00333AE8" w:rsidRPr="00333AE8" w:rsidRDefault="00333AE8" w:rsidP="00333AE8">
            <w:pPr>
              <w:pStyle w:val="TableText"/>
              <w:jc w:val="right"/>
            </w:pPr>
            <w:r w:rsidRPr="00333AE8">
              <w:t>11, 12, 13, 31</w:t>
            </w:r>
          </w:p>
        </w:tc>
      </w:tr>
      <w:tr w:rsidR="00333AE8" w:rsidRPr="00333AE8" w14:paraId="7AB7A45B" w14:textId="77777777" w:rsidTr="009164D9">
        <w:tc>
          <w:tcPr>
            <w:tcW w:w="2547" w:type="dxa"/>
          </w:tcPr>
          <w:p w14:paraId="2A08596A"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bancroftii</w:t>
            </w:r>
            <w:proofErr w:type="spellEnd"/>
          </w:p>
        </w:tc>
        <w:tc>
          <w:tcPr>
            <w:tcW w:w="4678" w:type="dxa"/>
          </w:tcPr>
          <w:p w14:paraId="1D5AEDFC" w14:textId="77777777" w:rsidR="00333AE8" w:rsidRPr="00333AE8" w:rsidRDefault="00333AE8" w:rsidP="00333AE8">
            <w:pPr>
              <w:pStyle w:val="TableText"/>
            </w:pPr>
            <w:r w:rsidRPr="00333AE8">
              <w:t xml:space="preserve">Bancroft's red gum, </w:t>
            </w:r>
            <w:proofErr w:type="gramStart"/>
            <w:r w:rsidRPr="00333AE8">
              <w:t>Orange</w:t>
            </w:r>
            <w:proofErr w:type="gramEnd"/>
            <w:r w:rsidRPr="00333AE8">
              <w:t xml:space="preserve"> gum, Forest red gum, Tumbledown red gum</w:t>
            </w:r>
          </w:p>
        </w:tc>
        <w:tc>
          <w:tcPr>
            <w:tcW w:w="1835" w:type="dxa"/>
          </w:tcPr>
          <w:p w14:paraId="4468920C" w14:textId="77777777" w:rsidR="00333AE8" w:rsidRPr="00333AE8" w:rsidRDefault="00333AE8" w:rsidP="00333AE8">
            <w:pPr>
              <w:pStyle w:val="TableText"/>
              <w:jc w:val="right"/>
            </w:pPr>
            <w:r w:rsidRPr="00333AE8">
              <w:t>11, 12, 13, 31</w:t>
            </w:r>
          </w:p>
        </w:tc>
      </w:tr>
      <w:tr w:rsidR="00333AE8" w:rsidRPr="00333AE8" w14:paraId="08CDA0E8" w14:textId="77777777" w:rsidTr="009164D9">
        <w:tc>
          <w:tcPr>
            <w:tcW w:w="2547" w:type="dxa"/>
          </w:tcPr>
          <w:p w14:paraId="72293AA1"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canaliculata</w:t>
            </w:r>
            <w:proofErr w:type="spellEnd"/>
          </w:p>
        </w:tc>
        <w:tc>
          <w:tcPr>
            <w:tcW w:w="4678" w:type="dxa"/>
          </w:tcPr>
          <w:p w14:paraId="32BB3131" w14:textId="77777777" w:rsidR="00333AE8" w:rsidRPr="00333AE8" w:rsidRDefault="00333AE8" w:rsidP="00333AE8">
            <w:pPr>
              <w:pStyle w:val="TableText"/>
            </w:pPr>
            <w:proofErr w:type="gramStart"/>
            <w:r w:rsidRPr="00333AE8">
              <w:t>Brown grey</w:t>
            </w:r>
            <w:proofErr w:type="gramEnd"/>
            <w:r w:rsidRPr="00333AE8">
              <w:t xml:space="preserve"> gum, Large fruited grey gum</w:t>
            </w:r>
          </w:p>
        </w:tc>
        <w:tc>
          <w:tcPr>
            <w:tcW w:w="1835" w:type="dxa"/>
          </w:tcPr>
          <w:p w14:paraId="525B04A2" w14:textId="77777777" w:rsidR="00333AE8" w:rsidRPr="00333AE8" w:rsidRDefault="00333AE8" w:rsidP="00333AE8">
            <w:pPr>
              <w:pStyle w:val="TableText"/>
              <w:jc w:val="right"/>
            </w:pPr>
            <w:r w:rsidRPr="00333AE8">
              <w:t>11, 12, 13</w:t>
            </w:r>
          </w:p>
        </w:tc>
      </w:tr>
      <w:tr w:rsidR="00333AE8" w:rsidRPr="00333AE8" w14:paraId="46070B59" w14:textId="77777777" w:rsidTr="009164D9">
        <w:tc>
          <w:tcPr>
            <w:tcW w:w="2547" w:type="dxa"/>
          </w:tcPr>
          <w:p w14:paraId="53A2A6E4"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eugenioides</w:t>
            </w:r>
            <w:proofErr w:type="spellEnd"/>
          </w:p>
        </w:tc>
        <w:tc>
          <w:tcPr>
            <w:tcW w:w="4678" w:type="dxa"/>
          </w:tcPr>
          <w:p w14:paraId="21E96507" w14:textId="77777777" w:rsidR="00333AE8" w:rsidRPr="00333AE8" w:rsidRDefault="00333AE8" w:rsidP="00333AE8">
            <w:pPr>
              <w:pStyle w:val="TableText"/>
            </w:pPr>
            <w:r w:rsidRPr="00333AE8">
              <w:t xml:space="preserve">Thin-leaved Stringybark, White stringybark, </w:t>
            </w:r>
            <w:proofErr w:type="spellStart"/>
            <w:r w:rsidRPr="00333AE8">
              <w:t>Wilkinsons</w:t>
            </w:r>
            <w:proofErr w:type="spellEnd"/>
            <w:r w:rsidRPr="00333AE8">
              <w:t xml:space="preserve"> stringybark</w:t>
            </w:r>
          </w:p>
        </w:tc>
        <w:tc>
          <w:tcPr>
            <w:tcW w:w="1835" w:type="dxa"/>
          </w:tcPr>
          <w:p w14:paraId="11D57C1C" w14:textId="77777777" w:rsidR="00333AE8" w:rsidRPr="00333AE8" w:rsidRDefault="00333AE8" w:rsidP="00333AE8">
            <w:pPr>
              <w:pStyle w:val="TableText"/>
              <w:jc w:val="right"/>
            </w:pPr>
            <w:r w:rsidRPr="00333AE8">
              <w:t>11, 12, 13, 31</w:t>
            </w:r>
          </w:p>
        </w:tc>
      </w:tr>
      <w:tr w:rsidR="00333AE8" w:rsidRPr="00333AE8" w14:paraId="1079F0CA" w14:textId="77777777" w:rsidTr="009164D9">
        <w:tc>
          <w:tcPr>
            <w:tcW w:w="2547" w:type="dxa"/>
          </w:tcPr>
          <w:p w14:paraId="174B329F"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glaucina</w:t>
            </w:r>
            <w:proofErr w:type="spellEnd"/>
          </w:p>
        </w:tc>
        <w:tc>
          <w:tcPr>
            <w:tcW w:w="4678" w:type="dxa"/>
          </w:tcPr>
          <w:p w14:paraId="3AE1B6B5" w14:textId="77777777" w:rsidR="00333AE8" w:rsidRPr="00333AE8" w:rsidRDefault="00333AE8" w:rsidP="00333AE8">
            <w:pPr>
              <w:pStyle w:val="TableText"/>
            </w:pPr>
            <w:r w:rsidRPr="00333AE8">
              <w:t>Slaty red gum</w:t>
            </w:r>
          </w:p>
        </w:tc>
        <w:tc>
          <w:tcPr>
            <w:tcW w:w="1835" w:type="dxa"/>
          </w:tcPr>
          <w:p w14:paraId="002B1965" w14:textId="77777777" w:rsidR="00333AE8" w:rsidRPr="00333AE8" w:rsidRDefault="00333AE8" w:rsidP="00333AE8">
            <w:pPr>
              <w:pStyle w:val="TableText"/>
              <w:jc w:val="right"/>
            </w:pPr>
            <w:r w:rsidRPr="00333AE8">
              <w:t>11, 12, 13, 31</w:t>
            </w:r>
          </w:p>
        </w:tc>
      </w:tr>
      <w:tr w:rsidR="00333AE8" w:rsidRPr="00333AE8" w14:paraId="2EB93AFB" w14:textId="77777777" w:rsidTr="009164D9">
        <w:tc>
          <w:tcPr>
            <w:tcW w:w="2547" w:type="dxa"/>
          </w:tcPr>
          <w:p w14:paraId="3117389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globoidea</w:t>
            </w:r>
            <w:proofErr w:type="spellEnd"/>
          </w:p>
        </w:tc>
        <w:tc>
          <w:tcPr>
            <w:tcW w:w="4678" w:type="dxa"/>
          </w:tcPr>
          <w:p w14:paraId="62E304CD" w14:textId="77777777" w:rsidR="00333AE8" w:rsidRPr="00333AE8" w:rsidRDefault="00333AE8" w:rsidP="00333AE8">
            <w:pPr>
              <w:pStyle w:val="TableText"/>
            </w:pPr>
            <w:r w:rsidRPr="00333AE8">
              <w:t>White stringybark</w:t>
            </w:r>
          </w:p>
        </w:tc>
        <w:tc>
          <w:tcPr>
            <w:tcW w:w="1835" w:type="dxa"/>
          </w:tcPr>
          <w:p w14:paraId="3A3C19DE" w14:textId="0D3A0157" w:rsidR="00333AE8" w:rsidRPr="00333AE8" w:rsidRDefault="00333AE8" w:rsidP="00333AE8">
            <w:pPr>
              <w:pStyle w:val="TableText"/>
              <w:jc w:val="right"/>
            </w:pPr>
            <w:r w:rsidRPr="00333AE8">
              <w:t>11, 12, 13, 21, 31</w:t>
            </w:r>
          </w:p>
        </w:tc>
      </w:tr>
      <w:tr w:rsidR="00333AE8" w:rsidRPr="00333AE8" w14:paraId="4632C3A6" w14:textId="77777777" w:rsidTr="009164D9">
        <w:tc>
          <w:tcPr>
            <w:tcW w:w="2547" w:type="dxa"/>
          </w:tcPr>
          <w:p w14:paraId="13188727" w14:textId="77777777" w:rsidR="00333AE8" w:rsidRPr="00333AE8" w:rsidRDefault="00333AE8" w:rsidP="00333AE8">
            <w:pPr>
              <w:pStyle w:val="TableText"/>
              <w:rPr>
                <w:rStyle w:val="Emphasis"/>
              </w:rPr>
            </w:pPr>
            <w:r w:rsidRPr="00333AE8">
              <w:rPr>
                <w:rStyle w:val="Emphasis"/>
              </w:rPr>
              <w:t>Eucalyptus grandis</w:t>
            </w:r>
          </w:p>
        </w:tc>
        <w:tc>
          <w:tcPr>
            <w:tcW w:w="4678" w:type="dxa"/>
          </w:tcPr>
          <w:p w14:paraId="2F05A016" w14:textId="77777777" w:rsidR="00333AE8" w:rsidRPr="00333AE8" w:rsidRDefault="00333AE8" w:rsidP="00333AE8">
            <w:pPr>
              <w:pStyle w:val="TableText"/>
            </w:pPr>
            <w:r w:rsidRPr="00333AE8">
              <w:t>Flooded gum, Rose gum, Scrub gum</w:t>
            </w:r>
          </w:p>
        </w:tc>
        <w:tc>
          <w:tcPr>
            <w:tcW w:w="1835" w:type="dxa"/>
          </w:tcPr>
          <w:p w14:paraId="05DB3952" w14:textId="77777777" w:rsidR="00333AE8" w:rsidRPr="00333AE8" w:rsidRDefault="00333AE8" w:rsidP="00333AE8">
            <w:pPr>
              <w:pStyle w:val="TableText"/>
              <w:jc w:val="right"/>
            </w:pPr>
            <w:r w:rsidRPr="00333AE8">
              <w:t>11, 12, 13, 31</w:t>
            </w:r>
          </w:p>
        </w:tc>
      </w:tr>
      <w:tr w:rsidR="00333AE8" w:rsidRPr="00333AE8" w14:paraId="21B461D3" w14:textId="77777777" w:rsidTr="009164D9">
        <w:tc>
          <w:tcPr>
            <w:tcW w:w="2547" w:type="dxa"/>
          </w:tcPr>
          <w:p w14:paraId="24888E60"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laevopinea</w:t>
            </w:r>
            <w:proofErr w:type="spellEnd"/>
          </w:p>
        </w:tc>
        <w:tc>
          <w:tcPr>
            <w:tcW w:w="4678" w:type="dxa"/>
          </w:tcPr>
          <w:p w14:paraId="25CAAEE6" w14:textId="77777777" w:rsidR="00333AE8" w:rsidRPr="00333AE8" w:rsidRDefault="00333AE8" w:rsidP="00333AE8">
            <w:pPr>
              <w:pStyle w:val="TableText"/>
            </w:pPr>
            <w:proofErr w:type="spellStart"/>
            <w:r w:rsidRPr="00333AE8">
              <w:t>Silvertop</w:t>
            </w:r>
            <w:proofErr w:type="spellEnd"/>
            <w:r w:rsidRPr="00333AE8">
              <w:t xml:space="preserve"> stringybark</w:t>
            </w:r>
          </w:p>
        </w:tc>
        <w:tc>
          <w:tcPr>
            <w:tcW w:w="1835" w:type="dxa"/>
          </w:tcPr>
          <w:p w14:paraId="6BA485F8" w14:textId="77777777" w:rsidR="00333AE8" w:rsidRPr="00333AE8" w:rsidRDefault="00333AE8" w:rsidP="00333AE8">
            <w:pPr>
              <w:pStyle w:val="TableText"/>
              <w:jc w:val="right"/>
            </w:pPr>
            <w:r w:rsidRPr="00333AE8">
              <w:t>11, 12, 13, 31</w:t>
            </w:r>
          </w:p>
        </w:tc>
      </w:tr>
      <w:tr w:rsidR="00333AE8" w:rsidRPr="00333AE8" w14:paraId="2776D27E" w14:textId="77777777" w:rsidTr="009164D9">
        <w:tc>
          <w:tcPr>
            <w:tcW w:w="2547" w:type="dxa"/>
          </w:tcPr>
          <w:p w14:paraId="20199054"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largeana</w:t>
            </w:r>
            <w:proofErr w:type="spellEnd"/>
          </w:p>
        </w:tc>
        <w:tc>
          <w:tcPr>
            <w:tcW w:w="4678" w:type="dxa"/>
          </w:tcPr>
          <w:p w14:paraId="0FC2B498" w14:textId="77777777" w:rsidR="00333AE8" w:rsidRPr="00333AE8" w:rsidRDefault="00333AE8" w:rsidP="00333AE8">
            <w:pPr>
              <w:pStyle w:val="TableText"/>
            </w:pPr>
            <w:r w:rsidRPr="00333AE8">
              <w:t>Craven grey box</w:t>
            </w:r>
          </w:p>
        </w:tc>
        <w:tc>
          <w:tcPr>
            <w:tcW w:w="1835" w:type="dxa"/>
          </w:tcPr>
          <w:p w14:paraId="3B96E909" w14:textId="77777777" w:rsidR="00333AE8" w:rsidRPr="00333AE8" w:rsidRDefault="00333AE8" w:rsidP="00333AE8">
            <w:pPr>
              <w:pStyle w:val="TableText"/>
              <w:jc w:val="right"/>
            </w:pPr>
            <w:r w:rsidRPr="00333AE8">
              <w:t>11, 12, 31</w:t>
            </w:r>
          </w:p>
        </w:tc>
      </w:tr>
      <w:tr w:rsidR="00333AE8" w:rsidRPr="00333AE8" w14:paraId="69AEE8E1" w14:textId="77777777" w:rsidTr="009164D9">
        <w:tc>
          <w:tcPr>
            <w:tcW w:w="2547" w:type="dxa"/>
          </w:tcPr>
          <w:p w14:paraId="1475E58C"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microcorys</w:t>
            </w:r>
            <w:proofErr w:type="spellEnd"/>
          </w:p>
        </w:tc>
        <w:tc>
          <w:tcPr>
            <w:tcW w:w="4678" w:type="dxa"/>
          </w:tcPr>
          <w:p w14:paraId="09F3E110" w14:textId="77777777" w:rsidR="00333AE8" w:rsidRPr="00333AE8" w:rsidRDefault="00333AE8" w:rsidP="00333AE8">
            <w:pPr>
              <w:pStyle w:val="TableText"/>
            </w:pPr>
            <w:r w:rsidRPr="00333AE8">
              <w:t>Tallowwood</w:t>
            </w:r>
          </w:p>
        </w:tc>
        <w:tc>
          <w:tcPr>
            <w:tcW w:w="1835" w:type="dxa"/>
          </w:tcPr>
          <w:p w14:paraId="6C0DD4F0" w14:textId="77777777" w:rsidR="00333AE8" w:rsidRPr="00333AE8" w:rsidRDefault="00333AE8" w:rsidP="00333AE8">
            <w:pPr>
              <w:pStyle w:val="TableText"/>
              <w:jc w:val="right"/>
            </w:pPr>
            <w:r w:rsidRPr="00333AE8">
              <w:t>11, 12, 13, 21, 31</w:t>
            </w:r>
          </w:p>
        </w:tc>
      </w:tr>
      <w:tr w:rsidR="00333AE8" w:rsidRPr="00333AE8" w14:paraId="68AABAF0" w14:textId="77777777" w:rsidTr="009164D9">
        <w:tc>
          <w:tcPr>
            <w:tcW w:w="2547" w:type="dxa"/>
          </w:tcPr>
          <w:p w14:paraId="7628FCF1"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moluccana</w:t>
            </w:r>
            <w:proofErr w:type="spellEnd"/>
          </w:p>
        </w:tc>
        <w:tc>
          <w:tcPr>
            <w:tcW w:w="4678" w:type="dxa"/>
          </w:tcPr>
          <w:p w14:paraId="1D7C9766" w14:textId="77777777" w:rsidR="00333AE8" w:rsidRPr="00333AE8" w:rsidRDefault="00333AE8" w:rsidP="00333AE8">
            <w:pPr>
              <w:pStyle w:val="TableText"/>
            </w:pPr>
            <w:r w:rsidRPr="00333AE8">
              <w:t>Coastal grey box, Gum-topped box, Grey box</w:t>
            </w:r>
          </w:p>
        </w:tc>
        <w:tc>
          <w:tcPr>
            <w:tcW w:w="1835" w:type="dxa"/>
          </w:tcPr>
          <w:p w14:paraId="4FC8E29F" w14:textId="77777777" w:rsidR="00333AE8" w:rsidRPr="00333AE8" w:rsidRDefault="00333AE8" w:rsidP="00333AE8">
            <w:pPr>
              <w:pStyle w:val="TableText"/>
              <w:jc w:val="right"/>
            </w:pPr>
            <w:r w:rsidRPr="00333AE8">
              <w:t>11, 12, 13, 31</w:t>
            </w:r>
          </w:p>
        </w:tc>
      </w:tr>
      <w:tr w:rsidR="00333AE8" w:rsidRPr="00333AE8" w14:paraId="1A220C11" w14:textId="77777777" w:rsidTr="009164D9">
        <w:tc>
          <w:tcPr>
            <w:tcW w:w="2547" w:type="dxa"/>
          </w:tcPr>
          <w:p w14:paraId="78D26678"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parramattensis</w:t>
            </w:r>
            <w:proofErr w:type="spellEnd"/>
          </w:p>
        </w:tc>
        <w:tc>
          <w:tcPr>
            <w:tcW w:w="4678" w:type="dxa"/>
          </w:tcPr>
          <w:p w14:paraId="3AB20F44" w14:textId="77777777" w:rsidR="00333AE8" w:rsidRPr="00333AE8" w:rsidRDefault="00333AE8" w:rsidP="00333AE8">
            <w:pPr>
              <w:pStyle w:val="TableText"/>
            </w:pPr>
            <w:r w:rsidRPr="00333AE8">
              <w:t>Parramatta red gum, Drooping red gum</w:t>
            </w:r>
          </w:p>
        </w:tc>
        <w:tc>
          <w:tcPr>
            <w:tcW w:w="1835" w:type="dxa"/>
          </w:tcPr>
          <w:p w14:paraId="5C007F57" w14:textId="77777777" w:rsidR="00333AE8" w:rsidRPr="00333AE8" w:rsidRDefault="00333AE8" w:rsidP="00333AE8">
            <w:pPr>
              <w:pStyle w:val="TableText"/>
              <w:jc w:val="right"/>
            </w:pPr>
            <w:r w:rsidRPr="00333AE8">
              <w:t>13, 31</w:t>
            </w:r>
          </w:p>
        </w:tc>
      </w:tr>
      <w:tr w:rsidR="00333AE8" w:rsidRPr="00333AE8" w14:paraId="4F128871" w14:textId="77777777" w:rsidTr="009164D9">
        <w:tc>
          <w:tcPr>
            <w:tcW w:w="2547" w:type="dxa"/>
          </w:tcPr>
          <w:p w14:paraId="2735AB63"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propinqua</w:t>
            </w:r>
            <w:proofErr w:type="spellEnd"/>
          </w:p>
        </w:tc>
        <w:tc>
          <w:tcPr>
            <w:tcW w:w="4678" w:type="dxa"/>
          </w:tcPr>
          <w:p w14:paraId="50FCCC2E" w14:textId="77777777" w:rsidR="00333AE8" w:rsidRPr="00333AE8" w:rsidRDefault="00333AE8" w:rsidP="00333AE8">
            <w:pPr>
              <w:pStyle w:val="TableText"/>
            </w:pPr>
            <w:r w:rsidRPr="00333AE8">
              <w:t>Grey gum, Small-fruited grey gum</w:t>
            </w:r>
          </w:p>
        </w:tc>
        <w:tc>
          <w:tcPr>
            <w:tcW w:w="1835" w:type="dxa"/>
          </w:tcPr>
          <w:p w14:paraId="0D31EB0A" w14:textId="77777777" w:rsidR="00333AE8" w:rsidRPr="00333AE8" w:rsidRDefault="00333AE8" w:rsidP="00333AE8">
            <w:pPr>
              <w:pStyle w:val="TableText"/>
              <w:jc w:val="right"/>
            </w:pPr>
            <w:r w:rsidRPr="00333AE8">
              <w:t>11, 12, 13, 21, 31</w:t>
            </w:r>
          </w:p>
        </w:tc>
      </w:tr>
      <w:tr w:rsidR="00333AE8" w:rsidRPr="00333AE8" w14:paraId="41BA54F5" w14:textId="77777777" w:rsidTr="009164D9">
        <w:tc>
          <w:tcPr>
            <w:tcW w:w="2547" w:type="dxa"/>
          </w:tcPr>
          <w:p w14:paraId="15093E88" w14:textId="77777777" w:rsidR="00333AE8" w:rsidRPr="00333AE8" w:rsidRDefault="00333AE8" w:rsidP="00333AE8">
            <w:pPr>
              <w:pStyle w:val="TableText"/>
              <w:rPr>
                <w:rStyle w:val="Emphasis"/>
              </w:rPr>
            </w:pPr>
            <w:r w:rsidRPr="00333AE8">
              <w:rPr>
                <w:rStyle w:val="Emphasis"/>
              </w:rPr>
              <w:t>Eucalyptus punctata</w:t>
            </w:r>
          </w:p>
        </w:tc>
        <w:tc>
          <w:tcPr>
            <w:tcW w:w="4678" w:type="dxa"/>
          </w:tcPr>
          <w:p w14:paraId="1EB094F7" w14:textId="77777777" w:rsidR="00333AE8" w:rsidRPr="00333AE8" w:rsidRDefault="00333AE8" w:rsidP="00333AE8">
            <w:pPr>
              <w:pStyle w:val="TableText"/>
            </w:pPr>
            <w:r w:rsidRPr="00333AE8">
              <w:t>Grey gum, Grey iron gum, Long-capped grey gum</w:t>
            </w:r>
          </w:p>
        </w:tc>
        <w:tc>
          <w:tcPr>
            <w:tcW w:w="1835" w:type="dxa"/>
          </w:tcPr>
          <w:p w14:paraId="774F8BFD" w14:textId="77777777" w:rsidR="00333AE8" w:rsidRPr="00333AE8" w:rsidRDefault="00333AE8" w:rsidP="00333AE8">
            <w:pPr>
              <w:pStyle w:val="TableText"/>
              <w:jc w:val="right"/>
            </w:pPr>
            <w:r w:rsidRPr="00333AE8">
              <w:t>11, 12, 13, 21, 31</w:t>
            </w:r>
          </w:p>
        </w:tc>
      </w:tr>
      <w:tr w:rsidR="00333AE8" w:rsidRPr="00333AE8" w14:paraId="43851C85" w14:textId="77777777" w:rsidTr="009164D9">
        <w:tc>
          <w:tcPr>
            <w:tcW w:w="2547" w:type="dxa"/>
          </w:tcPr>
          <w:p w14:paraId="245A122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resinifera</w:t>
            </w:r>
            <w:proofErr w:type="spellEnd"/>
          </w:p>
        </w:tc>
        <w:tc>
          <w:tcPr>
            <w:tcW w:w="4678" w:type="dxa"/>
          </w:tcPr>
          <w:p w14:paraId="2E76F8CC" w14:textId="77777777" w:rsidR="00333AE8" w:rsidRPr="00333AE8" w:rsidRDefault="00333AE8" w:rsidP="00333AE8">
            <w:pPr>
              <w:pStyle w:val="TableText"/>
            </w:pPr>
            <w:r w:rsidRPr="00333AE8">
              <w:t xml:space="preserve">Red mahogany, </w:t>
            </w:r>
            <w:proofErr w:type="gramStart"/>
            <w:r w:rsidRPr="00333AE8">
              <w:t>Red</w:t>
            </w:r>
            <w:proofErr w:type="gramEnd"/>
            <w:r w:rsidRPr="00333AE8">
              <w:t xml:space="preserve"> messmate</w:t>
            </w:r>
          </w:p>
        </w:tc>
        <w:tc>
          <w:tcPr>
            <w:tcW w:w="1835" w:type="dxa"/>
          </w:tcPr>
          <w:p w14:paraId="25337E68" w14:textId="77777777" w:rsidR="00333AE8" w:rsidRPr="00333AE8" w:rsidRDefault="00333AE8" w:rsidP="00333AE8">
            <w:pPr>
              <w:pStyle w:val="TableText"/>
              <w:jc w:val="right"/>
            </w:pPr>
            <w:r w:rsidRPr="00333AE8">
              <w:t>11, 12, 13, 31</w:t>
            </w:r>
          </w:p>
        </w:tc>
      </w:tr>
      <w:tr w:rsidR="00333AE8" w:rsidRPr="00333AE8" w14:paraId="178E39E6" w14:textId="77777777" w:rsidTr="009164D9">
        <w:tc>
          <w:tcPr>
            <w:tcW w:w="2547" w:type="dxa"/>
          </w:tcPr>
          <w:p w14:paraId="64A3F1C1" w14:textId="77777777" w:rsidR="00333AE8" w:rsidRPr="00333AE8" w:rsidRDefault="00333AE8" w:rsidP="00333AE8">
            <w:pPr>
              <w:pStyle w:val="TableText"/>
              <w:rPr>
                <w:rStyle w:val="Emphasis"/>
              </w:rPr>
            </w:pPr>
            <w:r w:rsidRPr="00333AE8">
              <w:rPr>
                <w:rStyle w:val="Emphasis"/>
              </w:rPr>
              <w:lastRenderedPageBreak/>
              <w:t xml:space="preserve">Eucalyptus </w:t>
            </w:r>
            <w:proofErr w:type="spellStart"/>
            <w:r w:rsidRPr="00333AE8">
              <w:rPr>
                <w:rStyle w:val="Emphasis"/>
              </w:rPr>
              <w:t>robusta</w:t>
            </w:r>
            <w:proofErr w:type="spellEnd"/>
          </w:p>
        </w:tc>
        <w:tc>
          <w:tcPr>
            <w:tcW w:w="4678" w:type="dxa"/>
          </w:tcPr>
          <w:p w14:paraId="007E7859" w14:textId="77777777" w:rsidR="00333AE8" w:rsidRPr="00333AE8" w:rsidRDefault="00333AE8" w:rsidP="00333AE8">
            <w:pPr>
              <w:pStyle w:val="TableText"/>
            </w:pPr>
            <w:r w:rsidRPr="00333AE8">
              <w:t>Swamp mahogany, Swamp messmate</w:t>
            </w:r>
          </w:p>
        </w:tc>
        <w:tc>
          <w:tcPr>
            <w:tcW w:w="1835" w:type="dxa"/>
          </w:tcPr>
          <w:p w14:paraId="0EDB8BC8" w14:textId="77777777" w:rsidR="00333AE8" w:rsidRPr="00333AE8" w:rsidRDefault="00333AE8" w:rsidP="00333AE8">
            <w:pPr>
              <w:pStyle w:val="TableText"/>
              <w:jc w:val="right"/>
            </w:pPr>
            <w:r w:rsidRPr="00333AE8">
              <w:t>11, 12, 13, 19, 21, 31</w:t>
            </w:r>
          </w:p>
        </w:tc>
      </w:tr>
      <w:tr w:rsidR="00333AE8" w:rsidRPr="00333AE8" w14:paraId="08069658" w14:textId="77777777" w:rsidTr="009164D9">
        <w:tc>
          <w:tcPr>
            <w:tcW w:w="2547" w:type="dxa"/>
          </w:tcPr>
          <w:p w14:paraId="464FDB0C"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saligna</w:t>
            </w:r>
            <w:proofErr w:type="spellEnd"/>
          </w:p>
        </w:tc>
        <w:tc>
          <w:tcPr>
            <w:tcW w:w="4678" w:type="dxa"/>
          </w:tcPr>
          <w:p w14:paraId="00933D2F" w14:textId="77777777" w:rsidR="00333AE8" w:rsidRPr="00333AE8" w:rsidRDefault="00333AE8" w:rsidP="00333AE8">
            <w:pPr>
              <w:pStyle w:val="TableText"/>
            </w:pPr>
            <w:r w:rsidRPr="00333AE8">
              <w:t xml:space="preserve">Sydney blue gum, </w:t>
            </w:r>
            <w:proofErr w:type="gramStart"/>
            <w:r w:rsidRPr="00333AE8">
              <w:t>Blue</w:t>
            </w:r>
            <w:proofErr w:type="gramEnd"/>
            <w:r w:rsidRPr="00333AE8">
              <w:t xml:space="preserve"> gum</w:t>
            </w:r>
          </w:p>
        </w:tc>
        <w:tc>
          <w:tcPr>
            <w:tcW w:w="1835" w:type="dxa"/>
          </w:tcPr>
          <w:p w14:paraId="2B9ED964" w14:textId="77777777" w:rsidR="00333AE8" w:rsidRPr="00333AE8" w:rsidRDefault="00333AE8" w:rsidP="00333AE8">
            <w:pPr>
              <w:pStyle w:val="TableText"/>
              <w:jc w:val="right"/>
            </w:pPr>
            <w:r w:rsidRPr="00333AE8">
              <w:t>11, 12, 13, 31</w:t>
            </w:r>
          </w:p>
        </w:tc>
      </w:tr>
      <w:tr w:rsidR="00333AE8" w:rsidRPr="00333AE8" w14:paraId="6720E027" w14:textId="77777777" w:rsidTr="009164D9">
        <w:tc>
          <w:tcPr>
            <w:tcW w:w="2547" w:type="dxa"/>
          </w:tcPr>
          <w:p w14:paraId="7FC251BE"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seeana</w:t>
            </w:r>
            <w:proofErr w:type="spellEnd"/>
          </w:p>
        </w:tc>
        <w:tc>
          <w:tcPr>
            <w:tcW w:w="4678" w:type="dxa"/>
          </w:tcPr>
          <w:p w14:paraId="5CC6EF2E" w14:textId="77777777" w:rsidR="00333AE8" w:rsidRPr="00333AE8" w:rsidRDefault="00333AE8" w:rsidP="00333AE8">
            <w:pPr>
              <w:pStyle w:val="TableText"/>
            </w:pPr>
            <w:r w:rsidRPr="00333AE8">
              <w:t>Narrow-leaved red gum</w:t>
            </w:r>
          </w:p>
        </w:tc>
        <w:tc>
          <w:tcPr>
            <w:tcW w:w="1835" w:type="dxa"/>
          </w:tcPr>
          <w:p w14:paraId="56D29166" w14:textId="77777777" w:rsidR="00333AE8" w:rsidRPr="00333AE8" w:rsidRDefault="00333AE8" w:rsidP="00333AE8">
            <w:pPr>
              <w:pStyle w:val="TableText"/>
              <w:jc w:val="right"/>
            </w:pPr>
            <w:r w:rsidRPr="00333AE8">
              <w:t>11, 12, 13, 31</w:t>
            </w:r>
          </w:p>
        </w:tc>
      </w:tr>
      <w:tr w:rsidR="00333AE8" w:rsidRPr="00333AE8" w14:paraId="0B3F7A79" w14:textId="77777777" w:rsidTr="009164D9">
        <w:tc>
          <w:tcPr>
            <w:tcW w:w="2547" w:type="dxa"/>
          </w:tcPr>
          <w:p w14:paraId="734419CC"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siderophloia</w:t>
            </w:r>
            <w:proofErr w:type="spellEnd"/>
          </w:p>
        </w:tc>
        <w:tc>
          <w:tcPr>
            <w:tcW w:w="4678" w:type="dxa"/>
          </w:tcPr>
          <w:p w14:paraId="169E9AF4" w14:textId="77777777" w:rsidR="00333AE8" w:rsidRPr="00333AE8" w:rsidRDefault="00333AE8" w:rsidP="00333AE8">
            <w:pPr>
              <w:pStyle w:val="TableText"/>
            </w:pPr>
            <w:r w:rsidRPr="00333AE8">
              <w:t>Northern grey ironbark</w:t>
            </w:r>
          </w:p>
        </w:tc>
        <w:tc>
          <w:tcPr>
            <w:tcW w:w="1835" w:type="dxa"/>
          </w:tcPr>
          <w:p w14:paraId="5DAB2F39" w14:textId="77777777" w:rsidR="00333AE8" w:rsidRPr="00333AE8" w:rsidRDefault="00333AE8" w:rsidP="00333AE8">
            <w:pPr>
              <w:pStyle w:val="TableText"/>
              <w:jc w:val="right"/>
            </w:pPr>
            <w:r w:rsidRPr="00333AE8">
              <w:t>11, 12, 13, 31</w:t>
            </w:r>
          </w:p>
        </w:tc>
      </w:tr>
      <w:tr w:rsidR="00333AE8" w:rsidRPr="00333AE8" w14:paraId="323F0B63" w14:textId="77777777" w:rsidTr="009164D9">
        <w:tc>
          <w:tcPr>
            <w:tcW w:w="2547" w:type="dxa"/>
          </w:tcPr>
          <w:p w14:paraId="1D4A227D"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signata</w:t>
            </w:r>
            <w:proofErr w:type="spellEnd"/>
            <w:r w:rsidRPr="00333AE8">
              <w:rPr>
                <w:rStyle w:val="Emphasis"/>
              </w:rPr>
              <w:t>/</w:t>
            </w:r>
            <w:proofErr w:type="spellStart"/>
            <w:r w:rsidRPr="00333AE8">
              <w:rPr>
                <w:rStyle w:val="Emphasis"/>
              </w:rPr>
              <w:t>racemosa</w:t>
            </w:r>
            <w:proofErr w:type="spellEnd"/>
          </w:p>
        </w:tc>
        <w:tc>
          <w:tcPr>
            <w:tcW w:w="4678" w:type="dxa"/>
          </w:tcPr>
          <w:p w14:paraId="4019E788" w14:textId="77777777" w:rsidR="00333AE8" w:rsidRPr="00333AE8" w:rsidRDefault="00333AE8" w:rsidP="00333AE8">
            <w:pPr>
              <w:pStyle w:val="TableText"/>
            </w:pPr>
            <w:r w:rsidRPr="00333AE8">
              <w:t>Narrow-leaved scribbly gum, Snappy gum, Scribbly gum</w:t>
            </w:r>
          </w:p>
        </w:tc>
        <w:tc>
          <w:tcPr>
            <w:tcW w:w="1835" w:type="dxa"/>
          </w:tcPr>
          <w:p w14:paraId="3CD4293E" w14:textId="77777777" w:rsidR="00333AE8" w:rsidRPr="00333AE8" w:rsidRDefault="00333AE8" w:rsidP="00333AE8">
            <w:pPr>
              <w:pStyle w:val="TableText"/>
              <w:jc w:val="right"/>
            </w:pPr>
            <w:r w:rsidRPr="00333AE8">
              <w:t>11, 12, 13, 19, 21, 31</w:t>
            </w:r>
          </w:p>
        </w:tc>
      </w:tr>
      <w:tr w:rsidR="00333AE8" w:rsidRPr="00333AE8" w14:paraId="47A61596" w14:textId="77777777" w:rsidTr="009164D9">
        <w:tc>
          <w:tcPr>
            <w:tcW w:w="2547" w:type="dxa"/>
          </w:tcPr>
          <w:p w14:paraId="37A4A2F7"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tereticornis</w:t>
            </w:r>
            <w:proofErr w:type="spellEnd"/>
          </w:p>
        </w:tc>
        <w:tc>
          <w:tcPr>
            <w:tcW w:w="4678" w:type="dxa"/>
          </w:tcPr>
          <w:p w14:paraId="420CBAF1" w14:textId="77777777" w:rsidR="00333AE8" w:rsidRPr="00333AE8" w:rsidRDefault="00333AE8" w:rsidP="00333AE8">
            <w:pPr>
              <w:pStyle w:val="TableText"/>
            </w:pPr>
            <w:r w:rsidRPr="00333AE8">
              <w:t xml:space="preserve">Forest red gum, </w:t>
            </w:r>
            <w:proofErr w:type="gramStart"/>
            <w:r w:rsidRPr="00333AE8">
              <w:t>Blue</w:t>
            </w:r>
            <w:proofErr w:type="gramEnd"/>
            <w:r w:rsidRPr="00333AE8">
              <w:t xml:space="preserve"> gum, Queensland blue gum</w:t>
            </w:r>
          </w:p>
        </w:tc>
        <w:tc>
          <w:tcPr>
            <w:tcW w:w="1835" w:type="dxa"/>
          </w:tcPr>
          <w:p w14:paraId="7D6C87E3" w14:textId="77777777" w:rsidR="00333AE8" w:rsidRPr="00333AE8" w:rsidRDefault="00333AE8" w:rsidP="00333AE8">
            <w:pPr>
              <w:pStyle w:val="TableText"/>
              <w:jc w:val="right"/>
            </w:pPr>
            <w:r w:rsidRPr="00333AE8">
              <w:t>11, 12, 13, 21, 31</w:t>
            </w:r>
          </w:p>
        </w:tc>
      </w:tr>
      <w:tr w:rsidR="00333AE8" w:rsidRPr="00333AE8" w14:paraId="544FFCDC" w14:textId="77777777" w:rsidTr="009164D9">
        <w:tc>
          <w:tcPr>
            <w:tcW w:w="2547" w:type="dxa"/>
          </w:tcPr>
          <w:p w14:paraId="4996FABA"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tindaliae</w:t>
            </w:r>
            <w:proofErr w:type="spellEnd"/>
          </w:p>
        </w:tc>
        <w:tc>
          <w:tcPr>
            <w:tcW w:w="4678" w:type="dxa"/>
          </w:tcPr>
          <w:p w14:paraId="401D863D" w14:textId="77777777" w:rsidR="00333AE8" w:rsidRPr="00333AE8" w:rsidRDefault="00333AE8" w:rsidP="00333AE8">
            <w:pPr>
              <w:pStyle w:val="TableText"/>
            </w:pPr>
            <w:r w:rsidRPr="00333AE8">
              <w:t>Ramornie stringybark, Tindale's stringybark</w:t>
            </w:r>
          </w:p>
        </w:tc>
        <w:tc>
          <w:tcPr>
            <w:tcW w:w="1835" w:type="dxa"/>
          </w:tcPr>
          <w:p w14:paraId="47B3B5BD" w14:textId="77777777" w:rsidR="00333AE8" w:rsidRPr="00333AE8" w:rsidRDefault="00333AE8" w:rsidP="00333AE8">
            <w:pPr>
              <w:pStyle w:val="TableText"/>
              <w:jc w:val="right"/>
            </w:pPr>
            <w:r w:rsidRPr="00333AE8">
              <w:t>11, 12, 13, 31</w:t>
            </w:r>
          </w:p>
        </w:tc>
      </w:tr>
      <w:tr w:rsidR="00333AE8" w:rsidRPr="00333AE8" w14:paraId="5CF02AD7" w14:textId="77777777" w:rsidTr="009164D9">
        <w:tc>
          <w:tcPr>
            <w:tcW w:w="2547" w:type="dxa"/>
          </w:tcPr>
          <w:p w14:paraId="1BA45EAA"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viminalis</w:t>
            </w:r>
            <w:proofErr w:type="spellEnd"/>
          </w:p>
        </w:tc>
        <w:tc>
          <w:tcPr>
            <w:tcW w:w="4678" w:type="dxa"/>
          </w:tcPr>
          <w:p w14:paraId="0BD051F7" w14:textId="77777777" w:rsidR="00333AE8" w:rsidRPr="00333AE8" w:rsidRDefault="00333AE8" w:rsidP="00333AE8">
            <w:pPr>
              <w:pStyle w:val="TableText"/>
            </w:pPr>
            <w:r w:rsidRPr="00333AE8">
              <w:t>Rough-barked ribbon gum, Manna gum, Ribbon gum</w:t>
            </w:r>
          </w:p>
        </w:tc>
        <w:tc>
          <w:tcPr>
            <w:tcW w:w="1835" w:type="dxa"/>
          </w:tcPr>
          <w:p w14:paraId="51E518AB" w14:textId="77777777" w:rsidR="00333AE8" w:rsidRPr="00333AE8" w:rsidRDefault="00333AE8" w:rsidP="00333AE8">
            <w:pPr>
              <w:pStyle w:val="TableText"/>
              <w:jc w:val="right"/>
            </w:pPr>
            <w:r w:rsidRPr="00333AE8">
              <w:t>13</w:t>
            </w:r>
          </w:p>
        </w:tc>
      </w:tr>
      <w:bookmarkEnd w:id="109"/>
    </w:tbl>
    <w:p w14:paraId="4B8E6EC4" w14:textId="77777777" w:rsidR="00E175D9" w:rsidRDefault="00E175D9" w:rsidP="00E175D9"/>
    <w:p w14:paraId="2A2E28AA" w14:textId="1A9E66AF" w:rsidR="001E0F83" w:rsidRDefault="001E0F83" w:rsidP="001E0F83">
      <w:pPr>
        <w:pStyle w:val="Caption"/>
      </w:pPr>
      <w:bookmarkStart w:id="110" w:name="_Toc99530128"/>
      <w:r>
        <w:t xml:space="preserve">Table </w:t>
      </w:r>
      <w:r w:rsidR="00C8689F">
        <w:fldChar w:fldCharType="begin"/>
      </w:r>
      <w:r w:rsidR="00C8689F">
        <w:instrText xml:space="preserve"> SEQ Table \* ARABIC </w:instrText>
      </w:r>
      <w:r w:rsidR="00C8689F">
        <w:fldChar w:fldCharType="separate"/>
      </w:r>
      <w:r w:rsidR="00E4570F">
        <w:rPr>
          <w:noProof/>
        </w:rPr>
        <w:t>24</w:t>
      </w:r>
      <w:r w:rsidR="00C8689F">
        <w:rPr>
          <w:noProof/>
        </w:rPr>
        <w:fldChar w:fldCharType="end"/>
      </w:r>
      <w:r>
        <w:t xml:space="preserve"> </w:t>
      </w:r>
      <w:r w:rsidR="006C6F50">
        <w:t xml:space="preserve">North Coast NSW </w:t>
      </w:r>
      <w:r w:rsidR="00BB16B2">
        <w:t>Ancillary habitat trees</w:t>
      </w:r>
      <w:bookmarkEnd w:id="110"/>
    </w:p>
    <w:tbl>
      <w:tblPr>
        <w:tblStyle w:val="TableGrid"/>
        <w:tblW w:w="0" w:type="auto"/>
        <w:tblBorders>
          <w:insideV w:val="none" w:sz="0" w:space="0" w:color="auto"/>
        </w:tblBorders>
        <w:tblLook w:val="04A0" w:firstRow="1" w:lastRow="0" w:firstColumn="1" w:lastColumn="0" w:noHBand="0" w:noVBand="1"/>
      </w:tblPr>
      <w:tblGrid>
        <w:gridCol w:w="2547"/>
        <w:gridCol w:w="4394"/>
        <w:gridCol w:w="2119"/>
      </w:tblGrid>
      <w:tr w:rsidR="00333AE8" w:rsidRPr="00333AE8" w14:paraId="7BC35852" w14:textId="77777777" w:rsidTr="009164D9">
        <w:trPr>
          <w:tblHeader/>
        </w:trPr>
        <w:tc>
          <w:tcPr>
            <w:tcW w:w="2547" w:type="dxa"/>
          </w:tcPr>
          <w:p w14:paraId="1D5F5292" w14:textId="77777777" w:rsidR="00333AE8" w:rsidRPr="00333AE8" w:rsidRDefault="00333AE8" w:rsidP="00333AE8">
            <w:pPr>
              <w:pStyle w:val="TableHeading"/>
            </w:pPr>
            <w:bookmarkStart w:id="111" w:name="Table_25"/>
            <w:r w:rsidRPr="00333AE8">
              <w:t>Tree species scientific name</w:t>
            </w:r>
          </w:p>
        </w:tc>
        <w:tc>
          <w:tcPr>
            <w:tcW w:w="4394" w:type="dxa"/>
          </w:tcPr>
          <w:p w14:paraId="6CEF616F" w14:textId="77777777" w:rsidR="00333AE8" w:rsidRPr="00333AE8" w:rsidRDefault="00333AE8" w:rsidP="00333AE8">
            <w:pPr>
              <w:pStyle w:val="TableHeading"/>
            </w:pPr>
            <w:r w:rsidRPr="00333AE8">
              <w:t>Common name</w:t>
            </w:r>
          </w:p>
        </w:tc>
        <w:tc>
          <w:tcPr>
            <w:tcW w:w="2119" w:type="dxa"/>
          </w:tcPr>
          <w:p w14:paraId="3679DA95" w14:textId="77777777" w:rsidR="00333AE8" w:rsidRPr="00333AE8" w:rsidRDefault="00333AE8" w:rsidP="008F75FA">
            <w:pPr>
              <w:pStyle w:val="TableHeading"/>
              <w:jc w:val="right"/>
            </w:pPr>
            <w:r w:rsidRPr="00333AE8">
              <w:t>Source</w:t>
            </w:r>
          </w:p>
        </w:tc>
      </w:tr>
      <w:tr w:rsidR="00333AE8" w:rsidRPr="00333AE8" w14:paraId="5D5CA087" w14:textId="77777777" w:rsidTr="009164D9">
        <w:tc>
          <w:tcPr>
            <w:tcW w:w="2547" w:type="dxa"/>
          </w:tcPr>
          <w:p w14:paraId="10204BF6" w14:textId="77777777" w:rsidR="00333AE8" w:rsidRPr="00333AE8" w:rsidRDefault="00333AE8" w:rsidP="00333AE8">
            <w:pPr>
              <w:pStyle w:val="TableText"/>
              <w:rPr>
                <w:rStyle w:val="Emphasis"/>
              </w:rPr>
            </w:pPr>
            <w:proofErr w:type="spellStart"/>
            <w:r w:rsidRPr="00333AE8">
              <w:rPr>
                <w:rStyle w:val="Emphasis"/>
              </w:rPr>
              <w:t>Allocasuarina</w:t>
            </w:r>
            <w:proofErr w:type="spellEnd"/>
            <w:r w:rsidRPr="00333AE8">
              <w:rPr>
                <w:rStyle w:val="Emphasis"/>
              </w:rPr>
              <w:t xml:space="preserve"> </w:t>
            </w:r>
            <w:proofErr w:type="spellStart"/>
            <w:r w:rsidRPr="00333AE8">
              <w:rPr>
                <w:rStyle w:val="Emphasis"/>
              </w:rPr>
              <w:t>littoralis</w:t>
            </w:r>
            <w:proofErr w:type="spellEnd"/>
          </w:p>
        </w:tc>
        <w:tc>
          <w:tcPr>
            <w:tcW w:w="4394" w:type="dxa"/>
          </w:tcPr>
          <w:p w14:paraId="420ECDBF" w14:textId="77777777" w:rsidR="00333AE8" w:rsidRPr="00333AE8" w:rsidRDefault="00333AE8" w:rsidP="00333AE8">
            <w:pPr>
              <w:pStyle w:val="TableText"/>
            </w:pPr>
            <w:r w:rsidRPr="00333AE8">
              <w:t>Black she-oak, Bull oak</w:t>
            </w:r>
          </w:p>
        </w:tc>
        <w:tc>
          <w:tcPr>
            <w:tcW w:w="2119" w:type="dxa"/>
          </w:tcPr>
          <w:p w14:paraId="4CF7E6C3" w14:textId="77777777" w:rsidR="00333AE8" w:rsidRPr="00333AE8" w:rsidRDefault="00333AE8" w:rsidP="00333AE8">
            <w:pPr>
              <w:pStyle w:val="TableText"/>
              <w:jc w:val="right"/>
            </w:pPr>
            <w:r w:rsidRPr="00333AE8">
              <w:t>13, 31</w:t>
            </w:r>
          </w:p>
        </w:tc>
      </w:tr>
      <w:tr w:rsidR="00333AE8" w:rsidRPr="00333AE8" w14:paraId="4D17D02A" w14:textId="77777777" w:rsidTr="009164D9">
        <w:tc>
          <w:tcPr>
            <w:tcW w:w="2547" w:type="dxa"/>
          </w:tcPr>
          <w:p w14:paraId="45874524" w14:textId="77777777" w:rsidR="00333AE8" w:rsidRPr="00333AE8" w:rsidRDefault="00333AE8" w:rsidP="00333AE8">
            <w:pPr>
              <w:pStyle w:val="TableText"/>
              <w:rPr>
                <w:rStyle w:val="Emphasis"/>
              </w:rPr>
            </w:pPr>
            <w:proofErr w:type="spellStart"/>
            <w:r w:rsidRPr="00333AE8">
              <w:rPr>
                <w:rStyle w:val="Emphasis"/>
              </w:rPr>
              <w:t>Allocasuarina</w:t>
            </w:r>
            <w:proofErr w:type="spellEnd"/>
            <w:r w:rsidRPr="00333AE8">
              <w:rPr>
                <w:rStyle w:val="Emphasis"/>
              </w:rPr>
              <w:t xml:space="preserve"> </w:t>
            </w:r>
            <w:proofErr w:type="spellStart"/>
            <w:r w:rsidRPr="00333AE8">
              <w:rPr>
                <w:rStyle w:val="Emphasis"/>
              </w:rPr>
              <w:t>torulosa</w:t>
            </w:r>
            <w:proofErr w:type="spellEnd"/>
          </w:p>
        </w:tc>
        <w:tc>
          <w:tcPr>
            <w:tcW w:w="4394" w:type="dxa"/>
          </w:tcPr>
          <w:p w14:paraId="717457B5" w14:textId="77777777" w:rsidR="00333AE8" w:rsidRPr="00333AE8" w:rsidRDefault="00333AE8" w:rsidP="00333AE8">
            <w:pPr>
              <w:pStyle w:val="TableText"/>
            </w:pPr>
            <w:r w:rsidRPr="00333AE8">
              <w:t>Forest oak, Rose she-oak</w:t>
            </w:r>
          </w:p>
        </w:tc>
        <w:tc>
          <w:tcPr>
            <w:tcW w:w="2119" w:type="dxa"/>
          </w:tcPr>
          <w:p w14:paraId="1755AE99" w14:textId="77777777" w:rsidR="00333AE8" w:rsidRPr="00333AE8" w:rsidRDefault="00333AE8" w:rsidP="00333AE8">
            <w:pPr>
              <w:pStyle w:val="TableText"/>
              <w:jc w:val="right"/>
            </w:pPr>
            <w:r w:rsidRPr="00333AE8">
              <w:t>11, 12, 13, 21</w:t>
            </w:r>
          </w:p>
        </w:tc>
      </w:tr>
      <w:tr w:rsidR="00333AE8" w:rsidRPr="00333AE8" w14:paraId="17E48500" w14:textId="77777777" w:rsidTr="009164D9">
        <w:tc>
          <w:tcPr>
            <w:tcW w:w="2547" w:type="dxa"/>
          </w:tcPr>
          <w:p w14:paraId="2599B805" w14:textId="77777777" w:rsidR="00333AE8" w:rsidRPr="00333AE8" w:rsidRDefault="00333AE8" w:rsidP="00333AE8">
            <w:pPr>
              <w:pStyle w:val="TableText"/>
              <w:rPr>
                <w:rStyle w:val="Emphasis"/>
              </w:rPr>
            </w:pPr>
            <w:proofErr w:type="spellStart"/>
            <w:r w:rsidRPr="00333AE8">
              <w:rPr>
                <w:rStyle w:val="Emphasis"/>
              </w:rPr>
              <w:t>Alphitonia</w:t>
            </w:r>
            <w:proofErr w:type="spellEnd"/>
            <w:r w:rsidRPr="00333AE8">
              <w:rPr>
                <w:rStyle w:val="Emphasis"/>
              </w:rPr>
              <w:t xml:space="preserve"> </w:t>
            </w:r>
            <w:proofErr w:type="spellStart"/>
            <w:r w:rsidRPr="00333AE8">
              <w:rPr>
                <w:rStyle w:val="Emphasis"/>
              </w:rPr>
              <w:t>excelsa</w:t>
            </w:r>
            <w:proofErr w:type="spellEnd"/>
          </w:p>
        </w:tc>
        <w:tc>
          <w:tcPr>
            <w:tcW w:w="4394" w:type="dxa"/>
          </w:tcPr>
          <w:p w14:paraId="15356CB7" w14:textId="77777777" w:rsidR="00333AE8" w:rsidRPr="00333AE8" w:rsidRDefault="00333AE8" w:rsidP="00333AE8">
            <w:pPr>
              <w:pStyle w:val="TableText"/>
            </w:pPr>
            <w:r w:rsidRPr="00333AE8">
              <w:t>Red ash</w:t>
            </w:r>
          </w:p>
        </w:tc>
        <w:tc>
          <w:tcPr>
            <w:tcW w:w="2119" w:type="dxa"/>
          </w:tcPr>
          <w:p w14:paraId="3D98543D" w14:textId="77777777" w:rsidR="00333AE8" w:rsidRPr="00333AE8" w:rsidRDefault="00333AE8" w:rsidP="00333AE8">
            <w:pPr>
              <w:pStyle w:val="TableText"/>
              <w:jc w:val="right"/>
            </w:pPr>
            <w:r w:rsidRPr="00333AE8">
              <w:t>13</w:t>
            </w:r>
          </w:p>
        </w:tc>
      </w:tr>
      <w:tr w:rsidR="00333AE8" w:rsidRPr="00333AE8" w14:paraId="5B521775" w14:textId="77777777" w:rsidTr="009164D9">
        <w:tc>
          <w:tcPr>
            <w:tcW w:w="2547" w:type="dxa"/>
          </w:tcPr>
          <w:p w14:paraId="34CF0680" w14:textId="77777777" w:rsidR="00333AE8" w:rsidRPr="00333AE8" w:rsidRDefault="00333AE8" w:rsidP="00333AE8">
            <w:pPr>
              <w:pStyle w:val="TableText"/>
              <w:rPr>
                <w:rStyle w:val="Emphasis"/>
              </w:rPr>
            </w:pPr>
            <w:r w:rsidRPr="00333AE8">
              <w:rPr>
                <w:rStyle w:val="Emphasis"/>
              </w:rPr>
              <w:t xml:space="preserve">Angophora </w:t>
            </w:r>
            <w:proofErr w:type="spellStart"/>
            <w:r w:rsidRPr="00333AE8">
              <w:rPr>
                <w:rStyle w:val="Emphasis"/>
              </w:rPr>
              <w:t>costata</w:t>
            </w:r>
            <w:proofErr w:type="spellEnd"/>
          </w:p>
        </w:tc>
        <w:tc>
          <w:tcPr>
            <w:tcW w:w="4394" w:type="dxa"/>
          </w:tcPr>
          <w:p w14:paraId="05392A81" w14:textId="77777777" w:rsidR="00333AE8" w:rsidRPr="00333AE8" w:rsidRDefault="00333AE8" w:rsidP="00333AE8">
            <w:pPr>
              <w:pStyle w:val="TableText"/>
            </w:pPr>
            <w:r w:rsidRPr="00333AE8">
              <w:t>Sydney red gum, Rusty gum, Smooth-barked apple</w:t>
            </w:r>
          </w:p>
        </w:tc>
        <w:tc>
          <w:tcPr>
            <w:tcW w:w="2119" w:type="dxa"/>
          </w:tcPr>
          <w:p w14:paraId="7D204DB5" w14:textId="77777777" w:rsidR="00333AE8" w:rsidRPr="00333AE8" w:rsidRDefault="00333AE8" w:rsidP="00333AE8">
            <w:pPr>
              <w:pStyle w:val="TableText"/>
              <w:jc w:val="right"/>
            </w:pPr>
            <w:r w:rsidRPr="00333AE8">
              <w:t>13, 21</w:t>
            </w:r>
          </w:p>
        </w:tc>
      </w:tr>
      <w:tr w:rsidR="00333AE8" w:rsidRPr="00333AE8" w14:paraId="46467E5B" w14:textId="77777777" w:rsidTr="009164D9">
        <w:tc>
          <w:tcPr>
            <w:tcW w:w="2547" w:type="dxa"/>
          </w:tcPr>
          <w:p w14:paraId="775AC356" w14:textId="77777777" w:rsidR="00333AE8" w:rsidRPr="00333AE8" w:rsidRDefault="00333AE8" w:rsidP="00333AE8">
            <w:pPr>
              <w:pStyle w:val="TableText"/>
              <w:rPr>
                <w:rStyle w:val="Emphasis"/>
              </w:rPr>
            </w:pPr>
            <w:r w:rsidRPr="00333AE8">
              <w:rPr>
                <w:rStyle w:val="Emphasis"/>
              </w:rPr>
              <w:t>Angophora floribunda</w:t>
            </w:r>
          </w:p>
        </w:tc>
        <w:tc>
          <w:tcPr>
            <w:tcW w:w="4394" w:type="dxa"/>
          </w:tcPr>
          <w:p w14:paraId="7004A04B" w14:textId="77777777" w:rsidR="00333AE8" w:rsidRPr="00333AE8" w:rsidRDefault="00333AE8" w:rsidP="00333AE8">
            <w:pPr>
              <w:pStyle w:val="TableText"/>
            </w:pPr>
            <w:r w:rsidRPr="00333AE8">
              <w:t>Apple, Rough-barked apple</w:t>
            </w:r>
          </w:p>
        </w:tc>
        <w:tc>
          <w:tcPr>
            <w:tcW w:w="2119" w:type="dxa"/>
          </w:tcPr>
          <w:p w14:paraId="7C86465E" w14:textId="77777777" w:rsidR="00333AE8" w:rsidRPr="00333AE8" w:rsidRDefault="00333AE8" w:rsidP="00333AE8">
            <w:pPr>
              <w:pStyle w:val="TableText"/>
              <w:jc w:val="right"/>
            </w:pPr>
            <w:r w:rsidRPr="00333AE8">
              <w:t>11, 12, 13, 31</w:t>
            </w:r>
          </w:p>
        </w:tc>
      </w:tr>
      <w:tr w:rsidR="00333AE8" w:rsidRPr="00333AE8" w14:paraId="786F94DB" w14:textId="77777777" w:rsidTr="009164D9">
        <w:tc>
          <w:tcPr>
            <w:tcW w:w="2547" w:type="dxa"/>
          </w:tcPr>
          <w:p w14:paraId="196A4CCA" w14:textId="77777777" w:rsidR="00333AE8" w:rsidRPr="00333AE8" w:rsidRDefault="00333AE8" w:rsidP="00333AE8">
            <w:pPr>
              <w:pStyle w:val="TableText"/>
              <w:rPr>
                <w:rStyle w:val="Emphasis"/>
              </w:rPr>
            </w:pPr>
            <w:r w:rsidRPr="00333AE8">
              <w:rPr>
                <w:rStyle w:val="Emphasis"/>
              </w:rPr>
              <w:t xml:space="preserve">Callistemon </w:t>
            </w:r>
            <w:proofErr w:type="spellStart"/>
            <w:r w:rsidRPr="00333AE8">
              <w:rPr>
                <w:rStyle w:val="Emphasis"/>
              </w:rPr>
              <w:t>salignus</w:t>
            </w:r>
            <w:proofErr w:type="spellEnd"/>
          </w:p>
        </w:tc>
        <w:tc>
          <w:tcPr>
            <w:tcW w:w="4394" w:type="dxa"/>
          </w:tcPr>
          <w:p w14:paraId="1E10B228" w14:textId="77777777" w:rsidR="00333AE8" w:rsidRPr="00333AE8" w:rsidRDefault="00333AE8" w:rsidP="00333AE8">
            <w:pPr>
              <w:pStyle w:val="TableText"/>
            </w:pPr>
            <w:r w:rsidRPr="00333AE8">
              <w:t>Willow bottlebrush</w:t>
            </w:r>
          </w:p>
        </w:tc>
        <w:tc>
          <w:tcPr>
            <w:tcW w:w="2119" w:type="dxa"/>
          </w:tcPr>
          <w:p w14:paraId="018F7B08" w14:textId="77777777" w:rsidR="00333AE8" w:rsidRPr="00333AE8" w:rsidRDefault="00333AE8" w:rsidP="00333AE8">
            <w:pPr>
              <w:pStyle w:val="TableText"/>
              <w:jc w:val="right"/>
            </w:pPr>
            <w:r w:rsidRPr="00333AE8">
              <w:t>13</w:t>
            </w:r>
          </w:p>
        </w:tc>
      </w:tr>
      <w:tr w:rsidR="00333AE8" w:rsidRPr="00333AE8" w14:paraId="7C06CB0B" w14:textId="77777777" w:rsidTr="009164D9">
        <w:tc>
          <w:tcPr>
            <w:tcW w:w="2547" w:type="dxa"/>
          </w:tcPr>
          <w:p w14:paraId="6BAE832D" w14:textId="77777777" w:rsidR="00333AE8" w:rsidRPr="00333AE8" w:rsidRDefault="00333AE8" w:rsidP="00333AE8">
            <w:pPr>
              <w:pStyle w:val="TableText"/>
              <w:rPr>
                <w:rStyle w:val="Emphasis"/>
              </w:rPr>
            </w:pPr>
            <w:r w:rsidRPr="00333AE8">
              <w:rPr>
                <w:rStyle w:val="Emphasis"/>
              </w:rPr>
              <w:t xml:space="preserve">Callitris </w:t>
            </w:r>
            <w:proofErr w:type="spellStart"/>
            <w:r w:rsidRPr="00333AE8">
              <w:rPr>
                <w:rStyle w:val="Emphasis"/>
              </w:rPr>
              <w:t>columellaris</w:t>
            </w:r>
            <w:proofErr w:type="spellEnd"/>
          </w:p>
        </w:tc>
        <w:tc>
          <w:tcPr>
            <w:tcW w:w="4394" w:type="dxa"/>
          </w:tcPr>
          <w:p w14:paraId="20EB5733" w14:textId="77777777" w:rsidR="00333AE8" w:rsidRPr="00333AE8" w:rsidRDefault="00333AE8" w:rsidP="00333AE8">
            <w:pPr>
              <w:pStyle w:val="TableText"/>
            </w:pPr>
            <w:r w:rsidRPr="00333AE8">
              <w:t>Coastal cypress-pine, Murray River cypress-pine, Northern cypress-pine</w:t>
            </w:r>
          </w:p>
        </w:tc>
        <w:tc>
          <w:tcPr>
            <w:tcW w:w="2119" w:type="dxa"/>
          </w:tcPr>
          <w:p w14:paraId="7F7D111F" w14:textId="77777777" w:rsidR="00333AE8" w:rsidRPr="00333AE8" w:rsidRDefault="00333AE8" w:rsidP="00333AE8">
            <w:pPr>
              <w:pStyle w:val="TableText"/>
              <w:jc w:val="right"/>
            </w:pPr>
            <w:r w:rsidRPr="00333AE8">
              <w:t>13</w:t>
            </w:r>
          </w:p>
        </w:tc>
      </w:tr>
      <w:tr w:rsidR="00333AE8" w:rsidRPr="00333AE8" w14:paraId="3107235D" w14:textId="77777777" w:rsidTr="009164D9">
        <w:tc>
          <w:tcPr>
            <w:tcW w:w="2547" w:type="dxa"/>
          </w:tcPr>
          <w:p w14:paraId="2BA85DB5" w14:textId="77777777" w:rsidR="00333AE8" w:rsidRPr="00333AE8" w:rsidRDefault="00333AE8" w:rsidP="00333AE8">
            <w:pPr>
              <w:pStyle w:val="TableText"/>
              <w:rPr>
                <w:rStyle w:val="Emphasis"/>
              </w:rPr>
            </w:pPr>
            <w:r w:rsidRPr="00333AE8">
              <w:rPr>
                <w:rStyle w:val="Emphasis"/>
              </w:rPr>
              <w:t>Casuarina glauca</w:t>
            </w:r>
          </w:p>
        </w:tc>
        <w:tc>
          <w:tcPr>
            <w:tcW w:w="4394" w:type="dxa"/>
          </w:tcPr>
          <w:p w14:paraId="751FB434" w14:textId="77777777" w:rsidR="00333AE8" w:rsidRPr="00333AE8" w:rsidRDefault="00333AE8" w:rsidP="00333AE8">
            <w:pPr>
              <w:pStyle w:val="TableText"/>
            </w:pPr>
            <w:r w:rsidRPr="00333AE8">
              <w:t xml:space="preserve">Swamp oak, </w:t>
            </w:r>
            <w:proofErr w:type="spellStart"/>
            <w:r w:rsidRPr="00333AE8">
              <w:t>Guman</w:t>
            </w:r>
            <w:proofErr w:type="spellEnd"/>
          </w:p>
        </w:tc>
        <w:tc>
          <w:tcPr>
            <w:tcW w:w="2119" w:type="dxa"/>
          </w:tcPr>
          <w:p w14:paraId="5C512BB8" w14:textId="77777777" w:rsidR="00333AE8" w:rsidRPr="00333AE8" w:rsidRDefault="00333AE8" w:rsidP="00333AE8">
            <w:pPr>
              <w:pStyle w:val="TableText"/>
              <w:jc w:val="right"/>
            </w:pPr>
            <w:r w:rsidRPr="00333AE8">
              <w:t>13</w:t>
            </w:r>
          </w:p>
        </w:tc>
      </w:tr>
      <w:tr w:rsidR="00333AE8" w:rsidRPr="00333AE8" w14:paraId="60B4FA0A" w14:textId="77777777" w:rsidTr="009164D9">
        <w:tc>
          <w:tcPr>
            <w:tcW w:w="2547" w:type="dxa"/>
          </w:tcPr>
          <w:p w14:paraId="79E46160" w14:textId="77777777" w:rsidR="00333AE8" w:rsidRPr="00333AE8" w:rsidRDefault="00333AE8" w:rsidP="00333AE8">
            <w:pPr>
              <w:pStyle w:val="TableText"/>
              <w:rPr>
                <w:rStyle w:val="Emphasis"/>
              </w:rPr>
            </w:pPr>
            <w:proofErr w:type="spellStart"/>
            <w:r w:rsidRPr="00333AE8">
              <w:rPr>
                <w:rStyle w:val="Emphasis"/>
              </w:rPr>
              <w:t>Corymbia</w:t>
            </w:r>
            <w:proofErr w:type="spellEnd"/>
            <w:r w:rsidRPr="00333AE8">
              <w:rPr>
                <w:rStyle w:val="Emphasis"/>
              </w:rPr>
              <w:t xml:space="preserve"> </w:t>
            </w:r>
            <w:proofErr w:type="spellStart"/>
            <w:r w:rsidRPr="00333AE8">
              <w:rPr>
                <w:rStyle w:val="Emphasis"/>
              </w:rPr>
              <w:t>gummifera</w:t>
            </w:r>
            <w:proofErr w:type="spellEnd"/>
          </w:p>
        </w:tc>
        <w:tc>
          <w:tcPr>
            <w:tcW w:w="4394" w:type="dxa"/>
          </w:tcPr>
          <w:p w14:paraId="4978A1BA" w14:textId="77777777" w:rsidR="00333AE8" w:rsidRPr="00333AE8" w:rsidRDefault="00333AE8" w:rsidP="00333AE8">
            <w:pPr>
              <w:pStyle w:val="TableText"/>
            </w:pPr>
            <w:r w:rsidRPr="00333AE8">
              <w:t>Red bloodwood</w:t>
            </w:r>
          </w:p>
        </w:tc>
        <w:tc>
          <w:tcPr>
            <w:tcW w:w="2119" w:type="dxa"/>
          </w:tcPr>
          <w:p w14:paraId="33E12E2B" w14:textId="77777777" w:rsidR="00333AE8" w:rsidRPr="00333AE8" w:rsidRDefault="00333AE8" w:rsidP="00333AE8">
            <w:pPr>
              <w:pStyle w:val="TableText"/>
              <w:jc w:val="right"/>
            </w:pPr>
            <w:r w:rsidRPr="00333AE8">
              <w:t>11, 12, 13, 31</w:t>
            </w:r>
          </w:p>
        </w:tc>
      </w:tr>
      <w:tr w:rsidR="00333AE8" w:rsidRPr="00333AE8" w14:paraId="513DB081" w14:textId="77777777" w:rsidTr="009164D9">
        <w:tc>
          <w:tcPr>
            <w:tcW w:w="2547" w:type="dxa"/>
          </w:tcPr>
          <w:p w14:paraId="19E94A58" w14:textId="77777777" w:rsidR="00333AE8" w:rsidRPr="00333AE8" w:rsidRDefault="00333AE8" w:rsidP="00333AE8">
            <w:pPr>
              <w:pStyle w:val="TableText"/>
              <w:rPr>
                <w:rStyle w:val="Emphasis"/>
              </w:rPr>
            </w:pPr>
            <w:proofErr w:type="spellStart"/>
            <w:r w:rsidRPr="00333AE8">
              <w:rPr>
                <w:rStyle w:val="Emphasis"/>
              </w:rPr>
              <w:t>Corymbia</w:t>
            </w:r>
            <w:proofErr w:type="spellEnd"/>
            <w:r w:rsidRPr="00333AE8">
              <w:rPr>
                <w:rStyle w:val="Emphasis"/>
              </w:rPr>
              <w:t xml:space="preserve"> </w:t>
            </w:r>
            <w:proofErr w:type="spellStart"/>
            <w:r w:rsidRPr="00333AE8">
              <w:rPr>
                <w:rStyle w:val="Emphasis"/>
              </w:rPr>
              <w:t>henryi</w:t>
            </w:r>
            <w:proofErr w:type="spellEnd"/>
          </w:p>
        </w:tc>
        <w:tc>
          <w:tcPr>
            <w:tcW w:w="4394" w:type="dxa"/>
          </w:tcPr>
          <w:p w14:paraId="25D5DD59" w14:textId="77777777" w:rsidR="00333AE8" w:rsidRPr="00333AE8" w:rsidRDefault="00333AE8" w:rsidP="00333AE8">
            <w:pPr>
              <w:pStyle w:val="TableText"/>
            </w:pPr>
            <w:r w:rsidRPr="00333AE8">
              <w:t>Large-leaved spotted gum</w:t>
            </w:r>
          </w:p>
        </w:tc>
        <w:tc>
          <w:tcPr>
            <w:tcW w:w="2119" w:type="dxa"/>
          </w:tcPr>
          <w:p w14:paraId="18996ED5" w14:textId="77777777" w:rsidR="00333AE8" w:rsidRPr="00333AE8" w:rsidRDefault="00333AE8" w:rsidP="00333AE8">
            <w:pPr>
              <w:pStyle w:val="TableText"/>
              <w:jc w:val="right"/>
            </w:pPr>
            <w:r w:rsidRPr="00333AE8">
              <w:t>11, 12, 13, 31</w:t>
            </w:r>
          </w:p>
        </w:tc>
      </w:tr>
      <w:tr w:rsidR="00333AE8" w:rsidRPr="00333AE8" w14:paraId="593561A6" w14:textId="77777777" w:rsidTr="009164D9">
        <w:tc>
          <w:tcPr>
            <w:tcW w:w="2547" w:type="dxa"/>
          </w:tcPr>
          <w:p w14:paraId="46A91782" w14:textId="77777777" w:rsidR="00333AE8" w:rsidRPr="00333AE8" w:rsidRDefault="00333AE8" w:rsidP="00333AE8">
            <w:pPr>
              <w:pStyle w:val="TableText"/>
              <w:rPr>
                <w:rStyle w:val="Emphasis"/>
              </w:rPr>
            </w:pPr>
            <w:proofErr w:type="spellStart"/>
            <w:r w:rsidRPr="00333AE8">
              <w:rPr>
                <w:rStyle w:val="Emphasis"/>
              </w:rPr>
              <w:t>Corymbia</w:t>
            </w:r>
            <w:proofErr w:type="spellEnd"/>
            <w:r w:rsidRPr="00333AE8">
              <w:rPr>
                <w:rStyle w:val="Emphasis"/>
              </w:rPr>
              <w:t xml:space="preserve"> intermedia</w:t>
            </w:r>
          </w:p>
        </w:tc>
        <w:tc>
          <w:tcPr>
            <w:tcW w:w="4394" w:type="dxa"/>
          </w:tcPr>
          <w:p w14:paraId="5FF7BD7A" w14:textId="77777777" w:rsidR="00333AE8" w:rsidRPr="00333AE8" w:rsidRDefault="00333AE8" w:rsidP="00333AE8">
            <w:pPr>
              <w:pStyle w:val="TableText"/>
            </w:pPr>
            <w:r w:rsidRPr="00333AE8">
              <w:t xml:space="preserve">Pink bloodwood, </w:t>
            </w:r>
            <w:proofErr w:type="gramStart"/>
            <w:r w:rsidRPr="00333AE8">
              <w:t>Red</w:t>
            </w:r>
            <w:proofErr w:type="gramEnd"/>
            <w:r w:rsidRPr="00333AE8">
              <w:t xml:space="preserve"> bloodwood</w:t>
            </w:r>
          </w:p>
        </w:tc>
        <w:tc>
          <w:tcPr>
            <w:tcW w:w="2119" w:type="dxa"/>
          </w:tcPr>
          <w:p w14:paraId="3E2CD6B3" w14:textId="77777777" w:rsidR="00333AE8" w:rsidRPr="00333AE8" w:rsidRDefault="00333AE8" w:rsidP="00333AE8">
            <w:pPr>
              <w:pStyle w:val="TableText"/>
              <w:jc w:val="right"/>
            </w:pPr>
            <w:r w:rsidRPr="00333AE8">
              <w:t>11, 12, 13, 31</w:t>
            </w:r>
          </w:p>
        </w:tc>
      </w:tr>
      <w:tr w:rsidR="00333AE8" w:rsidRPr="00333AE8" w14:paraId="5E6E254B" w14:textId="77777777" w:rsidTr="009164D9">
        <w:tc>
          <w:tcPr>
            <w:tcW w:w="2547" w:type="dxa"/>
          </w:tcPr>
          <w:p w14:paraId="6FF0083A" w14:textId="77777777" w:rsidR="00333AE8" w:rsidRPr="00333AE8" w:rsidRDefault="00333AE8" w:rsidP="00333AE8">
            <w:pPr>
              <w:pStyle w:val="TableText"/>
              <w:rPr>
                <w:rStyle w:val="Emphasis"/>
              </w:rPr>
            </w:pPr>
            <w:proofErr w:type="spellStart"/>
            <w:r w:rsidRPr="00333AE8">
              <w:rPr>
                <w:rStyle w:val="Emphasis"/>
              </w:rPr>
              <w:t>Corymbia</w:t>
            </w:r>
            <w:proofErr w:type="spellEnd"/>
            <w:r w:rsidRPr="00333AE8">
              <w:rPr>
                <w:rStyle w:val="Emphasis"/>
              </w:rPr>
              <w:t xml:space="preserve"> maculate</w:t>
            </w:r>
          </w:p>
        </w:tc>
        <w:tc>
          <w:tcPr>
            <w:tcW w:w="4394" w:type="dxa"/>
          </w:tcPr>
          <w:p w14:paraId="66787AA0" w14:textId="77777777" w:rsidR="00333AE8" w:rsidRPr="00333AE8" w:rsidRDefault="00333AE8" w:rsidP="00333AE8">
            <w:pPr>
              <w:pStyle w:val="TableText"/>
            </w:pPr>
            <w:r w:rsidRPr="00333AE8">
              <w:t>Spotted gum, Spotted iron gum</w:t>
            </w:r>
          </w:p>
        </w:tc>
        <w:tc>
          <w:tcPr>
            <w:tcW w:w="2119" w:type="dxa"/>
          </w:tcPr>
          <w:p w14:paraId="37053926" w14:textId="77777777" w:rsidR="00333AE8" w:rsidRPr="00333AE8" w:rsidRDefault="00333AE8" w:rsidP="00333AE8">
            <w:pPr>
              <w:pStyle w:val="TableText"/>
              <w:jc w:val="right"/>
            </w:pPr>
            <w:r w:rsidRPr="00333AE8">
              <w:t>11, 12, 13, 31</w:t>
            </w:r>
          </w:p>
        </w:tc>
      </w:tr>
      <w:tr w:rsidR="00333AE8" w:rsidRPr="00333AE8" w14:paraId="002666BA" w14:textId="77777777" w:rsidTr="009164D9">
        <w:tc>
          <w:tcPr>
            <w:tcW w:w="2547" w:type="dxa"/>
          </w:tcPr>
          <w:p w14:paraId="42999AD1"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cameronii</w:t>
            </w:r>
            <w:proofErr w:type="spellEnd"/>
          </w:p>
        </w:tc>
        <w:tc>
          <w:tcPr>
            <w:tcW w:w="4394" w:type="dxa"/>
          </w:tcPr>
          <w:p w14:paraId="19D52556" w14:textId="77777777" w:rsidR="00333AE8" w:rsidRPr="00333AE8" w:rsidRDefault="00333AE8" w:rsidP="00333AE8">
            <w:pPr>
              <w:pStyle w:val="TableText"/>
            </w:pPr>
            <w:r w:rsidRPr="00333AE8">
              <w:t>Diehard stringybark</w:t>
            </w:r>
          </w:p>
        </w:tc>
        <w:tc>
          <w:tcPr>
            <w:tcW w:w="2119" w:type="dxa"/>
          </w:tcPr>
          <w:p w14:paraId="21060CD1" w14:textId="77777777" w:rsidR="00333AE8" w:rsidRPr="00333AE8" w:rsidRDefault="00333AE8" w:rsidP="00333AE8">
            <w:pPr>
              <w:pStyle w:val="TableText"/>
              <w:jc w:val="right"/>
            </w:pPr>
            <w:r w:rsidRPr="00333AE8">
              <w:t>13</w:t>
            </w:r>
          </w:p>
        </w:tc>
      </w:tr>
      <w:tr w:rsidR="00333AE8" w:rsidRPr="00333AE8" w14:paraId="11FDE729" w14:textId="77777777" w:rsidTr="009164D9">
        <w:tc>
          <w:tcPr>
            <w:tcW w:w="2547" w:type="dxa"/>
          </w:tcPr>
          <w:p w14:paraId="5C3F94E8"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campanulata</w:t>
            </w:r>
            <w:proofErr w:type="spellEnd"/>
          </w:p>
        </w:tc>
        <w:tc>
          <w:tcPr>
            <w:tcW w:w="4394" w:type="dxa"/>
          </w:tcPr>
          <w:p w14:paraId="0E406FFD" w14:textId="77777777" w:rsidR="00333AE8" w:rsidRPr="00333AE8" w:rsidRDefault="00333AE8" w:rsidP="00333AE8">
            <w:pPr>
              <w:pStyle w:val="TableText"/>
            </w:pPr>
            <w:r w:rsidRPr="00333AE8">
              <w:t>New England blackbutt, Gum-topped peppermint, New England ash</w:t>
            </w:r>
          </w:p>
        </w:tc>
        <w:tc>
          <w:tcPr>
            <w:tcW w:w="2119" w:type="dxa"/>
          </w:tcPr>
          <w:p w14:paraId="5914E765" w14:textId="34EC9D21" w:rsidR="00333AE8" w:rsidRPr="00333AE8" w:rsidRDefault="00333AE8" w:rsidP="00333AE8">
            <w:pPr>
              <w:pStyle w:val="TableText"/>
              <w:jc w:val="right"/>
            </w:pPr>
            <w:r w:rsidRPr="00333AE8">
              <w:t>11, 12, 31</w:t>
            </w:r>
          </w:p>
        </w:tc>
      </w:tr>
      <w:tr w:rsidR="00333AE8" w:rsidRPr="00333AE8" w14:paraId="4CA1D7E2" w14:textId="77777777" w:rsidTr="009164D9">
        <w:tc>
          <w:tcPr>
            <w:tcW w:w="2547" w:type="dxa"/>
          </w:tcPr>
          <w:p w14:paraId="5499BEB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capitellata</w:t>
            </w:r>
            <w:proofErr w:type="spellEnd"/>
          </w:p>
        </w:tc>
        <w:tc>
          <w:tcPr>
            <w:tcW w:w="4394" w:type="dxa"/>
          </w:tcPr>
          <w:p w14:paraId="2936AD34" w14:textId="77777777" w:rsidR="00333AE8" w:rsidRPr="00333AE8" w:rsidRDefault="00333AE8" w:rsidP="00333AE8">
            <w:pPr>
              <w:pStyle w:val="TableText"/>
            </w:pPr>
            <w:r w:rsidRPr="00333AE8">
              <w:t>Brown’s stringybark</w:t>
            </w:r>
          </w:p>
        </w:tc>
        <w:tc>
          <w:tcPr>
            <w:tcW w:w="2119" w:type="dxa"/>
          </w:tcPr>
          <w:p w14:paraId="319F703E" w14:textId="77777777" w:rsidR="00333AE8" w:rsidRPr="00333AE8" w:rsidRDefault="00333AE8" w:rsidP="00333AE8">
            <w:pPr>
              <w:pStyle w:val="TableText"/>
              <w:jc w:val="right"/>
            </w:pPr>
            <w:r w:rsidRPr="00333AE8">
              <w:t>13</w:t>
            </w:r>
          </w:p>
        </w:tc>
      </w:tr>
      <w:tr w:rsidR="00333AE8" w:rsidRPr="00333AE8" w14:paraId="768BA40A" w14:textId="77777777" w:rsidTr="009164D9">
        <w:tc>
          <w:tcPr>
            <w:tcW w:w="2547" w:type="dxa"/>
          </w:tcPr>
          <w:p w14:paraId="77E3DF60"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carnea</w:t>
            </w:r>
            <w:proofErr w:type="spellEnd"/>
          </w:p>
        </w:tc>
        <w:tc>
          <w:tcPr>
            <w:tcW w:w="4394" w:type="dxa"/>
          </w:tcPr>
          <w:p w14:paraId="7BFD63C0" w14:textId="77777777" w:rsidR="00333AE8" w:rsidRPr="00333AE8" w:rsidRDefault="00333AE8" w:rsidP="00333AE8">
            <w:pPr>
              <w:pStyle w:val="TableText"/>
            </w:pPr>
            <w:r w:rsidRPr="00333AE8">
              <w:t>Broad-leaved white mahogany, Thick-leaved mahogany</w:t>
            </w:r>
          </w:p>
        </w:tc>
        <w:tc>
          <w:tcPr>
            <w:tcW w:w="2119" w:type="dxa"/>
          </w:tcPr>
          <w:p w14:paraId="42E8C2F2" w14:textId="77777777" w:rsidR="00333AE8" w:rsidRPr="00333AE8" w:rsidRDefault="00333AE8" w:rsidP="00333AE8">
            <w:pPr>
              <w:pStyle w:val="TableText"/>
              <w:jc w:val="right"/>
            </w:pPr>
            <w:r w:rsidRPr="00333AE8">
              <w:t>11, 12, 13, 31</w:t>
            </w:r>
          </w:p>
        </w:tc>
      </w:tr>
      <w:tr w:rsidR="00333AE8" w:rsidRPr="00333AE8" w14:paraId="1E90A690" w14:textId="77777777" w:rsidTr="009164D9">
        <w:tc>
          <w:tcPr>
            <w:tcW w:w="2547" w:type="dxa"/>
          </w:tcPr>
          <w:p w14:paraId="66210393"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crebra</w:t>
            </w:r>
            <w:proofErr w:type="spellEnd"/>
          </w:p>
        </w:tc>
        <w:tc>
          <w:tcPr>
            <w:tcW w:w="4394" w:type="dxa"/>
          </w:tcPr>
          <w:p w14:paraId="1B9306A1" w14:textId="77777777" w:rsidR="00333AE8" w:rsidRPr="00333AE8" w:rsidRDefault="00333AE8" w:rsidP="00333AE8">
            <w:pPr>
              <w:pStyle w:val="TableText"/>
            </w:pPr>
            <w:r w:rsidRPr="00333AE8">
              <w:t xml:space="preserve">Narrow-leaved ironbark, Narrow-leaved red ironbark, </w:t>
            </w:r>
            <w:proofErr w:type="spellStart"/>
            <w:r w:rsidRPr="00333AE8">
              <w:t>Muggago</w:t>
            </w:r>
            <w:proofErr w:type="spellEnd"/>
          </w:p>
        </w:tc>
        <w:tc>
          <w:tcPr>
            <w:tcW w:w="2119" w:type="dxa"/>
          </w:tcPr>
          <w:p w14:paraId="72721B5D" w14:textId="77777777" w:rsidR="00333AE8" w:rsidRPr="00333AE8" w:rsidRDefault="00333AE8" w:rsidP="00333AE8">
            <w:pPr>
              <w:pStyle w:val="TableText"/>
              <w:jc w:val="right"/>
            </w:pPr>
            <w:r w:rsidRPr="00333AE8">
              <w:t>11, 12, 13</w:t>
            </w:r>
          </w:p>
        </w:tc>
      </w:tr>
      <w:tr w:rsidR="00333AE8" w:rsidRPr="00333AE8" w14:paraId="79F21428" w14:textId="77777777" w:rsidTr="009164D9">
        <w:tc>
          <w:tcPr>
            <w:tcW w:w="2547" w:type="dxa"/>
          </w:tcPr>
          <w:p w14:paraId="2E52ABD2" w14:textId="77777777" w:rsidR="00333AE8" w:rsidRPr="00333AE8" w:rsidRDefault="00333AE8" w:rsidP="00333AE8">
            <w:pPr>
              <w:pStyle w:val="TableText"/>
              <w:rPr>
                <w:rStyle w:val="Emphasis"/>
              </w:rPr>
            </w:pPr>
            <w:r w:rsidRPr="00333AE8">
              <w:rPr>
                <w:rStyle w:val="Emphasis"/>
              </w:rPr>
              <w:t>Eucalyptus fibrosa</w:t>
            </w:r>
          </w:p>
        </w:tc>
        <w:tc>
          <w:tcPr>
            <w:tcW w:w="4394" w:type="dxa"/>
          </w:tcPr>
          <w:p w14:paraId="34965209" w14:textId="77777777" w:rsidR="00333AE8" w:rsidRPr="00333AE8" w:rsidRDefault="00333AE8" w:rsidP="00333AE8">
            <w:pPr>
              <w:pStyle w:val="TableText"/>
            </w:pPr>
            <w:r w:rsidRPr="00333AE8">
              <w:t>Broad-leaved red ironbark</w:t>
            </w:r>
          </w:p>
        </w:tc>
        <w:tc>
          <w:tcPr>
            <w:tcW w:w="2119" w:type="dxa"/>
          </w:tcPr>
          <w:p w14:paraId="05D5E656" w14:textId="77777777" w:rsidR="00333AE8" w:rsidRPr="00333AE8" w:rsidRDefault="00333AE8" w:rsidP="00333AE8">
            <w:pPr>
              <w:pStyle w:val="TableText"/>
              <w:jc w:val="right"/>
            </w:pPr>
            <w:r w:rsidRPr="00333AE8">
              <w:t>11, 12, 13, 31</w:t>
            </w:r>
          </w:p>
        </w:tc>
      </w:tr>
      <w:tr w:rsidR="00333AE8" w:rsidRPr="00333AE8" w14:paraId="0436CE43" w14:textId="77777777" w:rsidTr="009164D9">
        <w:tc>
          <w:tcPr>
            <w:tcW w:w="2547" w:type="dxa"/>
          </w:tcPr>
          <w:p w14:paraId="56FC3518"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melliodora</w:t>
            </w:r>
            <w:proofErr w:type="spellEnd"/>
          </w:p>
        </w:tc>
        <w:tc>
          <w:tcPr>
            <w:tcW w:w="4394" w:type="dxa"/>
          </w:tcPr>
          <w:p w14:paraId="248DCF95" w14:textId="77777777" w:rsidR="00333AE8" w:rsidRPr="00333AE8" w:rsidRDefault="00333AE8" w:rsidP="00333AE8">
            <w:pPr>
              <w:pStyle w:val="TableText"/>
            </w:pPr>
            <w:r w:rsidRPr="00333AE8">
              <w:t xml:space="preserve">Yellow box, Honey box, Yellow </w:t>
            </w:r>
            <w:proofErr w:type="spellStart"/>
            <w:r w:rsidRPr="00333AE8">
              <w:t>ironbox</w:t>
            </w:r>
            <w:proofErr w:type="spellEnd"/>
          </w:p>
        </w:tc>
        <w:tc>
          <w:tcPr>
            <w:tcW w:w="2119" w:type="dxa"/>
          </w:tcPr>
          <w:p w14:paraId="6F615640" w14:textId="77777777" w:rsidR="00333AE8" w:rsidRPr="00333AE8" w:rsidRDefault="00333AE8" w:rsidP="00333AE8">
            <w:pPr>
              <w:pStyle w:val="TableText"/>
              <w:jc w:val="right"/>
            </w:pPr>
            <w:r w:rsidRPr="00333AE8">
              <w:t>13</w:t>
            </w:r>
          </w:p>
        </w:tc>
      </w:tr>
      <w:tr w:rsidR="00333AE8" w:rsidRPr="00333AE8" w14:paraId="7075CB2D" w14:textId="77777777" w:rsidTr="009164D9">
        <w:tc>
          <w:tcPr>
            <w:tcW w:w="2547" w:type="dxa"/>
          </w:tcPr>
          <w:p w14:paraId="4593A14D" w14:textId="77777777" w:rsidR="00333AE8" w:rsidRPr="00333AE8" w:rsidRDefault="00333AE8" w:rsidP="00333AE8">
            <w:pPr>
              <w:pStyle w:val="TableText"/>
              <w:rPr>
                <w:rStyle w:val="Emphasis"/>
              </w:rPr>
            </w:pPr>
            <w:r w:rsidRPr="00333AE8">
              <w:rPr>
                <w:rStyle w:val="Emphasis"/>
              </w:rPr>
              <w:t>Eucalyptus nobilis</w:t>
            </w:r>
          </w:p>
        </w:tc>
        <w:tc>
          <w:tcPr>
            <w:tcW w:w="4394" w:type="dxa"/>
          </w:tcPr>
          <w:p w14:paraId="4B9FF352" w14:textId="77777777" w:rsidR="00333AE8" w:rsidRPr="00333AE8" w:rsidRDefault="00333AE8" w:rsidP="00333AE8">
            <w:pPr>
              <w:pStyle w:val="TableText"/>
            </w:pPr>
            <w:r w:rsidRPr="00333AE8">
              <w:t>Giant white gum, Forest ribbon gum</w:t>
            </w:r>
          </w:p>
        </w:tc>
        <w:tc>
          <w:tcPr>
            <w:tcW w:w="2119" w:type="dxa"/>
          </w:tcPr>
          <w:p w14:paraId="52465D4A" w14:textId="77777777" w:rsidR="00333AE8" w:rsidRPr="00333AE8" w:rsidRDefault="00333AE8" w:rsidP="00333AE8">
            <w:pPr>
              <w:pStyle w:val="TableText"/>
              <w:jc w:val="right"/>
            </w:pPr>
            <w:r w:rsidRPr="00333AE8">
              <w:t xml:space="preserve">11, 12, 31 </w:t>
            </w:r>
          </w:p>
        </w:tc>
      </w:tr>
      <w:tr w:rsidR="00333AE8" w:rsidRPr="00333AE8" w14:paraId="3077AC79" w14:textId="77777777" w:rsidTr="009164D9">
        <w:tc>
          <w:tcPr>
            <w:tcW w:w="2547" w:type="dxa"/>
          </w:tcPr>
          <w:p w14:paraId="720081BE"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pilularis</w:t>
            </w:r>
            <w:proofErr w:type="spellEnd"/>
          </w:p>
        </w:tc>
        <w:tc>
          <w:tcPr>
            <w:tcW w:w="4394" w:type="dxa"/>
          </w:tcPr>
          <w:p w14:paraId="187E54BB" w14:textId="77777777" w:rsidR="00333AE8" w:rsidRPr="00333AE8" w:rsidRDefault="00333AE8" w:rsidP="00333AE8">
            <w:pPr>
              <w:pStyle w:val="TableText"/>
            </w:pPr>
            <w:r w:rsidRPr="00333AE8">
              <w:t>Blackbutt</w:t>
            </w:r>
          </w:p>
        </w:tc>
        <w:tc>
          <w:tcPr>
            <w:tcW w:w="2119" w:type="dxa"/>
          </w:tcPr>
          <w:p w14:paraId="41854367" w14:textId="77777777" w:rsidR="00333AE8" w:rsidRPr="00333AE8" w:rsidRDefault="00333AE8" w:rsidP="00333AE8">
            <w:pPr>
              <w:pStyle w:val="TableText"/>
              <w:jc w:val="right"/>
            </w:pPr>
            <w:r w:rsidRPr="00333AE8">
              <w:t>11, 12, 13, 19, 21, 23, 31</w:t>
            </w:r>
          </w:p>
        </w:tc>
      </w:tr>
      <w:tr w:rsidR="00333AE8" w:rsidRPr="00333AE8" w14:paraId="6521D3BA" w14:textId="77777777" w:rsidTr="009164D9">
        <w:tc>
          <w:tcPr>
            <w:tcW w:w="2547" w:type="dxa"/>
          </w:tcPr>
          <w:p w14:paraId="7A206091" w14:textId="77777777" w:rsidR="00333AE8" w:rsidRPr="00333AE8" w:rsidRDefault="00333AE8" w:rsidP="00333AE8">
            <w:pPr>
              <w:pStyle w:val="TableText"/>
              <w:rPr>
                <w:rStyle w:val="Emphasis"/>
              </w:rPr>
            </w:pPr>
            <w:r w:rsidRPr="00333AE8">
              <w:rPr>
                <w:rStyle w:val="Emphasis"/>
              </w:rPr>
              <w:t>Eucalyptus piperita</w:t>
            </w:r>
          </w:p>
        </w:tc>
        <w:tc>
          <w:tcPr>
            <w:tcW w:w="4394" w:type="dxa"/>
          </w:tcPr>
          <w:p w14:paraId="472586DF" w14:textId="77777777" w:rsidR="00333AE8" w:rsidRPr="00333AE8" w:rsidRDefault="00333AE8" w:rsidP="00333AE8">
            <w:pPr>
              <w:pStyle w:val="TableText"/>
            </w:pPr>
            <w:r w:rsidRPr="00333AE8">
              <w:t>Sydney peppermint, Urn-fruited peppermint</w:t>
            </w:r>
          </w:p>
        </w:tc>
        <w:tc>
          <w:tcPr>
            <w:tcW w:w="2119" w:type="dxa"/>
          </w:tcPr>
          <w:p w14:paraId="05B3FDF2" w14:textId="77777777" w:rsidR="00333AE8" w:rsidRPr="00333AE8" w:rsidRDefault="00333AE8" w:rsidP="00333AE8">
            <w:pPr>
              <w:pStyle w:val="TableText"/>
              <w:jc w:val="right"/>
            </w:pPr>
            <w:r w:rsidRPr="00333AE8">
              <w:t>13</w:t>
            </w:r>
          </w:p>
        </w:tc>
      </w:tr>
      <w:tr w:rsidR="00333AE8" w:rsidRPr="00333AE8" w14:paraId="10968EFB" w14:textId="77777777" w:rsidTr="009164D9">
        <w:tc>
          <w:tcPr>
            <w:tcW w:w="2547" w:type="dxa"/>
          </w:tcPr>
          <w:p w14:paraId="5DC463DB" w14:textId="77777777" w:rsidR="00333AE8" w:rsidRPr="00333AE8" w:rsidRDefault="00333AE8" w:rsidP="00333AE8">
            <w:pPr>
              <w:pStyle w:val="TableText"/>
              <w:rPr>
                <w:rStyle w:val="Emphasis"/>
              </w:rPr>
            </w:pPr>
            <w:r w:rsidRPr="00333AE8">
              <w:rPr>
                <w:rStyle w:val="Emphasis"/>
              </w:rPr>
              <w:t>Eucalyptus placita</w:t>
            </w:r>
          </w:p>
        </w:tc>
        <w:tc>
          <w:tcPr>
            <w:tcW w:w="4394" w:type="dxa"/>
          </w:tcPr>
          <w:p w14:paraId="5237A7DE" w14:textId="77777777" w:rsidR="00333AE8" w:rsidRPr="00333AE8" w:rsidRDefault="00333AE8" w:rsidP="00333AE8">
            <w:pPr>
              <w:pStyle w:val="TableText"/>
            </w:pPr>
            <w:r w:rsidRPr="00333AE8">
              <w:t>Grey ironbark</w:t>
            </w:r>
          </w:p>
        </w:tc>
        <w:tc>
          <w:tcPr>
            <w:tcW w:w="2119" w:type="dxa"/>
          </w:tcPr>
          <w:p w14:paraId="3C2FCB49" w14:textId="77777777" w:rsidR="00333AE8" w:rsidRPr="00333AE8" w:rsidRDefault="00333AE8" w:rsidP="00333AE8">
            <w:pPr>
              <w:pStyle w:val="TableText"/>
              <w:jc w:val="right"/>
            </w:pPr>
            <w:r w:rsidRPr="00333AE8">
              <w:t>11, 12, 13, 31</w:t>
            </w:r>
          </w:p>
        </w:tc>
      </w:tr>
      <w:tr w:rsidR="00333AE8" w:rsidRPr="00333AE8" w14:paraId="271D8F7C" w14:textId="77777777" w:rsidTr="009164D9">
        <w:tc>
          <w:tcPr>
            <w:tcW w:w="2547" w:type="dxa"/>
          </w:tcPr>
          <w:p w14:paraId="7AF7F664"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planchoniana</w:t>
            </w:r>
            <w:proofErr w:type="spellEnd"/>
          </w:p>
        </w:tc>
        <w:tc>
          <w:tcPr>
            <w:tcW w:w="4394" w:type="dxa"/>
          </w:tcPr>
          <w:p w14:paraId="15B457E9" w14:textId="77777777" w:rsidR="00333AE8" w:rsidRPr="00333AE8" w:rsidRDefault="00333AE8" w:rsidP="00333AE8">
            <w:pPr>
              <w:pStyle w:val="TableText"/>
            </w:pPr>
            <w:r w:rsidRPr="00333AE8">
              <w:t xml:space="preserve">Bastard tallowwood, </w:t>
            </w:r>
            <w:proofErr w:type="spellStart"/>
            <w:r w:rsidRPr="00333AE8">
              <w:t>Needlebark</w:t>
            </w:r>
            <w:proofErr w:type="spellEnd"/>
            <w:r w:rsidRPr="00333AE8">
              <w:t xml:space="preserve"> stringybark</w:t>
            </w:r>
          </w:p>
        </w:tc>
        <w:tc>
          <w:tcPr>
            <w:tcW w:w="2119" w:type="dxa"/>
          </w:tcPr>
          <w:p w14:paraId="429D499B" w14:textId="77777777" w:rsidR="00333AE8" w:rsidRPr="00333AE8" w:rsidRDefault="00333AE8" w:rsidP="00333AE8">
            <w:pPr>
              <w:pStyle w:val="TableText"/>
              <w:jc w:val="right"/>
            </w:pPr>
            <w:r w:rsidRPr="00333AE8">
              <w:t>11, 12, 13, 31</w:t>
            </w:r>
          </w:p>
        </w:tc>
      </w:tr>
      <w:tr w:rsidR="00333AE8" w:rsidRPr="00333AE8" w14:paraId="68D01A1E" w14:textId="77777777" w:rsidTr="009164D9">
        <w:tc>
          <w:tcPr>
            <w:tcW w:w="2547" w:type="dxa"/>
          </w:tcPr>
          <w:p w14:paraId="3416492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psammitica</w:t>
            </w:r>
            <w:proofErr w:type="spellEnd"/>
          </w:p>
        </w:tc>
        <w:tc>
          <w:tcPr>
            <w:tcW w:w="4394" w:type="dxa"/>
          </w:tcPr>
          <w:p w14:paraId="56017DD0" w14:textId="77777777" w:rsidR="00333AE8" w:rsidRPr="00333AE8" w:rsidRDefault="00333AE8" w:rsidP="00333AE8">
            <w:pPr>
              <w:pStyle w:val="TableText"/>
            </w:pPr>
            <w:r w:rsidRPr="00333AE8">
              <w:t>Broad-leaved white mahogany, Bastard white mahogany</w:t>
            </w:r>
          </w:p>
        </w:tc>
        <w:tc>
          <w:tcPr>
            <w:tcW w:w="2119" w:type="dxa"/>
          </w:tcPr>
          <w:p w14:paraId="12447F30" w14:textId="77777777" w:rsidR="00333AE8" w:rsidRPr="00333AE8" w:rsidRDefault="00333AE8" w:rsidP="00333AE8">
            <w:pPr>
              <w:pStyle w:val="TableText"/>
              <w:jc w:val="right"/>
            </w:pPr>
            <w:r w:rsidRPr="00333AE8">
              <w:t>11, 12, 13, 31</w:t>
            </w:r>
          </w:p>
        </w:tc>
      </w:tr>
      <w:tr w:rsidR="00333AE8" w:rsidRPr="00333AE8" w14:paraId="12465968" w14:textId="77777777" w:rsidTr="009164D9">
        <w:tc>
          <w:tcPr>
            <w:tcW w:w="2547" w:type="dxa"/>
          </w:tcPr>
          <w:p w14:paraId="1286EE42" w14:textId="77777777" w:rsidR="00333AE8" w:rsidRPr="00333AE8" w:rsidRDefault="00333AE8" w:rsidP="00333AE8">
            <w:pPr>
              <w:pStyle w:val="TableText"/>
              <w:rPr>
                <w:rStyle w:val="Emphasis"/>
              </w:rPr>
            </w:pPr>
            <w:r w:rsidRPr="00333AE8">
              <w:rPr>
                <w:rStyle w:val="Emphasis"/>
              </w:rPr>
              <w:lastRenderedPageBreak/>
              <w:t>Eucalyptus quadrangulate</w:t>
            </w:r>
          </w:p>
        </w:tc>
        <w:tc>
          <w:tcPr>
            <w:tcW w:w="4394" w:type="dxa"/>
          </w:tcPr>
          <w:p w14:paraId="5D6F0908" w14:textId="77777777" w:rsidR="00333AE8" w:rsidRPr="00333AE8" w:rsidRDefault="00333AE8" w:rsidP="00333AE8">
            <w:pPr>
              <w:pStyle w:val="TableText"/>
            </w:pPr>
            <w:r w:rsidRPr="00333AE8">
              <w:t>White-topped box, Coastal white box</w:t>
            </w:r>
          </w:p>
        </w:tc>
        <w:tc>
          <w:tcPr>
            <w:tcW w:w="2119" w:type="dxa"/>
          </w:tcPr>
          <w:p w14:paraId="07BA5472" w14:textId="77777777" w:rsidR="00333AE8" w:rsidRPr="00333AE8" w:rsidRDefault="00333AE8" w:rsidP="00333AE8">
            <w:pPr>
              <w:pStyle w:val="TableText"/>
              <w:jc w:val="right"/>
            </w:pPr>
            <w:r w:rsidRPr="00333AE8">
              <w:t>13</w:t>
            </w:r>
          </w:p>
        </w:tc>
      </w:tr>
      <w:tr w:rsidR="00333AE8" w:rsidRPr="00333AE8" w14:paraId="16154F77" w14:textId="77777777" w:rsidTr="009164D9">
        <w:tc>
          <w:tcPr>
            <w:tcW w:w="2547" w:type="dxa"/>
          </w:tcPr>
          <w:p w14:paraId="2FE0A2E7"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rummeryi</w:t>
            </w:r>
            <w:proofErr w:type="spellEnd"/>
          </w:p>
        </w:tc>
        <w:tc>
          <w:tcPr>
            <w:tcW w:w="4394" w:type="dxa"/>
          </w:tcPr>
          <w:p w14:paraId="57D653A1" w14:textId="77777777" w:rsidR="00333AE8" w:rsidRPr="00333AE8" w:rsidRDefault="00333AE8" w:rsidP="00333AE8">
            <w:pPr>
              <w:pStyle w:val="TableText"/>
            </w:pPr>
            <w:r w:rsidRPr="00333AE8">
              <w:t xml:space="preserve">Steel box, </w:t>
            </w:r>
            <w:proofErr w:type="spellStart"/>
            <w:r w:rsidRPr="00333AE8">
              <w:t>Rummery's</w:t>
            </w:r>
            <w:proofErr w:type="spellEnd"/>
            <w:r w:rsidRPr="00333AE8">
              <w:t xml:space="preserve"> box</w:t>
            </w:r>
          </w:p>
        </w:tc>
        <w:tc>
          <w:tcPr>
            <w:tcW w:w="2119" w:type="dxa"/>
          </w:tcPr>
          <w:p w14:paraId="54532DEA" w14:textId="77777777" w:rsidR="00333AE8" w:rsidRPr="00333AE8" w:rsidRDefault="00333AE8" w:rsidP="00333AE8">
            <w:pPr>
              <w:pStyle w:val="TableText"/>
              <w:jc w:val="right"/>
            </w:pPr>
            <w:r w:rsidRPr="00333AE8">
              <w:t>11, 12, 13, 31</w:t>
            </w:r>
          </w:p>
        </w:tc>
      </w:tr>
      <w:tr w:rsidR="00333AE8" w:rsidRPr="00333AE8" w14:paraId="78FF680D" w14:textId="77777777" w:rsidTr="009164D9">
        <w:tc>
          <w:tcPr>
            <w:tcW w:w="2547" w:type="dxa"/>
          </w:tcPr>
          <w:p w14:paraId="4A963975"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scias</w:t>
            </w:r>
            <w:proofErr w:type="spellEnd"/>
          </w:p>
        </w:tc>
        <w:tc>
          <w:tcPr>
            <w:tcW w:w="4394" w:type="dxa"/>
          </w:tcPr>
          <w:p w14:paraId="0027244F" w14:textId="77777777" w:rsidR="00333AE8" w:rsidRPr="00333AE8" w:rsidRDefault="00333AE8" w:rsidP="00333AE8">
            <w:pPr>
              <w:pStyle w:val="TableText"/>
            </w:pPr>
            <w:r w:rsidRPr="00333AE8">
              <w:t>Large-fruited red mahogany</w:t>
            </w:r>
          </w:p>
        </w:tc>
        <w:tc>
          <w:tcPr>
            <w:tcW w:w="2119" w:type="dxa"/>
          </w:tcPr>
          <w:p w14:paraId="78A8A644" w14:textId="77777777" w:rsidR="00333AE8" w:rsidRPr="00333AE8" w:rsidRDefault="00333AE8" w:rsidP="00333AE8">
            <w:pPr>
              <w:pStyle w:val="TableText"/>
              <w:jc w:val="right"/>
            </w:pPr>
            <w:r w:rsidRPr="00333AE8">
              <w:t>11, 12, 31</w:t>
            </w:r>
          </w:p>
        </w:tc>
      </w:tr>
      <w:tr w:rsidR="00333AE8" w:rsidRPr="00333AE8" w14:paraId="47DF1B41" w14:textId="77777777" w:rsidTr="009164D9">
        <w:tc>
          <w:tcPr>
            <w:tcW w:w="2547" w:type="dxa"/>
          </w:tcPr>
          <w:p w14:paraId="7947B1C8"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sieberi</w:t>
            </w:r>
            <w:proofErr w:type="spellEnd"/>
          </w:p>
        </w:tc>
        <w:tc>
          <w:tcPr>
            <w:tcW w:w="4394" w:type="dxa"/>
          </w:tcPr>
          <w:p w14:paraId="4E7C379F" w14:textId="77777777" w:rsidR="00333AE8" w:rsidRPr="00333AE8" w:rsidRDefault="00333AE8" w:rsidP="00333AE8">
            <w:pPr>
              <w:pStyle w:val="TableText"/>
            </w:pPr>
            <w:proofErr w:type="spellStart"/>
            <w:r w:rsidRPr="00333AE8">
              <w:t>Silvertop</w:t>
            </w:r>
            <w:proofErr w:type="spellEnd"/>
            <w:r w:rsidRPr="00333AE8">
              <w:t xml:space="preserve"> ash, Coast ash</w:t>
            </w:r>
          </w:p>
        </w:tc>
        <w:tc>
          <w:tcPr>
            <w:tcW w:w="2119" w:type="dxa"/>
          </w:tcPr>
          <w:p w14:paraId="0E6EB33E" w14:textId="77777777" w:rsidR="00333AE8" w:rsidRPr="00333AE8" w:rsidRDefault="00333AE8" w:rsidP="00333AE8">
            <w:pPr>
              <w:pStyle w:val="TableText"/>
              <w:jc w:val="right"/>
            </w:pPr>
            <w:r w:rsidRPr="00333AE8">
              <w:t>23, 31</w:t>
            </w:r>
          </w:p>
        </w:tc>
      </w:tr>
      <w:tr w:rsidR="00333AE8" w:rsidRPr="00333AE8" w14:paraId="5904404A" w14:textId="77777777" w:rsidTr="009164D9">
        <w:tc>
          <w:tcPr>
            <w:tcW w:w="2547" w:type="dxa"/>
          </w:tcPr>
          <w:p w14:paraId="55255C43" w14:textId="77777777" w:rsidR="00333AE8" w:rsidRPr="00333AE8" w:rsidRDefault="00333AE8" w:rsidP="00333AE8">
            <w:pPr>
              <w:pStyle w:val="TableText"/>
              <w:rPr>
                <w:rStyle w:val="Emphasis"/>
              </w:rPr>
            </w:pPr>
            <w:r w:rsidRPr="00333AE8">
              <w:rPr>
                <w:rStyle w:val="Emphasis"/>
              </w:rPr>
              <w:t>Eucalyptus umbra</w:t>
            </w:r>
          </w:p>
        </w:tc>
        <w:tc>
          <w:tcPr>
            <w:tcW w:w="4394" w:type="dxa"/>
          </w:tcPr>
          <w:p w14:paraId="15515367" w14:textId="77777777" w:rsidR="00333AE8" w:rsidRPr="00333AE8" w:rsidRDefault="00333AE8" w:rsidP="00333AE8">
            <w:pPr>
              <w:pStyle w:val="TableText"/>
            </w:pPr>
            <w:r w:rsidRPr="00333AE8">
              <w:t>Bastard white mahogany, Broad-leaved white mahogany</w:t>
            </w:r>
          </w:p>
        </w:tc>
        <w:tc>
          <w:tcPr>
            <w:tcW w:w="2119" w:type="dxa"/>
          </w:tcPr>
          <w:p w14:paraId="6BF960D2" w14:textId="77777777" w:rsidR="00333AE8" w:rsidRPr="00333AE8" w:rsidRDefault="00333AE8" w:rsidP="00333AE8">
            <w:pPr>
              <w:pStyle w:val="TableText"/>
              <w:jc w:val="right"/>
            </w:pPr>
            <w:r w:rsidRPr="00333AE8">
              <w:t>11, 12, 13, 31</w:t>
            </w:r>
          </w:p>
        </w:tc>
      </w:tr>
      <w:tr w:rsidR="00333AE8" w:rsidRPr="00333AE8" w14:paraId="4E4B8361" w14:textId="77777777" w:rsidTr="009164D9">
        <w:tc>
          <w:tcPr>
            <w:tcW w:w="2547" w:type="dxa"/>
          </w:tcPr>
          <w:p w14:paraId="13233538" w14:textId="77777777" w:rsidR="00333AE8" w:rsidRPr="00333AE8" w:rsidRDefault="00333AE8" w:rsidP="00333AE8">
            <w:pPr>
              <w:pStyle w:val="TableText"/>
              <w:rPr>
                <w:rStyle w:val="Emphasis"/>
              </w:rPr>
            </w:pPr>
            <w:proofErr w:type="spellStart"/>
            <w:r w:rsidRPr="00333AE8">
              <w:rPr>
                <w:rStyle w:val="Emphasis"/>
              </w:rPr>
              <w:t>Glochidion</w:t>
            </w:r>
            <w:proofErr w:type="spellEnd"/>
            <w:r w:rsidRPr="00333AE8">
              <w:rPr>
                <w:rStyle w:val="Emphasis"/>
              </w:rPr>
              <w:t xml:space="preserve"> </w:t>
            </w:r>
            <w:proofErr w:type="spellStart"/>
            <w:r w:rsidRPr="00333AE8">
              <w:rPr>
                <w:rStyle w:val="Emphasis"/>
              </w:rPr>
              <w:t>ferdinandi</w:t>
            </w:r>
            <w:proofErr w:type="spellEnd"/>
          </w:p>
        </w:tc>
        <w:tc>
          <w:tcPr>
            <w:tcW w:w="4394" w:type="dxa"/>
          </w:tcPr>
          <w:p w14:paraId="48BD731E" w14:textId="77777777" w:rsidR="00333AE8" w:rsidRPr="00333AE8" w:rsidRDefault="00333AE8" w:rsidP="00333AE8">
            <w:pPr>
              <w:pStyle w:val="TableText"/>
            </w:pPr>
            <w:r w:rsidRPr="00333AE8">
              <w:t>Cheese tree</w:t>
            </w:r>
          </w:p>
        </w:tc>
        <w:tc>
          <w:tcPr>
            <w:tcW w:w="2119" w:type="dxa"/>
          </w:tcPr>
          <w:p w14:paraId="26F63492" w14:textId="77777777" w:rsidR="00333AE8" w:rsidRPr="00333AE8" w:rsidRDefault="00333AE8" w:rsidP="00333AE8">
            <w:pPr>
              <w:pStyle w:val="TableText"/>
              <w:jc w:val="right"/>
            </w:pPr>
            <w:r w:rsidRPr="00333AE8">
              <w:t>13</w:t>
            </w:r>
          </w:p>
        </w:tc>
      </w:tr>
      <w:tr w:rsidR="00333AE8" w:rsidRPr="00333AE8" w14:paraId="5D08CB0B" w14:textId="77777777" w:rsidTr="009164D9">
        <w:tc>
          <w:tcPr>
            <w:tcW w:w="2547" w:type="dxa"/>
          </w:tcPr>
          <w:p w14:paraId="41FBFEDF" w14:textId="77777777" w:rsidR="00333AE8" w:rsidRPr="00333AE8" w:rsidRDefault="00333AE8" w:rsidP="00333AE8">
            <w:pPr>
              <w:pStyle w:val="TableText"/>
              <w:rPr>
                <w:rStyle w:val="Emphasis"/>
              </w:rPr>
            </w:pPr>
            <w:proofErr w:type="spellStart"/>
            <w:r w:rsidRPr="00333AE8">
              <w:rPr>
                <w:rStyle w:val="Emphasis"/>
              </w:rPr>
              <w:t>Lophostemon</w:t>
            </w:r>
            <w:proofErr w:type="spellEnd"/>
            <w:r w:rsidRPr="00333AE8">
              <w:rPr>
                <w:rStyle w:val="Emphasis"/>
              </w:rPr>
              <w:t xml:space="preserve"> </w:t>
            </w:r>
            <w:proofErr w:type="spellStart"/>
            <w:r w:rsidRPr="00333AE8">
              <w:rPr>
                <w:rStyle w:val="Emphasis"/>
              </w:rPr>
              <w:t>confertus</w:t>
            </w:r>
            <w:proofErr w:type="spellEnd"/>
          </w:p>
        </w:tc>
        <w:tc>
          <w:tcPr>
            <w:tcW w:w="4394" w:type="dxa"/>
          </w:tcPr>
          <w:p w14:paraId="7B6D9AA8" w14:textId="77777777" w:rsidR="00333AE8" w:rsidRPr="00333AE8" w:rsidRDefault="00333AE8" w:rsidP="00333AE8">
            <w:pPr>
              <w:pStyle w:val="TableText"/>
            </w:pPr>
            <w:r w:rsidRPr="00333AE8">
              <w:t>Scrub box, Brush box, Queensland box, Brisbane box</w:t>
            </w:r>
          </w:p>
        </w:tc>
        <w:tc>
          <w:tcPr>
            <w:tcW w:w="2119" w:type="dxa"/>
          </w:tcPr>
          <w:p w14:paraId="36D32395" w14:textId="77777777" w:rsidR="00333AE8" w:rsidRPr="00333AE8" w:rsidRDefault="00333AE8" w:rsidP="00333AE8">
            <w:pPr>
              <w:pStyle w:val="TableText"/>
              <w:jc w:val="right"/>
            </w:pPr>
            <w:r w:rsidRPr="00333AE8">
              <w:t>13</w:t>
            </w:r>
          </w:p>
        </w:tc>
      </w:tr>
      <w:tr w:rsidR="00333AE8" w:rsidRPr="00333AE8" w14:paraId="0E53EF7F" w14:textId="77777777" w:rsidTr="009164D9">
        <w:tc>
          <w:tcPr>
            <w:tcW w:w="2547" w:type="dxa"/>
          </w:tcPr>
          <w:p w14:paraId="35623C83" w14:textId="77777777" w:rsidR="00333AE8" w:rsidRPr="00333AE8" w:rsidRDefault="00333AE8" w:rsidP="00333AE8">
            <w:pPr>
              <w:pStyle w:val="TableText"/>
              <w:rPr>
                <w:rStyle w:val="Emphasis"/>
              </w:rPr>
            </w:pPr>
            <w:proofErr w:type="spellStart"/>
            <w:r w:rsidRPr="00333AE8">
              <w:rPr>
                <w:rStyle w:val="Emphasis"/>
              </w:rPr>
              <w:t>Lophostemon</w:t>
            </w:r>
            <w:proofErr w:type="spellEnd"/>
            <w:r w:rsidRPr="00333AE8">
              <w:rPr>
                <w:rStyle w:val="Emphasis"/>
              </w:rPr>
              <w:t xml:space="preserve"> </w:t>
            </w:r>
            <w:proofErr w:type="spellStart"/>
            <w:r w:rsidRPr="00333AE8">
              <w:rPr>
                <w:rStyle w:val="Emphasis"/>
              </w:rPr>
              <w:t>suaveolens</w:t>
            </w:r>
            <w:proofErr w:type="spellEnd"/>
          </w:p>
        </w:tc>
        <w:tc>
          <w:tcPr>
            <w:tcW w:w="4394" w:type="dxa"/>
          </w:tcPr>
          <w:p w14:paraId="14B84D6D" w14:textId="77777777" w:rsidR="00333AE8" w:rsidRPr="00333AE8" w:rsidRDefault="00333AE8" w:rsidP="00333AE8">
            <w:pPr>
              <w:pStyle w:val="TableText"/>
            </w:pPr>
            <w:r w:rsidRPr="00333AE8">
              <w:t>Swamp box, Swamp mahogany, Swamp turpentine</w:t>
            </w:r>
          </w:p>
        </w:tc>
        <w:tc>
          <w:tcPr>
            <w:tcW w:w="2119" w:type="dxa"/>
          </w:tcPr>
          <w:p w14:paraId="7D7F0E49" w14:textId="77777777" w:rsidR="00333AE8" w:rsidRPr="00333AE8" w:rsidRDefault="00333AE8" w:rsidP="00333AE8">
            <w:pPr>
              <w:pStyle w:val="TableText"/>
              <w:jc w:val="right"/>
            </w:pPr>
            <w:r w:rsidRPr="00333AE8">
              <w:t>13</w:t>
            </w:r>
          </w:p>
        </w:tc>
      </w:tr>
      <w:tr w:rsidR="00333AE8" w:rsidRPr="00333AE8" w14:paraId="29C9BE8C" w14:textId="77777777" w:rsidTr="009164D9">
        <w:tc>
          <w:tcPr>
            <w:tcW w:w="2547" w:type="dxa"/>
          </w:tcPr>
          <w:p w14:paraId="4517A10B" w14:textId="77777777" w:rsidR="00333AE8" w:rsidRPr="00333AE8" w:rsidRDefault="00333AE8" w:rsidP="00333AE8">
            <w:pPr>
              <w:pStyle w:val="TableText"/>
              <w:rPr>
                <w:rStyle w:val="Emphasis"/>
              </w:rPr>
            </w:pPr>
            <w:r w:rsidRPr="00333AE8">
              <w:rPr>
                <w:rStyle w:val="Emphasis"/>
              </w:rPr>
              <w:t xml:space="preserve">Melaleuca </w:t>
            </w:r>
            <w:proofErr w:type="spellStart"/>
            <w:r w:rsidRPr="00333AE8">
              <w:rPr>
                <w:rStyle w:val="Emphasis"/>
              </w:rPr>
              <w:t>quinquenervia</w:t>
            </w:r>
            <w:proofErr w:type="spellEnd"/>
          </w:p>
        </w:tc>
        <w:tc>
          <w:tcPr>
            <w:tcW w:w="4394" w:type="dxa"/>
          </w:tcPr>
          <w:p w14:paraId="368A0EE5" w14:textId="77777777" w:rsidR="00333AE8" w:rsidRPr="00333AE8" w:rsidRDefault="00333AE8" w:rsidP="00333AE8">
            <w:pPr>
              <w:pStyle w:val="TableText"/>
            </w:pPr>
            <w:r w:rsidRPr="00333AE8">
              <w:t>Broad-leaved paperbark</w:t>
            </w:r>
          </w:p>
        </w:tc>
        <w:tc>
          <w:tcPr>
            <w:tcW w:w="2119" w:type="dxa"/>
          </w:tcPr>
          <w:p w14:paraId="696A303F" w14:textId="77777777" w:rsidR="00333AE8" w:rsidRPr="00333AE8" w:rsidRDefault="00333AE8" w:rsidP="00333AE8">
            <w:pPr>
              <w:pStyle w:val="TableText"/>
              <w:jc w:val="right"/>
            </w:pPr>
            <w:r w:rsidRPr="00333AE8">
              <w:t>11, 12, 13, 21, 23, 31</w:t>
            </w:r>
          </w:p>
        </w:tc>
      </w:tr>
      <w:tr w:rsidR="00333AE8" w:rsidRPr="00333AE8" w14:paraId="5E717E71" w14:textId="77777777" w:rsidTr="009164D9">
        <w:tc>
          <w:tcPr>
            <w:tcW w:w="2547" w:type="dxa"/>
          </w:tcPr>
          <w:p w14:paraId="3B9FDCA6" w14:textId="77777777" w:rsidR="00333AE8" w:rsidRPr="00333AE8" w:rsidRDefault="00333AE8" w:rsidP="00333AE8">
            <w:pPr>
              <w:pStyle w:val="TableText"/>
              <w:rPr>
                <w:rStyle w:val="Emphasis"/>
              </w:rPr>
            </w:pPr>
            <w:proofErr w:type="spellStart"/>
            <w:r w:rsidRPr="00333AE8">
              <w:rPr>
                <w:rStyle w:val="Emphasis"/>
              </w:rPr>
              <w:t>Syncarpia</w:t>
            </w:r>
            <w:proofErr w:type="spellEnd"/>
            <w:r w:rsidRPr="00333AE8">
              <w:rPr>
                <w:rStyle w:val="Emphasis"/>
              </w:rPr>
              <w:t xml:space="preserve"> </w:t>
            </w:r>
            <w:proofErr w:type="spellStart"/>
            <w:r w:rsidRPr="00333AE8">
              <w:rPr>
                <w:rStyle w:val="Emphasis"/>
              </w:rPr>
              <w:t>glomulifera</w:t>
            </w:r>
            <w:proofErr w:type="spellEnd"/>
          </w:p>
        </w:tc>
        <w:tc>
          <w:tcPr>
            <w:tcW w:w="4394" w:type="dxa"/>
          </w:tcPr>
          <w:p w14:paraId="7EE09355" w14:textId="77777777" w:rsidR="00333AE8" w:rsidRPr="00333AE8" w:rsidRDefault="00333AE8" w:rsidP="00333AE8">
            <w:pPr>
              <w:pStyle w:val="TableText"/>
            </w:pPr>
            <w:r w:rsidRPr="00333AE8">
              <w:t xml:space="preserve">Turpentine, Red </w:t>
            </w:r>
            <w:proofErr w:type="spellStart"/>
            <w:r w:rsidRPr="00333AE8">
              <w:t>luster</w:t>
            </w:r>
            <w:proofErr w:type="spellEnd"/>
            <w:r w:rsidRPr="00333AE8">
              <w:t>, Yanderra</w:t>
            </w:r>
          </w:p>
        </w:tc>
        <w:tc>
          <w:tcPr>
            <w:tcW w:w="2119" w:type="dxa"/>
          </w:tcPr>
          <w:p w14:paraId="08812B94" w14:textId="77777777" w:rsidR="00333AE8" w:rsidRPr="00333AE8" w:rsidRDefault="00333AE8" w:rsidP="00333AE8">
            <w:pPr>
              <w:pStyle w:val="TableText"/>
              <w:jc w:val="right"/>
            </w:pPr>
            <w:r w:rsidRPr="00333AE8">
              <w:t>13</w:t>
            </w:r>
          </w:p>
        </w:tc>
      </w:tr>
      <w:bookmarkEnd w:id="111"/>
    </w:tbl>
    <w:p w14:paraId="2C8A201A" w14:textId="77777777" w:rsidR="00E175D9" w:rsidRDefault="00E175D9" w:rsidP="00E175D9"/>
    <w:p w14:paraId="49FE40DD" w14:textId="50752202" w:rsidR="00E175D9" w:rsidRDefault="00E175D9" w:rsidP="00333AE8">
      <w:pPr>
        <w:pStyle w:val="Heading3"/>
      </w:pPr>
      <w:bookmarkStart w:id="112" w:name="_Toc99530094"/>
      <w:r>
        <w:t>New England Tablelands QLD</w:t>
      </w:r>
      <w:bookmarkEnd w:id="112"/>
    </w:p>
    <w:p w14:paraId="395FB204" w14:textId="55813025" w:rsidR="001E0F83" w:rsidRDefault="001E0F83" w:rsidP="001E0F83">
      <w:pPr>
        <w:pStyle w:val="Caption"/>
      </w:pPr>
      <w:bookmarkStart w:id="113" w:name="_Toc99530129"/>
      <w:r>
        <w:t xml:space="preserve">Table </w:t>
      </w:r>
      <w:r w:rsidR="00C8689F">
        <w:fldChar w:fldCharType="begin"/>
      </w:r>
      <w:r w:rsidR="00C8689F">
        <w:instrText xml:space="preserve"> SEQ Table \* ARABIC </w:instrText>
      </w:r>
      <w:r w:rsidR="00C8689F">
        <w:fldChar w:fldCharType="separate"/>
      </w:r>
      <w:r w:rsidR="00E4570F">
        <w:rPr>
          <w:noProof/>
        </w:rPr>
        <w:t>25</w:t>
      </w:r>
      <w:r w:rsidR="00C8689F">
        <w:rPr>
          <w:noProof/>
        </w:rPr>
        <w:fldChar w:fldCharType="end"/>
      </w:r>
      <w:r w:rsidRPr="00050BA9">
        <w:t xml:space="preserve"> </w:t>
      </w:r>
      <w:r w:rsidR="006C6F50">
        <w:t xml:space="preserve">New England Tablelands QLD </w:t>
      </w:r>
      <w:r w:rsidR="00BB16B2">
        <w:t>Locally important koala trees</w:t>
      </w:r>
      <w:bookmarkEnd w:id="113"/>
    </w:p>
    <w:tbl>
      <w:tblPr>
        <w:tblStyle w:val="TableGrid"/>
        <w:tblW w:w="0" w:type="auto"/>
        <w:tblBorders>
          <w:insideV w:val="none" w:sz="0" w:space="0" w:color="auto"/>
        </w:tblBorders>
        <w:tblLook w:val="04A0" w:firstRow="1" w:lastRow="0" w:firstColumn="1" w:lastColumn="0" w:noHBand="0" w:noVBand="1"/>
      </w:tblPr>
      <w:tblGrid>
        <w:gridCol w:w="2547"/>
        <w:gridCol w:w="5245"/>
        <w:gridCol w:w="1268"/>
      </w:tblGrid>
      <w:tr w:rsidR="00333AE8" w:rsidRPr="00333AE8" w14:paraId="04C1F1E5" w14:textId="77777777" w:rsidTr="009164D9">
        <w:trPr>
          <w:tblHeader/>
        </w:trPr>
        <w:tc>
          <w:tcPr>
            <w:tcW w:w="2547" w:type="dxa"/>
          </w:tcPr>
          <w:p w14:paraId="32D60F92" w14:textId="77777777" w:rsidR="00333AE8" w:rsidRPr="00333AE8" w:rsidRDefault="00333AE8" w:rsidP="00333AE8">
            <w:pPr>
              <w:pStyle w:val="TableHeading"/>
            </w:pPr>
            <w:bookmarkStart w:id="114" w:name="Table_26"/>
            <w:r w:rsidRPr="00333AE8">
              <w:t>Tree species scientific name</w:t>
            </w:r>
          </w:p>
        </w:tc>
        <w:tc>
          <w:tcPr>
            <w:tcW w:w="5245" w:type="dxa"/>
          </w:tcPr>
          <w:p w14:paraId="59202569" w14:textId="77777777" w:rsidR="00333AE8" w:rsidRPr="00333AE8" w:rsidRDefault="00333AE8" w:rsidP="00333AE8">
            <w:pPr>
              <w:pStyle w:val="TableHeading"/>
            </w:pPr>
            <w:r w:rsidRPr="00333AE8">
              <w:t>Common name</w:t>
            </w:r>
          </w:p>
        </w:tc>
        <w:tc>
          <w:tcPr>
            <w:tcW w:w="1268" w:type="dxa"/>
          </w:tcPr>
          <w:p w14:paraId="41481106" w14:textId="77777777" w:rsidR="00333AE8" w:rsidRPr="00333AE8" w:rsidRDefault="00333AE8" w:rsidP="008F75FA">
            <w:pPr>
              <w:pStyle w:val="TableHeading"/>
              <w:jc w:val="right"/>
            </w:pPr>
            <w:r w:rsidRPr="00333AE8">
              <w:t>Source</w:t>
            </w:r>
          </w:p>
        </w:tc>
      </w:tr>
      <w:tr w:rsidR="00333AE8" w:rsidRPr="00333AE8" w14:paraId="52FA81C4" w14:textId="77777777" w:rsidTr="009164D9">
        <w:tc>
          <w:tcPr>
            <w:tcW w:w="2547" w:type="dxa"/>
          </w:tcPr>
          <w:p w14:paraId="1F69821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albens</w:t>
            </w:r>
            <w:proofErr w:type="spellEnd"/>
          </w:p>
        </w:tc>
        <w:tc>
          <w:tcPr>
            <w:tcW w:w="5245" w:type="dxa"/>
          </w:tcPr>
          <w:p w14:paraId="2DB039B2" w14:textId="77777777" w:rsidR="00333AE8" w:rsidRPr="00333AE8" w:rsidRDefault="00333AE8" w:rsidP="00333AE8">
            <w:pPr>
              <w:pStyle w:val="TableText"/>
            </w:pPr>
            <w:r w:rsidRPr="00333AE8">
              <w:t>White box</w:t>
            </w:r>
          </w:p>
        </w:tc>
        <w:tc>
          <w:tcPr>
            <w:tcW w:w="1268" w:type="dxa"/>
          </w:tcPr>
          <w:p w14:paraId="5CA221E0" w14:textId="77777777" w:rsidR="00333AE8" w:rsidRPr="00333AE8" w:rsidRDefault="00333AE8" w:rsidP="00333AE8">
            <w:pPr>
              <w:pStyle w:val="TableText"/>
              <w:jc w:val="right"/>
            </w:pPr>
            <w:r w:rsidRPr="00333AE8">
              <w:t>7, 11, 12, 13</w:t>
            </w:r>
          </w:p>
        </w:tc>
      </w:tr>
      <w:tr w:rsidR="00333AE8" w:rsidRPr="00333AE8" w14:paraId="3D56252B" w14:textId="77777777" w:rsidTr="009164D9">
        <w:tc>
          <w:tcPr>
            <w:tcW w:w="2547" w:type="dxa"/>
          </w:tcPr>
          <w:p w14:paraId="6F510B8D"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amplifolia</w:t>
            </w:r>
            <w:proofErr w:type="spellEnd"/>
          </w:p>
        </w:tc>
        <w:tc>
          <w:tcPr>
            <w:tcW w:w="5245" w:type="dxa"/>
          </w:tcPr>
          <w:p w14:paraId="133507C7" w14:textId="77777777" w:rsidR="00333AE8" w:rsidRPr="00333AE8" w:rsidRDefault="00333AE8" w:rsidP="00333AE8">
            <w:pPr>
              <w:pStyle w:val="TableText"/>
            </w:pPr>
            <w:r w:rsidRPr="00333AE8">
              <w:t>Cabbage gum, Cadagi</w:t>
            </w:r>
          </w:p>
        </w:tc>
        <w:tc>
          <w:tcPr>
            <w:tcW w:w="1268" w:type="dxa"/>
          </w:tcPr>
          <w:p w14:paraId="747811F7" w14:textId="77777777" w:rsidR="00333AE8" w:rsidRPr="00333AE8" w:rsidRDefault="00333AE8" w:rsidP="00333AE8">
            <w:pPr>
              <w:pStyle w:val="TableText"/>
              <w:jc w:val="right"/>
            </w:pPr>
            <w:r w:rsidRPr="00333AE8">
              <w:t>11, 12, 13</w:t>
            </w:r>
          </w:p>
        </w:tc>
      </w:tr>
      <w:tr w:rsidR="00333AE8" w:rsidRPr="00333AE8" w14:paraId="54B6F64B" w14:textId="77777777" w:rsidTr="009164D9">
        <w:tc>
          <w:tcPr>
            <w:tcW w:w="2547" w:type="dxa"/>
          </w:tcPr>
          <w:p w14:paraId="2CDCC6F4"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banksii</w:t>
            </w:r>
            <w:proofErr w:type="spellEnd"/>
          </w:p>
        </w:tc>
        <w:tc>
          <w:tcPr>
            <w:tcW w:w="5245" w:type="dxa"/>
          </w:tcPr>
          <w:p w14:paraId="2CC93A6F" w14:textId="77777777" w:rsidR="00333AE8" w:rsidRPr="00333AE8" w:rsidRDefault="00333AE8" w:rsidP="00333AE8">
            <w:pPr>
              <w:pStyle w:val="TableText"/>
            </w:pPr>
            <w:r w:rsidRPr="00333AE8">
              <w:t xml:space="preserve">Tenterfield </w:t>
            </w:r>
            <w:proofErr w:type="spellStart"/>
            <w:r w:rsidRPr="00333AE8">
              <w:t>woollybutt</w:t>
            </w:r>
            <w:proofErr w:type="spellEnd"/>
          </w:p>
        </w:tc>
        <w:tc>
          <w:tcPr>
            <w:tcW w:w="1268" w:type="dxa"/>
          </w:tcPr>
          <w:p w14:paraId="3ED38C37" w14:textId="77777777" w:rsidR="00333AE8" w:rsidRPr="00333AE8" w:rsidRDefault="00333AE8" w:rsidP="00333AE8">
            <w:pPr>
              <w:pStyle w:val="TableText"/>
              <w:jc w:val="right"/>
            </w:pPr>
            <w:r w:rsidRPr="00333AE8">
              <w:t>7</w:t>
            </w:r>
          </w:p>
        </w:tc>
      </w:tr>
      <w:tr w:rsidR="00333AE8" w:rsidRPr="00333AE8" w14:paraId="53C69E52" w14:textId="77777777" w:rsidTr="009164D9">
        <w:tc>
          <w:tcPr>
            <w:tcW w:w="2547" w:type="dxa"/>
          </w:tcPr>
          <w:p w14:paraId="0A136CB2"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blakelyi</w:t>
            </w:r>
            <w:proofErr w:type="spellEnd"/>
          </w:p>
        </w:tc>
        <w:tc>
          <w:tcPr>
            <w:tcW w:w="5245" w:type="dxa"/>
          </w:tcPr>
          <w:p w14:paraId="263DAD27" w14:textId="77777777" w:rsidR="00333AE8" w:rsidRPr="00333AE8" w:rsidRDefault="00333AE8" w:rsidP="00333AE8">
            <w:pPr>
              <w:pStyle w:val="TableText"/>
            </w:pPr>
            <w:r w:rsidRPr="00333AE8">
              <w:t>Blakely’s red gum, White budded gum</w:t>
            </w:r>
          </w:p>
        </w:tc>
        <w:tc>
          <w:tcPr>
            <w:tcW w:w="1268" w:type="dxa"/>
          </w:tcPr>
          <w:p w14:paraId="27286565" w14:textId="77777777" w:rsidR="00333AE8" w:rsidRPr="00333AE8" w:rsidRDefault="00333AE8" w:rsidP="00333AE8">
            <w:pPr>
              <w:pStyle w:val="TableText"/>
              <w:jc w:val="right"/>
            </w:pPr>
            <w:r w:rsidRPr="00333AE8">
              <w:t>7, 11, 12, 13</w:t>
            </w:r>
          </w:p>
        </w:tc>
      </w:tr>
      <w:tr w:rsidR="00333AE8" w:rsidRPr="00333AE8" w14:paraId="68CEEAE5" w14:textId="77777777" w:rsidTr="009164D9">
        <w:tc>
          <w:tcPr>
            <w:tcW w:w="2547" w:type="dxa"/>
          </w:tcPr>
          <w:p w14:paraId="05B4865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bridgesiana</w:t>
            </w:r>
            <w:proofErr w:type="spellEnd"/>
          </w:p>
        </w:tc>
        <w:tc>
          <w:tcPr>
            <w:tcW w:w="5245" w:type="dxa"/>
          </w:tcPr>
          <w:p w14:paraId="79923CD9" w14:textId="77777777" w:rsidR="00333AE8" w:rsidRPr="00333AE8" w:rsidRDefault="00333AE8" w:rsidP="00333AE8">
            <w:pPr>
              <w:pStyle w:val="TableText"/>
            </w:pPr>
            <w:r w:rsidRPr="00333AE8">
              <w:t>Apple gum, Apple box, Moonbi apple box</w:t>
            </w:r>
          </w:p>
        </w:tc>
        <w:tc>
          <w:tcPr>
            <w:tcW w:w="1268" w:type="dxa"/>
          </w:tcPr>
          <w:p w14:paraId="7A354617" w14:textId="77777777" w:rsidR="00333AE8" w:rsidRPr="00333AE8" w:rsidRDefault="00333AE8" w:rsidP="00333AE8">
            <w:pPr>
              <w:pStyle w:val="TableText"/>
              <w:jc w:val="right"/>
            </w:pPr>
            <w:r w:rsidRPr="00333AE8">
              <w:t>11, 12, 13</w:t>
            </w:r>
          </w:p>
        </w:tc>
      </w:tr>
      <w:tr w:rsidR="00333AE8" w:rsidRPr="00333AE8" w14:paraId="44F39591" w14:textId="77777777" w:rsidTr="009164D9">
        <w:tc>
          <w:tcPr>
            <w:tcW w:w="2547" w:type="dxa"/>
          </w:tcPr>
          <w:p w14:paraId="65164DD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caleyi</w:t>
            </w:r>
            <w:proofErr w:type="spellEnd"/>
          </w:p>
        </w:tc>
        <w:tc>
          <w:tcPr>
            <w:tcW w:w="5245" w:type="dxa"/>
          </w:tcPr>
          <w:p w14:paraId="23B564EF" w14:textId="77777777" w:rsidR="00333AE8" w:rsidRPr="00333AE8" w:rsidRDefault="00333AE8" w:rsidP="00333AE8">
            <w:pPr>
              <w:pStyle w:val="TableText"/>
            </w:pPr>
            <w:r w:rsidRPr="00333AE8">
              <w:t>Caley's ironbark, Drooping ironbark</w:t>
            </w:r>
          </w:p>
        </w:tc>
        <w:tc>
          <w:tcPr>
            <w:tcW w:w="1268" w:type="dxa"/>
          </w:tcPr>
          <w:p w14:paraId="00EDFC45" w14:textId="77777777" w:rsidR="00333AE8" w:rsidRPr="00333AE8" w:rsidRDefault="00333AE8" w:rsidP="00333AE8">
            <w:pPr>
              <w:pStyle w:val="TableText"/>
              <w:jc w:val="right"/>
            </w:pPr>
            <w:r w:rsidRPr="00333AE8">
              <w:t>7, 11, 12, 13</w:t>
            </w:r>
          </w:p>
        </w:tc>
      </w:tr>
      <w:tr w:rsidR="00333AE8" w:rsidRPr="00333AE8" w14:paraId="1D8E7CA8" w14:textId="77777777" w:rsidTr="009164D9">
        <w:tc>
          <w:tcPr>
            <w:tcW w:w="2547" w:type="dxa"/>
          </w:tcPr>
          <w:p w14:paraId="4FBDC5DA"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caliginosa</w:t>
            </w:r>
            <w:proofErr w:type="spellEnd"/>
          </w:p>
        </w:tc>
        <w:tc>
          <w:tcPr>
            <w:tcW w:w="5245" w:type="dxa"/>
          </w:tcPr>
          <w:p w14:paraId="3E5C09E5" w14:textId="77777777" w:rsidR="00333AE8" w:rsidRPr="00333AE8" w:rsidRDefault="00333AE8" w:rsidP="00333AE8">
            <w:pPr>
              <w:pStyle w:val="TableText"/>
            </w:pPr>
            <w:r w:rsidRPr="00333AE8">
              <w:t>Broad-leaved stringybark, New England stringybark</w:t>
            </w:r>
          </w:p>
        </w:tc>
        <w:tc>
          <w:tcPr>
            <w:tcW w:w="1268" w:type="dxa"/>
          </w:tcPr>
          <w:p w14:paraId="6BF47DE4" w14:textId="77777777" w:rsidR="00333AE8" w:rsidRPr="00333AE8" w:rsidRDefault="00333AE8" w:rsidP="00333AE8">
            <w:pPr>
              <w:pStyle w:val="TableText"/>
              <w:jc w:val="right"/>
            </w:pPr>
            <w:r w:rsidRPr="00333AE8">
              <w:t>7, 11, 12, 13</w:t>
            </w:r>
          </w:p>
        </w:tc>
      </w:tr>
      <w:tr w:rsidR="00333AE8" w:rsidRPr="00333AE8" w14:paraId="5395F60C" w14:textId="77777777" w:rsidTr="009164D9">
        <w:tc>
          <w:tcPr>
            <w:tcW w:w="2547" w:type="dxa"/>
          </w:tcPr>
          <w:p w14:paraId="7E50F100" w14:textId="77777777" w:rsidR="00333AE8" w:rsidRPr="00333AE8" w:rsidRDefault="00333AE8" w:rsidP="00333AE8">
            <w:pPr>
              <w:pStyle w:val="TableText"/>
              <w:rPr>
                <w:rStyle w:val="Emphasis"/>
              </w:rPr>
            </w:pPr>
            <w:r w:rsidRPr="00333AE8">
              <w:rPr>
                <w:rStyle w:val="Emphasis"/>
              </w:rPr>
              <w:t>Eucalyptus camaldulensis</w:t>
            </w:r>
          </w:p>
        </w:tc>
        <w:tc>
          <w:tcPr>
            <w:tcW w:w="5245" w:type="dxa"/>
          </w:tcPr>
          <w:p w14:paraId="023A8125" w14:textId="77777777" w:rsidR="00333AE8" w:rsidRPr="00333AE8" w:rsidRDefault="00333AE8" w:rsidP="00333AE8">
            <w:pPr>
              <w:pStyle w:val="TableText"/>
            </w:pPr>
            <w:r w:rsidRPr="00333AE8">
              <w:t>River red gum, Murray red gum, Yarrow</w:t>
            </w:r>
          </w:p>
        </w:tc>
        <w:tc>
          <w:tcPr>
            <w:tcW w:w="1268" w:type="dxa"/>
          </w:tcPr>
          <w:p w14:paraId="19790A89" w14:textId="77777777" w:rsidR="00333AE8" w:rsidRPr="00333AE8" w:rsidRDefault="00333AE8" w:rsidP="00333AE8">
            <w:pPr>
              <w:pStyle w:val="TableText"/>
              <w:jc w:val="right"/>
            </w:pPr>
            <w:r w:rsidRPr="00333AE8">
              <w:t>7, 11, 12, 13</w:t>
            </w:r>
          </w:p>
        </w:tc>
      </w:tr>
      <w:tr w:rsidR="00333AE8" w:rsidRPr="00333AE8" w14:paraId="5F8CED85" w14:textId="77777777" w:rsidTr="009164D9">
        <w:tc>
          <w:tcPr>
            <w:tcW w:w="2547" w:type="dxa"/>
          </w:tcPr>
          <w:p w14:paraId="3B0D17C1"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chloroclada</w:t>
            </w:r>
            <w:proofErr w:type="spellEnd"/>
          </w:p>
        </w:tc>
        <w:tc>
          <w:tcPr>
            <w:tcW w:w="5245" w:type="dxa"/>
          </w:tcPr>
          <w:p w14:paraId="00552873" w14:textId="77777777" w:rsidR="00333AE8" w:rsidRPr="00333AE8" w:rsidRDefault="00333AE8" w:rsidP="00333AE8">
            <w:pPr>
              <w:pStyle w:val="TableText"/>
            </w:pPr>
            <w:r w:rsidRPr="00333AE8">
              <w:t xml:space="preserve">Baradine gum, </w:t>
            </w:r>
            <w:proofErr w:type="gramStart"/>
            <w:r w:rsidRPr="00333AE8">
              <w:t>Red</w:t>
            </w:r>
            <w:proofErr w:type="gramEnd"/>
            <w:r w:rsidRPr="00333AE8">
              <w:t xml:space="preserve"> gum, Dirty gum</w:t>
            </w:r>
          </w:p>
        </w:tc>
        <w:tc>
          <w:tcPr>
            <w:tcW w:w="1268" w:type="dxa"/>
          </w:tcPr>
          <w:p w14:paraId="5DFD7561" w14:textId="77777777" w:rsidR="00333AE8" w:rsidRPr="00333AE8" w:rsidRDefault="00333AE8" w:rsidP="00333AE8">
            <w:pPr>
              <w:pStyle w:val="TableText"/>
              <w:jc w:val="right"/>
            </w:pPr>
            <w:r w:rsidRPr="00333AE8">
              <w:t>11, 12, 13</w:t>
            </w:r>
          </w:p>
        </w:tc>
      </w:tr>
      <w:tr w:rsidR="00333AE8" w:rsidRPr="00333AE8" w14:paraId="7B04B673" w14:textId="77777777" w:rsidTr="009164D9">
        <w:tc>
          <w:tcPr>
            <w:tcW w:w="2547" w:type="dxa"/>
          </w:tcPr>
          <w:p w14:paraId="3C80E307"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conica</w:t>
            </w:r>
            <w:proofErr w:type="spellEnd"/>
          </w:p>
        </w:tc>
        <w:tc>
          <w:tcPr>
            <w:tcW w:w="5245" w:type="dxa"/>
          </w:tcPr>
          <w:p w14:paraId="379269F9" w14:textId="77777777" w:rsidR="00333AE8" w:rsidRPr="00333AE8" w:rsidRDefault="00333AE8" w:rsidP="00333AE8">
            <w:pPr>
              <w:pStyle w:val="TableText"/>
            </w:pPr>
            <w:r w:rsidRPr="00333AE8">
              <w:t>Fuzzy box, Fuzzy gum</w:t>
            </w:r>
          </w:p>
        </w:tc>
        <w:tc>
          <w:tcPr>
            <w:tcW w:w="1268" w:type="dxa"/>
          </w:tcPr>
          <w:p w14:paraId="06F8348D" w14:textId="77777777" w:rsidR="00333AE8" w:rsidRPr="00333AE8" w:rsidRDefault="00333AE8" w:rsidP="00333AE8">
            <w:pPr>
              <w:pStyle w:val="TableText"/>
              <w:jc w:val="right"/>
            </w:pPr>
            <w:r w:rsidRPr="00333AE8">
              <w:t>7, 11, 12</w:t>
            </w:r>
          </w:p>
        </w:tc>
      </w:tr>
      <w:tr w:rsidR="00333AE8" w:rsidRPr="00333AE8" w14:paraId="6688C0A2" w14:textId="77777777" w:rsidTr="009164D9">
        <w:tc>
          <w:tcPr>
            <w:tcW w:w="2547" w:type="dxa"/>
          </w:tcPr>
          <w:p w14:paraId="7ED84093"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crebra</w:t>
            </w:r>
            <w:proofErr w:type="spellEnd"/>
          </w:p>
        </w:tc>
        <w:tc>
          <w:tcPr>
            <w:tcW w:w="5245" w:type="dxa"/>
          </w:tcPr>
          <w:p w14:paraId="49324FB2" w14:textId="77777777" w:rsidR="00333AE8" w:rsidRPr="00333AE8" w:rsidRDefault="00333AE8" w:rsidP="00333AE8">
            <w:pPr>
              <w:pStyle w:val="TableText"/>
            </w:pPr>
            <w:r w:rsidRPr="00333AE8">
              <w:t xml:space="preserve">Narrow-leaved ironbark, Narrow-leaved red ironbark, </w:t>
            </w:r>
            <w:proofErr w:type="spellStart"/>
            <w:r w:rsidRPr="00333AE8">
              <w:t>Muggago</w:t>
            </w:r>
            <w:proofErr w:type="spellEnd"/>
          </w:p>
        </w:tc>
        <w:tc>
          <w:tcPr>
            <w:tcW w:w="1268" w:type="dxa"/>
          </w:tcPr>
          <w:p w14:paraId="2A284917" w14:textId="77777777" w:rsidR="00333AE8" w:rsidRPr="00333AE8" w:rsidRDefault="00333AE8" w:rsidP="00333AE8">
            <w:pPr>
              <w:pStyle w:val="TableText"/>
              <w:jc w:val="right"/>
            </w:pPr>
            <w:r w:rsidRPr="00333AE8">
              <w:t>7, 11, 12, 13</w:t>
            </w:r>
          </w:p>
        </w:tc>
      </w:tr>
      <w:tr w:rsidR="00333AE8" w:rsidRPr="00333AE8" w14:paraId="189849F9" w14:textId="77777777" w:rsidTr="009164D9">
        <w:tc>
          <w:tcPr>
            <w:tcW w:w="2547" w:type="dxa"/>
          </w:tcPr>
          <w:p w14:paraId="2752F96B"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dalrympleana</w:t>
            </w:r>
            <w:proofErr w:type="spellEnd"/>
          </w:p>
        </w:tc>
        <w:tc>
          <w:tcPr>
            <w:tcW w:w="5245" w:type="dxa"/>
          </w:tcPr>
          <w:p w14:paraId="35374D4C" w14:textId="77777777" w:rsidR="00333AE8" w:rsidRPr="00333AE8" w:rsidRDefault="00333AE8" w:rsidP="00333AE8">
            <w:pPr>
              <w:pStyle w:val="TableText"/>
            </w:pPr>
            <w:r w:rsidRPr="00333AE8">
              <w:t>Broad-leaved ribbon gum, Broad-leaved kindling bark, Mountain gum</w:t>
            </w:r>
          </w:p>
        </w:tc>
        <w:tc>
          <w:tcPr>
            <w:tcW w:w="1268" w:type="dxa"/>
          </w:tcPr>
          <w:p w14:paraId="259D24C4" w14:textId="77777777" w:rsidR="00333AE8" w:rsidRPr="00333AE8" w:rsidRDefault="00333AE8" w:rsidP="00333AE8">
            <w:pPr>
              <w:pStyle w:val="TableText"/>
              <w:jc w:val="right"/>
            </w:pPr>
            <w:r w:rsidRPr="00333AE8">
              <w:t>7, 11, 12, 13</w:t>
            </w:r>
          </w:p>
        </w:tc>
      </w:tr>
      <w:tr w:rsidR="00333AE8" w:rsidRPr="00333AE8" w14:paraId="1AC8238D" w14:textId="77777777" w:rsidTr="009164D9">
        <w:tc>
          <w:tcPr>
            <w:tcW w:w="2547" w:type="dxa"/>
          </w:tcPr>
          <w:p w14:paraId="255A95F9" w14:textId="77777777" w:rsidR="00333AE8" w:rsidRPr="00333AE8" w:rsidRDefault="00333AE8" w:rsidP="00333AE8">
            <w:pPr>
              <w:pStyle w:val="TableText"/>
              <w:rPr>
                <w:rStyle w:val="Emphasis"/>
              </w:rPr>
            </w:pPr>
            <w:r w:rsidRPr="00333AE8">
              <w:rPr>
                <w:rStyle w:val="Emphasis"/>
              </w:rPr>
              <w:t>Eucalyptus dealbata</w:t>
            </w:r>
          </w:p>
        </w:tc>
        <w:tc>
          <w:tcPr>
            <w:tcW w:w="5245" w:type="dxa"/>
          </w:tcPr>
          <w:p w14:paraId="1F3833FF" w14:textId="77777777" w:rsidR="00333AE8" w:rsidRPr="00333AE8" w:rsidRDefault="00333AE8" w:rsidP="00333AE8">
            <w:pPr>
              <w:pStyle w:val="TableText"/>
            </w:pPr>
            <w:r w:rsidRPr="00333AE8">
              <w:t>Baradine gum, Tumbledown red gum, Hill red gum</w:t>
            </w:r>
          </w:p>
        </w:tc>
        <w:tc>
          <w:tcPr>
            <w:tcW w:w="1268" w:type="dxa"/>
          </w:tcPr>
          <w:p w14:paraId="4A2F7C80" w14:textId="77777777" w:rsidR="00333AE8" w:rsidRPr="00333AE8" w:rsidRDefault="00333AE8" w:rsidP="00333AE8">
            <w:pPr>
              <w:pStyle w:val="TableText"/>
              <w:jc w:val="right"/>
            </w:pPr>
            <w:r w:rsidRPr="00333AE8">
              <w:t>7, 11, 12, 13</w:t>
            </w:r>
          </w:p>
        </w:tc>
      </w:tr>
      <w:tr w:rsidR="00333AE8" w:rsidRPr="00333AE8" w14:paraId="1DC6B2A2" w14:textId="77777777" w:rsidTr="009164D9">
        <w:tc>
          <w:tcPr>
            <w:tcW w:w="2547" w:type="dxa"/>
          </w:tcPr>
          <w:p w14:paraId="0B08A507"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exserta</w:t>
            </w:r>
            <w:proofErr w:type="spellEnd"/>
          </w:p>
        </w:tc>
        <w:tc>
          <w:tcPr>
            <w:tcW w:w="5245" w:type="dxa"/>
          </w:tcPr>
          <w:p w14:paraId="65AFB7FC" w14:textId="77777777" w:rsidR="00333AE8" w:rsidRPr="00333AE8" w:rsidRDefault="00333AE8" w:rsidP="00333AE8">
            <w:pPr>
              <w:pStyle w:val="TableText"/>
            </w:pPr>
            <w:r w:rsidRPr="00333AE8">
              <w:t xml:space="preserve">Queensland peppermint, </w:t>
            </w:r>
            <w:proofErr w:type="gramStart"/>
            <w:r w:rsidRPr="00333AE8">
              <w:t>Yellow</w:t>
            </w:r>
            <w:proofErr w:type="gramEnd"/>
            <w:r w:rsidRPr="00333AE8">
              <w:t xml:space="preserve"> messmate, </w:t>
            </w:r>
            <w:proofErr w:type="spellStart"/>
            <w:r w:rsidRPr="00333AE8">
              <w:t>Bendo</w:t>
            </w:r>
            <w:proofErr w:type="spellEnd"/>
          </w:p>
        </w:tc>
        <w:tc>
          <w:tcPr>
            <w:tcW w:w="1268" w:type="dxa"/>
          </w:tcPr>
          <w:p w14:paraId="21323277" w14:textId="77777777" w:rsidR="00333AE8" w:rsidRPr="00333AE8" w:rsidRDefault="00333AE8" w:rsidP="00333AE8">
            <w:pPr>
              <w:pStyle w:val="TableText"/>
              <w:jc w:val="right"/>
            </w:pPr>
            <w:r w:rsidRPr="00333AE8">
              <w:t>11, 12</w:t>
            </w:r>
          </w:p>
        </w:tc>
      </w:tr>
      <w:tr w:rsidR="00333AE8" w:rsidRPr="00333AE8" w14:paraId="03F2301A" w14:textId="77777777" w:rsidTr="009164D9">
        <w:tc>
          <w:tcPr>
            <w:tcW w:w="2547" w:type="dxa"/>
          </w:tcPr>
          <w:p w14:paraId="6ABFBB8E" w14:textId="77777777" w:rsidR="00333AE8" w:rsidRPr="00333AE8" w:rsidRDefault="00333AE8" w:rsidP="00333AE8">
            <w:pPr>
              <w:pStyle w:val="TableText"/>
              <w:rPr>
                <w:rStyle w:val="Emphasis"/>
              </w:rPr>
            </w:pPr>
            <w:r w:rsidRPr="00333AE8">
              <w:rPr>
                <w:rStyle w:val="Emphasis"/>
              </w:rPr>
              <w:t>Eucalyptus fibrosa</w:t>
            </w:r>
          </w:p>
        </w:tc>
        <w:tc>
          <w:tcPr>
            <w:tcW w:w="5245" w:type="dxa"/>
          </w:tcPr>
          <w:p w14:paraId="588B1418" w14:textId="77777777" w:rsidR="00333AE8" w:rsidRPr="00333AE8" w:rsidRDefault="00333AE8" w:rsidP="00333AE8">
            <w:pPr>
              <w:pStyle w:val="TableText"/>
            </w:pPr>
            <w:r w:rsidRPr="00333AE8">
              <w:t>Broad-leaved red ironbark, Blue-leaved ironbark, Dusky-leaved ironbark</w:t>
            </w:r>
          </w:p>
        </w:tc>
        <w:tc>
          <w:tcPr>
            <w:tcW w:w="1268" w:type="dxa"/>
          </w:tcPr>
          <w:p w14:paraId="6A8ED0EE" w14:textId="77777777" w:rsidR="00333AE8" w:rsidRPr="00333AE8" w:rsidRDefault="00333AE8" w:rsidP="00333AE8">
            <w:pPr>
              <w:pStyle w:val="TableText"/>
              <w:jc w:val="right"/>
            </w:pPr>
            <w:r w:rsidRPr="00333AE8">
              <w:t>7, 12</w:t>
            </w:r>
          </w:p>
        </w:tc>
      </w:tr>
      <w:tr w:rsidR="00333AE8" w:rsidRPr="00333AE8" w14:paraId="4259FA75" w14:textId="77777777" w:rsidTr="009164D9">
        <w:tc>
          <w:tcPr>
            <w:tcW w:w="2547" w:type="dxa"/>
          </w:tcPr>
          <w:p w14:paraId="7D2C0FA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laevopinea</w:t>
            </w:r>
            <w:proofErr w:type="spellEnd"/>
          </w:p>
        </w:tc>
        <w:tc>
          <w:tcPr>
            <w:tcW w:w="5245" w:type="dxa"/>
          </w:tcPr>
          <w:p w14:paraId="1E61CBC5" w14:textId="77777777" w:rsidR="00333AE8" w:rsidRPr="00333AE8" w:rsidRDefault="00333AE8" w:rsidP="00333AE8">
            <w:pPr>
              <w:pStyle w:val="TableText"/>
            </w:pPr>
            <w:proofErr w:type="spellStart"/>
            <w:r w:rsidRPr="00333AE8">
              <w:t>Silvertop</w:t>
            </w:r>
            <w:proofErr w:type="spellEnd"/>
            <w:r w:rsidRPr="00333AE8">
              <w:t xml:space="preserve"> stringybark</w:t>
            </w:r>
          </w:p>
        </w:tc>
        <w:tc>
          <w:tcPr>
            <w:tcW w:w="1268" w:type="dxa"/>
          </w:tcPr>
          <w:p w14:paraId="28D30455" w14:textId="77777777" w:rsidR="00333AE8" w:rsidRPr="00333AE8" w:rsidRDefault="00333AE8" w:rsidP="00333AE8">
            <w:pPr>
              <w:pStyle w:val="TableText"/>
              <w:jc w:val="right"/>
            </w:pPr>
            <w:r w:rsidRPr="00333AE8">
              <w:t>7, 11, 12, 13</w:t>
            </w:r>
          </w:p>
        </w:tc>
      </w:tr>
      <w:tr w:rsidR="00333AE8" w:rsidRPr="00333AE8" w14:paraId="5AD087D8" w14:textId="77777777" w:rsidTr="009164D9">
        <w:tc>
          <w:tcPr>
            <w:tcW w:w="2547" w:type="dxa"/>
          </w:tcPr>
          <w:p w14:paraId="10EA4295"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melanophloia</w:t>
            </w:r>
            <w:proofErr w:type="spellEnd"/>
          </w:p>
        </w:tc>
        <w:tc>
          <w:tcPr>
            <w:tcW w:w="5245" w:type="dxa"/>
          </w:tcPr>
          <w:p w14:paraId="06090D13" w14:textId="77777777" w:rsidR="00333AE8" w:rsidRPr="00333AE8" w:rsidRDefault="00333AE8" w:rsidP="00333AE8">
            <w:pPr>
              <w:pStyle w:val="TableText"/>
            </w:pPr>
            <w:r w:rsidRPr="00333AE8">
              <w:t>Silver-leaved ironbark</w:t>
            </w:r>
          </w:p>
        </w:tc>
        <w:tc>
          <w:tcPr>
            <w:tcW w:w="1268" w:type="dxa"/>
          </w:tcPr>
          <w:p w14:paraId="24473532" w14:textId="77777777" w:rsidR="00333AE8" w:rsidRPr="00333AE8" w:rsidRDefault="00333AE8" w:rsidP="00333AE8">
            <w:pPr>
              <w:pStyle w:val="TableText"/>
              <w:jc w:val="right"/>
            </w:pPr>
            <w:r w:rsidRPr="00333AE8">
              <w:t>7, 11, 12, 13</w:t>
            </w:r>
          </w:p>
        </w:tc>
      </w:tr>
      <w:tr w:rsidR="00333AE8" w:rsidRPr="00333AE8" w14:paraId="7CEFF803" w14:textId="77777777" w:rsidTr="009164D9">
        <w:tc>
          <w:tcPr>
            <w:tcW w:w="2547" w:type="dxa"/>
          </w:tcPr>
          <w:p w14:paraId="0CF84AA7"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melliodora</w:t>
            </w:r>
            <w:proofErr w:type="spellEnd"/>
          </w:p>
        </w:tc>
        <w:tc>
          <w:tcPr>
            <w:tcW w:w="5245" w:type="dxa"/>
          </w:tcPr>
          <w:p w14:paraId="2C54B2B3" w14:textId="77777777" w:rsidR="00333AE8" w:rsidRPr="00333AE8" w:rsidRDefault="00333AE8" w:rsidP="00333AE8">
            <w:pPr>
              <w:pStyle w:val="TableText"/>
            </w:pPr>
            <w:r w:rsidRPr="00333AE8">
              <w:t xml:space="preserve">Yellow box, Honey box, Yellow </w:t>
            </w:r>
            <w:proofErr w:type="spellStart"/>
            <w:r w:rsidRPr="00333AE8">
              <w:t>ironbox</w:t>
            </w:r>
            <w:proofErr w:type="spellEnd"/>
          </w:p>
        </w:tc>
        <w:tc>
          <w:tcPr>
            <w:tcW w:w="1268" w:type="dxa"/>
          </w:tcPr>
          <w:p w14:paraId="48584230" w14:textId="77777777" w:rsidR="00333AE8" w:rsidRPr="00333AE8" w:rsidRDefault="00333AE8" w:rsidP="00333AE8">
            <w:pPr>
              <w:pStyle w:val="TableText"/>
              <w:jc w:val="right"/>
            </w:pPr>
            <w:r w:rsidRPr="00333AE8">
              <w:t>7, 11, 12, 13</w:t>
            </w:r>
          </w:p>
        </w:tc>
      </w:tr>
      <w:tr w:rsidR="00333AE8" w:rsidRPr="00333AE8" w14:paraId="7FD9B03D" w14:textId="77777777" w:rsidTr="009164D9">
        <w:tc>
          <w:tcPr>
            <w:tcW w:w="2547" w:type="dxa"/>
          </w:tcPr>
          <w:p w14:paraId="1D0A7D5C"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microcarpa</w:t>
            </w:r>
            <w:proofErr w:type="spellEnd"/>
          </w:p>
        </w:tc>
        <w:tc>
          <w:tcPr>
            <w:tcW w:w="5245" w:type="dxa"/>
          </w:tcPr>
          <w:p w14:paraId="3677E60C" w14:textId="77777777" w:rsidR="00333AE8" w:rsidRPr="00333AE8" w:rsidRDefault="00333AE8" w:rsidP="00333AE8">
            <w:pPr>
              <w:pStyle w:val="TableText"/>
            </w:pPr>
            <w:r w:rsidRPr="00333AE8">
              <w:t>Grey box, Narrow-leaved box, Inland box</w:t>
            </w:r>
          </w:p>
        </w:tc>
        <w:tc>
          <w:tcPr>
            <w:tcW w:w="1268" w:type="dxa"/>
          </w:tcPr>
          <w:p w14:paraId="30C139F8" w14:textId="77777777" w:rsidR="00333AE8" w:rsidRPr="00333AE8" w:rsidRDefault="00333AE8" w:rsidP="00333AE8">
            <w:pPr>
              <w:pStyle w:val="TableText"/>
              <w:jc w:val="right"/>
            </w:pPr>
            <w:r w:rsidRPr="00333AE8">
              <w:t>7, 11, 12, 13</w:t>
            </w:r>
          </w:p>
        </w:tc>
      </w:tr>
      <w:tr w:rsidR="00333AE8" w:rsidRPr="00333AE8" w14:paraId="7387AFCB" w14:textId="77777777" w:rsidTr="009164D9">
        <w:tc>
          <w:tcPr>
            <w:tcW w:w="2547" w:type="dxa"/>
          </w:tcPr>
          <w:p w14:paraId="5D4B097F"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moluccana</w:t>
            </w:r>
            <w:proofErr w:type="spellEnd"/>
          </w:p>
        </w:tc>
        <w:tc>
          <w:tcPr>
            <w:tcW w:w="5245" w:type="dxa"/>
          </w:tcPr>
          <w:p w14:paraId="22B8385C" w14:textId="77777777" w:rsidR="00333AE8" w:rsidRPr="00333AE8" w:rsidRDefault="00333AE8" w:rsidP="00333AE8">
            <w:pPr>
              <w:pStyle w:val="TableText"/>
            </w:pPr>
            <w:r w:rsidRPr="00333AE8">
              <w:t>Coastal grey box, Gum-topped box, Grey box</w:t>
            </w:r>
          </w:p>
        </w:tc>
        <w:tc>
          <w:tcPr>
            <w:tcW w:w="1268" w:type="dxa"/>
          </w:tcPr>
          <w:p w14:paraId="1056F87E" w14:textId="77777777" w:rsidR="00333AE8" w:rsidRPr="00333AE8" w:rsidRDefault="00333AE8" w:rsidP="00333AE8">
            <w:pPr>
              <w:pStyle w:val="TableText"/>
              <w:jc w:val="right"/>
            </w:pPr>
            <w:r w:rsidRPr="00333AE8">
              <w:t>7, 11, 12, 13</w:t>
            </w:r>
          </w:p>
        </w:tc>
      </w:tr>
      <w:tr w:rsidR="00333AE8" w:rsidRPr="00333AE8" w14:paraId="322A1A7F" w14:textId="77777777" w:rsidTr="009164D9">
        <w:tc>
          <w:tcPr>
            <w:tcW w:w="2547" w:type="dxa"/>
          </w:tcPr>
          <w:p w14:paraId="376FFD87" w14:textId="77777777" w:rsidR="00333AE8" w:rsidRPr="00333AE8" w:rsidRDefault="00333AE8" w:rsidP="00333AE8">
            <w:pPr>
              <w:pStyle w:val="TableText"/>
              <w:rPr>
                <w:rStyle w:val="Emphasis"/>
              </w:rPr>
            </w:pPr>
            <w:r w:rsidRPr="00333AE8">
              <w:rPr>
                <w:rStyle w:val="Emphasis"/>
              </w:rPr>
              <w:t>Eucalyptus nova-</w:t>
            </w:r>
            <w:proofErr w:type="spellStart"/>
            <w:r w:rsidRPr="00333AE8">
              <w:rPr>
                <w:rStyle w:val="Emphasis"/>
              </w:rPr>
              <w:t>anglica</w:t>
            </w:r>
            <w:proofErr w:type="spellEnd"/>
          </w:p>
        </w:tc>
        <w:tc>
          <w:tcPr>
            <w:tcW w:w="5245" w:type="dxa"/>
          </w:tcPr>
          <w:p w14:paraId="5E5DE468" w14:textId="77777777" w:rsidR="00333AE8" w:rsidRPr="00333AE8" w:rsidRDefault="00333AE8" w:rsidP="00333AE8">
            <w:pPr>
              <w:pStyle w:val="TableText"/>
            </w:pPr>
            <w:r w:rsidRPr="00333AE8">
              <w:t>New England peppermint, Black peppermint</w:t>
            </w:r>
          </w:p>
        </w:tc>
        <w:tc>
          <w:tcPr>
            <w:tcW w:w="1268" w:type="dxa"/>
          </w:tcPr>
          <w:p w14:paraId="531044BE" w14:textId="77777777" w:rsidR="00333AE8" w:rsidRPr="00333AE8" w:rsidRDefault="00333AE8" w:rsidP="00333AE8">
            <w:pPr>
              <w:pStyle w:val="TableText"/>
              <w:jc w:val="right"/>
            </w:pPr>
            <w:r w:rsidRPr="00333AE8">
              <w:t>11, 12, 13</w:t>
            </w:r>
          </w:p>
        </w:tc>
      </w:tr>
      <w:tr w:rsidR="00333AE8" w:rsidRPr="00333AE8" w14:paraId="48233ECD" w14:textId="77777777" w:rsidTr="009164D9">
        <w:tc>
          <w:tcPr>
            <w:tcW w:w="2547" w:type="dxa"/>
          </w:tcPr>
          <w:p w14:paraId="14473C14"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ochrophloia</w:t>
            </w:r>
            <w:proofErr w:type="spellEnd"/>
          </w:p>
        </w:tc>
        <w:tc>
          <w:tcPr>
            <w:tcW w:w="5245" w:type="dxa"/>
          </w:tcPr>
          <w:p w14:paraId="0BD878C0" w14:textId="77777777" w:rsidR="00333AE8" w:rsidRPr="00333AE8" w:rsidRDefault="00333AE8" w:rsidP="00333AE8">
            <w:pPr>
              <w:pStyle w:val="TableText"/>
            </w:pPr>
            <w:r w:rsidRPr="00333AE8">
              <w:t xml:space="preserve">Yapunyah, </w:t>
            </w:r>
            <w:proofErr w:type="spellStart"/>
            <w:r w:rsidRPr="00333AE8">
              <w:t>Napunyah</w:t>
            </w:r>
            <w:proofErr w:type="spellEnd"/>
            <w:r w:rsidRPr="00333AE8">
              <w:t>, Yellow jacket</w:t>
            </w:r>
          </w:p>
        </w:tc>
        <w:tc>
          <w:tcPr>
            <w:tcW w:w="1268" w:type="dxa"/>
          </w:tcPr>
          <w:p w14:paraId="0A9D1B0C" w14:textId="77777777" w:rsidR="00333AE8" w:rsidRPr="00333AE8" w:rsidRDefault="00333AE8" w:rsidP="00333AE8">
            <w:pPr>
              <w:pStyle w:val="TableText"/>
              <w:jc w:val="right"/>
            </w:pPr>
            <w:r w:rsidRPr="00333AE8">
              <w:t>7</w:t>
            </w:r>
          </w:p>
        </w:tc>
      </w:tr>
      <w:tr w:rsidR="00333AE8" w:rsidRPr="00333AE8" w14:paraId="052BBC73" w14:textId="77777777" w:rsidTr="009164D9">
        <w:tc>
          <w:tcPr>
            <w:tcW w:w="2547" w:type="dxa"/>
          </w:tcPr>
          <w:p w14:paraId="0B2D1518"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populnea</w:t>
            </w:r>
            <w:proofErr w:type="spellEnd"/>
          </w:p>
        </w:tc>
        <w:tc>
          <w:tcPr>
            <w:tcW w:w="5245" w:type="dxa"/>
          </w:tcPr>
          <w:p w14:paraId="5B8EEC4B" w14:textId="77777777" w:rsidR="00333AE8" w:rsidRPr="00333AE8" w:rsidRDefault="00333AE8" w:rsidP="00333AE8">
            <w:pPr>
              <w:pStyle w:val="TableText"/>
            </w:pPr>
            <w:r w:rsidRPr="00333AE8">
              <w:t xml:space="preserve">Poplar box, </w:t>
            </w:r>
            <w:proofErr w:type="spellStart"/>
            <w:r w:rsidRPr="00333AE8">
              <w:t>Bimble</w:t>
            </w:r>
            <w:proofErr w:type="spellEnd"/>
            <w:r w:rsidRPr="00333AE8">
              <w:t xml:space="preserve"> box</w:t>
            </w:r>
          </w:p>
        </w:tc>
        <w:tc>
          <w:tcPr>
            <w:tcW w:w="1268" w:type="dxa"/>
          </w:tcPr>
          <w:p w14:paraId="150BEA64" w14:textId="77777777" w:rsidR="00333AE8" w:rsidRPr="00333AE8" w:rsidRDefault="00333AE8" w:rsidP="00333AE8">
            <w:pPr>
              <w:pStyle w:val="TableText"/>
              <w:jc w:val="right"/>
            </w:pPr>
            <w:r w:rsidRPr="00333AE8">
              <w:t>11, 12, 13</w:t>
            </w:r>
          </w:p>
        </w:tc>
      </w:tr>
      <w:tr w:rsidR="00333AE8" w:rsidRPr="00333AE8" w14:paraId="0B84B026" w14:textId="77777777" w:rsidTr="009164D9">
        <w:tc>
          <w:tcPr>
            <w:tcW w:w="2547" w:type="dxa"/>
          </w:tcPr>
          <w:p w14:paraId="79E92B24" w14:textId="77777777" w:rsidR="00333AE8" w:rsidRPr="00333AE8" w:rsidRDefault="00333AE8" w:rsidP="00333AE8">
            <w:pPr>
              <w:pStyle w:val="TableText"/>
              <w:rPr>
                <w:rStyle w:val="Emphasis"/>
              </w:rPr>
            </w:pPr>
            <w:r w:rsidRPr="00333AE8">
              <w:rPr>
                <w:rStyle w:val="Emphasis"/>
              </w:rPr>
              <w:lastRenderedPageBreak/>
              <w:t xml:space="preserve">Eucalyptus </w:t>
            </w:r>
            <w:proofErr w:type="spellStart"/>
            <w:r w:rsidRPr="00333AE8">
              <w:rPr>
                <w:rStyle w:val="Emphasis"/>
              </w:rPr>
              <w:t>prava</w:t>
            </w:r>
            <w:proofErr w:type="spellEnd"/>
          </w:p>
        </w:tc>
        <w:tc>
          <w:tcPr>
            <w:tcW w:w="5245" w:type="dxa"/>
          </w:tcPr>
          <w:p w14:paraId="0128FA18" w14:textId="77777777" w:rsidR="00333AE8" w:rsidRPr="00333AE8" w:rsidRDefault="00333AE8" w:rsidP="00333AE8">
            <w:pPr>
              <w:pStyle w:val="TableText"/>
            </w:pPr>
            <w:r w:rsidRPr="00333AE8">
              <w:t>Orange gum, Moonbi red gum</w:t>
            </w:r>
          </w:p>
        </w:tc>
        <w:tc>
          <w:tcPr>
            <w:tcW w:w="1268" w:type="dxa"/>
          </w:tcPr>
          <w:p w14:paraId="1C0F217E" w14:textId="77777777" w:rsidR="00333AE8" w:rsidRPr="00333AE8" w:rsidRDefault="00333AE8" w:rsidP="00333AE8">
            <w:pPr>
              <w:pStyle w:val="TableText"/>
              <w:jc w:val="right"/>
            </w:pPr>
            <w:r w:rsidRPr="00333AE8">
              <w:t>7, 11, 12, 13</w:t>
            </w:r>
          </w:p>
        </w:tc>
      </w:tr>
      <w:tr w:rsidR="00333AE8" w:rsidRPr="00333AE8" w14:paraId="555AA83D" w14:textId="77777777" w:rsidTr="009164D9">
        <w:tc>
          <w:tcPr>
            <w:tcW w:w="2547" w:type="dxa"/>
          </w:tcPr>
          <w:p w14:paraId="7C666AD2" w14:textId="77777777" w:rsidR="00333AE8" w:rsidRPr="00333AE8" w:rsidRDefault="00333AE8" w:rsidP="00333AE8">
            <w:pPr>
              <w:pStyle w:val="TableText"/>
              <w:rPr>
                <w:rStyle w:val="Emphasis"/>
              </w:rPr>
            </w:pPr>
            <w:r w:rsidRPr="00333AE8">
              <w:rPr>
                <w:rStyle w:val="Emphasis"/>
              </w:rPr>
              <w:t>Eucalyptus punctate</w:t>
            </w:r>
          </w:p>
        </w:tc>
        <w:tc>
          <w:tcPr>
            <w:tcW w:w="5245" w:type="dxa"/>
          </w:tcPr>
          <w:p w14:paraId="001CE7A7" w14:textId="77777777" w:rsidR="00333AE8" w:rsidRPr="00333AE8" w:rsidRDefault="00333AE8" w:rsidP="00333AE8">
            <w:pPr>
              <w:pStyle w:val="TableText"/>
            </w:pPr>
            <w:r w:rsidRPr="00333AE8">
              <w:t>Grey gum, Grey iron gum, Long-capped grey gum</w:t>
            </w:r>
          </w:p>
        </w:tc>
        <w:tc>
          <w:tcPr>
            <w:tcW w:w="1268" w:type="dxa"/>
          </w:tcPr>
          <w:p w14:paraId="6FEF9601" w14:textId="77777777" w:rsidR="00333AE8" w:rsidRPr="00333AE8" w:rsidRDefault="00333AE8" w:rsidP="00333AE8">
            <w:pPr>
              <w:pStyle w:val="TableText"/>
              <w:jc w:val="right"/>
            </w:pPr>
            <w:r w:rsidRPr="00333AE8">
              <w:t>7, 11, 12, 13</w:t>
            </w:r>
          </w:p>
        </w:tc>
      </w:tr>
      <w:tr w:rsidR="00333AE8" w:rsidRPr="00333AE8" w14:paraId="78306016" w14:textId="77777777" w:rsidTr="009164D9">
        <w:tc>
          <w:tcPr>
            <w:tcW w:w="2547" w:type="dxa"/>
          </w:tcPr>
          <w:p w14:paraId="11F5086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sideroxylon</w:t>
            </w:r>
            <w:proofErr w:type="spellEnd"/>
          </w:p>
        </w:tc>
        <w:tc>
          <w:tcPr>
            <w:tcW w:w="5245" w:type="dxa"/>
          </w:tcPr>
          <w:p w14:paraId="004FFB8A" w14:textId="77777777" w:rsidR="00333AE8" w:rsidRPr="00333AE8" w:rsidRDefault="00333AE8" w:rsidP="00333AE8">
            <w:pPr>
              <w:pStyle w:val="TableText"/>
            </w:pPr>
            <w:r w:rsidRPr="00333AE8">
              <w:t>Red ironbark, Mugga ironbark, Three-fruited red ironbark</w:t>
            </w:r>
          </w:p>
        </w:tc>
        <w:tc>
          <w:tcPr>
            <w:tcW w:w="1268" w:type="dxa"/>
          </w:tcPr>
          <w:p w14:paraId="17717F61" w14:textId="77777777" w:rsidR="00333AE8" w:rsidRPr="00333AE8" w:rsidRDefault="00333AE8" w:rsidP="00333AE8">
            <w:pPr>
              <w:pStyle w:val="TableText"/>
              <w:jc w:val="right"/>
            </w:pPr>
            <w:r w:rsidRPr="00333AE8">
              <w:t>7, 11, 12, 13</w:t>
            </w:r>
          </w:p>
        </w:tc>
      </w:tr>
      <w:tr w:rsidR="00333AE8" w:rsidRPr="00333AE8" w14:paraId="45D6D62B" w14:textId="77777777" w:rsidTr="009164D9">
        <w:tc>
          <w:tcPr>
            <w:tcW w:w="2547" w:type="dxa"/>
          </w:tcPr>
          <w:p w14:paraId="72E32EDF"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tereticornis</w:t>
            </w:r>
            <w:proofErr w:type="spellEnd"/>
          </w:p>
        </w:tc>
        <w:tc>
          <w:tcPr>
            <w:tcW w:w="5245" w:type="dxa"/>
          </w:tcPr>
          <w:p w14:paraId="108A0F3C" w14:textId="77777777" w:rsidR="00333AE8" w:rsidRPr="00333AE8" w:rsidRDefault="00333AE8" w:rsidP="00333AE8">
            <w:pPr>
              <w:pStyle w:val="TableText"/>
            </w:pPr>
            <w:r w:rsidRPr="00333AE8">
              <w:t xml:space="preserve">Forest red gum, </w:t>
            </w:r>
            <w:proofErr w:type="gramStart"/>
            <w:r w:rsidRPr="00333AE8">
              <w:t>Blue</w:t>
            </w:r>
            <w:proofErr w:type="gramEnd"/>
            <w:r w:rsidRPr="00333AE8">
              <w:t xml:space="preserve"> gum, Queensland blue gum</w:t>
            </w:r>
          </w:p>
        </w:tc>
        <w:tc>
          <w:tcPr>
            <w:tcW w:w="1268" w:type="dxa"/>
          </w:tcPr>
          <w:p w14:paraId="1B772BC5" w14:textId="77777777" w:rsidR="00333AE8" w:rsidRPr="00333AE8" w:rsidRDefault="00333AE8" w:rsidP="00333AE8">
            <w:pPr>
              <w:pStyle w:val="TableText"/>
              <w:jc w:val="right"/>
            </w:pPr>
            <w:r w:rsidRPr="00333AE8">
              <w:t>7, 11, 12, 13</w:t>
            </w:r>
          </w:p>
        </w:tc>
      </w:tr>
      <w:tr w:rsidR="00333AE8" w:rsidRPr="00333AE8" w14:paraId="7ED21486" w14:textId="77777777" w:rsidTr="009164D9">
        <w:tc>
          <w:tcPr>
            <w:tcW w:w="2547" w:type="dxa"/>
          </w:tcPr>
          <w:p w14:paraId="5DE312E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williamsiana</w:t>
            </w:r>
            <w:proofErr w:type="spellEnd"/>
          </w:p>
        </w:tc>
        <w:tc>
          <w:tcPr>
            <w:tcW w:w="5245" w:type="dxa"/>
          </w:tcPr>
          <w:p w14:paraId="6B58F53E" w14:textId="77777777" w:rsidR="00333AE8" w:rsidRPr="00333AE8" w:rsidRDefault="00333AE8" w:rsidP="00333AE8">
            <w:pPr>
              <w:pStyle w:val="TableText"/>
            </w:pPr>
            <w:r w:rsidRPr="00333AE8">
              <w:t>William's stringybark, Large-leaved stringybark</w:t>
            </w:r>
          </w:p>
        </w:tc>
        <w:tc>
          <w:tcPr>
            <w:tcW w:w="1268" w:type="dxa"/>
          </w:tcPr>
          <w:p w14:paraId="4EC536BF" w14:textId="77777777" w:rsidR="00333AE8" w:rsidRPr="00333AE8" w:rsidRDefault="00333AE8" w:rsidP="00333AE8">
            <w:pPr>
              <w:pStyle w:val="TableText"/>
              <w:jc w:val="right"/>
            </w:pPr>
            <w:r w:rsidRPr="00333AE8">
              <w:t>11, 12, 13</w:t>
            </w:r>
          </w:p>
        </w:tc>
      </w:tr>
      <w:tr w:rsidR="00333AE8" w:rsidRPr="00333AE8" w14:paraId="136025B3" w14:textId="77777777" w:rsidTr="009164D9">
        <w:tc>
          <w:tcPr>
            <w:tcW w:w="2547" w:type="dxa"/>
          </w:tcPr>
          <w:p w14:paraId="5C6A626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youmanii</w:t>
            </w:r>
            <w:proofErr w:type="spellEnd"/>
          </w:p>
        </w:tc>
        <w:tc>
          <w:tcPr>
            <w:tcW w:w="5245" w:type="dxa"/>
          </w:tcPr>
          <w:p w14:paraId="784DB77F" w14:textId="77777777" w:rsidR="00333AE8" w:rsidRPr="00333AE8" w:rsidRDefault="00333AE8" w:rsidP="00333AE8">
            <w:pPr>
              <w:pStyle w:val="TableText"/>
            </w:pPr>
            <w:proofErr w:type="spellStart"/>
            <w:r w:rsidRPr="00333AE8">
              <w:t>Youman's</w:t>
            </w:r>
            <w:proofErr w:type="spellEnd"/>
            <w:r w:rsidRPr="00333AE8">
              <w:t xml:space="preserve"> stringybark</w:t>
            </w:r>
          </w:p>
        </w:tc>
        <w:tc>
          <w:tcPr>
            <w:tcW w:w="1268" w:type="dxa"/>
          </w:tcPr>
          <w:p w14:paraId="5885782C" w14:textId="77777777" w:rsidR="00333AE8" w:rsidRPr="00333AE8" w:rsidRDefault="00333AE8" w:rsidP="00333AE8">
            <w:pPr>
              <w:pStyle w:val="TableText"/>
              <w:jc w:val="right"/>
            </w:pPr>
            <w:r w:rsidRPr="00333AE8">
              <w:t>7, 11, 12, 13</w:t>
            </w:r>
          </w:p>
        </w:tc>
      </w:tr>
      <w:bookmarkEnd w:id="114"/>
    </w:tbl>
    <w:p w14:paraId="402D0AEE" w14:textId="77777777" w:rsidR="00E175D9" w:rsidRDefault="00E175D9" w:rsidP="00E175D9"/>
    <w:p w14:paraId="61C8E39B" w14:textId="55E4B58C" w:rsidR="001E0F83" w:rsidRDefault="001E0F83" w:rsidP="001E0F83">
      <w:pPr>
        <w:pStyle w:val="Caption"/>
      </w:pPr>
      <w:bookmarkStart w:id="115" w:name="_Toc99530130"/>
      <w:r>
        <w:t xml:space="preserve">Table </w:t>
      </w:r>
      <w:r w:rsidR="00C8689F">
        <w:fldChar w:fldCharType="begin"/>
      </w:r>
      <w:r w:rsidR="00C8689F">
        <w:instrText xml:space="preserve"> SEQ Table \* ARABIC </w:instrText>
      </w:r>
      <w:r w:rsidR="00C8689F">
        <w:fldChar w:fldCharType="separate"/>
      </w:r>
      <w:r w:rsidR="00E4570F">
        <w:rPr>
          <w:noProof/>
        </w:rPr>
        <w:t>26</w:t>
      </w:r>
      <w:r w:rsidR="00C8689F">
        <w:rPr>
          <w:noProof/>
        </w:rPr>
        <w:fldChar w:fldCharType="end"/>
      </w:r>
      <w:r>
        <w:t xml:space="preserve"> </w:t>
      </w:r>
      <w:r w:rsidR="006C6F50">
        <w:t xml:space="preserve">New England Tablelands QLD </w:t>
      </w:r>
      <w:r w:rsidR="00BB16B2">
        <w:t>Ancillary habitat trees</w:t>
      </w:r>
      <w:bookmarkEnd w:id="115"/>
    </w:p>
    <w:tbl>
      <w:tblPr>
        <w:tblStyle w:val="TableGrid"/>
        <w:tblW w:w="5000" w:type="pct"/>
        <w:tblBorders>
          <w:insideV w:val="none" w:sz="0" w:space="0" w:color="auto"/>
        </w:tblBorders>
        <w:tblLook w:val="04A0" w:firstRow="1" w:lastRow="0" w:firstColumn="1" w:lastColumn="0" w:noHBand="0" w:noVBand="1"/>
      </w:tblPr>
      <w:tblGrid>
        <w:gridCol w:w="3278"/>
        <w:gridCol w:w="4198"/>
        <w:gridCol w:w="1584"/>
      </w:tblGrid>
      <w:tr w:rsidR="00333AE8" w:rsidRPr="00333AE8" w14:paraId="0425BB4A" w14:textId="77777777" w:rsidTr="006B05F1">
        <w:trPr>
          <w:tblHeader/>
        </w:trPr>
        <w:tc>
          <w:tcPr>
            <w:tcW w:w="1809" w:type="pct"/>
          </w:tcPr>
          <w:p w14:paraId="0362F099" w14:textId="77777777" w:rsidR="00333AE8" w:rsidRPr="00333AE8" w:rsidRDefault="00333AE8" w:rsidP="00333AE8">
            <w:pPr>
              <w:pStyle w:val="TableHeading"/>
            </w:pPr>
            <w:bookmarkStart w:id="116" w:name="Table_27"/>
            <w:r w:rsidRPr="00333AE8">
              <w:t>Tree species scientific name</w:t>
            </w:r>
          </w:p>
        </w:tc>
        <w:tc>
          <w:tcPr>
            <w:tcW w:w="2317" w:type="pct"/>
          </w:tcPr>
          <w:p w14:paraId="05B4E272" w14:textId="77777777" w:rsidR="00333AE8" w:rsidRPr="00333AE8" w:rsidRDefault="00333AE8" w:rsidP="00333AE8">
            <w:pPr>
              <w:pStyle w:val="TableHeading"/>
            </w:pPr>
            <w:r w:rsidRPr="00333AE8">
              <w:t>Common name</w:t>
            </w:r>
          </w:p>
        </w:tc>
        <w:tc>
          <w:tcPr>
            <w:tcW w:w="874" w:type="pct"/>
          </w:tcPr>
          <w:p w14:paraId="075FE01F" w14:textId="77777777" w:rsidR="00333AE8" w:rsidRPr="00333AE8" w:rsidRDefault="00333AE8" w:rsidP="00333AE8">
            <w:pPr>
              <w:pStyle w:val="TableHeading"/>
              <w:jc w:val="right"/>
            </w:pPr>
            <w:r w:rsidRPr="00333AE8">
              <w:t>Source</w:t>
            </w:r>
          </w:p>
        </w:tc>
      </w:tr>
      <w:tr w:rsidR="00333AE8" w:rsidRPr="00333AE8" w14:paraId="3FF0C68B" w14:textId="77777777" w:rsidTr="006B05F1">
        <w:tc>
          <w:tcPr>
            <w:tcW w:w="1809" w:type="pct"/>
          </w:tcPr>
          <w:p w14:paraId="368EB7F0" w14:textId="77777777" w:rsidR="00333AE8" w:rsidRPr="00333AE8" w:rsidRDefault="00333AE8" w:rsidP="00333AE8">
            <w:pPr>
              <w:pStyle w:val="TableText"/>
              <w:rPr>
                <w:rStyle w:val="Emphasis"/>
              </w:rPr>
            </w:pPr>
            <w:r w:rsidRPr="00333AE8">
              <w:rPr>
                <w:rStyle w:val="Emphasis"/>
              </w:rPr>
              <w:t>Angophora floribunda</w:t>
            </w:r>
          </w:p>
        </w:tc>
        <w:tc>
          <w:tcPr>
            <w:tcW w:w="2317" w:type="pct"/>
          </w:tcPr>
          <w:p w14:paraId="1C33328E" w14:textId="77777777" w:rsidR="00333AE8" w:rsidRPr="00333AE8" w:rsidRDefault="00333AE8" w:rsidP="00333AE8">
            <w:pPr>
              <w:pStyle w:val="TableText"/>
            </w:pPr>
            <w:r w:rsidRPr="00333AE8">
              <w:t>Rough-barked apple</w:t>
            </w:r>
          </w:p>
        </w:tc>
        <w:tc>
          <w:tcPr>
            <w:tcW w:w="874" w:type="pct"/>
          </w:tcPr>
          <w:p w14:paraId="7327262F" w14:textId="77777777" w:rsidR="00333AE8" w:rsidRPr="00333AE8" w:rsidRDefault="00333AE8" w:rsidP="00333AE8">
            <w:pPr>
              <w:pStyle w:val="TableText"/>
              <w:jc w:val="right"/>
            </w:pPr>
            <w:r w:rsidRPr="00333AE8">
              <w:t>7, 11, 12, 13</w:t>
            </w:r>
          </w:p>
        </w:tc>
      </w:tr>
      <w:tr w:rsidR="00333AE8" w:rsidRPr="00333AE8" w14:paraId="39FB409E" w14:textId="77777777" w:rsidTr="006B05F1">
        <w:tc>
          <w:tcPr>
            <w:tcW w:w="1809" w:type="pct"/>
          </w:tcPr>
          <w:p w14:paraId="12FDAAE0" w14:textId="77777777" w:rsidR="00333AE8" w:rsidRPr="00333AE8" w:rsidRDefault="00333AE8" w:rsidP="00333AE8">
            <w:pPr>
              <w:pStyle w:val="TableText"/>
              <w:rPr>
                <w:rStyle w:val="Emphasis"/>
              </w:rPr>
            </w:pPr>
            <w:r w:rsidRPr="00333AE8">
              <w:rPr>
                <w:rStyle w:val="Emphasis"/>
              </w:rPr>
              <w:t xml:space="preserve">Angophora </w:t>
            </w:r>
            <w:proofErr w:type="spellStart"/>
            <w:r w:rsidRPr="00333AE8">
              <w:rPr>
                <w:rStyle w:val="Emphasis"/>
              </w:rPr>
              <w:t>subvelutina</w:t>
            </w:r>
            <w:proofErr w:type="spellEnd"/>
          </w:p>
        </w:tc>
        <w:tc>
          <w:tcPr>
            <w:tcW w:w="2317" w:type="pct"/>
          </w:tcPr>
          <w:p w14:paraId="289107D4" w14:textId="77777777" w:rsidR="00333AE8" w:rsidRPr="00333AE8" w:rsidRDefault="00333AE8" w:rsidP="00333AE8">
            <w:pPr>
              <w:pStyle w:val="TableText"/>
            </w:pPr>
            <w:r w:rsidRPr="00333AE8">
              <w:t>Apple</w:t>
            </w:r>
          </w:p>
        </w:tc>
        <w:tc>
          <w:tcPr>
            <w:tcW w:w="874" w:type="pct"/>
          </w:tcPr>
          <w:p w14:paraId="5EE6092F" w14:textId="77777777" w:rsidR="00333AE8" w:rsidRPr="00333AE8" w:rsidRDefault="00333AE8" w:rsidP="00333AE8">
            <w:pPr>
              <w:pStyle w:val="TableText"/>
              <w:jc w:val="right"/>
            </w:pPr>
            <w:r w:rsidRPr="00333AE8">
              <w:t>12, 13</w:t>
            </w:r>
          </w:p>
        </w:tc>
      </w:tr>
      <w:tr w:rsidR="00333AE8" w:rsidRPr="00333AE8" w14:paraId="7EDD958A" w14:textId="77777777" w:rsidTr="006B05F1">
        <w:tc>
          <w:tcPr>
            <w:tcW w:w="1809" w:type="pct"/>
          </w:tcPr>
          <w:p w14:paraId="76EAC07E" w14:textId="77777777" w:rsidR="00333AE8" w:rsidRPr="00333AE8" w:rsidRDefault="00333AE8" w:rsidP="00333AE8">
            <w:pPr>
              <w:pStyle w:val="TableText"/>
              <w:rPr>
                <w:rStyle w:val="Emphasis"/>
              </w:rPr>
            </w:pPr>
            <w:r w:rsidRPr="00333AE8">
              <w:rPr>
                <w:rStyle w:val="Emphasis"/>
              </w:rPr>
              <w:t xml:space="preserve">Callitris </w:t>
            </w:r>
            <w:proofErr w:type="spellStart"/>
            <w:r w:rsidRPr="00333AE8">
              <w:rPr>
                <w:rStyle w:val="Emphasis"/>
              </w:rPr>
              <w:t>glaucophylla</w:t>
            </w:r>
            <w:proofErr w:type="spellEnd"/>
          </w:p>
        </w:tc>
        <w:tc>
          <w:tcPr>
            <w:tcW w:w="2317" w:type="pct"/>
          </w:tcPr>
          <w:p w14:paraId="26E78C79" w14:textId="77777777" w:rsidR="00333AE8" w:rsidRPr="00333AE8" w:rsidRDefault="00333AE8" w:rsidP="00333AE8">
            <w:pPr>
              <w:pStyle w:val="TableText"/>
            </w:pPr>
            <w:r w:rsidRPr="00333AE8">
              <w:t>White cypress pine</w:t>
            </w:r>
          </w:p>
        </w:tc>
        <w:tc>
          <w:tcPr>
            <w:tcW w:w="874" w:type="pct"/>
          </w:tcPr>
          <w:p w14:paraId="1C04CA9C" w14:textId="77777777" w:rsidR="00333AE8" w:rsidRPr="00333AE8" w:rsidRDefault="00333AE8" w:rsidP="00333AE8">
            <w:pPr>
              <w:pStyle w:val="TableText"/>
              <w:jc w:val="right"/>
            </w:pPr>
            <w:r w:rsidRPr="00333AE8">
              <w:t>7, 11, 12, 13</w:t>
            </w:r>
          </w:p>
        </w:tc>
      </w:tr>
      <w:tr w:rsidR="00333AE8" w:rsidRPr="00333AE8" w14:paraId="7CF1F738" w14:textId="77777777" w:rsidTr="006B05F1">
        <w:tc>
          <w:tcPr>
            <w:tcW w:w="1809" w:type="pct"/>
          </w:tcPr>
          <w:p w14:paraId="15BECB4B" w14:textId="77777777" w:rsidR="00333AE8" w:rsidRPr="00333AE8" w:rsidRDefault="00333AE8" w:rsidP="00333AE8">
            <w:pPr>
              <w:pStyle w:val="TableText"/>
              <w:rPr>
                <w:rStyle w:val="Emphasis"/>
              </w:rPr>
            </w:pPr>
            <w:proofErr w:type="spellStart"/>
            <w:r w:rsidRPr="00333AE8">
              <w:rPr>
                <w:rStyle w:val="Emphasis"/>
              </w:rPr>
              <w:t>Corymbia</w:t>
            </w:r>
            <w:proofErr w:type="spellEnd"/>
            <w:r w:rsidRPr="00333AE8">
              <w:rPr>
                <w:rStyle w:val="Emphasis"/>
              </w:rPr>
              <w:t xml:space="preserve"> citriodora</w:t>
            </w:r>
          </w:p>
        </w:tc>
        <w:tc>
          <w:tcPr>
            <w:tcW w:w="2317" w:type="pct"/>
          </w:tcPr>
          <w:p w14:paraId="5389AEF9" w14:textId="77777777" w:rsidR="00333AE8" w:rsidRPr="00333AE8" w:rsidRDefault="00333AE8" w:rsidP="00333AE8">
            <w:pPr>
              <w:pStyle w:val="TableText"/>
            </w:pPr>
            <w:r w:rsidRPr="00333AE8">
              <w:t>Lemon-scented gum, Spotted gum</w:t>
            </w:r>
          </w:p>
        </w:tc>
        <w:tc>
          <w:tcPr>
            <w:tcW w:w="874" w:type="pct"/>
          </w:tcPr>
          <w:p w14:paraId="640A5F2C" w14:textId="77777777" w:rsidR="00333AE8" w:rsidRPr="00333AE8" w:rsidRDefault="00333AE8" w:rsidP="00333AE8">
            <w:pPr>
              <w:pStyle w:val="TableText"/>
              <w:jc w:val="right"/>
            </w:pPr>
            <w:r w:rsidRPr="00333AE8">
              <w:t>7</w:t>
            </w:r>
          </w:p>
        </w:tc>
      </w:tr>
      <w:tr w:rsidR="00333AE8" w:rsidRPr="00333AE8" w14:paraId="77E5D38C" w14:textId="77777777" w:rsidTr="006B05F1">
        <w:tc>
          <w:tcPr>
            <w:tcW w:w="1809" w:type="pct"/>
          </w:tcPr>
          <w:p w14:paraId="69A6102F" w14:textId="77777777" w:rsidR="00333AE8" w:rsidRPr="00333AE8" w:rsidRDefault="00333AE8" w:rsidP="00333AE8">
            <w:pPr>
              <w:pStyle w:val="TableText"/>
              <w:rPr>
                <w:rStyle w:val="Emphasis"/>
              </w:rPr>
            </w:pPr>
            <w:r w:rsidRPr="00333AE8">
              <w:rPr>
                <w:rStyle w:val="Emphasis"/>
              </w:rPr>
              <w:t>Eucalyptus nobilis</w:t>
            </w:r>
          </w:p>
        </w:tc>
        <w:tc>
          <w:tcPr>
            <w:tcW w:w="2317" w:type="pct"/>
          </w:tcPr>
          <w:p w14:paraId="22C7CA32" w14:textId="77777777" w:rsidR="00333AE8" w:rsidRPr="00333AE8" w:rsidRDefault="00333AE8" w:rsidP="00333AE8">
            <w:pPr>
              <w:pStyle w:val="TableText"/>
            </w:pPr>
            <w:r w:rsidRPr="00333AE8">
              <w:t>Giant White Gum, Forest ribbon gum</w:t>
            </w:r>
          </w:p>
        </w:tc>
        <w:tc>
          <w:tcPr>
            <w:tcW w:w="874" w:type="pct"/>
          </w:tcPr>
          <w:p w14:paraId="65A4A1F3" w14:textId="77777777" w:rsidR="00333AE8" w:rsidRPr="00333AE8" w:rsidRDefault="00333AE8" w:rsidP="00333AE8">
            <w:pPr>
              <w:pStyle w:val="TableText"/>
              <w:jc w:val="right"/>
            </w:pPr>
            <w:r w:rsidRPr="00333AE8">
              <w:t>7, 11, 12, 13</w:t>
            </w:r>
          </w:p>
        </w:tc>
      </w:tr>
      <w:bookmarkEnd w:id="116"/>
    </w:tbl>
    <w:p w14:paraId="7E5BCEF8" w14:textId="3D821AC7" w:rsidR="00E175D9" w:rsidRDefault="00E175D9" w:rsidP="00E175D9"/>
    <w:p w14:paraId="231FF236" w14:textId="7267A185" w:rsidR="00E175D9" w:rsidRDefault="00E175D9" w:rsidP="00333AE8">
      <w:pPr>
        <w:pStyle w:val="Heading3"/>
      </w:pPr>
      <w:bookmarkStart w:id="117" w:name="_Toc99530095"/>
      <w:r>
        <w:t>Northern Tablelands NSW</w:t>
      </w:r>
      <w:bookmarkEnd w:id="117"/>
    </w:p>
    <w:p w14:paraId="0C14E43F" w14:textId="4CF688B7" w:rsidR="001E0F83" w:rsidRDefault="001E0F83" w:rsidP="001E0F83">
      <w:pPr>
        <w:pStyle w:val="Caption"/>
      </w:pPr>
      <w:bookmarkStart w:id="118" w:name="_Toc99530131"/>
      <w:r>
        <w:t xml:space="preserve">Table </w:t>
      </w:r>
      <w:r w:rsidR="00C8689F">
        <w:fldChar w:fldCharType="begin"/>
      </w:r>
      <w:r w:rsidR="00C8689F">
        <w:instrText xml:space="preserve"> SEQ Table \* ARABIC </w:instrText>
      </w:r>
      <w:r w:rsidR="00C8689F">
        <w:fldChar w:fldCharType="separate"/>
      </w:r>
      <w:r w:rsidR="00E4570F">
        <w:rPr>
          <w:noProof/>
        </w:rPr>
        <w:t>27</w:t>
      </w:r>
      <w:r w:rsidR="00C8689F">
        <w:rPr>
          <w:noProof/>
        </w:rPr>
        <w:fldChar w:fldCharType="end"/>
      </w:r>
      <w:r w:rsidRPr="00F94140">
        <w:t xml:space="preserve"> </w:t>
      </w:r>
      <w:r w:rsidR="006C6F50">
        <w:t xml:space="preserve">Northern Tablelands NSW </w:t>
      </w:r>
      <w:r w:rsidR="00BB16B2">
        <w:t>Locally important koala trees</w:t>
      </w:r>
      <w:bookmarkEnd w:id="118"/>
    </w:p>
    <w:tbl>
      <w:tblPr>
        <w:tblStyle w:val="TableGrid"/>
        <w:tblW w:w="0" w:type="auto"/>
        <w:tblBorders>
          <w:insideV w:val="none" w:sz="0" w:space="0" w:color="auto"/>
        </w:tblBorders>
        <w:tblLook w:val="04A0" w:firstRow="1" w:lastRow="0" w:firstColumn="1" w:lastColumn="0" w:noHBand="0" w:noVBand="1"/>
      </w:tblPr>
      <w:tblGrid>
        <w:gridCol w:w="2540"/>
        <w:gridCol w:w="5552"/>
        <w:gridCol w:w="968"/>
      </w:tblGrid>
      <w:tr w:rsidR="00333AE8" w:rsidRPr="00333AE8" w14:paraId="2E7484F2" w14:textId="77777777" w:rsidTr="006B05F1">
        <w:trPr>
          <w:tblHeader/>
        </w:trPr>
        <w:tc>
          <w:tcPr>
            <w:tcW w:w="0" w:type="auto"/>
          </w:tcPr>
          <w:p w14:paraId="3DE1705E" w14:textId="77777777" w:rsidR="00333AE8" w:rsidRPr="00333AE8" w:rsidRDefault="00333AE8" w:rsidP="00333AE8">
            <w:pPr>
              <w:pStyle w:val="TableHeading"/>
            </w:pPr>
            <w:bookmarkStart w:id="119" w:name="Table_28"/>
            <w:r w:rsidRPr="00333AE8">
              <w:t>Tree species scientific name</w:t>
            </w:r>
          </w:p>
        </w:tc>
        <w:tc>
          <w:tcPr>
            <w:tcW w:w="0" w:type="auto"/>
          </w:tcPr>
          <w:p w14:paraId="0CA0A89C" w14:textId="77777777" w:rsidR="00333AE8" w:rsidRPr="00333AE8" w:rsidRDefault="00333AE8" w:rsidP="00333AE8">
            <w:pPr>
              <w:pStyle w:val="TableHeading"/>
            </w:pPr>
            <w:r w:rsidRPr="00333AE8">
              <w:t>Common name</w:t>
            </w:r>
          </w:p>
        </w:tc>
        <w:tc>
          <w:tcPr>
            <w:tcW w:w="0" w:type="auto"/>
          </w:tcPr>
          <w:p w14:paraId="0A710FB7" w14:textId="77777777" w:rsidR="00333AE8" w:rsidRPr="00333AE8" w:rsidRDefault="00333AE8" w:rsidP="00333AE8">
            <w:pPr>
              <w:pStyle w:val="TableHeading"/>
              <w:jc w:val="right"/>
            </w:pPr>
            <w:r w:rsidRPr="00333AE8">
              <w:t>Source</w:t>
            </w:r>
          </w:p>
        </w:tc>
      </w:tr>
      <w:tr w:rsidR="00333AE8" w:rsidRPr="00333AE8" w14:paraId="6E4389B6" w14:textId="77777777" w:rsidTr="006B05F1">
        <w:tc>
          <w:tcPr>
            <w:tcW w:w="0" w:type="auto"/>
          </w:tcPr>
          <w:p w14:paraId="471D0ADC" w14:textId="77777777" w:rsidR="00333AE8" w:rsidRPr="00333AE8" w:rsidRDefault="00333AE8" w:rsidP="00333AE8">
            <w:pPr>
              <w:pStyle w:val="TableText"/>
              <w:rPr>
                <w:rStyle w:val="Emphasis"/>
              </w:rPr>
            </w:pPr>
            <w:r w:rsidRPr="00333AE8">
              <w:rPr>
                <w:rStyle w:val="Emphasis"/>
              </w:rPr>
              <w:t xml:space="preserve">Angophora </w:t>
            </w:r>
            <w:proofErr w:type="spellStart"/>
            <w:r w:rsidRPr="00333AE8">
              <w:rPr>
                <w:rStyle w:val="Emphasis"/>
              </w:rPr>
              <w:t>subvelutina</w:t>
            </w:r>
            <w:proofErr w:type="spellEnd"/>
          </w:p>
        </w:tc>
        <w:tc>
          <w:tcPr>
            <w:tcW w:w="0" w:type="auto"/>
          </w:tcPr>
          <w:p w14:paraId="403676AF" w14:textId="77777777" w:rsidR="00333AE8" w:rsidRPr="00333AE8" w:rsidRDefault="00333AE8" w:rsidP="00333AE8">
            <w:pPr>
              <w:pStyle w:val="TableText"/>
            </w:pPr>
            <w:r w:rsidRPr="00333AE8">
              <w:t>Broad-leaved Apple</w:t>
            </w:r>
          </w:p>
        </w:tc>
        <w:tc>
          <w:tcPr>
            <w:tcW w:w="0" w:type="auto"/>
          </w:tcPr>
          <w:p w14:paraId="0473EC79" w14:textId="77777777" w:rsidR="00333AE8" w:rsidRPr="00333AE8" w:rsidRDefault="00333AE8" w:rsidP="00333AE8">
            <w:pPr>
              <w:pStyle w:val="TableText"/>
              <w:jc w:val="right"/>
            </w:pPr>
            <w:r w:rsidRPr="00333AE8">
              <w:t>11, 12, 13</w:t>
            </w:r>
          </w:p>
        </w:tc>
      </w:tr>
      <w:tr w:rsidR="00333AE8" w:rsidRPr="00333AE8" w14:paraId="65F17633" w14:textId="77777777" w:rsidTr="006B05F1">
        <w:tc>
          <w:tcPr>
            <w:tcW w:w="0" w:type="auto"/>
          </w:tcPr>
          <w:p w14:paraId="30070E51"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acaciiformis</w:t>
            </w:r>
            <w:proofErr w:type="spellEnd"/>
          </w:p>
        </w:tc>
        <w:tc>
          <w:tcPr>
            <w:tcW w:w="0" w:type="auto"/>
          </w:tcPr>
          <w:p w14:paraId="19BD155E" w14:textId="77777777" w:rsidR="00333AE8" w:rsidRPr="00333AE8" w:rsidRDefault="00333AE8" w:rsidP="00333AE8">
            <w:pPr>
              <w:pStyle w:val="TableText"/>
            </w:pPr>
            <w:r w:rsidRPr="00333AE8">
              <w:t>Wattle-leaved Peppermint</w:t>
            </w:r>
          </w:p>
        </w:tc>
        <w:tc>
          <w:tcPr>
            <w:tcW w:w="0" w:type="auto"/>
          </w:tcPr>
          <w:p w14:paraId="05E965C2" w14:textId="77777777" w:rsidR="00333AE8" w:rsidRPr="00333AE8" w:rsidRDefault="00333AE8" w:rsidP="00333AE8">
            <w:pPr>
              <w:pStyle w:val="TableText"/>
              <w:jc w:val="right"/>
            </w:pPr>
            <w:r w:rsidRPr="00333AE8">
              <w:t>11, 12, 13</w:t>
            </w:r>
          </w:p>
        </w:tc>
      </w:tr>
      <w:tr w:rsidR="00333AE8" w:rsidRPr="00333AE8" w14:paraId="778D0E14" w14:textId="77777777" w:rsidTr="006B05F1">
        <w:tc>
          <w:tcPr>
            <w:tcW w:w="0" w:type="auto"/>
          </w:tcPr>
          <w:p w14:paraId="7B50819A"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albens</w:t>
            </w:r>
            <w:proofErr w:type="spellEnd"/>
          </w:p>
        </w:tc>
        <w:tc>
          <w:tcPr>
            <w:tcW w:w="0" w:type="auto"/>
          </w:tcPr>
          <w:p w14:paraId="5A88F38B" w14:textId="77777777" w:rsidR="00333AE8" w:rsidRPr="00333AE8" w:rsidRDefault="00333AE8" w:rsidP="00333AE8">
            <w:pPr>
              <w:pStyle w:val="TableText"/>
            </w:pPr>
            <w:r w:rsidRPr="00333AE8">
              <w:t>White box</w:t>
            </w:r>
          </w:p>
        </w:tc>
        <w:tc>
          <w:tcPr>
            <w:tcW w:w="0" w:type="auto"/>
          </w:tcPr>
          <w:p w14:paraId="52F40C6A" w14:textId="77777777" w:rsidR="00333AE8" w:rsidRPr="00333AE8" w:rsidRDefault="00333AE8" w:rsidP="00333AE8">
            <w:pPr>
              <w:pStyle w:val="TableText"/>
              <w:jc w:val="right"/>
            </w:pPr>
            <w:r w:rsidRPr="00333AE8">
              <w:t>11, 12, 13</w:t>
            </w:r>
          </w:p>
        </w:tc>
      </w:tr>
      <w:tr w:rsidR="00333AE8" w:rsidRPr="00333AE8" w14:paraId="71270690" w14:textId="77777777" w:rsidTr="006B05F1">
        <w:tc>
          <w:tcPr>
            <w:tcW w:w="0" w:type="auto"/>
          </w:tcPr>
          <w:p w14:paraId="796211B8"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amplifolia</w:t>
            </w:r>
            <w:proofErr w:type="spellEnd"/>
          </w:p>
        </w:tc>
        <w:tc>
          <w:tcPr>
            <w:tcW w:w="0" w:type="auto"/>
          </w:tcPr>
          <w:p w14:paraId="424EB4CF" w14:textId="77777777" w:rsidR="00333AE8" w:rsidRPr="00333AE8" w:rsidRDefault="00333AE8" w:rsidP="00333AE8">
            <w:pPr>
              <w:pStyle w:val="TableText"/>
            </w:pPr>
            <w:r w:rsidRPr="00333AE8">
              <w:t>Cabbage gum, Cadagi</w:t>
            </w:r>
          </w:p>
        </w:tc>
        <w:tc>
          <w:tcPr>
            <w:tcW w:w="0" w:type="auto"/>
          </w:tcPr>
          <w:p w14:paraId="607B3181" w14:textId="77777777" w:rsidR="00333AE8" w:rsidRPr="00333AE8" w:rsidRDefault="00333AE8" w:rsidP="00333AE8">
            <w:pPr>
              <w:pStyle w:val="TableText"/>
              <w:jc w:val="right"/>
            </w:pPr>
            <w:r w:rsidRPr="00333AE8">
              <w:t>11, 12, 13</w:t>
            </w:r>
          </w:p>
        </w:tc>
      </w:tr>
      <w:tr w:rsidR="00333AE8" w:rsidRPr="00333AE8" w14:paraId="104DAA83" w14:textId="77777777" w:rsidTr="006B05F1">
        <w:tc>
          <w:tcPr>
            <w:tcW w:w="0" w:type="auto"/>
          </w:tcPr>
          <w:p w14:paraId="0133C750"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blakelyi</w:t>
            </w:r>
            <w:proofErr w:type="spellEnd"/>
          </w:p>
        </w:tc>
        <w:tc>
          <w:tcPr>
            <w:tcW w:w="0" w:type="auto"/>
          </w:tcPr>
          <w:p w14:paraId="3A720B6C" w14:textId="77777777" w:rsidR="00333AE8" w:rsidRPr="00333AE8" w:rsidRDefault="00333AE8" w:rsidP="00333AE8">
            <w:pPr>
              <w:pStyle w:val="TableText"/>
            </w:pPr>
            <w:r w:rsidRPr="00333AE8">
              <w:t>Blakely’s red gum, White budded gum</w:t>
            </w:r>
          </w:p>
        </w:tc>
        <w:tc>
          <w:tcPr>
            <w:tcW w:w="0" w:type="auto"/>
          </w:tcPr>
          <w:p w14:paraId="442D1364" w14:textId="77777777" w:rsidR="00333AE8" w:rsidRPr="00333AE8" w:rsidRDefault="00333AE8" w:rsidP="00333AE8">
            <w:pPr>
              <w:pStyle w:val="TableText"/>
              <w:jc w:val="right"/>
            </w:pPr>
            <w:r w:rsidRPr="00333AE8">
              <w:t>11, 12, 13</w:t>
            </w:r>
          </w:p>
        </w:tc>
      </w:tr>
      <w:tr w:rsidR="00333AE8" w:rsidRPr="00333AE8" w14:paraId="075690ED" w14:textId="77777777" w:rsidTr="006B05F1">
        <w:tc>
          <w:tcPr>
            <w:tcW w:w="0" w:type="auto"/>
          </w:tcPr>
          <w:p w14:paraId="0E932C80"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bridgesiana</w:t>
            </w:r>
            <w:proofErr w:type="spellEnd"/>
          </w:p>
        </w:tc>
        <w:tc>
          <w:tcPr>
            <w:tcW w:w="0" w:type="auto"/>
          </w:tcPr>
          <w:p w14:paraId="3F1ED3DC" w14:textId="77777777" w:rsidR="00333AE8" w:rsidRPr="00333AE8" w:rsidRDefault="00333AE8" w:rsidP="00333AE8">
            <w:pPr>
              <w:pStyle w:val="TableText"/>
            </w:pPr>
            <w:r w:rsidRPr="00333AE8">
              <w:t>Apple gum, Apple box, Moonbi apple box</w:t>
            </w:r>
          </w:p>
        </w:tc>
        <w:tc>
          <w:tcPr>
            <w:tcW w:w="0" w:type="auto"/>
          </w:tcPr>
          <w:p w14:paraId="1CB282F4" w14:textId="77777777" w:rsidR="00333AE8" w:rsidRPr="00333AE8" w:rsidRDefault="00333AE8" w:rsidP="00333AE8">
            <w:pPr>
              <w:pStyle w:val="TableText"/>
              <w:jc w:val="right"/>
            </w:pPr>
            <w:r w:rsidRPr="00333AE8">
              <w:t>11, 12, 13</w:t>
            </w:r>
          </w:p>
        </w:tc>
      </w:tr>
      <w:tr w:rsidR="00333AE8" w:rsidRPr="00333AE8" w14:paraId="0D2280D0" w14:textId="77777777" w:rsidTr="006B05F1">
        <w:tc>
          <w:tcPr>
            <w:tcW w:w="0" w:type="auto"/>
          </w:tcPr>
          <w:p w14:paraId="1F02961D"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brunnea</w:t>
            </w:r>
            <w:proofErr w:type="spellEnd"/>
          </w:p>
        </w:tc>
        <w:tc>
          <w:tcPr>
            <w:tcW w:w="0" w:type="auto"/>
          </w:tcPr>
          <w:p w14:paraId="41458AFC" w14:textId="77777777" w:rsidR="00333AE8" w:rsidRPr="00333AE8" w:rsidRDefault="00333AE8" w:rsidP="00333AE8">
            <w:pPr>
              <w:pStyle w:val="TableText"/>
            </w:pPr>
            <w:r w:rsidRPr="00333AE8">
              <w:t>Round leaf gum</w:t>
            </w:r>
          </w:p>
        </w:tc>
        <w:tc>
          <w:tcPr>
            <w:tcW w:w="0" w:type="auto"/>
          </w:tcPr>
          <w:p w14:paraId="23F1C515" w14:textId="77777777" w:rsidR="00333AE8" w:rsidRPr="00333AE8" w:rsidRDefault="00333AE8" w:rsidP="00333AE8">
            <w:pPr>
              <w:pStyle w:val="TableText"/>
              <w:jc w:val="right"/>
            </w:pPr>
            <w:r w:rsidRPr="00333AE8">
              <w:t>11, 12, 13</w:t>
            </w:r>
          </w:p>
        </w:tc>
      </w:tr>
      <w:tr w:rsidR="00333AE8" w:rsidRPr="00333AE8" w14:paraId="635CB48B" w14:textId="77777777" w:rsidTr="006B05F1">
        <w:tc>
          <w:tcPr>
            <w:tcW w:w="0" w:type="auto"/>
          </w:tcPr>
          <w:p w14:paraId="7FB4584B"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caleyi</w:t>
            </w:r>
            <w:proofErr w:type="spellEnd"/>
          </w:p>
        </w:tc>
        <w:tc>
          <w:tcPr>
            <w:tcW w:w="0" w:type="auto"/>
          </w:tcPr>
          <w:p w14:paraId="44AC1FF2" w14:textId="77777777" w:rsidR="00333AE8" w:rsidRPr="00333AE8" w:rsidRDefault="00333AE8" w:rsidP="00333AE8">
            <w:pPr>
              <w:pStyle w:val="TableText"/>
            </w:pPr>
            <w:r w:rsidRPr="00333AE8">
              <w:t>Caley's ironbark, Drooping ironbark</w:t>
            </w:r>
          </w:p>
        </w:tc>
        <w:tc>
          <w:tcPr>
            <w:tcW w:w="0" w:type="auto"/>
          </w:tcPr>
          <w:p w14:paraId="1A525391" w14:textId="77777777" w:rsidR="00333AE8" w:rsidRPr="00333AE8" w:rsidRDefault="00333AE8" w:rsidP="00333AE8">
            <w:pPr>
              <w:pStyle w:val="TableText"/>
              <w:jc w:val="right"/>
            </w:pPr>
            <w:r w:rsidRPr="00333AE8">
              <w:t>11, 12, 13</w:t>
            </w:r>
          </w:p>
        </w:tc>
      </w:tr>
      <w:tr w:rsidR="00333AE8" w:rsidRPr="00333AE8" w14:paraId="388D4426" w14:textId="77777777" w:rsidTr="006B05F1">
        <w:tc>
          <w:tcPr>
            <w:tcW w:w="0" w:type="auto"/>
          </w:tcPr>
          <w:p w14:paraId="768734A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caliginosa</w:t>
            </w:r>
            <w:proofErr w:type="spellEnd"/>
          </w:p>
        </w:tc>
        <w:tc>
          <w:tcPr>
            <w:tcW w:w="0" w:type="auto"/>
          </w:tcPr>
          <w:p w14:paraId="3BFBC3AF" w14:textId="77777777" w:rsidR="00333AE8" w:rsidRPr="00333AE8" w:rsidRDefault="00333AE8" w:rsidP="00333AE8">
            <w:pPr>
              <w:pStyle w:val="TableText"/>
            </w:pPr>
            <w:r w:rsidRPr="00333AE8">
              <w:t>Broad-leaved stringybark, New England stringybark</w:t>
            </w:r>
          </w:p>
        </w:tc>
        <w:tc>
          <w:tcPr>
            <w:tcW w:w="0" w:type="auto"/>
          </w:tcPr>
          <w:p w14:paraId="448EE252" w14:textId="77777777" w:rsidR="00333AE8" w:rsidRPr="00333AE8" w:rsidRDefault="00333AE8" w:rsidP="00333AE8">
            <w:pPr>
              <w:pStyle w:val="TableText"/>
              <w:jc w:val="right"/>
            </w:pPr>
            <w:r w:rsidRPr="00333AE8">
              <w:t>11, 12, 13</w:t>
            </w:r>
          </w:p>
        </w:tc>
      </w:tr>
      <w:tr w:rsidR="00333AE8" w:rsidRPr="00333AE8" w14:paraId="7CB8973D" w14:textId="77777777" w:rsidTr="006B05F1">
        <w:tc>
          <w:tcPr>
            <w:tcW w:w="0" w:type="auto"/>
          </w:tcPr>
          <w:p w14:paraId="1E7C2FE9" w14:textId="77777777" w:rsidR="00333AE8" w:rsidRPr="00333AE8" w:rsidRDefault="00333AE8" w:rsidP="00333AE8">
            <w:pPr>
              <w:pStyle w:val="TableText"/>
              <w:rPr>
                <w:rStyle w:val="Emphasis"/>
              </w:rPr>
            </w:pPr>
            <w:r w:rsidRPr="00333AE8">
              <w:rPr>
                <w:rStyle w:val="Emphasis"/>
              </w:rPr>
              <w:t>Eucalyptus camaldulensis</w:t>
            </w:r>
          </w:p>
        </w:tc>
        <w:tc>
          <w:tcPr>
            <w:tcW w:w="0" w:type="auto"/>
          </w:tcPr>
          <w:p w14:paraId="1D46C9C6" w14:textId="77777777" w:rsidR="00333AE8" w:rsidRPr="00333AE8" w:rsidRDefault="00333AE8" w:rsidP="00333AE8">
            <w:pPr>
              <w:pStyle w:val="TableText"/>
            </w:pPr>
            <w:r w:rsidRPr="00333AE8">
              <w:t>River red gum, Murray red gum, Yarrow</w:t>
            </w:r>
          </w:p>
        </w:tc>
        <w:tc>
          <w:tcPr>
            <w:tcW w:w="0" w:type="auto"/>
          </w:tcPr>
          <w:p w14:paraId="3FB77963" w14:textId="77777777" w:rsidR="00333AE8" w:rsidRPr="00333AE8" w:rsidRDefault="00333AE8" w:rsidP="00333AE8">
            <w:pPr>
              <w:pStyle w:val="TableText"/>
              <w:jc w:val="right"/>
            </w:pPr>
            <w:r w:rsidRPr="00333AE8">
              <w:t>11, 12, 13</w:t>
            </w:r>
          </w:p>
        </w:tc>
      </w:tr>
      <w:tr w:rsidR="00333AE8" w:rsidRPr="00333AE8" w14:paraId="4CAFE0FB" w14:textId="77777777" w:rsidTr="006B05F1">
        <w:tc>
          <w:tcPr>
            <w:tcW w:w="0" w:type="auto"/>
          </w:tcPr>
          <w:p w14:paraId="508EFBEA"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dalrympleana</w:t>
            </w:r>
            <w:proofErr w:type="spellEnd"/>
          </w:p>
        </w:tc>
        <w:tc>
          <w:tcPr>
            <w:tcW w:w="0" w:type="auto"/>
          </w:tcPr>
          <w:p w14:paraId="18632A7C" w14:textId="77777777" w:rsidR="00333AE8" w:rsidRPr="00333AE8" w:rsidRDefault="00333AE8" w:rsidP="00333AE8">
            <w:pPr>
              <w:pStyle w:val="TableText"/>
            </w:pPr>
            <w:r w:rsidRPr="00333AE8">
              <w:t>Broad-leaved ribbon gum, Broad-leaved kindling bark, Mountain gum</w:t>
            </w:r>
          </w:p>
        </w:tc>
        <w:tc>
          <w:tcPr>
            <w:tcW w:w="0" w:type="auto"/>
          </w:tcPr>
          <w:p w14:paraId="2F618ECB" w14:textId="77777777" w:rsidR="00333AE8" w:rsidRPr="00333AE8" w:rsidRDefault="00333AE8" w:rsidP="00333AE8">
            <w:pPr>
              <w:pStyle w:val="TableText"/>
              <w:jc w:val="right"/>
            </w:pPr>
            <w:r w:rsidRPr="00333AE8">
              <w:t>11, 12, 13</w:t>
            </w:r>
          </w:p>
        </w:tc>
      </w:tr>
      <w:tr w:rsidR="00333AE8" w:rsidRPr="00333AE8" w14:paraId="283C80BA" w14:textId="77777777" w:rsidTr="006B05F1">
        <w:tc>
          <w:tcPr>
            <w:tcW w:w="0" w:type="auto"/>
          </w:tcPr>
          <w:p w14:paraId="1256D1DB" w14:textId="77777777" w:rsidR="00333AE8" w:rsidRPr="00333AE8" w:rsidRDefault="00333AE8" w:rsidP="00333AE8">
            <w:pPr>
              <w:pStyle w:val="TableText"/>
              <w:rPr>
                <w:rStyle w:val="Emphasis"/>
              </w:rPr>
            </w:pPr>
            <w:r w:rsidRPr="00333AE8">
              <w:rPr>
                <w:rStyle w:val="Emphasis"/>
              </w:rPr>
              <w:t>Eucalyptus dealbata</w:t>
            </w:r>
          </w:p>
        </w:tc>
        <w:tc>
          <w:tcPr>
            <w:tcW w:w="0" w:type="auto"/>
          </w:tcPr>
          <w:p w14:paraId="27BD7BC7" w14:textId="77777777" w:rsidR="00333AE8" w:rsidRPr="00333AE8" w:rsidRDefault="00333AE8" w:rsidP="00333AE8">
            <w:pPr>
              <w:pStyle w:val="TableText"/>
            </w:pPr>
            <w:r w:rsidRPr="00333AE8">
              <w:t>Baradine gum, Tumbledown red gum, Hill red gum</w:t>
            </w:r>
          </w:p>
        </w:tc>
        <w:tc>
          <w:tcPr>
            <w:tcW w:w="0" w:type="auto"/>
          </w:tcPr>
          <w:p w14:paraId="2B424421" w14:textId="77777777" w:rsidR="00333AE8" w:rsidRPr="00333AE8" w:rsidRDefault="00333AE8" w:rsidP="00333AE8">
            <w:pPr>
              <w:pStyle w:val="TableText"/>
              <w:jc w:val="right"/>
            </w:pPr>
            <w:r w:rsidRPr="00333AE8">
              <w:t>11, 12, 13</w:t>
            </w:r>
          </w:p>
        </w:tc>
      </w:tr>
      <w:tr w:rsidR="00333AE8" w:rsidRPr="00333AE8" w14:paraId="65310F34" w14:textId="77777777" w:rsidTr="006B05F1">
        <w:tc>
          <w:tcPr>
            <w:tcW w:w="0" w:type="auto"/>
          </w:tcPr>
          <w:p w14:paraId="34233823"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laevopinea</w:t>
            </w:r>
            <w:proofErr w:type="spellEnd"/>
          </w:p>
        </w:tc>
        <w:tc>
          <w:tcPr>
            <w:tcW w:w="0" w:type="auto"/>
          </w:tcPr>
          <w:p w14:paraId="462D6504" w14:textId="77777777" w:rsidR="00333AE8" w:rsidRPr="00333AE8" w:rsidRDefault="00333AE8" w:rsidP="00333AE8">
            <w:pPr>
              <w:pStyle w:val="TableText"/>
            </w:pPr>
            <w:proofErr w:type="spellStart"/>
            <w:r w:rsidRPr="00333AE8">
              <w:t>Silvertop</w:t>
            </w:r>
            <w:proofErr w:type="spellEnd"/>
            <w:r w:rsidRPr="00333AE8">
              <w:t xml:space="preserve"> stringybark</w:t>
            </w:r>
          </w:p>
        </w:tc>
        <w:tc>
          <w:tcPr>
            <w:tcW w:w="0" w:type="auto"/>
          </w:tcPr>
          <w:p w14:paraId="56891D2C" w14:textId="77777777" w:rsidR="00333AE8" w:rsidRPr="00333AE8" w:rsidRDefault="00333AE8" w:rsidP="00333AE8">
            <w:pPr>
              <w:pStyle w:val="TableText"/>
              <w:jc w:val="right"/>
            </w:pPr>
            <w:r w:rsidRPr="00333AE8">
              <w:t>11, 12, 13</w:t>
            </w:r>
          </w:p>
        </w:tc>
      </w:tr>
      <w:tr w:rsidR="00333AE8" w:rsidRPr="00333AE8" w14:paraId="0900CE54" w14:textId="77777777" w:rsidTr="006B05F1">
        <w:tc>
          <w:tcPr>
            <w:tcW w:w="0" w:type="auto"/>
          </w:tcPr>
          <w:p w14:paraId="26211F2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melliodora</w:t>
            </w:r>
            <w:proofErr w:type="spellEnd"/>
          </w:p>
        </w:tc>
        <w:tc>
          <w:tcPr>
            <w:tcW w:w="0" w:type="auto"/>
          </w:tcPr>
          <w:p w14:paraId="5FB4C5CD" w14:textId="77777777" w:rsidR="00333AE8" w:rsidRPr="00333AE8" w:rsidRDefault="00333AE8" w:rsidP="00333AE8">
            <w:pPr>
              <w:pStyle w:val="TableText"/>
            </w:pPr>
            <w:r w:rsidRPr="00333AE8">
              <w:t xml:space="preserve">Yellow box, Honey box, Yellow </w:t>
            </w:r>
            <w:proofErr w:type="spellStart"/>
            <w:r w:rsidRPr="00333AE8">
              <w:t>ironbox</w:t>
            </w:r>
            <w:proofErr w:type="spellEnd"/>
          </w:p>
        </w:tc>
        <w:tc>
          <w:tcPr>
            <w:tcW w:w="0" w:type="auto"/>
          </w:tcPr>
          <w:p w14:paraId="351530E0" w14:textId="77777777" w:rsidR="00333AE8" w:rsidRPr="00333AE8" w:rsidRDefault="00333AE8" w:rsidP="00333AE8">
            <w:pPr>
              <w:pStyle w:val="TableText"/>
              <w:jc w:val="right"/>
            </w:pPr>
            <w:r w:rsidRPr="00333AE8">
              <w:t>11, 12, 13</w:t>
            </w:r>
          </w:p>
        </w:tc>
      </w:tr>
      <w:tr w:rsidR="00333AE8" w:rsidRPr="00333AE8" w14:paraId="088C9402" w14:textId="77777777" w:rsidTr="006B05F1">
        <w:tc>
          <w:tcPr>
            <w:tcW w:w="0" w:type="auto"/>
          </w:tcPr>
          <w:p w14:paraId="7EF834E5"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microcorys</w:t>
            </w:r>
            <w:proofErr w:type="spellEnd"/>
          </w:p>
        </w:tc>
        <w:tc>
          <w:tcPr>
            <w:tcW w:w="0" w:type="auto"/>
          </w:tcPr>
          <w:p w14:paraId="131220DE" w14:textId="77777777" w:rsidR="00333AE8" w:rsidRPr="00333AE8" w:rsidRDefault="00333AE8" w:rsidP="00333AE8">
            <w:pPr>
              <w:pStyle w:val="TableText"/>
            </w:pPr>
            <w:r w:rsidRPr="00333AE8">
              <w:t>Tallowwood</w:t>
            </w:r>
          </w:p>
        </w:tc>
        <w:tc>
          <w:tcPr>
            <w:tcW w:w="0" w:type="auto"/>
          </w:tcPr>
          <w:p w14:paraId="398398E0" w14:textId="77777777" w:rsidR="00333AE8" w:rsidRPr="00333AE8" w:rsidRDefault="00333AE8" w:rsidP="00333AE8">
            <w:pPr>
              <w:pStyle w:val="TableText"/>
              <w:jc w:val="right"/>
            </w:pPr>
            <w:r w:rsidRPr="00333AE8">
              <w:t>11, 12</w:t>
            </w:r>
          </w:p>
        </w:tc>
      </w:tr>
      <w:tr w:rsidR="00333AE8" w:rsidRPr="00333AE8" w14:paraId="19A5E7B2" w14:textId="77777777" w:rsidTr="006B05F1">
        <w:tc>
          <w:tcPr>
            <w:tcW w:w="0" w:type="auto"/>
          </w:tcPr>
          <w:p w14:paraId="1416C0E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moluccana</w:t>
            </w:r>
            <w:proofErr w:type="spellEnd"/>
          </w:p>
        </w:tc>
        <w:tc>
          <w:tcPr>
            <w:tcW w:w="0" w:type="auto"/>
          </w:tcPr>
          <w:p w14:paraId="47F35641" w14:textId="77777777" w:rsidR="00333AE8" w:rsidRPr="00333AE8" w:rsidRDefault="00333AE8" w:rsidP="00333AE8">
            <w:pPr>
              <w:pStyle w:val="TableText"/>
            </w:pPr>
            <w:r w:rsidRPr="00333AE8">
              <w:t>Coastal grey box, Gum-topped box, Grey box</w:t>
            </w:r>
          </w:p>
        </w:tc>
        <w:tc>
          <w:tcPr>
            <w:tcW w:w="0" w:type="auto"/>
          </w:tcPr>
          <w:p w14:paraId="5D40CA83" w14:textId="77777777" w:rsidR="00333AE8" w:rsidRPr="00333AE8" w:rsidRDefault="00333AE8" w:rsidP="00333AE8">
            <w:pPr>
              <w:pStyle w:val="TableText"/>
              <w:jc w:val="right"/>
            </w:pPr>
            <w:r w:rsidRPr="00333AE8">
              <w:t>11, 12, 13</w:t>
            </w:r>
          </w:p>
        </w:tc>
      </w:tr>
      <w:tr w:rsidR="00333AE8" w:rsidRPr="00333AE8" w14:paraId="0DA8990F" w14:textId="77777777" w:rsidTr="006B05F1">
        <w:tc>
          <w:tcPr>
            <w:tcW w:w="0" w:type="auto"/>
          </w:tcPr>
          <w:p w14:paraId="0CB664EB"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nicholii</w:t>
            </w:r>
            <w:proofErr w:type="spellEnd"/>
          </w:p>
        </w:tc>
        <w:tc>
          <w:tcPr>
            <w:tcW w:w="0" w:type="auto"/>
          </w:tcPr>
          <w:p w14:paraId="4C4A4943" w14:textId="77777777" w:rsidR="00333AE8" w:rsidRPr="00333AE8" w:rsidRDefault="00333AE8" w:rsidP="00333AE8">
            <w:pPr>
              <w:pStyle w:val="TableText"/>
            </w:pPr>
            <w:r w:rsidRPr="00333AE8">
              <w:t>Narrow-leaved peppermint, Willow peppermint</w:t>
            </w:r>
          </w:p>
        </w:tc>
        <w:tc>
          <w:tcPr>
            <w:tcW w:w="0" w:type="auto"/>
          </w:tcPr>
          <w:p w14:paraId="58E96A87" w14:textId="77777777" w:rsidR="00333AE8" w:rsidRPr="00333AE8" w:rsidRDefault="00333AE8" w:rsidP="00333AE8">
            <w:pPr>
              <w:pStyle w:val="TableText"/>
              <w:jc w:val="right"/>
            </w:pPr>
            <w:r w:rsidRPr="00333AE8">
              <w:t>11, 12, 13</w:t>
            </w:r>
          </w:p>
        </w:tc>
      </w:tr>
      <w:tr w:rsidR="00333AE8" w:rsidRPr="00333AE8" w14:paraId="5924D0E8" w14:textId="77777777" w:rsidTr="006B05F1">
        <w:tc>
          <w:tcPr>
            <w:tcW w:w="0" w:type="auto"/>
          </w:tcPr>
          <w:p w14:paraId="18048A07" w14:textId="77777777" w:rsidR="00333AE8" w:rsidRPr="00333AE8" w:rsidRDefault="00333AE8" w:rsidP="00333AE8">
            <w:pPr>
              <w:pStyle w:val="TableText"/>
              <w:rPr>
                <w:rStyle w:val="Emphasis"/>
              </w:rPr>
            </w:pPr>
            <w:r w:rsidRPr="00333AE8">
              <w:rPr>
                <w:rStyle w:val="Emphasis"/>
              </w:rPr>
              <w:t>Eucalyptus pauciflora</w:t>
            </w:r>
          </w:p>
        </w:tc>
        <w:tc>
          <w:tcPr>
            <w:tcW w:w="0" w:type="auto"/>
          </w:tcPr>
          <w:p w14:paraId="012FDD27" w14:textId="77777777" w:rsidR="00333AE8" w:rsidRPr="00333AE8" w:rsidRDefault="00333AE8" w:rsidP="00333AE8">
            <w:pPr>
              <w:pStyle w:val="TableText"/>
            </w:pPr>
            <w:r w:rsidRPr="00333AE8">
              <w:t xml:space="preserve">Snow gum, White sally, </w:t>
            </w:r>
            <w:proofErr w:type="spellStart"/>
            <w:r w:rsidRPr="00333AE8">
              <w:t>Jounama</w:t>
            </w:r>
            <w:proofErr w:type="spellEnd"/>
            <w:r w:rsidRPr="00333AE8">
              <w:t xml:space="preserve"> snow gum, </w:t>
            </w:r>
          </w:p>
        </w:tc>
        <w:tc>
          <w:tcPr>
            <w:tcW w:w="0" w:type="auto"/>
          </w:tcPr>
          <w:p w14:paraId="2443D3E5" w14:textId="77777777" w:rsidR="00333AE8" w:rsidRPr="00333AE8" w:rsidRDefault="00333AE8" w:rsidP="00333AE8">
            <w:pPr>
              <w:pStyle w:val="TableText"/>
              <w:jc w:val="right"/>
            </w:pPr>
            <w:r w:rsidRPr="00333AE8">
              <w:t>11, 12, 13</w:t>
            </w:r>
          </w:p>
        </w:tc>
      </w:tr>
      <w:tr w:rsidR="00333AE8" w:rsidRPr="00333AE8" w14:paraId="4AE36C81" w14:textId="77777777" w:rsidTr="006B05F1">
        <w:tc>
          <w:tcPr>
            <w:tcW w:w="0" w:type="auto"/>
          </w:tcPr>
          <w:p w14:paraId="746F3C04"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prava</w:t>
            </w:r>
            <w:proofErr w:type="spellEnd"/>
          </w:p>
        </w:tc>
        <w:tc>
          <w:tcPr>
            <w:tcW w:w="0" w:type="auto"/>
          </w:tcPr>
          <w:p w14:paraId="6A5E64FB" w14:textId="77777777" w:rsidR="00333AE8" w:rsidRPr="00333AE8" w:rsidRDefault="00333AE8" w:rsidP="00333AE8">
            <w:pPr>
              <w:pStyle w:val="TableText"/>
            </w:pPr>
            <w:r w:rsidRPr="00333AE8">
              <w:t>Orange gum, Moonbi red gum</w:t>
            </w:r>
          </w:p>
        </w:tc>
        <w:tc>
          <w:tcPr>
            <w:tcW w:w="0" w:type="auto"/>
          </w:tcPr>
          <w:p w14:paraId="4254D104" w14:textId="77777777" w:rsidR="00333AE8" w:rsidRPr="00333AE8" w:rsidRDefault="00333AE8" w:rsidP="00333AE8">
            <w:pPr>
              <w:pStyle w:val="TableText"/>
              <w:jc w:val="right"/>
            </w:pPr>
            <w:r w:rsidRPr="00333AE8">
              <w:t>11, 12, 13</w:t>
            </w:r>
          </w:p>
        </w:tc>
      </w:tr>
      <w:tr w:rsidR="00333AE8" w:rsidRPr="00333AE8" w14:paraId="2EFD3A13" w14:textId="77777777" w:rsidTr="006B05F1">
        <w:tc>
          <w:tcPr>
            <w:tcW w:w="0" w:type="auto"/>
          </w:tcPr>
          <w:p w14:paraId="11C679D7" w14:textId="77777777" w:rsidR="00333AE8" w:rsidRPr="00333AE8" w:rsidRDefault="00333AE8" w:rsidP="00333AE8">
            <w:pPr>
              <w:pStyle w:val="TableText"/>
              <w:rPr>
                <w:rStyle w:val="Emphasis"/>
              </w:rPr>
            </w:pPr>
            <w:r w:rsidRPr="00333AE8">
              <w:rPr>
                <w:rStyle w:val="Emphasis"/>
              </w:rPr>
              <w:t>Eucalyptus punctate</w:t>
            </w:r>
          </w:p>
        </w:tc>
        <w:tc>
          <w:tcPr>
            <w:tcW w:w="0" w:type="auto"/>
          </w:tcPr>
          <w:p w14:paraId="063CF2F1" w14:textId="77777777" w:rsidR="00333AE8" w:rsidRPr="00333AE8" w:rsidRDefault="00333AE8" w:rsidP="00333AE8">
            <w:pPr>
              <w:pStyle w:val="TableText"/>
            </w:pPr>
            <w:r w:rsidRPr="00333AE8">
              <w:t>Grey gum, Grey iron gum, Long-capped grey gum</w:t>
            </w:r>
          </w:p>
        </w:tc>
        <w:tc>
          <w:tcPr>
            <w:tcW w:w="0" w:type="auto"/>
          </w:tcPr>
          <w:p w14:paraId="6B40C61D" w14:textId="77777777" w:rsidR="00333AE8" w:rsidRPr="00333AE8" w:rsidRDefault="00333AE8" w:rsidP="00333AE8">
            <w:pPr>
              <w:pStyle w:val="TableText"/>
              <w:jc w:val="right"/>
            </w:pPr>
            <w:r w:rsidRPr="00333AE8">
              <w:t>12, 13</w:t>
            </w:r>
          </w:p>
        </w:tc>
      </w:tr>
      <w:tr w:rsidR="00333AE8" w:rsidRPr="00333AE8" w14:paraId="791B8D0A" w14:textId="77777777" w:rsidTr="006B05F1">
        <w:tc>
          <w:tcPr>
            <w:tcW w:w="0" w:type="auto"/>
          </w:tcPr>
          <w:p w14:paraId="43A9C857" w14:textId="77777777" w:rsidR="00333AE8" w:rsidRPr="00333AE8" w:rsidRDefault="00333AE8" w:rsidP="00333AE8">
            <w:pPr>
              <w:pStyle w:val="TableText"/>
              <w:rPr>
                <w:rStyle w:val="Emphasis"/>
              </w:rPr>
            </w:pPr>
            <w:r w:rsidRPr="00333AE8">
              <w:rPr>
                <w:rStyle w:val="Emphasis"/>
              </w:rPr>
              <w:lastRenderedPageBreak/>
              <w:t>Eucalyptus radiata</w:t>
            </w:r>
          </w:p>
        </w:tc>
        <w:tc>
          <w:tcPr>
            <w:tcW w:w="0" w:type="auto"/>
          </w:tcPr>
          <w:p w14:paraId="6377787C" w14:textId="77777777" w:rsidR="00333AE8" w:rsidRPr="00333AE8" w:rsidRDefault="00333AE8" w:rsidP="00333AE8">
            <w:pPr>
              <w:pStyle w:val="TableText"/>
            </w:pPr>
            <w:r w:rsidRPr="00333AE8">
              <w:t>Narrow-leaved peppermint</w:t>
            </w:r>
          </w:p>
        </w:tc>
        <w:tc>
          <w:tcPr>
            <w:tcW w:w="0" w:type="auto"/>
          </w:tcPr>
          <w:p w14:paraId="795626CD" w14:textId="77777777" w:rsidR="00333AE8" w:rsidRPr="00333AE8" w:rsidRDefault="00333AE8" w:rsidP="00333AE8">
            <w:pPr>
              <w:pStyle w:val="TableText"/>
              <w:jc w:val="right"/>
            </w:pPr>
            <w:r w:rsidRPr="00333AE8">
              <w:t>11, 12, 13</w:t>
            </w:r>
          </w:p>
        </w:tc>
      </w:tr>
      <w:tr w:rsidR="00333AE8" w:rsidRPr="00333AE8" w14:paraId="18CAC932" w14:textId="77777777" w:rsidTr="006B05F1">
        <w:tc>
          <w:tcPr>
            <w:tcW w:w="0" w:type="auto"/>
          </w:tcPr>
          <w:p w14:paraId="30FEC187"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saligna</w:t>
            </w:r>
            <w:proofErr w:type="spellEnd"/>
          </w:p>
        </w:tc>
        <w:tc>
          <w:tcPr>
            <w:tcW w:w="0" w:type="auto"/>
          </w:tcPr>
          <w:p w14:paraId="38532C7D" w14:textId="77777777" w:rsidR="00333AE8" w:rsidRPr="00333AE8" w:rsidRDefault="00333AE8" w:rsidP="00333AE8">
            <w:pPr>
              <w:pStyle w:val="TableText"/>
            </w:pPr>
            <w:r w:rsidRPr="00333AE8">
              <w:t xml:space="preserve">Sydney blue gum, </w:t>
            </w:r>
            <w:proofErr w:type="gramStart"/>
            <w:r w:rsidRPr="00333AE8">
              <w:t>Blue</w:t>
            </w:r>
            <w:proofErr w:type="gramEnd"/>
            <w:r w:rsidRPr="00333AE8">
              <w:t xml:space="preserve"> gum</w:t>
            </w:r>
          </w:p>
        </w:tc>
        <w:tc>
          <w:tcPr>
            <w:tcW w:w="0" w:type="auto"/>
          </w:tcPr>
          <w:p w14:paraId="69DE8615" w14:textId="77777777" w:rsidR="00333AE8" w:rsidRPr="00333AE8" w:rsidRDefault="00333AE8" w:rsidP="00333AE8">
            <w:pPr>
              <w:pStyle w:val="TableText"/>
              <w:jc w:val="right"/>
            </w:pPr>
            <w:r w:rsidRPr="00333AE8">
              <w:t>11, 12</w:t>
            </w:r>
          </w:p>
        </w:tc>
      </w:tr>
      <w:tr w:rsidR="00333AE8" w:rsidRPr="00333AE8" w14:paraId="290E7C32" w14:textId="77777777" w:rsidTr="006B05F1">
        <w:tc>
          <w:tcPr>
            <w:tcW w:w="0" w:type="auto"/>
          </w:tcPr>
          <w:p w14:paraId="3695366A"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stellulata</w:t>
            </w:r>
            <w:proofErr w:type="spellEnd"/>
          </w:p>
        </w:tc>
        <w:tc>
          <w:tcPr>
            <w:tcW w:w="0" w:type="auto"/>
          </w:tcPr>
          <w:p w14:paraId="155563A4" w14:textId="77777777" w:rsidR="00333AE8" w:rsidRPr="00333AE8" w:rsidRDefault="00333AE8" w:rsidP="00333AE8">
            <w:pPr>
              <w:pStyle w:val="TableText"/>
            </w:pPr>
            <w:r w:rsidRPr="00333AE8">
              <w:t xml:space="preserve">Black </w:t>
            </w:r>
            <w:proofErr w:type="spellStart"/>
            <w:r w:rsidRPr="00333AE8">
              <w:t>sallee</w:t>
            </w:r>
            <w:proofErr w:type="spellEnd"/>
            <w:r w:rsidRPr="00333AE8">
              <w:t xml:space="preserve">, Black sally, </w:t>
            </w:r>
            <w:proofErr w:type="spellStart"/>
            <w:r w:rsidRPr="00333AE8">
              <w:t>Muzzlewood</w:t>
            </w:r>
            <w:proofErr w:type="spellEnd"/>
          </w:p>
        </w:tc>
        <w:tc>
          <w:tcPr>
            <w:tcW w:w="0" w:type="auto"/>
          </w:tcPr>
          <w:p w14:paraId="07DC49F9" w14:textId="77777777" w:rsidR="00333AE8" w:rsidRPr="00333AE8" w:rsidRDefault="00333AE8" w:rsidP="00333AE8">
            <w:pPr>
              <w:pStyle w:val="TableText"/>
              <w:jc w:val="right"/>
            </w:pPr>
            <w:r w:rsidRPr="00333AE8">
              <w:t>11, 12, 13</w:t>
            </w:r>
          </w:p>
        </w:tc>
      </w:tr>
      <w:tr w:rsidR="00333AE8" w:rsidRPr="00333AE8" w14:paraId="14DB3E18" w14:textId="77777777" w:rsidTr="006B05F1">
        <w:tc>
          <w:tcPr>
            <w:tcW w:w="0" w:type="auto"/>
          </w:tcPr>
          <w:p w14:paraId="2BBF607C"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tereticornis</w:t>
            </w:r>
            <w:proofErr w:type="spellEnd"/>
          </w:p>
        </w:tc>
        <w:tc>
          <w:tcPr>
            <w:tcW w:w="0" w:type="auto"/>
          </w:tcPr>
          <w:p w14:paraId="67E5321C" w14:textId="77777777" w:rsidR="00333AE8" w:rsidRPr="00333AE8" w:rsidRDefault="00333AE8" w:rsidP="00333AE8">
            <w:pPr>
              <w:pStyle w:val="TableText"/>
            </w:pPr>
            <w:r w:rsidRPr="00333AE8">
              <w:t xml:space="preserve">Forest red gum, </w:t>
            </w:r>
            <w:proofErr w:type="gramStart"/>
            <w:r w:rsidRPr="00333AE8">
              <w:t>Blue</w:t>
            </w:r>
            <w:proofErr w:type="gramEnd"/>
            <w:r w:rsidRPr="00333AE8">
              <w:t xml:space="preserve"> gum, Queensland blue gum</w:t>
            </w:r>
          </w:p>
        </w:tc>
        <w:tc>
          <w:tcPr>
            <w:tcW w:w="0" w:type="auto"/>
          </w:tcPr>
          <w:p w14:paraId="5EC05DCC" w14:textId="77777777" w:rsidR="00333AE8" w:rsidRPr="00333AE8" w:rsidRDefault="00333AE8" w:rsidP="00333AE8">
            <w:pPr>
              <w:pStyle w:val="TableText"/>
              <w:jc w:val="right"/>
            </w:pPr>
            <w:r w:rsidRPr="00333AE8">
              <w:t>11, 12, 13</w:t>
            </w:r>
          </w:p>
        </w:tc>
      </w:tr>
      <w:tr w:rsidR="00333AE8" w:rsidRPr="00333AE8" w14:paraId="621EF11A" w14:textId="77777777" w:rsidTr="006B05F1">
        <w:tc>
          <w:tcPr>
            <w:tcW w:w="0" w:type="auto"/>
          </w:tcPr>
          <w:p w14:paraId="39E9D02C"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viminalis</w:t>
            </w:r>
            <w:proofErr w:type="spellEnd"/>
          </w:p>
        </w:tc>
        <w:tc>
          <w:tcPr>
            <w:tcW w:w="0" w:type="auto"/>
          </w:tcPr>
          <w:p w14:paraId="59E3FD54" w14:textId="77777777" w:rsidR="00333AE8" w:rsidRPr="00333AE8" w:rsidRDefault="00333AE8" w:rsidP="00333AE8">
            <w:pPr>
              <w:pStyle w:val="TableText"/>
            </w:pPr>
            <w:r w:rsidRPr="00333AE8">
              <w:t>Rough-barked ribbon gum, Manna gum, Ribbon gum</w:t>
            </w:r>
          </w:p>
        </w:tc>
        <w:tc>
          <w:tcPr>
            <w:tcW w:w="0" w:type="auto"/>
          </w:tcPr>
          <w:p w14:paraId="1A7A5516" w14:textId="77777777" w:rsidR="00333AE8" w:rsidRPr="00333AE8" w:rsidRDefault="00333AE8" w:rsidP="00333AE8">
            <w:pPr>
              <w:pStyle w:val="TableText"/>
              <w:jc w:val="right"/>
            </w:pPr>
            <w:r w:rsidRPr="00333AE8">
              <w:t>11, 12, 13</w:t>
            </w:r>
          </w:p>
        </w:tc>
      </w:tr>
      <w:tr w:rsidR="00333AE8" w:rsidRPr="00333AE8" w14:paraId="72549C95" w14:textId="77777777" w:rsidTr="006B05F1">
        <w:tc>
          <w:tcPr>
            <w:tcW w:w="0" w:type="auto"/>
          </w:tcPr>
          <w:p w14:paraId="5814508E"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williamsiana</w:t>
            </w:r>
            <w:proofErr w:type="spellEnd"/>
          </w:p>
        </w:tc>
        <w:tc>
          <w:tcPr>
            <w:tcW w:w="0" w:type="auto"/>
          </w:tcPr>
          <w:p w14:paraId="1E6336D2" w14:textId="77777777" w:rsidR="00333AE8" w:rsidRPr="00333AE8" w:rsidRDefault="00333AE8" w:rsidP="00333AE8">
            <w:pPr>
              <w:pStyle w:val="TableText"/>
            </w:pPr>
            <w:r w:rsidRPr="00333AE8">
              <w:t>William's stringybark, Large-leaved stringybark</w:t>
            </w:r>
          </w:p>
        </w:tc>
        <w:tc>
          <w:tcPr>
            <w:tcW w:w="0" w:type="auto"/>
          </w:tcPr>
          <w:p w14:paraId="5F3AEAF5" w14:textId="77777777" w:rsidR="00333AE8" w:rsidRPr="00333AE8" w:rsidRDefault="00333AE8" w:rsidP="00333AE8">
            <w:pPr>
              <w:pStyle w:val="TableText"/>
              <w:jc w:val="right"/>
            </w:pPr>
            <w:r w:rsidRPr="00333AE8">
              <w:t>11, 12, 13</w:t>
            </w:r>
          </w:p>
        </w:tc>
      </w:tr>
      <w:tr w:rsidR="00333AE8" w:rsidRPr="00333AE8" w14:paraId="63227702" w14:textId="77777777" w:rsidTr="006B05F1">
        <w:tc>
          <w:tcPr>
            <w:tcW w:w="0" w:type="auto"/>
          </w:tcPr>
          <w:p w14:paraId="3307E954"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youmanii</w:t>
            </w:r>
            <w:proofErr w:type="spellEnd"/>
          </w:p>
        </w:tc>
        <w:tc>
          <w:tcPr>
            <w:tcW w:w="0" w:type="auto"/>
          </w:tcPr>
          <w:p w14:paraId="518F1641" w14:textId="77777777" w:rsidR="00333AE8" w:rsidRPr="00333AE8" w:rsidRDefault="00333AE8" w:rsidP="00333AE8">
            <w:pPr>
              <w:pStyle w:val="TableText"/>
            </w:pPr>
            <w:proofErr w:type="spellStart"/>
            <w:r w:rsidRPr="00333AE8">
              <w:t>Youman's</w:t>
            </w:r>
            <w:proofErr w:type="spellEnd"/>
            <w:r w:rsidRPr="00333AE8">
              <w:t xml:space="preserve"> stringybark</w:t>
            </w:r>
          </w:p>
        </w:tc>
        <w:tc>
          <w:tcPr>
            <w:tcW w:w="0" w:type="auto"/>
          </w:tcPr>
          <w:p w14:paraId="7955942D" w14:textId="77777777" w:rsidR="00333AE8" w:rsidRPr="00333AE8" w:rsidRDefault="00333AE8" w:rsidP="00333AE8">
            <w:pPr>
              <w:pStyle w:val="TableText"/>
              <w:jc w:val="right"/>
            </w:pPr>
            <w:r w:rsidRPr="00333AE8">
              <w:t>11, 12, 13</w:t>
            </w:r>
          </w:p>
        </w:tc>
      </w:tr>
      <w:bookmarkEnd w:id="119"/>
    </w:tbl>
    <w:p w14:paraId="65E784C4" w14:textId="39ECB364" w:rsidR="00E175D9" w:rsidRDefault="00E175D9" w:rsidP="00E175D9"/>
    <w:p w14:paraId="5B142EAA" w14:textId="4ECD05D2" w:rsidR="001E0F83" w:rsidRDefault="001E0F83" w:rsidP="001E0F83">
      <w:pPr>
        <w:pStyle w:val="Caption"/>
      </w:pPr>
      <w:bookmarkStart w:id="120" w:name="_Toc99530132"/>
      <w:r>
        <w:t xml:space="preserve">Table </w:t>
      </w:r>
      <w:r w:rsidR="00C8689F">
        <w:fldChar w:fldCharType="begin"/>
      </w:r>
      <w:r w:rsidR="00C8689F">
        <w:instrText xml:space="preserve"> SEQ Table \* ARABIC </w:instrText>
      </w:r>
      <w:r w:rsidR="00C8689F">
        <w:fldChar w:fldCharType="separate"/>
      </w:r>
      <w:r w:rsidR="00E4570F">
        <w:rPr>
          <w:noProof/>
        </w:rPr>
        <w:t>28</w:t>
      </w:r>
      <w:r w:rsidR="00C8689F">
        <w:rPr>
          <w:noProof/>
        </w:rPr>
        <w:fldChar w:fldCharType="end"/>
      </w:r>
      <w:r>
        <w:t xml:space="preserve"> </w:t>
      </w:r>
      <w:r w:rsidR="006C6F50">
        <w:t xml:space="preserve">Northern Tablelands NSW </w:t>
      </w:r>
      <w:r w:rsidR="00BB16B2">
        <w:t>Ancillary habitat trees</w:t>
      </w:r>
      <w:bookmarkEnd w:id="120"/>
    </w:p>
    <w:tbl>
      <w:tblPr>
        <w:tblStyle w:val="TableGrid"/>
        <w:tblW w:w="0" w:type="auto"/>
        <w:tblBorders>
          <w:insideV w:val="none" w:sz="0" w:space="0" w:color="auto"/>
        </w:tblBorders>
        <w:tblLook w:val="04A0" w:firstRow="1" w:lastRow="0" w:firstColumn="1" w:lastColumn="0" w:noHBand="0" w:noVBand="1"/>
      </w:tblPr>
      <w:tblGrid>
        <w:gridCol w:w="2547"/>
        <w:gridCol w:w="5528"/>
        <w:gridCol w:w="985"/>
      </w:tblGrid>
      <w:tr w:rsidR="00333AE8" w:rsidRPr="00333AE8" w14:paraId="2BF30DA0" w14:textId="77777777" w:rsidTr="006B05F1">
        <w:trPr>
          <w:tblHeader/>
        </w:trPr>
        <w:tc>
          <w:tcPr>
            <w:tcW w:w="2547" w:type="dxa"/>
          </w:tcPr>
          <w:p w14:paraId="7662188D" w14:textId="77777777" w:rsidR="00333AE8" w:rsidRPr="00333AE8" w:rsidRDefault="00333AE8" w:rsidP="00333AE8">
            <w:pPr>
              <w:pStyle w:val="TableHeading"/>
            </w:pPr>
            <w:bookmarkStart w:id="121" w:name="Table_29"/>
            <w:r w:rsidRPr="00333AE8">
              <w:t>Tree species scientific name</w:t>
            </w:r>
          </w:p>
        </w:tc>
        <w:tc>
          <w:tcPr>
            <w:tcW w:w="5528" w:type="dxa"/>
          </w:tcPr>
          <w:p w14:paraId="2C54E20B" w14:textId="77777777" w:rsidR="00333AE8" w:rsidRPr="00333AE8" w:rsidRDefault="00333AE8" w:rsidP="00333AE8">
            <w:pPr>
              <w:pStyle w:val="TableHeading"/>
            </w:pPr>
            <w:r w:rsidRPr="00333AE8">
              <w:t>Common name</w:t>
            </w:r>
          </w:p>
        </w:tc>
        <w:tc>
          <w:tcPr>
            <w:tcW w:w="985" w:type="dxa"/>
          </w:tcPr>
          <w:p w14:paraId="4F708D8C" w14:textId="77777777" w:rsidR="00333AE8" w:rsidRPr="00333AE8" w:rsidRDefault="00333AE8" w:rsidP="00333AE8">
            <w:pPr>
              <w:pStyle w:val="TableHeading"/>
              <w:jc w:val="right"/>
            </w:pPr>
            <w:r w:rsidRPr="00333AE8">
              <w:t>Source</w:t>
            </w:r>
          </w:p>
        </w:tc>
      </w:tr>
      <w:tr w:rsidR="00333AE8" w:rsidRPr="00333AE8" w14:paraId="1D84AB78" w14:textId="77777777" w:rsidTr="006B05F1">
        <w:tc>
          <w:tcPr>
            <w:tcW w:w="2547" w:type="dxa"/>
          </w:tcPr>
          <w:p w14:paraId="265E7DD5" w14:textId="77777777" w:rsidR="00333AE8" w:rsidRPr="00333AE8" w:rsidRDefault="00333AE8" w:rsidP="00333AE8">
            <w:pPr>
              <w:pStyle w:val="TableText"/>
              <w:rPr>
                <w:rStyle w:val="Emphasis"/>
              </w:rPr>
            </w:pPr>
            <w:proofErr w:type="spellStart"/>
            <w:r w:rsidRPr="00333AE8">
              <w:rPr>
                <w:rStyle w:val="Emphasis"/>
              </w:rPr>
              <w:t>Allocasuarina</w:t>
            </w:r>
            <w:proofErr w:type="spellEnd"/>
            <w:r w:rsidRPr="00333AE8">
              <w:rPr>
                <w:rStyle w:val="Emphasis"/>
              </w:rPr>
              <w:t xml:space="preserve"> </w:t>
            </w:r>
            <w:proofErr w:type="spellStart"/>
            <w:r w:rsidRPr="00333AE8">
              <w:rPr>
                <w:rStyle w:val="Emphasis"/>
              </w:rPr>
              <w:t>littoralis</w:t>
            </w:r>
            <w:proofErr w:type="spellEnd"/>
          </w:p>
        </w:tc>
        <w:tc>
          <w:tcPr>
            <w:tcW w:w="5528" w:type="dxa"/>
          </w:tcPr>
          <w:p w14:paraId="120E0B87" w14:textId="77777777" w:rsidR="00333AE8" w:rsidRPr="00333AE8" w:rsidRDefault="00333AE8" w:rsidP="00333AE8">
            <w:pPr>
              <w:pStyle w:val="TableText"/>
            </w:pPr>
            <w:r w:rsidRPr="00333AE8">
              <w:t>Black she-oak, Bull oak</w:t>
            </w:r>
          </w:p>
        </w:tc>
        <w:tc>
          <w:tcPr>
            <w:tcW w:w="985" w:type="dxa"/>
          </w:tcPr>
          <w:p w14:paraId="3FDD07E5" w14:textId="77777777" w:rsidR="00333AE8" w:rsidRPr="00333AE8" w:rsidRDefault="00333AE8" w:rsidP="00333AE8">
            <w:pPr>
              <w:pStyle w:val="TableText"/>
              <w:jc w:val="right"/>
            </w:pPr>
            <w:r w:rsidRPr="00333AE8">
              <w:t>11, 12, 13</w:t>
            </w:r>
          </w:p>
        </w:tc>
      </w:tr>
      <w:tr w:rsidR="00333AE8" w:rsidRPr="00333AE8" w14:paraId="7D538432" w14:textId="77777777" w:rsidTr="006B05F1">
        <w:tc>
          <w:tcPr>
            <w:tcW w:w="2547" w:type="dxa"/>
          </w:tcPr>
          <w:p w14:paraId="05B2D4D1" w14:textId="77777777" w:rsidR="00333AE8" w:rsidRPr="00333AE8" w:rsidRDefault="00333AE8" w:rsidP="00333AE8">
            <w:pPr>
              <w:pStyle w:val="TableText"/>
              <w:rPr>
                <w:rStyle w:val="Emphasis"/>
              </w:rPr>
            </w:pPr>
            <w:r w:rsidRPr="00333AE8">
              <w:rPr>
                <w:rStyle w:val="Emphasis"/>
              </w:rPr>
              <w:t>Angophora floribunda</w:t>
            </w:r>
          </w:p>
        </w:tc>
        <w:tc>
          <w:tcPr>
            <w:tcW w:w="5528" w:type="dxa"/>
          </w:tcPr>
          <w:p w14:paraId="389B0E93" w14:textId="77777777" w:rsidR="00333AE8" w:rsidRPr="00333AE8" w:rsidRDefault="00333AE8" w:rsidP="00333AE8">
            <w:pPr>
              <w:pStyle w:val="TableText"/>
            </w:pPr>
            <w:r w:rsidRPr="00333AE8">
              <w:t>Apple, Rough-barked apple</w:t>
            </w:r>
          </w:p>
        </w:tc>
        <w:tc>
          <w:tcPr>
            <w:tcW w:w="985" w:type="dxa"/>
          </w:tcPr>
          <w:p w14:paraId="2F8ADD2B" w14:textId="77777777" w:rsidR="00333AE8" w:rsidRPr="00333AE8" w:rsidRDefault="00333AE8" w:rsidP="00333AE8">
            <w:pPr>
              <w:pStyle w:val="TableText"/>
              <w:jc w:val="right"/>
            </w:pPr>
            <w:r w:rsidRPr="00333AE8">
              <w:t>11, 12, 13</w:t>
            </w:r>
          </w:p>
        </w:tc>
      </w:tr>
      <w:tr w:rsidR="00333AE8" w:rsidRPr="00333AE8" w14:paraId="3BFBD7DA" w14:textId="77777777" w:rsidTr="006B05F1">
        <w:tc>
          <w:tcPr>
            <w:tcW w:w="2547" w:type="dxa"/>
          </w:tcPr>
          <w:p w14:paraId="0803809B" w14:textId="77777777" w:rsidR="00333AE8" w:rsidRPr="00333AE8" w:rsidRDefault="00333AE8" w:rsidP="00333AE8">
            <w:pPr>
              <w:pStyle w:val="TableText"/>
              <w:rPr>
                <w:rStyle w:val="Emphasis"/>
              </w:rPr>
            </w:pPr>
            <w:r w:rsidRPr="00333AE8">
              <w:rPr>
                <w:rStyle w:val="Emphasis"/>
              </w:rPr>
              <w:t xml:space="preserve">Callitris </w:t>
            </w:r>
            <w:proofErr w:type="spellStart"/>
            <w:r w:rsidRPr="00333AE8">
              <w:rPr>
                <w:rStyle w:val="Emphasis"/>
              </w:rPr>
              <w:t>glaucophylla</w:t>
            </w:r>
            <w:proofErr w:type="spellEnd"/>
          </w:p>
        </w:tc>
        <w:tc>
          <w:tcPr>
            <w:tcW w:w="5528" w:type="dxa"/>
          </w:tcPr>
          <w:p w14:paraId="09697954" w14:textId="77777777" w:rsidR="00333AE8" w:rsidRPr="00333AE8" w:rsidRDefault="00333AE8" w:rsidP="00333AE8">
            <w:pPr>
              <w:pStyle w:val="TableText"/>
            </w:pPr>
            <w:r w:rsidRPr="00333AE8">
              <w:t>White cypress pine</w:t>
            </w:r>
          </w:p>
        </w:tc>
        <w:tc>
          <w:tcPr>
            <w:tcW w:w="985" w:type="dxa"/>
          </w:tcPr>
          <w:p w14:paraId="2E6035C7" w14:textId="77777777" w:rsidR="00333AE8" w:rsidRPr="00333AE8" w:rsidRDefault="00333AE8" w:rsidP="00333AE8">
            <w:pPr>
              <w:pStyle w:val="TableText"/>
              <w:jc w:val="right"/>
            </w:pPr>
            <w:r w:rsidRPr="00333AE8">
              <w:t>11, 12, 13</w:t>
            </w:r>
          </w:p>
        </w:tc>
      </w:tr>
      <w:tr w:rsidR="00333AE8" w:rsidRPr="00333AE8" w14:paraId="003AA8AA" w14:textId="77777777" w:rsidTr="006B05F1">
        <w:tc>
          <w:tcPr>
            <w:tcW w:w="2547" w:type="dxa"/>
          </w:tcPr>
          <w:p w14:paraId="4794A7C0"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andrewsii</w:t>
            </w:r>
            <w:proofErr w:type="spellEnd"/>
          </w:p>
        </w:tc>
        <w:tc>
          <w:tcPr>
            <w:tcW w:w="5528" w:type="dxa"/>
          </w:tcPr>
          <w:p w14:paraId="2CF45D9F" w14:textId="77777777" w:rsidR="00333AE8" w:rsidRPr="00333AE8" w:rsidRDefault="00333AE8" w:rsidP="00333AE8">
            <w:pPr>
              <w:pStyle w:val="TableText"/>
            </w:pPr>
            <w:r w:rsidRPr="00333AE8">
              <w:t>New England blackbutt</w:t>
            </w:r>
          </w:p>
        </w:tc>
        <w:tc>
          <w:tcPr>
            <w:tcW w:w="985" w:type="dxa"/>
          </w:tcPr>
          <w:p w14:paraId="35B873AE" w14:textId="77777777" w:rsidR="00333AE8" w:rsidRPr="00333AE8" w:rsidRDefault="00333AE8" w:rsidP="00333AE8">
            <w:pPr>
              <w:pStyle w:val="TableText"/>
              <w:jc w:val="right"/>
            </w:pPr>
            <w:r w:rsidRPr="00333AE8">
              <w:t>13</w:t>
            </w:r>
          </w:p>
        </w:tc>
      </w:tr>
      <w:tr w:rsidR="00333AE8" w:rsidRPr="00333AE8" w14:paraId="417A8F65" w14:textId="77777777" w:rsidTr="006B05F1">
        <w:tc>
          <w:tcPr>
            <w:tcW w:w="2547" w:type="dxa"/>
          </w:tcPr>
          <w:p w14:paraId="65653C0D"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campanulata</w:t>
            </w:r>
            <w:proofErr w:type="spellEnd"/>
          </w:p>
        </w:tc>
        <w:tc>
          <w:tcPr>
            <w:tcW w:w="5528" w:type="dxa"/>
          </w:tcPr>
          <w:p w14:paraId="77BDA4B3" w14:textId="77777777" w:rsidR="00333AE8" w:rsidRPr="00333AE8" w:rsidRDefault="00333AE8" w:rsidP="00333AE8">
            <w:pPr>
              <w:pStyle w:val="TableText"/>
            </w:pPr>
            <w:r w:rsidRPr="00333AE8">
              <w:t>New England Blackbutt, Gum-topped peppermint, New England ash</w:t>
            </w:r>
          </w:p>
        </w:tc>
        <w:tc>
          <w:tcPr>
            <w:tcW w:w="985" w:type="dxa"/>
          </w:tcPr>
          <w:p w14:paraId="4164576C" w14:textId="77777777" w:rsidR="00333AE8" w:rsidRPr="00333AE8" w:rsidRDefault="00333AE8" w:rsidP="00333AE8">
            <w:pPr>
              <w:pStyle w:val="TableText"/>
              <w:jc w:val="right"/>
            </w:pPr>
            <w:r w:rsidRPr="00333AE8">
              <w:t>11, 12, 13</w:t>
            </w:r>
          </w:p>
        </w:tc>
      </w:tr>
      <w:tr w:rsidR="00333AE8" w:rsidRPr="00333AE8" w14:paraId="1BEFB55F" w14:textId="77777777" w:rsidTr="006B05F1">
        <w:tc>
          <w:tcPr>
            <w:tcW w:w="2547" w:type="dxa"/>
          </w:tcPr>
          <w:p w14:paraId="15DBE245"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crebra</w:t>
            </w:r>
            <w:proofErr w:type="spellEnd"/>
          </w:p>
        </w:tc>
        <w:tc>
          <w:tcPr>
            <w:tcW w:w="5528" w:type="dxa"/>
          </w:tcPr>
          <w:p w14:paraId="2F843CF8" w14:textId="77777777" w:rsidR="00333AE8" w:rsidRPr="00333AE8" w:rsidRDefault="00333AE8" w:rsidP="00333AE8">
            <w:pPr>
              <w:pStyle w:val="TableText"/>
            </w:pPr>
            <w:r w:rsidRPr="00333AE8">
              <w:t xml:space="preserve">Narrow-leaved ironbark, Narrow-leaved red ironbark, </w:t>
            </w:r>
            <w:proofErr w:type="spellStart"/>
            <w:r w:rsidRPr="00333AE8">
              <w:t>Muggago</w:t>
            </w:r>
            <w:proofErr w:type="spellEnd"/>
          </w:p>
        </w:tc>
        <w:tc>
          <w:tcPr>
            <w:tcW w:w="985" w:type="dxa"/>
          </w:tcPr>
          <w:p w14:paraId="7F23D001" w14:textId="77777777" w:rsidR="00333AE8" w:rsidRPr="00333AE8" w:rsidRDefault="00333AE8" w:rsidP="00333AE8">
            <w:pPr>
              <w:pStyle w:val="TableText"/>
              <w:jc w:val="right"/>
            </w:pPr>
            <w:r w:rsidRPr="00333AE8">
              <w:t>11, 12</w:t>
            </w:r>
          </w:p>
        </w:tc>
      </w:tr>
      <w:tr w:rsidR="00333AE8" w:rsidRPr="00333AE8" w14:paraId="2D5B8C61" w14:textId="77777777" w:rsidTr="006B05F1">
        <w:tc>
          <w:tcPr>
            <w:tcW w:w="2547" w:type="dxa"/>
          </w:tcPr>
          <w:p w14:paraId="560DAC7E"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eugenioides</w:t>
            </w:r>
            <w:proofErr w:type="spellEnd"/>
          </w:p>
        </w:tc>
        <w:tc>
          <w:tcPr>
            <w:tcW w:w="5528" w:type="dxa"/>
          </w:tcPr>
          <w:p w14:paraId="659F3357" w14:textId="77777777" w:rsidR="00333AE8" w:rsidRPr="00333AE8" w:rsidRDefault="00333AE8" w:rsidP="00333AE8">
            <w:pPr>
              <w:pStyle w:val="TableText"/>
            </w:pPr>
            <w:r w:rsidRPr="00333AE8">
              <w:t>Thin-leaved stringybark, Wilkinson's stringybark</w:t>
            </w:r>
          </w:p>
        </w:tc>
        <w:tc>
          <w:tcPr>
            <w:tcW w:w="985" w:type="dxa"/>
          </w:tcPr>
          <w:p w14:paraId="27817B15" w14:textId="77777777" w:rsidR="00333AE8" w:rsidRPr="00333AE8" w:rsidRDefault="00333AE8" w:rsidP="00333AE8">
            <w:pPr>
              <w:pStyle w:val="TableText"/>
              <w:jc w:val="right"/>
            </w:pPr>
            <w:r w:rsidRPr="00333AE8">
              <w:t>11, 12</w:t>
            </w:r>
          </w:p>
        </w:tc>
      </w:tr>
      <w:tr w:rsidR="00333AE8" w:rsidRPr="00333AE8" w14:paraId="0E813DC7" w14:textId="77777777" w:rsidTr="006B05F1">
        <w:tc>
          <w:tcPr>
            <w:tcW w:w="2547" w:type="dxa"/>
          </w:tcPr>
          <w:p w14:paraId="2C251E1C"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macrorhyncha</w:t>
            </w:r>
            <w:proofErr w:type="spellEnd"/>
          </w:p>
        </w:tc>
        <w:tc>
          <w:tcPr>
            <w:tcW w:w="5528" w:type="dxa"/>
          </w:tcPr>
          <w:p w14:paraId="2700ECD8" w14:textId="77777777" w:rsidR="00333AE8" w:rsidRPr="00333AE8" w:rsidRDefault="00333AE8" w:rsidP="00333AE8">
            <w:pPr>
              <w:pStyle w:val="TableText"/>
            </w:pPr>
            <w:r w:rsidRPr="00333AE8">
              <w:t>Red stringybark</w:t>
            </w:r>
          </w:p>
        </w:tc>
        <w:tc>
          <w:tcPr>
            <w:tcW w:w="985" w:type="dxa"/>
          </w:tcPr>
          <w:p w14:paraId="698AD7AF" w14:textId="77777777" w:rsidR="00333AE8" w:rsidRPr="00333AE8" w:rsidRDefault="00333AE8" w:rsidP="00333AE8">
            <w:pPr>
              <w:pStyle w:val="TableText"/>
              <w:jc w:val="right"/>
            </w:pPr>
            <w:r w:rsidRPr="00333AE8">
              <w:t>11, 12, 13</w:t>
            </w:r>
          </w:p>
        </w:tc>
      </w:tr>
      <w:tr w:rsidR="00333AE8" w:rsidRPr="00333AE8" w14:paraId="32844FE2" w14:textId="77777777" w:rsidTr="006B05F1">
        <w:tc>
          <w:tcPr>
            <w:tcW w:w="2547" w:type="dxa"/>
          </w:tcPr>
          <w:p w14:paraId="0F2BAFAC"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melanophloia</w:t>
            </w:r>
            <w:proofErr w:type="spellEnd"/>
          </w:p>
        </w:tc>
        <w:tc>
          <w:tcPr>
            <w:tcW w:w="5528" w:type="dxa"/>
          </w:tcPr>
          <w:p w14:paraId="19FF0BB0" w14:textId="77777777" w:rsidR="00333AE8" w:rsidRPr="00333AE8" w:rsidRDefault="00333AE8" w:rsidP="00333AE8">
            <w:pPr>
              <w:pStyle w:val="TableText"/>
            </w:pPr>
            <w:r w:rsidRPr="00333AE8">
              <w:t>Silver-leaved ironbark</w:t>
            </w:r>
          </w:p>
        </w:tc>
        <w:tc>
          <w:tcPr>
            <w:tcW w:w="985" w:type="dxa"/>
          </w:tcPr>
          <w:p w14:paraId="68702D3C" w14:textId="77777777" w:rsidR="00333AE8" w:rsidRPr="00333AE8" w:rsidRDefault="00333AE8" w:rsidP="00333AE8">
            <w:pPr>
              <w:pStyle w:val="TableText"/>
              <w:jc w:val="right"/>
            </w:pPr>
            <w:r w:rsidRPr="00333AE8">
              <w:t>11, 12, 13</w:t>
            </w:r>
          </w:p>
        </w:tc>
      </w:tr>
      <w:tr w:rsidR="00333AE8" w:rsidRPr="00333AE8" w14:paraId="07B069A6" w14:textId="77777777" w:rsidTr="006B05F1">
        <w:tc>
          <w:tcPr>
            <w:tcW w:w="2547" w:type="dxa"/>
          </w:tcPr>
          <w:p w14:paraId="18F958F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michaeliana</w:t>
            </w:r>
            <w:proofErr w:type="spellEnd"/>
          </w:p>
        </w:tc>
        <w:tc>
          <w:tcPr>
            <w:tcW w:w="5528" w:type="dxa"/>
          </w:tcPr>
          <w:p w14:paraId="30D69043" w14:textId="77777777" w:rsidR="00333AE8" w:rsidRPr="00333AE8" w:rsidRDefault="00333AE8" w:rsidP="00333AE8">
            <w:pPr>
              <w:pStyle w:val="TableText"/>
            </w:pPr>
            <w:r w:rsidRPr="00333AE8">
              <w:t>Hillgrove gum, Brittle gum</w:t>
            </w:r>
          </w:p>
        </w:tc>
        <w:tc>
          <w:tcPr>
            <w:tcW w:w="985" w:type="dxa"/>
          </w:tcPr>
          <w:p w14:paraId="32692B57" w14:textId="77777777" w:rsidR="00333AE8" w:rsidRPr="00333AE8" w:rsidRDefault="00333AE8" w:rsidP="00333AE8">
            <w:pPr>
              <w:pStyle w:val="TableText"/>
              <w:jc w:val="right"/>
            </w:pPr>
            <w:r w:rsidRPr="00333AE8">
              <w:t>11, 12, 13</w:t>
            </w:r>
          </w:p>
        </w:tc>
      </w:tr>
      <w:tr w:rsidR="00333AE8" w:rsidRPr="00333AE8" w14:paraId="113434A2" w14:textId="77777777" w:rsidTr="006B05F1">
        <w:tc>
          <w:tcPr>
            <w:tcW w:w="2547" w:type="dxa"/>
          </w:tcPr>
          <w:p w14:paraId="15D1ABE5" w14:textId="77777777" w:rsidR="00333AE8" w:rsidRPr="00333AE8" w:rsidRDefault="00333AE8" w:rsidP="00333AE8">
            <w:pPr>
              <w:pStyle w:val="TableText"/>
              <w:rPr>
                <w:rStyle w:val="Emphasis"/>
              </w:rPr>
            </w:pPr>
            <w:r w:rsidRPr="00333AE8">
              <w:rPr>
                <w:rStyle w:val="Emphasis"/>
              </w:rPr>
              <w:t>Eucalyptus nobilis</w:t>
            </w:r>
          </w:p>
        </w:tc>
        <w:tc>
          <w:tcPr>
            <w:tcW w:w="5528" w:type="dxa"/>
          </w:tcPr>
          <w:p w14:paraId="27BC3893" w14:textId="77777777" w:rsidR="00333AE8" w:rsidRPr="00333AE8" w:rsidRDefault="00333AE8" w:rsidP="00333AE8">
            <w:pPr>
              <w:pStyle w:val="TableText"/>
            </w:pPr>
            <w:r w:rsidRPr="00333AE8">
              <w:t>Giant white gum, Forest ribbon gum</w:t>
            </w:r>
          </w:p>
        </w:tc>
        <w:tc>
          <w:tcPr>
            <w:tcW w:w="985" w:type="dxa"/>
          </w:tcPr>
          <w:p w14:paraId="7AD324B5" w14:textId="77777777" w:rsidR="00333AE8" w:rsidRPr="00333AE8" w:rsidRDefault="00333AE8" w:rsidP="00333AE8">
            <w:pPr>
              <w:pStyle w:val="TableText"/>
              <w:jc w:val="right"/>
            </w:pPr>
            <w:r w:rsidRPr="00333AE8">
              <w:t>11, 12, 13</w:t>
            </w:r>
          </w:p>
        </w:tc>
      </w:tr>
      <w:tr w:rsidR="00333AE8" w:rsidRPr="00333AE8" w14:paraId="59A1DF09" w14:textId="77777777" w:rsidTr="006B05F1">
        <w:tc>
          <w:tcPr>
            <w:tcW w:w="2547" w:type="dxa"/>
          </w:tcPr>
          <w:p w14:paraId="1AD3EE84" w14:textId="77777777" w:rsidR="00333AE8" w:rsidRPr="00333AE8" w:rsidRDefault="00333AE8" w:rsidP="00333AE8">
            <w:pPr>
              <w:pStyle w:val="TableText"/>
              <w:rPr>
                <w:rStyle w:val="Emphasis"/>
              </w:rPr>
            </w:pPr>
            <w:r w:rsidRPr="00333AE8">
              <w:rPr>
                <w:rStyle w:val="Emphasis"/>
              </w:rPr>
              <w:t>Eucalyptus nova-</w:t>
            </w:r>
            <w:proofErr w:type="spellStart"/>
            <w:r w:rsidRPr="00333AE8">
              <w:rPr>
                <w:rStyle w:val="Emphasis"/>
              </w:rPr>
              <w:t>anglica</w:t>
            </w:r>
            <w:proofErr w:type="spellEnd"/>
          </w:p>
        </w:tc>
        <w:tc>
          <w:tcPr>
            <w:tcW w:w="5528" w:type="dxa"/>
          </w:tcPr>
          <w:p w14:paraId="4F71F241" w14:textId="77777777" w:rsidR="00333AE8" w:rsidRPr="00333AE8" w:rsidRDefault="00333AE8" w:rsidP="00333AE8">
            <w:pPr>
              <w:pStyle w:val="TableText"/>
            </w:pPr>
            <w:r w:rsidRPr="00333AE8">
              <w:t>New England peppermint, Black peppermint</w:t>
            </w:r>
          </w:p>
        </w:tc>
        <w:tc>
          <w:tcPr>
            <w:tcW w:w="985" w:type="dxa"/>
          </w:tcPr>
          <w:p w14:paraId="61677935" w14:textId="77777777" w:rsidR="00333AE8" w:rsidRPr="00333AE8" w:rsidRDefault="00333AE8" w:rsidP="00333AE8">
            <w:pPr>
              <w:pStyle w:val="TableText"/>
              <w:jc w:val="right"/>
            </w:pPr>
            <w:r w:rsidRPr="00333AE8">
              <w:t>11, 12, 13</w:t>
            </w:r>
          </w:p>
        </w:tc>
      </w:tr>
      <w:tr w:rsidR="00333AE8" w:rsidRPr="00333AE8" w14:paraId="62273DAF" w14:textId="77777777" w:rsidTr="006B05F1">
        <w:tc>
          <w:tcPr>
            <w:tcW w:w="2547" w:type="dxa"/>
          </w:tcPr>
          <w:p w14:paraId="31F654FB"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obliqua</w:t>
            </w:r>
            <w:proofErr w:type="spellEnd"/>
          </w:p>
        </w:tc>
        <w:tc>
          <w:tcPr>
            <w:tcW w:w="5528" w:type="dxa"/>
          </w:tcPr>
          <w:p w14:paraId="5226EC90" w14:textId="77777777" w:rsidR="00333AE8" w:rsidRPr="00333AE8" w:rsidRDefault="00333AE8" w:rsidP="00333AE8">
            <w:pPr>
              <w:pStyle w:val="TableText"/>
            </w:pPr>
            <w:r w:rsidRPr="00333AE8">
              <w:t>Messmate stringybark, Australian oak, Brown-topped stringybark</w:t>
            </w:r>
          </w:p>
        </w:tc>
        <w:tc>
          <w:tcPr>
            <w:tcW w:w="985" w:type="dxa"/>
          </w:tcPr>
          <w:p w14:paraId="3A4E1FD0" w14:textId="77777777" w:rsidR="00333AE8" w:rsidRPr="00333AE8" w:rsidRDefault="00333AE8" w:rsidP="00333AE8">
            <w:pPr>
              <w:pStyle w:val="TableText"/>
              <w:jc w:val="right"/>
            </w:pPr>
            <w:r w:rsidRPr="00333AE8">
              <w:t>11, 12 13</w:t>
            </w:r>
          </w:p>
        </w:tc>
      </w:tr>
      <w:tr w:rsidR="00333AE8" w:rsidRPr="00333AE8" w14:paraId="450F8E05" w14:textId="77777777" w:rsidTr="006B05F1">
        <w:tc>
          <w:tcPr>
            <w:tcW w:w="2547" w:type="dxa"/>
          </w:tcPr>
          <w:p w14:paraId="16765B9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sideroxylon</w:t>
            </w:r>
            <w:proofErr w:type="spellEnd"/>
          </w:p>
        </w:tc>
        <w:tc>
          <w:tcPr>
            <w:tcW w:w="5528" w:type="dxa"/>
          </w:tcPr>
          <w:p w14:paraId="55A44A61" w14:textId="77777777" w:rsidR="00333AE8" w:rsidRPr="00333AE8" w:rsidRDefault="00333AE8" w:rsidP="00333AE8">
            <w:pPr>
              <w:pStyle w:val="TableText"/>
            </w:pPr>
            <w:r w:rsidRPr="00333AE8">
              <w:t>Red ironbark, Mugga ironbark, Three-fruited red ironbark</w:t>
            </w:r>
          </w:p>
        </w:tc>
        <w:tc>
          <w:tcPr>
            <w:tcW w:w="985" w:type="dxa"/>
          </w:tcPr>
          <w:p w14:paraId="1AC6509E" w14:textId="77777777" w:rsidR="00333AE8" w:rsidRPr="00333AE8" w:rsidRDefault="00333AE8" w:rsidP="00333AE8">
            <w:pPr>
              <w:pStyle w:val="TableText"/>
              <w:jc w:val="right"/>
            </w:pPr>
            <w:r w:rsidRPr="00333AE8">
              <w:t>11, 12, 13</w:t>
            </w:r>
          </w:p>
        </w:tc>
      </w:tr>
      <w:bookmarkEnd w:id="121"/>
    </w:tbl>
    <w:p w14:paraId="4500AAF8" w14:textId="667580D4" w:rsidR="00E175D9" w:rsidRDefault="00E175D9" w:rsidP="00E175D9"/>
    <w:p w14:paraId="45ABB440" w14:textId="517AB177" w:rsidR="00E175D9" w:rsidRDefault="00E175D9" w:rsidP="00333AE8">
      <w:pPr>
        <w:pStyle w:val="Heading3"/>
      </w:pPr>
      <w:bookmarkStart w:id="122" w:name="_Toc99530096"/>
      <w:r>
        <w:t>NSW South Coast</w:t>
      </w:r>
      <w:bookmarkEnd w:id="122"/>
    </w:p>
    <w:p w14:paraId="1A9C1C28" w14:textId="24B23336" w:rsidR="001E0F83" w:rsidRDefault="001E0F83" w:rsidP="001E0F83">
      <w:pPr>
        <w:pStyle w:val="Caption"/>
      </w:pPr>
      <w:bookmarkStart w:id="123" w:name="_Toc99530133"/>
      <w:r>
        <w:t xml:space="preserve">Table </w:t>
      </w:r>
      <w:r w:rsidR="00C8689F">
        <w:fldChar w:fldCharType="begin"/>
      </w:r>
      <w:r w:rsidR="00C8689F">
        <w:instrText xml:space="preserve"> SEQ Table \* ARABIC </w:instrText>
      </w:r>
      <w:r w:rsidR="00C8689F">
        <w:fldChar w:fldCharType="separate"/>
      </w:r>
      <w:r w:rsidR="00E4570F">
        <w:rPr>
          <w:noProof/>
        </w:rPr>
        <w:t>29</w:t>
      </w:r>
      <w:r w:rsidR="00C8689F">
        <w:rPr>
          <w:noProof/>
        </w:rPr>
        <w:fldChar w:fldCharType="end"/>
      </w:r>
      <w:r w:rsidRPr="00082043">
        <w:t xml:space="preserve"> </w:t>
      </w:r>
      <w:r w:rsidR="006C6F50">
        <w:t xml:space="preserve">NSW South Coast </w:t>
      </w:r>
      <w:r w:rsidR="00BB16B2">
        <w:t>Locally important koala trees</w:t>
      </w:r>
      <w:bookmarkEnd w:id="123"/>
    </w:p>
    <w:tbl>
      <w:tblPr>
        <w:tblStyle w:val="TableGrid"/>
        <w:tblW w:w="0" w:type="auto"/>
        <w:tblBorders>
          <w:insideV w:val="none" w:sz="0" w:space="0" w:color="auto"/>
        </w:tblBorders>
        <w:tblLook w:val="04A0" w:firstRow="1" w:lastRow="0" w:firstColumn="1" w:lastColumn="0" w:noHBand="0" w:noVBand="1"/>
      </w:tblPr>
      <w:tblGrid>
        <w:gridCol w:w="2689"/>
        <w:gridCol w:w="5386"/>
        <w:gridCol w:w="985"/>
      </w:tblGrid>
      <w:tr w:rsidR="00333AE8" w:rsidRPr="00333AE8" w14:paraId="6E135F8A" w14:textId="77777777" w:rsidTr="00333AE8">
        <w:trPr>
          <w:tblHeader/>
        </w:trPr>
        <w:tc>
          <w:tcPr>
            <w:tcW w:w="2689" w:type="dxa"/>
          </w:tcPr>
          <w:p w14:paraId="6C06A5FD" w14:textId="77777777" w:rsidR="00333AE8" w:rsidRPr="00333AE8" w:rsidRDefault="00333AE8" w:rsidP="00333AE8">
            <w:pPr>
              <w:pStyle w:val="TableHeading"/>
            </w:pPr>
            <w:bookmarkStart w:id="124" w:name="Table_30"/>
            <w:r w:rsidRPr="00333AE8">
              <w:t>Tree species scientific name</w:t>
            </w:r>
          </w:p>
        </w:tc>
        <w:tc>
          <w:tcPr>
            <w:tcW w:w="5386" w:type="dxa"/>
          </w:tcPr>
          <w:p w14:paraId="561AD2DF" w14:textId="77777777" w:rsidR="00333AE8" w:rsidRPr="00333AE8" w:rsidRDefault="00333AE8" w:rsidP="00333AE8">
            <w:pPr>
              <w:pStyle w:val="TableHeading"/>
            </w:pPr>
            <w:r w:rsidRPr="00333AE8">
              <w:t>Common name</w:t>
            </w:r>
          </w:p>
        </w:tc>
        <w:tc>
          <w:tcPr>
            <w:tcW w:w="985" w:type="dxa"/>
          </w:tcPr>
          <w:p w14:paraId="5E188782" w14:textId="77777777" w:rsidR="00333AE8" w:rsidRPr="00333AE8" w:rsidRDefault="00333AE8" w:rsidP="00333AE8">
            <w:pPr>
              <w:pStyle w:val="TableHeading"/>
              <w:jc w:val="right"/>
            </w:pPr>
            <w:r w:rsidRPr="00333AE8">
              <w:t>Source</w:t>
            </w:r>
          </w:p>
        </w:tc>
      </w:tr>
      <w:tr w:rsidR="00333AE8" w:rsidRPr="00333AE8" w14:paraId="2C4FF9C2" w14:textId="77777777" w:rsidTr="00333AE8">
        <w:tc>
          <w:tcPr>
            <w:tcW w:w="2689" w:type="dxa"/>
          </w:tcPr>
          <w:p w14:paraId="78451EC0"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bosistoana</w:t>
            </w:r>
            <w:proofErr w:type="spellEnd"/>
          </w:p>
        </w:tc>
        <w:tc>
          <w:tcPr>
            <w:tcW w:w="5386" w:type="dxa"/>
          </w:tcPr>
          <w:p w14:paraId="0EB9A211" w14:textId="77777777" w:rsidR="00333AE8" w:rsidRPr="00333AE8" w:rsidRDefault="00333AE8" w:rsidP="00333AE8">
            <w:pPr>
              <w:pStyle w:val="TableText"/>
            </w:pPr>
            <w:r w:rsidRPr="00333AE8">
              <w:t xml:space="preserve">Coast grey box, </w:t>
            </w:r>
            <w:proofErr w:type="spellStart"/>
            <w:r w:rsidRPr="00333AE8">
              <w:t>Bosistos</w:t>
            </w:r>
            <w:proofErr w:type="spellEnd"/>
            <w:r w:rsidRPr="00333AE8">
              <w:t xml:space="preserve"> box, Gippsland grey box</w:t>
            </w:r>
          </w:p>
        </w:tc>
        <w:tc>
          <w:tcPr>
            <w:tcW w:w="985" w:type="dxa"/>
          </w:tcPr>
          <w:p w14:paraId="028B1276" w14:textId="77777777" w:rsidR="00333AE8" w:rsidRPr="00333AE8" w:rsidRDefault="00333AE8" w:rsidP="00333AE8">
            <w:pPr>
              <w:pStyle w:val="TableText"/>
              <w:jc w:val="right"/>
            </w:pPr>
            <w:r w:rsidRPr="00333AE8">
              <w:t>11, 12, 13</w:t>
            </w:r>
          </w:p>
        </w:tc>
      </w:tr>
      <w:tr w:rsidR="00333AE8" w:rsidRPr="00333AE8" w14:paraId="4D933E06" w14:textId="77777777" w:rsidTr="00333AE8">
        <w:tc>
          <w:tcPr>
            <w:tcW w:w="2689" w:type="dxa"/>
          </w:tcPr>
          <w:p w14:paraId="132D467F"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cypellocarpa</w:t>
            </w:r>
            <w:proofErr w:type="spellEnd"/>
          </w:p>
        </w:tc>
        <w:tc>
          <w:tcPr>
            <w:tcW w:w="5386" w:type="dxa"/>
          </w:tcPr>
          <w:p w14:paraId="4AF63766" w14:textId="77777777" w:rsidR="00333AE8" w:rsidRPr="00333AE8" w:rsidRDefault="00333AE8" w:rsidP="00333AE8">
            <w:pPr>
              <w:pStyle w:val="TableText"/>
            </w:pPr>
            <w:r w:rsidRPr="00333AE8">
              <w:t xml:space="preserve">Monkey gum, Small fruited mountain gum, </w:t>
            </w:r>
            <w:proofErr w:type="gramStart"/>
            <w:r w:rsidRPr="00333AE8">
              <w:t>Spotted mountain</w:t>
            </w:r>
            <w:proofErr w:type="gramEnd"/>
            <w:r w:rsidRPr="00333AE8">
              <w:t xml:space="preserve"> grey gum</w:t>
            </w:r>
          </w:p>
        </w:tc>
        <w:tc>
          <w:tcPr>
            <w:tcW w:w="985" w:type="dxa"/>
          </w:tcPr>
          <w:p w14:paraId="62B825E9" w14:textId="77777777" w:rsidR="00333AE8" w:rsidRPr="00333AE8" w:rsidRDefault="00333AE8" w:rsidP="00333AE8">
            <w:pPr>
              <w:pStyle w:val="TableText"/>
              <w:jc w:val="right"/>
            </w:pPr>
            <w:r w:rsidRPr="00333AE8">
              <w:t>11, 12, 13</w:t>
            </w:r>
          </w:p>
        </w:tc>
      </w:tr>
      <w:tr w:rsidR="00333AE8" w:rsidRPr="00333AE8" w14:paraId="3127C500" w14:textId="77777777" w:rsidTr="00333AE8">
        <w:tc>
          <w:tcPr>
            <w:tcW w:w="2689" w:type="dxa"/>
          </w:tcPr>
          <w:p w14:paraId="24BF58FA"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eugenioides</w:t>
            </w:r>
            <w:proofErr w:type="spellEnd"/>
          </w:p>
        </w:tc>
        <w:tc>
          <w:tcPr>
            <w:tcW w:w="5386" w:type="dxa"/>
          </w:tcPr>
          <w:p w14:paraId="5BC53EC4" w14:textId="77777777" w:rsidR="00333AE8" w:rsidRPr="00333AE8" w:rsidRDefault="00333AE8" w:rsidP="00333AE8">
            <w:pPr>
              <w:pStyle w:val="TableText"/>
            </w:pPr>
            <w:r w:rsidRPr="00333AE8">
              <w:t xml:space="preserve">Thin-leaved Stringybark, White stringybark, </w:t>
            </w:r>
            <w:proofErr w:type="spellStart"/>
            <w:r w:rsidRPr="00333AE8">
              <w:t>Wilkinsons</w:t>
            </w:r>
            <w:proofErr w:type="spellEnd"/>
            <w:r w:rsidRPr="00333AE8">
              <w:t xml:space="preserve"> stringybark</w:t>
            </w:r>
          </w:p>
        </w:tc>
        <w:tc>
          <w:tcPr>
            <w:tcW w:w="985" w:type="dxa"/>
          </w:tcPr>
          <w:p w14:paraId="3905DE23" w14:textId="77777777" w:rsidR="00333AE8" w:rsidRPr="00333AE8" w:rsidRDefault="00333AE8" w:rsidP="00333AE8">
            <w:pPr>
              <w:pStyle w:val="TableText"/>
              <w:jc w:val="right"/>
            </w:pPr>
            <w:r w:rsidRPr="00333AE8">
              <w:t>11, 12</w:t>
            </w:r>
          </w:p>
        </w:tc>
      </w:tr>
      <w:tr w:rsidR="00333AE8" w:rsidRPr="00333AE8" w14:paraId="623A5C5C" w14:textId="77777777" w:rsidTr="00333AE8">
        <w:tc>
          <w:tcPr>
            <w:tcW w:w="2689" w:type="dxa"/>
          </w:tcPr>
          <w:p w14:paraId="5DBD5422"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globoidea</w:t>
            </w:r>
            <w:proofErr w:type="spellEnd"/>
          </w:p>
        </w:tc>
        <w:tc>
          <w:tcPr>
            <w:tcW w:w="5386" w:type="dxa"/>
          </w:tcPr>
          <w:p w14:paraId="435192F7" w14:textId="77777777" w:rsidR="00333AE8" w:rsidRPr="00333AE8" w:rsidRDefault="00333AE8" w:rsidP="00333AE8">
            <w:pPr>
              <w:pStyle w:val="TableText"/>
            </w:pPr>
            <w:r w:rsidRPr="00333AE8">
              <w:t>White stringybark</w:t>
            </w:r>
          </w:p>
        </w:tc>
        <w:tc>
          <w:tcPr>
            <w:tcW w:w="985" w:type="dxa"/>
          </w:tcPr>
          <w:p w14:paraId="2B7FD5D0" w14:textId="77777777" w:rsidR="00333AE8" w:rsidRPr="00333AE8" w:rsidRDefault="00333AE8" w:rsidP="00333AE8">
            <w:pPr>
              <w:pStyle w:val="TableText"/>
              <w:jc w:val="right"/>
            </w:pPr>
            <w:r w:rsidRPr="00333AE8">
              <w:t>11, 12, 13</w:t>
            </w:r>
          </w:p>
        </w:tc>
      </w:tr>
      <w:tr w:rsidR="00333AE8" w:rsidRPr="00333AE8" w14:paraId="01677E38" w14:textId="77777777" w:rsidTr="00333AE8">
        <w:tc>
          <w:tcPr>
            <w:tcW w:w="2689" w:type="dxa"/>
          </w:tcPr>
          <w:p w14:paraId="73F6206B" w14:textId="77777777" w:rsidR="00333AE8" w:rsidRPr="00333AE8" w:rsidRDefault="00333AE8" w:rsidP="00333AE8">
            <w:pPr>
              <w:pStyle w:val="TableText"/>
              <w:rPr>
                <w:rStyle w:val="Emphasis"/>
              </w:rPr>
            </w:pPr>
            <w:r w:rsidRPr="00333AE8">
              <w:rPr>
                <w:rStyle w:val="Emphasis"/>
              </w:rPr>
              <w:t>Eucalyptus longifolia</w:t>
            </w:r>
          </w:p>
        </w:tc>
        <w:tc>
          <w:tcPr>
            <w:tcW w:w="5386" w:type="dxa"/>
          </w:tcPr>
          <w:p w14:paraId="44469165" w14:textId="77777777" w:rsidR="00333AE8" w:rsidRPr="00333AE8" w:rsidRDefault="00333AE8" w:rsidP="00333AE8">
            <w:pPr>
              <w:pStyle w:val="TableText"/>
            </w:pPr>
            <w:proofErr w:type="spellStart"/>
            <w:r w:rsidRPr="00333AE8">
              <w:t>Woollybutt</w:t>
            </w:r>
            <w:proofErr w:type="spellEnd"/>
          </w:p>
        </w:tc>
        <w:tc>
          <w:tcPr>
            <w:tcW w:w="985" w:type="dxa"/>
          </w:tcPr>
          <w:p w14:paraId="6244B884" w14:textId="77777777" w:rsidR="00333AE8" w:rsidRPr="00333AE8" w:rsidRDefault="00333AE8" w:rsidP="00333AE8">
            <w:pPr>
              <w:pStyle w:val="TableText"/>
              <w:jc w:val="right"/>
            </w:pPr>
            <w:r w:rsidRPr="00333AE8">
              <w:t>11, 12, 13</w:t>
            </w:r>
          </w:p>
        </w:tc>
      </w:tr>
      <w:tr w:rsidR="00333AE8" w:rsidRPr="00333AE8" w14:paraId="177BB949" w14:textId="77777777" w:rsidTr="00333AE8">
        <w:tc>
          <w:tcPr>
            <w:tcW w:w="2689" w:type="dxa"/>
          </w:tcPr>
          <w:p w14:paraId="7A61CAC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maidenii</w:t>
            </w:r>
            <w:proofErr w:type="spellEnd"/>
          </w:p>
        </w:tc>
        <w:tc>
          <w:tcPr>
            <w:tcW w:w="5386" w:type="dxa"/>
          </w:tcPr>
          <w:p w14:paraId="14AD73D0" w14:textId="77777777" w:rsidR="00333AE8" w:rsidRPr="00333AE8" w:rsidRDefault="00333AE8" w:rsidP="00333AE8">
            <w:pPr>
              <w:pStyle w:val="TableText"/>
            </w:pPr>
            <w:r w:rsidRPr="00333AE8">
              <w:t>Maiden's gum</w:t>
            </w:r>
          </w:p>
        </w:tc>
        <w:tc>
          <w:tcPr>
            <w:tcW w:w="985" w:type="dxa"/>
          </w:tcPr>
          <w:p w14:paraId="5D40BC11" w14:textId="77777777" w:rsidR="00333AE8" w:rsidRPr="00333AE8" w:rsidRDefault="00333AE8" w:rsidP="00333AE8">
            <w:pPr>
              <w:pStyle w:val="TableText"/>
              <w:jc w:val="right"/>
            </w:pPr>
            <w:r w:rsidRPr="00333AE8">
              <w:t>11, 12, 13</w:t>
            </w:r>
          </w:p>
        </w:tc>
      </w:tr>
      <w:tr w:rsidR="00333AE8" w:rsidRPr="00333AE8" w14:paraId="3661E639" w14:textId="77777777" w:rsidTr="00333AE8">
        <w:tc>
          <w:tcPr>
            <w:tcW w:w="2689" w:type="dxa"/>
          </w:tcPr>
          <w:p w14:paraId="007FE89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meulleriana</w:t>
            </w:r>
            <w:proofErr w:type="spellEnd"/>
          </w:p>
        </w:tc>
        <w:tc>
          <w:tcPr>
            <w:tcW w:w="5386" w:type="dxa"/>
          </w:tcPr>
          <w:p w14:paraId="460A6569" w14:textId="77777777" w:rsidR="00333AE8" w:rsidRPr="00333AE8" w:rsidRDefault="00333AE8" w:rsidP="00333AE8">
            <w:pPr>
              <w:pStyle w:val="TableText"/>
            </w:pPr>
            <w:r w:rsidRPr="00333AE8">
              <w:t>Yellow stringybark</w:t>
            </w:r>
          </w:p>
        </w:tc>
        <w:tc>
          <w:tcPr>
            <w:tcW w:w="985" w:type="dxa"/>
          </w:tcPr>
          <w:p w14:paraId="17E1395A" w14:textId="77777777" w:rsidR="00333AE8" w:rsidRPr="00333AE8" w:rsidRDefault="00333AE8" w:rsidP="00333AE8">
            <w:pPr>
              <w:pStyle w:val="TableText"/>
              <w:jc w:val="right"/>
            </w:pPr>
            <w:r w:rsidRPr="00333AE8">
              <w:t>11, 12, 13</w:t>
            </w:r>
          </w:p>
        </w:tc>
      </w:tr>
      <w:tr w:rsidR="00333AE8" w:rsidRPr="00333AE8" w14:paraId="21C0E2CA" w14:textId="77777777" w:rsidTr="00333AE8">
        <w:tc>
          <w:tcPr>
            <w:tcW w:w="2689" w:type="dxa"/>
          </w:tcPr>
          <w:p w14:paraId="64C9D8D8"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obliqua</w:t>
            </w:r>
            <w:proofErr w:type="spellEnd"/>
          </w:p>
        </w:tc>
        <w:tc>
          <w:tcPr>
            <w:tcW w:w="5386" w:type="dxa"/>
          </w:tcPr>
          <w:p w14:paraId="2E90C2E4" w14:textId="77777777" w:rsidR="00333AE8" w:rsidRPr="00333AE8" w:rsidRDefault="00333AE8" w:rsidP="00333AE8">
            <w:pPr>
              <w:pStyle w:val="TableText"/>
            </w:pPr>
            <w:r w:rsidRPr="00333AE8">
              <w:t>Messmate stringybark, Australian oak, Brown-topped stringybark</w:t>
            </w:r>
          </w:p>
        </w:tc>
        <w:tc>
          <w:tcPr>
            <w:tcW w:w="985" w:type="dxa"/>
          </w:tcPr>
          <w:p w14:paraId="0291784D" w14:textId="77777777" w:rsidR="00333AE8" w:rsidRPr="00333AE8" w:rsidRDefault="00333AE8" w:rsidP="00333AE8">
            <w:pPr>
              <w:pStyle w:val="TableText"/>
              <w:jc w:val="right"/>
            </w:pPr>
            <w:r w:rsidRPr="00333AE8">
              <w:t>11, 12, 13</w:t>
            </w:r>
          </w:p>
        </w:tc>
      </w:tr>
      <w:tr w:rsidR="00333AE8" w:rsidRPr="00333AE8" w14:paraId="4ED05271" w14:textId="77777777" w:rsidTr="00333AE8">
        <w:tc>
          <w:tcPr>
            <w:tcW w:w="2689" w:type="dxa"/>
          </w:tcPr>
          <w:p w14:paraId="7FC9176E" w14:textId="77777777" w:rsidR="00333AE8" w:rsidRPr="00333AE8" w:rsidRDefault="00333AE8" w:rsidP="00333AE8">
            <w:pPr>
              <w:pStyle w:val="TableText"/>
              <w:rPr>
                <w:rStyle w:val="Emphasis"/>
              </w:rPr>
            </w:pPr>
            <w:r w:rsidRPr="00333AE8">
              <w:rPr>
                <w:rStyle w:val="Emphasis"/>
              </w:rPr>
              <w:t>Eucalyptus punctate</w:t>
            </w:r>
          </w:p>
        </w:tc>
        <w:tc>
          <w:tcPr>
            <w:tcW w:w="5386" w:type="dxa"/>
          </w:tcPr>
          <w:p w14:paraId="6094C2B5" w14:textId="77777777" w:rsidR="00333AE8" w:rsidRPr="00333AE8" w:rsidRDefault="00333AE8" w:rsidP="00333AE8">
            <w:pPr>
              <w:pStyle w:val="TableText"/>
            </w:pPr>
            <w:r w:rsidRPr="00333AE8">
              <w:t>Grey gum, Grey iron gum, Long-capped grey gum</w:t>
            </w:r>
          </w:p>
        </w:tc>
        <w:tc>
          <w:tcPr>
            <w:tcW w:w="985" w:type="dxa"/>
          </w:tcPr>
          <w:p w14:paraId="45FE7B63" w14:textId="77777777" w:rsidR="00333AE8" w:rsidRPr="00333AE8" w:rsidRDefault="00333AE8" w:rsidP="00333AE8">
            <w:pPr>
              <w:pStyle w:val="TableText"/>
              <w:jc w:val="right"/>
            </w:pPr>
            <w:r w:rsidRPr="00333AE8">
              <w:t>11, 12, 13</w:t>
            </w:r>
          </w:p>
        </w:tc>
      </w:tr>
      <w:tr w:rsidR="00333AE8" w:rsidRPr="00333AE8" w14:paraId="19ABC6FF" w14:textId="77777777" w:rsidTr="00333AE8">
        <w:tc>
          <w:tcPr>
            <w:tcW w:w="2689" w:type="dxa"/>
          </w:tcPr>
          <w:p w14:paraId="28F78BD9" w14:textId="77777777" w:rsidR="00333AE8" w:rsidRPr="00333AE8" w:rsidRDefault="00333AE8" w:rsidP="00333AE8">
            <w:pPr>
              <w:pStyle w:val="TableText"/>
              <w:rPr>
                <w:rStyle w:val="Emphasis"/>
              </w:rPr>
            </w:pPr>
            <w:r w:rsidRPr="00333AE8">
              <w:rPr>
                <w:rStyle w:val="Emphasis"/>
              </w:rPr>
              <w:lastRenderedPageBreak/>
              <w:t xml:space="preserve">Eucalyptus </w:t>
            </w:r>
            <w:proofErr w:type="spellStart"/>
            <w:r w:rsidRPr="00333AE8">
              <w:rPr>
                <w:rStyle w:val="Emphasis"/>
              </w:rPr>
              <w:t>saligna</w:t>
            </w:r>
            <w:proofErr w:type="spellEnd"/>
          </w:p>
        </w:tc>
        <w:tc>
          <w:tcPr>
            <w:tcW w:w="5386" w:type="dxa"/>
          </w:tcPr>
          <w:p w14:paraId="3BBCD2A8" w14:textId="77777777" w:rsidR="00333AE8" w:rsidRPr="00333AE8" w:rsidRDefault="00333AE8" w:rsidP="00333AE8">
            <w:pPr>
              <w:pStyle w:val="TableText"/>
            </w:pPr>
            <w:r w:rsidRPr="00333AE8">
              <w:t xml:space="preserve">Sydney blue gum, </w:t>
            </w:r>
            <w:proofErr w:type="gramStart"/>
            <w:r w:rsidRPr="00333AE8">
              <w:t>Blue</w:t>
            </w:r>
            <w:proofErr w:type="gramEnd"/>
            <w:r w:rsidRPr="00333AE8">
              <w:t xml:space="preserve"> gum</w:t>
            </w:r>
          </w:p>
        </w:tc>
        <w:tc>
          <w:tcPr>
            <w:tcW w:w="985" w:type="dxa"/>
          </w:tcPr>
          <w:p w14:paraId="55EA542B" w14:textId="77777777" w:rsidR="00333AE8" w:rsidRPr="00333AE8" w:rsidRDefault="00333AE8" w:rsidP="00333AE8">
            <w:pPr>
              <w:pStyle w:val="TableText"/>
              <w:jc w:val="right"/>
            </w:pPr>
            <w:r w:rsidRPr="00333AE8">
              <w:t>11, 12</w:t>
            </w:r>
          </w:p>
        </w:tc>
      </w:tr>
      <w:tr w:rsidR="00333AE8" w:rsidRPr="00333AE8" w14:paraId="02D21757" w14:textId="77777777" w:rsidTr="00333AE8">
        <w:tc>
          <w:tcPr>
            <w:tcW w:w="2689" w:type="dxa"/>
          </w:tcPr>
          <w:p w14:paraId="6DFDE22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tereticornis</w:t>
            </w:r>
            <w:proofErr w:type="spellEnd"/>
          </w:p>
        </w:tc>
        <w:tc>
          <w:tcPr>
            <w:tcW w:w="5386" w:type="dxa"/>
          </w:tcPr>
          <w:p w14:paraId="3FD9D0E1" w14:textId="77777777" w:rsidR="00333AE8" w:rsidRPr="00333AE8" w:rsidRDefault="00333AE8" w:rsidP="00333AE8">
            <w:pPr>
              <w:pStyle w:val="TableText"/>
            </w:pPr>
            <w:r w:rsidRPr="00333AE8">
              <w:t xml:space="preserve">Forest red gum, </w:t>
            </w:r>
            <w:proofErr w:type="gramStart"/>
            <w:r w:rsidRPr="00333AE8">
              <w:t>Blue</w:t>
            </w:r>
            <w:proofErr w:type="gramEnd"/>
            <w:r w:rsidRPr="00333AE8">
              <w:t xml:space="preserve"> gum, Queensland blue gum</w:t>
            </w:r>
          </w:p>
        </w:tc>
        <w:tc>
          <w:tcPr>
            <w:tcW w:w="985" w:type="dxa"/>
          </w:tcPr>
          <w:p w14:paraId="222F11FF" w14:textId="77777777" w:rsidR="00333AE8" w:rsidRPr="00333AE8" w:rsidRDefault="00333AE8" w:rsidP="00333AE8">
            <w:pPr>
              <w:pStyle w:val="TableText"/>
              <w:jc w:val="right"/>
            </w:pPr>
            <w:r w:rsidRPr="00333AE8">
              <w:t>11, 12</w:t>
            </w:r>
          </w:p>
        </w:tc>
      </w:tr>
      <w:tr w:rsidR="00333AE8" w:rsidRPr="00333AE8" w14:paraId="369AD6C7" w14:textId="77777777" w:rsidTr="00333AE8">
        <w:tc>
          <w:tcPr>
            <w:tcW w:w="2689" w:type="dxa"/>
          </w:tcPr>
          <w:p w14:paraId="50D624D1"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tricarpa</w:t>
            </w:r>
            <w:proofErr w:type="spellEnd"/>
          </w:p>
        </w:tc>
        <w:tc>
          <w:tcPr>
            <w:tcW w:w="5386" w:type="dxa"/>
          </w:tcPr>
          <w:p w14:paraId="424F5951" w14:textId="77777777" w:rsidR="00333AE8" w:rsidRPr="00333AE8" w:rsidRDefault="00333AE8" w:rsidP="00333AE8">
            <w:pPr>
              <w:pStyle w:val="TableText"/>
            </w:pPr>
            <w:r w:rsidRPr="00333AE8">
              <w:t>Red Ironbark, Mugga ironbark</w:t>
            </w:r>
          </w:p>
        </w:tc>
        <w:tc>
          <w:tcPr>
            <w:tcW w:w="985" w:type="dxa"/>
          </w:tcPr>
          <w:p w14:paraId="79225EC6" w14:textId="77777777" w:rsidR="00333AE8" w:rsidRPr="00333AE8" w:rsidRDefault="00333AE8" w:rsidP="00333AE8">
            <w:pPr>
              <w:pStyle w:val="TableText"/>
              <w:jc w:val="right"/>
            </w:pPr>
            <w:r w:rsidRPr="00333AE8">
              <w:t>11, 12, 13</w:t>
            </w:r>
          </w:p>
        </w:tc>
      </w:tr>
      <w:tr w:rsidR="00333AE8" w:rsidRPr="00333AE8" w14:paraId="22C6038A" w14:textId="77777777" w:rsidTr="00333AE8">
        <w:tc>
          <w:tcPr>
            <w:tcW w:w="2689" w:type="dxa"/>
          </w:tcPr>
          <w:p w14:paraId="6D2E6C14"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viminalis</w:t>
            </w:r>
            <w:proofErr w:type="spellEnd"/>
          </w:p>
        </w:tc>
        <w:tc>
          <w:tcPr>
            <w:tcW w:w="5386" w:type="dxa"/>
          </w:tcPr>
          <w:p w14:paraId="28F528AA" w14:textId="77777777" w:rsidR="00333AE8" w:rsidRPr="00333AE8" w:rsidRDefault="00333AE8" w:rsidP="00333AE8">
            <w:pPr>
              <w:pStyle w:val="TableText"/>
            </w:pPr>
            <w:r w:rsidRPr="00333AE8">
              <w:t>Rough-barked ribbon gum, Manna gum, Ribbon gum</w:t>
            </w:r>
          </w:p>
        </w:tc>
        <w:tc>
          <w:tcPr>
            <w:tcW w:w="985" w:type="dxa"/>
          </w:tcPr>
          <w:p w14:paraId="6025BCBA" w14:textId="77777777" w:rsidR="00333AE8" w:rsidRPr="00333AE8" w:rsidRDefault="00333AE8" w:rsidP="00333AE8">
            <w:pPr>
              <w:pStyle w:val="TableText"/>
              <w:jc w:val="right"/>
            </w:pPr>
            <w:r w:rsidRPr="00333AE8">
              <w:t>11, 12, 13</w:t>
            </w:r>
          </w:p>
        </w:tc>
      </w:tr>
      <w:bookmarkEnd w:id="124"/>
    </w:tbl>
    <w:p w14:paraId="47332B72" w14:textId="32428C99" w:rsidR="00E175D9" w:rsidRDefault="00E175D9" w:rsidP="00E175D9"/>
    <w:p w14:paraId="7ADB2E35" w14:textId="046AB2AA" w:rsidR="001E0F83" w:rsidRDefault="001E0F83" w:rsidP="001E0F83">
      <w:pPr>
        <w:pStyle w:val="Caption"/>
      </w:pPr>
      <w:bookmarkStart w:id="125" w:name="_Toc99530134"/>
      <w:r>
        <w:t xml:space="preserve">Table </w:t>
      </w:r>
      <w:r w:rsidR="00C8689F">
        <w:fldChar w:fldCharType="begin"/>
      </w:r>
      <w:r w:rsidR="00C8689F">
        <w:instrText xml:space="preserve"> SEQ Table \* ARABIC </w:instrText>
      </w:r>
      <w:r w:rsidR="00C8689F">
        <w:fldChar w:fldCharType="separate"/>
      </w:r>
      <w:r w:rsidR="00E4570F">
        <w:rPr>
          <w:noProof/>
        </w:rPr>
        <w:t>30</w:t>
      </w:r>
      <w:r w:rsidR="00C8689F">
        <w:rPr>
          <w:noProof/>
        </w:rPr>
        <w:fldChar w:fldCharType="end"/>
      </w:r>
      <w:r>
        <w:t xml:space="preserve"> </w:t>
      </w:r>
      <w:r w:rsidR="006C6F50">
        <w:t xml:space="preserve">NSW South Coast </w:t>
      </w:r>
      <w:r w:rsidR="00BB16B2">
        <w:t>Ancillary habitat trees</w:t>
      </w:r>
      <w:bookmarkEnd w:id="125"/>
    </w:p>
    <w:tbl>
      <w:tblPr>
        <w:tblStyle w:val="TableGrid"/>
        <w:tblW w:w="0" w:type="auto"/>
        <w:tblBorders>
          <w:insideV w:val="none" w:sz="0" w:space="0" w:color="auto"/>
        </w:tblBorders>
        <w:tblLook w:val="04A0" w:firstRow="1" w:lastRow="0" w:firstColumn="1" w:lastColumn="0" w:noHBand="0" w:noVBand="1"/>
      </w:tblPr>
      <w:tblGrid>
        <w:gridCol w:w="3020"/>
        <w:gridCol w:w="4913"/>
        <w:gridCol w:w="1127"/>
      </w:tblGrid>
      <w:tr w:rsidR="00333AE8" w:rsidRPr="00333AE8" w14:paraId="6223CDBB" w14:textId="77777777" w:rsidTr="00333AE8">
        <w:trPr>
          <w:tblHeader/>
        </w:trPr>
        <w:tc>
          <w:tcPr>
            <w:tcW w:w="3020" w:type="dxa"/>
          </w:tcPr>
          <w:p w14:paraId="42CE61D6" w14:textId="77777777" w:rsidR="00333AE8" w:rsidRPr="00333AE8" w:rsidRDefault="00333AE8" w:rsidP="00333AE8">
            <w:pPr>
              <w:pStyle w:val="TableHeading"/>
            </w:pPr>
            <w:bookmarkStart w:id="126" w:name="Table_31"/>
            <w:r w:rsidRPr="00333AE8">
              <w:t>Tree species scientific name</w:t>
            </w:r>
          </w:p>
        </w:tc>
        <w:tc>
          <w:tcPr>
            <w:tcW w:w="4913" w:type="dxa"/>
          </w:tcPr>
          <w:p w14:paraId="028C35B3" w14:textId="77777777" w:rsidR="00333AE8" w:rsidRPr="00333AE8" w:rsidRDefault="00333AE8" w:rsidP="00333AE8">
            <w:pPr>
              <w:pStyle w:val="TableHeading"/>
            </w:pPr>
            <w:r w:rsidRPr="00333AE8">
              <w:t>Common name</w:t>
            </w:r>
          </w:p>
        </w:tc>
        <w:tc>
          <w:tcPr>
            <w:tcW w:w="1127" w:type="dxa"/>
          </w:tcPr>
          <w:p w14:paraId="57F4B72B" w14:textId="77777777" w:rsidR="00333AE8" w:rsidRPr="00333AE8" w:rsidRDefault="00333AE8" w:rsidP="00333AE8">
            <w:pPr>
              <w:pStyle w:val="TableHeading"/>
              <w:jc w:val="right"/>
            </w:pPr>
            <w:r w:rsidRPr="00333AE8">
              <w:t>Source</w:t>
            </w:r>
          </w:p>
        </w:tc>
      </w:tr>
      <w:tr w:rsidR="00333AE8" w:rsidRPr="00333AE8" w14:paraId="35989814" w14:textId="77777777" w:rsidTr="00333AE8">
        <w:tc>
          <w:tcPr>
            <w:tcW w:w="3020" w:type="dxa"/>
          </w:tcPr>
          <w:p w14:paraId="12985900" w14:textId="77777777" w:rsidR="00333AE8" w:rsidRPr="00333AE8" w:rsidRDefault="00333AE8" w:rsidP="00333AE8">
            <w:pPr>
              <w:pStyle w:val="TableText"/>
              <w:rPr>
                <w:rStyle w:val="Emphasis"/>
              </w:rPr>
            </w:pPr>
            <w:proofErr w:type="spellStart"/>
            <w:r w:rsidRPr="00333AE8">
              <w:rPr>
                <w:rStyle w:val="Emphasis"/>
              </w:rPr>
              <w:t>Allocasuarina</w:t>
            </w:r>
            <w:proofErr w:type="spellEnd"/>
            <w:r w:rsidRPr="00333AE8">
              <w:rPr>
                <w:rStyle w:val="Emphasis"/>
              </w:rPr>
              <w:t xml:space="preserve"> </w:t>
            </w:r>
            <w:proofErr w:type="spellStart"/>
            <w:r w:rsidRPr="00333AE8">
              <w:rPr>
                <w:rStyle w:val="Emphasis"/>
              </w:rPr>
              <w:t>littoralis</w:t>
            </w:r>
            <w:proofErr w:type="spellEnd"/>
          </w:p>
        </w:tc>
        <w:tc>
          <w:tcPr>
            <w:tcW w:w="4913" w:type="dxa"/>
          </w:tcPr>
          <w:p w14:paraId="799B1536" w14:textId="77777777" w:rsidR="00333AE8" w:rsidRPr="00333AE8" w:rsidRDefault="00333AE8" w:rsidP="00333AE8">
            <w:pPr>
              <w:pStyle w:val="TableText"/>
            </w:pPr>
            <w:r w:rsidRPr="00333AE8">
              <w:t>Black she-oak, Bull oak</w:t>
            </w:r>
          </w:p>
        </w:tc>
        <w:tc>
          <w:tcPr>
            <w:tcW w:w="1127" w:type="dxa"/>
          </w:tcPr>
          <w:p w14:paraId="4D89AC02" w14:textId="77777777" w:rsidR="00333AE8" w:rsidRPr="00333AE8" w:rsidRDefault="00333AE8" w:rsidP="00333AE8">
            <w:pPr>
              <w:pStyle w:val="TableText"/>
              <w:jc w:val="right"/>
            </w:pPr>
            <w:r w:rsidRPr="00333AE8">
              <w:t>11, 12, 13</w:t>
            </w:r>
          </w:p>
        </w:tc>
      </w:tr>
      <w:tr w:rsidR="00333AE8" w:rsidRPr="00333AE8" w14:paraId="5E03966A" w14:textId="77777777" w:rsidTr="00333AE8">
        <w:tc>
          <w:tcPr>
            <w:tcW w:w="3020" w:type="dxa"/>
          </w:tcPr>
          <w:p w14:paraId="3A0EF874" w14:textId="77777777" w:rsidR="00333AE8" w:rsidRPr="00333AE8" w:rsidRDefault="00333AE8" w:rsidP="00333AE8">
            <w:pPr>
              <w:pStyle w:val="TableText"/>
              <w:rPr>
                <w:rStyle w:val="Emphasis"/>
              </w:rPr>
            </w:pPr>
            <w:r w:rsidRPr="00333AE8">
              <w:rPr>
                <w:rStyle w:val="Emphasis"/>
              </w:rPr>
              <w:t>Angophora floribunda</w:t>
            </w:r>
          </w:p>
        </w:tc>
        <w:tc>
          <w:tcPr>
            <w:tcW w:w="4913" w:type="dxa"/>
          </w:tcPr>
          <w:p w14:paraId="6B5E5507" w14:textId="77777777" w:rsidR="00333AE8" w:rsidRPr="00333AE8" w:rsidRDefault="00333AE8" w:rsidP="00333AE8">
            <w:pPr>
              <w:pStyle w:val="TableText"/>
            </w:pPr>
            <w:r w:rsidRPr="00333AE8">
              <w:t>Rough-barked apple</w:t>
            </w:r>
          </w:p>
        </w:tc>
        <w:tc>
          <w:tcPr>
            <w:tcW w:w="1127" w:type="dxa"/>
          </w:tcPr>
          <w:p w14:paraId="1CF0D40C" w14:textId="77777777" w:rsidR="00333AE8" w:rsidRPr="00333AE8" w:rsidRDefault="00333AE8" w:rsidP="00333AE8">
            <w:pPr>
              <w:pStyle w:val="TableText"/>
              <w:jc w:val="right"/>
            </w:pPr>
            <w:r w:rsidRPr="00333AE8">
              <w:t>11, 12, 13</w:t>
            </w:r>
          </w:p>
        </w:tc>
      </w:tr>
      <w:tr w:rsidR="00333AE8" w:rsidRPr="00333AE8" w14:paraId="2CCEADEC" w14:textId="77777777" w:rsidTr="00333AE8">
        <w:tc>
          <w:tcPr>
            <w:tcW w:w="3020" w:type="dxa"/>
          </w:tcPr>
          <w:p w14:paraId="4AAE5A57" w14:textId="77777777" w:rsidR="00333AE8" w:rsidRPr="00333AE8" w:rsidRDefault="00333AE8" w:rsidP="00333AE8">
            <w:pPr>
              <w:pStyle w:val="TableText"/>
              <w:rPr>
                <w:rStyle w:val="Emphasis"/>
              </w:rPr>
            </w:pPr>
            <w:proofErr w:type="spellStart"/>
            <w:r w:rsidRPr="00333AE8">
              <w:rPr>
                <w:rStyle w:val="Emphasis"/>
              </w:rPr>
              <w:t>Corymbia</w:t>
            </w:r>
            <w:proofErr w:type="spellEnd"/>
            <w:r w:rsidRPr="00333AE8">
              <w:rPr>
                <w:rStyle w:val="Emphasis"/>
              </w:rPr>
              <w:t xml:space="preserve"> </w:t>
            </w:r>
            <w:proofErr w:type="spellStart"/>
            <w:r w:rsidRPr="00333AE8">
              <w:rPr>
                <w:rStyle w:val="Emphasis"/>
              </w:rPr>
              <w:t>gummifera</w:t>
            </w:r>
            <w:proofErr w:type="spellEnd"/>
          </w:p>
        </w:tc>
        <w:tc>
          <w:tcPr>
            <w:tcW w:w="4913" w:type="dxa"/>
          </w:tcPr>
          <w:p w14:paraId="1DCCA2C9" w14:textId="77777777" w:rsidR="00333AE8" w:rsidRPr="00333AE8" w:rsidRDefault="00333AE8" w:rsidP="00333AE8">
            <w:pPr>
              <w:pStyle w:val="TableText"/>
            </w:pPr>
            <w:r w:rsidRPr="00333AE8">
              <w:t>Red bloodwood</w:t>
            </w:r>
          </w:p>
        </w:tc>
        <w:tc>
          <w:tcPr>
            <w:tcW w:w="1127" w:type="dxa"/>
          </w:tcPr>
          <w:p w14:paraId="4E8DB111" w14:textId="77777777" w:rsidR="00333AE8" w:rsidRPr="00333AE8" w:rsidRDefault="00333AE8" w:rsidP="00333AE8">
            <w:pPr>
              <w:pStyle w:val="TableText"/>
              <w:jc w:val="right"/>
            </w:pPr>
            <w:r w:rsidRPr="00333AE8">
              <w:t>11, 12, 13</w:t>
            </w:r>
          </w:p>
        </w:tc>
      </w:tr>
      <w:tr w:rsidR="00333AE8" w:rsidRPr="00333AE8" w14:paraId="5EE1DBDF" w14:textId="77777777" w:rsidTr="00333AE8">
        <w:tc>
          <w:tcPr>
            <w:tcW w:w="3020" w:type="dxa"/>
          </w:tcPr>
          <w:p w14:paraId="0FF2FAEC" w14:textId="77777777" w:rsidR="00333AE8" w:rsidRPr="00333AE8" w:rsidRDefault="00333AE8" w:rsidP="00333AE8">
            <w:pPr>
              <w:pStyle w:val="TableText"/>
              <w:rPr>
                <w:rStyle w:val="Emphasis"/>
              </w:rPr>
            </w:pPr>
            <w:proofErr w:type="spellStart"/>
            <w:r w:rsidRPr="00333AE8">
              <w:rPr>
                <w:rStyle w:val="Emphasis"/>
              </w:rPr>
              <w:t>Corymbia</w:t>
            </w:r>
            <w:proofErr w:type="spellEnd"/>
            <w:r w:rsidRPr="00333AE8">
              <w:rPr>
                <w:rStyle w:val="Emphasis"/>
              </w:rPr>
              <w:t xml:space="preserve"> maculate</w:t>
            </w:r>
          </w:p>
        </w:tc>
        <w:tc>
          <w:tcPr>
            <w:tcW w:w="4913" w:type="dxa"/>
          </w:tcPr>
          <w:p w14:paraId="7790EE72" w14:textId="77777777" w:rsidR="00333AE8" w:rsidRPr="00333AE8" w:rsidRDefault="00333AE8" w:rsidP="00333AE8">
            <w:pPr>
              <w:pStyle w:val="TableText"/>
            </w:pPr>
            <w:r w:rsidRPr="00333AE8">
              <w:t>Spotted gum, Spotted iron gum</w:t>
            </w:r>
          </w:p>
        </w:tc>
        <w:tc>
          <w:tcPr>
            <w:tcW w:w="1127" w:type="dxa"/>
          </w:tcPr>
          <w:p w14:paraId="0E188CE5" w14:textId="77777777" w:rsidR="00333AE8" w:rsidRPr="00333AE8" w:rsidRDefault="00333AE8" w:rsidP="00333AE8">
            <w:pPr>
              <w:pStyle w:val="TableText"/>
              <w:jc w:val="right"/>
            </w:pPr>
            <w:r w:rsidRPr="00333AE8">
              <w:t>11, 12, 13</w:t>
            </w:r>
          </w:p>
        </w:tc>
      </w:tr>
      <w:tr w:rsidR="00333AE8" w:rsidRPr="00333AE8" w14:paraId="42CBAFB0" w14:textId="77777777" w:rsidTr="00333AE8">
        <w:tc>
          <w:tcPr>
            <w:tcW w:w="3020" w:type="dxa"/>
          </w:tcPr>
          <w:p w14:paraId="19BCDA13" w14:textId="77777777" w:rsidR="00333AE8" w:rsidRPr="00333AE8" w:rsidRDefault="00333AE8" w:rsidP="00333AE8">
            <w:pPr>
              <w:pStyle w:val="TableText"/>
              <w:rPr>
                <w:rStyle w:val="Emphasis"/>
              </w:rPr>
            </w:pPr>
            <w:r w:rsidRPr="00333AE8">
              <w:rPr>
                <w:rStyle w:val="Emphasis"/>
              </w:rPr>
              <w:t>Eucalyptus agglomerate</w:t>
            </w:r>
          </w:p>
        </w:tc>
        <w:tc>
          <w:tcPr>
            <w:tcW w:w="4913" w:type="dxa"/>
          </w:tcPr>
          <w:p w14:paraId="7D06B921" w14:textId="77777777" w:rsidR="00333AE8" w:rsidRPr="00333AE8" w:rsidRDefault="00333AE8" w:rsidP="00333AE8">
            <w:pPr>
              <w:pStyle w:val="TableText"/>
            </w:pPr>
            <w:r w:rsidRPr="00333AE8">
              <w:t>Blue-leaved stringybark</w:t>
            </w:r>
          </w:p>
        </w:tc>
        <w:tc>
          <w:tcPr>
            <w:tcW w:w="1127" w:type="dxa"/>
          </w:tcPr>
          <w:p w14:paraId="05F929F8" w14:textId="77777777" w:rsidR="00333AE8" w:rsidRPr="00333AE8" w:rsidRDefault="00333AE8" w:rsidP="00333AE8">
            <w:pPr>
              <w:pStyle w:val="TableText"/>
              <w:jc w:val="right"/>
            </w:pPr>
            <w:r w:rsidRPr="00333AE8">
              <w:t>11, 12, 13</w:t>
            </w:r>
          </w:p>
        </w:tc>
      </w:tr>
      <w:tr w:rsidR="00333AE8" w:rsidRPr="00333AE8" w14:paraId="68E2E4E7" w14:textId="77777777" w:rsidTr="00333AE8">
        <w:tc>
          <w:tcPr>
            <w:tcW w:w="3020" w:type="dxa"/>
          </w:tcPr>
          <w:p w14:paraId="1B1FCD4E"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baueriana</w:t>
            </w:r>
            <w:proofErr w:type="spellEnd"/>
          </w:p>
        </w:tc>
        <w:tc>
          <w:tcPr>
            <w:tcW w:w="4913" w:type="dxa"/>
          </w:tcPr>
          <w:p w14:paraId="2E13DF10" w14:textId="77777777" w:rsidR="00333AE8" w:rsidRPr="00333AE8" w:rsidRDefault="00333AE8" w:rsidP="00333AE8">
            <w:pPr>
              <w:pStyle w:val="TableText"/>
            </w:pPr>
            <w:r w:rsidRPr="00333AE8">
              <w:t>Blue box, Round-leaved box</w:t>
            </w:r>
          </w:p>
        </w:tc>
        <w:tc>
          <w:tcPr>
            <w:tcW w:w="1127" w:type="dxa"/>
          </w:tcPr>
          <w:p w14:paraId="4B61255B" w14:textId="77777777" w:rsidR="00333AE8" w:rsidRPr="00333AE8" w:rsidRDefault="00333AE8" w:rsidP="00333AE8">
            <w:pPr>
              <w:pStyle w:val="TableText"/>
              <w:jc w:val="right"/>
            </w:pPr>
            <w:r w:rsidRPr="00333AE8">
              <w:t>11, 12, 13</w:t>
            </w:r>
          </w:p>
        </w:tc>
      </w:tr>
      <w:tr w:rsidR="00333AE8" w:rsidRPr="00333AE8" w14:paraId="33AB1D31" w14:textId="77777777" w:rsidTr="00333AE8">
        <w:tc>
          <w:tcPr>
            <w:tcW w:w="3020" w:type="dxa"/>
          </w:tcPr>
          <w:p w14:paraId="637471BE"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consideniana</w:t>
            </w:r>
            <w:proofErr w:type="spellEnd"/>
          </w:p>
        </w:tc>
        <w:tc>
          <w:tcPr>
            <w:tcW w:w="4913" w:type="dxa"/>
          </w:tcPr>
          <w:p w14:paraId="053C8196" w14:textId="77777777" w:rsidR="00333AE8" w:rsidRPr="00333AE8" w:rsidRDefault="00333AE8" w:rsidP="00333AE8">
            <w:pPr>
              <w:pStyle w:val="TableText"/>
            </w:pPr>
            <w:r w:rsidRPr="00333AE8">
              <w:t xml:space="preserve">Yertchuk, Prickly stringybark, </w:t>
            </w:r>
            <w:proofErr w:type="spellStart"/>
            <w:r w:rsidRPr="00333AE8">
              <w:t>Pricklybark</w:t>
            </w:r>
            <w:proofErr w:type="spellEnd"/>
          </w:p>
        </w:tc>
        <w:tc>
          <w:tcPr>
            <w:tcW w:w="1127" w:type="dxa"/>
          </w:tcPr>
          <w:p w14:paraId="7D43F8C2" w14:textId="77777777" w:rsidR="00333AE8" w:rsidRPr="00333AE8" w:rsidRDefault="00333AE8" w:rsidP="00333AE8">
            <w:pPr>
              <w:pStyle w:val="TableText"/>
              <w:jc w:val="right"/>
            </w:pPr>
            <w:r w:rsidRPr="00333AE8">
              <w:t>11, 12, 13</w:t>
            </w:r>
          </w:p>
        </w:tc>
      </w:tr>
      <w:tr w:rsidR="00333AE8" w:rsidRPr="00333AE8" w14:paraId="04330A9D" w14:textId="77777777" w:rsidTr="00333AE8">
        <w:tc>
          <w:tcPr>
            <w:tcW w:w="3020" w:type="dxa"/>
          </w:tcPr>
          <w:p w14:paraId="468BBE3C"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elata</w:t>
            </w:r>
            <w:proofErr w:type="spellEnd"/>
          </w:p>
        </w:tc>
        <w:tc>
          <w:tcPr>
            <w:tcW w:w="4913" w:type="dxa"/>
          </w:tcPr>
          <w:p w14:paraId="7A0DF10A" w14:textId="77777777" w:rsidR="00333AE8" w:rsidRPr="00333AE8" w:rsidRDefault="00333AE8" w:rsidP="00333AE8">
            <w:pPr>
              <w:pStyle w:val="TableText"/>
            </w:pPr>
            <w:r w:rsidRPr="00333AE8">
              <w:t>River peppermint</w:t>
            </w:r>
          </w:p>
        </w:tc>
        <w:tc>
          <w:tcPr>
            <w:tcW w:w="1127" w:type="dxa"/>
          </w:tcPr>
          <w:p w14:paraId="03E50665" w14:textId="77777777" w:rsidR="00333AE8" w:rsidRPr="00333AE8" w:rsidRDefault="00333AE8" w:rsidP="00333AE8">
            <w:pPr>
              <w:pStyle w:val="TableText"/>
              <w:jc w:val="right"/>
            </w:pPr>
            <w:r w:rsidRPr="00333AE8">
              <w:t>11, 12, 13</w:t>
            </w:r>
          </w:p>
        </w:tc>
      </w:tr>
      <w:tr w:rsidR="00333AE8" w:rsidRPr="00333AE8" w14:paraId="71905C89" w14:textId="77777777" w:rsidTr="00333AE8">
        <w:tc>
          <w:tcPr>
            <w:tcW w:w="3020" w:type="dxa"/>
          </w:tcPr>
          <w:p w14:paraId="352AEC2C"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fastigata</w:t>
            </w:r>
            <w:proofErr w:type="spellEnd"/>
          </w:p>
        </w:tc>
        <w:tc>
          <w:tcPr>
            <w:tcW w:w="4913" w:type="dxa"/>
          </w:tcPr>
          <w:p w14:paraId="4AB3243B" w14:textId="77777777" w:rsidR="00333AE8" w:rsidRPr="00333AE8" w:rsidRDefault="00333AE8" w:rsidP="00333AE8">
            <w:pPr>
              <w:pStyle w:val="TableText"/>
            </w:pPr>
            <w:r w:rsidRPr="00333AE8">
              <w:t>Brown barrel, Cut-tail</w:t>
            </w:r>
          </w:p>
        </w:tc>
        <w:tc>
          <w:tcPr>
            <w:tcW w:w="1127" w:type="dxa"/>
          </w:tcPr>
          <w:p w14:paraId="5581D9E0" w14:textId="77777777" w:rsidR="00333AE8" w:rsidRPr="00333AE8" w:rsidRDefault="00333AE8" w:rsidP="00333AE8">
            <w:pPr>
              <w:pStyle w:val="TableText"/>
              <w:jc w:val="right"/>
            </w:pPr>
            <w:r w:rsidRPr="00333AE8">
              <w:t>11, 12, 13</w:t>
            </w:r>
          </w:p>
        </w:tc>
      </w:tr>
      <w:tr w:rsidR="00333AE8" w:rsidRPr="00333AE8" w14:paraId="74CCDE14" w14:textId="77777777" w:rsidTr="00333AE8">
        <w:tc>
          <w:tcPr>
            <w:tcW w:w="3020" w:type="dxa"/>
          </w:tcPr>
          <w:p w14:paraId="4A3ADEC4" w14:textId="77777777" w:rsidR="00333AE8" w:rsidRPr="00333AE8" w:rsidRDefault="00333AE8" w:rsidP="00333AE8">
            <w:pPr>
              <w:pStyle w:val="TableText"/>
              <w:rPr>
                <w:rStyle w:val="Emphasis"/>
              </w:rPr>
            </w:pPr>
            <w:r w:rsidRPr="00333AE8">
              <w:rPr>
                <w:rStyle w:val="Emphasis"/>
              </w:rPr>
              <w:t>Eucalyptus paniculate</w:t>
            </w:r>
          </w:p>
        </w:tc>
        <w:tc>
          <w:tcPr>
            <w:tcW w:w="4913" w:type="dxa"/>
          </w:tcPr>
          <w:p w14:paraId="4F80EDBA" w14:textId="77777777" w:rsidR="00333AE8" w:rsidRPr="00333AE8" w:rsidRDefault="00333AE8" w:rsidP="00333AE8">
            <w:pPr>
              <w:pStyle w:val="TableText"/>
            </w:pPr>
            <w:r w:rsidRPr="00333AE8">
              <w:t>Grey ironbark</w:t>
            </w:r>
          </w:p>
        </w:tc>
        <w:tc>
          <w:tcPr>
            <w:tcW w:w="1127" w:type="dxa"/>
          </w:tcPr>
          <w:p w14:paraId="202CE153" w14:textId="77777777" w:rsidR="00333AE8" w:rsidRPr="00333AE8" w:rsidRDefault="00333AE8" w:rsidP="00333AE8">
            <w:pPr>
              <w:pStyle w:val="TableText"/>
              <w:jc w:val="right"/>
            </w:pPr>
            <w:r w:rsidRPr="00333AE8">
              <w:t>11, 12</w:t>
            </w:r>
          </w:p>
        </w:tc>
      </w:tr>
      <w:tr w:rsidR="00333AE8" w:rsidRPr="00333AE8" w14:paraId="053EBE78" w14:textId="77777777" w:rsidTr="00333AE8">
        <w:tc>
          <w:tcPr>
            <w:tcW w:w="3020" w:type="dxa"/>
          </w:tcPr>
          <w:p w14:paraId="7270968E"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pilularis</w:t>
            </w:r>
            <w:proofErr w:type="spellEnd"/>
          </w:p>
        </w:tc>
        <w:tc>
          <w:tcPr>
            <w:tcW w:w="4913" w:type="dxa"/>
          </w:tcPr>
          <w:p w14:paraId="644CB800" w14:textId="77777777" w:rsidR="00333AE8" w:rsidRPr="00333AE8" w:rsidRDefault="00333AE8" w:rsidP="00333AE8">
            <w:pPr>
              <w:pStyle w:val="TableText"/>
            </w:pPr>
            <w:r w:rsidRPr="00333AE8">
              <w:t>Blackbutt</w:t>
            </w:r>
          </w:p>
        </w:tc>
        <w:tc>
          <w:tcPr>
            <w:tcW w:w="1127" w:type="dxa"/>
          </w:tcPr>
          <w:p w14:paraId="6E3BBFEC" w14:textId="77777777" w:rsidR="00333AE8" w:rsidRPr="00333AE8" w:rsidRDefault="00333AE8" w:rsidP="00333AE8">
            <w:pPr>
              <w:pStyle w:val="TableText"/>
              <w:jc w:val="right"/>
            </w:pPr>
            <w:r w:rsidRPr="00333AE8">
              <w:t>11, 12</w:t>
            </w:r>
          </w:p>
        </w:tc>
      </w:tr>
      <w:tr w:rsidR="00333AE8" w:rsidRPr="00333AE8" w14:paraId="6A0D3FDD" w14:textId="77777777" w:rsidTr="00333AE8">
        <w:tc>
          <w:tcPr>
            <w:tcW w:w="3020" w:type="dxa"/>
          </w:tcPr>
          <w:p w14:paraId="531DAD47" w14:textId="77777777" w:rsidR="00333AE8" w:rsidRPr="00333AE8" w:rsidRDefault="00333AE8" w:rsidP="00333AE8">
            <w:pPr>
              <w:pStyle w:val="TableText"/>
              <w:rPr>
                <w:rStyle w:val="Emphasis"/>
              </w:rPr>
            </w:pPr>
            <w:r w:rsidRPr="00333AE8">
              <w:rPr>
                <w:rStyle w:val="Emphasis"/>
              </w:rPr>
              <w:t>Eucalyptus piperita</w:t>
            </w:r>
          </w:p>
        </w:tc>
        <w:tc>
          <w:tcPr>
            <w:tcW w:w="4913" w:type="dxa"/>
          </w:tcPr>
          <w:p w14:paraId="348D52A9" w14:textId="77777777" w:rsidR="00333AE8" w:rsidRPr="00333AE8" w:rsidRDefault="00333AE8" w:rsidP="00333AE8">
            <w:pPr>
              <w:pStyle w:val="TableText"/>
            </w:pPr>
            <w:r w:rsidRPr="00333AE8">
              <w:t>Sydney peppermint</w:t>
            </w:r>
          </w:p>
        </w:tc>
        <w:tc>
          <w:tcPr>
            <w:tcW w:w="1127" w:type="dxa"/>
          </w:tcPr>
          <w:p w14:paraId="2CA8FD61" w14:textId="77777777" w:rsidR="00333AE8" w:rsidRPr="00333AE8" w:rsidRDefault="00333AE8" w:rsidP="00333AE8">
            <w:pPr>
              <w:pStyle w:val="TableText"/>
              <w:jc w:val="right"/>
            </w:pPr>
            <w:r w:rsidRPr="00333AE8">
              <w:t>11, 12</w:t>
            </w:r>
          </w:p>
        </w:tc>
      </w:tr>
      <w:tr w:rsidR="00333AE8" w:rsidRPr="00333AE8" w14:paraId="42E255E1" w14:textId="77777777" w:rsidTr="00333AE8">
        <w:tc>
          <w:tcPr>
            <w:tcW w:w="3020" w:type="dxa"/>
          </w:tcPr>
          <w:p w14:paraId="1957E205"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sclerophylla</w:t>
            </w:r>
            <w:proofErr w:type="spellEnd"/>
          </w:p>
        </w:tc>
        <w:tc>
          <w:tcPr>
            <w:tcW w:w="4913" w:type="dxa"/>
          </w:tcPr>
          <w:p w14:paraId="5B86A066" w14:textId="77777777" w:rsidR="00333AE8" w:rsidRPr="00333AE8" w:rsidRDefault="00333AE8" w:rsidP="00333AE8">
            <w:pPr>
              <w:pStyle w:val="TableText"/>
            </w:pPr>
            <w:r w:rsidRPr="00333AE8">
              <w:t>Hard-leaved scribbly gum</w:t>
            </w:r>
          </w:p>
        </w:tc>
        <w:tc>
          <w:tcPr>
            <w:tcW w:w="1127" w:type="dxa"/>
          </w:tcPr>
          <w:p w14:paraId="56C446F0" w14:textId="77777777" w:rsidR="00333AE8" w:rsidRPr="00333AE8" w:rsidRDefault="00333AE8" w:rsidP="00333AE8">
            <w:pPr>
              <w:pStyle w:val="TableText"/>
              <w:jc w:val="right"/>
            </w:pPr>
            <w:r w:rsidRPr="00333AE8">
              <w:t>11, 12</w:t>
            </w:r>
          </w:p>
        </w:tc>
      </w:tr>
      <w:tr w:rsidR="00333AE8" w:rsidRPr="00333AE8" w14:paraId="346639D2" w14:textId="77777777" w:rsidTr="00333AE8">
        <w:tc>
          <w:tcPr>
            <w:tcW w:w="3020" w:type="dxa"/>
          </w:tcPr>
          <w:p w14:paraId="000579C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sieberi</w:t>
            </w:r>
            <w:proofErr w:type="spellEnd"/>
          </w:p>
        </w:tc>
        <w:tc>
          <w:tcPr>
            <w:tcW w:w="4913" w:type="dxa"/>
          </w:tcPr>
          <w:p w14:paraId="6D1D5D05" w14:textId="77777777" w:rsidR="00333AE8" w:rsidRPr="00333AE8" w:rsidRDefault="00333AE8" w:rsidP="00333AE8">
            <w:pPr>
              <w:pStyle w:val="TableText"/>
            </w:pPr>
            <w:proofErr w:type="spellStart"/>
            <w:r w:rsidRPr="00333AE8">
              <w:t>Silvertop</w:t>
            </w:r>
            <w:proofErr w:type="spellEnd"/>
            <w:r w:rsidRPr="00333AE8">
              <w:t xml:space="preserve"> ash, Coast ash</w:t>
            </w:r>
          </w:p>
        </w:tc>
        <w:tc>
          <w:tcPr>
            <w:tcW w:w="1127" w:type="dxa"/>
          </w:tcPr>
          <w:p w14:paraId="1A867C96" w14:textId="77777777" w:rsidR="00333AE8" w:rsidRPr="00333AE8" w:rsidRDefault="00333AE8" w:rsidP="00333AE8">
            <w:pPr>
              <w:pStyle w:val="TableText"/>
              <w:jc w:val="right"/>
            </w:pPr>
            <w:r w:rsidRPr="00333AE8">
              <w:t>11, 12, 13</w:t>
            </w:r>
          </w:p>
        </w:tc>
      </w:tr>
      <w:bookmarkEnd w:id="126"/>
    </w:tbl>
    <w:p w14:paraId="65CE8061" w14:textId="41220FAE" w:rsidR="00E175D9" w:rsidRDefault="00E175D9" w:rsidP="00E175D9"/>
    <w:p w14:paraId="3E1FFF67" w14:textId="6AF706EF" w:rsidR="00E175D9" w:rsidRDefault="00E175D9" w:rsidP="00333AE8">
      <w:pPr>
        <w:pStyle w:val="Heading3"/>
      </w:pPr>
      <w:bookmarkStart w:id="127" w:name="_Toc99530097"/>
      <w:proofErr w:type="gramStart"/>
      <w:r>
        <w:t>North West</w:t>
      </w:r>
      <w:proofErr w:type="gramEnd"/>
      <w:r>
        <w:t xml:space="preserve"> Slopes</w:t>
      </w:r>
      <w:bookmarkEnd w:id="127"/>
    </w:p>
    <w:p w14:paraId="332C3595" w14:textId="22C2A820" w:rsidR="001E0F83" w:rsidRDefault="001E0F83" w:rsidP="001E0F83">
      <w:pPr>
        <w:pStyle w:val="Caption"/>
      </w:pPr>
      <w:bookmarkStart w:id="128" w:name="_Toc99530135"/>
      <w:r>
        <w:t xml:space="preserve">Table </w:t>
      </w:r>
      <w:r w:rsidR="00C8689F">
        <w:fldChar w:fldCharType="begin"/>
      </w:r>
      <w:r w:rsidR="00C8689F">
        <w:instrText xml:space="preserve"> SEQ Table \* ARABIC </w:instrText>
      </w:r>
      <w:r w:rsidR="00C8689F">
        <w:fldChar w:fldCharType="separate"/>
      </w:r>
      <w:r w:rsidR="00E4570F">
        <w:rPr>
          <w:noProof/>
        </w:rPr>
        <w:t>31</w:t>
      </w:r>
      <w:r w:rsidR="00C8689F">
        <w:rPr>
          <w:noProof/>
        </w:rPr>
        <w:fldChar w:fldCharType="end"/>
      </w:r>
      <w:r w:rsidRPr="001F51E9">
        <w:t xml:space="preserve"> </w:t>
      </w:r>
      <w:proofErr w:type="gramStart"/>
      <w:r w:rsidR="006C6F50">
        <w:t>North West</w:t>
      </w:r>
      <w:proofErr w:type="gramEnd"/>
      <w:r w:rsidR="006C6F50">
        <w:t xml:space="preserve"> Slopes </w:t>
      </w:r>
      <w:r w:rsidR="00BB16B2">
        <w:t>Locally important koala trees</w:t>
      </w:r>
      <w:bookmarkEnd w:id="128"/>
    </w:p>
    <w:tbl>
      <w:tblPr>
        <w:tblStyle w:val="TableGrid"/>
        <w:tblW w:w="0" w:type="auto"/>
        <w:tblBorders>
          <w:insideV w:val="none" w:sz="0" w:space="0" w:color="auto"/>
        </w:tblBorders>
        <w:tblLook w:val="04A0" w:firstRow="1" w:lastRow="0" w:firstColumn="1" w:lastColumn="0" w:noHBand="0" w:noVBand="1"/>
      </w:tblPr>
      <w:tblGrid>
        <w:gridCol w:w="2547"/>
        <w:gridCol w:w="5245"/>
        <w:gridCol w:w="1268"/>
      </w:tblGrid>
      <w:tr w:rsidR="00333AE8" w:rsidRPr="00333AE8" w14:paraId="0A529E38" w14:textId="77777777" w:rsidTr="006B05F1">
        <w:trPr>
          <w:tblHeader/>
        </w:trPr>
        <w:tc>
          <w:tcPr>
            <w:tcW w:w="2547" w:type="dxa"/>
          </w:tcPr>
          <w:p w14:paraId="0640250C" w14:textId="77777777" w:rsidR="00333AE8" w:rsidRPr="00333AE8" w:rsidRDefault="00333AE8" w:rsidP="00333AE8">
            <w:pPr>
              <w:pStyle w:val="TableHeading"/>
            </w:pPr>
            <w:bookmarkStart w:id="129" w:name="Table_32"/>
            <w:r w:rsidRPr="00333AE8">
              <w:t>Tree species scientific name</w:t>
            </w:r>
          </w:p>
        </w:tc>
        <w:tc>
          <w:tcPr>
            <w:tcW w:w="5245" w:type="dxa"/>
          </w:tcPr>
          <w:p w14:paraId="65D9F986" w14:textId="77777777" w:rsidR="00333AE8" w:rsidRPr="00333AE8" w:rsidRDefault="00333AE8" w:rsidP="00333AE8">
            <w:pPr>
              <w:pStyle w:val="TableHeading"/>
            </w:pPr>
            <w:r w:rsidRPr="00333AE8">
              <w:t>Common name</w:t>
            </w:r>
          </w:p>
        </w:tc>
        <w:tc>
          <w:tcPr>
            <w:tcW w:w="1268" w:type="dxa"/>
          </w:tcPr>
          <w:p w14:paraId="76468469" w14:textId="77777777" w:rsidR="00333AE8" w:rsidRPr="00333AE8" w:rsidRDefault="00333AE8" w:rsidP="00333AE8">
            <w:pPr>
              <w:pStyle w:val="TableHeading"/>
              <w:jc w:val="right"/>
            </w:pPr>
            <w:r w:rsidRPr="00333AE8">
              <w:t>Source</w:t>
            </w:r>
          </w:p>
        </w:tc>
      </w:tr>
      <w:tr w:rsidR="00333AE8" w:rsidRPr="00333AE8" w14:paraId="21AACF44" w14:textId="77777777" w:rsidTr="006B05F1">
        <w:tc>
          <w:tcPr>
            <w:tcW w:w="2547" w:type="dxa"/>
          </w:tcPr>
          <w:p w14:paraId="1E8C7761"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albens</w:t>
            </w:r>
            <w:proofErr w:type="spellEnd"/>
          </w:p>
        </w:tc>
        <w:tc>
          <w:tcPr>
            <w:tcW w:w="5245" w:type="dxa"/>
          </w:tcPr>
          <w:p w14:paraId="0DCC7E16" w14:textId="77777777" w:rsidR="00333AE8" w:rsidRPr="00333AE8" w:rsidRDefault="00333AE8" w:rsidP="00333AE8">
            <w:pPr>
              <w:pStyle w:val="TableText"/>
            </w:pPr>
            <w:r w:rsidRPr="00333AE8">
              <w:t>White Box</w:t>
            </w:r>
          </w:p>
        </w:tc>
        <w:tc>
          <w:tcPr>
            <w:tcW w:w="1268" w:type="dxa"/>
          </w:tcPr>
          <w:p w14:paraId="790DCE28" w14:textId="77777777" w:rsidR="00333AE8" w:rsidRPr="00333AE8" w:rsidRDefault="00333AE8" w:rsidP="00333AE8">
            <w:pPr>
              <w:pStyle w:val="TableText"/>
              <w:jc w:val="right"/>
            </w:pPr>
            <w:r w:rsidRPr="00333AE8">
              <w:t>11, 12, 13</w:t>
            </w:r>
          </w:p>
        </w:tc>
      </w:tr>
      <w:tr w:rsidR="00333AE8" w:rsidRPr="00333AE8" w14:paraId="109ED6A7" w14:textId="77777777" w:rsidTr="006B05F1">
        <w:tc>
          <w:tcPr>
            <w:tcW w:w="2547" w:type="dxa"/>
          </w:tcPr>
          <w:p w14:paraId="30DE2B90"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blakelyi</w:t>
            </w:r>
            <w:proofErr w:type="spellEnd"/>
          </w:p>
        </w:tc>
        <w:tc>
          <w:tcPr>
            <w:tcW w:w="5245" w:type="dxa"/>
          </w:tcPr>
          <w:p w14:paraId="5639EE35" w14:textId="77777777" w:rsidR="00333AE8" w:rsidRPr="00333AE8" w:rsidRDefault="00333AE8" w:rsidP="00333AE8">
            <w:pPr>
              <w:pStyle w:val="TableText"/>
            </w:pPr>
            <w:r w:rsidRPr="00333AE8">
              <w:t>Blakely’s red gum, White budded gum</w:t>
            </w:r>
          </w:p>
        </w:tc>
        <w:tc>
          <w:tcPr>
            <w:tcW w:w="1268" w:type="dxa"/>
          </w:tcPr>
          <w:p w14:paraId="07743841" w14:textId="77777777" w:rsidR="00333AE8" w:rsidRPr="00333AE8" w:rsidRDefault="00333AE8" w:rsidP="00333AE8">
            <w:pPr>
              <w:pStyle w:val="TableText"/>
              <w:jc w:val="right"/>
            </w:pPr>
            <w:r w:rsidRPr="00333AE8">
              <w:t>11, 12, 13</w:t>
            </w:r>
          </w:p>
        </w:tc>
      </w:tr>
      <w:tr w:rsidR="00333AE8" w:rsidRPr="00333AE8" w14:paraId="1AF70144" w14:textId="77777777" w:rsidTr="006B05F1">
        <w:tc>
          <w:tcPr>
            <w:tcW w:w="2547" w:type="dxa"/>
          </w:tcPr>
          <w:p w14:paraId="389D919F"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caliginosa</w:t>
            </w:r>
            <w:proofErr w:type="spellEnd"/>
          </w:p>
        </w:tc>
        <w:tc>
          <w:tcPr>
            <w:tcW w:w="5245" w:type="dxa"/>
          </w:tcPr>
          <w:p w14:paraId="0FE84925" w14:textId="77777777" w:rsidR="00333AE8" w:rsidRPr="00333AE8" w:rsidRDefault="00333AE8" w:rsidP="00333AE8">
            <w:pPr>
              <w:pStyle w:val="TableText"/>
            </w:pPr>
            <w:r w:rsidRPr="00333AE8">
              <w:t>Broad-leaved stringybark, New England stringybark</w:t>
            </w:r>
          </w:p>
        </w:tc>
        <w:tc>
          <w:tcPr>
            <w:tcW w:w="1268" w:type="dxa"/>
          </w:tcPr>
          <w:p w14:paraId="5D4AD5C0" w14:textId="77777777" w:rsidR="00333AE8" w:rsidRPr="00333AE8" w:rsidRDefault="00333AE8" w:rsidP="00333AE8">
            <w:pPr>
              <w:pStyle w:val="TableText"/>
              <w:jc w:val="right"/>
            </w:pPr>
            <w:r w:rsidRPr="00333AE8">
              <w:t>11, 12</w:t>
            </w:r>
          </w:p>
        </w:tc>
      </w:tr>
      <w:tr w:rsidR="00333AE8" w:rsidRPr="00333AE8" w14:paraId="47401D4C" w14:textId="77777777" w:rsidTr="006B05F1">
        <w:tc>
          <w:tcPr>
            <w:tcW w:w="2547" w:type="dxa"/>
          </w:tcPr>
          <w:p w14:paraId="10F8515E" w14:textId="77777777" w:rsidR="00333AE8" w:rsidRPr="00333AE8" w:rsidRDefault="00333AE8" w:rsidP="00333AE8">
            <w:pPr>
              <w:pStyle w:val="TableText"/>
              <w:rPr>
                <w:rStyle w:val="Emphasis"/>
              </w:rPr>
            </w:pPr>
            <w:r w:rsidRPr="00333AE8">
              <w:rPr>
                <w:rStyle w:val="Emphasis"/>
              </w:rPr>
              <w:t>Eucalyptus camaldulensis</w:t>
            </w:r>
          </w:p>
        </w:tc>
        <w:tc>
          <w:tcPr>
            <w:tcW w:w="5245" w:type="dxa"/>
          </w:tcPr>
          <w:p w14:paraId="21563773" w14:textId="77777777" w:rsidR="00333AE8" w:rsidRPr="00333AE8" w:rsidRDefault="00333AE8" w:rsidP="00333AE8">
            <w:pPr>
              <w:pStyle w:val="TableText"/>
            </w:pPr>
            <w:r w:rsidRPr="00333AE8">
              <w:t>River red gum, Murray red gum, Yarrow</w:t>
            </w:r>
          </w:p>
        </w:tc>
        <w:tc>
          <w:tcPr>
            <w:tcW w:w="1268" w:type="dxa"/>
          </w:tcPr>
          <w:p w14:paraId="039A0861" w14:textId="77777777" w:rsidR="00333AE8" w:rsidRPr="00333AE8" w:rsidRDefault="00333AE8" w:rsidP="00333AE8">
            <w:pPr>
              <w:pStyle w:val="TableText"/>
              <w:jc w:val="right"/>
            </w:pPr>
            <w:r w:rsidRPr="00333AE8">
              <w:t>11, 12, 13</w:t>
            </w:r>
          </w:p>
        </w:tc>
      </w:tr>
      <w:tr w:rsidR="00333AE8" w:rsidRPr="00333AE8" w14:paraId="24A4B693" w14:textId="77777777" w:rsidTr="006B05F1">
        <w:tc>
          <w:tcPr>
            <w:tcW w:w="2547" w:type="dxa"/>
          </w:tcPr>
          <w:p w14:paraId="01B0BEF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canaliculata</w:t>
            </w:r>
            <w:proofErr w:type="spellEnd"/>
          </w:p>
        </w:tc>
        <w:tc>
          <w:tcPr>
            <w:tcW w:w="5245" w:type="dxa"/>
          </w:tcPr>
          <w:p w14:paraId="749A8861" w14:textId="77777777" w:rsidR="00333AE8" w:rsidRPr="00333AE8" w:rsidRDefault="00333AE8" w:rsidP="00333AE8">
            <w:pPr>
              <w:pStyle w:val="TableText"/>
            </w:pPr>
            <w:proofErr w:type="gramStart"/>
            <w:r w:rsidRPr="00333AE8">
              <w:t>Brown grey</w:t>
            </w:r>
            <w:proofErr w:type="gramEnd"/>
            <w:r w:rsidRPr="00333AE8">
              <w:t xml:space="preserve"> gum, Large fruited grey gum</w:t>
            </w:r>
          </w:p>
        </w:tc>
        <w:tc>
          <w:tcPr>
            <w:tcW w:w="1268" w:type="dxa"/>
          </w:tcPr>
          <w:p w14:paraId="676EE71A" w14:textId="77777777" w:rsidR="00333AE8" w:rsidRPr="00333AE8" w:rsidRDefault="00333AE8" w:rsidP="00333AE8">
            <w:pPr>
              <w:pStyle w:val="TableText"/>
              <w:jc w:val="right"/>
            </w:pPr>
            <w:r w:rsidRPr="00333AE8">
              <w:t>11, 12</w:t>
            </w:r>
          </w:p>
        </w:tc>
      </w:tr>
      <w:tr w:rsidR="00333AE8" w:rsidRPr="00333AE8" w14:paraId="4FF0ABCF" w14:textId="77777777" w:rsidTr="006B05F1">
        <w:tc>
          <w:tcPr>
            <w:tcW w:w="2547" w:type="dxa"/>
          </w:tcPr>
          <w:p w14:paraId="5DFCEEFB"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chloroclada</w:t>
            </w:r>
            <w:proofErr w:type="spellEnd"/>
          </w:p>
        </w:tc>
        <w:tc>
          <w:tcPr>
            <w:tcW w:w="5245" w:type="dxa"/>
          </w:tcPr>
          <w:p w14:paraId="4B68FB42" w14:textId="77777777" w:rsidR="00333AE8" w:rsidRPr="00333AE8" w:rsidRDefault="00333AE8" w:rsidP="00333AE8">
            <w:pPr>
              <w:pStyle w:val="TableText"/>
            </w:pPr>
            <w:r w:rsidRPr="00333AE8">
              <w:t xml:space="preserve">Baradine gum, </w:t>
            </w:r>
            <w:proofErr w:type="gramStart"/>
            <w:r w:rsidRPr="00333AE8">
              <w:t>Red</w:t>
            </w:r>
            <w:proofErr w:type="gramEnd"/>
            <w:r w:rsidRPr="00333AE8">
              <w:t xml:space="preserve"> gum, Dirty gum</w:t>
            </w:r>
          </w:p>
        </w:tc>
        <w:tc>
          <w:tcPr>
            <w:tcW w:w="1268" w:type="dxa"/>
          </w:tcPr>
          <w:p w14:paraId="157BF848" w14:textId="77777777" w:rsidR="00333AE8" w:rsidRPr="00333AE8" w:rsidRDefault="00333AE8" w:rsidP="00333AE8">
            <w:pPr>
              <w:pStyle w:val="TableText"/>
              <w:jc w:val="right"/>
            </w:pPr>
            <w:r w:rsidRPr="00333AE8">
              <w:t>11, 12, 13</w:t>
            </w:r>
          </w:p>
        </w:tc>
      </w:tr>
      <w:tr w:rsidR="00333AE8" w:rsidRPr="00333AE8" w14:paraId="0F2BAB2F" w14:textId="77777777" w:rsidTr="006B05F1">
        <w:tc>
          <w:tcPr>
            <w:tcW w:w="2547" w:type="dxa"/>
          </w:tcPr>
          <w:p w14:paraId="5EFC133E"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conica</w:t>
            </w:r>
            <w:proofErr w:type="spellEnd"/>
          </w:p>
        </w:tc>
        <w:tc>
          <w:tcPr>
            <w:tcW w:w="5245" w:type="dxa"/>
          </w:tcPr>
          <w:p w14:paraId="077B12B6" w14:textId="77777777" w:rsidR="00333AE8" w:rsidRPr="00333AE8" w:rsidRDefault="00333AE8" w:rsidP="00333AE8">
            <w:pPr>
              <w:pStyle w:val="TableText"/>
            </w:pPr>
            <w:r w:rsidRPr="00333AE8">
              <w:t>Fuzzy box, Fuzzy gum</w:t>
            </w:r>
          </w:p>
        </w:tc>
        <w:tc>
          <w:tcPr>
            <w:tcW w:w="1268" w:type="dxa"/>
          </w:tcPr>
          <w:p w14:paraId="178973C9" w14:textId="77777777" w:rsidR="00333AE8" w:rsidRPr="00333AE8" w:rsidRDefault="00333AE8" w:rsidP="00333AE8">
            <w:pPr>
              <w:pStyle w:val="TableText"/>
              <w:jc w:val="right"/>
            </w:pPr>
            <w:r w:rsidRPr="00333AE8">
              <w:t>11, 12</w:t>
            </w:r>
          </w:p>
        </w:tc>
      </w:tr>
      <w:tr w:rsidR="00333AE8" w:rsidRPr="00333AE8" w14:paraId="01554378" w14:textId="77777777" w:rsidTr="006B05F1">
        <w:tc>
          <w:tcPr>
            <w:tcW w:w="2547" w:type="dxa"/>
          </w:tcPr>
          <w:p w14:paraId="1952D04A" w14:textId="77777777" w:rsidR="00333AE8" w:rsidRPr="00333AE8" w:rsidRDefault="00333AE8" w:rsidP="00333AE8">
            <w:pPr>
              <w:pStyle w:val="TableText"/>
              <w:rPr>
                <w:rStyle w:val="Emphasis"/>
              </w:rPr>
            </w:pPr>
            <w:r w:rsidRPr="00333AE8">
              <w:rPr>
                <w:rStyle w:val="Emphasis"/>
              </w:rPr>
              <w:t>Eucalyptus coolabah</w:t>
            </w:r>
          </w:p>
        </w:tc>
        <w:tc>
          <w:tcPr>
            <w:tcW w:w="5245" w:type="dxa"/>
          </w:tcPr>
          <w:p w14:paraId="190D72CA" w14:textId="77777777" w:rsidR="00333AE8" w:rsidRPr="00333AE8" w:rsidRDefault="00333AE8" w:rsidP="00333AE8">
            <w:pPr>
              <w:pStyle w:val="TableText"/>
            </w:pPr>
            <w:r w:rsidRPr="00333AE8">
              <w:t xml:space="preserve">Coolabah, </w:t>
            </w:r>
            <w:proofErr w:type="spellStart"/>
            <w:r w:rsidRPr="00333AE8">
              <w:t>Coolibah</w:t>
            </w:r>
            <w:proofErr w:type="spellEnd"/>
          </w:p>
        </w:tc>
        <w:tc>
          <w:tcPr>
            <w:tcW w:w="1268" w:type="dxa"/>
          </w:tcPr>
          <w:p w14:paraId="33F962EF" w14:textId="77777777" w:rsidR="00333AE8" w:rsidRPr="00333AE8" w:rsidRDefault="00333AE8" w:rsidP="00333AE8">
            <w:pPr>
              <w:pStyle w:val="TableText"/>
              <w:jc w:val="right"/>
            </w:pPr>
            <w:r w:rsidRPr="00333AE8">
              <w:t>11, 12, 13</w:t>
            </w:r>
          </w:p>
        </w:tc>
      </w:tr>
      <w:tr w:rsidR="00333AE8" w:rsidRPr="00333AE8" w14:paraId="777C19DE" w14:textId="77777777" w:rsidTr="006B05F1">
        <w:tc>
          <w:tcPr>
            <w:tcW w:w="2547" w:type="dxa"/>
          </w:tcPr>
          <w:p w14:paraId="3F0A0180"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crebra</w:t>
            </w:r>
            <w:proofErr w:type="spellEnd"/>
          </w:p>
        </w:tc>
        <w:tc>
          <w:tcPr>
            <w:tcW w:w="5245" w:type="dxa"/>
          </w:tcPr>
          <w:p w14:paraId="7DE85A19" w14:textId="77777777" w:rsidR="00333AE8" w:rsidRPr="00333AE8" w:rsidRDefault="00333AE8" w:rsidP="00333AE8">
            <w:pPr>
              <w:pStyle w:val="TableText"/>
            </w:pPr>
            <w:r w:rsidRPr="00333AE8">
              <w:t xml:space="preserve">Narrow-leaved ironbark, Narrow-leaved red ironbark, </w:t>
            </w:r>
            <w:proofErr w:type="spellStart"/>
            <w:r w:rsidRPr="00333AE8">
              <w:t>Muggago</w:t>
            </w:r>
            <w:proofErr w:type="spellEnd"/>
          </w:p>
        </w:tc>
        <w:tc>
          <w:tcPr>
            <w:tcW w:w="1268" w:type="dxa"/>
          </w:tcPr>
          <w:p w14:paraId="55D56B24" w14:textId="77777777" w:rsidR="00333AE8" w:rsidRPr="00333AE8" w:rsidRDefault="00333AE8" w:rsidP="00333AE8">
            <w:pPr>
              <w:pStyle w:val="TableText"/>
              <w:jc w:val="right"/>
            </w:pPr>
            <w:r w:rsidRPr="00333AE8">
              <w:t>11, 12, 13, 27</w:t>
            </w:r>
          </w:p>
        </w:tc>
      </w:tr>
      <w:tr w:rsidR="00333AE8" w:rsidRPr="00333AE8" w14:paraId="71A7BA92" w14:textId="77777777" w:rsidTr="006B05F1">
        <w:tc>
          <w:tcPr>
            <w:tcW w:w="2547" w:type="dxa"/>
          </w:tcPr>
          <w:p w14:paraId="6EF95906" w14:textId="77777777" w:rsidR="00333AE8" w:rsidRPr="00333AE8" w:rsidRDefault="00333AE8" w:rsidP="00333AE8">
            <w:pPr>
              <w:pStyle w:val="TableText"/>
              <w:rPr>
                <w:rStyle w:val="Emphasis"/>
              </w:rPr>
            </w:pPr>
            <w:r w:rsidRPr="00333AE8">
              <w:rPr>
                <w:rStyle w:val="Emphasis"/>
              </w:rPr>
              <w:t>Eucalyptus dealbata</w:t>
            </w:r>
          </w:p>
        </w:tc>
        <w:tc>
          <w:tcPr>
            <w:tcW w:w="5245" w:type="dxa"/>
          </w:tcPr>
          <w:p w14:paraId="6ED9334A" w14:textId="77777777" w:rsidR="00333AE8" w:rsidRPr="00333AE8" w:rsidRDefault="00333AE8" w:rsidP="00333AE8">
            <w:pPr>
              <w:pStyle w:val="TableText"/>
            </w:pPr>
            <w:r w:rsidRPr="00333AE8">
              <w:t>Baradine gum, Tumbledown red gum, Hill red gum</w:t>
            </w:r>
          </w:p>
        </w:tc>
        <w:tc>
          <w:tcPr>
            <w:tcW w:w="1268" w:type="dxa"/>
          </w:tcPr>
          <w:p w14:paraId="1D917E51" w14:textId="77777777" w:rsidR="00333AE8" w:rsidRPr="00333AE8" w:rsidRDefault="00333AE8" w:rsidP="00333AE8">
            <w:pPr>
              <w:pStyle w:val="TableText"/>
              <w:jc w:val="right"/>
            </w:pPr>
            <w:r w:rsidRPr="00333AE8">
              <w:t>11, 12, 13</w:t>
            </w:r>
          </w:p>
        </w:tc>
      </w:tr>
      <w:tr w:rsidR="00333AE8" w:rsidRPr="00333AE8" w14:paraId="30065258" w14:textId="77777777" w:rsidTr="006B05F1">
        <w:tc>
          <w:tcPr>
            <w:tcW w:w="2547" w:type="dxa"/>
          </w:tcPr>
          <w:p w14:paraId="4AAD6860"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dwyeri</w:t>
            </w:r>
            <w:proofErr w:type="spellEnd"/>
          </w:p>
        </w:tc>
        <w:tc>
          <w:tcPr>
            <w:tcW w:w="5245" w:type="dxa"/>
          </w:tcPr>
          <w:p w14:paraId="798A1618" w14:textId="77777777" w:rsidR="00333AE8" w:rsidRPr="00333AE8" w:rsidRDefault="00333AE8" w:rsidP="00333AE8">
            <w:pPr>
              <w:pStyle w:val="TableText"/>
            </w:pPr>
            <w:r w:rsidRPr="00333AE8">
              <w:t>Dwyer’s Red Gum, Dwyer's mallee gum</w:t>
            </w:r>
          </w:p>
        </w:tc>
        <w:tc>
          <w:tcPr>
            <w:tcW w:w="1268" w:type="dxa"/>
          </w:tcPr>
          <w:p w14:paraId="417E9426" w14:textId="77777777" w:rsidR="00333AE8" w:rsidRPr="00333AE8" w:rsidRDefault="00333AE8" w:rsidP="00333AE8">
            <w:pPr>
              <w:pStyle w:val="TableText"/>
              <w:jc w:val="right"/>
            </w:pPr>
            <w:r w:rsidRPr="00333AE8">
              <w:t>11, 12</w:t>
            </w:r>
          </w:p>
        </w:tc>
      </w:tr>
      <w:tr w:rsidR="00333AE8" w:rsidRPr="00333AE8" w14:paraId="0D47E090" w14:textId="77777777" w:rsidTr="006B05F1">
        <w:tc>
          <w:tcPr>
            <w:tcW w:w="2547" w:type="dxa"/>
          </w:tcPr>
          <w:p w14:paraId="7D91B9F4"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exserta</w:t>
            </w:r>
            <w:proofErr w:type="spellEnd"/>
          </w:p>
        </w:tc>
        <w:tc>
          <w:tcPr>
            <w:tcW w:w="5245" w:type="dxa"/>
          </w:tcPr>
          <w:p w14:paraId="5A97CA7D" w14:textId="77777777" w:rsidR="00333AE8" w:rsidRPr="00333AE8" w:rsidRDefault="00333AE8" w:rsidP="00333AE8">
            <w:pPr>
              <w:pStyle w:val="TableText"/>
            </w:pPr>
            <w:r w:rsidRPr="00333AE8">
              <w:t xml:space="preserve">Queensland peppermint, </w:t>
            </w:r>
            <w:proofErr w:type="gramStart"/>
            <w:r w:rsidRPr="00333AE8">
              <w:t>Yellow</w:t>
            </w:r>
            <w:proofErr w:type="gramEnd"/>
            <w:r w:rsidRPr="00333AE8">
              <w:t xml:space="preserve"> messmate, </w:t>
            </w:r>
            <w:proofErr w:type="spellStart"/>
            <w:r w:rsidRPr="00333AE8">
              <w:t>Bendo</w:t>
            </w:r>
            <w:proofErr w:type="spellEnd"/>
          </w:p>
        </w:tc>
        <w:tc>
          <w:tcPr>
            <w:tcW w:w="1268" w:type="dxa"/>
          </w:tcPr>
          <w:p w14:paraId="0C3FF933" w14:textId="77777777" w:rsidR="00333AE8" w:rsidRPr="00333AE8" w:rsidRDefault="00333AE8" w:rsidP="00333AE8">
            <w:pPr>
              <w:pStyle w:val="TableText"/>
              <w:jc w:val="right"/>
            </w:pPr>
            <w:r w:rsidRPr="00333AE8">
              <w:t>11, 12</w:t>
            </w:r>
          </w:p>
        </w:tc>
      </w:tr>
      <w:tr w:rsidR="00333AE8" w:rsidRPr="00333AE8" w14:paraId="5609A6D2" w14:textId="77777777" w:rsidTr="006B05F1">
        <w:tc>
          <w:tcPr>
            <w:tcW w:w="2547" w:type="dxa"/>
          </w:tcPr>
          <w:p w14:paraId="197EAF4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laevopinea</w:t>
            </w:r>
            <w:proofErr w:type="spellEnd"/>
          </w:p>
        </w:tc>
        <w:tc>
          <w:tcPr>
            <w:tcW w:w="5245" w:type="dxa"/>
          </w:tcPr>
          <w:p w14:paraId="2C173520" w14:textId="77777777" w:rsidR="00333AE8" w:rsidRPr="00333AE8" w:rsidRDefault="00333AE8" w:rsidP="00333AE8">
            <w:pPr>
              <w:pStyle w:val="TableText"/>
            </w:pPr>
            <w:proofErr w:type="spellStart"/>
            <w:r w:rsidRPr="00333AE8">
              <w:t>Silvertop</w:t>
            </w:r>
            <w:proofErr w:type="spellEnd"/>
            <w:r w:rsidRPr="00333AE8">
              <w:t xml:space="preserve"> stringybark</w:t>
            </w:r>
          </w:p>
        </w:tc>
        <w:tc>
          <w:tcPr>
            <w:tcW w:w="1268" w:type="dxa"/>
          </w:tcPr>
          <w:p w14:paraId="115DC98B" w14:textId="77777777" w:rsidR="00333AE8" w:rsidRPr="00333AE8" w:rsidRDefault="00333AE8" w:rsidP="00333AE8">
            <w:pPr>
              <w:pStyle w:val="TableText"/>
              <w:jc w:val="right"/>
            </w:pPr>
            <w:r w:rsidRPr="00333AE8">
              <w:t>11, 12</w:t>
            </w:r>
          </w:p>
        </w:tc>
      </w:tr>
      <w:tr w:rsidR="00333AE8" w:rsidRPr="00333AE8" w14:paraId="183AD34A" w14:textId="77777777" w:rsidTr="006B05F1">
        <w:tc>
          <w:tcPr>
            <w:tcW w:w="2547" w:type="dxa"/>
          </w:tcPr>
          <w:p w14:paraId="4B51B183" w14:textId="77777777" w:rsidR="00333AE8" w:rsidRPr="00333AE8" w:rsidRDefault="00333AE8" w:rsidP="00333AE8">
            <w:pPr>
              <w:pStyle w:val="TableText"/>
              <w:rPr>
                <w:rStyle w:val="Emphasis"/>
              </w:rPr>
            </w:pPr>
            <w:r w:rsidRPr="00333AE8">
              <w:rPr>
                <w:rStyle w:val="Emphasis"/>
              </w:rPr>
              <w:lastRenderedPageBreak/>
              <w:t xml:space="preserve">Eucalyptus </w:t>
            </w:r>
            <w:proofErr w:type="spellStart"/>
            <w:r w:rsidRPr="00333AE8">
              <w:rPr>
                <w:rStyle w:val="Emphasis"/>
              </w:rPr>
              <w:t>largiflorens</w:t>
            </w:r>
            <w:proofErr w:type="spellEnd"/>
          </w:p>
        </w:tc>
        <w:tc>
          <w:tcPr>
            <w:tcW w:w="5245" w:type="dxa"/>
          </w:tcPr>
          <w:p w14:paraId="1813C5A9" w14:textId="77777777" w:rsidR="00333AE8" w:rsidRPr="00333AE8" w:rsidRDefault="00333AE8" w:rsidP="00333AE8">
            <w:pPr>
              <w:pStyle w:val="TableText"/>
            </w:pPr>
            <w:r w:rsidRPr="00333AE8">
              <w:t>Black box, Flooded box, River box</w:t>
            </w:r>
          </w:p>
        </w:tc>
        <w:tc>
          <w:tcPr>
            <w:tcW w:w="1268" w:type="dxa"/>
          </w:tcPr>
          <w:p w14:paraId="49929A6B" w14:textId="77777777" w:rsidR="00333AE8" w:rsidRPr="00333AE8" w:rsidRDefault="00333AE8" w:rsidP="00333AE8">
            <w:pPr>
              <w:pStyle w:val="TableText"/>
              <w:jc w:val="right"/>
            </w:pPr>
            <w:r w:rsidRPr="00333AE8">
              <w:t>11, 12</w:t>
            </w:r>
          </w:p>
        </w:tc>
      </w:tr>
      <w:tr w:rsidR="00333AE8" w:rsidRPr="00333AE8" w14:paraId="17C13547" w14:textId="77777777" w:rsidTr="006B05F1">
        <w:tc>
          <w:tcPr>
            <w:tcW w:w="2547" w:type="dxa"/>
          </w:tcPr>
          <w:p w14:paraId="23C87E40"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melanophloia</w:t>
            </w:r>
            <w:proofErr w:type="spellEnd"/>
          </w:p>
        </w:tc>
        <w:tc>
          <w:tcPr>
            <w:tcW w:w="5245" w:type="dxa"/>
          </w:tcPr>
          <w:p w14:paraId="5DA011D9" w14:textId="77777777" w:rsidR="00333AE8" w:rsidRPr="00333AE8" w:rsidRDefault="00333AE8" w:rsidP="00333AE8">
            <w:pPr>
              <w:pStyle w:val="TableText"/>
            </w:pPr>
            <w:r w:rsidRPr="00333AE8">
              <w:t>Silver-leaved Ironbark</w:t>
            </w:r>
          </w:p>
        </w:tc>
        <w:tc>
          <w:tcPr>
            <w:tcW w:w="1268" w:type="dxa"/>
          </w:tcPr>
          <w:p w14:paraId="60D99F4D" w14:textId="77777777" w:rsidR="00333AE8" w:rsidRPr="00333AE8" w:rsidRDefault="00333AE8" w:rsidP="00333AE8">
            <w:pPr>
              <w:pStyle w:val="TableText"/>
              <w:jc w:val="right"/>
            </w:pPr>
            <w:r w:rsidRPr="00333AE8">
              <w:t>11, 12, 13, 19</w:t>
            </w:r>
          </w:p>
        </w:tc>
      </w:tr>
      <w:tr w:rsidR="00333AE8" w:rsidRPr="00333AE8" w14:paraId="7CE50CB9" w14:textId="77777777" w:rsidTr="006B05F1">
        <w:tc>
          <w:tcPr>
            <w:tcW w:w="2547" w:type="dxa"/>
          </w:tcPr>
          <w:p w14:paraId="6A25924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melliodora</w:t>
            </w:r>
            <w:proofErr w:type="spellEnd"/>
          </w:p>
        </w:tc>
        <w:tc>
          <w:tcPr>
            <w:tcW w:w="5245" w:type="dxa"/>
          </w:tcPr>
          <w:p w14:paraId="3E696B16" w14:textId="77777777" w:rsidR="00333AE8" w:rsidRPr="00333AE8" w:rsidRDefault="00333AE8" w:rsidP="00333AE8">
            <w:pPr>
              <w:pStyle w:val="TableText"/>
            </w:pPr>
            <w:r w:rsidRPr="00333AE8">
              <w:t xml:space="preserve">Yellow box, Honey box, Yellow </w:t>
            </w:r>
            <w:proofErr w:type="spellStart"/>
            <w:r w:rsidRPr="00333AE8">
              <w:t>ironbox</w:t>
            </w:r>
            <w:proofErr w:type="spellEnd"/>
          </w:p>
        </w:tc>
        <w:tc>
          <w:tcPr>
            <w:tcW w:w="1268" w:type="dxa"/>
          </w:tcPr>
          <w:p w14:paraId="6D3DF4CB" w14:textId="77777777" w:rsidR="00333AE8" w:rsidRPr="00333AE8" w:rsidRDefault="00333AE8" w:rsidP="00333AE8">
            <w:pPr>
              <w:pStyle w:val="TableText"/>
              <w:jc w:val="right"/>
            </w:pPr>
            <w:r w:rsidRPr="00333AE8">
              <w:t>11, 12, 13</w:t>
            </w:r>
          </w:p>
        </w:tc>
      </w:tr>
      <w:tr w:rsidR="00333AE8" w:rsidRPr="00333AE8" w14:paraId="51E635FA" w14:textId="77777777" w:rsidTr="006B05F1">
        <w:tc>
          <w:tcPr>
            <w:tcW w:w="2547" w:type="dxa"/>
          </w:tcPr>
          <w:p w14:paraId="7A261482"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microcarpa</w:t>
            </w:r>
            <w:proofErr w:type="spellEnd"/>
          </w:p>
        </w:tc>
        <w:tc>
          <w:tcPr>
            <w:tcW w:w="5245" w:type="dxa"/>
          </w:tcPr>
          <w:p w14:paraId="21EDB072" w14:textId="77777777" w:rsidR="00333AE8" w:rsidRPr="00333AE8" w:rsidRDefault="00333AE8" w:rsidP="00333AE8">
            <w:pPr>
              <w:pStyle w:val="TableText"/>
            </w:pPr>
            <w:r w:rsidRPr="00333AE8">
              <w:t>Grey box, Narrow-leaved box, Inland box</w:t>
            </w:r>
          </w:p>
        </w:tc>
        <w:tc>
          <w:tcPr>
            <w:tcW w:w="1268" w:type="dxa"/>
          </w:tcPr>
          <w:p w14:paraId="3696CA93" w14:textId="77777777" w:rsidR="00333AE8" w:rsidRPr="00333AE8" w:rsidRDefault="00333AE8" w:rsidP="00333AE8">
            <w:pPr>
              <w:pStyle w:val="TableText"/>
              <w:jc w:val="right"/>
            </w:pPr>
            <w:r w:rsidRPr="00333AE8">
              <w:t>11, 12, 13</w:t>
            </w:r>
          </w:p>
        </w:tc>
      </w:tr>
      <w:tr w:rsidR="00333AE8" w:rsidRPr="00333AE8" w14:paraId="63EA3E00" w14:textId="77777777" w:rsidTr="006B05F1">
        <w:tc>
          <w:tcPr>
            <w:tcW w:w="2547" w:type="dxa"/>
          </w:tcPr>
          <w:p w14:paraId="07B1AA17"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moluccana</w:t>
            </w:r>
            <w:proofErr w:type="spellEnd"/>
          </w:p>
        </w:tc>
        <w:tc>
          <w:tcPr>
            <w:tcW w:w="5245" w:type="dxa"/>
          </w:tcPr>
          <w:p w14:paraId="45D6E7E8" w14:textId="77777777" w:rsidR="00333AE8" w:rsidRPr="00333AE8" w:rsidRDefault="00333AE8" w:rsidP="00333AE8">
            <w:pPr>
              <w:pStyle w:val="TableText"/>
            </w:pPr>
            <w:r w:rsidRPr="00333AE8">
              <w:t>Coastal grey box, Gum-topped box, Grey box</w:t>
            </w:r>
          </w:p>
        </w:tc>
        <w:tc>
          <w:tcPr>
            <w:tcW w:w="1268" w:type="dxa"/>
          </w:tcPr>
          <w:p w14:paraId="608B87EB" w14:textId="77777777" w:rsidR="00333AE8" w:rsidRPr="00333AE8" w:rsidRDefault="00333AE8" w:rsidP="00333AE8">
            <w:pPr>
              <w:pStyle w:val="TableText"/>
              <w:jc w:val="right"/>
            </w:pPr>
            <w:r w:rsidRPr="00333AE8">
              <w:t>11, 12</w:t>
            </w:r>
          </w:p>
        </w:tc>
      </w:tr>
      <w:tr w:rsidR="00333AE8" w:rsidRPr="00333AE8" w14:paraId="42EA7C47" w14:textId="77777777" w:rsidTr="006B05F1">
        <w:tc>
          <w:tcPr>
            <w:tcW w:w="2547" w:type="dxa"/>
          </w:tcPr>
          <w:p w14:paraId="2C597AF7"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parramattensis</w:t>
            </w:r>
            <w:proofErr w:type="spellEnd"/>
          </w:p>
        </w:tc>
        <w:tc>
          <w:tcPr>
            <w:tcW w:w="5245" w:type="dxa"/>
          </w:tcPr>
          <w:p w14:paraId="7FCF1DF5" w14:textId="77777777" w:rsidR="00333AE8" w:rsidRPr="00333AE8" w:rsidRDefault="00333AE8" w:rsidP="00333AE8">
            <w:pPr>
              <w:pStyle w:val="TableText"/>
            </w:pPr>
            <w:r w:rsidRPr="00333AE8">
              <w:t>Parramatta red gum, Drooping red gum</w:t>
            </w:r>
          </w:p>
        </w:tc>
        <w:tc>
          <w:tcPr>
            <w:tcW w:w="1268" w:type="dxa"/>
          </w:tcPr>
          <w:p w14:paraId="47BD441A" w14:textId="77777777" w:rsidR="00333AE8" w:rsidRPr="00333AE8" w:rsidRDefault="00333AE8" w:rsidP="00333AE8">
            <w:pPr>
              <w:pStyle w:val="TableText"/>
              <w:jc w:val="right"/>
            </w:pPr>
            <w:r w:rsidRPr="00333AE8">
              <w:t>11, 12</w:t>
            </w:r>
          </w:p>
        </w:tc>
      </w:tr>
      <w:tr w:rsidR="00333AE8" w:rsidRPr="00333AE8" w14:paraId="1723C094" w14:textId="77777777" w:rsidTr="006B05F1">
        <w:tc>
          <w:tcPr>
            <w:tcW w:w="2547" w:type="dxa"/>
          </w:tcPr>
          <w:p w14:paraId="38AE79AC" w14:textId="77777777" w:rsidR="00333AE8" w:rsidRPr="00333AE8" w:rsidRDefault="00333AE8" w:rsidP="00333AE8">
            <w:pPr>
              <w:pStyle w:val="TableText"/>
              <w:rPr>
                <w:rStyle w:val="Emphasis"/>
              </w:rPr>
            </w:pPr>
            <w:r w:rsidRPr="00333AE8">
              <w:rPr>
                <w:rStyle w:val="Emphasis"/>
              </w:rPr>
              <w:t>Eucalyptus pauciflora</w:t>
            </w:r>
          </w:p>
        </w:tc>
        <w:tc>
          <w:tcPr>
            <w:tcW w:w="5245" w:type="dxa"/>
          </w:tcPr>
          <w:p w14:paraId="187E9913" w14:textId="77777777" w:rsidR="00333AE8" w:rsidRPr="00333AE8" w:rsidRDefault="00333AE8" w:rsidP="00333AE8">
            <w:pPr>
              <w:pStyle w:val="TableText"/>
            </w:pPr>
            <w:r w:rsidRPr="00333AE8">
              <w:t xml:space="preserve">Snow gum, White sally, </w:t>
            </w:r>
            <w:proofErr w:type="spellStart"/>
            <w:r w:rsidRPr="00333AE8">
              <w:t>Jounama</w:t>
            </w:r>
            <w:proofErr w:type="spellEnd"/>
            <w:r w:rsidRPr="00333AE8">
              <w:t xml:space="preserve"> snow gum, </w:t>
            </w:r>
          </w:p>
        </w:tc>
        <w:tc>
          <w:tcPr>
            <w:tcW w:w="1268" w:type="dxa"/>
          </w:tcPr>
          <w:p w14:paraId="4BC31C5C" w14:textId="77777777" w:rsidR="00333AE8" w:rsidRPr="00333AE8" w:rsidRDefault="00333AE8" w:rsidP="00333AE8">
            <w:pPr>
              <w:pStyle w:val="TableText"/>
              <w:jc w:val="right"/>
            </w:pPr>
            <w:r w:rsidRPr="00333AE8">
              <w:t>11, 12</w:t>
            </w:r>
          </w:p>
        </w:tc>
      </w:tr>
      <w:tr w:rsidR="00333AE8" w:rsidRPr="00333AE8" w14:paraId="2BAF9513" w14:textId="77777777" w:rsidTr="006B05F1">
        <w:tc>
          <w:tcPr>
            <w:tcW w:w="2547" w:type="dxa"/>
          </w:tcPr>
          <w:p w14:paraId="519FA85C"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populnea</w:t>
            </w:r>
            <w:proofErr w:type="spellEnd"/>
          </w:p>
        </w:tc>
        <w:tc>
          <w:tcPr>
            <w:tcW w:w="5245" w:type="dxa"/>
          </w:tcPr>
          <w:p w14:paraId="750AACE8" w14:textId="77777777" w:rsidR="00333AE8" w:rsidRPr="00333AE8" w:rsidRDefault="00333AE8" w:rsidP="00333AE8">
            <w:pPr>
              <w:pStyle w:val="TableText"/>
            </w:pPr>
            <w:r w:rsidRPr="00333AE8">
              <w:t xml:space="preserve">Poplar box, </w:t>
            </w:r>
            <w:proofErr w:type="spellStart"/>
            <w:r w:rsidRPr="00333AE8">
              <w:t>Bimble</w:t>
            </w:r>
            <w:proofErr w:type="spellEnd"/>
            <w:r w:rsidRPr="00333AE8">
              <w:t xml:space="preserve"> box</w:t>
            </w:r>
          </w:p>
        </w:tc>
        <w:tc>
          <w:tcPr>
            <w:tcW w:w="1268" w:type="dxa"/>
          </w:tcPr>
          <w:p w14:paraId="3598382B" w14:textId="77777777" w:rsidR="00333AE8" w:rsidRPr="00333AE8" w:rsidRDefault="00333AE8" w:rsidP="00333AE8">
            <w:pPr>
              <w:pStyle w:val="TableText"/>
              <w:jc w:val="right"/>
            </w:pPr>
            <w:r w:rsidRPr="00333AE8">
              <w:t>11, 12, 13</w:t>
            </w:r>
          </w:p>
        </w:tc>
      </w:tr>
      <w:tr w:rsidR="00333AE8" w:rsidRPr="00333AE8" w14:paraId="369BB530" w14:textId="77777777" w:rsidTr="006B05F1">
        <w:tc>
          <w:tcPr>
            <w:tcW w:w="2547" w:type="dxa"/>
          </w:tcPr>
          <w:p w14:paraId="09F6D060"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prava</w:t>
            </w:r>
            <w:proofErr w:type="spellEnd"/>
          </w:p>
        </w:tc>
        <w:tc>
          <w:tcPr>
            <w:tcW w:w="5245" w:type="dxa"/>
          </w:tcPr>
          <w:p w14:paraId="5CA49783" w14:textId="77777777" w:rsidR="00333AE8" w:rsidRPr="00333AE8" w:rsidRDefault="00333AE8" w:rsidP="00333AE8">
            <w:pPr>
              <w:pStyle w:val="TableText"/>
            </w:pPr>
            <w:r w:rsidRPr="00333AE8">
              <w:t>Orange gum, Moonbi red gum</w:t>
            </w:r>
          </w:p>
        </w:tc>
        <w:tc>
          <w:tcPr>
            <w:tcW w:w="1268" w:type="dxa"/>
          </w:tcPr>
          <w:p w14:paraId="315575FA" w14:textId="77777777" w:rsidR="00333AE8" w:rsidRPr="00333AE8" w:rsidRDefault="00333AE8" w:rsidP="00333AE8">
            <w:pPr>
              <w:pStyle w:val="TableText"/>
              <w:jc w:val="right"/>
            </w:pPr>
            <w:r w:rsidRPr="00333AE8">
              <w:t>11, 12</w:t>
            </w:r>
          </w:p>
        </w:tc>
      </w:tr>
      <w:tr w:rsidR="00333AE8" w:rsidRPr="00333AE8" w14:paraId="71C5C873" w14:textId="77777777" w:rsidTr="006B05F1">
        <w:tc>
          <w:tcPr>
            <w:tcW w:w="2547" w:type="dxa"/>
          </w:tcPr>
          <w:p w14:paraId="0E82C337" w14:textId="77777777" w:rsidR="00333AE8" w:rsidRPr="00333AE8" w:rsidRDefault="00333AE8" w:rsidP="00333AE8">
            <w:pPr>
              <w:pStyle w:val="TableText"/>
              <w:rPr>
                <w:rStyle w:val="Emphasis"/>
              </w:rPr>
            </w:pPr>
            <w:r w:rsidRPr="00333AE8">
              <w:rPr>
                <w:rStyle w:val="Emphasis"/>
              </w:rPr>
              <w:t>Eucalyptus punctata</w:t>
            </w:r>
          </w:p>
        </w:tc>
        <w:tc>
          <w:tcPr>
            <w:tcW w:w="5245" w:type="dxa"/>
          </w:tcPr>
          <w:p w14:paraId="4987C11D" w14:textId="77777777" w:rsidR="00333AE8" w:rsidRPr="00333AE8" w:rsidRDefault="00333AE8" w:rsidP="00333AE8">
            <w:pPr>
              <w:pStyle w:val="TableText"/>
            </w:pPr>
            <w:r w:rsidRPr="00333AE8">
              <w:t>Grey gum, Grey iron gum, Long-capped grey gum</w:t>
            </w:r>
          </w:p>
        </w:tc>
        <w:tc>
          <w:tcPr>
            <w:tcW w:w="1268" w:type="dxa"/>
          </w:tcPr>
          <w:p w14:paraId="78084ED9" w14:textId="77777777" w:rsidR="00333AE8" w:rsidRPr="00333AE8" w:rsidRDefault="00333AE8" w:rsidP="00333AE8">
            <w:pPr>
              <w:pStyle w:val="TableText"/>
              <w:jc w:val="right"/>
            </w:pPr>
            <w:r w:rsidRPr="00333AE8">
              <w:t>11, 12</w:t>
            </w:r>
          </w:p>
        </w:tc>
      </w:tr>
      <w:tr w:rsidR="00333AE8" w:rsidRPr="00333AE8" w14:paraId="615ED6A1" w14:textId="77777777" w:rsidTr="006B05F1">
        <w:tc>
          <w:tcPr>
            <w:tcW w:w="2547" w:type="dxa"/>
          </w:tcPr>
          <w:p w14:paraId="4BA7DA17"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viminalis</w:t>
            </w:r>
            <w:proofErr w:type="spellEnd"/>
          </w:p>
        </w:tc>
        <w:tc>
          <w:tcPr>
            <w:tcW w:w="5245" w:type="dxa"/>
          </w:tcPr>
          <w:p w14:paraId="01667701" w14:textId="77777777" w:rsidR="00333AE8" w:rsidRPr="00333AE8" w:rsidRDefault="00333AE8" w:rsidP="00333AE8">
            <w:pPr>
              <w:pStyle w:val="TableText"/>
            </w:pPr>
            <w:r w:rsidRPr="00333AE8">
              <w:t>Ribbon gum, Manna gum, Rough-barked ribbon gum</w:t>
            </w:r>
          </w:p>
        </w:tc>
        <w:tc>
          <w:tcPr>
            <w:tcW w:w="1268" w:type="dxa"/>
          </w:tcPr>
          <w:p w14:paraId="52F02240" w14:textId="77777777" w:rsidR="00333AE8" w:rsidRPr="00333AE8" w:rsidRDefault="00333AE8" w:rsidP="00333AE8">
            <w:pPr>
              <w:pStyle w:val="TableText"/>
              <w:jc w:val="right"/>
            </w:pPr>
            <w:r w:rsidRPr="00333AE8">
              <w:t>11, 12</w:t>
            </w:r>
          </w:p>
        </w:tc>
      </w:tr>
      <w:tr w:rsidR="00333AE8" w:rsidRPr="00333AE8" w14:paraId="4E2BDB53" w14:textId="77777777" w:rsidTr="006B05F1">
        <w:tc>
          <w:tcPr>
            <w:tcW w:w="2547" w:type="dxa"/>
          </w:tcPr>
          <w:p w14:paraId="0E5CBA94"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tereticornis</w:t>
            </w:r>
            <w:proofErr w:type="spellEnd"/>
          </w:p>
        </w:tc>
        <w:tc>
          <w:tcPr>
            <w:tcW w:w="5245" w:type="dxa"/>
          </w:tcPr>
          <w:p w14:paraId="166E7C50" w14:textId="77777777" w:rsidR="00333AE8" w:rsidRPr="00333AE8" w:rsidRDefault="00333AE8" w:rsidP="00333AE8">
            <w:pPr>
              <w:pStyle w:val="TableText"/>
            </w:pPr>
            <w:r w:rsidRPr="00333AE8">
              <w:t xml:space="preserve">Forest red gum, </w:t>
            </w:r>
            <w:proofErr w:type="gramStart"/>
            <w:r w:rsidRPr="00333AE8">
              <w:t>Blue</w:t>
            </w:r>
            <w:proofErr w:type="gramEnd"/>
            <w:r w:rsidRPr="00333AE8">
              <w:t xml:space="preserve"> gum, Queensland blue gum</w:t>
            </w:r>
          </w:p>
        </w:tc>
        <w:tc>
          <w:tcPr>
            <w:tcW w:w="1268" w:type="dxa"/>
          </w:tcPr>
          <w:p w14:paraId="27A3B38C" w14:textId="77777777" w:rsidR="00333AE8" w:rsidRPr="00333AE8" w:rsidRDefault="00333AE8" w:rsidP="00333AE8">
            <w:pPr>
              <w:pStyle w:val="TableText"/>
              <w:jc w:val="right"/>
            </w:pPr>
            <w:r w:rsidRPr="00333AE8">
              <w:t>11, 12</w:t>
            </w:r>
          </w:p>
        </w:tc>
      </w:tr>
      <w:tr w:rsidR="00333AE8" w:rsidRPr="00333AE8" w14:paraId="0E437BFE" w14:textId="77777777" w:rsidTr="006B05F1">
        <w:tc>
          <w:tcPr>
            <w:tcW w:w="2547" w:type="dxa"/>
          </w:tcPr>
          <w:p w14:paraId="0389D45A"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woollsiana</w:t>
            </w:r>
            <w:proofErr w:type="spellEnd"/>
          </w:p>
        </w:tc>
        <w:tc>
          <w:tcPr>
            <w:tcW w:w="5245" w:type="dxa"/>
          </w:tcPr>
          <w:p w14:paraId="59A421F6" w14:textId="77777777" w:rsidR="00333AE8" w:rsidRPr="00333AE8" w:rsidRDefault="00333AE8" w:rsidP="00333AE8">
            <w:pPr>
              <w:pStyle w:val="TableText"/>
            </w:pPr>
            <w:r w:rsidRPr="00333AE8">
              <w:t>Narrow-leaved grey box</w:t>
            </w:r>
          </w:p>
        </w:tc>
        <w:tc>
          <w:tcPr>
            <w:tcW w:w="1268" w:type="dxa"/>
          </w:tcPr>
          <w:p w14:paraId="08B7CD16" w14:textId="77777777" w:rsidR="00333AE8" w:rsidRPr="00333AE8" w:rsidRDefault="00333AE8" w:rsidP="00333AE8">
            <w:pPr>
              <w:pStyle w:val="TableText"/>
              <w:jc w:val="right"/>
            </w:pPr>
            <w:r w:rsidRPr="00333AE8">
              <w:t>11, 12, 13</w:t>
            </w:r>
          </w:p>
        </w:tc>
      </w:tr>
      <w:bookmarkEnd w:id="129"/>
    </w:tbl>
    <w:p w14:paraId="43905B55" w14:textId="00BD84A4" w:rsidR="00E175D9" w:rsidRDefault="00E175D9" w:rsidP="00E175D9"/>
    <w:p w14:paraId="63B2F6FF" w14:textId="1E80C507" w:rsidR="001E0F83" w:rsidRDefault="001E0F83" w:rsidP="001E0F83">
      <w:pPr>
        <w:pStyle w:val="Caption"/>
      </w:pPr>
      <w:bookmarkStart w:id="130" w:name="_Toc99530136"/>
      <w:r>
        <w:t xml:space="preserve">Table </w:t>
      </w:r>
      <w:r w:rsidR="00C8689F">
        <w:fldChar w:fldCharType="begin"/>
      </w:r>
      <w:r w:rsidR="00C8689F">
        <w:instrText xml:space="preserve"> SEQ Table \* ARABIC </w:instrText>
      </w:r>
      <w:r w:rsidR="00C8689F">
        <w:fldChar w:fldCharType="separate"/>
      </w:r>
      <w:r w:rsidR="00E4570F">
        <w:rPr>
          <w:noProof/>
        </w:rPr>
        <w:t>32</w:t>
      </w:r>
      <w:r w:rsidR="00C8689F">
        <w:rPr>
          <w:noProof/>
        </w:rPr>
        <w:fldChar w:fldCharType="end"/>
      </w:r>
      <w:r>
        <w:t xml:space="preserve"> </w:t>
      </w:r>
      <w:proofErr w:type="gramStart"/>
      <w:r w:rsidR="006C6F50">
        <w:t>North West</w:t>
      </w:r>
      <w:proofErr w:type="gramEnd"/>
      <w:r w:rsidR="006C6F50">
        <w:t xml:space="preserve"> Slopes </w:t>
      </w:r>
      <w:r w:rsidR="00BB16B2">
        <w:t>Ancillary habitat trees</w:t>
      </w:r>
      <w:bookmarkEnd w:id="130"/>
    </w:p>
    <w:tbl>
      <w:tblPr>
        <w:tblStyle w:val="TableGrid"/>
        <w:tblW w:w="0" w:type="auto"/>
        <w:tblBorders>
          <w:insideV w:val="none" w:sz="0" w:space="0" w:color="auto"/>
        </w:tblBorders>
        <w:tblLook w:val="04A0" w:firstRow="1" w:lastRow="0" w:firstColumn="1" w:lastColumn="0" w:noHBand="0" w:noVBand="1"/>
      </w:tblPr>
      <w:tblGrid>
        <w:gridCol w:w="2689"/>
        <w:gridCol w:w="5103"/>
        <w:gridCol w:w="1268"/>
      </w:tblGrid>
      <w:tr w:rsidR="00333AE8" w:rsidRPr="00333AE8" w14:paraId="4F06A77D" w14:textId="77777777" w:rsidTr="006B05F1">
        <w:trPr>
          <w:tblHeader/>
        </w:trPr>
        <w:tc>
          <w:tcPr>
            <w:tcW w:w="2689" w:type="dxa"/>
          </w:tcPr>
          <w:p w14:paraId="387FD381" w14:textId="77777777" w:rsidR="00333AE8" w:rsidRPr="00333AE8" w:rsidRDefault="00333AE8" w:rsidP="00333AE8">
            <w:pPr>
              <w:pStyle w:val="TableHeading"/>
            </w:pPr>
            <w:bookmarkStart w:id="131" w:name="Table_33"/>
            <w:r w:rsidRPr="00333AE8">
              <w:t>Tree species scientific name</w:t>
            </w:r>
          </w:p>
        </w:tc>
        <w:tc>
          <w:tcPr>
            <w:tcW w:w="5103" w:type="dxa"/>
          </w:tcPr>
          <w:p w14:paraId="1AE1C0F3" w14:textId="77777777" w:rsidR="00333AE8" w:rsidRPr="00333AE8" w:rsidRDefault="00333AE8" w:rsidP="00333AE8">
            <w:pPr>
              <w:pStyle w:val="TableHeading"/>
            </w:pPr>
            <w:r w:rsidRPr="00333AE8">
              <w:t>Common name</w:t>
            </w:r>
          </w:p>
        </w:tc>
        <w:tc>
          <w:tcPr>
            <w:tcW w:w="1268" w:type="dxa"/>
          </w:tcPr>
          <w:p w14:paraId="61B3EFE2" w14:textId="77777777" w:rsidR="00333AE8" w:rsidRPr="00333AE8" w:rsidRDefault="00333AE8" w:rsidP="00333AE8">
            <w:pPr>
              <w:pStyle w:val="TableHeading"/>
              <w:jc w:val="right"/>
            </w:pPr>
            <w:r w:rsidRPr="00333AE8">
              <w:t>Source</w:t>
            </w:r>
          </w:p>
        </w:tc>
      </w:tr>
      <w:tr w:rsidR="00333AE8" w:rsidRPr="00333AE8" w14:paraId="12933C0B" w14:textId="77777777" w:rsidTr="006B05F1">
        <w:tc>
          <w:tcPr>
            <w:tcW w:w="2689" w:type="dxa"/>
          </w:tcPr>
          <w:p w14:paraId="4D543FF3" w14:textId="77777777" w:rsidR="00333AE8" w:rsidRPr="00333AE8" w:rsidRDefault="00333AE8" w:rsidP="00333AE8">
            <w:pPr>
              <w:pStyle w:val="TableText"/>
              <w:rPr>
                <w:rStyle w:val="Emphasis"/>
              </w:rPr>
            </w:pPr>
            <w:r w:rsidRPr="00333AE8">
              <w:rPr>
                <w:rStyle w:val="Emphasis"/>
              </w:rPr>
              <w:t>Angophora floribunda</w:t>
            </w:r>
          </w:p>
        </w:tc>
        <w:tc>
          <w:tcPr>
            <w:tcW w:w="5103" w:type="dxa"/>
          </w:tcPr>
          <w:p w14:paraId="34262971" w14:textId="77777777" w:rsidR="00333AE8" w:rsidRPr="00333AE8" w:rsidRDefault="00333AE8" w:rsidP="00333AE8">
            <w:pPr>
              <w:pStyle w:val="TableText"/>
            </w:pPr>
            <w:r w:rsidRPr="00333AE8">
              <w:t>Rough-barked apple</w:t>
            </w:r>
          </w:p>
        </w:tc>
        <w:tc>
          <w:tcPr>
            <w:tcW w:w="1268" w:type="dxa"/>
          </w:tcPr>
          <w:p w14:paraId="37109790" w14:textId="77777777" w:rsidR="00333AE8" w:rsidRPr="00333AE8" w:rsidRDefault="00333AE8" w:rsidP="00333AE8">
            <w:pPr>
              <w:pStyle w:val="TableText"/>
              <w:jc w:val="right"/>
            </w:pPr>
            <w:r w:rsidRPr="00333AE8">
              <w:t>11, 12, 13</w:t>
            </w:r>
          </w:p>
        </w:tc>
      </w:tr>
      <w:tr w:rsidR="00333AE8" w:rsidRPr="00333AE8" w14:paraId="656E7EF6" w14:textId="77777777" w:rsidTr="006B05F1">
        <w:tc>
          <w:tcPr>
            <w:tcW w:w="2689" w:type="dxa"/>
          </w:tcPr>
          <w:p w14:paraId="35732579" w14:textId="77777777" w:rsidR="00333AE8" w:rsidRPr="00333AE8" w:rsidRDefault="00333AE8" w:rsidP="00333AE8">
            <w:pPr>
              <w:pStyle w:val="TableText"/>
              <w:rPr>
                <w:rStyle w:val="Emphasis"/>
              </w:rPr>
            </w:pPr>
            <w:r w:rsidRPr="00333AE8">
              <w:rPr>
                <w:rStyle w:val="Emphasis"/>
              </w:rPr>
              <w:t xml:space="preserve">Callitris </w:t>
            </w:r>
            <w:proofErr w:type="spellStart"/>
            <w:r w:rsidRPr="00333AE8">
              <w:rPr>
                <w:rStyle w:val="Emphasis"/>
              </w:rPr>
              <w:t>glaucophylla</w:t>
            </w:r>
            <w:proofErr w:type="spellEnd"/>
          </w:p>
        </w:tc>
        <w:tc>
          <w:tcPr>
            <w:tcW w:w="5103" w:type="dxa"/>
          </w:tcPr>
          <w:p w14:paraId="1D7164A2" w14:textId="77777777" w:rsidR="00333AE8" w:rsidRPr="00333AE8" w:rsidRDefault="00333AE8" w:rsidP="00333AE8">
            <w:pPr>
              <w:pStyle w:val="TableText"/>
            </w:pPr>
            <w:r w:rsidRPr="00333AE8">
              <w:t>White cypress pine</w:t>
            </w:r>
          </w:p>
        </w:tc>
        <w:tc>
          <w:tcPr>
            <w:tcW w:w="1268" w:type="dxa"/>
          </w:tcPr>
          <w:p w14:paraId="222E4DE1" w14:textId="77777777" w:rsidR="00333AE8" w:rsidRPr="00333AE8" w:rsidRDefault="00333AE8" w:rsidP="00333AE8">
            <w:pPr>
              <w:pStyle w:val="TableText"/>
              <w:jc w:val="right"/>
            </w:pPr>
            <w:r w:rsidRPr="00333AE8">
              <w:t>11, 12, 13, 27</w:t>
            </w:r>
          </w:p>
        </w:tc>
      </w:tr>
      <w:tr w:rsidR="00333AE8" w:rsidRPr="00333AE8" w14:paraId="62729754" w14:textId="77777777" w:rsidTr="006B05F1">
        <w:tc>
          <w:tcPr>
            <w:tcW w:w="2689" w:type="dxa"/>
          </w:tcPr>
          <w:p w14:paraId="5B09957B" w14:textId="77777777" w:rsidR="00333AE8" w:rsidRPr="00333AE8" w:rsidRDefault="00333AE8" w:rsidP="00333AE8">
            <w:pPr>
              <w:pStyle w:val="TableText"/>
              <w:rPr>
                <w:rStyle w:val="Emphasis"/>
              </w:rPr>
            </w:pPr>
            <w:r w:rsidRPr="00333AE8">
              <w:rPr>
                <w:rStyle w:val="Emphasis"/>
              </w:rPr>
              <w:t>Casuarina cristata</w:t>
            </w:r>
          </w:p>
        </w:tc>
        <w:tc>
          <w:tcPr>
            <w:tcW w:w="5103" w:type="dxa"/>
          </w:tcPr>
          <w:p w14:paraId="19B88207" w14:textId="77777777" w:rsidR="00333AE8" w:rsidRPr="00333AE8" w:rsidRDefault="00333AE8" w:rsidP="00333AE8">
            <w:pPr>
              <w:pStyle w:val="TableText"/>
            </w:pPr>
            <w:proofErr w:type="spellStart"/>
            <w:r w:rsidRPr="00333AE8">
              <w:t>Belah</w:t>
            </w:r>
            <w:proofErr w:type="spellEnd"/>
            <w:r w:rsidRPr="00333AE8">
              <w:t xml:space="preserve">, </w:t>
            </w:r>
            <w:proofErr w:type="spellStart"/>
            <w:r w:rsidRPr="00333AE8">
              <w:t>Muurrgu</w:t>
            </w:r>
            <w:proofErr w:type="spellEnd"/>
          </w:p>
        </w:tc>
        <w:tc>
          <w:tcPr>
            <w:tcW w:w="1268" w:type="dxa"/>
          </w:tcPr>
          <w:p w14:paraId="56610110" w14:textId="77777777" w:rsidR="00333AE8" w:rsidRPr="00333AE8" w:rsidRDefault="00333AE8" w:rsidP="00333AE8">
            <w:pPr>
              <w:pStyle w:val="TableText"/>
              <w:jc w:val="right"/>
            </w:pPr>
            <w:r w:rsidRPr="00333AE8">
              <w:t>11, 12, 13, 27</w:t>
            </w:r>
          </w:p>
        </w:tc>
      </w:tr>
      <w:tr w:rsidR="00333AE8" w:rsidRPr="00333AE8" w14:paraId="56B1A8D7" w14:textId="77777777" w:rsidTr="006B05F1">
        <w:tc>
          <w:tcPr>
            <w:tcW w:w="2689" w:type="dxa"/>
          </w:tcPr>
          <w:p w14:paraId="61246D85"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bridgesiana</w:t>
            </w:r>
            <w:proofErr w:type="spellEnd"/>
          </w:p>
        </w:tc>
        <w:tc>
          <w:tcPr>
            <w:tcW w:w="5103" w:type="dxa"/>
          </w:tcPr>
          <w:p w14:paraId="4D8A78C2" w14:textId="77777777" w:rsidR="00333AE8" w:rsidRPr="00333AE8" w:rsidRDefault="00333AE8" w:rsidP="00333AE8">
            <w:pPr>
              <w:pStyle w:val="TableText"/>
            </w:pPr>
            <w:r w:rsidRPr="00333AE8">
              <w:t>Apple box, Apple gum, Moonbi apple box</w:t>
            </w:r>
          </w:p>
        </w:tc>
        <w:tc>
          <w:tcPr>
            <w:tcW w:w="1268" w:type="dxa"/>
          </w:tcPr>
          <w:p w14:paraId="54478477" w14:textId="77777777" w:rsidR="00333AE8" w:rsidRPr="00333AE8" w:rsidRDefault="00333AE8" w:rsidP="00333AE8">
            <w:pPr>
              <w:pStyle w:val="TableText"/>
              <w:jc w:val="right"/>
            </w:pPr>
            <w:r w:rsidRPr="00333AE8">
              <w:t>11, 12</w:t>
            </w:r>
          </w:p>
        </w:tc>
      </w:tr>
      <w:tr w:rsidR="00333AE8" w:rsidRPr="00333AE8" w14:paraId="799D358B" w14:textId="77777777" w:rsidTr="006B05F1">
        <w:tc>
          <w:tcPr>
            <w:tcW w:w="2689" w:type="dxa"/>
          </w:tcPr>
          <w:p w14:paraId="78A71140"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caleyi</w:t>
            </w:r>
            <w:proofErr w:type="spellEnd"/>
          </w:p>
        </w:tc>
        <w:tc>
          <w:tcPr>
            <w:tcW w:w="5103" w:type="dxa"/>
          </w:tcPr>
          <w:p w14:paraId="3C4DB997" w14:textId="77777777" w:rsidR="00333AE8" w:rsidRPr="00333AE8" w:rsidRDefault="00333AE8" w:rsidP="00333AE8">
            <w:pPr>
              <w:pStyle w:val="TableText"/>
            </w:pPr>
            <w:r w:rsidRPr="00333AE8">
              <w:t>Drooping ironbark, Caley's ironbark</w:t>
            </w:r>
          </w:p>
        </w:tc>
        <w:tc>
          <w:tcPr>
            <w:tcW w:w="1268" w:type="dxa"/>
          </w:tcPr>
          <w:p w14:paraId="0CD59AB8" w14:textId="77777777" w:rsidR="00333AE8" w:rsidRPr="00333AE8" w:rsidRDefault="00333AE8" w:rsidP="00333AE8">
            <w:pPr>
              <w:pStyle w:val="TableText"/>
              <w:jc w:val="right"/>
            </w:pPr>
            <w:r w:rsidRPr="00333AE8">
              <w:t>11, 12</w:t>
            </w:r>
          </w:p>
        </w:tc>
      </w:tr>
      <w:tr w:rsidR="00333AE8" w:rsidRPr="00333AE8" w14:paraId="079F90E2" w14:textId="77777777" w:rsidTr="006B05F1">
        <w:tc>
          <w:tcPr>
            <w:tcW w:w="2689" w:type="dxa"/>
          </w:tcPr>
          <w:p w14:paraId="1F1C1840"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dalrympleana</w:t>
            </w:r>
            <w:proofErr w:type="spellEnd"/>
          </w:p>
        </w:tc>
        <w:tc>
          <w:tcPr>
            <w:tcW w:w="5103" w:type="dxa"/>
          </w:tcPr>
          <w:p w14:paraId="13DB0161" w14:textId="77777777" w:rsidR="00333AE8" w:rsidRPr="00333AE8" w:rsidRDefault="00333AE8" w:rsidP="00333AE8">
            <w:pPr>
              <w:pStyle w:val="TableText"/>
            </w:pPr>
            <w:r w:rsidRPr="00333AE8">
              <w:t>Broad-leaved ribbon gum, Broad-leaved kindling bark, mountain gum</w:t>
            </w:r>
          </w:p>
        </w:tc>
        <w:tc>
          <w:tcPr>
            <w:tcW w:w="1268" w:type="dxa"/>
          </w:tcPr>
          <w:p w14:paraId="53D0AD92" w14:textId="77777777" w:rsidR="00333AE8" w:rsidRPr="00333AE8" w:rsidRDefault="00333AE8" w:rsidP="00333AE8">
            <w:pPr>
              <w:pStyle w:val="TableText"/>
              <w:jc w:val="right"/>
            </w:pPr>
            <w:r w:rsidRPr="00333AE8">
              <w:t>11, 12</w:t>
            </w:r>
          </w:p>
        </w:tc>
      </w:tr>
      <w:tr w:rsidR="00333AE8" w:rsidRPr="00333AE8" w14:paraId="0999E9A2" w14:textId="77777777" w:rsidTr="006B05F1">
        <w:tc>
          <w:tcPr>
            <w:tcW w:w="2689" w:type="dxa"/>
          </w:tcPr>
          <w:p w14:paraId="0F85F596" w14:textId="77777777" w:rsidR="00333AE8" w:rsidRPr="00333AE8" w:rsidRDefault="00333AE8" w:rsidP="00333AE8">
            <w:pPr>
              <w:pStyle w:val="TableText"/>
              <w:rPr>
                <w:rStyle w:val="Emphasis"/>
              </w:rPr>
            </w:pPr>
            <w:r w:rsidRPr="00333AE8">
              <w:rPr>
                <w:rStyle w:val="Emphasis"/>
              </w:rPr>
              <w:t>Eucalyptus fibrosa</w:t>
            </w:r>
          </w:p>
        </w:tc>
        <w:tc>
          <w:tcPr>
            <w:tcW w:w="5103" w:type="dxa"/>
          </w:tcPr>
          <w:p w14:paraId="212B39E9" w14:textId="77777777" w:rsidR="00333AE8" w:rsidRPr="00333AE8" w:rsidRDefault="00333AE8" w:rsidP="00333AE8">
            <w:pPr>
              <w:pStyle w:val="TableText"/>
            </w:pPr>
            <w:r w:rsidRPr="00333AE8">
              <w:t>Broad-leaved red ironbark</w:t>
            </w:r>
            <w:proofErr w:type="gramStart"/>
            <w:r w:rsidRPr="00333AE8">
              <w:t>, ,</w:t>
            </w:r>
            <w:proofErr w:type="gramEnd"/>
            <w:r w:rsidRPr="00333AE8">
              <w:t xml:space="preserve"> Blue-leaved ironbark, Dusky-leaved ironbark</w:t>
            </w:r>
          </w:p>
        </w:tc>
        <w:tc>
          <w:tcPr>
            <w:tcW w:w="1268" w:type="dxa"/>
          </w:tcPr>
          <w:p w14:paraId="12595EE3" w14:textId="77777777" w:rsidR="00333AE8" w:rsidRPr="00333AE8" w:rsidRDefault="00333AE8" w:rsidP="00333AE8">
            <w:pPr>
              <w:pStyle w:val="TableText"/>
              <w:jc w:val="right"/>
            </w:pPr>
            <w:r w:rsidRPr="00333AE8">
              <w:t>11, 12</w:t>
            </w:r>
          </w:p>
        </w:tc>
      </w:tr>
      <w:tr w:rsidR="00333AE8" w:rsidRPr="00333AE8" w14:paraId="37E494F6" w14:textId="77777777" w:rsidTr="006B05F1">
        <w:tc>
          <w:tcPr>
            <w:tcW w:w="2689" w:type="dxa"/>
          </w:tcPr>
          <w:p w14:paraId="70A4A40C"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goniocalyx</w:t>
            </w:r>
            <w:proofErr w:type="spellEnd"/>
          </w:p>
        </w:tc>
        <w:tc>
          <w:tcPr>
            <w:tcW w:w="5103" w:type="dxa"/>
          </w:tcPr>
          <w:p w14:paraId="77364309" w14:textId="77777777" w:rsidR="00333AE8" w:rsidRPr="00333AE8" w:rsidRDefault="00333AE8" w:rsidP="00333AE8">
            <w:pPr>
              <w:pStyle w:val="TableText"/>
            </w:pPr>
            <w:r w:rsidRPr="00333AE8">
              <w:t>Bundy, Long-leaved box, Olive-barked box</w:t>
            </w:r>
          </w:p>
        </w:tc>
        <w:tc>
          <w:tcPr>
            <w:tcW w:w="1268" w:type="dxa"/>
          </w:tcPr>
          <w:p w14:paraId="77B6B903" w14:textId="77777777" w:rsidR="00333AE8" w:rsidRPr="00333AE8" w:rsidRDefault="00333AE8" w:rsidP="00333AE8">
            <w:pPr>
              <w:pStyle w:val="TableText"/>
              <w:jc w:val="right"/>
            </w:pPr>
            <w:r w:rsidRPr="00333AE8">
              <w:t>11, 12</w:t>
            </w:r>
          </w:p>
        </w:tc>
      </w:tr>
      <w:tr w:rsidR="00333AE8" w:rsidRPr="00333AE8" w14:paraId="4DCB2401" w14:textId="77777777" w:rsidTr="006B05F1">
        <w:tc>
          <w:tcPr>
            <w:tcW w:w="2689" w:type="dxa"/>
          </w:tcPr>
          <w:p w14:paraId="5733785C"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macrorhyncha</w:t>
            </w:r>
            <w:proofErr w:type="spellEnd"/>
          </w:p>
        </w:tc>
        <w:tc>
          <w:tcPr>
            <w:tcW w:w="5103" w:type="dxa"/>
          </w:tcPr>
          <w:p w14:paraId="6C9D36D6" w14:textId="77777777" w:rsidR="00333AE8" w:rsidRPr="00333AE8" w:rsidRDefault="00333AE8" w:rsidP="00333AE8">
            <w:pPr>
              <w:pStyle w:val="TableText"/>
            </w:pPr>
            <w:r w:rsidRPr="00333AE8">
              <w:t>Red stringybark</w:t>
            </w:r>
          </w:p>
        </w:tc>
        <w:tc>
          <w:tcPr>
            <w:tcW w:w="1268" w:type="dxa"/>
          </w:tcPr>
          <w:p w14:paraId="664DB2A4" w14:textId="77777777" w:rsidR="00333AE8" w:rsidRPr="00333AE8" w:rsidRDefault="00333AE8" w:rsidP="00333AE8">
            <w:pPr>
              <w:pStyle w:val="TableText"/>
              <w:jc w:val="right"/>
            </w:pPr>
            <w:r w:rsidRPr="00333AE8">
              <w:t>11, 12</w:t>
            </w:r>
          </w:p>
        </w:tc>
      </w:tr>
      <w:tr w:rsidR="00333AE8" w:rsidRPr="00333AE8" w14:paraId="5DFBD00B" w14:textId="77777777" w:rsidTr="006B05F1">
        <w:tc>
          <w:tcPr>
            <w:tcW w:w="2689" w:type="dxa"/>
          </w:tcPr>
          <w:p w14:paraId="05311FD2"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mannifera</w:t>
            </w:r>
            <w:proofErr w:type="spellEnd"/>
          </w:p>
        </w:tc>
        <w:tc>
          <w:tcPr>
            <w:tcW w:w="5103" w:type="dxa"/>
          </w:tcPr>
          <w:p w14:paraId="489E6C84" w14:textId="77777777" w:rsidR="00333AE8" w:rsidRPr="00333AE8" w:rsidRDefault="00333AE8" w:rsidP="00333AE8">
            <w:pPr>
              <w:pStyle w:val="TableText"/>
            </w:pPr>
            <w:r w:rsidRPr="00333AE8">
              <w:t>Brittle gum, Red-spotted gum, Mountain spotted gum</w:t>
            </w:r>
          </w:p>
        </w:tc>
        <w:tc>
          <w:tcPr>
            <w:tcW w:w="1268" w:type="dxa"/>
          </w:tcPr>
          <w:p w14:paraId="00B5EAC2" w14:textId="77777777" w:rsidR="00333AE8" w:rsidRPr="00333AE8" w:rsidRDefault="00333AE8" w:rsidP="00333AE8">
            <w:pPr>
              <w:pStyle w:val="TableText"/>
              <w:jc w:val="right"/>
            </w:pPr>
            <w:r w:rsidRPr="00333AE8">
              <w:t>11, 12</w:t>
            </w:r>
          </w:p>
        </w:tc>
      </w:tr>
      <w:tr w:rsidR="00333AE8" w:rsidRPr="00333AE8" w14:paraId="34C5DE1A" w14:textId="77777777" w:rsidTr="006B05F1">
        <w:tc>
          <w:tcPr>
            <w:tcW w:w="2689" w:type="dxa"/>
          </w:tcPr>
          <w:p w14:paraId="20691F59" w14:textId="77777777" w:rsidR="00333AE8" w:rsidRPr="00333AE8" w:rsidRDefault="00333AE8" w:rsidP="00333AE8">
            <w:pPr>
              <w:pStyle w:val="TableText"/>
              <w:rPr>
                <w:rStyle w:val="Emphasis"/>
              </w:rPr>
            </w:pPr>
            <w:r w:rsidRPr="00333AE8">
              <w:rPr>
                <w:rStyle w:val="Emphasis"/>
              </w:rPr>
              <w:t>Eucalyptus nobilis</w:t>
            </w:r>
          </w:p>
        </w:tc>
        <w:tc>
          <w:tcPr>
            <w:tcW w:w="5103" w:type="dxa"/>
          </w:tcPr>
          <w:p w14:paraId="7BE4671B" w14:textId="77777777" w:rsidR="00333AE8" w:rsidRPr="00333AE8" w:rsidRDefault="00333AE8" w:rsidP="00333AE8">
            <w:pPr>
              <w:pStyle w:val="TableText"/>
            </w:pPr>
            <w:r w:rsidRPr="00333AE8">
              <w:t>Giant white gum, Forest ribbon gum</w:t>
            </w:r>
          </w:p>
        </w:tc>
        <w:tc>
          <w:tcPr>
            <w:tcW w:w="1268" w:type="dxa"/>
          </w:tcPr>
          <w:p w14:paraId="0454657B" w14:textId="77777777" w:rsidR="00333AE8" w:rsidRPr="00333AE8" w:rsidRDefault="00333AE8" w:rsidP="00333AE8">
            <w:pPr>
              <w:pStyle w:val="TableText"/>
              <w:jc w:val="right"/>
            </w:pPr>
            <w:r w:rsidRPr="00333AE8">
              <w:t>11, 12</w:t>
            </w:r>
          </w:p>
        </w:tc>
      </w:tr>
      <w:tr w:rsidR="00333AE8" w:rsidRPr="00333AE8" w14:paraId="6726060B" w14:textId="77777777" w:rsidTr="006B05F1">
        <w:tc>
          <w:tcPr>
            <w:tcW w:w="2689" w:type="dxa"/>
          </w:tcPr>
          <w:p w14:paraId="25E64AB0"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polyanthemos</w:t>
            </w:r>
            <w:proofErr w:type="spellEnd"/>
          </w:p>
        </w:tc>
        <w:tc>
          <w:tcPr>
            <w:tcW w:w="5103" w:type="dxa"/>
          </w:tcPr>
          <w:p w14:paraId="0ECC011B" w14:textId="77777777" w:rsidR="00333AE8" w:rsidRPr="00333AE8" w:rsidRDefault="00333AE8" w:rsidP="00333AE8">
            <w:pPr>
              <w:pStyle w:val="TableText"/>
            </w:pPr>
            <w:r w:rsidRPr="00333AE8">
              <w:t>Red box</w:t>
            </w:r>
          </w:p>
        </w:tc>
        <w:tc>
          <w:tcPr>
            <w:tcW w:w="1268" w:type="dxa"/>
          </w:tcPr>
          <w:p w14:paraId="43532101" w14:textId="77777777" w:rsidR="00333AE8" w:rsidRPr="00333AE8" w:rsidRDefault="00333AE8" w:rsidP="00333AE8">
            <w:pPr>
              <w:pStyle w:val="TableText"/>
              <w:jc w:val="right"/>
            </w:pPr>
            <w:r w:rsidRPr="00333AE8">
              <w:t>11, 12</w:t>
            </w:r>
          </w:p>
        </w:tc>
      </w:tr>
      <w:tr w:rsidR="00333AE8" w:rsidRPr="00333AE8" w14:paraId="4DDB37B1" w14:textId="77777777" w:rsidTr="006B05F1">
        <w:tc>
          <w:tcPr>
            <w:tcW w:w="2689" w:type="dxa"/>
          </w:tcPr>
          <w:p w14:paraId="38C2B64E" w14:textId="77777777" w:rsidR="00333AE8" w:rsidRPr="00333AE8" w:rsidRDefault="00333AE8" w:rsidP="00333AE8">
            <w:pPr>
              <w:pStyle w:val="TableText"/>
              <w:rPr>
                <w:rStyle w:val="Emphasis"/>
              </w:rPr>
            </w:pPr>
            <w:r w:rsidRPr="00333AE8">
              <w:rPr>
                <w:rStyle w:val="Emphasis"/>
              </w:rPr>
              <w:t>Eucalyptus quadrangulate</w:t>
            </w:r>
          </w:p>
        </w:tc>
        <w:tc>
          <w:tcPr>
            <w:tcW w:w="5103" w:type="dxa"/>
          </w:tcPr>
          <w:p w14:paraId="20D88DCD" w14:textId="77777777" w:rsidR="00333AE8" w:rsidRPr="00333AE8" w:rsidRDefault="00333AE8" w:rsidP="00333AE8">
            <w:pPr>
              <w:pStyle w:val="TableText"/>
            </w:pPr>
            <w:r w:rsidRPr="00333AE8">
              <w:t>White-topped box, Coastal white box</w:t>
            </w:r>
          </w:p>
        </w:tc>
        <w:tc>
          <w:tcPr>
            <w:tcW w:w="1268" w:type="dxa"/>
          </w:tcPr>
          <w:p w14:paraId="2EC4C58B" w14:textId="77777777" w:rsidR="00333AE8" w:rsidRPr="00333AE8" w:rsidRDefault="00333AE8" w:rsidP="00333AE8">
            <w:pPr>
              <w:pStyle w:val="TableText"/>
              <w:jc w:val="right"/>
            </w:pPr>
            <w:r w:rsidRPr="00333AE8">
              <w:t>11, 12</w:t>
            </w:r>
          </w:p>
        </w:tc>
      </w:tr>
      <w:tr w:rsidR="00333AE8" w:rsidRPr="00333AE8" w14:paraId="687BAE24" w14:textId="77777777" w:rsidTr="006B05F1">
        <w:tc>
          <w:tcPr>
            <w:tcW w:w="2689" w:type="dxa"/>
          </w:tcPr>
          <w:p w14:paraId="6DF4651A"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sideroxylon</w:t>
            </w:r>
            <w:proofErr w:type="spellEnd"/>
          </w:p>
        </w:tc>
        <w:tc>
          <w:tcPr>
            <w:tcW w:w="5103" w:type="dxa"/>
          </w:tcPr>
          <w:p w14:paraId="53D7948C" w14:textId="77777777" w:rsidR="00333AE8" w:rsidRPr="00333AE8" w:rsidRDefault="00333AE8" w:rsidP="00333AE8">
            <w:pPr>
              <w:pStyle w:val="TableText"/>
            </w:pPr>
            <w:r w:rsidRPr="00333AE8">
              <w:t>Red ironbark, Mugga ironbark, Three-fruited red ironbark</w:t>
            </w:r>
          </w:p>
        </w:tc>
        <w:tc>
          <w:tcPr>
            <w:tcW w:w="1268" w:type="dxa"/>
          </w:tcPr>
          <w:p w14:paraId="106AB3AD" w14:textId="77777777" w:rsidR="00333AE8" w:rsidRPr="00333AE8" w:rsidRDefault="00333AE8" w:rsidP="00333AE8">
            <w:pPr>
              <w:pStyle w:val="TableText"/>
              <w:jc w:val="right"/>
            </w:pPr>
            <w:r w:rsidRPr="00333AE8">
              <w:t>11, 12, 13</w:t>
            </w:r>
          </w:p>
        </w:tc>
      </w:tr>
      <w:bookmarkEnd w:id="131"/>
    </w:tbl>
    <w:p w14:paraId="2939A840" w14:textId="7AB9C595" w:rsidR="00E175D9" w:rsidRDefault="00E175D9" w:rsidP="00E175D9"/>
    <w:p w14:paraId="23F86157" w14:textId="21D1DD76" w:rsidR="00E175D9" w:rsidRDefault="00E175D9" w:rsidP="00333AE8">
      <w:pPr>
        <w:pStyle w:val="Heading3"/>
      </w:pPr>
      <w:bookmarkStart w:id="132" w:name="_Toc99530098"/>
      <w:r>
        <w:t>Riverina</w:t>
      </w:r>
      <w:bookmarkEnd w:id="132"/>
    </w:p>
    <w:p w14:paraId="026BDBA4" w14:textId="0637992A" w:rsidR="001E0F83" w:rsidRDefault="001E0F83" w:rsidP="001E0F83">
      <w:pPr>
        <w:pStyle w:val="Caption"/>
      </w:pPr>
      <w:bookmarkStart w:id="133" w:name="_Toc99530137"/>
      <w:r>
        <w:t xml:space="preserve">Table </w:t>
      </w:r>
      <w:r w:rsidR="00C8689F">
        <w:fldChar w:fldCharType="begin"/>
      </w:r>
      <w:r w:rsidR="00C8689F">
        <w:instrText xml:space="preserve"> SEQ Table \* ARABIC </w:instrText>
      </w:r>
      <w:r w:rsidR="00C8689F">
        <w:fldChar w:fldCharType="separate"/>
      </w:r>
      <w:r w:rsidR="00E4570F">
        <w:rPr>
          <w:noProof/>
        </w:rPr>
        <w:t>33</w:t>
      </w:r>
      <w:r w:rsidR="00C8689F">
        <w:rPr>
          <w:noProof/>
        </w:rPr>
        <w:fldChar w:fldCharType="end"/>
      </w:r>
      <w:r w:rsidRPr="00AA4EE6">
        <w:t xml:space="preserve"> </w:t>
      </w:r>
      <w:r w:rsidR="006C6F50">
        <w:t xml:space="preserve">Riverina </w:t>
      </w:r>
      <w:r w:rsidR="00BB16B2">
        <w:t>Locally important koala trees</w:t>
      </w:r>
      <w:bookmarkEnd w:id="133"/>
    </w:p>
    <w:tbl>
      <w:tblPr>
        <w:tblStyle w:val="TableGrid"/>
        <w:tblW w:w="5000" w:type="pct"/>
        <w:tblBorders>
          <w:insideV w:val="none" w:sz="0" w:space="0" w:color="auto"/>
        </w:tblBorders>
        <w:tblLook w:val="04A0" w:firstRow="1" w:lastRow="0" w:firstColumn="1" w:lastColumn="0" w:noHBand="0" w:noVBand="1"/>
      </w:tblPr>
      <w:tblGrid>
        <w:gridCol w:w="3021"/>
        <w:gridCol w:w="4345"/>
        <w:gridCol w:w="1694"/>
      </w:tblGrid>
      <w:tr w:rsidR="00333AE8" w:rsidRPr="00333AE8" w14:paraId="643546F1" w14:textId="77777777" w:rsidTr="00333AE8">
        <w:trPr>
          <w:tblHeader/>
        </w:trPr>
        <w:tc>
          <w:tcPr>
            <w:tcW w:w="1667" w:type="pct"/>
          </w:tcPr>
          <w:p w14:paraId="729B670E" w14:textId="77777777" w:rsidR="00333AE8" w:rsidRPr="00333AE8" w:rsidRDefault="00333AE8" w:rsidP="00333AE8">
            <w:pPr>
              <w:pStyle w:val="TableHeading"/>
            </w:pPr>
            <w:bookmarkStart w:id="134" w:name="Table_34"/>
            <w:r w:rsidRPr="00333AE8">
              <w:t>Tree species scientific name</w:t>
            </w:r>
          </w:p>
        </w:tc>
        <w:tc>
          <w:tcPr>
            <w:tcW w:w="2398" w:type="pct"/>
          </w:tcPr>
          <w:p w14:paraId="4ECD766D" w14:textId="77777777" w:rsidR="00333AE8" w:rsidRPr="00333AE8" w:rsidRDefault="00333AE8" w:rsidP="00333AE8">
            <w:pPr>
              <w:pStyle w:val="TableHeading"/>
            </w:pPr>
            <w:r w:rsidRPr="00333AE8">
              <w:t>Common name</w:t>
            </w:r>
          </w:p>
        </w:tc>
        <w:tc>
          <w:tcPr>
            <w:tcW w:w="935" w:type="pct"/>
          </w:tcPr>
          <w:p w14:paraId="3B4514A1" w14:textId="77777777" w:rsidR="00333AE8" w:rsidRPr="00333AE8" w:rsidRDefault="00333AE8" w:rsidP="00333AE8">
            <w:pPr>
              <w:pStyle w:val="TableHeading"/>
              <w:jc w:val="right"/>
            </w:pPr>
            <w:r w:rsidRPr="00333AE8">
              <w:t>Source</w:t>
            </w:r>
          </w:p>
        </w:tc>
      </w:tr>
      <w:tr w:rsidR="00333AE8" w:rsidRPr="00333AE8" w14:paraId="2AA0BCB7" w14:textId="77777777" w:rsidTr="00333AE8">
        <w:tc>
          <w:tcPr>
            <w:tcW w:w="1667" w:type="pct"/>
          </w:tcPr>
          <w:p w14:paraId="6AEF7F50" w14:textId="77777777" w:rsidR="00333AE8" w:rsidRPr="00333AE8" w:rsidRDefault="00333AE8" w:rsidP="00333AE8">
            <w:pPr>
              <w:pStyle w:val="TableText"/>
              <w:rPr>
                <w:rStyle w:val="Emphasis"/>
              </w:rPr>
            </w:pPr>
            <w:r w:rsidRPr="00333AE8">
              <w:rPr>
                <w:rStyle w:val="Emphasis"/>
              </w:rPr>
              <w:t>Eucalyptus camaldulensis</w:t>
            </w:r>
          </w:p>
        </w:tc>
        <w:tc>
          <w:tcPr>
            <w:tcW w:w="2398" w:type="pct"/>
          </w:tcPr>
          <w:p w14:paraId="00F41242" w14:textId="77777777" w:rsidR="00333AE8" w:rsidRPr="00333AE8" w:rsidRDefault="00333AE8" w:rsidP="00333AE8">
            <w:pPr>
              <w:pStyle w:val="TableText"/>
            </w:pPr>
            <w:r w:rsidRPr="00333AE8">
              <w:t>River red gum, Murray red gum, Yarrow</w:t>
            </w:r>
          </w:p>
        </w:tc>
        <w:tc>
          <w:tcPr>
            <w:tcW w:w="935" w:type="pct"/>
          </w:tcPr>
          <w:p w14:paraId="2E6D1A8F" w14:textId="77777777" w:rsidR="00333AE8" w:rsidRPr="00333AE8" w:rsidRDefault="00333AE8" w:rsidP="00333AE8">
            <w:pPr>
              <w:pStyle w:val="TableText"/>
              <w:jc w:val="right"/>
            </w:pPr>
            <w:r w:rsidRPr="00333AE8">
              <w:t>11, 12</w:t>
            </w:r>
          </w:p>
        </w:tc>
      </w:tr>
      <w:tr w:rsidR="00333AE8" w:rsidRPr="00333AE8" w14:paraId="63509910" w14:textId="77777777" w:rsidTr="00333AE8">
        <w:tc>
          <w:tcPr>
            <w:tcW w:w="1667" w:type="pct"/>
          </w:tcPr>
          <w:p w14:paraId="73747282"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largiflorens</w:t>
            </w:r>
            <w:proofErr w:type="spellEnd"/>
          </w:p>
        </w:tc>
        <w:tc>
          <w:tcPr>
            <w:tcW w:w="2398" w:type="pct"/>
          </w:tcPr>
          <w:p w14:paraId="5559EC5C" w14:textId="77777777" w:rsidR="00333AE8" w:rsidRPr="00333AE8" w:rsidRDefault="00333AE8" w:rsidP="00333AE8">
            <w:pPr>
              <w:pStyle w:val="TableText"/>
            </w:pPr>
            <w:r w:rsidRPr="00333AE8">
              <w:t>Black box, Flooded box, River box</w:t>
            </w:r>
          </w:p>
        </w:tc>
        <w:tc>
          <w:tcPr>
            <w:tcW w:w="935" w:type="pct"/>
          </w:tcPr>
          <w:p w14:paraId="75CD62B4" w14:textId="77777777" w:rsidR="00333AE8" w:rsidRPr="00333AE8" w:rsidRDefault="00333AE8" w:rsidP="00333AE8">
            <w:pPr>
              <w:pStyle w:val="TableText"/>
              <w:jc w:val="right"/>
            </w:pPr>
            <w:r w:rsidRPr="00333AE8">
              <w:t>11, 12</w:t>
            </w:r>
          </w:p>
        </w:tc>
      </w:tr>
      <w:tr w:rsidR="00333AE8" w:rsidRPr="00333AE8" w14:paraId="035C5FBB" w14:textId="77777777" w:rsidTr="00333AE8">
        <w:tc>
          <w:tcPr>
            <w:tcW w:w="1667" w:type="pct"/>
          </w:tcPr>
          <w:p w14:paraId="260CD674"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melliodora</w:t>
            </w:r>
            <w:proofErr w:type="spellEnd"/>
          </w:p>
        </w:tc>
        <w:tc>
          <w:tcPr>
            <w:tcW w:w="2398" w:type="pct"/>
          </w:tcPr>
          <w:p w14:paraId="558BD93C" w14:textId="77777777" w:rsidR="00333AE8" w:rsidRPr="00333AE8" w:rsidRDefault="00333AE8" w:rsidP="00333AE8">
            <w:pPr>
              <w:pStyle w:val="TableText"/>
            </w:pPr>
            <w:r w:rsidRPr="00333AE8">
              <w:t xml:space="preserve">Yellow box, Honey box, Yellow </w:t>
            </w:r>
            <w:proofErr w:type="spellStart"/>
            <w:r w:rsidRPr="00333AE8">
              <w:t>ironbox</w:t>
            </w:r>
            <w:proofErr w:type="spellEnd"/>
          </w:p>
        </w:tc>
        <w:tc>
          <w:tcPr>
            <w:tcW w:w="935" w:type="pct"/>
          </w:tcPr>
          <w:p w14:paraId="7119BC5E" w14:textId="77777777" w:rsidR="00333AE8" w:rsidRPr="00333AE8" w:rsidRDefault="00333AE8" w:rsidP="00333AE8">
            <w:pPr>
              <w:pStyle w:val="TableText"/>
              <w:jc w:val="right"/>
            </w:pPr>
            <w:r w:rsidRPr="00333AE8">
              <w:t>11, 12</w:t>
            </w:r>
          </w:p>
        </w:tc>
      </w:tr>
      <w:tr w:rsidR="00333AE8" w:rsidRPr="00333AE8" w14:paraId="0A955E43" w14:textId="77777777" w:rsidTr="00333AE8">
        <w:tc>
          <w:tcPr>
            <w:tcW w:w="1667" w:type="pct"/>
          </w:tcPr>
          <w:p w14:paraId="09D14CE6" w14:textId="77777777" w:rsidR="00333AE8" w:rsidRPr="00333AE8" w:rsidRDefault="00333AE8" w:rsidP="00333AE8">
            <w:pPr>
              <w:pStyle w:val="TableText"/>
              <w:rPr>
                <w:rStyle w:val="Emphasis"/>
              </w:rPr>
            </w:pPr>
            <w:r w:rsidRPr="00333AE8">
              <w:rPr>
                <w:rStyle w:val="Emphasis"/>
              </w:rPr>
              <w:lastRenderedPageBreak/>
              <w:t xml:space="preserve">Eucalyptus </w:t>
            </w:r>
            <w:proofErr w:type="spellStart"/>
            <w:r w:rsidRPr="00333AE8">
              <w:rPr>
                <w:rStyle w:val="Emphasis"/>
              </w:rPr>
              <w:t>microcarpa</w:t>
            </w:r>
            <w:proofErr w:type="spellEnd"/>
          </w:p>
        </w:tc>
        <w:tc>
          <w:tcPr>
            <w:tcW w:w="2398" w:type="pct"/>
          </w:tcPr>
          <w:p w14:paraId="3D7FBD5D" w14:textId="77777777" w:rsidR="00333AE8" w:rsidRPr="00333AE8" w:rsidRDefault="00333AE8" w:rsidP="00333AE8">
            <w:pPr>
              <w:pStyle w:val="TableText"/>
            </w:pPr>
            <w:r w:rsidRPr="00333AE8">
              <w:t>Grey box, Narrow-leaved box, Inland box</w:t>
            </w:r>
          </w:p>
        </w:tc>
        <w:tc>
          <w:tcPr>
            <w:tcW w:w="935" w:type="pct"/>
          </w:tcPr>
          <w:p w14:paraId="68908042" w14:textId="77777777" w:rsidR="00333AE8" w:rsidRPr="00333AE8" w:rsidRDefault="00333AE8" w:rsidP="00333AE8">
            <w:pPr>
              <w:pStyle w:val="TableText"/>
              <w:jc w:val="right"/>
            </w:pPr>
            <w:r w:rsidRPr="00333AE8">
              <w:t>11, 12</w:t>
            </w:r>
          </w:p>
        </w:tc>
      </w:tr>
      <w:tr w:rsidR="00333AE8" w:rsidRPr="00333AE8" w14:paraId="40B7241A" w14:textId="77777777" w:rsidTr="00333AE8">
        <w:tc>
          <w:tcPr>
            <w:tcW w:w="1667" w:type="pct"/>
          </w:tcPr>
          <w:p w14:paraId="1F4DF49A"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populnea</w:t>
            </w:r>
            <w:proofErr w:type="spellEnd"/>
          </w:p>
        </w:tc>
        <w:tc>
          <w:tcPr>
            <w:tcW w:w="2398" w:type="pct"/>
          </w:tcPr>
          <w:p w14:paraId="0CAD7DA2" w14:textId="77777777" w:rsidR="00333AE8" w:rsidRPr="00333AE8" w:rsidRDefault="00333AE8" w:rsidP="00333AE8">
            <w:pPr>
              <w:pStyle w:val="TableText"/>
            </w:pPr>
            <w:r w:rsidRPr="00333AE8">
              <w:t xml:space="preserve">Poplar box, </w:t>
            </w:r>
            <w:proofErr w:type="spellStart"/>
            <w:r w:rsidRPr="00333AE8">
              <w:t>Bimble</w:t>
            </w:r>
            <w:proofErr w:type="spellEnd"/>
            <w:r w:rsidRPr="00333AE8">
              <w:t xml:space="preserve"> box</w:t>
            </w:r>
          </w:p>
        </w:tc>
        <w:tc>
          <w:tcPr>
            <w:tcW w:w="935" w:type="pct"/>
          </w:tcPr>
          <w:p w14:paraId="76B9607A" w14:textId="77777777" w:rsidR="00333AE8" w:rsidRPr="00333AE8" w:rsidRDefault="00333AE8" w:rsidP="00333AE8">
            <w:pPr>
              <w:pStyle w:val="TableText"/>
              <w:jc w:val="right"/>
            </w:pPr>
            <w:r w:rsidRPr="00333AE8">
              <w:t>11, 12</w:t>
            </w:r>
          </w:p>
        </w:tc>
      </w:tr>
      <w:bookmarkEnd w:id="134"/>
    </w:tbl>
    <w:p w14:paraId="71096661" w14:textId="7408557F" w:rsidR="00E175D9" w:rsidRDefault="00E175D9" w:rsidP="00E175D9"/>
    <w:p w14:paraId="10CFDA83" w14:textId="05A8CE71" w:rsidR="001E0F83" w:rsidRDefault="001E0F83" w:rsidP="001E0F83">
      <w:pPr>
        <w:pStyle w:val="Caption"/>
      </w:pPr>
      <w:bookmarkStart w:id="135" w:name="_Toc99530138"/>
      <w:r>
        <w:t xml:space="preserve">Table </w:t>
      </w:r>
      <w:r w:rsidR="00C8689F">
        <w:fldChar w:fldCharType="begin"/>
      </w:r>
      <w:r w:rsidR="00C8689F">
        <w:instrText xml:space="preserve"> SEQ Table \* ARABIC </w:instrText>
      </w:r>
      <w:r w:rsidR="00C8689F">
        <w:fldChar w:fldCharType="separate"/>
      </w:r>
      <w:r w:rsidR="00E4570F">
        <w:rPr>
          <w:noProof/>
        </w:rPr>
        <w:t>34</w:t>
      </w:r>
      <w:r w:rsidR="00C8689F">
        <w:rPr>
          <w:noProof/>
        </w:rPr>
        <w:fldChar w:fldCharType="end"/>
      </w:r>
      <w:r>
        <w:t xml:space="preserve"> </w:t>
      </w:r>
      <w:r w:rsidR="006C6F50">
        <w:t xml:space="preserve">Riverina </w:t>
      </w:r>
      <w:r w:rsidR="00BB16B2">
        <w:t>Ancillary habitat trees</w:t>
      </w:r>
      <w:bookmarkEnd w:id="135"/>
    </w:p>
    <w:tbl>
      <w:tblPr>
        <w:tblStyle w:val="TableGrid"/>
        <w:tblW w:w="0" w:type="auto"/>
        <w:tblBorders>
          <w:insideV w:val="none" w:sz="0" w:space="0" w:color="auto"/>
        </w:tblBorders>
        <w:tblLook w:val="04A0" w:firstRow="1" w:lastRow="0" w:firstColumn="1" w:lastColumn="0" w:noHBand="0" w:noVBand="1"/>
      </w:tblPr>
      <w:tblGrid>
        <w:gridCol w:w="2415"/>
        <w:gridCol w:w="5863"/>
        <w:gridCol w:w="782"/>
      </w:tblGrid>
      <w:tr w:rsidR="00333AE8" w:rsidRPr="00333AE8" w14:paraId="1B113FE8" w14:textId="77777777" w:rsidTr="006B05F1">
        <w:trPr>
          <w:tblHeader/>
        </w:trPr>
        <w:tc>
          <w:tcPr>
            <w:tcW w:w="0" w:type="auto"/>
          </w:tcPr>
          <w:p w14:paraId="15B29158" w14:textId="77777777" w:rsidR="00333AE8" w:rsidRPr="00333AE8" w:rsidRDefault="00333AE8" w:rsidP="00333AE8">
            <w:pPr>
              <w:pStyle w:val="TableHeading"/>
            </w:pPr>
            <w:r w:rsidRPr="00333AE8">
              <w:t>Tree species scientific name</w:t>
            </w:r>
          </w:p>
        </w:tc>
        <w:tc>
          <w:tcPr>
            <w:tcW w:w="0" w:type="auto"/>
          </w:tcPr>
          <w:p w14:paraId="7E7E873A" w14:textId="77777777" w:rsidR="00333AE8" w:rsidRPr="00333AE8" w:rsidRDefault="00333AE8" w:rsidP="00333AE8">
            <w:pPr>
              <w:pStyle w:val="TableHeading"/>
            </w:pPr>
            <w:r w:rsidRPr="00333AE8">
              <w:t>Common name</w:t>
            </w:r>
          </w:p>
        </w:tc>
        <w:tc>
          <w:tcPr>
            <w:tcW w:w="0" w:type="auto"/>
          </w:tcPr>
          <w:p w14:paraId="5716A6FE" w14:textId="77777777" w:rsidR="00333AE8" w:rsidRPr="00333AE8" w:rsidRDefault="00333AE8" w:rsidP="00333AE8">
            <w:pPr>
              <w:pStyle w:val="TableHeading"/>
              <w:jc w:val="right"/>
            </w:pPr>
            <w:r w:rsidRPr="00333AE8">
              <w:t>Source</w:t>
            </w:r>
          </w:p>
        </w:tc>
      </w:tr>
      <w:tr w:rsidR="00333AE8" w:rsidRPr="00333AE8" w14:paraId="2271279F" w14:textId="77777777" w:rsidTr="006B05F1">
        <w:tc>
          <w:tcPr>
            <w:tcW w:w="0" w:type="auto"/>
          </w:tcPr>
          <w:p w14:paraId="7FCD74C1" w14:textId="77777777" w:rsidR="00333AE8" w:rsidRPr="00333AE8" w:rsidRDefault="00333AE8" w:rsidP="00333AE8">
            <w:pPr>
              <w:pStyle w:val="TableText"/>
              <w:rPr>
                <w:rStyle w:val="Emphasis"/>
              </w:rPr>
            </w:pPr>
            <w:r w:rsidRPr="00333AE8">
              <w:rPr>
                <w:rStyle w:val="Emphasis"/>
              </w:rPr>
              <w:t xml:space="preserve">Callitris </w:t>
            </w:r>
            <w:proofErr w:type="spellStart"/>
            <w:r w:rsidRPr="00333AE8">
              <w:rPr>
                <w:rStyle w:val="Emphasis"/>
              </w:rPr>
              <w:t>glaucophylla</w:t>
            </w:r>
            <w:proofErr w:type="spellEnd"/>
          </w:p>
        </w:tc>
        <w:tc>
          <w:tcPr>
            <w:tcW w:w="0" w:type="auto"/>
          </w:tcPr>
          <w:p w14:paraId="08050947" w14:textId="77777777" w:rsidR="00333AE8" w:rsidRPr="00333AE8" w:rsidRDefault="00333AE8" w:rsidP="00333AE8">
            <w:pPr>
              <w:pStyle w:val="TableText"/>
            </w:pPr>
            <w:r w:rsidRPr="00333AE8">
              <w:t>White cypress pine</w:t>
            </w:r>
          </w:p>
        </w:tc>
        <w:tc>
          <w:tcPr>
            <w:tcW w:w="0" w:type="auto"/>
          </w:tcPr>
          <w:p w14:paraId="44419154" w14:textId="77777777" w:rsidR="00333AE8" w:rsidRPr="00333AE8" w:rsidRDefault="00333AE8" w:rsidP="00333AE8">
            <w:pPr>
              <w:pStyle w:val="TableText"/>
              <w:jc w:val="right"/>
            </w:pPr>
            <w:r w:rsidRPr="00333AE8">
              <w:t>11, 12</w:t>
            </w:r>
          </w:p>
        </w:tc>
      </w:tr>
      <w:tr w:rsidR="00333AE8" w:rsidRPr="00333AE8" w14:paraId="2E70248B" w14:textId="77777777" w:rsidTr="006B05F1">
        <w:tc>
          <w:tcPr>
            <w:tcW w:w="0" w:type="auto"/>
          </w:tcPr>
          <w:p w14:paraId="6A09CC03" w14:textId="77777777" w:rsidR="00333AE8" w:rsidRPr="00333AE8" w:rsidRDefault="00333AE8" w:rsidP="00333AE8">
            <w:pPr>
              <w:pStyle w:val="TableText"/>
              <w:rPr>
                <w:rStyle w:val="Emphasis"/>
              </w:rPr>
            </w:pPr>
            <w:r w:rsidRPr="00333AE8">
              <w:rPr>
                <w:rStyle w:val="Emphasis"/>
              </w:rPr>
              <w:t>Casuarina cristata</w:t>
            </w:r>
          </w:p>
        </w:tc>
        <w:tc>
          <w:tcPr>
            <w:tcW w:w="0" w:type="auto"/>
          </w:tcPr>
          <w:p w14:paraId="14E47359" w14:textId="77777777" w:rsidR="00333AE8" w:rsidRPr="00333AE8" w:rsidRDefault="00333AE8" w:rsidP="00333AE8">
            <w:pPr>
              <w:pStyle w:val="TableText"/>
            </w:pPr>
            <w:proofErr w:type="spellStart"/>
            <w:r w:rsidRPr="00333AE8">
              <w:t>Belah</w:t>
            </w:r>
            <w:proofErr w:type="spellEnd"/>
            <w:r w:rsidRPr="00333AE8">
              <w:t xml:space="preserve">, </w:t>
            </w:r>
            <w:proofErr w:type="spellStart"/>
            <w:r w:rsidRPr="00333AE8">
              <w:t>Muurrgu</w:t>
            </w:r>
            <w:proofErr w:type="spellEnd"/>
          </w:p>
        </w:tc>
        <w:tc>
          <w:tcPr>
            <w:tcW w:w="0" w:type="auto"/>
          </w:tcPr>
          <w:p w14:paraId="1B29D229" w14:textId="77777777" w:rsidR="00333AE8" w:rsidRPr="00333AE8" w:rsidRDefault="00333AE8" w:rsidP="00333AE8">
            <w:pPr>
              <w:pStyle w:val="TableText"/>
              <w:jc w:val="right"/>
            </w:pPr>
            <w:r w:rsidRPr="00333AE8">
              <w:t>11, 12</w:t>
            </w:r>
          </w:p>
        </w:tc>
      </w:tr>
      <w:tr w:rsidR="00333AE8" w:rsidRPr="00333AE8" w14:paraId="4B4CFCF5" w14:textId="77777777" w:rsidTr="006B05F1">
        <w:tc>
          <w:tcPr>
            <w:tcW w:w="0" w:type="auto"/>
          </w:tcPr>
          <w:p w14:paraId="1F36C46F"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albens</w:t>
            </w:r>
            <w:proofErr w:type="spellEnd"/>
          </w:p>
        </w:tc>
        <w:tc>
          <w:tcPr>
            <w:tcW w:w="0" w:type="auto"/>
          </w:tcPr>
          <w:p w14:paraId="131AAB4C" w14:textId="77777777" w:rsidR="00333AE8" w:rsidRPr="00333AE8" w:rsidRDefault="00333AE8" w:rsidP="00333AE8">
            <w:pPr>
              <w:pStyle w:val="TableText"/>
            </w:pPr>
            <w:r w:rsidRPr="00333AE8">
              <w:t>White box</w:t>
            </w:r>
          </w:p>
        </w:tc>
        <w:tc>
          <w:tcPr>
            <w:tcW w:w="0" w:type="auto"/>
          </w:tcPr>
          <w:p w14:paraId="012A3557" w14:textId="77777777" w:rsidR="00333AE8" w:rsidRPr="00333AE8" w:rsidRDefault="00333AE8" w:rsidP="00333AE8">
            <w:pPr>
              <w:pStyle w:val="TableText"/>
              <w:jc w:val="right"/>
            </w:pPr>
            <w:r w:rsidRPr="00333AE8">
              <w:t>11, 12</w:t>
            </w:r>
          </w:p>
        </w:tc>
      </w:tr>
      <w:tr w:rsidR="00333AE8" w:rsidRPr="00333AE8" w14:paraId="5E32DB94" w14:textId="77777777" w:rsidTr="006B05F1">
        <w:tc>
          <w:tcPr>
            <w:tcW w:w="0" w:type="auto"/>
          </w:tcPr>
          <w:p w14:paraId="63911F3D"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intertexta</w:t>
            </w:r>
            <w:proofErr w:type="spellEnd"/>
          </w:p>
        </w:tc>
        <w:tc>
          <w:tcPr>
            <w:tcW w:w="0" w:type="auto"/>
          </w:tcPr>
          <w:p w14:paraId="51686377" w14:textId="77777777" w:rsidR="00333AE8" w:rsidRPr="00333AE8" w:rsidRDefault="00333AE8" w:rsidP="00333AE8">
            <w:pPr>
              <w:pStyle w:val="TableText"/>
            </w:pPr>
            <w:r w:rsidRPr="00333AE8">
              <w:t xml:space="preserve">Gum </w:t>
            </w:r>
            <w:proofErr w:type="spellStart"/>
            <w:r w:rsidRPr="00333AE8">
              <w:t>coolibah</w:t>
            </w:r>
            <w:proofErr w:type="spellEnd"/>
            <w:r w:rsidRPr="00333AE8">
              <w:t xml:space="preserve">, Gum-barked coolabah, Smooth-barked </w:t>
            </w:r>
            <w:proofErr w:type="spellStart"/>
            <w:r w:rsidRPr="00333AE8">
              <w:t>coolibah</w:t>
            </w:r>
            <w:proofErr w:type="spellEnd"/>
            <w:r w:rsidRPr="00333AE8">
              <w:t>, Western red box</w:t>
            </w:r>
          </w:p>
        </w:tc>
        <w:tc>
          <w:tcPr>
            <w:tcW w:w="0" w:type="auto"/>
          </w:tcPr>
          <w:p w14:paraId="2CBCB32F" w14:textId="77777777" w:rsidR="00333AE8" w:rsidRPr="00333AE8" w:rsidRDefault="00333AE8" w:rsidP="00333AE8">
            <w:pPr>
              <w:pStyle w:val="TableText"/>
              <w:jc w:val="right"/>
            </w:pPr>
            <w:r w:rsidRPr="00333AE8">
              <w:t>11, 12</w:t>
            </w:r>
          </w:p>
        </w:tc>
      </w:tr>
    </w:tbl>
    <w:p w14:paraId="2572320A" w14:textId="77777777" w:rsidR="00E175D9" w:rsidRDefault="00E175D9" w:rsidP="00E175D9"/>
    <w:p w14:paraId="28F67563" w14:textId="0B29BB3B" w:rsidR="00E175D9" w:rsidRDefault="00E175D9" w:rsidP="00333AE8">
      <w:pPr>
        <w:pStyle w:val="Heading3"/>
      </w:pPr>
      <w:bookmarkStart w:id="136" w:name="_Toc99530099"/>
      <w:proofErr w:type="gramStart"/>
      <w:r>
        <w:t>South East</w:t>
      </w:r>
      <w:proofErr w:type="gramEnd"/>
      <w:r>
        <w:t xml:space="preserve"> QLD</w:t>
      </w:r>
      <w:bookmarkEnd w:id="136"/>
    </w:p>
    <w:p w14:paraId="44407764" w14:textId="638D42E6" w:rsidR="001E0F83" w:rsidRDefault="001E0F83" w:rsidP="001E0F83">
      <w:pPr>
        <w:pStyle w:val="Caption"/>
      </w:pPr>
      <w:bookmarkStart w:id="137" w:name="_Toc99530139"/>
      <w:r>
        <w:t xml:space="preserve">Table </w:t>
      </w:r>
      <w:r w:rsidR="00C8689F">
        <w:fldChar w:fldCharType="begin"/>
      </w:r>
      <w:r w:rsidR="00C8689F">
        <w:instrText xml:space="preserve"> SEQ Table \* ARABIC </w:instrText>
      </w:r>
      <w:r w:rsidR="00C8689F">
        <w:fldChar w:fldCharType="separate"/>
      </w:r>
      <w:r w:rsidR="00E4570F">
        <w:rPr>
          <w:noProof/>
        </w:rPr>
        <w:t>35</w:t>
      </w:r>
      <w:r w:rsidR="00C8689F">
        <w:rPr>
          <w:noProof/>
        </w:rPr>
        <w:fldChar w:fldCharType="end"/>
      </w:r>
      <w:r w:rsidRPr="0087258F">
        <w:t xml:space="preserve"> </w:t>
      </w:r>
      <w:proofErr w:type="gramStart"/>
      <w:r w:rsidR="006C6F50">
        <w:t>South East</w:t>
      </w:r>
      <w:proofErr w:type="gramEnd"/>
      <w:r w:rsidR="006C6F50">
        <w:t xml:space="preserve"> QLD </w:t>
      </w:r>
      <w:r w:rsidR="00BB16B2">
        <w:t>Locally important koala trees</w:t>
      </w:r>
      <w:bookmarkEnd w:id="137"/>
    </w:p>
    <w:tbl>
      <w:tblPr>
        <w:tblStyle w:val="TableGrid"/>
        <w:tblW w:w="0" w:type="auto"/>
        <w:tblBorders>
          <w:insideV w:val="none" w:sz="0" w:space="0" w:color="auto"/>
        </w:tblBorders>
        <w:tblLook w:val="04A0" w:firstRow="1" w:lastRow="0" w:firstColumn="1" w:lastColumn="0" w:noHBand="0" w:noVBand="1"/>
      </w:tblPr>
      <w:tblGrid>
        <w:gridCol w:w="2547"/>
        <w:gridCol w:w="4252"/>
        <w:gridCol w:w="2261"/>
      </w:tblGrid>
      <w:tr w:rsidR="00333AE8" w:rsidRPr="00333AE8" w14:paraId="39454F52" w14:textId="77777777" w:rsidTr="009164D9">
        <w:trPr>
          <w:tblHeader/>
        </w:trPr>
        <w:tc>
          <w:tcPr>
            <w:tcW w:w="2547" w:type="dxa"/>
          </w:tcPr>
          <w:p w14:paraId="5992CC90" w14:textId="77777777" w:rsidR="00333AE8" w:rsidRPr="00333AE8" w:rsidRDefault="00333AE8" w:rsidP="00333AE8">
            <w:pPr>
              <w:pStyle w:val="TableHeading"/>
            </w:pPr>
            <w:bookmarkStart w:id="138" w:name="Table_35"/>
            <w:r w:rsidRPr="00333AE8">
              <w:t>Tree species scientific name</w:t>
            </w:r>
          </w:p>
        </w:tc>
        <w:tc>
          <w:tcPr>
            <w:tcW w:w="4252" w:type="dxa"/>
          </w:tcPr>
          <w:p w14:paraId="6FBEA50C" w14:textId="77777777" w:rsidR="00333AE8" w:rsidRPr="00333AE8" w:rsidRDefault="00333AE8" w:rsidP="00333AE8">
            <w:pPr>
              <w:pStyle w:val="TableHeading"/>
            </w:pPr>
            <w:r w:rsidRPr="00333AE8">
              <w:t>Common name</w:t>
            </w:r>
          </w:p>
        </w:tc>
        <w:tc>
          <w:tcPr>
            <w:tcW w:w="2261" w:type="dxa"/>
          </w:tcPr>
          <w:p w14:paraId="7FCEBD69" w14:textId="77777777" w:rsidR="00333AE8" w:rsidRPr="00333AE8" w:rsidRDefault="00333AE8" w:rsidP="00333AE8">
            <w:pPr>
              <w:pStyle w:val="TableHeading"/>
              <w:jc w:val="right"/>
            </w:pPr>
            <w:r w:rsidRPr="00333AE8">
              <w:t>Source</w:t>
            </w:r>
          </w:p>
        </w:tc>
      </w:tr>
      <w:tr w:rsidR="00333AE8" w:rsidRPr="00333AE8" w14:paraId="63F7D513" w14:textId="77777777" w:rsidTr="009164D9">
        <w:tc>
          <w:tcPr>
            <w:tcW w:w="2547" w:type="dxa"/>
          </w:tcPr>
          <w:p w14:paraId="3300BF1A" w14:textId="77777777" w:rsidR="00333AE8" w:rsidRPr="00333AE8" w:rsidRDefault="00333AE8" w:rsidP="00333AE8">
            <w:pPr>
              <w:pStyle w:val="TableText"/>
              <w:rPr>
                <w:rStyle w:val="Emphasis"/>
              </w:rPr>
            </w:pPr>
            <w:proofErr w:type="spellStart"/>
            <w:r w:rsidRPr="00333AE8">
              <w:rPr>
                <w:rStyle w:val="Emphasis"/>
              </w:rPr>
              <w:t>Corymbia</w:t>
            </w:r>
            <w:proofErr w:type="spellEnd"/>
            <w:r w:rsidRPr="00333AE8">
              <w:rPr>
                <w:rStyle w:val="Emphasis"/>
              </w:rPr>
              <w:t xml:space="preserve"> citriodora</w:t>
            </w:r>
          </w:p>
        </w:tc>
        <w:tc>
          <w:tcPr>
            <w:tcW w:w="4252" w:type="dxa"/>
          </w:tcPr>
          <w:p w14:paraId="3EB018C5" w14:textId="77777777" w:rsidR="00333AE8" w:rsidRPr="00333AE8" w:rsidRDefault="00333AE8" w:rsidP="00333AE8">
            <w:pPr>
              <w:pStyle w:val="TableText"/>
            </w:pPr>
            <w:r w:rsidRPr="00333AE8">
              <w:t>Lemon-scented gum, Spotted gum</w:t>
            </w:r>
          </w:p>
        </w:tc>
        <w:tc>
          <w:tcPr>
            <w:tcW w:w="2261" w:type="dxa"/>
          </w:tcPr>
          <w:p w14:paraId="04B30C9F" w14:textId="77777777" w:rsidR="00333AE8" w:rsidRPr="00333AE8" w:rsidRDefault="00333AE8" w:rsidP="00333AE8">
            <w:pPr>
              <w:pStyle w:val="TableText"/>
              <w:jc w:val="right"/>
            </w:pPr>
            <w:r w:rsidRPr="00333AE8">
              <w:t>1, 2, 4, 6, 14, 15, 19, 20</w:t>
            </w:r>
          </w:p>
        </w:tc>
      </w:tr>
      <w:tr w:rsidR="00333AE8" w:rsidRPr="00333AE8" w14:paraId="53835DC2" w14:textId="77777777" w:rsidTr="009164D9">
        <w:tc>
          <w:tcPr>
            <w:tcW w:w="2547" w:type="dxa"/>
          </w:tcPr>
          <w:p w14:paraId="35B62547" w14:textId="77777777" w:rsidR="00333AE8" w:rsidRPr="00333AE8" w:rsidRDefault="00333AE8" w:rsidP="00333AE8">
            <w:pPr>
              <w:pStyle w:val="TableText"/>
              <w:rPr>
                <w:rStyle w:val="Emphasis"/>
              </w:rPr>
            </w:pPr>
            <w:proofErr w:type="spellStart"/>
            <w:r w:rsidRPr="00333AE8">
              <w:rPr>
                <w:rStyle w:val="Emphasis"/>
              </w:rPr>
              <w:t>Corymbia</w:t>
            </w:r>
            <w:proofErr w:type="spellEnd"/>
            <w:r w:rsidRPr="00333AE8">
              <w:rPr>
                <w:rStyle w:val="Emphasis"/>
              </w:rPr>
              <w:t xml:space="preserve"> </w:t>
            </w:r>
            <w:proofErr w:type="spellStart"/>
            <w:r w:rsidRPr="00333AE8">
              <w:rPr>
                <w:rStyle w:val="Emphasis"/>
              </w:rPr>
              <w:t>henryi</w:t>
            </w:r>
            <w:proofErr w:type="spellEnd"/>
          </w:p>
        </w:tc>
        <w:tc>
          <w:tcPr>
            <w:tcW w:w="4252" w:type="dxa"/>
          </w:tcPr>
          <w:p w14:paraId="27C0D36F" w14:textId="77777777" w:rsidR="00333AE8" w:rsidRPr="00333AE8" w:rsidRDefault="00333AE8" w:rsidP="00333AE8">
            <w:pPr>
              <w:pStyle w:val="TableText"/>
            </w:pPr>
            <w:r w:rsidRPr="00333AE8">
              <w:t>Large-leaved spotted gum</w:t>
            </w:r>
          </w:p>
        </w:tc>
        <w:tc>
          <w:tcPr>
            <w:tcW w:w="2261" w:type="dxa"/>
          </w:tcPr>
          <w:p w14:paraId="2B7C1D78" w14:textId="77777777" w:rsidR="00333AE8" w:rsidRPr="00333AE8" w:rsidRDefault="00333AE8" w:rsidP="00333AE8">
            <w:pPr>
              <w:pStyle w:val="TableText"/>
              <w:jc w:val="right"/>
            </w:pPr>
            <w:r w:rsidRPr="00333AE8">
              <w:t>1, 2, 15, 20</w:t>
            </w:r>
          </w:p>
        </w:tc>
      </w:tr>
      <w:tr w:rsidR="00333AE8" w:rsidRPr="00333AE8" w14:paraId="5B4B7DFF" w14:textId="77777777" w:rsidTr="009164D9">
        <w:tc>
          <w:tcPr>
            <w:tcW w:w="2547" w:type="dxa"/>
          </w:tcPr>
          <w:p w14:paraId="71B0BB28"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acmenoides</w:t>
            </w:r>
            <w:proofErr w:type="spellEnd"/>
          </w:p>
        </w:tc>
        <w:tc>
          <w:tcPr>
            <w:tcW w:w="4252" w:type="dxa"/>
          </w:tcPr>
          <w:p w14:paraId="2408EC03" w14:textId="77777777" w:rsidR="00333AE8" w:rsidRPr="00333AE8" w:rsidRDefault="00333AE8" w:rsidP="00333AE8">
            <w:pPr>
              <w:pStyle w:val="TableText"/>
            </w:pPr>
            <w:r w:rsidRPr="00333AE8">
              <w:t>Narrow-leaved white stringybark, White mahogany</w:t>
            </w:r>
          </w:p>
        </w:tc>
        <w:tc>
          <w:tcPr>
            <w:tcW w:w="2261" w:type="dxa"/>
          </w:tcPr>
          <w:p w14:paraId="0552F9F2" w14:textId="77777777" w:rsidR="00333AE8" w:rsidRPr="00333AE8" w:rsidRDefault="00333AE8" w:rsidP="00333AE8">
            <w:pPr>
              <w:pStyle w:val="TableText"/>
              <w:jc w:val="right"/>
            </w:pPr>
            <w:r w:rsidRPr="00333AE8">
              <w:t>1, 2, 4, 6, 7, 15</w:t>
            </w:r>
          </w:p>
        </w:tc>
      </w:tr>
      <w:tr w:rsidR="00333AE8" w:rsidRPr="00333AE8" w14:paraId="35A9BC0E" w14:textId="77777777" w:rsidTr="009164D9">
        <w:tc>
          <w:tcPr>
            <w:tcW w:w="2547" w:type="dxa"/>
          </w:tcPr>
          <w:p w14:paraId="7A2D8B9B"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andrewsii</w:t>
            </w:r>
            <w:proofErr w:type="spellEnd"/>
          </w:p>
        </w:tc>
        <w:tc>
          <w:tcPr>
            <w:tcW w:w="4252" w:type="dxa"/>
          </w:tcPr>
          <w:p w14:paraId="4051AFB2" w14:textId="77777777" w:rsidR="00333AE8" w:rsidRPr="00333AE8" w:rsidRDefault="00333AE8" w:rsidP="00333AE8">
            <w:pPr>
              <w:pStyle w:val="TableText"/>
            </w:pPr>
            <w:r w:rsidRPr="00333AE8">
              <w:t>New England blackbutt</w:t>
            </w:r>
          </w:p>
        </w:tc>
        <w:tc>
          <w:tcPr>
            <w:tcW w:w="2261" w:type="dxa"/>
          </w:tcPr>
          <w:p w14:paraId="18CE1935" w14:textId="48E3C2E2" w:rsidR="00333AE8" w:rsidRPr="00333AE8" w:rsidRDefault="00333AE8" w:rsidP="00333AE8">
            <w:pPr>
              <w:pStyle w:val="TableText"/>
              <w:jc w:val="right"/>
            </w:pPr>
            <w:r w:rsidRPr="00333AE8">
              <w:t>2, 7</w:t>
            </w:r>
          </w:p>
        </w:tc>
      </w:tr>
      <w:tr w:rsidR="00333AE8" w:rsidRPr="00333AE8" w14:paraId="23F941CF" w14:textId="77777777" w:rsidTr="009164D9">
        <w:tc>
          <w:tcPr>
            <w:tcW w:w="2547" w:type="dxa"/>
          </w:tcPr>
          <w:p w14:paraId="4BA0289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baileyana</w:t>
            </w:r>
            <w:proofErr w:type="spellEnd"/>
          </w:p>
        </w:tc>
        <w:tc>
          <w:tcPr>
            <w:tcW w:w="4252" w:type="dxa"/>
          </w:tcPr>
          <w:p w14:paraId="5A42424F" w14:textId="77777777" w:rsidR="00333AE8" w:rsidRPr="00333AE8" w:rsidRDefault="00333AE8" w:rsidP="00333AE8">
            <w:pPr>
              <w:pStyle w:val="TableText"/>
            </w:pPr>
            <w:r w:rsidRPr="00333AE8">
              <w:t>Bailey's stringybark, Black stringybark</w:t>
            </w:r>
          </w:p>
        </w:tc>
        <w:tc>
          <w:tcPr>
            <w:tcW w:w="2261" w:type="dxa"/>
          </w:tcPr>
          <w:p w14:paraId="3AF6AA8A" w14:textId="77777777" w:rsidR="00333AE8" w:rsidRPr="00333AE8" w:rsidRDefault="00333AE8" w:rsidP="00333AE8">
            <w:pPr>
              <w:pStyle w:val="TableText"/>
              <w:jc w:val="right"/>
            </w:pPr>
            <w:r w:rsidRPr="00333AE8">
              <w:t>1, 2, 7, 15</w:t>
            </w:r>
          </w:p>
        </w:tc>
      </w:tr>
      <w:tr w:rsidR="00333AE8" w:rsidRPr="00333AE8" w14:paraId="0CC12EC4" w14:textId="77777777" w:rsidTr="009164D9">
        <w:tc>
          <w:tcPr>
            <w:tcW w:w="2547" w:type="dxa"/>
          </w:tcPr>
          <w:p w14:paraId="2C5E553A"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bancroftii</w:t>
            </w:r>
            <w:proofErr w:type="spellEnd"/>
          </w:p>
        </w:tc>
        <w:tc>
          <w:tcPr>
            <w:tcW w:w="4252" w:type="dxa"/>
          </w:tcPr>
          <w:p w14:paraId="39F8604C" w14:textId="77777777" w:rsidR="00333AE8" w:rsidRPr="00333AE8" w:rsidRDefault="00333AE8" w:rsidP="00333AE8">
            <w:pPr>
              <w:pStyle w:val="TableText"/>
            </w:pPr>
            <w:r w:rsidRPr="00333AE8">
              <w:t xml:space="preserve">Bancroft's red gum, </w:t>
            </w:r>
            <w:proofErr w:type="gramStart"/>
            <w:r w:rsidRPr="00333AE8">
              <w:t>Orange</w:t>
            </w:r>
            <w:proofErr w:type="gramEnd"/>
            <w:r w:rsidRPr="00333AE8">
              <w:t xml:space="preserve"> gum, Forest red gum, Tumbledown red gum</w:t>
            </w:r>
          </w:p>
        </w:tc>
        <w:tc>
          <w:tcPr>
            <w:tcW w:w="2261" w:type="dxa"/>
          </w:tcPr>
          <w:p w14:paraId="08930F5E" w14:textId="77777777" w:rsidR="00333AE8" w:rsidRPr="00333AE8" w:rsidRDefault="00333AE8" w:rsidP="00333AE8">
            <w:pPr>
              <w:pStyle w:val="TableText"/>
              <w:jc w:val="right"/>
            </w:pPr>
            <w:r w:rsidRPr="00333AE8">
              <w:t>1, 2</w:t>
            </w:r>
          </w:p>
        </w:tc>
      </w:tr>
      <w:tr w:rsidR="00333AE8" w:rsidRPr="00333AE8" w14:paraId="633F8A0F" w14:textId="77777777" w:rsidTr="009164D9">
        <w:tc>
          <w:tcPr>
            <w:tcW w:w="2547" w:type="dxa"/>
          </w:tcPr>
          <w:p w14:paraId="6A2BCFB8"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brownii</w:t>
            </w:r>
            <w:proofErr w:type="spellEnd"/>
          </w:p>
        </w:tc>
        <w:tc>
          <w:tcPr>
            <w:tcW w:w="4252" w:type="dxa"/>
          </w:tcPr>
          <w:p w14:paraId="2DCCC0BA" w14:textId="77777777" w:rsidR="00333AE8" w:rsidRPr="00333AE8" w:rsidRDefault="00333AE8" w:rsidP="00333AE8">
            <w:pPr>
              <w:pStyle w:val="TableText"/>
            </w:pPr>
            <w:r w:rsidRPr="00333AE8">
              <w:t xml:space="preserve">Brown's box, </w:t>
            </w:r>
            <w:proofErr w:type="gramStart"/>
            <w:r w:rsidRPr="00333AE8">
              <w:t>Red</w:t>
            </w:r>
            <w:proofErr w:type="gramEnd"/>
            <w:r w:rsidRPr="00333AE8">
              <w:t xml:space="preserve"> river box</w:t>
            </w:r>
          </w:p>
        </w:tc>
        <w:tc>
          <w:tcPr>
            <w:tcW w:w="2261" w:type="dxa"/>
          </w:tcPr>
          <w:p w14:paraId="230A7537" w14:textId="64B82A72" w:rsidR="00333AE8" w:rsidRPr="00333AE8" w:rsidRDefault="00333AE8" w:rsidP="00333AE8">
            <w:pPr>
              <w:pStyle w:val="TableText"/>
              <w:jc w:val="right"/>
            </w:pPr>
            <w:r w:rsidRPr="00333AE8">
              <w:t>1, 2</w:t>
            </w:r>
          </w:p>
        </w:tc>
      </w:tr>
      <w:tr w:rsidR="00333AE8" w:rsidRPr="00333AE8" w14:paraId="5736D486" w14:textId="77777777" w:rsidTr="009164D9">
        <w:tc>
          <w:tcPr>
            <w:tcW w:w="2547" w:type="dxa"/>
          </w:tcPr>
          <w:p w14:paraId="17A03B71" w14:textId="77777777" w:rsidR="00333AE8" w:rsidRPr="00333AE8" w:rsidRDefault="00333AE8" w:rsidP="00333AE8">
            <w:pPr>
              <w:pStyle w:val="TableText"/>
              <w:rPr>
                <w:rStyle w:val="Emphasis"/>
              </w:rPr>
            </w:pPr>
            <w:r w:rsidRPr="00333AE8">
              <w:rPr>
                <w:rStyle w:val="Emphasis"/>
              </w:rPr>
              <w:t>Eucalyptus camaldulensis</w:t>
            </w:r>
          </w:p>
        </w:tc>
        <w:tc>
          <w:tcPr>
            <w:tcW w:w="4252" w:type="dxa"/>
          </w:tcPr>
          <w:p w14:paraId="7915174B" w14:textId="77777777" w:rsidR="00333AE8" w:rsidRPr="00333AE8" w:rsidRDefault="00333AE8" w:rsidP="00333AE8">
            <w:pPr>
              <w:pStyle w:val="TableText"/>
            </w:pPr>
            <w:r w:rsidRPr="00333AE8">
              <w:t>River red gum, Murray red gum, Yarrow</w:t>
            </w:r>
          </w:p>
        </w:tc>
        <w:tc>
          <w:tcPr>
            <w:tcW w:w="2261" w:type="dxa"/>
          </w:tcPr>
          <w:p w14:paraId="392B8FC2" w14:textId="08414929" w:rsidR="00333AE8" w:rsidRPr="00333AE8" w:rsidRDefault="00333AE8" w:rsidP="00333AE8">
            <w:pPr>
              <w:pStyle w:val="TableText"/>
              <w:jc w:val="right"/>
            </w:pPr>
            <w:r w:rsidRPr="00333AE8">
              <w:t>1, 2</w:t>
            </w:r>
          </w:p>
        </w:tc>
      </w:tr>
      <w:tr w:rsidR="00333AE8" w:rsidRPr="00333AE8" w14:paraId="5823F1A3" w14:textId="77777777" w:rsidTr="009164D9">
        <w:tc>
          <w:tcPr>
            <w:tcW w:w="2547" w:type="dxa"/>
          </w:tcPr>
          <w:p w14:paraId="6D840AB8"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campanulata</w:t>
            </w:r>
            <w:proofErr w:type="spellEnd"/>
          </w:p>
        </w:tc>
        <w:tc>
          <w:tcPr>
            <w:tcW w:w="4252" w:type="dxa"/>
          </w:tcPr>
          <w:p w14:paraId="7D9C2036" w14:textId="77777777" w:rsidR="00333AE8" w:rsidRPr="00333AE8" w:rsidRDefault="00333AE8" w:rsidP="00333AE8">
            <w:pPr>
              <w:pStyle w:val="TableText"/>
            </w:pPr>
            <w:r w:rsidRPr="00333AE8">
              <w:t>New England Blackbutt, Gum-topped peppermint, New England ash</w:t>
            </w:r>
          </w:p>
        </w:tc>
        <w:tc>
          <w:tcPr>
            <w:tcW w:w="2261" w:type="dxa"/>
          </w:tcPr>
          <w:p w14:paraId="698CC30E" w14:textId="77777777" w:rsidR="00333AE8" w:rsidRPr="00333AE8" w:rsidRDefault="00333AE8" w:rsidP="00333AE8">
            <w:pPr>
              <w:pStyle w:val="TableText"/>
              <w:jc w:val="right"/>
            </w:pPr>
            <w:r w:rsidRPr="00333AE8">
              <w:t>1, 2, 7</w:t>
            </w:r>
          </w:p>
        </w:tc>
      </w:tr>
      <w:tr w:rsidR="00333AE8" w:rsidRPr="00333AE8" w14:paraId="20EB45A0" w14:textId="77777777" w:rsidTr="009164D9">
        <w:tc>
          <w:tcPr>
            <w:tcW w:w="2547" w:type="dxa"/>
          </w:tcPr>
          <w:p w14:paraId="75F9D63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carnea</w:t>
            </w:r>
            <w:proofErr w:type="spellEnd"/>
          </w:p>
        </w:tc>
        <w:tc>
          <w:tcPr>
            <w:tcW w:w="4252" w:type="dxa"/>
          </w:tcPr>
          <w:p w14:paraId="0C9C4B03" w14:textId="77777777" w:rsidR="00333AE8" w:rsidRPr="00333AE8" w:rsidRDefault="00333AE8" w:rsidP="00333AE8">
            <w:pPr>
              <w:pStyle w:val="TableText"/>
            </w:pPr>
            <w:r w:rsidRPr="00333AE8">
              <w:t>Broad-leaved white mahogany, Thick-leaved mahogany</w:t>
            </w:r>
          </w:p>
        </w:tc>
        <w:tc>
          <w:tcPr>
            <w:tcW w:w="2261" w:type="dxa"/>
          </w:tcPr>
          <w:p w14:paraId="62F660C5" w14:textId="77777777" w:rsidR="00333AE8" w:rsidRPr="00333AE8" w:rsidRDefault="00333AE8" w:rsidP="00333AE8">
            <w:pPr>
              <w:pStyle w:val="TableText"/>
              <w:jc w:val="right"/>
            </w:pPr>
            <w:r w:rsidRPr="00333AE8">
              <w:t>1, 2, 6, 7, 15</w:t>
            </w:r>
          </w:p>
        </w:tc>
      </w:tr>
      <w:tr w:rsidR="00333AE8" w:rsidRPr="00333AE8" w14:paraId="2E0BBE4F" w14:textId="77777777" w:rsidTr="009164D9">
        <w:tc>
          <w:tcPr>
            <w:tcW w:w="2547" w:type="dxa"/>
          </w:tcPr>
          <w:p w14:paraId="7CDADFB7"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crebra</w:t>
            </w:r>
            <w:proofErr w:type="spellEnd"/>
          </w:p>
        </w:tc>
        <w:tc>
          <w:tcPr>
            <w:tcW w:w="4252" w:type="dxa"/>
          </w:tcPr>
          <w:p w14:paraId="73C57274" w14:textId="77777777" w:rsidR="00333AE8" w:rsidRPr="00333AE8" w:rsidRDefault="00333AE8" w:rsidP="00333AE8">
            <w:pPr>
              <w:pStyle w:val="TableText"/>
            </w:pPr>
            <w:r w:rsidRPr="00333AE8">
              <w:t xml:space="preserve">Narrow-leaved ironbark, Narrow-leaved red ironbark, </w:t>
            </w:r>
            <w:proofErr w:type="spellStart"/>
            <w:r w:rsidRPr="00333AE8">
              <w:t>Muggago</w:t>
            </w:r>
            <w:proofErr w:type="spellEnd"/>
          </w:p>
        </w:tc>
        <w:tc>
          <w:tcPr>
            <w:tcW w:w="2261" w:type="dxa"/>
          </w:tcPr>
          <w:p w14:paraId="78C4B975" w14:textId="77777777" w:rsidR="00333AE8" w:rsidRPr="00333AE8" w:rsidRDefault="00333AE8" w:rsidP="00333AE8">
            <w:pPr>
              <w:pStyle w:val="TableText"/>
              <w:jc w:val="right"/>
            </w:pPr>
            <w:r w:rsidRPr="00333AE8">
              <w:t>1, 2, 6, 7, 14, 15, 16</w:t>
            </w:r>
          </w:p>
        </w:tc>
      </w:tr>
      <w:tr w:rsidR="00333AE8" w:rsidRPr="00333AE8" w14:paraId="32B10DA0" w14:textId="77777777" w:rsidTr="009164D9">
        <w:tc>
          <w:tcPr>
            <w:tcW w:w="2547" w:type="dxa"/>
          </w:tcPr>
          <w:p w14:paraId="13909978"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deanei</w:t>
            </w:r>
            <w:proofErr w:type="spellEnd"/>
          </w:p>
        </w:tc>
        <w:tc>
          <w:tcPr>
            <w:tcW w:w="4252" w:type="dxa"/>
          </w:tcPr>
          <w:p w14:paraId="2D5C4FFC" w14:textId="77777777" w:rsidR="00333AE8" w:rsidRPr="00333AE8" w:rsidRDefault="00333AE8" w:rsidP="00333AE8">
            <w:pPr>
              <w:pStyle w:val="TableText"/>
            </w:pPr>
            <w:r w:rsidRPr="00333AE8">
              <w:t>Round-leaved gum, Deane’s gum, Mountain blue gum</w:t>
            </w:r>
          </w:p>
        </w:tc>
        <w:tc>
          <w:tcPr>
            <w:tcW w:w="2261" w:type="dxa"/>
          </w:tcPr>
          <w:p w14:paraId="497543A6" w14:textId="77777777" w:rsidR="00333AE8" w:rsidRPr="00333AE8" w:rsidRDefault="00333AE8" w:rsidP="00333AE8">
            <w:pPr>
              <w:pStyle w:val="TableText"/>
              <w:jc w:val="right"/>
            </w:pPr>
            <w:r w:rsidRPr="00333AE8">
              <w:t>6, 7</w:t>
            </w:r>
          </w:p>
        </w:tc>
      </w:tr>
      <w:tr w:rsidR="00333AE8" w:rsidRPr="00333AE8" w14:paraId="3861A690" w14:textId="77777777" w:rsidTr="009164D9">
        <w:tc>
          <w:tcPr>
            <w:tcW w:w="2547" w:type="dxa"/>
          </w:tcPr>
          <w:p w14:paraId="4D647031"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decorticans</w:t>
            </w:r>
            <w:proofErr w:type="spellEnd"/>
          </w:p>
        </w:tc>
        <w:tc>
          <w:tcPr>
            <w:tcW w:w="4252" w:type="dxa"/>
          </w:tcPr>
          <w:p w14:paraId="2130E311" w14:textId="77777777" w:rsidR="00333AE8" w:rsidRPr="00333AE8" w:rsidRDefault="00333AE8" w:rsidP="00333AE8">
            <w:pPr>
              <w:pStyle w:val="TableText"/>
            </w:pPr>
            <w:r w:rsidRPr="00333AE8">
              <w:t>Gum-topped ironbark</w:t>
            </w:r>
          </w:p>
        </w:tc>
        <w:tc>
          <w:tcPr>
            <w:tcW w:w="2261" w:type="dxa"/>
          </w:tcPr>
          <w:p w14:paraId="6B83BFCA" w14:textId="4BA05308" w:rsidR="00333AE8" w:rsidRPr="00333AE8" w:rsidRDefault="00333AE8" w:rsidP="00333AE8">
            <w:pPr>
              <w:pStyle w:val="TableText"/>
              <w:jc w:val="right"/>
            </w:pPr>
            <w:r w:rsidRPr="00333AE8">
              <w:t>1, 2, 7</w:t>
            </w:r>
          </w:p>
        </w:tc>
      </w:tr>
      <w:tr w:rsidR="00333AE8" w:rsidRPr="00333AE8" w14:paraId="2DAC9433" w14:textId="77777777" w:rsidTr="009164D9">
        <w:tc>
          <w:tcPr>
            <w:tcW w:w="2547" w:type="dxa"/>
          </w:tcPr>
          <w:p w14:paraId="153FB7A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drepanophylla</w:t>
            </w:r>
            <w:proofErr w:type="spellEnd"/>
          </w:p>
        </w:tc>
        <w:tc>
          <w:tcPr>
            <w:tcW w:w="4252" w:type="dxa"/>
          </w:tcPr>
          <w:p w14:paraId="48757D99" w14:textId="77777777" w:rsidR="00333AE8" w:rsidRPr="00333AE8" w:rsidRDefault="00333AE8" w:rsidP="00333AE8">
            <w:pPr>
              <w:pStyle w:val="TableText"/>
            </w:pPr>
            <w:r w:rsidRPr="00333AE8">
              <w:t>Queensland grey ironbark, Narrow-leaved ironbark</w:t>
            </w:r>
          </w:p>
        </w:tc>
        <w:tc>
          <w:tcPr>
            <w:tcW w:w="2261" w:type="dxa"/>
          </w:tcPr>
          <w:p w14:paraId="5E60410E" w14:textId="609E2907" w:rsidR="00333AE8" w:rsidRPr="00333AE8" w:rsidRDefault="00333AE8" w:rsidP="00333AE8">
            <w:pPr>
              <w:pStyle w:val="TableText"/>
              <w:jc w:val="right"/>
            </w:pPr>
            <w:r w:rsidRPr="00333AE8">
              <w:t>1, 2</w:t>
            </w:r>
          </w:p>
        </w:tc>
      </w:tr>
      <w:tr w:rsidR="00333AE8" w:rsidRPr="00333AE8" w14:paraId="7E0E1E37" w14:textId="77777777" w:rsidTr="009164D9">
        <w:tc>
          <w:tcPr>
            <w:tcW w:w="2547" w:type="dxa"/>
          </w:tcPr>
          <w:p w14:paraId="50BE216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dunnii</w:t>
            </w:r>
            <w:proofErr w:type="spellEnd"/>
          </w:p>
        </w:tc>
        <w:tc>
          <w:tcPr>
            <w:tcW w:w="4252" w:type="dxa"/>
          </w:tcPr>
          <w:p w14:paraId="29141ABA" w14:textId="77777777" w:rsidR="00333AE8" w:rsidRPr="00333AE8" w:rsidRDefault="00333AE8" w:rsidP="00333AE8">
            <w:pPr>
              <w:pStyle w:val="TableText"/>
            </w:pPr>
            <w:r w:rsidRPr="00333AE8">
              <w:t>Dunn's white gum</w:t>
            </w:r>
          </w:p>
        </w:tc>
        <w:tc>
          <w:tcPr>
            <w:tcW w:w="2261" w:type="dxa"/>
          </w:tcPr>
          <w:p w14:paraId="03520ECA" w14:textId="77777777" w:rsidR="00333AE8" w:rsidRPr="00333AE8" w:rsidRDefault="00333AE8" w:rsidP="00333AE8">
            <w:pPr>
              <w:pStyle w:val="TableText"/>
              <w:jc w:val="right"/>
            </w:pPr>
            <w:r w:rsidRPr="00333AE8">
              <w:t>1, 2</w:t>
            </w:r>
          </w:p>
        </w:tc>
      </w:tr>
      <w:tr w:rsidR="00333AE8" w:rsidRPr="00333AE8" w14:paraId="28894742" w14:textId="77777777" w:rsidTr="009164D9">
        <w:tc>
          <w:tcPr>
            <w:tcW w:w="2547" w:type="dxa"/>
          </w:tcPr>
          <w:p w14:paraId="7EAA2515" w14:textId="77777777" w:rsidR="00333AE8" w:rsidRPr="00333AE8" w:rsidRDefault="00333AE8" w:rsidP="00333AE8">
            <w:pPr>
              <w:pStyle w:val="TableText"/>
              <w:rPr>
                <w:rStyle w:val="Emphasis"/>
              </w:rPr>
            </w:pPr>
            <w:r w:rsidRPr="00333AE8">
              <w:rPr>
                <w:rStyle w:val="Emphasis"/>
              </w:rPr>
              <w:t>Eucalyptus dura</w:t>
            </w:r>
          </w:p>
        </w:tc>
        <w:tc>
          <w:tcPr>
            <w:tcW w:w="4252" w:type="dxa"/>
          </w:tcPr>
          <w:p w14:paraId="605D8632" w14:textId="77777777" w:rsidR="00333AE8" w:rsidRPr="00333AE8" w:rsidRDefault="00333AE8" w:rsidP="00333AE8">
            <w:pPr>
              <w:pStyle w:val="TableText"/>
            </w:pPr>
            <w:r w:rsidRPr="00333AE8">
              <w:t>Ironbark</w:t>
            </w:r>
          </w:p>
        </w:tc>
        <w:tc>
          <w:tcPr>
            <w:tcW w:w="2261" w:type="dxa"/>
          </w:tcPr>
          <w:p w14:paraId="7EF217D5" w14:textId="77777777" w:rsidR="00333AE8" w:rsidRPr="00333AE8" w:rsidRDefault="00333AE8" w:rsidP="00333AE8">
            <w:pPr>
              <w:pStyle w:val="TableText"/>
              <w:jc w:val="right"/>
            </w:pPr>
            <w:r w:rsidRPr="00333AE8">
              <w:t>1, 2, 7, 15</w:t>
            </w:r>
          </w:p>
        </w:tc>
      </w:tr>
      <w:tr w:rsidR="00333AE8" w:rsidRPr="00333AE8" w14:paraId="449473BD" w14:textId="77777777" w:rsidTr="009164D9">
        <w:tc>
          <w:tcPr>
            <w:tcW w:w="2547" w:type="dxa"/>
          </w:tcPr>
          <w:p w14:paraId="357F72A3"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eugenioides</w:t>
            </w:r>
            <w:proofErr w:type="spellEnd"/>
          </w:p>
        </w:tc>
        <w:tc>
          <w:tcPr>
            <w:tcW w:w="4252" w:type="dxa"/>
          </w:tcPr>
          <w:p w14:paraId="755DB1E0" w14:textId="77777777" w:rsidR="00333AE8" w:rsidRPr="00333AE8" w:rsidRDefault="00333AE8" w:rsidP="00333AE8">
            <w:pPr>
              <w:pStyle w:val="TableText"/>
            </w:pPr>
            <w:r w:rsidRPr="00333AE8">
              <w:t xml:space="preserve">Thin-leaved Stringybark, White stringybark, </w:t>
            </w:r>
            <w:proofErr w:type="spellStart"/>
            <w:r w:rsidRPr="00333AE8">
              <w:t>Wilkinsons</w:t>
            </w:r>
            <w:proofErr w:type="spellEnd"/>
            <w:r w:rsidRPr="00333AE8">
              <w:t xml:space="preserve"> stringybark</w:t>
            </w:r>
          </w:p>
        </w:tc>
        <w:tc>
          <w:tcPr>
            <w:tcW w:w="2261" w:type="dxa"/>
          </w:tcPr>
          <w:p w14:paraId="267DD656" w14:textId="2E98EA8E" w:rsidR="00333AE8" w:rsidRPr="00333AE8" w:rsidRDefault="00333AE8" w:rsidP="00333AE8">
            <w:pPr>
              <w:pStyle w:val="TableText"/>
              <w:jc w:val="right"/>
            </w:pPr>
            <w:r w:rsidRPr="00333AE8">
              <w:t>1, 2</w:t>
            </w:r>
          </w:p>
        </w:tc>
      </w:tr>
      <w:tr w:rsidR="00333AE8" w:rsidRPr="00333AE8" w14:paraId="369FCBAF" w14:textId="77777777" w:rsidTr="009164D9">
        <w:tc>
          <w:tcPr>
            <w:tcW w:w="2547" w:type="dxa"/>
          </w:tcPr>
          <w:p w14:paraId="0E28F2FA"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exserta</w:t>
            </w:r>
            <w:proofErr w:type="spellEnd"/>
          </w:p>
        </w:tc>
        <w:tc>
          <w:tcPr>
            <w:tcW w:w="4252" w:type="dxa"/>
          </w:tcPr>
          <w:p w14:paraId="53FE2814" w14:textId="77777777" w:rsidR="00333AE8" w:rsidRPr="00333AE8" w:rsidRDefault="00333AE8" w:rsidP="00333AE8">
            <w:pPr>
              <w:pStyle w:val="TableText"/>
            </w:pPr>
            <w:r w:rsidRPr="00333AE8">
              <w:t xml:space="preserve">Queensland peppermint, </w:t>
            </w:r>
            <w:proofErr w:type="gramStart"/>
            <w:r w:rsidRPr="00333AE8">
              <w:t>Yellow</w:t>
            </w:r>
            <w:proofErr w:type="gramEnd"/>
            <w:r w:rsidRPr="00333AE8">
              <w:t xml:space="preserve"> messmate, </w:t>
            </w:r>
            <w:proofErr w:type="spellStart"/>
            <w:r w:rsidRPr="00333AE8">
              <w:t>Bendo</w:t>
            </w:r>
            <w:proofErr w:type="spellEnd"/>
          </w:p>
        </w:tc>
        <w:tc>
          <w:tcPr>
            <w:tcW w:w="2261" w:type="dxa"/>
          </w:tcPr>
          <w:p w14:paraId="58545723" w14:textId="3B6B0A79" w:rsidR="00333AE8" w:rsidRPr="00333AE8" w:rsidRDefault="00333AE8" w:rsidP="00333AE8">
            <w:pPr>
              <w:pStyle w:val="TableText"/>
              <w:jc w:val="right"/>
            </w:pPr>
            <w:r w:rsidRPr="00333AE8">
              <w:t>1, 2, 7, 19</w:t>
            </w:r>
          </w:p>
        </w:tc>
      </w:tr>
      <w:tr w:rsidR="00333AE8" w:rsidRPr="00333AE8" w14:paraId="5902EC71" w14:textId="77777777" w:rsidTr="009164D9">
        <w:tc>
          <w:tcPr>
            <w:tcW w:w="2547" w:type="dxa"/>
          </w:tcPr>
          <w:p w14:paraId="2B55B69E" w14:textId="77777777" w:rsidR="00333AE8" w:rsidRPr="00333AE8" w:rsidRDefault="00333AE8" w:rsidP="00333AE8">
            <w:pPr>
              <w:pStyle w:val="TableText"/>
              <w:rPr>
                <w:rStyle w:val="Emphasis"/>
              </w:rPr>
            </w:pPr>
            <w:r w:rsidRPr="00333AE8">
              <w:rPr>
                <w:rStyle w:val="Emphasis"/>
              </w:rPr>
              <w:t>Eucalyptus fibrosa</w:t>
            </w:r>
          </w:p>
        </w:tc>
        <w:tc>
          <w:tcPr>
            <w:tcW w:w="4252" w:type="dxa"/>
          </w:tcPr>
          <w:p w14:paraId="124B8E2A" w14:textId="77777777" w:rsidR="00333AE8" w:rsidRPr="00333AE8" w:rsidRDefault="00333AE8" w:rsidP="00333AE8">
            <w:pPr>
              <w:pStyle w:val="TableText"/>
            </w:pPr>
            <w:r w:rsidRPr="00333AE8">
              <w:t>Broad-leaved red ironbark, Blue-leaved ironbark, Dusky-leaved ironbark</w:t>
            </w:r>
          </w:p>
        </w:tc>
        <w:tc>
          <w:tcPr>
            <w:tcW w:w="2261" w:type="dxa"/>
          </w:tcPr>
          <w:p w14:paraId="77998EA9" w14:textId="77777777" w:rsidR="00333AE8" w:rsidRPr="00333AE8" w:rsidRDefault="00333AE8" w:rsidP="00333AE8">
            <w:pPr>
              <w:pStyle w:val="TableText"/>
              <w:jc w:val="right"/>
            </w:pPr>
            <w:r w:rsidRPr="00333AE8">
              <w:t>1, 2, 6, 7, 15</w:t>
            </w:r>
          </w:p>
        </w:tc>
      </w:tr>
      <w:tr w:rsidR="00333AE8" w:rsidRPr="00333AE8" w14:paraId="4E7DDBD5" w14:textId="77777777" w:rsidTr="009164D9">
        <w:tc>
          <w:tcPr>
            <w:tcW w:w="2547" w:type="dxa"/>
          </w:tcPr>
          <w:p w14:paraId="60359F6A" w14:textId="77777777" w:rsidR="00333AE8" w:rsidRPr="00333AE8" w:rsidRDefault="00333AE8" w:rsidP="00333AE8">
            <w:pPr>
              <w:pStyle w:val="TableText"/>
              <w:rPr>
                <w:rStyle w:val="Emphasis"/>
              </w:rPr>
            </w:pPr>
            <w:r w:rsidRPr="00333AE8">
              <w:rPr>
                <w:rStyle w:val="Emphasis"/>
              </w:rPr>
              <w:lastRenderedPageBreak/>
              <w:t>Eucalyptus grandis</w:t>
            </w:r>
          </w:p>
        </w:tc>
        <w:tc>
          <w:tcPr>
            <w:tcW w:w="4252" w:type="dxa"/>
          </w:tcPr>
          <w:p w14:paraId="043182B9" w14:textId="77777777" w:rsidR="00333AE8" w:rsidRPr="00333AE8" w:rsidRDefault="00333AE8" w:rsidP="00333AE8">
            <w:pPr>
              <w:pStyle w:val="TableText"/>
            </w:pPr>
            <w:r w:rsidRPr="00333AE8">
              <w:t>Flooded gum, Rose gum, Scrub gum</w:t>
            </w:r>
          </w:p>
        </w:tc>
        <w:tc>
          <w:tcPr>
            <w:tcW w:w="2261" w:type="dxa"/>
          </w:tcPr>
          <w:p w14:paraId="7A70A52E" w14:textId="75E6E7A0" w:rsidR="00333AE8" w:rsidRPr="00333AE8" w:rsidRDefault="00333AE8" w:rsidP="00333AE8">
            <w:pPr>
              <w:pStyle w:val="TableText"/>
              <w:jc w:val="right"/>
            </w:pPr>
            <w:r w:rsidRPr="00333AE8">
              <w:t>1, 2, 4, 6, 7, 20</w:t>
            </w:r>
          </w:p>
        </w:tc>
      </w:tr>
      <w:tr w:rsidR="00333AE8" w:rsidRPr="00333AE8" w14:paraId="0A9C2F4C" w14:textId="77777777" w:rsidTr="009164D9">
        <w:tc>
          <w:tcPr>
            <w:tcW w:w="2547" w:type="dxa"/>
          </w:tcPr>
          <w:p w14:paraId="4D67599D"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hallii</w:t>
            </w:r>
            <w:proofErr w:type="spellEnd"/>
          </w:p>
        </w:tc>
        <w:tc>
          <w:tcPr>
            <w:tcW w:w="4252" w:type="dxa"/>
          </w:tcPr>
          <w:p w14:paraId="10E5B0B5" w14:textId="77777777" w:rsidR="00333AE8" w:rsidRPr="00333AE8" w:rsidRDefault="00333AE8" w:rsidP="00333AE8">
            <w:pPr>
              <w:pStyle w:val="TableText"/>
            </w:pPr>
            <w:r w:rsidRPr="00333AE8">
              <w:t>Goodwood gum</w:t>
            </w:r>
          </w:p>
        </w:tc>
        <w:tc>
          <w:tcPr>
            <w:tcW w:w="2261" w:type="dxa"/>
          </w:tcPr>
          <w:p w14:paraId="56B8CCF8" w14:textId="77777777" w:rsidR="00333AE8" w:rsidRPr="00333AE8" w:rsidRDefault="00333AE8" w:rsidP="00333AE8">
            <w:pPr>
              <w:pStyle w:val="TableText"/>
              <w:jc w:val="right"/>
            </w:pPr>
            <w:r w:rsidRPr="00333AE8">
              <w:t>1, 2, 24</w:t>
            </w:r>
          </w:p>
        </w:tc>
      </w:tr>
      <w:tr w:rsidR="00333AE8" w:rsidRPr="00333AE8" w14:paraId="46D00077" w14:textId="77777777" w:rsidTr="009164D9">
        <w:tc>
          <w:tcPr>
            <w:tcW w:w="2547" w:type="dxa"/>
          </w:tcPr>
          <w:p w14:paraId="24CF2AFC"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helidonica</w:t>
            </w:r>
            <w:proofErr w:type="spellEnd"/>
          </w:p>
        </w:tc>
        <w:tc>
          <w:tcPr>
            <w:tcW w:w="4252" w:type="dxa"/>
          </w:tcPr>
          <w:p w14:paraId="3AB0DE1D" w14:textId="77777777" w:rsidR="00333AE8" w:rsidRPr="00333AE8" w:rsidRDefault="00333AE8" w:rsidP="00333AE8">
            <w:pPr>
              <w:pStyle w:val="TableText"/>
            </w:pPr>
            <w:r w:rsidRPr="00333AE8">
              <w:t>Helidon white mahogany</w:t>
            </w:r>
          </w:p>
        </w:tc>
        <w:tc>
          <w:tcPr>
            <w:tcW w:w="2261" w:type="dxa"/>
          </w:tcPr>
          <w:p w14:paraId="2E45CCD6" w14:textId="77777777" w:rsidR="00333AE8" w:rsidRPr="00333AE8" w:rsidRDefault="00333AE8" w:rsidP="00333AE8">
            <w:pPr>
              <w:pStyle w:val="TableText"/>
              <w:jc w:val="right"/>
            </w:pPr>
            <w:r w:rsidRPr="00333AE8">
              <w:t>1, 2, 7</w:t>
            </w:r>
          </w:p>
        </w:tc>
      </w:tr>
      <w:tr w:rsidR="00333AE8" w:rsidRPr="00333AE8" w14:paraId="62A78649" w14:textId="77777777" w:rsidTr="009164D9">
        <w:tc>
          <w:tcPr>
            <w:tcW w:w="2547" w:type="dxa"/>
          </w:tcPr>
          <w:p w14:paraId="34AE9D16"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laevopinea</w:t>
            </w:r>
            <w:proofErr w:type="spellEnd"/>
          </w:p>
        </w:tc>
        <w:tc>
          <w:tcPr>
            <w:tcW w:w="4252" w:type="dxa"/>
          </w:tcPr>
          <w:p w14:paraId="29CD3640" w14:textId="77777777" w:rsidR="00333AE8" w:rsidRPr="00333AE8" w:rsidRDefault="00333AE8" w:rsidP="00333AE8">
            <w:pPr>
              <w:pStyle w:val="TableText"/>
            </w:pPr>
            <w:proofErr w:type="spellStart"/>
            <w:r w:rsidRPr="00333AE8">
              <w:t>Silvertop</w:t>
            </w:r>
            <w:proofErr w:type="spellEnd"/>
            <w:r w:rsidRPr="00333AE8">
              <w:t xml:space="preserve"> stringybark</w:t>
            </w:r>
          </w:p>
        </w:tc>
        <w:tc>
          <w:tcPr>
            <w:tcW w:w="2261" w:type="dxa"/>
          </w:tcPr>
          <w:p w14:paraId="40A7063F" w14:textId="147DA957" w:rsidR="00333AE8" w:rsidRPr="00333AE8" w:rsidRDefault="00333AE8" w:rsidP="00333AE8">
            <w:pPr>
              <w:pStyle w:val="TableText"/>
              <w:jc w:val="right"/>
            </w:pPr>
            <w:r w:rsidRPr="00333AE8">
              <w:t>1, 2, 7</w:t>
            </w:r>
          </w:p>
        </w:tc>
      </w:tr>
      <w:tr w:rsidR="00333AE8" w:rsidRPr="00333AE8" w14:paraId="2098FA57" w14:textId="77777777" w:rsidTr="009164D9">
        <w:tc>
          <w:tcPr>
            <w:tcW w:w="2547" w:type="dxa"/>
          </w:tcPr>
          <w:p w14:paraId="4FD791D5"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latisinensis</w:t>
            </w:r>
            <w:proofErr w:type="spellEnd"/>
          </w:p>
        </w:tc>
        <w:tc>
          <w:tcPr>
            <w:tcW w:w="4252" w:type="dxa"/>
          </w:tcPr>
          <w:p w14:paraId="1C028720" w14:textId="77777777" w:rsidR="00333AE8" w:rsidRPr="00333AE8" w:rsidRDefault="00333AE8" w:rsidP="00333AE8">
            <w:pPr>
              <w:pStyle w:val="TableText"/>
            </w:pPr>
            <w:r w:rsidRPr="00333AE8">
              <w:t>White mahogany</w:t>
            </w:r>
          </w:p>
        </w:tc>
        <w:tc>
          <w:tcPr>
            <w:tcW w:w="2261" w:type="dxa"/>
          </w:tcPr>
          <w:p w14:paraId="28069BEF" w14:textId="33D618DE" w:rsidR="00333AE8" w:rsidRPr="00333AE8" w:rsidRDefault="00333AE8" w:rsidP="00333AE8">
            <w:pPr>
              <w:pStyle w:val="TableText"/>
              <w:jc w:val="right"/>
            </w:pPr>
            <w:r w:rsidRPr="00333AE8">
              <w:t>1, 2, 7</w:t>
            </w:r>
          </w:p>
        </w:tc>
      </w:tr>
      <w:tr w:rsidR="00333AE8" w:rsidRPr="00333AE8" w14:paraId="7F931ACE" w14:textId="77777777" w:rsidTr="009164D9">
        <w:tc>
          <w:tcPr>
            <w:tcW w:w="2547" w:type="dxa"/>
          </w:tcPr>
          <w:p w14:paraId="27C89F44"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longirostrata</w:t>
            </w:r>
            <w:proofErr w:type="spellEnd"/>
          </w:p>
        </w:tc>
        <w:tc>
          <w:tcPr>
            <w:tcW w:w="4252" w:type="dxa"/>
          </w:tcPr>
          <w:p w14:paraId="5692CE5E" w14:textId="77777777" w:rsidR="00333AE8" w:rsidRPr="00333AE8" w:rsidRDefault="00333AE8" w:rsidP="00333AE8">
            <w:pPr>
              <w:pStyle w:val="TableText"/>
            </w:pPr>
            <w:r w:rsidRPr="00333AE8">
              <w:t>Grey gum</w:t>
            </w:r>
          </w:p>
        </w:tc>
        <w:tc>
          <w:tcPr>
            <w:tcW w:w="2261" w:type="dxa"/>
          </w:tcPr>
          <w:p w14:paraId="5903BDBF" w14:textId="77777777" w:rsidR="00333AE8" w:rsidRPr="00333AE8" w:rsidRDefault="00333AE8" w:rsidP="00333AE8">
            <w:pPr>
              <w:pStyle w:val="TableText"/>
              <w:jc w:val="right"/>
            </w:pPr>
            <w:r w:rsidRPr="00333AE8">
              <w:t>1, 2, 7</w:t>
            </w:r>
          </w:p>
        </w:tc>
      </w:tr>
      <w:tr w:rsidR="00333AE8" w:rsidRPr="00333AE8" w14:paraId="2C8BB669" w14:textId="77777777" w:rsidTr="009164D9">
        <w:tc>
          <w:tcPr>
            <w:tcW w:w="2547" w:type="dxa"/>
          </w:tcPr>
          <w:p w14:paraId="4978498C" w14:textId="77777777" w:rsidR="00333AE8" w:rsidRPr="00333AE8" w:rsidRDefault="00333AE8" w:rsidP="00333AE8">
            <w:pPr>
              <w:pStyle w:val="TableText"/>
              <w:rPr>
                <w:rStyle w:val="Emphasis"/>
              </w:rPr>
            </w:pPr>
            <w:r w:rsidRPr="00333AE8">
              <w:rPr>
                <w:rStyle w:val="Emphasis"/>
              </w:rPr>
              <w:t>Eucalyptus major</w:t>
            </w:r>
          </w:p>
        </w:tc>
        <w:tc>
          <w:tcPr>
            <w:tcW w:w="4252" w:type="dxa"/>
          </w:tcPr>
          <w:p w14:paraId="26AA4B50" w14:textId="77777777" w:rsidR="00333AE8" w:rsidRPr="00333AE8" w:rsidRDefault="00333AE8" w:rsidP="00333AE8">
            <w:pPr>
              <w:pStyle w:val="TableText"/>
            </w:pPr>
            <w:r w:rsidRPr="00333AE8">
              <w:t>Queensland grey gum, Grey gum</w:t>
            </w:r>
          </w:p>
        </w:tc>
        <w:tc>
          <w:tcPr>
            <w:tcW w:w="2261" w:type="dxa"/>
          </w:tcPr>
          <w:p w14:paraId="6E181287" w14:textId="77777777" w:rsidR="00333AE8" w:rsidRPr="00333AE8" w:rsidRDefault="00333AE8" w:rsidP="00333AE8">
            <w:pPr>
              <w:pStyle w:val="TableText"/>
              <w:jc w:val="right"/>
            </w:pPr>
            <w:r w:rsidRPr="00333AE8">
              <w:t>1, 2, 6, 7, 15</w:t>
            </w:r>
          </w:p>
        </w:tc>
      </w:tr>
      <w:tr w:rsidR="00333AE8" w:rsidRPr="00333AE8" w14:paraId="4D126D46" w14:textId="77777777" w:rsidTr="009164D9">
        <w:tc>
          <w:tcPr>
            <w:tcW w:w="2547" w:type="dxa"/>
          </w:tcPr>
          <w:p w14:paraId="06E1AD3E"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melanophloia</w:t>
            </w:r>
            <w:proofErr w:type="spellEnd"/>
          </w:p>
        </w:tc>
        <w:tc>
          <w:tcPr>
            <w:tcW w:w="4252" w:type="dxa"/>
          </w:tcPr>
          <w:p w14:paraId="1ABFE7DC" w14:textId="77777777" w:rsidR="00333AE8" w:rsidRPr="00333AE8" w:rsidRDefault="00333AE8" w:rsidP="00333AE8">
            <w:pPr>
              <w:pStyle w:val="TableText"/>
            </w:pPr>
            <w:r w:rsidRPr="00333AE8">
              <w:t>Silver-leaved ironbark</w:t>
            </w:r>
          </w:p>
        </w:tc>
        <w:tc>
          <w:tcPr>
            <w:tcW w:w="2261" w:type="dxa"/>
          </w:tcPr>
          <w:p w14:paraId="4F2EAF93" w14:textId="77777777" w:rsidR="00333AE8" w:rsidRPr="00333AE8" w:rsidRDefault="00333AE8" w:rsidP="00333AE8">
            <w:pPr>
              <w:pStyle w:val="TableText"/>
              <w:jc w:val="right"/>
            </w:pPr>
            <w:r w:rsidRPr="00333AE8">
              <w:t>1, 2, 6, 7, 14</w:t>
            </w:r>
          </w:p>
        </w:tc>
      </w:tr>
      <w:tr w:rsidR="00333AE8" w:rsidRPr="00333AE8" w14:paraId="077BEA01" w14:textId="77777777" w:rsidTr="009164D9">
        <w:tc>
          <w:tcPr>
            <w:tcW w:w="2547" w:type="dxa"/>
          </w:tcPr>
          <w:p w14:paraId="56F6EC3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microcarpa</w:t>
            </w:r>
            <w:proofErr w:type="spellEnd"/>
          </w:p>
        </w:tc>
        <w:tc>
          <w:tcPr>
            <w:tcW w:w="4252" w:type="dxa"/>
          </w:tcPr>
          <w:p w14:paraId="59D11FB8" w14:textId="77777777" w:rsidR="00333AE8" w:rsidRPr="00333AE8" w:rsidRDefault="00333AE8" w:rsidP="00333AE8">
            <w:pPr>
              <w:pStyle w:val="TableText"/>
            </w:pPr>
            <w:r w:rsidRPr="00333AE8">
              <w:t>Grey box, Narrow-leaved box, Inland box</w:t>
            </w:r>
          </w:p>
        </w:tc>
        <w:tc>
          <w:tcPr>
            <w:tcW w:w="2261" w:type="dxa"/>
          </w:tcPr>
          <w:p w14:paraId="46BACDF4" w14:textId="3784C135" w:rsidR="00333AE8" w:rsidRPr="00333AE8" w:rsidRDefault="00333AE8" w:rsidP="00333AE8">
            <w:pPr>
              <w:pStyle w:val="TableText"/>
              <w:jc w:val="right"/>
            </w:pPr>
            <w:r w:rsidRPr="00333AE8">
              <w:t>1, 2</w:t>
            </w:r>
          </w:p>
        </w:tc>
      </w:tr>
      <w:tr w:rsidR="00333AE8" w:rsidRPr="00333AE8" w14:paraId="0A88B439" w14:textId="77777777" w:rsidTr="009164D9">
        <w:tc>
          <w:tcPr>
            <w:tcW w:w="2547" w:type="dxa"/>
          </w:tcPr>
          <w:p w14:paraId="37CCCC1B"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microcorys</w:t>
            </w:r>
            <w:proofErr w:type="spellEnd"/>
          </w:p>
        </w:tc>
        <w:tc>
          <w:tcPr>
            <w:tcW w:w="4252" w:type="dxa"/>
          </w:tcPr>
          <w:p w14:paraId="46BEF3F0" w14:textId="77777777" w:rsidR="00333AE8" w:rsidRPr="00333AE8" w:rsidRDefault="00333AE8" w:rsidP="00333AE8">
            <w:pPr>
              <w:pStyle w:val="TableText"/>
            </w:pPr>
            <w:r w:rsidRPr="00333AE8">
              <w:t>Tallowwood</w:t>
            </w:r>
          </w:p>
        </w:tc>
        <w:tc>
          <w:tcPr>
            <w:tcW w:w="2261" w:type="dxa"/>
          </w:tcPr>
          <w:p w14:paraId="26A106A5" w14:textId="77777777" w:rsidR="00333AE8" w:rsidRPr="00333AE8" w:rsidRDefault="00333AE8" w:rsidP="00333AE8">
            <w:pPr>
              <w:pStyle w:val="TableText"/>
              <w:jc w:val="right"/>
            </w:pPr>
            <w:r w:rsidRPr="00333AE8">
              <w:t>1, 2, 4, 6, 7, 15, 16</w:t>
            </w:r>
          </w:p>
        </w:tc>
      </w:tr>
      <w:tr w:rsidR="00333AE8" w:rsidRPr="00333AE8" w14:paraId="6D39B530" w14:textId="77777777" w:rsidTr="009164D9">
        <w:tc>
          <w:tcPr>
            <w:tcW w:w="2547" w:type="dxa"/>
          </w:tcPr>
          <w:p w14:paraId="39769EBD"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moluccana</w:t>
            </w:r>
            <w:proofErr w:type="spellEnd"/>
          </w:p>
        </w:tc>
        <w:tc>
          <w:tcPr>
            <w:tcW w:w="4252" w:type="dxa"/>
          </w:tcPr>
          <w:p w14:paraId="16B47CB3" w14:textId="77777777" w:rsidR="00333AE8" w:rsidRPr="00333AE8" w:rsidRDefault="00333AE8" w:rsidP="00333AE8">
            <w:pPr>
              <w:pStyle w:val="TableText"/>
            </w:pPr>
            <w:r w:rsidRPr="00333AE8">
              <w:t>Coastal grey box, Gum-topped box, Grey box</w:t>
            </w:r>
          </w:p>
        </w:tc>
        <w:tc>
          <w:tcPr>
            <w:tcW w:w="2261" w:type="dxa"/>
          </w:tcPr>
          <w:p w14:paraId="25208FCF" w14:textId="7AF4EFCF" w:rsidR="00333AE8" w:rsidRPr="00333AE8" w:rsidRDefault="00333AE8" w:rsidP="00333AE8">
            <w:pPr>
              <w:pStyle w:val="TableText"/>
              <w:jc w:val="right"/>
            </w:pPr>
            <w:r w:rsidRPr="00333AE8">
              <w:t>1, 2, 6, 7</w:t>
            </w:r>
          </w:p>
        </w:tc>
      </w:tr>
      <w:tr w:rsidR="00333AE8" w:rsidRPr="00333AE8" w14:paraId="3CAD53B1" w14:textId="77777777" w:rsidTr="009164D9">
        <w:tc>
          <w:tcPr>
            <w:tcW w:w="2547" w:type="dxa"/>
          </w:tcPr>
          <w:p w14:paraId="59E8ED18"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obliqua</w:t>
            </w:r>
            <w:proofErr w:type="spellEnd"/>
          </w:p>
        </w:tc>
        <w:tc>
          <w:tcPr>
            <w:tcW w:w="4252" w:type="dxa"/>
          </w:tcPr>
          <w:p w14:paraId="57DC98E5" w14:textId="77777777" w:rsidR="00333AE8" w:rsidRPr="00333AE8" w:rsidRDefault="00333AE8" w:rsidP="00333AE8">
            <w:pPr>
              <w:pStyle w:val="TableText"/>
            </w:pPr>
            <w:r w:rsidRPr="00333AE8">
              <w:t>Messmate stringybark, Australian oak, Brown-topped stringybark</w:t>
            </w:r>
          </w:p>
        </w:tc>
        <w:tc>
          <w:tcPr>
            <w:tcW w:w="2261" w:type="dxa"/>
          </w:tcPr>
          <w:p w14:paraId="44E2679A" w14:textId="21A0C512" w:rsidR="00333AE8" w:rsidRPr="00333AE8" w:rsidRDefault="00333AE8" w:rsidP="00333AE8">
            <w:pPr>
              <w:pStyle w:val="TableText"/>
              <w:jc w:val="right"/>
            </w:pPr>
            <w:r w:rsidRPr="00333AE8">
              <w:t>1, 2, 7</w:t>
            </w:r>
          </w:p>
        </w:tc>
      </w:tr>
      <w:tr w:rsidR="00333AE8" w:rsidRPr="00333AE8" w14:paraId="7B7974B3" w14:textId="77777777" w:rsidTr="009164D9">
        <w:tc>
          <w:tcPr>
            <w:tcW w:w="2547" w:type="dxa"/>
          </w:tcPr>
          <w:p w14:paraId="6070717C"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ochrophloia</w:t>
            </w:r>
            <w:proofErr w:type="spellEnd"/>
          </w:p>
        </w:tc>
        <w:tc>
          <w:tcPr>
            <w:tcW w:w="4252" w:type="dxa"/>
          </w:tcPr>
          <w:p w14:paraId="54BE8720" w14:textId="77777777" w:rsidR="00333AE8" w:rsidRPr="00333AE8" w:rsidRDefault="00333AE8" w:rsidP="00333AE8">
            <w:pPr>
              <w:pStyle w:val="TableText"/>
            </w:pPr>
            <w:r w:rsidRPr="00333AE8">
              <w:t xml:space="preserve">Yapunyah, </w:t>
            </w:r>
            <w:proofErr w:type="spellStart"/>
            <w:r w:rsidRPr="00333AE8">
              <w:t>Napunyah</w:t>
            </w:r>
            <w:proofErr w:type="spellEnd"/>
            <w:r w:rsidRPr="00333AE8">
              <w:t>, Yellow jacket</w:t>
            </w:r>
          </w:p>
        </w:tc>
        <w:tc>
          <w:tcPr>
            <w:tcW w:w="2261" w:type="dxa"/>
          </w:tcPr>
          <w:p w14:paraId="2C52B1BD" w14:textId="77777777" w:rsidR="00333AE8" w:rsidRPr="00333AE8" w:rsidRDefault="00333AE8" w:rsidP="00333AE8">
            <w:pPr>
              <w:pStyle w:val="TableText"/>
              <w:jc w:val="right"/>
            </w:pPr>
            <w:r w:rsidRPr="00333AE8">
              <w:t>7</w:t>
            </w:r>
          </w:p>
        </w:tc>
      </w:tr>
      <w:tr w:rsidR="00333AE8" w:rsidRPr="00333AE8" w14:paraId="72BCDC3B" w14:textId="77777777" w:rsidTr="009164D9">
        <w:tc>
          <w:tcPr>
            <w:tcW w:w="2547" w:type="dxa"/>
          </w:tcPr>
          <w:p w14:paraId="7D7EFD72"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orgadophila</w:t>
            </w:r>
            <w:proofErr w:type="spellEnd"/>
          </w:p>
        </w:tc>
        <w:tc>
          <w:tcPr>
            <w:tcW w:w="4252" w:type="dxa"/>
          </w:tcPr>
          <w:p w14:paraId="0BCDF986" w14:textId="77777777" w:rsidR="00333AE8" w:rsidRPr="00333AE8" w:rsidRDefault="00333AE8" w:rsidP="00333AE8">
            <w:pPr>
              <w:pStyle w:val="TableText"/>
            </w:pPr>
            <w:r w:rsidRPr="00333AE8">
              <w:t xml:space="preserve">Mountain </w:t>
            </w:r>
            <w:proofErr w:type="spellStart"/>
            <w:r w:rsidRPr="00333AE8">
              <w:t>Coolibah</w:t>
            </w:r>
            <w:proofErr w:type="spellEnd"/>
            <w:r w:rsidRPr="00333AE8">
              <w:t>, Gum topped box</w:t>
            </w:r>
          </w:p>
        </w:tc>
        <w:tc>
          <w:tcPr>
            <w:tcW w:w="2261" w:type="dxa"/>
          </w:tcPr>
          <w:p w14:paraId="77EA4DF0" w14:textId="77777777" w:rsidR="00333AE8" w:rsidRPr="00333AE8" w:rsidRDefault="00333AE8" w:rsidP="00333AE8">
            <w:pPr>
              <w:pStyle w:val="TableText"/>
              <w:jc w:val="right"/>
            </w:pPr>
            <w:r w:rsidRPr="00333AE8">
              <w:t>1, 2</w:t>
            </w:r>
          </w:p>
        </w:tc>
      </w:tr>
      <w:tr w:rsidR="00333AE8" w:rsidRPr="00333AE8" w14:paraId="6DA9885F" w14:textId="77777777" w:rsidTr="009164D9">
        <w:tc>
          <w:tcPr>
            <w:tcW w:w="2547" w:type="dxa"/>
          </w:tcPr>
          <w:p w14:paraId="5259C0F0"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planchoniana</w:t>
            </w:r>
            <w:proofErr w:type="spellEnd"/>
          </w:p>
        </w:tc>
        <w:tc>
          <w:tcPr>
            <w:tcW w:w="4252" w:type="dxa"/>
          </w:tcPr>
          <w:p w14:paraId="584B9A9E" w14:textId="77777777" w:rsidR="00333AE8" w:rsidRPr="00333AE8" w:rsidRDefault="00333AE8" w:rsidP="00333AE8">
            <w:pPr>
              <w:pStyle w:val="TableText"/>
            </w:pPr>
            <w:r w:rsidRPr="00333AE8">
              <w:t xml:space="preserve">Bastard tallowwood, </w:t>
            </w:r>
            <w:proofErr w:type="spellStart"/>
            <w:r w:rsidRPr="00333AE8">
              <w:t>Needlebark</w:t>
            </w:r>
            <w:proofErr w:type="spellEnd"/>
            <w:r w:rsidRPr="00333AE8">
              <w:t xml:space="preserve"> stringybark</w:t>
            </w:r>
          </w:p>
        </w:tc>
        <w:tc>
          <w:tcPr>
            <w:tcW w:w="2261" w:type="dxa"/>
          </w:tcPr>
          <w:p w14:paraId="67777AA9" w14:textId="77777777" w:rsidR="00333AE8" w:rsidRPr="00333AE8" w:rsidRDefault="00333AE8" w:rsidP="00333AE8">
            <w:pPr>
              <w:pStyle w:val="TableText"/>
              <w:jc w:val="right"/>
            </w:pPr>
            <w:r w:rsidRPr="00333AE8">
              <w:t>1, 2, 3, 5, 7, 15</w:t>
            </w:r>
          </w:p>
        </w:tc>
      </w:tr>
      <w:tr w:rsidR="00333AE8" w:rsidRPr="00333AE8" w14:paraId="280CF5B4" w14:textId="77777777" w:rsidTr="009164D9">
        <w:tc>
          <w:tcPr>
            <w:tcW w:w="2547" w:type="dxa"/>
          </w:tcPr>
          <w:p w14:paraId="1BE1A2B2"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populnea</w:t>
            </w:r>
            <w:proofErr w:type="spellEnd"/>
          </w:p>
        </w:tc>
        <w:tc>
          <w:tcPr>
            <w:tcW w:w="4252" w:type="dxa"/>
          </w:tcPr>
          <w:p w14:paraId="3A2B35A5" w14:textId="77777777" w:rsidR="00333AE8" w:rsidRPr="00333AE8" w:rsidRDefault="00333AE8" w:rsidP="00333AE8">
            <w:pPr>
              <w:pStyle w:val="TableText"/>
            </w:pPr>
            <w:r w:rsidRPr="00333AE8">
              <w:t xml:space="preserve">Poplar box, </w:t>
            </w:r>
            <w:proofErr w:type="spellStart"/>
            <w:r w:rsidRPr="00333AE8">
              <w:t>Bimble</w:t>
            </w:r>
            <w:proofErr w:type="spellEnd"/>
            <w:r w:rsidRPr="00333AE8">
              <w:t xml:space="preserve"> box</w:t>
            </w:r>
          </w:p>
        </w:tc>
        <w:tc>
          <w:tcPr>
            <w:tcW w:w="2261" w:type="dxa"/>
          </w:tcPr>
          <w:p w14:paraId="26B5D083" w14:textId="2FB51A88" w:rsidR="00333AE8" w:rsidRPr="00333AE8" w:rsidRDefault="00333AE8" w:rsidP="00333AE8">
            <w:pPr>
              <w:pStyle w:val="TableText"/>
              <w:jc w:val="right"/>
            </w:pPr>
            <w:r w:rsidRPr="00333AE8">
              <w:t>1, 2, 7</w:t>
            </w:r>
          </w:p>
        </w:tc>
      </w:tr>
      <w:tr w:rsidR="00333AE8" w:rsidRPr="00333AE8" w14:paraId="051FEC7F" w14:textId="77777777" w:rsidTr="009164D9">
        <w:tc>
          <w:tcPr>
            <w:tcW w:w="2547" w:type="dxa"/>
          </w:tcPr>
          <w:p w14:paraId="143AB224"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portuensis</w:t>
            </w:r>
            <w:proofErr w:type="spellEnd"/>
          </w:p>
        </w:tc>
        <w:tc>
          <w:tcPr>
            <w:tcW w:w="4252" w:type="dxa"/>
          </w:tcPr>
          <w:p w14:paraId="2AD0C7F3" w14:textId="77777777" w:rsidR="00333AE8" w:rsidRPr="00333AE8" w:rsidRDefault="00333AE8" w:rsidP="00333AE8">
            <w:pPr>
              <w:pStyle w:val="TableText"/>
            </w:pPr>
            <w:r w:rsidRPr="00333AE8">
              <w:t xml:space="preserve">White mahogany, </w:t>
            </w:r>
            <w:proofErr w:type="spellStart"/>
            <w:r w:rsidRPr="00333AE8">
              <w:t>Barayly</w:t>
            </w:r>
            <w:proofErr w:type="spellEnd"/>
          </w:p>
        </w:tc>
        <w:tc>
          <w:tcPr>
            <w:tcW w:w="2261" w:type="dxa"/>
          </w:tcPr>
          <w:p w14:paraId="269389F3" w14:textId="77777777" w:rsidR="00333AE8" w:rsidRPr="00333AE8" w:rsidRDefault="00333AE8" w:rsidP="00333AE8">
            <w:pPr>
              <w:pStyle w:val="TableText"/>
              <w:jc w:val="right"/>
            </w:pPr>
            <w:r w:rsidRPr="00333AE8">
              <w:t>1, 2, 7</w:t>
            </w:r>
          </w:p>
        </w:tc>
      </w:tr>
      <w:tr w:rsidR="00333AE8" w:rsidRPr="00333AE8" w14:paraId="51E5733C" w14:textId="77777777" w:rsidTr="009164D9">
        <w:tc>
          <w:tcPr>
            <w:tcW w:w="2547" w:type="dxa"/>
          </w:tcPr>
          <w:p w14:paraId="34C086F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propinqua</w:t>
            </w:r>
            <w:proofErr w:type="spellEnd"/>
          </w:p>
        </w:tc>
        <w:tc>
          <w:tcPr>
            <w:tcW w:w="4252" w:type="dxa"/>
          </w:tcPr>
          <w:p w14:paraId="5906D932" w14:textId="77777777" w:rsidR="00333AE8" w:rsidRPr="00333AE8" w:rsidRDefault="00333AE8" w:rsidP="00333AE8">
            <w:pPr>
              <w:pStyle w:val="TableText"/>
            </w:pPr>
            <w:r w:rsidRPr="00333AE8">
              <w:t>Small-fruited grey gum, Grey Gum</w:t>
            </w:r>
          </w:p>
        </w:tc>
        <w:tc>
          <w:tcPr>
            <w:tcW w:w="2261" w:type="dxa"/>
          </w:tcPr>
          <w:p w14:paraId="76C72BBA" w14:textId="77777777" w:rsidR="00333AE8" w:rsidRPr="00333AE8" w:rsidRDefault="00333AE8" w:rsidP="00333AE8">
            <w:pPr>
              <w:pStyle w:val="TableText"/>
              <w:jc w:val="right"/>
            </w:pPr>
            <w:r w:rsidRPr="00333AE8">
              <w:t>1, 2, 4, 6, 7, 15</w:t>
            </w:r>
          </w:p>
        </w:tc>
      </w:tr>
      <w:tr w:rsidR="00333AE8" w:rsidRPr="00333AE8" w14:paraId="24FD39BA" w14:textId="77777777" w:rsidTr="009164D9">
        <w:tc>
          <w:tcPr>
            <w:tcW w:w="2547" w:type="dxa"/>
          </w:tcPr>
          <w:p w14:paraId="6A829797"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psammitica</w:t>
            </w:r>
            <w:proofErr w:type="spellEnd"/>
          </w:p>
        </w:tc>
        <w:tc>
          <w:tcPr>
            <w:tcW w:w="4252" w:type="dxa"/>
          </w:tcPr>
          <w:p w14:paraId="2EFE710B" w14:textId="77777777" w:rsidR="00333AE8" w:rsidRPr="00333AE8" w:rsidRDefault="00333AE8" w:rsidP="00333AE8">
            <w:pPr>
              <w:pStyle w:val="TableText"/>
            </w:pPr>
            <w:r w:rsidRPr="00333AE8">
              <w:t>Broad-leaved white mahogany, Bastard white mahogany</w:t>
            </w:r>
          </w:p>
        </w:tc>
        <w:tc>
          <w:tcPr>
            <w:tcW w:w="2261" w:type="dxa"/>
          </w:tcPr>
          <w:p w14:paraId="72439021" w14:textId="2711EE12" w:rsidR="00333AE8" w:rsidRPr="00333AE8" w:rsidRDefault="00333AE8" w:rsidP="00333AE8">
            <w:pPr>
              <w:pStyle w:val="TableText"/>
              <w:jc w:val="right"/>
            </w:pPr>
            <w:r w:rsidRPr="00333AE8">
              <w:t>1, 2, 7</w:t>
            </w:r>
          </w:p>
        </w:tc>
      </w:tr>
      <w:tr w:rsidR="00333AE8" w:rsidRPr="00333AE8" w14:paraId="48F29F69" w14:textId="77777777" w:rsidTr="009164D9">
        <w:tc>
          <w:tcPr>
            <w:tcW w:w="2547" w:type="dxa"/>
          </w:tcPr>
          <w:p w14:paraId="219C523D" w14:textId="77777777" w:rsidR="00333AE8" w:rsidRPr="00333AE8" w:rsidRDefault="00333AE8" w:rsidP="00333AE8">
            <w:pPr>
              <w:pStyle w:val="TableText"/>
              <w:rPr>
                <w:rStyle w:val="Emphasis"/>
              </w:rPr>
            </w:pPr>
            <w:r w:rsidRPr="00333AE8">
              <w:rPr>
                <w:rStyle w:val="Emphasis"/>
              </w:rPr>
              <w:t>Eucalyptus punctate</w:t>
            </w:r>
          </w:p>
        </w:tc>
        <w:tc>
          <w:tcPr>
            <w:tcW w:w="4252" w:type="dxa"/>
          </w:tcPr>
          <w:p w14:paraId="050BB472" w14:textId="77777777" w:rsidR="00333AE8" w:rsidRPr="00333AE8" w:rsidRDefault="00333AE8" w:rsidP="00333AE8">
            <w:pPr>
              <w:pStyle w:val="TableText"/>
            </w:pPr>
            <w:r w:rsidRPr="00333AE8">
              <w:t>Grey gum, Grey iron gum, Long-capped grey gum</w:t>
            </w:r>
          </w:p>
        </w:tc>
        <w:tc>
          <w:tcPr>
            <w:tcW w:w="2261" w:type="dxa"/>
          </w:tcPr>
          <w:p w14:paraId="2D163B6D" w14:textId="77777777" w:rsidR="00333AE8" w:rsidRPr="00333AE8" w:rsidRDefault="00333AE8" w:rsidP="00333AE8">
            <w:pPr>
              <w:pStyle w:val="TableText"/>
              <w:jc w:val="right"/>
            </w:pPr>
            <w:r w:rsidRPr="00333AE8">
              <w:t>1, 2, 7</w:t>
            </w:r>
          </w:p>
        </w:tc>
      </w:tr>
      <w:tr w:rsidR="00333AE8" w:rsidRPr="00333AE8" w14:paraId="2851A7EF" w14:textId="77777777" w:rsidTr="009164D9">
        <w:tc>
          <w:tcPr>
            <w:tcW w:w="2547" w:type="dxa"/>
          </w:tcPr>
          <w:p w14:paraId="1EDA5EAE" w14:textId="77777777" w:rsidR="00333AE8" w:rsidRPr="00333AE8" w:rsidRDefault="00333AE8" w:rsidP="00333AE8">
            <w:pPr>
              <w:pStyle w:val="TableText"/>
              <w:rPr>
                <w:rStyle w:val="Emphasis"/>
              </w:rPr>
            </w:pPr>
            <w:r w:rsidRPr="00333AE8">
              <w:rPr>
                <w:rStyle w:val="Emphasis"/>
              </w:rPr>
              <w:t>Eucalyptus racemose</w:t>
            </w:r>
          </w:p>
        </w:tc>
        <w:tc>
          <w:tcPr>
            <w:tcW w:w="4252" w:type="dxa"/>
          </w:tcPr>
          <w:p w14:paraId="3A6F0364" w14:textId="77777777" w:rsidR="00333AE8" w:rsidRPr="00333AE8" w:rsidRDefault="00333AE8" w:rsidP="00333AE8">
            <w:pPr>
              <w:pStyle w:val="TableText"/>
            </w:pPr>
            <w:r w:rsidRPr="00333AE8">
              <w:t>Narrow-leaved scribbly gum, Snappy gum, Scribbly gum</w:t>
            </w:r>
          </w:p>
        </w:tc>
        <w:tc>
          <w:tcPr>
            <w:tcW w:w="2261" w:type="dxa"/>
          </w:tcPr>
          <w:p w14:paraId="4FE1E66C" w14:textId="3B8CE3F4" w:rsidR="00333AE8" w:rsidRPr="00333AE8" w:rsidRDefault="00333AE8" w:rsidP="00333AE8">
            <w:pPr>
              <w:pStyle w:val="TableText"/>
              <w:jc w:val="right"/>
            </w:pPr>
            <w:r w:rsidRPr="00333AE8">
              <w:t>1, 2, 3, 4, 5, 6, 7, 15, 16, 20</w:t>
            </w:r>
          </w:p>
        </w:tc>
      </w:tr>
      <w:tr w:rsidR="00333AE8" w:rsidRPr="00333AE8" w14:paraId="65F6943B" w14:textId="77777777" w:rsidTr="009164D9">
        <w:tc>
          <w:tcPr>
            <w:tcW w:w="2547" w:type="dxa"/>
          </w:tcPr>
          <w:p w14:paraId="5FA4487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resinifera</w:t>
            </w:r>
            <w:proofErr w:type="spellEnd"/>
          </w:p>
        </w:tc>
        <w:tc>
          <w:tcPr>
            <w:tcW w:w="4252" w:type="dxa"/>
          </w:tcPr>
          <w:p w14:paraId="3C7D4331" w14:textId="77777777" w:rsidR="00333AE8" w:rsidRPr="00333AE8" w:rsidRDefault="00333AE8" w:rsidP="00333AE8">
            <w:pPr>
              <w:pStyle w:val="TableText"/>
            </w:pPr>
            <w:r w:rsidRPr="00333AE8">
              <w:t xml:space="preserve">Red mahogany, </w:t>
            </w:r>
            <w:proofErr w:type="gramStart"/>
            <w:r w:rsidRPr="00333AE8">
              <w:t>Red</w:t>
            </w:r>
            <w:proofErr w:type="gramEnd"/>
            <w:r w:rsidRPr="00333AE8">
              <w:t xml:space="preserve"> messmate</w:t>
            </w:r>
          </w:p>
        </w:tc>
        <w:tc>
          <w:tcPr>
            <w:tcW w:w="2261" w:type="dxa"/>
          </w:tcPr>
          <w:p w14:paraId="2C878498" w14:textId="77777777" w:rsidR="00333AE8" w:rsidRPr="00333AE8" w:rsidRDefault="00333AE8" w:rsidP="00333AE8">
            <w:pPr>
              <w:pStyle w:val="TableText"/>
              <w:jc w:val="right"/>
            </w:pPr>
            <w:r w:rsidRPr="00333AE8">
              <w:t>1, 2, 3, 4, 5, 6, 7, 15</w:t>
            </w:r>
          </w:p>
        </w:tc>
      </w:tr>
      <w:tr w:rsidR="00333AE8" w:rsidRPr="00333AE8" w14:paraId="5D13C7E2" w14:textId="77777777" w:rsidTr="009164D9">
        <w:tc>
          <w:tcPr>
            <w:tcW w:w="2547" w:type="dxa"/>
          </w:tcPr>
          <w:p w14:paraId="3FA1938B"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robusta</w:t>
            </w:r>
            <w:proofErr w:type="spellEnd"/>
          </w:p>
        </w:tc>
        <w:tc>
          <w:tcPr>
            <w:tcW w:w="4252" w:type="dxa"/>
          </w:tcPr>
          <w:p w14:paraId="34A61BDB" w14:textId="77777777" w:rsidR="00333AE8" w:rsidRPr="00333AE8" w:rsidRDefault="00333AE8" w:rsidP="00333AE8">
            <w:pPr>
              <w:pStyle w:val="TableText"/>
            </w:pPr>
            <w:r w:rsidRPr="00333AE8">
              <w:t>Swamp mahogany, Swamp messmate</w:t>
            </w:r>
          </w:p>
        </w:tc>
        <w:tc>
          <w:tcPr>
            <w:tcW w:w="2261" w:type="dxa"/>
          </w:tcPr>
          <w:p w14:paraId="63876AA9" w14:textId="77777777" w:rsidR="00333AE8" w:rsidRPr="00333AE8" w:rsidRDefault="00333AE8" w:rsidP="00333AE8">
            <w:pPr>
              <w:pStyle w:val="TableText"/>
              <w:jc w:val="right"/>
            </w:pPr>
            <w:r w:rsidRPr="00333AE8">
              <w:t>1, 2, 3, 4, 5, 6, 7, 14, 16</w:t>
            </w:r>
          </w:p>
        </w:tc>
      </w:tr>
      <w:tr w:rsidR="00333AE8" w:rsidRPr="00333AE8" w14:paraId="331C4B15" w14:textId="77777777" w:rsidTr="009164D9">
        <w:tc>
          <w:tcPr>
            <w:tcW w:w="2547" w:type="dxa"/>
          </w:tcPr>
          <w:p w14:paraId="5AE817EB"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saligna</w:t>
            </w:r>
            <w:proofErr w:type="spellEnd"/>
          </w:p>
        </w:tc>
        <w:tc>
          <w:tcPr>
            <w:tcW w:w="4252" w:type="dxa"/>
          </w:tcPr>
          <w:p w14:paraId="14EA8504" w14:textId="77777777" w:rsidR="00333AE8" w:rsidRPr="00333AE8" w:rsidRDefault="00333AE8" w:rsidP="00333AE8">
            <w:pPr>
              <w:pStyle w:val="TableText"/>
            </w:pPr>
            <w:r w:rsidRPr="00333AE8">
              <w:t xml:space="preserve">Sydney blue gum, </w:t>
            </w:r>
            <w:proofErr w:type="gramStart"/>
            <w:r w:rsidRPr="00333AE8">
              <w:t>Blue</w:t>
            </w:r>
            <w:proofErr w:type="gramEnd"/>
            <w:r w:rsidRPr="00333AE8">
              <w:t xml:space="preserve"> gum</w:t>
            </w:r>
          </w:p>
        </w:tc>
        <w:tc>
          <w:tcPr>
            <w:tcW w:w="2261" w:type="dxa"/>
          </w:tcPr>
          <w:p w14:paraId="03FD9A7C" w14:textId="64ADFD29" w:rsidR="00333AE8" w:rsidRPr="00333AE8" w:rsidRDefault="00333AE8" w:rsidP="00333AE8">
            <w:pPr>
              <w:pStyle w:val="TableText"/>
              <w:jc w:val="right"/>
            </w:pPr>
            <w:r w:rsidRPr="00333AE8">
              <w:t>1, 2, 6, 7</w:t>
            </w:r>
          </w:p>
        </w:tc>
      </w:tr>
      <w:tr w:rsidR="00333AE8" w:rsidRPr="00333AE8" w14:paraId="1285ECA6" w14:textId="77777777" w:rsidTr="009164D9">
        <w:tc>
          <w:tcPr>
            <w:tcW w:w="2547" w:type="dxa"/>
          </w:tcPr>
          <w:p w14:paraId="5F793BC5"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seeana</w:t>
            </w:r>
            <w:proofErr w:type="spellEnd"/>
          </w:p>
        </w:tc>
        <w:tc>
          <w:tcPr>
            <w:tcW w:w="4252" w:type="dxa"/>
          </w:tcPr>
          <w:p w14:paraId="48F6D7EC" w14:textId="77777777" w:rsidR="00333AE8" w:rsidRPr="00333AE8" w:rsidRDefault="00333AE8" w:rsidP="00333AE8">
            <w:pPr>
              <w:pStyle w:val="TableText"/>
            </w:pPr>
            <w:r w:rsidRPr="00333AE8">
              <w:t>Narrow-leaved red gum</w:t>
            </w:r>
          </w:p>
        </w:tc>
        <w:tc>
          <w:tcPr>
            <w:tcW w:w="2261" w:type="dxa"/>
          </w:tcPr>
          <w:p w14:paraId="40C64D07" w14:textId="77777777" w:rsidR="00333AE8" w:rsidRPr="00333AE8" w:rsidRDefault="00333AE8" w:rsidP="00333AE8">
            <w:pPr>
              <w:pStyle w:val="TableText"/>
              <w:jc w:val="right"/>
            </w:pPr>
            <w:r w:rsidRPr="00333AE8">
              <w:t>1, 2, 6, 7, 15</w:t>
            </w:r>
          </w:p>
        </w:tc>
      </w:tr>
      <w:tr w:rsidR="00333AE8" w:rsidRPr="00333AE8" w14:paraId="7EF50404" w14:textId="77777777" w:rsidTr="009164D9">
        <w:tc>
          <w:tcPr>
            <w:tcW w:w="2547" w:type="dxa"/>
          </w:tcPr>
          <w:p w14:paraId="36D44D62"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siderophloia</w:t>
            </w:r>
            <w:proofErr w:type="spellEnd"/>
          </w:p>
        </w:tc>
        <w:tc>
          <w:tcPr>
            <w:tcW w:w="4252" w:type="dxa"/>
          </w:tcPr>
          <w:p w14:paraId="09A98178" w14:textId="77777777" w:rsidR="00333AE8" w:rsidRPr="00333AE8" w:rsidRDefault="00333AE8" w:rsidP="00333AE8">
            <w:pPr>
              <w:pStyle w:val="TableText"/>
            </w:pPr>
            <w:r w:rsidRPr="00333AE8">
              <w:t>Northern grey ironbark</w:t>
            </w:r>
          </w:p>
        </w:tc>
        <w:tc>
          <w:tcPr>
            <w:tcW w:w="2261" w:type="dxa"/>
          </w:tcPr>
          <w:p w14:paraId="46D89C67" w14:textId="01D5E856" w:rsidR="00333AE8" w:rsidRPr="00333AE8" w:rsidRDefault="00333AE8" w:rsidP="00333AE8">
            <w:pPr>
              <w:pStyle w:val="TableText"/>
              <w:jc w:val="right"/>
            </w:pPr>
            <w:r w:rsidRPr="00333AE8">
              <w:t>1, 2, 4, 6, 7, 20</w:t>
            </w:r>
          </w:p>
        </w:tc>
      </w:tr>
      <w:tr w:rsidR="00333AE8" w:rsidRPr="00333AE8" w14:paraId="564A3D50" w14:textId="77777777" w:rsidTr="009164D9">
        <w:tc>
          <w:tcPr>
            <w:tcW w:w="2547" w:type="dxa"/>
          </w:tcPr>
          <w:p w14:paraId="18A7FD2D"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sideroxylon</w:t>
            </w:r>
            <w:proofErr w:type="spellEnd"/>
          </w:p>
        </w:tc>
        <w:tc>
          <w:tcPr>
            <w:tcW w:w="4252" w:type="dxa"/>
          </w:tcPr>
          <w:p w14:paraId="7FA8543A" w14:textId="77777777" w:rsidR="00333AE8" w:rsidRPr="00333AE8" w:rsidRDefault="00333AE8" w:rsidP="00333AE8">
            <w:pPr>
              <w:pStyle w:val="TableText"/>
            </w:pPr>
            <w:r w:rsidRPr="00333AE8">
              <w:t>Red ironbark, Mugga ironbark, Three-fruited red ironbark</w:t>
            </w:r>
          </w:p>
        </w:tc>
        <w:tc>
          <w:tcPr>
            <w:tcW w:w="2261" w:type="dxa"/>
          </w:tcPr>
          <w:p w14:paraId="77B42DB4" w14:textId="063EE7F0" w:rsidR="00333AE8" w:rsidRPr="00333AE8" w:rsidRDefault="00333AE8" w:rsidP="00333AE8">
            <w:pPr>
              <w:pStyle w:val="TableText"/>
              <w:jc w:val="right"/>
            </w:pPr>
            <w:r w:rsidRPr="00333AE8">
              <w:t>1, 2</w:t>
            </w:r>
          </w:p>
        </w:tc>
      </w:tr>
      <w:tr w:rsidR="00333AE8" w:rsidRPr="00333AE8" w14:paraId="022007F2" w14:textId="77777777" w:rsidTr="009164D9">
        <w:tc>
          <w:tcPr>
            <w:tcW w:w="2547" w:type="dxa"/>
          </w:tcPr>
          <w:p w14:paraId="791F07B1"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tereticornis</w:t>
            </w:r>
            <w:proofErr w:type="spellEnd"/>
          </w:p>
        </w:tc>
        <w:tc>
          <w:tcPr>
            <w:tcW w:w="4252" w:type="dxa"/>
          </w:tcPr>
          <w:p w14:paraId="36770524" w14:textId="77777777" w:rsidR="00333AE8" w:rsidRPr="00333AE8" w:rsidRDefault="00333AE8" w:rsidP="00333AE8">
            <w:pPr>
              <w:pStyle w:val="TableText"/>
            </w:pPr>
            <w:r w:rsidRPr="00333AE8">
              <w:t xml:space="preserve">Forest red gum, </w:t>
            </w:r>
            <w:proofErr w:type="gramStart"/>
            <w:r w:rsidRPr="00333AE8">
              <w:t>Blue</w:t>
            </w:r>
            <w:proofErr w:type="gramEnd"/>
            <w:r w:rsidRPr="00333AE8">
              <w:t xml:space="preserve"> gum, Queensland blue gum</w:t>
            </w:r>
          </w:p>
        </w:tc>
        <w:tc>
          <w:tcPr>
            <w:tcW w:w="2261" w:type="dxa"/>
          </w:tcPr>
          <w:p w14:paraId="0F0D0907" w14:textId="77777777" w:rsidR="00333AE8" w:rsidRPr="00333AE8" w:rsidRDefault="00333AE8" w:rsidP="00333AE8">
            <w:pPr>
              <w:pStyle w:val="TableText"/>
              <w:jc w:val="right"/>
            </w:pPr>
            <w:r w:rsidRPr="00333AE8">
              <w:t>1, 2, 3, 4, 5, 6, 7, 14, 15, 16</w:t>
            </w:r>
          </w:p>
        </w:tc>
      </w:tr>
      <w:tr w:rsidR="00333AE8" w:rsidRPr="00333AE8" w14:paraId="5F90B277" w14:textId="77777777" w:rsidTr="009164D9">
        <w:tc>
          <w:tcPr>
            <w:tcW w:w="2547" w:type="dxa"/>
          </w:tcPr>
          <w:p w14:paraId="21DD7D72"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tindaliae</w:t>
            </w:r>
            <w:proofErr w:type="spellEnd"/>
          </w:p>
        </w:tc>
        <w:tc>
          <w:tcPr>
            <w:tcW w:w="4252" w:type="dxa"/>
          </w:tcPr>
          <w:p w14:paraId="4922508A" w14:textId="77777777" w:rsidR="00333AE8" w:rsidRPr="00333AE8" w:rsidRDefault="00333AE8" w:rsidP="00333AE8">
            <w:pPr>
              <w:pStyle w:val="TableText"/>
            </w:pPr>
            <w:r w:rsidRPr="00333AE8">
              <w:t>Ramornie stringybark, Tindale's stringybark</w:t>
            </w:r>
          </w:p>
        </w:tc>
        <w:tc>
          <w:tcPr>
            <w:tcW w:w="2261" w:type="dxa"/>
          </w:tcPr>
          <w:p w14:paraId="44788B9C" w14:textId="77777777" w:rsidR="00333AE8" w:rsidRPr="00333AE8" w:rsidRDefault="00333AE8" w:rsidP="00333AE8">
            <w:pPr>
              <w:pStyle w:val="TableText"/>
              <w:jc w:val="right"/>
            </w:pPr>
            <w:r w:rsidRPr="00333AE8">
              <w:t>1, 2, 3, 6, 7, 15</w:t>
            </w:r>
          </w:p>
        </w:tc>
      </w:tr>
      <w:bookmarkEnd w:id="138"/>
    </w:tbl>
    <w:p w14:paraId="02A9848D" w14:textId="77777777" w:rsidR="00E175D9" w:rsidRDefault="00E175D9" w:rsidP="00E175D9"/>
    <w:p w14:paraId="3942F4B5" w14:textId="746842B5" w:rsidR="001E0F83" w:rsidRDefault="001E0F83" w:rsidP="001E0F83">
      <w:pPr>
        <w:pStyle w:val="Caption"/>
      </w:pPr>
      <w:bookmarkStart w:id="139" w:name="_Toc99530140"/>
      <w:r>
        <w:t xml:space="preserve">Table </w:t>
      </w:r>
      <w:r w:rsidR="00C8689F">
        <w:fldChar w:fldCharType="begin"/>
      </w:r>
      <w:r w:rsidR="00C8689F">
        <w:instrText xml:space="preserve"> SEQ Table \* ARABIC </w:instrText>
      </w:r>
      <w:r w:rsidR="00C8689F">
        <w:fldChar w:fldCharType="separate"/>
      </w:r>
      <w:r w:rsidR="00E4570F">
        <w:rPr>
          <w:noProof/>
        </w:rPr>
        <w:t>36</w:t>
      </w:r>
      <w:r w:rsidR="00C8689F">
        <w:rPr>
          <w:noProof/>
        </w:rPr>
        <w:fldChar w:fldCharType="end"/>
      </w:r>
      <w:r>
        <w:t xml:space="preserve"> </w:t>
      </w:r>
      <w:proofErr w:type="gramStart"/>
      <w:r w:rsidR="006C6F50">
        <w:t>South East</w:t>
      </w:r>
      <w:proofErr w:type="gramEnd"/>
      <w:r w:rsidR="006C6F50">
        <w:t xml:space="preserve"> QLD </w:t>
      </w:r>
      <w:r w:rsidR="00BB16B2">
        <w:t>Ancillary habitat trees</w:t>
      </w:r>
      <w:bookmarkEnd w:id="139"/>
    </w:p>
    <w:tbl>
      <w:tblPr>
        <w:tblStyle w:val="TableGrid"/>
        <w:tblW w:w="0" w:type="auto"/>
        <w:tblBorders>
          <w:insideV w:val="none" w:sz="0" w:space="0" w:color="auto"/>
        </w:tblBorders>
        <w:tblLook w:val="04A0" w:firstRow="1" w:lastRow="0" w:firstColumn="1" w:lastColumn="0" w:noHBand="0" w:noVBand="1"/>
      </w:tblPr>
      <w:tblGrid>
        <w:gridCol w:w="2547"/>
        <w:gridCol w:w="4252"/>
        <w:gridCol w:w="2261"/>
      </w:tblGrid>
      <w:tr w:rsidR="00333AE8" w:rsidRPr="00333AE8" w14:paraId="5424DED2" w14:textId="77777777" w:rsidTr="009164D9">
        <w:trPr>
          <w:tblHeader/>
        </w:trPr>
        <w:tc>
          <w:tcPr>
            <w:tcW w:w="2547" w:type="dxa"/>
          </w:tcPr>
          <w:p w14:paraId="43369A04" w14:textId="77777777" w:rsidR="00333AE8" w:rsidRPr="00333AE8" w:rsidRDefault="00333AE8" w:rsidP="00333AE8">
            <w:pPr>
              <w:pStyle w:val="TableHeading"/>
            </w:pPr>
            <w:bookmarkStart w:id="140" w:name="Table_36"/>
            <w:r w:rsidRPr="00333AE8">
              <w:t>Tree species scientific name</w:t>
            </w:r>
          </w:p>
        </w:tc>
        <w:tc>
          <w:tcPr>
            <w:tcW w:w="4252" w:type="dxa"/>
          </w:tcPr>
          <w:p w14:paraId="20BF6332" w14:textId="77777777" w:rsidR="00333AE8" w:rsidRPr="00333AE8" w:rsidRDefault="00333AE8" w:rsidP="00333AE8">
            <w:pPr>
              <w:pStyle w:val="TableHeading"/>
            </w:pPr>
            <w:r w:rsidRPr="00333AE8">
              <w:t>Common name</w:t>
            </w:r>
          </w:p>
        </w:tc>
        <w:tc>
          <w:tcPr>
            <w:tcW w:w="2261" w:type="dxa"/>
          </w:tcPr>
          <w:p w14:paraId="694D4389" w14:textId="77777777" w:rsidR="00333AE8" w:rsidRPr="00333AE8" w:rsidRDefault="00333AE8" w:rsidP="00333AE8">
            <w:pPr>
              <w:pStyle w:val="TableHeading"/>
              <w:jc w:val="right"/>
            </w:pPr>
            <w:r w:rsidRPr="00333AE8">
              <w:t>Source</w:t>
            </w:r>
          </w:p>
        </w:tc>
      </w:tr>
      <w:tr w:rsidR="00333AE8" w:rsidRPr="00333AE8" w14:paraId="4E82D865" w14:textId="77777777" w:rsidTr="009164D9">
        <w:tc>
          <w:tcPr>
            <w:tcW w:w="2547" w:type="dxa"/>
          </w:tcPr>
          <w:p w14:paraId="25850864" w14:textId="77777777" w:rsidR="00333AE8" w:rsidRPr="00333AE8" w:rsidRDefault="00333AE8" w:rsidP="00333AE8">
            <w:pPr>
              <w:pStyle w:val="TableText"/>
              <w:rPr>
                <w:rStyle w:val="Emphasis"/>
              </w:rPr>
            </w:pPr>
            <w:proofErr w:type="spellStart"/>
            <w:r w:rsidRPr="00333AE8">
              <w:rPr>
                <w:rStyle w:val="Emphasis"/>
              </w:rPr>
              <w:t>Allocasuarina</w:t>
            </w:r>
            <w:proofErr w:type="spellEnd"/>
            <w:r w:rsidRPr="00333AE8">
              <w:rPr>
                <w:rStyle w:val="Emphasis"/>
              </w:rPr>
              <w:t xml:space="preserve"> </w:t>
            </w:r>
            <w:proofErr w:type="spellStart"/>
            <w:r w:rsidRPr="00333AE8">
              <w:rPr>
                <w:rStyle w:val="Emphasis"/>
              </w:rPr>
              <w:t>littoralis</w:t>
            </w:r>
            <w:proofErr w:type="spellEnd"/>
          </w:p>
        </w:tc>
        <w:tc>
          <w:tcPr>
            <w:tcW w:w="4252" w:type="dxa"/>
          </w:tcPr>
          <w:p w14:paraId="7B9F9F98" w14:textId="77777777" w:rsidR="00333AE8" w:rsidRPr="00333AE8" w:rsidRDefault="00333AE8" w:rsidP="00333AE8">
            <w:pPr>
              <w:pStyle w:val="TableText"/>
            </w:pPr>
            <w:r w:rsidRPr="00333AE8">
              <w:t>Black she-oak, Bull oak</w:t>
            </w:r>
          </w:p>
        </w:tc>
        <w:tc>
          <w:tcPr>
            <w:tcW w:w="2261" w:type="dxa"/>
          </w:tcPr>
          <w:p w14:paraId="35BA7E0F" w14:textId="77777777" w:rsidR="00333AE8" w:rsidRPr="00333AE8" w:rsidRDefault="00333AE8" w:rsidP="00333AE8">
            <w:pPr>
              <w:pStyle w:val="TableText"/>
              <w:jc w:val="right"/>
            </w:pPr>
            <w:r w:rsidRPr="00333AE8">
              <w:t>1, 2, 4, 6, 7, 15</w:t>
            </w:r>
          </w:p>
        </w:tc>
      </w:tr>
      <w:tr w:rsidR="00333AE8" w:rsidRPr="00333AE8" w14:paraId="7D75FA2A" w14:textId="77777777" w:rsidTr="009164D9">
        <w:tc>
          <w:tcPr>
            <w:tcW w:w="2547" w:type="dxa"/>
          </w:tcPr>
          <w:p w14:paraId="0CB47775" w14:textId="77777777" w:rsidR="00333AE8" w:rsidRPr="00333AE8" w:rsidRDefault="00333AE8" w:rsidP="00333AE8">
            <w:pPr>
              <w:pStyle w:val="TableText"/>
              <w:rPr>
                <w:rStyle w:val="Emphasis"/>
              </w:rPr>
            </w:pPr>
            <w:proofErr w:type="spellStart"/>
            <w:r w:rsidRPr="00333AE8">
              <w:rPr>
                <w:rStyle w:val="Emphasis"/>
              </w:rPr>
              <w:t>Allocasuarina</w:t>
            </w:r>
            <w:proofErr w:type="spellEnd"/>
            <w:r w:rsidRPr="00333AE8">
              <w:rPr>
                <w:rStyle w:val="Emphasis"/>
              </w:rPr>
              <w:t xml:space="preserve"> </w:t>
            </w:r>
            <w:proofErr w:type="spellStart"/>
            <w:r w:rsidRPr="00333AE8">
              <w:rPr>
                <w:rStyle w:val="Emphasis"/>
              </w:rPr>
              <w:t>torulosa</w:t>
            </w:r>
            <w:proofErr w:type="spellEnd"/>
          </w:p>
        </w:tc>
        <w:tc>
          <w:tcPr>
            <w:tcW w:w="4252" w:type="dxa"/>
          </w:tcPr>
          <w:p w14:paraId="0257720A" w14:textId="77777777" w:rsidR="00333AE8" w:rsidRPr="00333AE8" w:rsidRDefault="00333AE8" w:rsidP="00333AE8">
            <w:pPr>
              <w:pStyle w:val="TableText"/>
            </w:pPr>
            <w:r w:rsidRPr="00333AE8">
              <w:t>Forest oak, Rose she-oak</w:t>
            </w:r>
          </w:p>
        </w:tc>
        <w:tc>
          <w:tcPr>
            <w:tcW w:w="2261" w:type="dxa"/>
          </w:tcPr>
          <w:p w14:paraId="6FBE9563" w14:textId="77777777" w:rsidR="00333AE8" w:rsidRPr="00333AE8" w:rsidRDefault="00333AE8" w:rsidP="00333AE8">
            <w:pPr>
              <w:pStyle w:val="TableText"/>
              <w:jc w:val="right"/>
            </w:pPr>
            <w:r w:rsidRPr="00333AE8">
              <w:t>1, 2, 4, 6</w:t>
            </w:r>
          </w:p>
        </w:tc>
      </w:tr>
      <w:tr w:rsidR="00333AE8" w:rsidRPr="00333AE8" w14:paraId="72E1A4B3" w14:textId="77777777" w:rsidTr="009164D9">
        <w:tc>
          <w:tcPr>
            <w:tcW w:w="2547" w:type="dxa"/>
          </w:tcPr>
          <w:p w14:paraId="320B1020" w14:textId="77777777" w:rsidR="00333AE8" w:rsidRPr="00333AE8" w:rsidRDefault="00333AE8" w:rsidP="00333AE8">
            <w:pPr>
              <w:pStyle w:val="TableText"/>
              <w:rPr>
                <w:rStyle w:val="Emphasis"/>
              </w:rPr>
            </w:pPr>
            <w:r w:rsidRPr="00333AE8">
              <w:rPr>
                <w:rStyle w:val="Emphasis"/>
              </w:rPr>
              <w:t xml:space="preserve">Angophora </w:t>
            </w:r>
            <w:proofErr w:type="spellStart"/>
            <w:r w:rsidRPr="00333AE8">
              <w:rPr>
                <w:rStyle w:val="Emphasis"/>
              </w:rPr>
              <w:t>leiocarpa</w:t>
            </w:r>
            <w:proofErr w:type="spellEnd"/>
          </w:p>
        </w:tc>
        <w:tc>
          <w:tcPr>
            <w:tcW w:w="4252" w:type="dxa"/>
          </w:tcPr>
          <w:p w14:paraId="6D7660A2" w14:textId="77777777" w:rsidR="00333AE8" w:rsidRPr="00333AE8" w:rsidRDefault="00333AE8" w:rsidP="00333AE8">
            <w:pPr>
              <w:pStyle w:val="TableText"/>
            </w:pPr>
            <w:r w:rsidRPr="00333AE8">
              <w:t>Rusty gum, Sydney red gum</w:t>
            </w:r>
          </w:p>
        </w:tc>
        <w:tc>
          <w:tcPr>
            <w:tcW w:w="2261" w:type="dxa"/>
          </w:tcPr>
          <w:p w14:paraId="71660BDA" w14:textId="77777777" w:rsidR="00333AE8" w:rsidRPr="00333AE8" w:rsidRDefault="00333AE8" w:rsidP="00333AE8">
            <w:pPr>
              <w:pStyle w:val="TableText"/>
              <w:jc w:val="right"/>
            </w:pPr>
            <w:r w:rsidRPr="00333AE8">
              <w:t>1, 2, 5, 6, 7, 15</w:t>
            </w:r>
          </w:p>
        </w:tc>
      </w:tr>
      <w:tr w:rsidR="00333AE8" w:rsidRPr="00333AE8" w14:paraId="3FB24005" w14:textId="77777777" w:rsidTr="009164D9">
        <w:tc>
          <w:tcPr>
            <w:tcW w:w="2547" w:type="dxa"/>
          </w:tcPr>
          <w:p w14:paraId="557866A1" w14:textId="77777777" w:rsidR="00333AE8" w:rsidRPr="00333AE8" w:rsidRDefault="00333AE8" w:rsidP="00333AE8">
            <w:pPr>
              <w:pStyle w:val="TableText"/>
              <w:rPr>
                <w:rStyle w:val="Emphasis"/>
              </w:rPr>
            </w:pPr>
            <w:r w:rsidRPr="00333AE8">
              <w:rPr>
                <w:rStyle w:val="Emphasis"/>
              </w:rPr>
              <w:t xml:space="preserve">Angophora </w:t>
            </w:r>
            <w:proofErr w:type="spellStart"/>
            <w:r w:rsidRPr="00333AE8">
              <w:rPr>
                <w:rStyle w:val="Emphasis"/>
              </w:rPr>
              <w:t>woodsiana</w:t>
            </w:r>
            <w:proofErr w:type="spellEnd"/>
          </w:p>
        </w:tc>
        <w:tc>
          <w:tcPr>
            <w:tcW w:w="4252" w:type="dxa"/>
          </w:tcPr>
          <w:p w14:paraId="07061538" w14:textId="77777777" w:rsidR="00333AE8" w:rsidRPr="00333AE8" w:rsidRDefault="00333AE8" w:rsidP="00333AE8">
            <w:pPr>
              <w:pStyle w:val="TableText"/>
            </w:pPr>
            <w:proofErr w:type="spellStart"/>
            <w:r w:rsidRPr="00333AE8">
              <w:t>Smudgee</w:t>
            </w:r>
            <w:proofErr w:type="spellEnd"/>
          </w:p>
        </w:tc>
        <w:tc>
          <w:tcPr>
            <w:tcW w:w="2261" w:type="dxa"/>
          </w:tcPr>
          <w:p w14:paraId="0F68B9F2" w14:textId="77777777" w:rsidR="00333AE8" w:rsidRPr="00333AE8" w:rsidRDefault="00333AE8" w:rsidP="00333AE8">
            <w:pPr>
              <w:pStyle w:val="TableText"/>
              <w:jc w:val="right"/>
            </w:pPr>
            <w:r w:rsidRPr="00333AE8">
              <w:t>1, 2, 6, 7, 15</w:t>
            </w:r>
          </w:p>
        </w:tc>
      </w:tr>
      <w:tr w:rsidR="00333AE8" w:rsidRPr="00333AE8" w14:paraId="37C33304" w14:textId="77777777" w:rsidTr="009164D9">
        <w:tc>
          <w:tcPr>
            <w:tcW w:w="2547" w:type="dxa"/>
          </w:tcPr>
          <w:p w14:paraId="344EE81E" w14:textId="77777777" w:rsidR="00333AE8" w:rsidRPr="00333AE8" w:rsidRDefault="00333AE8" w:rsidP="00333AE8">
            <w:pPr>
              <w:pStyle w:val="TableText"/>
              <w:rPr>
                <w:rStyle w:val="Emphasis"/>
              </w:rPr>
            </w:pPr>
            <w:r w:rsidRPr="00333AE8">
              <w:rPr>
                <w:rStyle w:val="Emphasis"/>
              </w:rPr>
              <w:lastRenderedPageBreak/>
              <w:t>Banksia serrata</w:t>
            </w:r>
          </w:p>
        </w:tc>
        <w:tc>
          <w:tcPr>
            <w:tcW w:w="4252" w:type="dxa"/>
          </w:tcPr>
          <w:p w14:paraId="522B9ABE" w14:textId="77777777" w:rsidR="00333AE8" w:rsidRPr="00333AE8" w:rsidRDefault="00333AE8" w:rsidP="00333AE8">
            <w:pPr>
              <w:pStyle w:val="TableText"/>
            </w:pPr>
            <w:r w:rsidRPr="00333AE8">
              <w:t xml:space="preserve">Saw banksia, Old-man banksia, </w:t>
            </w:r>
            <w:proofErr w:type="spellStart"/>
            <w:r w:rsidRPr="00333AE8">
              <w:t>Wiriyagan</w:t>
            </w:r>
            <w:proofErr w:type="spellEnd"/>
          </w:p>
        </w:tc>
        <w:tc>
          <w:tcPr>
            <w:tcW w:w="2261" w:type="dxa"/>
          </w:tcPr>
          <w:p w14:paraId="6DDC4EAD" w14:textId="77777777" w:rsidR="00333AE8" w:rsidRPr="00333AE8" w:rsidRDefault="00333AE8" w:rsidP="00333AE8">
            <w:pPr>
              <w:pStyle w:val="TableText"/>
              <w:jc w:val="right"/>
            </w:pPr>
            <w:r w:rsidRPr="00333AE8">
              <w:t>1, 4</w:t>
            </w:r>
          </w:p>
        </w:tc>
      </w:tr>
      <w:tr w:rsidR="00333AE8" w:rsidRPr="00333AE8" w14:paraId="4FB08E8C" w14:textId="77777777" w:rsidTr="009164D9">
        <w:tc>
          <w:tcPr>
            <w:tcW w:w="2547" w:type="dxa"/>
          </w:tcPr>
          <w:p w14:paraId="5688F725" w14:textId="77777777" w:rsidR="00333AE8" w:rsidRPr="00333AE8" w:rsidRDefault="00333AE8" w:rsidP="00333AE8">
            <w:pPr>
              <w:pStyle w:val="TableText"/>
              <w:rPr>
                <w:rStyle w:val="Emphasis"/>
              </w:rPr>
            </w:pPr>
            <w:r w:rsidRPr="00333AE8">
              <w:rPr>
                <w:rStyle w:val="Emphasis"/>
              </w:rPr>
              <w:t xml:space="preserve">Callitris </w:t>
            </w:r>
            <w:proofErr w:type="spellStart"/>
            <w:r w:rsidRPr="00333AE8">
              <w:rPr>
                <w:rStyle w:val="Emphasis"/>
              </w:rPr>
              <w:t>columellaris</w:t>
            </w:r>
            <w:proofErr w:type="spellEnd"/>
          </w:p>
        </w:tc>
        <w:tc>
          <w:tcPr>
            <w:tcW w:w="4252" w:type="dxa"/>
          </w:tcPr>
          <w:p w14:paraId="5F7E2659" w14:textId="77777777" w:rsidR="00333AE8" w:rsidRPr="00333AE8" w:rsidRDefault="00333AE8" w:rsidP="00333AE8">
            <w:pPr>
              <w:pStyle w:val="TableText"/>
            </w:pPr>
            <w:r w:rsidRPr="00333AE8">
              <w:t>White cypress-pine, Murray River cypress-pine, Northern cypress-pine</w:t>
            </w:r>
          </w:p>
        </w:tc>
        <w:tc>
          <w:tcPr>
            <w:tcW w:w="2261" w:type="dxa"/>
          </w:tcPr>
          <w:p w14:paraId="0592115B" w14:textId="36549A9D" w:rsidR="00333AE8" w:rsidRPr="00333AE8" w:rsidRDefault="00333AE8" w:rsidP="00333AE8">
            <w:pPr>
              <w:pStyle w:val="TableText"/>
              <w:jc w:val="right"/>
            </w:pPr>
            <w:r w:rsidRPr="00333AE8">
              <w:t>1, 2, 4, 5, 7</w:t>
            </w:r>
          </w:p>
        </w:tc>
      </w:tr>
      <w:tr w:rsidR="00333AE8" w:rsidRPr="00333AE8" w14:paraId="10577BCB" w14:textId="77777777" w:rsidTr="009164D9">
        <w:tc>
          <w:tcPr>
            <w:tcW w:w="2547" w:type="dxa"/>
          </w:tcPr>
          <w:p w14:paraId="43597D6E" w14:textId="77777777" w:rsidR="00333AE8" w:rsidRPr="00333AE8" w:rsidRDefault="00333AE8" w:rsidP="00333AE8">
            <w:pPr>
              <w:pStyle w:val="TableText"/>
              <w:rPr>
                <w:rStyle w:val="Emphasis"/>
              </w:rPr>
            </w:pPr>
            <w:proofErr w:type="spellStart"/>
            <w:r w:rsidRPr="00333AE8">
              <w:rPr>
                <w:rStyle w:val="Emphasis"/>
              </w:rPr>
              <w:t>Corymbia</w:t>
            </w:r>
            <w:proofErr w:type="spellEnd"/>
            <w:r w:rsidRPr="00333AE8">
              <w:rPr>
                <w:rStyle w:val="Emphasis"/>
              </w:rPr>
              <w:t xml:space="preserve"> intermedia</w:t>
            </w:r>
          </w:p>
        </w:tc>
        <w:tc>
          <w:tcPr>
            <w:tcW w:w="4252" w:type="dxa"/>
          </w:tcPr>
          <w:p w14:paraId="5B2DC65E" w14:textId="77777777" w:rsidR="00333AE8" w:rsidRPr="00333AE8" w:rsidRDefault="00333AE8" w:rsidP="00333AE8">
            <w:pPr>
              <w:pStyle w:val="TableText"/>
            </w:pPr>
            <w:r w:rsidRPr="00333AE8">
              <w:t xml:space="preserve">Pink bloodwood, </w:t>
            </w:r>
            <w:proofErr w:type="gramStart"/>
            <w:r w:rsidRPr="00333AE8">
              <w:t>Red</w:t>
            </w:r>
            <w:proofErr w:type="gramEnd"/>
            <w:r w:rsidRPr="00333AE8">
              <w:t xml:space="preserve"> bloodwood</w:t>
            </w:r>
          </w:p>
        </w:tc>
        <w:tc>
          <w:tcPr>
            <w:tcW w:w="2261" w:type="dxa"/>
          </w:tcPr>
          <w:p w14:paraId="061FE316" w14:textId="77777777" w:rsidR="00333AE8" w:rsidRPr="00333AE8" w:rsidRDefault="00333AE8" w:rsidP="00333AE8">
            <w:pPr>
              <w:pStyle w:val="TableText"/>
              <w:jc w:val="right"/>
            </w:pPr>
            <w:r w:rsidRPr="00333AE8">
              <w:t>1, 2, 4, 5, 6, 7, 14, 15, 16</w:t>
            </w:r>
          </w:p>
        </w:tc>
      </w:tr>
      <w:tr w:rsidR="00333AE8" w:rsidRPr="00333AE8" w14:paraId="4A0209DD" w14:textId="77777777" w:rsidTr="009164D9">
        <w:tc>
          <w:tcPr>
            <w:tcW w:w="2547" w:type="dxa"/>
          </w:tcPr>
          <w:p w14:paraId="0734C216" w14:textId="77777777" w:rsidR="00333AE8" w:rsidRPr="00333AE8" w:rsidRDefault="00333AE8" w:rsidP="00333AE8">
            <w:pPr>
              <w:pStyle w:val="TableText"/>
              <w:rPr>
                <w:rStyle w:val="Emphasis"/>
              </w:rPr>
            </w:pPr>
            <w:proofErr w:type="spellStart"/>
            <w:r w:rsidRPr="00333AE8">
              <w:rPr>
                <w:rStyle w:val="Emphasis"/>
              </w:rPr>
              <w:t>Corymbia</w:t>
            </w:r>
            <w:proofErr w:type="spellEnd"/>
            <w:r w:rsidRPr="00333AE8">
              <w:rPr>
                <w:rStyle w:val="Emphasis"/>
              </w:rPr>
              <w:t xml:space="preserve"> </w:t>
            </w:r>
            <w:proofErr w:type="spellStart"/>
            <w:r w:rsidRPr="00333AE8">
              <w:rPr>
                <w:rStyle w:val="Emphasis"/>
              </w:rPr>
              <w:t>tessellaris</w:t>
            </w:r>
            <w:proofErr w:type="spellEnd"/>
          </w:p>
        </w:tc>
        <w:tc>
          <w:tcPr>
            <w:tcW w:w="4252" w:type="dxa"/>
          </w:tcPr>
          <w:p w14:paraId="0E068755" w14:textId="77777777" w:rsidR="00333AE8" w:rsidRPr="00333AE8" w:rsidRDefault="00333AE8" w:rsidP="00333AE8">
            <w:pPr>
              <w:pStyle w:val="TableText"/>
            </w:pPr>
            <w:r w:rsidRPr="00333AE8">
              <w:t xml:space="preserve">Moreton Bay ash, </w:t>
            </w:r>
            <w:proofErr w:type="spellStart"/>
            <w:r w:rsidRPr="00333AE8">
              <w:t>Carbeen</w:t>
            </w:r>
            <w:proofErr w:type="spellEnd"/>
          </w:p>
        </w:tc>
        <w:tc>
          <w:tcPr>
            <w:tcW w:w="2261" w:type="dxa"/>
          </w:tcPr>
          <w:p w14:paraId="2B828A58" w14:textId="77777777" w:rsidR="00333AE8" w:rsidRPr="00333AE8" w:rsidRDefault="00333AE8" w:rsidP="00333AE8">
            <w:pPr>
              <w:pStyle w:val="TableText"/>
              <w:jc w:val="right"/>
            </w:pPr>
            <w:r w:rsidRPr="00333AE8">
              <w:t>1, 2, 6, 7, 14</w:t>
            </w:r>
          </w:p>
        </w:tc>
      </w:tr>
      <w:tr w:rsidR="00333AE8" w:rsidRPr="00333AE8" w14:paraId="7A7D4189" w14:textId="77777777" w:rsidTr="009164D9">
        <w:tc>
          <w:tcPr>
            <w:tcW w:w="2547" w:type="dxa"/>
          </w:tcPr>
          <w:p w14:paraId="4B415075"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albens</w:t>
            </w:r>
            <w:proofErr w:type="spellEnd"/>
          </w:p>
        </w:tc>
        <w:tc>
          <w:tcPr>
            <w:tcW w:w="4252" w:type="dxa"/>
          </w:tcPr>
          <w:p w14:paraId="23B864EF" w14:textId="77777777" w:rsidR="00333AE8" w:rsidRPr="00333AE8" w:rsidRDefault="00333AE8" w:rsidP="00333AE8">
            <w:pPr>
              <w:pStyle w:val="TableText"/>
            </w:pPr>
            <w:r w:rsidRPr="00333AE8">
              <w:t>White box</w:t>
            </w:r>
          </w:p>
        </w:tc>
        <w:tc>
          <w:tcPr>
            <w:tcW w:w="2261" w:type="dxa"/>
          </w:tcPr>
          <w:p w14:paraId="7404E2C9" w14:textId="77777777" w:rsidR="00333AE8" w:rsidRPr="00333AE8" w:rsidRDefault="00333AE8" w:rsidP="00333AE8">
            <w:pPr>
              <w:pStyle w:val="TableText"/>
              <w:jc w:val="right"/>
            </w:pPr>
            <w:r w:rsidRPr="00333AE8">
              <w:t>1, 2</w:t>
            </w:r>
          </w:p>
        </w:tc>
      </w:tr>
      <w:tr w:rsidR="00333AE8" w:rsidRPr="00333AE8" w14:paraId="72D2617C" w14:textId="77777777" w:rsidTr="009164D9">
        <w:tc>
          <w:tcPr>
            <w:tcW w:w="2547" w:type="dxa"/>
          </w:tcPr>
          <w:p w14:paraId="3248232D"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cambageana</w:t>
            </w:r>
            <w:proofErr w:type="spellEnd"/>
          </w:p>
        </w:tc>
        <w:tc>
          <w:tcPr>
            <w:tcW w:w="4252" w:type="dxa"/>
          </w:tcPr>
          <w:p w14:paraId="147A3950" w14:textId="77777777" w:rsidR="00333AE8" w:rsidRPr="00333AE8" w:rsidRDefault="00333AE8" w:rsidP="00333AE8">
            <w:pPr>
              <w:pStyle w:val="TableText"/>
            </w:pPr>
            <w:r w:rsidRPr="00333AE8">
              <w:t xml:space="preserve">Dawson river blackbutt, Dawson’s gum, </w:t>
            </w:r>
            <w:proofErr w:type="spellStart"/>
            <w:r w:rsidRPr="00333AE8">
              <w:t>Coowarra</w:t>
            </w:r>
            <w:proofErr w:type="spellEnd"/>
            <w:r w:rsidRPr="00333AE8">
              <w:t xml:space="preserve"> box</w:t>
            </w:r>
          </w:p>
        </w:tc>
        <w:tc>
          <w:tcPr>
            <w:tcW w:w="2261" w:type="dxa"/>
          </w:tcPr>
          <w:p w14:paraId="2FF55BE0" w14:textId="77777777" w:rsidR="00333AE8" w:rsidRPr="00333AE8" w:rsidRDefault="00333AE8" w:rsidP="00333AE8">
            <w:pPr>
              <w:pStyle w:val="TableText"/>
              <w:jc w:val="right"/>
            </w:pPr>
            <w:r w:rsidRPr="00333AE8">
              <w:t>1, 2</w:t>
            </w:r>
          </w:p>
        </w:tc>
      </w:tr>
      <w:tr w:rsidR="00333AE8" w:rsidRPr="00333AE8" w14:paraId="0C6096FC" w14:textId="77777777" w:rsidTr="009164D9">
        <w:tc>
          <w:tcPr>
            <w:tcW w:w="2547" w:type="dxa"/>
          </w:tcPr>
          <w:p w14:paraId="0BF2CC55" w14:textId="77777777" w:rsidR="00333AE8" w:rsidRPr="00333AE8" w:rsidRDefault="00333AE8" w:rsidP="00333AE8">
            <w:pPr>
              <w:pStyle w:val="TableText"/>
              <w:rPr>
                <w:rStyle w:val="Emphasis"/>
              </w:rPr>
            </w:pPr>
            <w:r w:rsidRPr="00333AE8">
              <w:rPr>
                <w:rStyle w:val="Emphasis"/>
              </w:rPr>
              <w:t>Eucalyptus nobilis</w:t>
            </w:r>
          </w:p>
        </w:tc>
        <w:tc>
          <w:tcPr>
            <w:tcW w:w="4252" w:type="dxa"/>
          </w:tcPr>
          <w:p w14:paraId="7C959D23" w14:textId="77777777" w:rsidR="00333AE8" w:rsidRPr="00333AE8" w:rsidRDefault="00333AE8" w:rsidP="00333AE8">
            <w:pPr>
              <w:pStyle w:val="TableText"/>
            </w:pPr>
            <w:r w:rsidRPr="00333AE8">
              <w:t>Giant white gum, Forest ribbon gum</w:t>
            </w:r>
          </w:p>
        </w:tc>
        <w:tc>
          <w:tcPr>
            <w:tcW w:w="2261" w:type="dxa"/>
          </w:tcPr>
          <w:p w14:paraId="12BA33C4" w14:textId="77777777" w:rsidR="00333AE8" w:rsidRPr="00333AE8" w:rsidRDefault="00333AE8" w:rsidP="00333AE8">
            <w:pPr>
              <w:pStyle w:val="TableText"/>
              <w:jc w:val="right"/>
            </w:pPr>
            <w:r w:rsidRPr="00333AE8">
              <w:t>1, 2, 7</w:t>
            </w:r>
          </w:p>
        </w:tc>
      </w:tr>
      <w:tr w:rsidR="00333AE8" w:rsidRPr="00333AE8" w14:paraId="072B5E6B" w14:textId="77777777" w:rsidTr="009164D9">
        <w:tc>
          <w:tcPr>
            <w:tcW w:w="2547" w:type="dxa"/>
          </w:tcPr>
          <w:p w14:paraId="708CFE8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pilularis</w:t>
            </w:r>
            <w:proofErr w:type="spellEnd"/>
          </w:p>
        </w:tc>
        <w:tc>
          <w:tcPr>
            <w:tcW w:w="4252" w:type="dxa"/>
          </w:tcPr>
          <w:p w14:paraId="6C0DC86D" w14:textId="77777777" w:rsidR="00333AE8" w:rsidRPr="00333AE8" w:rsidRDefault="00333AE8" w:rsidP="00333AE8">
            <w:pPr>
              <w:pStyle w:val="TableText"/>
            </w:pPr>
            <w:r w:rsidRPr="00333AE8">
              <w:t>Blackbutt</w:t>
            </w:r>
          </w:p>
        </w:tc>
        <w:tc>
          <w:tcPr>
            <w:tcW w:w="2261" w:type="dxa"/>
          </w:tcPr>
          <w:p w14:paraId="67CEE4C6" w14:textId="77777777" w:rsidR="00333AE8" w:rsidRPr="00333AE8" w:rsidRDefault="00333AE8" w:rsidP="00333AE8">
            <w:pPr>
              <w:pStyle w:val="TableText"/>
              <w:jc w:val="right"/>
            </w:pPr>
            <w:r w:rsidRPr="00333AE8">
              <w:t>1, 2, 3, 5, 6, 7</w:t>
            </w:r>
          </w:p>
        </w:tc>
      </w:tr>
      <w:tr w:rsidR="00333AE8" w:rsidRPr="00333AE8" w14:paraId="19EB0469" w14:textId="77777777" w:rsidTr="009164D9">
        <w:tc>
          <w:tcPr>
            <w:tcW w:w="2547" w:type="dxa"/>
          </w:tcPr>
          <w:p w14:paraId="25D1E439" w14:textId="77777777" w:rsidR="00333AE8" w:rsidRPr="00333AE8" w:rsidRDefault="00333AE8" w:rsidP="00333AE8">
            <w:pPr>
              <w:pStyle w:val="TableText"/>
              <w:rPr>
                <w:rStyle w:val="Emphasis"/>
              </w:rPr>
            </w:pPr>
            <w:r w:rsidRPr="00333AE8">
              <w:rPr>
                <w:rStyle w:val="Emphasis"/>
              </w:rPr>
              <w:t>Eucalyptus umbra</w:t>
            </w:r>
          </w:p>
        </w:tc>
        <w:tc>
          <w:tcPr>
            <w:tcW w:w="4252" w:type="dxa"/>
          </w:tcPr>
          <w:p w14:paraId="002D1EC6" w14:textId="77777777" w:rsidR="00333AE8" w:rsidRPr="00333AE8" w:rsidRDefault="00333AE8" w:rsidP="00333AE8">
            <w:pPr>
              <w:pStyle w:val="TableText"/>
            </w:pPr>
            <w:r w:rsidRPr="00333AE8">
              <w:t>Bastard white mahogany, Broad-leaved white mahogany</w:t>
            </w:r>
          </w:p>
        </w:tc>
        <w:tc>
          <w:tcPr>
            <w:tcW w:w="2261" w:type="dxa"/>
          </w:tcPr>
          <w:p w14:paraId="5E025105" w14:textId="77777777" w:rsidR="00333AE8" w:rsidRPr="00333AE8" w:rsidRDefault="00333AE8" w:rsidP="00333AE8">
            <w:pPr>
              <w:pStyle w:val="TableText"/>
              <w:jc w:val="right"/>
            </w:pPr>
            <w:r w:rsidRPr="00333AE8">
              <w:t>5</w:t>
            </w:r>
          </w:p>
        </w:tc>
      </w:tr>
      <w:tr w:rsidR="00333AE8" w:rsidRPr="00333AE8" w14:paraId="74453FB6" w14:textId="77777777" w:rsidTr="009164D9">
        <w:tc>
          <w:tcPr>
            <w:tcW w:w="2547" w:type="dxa"/>
          </w:tcPr>
          <w:p w14:paraId="6814FEF8" w14:textId="77777777" w:rsidR="00333AE8" w:rsidRPr="00333AE8" w:rsidRDefault="00333AE8" w:rsidP="00333AE8">
            <w:pPr>
              <w:pStyle w:val="TableText"/>
              <w:rPr>
                <w:rStyle w:val="Emphasis"/>
              </w:rPr>
            </w:pPr>
            <w:proofErr w:type="spellStart"/>
            <w:r w:rsidRPr="00333AE8">
              <w:rPr>
                <w:rStyle w:val="Emphasis"/>
              </w:rPr>
              <w:t>Lophostemon</w:t>
            </w:r>
            <w:proofErr w:type="spellEnd"/>
            <w:r w:rsidRPr="00333AE8">
              <w:rPr>
                <w:rStyle w:val="Emphasis"/>
              </w:rPr>
              <w:t xml:space="preserve"> </w:t>
            </w:r>
            <w:proofErr w:type="spellStart"/>
            <w:r w:rsidRPr="00333AE8">
              <w:rPr>
                <w:rStyle w:val="Emphasis"/>
              </w:rPr>
              <w:t>confertus</w:t>
            </w:r>
            <w:proofErr w:type="spellEnd"/>
          </w:p>
        </w:tc>
        <w:tc>
          <w:tcPr>
            <w:tcW w:w="4252" w:type="dxa"/>
          </w:tcPr>
          <w:p w14:paraId="08864D3C" w14:textId="77777777" w:rsidR="00333AE8" w:rsidRPr="00333AE8" w:rsidRDefault="00333AE8" w:rsidP="00333AE8">
            <w:pPr>
              <w:pStyle w:val="TableText"/>
            </w:pPr>
            <w:r w:rsidRPr="00333AE8">
              <w:t>Scrub box, Brush box, Queensland box, Brisbane box</w:t>
            </w:r>
          </w:p>
        </w:tc>
        <w:tc>
          <w:tcPr>
            <w:tcW w:w="2261" w:type="dxa"/>
          </w:tcPr>
          <w:p w14:paraId="234DA1CF" w14:textId="7A236955" w:rsidR="00333AE8" w:rsidRPr="00333AE8" w:rsidRDefault="00333AE8" w:rsidP="00333AE8">
            <w:pPr>
              <w:pStyle w:val="TableText"/>
              <w:jc w:val="right"/>
            </w:pPr>
            <w:r w:rsidRPr="00333AE8">
              <w:t>1, 2, 3, 4, 5, 6, 7, 14, 15, 20</w:t>
            </w:r>
          </w:p>
        </w:tc>
      </w:tr>
      <w:tr w:rsidR="00333AE8" w:rsidRPr="00333AE8" w14:paraId="21BE7762" w14:textId="77777777" w:rsidTr="009164D9">
        <w:tc>
          <w:tcPr>
            <w:tcW w:w="2547" w:type="dxa"/>
          </w:tcPr>
          <w:p w14:paraId="1FAA2E31" w14:textId="77777777" w:rsidR="00333AE8" w:rsidRPr="00333AE8" w:rsidRDefault="00333AE8" w:rsidP="00333AE8">
            <w:pPr>
              <w:pStyle w:val="TableText"/>
              <w:rPr>
                <w:rStyle w:val="Emphasis"/>
              </w:rPr>
            </w:pPr>
            <w:proofErr w:type="spellStart"/>
            <w:r w:rsidRPr="00333AE8">
              <w:rPr>
                <w:rStyle w:val="Emphasis"/>
              </w:rPr>
              <w:t>Lophostemon</w:t>
            </w:r>
            <w:proofErr w:type="spellEnd"/>
            <w:r w:rsidRPr="00333AE8">
              <w:rPr>
                <w:rStyle w:val="Emphasis"/>
              </w:rPr>
              <w:t xml:space="preserve"> </w:t>
            </w:r>
            <w:proofErr w:type="spellStart"/>
            <w:r w:rsidRPr="00333AE8">
              <w:rPr>
                <w:rStyle w:val="Emphasis"/>
              </w:rPr>
              <w:t>suaveolens</w:t>
            </w:r>
            <w:proofErr w:type="spellEnd"/>
          </w:p>
        </w:tc>
        <w:tc>
          <w:tcPr>
            <w:tcW w:w="4252" w:type="dxa"/>
          </w:tcPr>
          <w:p w14:paraId="5EBAD80E" w14:textId="77777777" w:rsidR="00333AE8" w:rsidRPr="00333AE8" w:rsidRDefault="00333AE8" w:rsidP="00333AE8">
            <w:pPr>
              <w:pStyle w:val="TableText"/>
            </w:pPr>
            <w:r w:rsidRPr="00333AE8">
              <w:t>Swamp box, Swamp mahogany, Swamp turpentine</w:t>
            </w:r>
          </w:p>
        </w:tc>
        <w:tc>
          <w:tcPr>
            <w:tcW w:w="2261" w:type="dxa"/>
          </w:tcPr>
          <w:p w14:paraId="40FF6B26" w14:textId="77777777" w:rsidR="00333AE8" w:rsidRPr="00333AE8" w:rsidRDefault="00333AE8" w:rsidP="00333AE8">
            <w:pPr>
              <w:pStyle w:val="TableText"/>
              <w:jc w:val="right"/>
            </w:pPr>
            <w:r w:rsidRPr="00333AE8">
              <w:t>1, 2, 4, 6, 7, 14, 15, 16</w:t>
            </w:r>
          </w:p>
        </w:tc>
      </w:tr>
      <w:tr w:rsidR="00333AE8" w:rsidRPr="00333AE8" w14:paraId="4FA0C749" w14:textId="77777777" w:rsidTr="009164D9">
        <w:tc>
          <w:tcPr>
            <w:tcW w:w="2547" w:type="dxa"/>
          </w:tcPr>
          <w:p w14:paraId="22F6B7A1" w14:textId="77777777" w:rsidR="00333AE8" w:rsidRPr="00333AE8" w:rsidRDefault="00333AE8" w:rsidP="00333AE8">
            <w:pPr>
              <w:pStyle w:val="TableText"/>
              <w:rPr>
                <w:rStyle w:val="Emphasis"/>
              </w:rPr>
            </w:pPr>
            <w:r w:rsidRPr="00333AE8">
              <w:rPr>
                <w:rStyle w:val="Emphasis"/>
              </w:rPr>
              <w:t xml:space="preserve">Melaleuca </w:t>
            </w:r>
            <w:proofErr w:type="spellStart"/>
            <w:r w:rsidRPr="00333AE8">
              <w:rPr>
                <w:rStyle w:val="Emphasis"/>
              </w:rPr>
              <w:t>quinquenervia</w:t>
            </w:r>
            <w:proofErr w:type="spellEnd"/>
          </w:p>
        </w:tc>
        <w:tc>
          <w:tcPr>
            <w:tcW w:w="4252" w:type="dxa"/>
          </w:tcPr>
          <w:p w14:paraId="6DEF6AD6" w14:textId="77777777" w:rsidR="00333AE8" w:rsidRPr="00333AE8" w:rsidRDefault="00333AE8" w:rsidP="00333AE8">
            <w:pPr>
              <w:pStyle w:val="TableText"/>
            </w:pPr>
            <w:r w:rsidRPr="00333AE8">
              <w:t>Broad-leaved paperbark</w:t>
            </w:r>
          </w:p>
        </w:tc>
        <w:tc>
          <w:tcPr>
            <w:tcW w:w="2261" w:type="dxa"/>
          </w:tcPr>
          <w:p w14:paraId="14E27B4C" w14:textId="77777777" w:rsidR="00333AE8" w:rsidRPr="00333AE8" w:rsidRDefault="00333AE8" w:rsidP="00333AE8">
            <w:pPr>
              <w:pStyle w:val="TableText"/>
              <w:jc w:val="right"/>
            </w:pPr>
            <w:r w:rsidRPr="00333AE8">
              <w:t>1, 2, 3, 4, 6, 7, 15, 16</w:t>
            </w:r>
          </w:p>
        </w:tc>
      </w:tr>
      <w:tr w:rsidR="00333AE8" w:rsidRPr="00333AE8" w14:paraId="1A165691" w14:textId="77777777" w:rsidTr="009164D9">
        <w:tc>
          <w:tcPr>
            <w:tcW w:w="2547" w:type="dxa"/>
          </w:tcPr>
          <w:p w14:paraId="660A0998" w14:textId="77777777" w:rsidR="00333AE8" w:rsidRPr="00333AE8" w:rsidRDefault="00333AE8" w:rsidP="00333AE8">
            <w:pPr>
              <w:pStyle w:val="TableText"/>
              <w:rPr>
                <w:rStyle w:val="Emphasis"/>
              </w:rPr>
            </w:pPr>
            <w:proofErr w:type="spellStart"/>
            <w:r w:rsidRPr="00333AE8">
              <w:rPr>
                <w:rStyle w:val="Emphasis"/>
              </w:rPr>
              <w:t>Syncarpia</w:t>
            </w:r>
            <w:proofErr w:type="spellEnd"/>
            <w:r w:rsidRPr="00333AE8">
              <w:rPr>
                <w:rStyle w:val="Emphasis"/>
              </w:rPr>
              <w:t xml:space="preserve"> </w:t>
            </w:r>
            <w:proofErr w:type="spellStart"/>
            <w:r w:rsidRPr="00333AE8">
              <w:rPr>
                <w:rStyle w:val="Emphasis"/>
              </w:rPr>
              <w:t>glomulifera</w:t>
            </w:r>
            <w:proofErr w:type="spellEnd"/>
          </w:p>
        </w:tc>
        <w:tc>
          <w:tcPr>
            <w:tcW w:w="4252" w:type="dxa"/>
          </w:tcPr>
          <w:p w14:paraId="2A1EF066" w14:textId="77777777" w:rsidR="00333AE8" w:rsidRPr="00333AE8" w:rsidRDefault="00333AE8" w:rsidP="00333AE8">
            <w:pPr>
              <w:pStyle w:val="TableText"/>
            </w:pPr>
            <w:r w:rsidRPr="00333AE8">
              <w:t xml:space="preserve">Turpentine, Red </w:t>
            </w:r>
            <w:proofErr w:type="spellStart"/>
            <w:r w:rsidRPr="00333AE8">
              <w:t>luster</w:t>
            </w:r>
            <w:proofErr w:type="spellEnd"/>
            <w:r w:rsidRPr="00333AE8">
              <w:t>, Yanderra</w:t>
            </w:r>
          </w:p>
        </w:tc>
        <w:tc>
          <w:tcPr>
            <w:tcW w:w="2261" w:type="dxa"/>
          </w:tcPr>
          <w:p w14:paraId="7FF94D45" w14:textId="77777777" w:rsidR="00333AE8" w:rsidRPr="00333AE8" w:rsidRDefault="00333AE8" w:rsidP="00333AE8">
            <w:pPr>
              <w:pStyle w:val="TableText"/>
              <w:jc w:val="right"/>
            </w:pPr>
            <w:r w:rsidRPr="00333AE8">
              <w:t>1, 2, 4, 7</w:t>
            </w:r>
          </w:p>
        </w:tc>
      </w:tr>
      <w:bookmarkEnd w:id="140"/>
    </w:tbl>
    <w:p w14:paraId="2E71E7D7" w14:textId="77777777" w:rsidR="00E175D9" w:rsidRDefault="00E175D9" w:rsidP="00E175D9"/>
    <w:p w14:paraId="62D7EFAE" w14:textId="5B008539" w:rsidR="00E175D9" w:rsidRDefault="00E175D9" w:rsidP="00435808">
      <w:pPr>
        <w:pStyle w:val="Heading3"/>
      </w:pPr>
      <w:bookmarkStart w:id="141" w:name="_Toc99530100"/>
      <w:r>
        <w:t>Wet Tropics</w:t>
      </w:r>
      <w:bookmarkEnd w:id="141"/>
    </w:p>
    <w:p w14:paraId="1A794E4C" w14:textId="71DCB5F0" w:rsidR="001E0F83" w:rsidRDefault="001E0F83" w:rsidP="001E0F83">
      <w:pPr>
        <w:pStyle w:val="Caption"/>
      </w:pPr>
      <w:bookmarkStart w:id="142" w:name="_Toc99530141"/>
      <w:r>
        <w:t xml:space="preserve">Table </w:t>
      </w:r>
      <w:r w:rsidR="00C8689F">
        <w:fldChar w:fldCharType="begin"/>
      </w:r>
      <w:r w:rsidR="00C8689F">
        <w:instrText xml:space="preserve"> SEQ Table \* ARABIC </w:instrText>
      </w:r>
      <w:r w:rsidR="00C8689F">
        <w:fldChar w:fldCharType="separate"/>
      </w:r>
      <w:r w:rsidR="00E4570F">
        <w:rPr>
          <w:noProof/>
        </w:rPr>
        <w:t>37</w:t>
      </w:r>
      <w:r w:rsidR="00C8689F">
        <w:rPr>
          <w:noProof/>
        </w:rPr>
        <w:fldChar w:fldCharType="end"/>
      </w:r>
      <w:r w:rsidRPr="0082668D">
        <w:t xml:space="preserve"> </w:t>
      </w:r>
      <w:r w:rsidR="006C6F50">
        <w:t xml:space="preserve">Wet Tropics </w:t>
      </w:r>
      <w:r w:rsidR="00BB16B2">
        <w:t>Locally important koala trees</w:t>
      </w:r>
      <w:bookmarkEnd w:id="142"/>
    </w:p>
    <w:tbl>
      <w:tblPr>
        <w:tblStyle w:val="TableGrid"/>
        <w:tblW w:w="0" w:type="auto"/>
        <w:tblBorders>
          <w:insideV w:val="none" w:sz="0" w:space="0" w:color="auto"/>
        </w:tblBorders>
        <w:tblLook w:val="04A0" w:firstRow="1" w:lastRow="0" w:firstColumn="1" w:lastColumn="0" w:noHBand="0" w:noVBand="1"/>
      </w:tblPr>
      <w:tblGrid>
        <w:gridCol w:w="3020"/>
        <w:gridCol w:w="5197"/>
        <w:gridCol w:w="843"/>
      </w:tblGrid>
      <w:tr w:rsidR="00333AE8" w:rsidRPr="00333AE8" w14:paraId="045C6ED7" w14:textId="77777777" w:rsidTr="00333AE8">
        <w:trPr>
          <w:tblHeader/>
        </w:trPr>
        <w:tc>
          <w:tcPr>
            <w:tcW w:w="3020" w:type="dxa"/>
          </w:tcPr>
          <w:p w14:paraId="71D9ACE6" w14:textId="77777777" w:rsidR="00333AE8" w:rsidRPr="00333AE8" w:rsidRDefault="00333AE8" w:rsidP="00333AE8">
            <w:pPr>
              <w:pStyle w:val="TableHeading"/>
            </w:pPr>
            <w:bookmarkStart w:id="143" w:name="Table_37"/>
            <w:r w:rsidRPr="00333AE8">
              <w:t>Tree species scientific name</w:t>
            </w:r>
          </w:p>
        </w:tc>
        <w:tc>
          <w:tcPr>
            <w:tcW w:w="5197" w:type="dxa"/>
          </w:tcPr>
          <w:p w14:paraId="46CAF76E" w14:textId="77777777" w:rsidR="00333AE8" w:rsidRPr="00333AE8" w:rsidRDefault="00333AE8" w:rsidP="00333AE8">
            <w:pPr>
              <w:pStyle w:val="TableHeading"/>
            </w:pPr>
            <w:r w:rsidRPr="00333AE8">
              <w:t>Common name</w:t>
            </w:r>
          </w:p>
        </w:tc>
        <w:tc>
          <w:tcPr>
            <w:tcW w:w="843" w:type="dxa"/>
          </w:tcPr>
          <w:p w14:paraId="738304CF" w14:textId="77777777" w:rsidR="00333AE8" w:rsidRPr="00333AE8" w:rsidRDefault="00333AE8" w:rsidP="00333AE8">
            <w:pPr>
              <w:pStyle w:val="TableHeading"/>
              <w:jc w:val="right"/>
            </w:pPr>
            <w:r w:rsidRPr="00333AE8">
              <w:t>Source</w:t>
            </w:r>
          </w:p>
        </w:tc>
      </w:tr>
      <w:tr w:rsidR="00333AE8" w:rsidRPr="00333AE8" w14:paraId="4D0DDE2A" w14:textId="77777777" w:rsidTr="00333AE8">
        <w:tc>
          <w:tcPr>
            <w:tcW w:w="3020" w:type="dxa"/>
          </w:tcPr>
          <w:p w14:paraId="6914E87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acmenoides</w:t>
            </w:r>
            <w:proofErr w:type="spellEnd"/>
          </w:p>
        </w:tc>
        <w:tc>
          <w:tcPr>
            <w:tcW w:w="5197" w:type="dxa"/>
          </w:tcPr>
          <w:p w14:paraId="622756E7" w14:textId="77777777" w:rsidR="00333AE8" w:rsidRPr="00333AE8" w:rsidRDefault="00333AE8" w:rsidP="00333AE8">
            <w:pPr>
              <w:pStyle w:val="TableText"/>
            </w:pPr>
            <w:r w:rsidRPr="00333AE8">
              <w:t>Narrow-leaved white stringybark, White mahogany</w:t>
            </w:r>
          </w:p>
        </w:tc>
        <w:tc>
          <w:tcPr>
            <w:tcW w:w="843" w:type="dxa"/>
          </w:tcPr>
          <w:p w14:paraId="1A3DB9CE" w14:textId="77777777" w:rsidR="00333AE8" w:rsidRPr="00333AE8" w:rsidRDefault="00333AE8" w:rsidP="00333AE8">
            <w:pPr>
              <w:pStyle w:val="TableText"/>
              <w:jc w:val="right"/>
            </w:pPr>
            <w:r w:rsidRPr="00333AE8">
              <w:t>7</w:t>
            </w:r>
          </w:p>
        </w:tc>
      </w:tr>
      <w:tr w:rsidR="00333AE8" w:rsidRPr="00333AE8" w14:paraId="0B65CE8F" w14:textId="77777777" w:rsidTr="00333AE8">
        <w:tc>
          <w:tcPr>
            <w:tcW w:w="3020" w:type="dxa"/>
          </w:tcPr>
          <w:p w14:paraId="2810D24B"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crebra</w:t>
            </w:r>
            <w:proofErr w:type="spellEnd"/>
          </w:p>
        </w:tc>
        <w:tc>
          <w:tcPr>
            <w:tcW w:w="5197" w:type="dxa"/>
          </w:tcPr>
          <w:p w14:paraId="28604357" w14:textId="77777777" w:rsidR="00333AE8" w:rsidRPr="00333AE8" w:rsidRDefault="00333AE8" w:rsidP="00333AE8">
            <w:pPr>
              <w:pStyle w:val="TableText"/>
            </w:pPr>
            <w:r w:rsidRPr="00333AE8">
              <w:t xml:space="preserve">Narrow-leaved ironbark, Narrow-leaved red ironbark, </w:t>
            </w:r>
            <w:proofErr w:type="spellStart"/>
            <w:r w:rsidRPr="00333AE8">
              <w:t>Muggago</w:t>
            </w:r>
            <w:proofErr w:type="spellEnd"/>
          </w:p>
        </w:tc>
        <w:tc>
          <w:tcPr>
            <w:tcW w:w="843" w:type="dxa"/>
          </w:tcPr>
          <w:p w14:paraId="10042E02" w14:textId="77777777" w:rsidR="00333AE8" w:rsidRPr="00333AE8" w:rsidRDefault="00333AE8" w:rsidP="00333AE8">
            <w:pPr>
              <w:pStyle w:val="TableText"/>
              <w:jc w:val="right"/>
            </w:pPr>
            <w:r w:rsidRPr="00333AE8">
              <w:t>7</w:t>
            </w:r>
          </w:p>
        </w:tc>
      </w:tr>
      <w:tr w:rsidR="00333AE8" w:rsidRPr="00333AE8" w14:paraId="055E6614" w14:textId="77777777" w:rsidTr="00333AE8">
        <w:tc>
          <w:tcPr>
            <w:tcW w:w="3020" w:type="dxa"/>
          </w:tcPr>
          <w:p w14:paraId="5BB1F088"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drepanophylla</w:t>
            </w:r>
            <w:proofErr w:type="spellEnd"/>
          </w:p>
        </w:tc>
        <w:tc>
          <w:tcPr>
            <w:tcW w:w="5197" w:type="dxa"/>
          </w:tcPr>
          <w:p w14:paraId="54656E2B" w14:textId="77777777" w:rsidR="00333AE8" w:rsidRPr="00333AE8" w:rsidRDefault="00333AE8" w:rsidP="00333AE8">
            <w:pPr>
              <w:pStyle w:val="TableText"/>
            </w:pPr>
            <w:r w:rsidRPr="00333AE8">
              <w:t>Queensland grey ironbark, Narrow-leaved ironbark</w:t>
            </w:r>
          </w:p>
        </w:tc>
        <w:tc>
          <w:tcPr>
            <w:tcW w:w="843" w:type="dxa"/>
          </w:tcPr>
          <w:p w14:paraId="52403C84" w14:textId="77777777" w:rsidR="00333AE8" w:rsidRPr="00333AE8" w:rsidRDefault="00333AE8" w:rsidP="00333AE8">
            <w:pPr>
              <w:pStyle w:val="TableText"/>
              <w:jc w:val="right"/>
            </w:pPr>
            <w:r w:rsidRPr="00333AE8">
              <w:t>7</w:t>
            </w:r>
          </w:p>
        </w:tc>
      </w:tr>
      <w:tr w:rsidR="00333AE8" w:rsidRPr="00333AE8" w14:paraId="7CC1F76B" w14:textId="77777777" w:rsidTr="00333AE8">
        <w:tc>
          <w:tcPr>
            <w:tcW w:w="3020" w:type="dxa"/>
          </w:tcPr>
          <w:p w14:paraId="117EC3BE"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exserta</w:t>
            </w:r>
            <w:proofErr w:type="spellEnd"/>
          </w:p>
        </w:tc>
        <w:tc>
          <w:tcPr>
            <w:tcW w:w="5197" w:type="dxa"/>
          </w:tcPr>
          <w:p w14:paraId="47280586" w14:textId="77777777" w:rsidR="00333AE8" w:rsidRPr="00333AE8" w:rsidRDefault="00333AE8" w:rsidP="00333AE8">
            <w:pPr>
              <w:pStyle w:val="TableText"/>
            </w:pPr>
            <w:r w:rsidRPr="00333AE8">
              <w:t xml:space="preserve">Queensland peppermint, </w:t>
            </w:r>
            <w:proofErr w:type="gramStart"/>
            <w:r w:rsidRPr="00333AE8">
              <w:t>Yellow</w:t>
            </w:r>
            <w:proofErr w:type="gramEnd"/>
            <w:r w:rsidRPr="00333AE8">
              <w:t xml:space="preserve"> messmate, </w:t>
            </w:r>
            <w:proofErr w:type="spellStart"/>
            <w:r w:rsidRPr="00333AE8">
              <w:t>Bendo</w:t>
            </w:r>
            <w:proofErr w:type="spellEnd"/>
          </w:p>
        </w:tc>
        <w:tc>
          <w:tcPr>
            <w:tcW w:w="843" w:type="dxa"/>
          </w:tcPr>
          <w:p w14:paraId="6568B3AE" w14:textId="77777777" w:rsidR="00333AE8" w:rsidRPr="00333AE8" w:rsidRDefault="00333AE8" w:rsidP="00333AE8">
            <w:pPr>
              <w:pStyle w:val="TableText"/>
              <w:jc w:val="right"/>
            </w:pPr>
            <w:r w:rsidRPr="00333AE8">
              <w:t>7, 19</w:t>
            </w:r>
          </w:p>
        </w:tc>
      </w:tr>
      <w:tr w:rsidR="00333AE8" w:rsidRPr="00333AE8" w14:paraId="5C8A0DCE" w14:textId="77777777" w:rsidTr="00333AE8">
        <w:tc>
          <w:tcPr>
            <w:tcW w:w="3020" w:type="dxa"/>
          </w:tcPr>
          <w:p w14:paraId="383DC293" w14:textId="77777777" w:rsidR="00333AE8" w:rsidRPr="00333AE8" w:rsidRDefault="00333AE8" w:rsidP="00333AE8">
            <w:pPr>
              <w:pStyle w:val="TableText"/>
              <w:rPr>
                <w:rStyle w:val="Emphasis"/>
              </w:rPr>
            </w:pPr>
            <w:r w:rsidRPr="00333AE8">
              <w:rPr>
                <w:rStyle w:val="Emphasis"/>
              </w:rPr>
              <w:t>Eucalyptus grandis</w:t>
            </w:r>
          </w:p>
        </w:tc>
        <w:tc>
          <w:tcPr>
            <w:tcW w:w="5197" w:type="dxa"/>
          </w:tcPr>
          <w:p w14:paraId="345E613D" w14:textId="77777777" w:rsidR="00333AE8" w:rsidRPr="00333AE8" w:rsidRDefault="00333AE8" w:rsidP="00333AE8">
            <w:pPr>
              <w:pStyle w:val="TableText"/>
            </w:pPr>
            <w:r w:rsidRPr="00333AE8">
              <w:t>Flooded gum, Rose gum, Scrub gum</w:t>
            </w:r>
          </w:p>
        </w:tc>
        <w:tc>
          <w:tcPr>
            <w:tcW w:w="843" w:type="dxa"/>
          </w:tcPr>
          <w:p w14:paraId="23C520DA" w14:textId="77777777" w:rsidR="00333AE8" w:rsidRPr="00333AE8" w:rsidRDefault="00333AE8" w:rsidP="00333AE8">
            <w:pPr>
              <w:pStyle w:val="TableText"/>
              <w:jc w:val="right"/>
            </w:pPr>
            <w:r w:rsidRPr="00333AE8">
              <w:t>7</w:t>
            </w:r>
          </w:p>
        </w:tc>
      </w:tr>
      <w:tr w:rsidR="00333AE8" w:rsidRPr="00333AE8" w14:paraId="38DE5DA8" w14:textId="77777777" w:rsidTr="00333AE8">
        <w:tc>
          <w:tcPr>
            <w:tcW w:w="3020" w:type="dxa"/>
          </w:tcPr>
          <w:p w14:paraId="3740840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moluccana</w:t>
            </w:r>
            <w:proofErr w:type="spellEnd"/>
          </w:p>
        </w:tc>
        <w:tc>
          <w:tcPr>
            <w:tcW w:w="5197" w:type="dxa"/>
          </w:tcPr>
          <w:p w14:paraId="41160BD6" w14:textId="77777777" w:rsidR="00333AE8" w:rsidRPr="00333AE8" w:rsidRDefault="00333AE8" w:rsidP="00333AE8">
            <w:pPr>
              <w:pStyle w:val="TableText"/>
            </w:pPr>
            <w:r w:rsidRPr="00333AE8">
              <w:t>Coastal grey box, Gum-topped box, Grey box</w:t>
            </w:r>
          </w:p>
        </w:tc>
        <w:tc>
          <w:tcPr>
            <w:tcW w:w="843" w:type="dxa"/>
          </w:tcPr>
          <w:p w14:paraId="05D0DDEC" w14:textId="77777777" w:rsidR="00333AE8" w:rsidRPr="00333AE8" w:rsidRDefault="00333AE8" w:rsidP="00333AE8">
            <w:pPr>
              <w:pStyle w:val="TableText"/>
              <w:jc w:val="right"/>
            </w:pPr>
            <w:r w:rsidRPr="00333AE8">
              <w:t>7</w:t>
            </w:r>
          </w:p>
        </w:tc>
      </w:tr>
      <w:tr w:rsidR="00333AE8" w:rsidRPr="00333AE8" w14:paraId="26CE61C2" w14:textId="77777777" w:rsidTr="00333AE8">
        <w:tc>
          <w:tcPr>
            <w:tcW w:w="3020" w:type="dxa"/>
          </w:tcPr>
          <w:p w14:paraId="45BBD557"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ochrophloia</w:t>
            </w:r>
            <w:proofErr w:type="spellEnd"/>
          </w:p>
        </w:tc>
        <w:tc>
          <w:tcPr>
            <w:tcW w:w="5197" w:type="dxa"/>
          </w:tcPr>
          <w:p w14:paraId="51F4463E" w14:textId="77777777" w:rsidR="00333AE8" w:rsidRPr="00333AE8" w:rsidRDefault="00333AE8" w:rsidP="00333AE8">
            <w:pPr>
              <w:pStyle w:val="TableText"/>
            </w:pPr>
            <w:r w:rsidRPr="00333AE8">
              <w:t xml:space="preserve">Yapunyah, </w:t>
            </w:r>
            <w:proofErr w:type="spellStart"/>
            <w:r w:rsidRPr="00333AE8">
              <w:t>Napunyah</w:t>
            </w:r>
            <w:proofErr w:type="spellEnd"/>
            <w:r w:rsidRPr="00333AE8">
              <w:t>, Yellow jacket</w:t>
            </w:r>
          </w:p>
        </w:tc>
        <w:tc>
          <w:tcPr>
            <w:tcW w:w="843" w:type="dxa"/>
          </w:tcPr>
          <w:p w14:paraId="233797FC" w14:textId="77777777" w:rsidR="00333AE8" w:rsidRPr="00333AE8" w:rsidRDefault="00333AE8" w:rsidP="00333AE8">
            <w:pPr>
              <w:pStyle w:val="TableText"/>
              <w:jc w:val="right"/>
            </w:pPr>
            <w:r w:rsidRPr="00333AE8">
              <w:t>7</w:t>
            </w:r>
          </w:p>
        </w:tc>
      </w:tr>
      <w:tr w:rsidR="00333AE8" w:rsidRPr="00333AE8" w14:paraId="15765B17" w14:textId="77777777" w:rsidTr="00333AE8">
        <w:tc>
          <w:tcPr>
            <w:tcW w:w="3020" w:type="dxa"/>
          </w:tcPr>
          <w:p w14:paraId="568926B1"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resinifera</w:t>
            </w:r>
            <w:proofErr w:type="spellEnd"/>
          </w:p>
        </w:tc>
        <w:tc>
          <w:tcPr>
            <w:tcW w:w="5197" w:type="dxa"/>
          </w:tcPr>
          <w:p w14:paraId="669E3E9F" w14:textId="77777777" w:rsidR="00333AE8" w:rsidRPr="00333AE8" w:rsidRDefault="00333AE8" w:rsidP="00333AE8">
            <w:pPr>
              <w:pStyle w:val="TableText"/>
            </w:pPr>
            <w:r w:rsidRPr="00333AE8">
              <w:t xml:space="preserve">Red mahogany, </w:t>
            </w:r>
            <w:proofErr w:type="gramStart"/>
            <w:r w:rsidRPr="00333AE8">
              <w:t>Red</w:t>
            </w:r>
            <w:proofErr w:type="gramEnd"/>
            <w:r w:rsidRPr="00333AE8">
              <w:t xml:space="preserve"> messmate</w:t>
            </w:r>
          </w:p>
        </w:tc>
        <w:tc>
          <w:tcPr>
            <w:tcW w:w="843" w:type="dxa"/>
          </w:tcPr>
          <w:p w14:paraId="5FD5504C" w14:textId="77777777" w:rsidR="00333AE8" w:rsidRPr="00333AE8" w:rsidRDefault="00333AE8" w:rsidP="00333AE8">
            <w:pPr>
              <w:pStyle w:val="TableText"/>
              <w:jc w:val="right"/>
            </w:pPr>
            <w:r w:rsidRPr="00333AE8">
              <w:t>7</w:t>
            </w:r>
          </w:p>
        </w:tc>
      </w:tr>
      <w:tr w:rsidR="00333AE8" w:rsidRPr="00333AE8" w14:paraId="254ECBB0" w14:textId="77777777" w:rsidTr="00333AE8">
        <w:tc>
          <w:tcPr>
            <w:tcW w:w="3020" w:type="dxa"/>
          </w:tcPr>
          <w:p w14:paraId="78912EE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tereticornis</w:t>
            </w:r>
            <w:proofErr w:type="spellEnd"/>
          </w:p>
        </w:tc>
        <w:tc>
          <w:tcPr>
            <w:tcW w:w="5197" w:type="dxa"/>
          </w:tcPr>
          <w:p w14:paraId="74C18B44" w14:textId="77777777" w:rsidR="00333AE8" w:rsidRPr="00333AE8" w:rsidRDefault="00333AE8" w:rsidP="00333AE8">
            <w:pPr>
              <w:pStyle w:val="TableText"/>
            </w:pPr>
            <w:r w:rsidRPr="00333AE8">
              <w:t xml:space="preserve">Forest red gum, </w:t>
            </w:r>
            <w:proofErr w:type="gramStart"/>
            <w:r w:rsidRPr="00333AE8">
              <w:t>Blue</w:t>
            </w:r>
            <w:proofErr w:type="gramEnd"/>
            <w:r w:rsidRPr="00333AE8">
              <w:t xml:space="preserve"> gum, Queensland blue gum</w:t>
            </w:r>
          </w:p>
        </w:tc>
        <w:tc>
          <w:tcPr>
            <w:tcW w:w="843" w:type="dxa"/>
          </w:tcPr>
          <w:p w14:paraId="40089BD3" w14:textId="77777777" w:rsidR="00333AE8" w:rsidRPr="00333AE8" w:rsidRDefault="00333AE8" w:rsidP="00333AE8">
            <w:pPr>
              <w:pStyle w:val="TableText"/>
              <w:jc w:val="right"/>
            </w:pPr>
            <w:r w:rsidRPr="00333AE8">
              <w:t>7, 19</w:t>
            </w:r>
          </w:p>
        </w:tc>
      </w:tr>
      <w:bookmarkEnd w:id="143"/>
    </w:tbl>
    <w:p w14:paraId="6BF20F5A" w14:textId="77777777" w:rsidR="00435808" w:rsidRDefault="00435808" w:rsidP="00E175D9"/>
    <w:p w14:paraId="082D2C7F" w14:textId="3BDDF7F8" w:rsidR="001E0F83" w:rsidRDefault="001E0F83" w:rsidP="001E0F83">
      <w:pPr>
        <w:pStyle w:val="Caption"/>
      </w:pPr>
      <w:bookmarkStart w:id="144" w:name="_Toc99530142"/>
      <w:r>
        <w:t xml:space="preserve">Table </w:t>
      </w:r>
      <w:r w:rsidR="00C8689F">
        <w:fldChar w:fldCharType="begin"/>
      </w:r>
      <w:r w:rsidR="00C8689F">
        <w:instrText xml:space="preserve"> SEQ Table \* ARABIC </w:instrText>
      </w:r>
      <w:r w:rsidR="00C8689F">
        <w:fldChar w:fldCharType="separate"/>
      </w:r>
      <w:r w:rsidR="00E4570F">
        <w:rPr>
          <w:noProof/>
        </w:rPr>
        <w:t>38</w:t>
      </w:r>
      <w:r w:rsidR="00C8689F">
        <w:rPr>
          <w:noProof/>
        </w:rPr>
        <w:fldChar w:fldCharType="end"/>
      </w:r>
      <w:r>
        <w:t xml:space="preserve"> </w:t>
      </w:r>
      <w:r w:rsidR="006C6F50">
        <w:t xml:space="preserve">Wet Tropics </w:t>
      </w:r>
      <w:r w:rsidR="00BB16B2">
        <w:t>Ancillary habitat trees</w:t>
      </w:r>
      <w:bookmarkEnd w:id="144"/>
    </w:p>
    <w:tbl>
      <w:tblPr>
        <w:tblStyle w:val="TableGrid"/>
        <w:tblW w:w="0" w:type="auto"/>
        <w:tblBorders>
          <w:insideV w:val="none" w:sz="0" w:space="0" w:color="auto"/>
        </w:tblBorders>
        <w:tblLook w:val="04A0" w:firstRow="1" w:lastRow="0" w:firstColumn="1" w:lastColumn="0" w:noHBand="0" w:noVBand="1"/>
      </w:tblPr>
      <w:tblGrid>
        <w:gridCol w:w="3020"/>
        <w:gridCol w:w="4772"/>
        <w:gridCol w:w="1268"/>
      </w:tblGrid>
      <w:tr w:rsidR="00333AE8" w:rsidRPr="00333AE8" w14:paraId="3F4E8A54" w14:textId="77777777" w:rsidTr="00451911">
        <w:trPr>
          <w:cantSplit/>
          <w:tblHeader/>
        </w:trPr>
        <w:tc>
          <w:tcPr>
            <w:tcW w:w="3020" w:type="dxa"/>
          </w:tcPr>
          <w:p w14:paraId="2FFBAE09" w14:textId="77777777" w:rsidR="00333AE8" w:rsidRPr="00333AE8" w:rsidRDefault="00333AE8" w:rsidP="00333AE8">
            <w:pPr>
              <w:pStyle w:val="TableHeading"/>
            </w:pPr>
            <w:bookmarkStart w:id="145" w:name="Table_38"/>
            <w:r w:rsidRPr="00333AE8">
              <w:t>Tree species scientific name</w:t>
            </w:r>
          </w:p>
        </w:tc>
        <w:tc>
          <w:tcPr>
            <w:tcW w:w="4772" w:type="dxa"/>
          </w:tcPr>
          <w:p w14:paraId="65506A28" w14:textId="77777777" w:rsidR="00333AE8" w:rsidRPr="00333AE8" w:rsidRDefault="00333AE8" w:rsidP="00333AE8">
            <w:pPr>
              <w:pStyle w:val="TableHeading"/>
            </w:pPr>
            <w:r w:rsidRPr="00333AE8">
              <w:t>Common name</w:t>
            </w:r>
          </w:p>
        </w:tc>
        <w:tc>
          <w:tcPr>
            <w:tcW w:w="1268" w:type="dxa"/>
          </w:tcPr>
          <w:p w14:paraId="59056708" w14:textId="77777777" w:rsidR="00333AE8" w:rsidRPr="00333AE8" w:rsidRDefault="00333AE8" w:rsidP="00333AE8">
            <w:pPr>
              <w:pStyle w:val="TableHeading"/>
              <w:jc w:val="right"/>
            </w:pPr>
            <w:r w:rsidRPr="00333AE8">
              <w:t>Source</w:t>
            </w:r>
          </w:p>
        </w:tc>
      </w:tr>
      <w:tr w:rsidR="00333AE8" w:rsidRPr="00333AE8" w14:paraId="0CC28E25" w14:textId="77777777" w:rsidTr="00333AE8">
        <w:tc>
          <w:tcPr>
            <w:tcW w:w="3020" w:type="dxa"/>
          </w:tcPr>
          <w:p w14:paraId="431D8BFC" w14:textId="77777777" w:rsidR="00333AE8" w:rsidRPr="00333AE8" w:rsidRDefault="00333AE8" w:rsidP="00333AE8">
            <w:pPr>
              <w:pStyle w:val="TableText"/>
              <w:rPr>
                <w:rStyle w:val="Emphasis"/>
              </w:rPr>
            </w:pPr>
            <w:proofErr w:type="spellStart"/>
            <w:r w:rsidRPr="00333AE8">
              <w:rPr>
                <w:rStyle w:val="Emphasis"/>
              </w:rPr>
              <w:t>Corymbia</w:t>
            </w:r>
            <w:proofErr w:type="spellEnd"/>
            <w:r w:rsidRPr="00333AE8">
              <w:rPr>
                <w:rStyle w:val="Emphasis"/>
              </w:rPr>
              <w:t xml:space="preserve"> citriodora</w:t>
            </w:r>
          </w:p>
        </w:tc>
        <w:tc>
          <w:tcPr>
            <w:tcW w:w="4772" w:type="dxa"/>
          </w:tcPr>
          <w:p w14:paraId="5F9029B9" w14:textId="77777777" w:rsidR="00333AE8" w:rsidRPr="00333AE8" w:rsidRDefault="00333AE8" w:rsidP="00333AE8">
            <w:pPr>
              <w:pStyle w:val="TableText"/>
            </w:pPr>
            <w:r w:rsidRPr="00333AE8">
              <w:t>Lemon-scented gum, Spotted gum</w:t>
            </w:r>
          </w:p>
        </w:tc>
        <w:tc>
          <w:tcPr>
            <w:tcW w:w="1268" w:type="dxa"/>
          </w:tcPr>
          <w:p w14:paraId="389D7C9E" w14:textId="77777777" w:rsidR="00333AE8" w:rsidRPr="00333AE8" w:rsidRDefault="00333AE8" w:rsidP="00333AE8">
            <w:pPr>
              <w:pStyle w:val="TableText"/>
              <w:jc w:val="right"/>
            </w:pPr>
            <w:r w:rsidRPr="00333AE8">
              <w:t>7</w:t>
            </w:r>
          </w:p>
        </w:tc>
      </w:tr>
      <w:tr w:rsidR="00333AE8" w:rsidRPr="00333AE8" w14:paraId="4FD2D968" w14:textId="77777777" w:rsidTr="00333AE8">
        <w:tc>
          <w:tcPr>
            <w:tcW w:w="3020" w:type="dxa"/>
          </w:tcPr>
          <w:p w14:paraId="1ED3E5A1" w14:textId="77777777" w:rsidR="00333AE8" w:rsidRPr="00333AE8" w:rsidRDefault="00333AE8" w:rsidP="00333AE8">
            <w:pPr>
              <w:pStyle w:val="TableText"/>
              <w:rPr>
                <w:rStyle w:val="Emphasis"/>
              </w:rPr>
            </w:pPr>
            <w:proofErr w:type="spellStart"/>
            <w:r w:rsidRPr="00333AE8">
              <w:rPr>
                <w:rStyle w:val="Emphasis"/>
              </w:rPr>
              <w:t>Corymbia</w:t>
            </w:r>
            <w:proofErr w:type="spellEnd"/>
            <w:r w:rsidRPr="00333AE8">
              <w:rPr>
                <w:rStyle w:val="Emphasis"/>
              </w:rPr>
              <w:t xml:space="preserve"> intermedia</w:t>
            </w:r>
          </w:p>
        </w:tc>
        <w:tc>
          <w:tcPr>
            <w:tcW w:w="4772" w:type="dxa"/>
          </w:tcPr>
          <w:p w14:paraId="421D1034" w14:textId="77777777" w:rsidR="00333AE8" w:rsidRPr="00333AE8" w:rsidRDefault="00333AE8" w:rsidP="00333AE8">
            <w:pPr>
              <w:pStyle w:val="TableText"/>
            </w:pPr>
            <w:r w:rsidRPr="00333AE8">
              <w:t xml:space="preserve">Pink bloodwood, </w:t>
            </w:r>
            <w:proofErr w:type="gramStart"/>
            <w:r w:rsidRPr="00333AE8">
              <w:t>Red</w:t>
            </w:r>
            <w:proofErr w:type="gramEnd"/>
            <w:r w:rsidRPr="00333AE8">
              <w:t xml:space="preserve"> bloodwood</w:t>
            </w:r>
          </w:p>
        </w:tc>
        <w:tc>
          <w:tcPr>
            <w:tcW w:w="1268" w:type="dxa"/>
          </w:tcPr>
          <w:p w14:paraId="70037600" w14:textId="77777777" w:rsidR="00333AE8" w:rsidRPr="00333AE8" w:rsidRDefault="00333AE8" w:rsidP="00333AE8">
            <w:pPr>
              <w:pStyle w:val="TableText"/>
              <w:jc w:val="right"/>
            </w:pPr>
            <w:r w:rsidRPr="00333AE8">
              <w:t>7</w:t>
            </w:r>
          </w:p>
        </w:tc>
      </w:tr>
      <w:tr w:rsidR="00333AE8" w:rsidRPr="00333AE8" w14:paraId="3E791BD0" w14:textId="77777777" w:rsidTr="00333AE8">
        <w:tc>
          <w:tcPr>
            <w:tcW w:w="3020" w:type="dxa"/>
          </w:tcPr>
          <w:p w14:paraId="66EB4AEA" w14:textId="77777777" w:rsidR="00333AE8" w:rsidRPr="00333AE8" w:rsidRDefault="00333AE8" w:rsidP="00333AE8">
            <w:pPr>
              <w:pStyle w:val="TableText"/>
              <w:rPr>
                <w:rStyle w:val="Emphasis"/>
              </w:rPr>
            </w:pPr>
            <w:proofErr w:type="spellStart"/>
            <w:r w:rsidRPr="00333AE8">
              <w:rPr>
                <w:rStyle w:val="Emphasis"/>
              </w:rPr>
              <w:t>Corymbia</w:t>
            </w:r>
            <w:proofErr w:type="spellEnd"/>
            <w:r w:rsidRPr="00333AE8">
              <w:rPr>
                <w:rStyle w:val="Emphasis"/>
              </w:rPr>
              <w:t xml:space="preserve"> </w:t>
            </w:r>
            <w:proofErr w:type="spellStart"/>
            <w:r w:rsidRPr="00333AE8">
              <w:rPr>
                <w:rStyle w:val="Emphasis"/>
              </w:rPr>
              <w:t>tessellaris</w:t>
            </w:r>
            <w:proofErr w:type="spellEnd"/>
          </w:p>
        </w:tc>
        <w:tc>
          <w:tcPr>
            <w:tcW w:w="4772" w:type="dxa"/>
          </w:tcPr>
          <w:p w14:paraId="6BA5CE91" w14:textId="77777777" w:rsidR="00333AE8" w:rsidRPr="00333AE8" w:rsidRDefault="00333AE8" w:rsidP="00333AE8">
            <w:pPr>
              <w:pStyle w:val="TableText"/>
            </w:pPr>
            <w:r w:rsidRPr="00333AE8">
              <w:t xml:space="preserve">Moreton Bay ash, </w:t>
            </w:r>
            <w:proofErr w:type="spellStart"/>
            <w:r w:rsidRPr="00333AE8">
              <w:t>Carbeen</w:t>
            </w:r>
            <w:proofErr w:type="spellEnd"/>
          </w:p>
        </w:tc>
        <w:tc>
          <w:tcPr>
            <w:tcW w:w="1268" w:type="dxa"/>
          </w:tcPr>
          <w:p w14:paraId="52F28F87" w14:textId="77777777" w:rsidR="00333AE8" w:rsidRPr="00333AE8" w:rsidRDefault="00333AE8" w:rsidP="00333AE8">
            <w:pPr>
              <w:pStyle w:val="TableText"/>
              <w:jc w:val="right"/>
            </w:pPr>
            <w:r w:rsidRPr="00333AE8">
              <w:t>7</w:t>
            </w:r>
          </w:p>
        </w:tc>
      </w:tr>
      <w:tr w:rsidR="00333AE8" w:rsidRPr="00333AE8" w14:paraId="53AF745C" w14:textId="77777777" w:rsidTr="00333AE8">
        <w:tc>
          <w:tcPr>
            <w:tcW w:w="3020" w:type="dxa"/>
          </w:tcPr>
          <w:p w14:paraId="472CD85F"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platyphylla</w:t>
            </w:r>
            <w:proofErr w:type="spellEnd"/>
          </w:p>
        </w:tc>
        <w:tc>
          <w:tcPr>
            <w:tcW w:w="4772" w:type="dxa"/>
          </w:tcPr>
          <w:p w14:paraId="1E759E3D" w14:textId="77777777" w:rsidR="00333AE8" w:rsidRPr="00333AE8" w:rsidRDefault="00333AE8" w:rsidP="00333AE8">
            <w:pPr>
              <w:pStyle w:val="TableText"/>
            </w:pPr>
            <w:r w:rsidRPr="00333AE8">
              <w:t>White gum, Poplar gum</w:t>
            </w:r>
          </w:p>
        </w:tc>
        <w:tc>
          <w:tcPr>
            <w:tcW w:w="1268" w:type="dxa"/>
          </w:tcPr>
          <w:p w14:paraId="214448F4" w14:textId="77777777" w:rsidR="00333AE8" w:rsidRPr="00333AE8" w:rsidRDefault="00333AE8" w:rsidP="00333AE8">
            <w:pPr>
              <w:pStyle w:val="TableText"/>
              <w:jc w:val="right"/>
            </w:pPr>
            <w:r w:rsidRPr="00333AE8">
              <w:t>7, 19</w:t>
            </w:r>
          </w:p>
        </w:tc>
      </w:tr>
      <w:tr w:rsidR="00333AE8" w:rsidRPr="00333AE8" w14:paraId="42E82FC8" w14:textId="77777777" w:rsidTr="00333AE8">
        <w:tc>
          <w:tcPr>
            <w:tcW w:w="3020" w:type="dxa"/>
          </w:tcPr>
          <w:p w14:paraId="0D0FBE59" w14:textId="77777777" w:rsidR="00333AE8" w:rsidRPr="00333AE8" w:rsidRDefault="00333AE8" w:rsidP="00333AE8">
            <w:pPr>
              <w:pStyle w:val="TableText"/>
              <w:rPr>
                <w:rStyle w:val="Emphasis"/>
              </w:rPr>
            </w:pPr>
            <w:r w:rsidRPr="00333AE8">
              <w:rPr>
                <w:rStyle w:val="Emphasis"/>
              </w:rPr>
              <w:t xml:space="preserve">Eucalyptus </w:t>
            </w:r>
            <w:proofErr w:type="spellStart"/>
            <w:r w:rsidRPr="00333AE8">
              <w:rPr>
                <w:rStyle w:val="Emphasis"/>
              </w:rPr>
              <w:t>portuensis</w:t>
            </w:r>
            <w:proofErr w:type="spellEnd"/>
          </w:p>
        </w:tc>
        <w:tc>
          <w:tcPr>
            <w:tcW w:w="4772" w:type="dxa"/>
          </w:tcPr>
          <w:p w14:paraId="30061667" w14:textId="77777777" w:rsidR="00333AE8" w:rsidRPr="00333AE8" w:rsidRDefault="00333AE8" w:rsidP="00333AE8">
            <w:pPr>
              <w:pStyle w:val="TableText"/>
            </w:pPr>
            <w:r w:rsidRPr="00333AE8">
              <w:t>Mahogany</w:t>
            </w:r>
          </w:p>
        </w:tc>
        <w:tc>
          <w:tcPr>
            <w:tcW w:w="1268" w:type="dxa"/>
          </w:tcPr>
          <w:p w14:paraId="74963E7D" w14:textId="77777777" w:rsidR="00333AE8" w:rsidRPr="00333AE8" w:rsidRDefault="00333AE8" w:rsidP="00333AE8">
            <w:pPr>
              <w:pStyle w:val="TableText"/>
              <w:jc w:val="right"/>
            </w:pPr>
            <w:r w:rsidRPr="00333AE8">
              <w:t>7, 19</w:t>
            </w:r>
          </w:p>
        </w:tc>
      </w:tr>
      <w:tr w:rsidR="00333AE8" w:rsidRPr="00333AE8" w14:paraId="463C2141" w14:textId="77777777" w:rsidTr="00333AE8">
        <w:tc>
          <w:tcPr>
            <w:tcW w:w="3020" w:type="dxa"/>
          </w:tcPr>
          <w:p w14:paraId="607DD48F" w14:textId="77777777" w:rsidR="00333AE8" w:rsidRPr="00333AE8" w:rsidRDefault="00333AE8" w:rsidP="00333AE8">
            <w:pPr>
              <w:pStyle w:val="TableText"/>
              <w:rPr>
                <w:rStyle w:val="Emphasis"/>
              </w:rPr>
            </w:pPr>
            <w:proofErr w:type="spellStart"/>
            <w:r w:rsidRPr="00333AE8">
              <w:rPr>
                <w:rStyle w:val="Emphasis"/>
              </w:rPr>
              <w:t>Lophostemon</w:t>
            </w:r>
            <w:proofErr w:type="spellEnd"/>
            <w:r w:rsidRPr="00333AE8">
              <w:rPr>
                <w:rStyle w:val="Emphasis"/>
              </w:rPr>
              <w:t xml:space="preserve"> </w:t>
            </w:r>
            <w:proofErr w:type="spellStart"/>
            <w:r w:rsidRPr="00333AE8">
              <w:rPr>
                <w:rStyle w:val="Emphasis"/>
              </w:rPr>
              <w:t>confertus</w:t>
            </w:r>
            <w:proofErr w:type="spellEnd"/>
          </w:p>
        </w:tc>
        <w:tc>
          <w:tcPr>
            <w:tcW w:w="4772" w:type="dxa"/>
          </w:tcPr>
          <w:p w14:paraId="56506809" w14:textId="77777777" w:rsidR="00333AE8" w:rsidRPr="00333AE8" w:rsidRDefault="00333AE8" w:rsidP="00333AE8">
            <w:pPr>
              <w:pStyle w:val="TableText"/>
            </w:pPr>
            <w:r w:rsidRPr="00333AE8">
              <w:t>Scrub box, Brush box, Queensland box, Brisbane box</w:t>
            </w:r>
          </w:p>
        </w:tc>
        <w:tc>
          <w:tcPr>
            <w:tcW w:w="1268" w:type="dxa"/>
          </w:tcPr>
          <w:p w14:paraId="65B4054C" w14:textId="77777777" w:rsidR="00333AE8" w:rsidRPr="00333AE8" w:rsidRDefault="00333AE8" w:rsidP="00333AE8">
            <w:pPr>
              <w:pStyle w:val="TableText"/>
              <w:jc w:val="right"/>
            </w:pPr>
            <w:r w:rsidRPr="00333AE8">
              <w:t>7</w:t>
            </w:r>
          </w:p>
        </w:tc>
      </w:tr>
      <w:tr w:rsidR="00333AE8" w:rsidRPr="00333AE8" w14:paraId="70BF8946" w14:textId="77777777" w:rsidTr="00333AE8">
        <w:tc>
          <w:tcPr>
            <w:tcW w:w="3020" w:type="dxa"/>
          </w:tcPr>
          <w:p w14:paraId="0BD4A2FE" w14:textId="77777777" w:rsidR="00333AE8" w:rsidRPr="00333AE8" w:rsidRDefault="00333AE8" w:rsidP="00333AE8">
            <w:pPr>
              <w:pStyle w:val="TableText"/>
              <w:rPr>
                <w:rStyle w:val="Emphasis"/>
              </w:rPr>
            </w:pPr>
            <w:r w:rsidRPr="00333AE8">
              <w:rPr>
                <w:rStyle w:val="Emphasis"/>
              </w:rPr>
              <w:t xml:space="preserve">Melaleuca </w:t>
            </w:r>
            <w:proofErr w:type="spellStart"/>
            <w:r w:rsidRPr="00333AE8">
              <w:rPr>
                <w:rStyle w:val="Emphasis"/>
              </w:rPr>
              <w:t>quinquenervia</w:t>
            </w:r>
            <w:proofErr w:type="spellEnd"/>
          </w:p>
        </w:tc>
        <w:tc>
          <w:tcPr>
            <w:tcW w:w="4772" w:type="dxa"/>
          </w:tcPr>
          <w:p w14:paraId="777D9EB8" w14:textId="77777777" w:rsidR="00333AE8" w:rsidRPr="00333AE8" w:rsidRDefault="00333AE8" w:rsidP="00333AE8">
            <w:pPr>
              <w:pStyle w:val="TableText"/>
            </w:pPr>
            <w:r w:rsidRPr="00333AE8">
              <w:t>Broad-leaved paperbark</w:t>
            </w:r>
          </w:p>
        </w:tc>
        <w:tc>
          <w:tcPr>
            <w:tcW w:w="1268" w:type="dxa"/>
          </w:tcPr>
          <w:p w14:paraId="293EFEBE" w14:textId="77777777" w:rsidR="00333AE8" w:rsidRPr="00333AE8" w:rsidRDefault="00333AE8" w:rsidP="00333AE8">
            <w:pPr>
              <w:pStyle w:val="TableText"/>
              <w:jc w:val="right"/>
            </w:pPr>
            <w:r w:rsidRPr="00333AE8">
              <w:t>7</w:t>
            </w:r>
          </w:p>
        </w:tc>
      </w:tr>
    </w:tbl>
    <w:p w14:paraId="5D4BB932" w14:textId="05522A6B" w:rsidR="00764D6A" w:rsidRPr="00DE7FBA" w:rsidRDefault="00E91D72">
      <w:pPr>
        <w:pStyle w:val="Heading2"/>
        <w:numPr>
          <w:ilvl w:val="0"/>
          <w:numId w:val="0"/>
        </w:numPr>
        <w:rPr>
          <w:highlight w:val="yellow"/>
        </w:rPr>
      </w:pPr>
      <w:bookmarkStart w:id="146" w:name="_Appendix_A:_List"/>
      <w:bookmarkStart w:id="147" w:name="_Toc99530101"/>
      <w:bookmarkEnd w:id="145"/>
      <w:bookmarkEnd w:id="146"/>
      <w:r w:rsidRPr="00DE7FBA">
        <w:lastRenderedPageBreak/>
        <w:t xml:space="preserve">Appendix A: </w:t>
      </w:r>
      <w:bookmarkEnd w:id="66"/>
      <w:r w:rsidR="00CD7FE5" w:rsidRPr="00DE7FBA">
        <w:t>List of people who provided feedback</w:t>
      </w:r>
      <w:bookmarkEnd w:id="147"/>
    </w:p>
    <w:p w14:paraId="753C4C48" w14:textId="77777777" w:rsidR="00DE7FBA" w:rsidRPr="00E175D9" w:rsidRDefault="00DE7FBA" w:rsidP="00CA2127">
      <w:pPr>
        <w:pStyle w:val="ListBullet"/>
      </w:pPr>
      <w:r w:rsidRPr="00E175D9">
        <w:t>Dr Alistair Melzer</w:t>
      </w:r>
    </w:p>
    <w:p w14:paraId="254749AA" w14:textId="77777777" w:rsidR="00DE7FBA" w:rsidRPr="00E175D9" w:rsidRDefault="00DE7FBA" w:rsidP="00CA2127">
      <w:pPr>
        <w:pStyle w:val="ListBullet"/>
      </w:pPr>
      <w:r w:rsidRPr="00E175D9">
        <w:t xml:space="preserve">Dr Allen </w:t>
      </w:r>
      <w:proofErr w:type="spellStart"/>
      <w:r w:rsidRPr="00E175D9">
        <w:t>McIlwee</w:t>
      </w:r>
      <w:proofErr w:type="spellEnd"/>
    </w:p>
    <w:p w14:paraId="3AE1BAA0" w14:textId="77777777" w:rsidR="00DE7FBA" w:rsidRPr="00E175D9" w:rsidRDefault="00DE7FBA" w:rsidP="00CA2127">
      <w:pPr>
        <w:pStyle w:val="ListBullet"/>
      </w:pPr>
      <w:r w:rsidRPr="00E175D9">
        <w:t>Anthea Challis</w:t>
      </w:r>
    </w:p>
    <w:p w14:paraId="00C16AFD" w14:textId="77777777" w:rsidR="00DE7FBA" w:rsidRPr="00E175D9" w:rsidRDefault="00DE7FBA" w:rsidP="00CA2127">
      <w:pPr>
        <w:pStyle w:val="ListBullet"/>
      </w:pPr>
      <w:r w:rsidRPr="00E175D9">
        <w:t>Dr Bill Ellis</w:t>
      </w:r>
    </w:p>
    <w:p w14:paraId="17321DBE" w14:textId="77777777" w:rsidR="00DE7FBA" w:rsidRPr="00E175D9" w:rsidRDefault="00DE7FBA" w:rsidP="00CA2127">
      <w:pPr>
        <w:pStyle w:val="ListBullet"/>
      </w:pPr>
      <w:r w:rsidRPr="00E175D9">
        <w:t>Dr Brad Law</w:t>
      </w:r>
    </w:p>
    <w:p w14:paraId="78ABAD7B" w14:textId="77777777" w:rsidR="00DE7FBA" w:rsidRPr="00E175D9" w:rsidRDefault="00DE7FBA" w:rsidP="00CA2127">
      <w:pPr>
        <w:pStyle w:val="ListBullet"/>
      </w:pPr>
      <w:r w:rsidRPr="00E175D9">
        <w:t>Dr Cathryn Dexter</w:t>
      </w:r>
    </w:p>
    <w:p w14:paraId="6D2B3A82" w14:textId="77777777" w:rsidR="00DE7FBA" w:rsidRPr="00E175D9" w:rsidRDefault="00DE7FBA" w:rsidP="00CA2127">
      <w:pPr>
        <w:pStyle w:val="ListBullet"/>
      </w:pPr>
      <w:r w:rsidRPr="00E175D9">
        <w:t>Chris Allen</w:t>
      </w:r>
    </w:p>
    <w:p w14:paraId="2E708856" w14:textId="77777777" w:rsidR="00DE7FBA" w:rsidRPr="00E175D9" w:rsidRDefault="00DE7FBA" w:rsidP="00CA2127">
      <w:pPr>
        <w:pStyle w:val="ListBullet"/>
      </w:pPr>
      <w:r w:rsidRPr="00E175D9">
        <w:t>Chris Meakin</w:t>
      </w:r>
    </w:p>
    <w:p w14:paraId="2E2B0F81" w14:textId="77777777" w:rsidR="00DE7FBA" w:rsidRPr="00E175D9" w:rsidRDefault="00DE7FBA" w:rsidP="00CA2127">
      <w:pPr>
        <w:pStyle w:val="ListBullet"/>
      </w:pPr>
      <w:r w:rsidRPr="00E175D9">
        <w:t>Dr Claire Runge</w:t>
      </w:r>
    </w:p>
    <w:p w14:paraId="44FE8D8C" w14:textId="77777777" w:rsidR="00DE7FBA" w:rsidRPr="00E175D9" w:rsidRDefault="00DE7FBA" w:rsidP="00CA2127">
      <w:pPr>
        <w:pStyle w:val="ListBullet"/>
      </w:pPr>
      <w:r w:rsidRPr="00E175D9">
        <w:t>Emeritus Professor Clive McAlpine</w:t>
      </w:r>
    </w:p>
    <w:p w14:paraId="74890AD9" w14:textId="77777777" w:rsidR="00DE7FBA" w:rsidRPr="00E175D9" w:rsidRDefault="00DE7FBA" w:rsidP="00CA2127">
      <w:pPr>
        <w:pStyle w:val="ListBullet"/>
      </w:pPr>
      <w:r w:rsidRPr="00E175D9">
        <w:t xml:space="preserve">Adjunct Professor Dan </w:t>
      </w:r>
      <w:proofErr w:type="spellStart"/>
      <w:r w:rsidRPr="00E175D9">
        <w:t>Lunney</w:t>
      </w:r>
      <w:proofErr w:type="spellEnd"/>
    </w:p>
    <w:p w14:paraId="4872229D" w14:textId="77777777" w:rsidR="00DE7FBA" w:rsidRPr="00E175D9" w:rsidRDefault="00DE7FBA" w:rsidP="00CA2127">
      <w:pPr>
        <w:pStyle w:val="ListBullet"/>
      </w:pPr>
      <w:r w:rsidRPr="00E175D9">
        <w:t>Dr Deidre de Villiers</w:t>
      </w:r>
    </w:p>
    <w:p w14:paraId="5DA6BD92" w14:textId="77777777" w:rsidR="00DE7FBA" w:rsidRPr="00E175D9" w:rsidRDefault="00DE7FBA" w:rsidP="00CA2127">
      <w:pPr>
        <w:pStyle w:val="ListBullet"/>
      </w:pPr>
      <w:r w:rsidRPr="00E175D9">
        <w:t xml:space="preserve">George </w:t>
      </w:r>
      <w:proofErr w:type="spellStart"/>
      <w:r w:rsidRPr="00E175D9">
        <w:t>Madani</w:t>
      </w:r>
      <w:proofErr w:type="spellEnd"/>
    </w:p>
    <w:p w14:paraId="60C37064" w14:textId="77777777" w:rsidR="00DE7FBA" w:rsidRPr="00E175D9" w:rsidRDefault="00DE7FBA" w:rsidP="00CA2127">
      <w:pPr>
        <w:pStyle w:val="ListBullet"/>
      </w:pPr>
      <w:r w:rsidRPr="00E175D9">
        <w:t xml:space="preserve">Dr Harriet </w:t>
      </w:r>
      <w:proofErr w:type="spellStart"/>
      <w:r w:rsidRPr="00E175D9">
        <w:t>Preece</w:t>
      </w:r>
      <w:proofErr w:type="spellEnd"/>
    </w:p>
    <w:p w14:paraId="44BB8AD0" w14:textId="77777777" w:rsidR="00DE7FBA" w:rsidRPr="00E175D9" w:rsidRDefault="00DE7FBA" w:rsidP="00CA2127">
      <w:pPr>
        <w:pStyle w:val="ListBullet"/>
      </w:pPr>
      <w:r w:rsidRPr="00E175D9">
        <w:t>Dr Ivan Lawler</w:t>
      </w:r>
    </w:p>
    <w:p w14:paraId="69C92946" w14:textId="77777777" w:rsidR="00DE7FBA" w:rsidRPr="00E175D9" w:rsidRDefault="00DE7FBA" w:rsidP="00CA2127">
      <w:pPr>
        <w:pStyle w:val="ListBullet"/>
      </w:pPr>
      <w:r w:rsidRPr="00E175D9">
        <w:t>James Fitzgerald</w:t>
      </w:r>
    </w:p>
    <w:p w14:paraId="654148DB" w14:textId="77777777" w:rsidR="00DE7FBA" w:rsidRPr="00E175D9" w:rsidRDefault="00DE7FBA" w:rsidP="00CA2127">
      <w:pPr>
        <w:pStyle w:val="ListBullet"/>
      </w:pPr>
      <w:r w:rsidRPr="00E175D9">
        <w:t>Dr Jennie Mallela</w:t>
      </w:r>
    </w:p>
    <w:p w14:paraId="1494DF04" w14:textId="77777777" w:rsidR="00DE7FBA" w:rsidRPr="00E175D9" w:rsidRDefault="00DE7FBA" w:rsidP="00CA2127">
      <w:pPr>
        <w:pStyle w:val="ListBullet"/>
      </w:pPr>
      <w:r w:rsidRPr="00E175D9">
        <w:t>Dr John Callaghan</w:t>
      </w:r>
    </w:p>
    <w:p w14:paraId="2E3C4DAF" w14:textId="77777777" w:rsidR="00DE7FBA" w:rsidRPr="00E175D9" w:rsidRDefault="00DE7FBA" w:rsidP="00CA2127">
      <w:pPr>
        <w:pStyle w:val="ListBullet"/>
      </w:pPr>
      <w:r w:rsidRPr="00E175D9">
        <w:t xml:space="preserve">John </w:t>
      </w:r>
      <w:proofErr w:type="spellStart"/>
      <w:r w:rsidRPr="00E175D9">
        <w:t>Turbill</w:t>
      </w:r>
      <w:proofErr w:type="spellEnd"/>
    </w:p>
    <w:p w14:paraId="5A7CF303" w14:textId="77777777" w:rsidR="00DE7FBA" w:rsidRPr="00E175D9" w:rsidRDefault="00DE7FBA" w:rsidP="00CA2127">
      <w:pPr>
        <w:pStyle w:val="ListBullet"/>
      </w:pPr>
      <w:r w:rsidRPr="00E175D9">
        <w:t>Dr Jon Hanger</w:t>
      </w:r>
    </w:p>
    <w:p w14:paraId="06839C06" w14:textId="77777777" w:rsidR="00DE7FBA" w:rsidRPr="00E175D9" w:rsidRDefault="00DE7FBA" w:rsidP="00CA2127">
      <w:pPr>
        <w:pStyle w:val="ListBullet"/>
      </w:pPr>
      <w:r w:rsidRPr="00E175D9">
        <w:t>Katie Johnston</w:t>
      </w:r>
    </w:p>
    <w:p w14:paraId="581B6971" w14:textId="77777777" w:rsidR="00DC6DCD" w:rsidRPr="00E175D9" w:rsidRDefault="00DE7FBA" w:rsidP="00CA2127">
      <w:pPr>
        <w:pStyle w:val="ListBullet"/>
      </w:pPr>
      <w:r w:rsidRPr="00E175D9">
        <w:t>Lachlan Wilmott</w:t>
      </w:r>
    </w:p>
    <w:p w14:paraId="21A114EF" w14:textId="3E337BA6" w:rsidR="00DE7FBA" w:rsidRPr="00E175D9" w:rsidRDefault="00DE7FBA" w:rsidP="00CA2127">
      <w:pPr>
        <w:pStyle w:val="ListBullet"/>
      </w:pPr>
      <w:r w:rsidRPr="00E175D9">
        <w:t>Lucy Porter</w:t>
      </w:r>
    </w:p>
    <w:p w14:paraId="5FA66661" w14:textId="77777777" w:rsidR="00DC6DCD" w:rsidRPr="00E175D9" w:rsidRDefault="00DE7FBA" w:rsidP="00CA2127">
      <w:pPr>
        <w:pStyle w:val="ListBullet"/>
      </w:pPr>
      <w:r w:rsidRPr="00E175D9">
        <w:t>Mark Aitkens</w:t>
      </w:r>
    </w:p>
    <w:p w14:paraId="659C0416" w14:textId="77777777" w:rsidR="00DC6DCD" w:rsidRPr="00E175D9" w:rsidRDefault="00DE7FBA" w:rsidP="00CA2127">
      <w:pPr>
        <w:pStyle w:val="ListBullet"/>
      </w:pPr>
      <w:r w:rsidRPr="00E175D9">
        <w:t>Margot Law</w:t>
      </w:r>
    </w:p>
    <w:p w14:paraId="0E296289" w14:textId="23A75607" w:rsidR="00DE7FBA" w:rsidRPr="00E175D9" w:rsidRDefault="00DE7FBA" w:rsidP="00CA2127">
      <w:pPr>
        <w:pStyle w:val="ListBullet"/>
      </w:pPr>
      <w:r w:rsidRPr="00E175D9">
        <w:t>Associate Professor Mathew Crowther</w:t>
      </w:r>
    </w:p>
    <w:p w14:paraId="64B5E7AD" w14:textId="77777777" w:rsidR="00DE7FBA" w:rsidRPr="00E175D9" w:rsidRDefault="00DE7FBA" w:rsidP="00CA2127">
      <w:pPr>
        <w:pStyle w:val="ListBullet"/>
      </w:pPr>
      <w:r w:rsidRPr="00E175D9">
        <w:t>Dr Michaela Blyton</w:t>
      </w:r>
    </w:p>
    <w:p w14:paraId="3185C3BF" w14:textId="77777777" w:rsidR="00DE7FBA" w:rsidRPr="00E175D9" w:rsidRDefault="00DE7FBA" w:rsidP="00CA2127">
      <w:pPr>
        <w:pStyle w:val="ListBullet"/>
      </w:pPr>
      <w:r w:rsidRPr="00E175D9">
        <w:t xml:space="preserve">Dr Nicole </w:t>
      </w:r>
      <w:proofErr w:type="spellStart"/>
      <w:r w:rsidRPr="00E175D9">
        <w:t>Gallahar</w:t>
      </w:r>
      <w:proofErr w:type="spellEnd"/>
    </w:p>
    <w:p w14:paraId="73B33F70" w14:textId="77777777" w:rsidR="00DE7FBA" w:rsidRPr="00E175D9" w:rsidRDefault="00DE7FBA" w:rsidP="00CA2127">
      <w:pPr>
        <w:pStyle w:val="ListBullet"/>
      </w:pPr>
      <w:r w:rsidRPr="00E175D9">
        <w:t>Dr Rebecca Montague-Drake</w:t>
      </w:r>
    </w:p>
    <w:p w14:paraId="3E95AFB6" w14:textId="77777777" w:rsidR="00DE7FBA" w:rsidRPr="00E175D9" w:rsidRDefault="00DE7FBA" w:rsidP="00CA2127">
      <w:pPr>
        <w:pStyle w:val="ListBullet"/>
      </w:pPr>
      <w:r w:rsidRPr="00E175D9">
        <w:lastRenderedPageBreak/>
        <w:t>Rod Pietsch</w:t>
      </w:r>
    </w:p>
    <w:p w14:paraId="0F82B50F" w14:textId="77777777" w:rsidR="00DE7FBA" w:rsidRPr="00E175D9" w:rsidRDefault="00DE7FBA" w:rsidP="00CA2127">
      <w:pPr>
        <w:pStyle w:val="ListBullet"/>
      </w:pPr>
      <w:r w:rsidRPr="00E175D9">
        <w:t xml:space="preserve">Dr </w:t>
      </w:r>
      <w:proofErr w:type="spellStart"/>
      <w:r w:rsidRPr="00E175D9">
        <w:t>Romane</w:t>
      </w:r>
      <w:proofErr w:type="spellEnd"/>
      <w:r w:rsidRPr="00E175D9">
        <w:t xml:space="preserve"> Cristescu</w:t>
      </w:r>
    </w:p>
    <w:p w14:paraId="2468AF0E" w14:textId="77777777" w:rsidR="00DE7FBA" w:rsidRPr="00E175D9" w:rsidRDefault="00DE7FBA" w:rsidP="00CA2127">
      <w:pPr>
        <w:pStyle w:val="ListBullet"/>
      </w:pPr>
      <w:r w:rsidRPr="00E175D9">
        <w:t>Sarah Brown</w:t>
      </w:r>
    </w:p>
    <w:p w14:paraId="5F10852D" w14:textId="77777777" w:rsidR="00DE7FBA" w:rsidRPr="00E175D9" w:rsidRDefault="00DE7FBA" w:rsidP="00CA2127">
      <w:pPr>
        <w:pStyle w:val="ListBullet"/>
      </w:pPr>
      <w:r w:rsidRPr="00E175D9">
        <w:t>Simon Barber</w:t>
      </w:r>
    </w:p>
    <w:p w14:paraId="17D1E811" w14:textId="77777777" w:rsidR="00DE7FBA" w:rsidRPr="00E175D9" w:rsidRDefault="00DE7FBA" w:rsidP="00CA2127">
      <w:pPr>
        <w:pStyle w:val="ListBullet"/>
      </w:pPr>
      <w:r w:rsidRPr="00E175D9">
        <w:t>Dr Steven Cork</w:t>
      </w:r>
    </w:p>
    <w:p w14:paraId="75566E72" w14:textId="6AC08A0C" w:rsidR="009F2FB9" w:rsidRPr="00E175D9" w:rsidRDefault="00DE7FBA" w:rsidP="00CA2127">
      <w:pPr>
        <w:pStyle w:val="ListBullet"/>
      </w:pPr>
      <w:r w:rsidRPr="00E175D9">
        <w:t>Emeritus Professor William Foley</w:t>
      </w:r>
    </w:p>
    <w:p w14:paraId="0D5C2894" w14:textId="6DFAFF65" w:rsidR="00764D6A" w:rsidRPr="0078281A" w:rsidRDefault="00E91D72">
      <w:pPr>
        <w:pStyle w:val="Heading2"/>
        <w:numPr>
          <w:ilvl w:val="0"/>
          <w:numId w:val="0"/>
        </w:numPr>
      </w:pPr>
      <w:bookmarkStart w:id="148" w:name="_Appendix_B:_Reference"/>
      <w:bookmarkStart w:id="149" w:name="_Toc99530102"/>
      <w:bookmarkEnd w:id="148"/>
      <w:r w:rsidRPr="0078281A">
        <w:lastRenderedPageBreak/>
        <w:t xml:space="preserve">Appendix B: </w:t>
      </w:r>
      <w:r w:rsidR="0078281A" w:rsidRPr="0078281A">
        <w:t>Reference sources for LIKT and ancillary habitat tree lists</w:t>
      </w:r>
      <w:bookmarkEnd w:id="149"/>
    </w:p>
    <w:tbl>
      <w:tblPr>
        <w:tblStyle w:val="TableGrid"/>
        <w:tblW w:w="0" w:type="auto"/>
        <w:tblBorders>
          <w:insideV w:val="none" w:sz="0" w:space="0" w:color="auto"/>
        </w:tblBorders>
        <w:tblLook w:val="04A0" w:firstRow="1" w:lastRow="0" w:firstColumn="1" w:lastColumn="0" w:noHBand="0" w:noVBand="1"/>
      </w:tblPr>
      <w:tblGrid>
        <w:gridCol w:w="704"/>
        <w:gridCol w:w="8356"/>
      </w:tblGrid>
      <w:tr w:rsidR="0078281A" w:rsidRPr="0078281A" w14:paraId="45383DFE" w14:textId="77777777" w:rsidTr="001E0F83">
        <w:trPr>
          <w:tblHeader/>
        </w:trPr>
        <w:tc>
          <w:tcPr>
            <w:tcW w:w="704" w:type="dxa"/>
          </w:tcPr>
          <w:p w14:paraId="598D9DC5" w14:textId="77777777" w:rsidR="0078281A" w:rsidRPr="0078281A" w:rsidRDefault="0078281A" w:rsidP="001E0F83">
            <w:pPr>
              <w:pStyle w:val="TableHeading"/>
            </w:pPr>
            <w:bookmarkStart w:id="150" w:name="Table_39"/>
            <w:r w:rsidRPr="0078281A">
              <w:t>Code</w:t>
            </w:r>
          </w:p>
        </w:tc>
        <w:tc>
          <w:tcPr>
            <w:tcW w:w="8356" w:type="dxa"/>
          </w:tcPr>
          <w:p w14:paraId="28EA7286" w14:textId="77777777" w:rsidR="0078281A" w:rsidRPr="0078281A" w:rsidRDefault="0078281A" w:rsidP="009157BC">
            <w:pPr>
              <w:pStyle w:val="TableHeading"/>
            </w:pPr>
            <w:r w:rsidRPr="0078281A">
              <w:t>Citation</w:t>
            </w:r>
          </w:p>
        </w:tc>
      </w:tr>
      <w:tr w:rsidR="0078281A" w:rsidRPr="0078281A" w14:paraId="5786F66B" w14:textId="77777777" w:rsidTr="001E0F83">
        <w:tc>
          <w:tcPr>
            <w:tcW w:w="704" w:type="dxa"/>
          </w:tcPr>
          <w:p w14:paraId="19AF25C6" w14:textId="77777777" w:rsidR="0078281A" w:rsidRPr="0078281A" w:rsidRDefault="0078281A" w:rsidP="001E0F83">
            <w:pPr>
              <w:pStyle w:val="TableText"/>
              <w:jc w:val="right"/>
            </w:pPr>
            <w:r w:rsidRPr="0078281A">
              <w:t>1</w:t>
            </w:r>
          </w:p>
        </w:tc>
        <w:tc>
          <w:tcPr>
            <w:tcW w:w="8356" w:type="dxa"/>
          </w:tcPr>
          <w:p w14:paraId="6F48D101" w14:textId="4D7EB69E" w:rsidR="0078281A" w:rsidRPr="0078281A" w:rsidRDefault="0078281A" w:rsidP="009157BC">
            <w:pPr>
              <w:pStyle w:val="TableText"/>
            </w:pPr>
            <w:r w:rsidRPr="0078281A">
              <w:t xml:space="preserve">Runge, CA, Rhodes, </w:t>
            </w:r>
            <w:r w:rsidR="004E68C1">
              <w:t>JR</w:t>
            </w:r>
            <w:r w:rsidRPr="0078281A">
              <w:t xml:space="preserve"> and Lopez-Cubillos, DS 2021a</w:t>
            </w:r>
            <w:r w:rsidR="004E68C1">
              <w:t>,</w:t>
            </w:r>
            <w:r w:rsidRPr="0078281A">
              <w:t xml:space="preserve"> </w:t>
            </w:r>
            <w:hyperlink r:id="rId30" w:anchor=".YNVYN0wRWUk" w:history="1">
              <w:r w:rsidRPr="00DE216D">
                <w:rPr>
                  <w:rStyle w:val="Hyperlink"/>
                </w:rPr>
                <w:t>Mapping koala habitat for greater Queensland: Koala tree list - TableA2</w:t>
              </w:r>
            </w:hyperlink>
            <w:r w:rsidRPr="0078281A">
              <w:t>. Dataset. Threatened Species Recovery Hub. The University of Queensland, Brisbane, QLD.</w:t>
            </w:r>
          </w:p>
        </w:tc>
      </w:tr>
      <w:tr w:rsidR="0078281A" w:rsidRPr="0078281A" w14:paraId="5933DA7C" w14:textId="77777777" w:rsidTr="001E0F83">
        <w:tc>
          <w:tcPr>
            <w:tcW w:w="704" w:type="dxa"/>
          </w:tcPr>
          <w:p w14:paraId="6FA845CD" w14:textId="77777777" w:rsidR="0078281A" w:rsidRPr="0078281A" w:rsidRDefault="0078281A" w:rsidP="001E0F83">
            <w:pPr>
              <w:pStyle w:val="TableText"/>
              <w:jc w:val="right"/>
            </w:pPr>
            <w:r w:rsidRPr="0078281A">
              <w:t>2</w:t>
            </w:r>
          </w:p>
        </w:tc>
        <w:tc>
          <w:tcPr>
            <w:tcW w:w="8356" w:type="dxa"/>
          </w:tcPr>
          <w:p w14:paraId="258ACEFF" w14:textId="113096DB" w:rsidR="0078281A" w:rsidRPr="0078281A" w:rsidRDefault="0078281A" w:rsidP="009157BC">
            <w:pPr>
              <w:pStyle w:val="TableText"/>
            </w:pPr>
            <w:r w:rsidRPr="0078281A">
              <w:t>DES 2020</w:t>
            </w:r>
            <w:r w:rsidR="004E68C1">
              <w:t>,</w:t>
            </w:r>
            <w:r w:rsidRPr="0078281A">
              <w:t xml:space="preserve"> </w:t>
            </w:r>
            <w:hyperlink r:id="rId31" w:history="1">
              <w:r w:rsidRPr="00DE216D">
                <w:rPr>
                  <w:rStyle w:val="Hyperlink"/>
                </w:rPr>
                <w:t>Spatial modelling for koalas in South East Queensland: Report version 1.1. Koala Habitat Areas (KHA) v1.0, Locally Refined Koala Habitat Areas (LRKHA) v1.1, Koala Priority Areas (KPA) v1.0, Koala Habitat Restoration Areas (KHRA) v1.0.</w:t>
              </w:r>
            </w:hyperlink>
            <w:r w:rsidRPr="0078281A">
              <w:t xml:space="preserve"> Department of Environment and Science, Queensland Government. Brisbane, QLD.</w:t>
            </w:r>
          </w:p>
        </w:tc>
      </w:tr>
      <w:tr w:rsidR="0078281A" w:rsidRPr="0078281A" w14:paraId="3F1BEB8A" w14:textId="77777777" w:rsidTr="001E0F83">
        <w:tc>
          <w:tcPr>
            <w:tcW w:w="704" w:type="dxa"/>
          </w:tcPr>
          <w:p w14:paraId="3551BCAF" w14:textId="77777777" w:rsidR="0078281A" w:rsidRPr="0078281A" w:rsidRDefault="0078281A" w:rsidP="001E0F83">
            <w:pPr>
              <w:pStyle w:val="TableText"/>
              <w:jc w:val="right"/>
            </w:pPr>
            <w:r w:rsidRPr="0078281A">
              <w:t>3</w:t>
            </w:r>
          </w:p>
        </w:tc>
        <w:tc>
          <w:tcPr>
            <w:tcW w:w="8356" w:type="dxa"/>
          </w:tcPr>
          <w:p w14:paraId="1BC06629" w14:textId="1017FFAA" w:rsidR="0078281A" w:rsidRPr="0078281A" w:rsidRDefault="0078281A" w:rsidP="009157BC">
            <w:pPr>
              <w:pStyle w:val="TableText"/>
            </w:pPr>
            <w:r w:rsidRPr="0078281A">
              <w:t>Melzer, A, Cristescu, R, Ellis, W, et al. 2014</w:t>
            </w:r>
            <w:r w:rsidR="004E68C1">
              <w:t>,</w:t>
            </w:r>
            <w:r w:rsidRPr="0078281A">
              <w:t xml:space="preserve"> </w:t>
            </w:r>
            <w:hyperlink r:id="rId32" w:history="1">
              <w:r w:rsidRPr="00DE216D">
                <w:rPr>
                  <w:rStyle w:val="Hyperlink"/>
                </w:rPr>
                <w:t>The habitat and diet of koalas (Phascolarctos cinereus) in Queensland</w:t>
              </w:r>
            </w:hyperlink>
            <w:r w:rsidRPr="0078281A">
              <w:t>. Australian Mammalogy 36(2), pp. 189–199.</w:t>
            </w:r>
          </w:p>
        </w:tc>
      </w:tr>
      <w:tr w:rsidR="0078281A" w:rsidRPr="0078281A" w14:paraId="15919173" w14:textId="77777777" w:rsidTr="001E0F83">
        <w:tc>
          <w:tcPr>
            <w:tcW w:w="704" w:type="dxa"/>
          </w:tcPr>
          <w:p w14:paraId="2D27F343" w14:textId="77777777" w:rsidR="0078281A" w:rsidRPr="0078281A" w:rsidRDefault="0078281A" w:rsidP="001E0F83">
            <w:pPr>
              <w:pStyle w:val="TableText"/>
              <w:jc w:val="right"/>
            </w:pPr>
            <w:r w:rsidRPr="0078281A">
              <w:t>4</w:t>
            </w:r>
          </w:p>
        </w:tc>
        <w:tc>
          <w:tcPr>
            <w:tcW w:w="8356" w:type="dxa"/>
          </w:tcPr>
          <w:p w14:paraId="70AC1AEB" w14:textId="03B7E7C4" w:rsidR="0078281A" w:rsidRPr="0078281A" w:rsidRDefault="0078281A" w:rsidP="009157BC">
            <w:pPr>
              <w:pStyle w:val="TableText"/>
            </w:pPr>
            <w:r w:rsidRPr="0078281A">
              <w:t>Callaghan, J</w:t>
            </w:r>
            <w:r w:rsidR="004E68C1">
              <w:t>,</w:t>
            </w:r>
            <w:r w:rsidRPr="0078281A">
              <w:t xml:space="preserve"> McAlpine, C</w:t>
            </w:r>
            <w:r w:rsidR="004E68C1">
              <w:t>,</w:t>
            </w:r>
            <w:r w:rsidRPr="0078281A">
              <w:t xml:space="preserve"> Thompson, J</w:t>
            </w:r>
            <w:r w:rsidR="004E68C1">
              <w:t>,</w:t>
            </w:r>
            <w:r w:rsidRPr="0078281A">
              <w:t xml:space="preserve"> et al. 2011</w:t>
            </w:r>
            <w:r w:rsidR="004E68C1">
              <w:t>,</w:t>
            </w:r>
            <w:r w:rsidRPr="0078281A">
              <w:t xml:space="preserve"> </w:t>
            </w:r>
            <w:hyperlink r:id="rId33" w:history="1">
              <w:r w:rsidRPr="00DE216D">
                <w:rPr>
                  <w:rStyle w:val="Hyperlink"/>
                </w:rPr>
                <w:t>Ranking and mapping koala habitat quality for conservation planning on the basis of indirect evidence of tree-species use: A case study of Noosa Shire, south-eastern Queensland.</w:t>
              </w:r>
            </w:hyperlink>
            <w:r w:rsidRPr="0078281A">
              <w:t xml:space="preserve"> Wildlife Research 38(2), pp. 89–102.</w:t>
            </w:r>
          </w:p>
        </w:tc>
      </w:tr>
      <w:tr w:rsidR="0078281A" w:rsidRPr="0078281A" w14:paraId="7EF2EC11" w14:textId="77777777" w:rsidTr="001E0F83">
        <w:tc>
          <w:tcPr>
            <w:tcW w:w="704" w:type="dxa"/>
          </w:tcPr>
          <w:p w14:paraId="0C85A7CC" w14:textId="77777777" w:rsidR="0078281A" w:rsidRPr="0078281A" w:rsidRDefault="0078281A" w:rsidP="001E0F83">
            <w:pPr>
              <w:pStyle w:val="TableText"/>
              <w:jc w:val="right"/>
            </w:pPr>
            <w:r w:rsidRPr="0078281A">
              <w:t>5</w:t>
            </w:r>
          </w:p>
        </w:tc>
        <w:tc>
          <w:tcPr>
            <w:tcW w:w="8356" w:type="dxa"/>
          </w:tcPr>
          <w:p w14:paraId="7E82E75E" w14:textId="4142F6DC" w:rsidR="0078281A" w:rsidRPr="0078281A" w:rsidRDefault="0078281A" w:rsidP="009157BC">
            <w:pPr>
              <w:pStyle w:val="TableText"/>
            </w:pPr>
            <w:r w:rsidRPr="0078281A">
              <w:t>Woodward, W</w:t>
            </w:r>
            <w:r w:rsidR="004E68C1">
              <w:t>,</w:t>
            </w:r>
            <w:r w:rsidRPr="0078281A">
              <w:t xml:space="preserve"> Ellis, </w:t>
            </w:r>
            <w:r w:rsidR="004E68C1">
              <w:t>WA,</w:t>
            </w:r>
            <w:r w:rsidRPr="0078281A">
              <w:t xml:space="preserve"> Carrick, </w:t>
            </w:r>
            <w:r w:rsidR="004E68C1">
              <w:t>FN,</w:t>
            </w:r>
            <w:r w:rsidRPr="0078281A">
              <w:t xml:space="preserve"> et al. 2008</w:t>
            </w:r>
            <w:r w:rsidR="004E68C1">
              <w:t>,</w:t>
            </w:r>
            <w:r w:rsidRPr="0078281A">
              <w:t xml:space="preserve"> </w:t>
            </w:r>
            <w:hyperlink r:id="rId34" w:history="1">
              <w:r w:rsidRPr="00DE216D">
                <w:rPr>
                  <w:rStyle w:val="Hyperlink"/>
                </w:rPr>
                <w:t>Koalas on North Stradbroke Island: Diet, tree use and reconstructed landscapes.</w:t>
              </w:r>
            </w:hyperlink>
            <w:r w:rsidRPr="0078281A">
              <w:t xml:space="preserve"> Wildlife Research 35(7), pp. 606–611.</w:t>
            </w:r>
          </w:p>
        </w:tc>
      </w:tr>
      <w:tr w:rsidR="0078281A" w:rsidRPr="0078281A" w14:paraId="44C8E289" w14:textId="77777777" w:rsidTr="001E0F83">
        <w:tc>
          <w:tcPr>
            <w:tcW w:w="704" w:type="dxa"/>
          </w:tcPr>
          <w:p w14:paraId="4857502C" w14:textId="77777777" w:rsidR="0078281A" w:rsidRPr="0078281A" w:rsidRDefault="0078281A" w:rsidP="001E0F83">
            <w:pPr>
              <w:pStyle w:val="TableText"/>
              <w:jc w:val="right"/>
            </w:pPr>
            <w:r w:rsidRPr="0078281A">
              <w:t>6</w:t>
            </w:r>
          </w:p>
        </w:tc>
        <w:tc>
          <w:tcPr>
            <w:tcW w:w="8356" w:type="dxa"/>
          </w:tcPr>
          <w:p w14:paraId="58AB7589" w14:textId="7476D643" w:rsidR="0078281A" w:rsidRPr="0078281A" w:rsidRDefault="0078281A" w:rsidP="009157BC">
            <w:pPr>
              <w:pStyle w:val="TableText"/>
            </w:pPr>
            <w:r w:rsidRPr="0078281A">
              <w:t>de Villiers, D 2021</w:t>
            </w:r>
            <w:r w:rsidR="004E68C1">
              <w:t>,</w:t>
            </w:r>
            <w:r w:rsidRPr="0078281A">
              <w:t xml:space="preserve"> </w:t>
            </w:r>
            <w:proofErr w:type="gramStart"/>
            <w:r w:rsidRPr="0078281A">
              <w:t>Moreton bay</w:t>
            </w:r>
            <w:proofErr w:type="gramEnd"/>
            <w:r w:rsidRPr="0078281A">
              <w:t xml:space="preserve"> rail project data on tree use 2013-2017.</w:t>
            </w:r>
          </w:p>
        </w:tc>
      </w:tr>
      <w:tr w:rsidR="0078281A" w:rsidRPr="0078281A" w14:paraId="326B3872" w14:textId="77777777" w:rsidTr="001E0F83">
        <w:tc>
          <w:tcPr>
            <w:tcW w:w="704" w:type="dxa"/>
          </w:tcPr>
          <w:p w14:paraId="69A76C79" w14:textId="77777777" w:rsidR="0078281A" w:rsidRPr="0078281A" w:rsidRDefault="0078281A" w:rsidP="001E0F83">
            <w:pPr>
              <w:pStyle w:val="TableText"/>
              <w:jc w:val="right"/>
            </w:pPr>
            <w:r w:rsidRPr="0078281A">
              <w:t>7</w:t>
            </w:r>
          </w:p>
        </w:tc>
        <w:tc>
          <w:tcPr>
            <w:tcW w:w="8356" w:type="dxa"/>
          </w:tcPr>
          <w:p w14:paraId="56F93B77" w14:textId="410539A7" w:rsidR="0078281A" w:rsidRPr="0078281A" w:rsidRDefault="0078281A" w:rsidP="009157BC">
            <w:pPr>
              <w:pStyle w:val="TableText"/>
            </w:pPr>
            <w:r w:rsidRPr="0078281A">
              <w:t>Runge, C.A</w:t>
            </w:r>
            <w:r w:rsidR="004E68C1">
              <w:t>,</w:t>
            </w:r>
            <w:r w:rsidRPr="0078281A">
              <w:t xml:space="preserve"> Rhodes, </w:t>
            </w:r>
            <w:r w:rsidR="004E68C1">
              <w:t>JR</w:t>
            </w:r>
            <w:r w:rsidRPr="0078281A">
              <w:t xml:space="preserve"> and Lopez-Cubillos, DS 2021b</w:t>
            </w:r>
            <w:r w:rsidR="004E68C1">
              <w:t>,</w:t>
            </w:r>
            <w:r w:rsidRPr="0078281A">
              <w:t xml:space="preserve"> </w:t>
            </w:r>
            <w:hyperlink r:id="rId35" w:anchor=".YNVYN0wRWUk" w:history="1">
              <w:r w:rsidRPr="00DE216D">
                <w:rPr>
                  <w:rStyle w:val="Hyperlink"/>
                </w:rPr>
                <w:t>Queensland Koala Habitat Mapping. RE sp. tree suitability appendix table1</w:t>
              </w:r>
            </w:hyperlink>
            <w:r w:rsidRPr="0078281A">
              <w:t>. Dataset. Threatened Species Recovery Hub. The University of Queensland, Brisbane, QLD.</w:t>
            </w:r>
          </w:p>
        </w:tc>
      </w:tr>
      <w:tr w:rsidR="0078281A" w:rsidRPr="0078281A" w14:paraId="2B872954" w14:textId="77777777" w:rsidTr="001E0F83">
        <w:tc>
          <w:tcPr>
            <w:tcW w:w="704" w:type="dxa"/>
          </w:tcPr>
          <w:p w14:paraId="56613CB0" w14:textId="77777777" w:rsidR="0078281A" w:rsidRPr="0078281A" w:rsidRDefault="0078281A" w:rsidP="001E0F83">
            <w:pPr>
              <w:pStyle w:val="TableText"/>
              <w:jc w:val="right"/>
            </w:pPr>
            <w:r w:rsidRPr="0078281A">
              <w:t>8</w:t>
            </w:r>
          </w:p>
        </w:tc>
        <w:tc>
          <w:tcPr>
            <w:tcW w:w="8356" w:type="dxa"/>
          </w:tcPr>
          <w:p w14:paraId="6B620C85" w14:textId="00818C72" w:rsidR="0078281A" w:rsidRPr="0078281A" w:rsidRDefault="0078281A" w:rsidP="009157BC">
            <w:pPr>
              <w:pStyle w:val="TableText"/>
            </w:pPr>
            <w:r w:rsidRPr="0078281A">
              <w:t>Wu, H</w:t>
            </w:r>
            <w:r w:rsidR="004E68C1">
              <w:t>,</w:t>
            </w:r>
            <w:r w:rsidRPr="0078281A">
              <w:t xml:space="preserve"> McAlpine, CA and Seabrook, LM 2012</w:t>
            </w:r>
            <w:r w:rsidR="004E68C1">
              <w:t>,</w:t>
            </w:r>
            <w:r w:rsidRPr="0078281A">
              <w:t xml:space="preserve"> </w:t>
            </w:r>
            <w:hyperlink r:id="rId36" w:history="1">
              <w:r w:rsidRPr="00DE216D">
                <w:rPr>
                  <w:rStyle w:val="Hyperlink"/>
                </w:rPr>
                <w:t>The dietary preferences of koalas, Phascolarctos cinereus, in southwest Queensland</w:t>
              </w:r>
            </w:hyperlink>
            <w:r w:rsidRPr="0078281A">
              <w:t>. Australian Zoologist 36(1), pp. 93–102.</w:t>
            </w:r>
          </w:p>
        </w:tc>
      </w:tr>
      <w:tr w:rsidR="0078281A" w:rsidRPr="0078281A" w14:paraId="5499CE85" w14:textId="77777777" w:rsidTr="001E0F83">
        <w:tc>
          <w:tcPr>
            <w:tcW w:w="704" w:type="dxa"/>
          </w:tcPr>
          <w:p w14:paraId="7B493B47" w14:textId="77777777" w:rsidR="0078281A" w:rsidRPr="0078281A" w:rsidRDefault="0078281A" w:rsidP="001E0F83">
            <w:pPr>
              <w:pStyle w:val="TableText"/>
              <w:jc w:val="right"/>
            </w:pPr>
            <w:r w:rsidRPr="0078281A">
              <w:t>9</w:t>
            </w:r>
          </w:p>
        </w:tc>
        <w:tc>
          <w:tcPr>
            <w:tcW w:w="8356" w:type="dxa"/>
          </w:tcPr>
          <w:p w14:paraId="437402BC" w14:textId="04F59D8D" w:rsidR="0078281A" w:rsidRPr="0078281A" w:rsidRDefault="0078281A" w:rsidP="009157BC">
            <w:pPr>
              <w:pStyle w:val="TableText"/>
            </w:pPr>
            <w:r w:rsidRPr="0078281A">
              <w:t xml:space="preserve">Ellis, </w:t>
            </w:r>
            <w:r w:rsidR="004E68C1">
              <w:t>WA</w:t>
            </w:r>
            <w:r w:rsidRPr="0078281A">
              <w:t>H</w:t>
            </w:r>
            <w:r w:rsidR="004E68C1">
              <w:t>,</w:t>
            </w:r>
            <w:r w:rsidRPr="0078281A">
              <w:t xml:space="preserve"> Melzer, A</w:t>
            </w:r>
            <w:r w:rsidR="004E68C1">
              <w:t>,</w:t>
            </w:r>
            <w:r w:rsidRPr="0078281A">
              <w:t xml:space="preserve"> Carrick, </w:t>
            </w:r>
            <w:r w:rsidR="004E68C1">
              <w:t>FN,</w:t>
            </w:r>
            <w:r w:rsidRPr="0078281A">
              <w:t xml:space="preserve"> et al. 2002</w:t>
            </w:r>
            <w:r w:rsidR="004E68C1">
              <w:t>,</w:t>
            </w:r>
            <w:r w:rsidRPr="0078281A">
              <w:t xml:space="preserve"> </w:t>
            </w:r>
            <w:hyperlink r:id="rId37" w:history="1">
              <w:r w:rsidRPr="00DE216D">
                <w:rPr>
                  <w:rStyle w:val="Hyperlink"/>
                </w:rPr>
                <w:t>Tree use, diet and home range of the koala (Phascolarctos cinereus) at Blair Athol, central Queensland</w:t>
              </w:r>
            </w:hyperlink>
            <w:r w:rsidRPr="0078281A">
              <w:t>. Wildlife Research 29(3), pp. 303–311.</w:t>
            </w:r>
          </w:p>
        </w:tc>
      </w:tr>
      <w:tr w:rsidR="0078281A" w:rsidRPr="0078281A" w14:paraId="155E7B38" w14:textId="77777777" w:rsidTr="001E0F83">
        <w:tc>
          <w:tcPr>
            <w:tcW w:w="704" w:type="dxa"/>
          </w:tcPr>
          <w:p w14:paraId="2B94B78F" w14:textId="77777777" w:rsidR="0078281A" w:rsidRPr="0078281A" w:rsidRDefault="0078281A" w:rsidP="001E0F83">
            <w:pPr>
              <w:pStyle w:val="TableText"/>
              <w:jc w:val="right"/>
            </w:pPr>
            <w:r w:rsidRPr="0078281A">
              <w:t>10</w:t>
            </w:r>
          </w:p>
        </w:tc>
        <w:tc>
          <w:tcPr>
            <w:tcW w:w="8356" w:type="dxa"/>
          </w:tcPr>
          <w:p w14:paraId="0352AA5E" w14:textId="5DA9DD2C" w:rsidR="0078281A" w:rsidRPr="0078281A" w:rsidRDefault="0078281A" w:rsidP="009157BC">
            <w:pPr>
              <w:pStyle w:val="TableText"/>
            </w:pPr>
            <w:r w:rsidRPr="0078281A">
              <w:t xml:space="preserve">Smith, </w:t>
            </w:r>
            <w:r w:rsidR="004E68C1">
              <w:t>AG,</w:t>
            </w:r>
            <w:r w:rsidRPr="0078281A">
              <w:t xml:space="preserve"> McAlpine, C</w:t>
            </w:r>
            <w:r w:rsidR="004E68C1">
              <w:t>,</w:t>
            </w:r>
            <w:r w:rsidRPr="0078281A">
              <w:t xml:space="preserve"> Rhodes, </w:t>
            </w:r>
            <w:r w:rsidR="004E68C1">
              <w:t>JR,</w:t>
            </w:r>
            <w:r w:rsidRPr="0078281A">
              <w:t xml:space="preserve"> et al. 2013</w:t>
            </w:r>
            <w:r w:rsidR="004E68C1">
              <w:t>,</w:t>
            </w:r>
            <w:r w:rsidRPr="0078281A">
              <w:t xml:space="preserve"> </w:t>
            </w:r>
            <w:hyperlink r:id="rId38" w:history="1">
              <w:r w:rsidRPr="00DE216D">
                <w:rPr>
                  <w:rStyle w:val="Hyperlink"/>
                </w:rPr>
                <w:t>At what spatial scales does resource selection vary? A case study of koalas in a semiarid region.</w:t>
              </w:r>
            </w:hyperlink>
            <w:r w:rsidRPr="0078281A">
              <w:t xml:space="preserve"> Austral Ecology 38(2), pp. 230–240.</w:t>
            </w:r>
          </w:p>
        </w:tc>
      </w:tr>
      <w:tr w:rsidR="0078281A" w:rsidRPr="0078281A" w14:paraId="6424D19D" w14:textId="77777777" w:rsidTr="001E0F83">
        <w:tc>
          <w:tcPr>
            <w:tcW w:w="704" w:type="dxa"/>
          </w:tcPr>
          <w:p w14:paraId="64A9C71F" w14:textId="77777777" w:rsidR="0078281A" w:rsidRPr="0078281A" w:rsidRDefault="0078281A" w:rsidP="001E0F83">
            <w:pPr>
              <w:pStyle w:val="TableText"/>
              <w:jc w:val="right"/>
            </w:pPr>
            <w:r w:rsidRPr="0078281A">
              <w:t>11</w:t>
            </w:r>
          </w:p>
        </w:tc>
        <w:tc>
          <w:tcPr>
            <w:tcW w:w="8356" w:type="dxa"/>
          </w:tcPr>
          <w:p w14:paraId="6048CE72" w14:textId="5896DA1A" w:rsidR="0078281A" w:rsidRPr="0078281A" w:rsidRDefault="0078281A" w:rsidP="009157BC">
            <w:pPr>
              <w:pStyle w:val="TableText"/>
            </w:pPr>
            <w:r w:rsidRPr="0078281A">
              <w:t>SEPP 2021</w:t>
            </w:r>
            <w:r w:rsidR="004E68C1">
              <w:t>,</w:t>
            </w:r>
            <w:r w:rsidRPr="0078281A">
              <w:t xml:space="preserve"> </w:t>
            </w:r>
            <w:hyperlink r:id="rId39" w:history="1">
              <w:r w:rsidRPr="00DE216D">
                <w:rPr>
                  <w:rStyle w:val="Hyperlink"/>
                </w:rPr>
                <w:t>State Environmental Planning Policy (koala habitat protection) 2021</w:t>
              </w:r>
            </w:hyperlink>
            <w:r w:rsidRPr="0078281A">
              <w:t>. NSW Department of Planning Industry and Environment, NSW Government. Sydney, NSW.</w:t>
            </w:r>
          </w:p>
        </w:tc>
      </w:tr>
      <w:tr w:rsidR="0078281A" w:rsidRPr="0078281A" w14:paraId="45C28F7A" w14:textId="77777777" w:rsidTr="001E0F83">
        <w:tc>
          <w:tcPr>
            <w:tcW w:w="704" w:type="dxa"/>
          </w:tcPr>
          <w:p w14:paraId="738A6AF2" w14:textId="77777777" w:rsidR="0078281A" w:rsidRPr="0078281A" w:rsidRDefault="0078281A" w:rsidP="001E0F83">
            <w:pPr>
              <w:pStyle w:val="TableText"/>
              <w:jc w:val="right"/>
            </w:pPr>
            <w:r w:rsidRPr="0078281A">
              <w:t>12</w:t>
            </w:r>
          </w:p>
        </w:tc>
        <w:tc>
          <w:tcPr>
            <w:tcW w:w="8356" w:type="dxa"/>
          </w:tcPr>
          <w:p w14:paraId="2035A9DF" w14:textId="2E39EE5D" w:rsidR="0078281A" w:rsidRPr="0078281A" w:rsidRDefault="0078281A" w:rsidP="009157BC">
            <w:pPr>
              <w:pStyle w:val="TableText"/>
            </w:pPr>
            <w:r w:rsidRPr="0078281A">
              <w:t>DPIE 2019</w:t>
            </w:r>
            <w:r w:rsidR="004E68C1">
              <w:t>,</w:t>
            </w:r>
            <w:r w:rsidRPr="0078281A">
              <w:t xml:space="preserve"> </w:t>
            </w:r>
            <w:hyperlink r:id="rId40" w:history="1">
              <w:r w:rsidRPr="00DE216D">
                <w:rPr>
                  <w:rStyle w:val="Hyperlink"/>
                </w:rPr>
                <w:t>Koala habitat information base technical guide</w:t>
              </w:r>
            </w:hyperlink>
            <w:r w:rsidRPr="0078281A">
              <w:t>. Sydney: Department of Planning, Industry and Environment, NSW Government. Sydney, NSW.</w:t>
            </w:r>
          </w:p>
        </w:tc>
      </w:tr>
      <w:tr w:rsidR="0078281A" w:rsidRPr="0078281A" w14:paraId="756C957B" w14:textId="77777777" w:rsidTr="001E0F83">
        <w:tc>
          <w:tcPr>
            <w:tcW w:w="704" w:type="dxa"/>
          </w:tcPr>
          <w:p w14:paraId="54070F64" w14:textId="77777777" w:rsidR="0078281A" w:rsidRPr="0078281A" w:rsidRDefault="0078281A" w:rsidP="001E0F83">
            <w:pPr>
              <w:pStyle w:val="TableText"/>
              <w:jc w:val="right"/>
            </w:pPr>
            <w:r w:rsidRPr="0078281A">
              <w:t>13</w:t>
            </w:r>
          </w:p>
        </w:tc>
        <w:tc>
          <w:tcPr>
            <w:tcW w:w="8356" w:type="dxa"/>
          </w:tcPr>
          <w:p w14:paraId="2DE64187" w14:textId="7F7A343B" w:rsidR="0078281A" w:rsidRPr="0078281A" w:rsidRDefault="0078281A" w:rsidP="009157BC">
            <w:pPr>
              <w:pStyle w:val="TableText"/>
            </w:pPr>
            <w:r w:rsidRPr="0078281A">
              <w:t>OEH 2018</w:t>
            </w:r>
            <w:r w:rsidR="004E68C1">
              <w:t>,</w:t>
            </w:r>
            <w:r w:rsidRPr="0078281A">
              <w:t xml:space="preserve"> </w:t>
            </w:r>
            <w:hyperlink r:id="rId41" w:history="1">
              <w:r w:rsidRPr="00DE216D">
                <w:rPr>
                  <w:rStyle w:val="Hyperlink"/>
                </w:rPr>
                <w:t>A review of koala tree use across New South Wales</w:t>
              </w:r>
            </w:hyperlink>
            <w:r w:rsidRPr="0078281A">
              <w:t xml:space="preserve">. Office of Environment and Heritage, State of NSW Government. Sydney, NSW. </w:t>
            </w:r>
          </w:p>
        </w:tc>
      </w:tr>
      <w:tr w:rsidR="0078281A" w:rsidRPr="0078281A" w14:paraId="5F936809" w14:textId="77777777" w:rsidTr="001E0F83">
        <w:tc>
          <w:tcPr>
            <w:tcW w:w="704" w:type="dxa"/>
          </w:tcPr>
          <w:p w14:paraId="61AF8DC9" w14:textId="77777777" w:rsidR="0078281A" w:rsidRPr="0078281A" w:rsidRDefault="0078281A" w:rsidP="001E0F83">
            <w:pPr>
              <w:pStyle w:val="TableText"/>
              <w:jc w:val="right"/>
            </w:pPr>
            <w:r w:rsidRPr="0078281A">
              <w:t>14</w:t>
            </w:r>
          </w:p>
        </w:tc>
        <w:tc>
          <w:tcPr>
            <w:tcW w:w="8356" w:type="dxa"/>
          </w:tcPr>
          <w:p w14:paraId="26DF4CD6" w14:textId="0E32C275" w:rsidR="0078281A" w:rsidRPr="0078281A" w:rsidRDefault="0078281A" w:rsidP="009157BC">
            <w:pPr>
              <w:pStyle w:val="TableText"/>
            </w:pPr>
            <w:r w:rsidRPr="0078281A">
              <w:t xml:space="preserve">Barth, </w:t>
            </w:r>
            <w:r w:rsidR="004E68C1">
              <w:t>BJ,</w:t>
            </w:r>
            <w:r w:rsidRPr="0078281A">
              <w:t xml:space="preserve"> </w:t>
            </w:r>
            <w:proofErr w:type="spellStart"/>
            <w:r w:rsidRPr="0078281A">
              <w:t>FitzGibbon</w:t>
            </w:r>
            <w:proofErr w:type="spellEnd"/>
            <w:r w:rsidRPr="0078281A">
              <w:t>, SI</w:t>
            </w:r>
            <w:r w:rsidR="004E68C1">
              <w:t>,</w:t>
            </w:r>
            <w:r w:rsidRPr="0078281A">
              <w:t xml:space="preserve"> Gillett, A</w:t>
            </w:r>
            <w:r w:rsidR="004E68C1">
              <w:t>,</w:t>
            </w:r>
            <w:r w:rsidRPr="0078281A">
              <w:t xml:space="preserve"> et al. 2020</w:t>
            </w:r>
            <w:r w:rsidR="004E68C1">
              <w:t>,</w:t>
            </w:r>
            <w:r w:rsidRPr="0078281A">
              <w:t xml:space="preserve"> </w:t>
            </w:r>
            <w:hyperlink r:id="rId42" w:history="1">
              <w:r w:rsidRPr="00DE216D">
                <w:rPr>
                  <w:rStyle w:val="Hyperlink"/>
                </w:rPr>
                <w:t>Scattered paddock trees and roadside vegetation can provide important habitat for koalas (Phascolarctos cinereus) in an agricultural landscape</w:t>
              </w:r>
            </w:hyperlink>
            <w:r w:rsidRPr="0078281A">
              <w:t>. Australian Mammalogy 42, pp. 194–203.</w:t>
            </w:r>
          </w:p>
        </w:tc>
      </w:tr>
      <w:tr w:rsidR="0078281A" w:rsidRPr="0078281A" w14:paraId="454A6425" w14:textId="77777777" w:rsidTr="001E0F83">
        <w:tc>
          <w:tcPr>
            <w:tcW w:w="704" w:type="dxa"/>
          </w:tcPr>
          <w:p w14:paraId="350B073F" w14:textId="77777777" w:rsidR="0078281A" w:rsidRPr="0078281A" w:rsidRDefault="0078281A" w:rsidP="001E0F83">
            <w:pPr>
              <w:pStyle w:val="TableText"/>
              <w:jc w:val="right"/>
            </w:pPr>
            <w:r w:rsidRPr="0078281A">
              <w:t>15</w:t>
            </w:r>
          </w:p>
        </w:tc>
        <w:tc>
          <w:tcPr>
            <w:tcW w:w="8356" w:type="dxa"/>
          </w:tcPr>
          <w:p w14:paraId="0321DDE6" w14:textId="4C5AC244" w:rsidR="0078281A" w:rsidRPr="0078281A" w:rsidRDefault="0078281A" w:rsidP="009157BC">
            <w:pPr>
              <w:pStyle w:val="TableText"/>
            </w:pPr>
            <w:proofErr w:type="spellStart"/>
            <w:r w:rsidRPr="0078281A">
              <w:t>Lollback</w:t>
            </w:r>
            <w:proofErr w:type="spellEnd"/>
            <w:r w:rsidRPr="0078281A">
              <w:t>, GW</w:t>
            </w:r>
            <w:r w:rsidR="004E68C1">
              <w:t>,</w:t>
            </w:r>
            <w:r w:rsidRPr="0078281A">
              <w:t xml:space="preserve"> </w:t>
            </w:r>
            <w:proofErr w:type="spellStart"/>
            <w:r w:rsidRPr="0078281A">
              <w:t>Castley</w:t>
            </w:r>
            <w:proofErr w:type="spellEnd"/>
            <w:r w:rsidRPr="0078281A">
              <w:t>, JG</w:t>
            </w:r>
            <w:r w:rsidR="004E68C1">
              <w:t>,</w:t>
            </w:r>
            <w:r w:rsidRPr="0078281A">
              <w:t xml:space="preserve"> </w:t>
            </w:r>
            <w:proofErr w:type="spellStart"/>
            <w:r w:rsidRPr="0078281A">
              <w:t>Mossaz</w:t>
            </w:r>
            <w:proofErr w:type="spellEnd"/>
            <w:r w:rsidRPr="0078281A">
              <w:t>, AC</w:t>
            </w:r>
            <w:r w:rsidR="004E68C1">
              <w:t>,</w:t>
            </w:r>
            <w:r w:rsidRPr="0078281A">
              <w:t xml:space="preserve"> et al. 2018</w:t>
            </w:r>
            <w:r w:rsidR="004E68C1">
              <w:t>,</w:t>
            </w:r>
            <w:r w:rsidRPr="0078281A">
              <w:t xml:space="preserve"> </w:t>
            </w:r>
            <w:hyperlink r:id="rId43" w:history="1">
              <w:r w:rsidRPr="00DE216D">
                <w:rPr>
                  <w:rStyle w:val="Hyperlink"/>
                </w:rPr>
                <w:t xml:space="preserve">Fine-scale changes in spatial habitat use by a low-density koala population in an isolated </w:t>
              </w:r>
              <w:proofErr w:type="spellStart"/>
              <w:r w:rsidRPr="00DE216D">
                <w:rPr>
                  <w:rStyle w:val="Hyperlink"/>
                </w:rPr>
                <w:t>periurban</w:t>
              </w:r>
              <w:proofErr w:type="spellEnd"/>
              <w:r w:rsidRPr="00DE216D">
                <w:rPr>
                  <w:rStyle w:val="Hyperlink"/>
                </w:rPr>
                <w:t xml:space="preserve"> forest remnant</w:t>
              </w:r>
            </w:hyperlink>
            <w:r w:rsidRPr="0078281A">
              <w:t>. Australian Mammalogy 40(1), pp. 84–92.</w:t>
            </w:r>
          </w:p>
        </w:tc>
      </w:tr>
      <w:tr w:rsidR="0078281A" w:rsidRPr="0078281A" w14:paraId="261FCD12" w14:textId="77777777" w:rsidTr="001E0F83">
        <w:tc>
          <w:tcPr>
            <w:tcW w:w="704" w:type="dxa"/>
          </w:tcPr>
          <w:p w14:paraId="51F0C3FF" w14:textId="77777777" w:rsidR="0078281A" w:rsidRPr="0078281A" w:rsidRDefault="0078281A" w:rsidP="001E0F83">
            <w:pPr>
              <w:pStyle w:val="TableText"/>
              <w:jc w:val="right"/>
            </w:pPr>
            <w:r w:rsidRPr="0078281A">
              <w:t>16</w:t>
            </w:r>
          </w:p>
        </w:tc>
        <w:tc>
          <w:tcPr>
            <w:tcW w:w="8356" w:type="dxa"/>
          </w:tcPr>
          <w:p w14:paraId="1C9BF557" w14:textId="50DB9AA5" w:rsidR="0078281A" w:rsidRPr="0078281A" w:rsidRDefault="0078281A" w:rsidP="009157BC">
            <w:pPr>
              <w:pStyle w:val="TableText"/>
            </w:pPr>
            <w:r w:rsidRPr="0078281A">
              <w:t>de Oliveira, SM</w:t>
            </w:r>
            <w:r w:rsidR="004E68C1">
              <w:t>,</w:t>
            </w:r>
            <w:r w:rsidRPr="0078281A">
              <w:t xml:space="preserve"> Murray, PJ</w:t>
            </w:r>
            <w:r w:rsidR="004E68C1">
              <w:t>,</w:t>
            </w:r>
            <w:r w:rsidRPr="0078281A">
              <w:t xml:space="preserve"> de Villiers, DL</w:t>
            </w:r>
            <w:r w:rsidR="004E68C1">
              <w:t>,</w:t>
            </w:r>
            <w:r w:rsidRPr="0078281A">
              <w:t xml:space="preserve"> et al. 2013</w:t>
            </w:r>
            <w:r w:rsidR="004E68C1">
              <w:t>,</w:t>
            </w:r>
            <w:r w:rsidRPr="0078281A">
              <w:t xml:space="preserve"> </w:t>
            </w:r>
            <w:hyperlink r:id="rId44" w:history="1">
              <w:r w:rsidRPr="00DE216D">
                <w:rPr>
                  <w:rStyle w:val="Hyperlink"/>
                </w:rPr>
                <w:t>Ecology and movement of urban koalas adjacent to linear infrastructure in coastal south-east Queensland</w:t>
              </w:r>
            </w:hyperlink>
            <w:r w:rsidRPr="0078281A">
              <w:t>. Australian Mammalogy 36, pp. 45–54.</w:t>
            </w:r>
          </w:p>
        </w:tc>
      </w:tr>
      <w:tr w:rsidR="0078281A" w:rsidRPr="0078281A" w14:paraId="1C3A0291" w14:textId="77777777" w:rsidTr="001E0F83">
        <w:tc>
          <w:tcPr>
            <w:tcW w:w="704" w:type="dxa"/>
          </w:tcPr>
          <w:p w14:paraId="2D0AE370" w14:textId="77777777" w:rsidR="0078281A" w:rsidRPr="0078281A" w:rsidRDefault="0078281A" w:rsidP="001E0F83">
            <w:pPr>
              <w:pStyle w:val="TableText"/>
              <w:jc w:val="right"/>
            </w:pPr>
            <w:r w:rsidRPr="0078281A">
              <w:t>17</w:t>
            </w:r>
          </w:p>
        </w:tc>
        <w:tc>
          <w:tcPr>
            <w:tcW w:w="8356" w:type="dxa"/>
          </w:tcPr>
          <w:p w14:paraId="15C4067F" w14:textId="13C89405" w:rsidR="0078281A" w:rsidRPr="0078281A" w:rsidRDefault="0078281A" w:rsidP="009157BC">
            <w:pPr>
              <w:pStyle w:val="TableText"/>
            </w:pPr>
            <w:r w:rsidRPr="0078281A">
              <w:t xml:space="preserve">Sullivan, </w:t>
            </w:r>
            <w:r w:rsidR="004E68C1">
              <w:t>BJ,</w:t>
            </w:r>
            <w:r w:rsidRPr="0078281A">
              <w:t xml:space="preserve"> Norris, WM and Baxter, </w:t>
            </w:r>
            <w:r w:rsidR="004E68C1">
              <w:t>GS</w:t>
            </w:r>
            <w:r w:rsidRPr="0078281A">
              <w:t xml:space="preserve"> 2003</w:t>
            </w:r>
            <w:r w:rsidR="004E68C1">
              <w:t>,</w:t>
            </w:r>
            <w:r w:rsidRPr="0078281A">
              <w:t xml:space="preserve"> </w:t>
            </w:r>
            <w:hyperlink r:id="rId45" w:history="1">
              <w:r w:rsidRPr="00DE216D">
                <w:rPr>
                  <w:rStyle w:val="Hyperlink"/>
                </w:rPr>
                <w:t xml:space="preserve">Low-density koala (Phascolarctos cinereus) populations in the </w:t>
              </w:r>
              <w:proofErr w:type="spellStart"/>
              <w:r w:rsidRPr="00DE216D">
                <w:rPr>
                  <w:rStyle w:val="Hyperlink"/>
                </w:rPr>
                <w:t>mulgalands</w:t>
              </w:r>
              <w:proofErr w:type="spellEnd"/>
              <w:r w:rsidRPr="00DE216D">
                <w:rPr>
                  <w:rStyle w:val="Hyperlink"/>
                </w:rPr>
                <w:t xml:space="preserve"> of south-west Queensland.</w:t>
              </w:r>
            </w:hyperlink>
            <w:r w:rsidRPr="0078281A">
              <w:t xml:space="preserve"> II. Distribution and diet. Wildlife Research 30(4), pp. 331–338.</w:t>
            </w:r>
          </w:p>
        </w:tc>
      </w:tr>
      <w:tr w:rsidR="0078281A" w:rsidRPr="0078281A" w14:paraId="547CC756" w14:textId="77777777" w:rsidTr="001E0F83">
        <w:tc>
          <w:tcPr>
            <w:tcW w:w="704" w:type="dxa"/>
          </w:tcPr>
          <w:p w14:paraId="788132A3" w14:textId="77777777" w:rsidR="0078281A" w:rsidRPr="0078281A" w:rsidRDefault="0078281A" w:rsidP="001E0F83">
            <w:pPr>
              <w:pStyle w:val="TableText"/>
              <w:jc w:val="right"/>
            </w:pPr>
            <w:r w:rsidRPr="0078281A">
              <w:t>18</w:t>
            </w:r>
          </w:p>
        </w:tc>
        <w:tc>
          <w:tcPr>
            <w:tcW w:w="8356" w:type="dxa"/>
          </w:tcPr>
          <w:p w14:paraId="0F809FBD" w14:textId="10E342C2" w:rsidR="0078281A" w:rsidRPr="0078281A" w:rsidRDefault="0078281A" w:rsidP="009157BC">
            <w:pPr>
              <w:pStyle w:val="TableText"/>
            </w:pPr>
            <w:r w:rsidRPr="0078281A">
              <w:t xml:space="preserve">Sullivan, </w:t>
            </w:r>
            <w:r w:rsidR="004E68C1">
              <w:t>BJ,</w:t>
            </w:r>
            <w:r w:rsidRPr="0078281A">
              <w:t xml:space="preserve"> Baxter, </w:t>
            </w:r>
            <w:r w:rsidR="004E68C1">
              <w:t>GS</w:t>
            </w:r>
            <w:r w:rsidRPr="0078281A">
              <w:t xml:space="preserve"> and Lisle, </w:t>
            </w:r>
            <w:r w:rsidR="004E68C1">
              <w:t>AT</w:t>
            </w:r>
            <w:r w:rsidRPr="0078281A">
              <w:t xml:space="preserve"> 2002</w:t>
            </w:r>
            <w:r w:rsidR="004E68C1">
              <w:t>,</w:t>
            </w:r>
            <w:r w:rsidRPr="0078281A">
              <w:t xml:space="preserve"> </w:t>
            </w:r>
            <w:hyperlink r:id="rId46" w:history="1">
              <w:r w:rsidRPr="00DE216D">
                <w:rPr>
                  <w:rStyle w:val="Hyperlink"/>
                </w:rPr>
                <w:t xml:space="preserve">Low-density koala (Phascolarctos cinereus) populations in the </w:t>
              </w:r>
              <w:proofErr w:type="spellStart"/>
              <w:r w:rsidRPr="00DE216D">
                <w:rPr>
                  <w:rStyle w:val="Hyperlink"/>
                </w:rPr>
                <w:t>mulgalands</w:t>
              </w:r>
              <w:proofErr w:type="spellEnd"/>
              <w:r w:rsidRPr="00DE216D">
                <w:rPr>
                  <w:rStyle w:val="Hyperlink"/>
                </w:rPr>
                <w:t xml:space="preserve"> of south-west Queensland.</w:t>
              </w:r>
            </w:hyperlink>
            <w:r w:rsidRPr="0078281A">
              <w:t xml:space="preserve"> I. Faecal pellet sampling protocol. Wildlife Research 29(5), pp. 455–462.</w:t>
            </w:r>
          </w:p>
        </w:tc>
      </w:tr>
      <w:tr w:rsidR="0078281A" w:rsidRPr="0078281A" w14:paraId="1671FC6C" w14:textId="77777777" w:rsidTr="001E0F83">
        <w:tc>
          <w:tcPr>
            <w:tcW w:w="704" w:type="dxa"/>
          </w:tcPr>
          <w:p w14:paraId="51F8187D" w14:textId="77777777" w:rsidR="0078281A" w:rsidRPr="0078281A" w:rsidRDefault="0078281A" w:rsidP="001E0F83">
            <w:pPr>
              <w:pStyle w:val="TableText"/>
              <w:jc w:val="right"/>
            </w:pPr>
            <w:r w:rsidRPr="0078281A">
              <w:t>19</w:t>
            </w:r>
          </w:p>
        </w:tc>
        <w:tc>
          <w:tcPr>
            <w:tcW w:w="8356" w:type="dxa"/>
          </w:tcPr>
          <w:p w14:paraId="35D062FB" w14:textId="77777777" w:rsidR="0078281A" w:rsidRPr="0078281A" w:rsidRDefault="0078281A" w:rsidP="009157BC">
            <w:pPr>
              <w:pStyle w:val="TableText"/>
            </w:pPr>
            <w:r w:rsidRPr="0078281A">
              <w:t>Dr M. Blyton (2021), personal communication</w:t>
            </w:r>
          </w:p>
        </w:tc>
      </w:tr>
      <w:tr w:rsidR="0078281A" w:rsidRPr="0078281A" w14:paraId="28AC18F5" w14:textId="77777777" w:rsidTr="001E0F83">
        <w:tc>
          <w:tcPr>
            <w:tcW w:w="704" w:type="dxa"/>
          </w:tcPr>
          <w:p w14:paraId="2DED686B" w14:textId="77777777" w:rsidR="0078281A" w:rsidRPr="0078281A" w:rsidRDefault="0078281A" w:rsidP="001E0F83">
            <w:pPr>
              <w:pStyle w:val="TableText"/>
              <w:jc w:val="right"/>
            </w:pPr>
            <w:r w:rsidRPr="0078281A">
              <w:t>20</w:t>
            </w:r>
          </w:p>
        </w:tc>
        <w:tc>
          <w:tcPr>
            <w:tcW w:w="8356" w:type="dxa"/>
          </w:tcPr>
          <w:p w14:paraId="07CB98A8" w14:textId="77777777" w:rsidR="0078281A" w:rsidRPr="0078281A" w:rsidRDefault="0078281A" w:rsidP="009157BC">
            <w:pPr>
              <w:pStyle w:val="TableText"/>
            </w:pPr>
            <w:r w:rsidRPr="0078281A">
              <w:t>Dr D. de Villiers (2021), personal communication</w:t>
            </w:r>
          </w:p>
        </w:tc>
      </w:tr>
      <w:tr w:rsidR="0078281A" w:rsidRPr="0078281A" w14:paraId="739F276E" w14:textId="77777777" w:rsidTr="001E0F83">
        <w:tc>
          <w:tcPr>
            <w:tcW w:w="704" w:type="dxa"/>
          </w:tcPr>
          <w:p w14:paraId="6D46441F" w14:textId="77777777" w:rsidR="0078281A" w:rsidRPr="0078281A" w:rsidRDefault="0078281A" w:rsidP="001E0F83">
            <w:pPr>
              <w:pStyle w:val="TableText"/>
              <w:jc w:val="right"/>
            </w:pPr>
            <w:r w:rsidRPr="0078281A">
              <w:lastRenderedPageBreak/>
              <w:t>21</w:t>
            </w:r>
          </w:p>
        </w:tc>
        <w:tc>
          <w:tcPr>
            <w:tcW w:w="8356" w:type="dxa"/>
          </w:tcPr>
          <w:p w14:paraId="3BB0404A" w14:textId="77777777" w:rsidR="0078281A" w:rsidRPr="0078281A" w:rsidRDefault="0078281A" w:rsidP="009157BC">
            <w:pPr>
              <w:pStyle w:val="TableText"/>
            </w:pPr>
            <w:r w:rsidRPr="0078281A">
              <w:t>Dr R. Montague-Drake (2021), personal communication</w:t>
            </w:r>
          </w:p>
        </w:tc>
      </w:tr>
      <w:tr w:rsidR="0078281A" w:rsidRPr="0078281A" w14:paraId="31E39DD0" w14:textId="77777777" w:rsidTr="001E0F83">
        <w:tc>
          <w:tcPr>
            <w:tcW w:w="704" w:type="dxa"/>
          </w:tcPr>
          <w:p w14:paraId="3BB88AEA" w14:textId="77777777" w:rsidR="0078281A" w:rsidRPr="0078281A" w:rsidRDefault="0078281A" w:rsidP="001E0F83">
            <w:pPr>
              <w:pStyle w:val="TableText"/>
              <w:jc w:val="right"/>
            </w:pPr>
            <w:r w:rsidRPr="0078281A">
              <w:t>22</w:t>
            </w:r>
          </w:p>
        </w:tc>
        <w:tc>
          <w:tcPr>
            <w:tcW w:w="8356" w:type="dxa"/>
          </w:tcPr>
          <w:p w14:paraId="31B618D6" w14:textId="77777777" w:rsidR="0078281A" w:rsidRPr="0078281A" w:rsidRDefault="0078281A" w:rsidP="009157BC">
            <w:pPr>
              <w:pStyle w:val="TableText"/>
            </w:pPr>
            <w:r w:rsidRPr="0078281A">
              <w:t>Dr K. Marsh (2021), personal communication</w:t>
            </w:r>
          </w:p>
        </w:tc>
      </w:tr>
      <w:tr w:rsidR="0078281A" w:rsidRPr="0078281A" w14:paraId="7946B5E5" w14:textId="77777777" w:rsidTr="001E0F83">
        <w:tc>
          <w:tcPr>
            <w:tcW w:w="704" w:type="dxa"/>
          </w:tcPr>
          <w:p w14:paraId="042A06C3" w14:textId="77777777" w:rsidR="0078281A" w:rsidRPr="0078281A" w:rsidRDefault="0078281A" w:rsidP="001E0F83">
            <w:pPr>
              <w:pStyle w:val="TableText"/>
              <w:jc w:val="right"/>
            </w:pPr>
            <w:r w:rsidRPr="0078281A">
              <w:t>23</w:t>
            </w:r>
          </w:p>
        </w:tc>
        <w:tc>
          <w:tcPr>
            <w:tcW w:w="8356" w:type="dxa"/>
          </w:tcPr>
          <w:p w14:paraId="5B522448" w14:textId="77777777" w:rsidR="0078281A" w:rsidRPr="0078281A" w:rsidRDefault="0078281A" w:rsidP="009157BC">
            <w:pPr>
              <w:pStyle w:val="TableText"/>
            </w:pPr>
            <w:r w:rsidRPr="0078281A">
              <w:t xml:space="preserve">G. </w:t>
            </w:r>
            <w:proofErr w:type="spellStart"/>
            <w:r w:rsidRPr="0078281A">
              <w:t>Madani</w:t>
            </w:r>
            <w:proofErr w:type="spellEnd"/>
            <w:r w:rsidRPr="0078281A">
              <w:t xml:space="preserve"> (2021), personal communication</w:t>
            </w:r>
          </w:p>
        </w:tc>
      </w:tr>
      <w:tr w:rsidR="0078281A" w:rsidRPr="0078281A" w14:paraId="332805A5" w14:textId="77777777" w:rsidTr="001E0F83">
        <w:tc>
          <w:tcPr>
            <w:tcW w:w="704" w:type="dxa"/>
          </w:tcPr>
          <w:p w14:paraId="28BD06EE" w14:textId="77777777" w:rsidR="0078281A" w:rsidRPr="0078281A" w:rsidRDefault="0078281A" w:rsidP="001E0F83">
            <w:pPr>
              <w:pStyle w:val="TableText"/>
              <w:jc w:val="right"/>
            </w:pPr>
            <w:r w:rsidRPr="0078281A">
              <w:t>24</w:t>
            </w:r>
          </w:p>
        </w:tc>
        <w:tc>
          <w:tcPr>
            <w:tcW w:w="8356" w:type="dxa"/>
          </w:tcPr>
          <w:p w14:paraId="76BFB24C" w14:textId="77777777" w:rsidR="0078281A" w:rsidRPr="0078281A" w:rsidRDefault="0078281A" w:rsidP="009157BC">
            <w:pPr>
              <w:pStyle w:val="TableText"/>
            </w:pPr>
            <w:r w:rsidRPr="0078281A">
              <w:t>Dr A. Melzer (2021), personal communication</w:t>
            </w:r>
          </w:p>
        </w:tc>
      </w:tr>
      <w:tr w:rsidR="0078281A" w:rsidRPr="0078281A" w14:paraId="383EAE58" w14:textId="77777777" w:rsidTr="001E0F83">
        <w:tc>
          <w:tcPr>
            <w:tcW w:w="704" w:type="dxa"/>
          </w:tcPr>
          <w:p w14:paraId="216D647C" w14:textId="77777777" w:rsidR="0078281A" w:rsidRPr="0078281A" w:rsidRDefault="0078281A" w:rsidP="001E0F83">
            <w:pPr>
              <w:pStyle w:val="TableText"/>
              <w:jc w:val="right"/>
            </w:pPr>
            <w:r w:rsidRPr="0078281A">
              <w:t>25</w:t>
            </w:r>
          </w:p>
        </w:tc>
        <w:tc>
          <w:tcPr>
            <w:tcW w:w="8356" w:type="dxa"/>
          </w:tcPr>
          <w:p w14:paraId="7CB49ED8" w14:textId="77777777" w:rsidR="0078281A" w:rsidRPr="0078281A" w:rsidRDefault="0078281A" w:rsidP="009157BC">
            <w:pPr>
              <w:pStyle w:val="TableText"/>
            </w:pPr>
            <w:r w:rsidRPr="0078281A">
              <w:t>M. Law (2021), personal communication</w:t>
            </w:r>
          </w:p>
        </w:tc>
      </w:tr>
      <w:tr w:rsidR="0078281A" w:rsidRPr="0078281A" w14:paraId="3A42806D" w14:textId="77777777" w:rsidTr="001E0F83">
        <w:tc>
          <w:tcPr>
            <w:tcW w:w="704" w:type="dxa"/>
          </w:tcPr>
          <w:p w14:paraId="57B332C5" w14:textId="77777777" w:rsidR="0078281A" w:rsidRPr="0078281A" w:rsidRDefault="0078281A" w:rsidP="001E0F83">
            <w:pPr>
              <w:pStyle w:val="TableText"/>
              <w:jc w:val="right"/>
            </w:pPr>
            <w:r w:rsidRPr="0078281A">
              <w:t>26</w:t>
            </w:r>
          </w:p>
        </w:tc>
        <w:tc>
          <w:tcPr>
            <w:tcW w:w="8356" w:type="dxa"/>
          </w:tcPr>
          <w:p w14:paraId="10AF9061" w14:textId="77777777" w:rsidR="0078281A" w:rsidRPr="0078281A" w:rsidRDefault="0078281A" w:rsidP="009157BC">
            <w:pPr>
              <w:pStyle w:val="TableText"/>
            </w:pPr>
            <w:r w:rsidRPr="0078281A">
              <w:t>Dr J. Callaghan (2021), personal communication</w:t>
            </w:r>
          </w:p>
        </w:tc>
      </w:tr>
      <w:tr w:rsidR="0078281A" w:rsidRPr="0078281A" w14:paraId="695A91EB" w14:textId="77777777" w:rsidTr="001E0F83">
        <w:tc>
          <w:tcPr>
            <w:tcW w:w="704" w:type="dxa"/>
          </w:tcPr>
          <w:p w14:paraId="2445AF5D" w14:textId="77777777" w:rsidR="0078281A" w:rsidRPr="0078281A" w:rsidRDefault="0078281A" w:rsidP="001E0F83">
            <w:pPr>
              <w:pStyle w:val="TableText"/>
              <w:jc w:val="right"/>
            </w:pPr>
            <w:r w:rsidRPr="0078281A">
              <w:t>27</w:t>
            </w:r>
          </w:p>
        </w:tc>
        <w:tc>
          <w:tcPr>
            <w:tcW w:w="8356" w:type="dxa"/>
          </w:tcPr>
          <w:p w14:paraId="20654D7E" w14:textId="77777777" w:rsidR="0078281A" w:rsidRPr="0078281A" w:rsidRDefault="0078281A" w:rsidP="009157BC">
            <w:pPr>
              <w:pStyle w:val="TableText"/>
            </w:pPr>
            <w:r w:rsidRPr="0078281A">
              <w:t>Prof. M. Crowther (2021), personal communication</w:t>
            </w:r>
          </w:p>
        </w:tc>
      </w:tr>
      <w:tr w:rsidR="0078281A" w:rsidRPr="0078281A" w14:paraId="046F5CCA" w14:textId="77777777" w:rsidTr="001E0F83">
        <w:tc>
          <w:tcPr>
            <w:tcW w:w="704" w:type="dxa"/>
          </w:tcPr>
          <w:p w14:paraId="529CD896" w14:textId="77777777" w:rsidR="0078281A" w:rsidRPr="0078281A" w:rsidRDefault="0078281A" w:rsidP="001E0F83">
            <w:pPr>
              <w:pStyle w:val="TableText"/>
              <w:jc w:val="right"/>
            </w:pPr>
            <w:r w:rsidRPr="0078281A">
              <w:t>28</w:t>
            </w:r>
          </w:p>
        </w:tc>
        <w:tc>
          <w:tcPr>
            <w:tcW w:w="8356" w:type="dxa"/>
          </w:tcPr>
          <w:p w14:paraId="662DC1C4" w14:textId="77777777" w:rsidR="0078281A" w:rsidRPr="0078281A" w:rsidRDefault="0078281A" w:rsidP="009157BC">
            <w:pPr>
              <w:pStyle w:val="TableText"/>
            </w:pPr>
            <w:r w:rsidRPr="0078281A">
              <w:t>J. Fitzgerald (2021), personal communication</w:t>
            </w:r>
          </w:p>
        </w:tc>
      </w:tr>
      <w:tr w:rsidR="0078281A" w:rsidRPr="0078281A" w14:paraId="7F77B40F" w14:textId="77777777" w:rsidTr="001E0F83">
        <w:tc>
          <w:tcPr>
            <w:tcW w:w="704" w:type="dxa"/>
          </w:tcPr>
          <w:p w14:paraId="3F476A07" w14:textId="77777777" w:rsidR="0078281A" w:rsidRPr="0078281A" w:rsidRDefault="0078281A" w:rsidP="001E0F83">
            <w:pPr>
              <w:pStyle w:val="TableText"/>
              <w:jc w:val="right"/>
            </w:pPr>
            <w:r w:rsidRPr="0078281A">
              <w:t>29</w:t>
            </w:r>
          </w:p>
        </w:tc>
        <w:tc>
          <w:tcPr>
            <w:tcW w:w="8356" w:type="dxa"/>
          </w:tcPr>
          <w:p w14:paraId="31BB74AC" w14:textId="77777777" w:rsidR="0078281A" w:rsidRPr="0078281A" w:rsidRDefault="0078281A" w:rsidP="009157BC">
            <w:pPr>
              <w:pStyle w:val="TableText"/>
            </w:pPr>
            <w:r w:rsidRPr="0078281A">
              <w:t>Dr C. Allen (2021), personal communication</w:t>
            </w:r>
          </w:p>
        </w:tc>
      </w:tr>
      <w:tr w:rsidR="0078281A" w:rsidRPr="0078281A" w14:paraId="4DA0CD17" w14:textId="77777777" w:rsidTr="001E0F83">
        <w:tc>
          <w:tcPr>
            <w:tcW w:w="704" w:type="dxa"/>
          </w:tcPr>
          <w:p w14:paraId="2E43B1E4" w14:textId="77777777" w:rsidR="0078281A" w:rsidRPr="0078281A" w:rsidRDefault="0078281A" w:rsidP="001E0F83">
            <w:pPr>
              <w:pStyle w:val="TableText"/>
              <w:jc w:val="right"/>
            </w:pPr>
            <w:r w:rsidRPr="0078281A">
              <w:t>30</w:t>
            </w:r>
          </w:p>
        </w:tc>
        <w:tc>
          <w:tcPr>
            <w:tcW w:w="8356" w:type="dxa"/>
          </w:tcPr>
          <w:p w14:paraId="760C36D7" w14:textId="77777777" w:rsidR="0078281A" w:rsidRPr="0078281A" w:rsidRDefault="0078281A" w:rsidP="009157BC">
            <w:pPr>
              <w:pStyle w:val="TableText"/>
            </w:pPr>
            <w:r w:rsidRPr="0078281A">
              <w:t>L. Willmott (2021), personal communication</w:t>
            </w:r>
          </w:p>
        </w:tc>
      </w:tr>
      <w:tr w:rsidR="0078281A" w:rsidRPr="0078281A" w14:paraId="43319A34" w14:textId="77777777" w:rsidTr="001E0F83">
        <w:tc>
          <w:tcPr>
            <w:tcW w:w="704" w:type="dxa"/>
          </w:tcPr>
          <w:p w14:paraId="2CE8D648" w14:textId="77777777" w:rsidR="0078281A" w:rsidRPr="0078281A" w:rsidRDefault="0078281A" w:rsidP="001E0F83">
            <w:pPr>
              <w:pStyle w:val="TableText"/>
              <w:jc w:val="right"/>
            </w:pPr>
            <w:r w:rsidRPr="0078281A">
              <w:t>31</w:t>
            </w:r>
          </w:p>
        </w:tc>
        <w:tc>
          <w:tcPr>
            <w:tcW w:w="8356" w:type="dxa"/>
          </w:tcPr>
          <w:p w14:paraId="7B714359" w14:textId="77777777" w:rsidR="0078281A" w:rsidRPr="0078281A" w:rsidRDefault="0078281A" w:rsidP="009157BC">
            <w:pPr>
              <w:pStyle w:val="TableText"/>
              <w:rPr>
                <w:highlight w:val="yellow"/>
              </w:rPr>
            </w:pPr>
            <w:r w:rsidRPr="0078281A">
              <w:t xml:space="preserve">J. </w:t>
            </w:r>
            <w:proofErr w:type="spellStart"/>
            <w:r w:rsidRPr="0078281A">
              <w:t>Turbill</w:t>
            </w:r>
            <w:proofErr w:type="spellEnd"/>
            <w:r w:rsidRPr="0078281A">
              <w:t xml:space="preserve"> (2021), personal communication</w:t>
            </w:r>
          </w:p>
        </w:tc>
      </w:tr>
    </w:tbl>
    <w:bookmarkEnd w:id="150"/>
    <w:p w14:paraId="590EC3AD" w14:textId="3D9AB1BD" w:rsidR="009157BC" w:rsidRDefault="00E90BB6" w:rsidP="009157BC">
      <w:pPr>
        <w:pStyle w:val="FigureTableNoteSource"/>
      </w:pPr>
      <w:r>
        <w:t xml:space="preserve">Note: </w:t>
      </w:r>
      <w:r w:rsidR="009157BC">
        <w:t>Tree species scientific and common names were extracted from the following sources:</w:t>
      </w:r>
    </w:p>
    <w:p w14:paraId="2675B5F7" w14:textId="7984D621" w:rsidR="009157BC" w:rsidRDefault="009157BC" w:rsidP="009157BC">
      <w:pPr>
        <w:pStyle w:val="FigureTableNoteSource"/>
      </w:pPr>
      <w:r>
        <w:t xml:space="preserve">APNI 2021. </w:t>
      </w:r>
      <w:hyperlink r:id="rId47" w:history="1">
        <w:r w:rsidRPr="00435808">
          <w:rPr>
            <w:rStyle w:val="Hyperlink"/>
          </w:rPr>
          <w:t>Australian Plant Name Index</w:t>
        </w:r>
      </w:hyperlink>
      <w:r>
        <w:t xml:space="preserve"> [Accessed: 20 July 2021]</w:t>
      </w:r>
      <w:r w:rsidR="00435808">
        <w:t>.</w:t>
      </w:r>
    </w:p>
    <w:p w14:paraId="3EABD636" w14:textId="78179F07" w:rsidR="00DC6DCD" w:rsidRDefault="009157BC" w:rsidP="009157BC">
      <w:pPr>
        <w:pStyle w:val="FigureTableNoteSource"/>
      </w:pPr>
      <w:r>
        <w:t xml:space="preserve">Brown, A.R., </w:t>
      </w:r>
      <w:proofErr w:type="spellStart"/>
      <w:r>
        <w:t>Guymer</w:t>
      </w:r>
      <w:proofErr w:type="spellEnd"/>
      <w:r>
        <w:t xml:space="preserve">, G.P. and Jessup, L.W. 2020. </w:t>
      </w:r>
      <w:hyperlink r:id="rId48" w:history="1">
        <w:r w:rsidRPr="00435808">
          <w:rPr>
            <w:rStyle w:val="Hyperlink"/>
          </w:rPr>
          <w:t>Census of the Queensland Flora 2020</w:t>
        </w:r>
      </w:hyperlink>
      <w:r>
        <w:t>. Queensland Department of Environment and Science: Brisbane, accessed 28/07/2021.</w:t>
      </w:r>
    </w:p>
    <w:p w14:paraId="050650A4" w14:textId="3D3CD73D" w:rsidR="009157BC" w:rsidRDefault="009157BC" w:rsidP="009157BC">
      <w:pPr>
        <w:pStyle w:val="FigureTableNoteSource"/>
      </w:pPr>
      <w:r>
        <w:t xml:space="preserve">EUCLID 2021. </w:t>
      </w:r>
      <w:hyperlink r:id="rId49" w:history="1">
        <w:r w:rsidRPr="00435808">
          <w:rPr>
            <w:rStyle w:val="Hyperlink"/>
          </w:rPr>
          <w:t>Eucalypts of Australia</w:t>
        </w:r>
      </w:hyperlink>
      <w:r>
        <w:t xml:space="preserve"> [Accessed: 20 July 2021]</w:t>
      </w:r>
      <w:r w:rsidR="00435808">
        <w:t>.</w:t>
      </w:r>
    </w:p>
    <w:p w14:paraId="5E5051BC" w14:textId="621A1733" w:rsidR="009157BC" w:rsidRDefault="009157BC" w:rsidP="009157BC">
      <w:pPr>
        <w:pStyle w:val="FigureTableNoteSource"/>
      </w:pPr>
      <w:r>
        <w:t xml:space="preserve">IBIS 2021. </w:t>
      </w:r>
      <w:hyperlink r:id="rId50" w:history="1">
        <w:r w:rsidRPr="00435808">
          <w:rPr>
            <w:rStyle w:val="Hyperlink"/>
          </w:rPr>
          <w:t>Integrated Botanical Information System</w:t>
        </w:r>
      </w:hyperlink>
      <w:r w:rsidR="00435808">
        <w:t xml:space="preserve"> </w:t>
      </w:r>
      <w:r>
        <w:t>[Accessed: 20 July 2021]</w:t>
      </w:r>
      <w:r w:rsidR="00435808">
        <w:t>.</w:t>
      </w:r>
    </w:p>
    <w:p w14:paraId="4A5C6EF1" w14:textId="1DF8E9C7" w:rsidR="009157BC" w:rsidRDefault="009157BC" w:rsidP="009157BC">
      <w:pPr>
        <w:pStyle w:val="FigureTableNoteSource"/>
      </w:pPr>
      <w:proofErr w:type="spellStart"/>
      <w:r>
        <w:t>PlantNET</w:t>
      </w:r>
      <w:proofErr w:type="spellEnd"/>
      <w:r>
        <w:t xml:space="preserve"> 2021. </w:t>
      </w:r>
      <w:hyperlink r:id="rId51" w:history="1">
        <w:r w:rsidRPr="00435808">
          <w:rPr>
            <w:rStyle w:val="Hyperlink"/>
          </w:rPr>
          <w:t>The NSW Plant Information Network System</w:t>
        </w:r>
      </w:hyperlink>
      <w:r w:rsidR="00435808">
        <w:t xml:space="preserve"> </w:t>
      </w:r>
      <w:r>
        <w:t>[Accessed: 20 July 2021]</w:t>
      </w:r>
      <w:r w:rsidR="00435808">
        <w:t>.</w:t>
      </w:r>
    </w:p>
    <w:p w14:paraId="7414A1FD" w14:textId="712D407F" w:rsidR="00435808" w:rsidRDefault="009157BC" w:rsidP="009157BC">
      <w:pPr>
        <w:pStyle w:val="FigureTableNoteSource"/>
      </w:pPr>
      <w:r>
        <w:t xml:space="preserve">Tree species distributions were sourced from AVH 2021. </w:t>
      </w:r>
      <w:hyperlink r:id="rId52" w:history="1">
        <w:r w:rsidRPr="00435808">
          <w:rPr>
            <w:rStyle w:val="Hyperlink"/>
          </w:rPr>
          <w:t>Australasian Virtual Herbarium</w:t>
        </w:r>
      </w:hyperlink>
      <w:r w:rsidR="00435808">
        <w:t xml:space="preserve"> </w:t>
      </w:r>
      <w:r>
        <w:t>[Accessed: 20 July 2021]</w:t>
      </w:r>
      <w:r w:rsidR="00435808">
        <w:t>.</w:t>
      </w:r>
    </w:p>
    <w:p w14:paraId="664D3DF7" w14:textId="2B3D91F1" w:rsidR="00764D6A" w:rsidRPr="00125CB3" w:rsidRDefault="009157BC" w:rsidP="009157BC">
      <w:pPr>
        <w:pStyle w:val="FigureTableNoteSource"/>
        <w:rPr>
          <w:highlight w:val="yellow"/>
        </w:rPr>
        <w:sectPr w:rsidR="00764D6A" w:rsidRPr="00125CB3" w:rsidSect="00F13A8C">
          <w:pgSz w:w="11906" w:h="16838"/>
          <w:pgMar w:top="1418" w:right="1418" w:bottom="1418" w:left="1418" w:header="567" w:footer="283" w:gutter="0"/>
          <w:cols w:space="708"/>
          <w:docGrid w:linePitch="360"/>
        </w:sectPr>
      </w:pPr>
      <w:r>
        <w:t>.</w:t>
      </w:r>
    </w:p>
    <w:p w14:paraId="3C4F14A8" w14:textId="77777777" w:rsidR="00764D6A" w:rsidRPr="008A58BD" w:rsidRDefault="00E91D72">
      <w:pPr>
        <w:pStyle w:val="Heading2"/>
        <w:numPr>
          <w:ilvl w:val="0"/>
          <w:numId w:val="0"/>
        </w:numPr>
        <w:ind w:left="709" w:hanging="709"/>
      </w:pPr>
      <w:bookmarkStart w:id="151" w:name="_Toc430782161"/>
      <w:bookmarkStart w:id="152" w:name="_Toc99530103"/>
      <w:r w:rsidRPr="008A58BD">
        <w:lastRenderedPageBreak/>
        <w:t>Glossary</w:t>
      </w:r>
      <w:bookmarkEnd w:id="151"/>
      <w:bookmarkEnd w:id="15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66"/>
        <w:gridCol w:w="6804"/>
      </w:tblGrid>
      <w:tr w:rsidR="00764D6A" w:rsidRPr="008A58BD" w14:paraId="6F3B5292" w14:textId="77777777" w:rsidTr="008A58BD">
        <w:trPr>
          <w:cantSplit/>
          <w:tblHeader/>
        </w:trPr>
        <w:tc>
          <w:tcPr>
            <w:tcW w:w="1249" w:type="pct"/>
          </w:tcPr>
          <w:p w14:paraId="40D84866" w14:textId="77777777" w:rsidR="00764D6A" w:rsidRPr="008A58BD" w:rsidRDefault="00E91D72">
            <w:pPr>
              <w:pStyle w:val="TableHeading"/>
            </w:pPr>
            <w:bookmarkStart w:id="153" w:name="Table_40"/>
            <w:r w:rsidRPr="008A58BD">
              <w:t>Term</w:t>
            </w:r>
          </w:p>
        </w:tc>
        <w:tc>
          <w:tcPr>
            <w:tcW w:w="3751" w:type="pct"/>
          </w:tcPr>
          <w:p w14:paraId="445E42F4" w14:textId="77777777" w:rsidR="00764D6A" w:rsidRPr="008A58BD" w:rsidRDefault="00E91D72">
            <w:pPr>
              <w:pStyle w:val="TableHeading"/>
            </w:pPr>
            <w:r w:rsidRPr="008A58BD">
              <w:t>Definition</w:t>
            </w:r>
          </w:p>
        </w:tc>
      </w:tr>
      <w:tr w:rsidR="00764D6A" w:rsidRPr="008A58BD" w14:paraId="69FB4969" w14:textId="77777777" w:rsidTr="008A58BD">
        <w:tc>
          <w:tcPr>
            <w:tcW w:w="1249" w:type="pct"/>
          </w:tcPr>
          <w:p w14:paraId="51DB9343" w14:textId="672DB486" w:rsidR="00764D6A" w:rsidRPr="008A58BD" w:rsidRDefault="00564F04">
            <w:pPr>
              <w:pStyle w:val="TableText"/>
            </w:pPr>
            <w:r w:rsidRPr="008A58BD">
              <w:t xml:space="preserve">Ancillary </w:t>
            </w:r>
            <w:r w:rsidR="00E90BB6">
              <w:t>h</w:t>
            </w:r>
            <w:r w:rsidRPr="008A58BD">
              <w:t xml:space="preserve">abitat </w:t>
            </w:r>
            <w:r w:rsidR="00E90BB6">
              <w:t>e</w:t>
            </w:r>
            <w:r w:rsidRPr="008A58BD">
              <w:t>lement</w:t>
            </w:r>
          </w:p>
        </w:tc>
        <w:tc>
          <w:tcPr>
            <w:tcW w:w="3751" w:type="pct"/>
          </w:tcPr>
          <w:p w14:paraId="6FAD64A7" w14:textId="45794AE5" w:rsidR="00764D6A" w:rsidRPr="008A58BD" w:rsidRDefault="008A58BD" w:rsidP="00B861B4">
            <w:pPr>
              <w:pStyle w:val="TableText"/>
            </w:pPr>
            <w:r w:rsidRPr="008A58BD">
              <w:t>Landscape elements such as commonly used shelter vegetation species and the ground that contribute to koala habitat when they co-occur with locally important koala trees (LIKT, see definition below).</w:t>
            </w:r>
          </w:p>
        </w:tc>
      </w:tr>
      <w:tr w:rsidR="00567412" w:rsidRPr="008A58BD" w14:paraId="3B3DA703" w14:textId="77777777" w:rsidTr="00EE37AC">
        <w:tc>
          <w:tcPr>
            <w:tcW w:w="1249" w:type="pct"/>
          </w:tcPr>
          <w:p w14:paraId="6B7CCAA2" w14:textId="77777777" w:rsidR="00567412" w:rsidRPr="008A58BD" w:rsidRDefault="00567412" w:rsidP="00EE37AC">
            <w:pPr>
              <w:pStyle w:val="TableText"/>
            </w:pPr>
            <w:r w:rsidRPr="00DC1CD7">
              <w:t>ARKS</w:t>
            </w:r>
          </w:p>
        </w:tc>
        <w:tc>
          <w:tcPr>
            <w:tcW w:w="3751" w:type="pct"/>
          </w:tcPr>
          <w:p w14:paraId="2D76A250" w14:textId="77777777" w:rsidR="00567412" w:rsidRPr="008A58BD" w:rsidRDefault="00567412" w:rsidP="00EE37AC">
            <w:pPr>
              <w:pStyle w:val="TableText"/>
            </w:pPr>
            <w:r w:rsidRPr="00DC1CD7">
              <w:t xml:space="preserve">Areas of Regional Koala Significance </w:t>
            </w:r>
          </w:p>
        </w:tc>
      </w:tr>
      <w:tr w:rsidR="00764D6A" w:rsidRPr="008A58BD" w14:paraId="7CF90E7D" w14:textId="77777777" w:rsidTr="008A58BD">
        <w:tc>
          <w:tcPr>
            <w:tcW w:w="1249" w:type="pct"/>
          </w:tcPr>
          <w:p w14:paraId="683C2CF7" w14:textId="5A6DD57A" w:rsidR="00764D6A" w:rsidRPr="008A58BD" w:rsidRDefault="00564F04">
            <w:pPr>
              <w:pStyle w:val="TableText"/>
            </w:pPr>
            <w:r w:rsidRPr="008A58BD">
              <w:t>Barrier</w:t>
            </w:r>
          </w:p>
        </w:tc>
        <w:tc>
          <w:tcPr>
            <w:tcW w:w="3751" w:type="pct"/>
          </w:tcPr>
          <w:p w14:paraId="6795E82E" w14:textId="08EC2D38" w:rsidR="00764D6A" w:rsidRPr="008A58BD" w:rsidRDefault="00F44ED0" w:rsidP="00DB1227">
            <w:pPr>
              <w:pStyle w:val="TableText"/>
            </w:pPr>
            <w:r w:rsidRPr="00F44ED0">
              <w:t>Definition from the National Recovery Plan for the Koala (DAWE 202</w:t>
            </w:r>
            <w:r w:rsidR="00DB1227">
              <w:t>2</w:t>
            </w:r>
            <w:r w:rsidRPr="00F44ED0">
              <w:t xml:space="preserve">): </w:t>
            </w:r>
            <w:r w:rsidR="00DB1227">
              <w:t>Impediments to the genetic dispersal of Koalas such that fewer than one individual capable of breeding can naturally move between populations over three generations. Barriers include geographic features such as escarpments or inhospitable landscapes but do not include structures such as roads where movement is possible even if irregular or results in an increased rate of mortality.</w:t>
            </w:r>
          </w:p>
        </w:tc>
      </w:tr>
      <w:tr w:rsidR="00B33414" w:rsidRPr="008A58BD" w14:paraId="47659ECD" w14:textId="77777777" w:rsidTr="008A58BD">
        <w:tc>
          <w:tcPr>
            <w:tcW w:w="1249" w:type="pct"/>
          </w:tcPr>
          <w:p w14:paraId="3A4660B7" w14:textId="4255A5DA" w:rsidR="00B33414" w:rsidRPr="008A58BD" w:rsidRDefault="00B33414" w:rsidP="00B33414">
            <w:pPr>
              <w:pStyle w:val="TableText"/>
            </w:pPr>
            <w:r w:rsidRPr="00B55D97">
              <w:t>BKSS</w:t>
            </w:r>
          </w:p>
        </w:tc>
        <w:tc>
          <w:tcPr>
            <w:tcW w:w="3751" w:type="pct"/>
          </w:tcPr>
          <w:p w14:paraId="38F919F5" w14:textId="6AC862C7" w:rsidR="00B33414" w:rsidRPr="008A58BD" w:rsidRDefault="00B33414" w:rsidP="00B33414">
            <w:pPr>
              <w:pStyle w:val="TableText"/>
            </w:pPr>
            <w:r w:rsidRPr="00B55D97">
              <w:t xml:space="preserve">Balanced Koala Scat Survey </w:t>
            </w:r>
          </w:p>
        </w:tc>
      </w:tr>
      <w:tr w:rsidR="00764D6A" w:rsidRPr="008A58BD" w14:paraId="33F8B9EC" w14:textId="77777777" w:rsidTr="008A58BD">
        <w:tc>
          <w:tcPr>
            <w:tcW w:w="1249" w:type="pct"/>
          </w:tcPr>
          <w:p w14:paraId="79ADD32F" w14:textId="680E9296" w:rsidR="00764D6A" w:rsidRPr="008A58BD" w:rsidRDefault="00564F04">
            <w:pPr>
              <w:pStyle w:val="TableText"/>
            </w:pPr>
            <w:r w:rsidRPr="00DB47A0">
              <w:t>Impediment</w:t>
            </w:r>
          </w:p>
        </w:tc>
        <w:tc>
          <w:tcPr>
            <w:tcW w:w="3751" w:type="pct"/>
          </w:tcPr>
          <w:p w14:paraId="1C8BA2FE" w14:textId="4BFC4039" w:rsidR="00764D6A" w:rsidRPr="008A58BD" w:rsidRDefault="00DB47A0">
            <w:pPr>
              <w:pStyle w:val="TableText"/>
            </w:pPr>
            <w:r w:rsidRPr="00DB47A0">
              <w:t>A natural or artificial landscape feature that interferes with the safe movement of koalas across a landscape, such as roadways.</w:t>
            </w:r>
          </w:p>
        </w:tc>
      </w:tr>
      <w:tr w:rsidR="00764D6A" w:rsidRPr="008A58BD" w14:paraId="729C1C96" w14:textId="77777777" w:rsidTr="008A58BD">
        <w:tc>
          <w:tcPr>
            <w:tcW w:w="1249" w:type="pct"/>
          </w:tcPr>
          <w:p w14:paraId="68016FCB" w14:textId="0D874932" w:rsidR="00764D6A" w:rsidRPr="008A58BD" w:rsidRDefault="00564F04">
            <w:pPr>
              <w:pStyle w:val="TableText"/>
            </w:pPr>
            <w:r w:rsidRPr="00DB47A0">
              <w:t>Chemotype</w:t>
            </w:r>
          </w:p>
        </w:tc>
        <w:tc>
          <w:tcPr>
            <w:tcW w:w="3751" w:type="pct"/>
          </w:tcPr>
          <w:p w14:paraId="1A2AAF84" w14:textId="49BDB6F8" w:rsidR="00764D6A" w:rsidRPr="008A58BD" w:rsidRDefault="00DB47A0">
            <w:pPr>
              <w:pStyle w:val="TableText"/>
            </w:pPr>
            <w:r w:rsidRPr="00DB47A0">
              <w:t>A type of plant that has similar morphological characteristics to another plant (</w:t>
            </w:r>
            <w:r w:rsidR="00E175D9">
              <w:t>e.g.</w:t>
            </w:r>
            <w:r w:rsidRPr="00DB47A0">
              <w:t xml:space="preserve"> same species or subspecies) but differs in quantities and/or types of chemical components.</w:t>
            </w:r>
          </w:p>
        </w:tc>
      </w:tr>
      <w:tr w:rsidR="00764D6A" w:rsidRPr="008A58BD" w14:paraId="7A8389F0" w14:textId="77777777" w:rsidTr="008A58BD">
        <w:tc>
          <w:tcPr>
            <w:tcW w:w="1249" w:type="pct"/>
          </w:tcPr>
          <w:p w14:paraId="6A01AB30" w14:textId="2342EE73" w:rsidR="00764D6A" w:rsidRPr="008A58BD" w:rsidRDefault="00564F04">
            <w:pPr>
              <w:pStyle w:val="TableText"/>
            </w:pPr>
            <w:r w:rsidRPr="00DB47A0">
              <w:t>Corridor</w:t>
            </w:r>
          </w:p>
        </w:tc>
        <w:tc>
          <w:tcPr>
            <w:tcW w:w="3751" w:type="pct"/>
          </w:tcPr>
          <w:p w14:paraId="5D1144A6" w14:textId="0D816891" w:rsidR="00764D6A" w:rsidRPr="008A58BD" w:rsidRDefault="00DB47A0">
            <w:pPr>
              <w:pStyle w:val="TableText"/>
            </w:pPr>
            <w:r w:rsidRPr="00DB47A0">
              <w:t xml:space="preserve">A strip of habitat that connects </w:t>
            </w:r>
            <w:r w:rsidR="00593BD0">
              <w:t>2</w:t>
            </w:r>
            <w:r w:rsidRPr="00DB47A0">
              <w:t xml:space="preserve"> or more habitat patches. Corridors differ from the landscape that borders them on both sides, which is not habitat.</w:t>
            </w:r>
          </w:p>
        </w:tc>
      </w:tr>
      <w:tr w:rsidR="00B33414" w:rsidRPr="008A58BD" w14:paraId="07996D50" w14:textId="77777777" w:rsidTr="008A58BD">
        <w:tc>
          <w:tcPr>
            <w:tcW w:w="1249" w:type="pct"/>
          </w:tcPr>
          <w:p w14:paraId="4A2C1E16" w14:textId="5479EFC8" w:rsidR="00B33414" w:rsidRPr="00DB47A0" w:rsidRDefault="00B33414" w:rsidP="00B33414">
            <w:pPr>
              <w:pStyle w:val="TableText"/>
            </w:pPr>
            <w:r w:rsidRPr="00645FAA">
              <w:t>DAWE</w:t>
            </w:r>
          </w:p>
        </w:tc>
        <w:tc>
          <w:tcPr>
            <w:tcW w:w="3751" w:type="pct"/>
          </w:tcPr>
          <w:p w14:paraId="198B1460" w14:textId="2C7656DA" w:rsidR="00B33414" w:rsidRPr="00DB47A0" w:rsidRDefault="00B33414" w:rsidP="00B33414">
            <w:pPr>
              <w:pStyle w:val="TableText"/>
            </w:pPr>
            <w:r w:rsidRPr="00645FAA">
              <w:t>Department of Agriculture, Water and The Environment (Commonwealth)</w:t>
            </w:r>
          </w:p>
        </w:tc>
      </w:tr>
      <w:tr w:rsidR="00B33414" w:rsidRPr="008A58BD" w14:paraId="11EB6223" w14:textId="77777777" w:rsidTr="008A58BD">
        <w:tc>
          <w:tcPr>
            <w:tcW w:w="1249" w:type="pct"/>
          </w:tcPr>
          <w:p w14:paraId="46420826" w14:textId="4F42DBBE" w:rsidR="00B33414" w:rsidRPr="00645FAA" w:rsidRDefault="00B33414" w:rsidP="00B33414">
            <w:pPr>
              <w:pStyle w:val="TableText"/>
            </w:pPr>
            <w:proofErr w:type="spellStart"/>
            <w:r w:rsidRPr="00A76990">
              <w:t>D</w:t>
            </w:r>
            <w:r w:rsidR="00212B39">
              <w:t>bh</w:t>
            </w:r>
            <w:proofErr w:type="spellEnd"/>
          </w:p>
        </w:tc>
        <w:tc>
          <w:tcPr>
            <w:tcW w:w="3751" w:type="pct"/>
          </w:tcPr>
          <w:p w14:paraId="6E3F6AA6" w14:textId="09574185" w:rsidR="00B33414" w:rsidRPr="00645FAA" w:rsidRDefault="00B33414" w:rsidP="00B33414">
            <w:pPr>
              <w:pStyle w:val="TableText"/>
            </w:pPr>
            <w:r w:rsidRPr="00A76990">
              <w:t xml:space="preserve">Diameter at Breast Height </w:t>
            </w:r>
          </w:p>
        </w:tc>
      </w:tr>
      <w:tr w:rsidR="00B33414" w:rsidRPr="008A58BD" w14:paraId="60EB02E9" w14:textId="77777777" w:rsidTr="008A58BD">
        <w:tc>
          <w:tcPr>
            <w:tcW w:w="1249" w:type="pct"/>
          </w:tcPr>
          <w:p w14:paraId="211E7191" w14:textId="737939D8" w:rsidR="00B33414" w:rsidRPr="00645FAA" w:rsidRDefault="00B33414" w:rsidP="00B33414">
            <w:pPr>
              <w:pStyle w:val="TableText"/>
            </w:pPr>
            <w:r w:rsidRPr="00A76990">
              <w:t>DECC</w:t>
            </w:r>
          </w:p>
        </w:tc>
        <w:tc>
          <w:tcPr>
            <w:tcW w:w="3751" w:type="pct"/>
          </w:tcPr>
          <w:p w14:paraId="27F79A66" w14:textId="0CAD0BF5" w:rsidR="00B33414" w:rsidRPr="00645FAA" w:rsidRDefault="00B33414" w:rsidP="00B33414">
            <w:pPr>
              <w:pStyle w:val="TableText"/>
            </w:pPr>
            <w:r w:rsidRPr="00A76990">
              <w:t>Department of Environment and Climate Change (NSW)</w:t>
            </w:r>
          </w:p>
        </w:tc>
      </w:tr>
      <w:tr w:rsidR="00764D6A" w:rsidRPr="008A58BD" w14:paraId="34E5656C" w14:textId="77777777" w:rsidTr="008A58BD">
        <w:tc>
          <w:tcPr>
            <w:tcW w:w="1249" w:type="pct"/>
          </w:tcPr>
          <w:p w14:paraId="234FC323" w14:textId="522B3B6D" w:rsidR="00764D6A" w:rsidRPr="008A58BD" w:rsidRDefault="00564F04">
            <w:pPr>
              <w:pStyle w:val="TableText"/>
            </w:pPr>
            <w:r w:rsidRPr="00DB47A0">
              <w:t>Digestible Nitrogen</w:t>
            </w:r>
          </w:p>
        </w:tc>
        <w:tc>
          <w:tcPr>
            <w:tcW w:w="3751" w:type="pct"/>
          </w:tcPr>
          <w:p w14:paraId="45FDCE6F" w14:textId="016722FF" w:rsidR="00764D6A" w:rsidRPr="008A58BD" w:rsidRDefault="00DB47A0">
            <w:pPr>
              <w:pStyle w:val="TableText"/>
            </w:pPr>
            <w:r w:rsidRPr="00DB47A0">
              <w:t>An integrated measure of foliar nutritional quality that considers the influence of tannin-binding on the amount of nitrogen available for digestion by some herbivores.</w:t>
            </w:r>
          </w:p>
        </w:tc>
      </w:tr>
      <w:tr w:rsidR="007B0211" w:rsidRPr="008A58BD" w14:paraId="4381846D" w14:textId="77777777" w:rsidTr="008A58BD">
        <w:tc>
          <w:tcPr>
            <w:tcW w:w="1249" w:type="pct"/>
          </w:tcPr>
          <w:p w14:paraId="053A6127" w14:textId="42C55551" w:rsidR="007B0211" w:rsidRPr="00DB47A0" w:rsidRDefault="007B0211" w:rsidP="007B0211">
            <w:pPr>
              <w:pStyle w:val="TableText"/>
            </w:pPr>
            <w:r w:rsidRPr="009A4B5A">
              <w:t>DM</w:t>
            </w:r>
          </w:p>
        </w:tc>
        <w:tc>
          <w:tcPr>
            <w:tcW w:w="3751" w:type="pct"/>
          </w:tcPr>
          <w:p w14:paraId="2BADBEE8" w14:textId="2766EAEE" w:rsidR="007B0211" w:rsidRPr="00DB47A0" w:rsidRDefault="007B0211" w:rsidP="007B0211">
            <w:pPr>
              <w:pStyle w:val="TableText"/>
            </w:pPr>
            <w:r w:rsidRPr="009A4B5A">
              <w:t>Dry Matter</w:t>
            </w:r>
          </w:p>
        </w:tc>
      </w:tr>
      <w:tr w:rsidR="007B0211" w:rsidRPr="008A58BD" w14:paraId="098A2E06" w14:textId="77777777" w:rsidTr="008A58BD">
        <w:tc>
          <w:tcPr>
            <w:tcW w:w="1249" w:type="pct"/>
          </w:tcPr>
          <w:p w14:paraId="3AA8A918" w14:textId="324F7285" w:rsidR="007B0211" w:rsidRPr="00DB47A0" w:rsidRDefault="007B0211" w:rsidP="007B0211">
            <w:pPr>
              <w:pStyle w:val="TableText"/>
            </w:pPr>
            <w:r w:rsidRPr="009A4B5A">
              <w:t>DPIE</w:t>
            </w:r>
          </w:p>
        </w:tc>
        <w:tc>
          <w:tcPr>
            <w:tcW w:w="3751" w:type="pct"/>
          </w:tcPr>
          <w:p w14:paraId="736BCC51" w14:textId="2CE92BCA" w:rsidR="007B0211" w:rsidRPr="00DB47A0" w:rsidRDefault="007B0211" w:rsidP="007B0211">
            <w:pPr>
              <w:pStyle w:val="TableText"/>
            </w:pPr>
            <w:r w:rsidRPr="009A4B5A">
              <w:t xml:space="preserve">Department of Planning, Industry and Environment (NSW) </w:t>
            </w:r>
          </w:p>
        </w:tc>
      </w:tr>
      <w:tr w:rsidR="007B0211" w:rsidRPr="008A58BD" w14:paraId="3D020781" w14:textId="77777777" w:rsidTr="008A58BD">
        <w:tc>
          <w:tcPr>
            <w:tcW w:w="1249" w:type="pct"/>
          </w:tcPr>
          <w:p w14:paraId="298F9626" w14:textId="0841A533" w:rsidR="007B0211" w:rsidRPr="00DB47A0" w:rsidRDefault="007B0211" w:rsidP="007B0211">
            <w:pPr>
              <w:pStyle w:val="TableText"/>
            </w:pPr>
            <w:r w:rsidRPr="009A4B5A">
              <w:t>EPA</w:t>
            </w:r>
          </w:p>
        </w:tc>
        <w:tc>
          <w:tcPr>
            <w:tcW w:w="3751" w:type="pct"/>
          </w:tcPr>
          <w:p w14:paraId="047FFC63" w14:textId="596B4D93" w:rsidR="007B0211" w:rsidRPr="00DB47A0" w:rsidRDefault="007B0211" w:rsidP="007B0211">
            <w:pPr>
              <w:pStyle w:val="TableText"/>
            </w:pPr>
            <w:r w:rsidRPr="009A4B5A">
              <w:t>Environment Protection Authority (NSW)</w:t>
            </w:r>
          </w:p>
        </w:tc>
      </w:tr>
      <w:tr w:rsidR="007B0211" w:rsidRPr="008A58BD" w14:paraId="5C011C47" w14:textId="77777777" w:rsidTr="008A58BD">
        <w:tc>
          <w:tcPr>
            <w:tcW w:w="1249" w:type="pct"/>
          </w:tcPr>
          <w:p w14:paraId="36622270" w14:textId="048BD526" w:rsidR="007B0211" w:rsidRPr="00DB47A0" w:rsidRDefault="007B0211" w:rsidP="007B0211">
            <w:pPr>
              <w:pStyle w:val="TableText"/>
            </w:pPr>
            <w:r w:rsidRPr="009A4B5A">
              <w:t>EPBC Act</w:t>
            </w:r>
          </w:p>
        </w:tc>
        <w:tc>
          <w:tcPr>
            <w:tcW w:w="3751" w:type="pct"/>
          </w:tcPr>
          <w:p w14:paraId="6DCFE7EB" w14:textId="67734964" w:rsidR="007B0211" w:rsidRPr="00DB47A0" w:rsidRDefault="007B0211" w:rsidP="007B0211">
            <w:pPr>
              <w:pStyle w:val="TableText"/>
            </w:pPr>
            <w:r w:rsidRPr="009A4B5A">
              <w:t>Environment Protection and Biodiversity Conservation Act 1999 (Commonwealth)</w:t>
            </w:r>
          </w:p>
        </w:tc>
      </w:tr>
      <w:tr w:rsidR="007B0211" w:rsidRPr="008A58BD" w14:paraId="1F3FA395" w14:textId="77777777" w:rsidTr="008A58BD">
        <w:tc>
          <w:tcPr>
            <w:tcW w:w="1249" w:type="pct"/>
          </w:tcPr>
          <w:p w14:paraId="48EAA66D" w14:textId="0DA9CE5E" w:rsidR="007B0211" w:rsidRPr="009A4B5A" w:rsidRDefault="007B0211" w:rsidP="007B0211">
            <w:pPr>
              <w:pStyle w:val="TableText"/>
            </w:pPr>
            <w:r w:rsidRPr="003E534B">
              <w:t>FPCs</w:t>
            </w:r>
          </w:p>
        </w:tc>
        <w:tc>
          <w:tcPr>
            <w:tcW w:w="3751" w:type="pct"/>
          </w:tcPr>
          <w:p w14:paraId="6CFF7530" w14:textId="465EA971" w:rsidR="007B0211" w:rsidRPr="009A4B5A" w:rsidRDefault="007B0211" w:rsidP="007B0211">
            <w:pPr>
              <w:pStyle w:val="TableText"/>
            </w:pPr>
            <w:r w:rsidRPr="003E534B">
              <w:t>Formylated Phloroglucinol Compounds</w:t>
            </w:r>
          </w:p>
        </w:tc>
      </w:tr>
      <w:tr w:rsidR="00764D6A" w:rsidRPr="008A58BD" w14:paraId="07132A89" w14:textId="77777777" w:rsidTr="008A58BD">
        <w:tc>
          <w:tcPr>
            <w:tcW w:w="1249" w:type="pct"/>
          </w:tcPr>
          <w:p w14:paraId="5F70A5B1" w14:textId="6BB54F3C" w:rsidR="00764D6A" w:rsidRPr="008A58BD" w:rsidRDefault="00564F04">
            <w:pPr>
              <w:pStyle w:val="TableText"/>
            </w:pPr>
            <w:r w:rsidRPr="001D5651">
              <w:t>Formylated Phloroglucinol Compounds (FPCs)</w:t>
            </w:r>
          </w:p>
        </w:tc>
        <w:tc>
          <w:tcPr>
            <w:tcW w:w="3751" w:type="pct"/>
          </w:tcPr>
          <w:p w14:paraId="7F915FBF" w14:textId="6CB6392C" w:rsidR="00764D6A" w:rsidRPr="008A58BD" w:rsidRDefault="001D5651">
            <w:pPr>
              <w:pStyle w:val="TableText"/>
            </w:pPr>
            <w:r w:rsidRPr="001D5651">
              <w:t xml:space="preserve">A specific group of plant secondary metabolites found in some Eucalyptus species from the </w:t>
            </w:r>
            <w:proofErr w:type="spellStart"/>
            <w:r w:rsidRPr="001D5651">
              <w:t>Symphyomyrtus</w:t>
            </w:r>
            <w:proofErr w:type="spellEnd"/>
            <w:r w:rsidRPr="001D5651">
              <w:t xml:space="preserve"> subgenus known to influence the nutritional quality of browse and feeding by the koala.</w:t>
            </w:r>
          </w:p>
        </w:tc>
      </w:tr>
      <w:tr w:rsidR="001D5651" w:rsidRPr="008A58BD" w14:paraId="05C1C91E" w14:textId="77777777" w:rsidTr="008A58BD">
        <w:tc>
          <w:tcPr>
            <w:tcW w:w="1249" w:type="pct"/>
          </w:tcPr>
          <w:p w14:paraId="03CCEF48" w14:textId="4AA54E1A" w:rsidR="001D5651" w:rsidRPr="008A58BD" w:rsidRDefault="00564F04">
            <w:pPr>
              <w:pStyle w:val="TableText"/>
            </w:pPr>
            <w:r>
              <w:t>Genotype</w:t>
            </w:r>
          </w:p>
        </w:tc>
        <w:tc>
          <w:tcPr>
            <w:tcW w:w="3751" w:type="pct"/>
          </w:tcPr>
          <w:p w14:paraId="68043DBF" w14:textId="5DA67F46" w:rsidR="001D5651" w:rsidRPr="001D5651" w:rsidRDefault="001D5651" w:rsidP="008419EF">
            <w:pPr>
              <w:pStyle w:val="TableText"/>
            </w:pPr>
            <w:r>
              <w:t>For the purpose of this document, a genotype refers to the genetic material (</w:t>
            </w:r>
            <w:proofErr w:type="gramStart"/>
            <w:r w:rsidR="00593BD0">
              <w:t>i.e.</w:t>
            </w:r>
            <w:proofErr w:type="gramEnd"/>
            <w:r>
              <w:t xml:space="preserve"> alleles) that determine a trait or a number of traits in an organism.</w:t>
            </w:r>
          </w:p>
        </w:tc>
      </w:tr>
      <w:tr w:rsidR="001D5651" w:rsidRPr="008A58BD" w14:paraId="756FD1C8" w14:textId="77777777" w:rsidTr="008A58BD">
        <w:tc>
          <w:tcPr>
            <w:tcW w:w="1249" w:type="pct"/>
          </w:tcPr>
          <w:p w14:paraId="07864A80" w14:textId="4ABD222F" w:rsidR="001D5651" w:rsidRPr="008A58BD" w:rsidRDefault="00564F04">
            <w:pPr>
              <w:pStyle w:val="TableText"/>
            </w:pPr>
            <w:r>
              <w:t>Habitat Connectivity</w:t>
            </w:r>
          </w:p>
        </w:tc>
        <w:tc>
          <w:tcPr>
            <w:tcW w:w="3751" w:type="pct"/>
          </w:tcPr>
          <w:p w14:paraId="45E4CBEB" w14:textId="3FB41825" w:rsidR="001D5651" w:rsidRDefault="001D5651" w:rsidP="008419EF">
            <w:pPr>
              <w:pStyle w:val="TableText"/>
            </w:pPr>
            <w:r>
              <w:t xml:space="preserve">The connectedness of habitat patches, which is determined by whether a koala </w:t>
            </w:r>
            <w:proofErr w:type="gramStart"/>
            <w:r>
              <w:t>is able to</w:t>
            </w:r>
            <w:proofErr w:type="gramEnd"/>
            <w:r>
              <w:t xml:space="preserve"> move from one habitat patch to another without a barrier.</w:t>
            </w:r>
          </w:p>
        </w:tc>
      </w:tr>
      <w:tr w:rsidR="001D5651" w:rsidRPr="008A58BD" w14:paraId="12FC9A8A" w14:textId="77777777" w:rsidTr="008A58BD">
        <w:tc>
          <w:tcPr>
            <w:tcW w:w="1249" w:type="pct"/>
          </w:tcPr>
          <w:p w14:paraId="663E5B5A" w14:textId="44BDBA6D" w:rsidR="001D5651" w:rsidRPr="008A58BD" w:rsidRDefault="00564F04">
            <w:pPr>
              <w:pStyle w:val="TableText"/>
            </w:pPr>
            <w:r>
              <w:t>Habitat Degradation</w:t>
            </w:r>
          </w:p>
        </w:tc>
        <w:tc>
          <w:tcPr>
            <w:tcW w:w="3751" w:type="pct"/>
          </w:tcPr>
          <w:p w14:paraId="01436EC1" w14:textId="7B0F26A5" w:rsidR="001D5651" w:rsidRDefault="001D5651" w:rsidP="008419EF">
            <w:pPr>
              <w:pStyle w:val="TableText"/>
            </w:pPr>
            <w:r>
              <w:t>A reduction in the quality of habitat that affects the survival, health and/or reproductive fitness of animals in that landscape and ultimately reduces the carrying capacity, or number of animals that a landscape can sustainably support.</w:t>
            </w:r>
          </w:p>
        </w:tc>
      </w:tr>
      <w:tr w:rsidR="001D5651" w:rsidRPr="008A58BD" w14:paraId="328830B3" w14:textId="77777777" w:rsidTr="008A58BD">
        <w:tc>
          <w:tcPr>
            <w:tcW w:w="1249" w:type="pct"/>
          </w:tcPr>
          <w:p w14:paraId="344E2D2D" w14:textId="2611C08A" w:rsidR="001D5651" w:rsidRPr="008A58BD" w:rsidRDefault="00564F04">
            <w:pPr>
              <w:pStyle w:val="TableText"/>
            </w:pPr>
            <w:r>
              <w:t>Habitat Fragmentation</w:t>
            </w:r>
          </w:p>
        </w:tc>
        <w:tc>
          <w:tcPr>
            <w:tcW w:w="3751" w:type="pct"/>
          </w:tcPr>
          <w:p w14:paraId="3627DE4E" w14:textId="0F4A74AA" w:rsidR="001D5651" w:rsidRDefault="001D5651" w:rsidP="008419EF">
            <w:pPr>
              <w:pStyle w:val="TableText"/>
            </w:pPr>
            <w:r>
              <w:t>The subdivision of a large area of habitat into multiple smaller areas of habitat.</w:t>
            </w:r>
          </w:p>
        </w:tc>
      </w:tr>
      <w:tr w:rsidR="008419EF" w:rsidRPr="008A58BD" w14:paraId="228F6BD1" w14:textId="77777777" w:rsidTr="008A58BD">
        <w:tc>
          <w:tcPr>
            <w:tcW w:w="1249" w:type="pct"/>
          </w:tcPr>
          <w:p w14:paraId="28D3F28F" w14:textId="7E18B846" w:rsidR="008419EF" w:rsidRPr="008A58BD" w:rsidRDefault="00564F04">
            <w:pPr>
              <w:pStyle w:val="TableText"/>
            </w:pPr>
            <w:r>
              <w:t>Habitat Loss</w:t>
            </w:r>
          </w:p>
        </w:tc>
        <w:tc>
          <w:tcPr>
            <w:tcW w:w="3751" w:type="pct"/>
          </w:tcPr>
          <w:p w14:paraId="660D2D4A" w14:textId="366A66D0" w:rsidR="008419EF" w:rsidRDefault="008419EF" w:rsidP="008419EF">
            <w:pPr>
              <w:pStyle w:val="TableText"/>
            </w:pPr>
            <w:r>
              <w:t>Loss of suitable conditions required for a species to be present in a landscape.</w:t>
            </w:r>
          </w:p>
        </w:tc>
      </w:tr>
      <w:tr w:rsidR="008419EF" w:rsidRPr="008A58BD" w14:paraId="2C2BDDDE" w14:textId="77777777" w:rsidTr="008A58BD">
        <w:tc>
          <w:tcPr>
            <w:tcW w:w="1249" w:type="pct"/>
          </w:tcPr>
          <w:p w14:paraId="62024D63" w14:textId="07BD546E" w:rsidR="008419EF" w:rsidRPr="008A58BD" w:rsidRDefault="00564F04">
            <w:pPr>
              <w:pStyle w:val="TableText"/>
            </w:pPr>
            <w:r>
              <w:t>Habitat Patch</w:t>
            </w:r>
          </w:p>
        </w:tc>
        <w:tc>
          <w:tcPr>
            <w:tcW w:w="3751" w:type="pct"/>
          </w:tcPr>
          <w:p w14:paraId="0D5FB83E" w14:textId="2AF71739" w:rsidR="008419EF" w:rsidRDefault="008419EF" w:rsidP="008419EF">
            <w:pPr>
              <w:pStyle w:val="TableText"/>
            </w:pPr>
            <w:r>
              <w:t>An area of habitat with all the necessary resources for the persistence of a population. A habitat patch can be isolated or connected to other habitat patches.</w:t>
            </w:r>
          </w:p>
        </w:tc>
      </w:tr>
      <w:tr w:rsidR="007B0211" w:rsidRPr="008A58BD" w14:paraId="7138C2AC" w14:textId="77777777" w:rsidTr="008A58BD">
        <w:tc>
          <w:tcPr>
            <w:tcW w:w="1249" w:type="pct"/>
          </w:tcPr>
          <w:p w14:paraId="082BA53E" w14:textId="265D3280" w:rsidR="007B0211" w:rsidRDefault="007B0211" w:rsidP="007B0211">
            <w:pPr>
              <w:pStyle w:val="TableText"/>
            </w:pPr>
            <w:r w:rsidRPr="007E6A13">
              <w:t>HR</w:t>
            </w:r>
          </w:p>
        </w:tc>
        <w:tc>
          <w:tcPr>
            <w:tcW w:w="3751" w:type="pct"/>
          </w:tcPr>
          <w:p w14:paraId="0D6EDD9F" w14:textId="606721B4" w:rsidR="007B0211" w:rsidRDefault="007B0211" w:rsidP="007B0211">
            <w:pPr>
              <w:pStyle w:val="TableText"/>
            </w:pPr>
            <w:r w:rsidRPr="007E6A13">
              <w:t>Home Range</w:t>
            </w:r>
          </w:p>
        </w:tc>
      </w:tr>
      <w:tr w:rsidR="007B0211" w:rsidRPr="008A58BD" w14:paraId="5EB3004A" w14:textId="77777777" w:rsidTr="008A58BD">
        <w:tc>
          <w:tcPr>
            <w:tcW w:w="1249" w:type="pct"/>
          </w:tcPr>
          <w:p w14:paraId="32DBFFC5" w14:textId="12715AE9" w:rsidR="007B0211" w:rsidRPr="007E6A13" w:rsidRDefault="007B0211" w:rsidP="007B0211">
            <w:pPr>
              <w:pStyle w:val="TableText"/>
            </w:pPr>
            <w:r w:rsidRPr="00027DEE">
              <w:t>IBRA</w:t>
            </w:r>
          </w:p>
        </w:tc>
        <w:tc>
          <w:tcPr>
            <w:tcW w:w="3751" w:type="pct"/>
          </w:tcPr>
          <w:p w14:paraId="3CF00315" w14:textId="21B949C1" w:rsidR="007B0211" w:rsidRPr="007E6A13" w:rsidRDefault="007B0211" w:rsidP="007B0211">
            <w:pPr>
              <w:pStyle w:val="TableText"/>
            </w:pPr>
            <w:r w:rsidRPr="00027DEE">
              <w:t>Interim Biogeographic Regionalisation for Australia</w:t>
            </w:r>
          </w:p>
        </w:tc>
      </w:tr>
      <w:tr w:rsidR="008419EF" w:rsidRPr="008A58BD" w14:paraId="2BC4BE67" w14:textId="77777777" w:rsidTr="008A58BD">
        <w:tc>
          <w:tcPr>
            <w:tcW w:w="1249" w:type="pct"/>
          </w:tcPr>
          <w:p w14:paraId="65C9A7DB" w14:textId="6A6DC5C0" w:rsidR="008419EF" w:rsidRPr="008A58BD" w:rsidRDefault="00564F04">
            <w:pPr>
              <w:pStyle w:val="TableText"/>
            </w:pPr>
            <w:r>
              <w:lastRenderedPageBreak/>
              <w:t>Koala Habitat</w:t>
            </w:r>
          </w:p>
        </w:tc>
        <w:tc>
          <w:tcPr>
            <w:tcW w:w="3751" w:type="pct"/>
          </w:tcPr>
          <w:p w14:paraId="04397832" w14:textId="6442C17E" w:rsidR="008419EF" w:rsidRDefault="008419EF" w:rsidP="008419EF">
            <w:pPr>
              <w:pStyle w:val="TableText"/>
            </w:pPr>
            <w:r>
              <w:t>The biophysical environment required by a koala to survive and reproduce.</w:t>
            </w:r>
          </w:p>
        </w:tc>
      </w:tr>
      <w:tr w:rsidR="00DF1F28" w:rsidRPr="008A58BD" w14:paraId="20B90C8A" w14:textId="77777777" w:rsidTr="008A58BD">
        <w:tc>
          <w:tcPr>
            <w:tcW w:w="1249" w:type="pct"/>
          </w:tcPr>
          <w:p w14:paraId="0AADDFE7" w14:textId="14D50EE2" w:rsidR="00DF1F28" w:rsidRDefault="00DF1F28" w:rsidP="00DF1F28">
            <w:pPr>
              <w:pStyle w:val="TableText"/>
            </w:pPr>
            <w:r w:rsidRPr="008F57BA">
              <w:t>KMA</w:t>
            </w:r>
          </w:p>
        </w:tc>
        <w:tc>
          <w:tcPr>
            <w:tcW w:w="3751" w:type="pct"/>
          </w:tcPr>
          <w:p w14:paraId="4B7348B4" w14:textId="4CA8A0FC" w:rsidR="00DF1F28" w:rsidRDefault="00DF1F28" w:rsidP="00DF1F28">
            <w:pPr>
              <w:pStyle w:val="TableText"/>
            </w:pPr>
            <w:r w:rsidRPr="008F57BA">
              <w:t>Koala Management Area</w:t>
            </w:r>
          </w:p>
        </w:tc>
      </w:tr>
      <w:tr w:rsidR="00DF1F28" w:rsidRPr="008A58BD" w14:paraId="3833B79F" w14:textId="77777777" w:rsidTr="008A58BD">
        <w:tc>
          <w:tcPr>
            <w:tcW w:w="1249" w:type="pct"/>
          </w:tcPr>
          <w:p w14:paraId="48AC7CC7" w14:textId="7C34B5D1" w:rsidR="00DF1F28" w:rsidRDefault="00DF1F28" w:rsidP="00DF1F28">
            <w:pPr>
              <w:pStyle w:val="TableText"/>
            </w:pPr>
            <w:r w:rsidRPr="008F57BA">
              <w:t>KMB</w:t>
            </w:r>
          </w:p>
        </w:tc>
        <w:tc>
          <w:tcPr>
            <w:tcW w:w="3751" w:type="pct"/>
          </w:tcPr>
          <w:p w14:paraId="1C3BAB9F" w14:textId="0D2FFDB4" w:rsidR="00DF1F28" w:rsidRDefault="00DF1F28" w:rsidP="00DF1F28">
            <w:pPr>
              <w:pStyle w:val="TableText"/>
            </w:pPr>
            <w:r w:rsidRPr="008F57BA">
              <w:t xml:space="preserve">Koala Management Bioregion </w:t>
            </w:r>
          </w:p>
        </w:tc>
      </w:tr>
      <w:tr w:rsidR="00DF1F28" w:rsidRPr="008A58BD" w14:paraId="125FCA26" w14:textId="77777777" w:rsidTr="008A58BD">
        <w:tc>
          <w:tcPr>
            <w:tcW w:w="1249" w:type="pct"/>
          </w:tcPr>
          <w:p w14:paraId="773FAC91" w14:textId="05248FBA" w:rsidR="00DF1F28" w:rsidRDefault="00DF1F28" w:rsidP="00DF1F28">
            <w:pPr>
              <w:pStyle w:val="TableText"/>
            </w:pPr>
            <w:r w:rsidRPr="008F57BA">
              <w:t>KMR</w:t>
            </w:r>
          </w:p>
        </w:tc>
        <w:tc>
          <w:tcPr>
            <w:tcW w:w="3751" w:type="pct"/>
          </w:tcPr>
          <w:p w14:paraId="60CC22CC" w14:textId="66AA81EC" w:rsidR="00DF1F28" w:rsidRDefault="00DF1F28" w:rsidP="00DF1F28">
            <w:pPr>
              <w:pStyle w:val="TableText"/>
            </w:pPr>
            <w:r w:rsidRPr="008F57BA">
              <w:t xml:space="preserve">Koala Modelling Region </w:t>
            </w:r>
          </w:p>
        </w:tc>
      </w:tr>
      <w:tr w:rsidR="008419EF" w:rsidRPr="008A58BD" w14:paraId="58A5FBB4" w14:textId="77777777" w:rsidTr="008A58BD">
        <w:tc>
          <w:tcPr>
            <w:tcW w:w="1249" w:type="pct"/>
          </w:tcPr>
          <w:p w14:paraId="40AFC079" w14:textId="69B9D6BF" w:rsidR="008419EF" w:rsidRPr="008A58BD" w:rsidRDefault="00564F04">
            <w:pPr>
              <w:pStyle w:val="TableText"/>
            </w:pPr>
            <w:r>
              <w:t>Koala Management Bioregion (KMB)</w:t>
            </w:r>
          </w:p>
        </w:tc>
        <w:tc>
          <w:tcPr>
            <w:tcW w:w="3751" w:type="pct"/>
          </w:tcPr>
          <w:p w14:paraId="3177B6A1" w14:textId="7005EC2B" w:rsidR="008419EF" w:rsidRDefault="008419EF" w:rsidP="008419EF">
            <w:pPr>
              <w:pStyle w:val="TableText"/>
            </w:pPr>
            <w:r>
              <w:t>A management unit designated for the purpose of this document, consisting of delineated land areas within New South Wales and Queensland derived from Koala Modelling Regions and Queensland Bioregions in New South Wales (NSW) and Queensland (QLD), respectively.</w:t>
            </w:r>
          </w:p>
        </w:tc>
      </w:tr>
      <w:tr w:rsidR="00EA072F" w:rsidRPr="008A58BD" w14:paraId="0A29955E" w14:textId="77777777" w:rsidTr="008A58BD">
        <w:tc>
          <w:tcPr>
            <w:tcW w:w="1249" w:type="pct"/>
          </w:tcPr>
          <w:p w14:paraId="5AFC6A7D" w14:textId="7C586399" w:rsidR="00EA072F" w:rsidRDefault="00EA072F" w:rsidP="00EA072F">
            <w:pPr>
              <w:pStyle w:val="TableText"/>
            </w:pPr>
            <w:proofErr w:type="spellStart"/>
            <w:r w:rsidRPr="00DD5FC6">
              <w:t>KoRV</w:t>
            </w:r>
            <w:proofErr w:type="spellEnd"/>
          </w:p>
        </w:tc>
        <w:tc>
          <w:tcPr>
            <w:tcW w:w="3751" w:type="pct"/>
          </w:tcPr>
          <w:p w14:paraId="208E323A" w14:textId="65F1E96E" w:rsidR="00EA072F" w:rsidRDefault="00EA072F" w:rsidP="00EA072F">
            <w:pPr>
              <w:pStyle w:val="TableText"/>
            </w:pPr>
            <w:r w:rsidRPr="00DD5FC6">
              <w:t xml:space="preserve">Koala Retrovirus </w:t>
            </w:r>
          </w:p>
        </w:tc>
      </w:tr>
      <w:tr w:rsidR="00EA072F" w:rsidRPr="008A58BD" w14:paraId="4531BE4C" w14:textId="77777777" w:rsidTr="008A58BD">
        <w:tc>
          <w:tcPr>
            <w:tcW w:w="1249" w:type="pct"/>
          </w:tcPr>
          <w:p w14:paraId="62E88AE4" w14:textId="0C94FCC0" w:rsidR="00EA072F" w:rsidRDefault="00EA072F" w:rsidP="00EA072F">
            <w:pPr>
              <w:pStyle w:val="TableText"/>
            </w:pPr>
            <w:r w:rsidRPr="00DD5FC6">
              <w:t>KRAM</w:t>
            </w:r>
          </w:p>
        </w:tc>
        <w:tc>
          <w:tcPr>
            <w:tcW w:w="3751" w:type="pct"/>
          </w:tcPr>
          <w:p w14:paraId="0E253A14" w14:textId="4AB118C8" w:rsidR="00EA072F" w:rsidRDefault="00EA072F" w:rsidP="00EA072F">
            <w:pPr>
              <w:pStyle w:val="TableText"/>
            </w:pPr>
            <w:r w:rsidRPr="00DD5FC6">
              <w:t xml:space="preserve">Koala Rapid Assessment Method </w:t>
            </w:r>
          </w:p>
        </w:tc>
      </w:tr>
      <w:tr w:rsidR="00EA072F" w:rsidRPr="008A58BD" w14:paraId="74A969DA" w14:textId="77777777" w:rsidTr="008A58BD">
        <w:tc>
          <w:tcPr>
            <w:tcW w:w="1249" w:type="pct"/>
          </w:tcPr>
          <w:p w14:paraId="05E0A9E2" w14:textId="071091FE" w:rsidR="00EA072F" w:rsidRDefault="00EA072F" w:rsidP="00EA072F">
            <w:pPr>
              <w:pStyle w:val="TableText"/>
            </w:pPr>
            <w:r w:rsidRPr="00DD5FC6">
              <w:t>LIKT</w:t>
            </w:r>
          </w:p>
        </w:tc>
        <w:tc>
          <w:tcPr>
            <w:tcW w:w="3751" w:type="pct"/>
          </w:tcPr>
          <w:p w14:paraId="16E1EF63" w14:textId="21BD6EE1" w:rsidR="00EA072F" w:rsidRDefault="00EA072F" w:rsidP="00EA072F">
            <w:pPr>
              <w:pStyle w:val="TableText"/>
            </w:pPr>
            <w:r w:rsidRPr="00DD5FC6">
              <w:t>Locally Important Koala Trees</w:t>
            </w:r>
          </w:p>
        </w:tc>
      </w:tr>
      <w:tr w:rsidR="008419EF" w:rsidRPr="008A58BD" w14:paraId="0E4CAB4B" w14:textId="77777777" w:rsidTr="008A58BD">
        <w:tc>
          <w:tcPr>
            <w:tcW w:w="1249" w:type="pct"/>
          </w:tcPr>
          <w:p w14:paraId="4C4C88D7" w14:textId="1470933B" w:rsidR="008419EF" w:rsidRPr="008A58BD" w:rsidRDefault="00564F04">
            <w:pPr>
              <w:pStyle w:val="TableText"/>
            </w:pPr>
            <w:r>
              <w:t>Locally Important Koala Trees (LIKT)</w:t>
            </w:r>
          </w:p>
        </w:tc>
        <w:tc>
          <w:tcPr>
            <w:tcW w:w="3751" w:type="pct"/>
          </w:tcPr>
          <w:p w14:paraId="2F2A8C14" w14:textId="701033BB" w:rsidR="008419EF" w:rsidRDefault="008419EF" w:rsidP="008419EF">
            <w:pPr>
              <w:pStyle w:val="TableText"/>
            </w:pPr>
            <w:r>
              <w:t xml:space="preserve">Trees from species that are regularly browsed by koalas in a particular KMB, such that it could be considered a substantial portion of the koalas’ diet. Where data from feeding observations or nutritional quality is lacking, then the tree species must be associated with medium or high use by koalas from observations of animals in a tree or scat associations with trees in published literature or from direct feedback from local koala researchers and/or koala carers in the region. See </w:t>
            </w:r>
            <w:hyperlink w:anchor="_Locally_important_koala" w:history="1">
              <w:r w:rsidR="00F921E7" w:rsidRPr="00F921E7">
                <w:t>s</w:t>
              </w:r>
              <w:r w:rsidRPr="00F921E7">
                <w:t>ection 3.2</w:t>
              </w:r>
            </w:hyperlink>
            <w:r w:rsidRPr="00F921E7">
              <w:t xml:space="preserve"> for</w:t>
            </w:r>
            <w:r>
              <w:t xml:space="preserve"> a more detailed definition.</w:t>
            </w:r>
          </w:p>
        </w:tc>
      </w:tr>
      <w:tr w:rsidR="00564F04" w:rsidRPr="008A58BD" w14:paraId="6D3FCC47" w14:textId="77777777" w:rsidTr="008A58BD">
        <w:tc>
          <w:tcPr>
            <w:tcW w:w="1249" w:type="pct"/>
          </w:tcPr>
          <w:p w14:paraId="6F0A5FAC" w14:textId="1CC83F55" w:rsidR="00564F04" w:rsidRDefault="00564F04">
            <w:pPr>
              <w:pStyle w:val="TableText"/>
            </w:pPr>
            <w:r>
              <w:t>Matrix</w:t>
            </w:r>
          </w:p>
        </w:tc>
        <w:tc>
          <w:tcPr>
            <w:tcW w:w="3751" w:type="pct"/>
          </w:tcPr>
          <w:p w14:paraId="7C052A97" w14:textId="3E97A36D" w:rsidR="00564F04" w:rsidRDefault="00564F04" w:rsidP="008419EF">
            <w:pPr>
              <w:pStyle w:val="TableText"/>
            </w:pPr>
            <w:r>
              <w:t>The land surrounding a habitat patch, which differs markedly in composition and/or structure and does not contain all the resources necessary for the persistence of a koala population.</w:t>
            </w:r>
          </w:p>
        </w:tc>
      </w:tr>
      <w:tr w:rsidR="008419EF" w:rsidRPr="008A58BD" w14:paraId="715FDB8A" w14:textId="77777777" w:rsidTr="008A58BD">
        <w:tc>
          <w:tcPr>
            <w:tcW w:w="1249" w:type="pct"/>
          </w:tcPr>
          <w:p w14:paraId="3691612F" w14:textId="25306B17" w:rsidR="008419EF" w:rsidRPr="008A58BD" w:rsidRDefault="00564F04">
            <w:pPr>
              <w:pStyle w:val="TableText"/>
            </w:pPr>
            <w:r>
              <w:t>Metapopulation</w:t>
            </w:r>
          </w:p>
        </w:tc>
        <w:tc>
          <w:tcPr>
            <w:tcW w:w="3751" w:type="pct"/>
          </w:tcPr>
          <w:p w14:paraId="024A2451" w14:textId="04C29BA5" w:rsidR="008419EF" w:rsidRDefault="00DB1227" w:rsidP="00DB1227">
            <w:pPr>
              <w:pStyle w:val="TableText"/>
            </w:pPr>
            <w:r w:rsidRPr="00DB1227">
              <w:t>Definition from the National Recovery Plan for the Koala (202</w:t>
            </w:r>
            <w:r>
              <w:t>2</w:t>
            </w:r>
            <w:r w:rsidRPr="00DB1227">
              <w:t>):</w:t>
            </w:r>
            <w:r>
              <w:t xml:space="preserve"> The set of biological populations within a larger area, where movement or gene flow from one biological population to at least some other patches </w:t>
            </w:r>
            <w:proofErr w:type="gramStart"/>
            <w:r>
              <w:t>is</w:t>
            </w:r>
            <w:proofErr w:type="gramEnd"/>
            <w:r>
              <w:t xml:space="preserve"> possible and is important for maintaining abundance and distribution at regional scale, even if such movement is infrequent</w:t>
            </w:r>
          </w:p>
        </w:tc>
      </w:tr>
      <w:tr w:rsidR="008419EF" w:rsidRPr="008A58BD" w14:paraId="25792956" w14:textId="77777777" w:rsidTr="008A58BD">
        <w:tc>
          <w:tcPr>
            <w:tcW w:w="1249" w:type="pct"/>
          </w:tcPr>
          <w:p w14:paraId="0FA30541" w14:textId="6E968E11" w:rsidR="008419EF" w:rsidRPr="008A58BD" w:rsidRDefault="00564F04">
            <w:pPr>
              <w:pStyle w:val="TableText"/>
            </w:pPr>
            <w:proofErr w:type="spellStart"/>
            <w:r>
              <w:t>Monocalypt</w:t>
            </w:r>
            <w:proofErr w:type="spellEnd"/>
          </w:p>
        </w:tc>
        <w:tc>
          <w:tcPr>
            <w:tcW w:w="3751" w:type="pct"/>
          </w:tcPr>
          <w:p w14:paraId="7C0D4E13" w14:textId="39A34F13" w:rsidR="008419EF" w:rsidRDefault="008419EF" w:rsidP="008419EF">
            <w:pPr>
              <w:pStyle w:val="TableText"/>
            </w:pPr>
            <w:r>
              <w:t xml:space="preserve">Common name for eucalypt species from the </w:t>
            </w:r>
            <w:r w:rsidRPr="00F921E7">
              <w:rPr>
                <w:rStyle w:val="Emphasis"/>
              </w:rPr>
              <w:t>Eucalyptus</w:t>
            </w:r>
            <w:r>
              <w:t xml:space="preserve"> (formerly </w:t>
            </w:r>
            <w:proofErr w:type="spellStart"/>
            <w:r w:rsidRPr="00F921E7">
              <w:rPr>
                <w:rStyle w:val="Emphasis"/>
              </w:rPr>
              <w:t>Monocalyptus</w:t>
            </w:r>
            <w:proofErr w:type="spellEnd"/>
            <w:r>
              <w:t>) subgenus. This is the second largest eucalypt subgenus. Many trees from this subgenus produce a group of plant secondary metabolites called unsubstituted B-ring flavanones (UBFs), which are known to deter feeding by the koala if present in sufficient quantities.</w:t>
            </w:r>
          </w:p>
        </w:tc>
      </w:tr>
      <w:tr w:rsidR="008419EF" w:rsidRPr="008A58BD" w14:paraId="3C9045B1" w14:textId="77777777" w:rsidTr="008A58BD">
        <w:tc>
          <w:tcPr>
            <w:tcW w:w="1249" w:type="pct"/>
          </w:tcPr>
          <w:p w14:paraId="7AF18C88" w14:textId="6C402AE9" w:rsidR="008419EF" w:rsidRPr="008A58BD" w:rsidRDefault="00564F04">
            <w:pPr>
              <w:pStyle w:val="TableText"/>
            </w:pPr>
            <w:r>
              <w:t>Nutritional Quality</w:t>
            </w:r>
          </w:p>
        </w:tc>
        <w:tc>
          <w:tcPr>
            <w:tcW w:w="3751" w:type="pct"/>
          </w:tcPr>
          <w:p w14:paraId="1FA94A33" w14:textId="491D5123" w:rsidR="008419EF" w:rsidRDefault="008419EF" w:rsidP="008419EF">
            <w:pPr>
              <w:pStyle w:val="TableText"/>
            </w:pPr>
            <w:r>
              <w:t>Used in reference to eucalypt browse in this document, nutritional quality refers to foliar concentrations of digestible nitrogen, which is a proxy for protein and a key limiting nutrient for the koala, and plant secondary metabolites that are known to influence palatability, feeding tree choice and population densities of the koala.</w:t>
            </w:r>
          </w:p>
        </w:tc>
      </w:tr>
      <w:tr w:rsidR="00EA072F" w:rsidRPr="008A58BD" w14:paraId="565CEBA5" w14:textId="77777777" w:rsidTr="008A58BD">
        <w:tc>
          <w:tcPr>
            <w:tcW w:w="1249" w:type="pct"/>
          </w:tcPr>
          <w:p w14:paraId="1D37A275" w14:textId="263A0092" w:rsidR="00EA072F" w:rsidRDefault="00EA072F" w:rsidP="00EA072F">
            <w:pPr>
              <w:pStyle w:val="TableText"/>
            </w:pPr>
            <w:r w:rsidRPr="00DD5C1E">
              <w:t>OEH</w:t>
            </w:r>
          </w:p>
        </w:tc>
        <w:tc>
          <w:tcPr>
            <w:tcW w:w="3751" w:type="pct"/>
          </w:tcPr>
          <w:p w14:paraId="7A602AF5" w14:textId="1A34B0EA" w:rsidR="00EA072F" w:rsidRDefault="00EA072F" w:rsidP="00EA072F">
            <w:pPr>
              <w:pStyle w:val="TableText"/>
            </w:pPr>
            <w:r w:rsidRPr="00DD5C1E">
              <w:t>Office of Environment and Heritage (NSW)</w:t>
            </w:r>
          </w:p>
        </w:tc>
      </w:tr>
      <w:tr w:rsidR="008419EF" w:rsidRPr="008A58BD" w14:paraId="4F008639" w14:textId="77777777" w:rsidTr="008A58BD">
        <w:tc>
          <w:tcPr>
            <w:tcW w:w="1249" w:type="pct"/>
          </w:tcPr>
          <w:p w14:paraId="7EE8D5C8" w14:textId="3EF9D06F" w:rsidR="008419EF" w:rsidRPr="008A58BD" w:rsidRDefault="00564F04">
            <w:pPr>
              <w:pStyle w:val="TableText"/>
            </w:pPr>
            <w:r>
              <w:t>Palatability</w:t>
            </w:r>
          </w:p>
        </w:tc>
        <w:tc>
          <w:tcPr>
            <w:tcW w:w="3751" w:type="pct"/>
          </w:tcPr>
          <w:p w14:paraId="455E5570" w14:textId="202061E9" w:rsidR="008419EF" w:rsidRDefault="008419EF" w:rsidP="008419EF">
            <w:pPr>
              <w:pStyle w:val="TableText"/>
            </w:pPr>
            <w:r>
              <w:t>How much leaf an animal will eat (</w:t>
            </w:r>
            <w:r w:rsidR="00593BD0">
              <w:t>i.e.</w:t>
            </w:r>
            <w:r>
              <w:t xml:space="preserve"> total intake of browse).</w:t>
            </w:r>
          </w:p>
        </w:tc>
      </w:tr>
      <w:tr w:rsidR="008419EF" w:rsidRPr="008A58BD" w14:paraId="3F3405B9" w14:textId="77777777" w:rsidTr="008A58BD">
        <w:tc>
          <w:tcPr>
            <w:tcW w:w="1249" w:type="pct"/>
          </w:tcPr>
          <w:p w14:paraId="1AD9AC24" w14:textId="23706899" w:rsidR="008419EF" w:rsidRPr="008A58BD" w:rsidRDefault="00564F04">
            <w:pPr>
              <w:pStyle w:val="TableText"/>
            </w:pPr>
            <w:r>
              <w:t>Plant Secondary Metabolites (PSMs)</w:t>
            </w:r>
          </w:p>
        </w:tc>
        <w:tc>
          <w:tcPr>
            <w:tcW w:w="3751" w:type="pct"/>
          </w:tcPr>
          <w:p w14:paraId="2BADA231" w14:textId="0EF1ADE2" w:rsidR="008419EF" w:rsidRDefault="008419EF" w:rsidP="008419EF">
            <w:pPr>
              <w:pStyle w:val="TableText"/>
            </w:pPr>
            <w:r>
              <w:t>Chemical compounds produced by a plant through metabolic pathways, which are not used for primary processes (</w:t>
            </w:r>
            <w:r w:rsidR="00593BD0">
              <w:t>i.e.</w:t>
            </w:r>
            <w:r>
              <w:t xml:space="preserve"> growth and reproduction).</w:t>
            </w:r>
          </w:p>
        </w:tc>
      </w:tr>
      <w:tr w:rsidR="00EA072F" w:rsidRPr="008A58BD" w14:paraId="723E24AD" w14:textId="77777777" w:rsidTr="008A58BD">
        <w:tc>
          <w:tcPr>
            <w:tcW w:w="1249" w:type="pct"/>
          </w:tcPr>
          <w:p w14:paraId="457FF417" w14:textId="0CFD7154" w:rsidR="00EA072F" w:rsidRDefault="00EA072F" w:rsidP="00EA072F">
            <w:pPr>
              <w:pStyle w:val="TableText"/>
            </w:pPr>
            <w:r w:rsidRPr="002C4A72">
              <w:t>PSM</w:t>
            </w:r>
          </w:p>
        </w:tc>
        <w:tc>
          <w:tcPr>
            <w:tcW w:w="3751" w:type="pct"/>
          </w:tcPr>
          <w:p w14:paraId="58C3FFEE" w14:textId="71F149BA" w:rsidR="00EA072F" w:rsidRDefault="00EA072F" w:rsidP="00EA072F">
            <w:pPr>
              <w:pStyle w:val="TableText"/>
            </w:pPr>
            <w:r w:rsidRPr="002C4A72">
              <w:t>Plant Secondary Metabolite</w:t>
            </w:r>
          </w:p>
        </w:tc>
      </w:tr>
      <w:tr w:rsidR="00FB2775" w:rsidRPr="008A58BD" w14:paraId="6D007603" w14:textId="77777777" w:rsidTr="008A58BD">
        <w:tc>
          <w:tcPr>
            <w:tcW w:w="1249" w:type="pct"/>
          </w:tcPr>
          <w:p w14:paraId="3D01038F" w14:textId="27E23F62" w:rsidR="00FB2775" w:rsidRPr="008A58BD" w:rsidRDefault="00564F04">
            <w:pPr>
              <w:pStyle w:val="TableText"/>
            </w:pPr>
            <w:r>
              <w:t>Population</w:t>
            </w:r>
          </w:p>
        </w:tc>
        <w:tc>
          <w:tcPr>
            <w:tcW w:w="3751" w:type="pct"/>
          </w:tcPr>
          <w:p w14:paraId="6AF25053" w14:textId="16546D12" w:rsidR="00FB2775" w:rsidRDefault="00DB1227" w:rsidP="00FB2775">
            <w:pPr>
              <w:pStyle w:val="TableText"/>
            </w:pPr>
            <w:r w:rsidRPr="00DB1227">
              <w:t>Definition from the National Recovery Plan for the Koala (DAWE 202</w:t>
            </w:r>
            <w:r>
              <w:t>2</w:t>
            </w:r>
            <w:r w:rsidRPr="00DB1227">
              <w:t xml:space="preserve">): A set of individuals that live in the same habitat patch and interact with one another, commonly forming a breeding unit within which the exchange of genetic material is </w:t>
            </w:r>
            <w:proofErr w:type="gramStart"/>
            <w:r w:rsidRPr="00DB1227">
              <w:t>more or less unrestricted</w:t>
            </w:r>
            <w:proofErr w:type="gramEnd"/>
            <w:r w:rsidRPr="00DB1227">
              <w:t>.</w:t>
            </w:r>
          </w:p>
        </w:tc>
      </w:tr>
      <w:tr w:rsidR="00FB2775" w:rsidRPr="008A58BD" w14:paraId="5E980EF9" w14:textId="77777777" w:rsidTr="008A58BD">
        <w:tc>
          <w:tcPr>
            <w:tcW w:w="1249" w:type="pct"/>
          </w:tcPr>
          <w:p w14:paraId="0CE8B1E1" w14:textId="29F6FC63" w:rsidR="00FB2775" w:rsidRPr="008A58BD" w:rsidRDefault="00564F04">
            <w:pPr>
              <w:pStyle w:val="TableText"/>
            </w:pPr>
            <w:r>
              <w:t>Refugia</w:t>
            </w:r>
          </w:p>
        </w:tc>
        <w:tc>
          <w:tcPr>
            <w:tcW w:w="3751" w:type="pct"/>
          </w:tcPr>
          <w:p w14:paraId="55FCCED8" w14:textId="6D3C7657" w:rsidR="00FB2775" w:rsidRDefault="00FB2775" w:rsidP="00FB2775">
            <w:pPr>
              <w:pStyle w:val="TableText"/>
            </w:pPr>
            <w:r>
              <w:t>A habitat that provides spatial and/or temporal protection from one or more threats.</w:t>
            </w:r>
          </w:p>
        </w:tc>
      </w:tr>
      <w:tr w:rsidR="00546006" w:rsidRPr="008A58BD" w14:paraId="161C8624" w14:textId="77777777" w:rsidTr="008A58BD">
        <w:tc>
          <w:tcPr>
            <w:tcW w:w="1249" w:type="pct"/>
          </w:tcPr>
          <w:p w14:paraId="0BE2B265" w14:textId="5D659D97" w:rsidR="00546006" w:rsidRDefault="00546006" w:rsidP="00546006">
            <w:pPr>
              <w:pStyle w:val="TableText"/>
            </w:pPr>
            <w:r w:rsidRPr="00742D01">
              <w:t>RGB-SAT</w:t>
            </w:r>
          </w:p>
        </w:tc>
        <w:tc>
          <w:tcPr>
            <w:tcW w:w="3751" w:type="pct"/>
          </w:tcPr>
          <w:p w14:paraId="12E27E86" w14:textId="3FE20A78" w:rsidR="00546006" w:rsidRDefault="00546006" w:rsidP="00546006">
            <w:pPr>
              <w:pStyle w:val="TableText"/>
            </w:pPr>
            <w:r w:rsidRPr="00742D01">
              <w:t>Regularised Grid Based-SAT</w:t>
            </w:r>
          </w:p>
        </w:tc>
      </w:tr>
      <w:tr w:rsidR="00546006" w:rsidRPr="008A58BD" w14:paraId="44A46C38" w14:textId="77777777" w:rsidTr="008A58BD">
        <w:tc>
          <w:tcPr>
            <w:tcW w:w="1249" w:type="pct"/>
          </w:tcPr>
          <w:p w14:paraId="18C07B33" w14:textId="3C2DA36B" w:rsidR="00546006" w:rsidRDefault="00546006" w:rsidP="00546006">
            <w:pPr>
              <w:pStyle w:val="TableText"/>
            </w:pPr>
            <w:r w:rsidRPr="00742D01">
              <w:t>RPAS</w:t>
            </w:r>
          </w:p>
        </w:tc>
        <w:tc>
          <w:tcPr>
            <w:tcW w:w="3751" w:type="pct"/>
          </w:tcPr>
          <w:p w14:paraId="2B4301AF" w14:textId="3DE3076E" w:rsidR="00546006" w:rsidRDefault="00546006" w:rsidP="00546006">
            <w:pPr>
              <w:pStyle w:val="TableText"/>
            </w:pPr>
            <w:r w:rsidRPr="00742D01">
              <w:t>Remotely Piloted Aircraft System</w:t>
            </w:r>
          </w:p>
        </w:tc>
      </w:tr>
      <w:tr w:rsidR="00546006" w:rsidRPr="008A58BD" w14:paraId="2D3434F5" w14:textId="77777777" w:rsidTr="008A58BD">
        <w:tc>
          <w:tcPr>
            <w:tcW w:w="1249" w:type="pct"/>
          </w:tcPr>
          <w:p w14:paraId="714C491A" w14:textId="49A0CC58" w:rsidR="00546006" w:rsidRDefault="00546006" w:rsidP="00546006">
            <w:pPr>
              <w:pStyle w:val="TableText"/>
            </w:pPr>
            <w:r w:rsidRPr="00742D01">
              <w:t>SAT</w:t>
            </w:r>
          </w:p>
        </w:tc>
        <w:tc>
          <w:tcPr>
            <w:tcW w:w="3751" w:type="pct"/>
          </w:tcPr>
          <w:p w14:paraId="169D578B" w14:textId="38CC2D74" w:rsidR="00546006" w:rsidRDefault="00546006" w:rsidP="00546006">
            <w:pPr>
              <w:pStyle w:val="TableText"/>
            </w:pPr>
            <w:r w:rsidRPr="00742D01">
              <w:t>Spot Assessment Technique</w:t>
            </w:r>
          </w:p>
        </w:tc>
      </w:tr>
      <w:tr w:rsidR="00546006" w:rsidRPr="008A58BD" w14:paraId="5E6BEB12" w14:textId="77777777" w:rsidTr="008A58BD">
        <w:tc>
          <w:tcPr>
            <w:tcW w:w="1249" w:type="pct"/>
          </w:tcPr>
          <w:p w14:paraId="0A4AA322" w14:textId="0BF87AAF" w:rsidR="00546006" w:rsidRDefault="00546006" w:rsidP="00546006">
            <w:pPr>
              <w:pStyle w:val="TableText"/>
            </w:pPr>
            <w:r w:rsidRPr="00742D01">
              <w:t>SDM</w:t>
            </w:r>
          </w:p>
        </w:tc>
        <w:tc>
          <w:tcPr>
            <w:tcW w:w="3751" w:type="pct"/>
          </w:tcPr>
          <w:p w14:paraId="6C60F38A" w14:textId="5DB886B7" w:rsidR="00546006" w:rsidRDefault="00546006" w:rsidP="00546006">
            <w:pPr>
              <w:pStyle w:val="TableText"/>
            </w:pPr>
            <w:r w:rsidRPr="00742D01">
              <w:t>Species Distribution Model</w:t>
            </w:r>
          </w:p>
        </w:tc>
      </w:tr>
      <w:tr w:rsidR="00546006" w:rsidRPr="008A58BD" w14:paraId="52A2F90C" w14:textId="77777777" w:rsidTr="008A58BD">
        <w:tc>
          <w:tcPr>
            <w:tcW w:w="1249" w:type="pct"/>
          </w:tcPr>
          <w:p w14:paraId="3DDDBCB0" w14:textId="1DB8A554" w:rsidR="00546006" w:rsidRDefault="00546006" w:rsidP="00546006">
            <w:pPr>
              <w:pStyle w:val="TableText"/>
            </w:pPr>
            <w:r w:rsidRPr="00742D01">
              <w:t>SEPP</w:t>
            </w:r>
          </w:p>
        </w:tc>
        <w:tc>
          <w:tcPr>
            <w:tcW w:w="3751" w:type="pct"/>
          </w:tcPr>
          <w:p w14:paraId="7E9C70DE" w14:textId="4FAB4555" w:rsidR="00546006" w:rsidRDefault="00546006" w:rsidP="00546006">
            <w:pPr>
              <w:pStyle w:val="TableText"/>
            </w:pPr>
            <w:r w:rsidRPr="00742D01">
              <w:t>State Environmental Planning Policy 2021 (NSW)</w:t>
            </w:r>
          </w:p>
        </w:tc>
      </w:tr>
      <w:tr w:rsidR="00FB2775" w:rsidRPr="008A58BD" w14:paraId="00BCB3BD" w14:textId="77777777" w:rsidTr="008A58BD">
        <w:tc>
          <w:tcPr>
            <w:tcW w:w="1249" w:type="pct"/>
          </w:tcPr>
          <w:p w14:paraId="119DE329" w14:textId="1B1F4526" w:rsidR="00FB2775" w:rsidRPr="008A58BD" w:rsidRDefault="00564F04">
            <w:pPr>
              <w:pStyle w:val="TableText"/>
            </w:pPr>
            <w:r>
              <w:lastRenderedPageBreak/>
              <w:t>Source</w:t>
            </w:r>
          </w:p>
        </w:tc>
        <w:tc>
          <w:tcPr>
            <w:tcW w:w="3751" w:type="pct"/>
          </w:tcPr>
          <w:p w14:paraId="71205729" w14:textId="4394CEA2" w:rsidR="00FB2775" w:rsidRDefault="00FB2775" w:rsidP="00FB2775">
            <w:pPr>
              <w:pStyle w:val="TableText"/>
            </w:pPr>
            <w:r>
              <w:t>Habitat in which birth rate typically exceeds the death rate of resident animals and young individuals frequently disperse to populate other areas.</w:t>
            </w:r>
          </w:p>
        </w:tc>
      </w:tr>
      <w:tr w:rsidR="00FB2775" w:rsidRPr="008A58BD" w14:paraId="078D99DE" w14:textId="77777777" w:rsidTr="008A58BD">
        <w:tc>
          <w:tcPr>
            <w:tcW w:w="1249" w:type="pct"/>
          </w:tcPr>
          <w:p w14:paraId="284CB5D9" w14:textId="6165C57B" w:rsidR="00FB2775" w:rsidRPr="008A58BD" w:rsidRDefault="00564F04">
            <w:pPr>
              <w:pStyle w:val="TableText"/>
            </w:pPr>
            <w:r>
              <w:t>Sink</w:t>
            </w:r>
          </w:p>
        </w:tc>
        <w:tc>
          <w:tcPr>
            <w:tcW w:w="3751" w:type="pct"/>
          </w:tcPr>
          <w:p w14:paraId="21E9206C" w14:textId="3EC7ED66" w:rsidR="00FB2775" w:rsidRDefault="00564F04" w:rsidP="00564F04">
            <w:pPr>
              <w:pStyle w:val="TableText"/>
            </w:pPr>
            <w:r>
              <w:t xml:space="preserve">Habitat in which the death rate typically exceeds the birth rate of resident animals and local populations only persist </w:t>
            </w:r>
            <w:proofErr w:type="gramStart"/>
            <w:r>
              <w:t>on the basis of</w:t>
            </w:r>
            <w:proofErr w:type="gramEnd"/>
            <w:r>
              <w:t xml:space="preserve"> immigration.</w:t>
            </w:r>
          </w:p>
        </w:tc>
      </w:tr>
      <w:tr w:rsidR="00FB2775" w:rsidRPr="008A58BD" w14:paraId="70F98F8D" w14:textId="77777777" w:rsidTr="008A58BD">
        <w:tc>
          <w:tcPr>
            <w:tcW w:w="1249" w:type="pct"/>
          </w:tcPr>
          <w:p w14:paraId="63BE8F12" w14:textId="760C3ABF" w:rsidR="00FB2775" w:rsidRPr="008A58BD" w:rsidRDefault="00564F04">
            <w:pPr>
              <w:pStyle w:val="TableText"/>
            </w:pPr>
            <w:r>
              <w:t>Species</w:t>
            </w:r>
          </w:p>
        </w:tc>
        <w:tc>
          <w:tcPr>
            <w:tcW w:w="3751" w:type="pct"/>
          </w:tcPr>
          <w:p w14:paraId="208387B3" w14:textId="16EB4603" w:rsidR="00FB2775" w:rsidRDefault="00564F04" w:rsidP="00564F04">
            <w:pPr>
              <w:pStyle w:val="TableText"/>
            </w:pPr>
            <w:r>
              <w:t>Following the EPBC Act (s528), a species is a group of biological entities that (a) interbreed to produce fertile offspring; or (b) possess common characteristics derived from a common gene pool; and includes (c) a sub-species.</w:t>
            </w:r>
          </w:p>
        </w:tc>
      </w:tr>
      <w:tr w:rsidR="00FB2775" w:rsidRPr="008A58BD" w14:paraId="57190499" w14:textId="77777777" w:rsidTr="008A58BD">
        <w:tc>
          <w:tcPr>
            <w:tcW w:w="1249" w:type="pct"/>
          </w:tcPr>
          <w:p w14:paraId="61A112F5" w14:textId="330315F5" w:rsidR="00FB2775" w:rsidRPr="008A58BD" w:rsidRDefault="00564F04">
            <w:pPr>
              <w:pStyle w:val="TableText"/>
            </w:pPr>
            <w:proofErr w:type="gramStart"/>
            <w:r>
              <w:t>Stepping Stone</w:t>
            </w:r>
            <w:proofErr w:type="gramEnd"/>
          </w:p>
        </w:tc>
        <w:tc>
          <w:tcPr>
            <w:tcW w:w="3751" w:type="pct"/>
          </w:tcPr>
          <w:p w14:paraId="7B61196A" w14:textId="5AE9A067" w:rsidR="00FB2775" w:rsidRDefault="00564F04" w:rsidP="00564F04">
            <w:pPr>
              <w:pStyle w:val="TableText"/>
            </w:pPr>
            <w:r>
              <w:t xml:space="preserve">A relatively isolated, locally important koala tree or collection of trees in the matrix that contribute to functional connectivity between habitat patches and/or expand the area of useable habitat around a habitat patch. If a barrier separates a tree from a habitat patch, it cannot be a </w:t>
            </w:r>
            <w:proofErr w:type="gramStart"/>
            <w:r>
              <w:t>Stepping Stone</w:t>
            </w:r>
            <w:proofErr w:type="gramEnd"/>
            <w:r>
              <w:t>, but a Stepping Stone can prevent distance between patches from becoming a barrier.</w:t>
            </w:r>
          </w:p>
        </w:tc>
      </w:tr>
      <w:tr w:rsidR="00FB2775" w:rsidRPr="008A58BD" w14:paraId="56E901C9" w14:textId="77777777" w:rsidTr="008A58BD">
        <w:tc>
          <w:tcPr>
            <w:tcW w:w="1249" w:type="pct"/>
          </w:tcPr>
          <w:p w14:paraId="21E284D1" w14:textId="081D97FF" w:rsidR="00FB2775" w:rsidRPr="008A58BD" w:rsidRDefault="00564F04">
            <w:pPr>
              <w:pStyle w:val="TableText"/>
            </w:pPr>
            <w:proofErr w:type="spellStart"/>
            <w:r>
              <w:t>Symphyomyrtle</w:t>
            </w:r>
            <w:proofErr w:type="spellEnd"/>
          </w:p>
        </w:tc>
        <w:tc>
          <w:tcPr>
            <w:tcW w:w="3751" w:type="pct"/>
          </w:tcPr>
          <w:p w14:paraId="0A0E052B" w14:textId="4FBB7BEA" w:rsidR="00FB2775" w:rsidRDefault="00564F04" w:rsidP="00564F04">
            <w:pPr>
              <w:pStyle w:val="TableText"/>
            </w:pPr>
            <w:r>
              <w:t xml:space="preserve">The common name for eucalypt species from the </w:t>
            </w:r>
            <w:proofErr w:type="spellStart"/>
            <w:r>
              <w:t>Symphyomyrtus</w:t>
            </w:r>
            <w:proofErr w:type="spellEnd"/>
            <w:r>
              <w:t xml:space="preserve"> subgenus. This is the largest eucalypt subgenus. Many trees from this subgenus make a group of plant secondary metabolites called formylated phloroglucinol compounds (FPCs), which are known to deter feeding by the koala if present in sufficient quantities.</w:t>
            </w:r>
          </w:p>
        </w:tc>
      </w:tr>
      <w:tr w:rsidR="00564F04" w:rsidRPr="008A58BD" w14:paraId="70C72476" w14:textId="77777777" w:rsidTr="008A58BD">
        <w:tc>
          <w:tcPr>
            <w:tcW w:w="1249" w:type="pct"/>
          </w:tcPr>
          <w:p w14:paraId="3E77FD09" w14:textId="4FF28BBC" w:rsidR="00564F04" w:rsidRPr="008A58BD" w:rsidRDefault="00564F04">
            <w:pPr>
              <w:pStyle w:val="TableText"/>
            </w:pPr>
            <w:r>
              <w:t>Tannins</w:t>
            </w:r>
          </w:p>
        </w:tc>
        <w:tc>
          <w:tcPr>
            <w:tcW w:w="3751" w:type="pct"/>
          </w:tcPr>
          <w:p w14:paraId="1C3322B4" w14:textId="668D9A72" w:rsidR="00564F04" w:rsidRDefault="00564F04" w:rsidP="00564F04">
            <w:pPr>
              <w:pStyle w:val="TableText"/>
            </w:pPr>
            <w:r>
              <w:t>A common class of plant secondary metabolites found in many plants that can bind to foliar protein and make it unavailable for digestion.</w:t>
            </w:r>
          </w:p>
        </w:tc>
      </w:tr>
      <w:tr w:rsidR="00564F04" w:rsidRPr="008A58BD" w14:paraId="05E055FA" w14:textId="77777777" w:rsidTr="008A58BD">
        <w:tc>
          <w:tcPr>
            <w:tcW w:w="1249" w:type="pct"/>
          </w:tcPr>
          <w:p w14:paraId="72543F35" w14:textId="54025E2E" w:rsidR="00564F04" w:rsidRPr="008A58BD" w:rsidRDefault="00564F04">
            <w:pPr>
              <w:pStyle w:val="TableText"/>
            </w:pPr>
            <w:r>
              <w:t>Thermoregulation</w:t>
            </w:r>
          </w:p>
        </w:tc>
        <w:tc>
          <w:tcPr>
            <w:tcW w:w="3751" w:type="pct"/>
          </w:tcPr>
          <w:p w14:paraId="2509D941" w14:textId="616AEA78" w:rsidR="00564F04" w:rsidRDefault="00564F04" w:rsidP="00564F04">
            <w:pPr>
              <w:pStyle w:val="TableText"/>
            </w:pPr>
            <w:r>
              <w:t>An animal’s regulation of body temperature.</w:t>
            </w:r>
          </w:p>
        </w:tc>
      </w:tr>
      <w:tr w:rsidR="00564F04" w:rsidRPr="008A58BD" w14:paraId="5B05B2C8" w14:textId="77777777" w:rsidTr="008A58BD">
        <w:tc>
          <w:tcPr>
            <w:tcW w:w="1249" w:type="pct"/>
          </w:tcPr>
          <w:p w14:paraId="2982665C" w14:textId="33CD70AD" w:rsidR="00564F04" w:rsidRPr="008A58BD" w:rsidRDefault="00564F04">
            <w:pPr>
              <w:pStyle w:val="TableText"/>
            </w:pPr>
            <w:r>
              <w:t>Threat</w:t>
            </w:r>
          </w:p>
        </w:tc>
        <w:tc>
          <w:tcPr>
            <w:tcW w:w="3751" w:type="pct"/>
          </w:tcPr>
          <w:p w14:paraId="0A9D9910" w14:textId="5DB1DC60" w:rsidR="00564F04" w:rsidRDefault="00564F04" w:rsidP="00564F04">
            <w:pPr>
              <w:pStyle w:val="TableText"/>
            </w:pPr>
            <w:r>
              <w:t>A natural or anthropogenic process, activity or event that can negatively affect the survival, abundance or evolutionary potential of a species or ecological community.</w:t>
            </w:r>
          </w:p>
        </w:tc>
      </w:tr>
      <w:tr w:rsidR="00546006" w:rsidRPr="008A58BD" w14:paraId="708F3F36" w14:textId="77777777" w:rsidTr="008A58BD">
        <w:tc>
          <w:tcPr>
            <w:tcW w:w="1249" w:type="pct"/>
          </w:tcPr>
          <w:p w14:paraId="3E6EAFEC" w14:textId="5CE23C1C" w:rsidR="00546006" w:rsidRDefault="00546006" w:rsidP="00546006">
            <w:pPr>
              <w:pStyle w:val="TableText"/>
            </w:pPr>
            <w:r w:rsidRPr="00142E00">
              <w:t>UAV</w:t>
            </w:r>
          </w:p>
        </w:tc>
        <w:tc>
          <w:tcPr>
            <w:tcW w:w="3751" w:type="pct"/>
          </w:tcPr>
          <w:p w14:paraId="375FC82D" w14:textId="6E28F528" w:rsidR="00546006" w:rsidRDefault="00546006" w:rsidP="00546006">
            <w:pPr>
              <w:pStyle w:val="TableText"/>
            </w:pPr>
            <w:r w:rsidRPr="00142E00">
              <w:t>Unmanned Aerial Vehicle</w:t>
            </w:r>
          </w:p>
        </w:tc>
      </w:tr>
      <w:tr w:rsidR="00546006" w:rsidRPr="008A58BD" w14:paraId="6BD88BEF" w14:textId="77777777" w:rsidTr="008A58BD">
        <w:tc>
          <w:tcPr>
            <w:tcW w:w="1249" w:type="pct"/>
          </w:tcPr>
          <w:p w14:paraId="6FD1C9C5" w14:textId="3451EA74" w:rsidR="00546006" w:rsidRDefault="00546006" w:rsidP="00546006">
            <w:pPr>
              <w:pStyle w:val="TableText"/>
            </w:pPr>
            <w:r w:rsidRPr="00142E00">
              <w:t>UBFs</w:t>
            </w:r>
          </w:p>
        </w:tc>
        <w:tc>
          <w:tcPr>
            <w:tcW w:w="3751" w:type="pct"/>
          </w:tcPr>
          <w:p w14:paraId="5E367FFA" w14:textId="459C45C6" w:rsidR="00546006" w:rsidRDefault="00546006" w:rsidP="00546006">
            <w:pPr>
              <w:pStyle w:val="TableText"/>
            </w:pPr>
            <w:r w:rsidRPr="00142E00">
              <w:t xml:space="preserve">Unsubstituted B-Ring Flavanones </w:t>
            </w:r>
          </w:p>
        </w:tc>
      </w:tr>
      <w:tr w:rsidR="00764D6A" w:rsidRPr="008A58BD" w14:paraId="4EE77FEF" w14:textId="77777777" w:rsidTr="008A58BD">
        <w:tc>
          <w:tcPr>
            <w:tcW w:w="1249" w:type="pct"/>
          </w:tcPr>
          <w:p w14:paraId="05537EE6" w14:textId="45BB820F" w:rsidR="00764D6A" w:rsidRPr="008A58BD" w:rsidRDefault="00564F04">
            <w:pPr>
              <w:pStyle w:val="TableText"/>
            </w:pPr>
            <w:r>
              <w:t>Unsubstituted B-ring Flavanones (UBFs)</w:t>
            </w:r>
          </w:p>
        </w:tc>
        <w:tc>
          <w:tcPr>
            <w:tcW w:w="3751" w:type="pct"/>
          </w:tcPr>
          <w:p w14:paraId="6F37E8B6" w14:textId="0B604677" w:rsidR="00764D6A" w:rsidRPr="008A58BD" w:rsidRDefault="001D5651" w:rsidP="00564F04">
            <w:pPr>
              <w:pStyle w:val="TableText"/>
            </w:pPr>
            <w:r>
              <w:t xml:space="preserve">A specific group of plant secondary metabolites found in some </w:t>
            </w:r>
            <w:r w:rsidRPr="00F921E7">
              <w:rPr>
                <w:rStyle w:val="Emphasis"/>
              </w:rPr>
              <w:t>Eucalyptus</w:t>
            </w:r>
            <w:r>
              <w:t xml:space="preserve"> species from the </w:t>
            </w:r>
            <w:r w:rsidRPr="00F921E7">
              <w:rPr>
                <w:rStyle w:val="Emphasis"/>
              </w:rPr>
              <w:t>Eucalyptus</w:t>
            </w:r>
            <w:r>
              <w:t xml:space="preserve"> (formerly </w:t>
            </w:r>
            <w:proofErr w:type="spellStart"/>
            <w:r w:rsidRPr="00F921E7">
              <w:rPr>
                <w:rStyle w:val="Emphasis"/>
              </w:rPr>
              <w:t>Monocalyptus</w:t>
            </w:r>
            <w:proofErr w:type="spellEnd"/>
            <w:r>
              <w:t>) subgenus and known to influence the nutritional quality of browse and feeding by the koala.</w:t>
            </w:r>
          </w:p>
        </w:tc>
      </w:tr>
    </w:tbl>
    <w:p w14:paraId="34977F6A" w14:textId="32FFD7A1" w:rsidR="00894498" w:rsidRDefault="00894498" w:rsidP="00894498">
      <w:pPr>
        <w:rPr>
          <w:highlight w:val="yellow"/>
        </w:rPr>
      </w:pPr>
      <w:bookmarkStart w:id="154" w:name="_Toc430782162"/>
      <w:bookmarkEnd w:id="153"/>
    </w:p>
    <w:p w14:paraId="61BD8BC4" w14:textId="10DF6B1E" w:rsidR="00764D6A" w:rsidRPr="003B4B8F" w:rsidRDefault="00E91D72">
      <w:pPr>
        <w:pStyle w:val="Heading2"/>
        <w:numPr>
          <w:ilvl w:val="0"/>
          <w:numId w:val="0"/>
        </w:numPr>
        <w:ind w:left="709" w:hanging="709"/>
      </w:pPr>
      <w:bookmarkStart w:id="155" w:name="_Toc99530104"/>
      <w:r w:rsidRPr="003B4B8F">
        <w:lastRenderedPageBreak/>
        <w:t>References</w:t>
      </w:r>
      <w:bookmarkEnd w:id="154"/>
      <w:bookmarkEnd w:id="155"/>
    </w:p>
    <w:p w14:paraId="40850CDE" w14:textId="68D7D4A0" w:rsidR="000A11DD" w:rsidRPr="00556BBD" w:rsidRDefault="000A11DD" w:rsidP="000A11DD">
      <w:pPr>
        <w:rPr>
          <w:lang w:eastAsia="ja-JP"/>
        </w:rPr>
      </w:pPr>
      <w:r>
        <w:rPr>
          <w:lang w:eastAsia="ja-JP"/>
        </w:rPr>
        <w:t>Adams-Hosking, C, McAlpine, C</w:t>
      </w:r>
      <w:r w:rsidRPr="00556BBD">
        <w:rPr>
          <w:lang w:eastAsia="ja-JP"/>
        </w:rPr>
        <w:t>, Rhodes, JR, et al. 2012</w:t>
      </w:r>
      <w:r w:rsidR="00EF7CDB" w:rsidRPr="00556BBD">
        <w:rPr>
          <w:lang w:eastAsia="ja-JP"/>
        </w:rPr>
        <w:t>,</w:t>
      </w:r>
      <w:r w:rsidRPr="00556BBD">
        <w:rPr>
          <w:lang w:eastAsia="ja-JP"/>
        </w:rPr>
        <w:t xml:space="preserve"> </w:t>
      </w:r>
      <w:hyperlink r:id="rId53" w:history="1">
        <w:r w:rsidRPr="00556BBD">
          <w:rPr>
            <w:rStyle w:val="Hyperlink"/>
            <w:lang w:eastAsia="ja-JP"/>
          </w:rPr>
          <w:t>Modelling changes in the distribution of the critical food resources of a specialist folivore in response to climate change</w:t>
        </w:r>
      </w:hyperlink>
      <w:r w:rsidRPr="00556BBD">
        <w:rPr>
          <w:lang w:eastAsia="ja-JP"/>
        </w:rPr>
        <w:t>. Diversity &amp; Distributions 18(9), pp. 847–860.</w:t>
      </w:r>
    </w:p>
    <w:p w14:paraId="4B4B8799" w14:textId="3B04FF27" w:rsidR="000A11DD" w:rsidRPr="00556BBD" w:rsidRDefault="000A11DD" w:rsidP="000A11DD">
      <w:pPr>
        <w:rPr>
          <w:lang w:eastAsia="ja-JP"/>
        </w:rPr>
      </w:pPr>
      <w:proofErr w:type="spellStart"/>
      <w:r w:rsidRPr="00556BBD">
        <w:rPr>
          <w:lang w:eastAsia="ja-JP"/>
        </w:rPr>
        <w:t>Aerts</w:t>
      </w:r>
      <w:proofErr w:type="spellEnd"/>
      <w:r w:rsidRPr="00556BBD">
        <w:rPr>
          <w:lang w:eastAsia="ja-JP"/>
        </w:rPr>
        <w:t>, R and Chapin</w:t>
      </w:r>
      <w:r w:rsidR="00EF7CDB" w:rsidRPr="00556BBD">
        <w:rPr>
          <w:lang w:eastAsia="ja-JP"/>
        </w:rPr>
        <w:t>,</w:t>
      </w:r>
      <w:r w:rsidRPr="00556BBD">
        <w:rPr>
          <w:lang w:eastAsia="ja-JP"/>
        </w:rPr>
        <w:t xml:space="preserve"> </w:t>
      </w:r>
      <w:r w:rsidR="00EF7CDB" w:rsidRPr="00556BBD">
        <w:rPr>
          <w:lang w:eastAsia="ja-JP"/>
        </w:rPr>
        <w:t xml:space="preserve">FS </w:t>
      </w:r>
      <w:r w:rsidRPr="00556BBD">
        <w:rPr>
          <w:lang w:eastAsia="ja-JP"/>
        </w:rPr>
        <w:t>1999</w:t>
      </w:r>
      <w:r w:rsidR="00EF7CDB" w:rsidRPr="00556BBD">
        <w:rPr>
          <w:lang w:eastAsia="ja-JP"/>
        </w:rPr>
        <w:t>,</w:t>
      </w:r>
      <w:r w:rsidRPr="00556BBD">
        <w:rPr>
          <w:lang w:eastAsia="ja-JP"/>
        </w:rPr>
        <w:t xml:space="preserve"> </w:t>
      </w:r>
      <w:hyperlink r:id="rId54" w:history="1">
        <w:r w:rsidRPr="00556BBD">
          <w:rPr>
            <w:rStyle w:val="Hyperlink"/>
            <w:lang w:eastAsia="ja-JP"/>
          </w:rPr>
          <w:t>The mineral nutrition of wild plants revisited: A re-evaluation of processes and patterns.</w:t>
        </w:r>
      </w:hyperlink>
      <w:r w:rsidRPr="00556BBD">
        <w:rPr>
          <w:lang w:eastAsia="ja-JP"/>
        </w:rPr>
        <w:t xml:space="preserve"> Fitter, A. H. and </w:t>
      </w:r>
      <w:proofErr w:type="spellStart"/>
      <w:r w:rsidRPr="00556BBD">
        <w:rPr>
          <w:lang w:eastAsia="ja-JP"/>
        </w:rPr>
        <w:t>Raffaelli</w:t>
      </w:r>
      <w:proofErr w:type="spellEnd"/>
      <w:r w:rsidRPr="00556BBD">
        <w:rPr>
          <w:lang w:eastAsia="ja-JP"/>
        </w:rPr>
        <w:t>, D. G. eds. Advances in Ecological Research 30, pp. 1–67.</w:t>
      </w:r>
    </w:p>
    <w:p w14:paraId="74CF2224" w14:textId="49BD4CC4" w:rsidR="003B4B8F" w:rsidRPr="00556BBD" w:rsidRDefault="000A11DD" w:rsidP="000A11DD">
      <w:pPr>
        <w:rPr>
          <w:lang w:eastAsia="ja-JP"/>
        </w:rPr>
      </w:pPr>
      <w:r w:rsidRPr="00556BBD">
        <w:rPr>
          <w:lang w:eastAsia="ja-JP"/>
        </w:rPr>
        <w:t xml:space="preserve">Andrew, RL, </w:t>
      </w:r>
      <w:proofErr w:type="spellStart"/>
      <w:r w:rsidRPr="00556BBD">
        <w:rPr>
          <w:lang w:eastAsia="ja-JP"/>
        </w:rPr>
        <w:t>Peakall</w:t>
      </w:r>
      <w:proofErr w:type="spellEnd"/>
      <w:r w:rsidRPr="00556BBD">
        <w:rPr>
          <w:lang w:eastAsia="ja-JP"/>
        </w:rPr>
        <w:t>, R, Wallis, IR, et al. 2005</w:t>
      </w:r>
      <w:r w:rsidR="00EF7CDB" w:rsidRPr="00556BBD">
        <w:rPr>
          <w:lang w:eastAsia="ja-JP"/>
        </w:rPr>
        <w:t>,</w:t>
      </w:r>
      <w:r w:rsidRPr="00556BBD">
        <w:rPr>
          <w:lang w:eastAsia="ja-JP"/>
        </w:rPr>
        <w:t xml:space="preserve"> </w:t>
      </w:r>
      <w:hyperlink r:id="rId55" w:history="1">
        <w:r w:rsidRPr="00556BBD">
          <w:rPr>
            <w:rStyle w:val="Hyperlink"/>
            <w:lang w:eastAsia="ja-JP"/>
          </w:rPr>
          <w:t xml:space="preserve">Marker-based quantitative genetics in the </w:t>
        </w:r>
        <w:proofErr w:type="gramStart"/>
        <w:r w:rsidRPr="00556BBD">
          <w:rPr>
            <w:rStyle w:val="Hyperlink"/>
            <w:lang w:eastAsia="ja-JP"/>
          </w:rPr>
          <w:t>wild?:</w:t>
        </w:r>
        <w:proofErr w:type="gramEnd"/>
        <w:r w:rsidRPr="00556BBD">
          <w:rPr>
            <w:rStyle w:val="Hyperlink"/>
            <w:lang w:eastAsia="ja-JP"/>
          </w:rPr>
          <w:t xml:space="preserve"> The heritability and genetic correlation of chemical </w:t>
        </w:r>
        <w:proofErr w:type="spellStart"/>
        <w:r w:rsidRPr="00556BBD">
          <w:rPr>
            <w:rStyle w:val="Hyperlink"/>
            <w:lang w:eastAsia="ja-JP"/>
          </w:rPr>
          <w:t>defenses</w:t>
        </w:r>
        <w:proofErr w:type="spellEnd"/>
        <w:r w:rsidRPr="00556BBD">
          <w:rPr>
            <w:rStyle w:val="Hyperlink"/>
            <w:lang w:eastAsia="ja-JP"/>
          </w:rPr>
          <w:t xml:space="preserve"> in Eucalyptus</w:t>
        </w:r>
      </w:hyperlink>
      <w:r w:rsidRPr="00556BBD">
        <w:rPr>
          <w:lang w:eastAsia="ja-JP"/>
        </w:rPr>
        <w:t>. Genetics 171(4), pp. 1989–1998.</w:t>
      </w:r>
    </w:p>
    <w:p w14:paraId="287909D5" w14:textId="7E36CD9F" w:rsidR="003B4B8F" w:rsidRPr="00556BBD" w:rsidRDefault="000A11DD" w:rsidP="000A11DD">
      <w:pPr>
        <w:rPr>
          <w:lang w:eastAsia="ja-JP"/>
        </w:rPr>
      </w:pPr>
      <w:proofErr w:type="spellStart"/>
      <w:r w:rsidRPr="00556BBD">
        <w:rPr>
          <w:lang w:eastAsia="ja-JP"/>
        </w:rPr>
        <w:t>Arandjelovic</w:t>
      </w:r>
      <w:proofErr w:type="spellEnd"/>
      <w:r w:rsidRPr="00556BBD">
        <w:rPr>
          <w:lang w:eastAsia="ja-JP"/>
        </w:rPr>
        <w:t>, M and Vigilant</w:t>
      </w:r>
      <w:r w:rsidR="00EF7CDB" w:rsidRPr="00556BBD">
        <w:rPr>
          <w:lang w:eastAsia="ja-JP"/>
        </w:rPr>
        <w:t>,</w:t>
      </w:r>
      <w:r w:rsidRPr="00556BBD">
        <w:rPr>
          <w:lang w:eastAsia="ja-JP"/>
        </w:rPr>
        <w:t xml:space="preserve"> </w:t>
      </w:r>
      <w:r w:rsidR="00EF7CDB" w:rsidRPr="00556BBD">
        <w:rPr>
          <w:lang w:eastAsia="ja-JP"/>
        </w:rPr>
        <w:t xml:space="preserve">L </w:t>
      </w:r>
      <w:r w:rsidRPr="00556BBD">
        <w:rPr>
          <w:lang w:eastAsia="ja-JP"/>
        </w:rPr>
        <w:t>2018</w:t>
      </w:r>
      <w:r w:rsidR="00EF7CDB" w:rsidRPr="00556BBD">
        <w:rPr>
          <w:lang w:eastAsia="ja-JP"/>
        </w:rPr>
        <w:t>,</w:t>
      </w:r>
      <w:r w:rsidRPr="00556BBD">
        <w:rPr>
          <w:lang w:eastAsia="ja-JP"/>
        </w:rPr>
        <w:t xml:space="preserve"> </w:t>
      </w:r>
      <w:hyperlink r:id="rId56" w:history="1">
        <w:r w:rsidRPr="00556BBD">
          <w:rPr>
            <w:rStyle w:val="Hyperlink"/>
            <w:lang w:eastAsia="ja-JP"/>
          </w:rPr>
          <w:t>Non-invasive genetic censusing and monitoring of primate populations</w:t>
        </w:r>
      </w:hyperlink>
      <w:r w:rsidRPr="00556BBD">
        <w:rPr>
          <w:lang w:eastAsia="ja-JP"/>
        </w:rPr>
        <w:t>. American Journal of Primatology 80(3), p. e22743.</w:t>
      </w:r>
    </w:p>
    <w:p w14:paraId="1C352AC6" w14:textId="177B4579" w:rsidR="003B4B8F" w:rsidRPr="00556BBD" w:rsidRDefault="000A11DD" w:rsidP="000A11DD">
      <w:pPr>
        <w:rPr>
          <w:lang w:eastAsia="ja-JP"/>
        </w:rPr>
      </w:pPr>
      <w:r w:rsidRPr="00556BBD">
        <w:rPr>
          <w:lang w:eastAsia="ja-JP"/>
        </w:rPr>
        <w:t>Ashman, KR, Rendall, AR, Symonds, MRE, et al. 2020</w:t>
      </w:r>
      <w:r w:rsidR="00EF7CDB" w:rsidRPr="00556BBD">
        <w:rPr>
          <w:lang w:eastAsia="ja-JP"/>
        </w:rPr>
        <w:t>,</w:t>
      </w:r>
      <w:r w:rsidRPr="00556BBD">
        <w:rPr>
          <w:lang w:eastAsia="ja-JP"/>
        </w:rPr>
        <w:t xml:space="preserve"> </w:t>
      </w:r>
      <w:hyperlink r:id="rId57" w:history="1">
        <w:r w:rsidRPr="00556BBD">
          <w:rPr>
            <w:rStyle w:val="Hyperlink"/>
            <w:lang w:eastAsia="ja-JP"/>
          </w:rPr>
          <w:t>Understanding the role of plantations in the abundance of an arboreal folivore.</w:t>
        </w:r>
      </w:hyperlink>
      <w:r w:rsidRPr="00556BBD">
        <w:rPr>
          <w:lang w:eastAsia="ja-JP"/>
        </w:rPr>
        <w:t xml:space="preserve"> Landscape and Urban Planning 193, p. 103684.</w:t>
      </w:r>
    </w:p>
    <w:p w14:paraId="34611B5A" w14:textId="6F24FE68" w:rsidR="003B4B8F" w:rsidRPr="00556BBD" w:rsidRDefault="000A11DD" w:rsidP="000A11DD">
      <w:pPr>
        <w:rPr>
          <w:lang w:eastAsia="ja-JP"/>
        </w:rPr>
      </w:pPr>
      <w:r w:rsidRPr="00556BBD">
        <w:rPr>
          <w:lang w:eastAsia="ja-JP"/>
        </w:rPr>
        <w:t xml:space="preserve">Ashman, KR, Watchorn, DJ and </w:t>
      </w:r>
      <w:proofErr w:type="spellStart"/>
      <w:r w:rsidRPr="00556BBD">
        <w:rPr>
          <w:lang w:eastAsia="ja-JP"/>
        </w:rPr>
        <w:t>Whisson</w:t>
      </w:r>
      <w:proofErr w:type="spellEnd"/>
      <w:r w:rsidRPr="00556BBD">
        <w:rPr>
          <w:lang w:eastAsia="ja-JP"/>
        </w:rPr>
        <w:t>, DA 2019</w:t>
      </w:r>
      <w:r w:rsidR="00EF7CDB" w:rsidRPr="00556BBD">
        <w:rPr>
          <w:lang w:eastAsia="ja-JP"/>
        </w:rPr>
        <w:t>,</w:t>
      </w:r>
      <w:r w:rsidRPr="00556BBD">
        <w:rPr>
          <w:lang w:eastAsia="ja-JP"/>
        </w:rPr>
        <w:t xml:space="preserve"> </w:t>
      </w:r>
      <w:hyperlink r:id="rId58" w:history="1">
        <w:r w:rsidRPr="00556BBD">
          <w:rPr>
            <w:rStyle w:val="Hyperlink"/>
            <w:lang w:eastAsia="ja-JP"/>
          </w:rPr>
          <w:t>Prioritising research efforts for effective species conservation: A review of 145 years of koala research</w:t>
        </w:r>
      </w:hyperlink>
      <w:r w:rsidRPr="00556BBD">
        <w:rPr>
          <w:lang w:eastAsia="ja-JP"/>
        </w:rPr>
        <w:t>. Mammal Review 49(2), pp. 189–200.</w:t>
      </w:r>
    </w:p>
    <w:p w14:paraId="525C8EA1" w14:textId="7940D89C" w:rsidR="003B4B8F" w:rsidRPr="00556BBD" w:rsidRDefault="000A11DD" w:rsidP="000A11DD">
      <w:pPr>
        <w:rPr>
          <w:lang w:eastAsia="ja-JP"/>
        </w:rPr>
      </w:pPr>
      <w:r w:rsidRPr="00556BBD">
        <w:rPr>
          <w:lang w:eastAsia="ja-JP"/>
        </w:rPr>
        <w:t>Au, J 2018</w:t>
      </w:r>
      <w:r w:rsidR="00EF7CDB" w:rsidRPr="00556BBD">
        <w:rPr>
          <w:lang w:eastAsia="ja-JP"/>
        </w:rPr>
        <w:t>,</w:t>
      </w:r>
      <w:r w:rsidRPr="00556BBD">
        <w:rPr>
          <w:lang w:eastAsia="ja-JP"/>
        </w:rPr>
        <w:t xml:space="preserve"> </w:t>
      </w:r>
      <w:hyperlink r:id="rId59" w:history="1">
        <w:proofErr w:type="gramStart"/>
        <w:r w:rsidRPr="00556BBD">
          <w:rPr>
            <w:rStyle w:val="Hyperlink"/>
            <w:lang w:eastAsia="ja-JP"/>
          </w:rPr>
          <w:t>Multi-scale</w:t>
        </w:r>
        <w:proofErr w:type="gramEnd"/>
        <w:r w:rsidRPr="00556BBD">
          <w:rPr>
            <w:rStyle w:val="Hyperlink"/>
            <w:lang w:eastAsia="ja-JP"/>
          </w:rPr>
          <w:t xml:space="preserve"> effects of nutrition on an arboreal folivore</w:t>
        </w:r>
      </w:hyperlink>
      <w:r w:rsidRPr="00556BBD">
        <w:rPr>
          <w:lang w:eastAsia="ja-JP"/>
        </w:rPr>
        <w:t>. PhD thesis. The Australian National University, Canberra.</w:t>
      </w:r>
    </w:p>
    <w:p w14:paraId="774BC805" w14:textId="47C2CA30" w:rsidR="003B4B8F" w:rsidRPr="00556BBD" w:rsidRDefault="000A11DD" w:rsidP="000A11DD">
      <w:pPr>
        <w:rPr>
          <w:lang w:eastAsia="ja-JP"/>
        </w:rPr>
      </w:pPr>
      <w:r w:rsidRPr="00556BBD">
        <w:rPr>
          <w:lang w:eastAsia="ja-JP"/>
        </w:rPr>
        <w:t>Au, J, Clark, RG, Allen, C, et al. 2019</w:t>
      </w:r>
      <w:r w:rsidR="00EF7CDB" w:rsidRPr="00556BBD">
        <w:rPr>
          <w:lang w:eastAsia="ja-JP"/>
        </w:rPr>
        <w:t>,</w:t>
      </w:r>
      <w:r w:rsidRPr="00556BBD">
        <w:rPr>
          <w:lang w:eastAsia="ja-JP"/>
        </w:rPr>
        <w:t xml:space="preserve"> </w:t>
      </w:r>
      <w:hyperlink r:id="rId60" w:history="1">
        <w:r w:rsidRPr="00556BBD">
          <w:rPr>
            <w:rStyle w:val="Hyperlink"/>
            <w:lang w:eastAsia="ja-JP"/>
          </w:rPr>
          <w:t>A nutritional mechanism underpinning folivore occurrence in disturbed forests.</w:t>
        </w:r>
      </w:hyperlink>
      <w:r w:rsidRPr="00556BBD">
        <w:rPr>
          <w:lang w:eastAsia="ja-JP"/>
        </w:rPr>
        <w:t xml:space="preserve"> Forest Ecology and Management 453.</w:t>
      </w:r>
    </w:p>
    <w:p w14:paraId="17B64ADB" w14:textId="16D37479" w:rsidR="003B4B8F" w:rsidRPr="00556BBD" w:rsidRDefault="000A11DD" w:rsidP="000A11DD">
      <w:pPr>
        <w:rPr>
          <w:lang w:eastAsia="ja-JP"/>
        </w:rPr>
      </w:pPr>
      <w:r w:rsidRPr="00556BBD">
        <w:rPr>
          <w:lang w:eastAsia="ja-JP"/>
        </w:rPr>
        <w:t>Au, J, Youngentob, KN, Clark, RG, et al. 2017</w:t>
      </w:r>
      <w:r w:rsidR="00EF7CDB" w:rsidRPr="00556BBD">
        <w:rPr>
          <w:lang w:eastAsia="ja-JP"/>
        </w:rPr>
        <w:t>,</w:t>
      </w:r>
      <w:r w:rsidRPr="00556BBD">
        <w:rPr>
          <w:lang w:eastAsia="ja-JP"/>
        </w:rPr>
        <w:t xml:space="preserve"> </w:t>
      </w:r>
      <w:hyperlink r:id="rId61" w:history="1">
        <w:r w:rsidRPr="00556BBD">
          <w:rPr>
            <w:rStyle w:val="Hyperlink"/>
            <w:lang w:eastAsia="ja-JP"/>
          </w:rPr>
          <w:t>Bark chewing reveals a nutrient limitation of leaves for a specialist folivore</w:t>
        </w:r>
      </w:hyperlink>
      <w:r w:rsidRPr="00556BBD">
        <w:rPr>
          <w:lang w:eastAsia="ja-JP"/>
        </w:rPr>
        <w:t>. Journal of Mammalogy 98(4), pp. 1185–1192.</w:t>
      </w:r>
    </w:p>
    <w:p w14:paraId="2AA8F1BF" w14:textId="4928020D" w:rsidR="003B4B8F" w:rsidRPr="00556BBD" w:rsidRDefault="000A11DD" w:rsidP="000A11DD">
      <w:pPr>
        <w:rPr>
          <w:lang w:eastAsia="ja-JP"/>
        </w:rPr>
      </w:pPr>
      <w:r w:rsidRPr="00556BBD">
        <w:rPr>
          <w:lang w:eastAsia="ja-JP"/>
        </w:rPr>
        <w:t xml:space="preserve">Barth, BJ, </w:t>
      </w:r>
      <w:proofErr w:type="spellStart"/>
      <w:r w:rsidRPr="00556BBD">
        <w:rPr>
          <w:lang w:eastAsia="ja-JP"/>
        </w:rPr>
        <w:t>FitzGibbon</w:t>
      </w:r>
      <w:proofErr w:type="spellEnd"/>
      <w:r w:rsidRPr="00556BBD">
        <w:rPr>
          <w:lang w:eastAsia="ja-JP"/>
        </w:rPr>
        <w:t>, SI, Gillett, A, et al. 2020</w:t>
      </w:r>
      <w:r w:rsidR="00EF7CDB" w:rsidRPr="00556BBD">
        <w:rPr>
          <w:lang w:eastAsia="ja-JP"/>
        </w:rPr>
        <w:t>,</w:t>
      </w:r>
      <w:r w:rsidRPr="00556BBD">
        <w:rPr>
          <w:lang w:eastAsia="ja-JP"/>
        </w:rPr>
        <w:t xml:space="preserve"> </w:t>
      </w:r>
      <w:hyperlink r:id="rId62" w:history="1">
        <w:r w:rsidRPr="00556BBD">
          <w:rPr>
            <w:rStyle w:val="Hyperlink"/>
            <w:lang w:eastAsia="ja-JP"/>
          </w:rPr>
          <w:t>Scattered paddock trees and roadside vegetation can provide important habitat for koalas (Phascolarctos cinereus) in an agricultural landscape.</w:t>
        </w:r>
      </w:hyperlink>
      <w:r w:rsidRPr="00556BBD">
        <w:rPr>
          <w:lang w:eastAsia="ja-JP"/>
        </w:rPr>
        <w:t xml:space="preserve"> Australian Mammalogy 42, pp. 194–203.</w:t>
      </w:r>
    </w:p>
    <w:p w14:paraId="07733EEC" w14:textId="1EE37A20" w:rsidR="003B4B8F" w:rsidRPr="00556BBD" w:rsidRDefault="000A11DD" w:rsidP="000A11DD">
      <w:pPr>
        <w:rPr>
          <w:lang w:eastAsia="ja-JP"/>
        </w:rPr>
      </w:pPr>
      <w:proofErr w:type="spellStart"/>
      <w:r w:rsidRPr="00556BBD">
        <w:rPr>
          <w:lang w:eastAsia="ja-JP"/>
        </w:rPr>
        <w:t>Battin</w:t>
      </w:r>
      <w:proofErr w:type="spellEnd"/>
      <w:r w:rsidRPr="00556BBD">
        <w:rPr>
          <w:lang w:eastAsia="ja-JP"/>
        </w:rPr>
        <w:t>, J 2004</w:t>
      </w:r>
      <w:r w:rsidR="00EF7CDB" w:rsidRPr="00556BBD">
        <w:rPr>
          <w:lang w:eastAsia="ja-JP"/>
        </w:rPr>
        <w:t>,</w:t>
      </w:r>
      <w:r w:rsidRPr="00556BBD">
        <w:rPr>
          <w:lang w:eastAsia="ja-JP"/>
        </w:rPr>
        <w:t xml:space="preserve"> When good animals love bad habitats: </w:t>
      </w:r>
      <w:hyperlink r:id="rId63" w:history="1">
        <w:r w:rsidRPr="00556BBD">
          <w:rPr>
            <w:rStyle w:val="Hyperlink"/>
            <w:lang w:eastAsia="ja-JP"/>
          </w:rPr>
          <w:t>Ecological traps and the conservation of animal populations</w:t>
        </w:r>
      </w:hyperlink>
      <w:r w:rsidRPr="00556BBD">
        <w:rPr>
          <w:lang w:eastAsia="ja-JP"/>
        </w:rPr>
        <w:t>. Conservation Biology 18(6), pp. 1482–1491.</w:t>
      </w:r>
    </w:p>
    <w:p w14:paraId="714A31B7" w14:textId="17D0E975" w:rsidR="003B4B8F" w:rsidRPr="00556BBD" w:rsidRDefault="000A11DD" w:rsidP="000A11DD">
      <w:pPr>
        <w:rPr>
          <w:lang w:eastAsia="ja-JP"/>
        </w:rPr>
      </w:pPr>
      <w:r w:rsidRPr="00556BBD">
        <w:rPr>
          <w:lang w:eastAsia="ja-JP"/>
        </w:rPr>
        <w:t>Baxter, PWJ and Hamilton, G 2018</w:t>
      </w:r>
      <w:r w:rsidR="00EF7CDB" w:rsidRPr="00556BBD">
        <w:rPr>
          <w:lang w:eastAsia="ja-JP"/>
        </w:rPr>
        <w:t>,</w:t>
      </w:r>
      <w:r w:rsidRPr="00556BBD">
        <w:rPr>
          <w:lang w:eastAsia="ja-JP"/>
        </w:rPr>
        <w:t xml:space="preserve"> </w:t>
      </w:r>
      <w:hyperlink r:id="rId64" w:history="1">
        <w:r w:rsidRPr="00556BBD">
          <w:rPr>
            <w:rStyle w:val="Hyperlink"/>
            <w:lang w:eastAsia="ja-JP"/>
          </w:rPr>
          <w:t>Learning to fly: Integrating spatial ecology with unmanned aerial vehicle surveys.</w:t>
        </w:r>
      </w:hyperlink>
      <w:r w:rsidRPr="00556BBD">
        <w:rPr>
          <w:lang w:eastAsia="ja-JP"/>
        </w:rPr>
        <w:t xml:space="preserve"> Ecosphere 9(4), p. e02194.</w:t>
      </w:r>
    </w:p>
    <w:p w14:paraId="41A79FF0" w14:textId="4498DA16" w:rsidR="003B4B8F" w:rsidRPr="00556BBD" w:rsidRDefault="000A11DD" w:rsidP="000A11DD">
      <w:pPr>
        <w:rPr>
          <w:lang w:eastAsia="ja-JP"/>
        </w:rPr>
      </w:pPr>
      <w:r w:rsidRPr="00556BBD">
        <w:rPr>
          <w:lang w:eastAsia="ja-JP"/>
        </w:rPr>
        <w:t>Beale, PK, Marsh, KJ, Foley, WJ et al. 2018</w:t>
      </w:r>
      <w:r w:rsidR="00EF7CDB" w:rsidRPr="00556BBD">
        <w:rPr>
          <w:lang w:eastAsia="ja-JP"/>
        </w:rPr>
        <w:t>,</w:t>
      </w:r>
      <w:r w:rsidRPr="00556BBD">
        <w:rPr>
          <w:lang w:eastAsia="ja-JP"/>
        </w:rPr>
        <w:t xml:space="preserve"> </w:t>
      </w:r>
      <w:hyperlink r:id="rId65" w:history="1">
        <w:r w:rsidRPr="00556BBD">
          <w:rPr>
            <w:rStyle w:val="Hyperlink"/>
            <w:lang w:eastAsia="ja-JP"/>
          </w:rPr>
          <w:t>A hot lunch for herbivores: physiological effects of elevated temperatures on mammalian feeding ecology</w:t>
        </w:r>
      </w:hyperlink>
      <w:r w:rsidRPr="00556BBD">
        <w:rPr>
          <w:lang w:eastAsia="ja-JP"/>
        </w:rPr>
        <w:t>. Biological Reviews 93(1), pp. 674–692.</w:t>
      </w:r>
    </w:p>
    <w:p w14:paraId="37FD6B26" w14:textId="36F35AC1" w:rsidR="003B4B8F" w:rsidRPr="00556BBD" w:rsidRDefault="000A11DD" w:rsidP="000A11DD">
      <w:pPr>
        <w:rPr>
          <w:lang w:eastAsia="ja-JP"/>
        </w:rPr>
      </w:pPr>
      <w:r w:rsidRPr="00556BBD">
        <w:rPr>
          <w:lang w:eastAsia="ja-JP"/>
        </w:rPr>
        <w:t xml:space="preserve">Beranek, CT, </w:t>
      </w:r>
      <w:proofErr w:type="spellStart"/>
      <w:r w:rsidRPr="00556BBD">
        <w:rPr>
          <w:lang w:eastAsia="ja-JP"/>
        </w:rPr>
        <w:t>Roff</w:t>
      </w:r>
      <w:proofErr w:type="spellEnd"/>
      <w:r w:rsidRPr="00556BBD">
        <w:rPr>
          <w:lang w:eastAsia="ja-JP"/>
        </w:rPr>
        <w:t>, A, Denholm, B, et al. 2020</w:t>
      </w:r>
      <w:r w:rsidR="00EF7CDB" w:rsidRPr="00556BBD">
        <w:rPr>
          <w:lang w:eastAsia="ja-JP"/>
        </w:rPr>
        <w:t>,</w:t>
      </w:r>
      <w:r w:rsidRPr="00556BBD">
        <w:rPr>
          <w:lang w:eastAsia="ja-JP"/>
        </w:rPr>
        <w:t xml:space="preserve"> </w:t>
      </w:r>
      <w:hyperlink r:id="rId66" w:history="1">
        <w:r w:rsidRPr="00556BBD">
          <w:rPr>
            <w:rStyle w:val="Hyperlink"/>
            <w:lang w:eastAsia="ja-JP"/>
          </w:rPr>
          <w:t>Trialling a real-time drone detection and validation protocol for the koala (Phascolarctos cinereus)</w:t>
        </w:r>
      </w:hyperlink>
      <w:r w:rsidRPr="00556BBD">
        <w:rPr>
          <w:lang w:eastAsia="ja-JP"/>
        </w:rPr>
        <w:t>. Australian Mammalogy 43(2), pp. 260–264.</w:t>
      </w:r>
    </w:p>
    <w:p w14:paraId="6FE33CD2" w14:textId="30ED7302" w:rsidR="003B4B8F" w:rsidRPr="00556BBD" w:rsidRDefault="000A11DD" w:rsidP="000A11DD">
      <w:pPr>
        <w:rPr>
          <w:lang w:eastAsia="ja-JP"/>
        </w:rPr>
      </w:pPr>
      <w:r w:rsidRPr="00556BBD">
        <w:rPr>
          <w:lang w:eastAsia="ja-JP"/>
        </w:rPr>
        <w:lastRenderedPageBreak/>
        <w:t>Beyer, HL, Villiers, D, Loader, J, et al. 2018</w:t>
      </w:r>
      <w:r w:rsidR="00EF7CDB" w:rsidRPr="00556BBD">
        <w:rPr>
          <w:lang w:eastAsia="ja-JP"/>
        </w:rPr>
        <w:t>,</w:t>
      </w:r>
      <w:r w:rsidRPr="00556BBD">
        <w:rPr>
          <w:lang w:eastAsia="ja-JP"/>
        </w:rPr>
        <w:t xml:space="preserve"> </w:t>
      </w:r>
      <w:hyperlink r:id="rId67" w:history="1">
        <w:r w:rsidRPr="00556BBD">
          <w:rPr>
            <w:rStyle w:val="Hyperlink"/>
            <w:lang w:eastAsia="ja-JP"/>
          </w:rPr>
          <w:t>Management of multiple threats achieves meaningful koala conservation outcomes.</w:t>
        </w:r>
      </w:hyperlink>
      <w:r w:rsidRPr="00556BBD">
        <w:rPr>
          <w:lang w:eastAsia="ja-JP"/>
        </w:rPr>
        <w:t xml:space="preserve"> The Journal of applied ecology 55(4), pp. 1966–1975.</w:t>
      </w:r>
    </w:p>
    <w:p w14:paraId="1801DDAB" w14:textId="2061E5DA" w:rsidR="003B4B8F" w:rsidRPr="00556BBD" w:rsidRDefault="000A11DD" w:rsidP="000A11DD">
      <w:pPr>
        <w:rPr>
          <w:lang w:eastAsia="ja-JP"/>
        </w:rPr>
      </w:pPr>
      <w:r w:rsidRPr="00556BBD">
        <w:rPr>
          <w:lang w:eastAsia="ja-JP"/>
        </w:rPr>
        <w:t xml:space="preserve">Blyton, MDJ, Soo, RM, </w:t>
      </w:r>
      <w:proofErr w:type="spellStart"/>
      <w:r w:rsidRPr="00556BBD">
        <w:rPr>
          <w:lang w:eastAsia="ja-JP"/>
        </w:rPr>
        <w:t>Whisson</w:t>
      </w:r>
      <w:proofErr w:type="spellEnd"/>
      <w:r w:rsidRPr="00556BBD">
        <w:rPr>
          <w:lang w:eastAsia="ja-JP"/>
        </w:rPr>
        <w:t>, D, et al. 2019</w:t>
      </w:r>
      <w:r w:rsidR="00EF7CDB" w:rsidRPr="00556BBD">
        <w:rPr>
          <w:lang w:eastAsia="ja-JP"/>
        </w:rPr>
        <w:t>,</w:t>
      </w:r>
      <w:r w:rsidRPr="00556BBD">
        <w:rPr>
          <w:lang w:eastAsia="ja-JP"/>
        </w:rPr>
        <w:t xml:space="preserve"> </w:t>
      </w:r>
      <w:hyperlink r:id="rId68" w:history="1">
        <w:r w:rsidRPr="00556BBD">
          <w:rPr>
            <w:rStyle w:val="Hyperlink"/>
            <w:lang w:eastAsia="ja-JP"/>
          </w:rPr>
          <w:t xml:space="preserve">Faecal inoculations alter the gastrointestinal microbiome and allow dietary expansion in a wild specialist herbivore, the </w:t>
        </w:r>
        <w:proofErr w:type="spellStart"/>
        <w:r w:rsidRPr="00556BBD">
          <w:rPr>
            <w:rStyle w:val="Hyperlink"/>
            <w:lang w:eastAsia="ja-JP"/>
          </w:rPr>
          <w:t>koala</w:t>
        </w:r>
      </w:hyperlink>
      <w:r w:rsidR="00B40A67" w:rsidRPr="00556BBD">
        <w:rPr>
          <w:lang w:eastAsia="ja-JP"/>
        </w:rPr>
        <w:t>v</w:t>
      </w:r>
      <w:proofErr w:type="spellEnd"/>
      <w:r w:rsidRPr="00556BBD">
        <w:rPr>
          <w:lang w:eastAsia="ja-JP"/>
        </w:rPr>
        <w:t>. Animal Microbiome 1(1), p. 6.</w:t>
      </w:r>
    </w:p>
    <w:p w14:paraId="1F7385B5" w14:textId="66BB92AB" w:rsidR="003B4B8F" w:rsidRPr="00556BBD" w:rsidRDefault="000A11DD" w:rsidP="000A11DD">
      <w:pPr>
        <w:rPr>
          <w:lang w:eastAsia="ja-JP"/>
        </w:rPr>
      </w:pPr>
      <w:r w:rsidRPr="00556BBD">
        <w:rPr>
          <w:lang w:eastAsia="ja-JP"/>
        </w:rPr>
        <w:t>Bowen, ME, McAlpine, CA, House, APN,</w:t>
      </w:r>
      <w:r w:rsidR="00EF7CDB" w:rsidRPr="00556BBD">
        <w:rPr>
          <w:lang w:eastAsia="ja-JP"/>
        </w:rPr>
        <w:t xml:space="preserve"> </w:t>
      </w:r>
      <w:r w:rsidRPr="00556BBD">
        <w:rPr>
          <w:lang w:eastAsia="ja-JP"/>
        </w:rPr>
        <w:t>et al. 2007</w:t>
      </w:r>
      <w:r w:rsidR="00EF7CDB" w:rsidRPr="00556BBD">
        <w:rPr>
          <w:lang w:eastAsia="ja-JP"/>
        </w:rPr>
        <w:t>,</w:t>
      </w:r>
      <w:r w:rsidRPr="00556BBD">
        <w:rPr>
          <w:lang w:eastAsia="ja-JP"/>
        </w:rPr>
        <w:t xml:space="preserve"> </w:t>
      </w:r>
      <w:hyperlink r:id="rId69" w:history="1">
        <w:r w:rsidRPr="00556BBD">
          <w:rPr>
            <w:rStyle w:val="Hyperlink"/>
            <w:lang w:eastAsia="ja-JP"/>
          </w:rPr>
          <w:t>Regrowth forests on abandoned agricultural land: A review of their habitat values for recovering forest fauna</w:t>
        </w:r>
      </w:hyperlink>
      <w:r w:rsidRPr="00556BBD">
        <w:rPr>
          <w:lang w:eastAsia="ja-JP"/>
        </w:rPr>
        <w:t>. Biological Conservation 140(3), pp. 273–296.</w:t>
      </w:r>
    </w:p>
    <w:p w14:paraId="469622B5" w14:textId="44F685FC" w:rsidR="003B4B8F" w:rsidRPr="00556BBD" w:rsidRDefault="000A11DD" w:rsidP="000A11DD">
      <w:pPr>
        <w:rPr>
          <w:lang w:eastAsia="ja-JP"/>
        </w:rPr>
      </w:pPr>
      <w:r w:rsidRPr="00556BBD">
        <w:rPr>
          <w:lang w:eastAsia="ja-JP"/>
        </w:rPr>
        <w:t>Bowman, MJS, Williamson, GJ, Gibson, R</w:t>
      </w:r>
      <w:r w:rsidR="00EF7CDB" w:rsidRPr="00556BBD">
        <w:rPr>
          <w:lang w:eastAsia="ja-JP"/>
        </w:rPr>
        <w:t>K</w:t>
      </w:r>
      <w:r w:rsidRPr="00556BBD">
        <w:rPr>
          <w:lang w:eastAsia="ja-JP"/>
        </w:rPr>
        <w:t xml:space="preserve"> et al. 2021</w:t>
      </w:r>
      <w:r w:rsidR="00EF7CDB" w:rsidRPr="00556BBD">
        <w:rPr>
          <w:lang w:eastAsia="ja-JP"/>
        </w:rPr>
        <w:t>,</w:t>
      </w:r>
      <w:r w:rsidRPr="00556BBD">
        <w:rPr>
          <w:lang w:eastAsia="ja-JP"/>
        </w:rPr>
        <w:t xml:space="preserve"> </w:t>
      </w:r>
      <w:hyperlink r:id="rId70" w:history="1">
        <w:r w:rsidRPr="00556BBD">
          <w:rPr>
            <w:rStyle w:val="Hyperlink"/>
            <w:lang w:eastAsia="ja-JP"/>
          </w:rPr>
          <w:t xml:space="preserve">The severity and extent of the Australia 2019–20 </w:t>
        </w:r>
        <w:proofErr w:type="gramStart"/>
        <w:r w:rsidRPr="00556BBD">
          <w:rPr>
            <w:rStyle w:val="Hyperlink"/>
            <w:lang w:eastAsia="ja-JP"/>
          </w:rPr>
          <w:t>Eucalyptus forest</w:t>
        </w:r>
        <w:proofErr w:type="gramEnd"/>
        <w:r w:rsidRPr="00556BBD">
          <w:rPr>
            <w:rStyle w:val="Hyperlink"/>
            <w:lang w:eastAsia="ja-JP"/>
          </w:rPr>
          <w:t xml:space="preserve"> fires are not the legacy of forest management.</w:t>
        </w:r>
      </w:hyperlink>
      <w:r w:rsidRPr="00556BBD">
        <w:rPr>
          <w:lang w:eastAsia="ja-JP"/>
        </w:rPr>
        <w:t xml:space="preserve"> Nature Ecology and Evolution 5, pp. 1003–1010.</w:t>
      </w:r>
    </w:p>
    <w:p w14:paraId="7398D166" w14:textId="407EE28C" w:rsidR="003B4B8F" w:rsidRPr="00556BBD" w:rsidRDefault="000A11DD" w:rsidP="000A11DD">
      <w:pPr>
        <w:rPr>
          <w:lang w:eastAsia="ja-JP"/>
        </w:rPr>
      </w:pPr>
      <w:r w:rsidRPr="00556BBD">
        <w:rPr>
          <w:lang w:eastAsia="ja-JP"/>
        </w:rPr>
        <w:t>Braithwaite, LW, Turner, J and Kelly, J 1984</w:t>
      </w:r>
      <w:r w:rsidR="00CC3B25">
        <w:rPr>
          <w:lang w:eastAsia="ja-JP"/>
        </w:rPr>
        <w:t>,</w:t>
      </w:r>
      <w:r w:rsidRPr="00556BBD">
        <w:rPr>
          <w:lang w:eastAsia="ja-JP"/>
        </w:rPr>
        <w:t xml:space="preserve"> </w:t>
      </w:r>
      <w:hyperlink r:id="rId71" w:history="1">
        <w:r w:rsidRPr="00556BBD">
          <w:rPr>
            <w:rStyle w:val="Hyperlink"/>
            <w:lang w:eastAsia="ja-JP"/>
          </w:rPr>
          <w:t xml:space="preserve">Studies on the arboreal marsupial fauna of eucalypt forests being harvested for wood pulp at </w:t>
        </w:r>
        <w:proofErr w:type="spellStart"/>
        <w:r w:rsidRPr="00556BBD">
          <w:rPr>
            <w:rStyle w:val="Hyperlink"/>
            <w:lang w:eastAsia="ja-JP"/>
          </w:rPr>
          <w:t>eden</w:t>
        </w:r>
        <w:proofErr w:type="spellEnd"/>
        <w:r w:rsidRPr="00556BBD">
          <w:rPr>
            <w:rStyle w:val="Hyperlink"/>
            <w:lang w:eastAsia="ja-JP"/>
          </w:rPr>
          <w:t xml:space="preserve">, NSW. iii. Relationships between faunal densities, Eucalypt occurrence and foliage nutrients, and soil parent </w:t>
        </w:r>
        <w:proofErr w:type="spellStart"/>
        <w:r w:rsidRPr="00556BBD">
          <w:rPr>
            <w:rStyle w:val="Hyperlink"/>
            <w:lang w:eastAsia="ja-JP"/>
          </w:rPr>
          <w:t>materials.</w:t>
        </w:r>
      </w:hyperlink>
      <w:r w:rsidR="00B40A67" w:rsidRPr="00556BBD">
        <w:rPr>
          <w:lang w:eastAsia="ja-JP"/>
        </w:rPr>
        <w:t>c</w:t>
      </w:r>
      <w:proofErr w:type="spellEnd"/>
      <w:r w:rsidRPr="00556BBD">
        <w:rPr>
          <w:lang w:eastAsia="ja-JP"/>
        </w:rPr>
        <w:t xml:space="preserve"> Wildlife Research 11(1), pp. 41–48.</w:t>
      </w:r>
    </w:p>
    <w:p w14:paraId="47F2D361" w14:textId="5EC5F212" w:rsidR="003B4B8F" w:rsidRDefault="000A11DD" w:rsidP="000A11DD">
      <w:pPr>
        <w:rPr>
          <w:lang w:eastAsia="ja-JP"/>
        </w:rPr>
      </w:pPr>
      <w:r w:rsidRPr="00556BBD">
        <w:rPr>
          <w:lang w:eastAsia="ja-JP"/>
        </w:rPr>
        <w:t>Brice, KL, Trivedi, P, Jeffries, TC, et al. 2019</w:t>
      </w:r>
      <w:r w:rsidR="00CC3B25">
        <w:rPr>
          <w:lang w:eastAsia="ja-JP"/>
        </w:rPr>
        <w:t>,</w:t>
      </w:r>
      <w:r w:rsidRPr="00556BBD">
        <w:rPr>
          <w:lang w:eastAsia="ja-JP"/>
        </w:rPr>
        <w:t xml:space="preserve"> </w:t>
      </w:r>
      <w:hyperlink r:id="rId72" w:history="1">
        <w:r w:rsidRPr="00556BBD">
          <w:rPr>
            <w:rStyle w:val="Hyperlink"/>
            <w:lang w:eastAsia="ja-JP"/>
          </w:rPr>
          <w:t>The Koala (Phascolarctos cinereus) faecal microbiome differs with diet in a wild population.</w:t>
        </w:r>
      </w:hyperlink>
      <w:r>
        <w:rPr>
          <w:lang w:eastAsia="ja-JP"/>
        </w:rPr>
        <w:t xml:space="preserve"> </w:t>
      </w:r>
      <w:proofErr w:type="spellStart"/>
      <w:r>
        <w:rPr>
          <w:lang w:eastAsia="ja-JP"/>
        </w:rPr>
        <w:t>Peerj</w:t>
      </w:r>
      <w:proofErr w:type="spellEnd"/>
      <w:r>
        <w:rPr>
          <w:lang w:eastAsia="ja-JP"/>
        </w:rPr>
        <w:t xml:space="preserve"> 7, p. e6534.</w:t>
      </w:r>
    </w:p>
    <w:p w14:paraId="64CE6170" w14:textId="6AE474E1" w:rsidR="003B4B8F" w:rsidRDefault="000A11DD" w:rsidP="000A11DD">
      <w:pPr>
        <w:rPr>
          <w:lang w:eastAsia="ja-JP"/>
        </w:rPr>
      </w:pPr>
      <w:r>
        <w:rPr>
          <w:lang w:eastAsia="ja-JP"/>
        </w:rPr>
        <w:t xml:space="preserve">Briscoe, N, </w:t>
      </w:r>
      <w:proofErr w:type="spellStart"/>
      <w:r>
        <w:rPr>
          <w:lang w:eastAsia="ja-JP"/>
        </w:rPr>
        <w:t>Handasyde</w:t>
      </w:r>
      <w:proofErr w:type="spellEnd"/>
      <w:r>
        <w:rPr>
          <w:lang w:eastAsia="ja-JP"/>
        </w:rPr>
        <w:t>, K, Griffiths, S, et al. 2014</w:t>
      </w:r>
      <w:r w:rsidR="00CC3B25">
        <w:rPr>
          <w:lang w:eastAsia="ja-JP"/>
        </w:rPr>
        <w:t>,</w:t>
      </w:r>
      <w:r>
        <w:rPr>
          <w:lang w:eastAsia="ja-JP"/>
        </w:rPr>
        <w:t xml:space="preserve"> </w:t>
      </w:r>
      <w:hyperlink r:id="rId73" w:history="1">
        <w:r w:rsidRPr="00B40A67">
          <w:rPr>
            <w:rStyle w:val="Hyperlink"/>
            <w:lang w:eastAsia="ja-JP"/>
          </w:rPr>
          <w:t>Tree-hugging koalas demonstrate a novel thermoregulatory mechanism for arboreal mammals</w:t>
        </w:r>
      </w:hyperlink>
      <w:r>
        <w:rPr>
          <w:lang w:eastAsia="ja-JP"/>
        </w:rPr>
        <w:t>. Biology Letters 10, p. 20140235.</w:t>
      </w:r>
    </w:p>
    <w:p w14:paraId="40D7F8F1" w14:textId="5964BB7F" w:rsidR="003B4B8F" w:rsidRDefault="000A11DD" w:rsidP="000A11DD">
      <w:pPr>
        <w:rPr>
          <w:lang w:eastAsia="ja-JP"/>
        </w:rPr>
      </w:pPr>
      <w:r>
        <w:rPr>
          <w:lang w:eastAsia="ja-JP"/>
        </w:rPr>
        <w:t>Briscoe, NJ, Kearney, MR, Taylor, CA, et al. 2016</w:t>
      </w:r>
      <w:r w:rsidR="00CC3B25">
        <w:rPr>
          <w:lang w:eastAsia="ja-JP"/>
        </w:rPr>
        <w:t>,</w:t>
      </w:r>
      <w:r>
        <w:rPr>
          <w:lang w:eastAsia="ja-JP"/>
        </w:rPr>
        <w:t xml:space="preserve"> </w:t>
      </w:r>
      <w:hyperlink r:id="rId74" w:history="1">
        <w:r w:rsidRPr="00B40A67">
          <w:rPr>
            <w:rStyle w:val="Hyperlink"/>
            <w:lang w:eastAsia="ja-JP"/>
          </w:rPr>
          <w:t>Unpacking the mechanisms captured by a correlative species distribution model to improve predictions of climate refugia</w:t>
        </w:r>
      </w:hyperlink>
      <w:r>
        <w:rPr>
          <w:lang w:eastAsia="ja-JP"/>
        </w:rPr>
        <w:t>. Global Change Biology 22(7), pp. 2425–2439.</w:t>
      </w:r>
    </w:p>
    <w:p w14:paraId="069577F8" w14:textId="0879D660" w:rsidR="003B4B8F" w:rsidRDefault="000A11DD" w:rsidP="000A11DD">
      <w:pPr>
        <w:rPr>
          <w:lang w:eastAsia="ja-JP"/>
        </w:rPr>
      </w:pPr>
      <w:r>
        <w:rPr>
          <w:lang w:eastAsia="ja-JP"/>
        </w:rPr>
        <w:t>Burrows, GE 2002</w:t>
      </w:r>
      <w:r w:rsidR="00CC3B25">
        <w:rPr>
          <w:lang w:eastAsia="ja-JP"/>
        </w:rPr>
        <w:t>,</w:t>
      </w:r>
      <w:r>
        <w:rPr>
          <w:lang w:eastAsia="ja-JP"/>
        </w:rPr>
        <w:t xml:space="preserve"> </w:t>
      </w:r>
      <w:hyperlink r:id="rId75" w:history="1">
        <w:r w:rsidRPr="00B40A67">
          <w:rPr>
            <w:rStyle w:val="Hyperlink"/>
            <w:lang w:eastAsia="ja-JP"/>
          </w:rPr>
          <w:t xml:space="preserve">Epicormic strand structure in Angophora, Eucalyptus and </w:t>
        </w:r>
        <w:proofErr w:type="spellStart"/>
        <w:r w:rsidRPr="00B40A67">
          <w:rPr>
            <w:rStyle w:val="Hyperlink"/>
            <w:lang w:eastAsia="ja-JP"/>
          </w:rPr>
          <w:t>Lophostemon</w:t>
        </w:r>
        <w:proofErr w:type="spellEnd"/>
        <w:r w:rsidRPr="00B40A67">
          <w:rPr>
            <w:rStyle w:val="Hyperlink"/>
            <w:lang w:eastAsia="ja-JP"/>
          </w:rPr>
          <w:t xml:space="preserve"> (</w:t>
        </w:r>
        <w:proofErr w:type="spellStart"/>
        <w:r w:rsidRPr="00B40A67">
          <w:rPr>
            <w:rStyle w:val="Hyperlink"/>
            <w:lang w:eastAsia="ja-JP"/>
          </w:rPr>
          <w:t>Myrtaceae</w:t>
        </w:r>
        <w:proofErr w:type="spellEnd"/>
        <w:r w:rsidRPr="00B40A67">
          <w:rPr>
            <w:rStyle w:val="Hyperlink"/>
            <w:lang w:eastAsia="ja-JP"/>
          </w:rPr>
          <w:t>) – implications for fire resistance and recovery</w:t>
        </w:r>
      </w:hyperlink>
      <w:r>
        <w:rPr>
          <w:lang w:eastAsia="ja-JP"/>
        </w:rPr>
        <w:t>. New Phytologist 153(1), pp. 111–131.</w:t>
      </w:r>
    </w:p>
    <w:p w14:paraId="0928ABEE" w14:textId="4521CF2E" w:rsidR="003B4B8F" w:rsidRDefault="000A11DD" w:rsidP="000A11DD">
      <w:pPr>
        <w:rPr>
          <w:lang w:eastAsia="ja-JP"/>
        </w:rPr>
      </w:pPr>
      <w:r>
        <w:rPr>
          <w:lang w:eastAsia="ja-JP"/>
        </w:rPr>
        <w:t>Callaghan, J, McAlpine, C, Thompson, J, et al. 2011</w:t>
      </w:r>
      <w:r w:rsidR="00CC3B25">
        <w:rPr>
          <w:lang w:eastAsia="ja-JP"/>
        </w:rPr>
        <w:t>,</w:t>
      </w:r>
      <w:r>
        <w:rPr>
          <w:lang w:eastAsia="ja-JP"/>
        </w:rPr>
        <w:t xml:space="preserve"> </w:t>
      </w:r>
      <w:hyperlink r:id="rId76" w:history="1">
        <w:r w:rsidRPr="00B40A67">
          <w:rPr>
            <w:rStyle w:val="Hyperlink"/>
            <w:lang w:eastAsia="ja-JP"/>
          </w:rPr>
          <w:t xml:space="preserve">Ranking and mapping koala habitat quality for conservation planning </w:t>
        </w:r>
        <w:proofErr w:type="gramStart"/>
        <w:r w:rsidRPr="00B40A67">
          <w:rPr>
            <w:rStyle w:val="Hyperlink"/>
            <w:lang w:eastAsia="ja-JP"/>
          </w:rPr>
          <w:t>on the basis of</w:t>
        </w:r>
        <w:proofErr w:type="gramEnd"/>
        <w:r w:rsidRPr="00B40A67">
          <w:rPr>
            <w:rStyle w:val="Hyperlink"/>
            <w:lang w:eastAsia="ja-JP"/>
          </w:rPr>
          <w:t xml:space="preserve"> indirect evidence of tree-species use: A case study of Noosa Shire, south-eastern Queensland</w:t>
        </w:r>
      </w:hyperlink>
      <w:r>
        <w:rPr>
          <w:lang w:eastAsia="ja-JP"/>
        </w:rPr>
        <w:t>. Wildlife Research 38(2), pp. 89–102.</w:t>
      </w:r>
    </w:p>
    <w:p w14:paraId="6DA73A68" w14:textId="3D15FB4B" w:rsidR="003B4B8F" w:rsidRDefault="000A11DD" w:rsidP="000A11DD">
      <w:pPr>
        <w:rPr>
          <w:lang w:eastAsia="ja-JP"/>
        </w:rPr>
      </w:pPr>
      <w:r>
        <w:rPr>
          <w:lang w:eastAsia="ja-JP"/>
        </w:rPr>
        <w:t>Ellis, W, Meltzer, A, Clifton, ID, Carrick, F, et al. 2010</w:t>
      </w:r>
      <w:r w:rsidR="00CC3B25">
        <w:rPr>
          <w:lang w:eastAsia="ja-JP"/>
        </w:rPr>
        <w:t>,</w:t>
      </w:r>
      <w:r>
        <w:rPr>
          <w:lang w:eastAsia="ja-JP"/>
        </w:rPr>
        <w:t xml:space="preserve"> </w:t>
      </w:r>
      <w:hyperlink r:id="rId77" w:history="1">
        <w:r w:rsidRPr="00B40A67">
          <w:rPr>
            <w:rStyle w:val="Hyperlink"/>
            <w:lang w:eastAsia="ja-JP"/>
          </w:rPr>
          <w:t>Climate change and the koala Phascolarctos cinereus: water and energy</w:t>
        </w:r>
      </w:hyperlink>
      <w:r>
        <w:rPr>
          <w:lang w:eastAsia="ja-JP"/>
        </w:rPr>
        <w:t>. Australian Zoologist 35(2), pp. 369–377.</w:t>
      </w:r>
    </w:p>
    <w:p w14:paraId="1B3A8310" w14:textId="0F562F16" w:rsidR="003B4B8F" w:rsidRDefault="000A11DD" w:rsidP="000A11DD">
      <w:pPr>
        <w:rPr>
          <w:lang w:eastAsia="ja-JP"/>
        </w:rPr>
      </w:pPr>
      <w:r>
        <w:rPr>
          <w:lang w:eastAsia="ja-JP"/>
        </w:rPr>
        <w:t>Chapin, FS 1980</w:t>
      </w:r>
      <w:r w:rsidR="00CC3B25">
        <w:rPr>
          <w:lang w:eastAsia="ja-JP"/>
        </w:rPr>
        <w:t>,</w:t>
      </w:r>
      <w:r>
        <w:rPr>
          <w:lang w:eastAsia="ja-JP"/>
        </w:rPr>
        <w:t xml:space="preserve"> </w:t>
      </w:r>
      <w:r w:rsidRPr="00B40A67">
        <w:rPr>
          <w:rStyle w:val="Hyperlink"/>
          <w:lang w:eastAsia="ja-JP"/>
        </w:rPr>
        <w:t>T</w:t>
      </w:r>
      <w:hyperlink r:id="rId78" w:history="1">
        <w:r w:rsidRPr="00B40A67">
          <w:rPr>
            <w:rStyle w:val="Hyperlink"/>
            <w:lang w:eastAsia="ja-JP"/>
          </w:rPr>
          <w:t>he Mineral Nutrition of Wild Plants</w:t>
        </w:r>
      </w:hyperlink>
      <w:r>
        <w:rPr>
          <w:lang w:eastAsia="ja-JP"/>
        </w:rPr>
        <w:t>. Annual Review of Ecology and Systematics 11(1), pp. 233–260.</w:t>
      </w:r>
    </w:p>
    <w:p w14:paraId="650A4875" w14:textId="7859135D" w:rsidR="003B4B8F" w:rsidRDefault="000A11DD" w:rsidP="000A11DD">
      <w:pPr>
        <w:rPr>
          <w:lang w:eastAsia="ja-JP"/>
        </w:rPr>
      </w:pPr>
      <w:r>
        <w:rPr>
          <w:lang w:eastAsia="ja-JP"/>
        </w:rPr>
        <w:t>Clifton, ID 2010</w:t>
      </w:r>
      <w:r w:rsidR="00CC3B25">
        <w:rPr>
          <w:lang w:eastAsia="ja-JP"/>
        </w:rPr>
        <w:t>,</w:t>
      </w:r>
      <w:r>
        <w:rPr>
          <w:lang w:eastAsia="ja-JP"/>
        </w:rPr>
        <w:t xml:space="preserve"> </w:t>
      </w:r>
      <w:hyperlink r:id="rId79" w:history="1">
        <w:r w:rsidRPr="00B40A67">
          <w:rPr>
            <w:rStyle w:val="Hyperlink"/>
            <w:lang w:eastAsia="ja-JP"/>
          </w:rPr>
          <w:t>High koala mortality associated with low browse moisture in tropical environments</w:t>
        </w:r>
      </w:hyperlink>
      <w:r>
        <w:rPr>
          <w:lang w:eastAsia="ja-JP"/>
        </w:rPr>
        <w:t>. Australian Mammalogy 32(2), pp. 157–159.</w:t>
      </w:r>
    </w:p>
    <w:p w14:paraId="2B74F360" w14:textId="0C48D5B8" w:rsidR="003B4B8F" w:rsidRDefault="000A11DD" w:rsidP="000A11DD">
      <w:pPr>
        <w:rPr>
          <w:lang w:eastAsia="ja-JP"/>
        </w:rPr>
      </w:pPr>
      <w:r>
        <w:rPr>
          <w:lang w:eastAsia="ja-JP"/>
        </w:rPr>
        <w:t>Clifton, ID, Ellis, WAH, Melzer, A, et al. 2007</w:t>
      </w:r>
      <w:r w:rsidR="00CC3B25">
        <w:rPr>
          <w:lang w:eastAsia="ja-JP"/>
        </w:rPr>
        <w:t>,</w:t>
      </w:r>
      <w:r>
        <w:rPr>
          <w:lang w:eastAsia="ja-JP"/>
        </w:rPr>
        <w:t xml:space="preserve"> </w:t>
      </w:r>
      <w:hyperlink r:id="rId80" w:history="1">
        <w:r w:rsidRPr="00B40A67">
          <w:rPr>
            <w:rStyle w:val="Hyperlink"/>
            <w:lang w:eastAsia="ja-JP"/>
          </w:rPr>
          <w:t>Water turnover and the northern range of the koala (Phascolarctos cinereus).</w:t>
        </w:r>
      </w:hyperlink>
      <w:r>
        <w:rPr>
          <w:lang w:eastAsia="ja-JP"/>
        </w:rPr>
        <w:t xml:space="preserve"> Australian Mammalogy 29(1), pp. 85–88.</w:t>
      </w:r>
    </w:p>
    <w:p w14:paraId="55383116" w14:textId="613B9BEE" w:rsidR="003B4B8F" w:rsidRDefault="000A11DD" w:rsidP="000A11DD">
      <w:pPr>
        <w:rPr>
          <w:lang w:eastAsia="ja-JP"/>
        </w:rPr>
      </w:pPr>
      <w:r>
        <w:rPr>
          <w:lang w:eastAsia="ja-JP"/>
        </w:rPr>
        <w:lastRenderedPageBreak/>
        <w:t>Corcoran, E, Denman, S and Hamilton, G 2020</w:t>
      </w:r>
      <w:r w:rsidR="00CC3B25">
        <w:rPr>
          <w:lang w:eastAsia="ja-JP"/>
        </w:rPr>
        <w:t>,</w:t>
      </w:r>
      <w:r>
        <w:rPr>
          <w:lang w:eastAsia="ja-JP"/>
        </w:rPr>
        <w:t xml:space="preserve"> </w:t>
      </w:r>
      <w:hyperlink r:id="rId81" w:history="1">
        <w:r w:rsidRPr="00B40A67">
          <w:rPr>
            <w:rStyle w:val="Hyperlink"/>
            <w:lang w:eastAsia="ja-JP"/>
          </w:rPr>
          <w:t>New technologies in the mix: Assessing N-mixture models for abundance estimation using automated detection data from drone surveys</w:t>
        </w:r>
      </w:hyperlink>
      <w:r>
        <w:rPr>
          <w:lang w:eastAsia="ja-JP"/>
        </w:rPr>
        <w:t>. Ecology and Evolution 10(15), pp. 8176–8185.</w:t>
      </w:r>
    </w:p>
    <w:p w14:paraId="239F346B" w14:textId="46D9DA1E" w:rsidR="003B4B8F" w:rsidRDefault="000A11DD" w:rsidP="000A11DD">
      <w:pPr>
        <w:rPr>
          <w:lang w:eastAsia="ja-JP"/>
        </w:rPr>
      </w:pPr>
      <w:r>
        <w:rPr>
          <w:lang w:eastAsia="ja-JP"/>
        </w:rPr>
        <w:t>Corcoran, E, Denman, S and Hamilton, G 2021</w:t>
      </w:r>
      <w:r w:rsidR="00CC3B25">
        <w:rPr>
          <w:lang w:eastAsia="ja-JP"/>
        </w:rPr>
        <w:t>,</w:t>
      </w:r>
      <w:r>
        <w:rPr>
          <w:lang w:eastAsia="ja-JP"/>
        </w:rPr>
        <w:t xml:space="preserve"> </w:t>
      </w:r>
      <w:hyperlink r:id="rId82" w:history="1">
        <w:r w:rsidRPr="00B40A67">
          <w:rPr>
            <w:rStyle w:val="Hyperlink"/>
            <w:lang w:eastAsia="ja-JP"/>
          </w:rPr>
          <w:t>Evaluating new technology for biodiversity monitoring: Are drone surveys biased?</w:t>
        </w:r>
      </w:hyperlink>
      <w:r>
        <w:rPr>
          <w:lang w:eastAsia="ja-JP"/>
        </w:rPr>
        <w:t xml:space="preserve"> Ecology and Evolution 11(11), pp. 1–8.</w:t>
      </w:r>
    </w:p>
    <w:p w14:paraId="19C0F8CF" w14:textId="2E9196E1" w:rsidR="003B4B8F" w:rsidRDefault="000A11DD" w:rsidP="000A11DD">
      <w:pPr>
        <w:rPr>
          <w:lang w:eastAsia="ja-JP"/>
        </w:rPr>
      </w:pPr>
      <w:r>
        <w:rPr>
          <w:lang w:eastAsia="ja-JP"/>
        </w:rPr>
        <w:t>Corcoran, E, Denman, S, Hanger, J, et al. 2019</w:t>
      </w:r>
      <w:r w:rsidR="00CC3B25">
        <w:rPr>
          <w:lang w:eastAsia="ja-JP"/>
        </w:rPr>
        <w:t>,</w:t>
      </w:r>
      <w:r>
        <w:rPr>
          <w:lang w:eastAsia="ja-JP"/>
        </w:rPr>
        <w:t xml:space="preserve"> </w:t>
      </w:r>
      <w:hyperlink r:id="rId83" w:history="1">
        <w:r w:rsidRPr="00B40A67">
          <w:rPr>
            <w:rStyle w:val="Hyperlink"/>
            <w:lang w:eastAsia="ja-JP"/>
          </w:rPr>
          <w:t>Automated detection of koalas using low-level aerial surveillance and machine learning</w:t>
        </w:r>
      </w:hyperlink>
      <w:r>
        <w:rPr>
          <w:lang w:eastAsia="ja-JP"/>
        </w:rPr>
        <w:t>. Scientific Reports 9, p. 3208.</w:t>
      </w:r>
    </w:p>
    <w:p w14:paraId="53CBA453" w14:textId="2255F162" w:rsidR="003B4B8F" w:rsidRDefault="000A11DD" w:rsidP="000A11DD">
      <w:pPr>
        <w:rPr>
          <w:lang w:eastAsia="ja-JP"/>
        </w:rPr>
      </w:pPr>
      <w:r>
        <w:rPr>
          <w:lang w:eastAsia="ja-JP"/>
        </w:rPr>
        <w:t>Cristescu, R, Ellis, W, de Villiers, D, et al. 2011</w:t>
      </w:r>
      <w:r w:rsidR="00CC3B25">
        <w:rPr>
          <w:lang w:eastAsia="ja-JP"/>
        </w:rPr>
        <w:t>,</w:t>
      </w:r>
      <w:r>
        <w:rPr>
          <w:lang w:eastAsia="ja-JP"/>
        </w:rPr>
        <w:t xml:space="preserve"> </w:t>
      </w:r>
      <w:hyperlink r:id="rId84" w:history="1">
        <w:r w:rsidRPr="00B40A67">
          <w:rPr>
            <w:rStyle w:val="Hyperlink"/>
            <w:lang w:eastAsia="ja-JP"/>
          </w:rPr>
          <w:t>North Stradbroke Island: An island ark for Queensland’s koala population?</w:t>
        </w:r>
      </w:hyperlink>
      <w:r>
        <w:rPr>
          <w:lang w:eastAsia="ja-JP"/>
        </w:rPr>
        <w:t xml:space="preserve"> The Proceedings of the Royal Society of Queensland 117, pp. 309–334.</w:t>
      </w:r>
    </w:p>
    <w:p w14:paraId="5FFD89AC" w14:textId="561A068E" w:rsidR="003B4B8F" w:rsidRDefault="000A11DD" w:rsidP="000A11DD">
      <w:pPr>
        <w:rPr>
          <w:lang w:eastAsia="ja-JP"/>
        </w:rPr>
      </w:pPr>
      <w:r>
        <w:rPr>
          <w:lang w:eastAsia="ja-JP"/>
        </w:rPr>
        <w:t>Cristescu, RH, Miller, RL, Schultz, AJ, et al. 2019a</w:t>
      </w:r>
      <w:r w:rsidR="00CC3B25">
        <w:rPr>
          <w:lang w:eastAsia="ja-JP"/>
        </w:rPr>
        <w:t>,</w:t>
      </w:r>
      <w:r>
        <w:rPr>
          <w:lang w:eastAsia="ja-JP"/>
        </w:rPr>
        <w:t xml:space="preserve"> </w:t>
      </w:r>
      <w:hyperlink r:id="rId85" w:history="1">
        <w:r w:rsidRPr="00B40A67">
          <w:rPr>
            <w:rStyle w:val="Hyperlink"/>
            <w:lang w:eastAsia="ja-JP"/>
          </w:rPr>
          <w:t xml:space="preserve">Developing </w:t>
        </w:r>
        <w:proofErr w:type="spellStart"/>
        <w:r w:rsidRPr="00B40A67">
          <w:rPr>
            <w:rStyle w:val="Hyperlink"/>
            <w:lang w:eastAsia="ja-JP"/>
          </w:rPr>
          <w:t>noninvasive</w:t>
        </w:r>
        <w:proofErr w:type="spellEnd"/>
        <w:r w:rsidRPr="00B40A67">
          <w:rPr>
            <w:rStyle w:val="Hyperlink"/>
            <w:lang w:eastAsia="ja-JP"/>
          </w:rPr>
          <w:t xml:space="preserve"> methodologies to assess koala population health through detecting Chlamydia from scats</w:t>
        </w:r>
      </w:hyperlink>
      <w:r>
        <w:rPr>
          <w:lang w:eastAsia="ja-JP"/>
        </w:rPr>
        <w:t>. Molecular Ecology Resources 19(4), pp. 957–969.</w:t>
      </w:r>
    </w:p>
    <w:p w14:paraId="51BDCA3D" w14:textId="3F7A5A24" w:rsidR="003B4B8F" w:rsidRDefault="000A11DD" w:rsidP="000A11DD">
      <w:pPr>
        <w:rPr>
          <w:lang w:eastAsia="ja-JP"/>
        </w:rPr>
      </w:pPr>
      <w:r>
        <w:rPr>
          <w:lang w:eastAsia="ja-JP"/>
        </w:rPr>
        <w:t>Cristescu, RH, Banks, PB, Carrick, FN, et al. 2013</w:t>
      </w:r>
      <w:r w:rsidR="00CC3B25">
        <w:rPr>
          <w:lang w:eastAsia="ja-JP"/>
        </w:rPr>
        <w:t>,</w:t>
      </w:r>
      <w:r>
        <w:rPr>
          <w:lang w:eastAsia="ja-JP"/>
        </w:rPr>
        <w:t xml:space="preserve"> </w:t>
      </w:r>
      <w:hyperlink r:id="rId86" w:history="1">
        <w:r w:rsidRPr="00B40A67">
          <w:rPr>
            <w:rStyle w:val="Hyperlink"/>
            <w:lang w:eastAsia="ja-JP"/>
          </w:rPr>
          <w:t>Potential “ecological traps” of restored landscapes: Koalas Phascolarctos cinereus re-occupy a rehabilitated mine site</w:t>
        </w:r>
      </w:hyperlink>
      <w:r>
        <w:rPr>
          <w:lang w:eastAsia="ja-JP"/>
        </w:rPr>
        <w:t xml:space="preserve">. </w:t>
      </w:r>
      <w:proofErr w:type="spellStart"/>
      <w:r>
        <w:rPr>
          <w:lang w:eastAsia="ja-JP"/>
        </w:rPr>
        <w:t>PloS</w:t>
      </w:r>
      <w:proofErr w:type="spellEnd"/>
      <w:r>
        <w:rPr>
          <w:lang w:eastAsia="ja-JP"/>
        </w:rPr>
        <w:t xml:space="preserve"> ONE 8(11), p. e80469.</w:t>
      </w:r>
    </w:p>
    <w:p w14:paraId="088A4EFF" w14:textId="53E0E7C6" w:rsidR="003B4B8F" w:rsidRDefault="000A11DD" w:rsidP="000A11DD">
      <w:pPr>
        <w:rPr>
          <w:lang w:eastAsia="ja-JP"/>
        </w:rPr>
      </w:pPr>
      <w:r>
        <w:rPr>
          <w:lang w:eastAsia="ja-JP"/>
        </w:rPr>
        <w:t xml:space="preserve">Cristescu, RH, Foley, E, </w:t>
      </w:r>
      <w:proofErr w:type="spellStart"/>
      <w:r>
        <w:rPr>
          <w:lang w:eastAsia="ja-JP"/>
        </w:rPr>
        <w:t>Markula</w:t>
      </w:r>
      <w:proofErr w:type="spellEnd"/>
      <w:r>
        <w:rPr>
          <w:lang w:eastAsia="ja-JP"/>
        </w:rPr>
        <w:t>, A</w:t>
      </w:r>
      <w:r w:rsidR="00CC3B25">
        <w:rPr>
          <w:lang w:eastAsia="ja-JP"/>
        </w:rPr>
        <w:t>,</w:t>
      </w:r>
      <w:r>
        <w:rPr>
          <w:lang w:eastAsia="ja-JP"/>
        </w:rPr>
        <w:t xml:space="preserve"> et al. 2015</w:t>
      </w:r>
      <w:r w:rsidR="00CC3B25">
        <w:rPr>
          <w:lang w:eastAsia="ja-JP"/>
        </w:rPr>
        <w:t>,</w:t>
      </w:r>
      <w:r>
        <w:rPr>
          <w:lang w:eastAsia="ja-JP"/>
        </w:rPr>
        <w:t xml:space="preserve"> </w:t>
      </w:r>
      <w:hyperlink r:id="rId87" w:history="1">
        <w:r w:rsidRPr="00B40A67">
          <w:rPr>
            <w:rStyle w:val="Hyperlink"/>
            <w:lang w:eastAsia="ja-JP"/>
          </w:rPr>
          <w:t>Accuracy and efficiency of detection dogs: A powerful new tool for koala conservation and management</w:t>
        </w:r>
      </w:hyperlink>
      <w:r>
        <w:rPr>
          <w:lang w:eastAsia="ja-JP"/>
        </w:rPr>
        <w:t>. Scientific Reports 5(1), p. 8349.</w:t>
      </w:r>
    </w:p>
    <w:p w14:paraId="0CB63FB6" w14:textId="762888D1" w:rsidR="003B4B8F" w:rsidRDefault="000A11DD" w:rsidP="000A11DD">
      <w:pPr>
        <w:rPr>
          <w:lang w:eastAsia="ja-JP"/>
        </w:rPr>
      </w:pPr>
      <w:r>
        <w:rPr>
          <w:lang w:eastAsia="ja-JP"/>
        </w:rPr>
        <w:t>Cristescu, RH, Goethals, K, Banks, PB, et al. 2012</w:t>
      </w:r>
      <w:r w:rsidR="00CC3B25">
        <w:rPr>
          <w:lang w:eastAsia="ja-JP"/>
        </w:rPr>
        <w:t>,</w:t>
      </w:r>
      <w:r>
        <w:rPr>
          <w:lang w:eastAsia="ja-JP"/>
        </w:rPr>
        <w:t xml:space="preserve"> </w:t>
      </w:r>
      <w:hyperlink r:id="rId88" w:history="1">
        <w:r w:rsidRPr="00B40A67">
          <w:rPr>
            <w:rStyle w:val="Hyperlink"/>
            <w:lang w:eastAsia="ja-JP"/>
          </w:rPr>
          <w:t>Experimental evaluation of koala scat persistence and detectability with implications for pellet-based fauna census</w:t>
        </w:r>
      </w:hyperlink>
      <w:r>
        <w:rPr>
          <w:lang w:eastAsia="ja-JP"/>
        </w:rPr>
        <w:t>. International Journal of Zoology 2012, pp. 1–12.</w:t>
      </w:r>
    </w:p>
    <w:p w14:paraId="3A4E868D" w14:textId="0C15BDBA" w:rsidR="003B4B8F" w:rsidRDefault="000A11DD" w:rsidP="000A11DD">
      <w:pPr>
        <w:rPr>
          <w:lang w:eastAsia="ja-JP"/>
        </w:rPr>
      </w:pPr>
      <w:r>
        <w:rPr>
          <w:lang w:eastAsia="ja-JP"/>
        </w:rPr>
        <w:t>Cristescu, RH, Miller, RL and Frere, CH 2020</w:t>
      </w:r>
      <w:r w:rsidR="00CC3B25">
        <w:rPr>
          <w:lang w:eastAsia="ja-JP"/>
        </w:rPr>
        <w:t>,</w:t>
      </w:r>
      <w:r>
        <w:rPr>
          <w:lang w:eastAsia="ja-JP"/>
        </w:rPr>
        <w:t xml:space="preserve"> </w:t>
      </w:r>
      <w:hyperlink r:id="rId89" w:history="1">
        <w:r w:rsidRPr="00B40A67">
          <w:rPr>
            <w:rStyle w:val="Hyperlink"/>
            <w:lang w:eastAsia="ja-JP"/>
          </w:rPr>
          <w:t>Sniffing out solutions to enhance conservation: How detection dogs can maximise research and management outcomes, through the example of koalas</w:t>
        </w:r>
      </w:hyperlink>
      <w:r>
        <w:rPr>
          <w:lang w:eastAsia="ja-JP"/>
        </w:rPr>
        <w:t>. Australian Zoologist 40(3), pp. 416–432.</w:t>
      </w:r>
    </w:p>
    <w:p w14:paraId="0EC0A8CE" w14:textId="391C4F87" w:rsidR="003B4B8F" w:rsidRDefault="000A11DD" w:rsidP="000A11DD">
      <w:pPr>
        <w:rPr>
          <w:lang w:eastAsia="ja-JP"/>
        </w:rPr>
      </w:pPr>
      <w:r>
        <w:rPr>
          <w:lang w:eastAsia="ja-JP"/>
        </w:rPr>
        <w:t>Cristescu, RH, Scales, KL, Schultz, AJ, et al. 2019b</w:t>
      </w:r>
      <w:r w:rsidR="00CC3B25">
        <w:rPr>
          <w:lang w:eastAsia="ja-JP"/>
        </w:rPr>
        <w:t>,</w:t>
      </w:r>
      <w:r>
        <w:rPr>
          <w:lang w:eastAsia="ja-JP"/>
        </w:rPr>
        <w:t xml:space="preserve"> </w:t>
      </w:r>
      <w:hyperlink r:id="rId90" w:history="1">
        <w:r w:rsidRPr="00B40A67">
          <w:rPr>
            <w:rStyle w:val="Hyperlink"/>
            <w:lang w:eastAsia="ja-JP"/>
          </w:rPr>
          <w:t>Environmental impact assessments can misrepresent species distributions: A case study of koalas in Queensland, Australia</w:t>
        </w:r>
      </w:hyperlink>
      <w:r>
        <w:rPr>
          <w:lang w:eastAsia="ja-JP"/>
        </w:rPr>
        <w:t>. Animal Conservation 22(4), pp. 314–323.</w:t>
      </w:r>
    </w:p>
    <w:p w14:paraId="1CE29B8D" w14:textId="0E23C869" w:rsidR="003B4B8F" w:rsidRDefault="000A11DD" w:rsidP="000A11DD">
      <w:pPr>
        <w:rPr>
          <w:lang w:eastAsia="ja-JP"/>
        </w:rPr>
      </w:pPr>
      <w:r>
        <w:rPr>
          <w:lang w:eastAsia="ja-JP"/>
        </w:rPr>
        <w:t xml:space="preserve">Crowther, MS, Dargan, JR, </w:t>
      </w:r>
      <w:proofErr w:type="spellStart"/>
      <w:r>
        <w:rPr>
          <w:lang w:eastAsia="ja-JP"/>
        </w:rPr>
        <w:t>Madani</w:t>
      </w:r>
      <w:proofErr w:type="spellEnd"/>
      <w:r>
        <w:rPr>
          <w:lang w:eastAsia="ja-JP"/>
        </w:rPr>
        <w:t>, G, et al. 2021</w:t>
      </w:r>
      <w:r w:rsidR="00CC3B25">
        <w:rPr>
          <w:lang w:eastAsia="ja-JP"/>
        </w:rPr>
        <w:t>,</w:t>
      </w:r>
      <w:r>
        <w:rPr>
          <w:lang w:eastAsia="ja-JP"/>
        </w:rPr>
        <w:t xml:space="preserve"> </w:t>
      </w:r>
      <w:hyperlink r:id="rId91" w:history="1">
        <w:r w:rsidRPr="00B40A67">
          <w:rPr>
            <w:rStyle w:val="Hyperlink"/>
            <w:lang w:eastAsia="ja-JP"/>
          </w:rPr>
          <w:t>Comparison of three methods of estimating the population size of an arboreal mammal in a fragmented rural landscape</w:t>
        </w:r>
      </w:hyperlink>
      <w:r>
        <w:rPr>
          <w:lang w:eastAsia="ja-JP"/>
        </w:rPr>
        <w:t>. Wildlife Research 48(2), pp. 105–114.</w:t>
      </w:r>
    </w:p>
    <w:p w14:paraId="48261734" w14:textId="0DCC19DF" w:rsidR="003B4B8F" w:rsidRDefault="000A11DD" w:rsidP="000A11DD">
      <w:pPr>
        <w:rPr>
          <w:lang w:eastAsia="ja-JP"/>
        </w:rPr>
      </w:pPr>
      <w:r>
        <w:rPr>
          <w:lang w:eastAsia="ja-JP"/>
        </w:rPr>
        <w:t xml:space="preserve">Curtin, A, </w:t>
      </w:r>
      <w:proofErr w:type="spellStart"/>
      <w:r>
        <w:rPr>
          <w:lang w:eastAsia="ja-JP"/>
        </w:rPr>
        <w:t>Lunney</w:t>
      </w:r>
      <w:proofErr w:type="spellEnd"/>
      <w:r>
        <w:rPr>
          <w:lang w:eastAsia="ja-JP"/>
        </w:rPr>
        <w:t>, D and Matthews, A 2002</w:t>
      </w:r>
      <w:r w:rsidR="00CC3B25">
        <w:rPr>
          <w:lang w:eastAsia="ja-JP"/>
        </w:rPr>
        <w:t>,</w:t>
      </w:r>
      <w:r>
        <w:rPr>
          <w:lang w:eastAsia="ja-JP"/>
        </w:rPr>
        <w:t xml:space="preserve"> A </w:t>
      </w:r>
      <w:hyperlink r:id="rId92" w:history="1">
        <w:r w:rsidRPr="00B40A67">
          <w:rPr>
            <w:rStyle w:val="Hyperlink"/>
            <w:lang w:eastAsia="ja-JP"/>
          </w:rPr>
          <w:t>survey of a low-density koala population in a major reserve system, near Sydney, New South Wales</w:t>
        </w:r>
      </w:hyperlink>
      <w:r>
        <w:rPr>
          <w:lang w:eastAsia="ja-JP"/>
        </w:rPr>
        <w:t>. Australian Mammalogy 23(2), pp. 135–144.</w:t>
      </w:r>
    </w:p>
    <w:p w14:paraId="11A94926" w14:textId="6A093C8D" w:rsidR="003B4B8F" w:rsidRDefault="000A11DD" w:rsidP="000A11DD">
      <w:pPr>
        <w:rPr>
          <w:lang w:eastAsia="ja-JP"/>
        </w:rPr>
      </w:pPr>
      <w:r>
        <w:rPr>
          <w:lang w:eastAsia="ja-JP"/>
        </w:rPr>
        <w:t xml:space="preserve">Davies, N, </w:t>
      </w:r>
      <w:proofErr w:type="spellStart"/>
      <w:r>
        <w:rPr>
          <w:lang w:eastAsia="ja-JP"/>
        </w:rPr>
        <w:t>Gramotnev</w:t>
      </w:r>
      <w:proofErr w:type="spellEnd"/>
      <w:r>
        <w:rPr>
          <w:lang w:eastAsia="ja-JP"/>
        </w:rPr>
        <w:t>, G, Seabrook, L, et al. 2013</w:t>
      </w:r>
      <w:r w:rsidR="00CC3B25">
        <w:rPr>
          <w:lang w:eastAsia="ja-JP"/>
        </w:rPr>
        <w:t>,</w:t>
      </w:r>
      <w:r>
        <w:rPr>
          <w:lang w:eastAsia="ja-JP"/>
        </w:rPr>
        <w:t xml:space="preserve"> </w:t>
      </w:r>
      <w:hyperlink r:id="rId93" w:history="1">
        <w:r w:rsidRPr="00B40A67">
          <w:rPr>
            <w:rStyle w:val="Hyperlink"/>
            <w:lang w:eastAsia="ja-JP"/>
          </w:rPr>
          <w:t>Movement patterns of an arboreal marsupial at the edge of its range: A case study of the koala</w:t>
        </w:r>
      </w:hyperlink>
      <w:r>
        <w:rPr>
          <w:lang w:eastAsia="ja-JP"/>
        </w:rPr>
        <w:t>. Movement Ecology 1(1), p. 8.</w:t>
      </w:r>
    </w:p>
    <w:p w14:paraId="750F814F" w14:textId="7F64E46E" w:rsidR="003B4B8F" w:rsidRDefault="00CC3B25" w:rsidP="000A11DD">
      <w:pPr>
        <w:rPr>
          <w:lang w:eastAsia="ja-JP"/>
        </w:rPr>
      </w:pPr>
      <w:r>
        <w:rPr>
          <w:lang w:eastAsia="ja-JP"/>
        </w:rPr>
        <w:t xml:space="preserve">Davies, N, </w:t>
      </w:r>
      <w:proofErr w:type="spellStart"/>
      <w:r>
        <w:rPr>
          <w:lang w:eastAsia="ja-JP"/>
        </w:rPr>
        <w:t>Gramotnev</w:t>
      </w:r>
      <w:proofErr w:type="spellEnd"/>
      <w:r>
        <w:rPr>
          <w:lang w:eastAsia="ja-JP"/>
        </w:rPr>
        <w:t xml:space="preserve">, G, Seabrook, L, et al. </w:t>
      </w:r>
      <w:r w:rsidR="000A11DD">
        <w:rPr>
          <w:lang w:eastAsia="ja-JP"/>
        </w:rPr>
        <w:t>2014</w:t>
      </w:r>
      <w:r w:rsidR="004E68C1">
        <w:rPr>
          <w:lang w:eastAsia="ja-JP"/>
        </w:rPr>
        <w:t>,</w:t>
      </w:r>
      <w:r w:rsidR="000A11DD">
        <w:rPr>
          <w:lang w:eastAsia="ja-JP"/>
        </w:rPr>
        <w:t xml:space="preserve"> </w:t>
      </w:r>
      <w:hyperlink r:id="rId94" w:history="1">
        <w:r w:rsidR="000A11DD" w:rsidRPr="00B40A67">
          <w:rPr>
            <w:rStyle w:val="Hyperlink"/>
            <w:lang w:eastAsia="ja-JP"/>
          </w:rPr>
          <w:t>Climate-driven changes in diet composition and physiological stress in an arboreal folivore at the semi-arid edge of its distribution</w:t>
        </w:r>
      </w:hyperlink>
      <w:r w:rsidR="000A11DD">
        <w:rPr>
          <w:lang w:eastAsia="ja-JP"/>
        </w:rPr>
        <w:t>. Biological Conservation 172, pp. 80–88.</w:t>
      </w:r>
    </w:p>
    <w:p w14:paraId="1EAD4961" w14:textId="7F074BB0" w:rsidR="007F0268" w:rsidRDefault="007F0268" w:rsidP="007F0268">
      <w:pPr>
        <w:rPr>
          <w:lang w:eastAsia="ja-JP"/>
        </w:rPr>
      </w:pPr>
      <w:r>
        <w:rPr>
          <w:lang w:eastAsia="ja-JP"/>
        </w:rPr>
        <w:lastRenderedPageBreak/>
        <w:t>DAWE 2021a, The known and likely distribution of the koala dataset. Australian Government, Department of Agriculture, Water and the Environment. Canberra, ACT.</w:t>
      </w:r>
    </w:p>
    <w:p w14:paraId="7B5832D1" w14:textId="67A3C582" w:rsidR="003B4B8F" w:rsidRDefault="000A11DD" w:rsidP="000A11DD">
      <w:pPr>
        <w:rPr>
          <w:lang w:eastAsia="ja-JP"/>
        </w:rPr>
      </w:pPr>
      <w:r>
        <w:rPr>
          <w:lang w:eastAsia="ja-JP"/>
        </w:rPr>
        <w:t>DAWE 2021</w:t>
      </w:r>
      <w:r w:rsidR="007F0268">
        <w:rPr>
          <w:lang w:eastAsia="ja-JP"/>
        </w:rPr>
        <w:t>b</w:t>
      </w:r>
      <w:r w:rsidR="004E68C1">
        <w:rPr>
          <w:lang w:eastAsia="ja-JP"/>
        </w:rPr>
        <w:t>,</w:t>
      </w:r>
      <w:r>
        <w:rPr>
          <w:lang w:eastAsia="ja-JP"/>
        </w:rPr>
        <w:t xml:space="preserve"> </w:t>
      </w:r>
      <w:hyperlink r:id="rId95" w:history="1">
        <w:r w:rsidRPr="00B40A67">
          <w:rPr>
            <w:rStyle w:val="Hyperlink"/>
            <w:lang w:eastAsia="ja-JP"/>
          </w:rPr>
          <w:t>Consultation Document on Listing Eligibility and Conservation Actions for Phascolarctos cinereus (Koala).</w:t>
        </w:r>
      </w:hyperlink>
      <w:r>
        <w:rPr>
          <w:lang w:eastAsia="ja-JP"/>
        </w:rPr>
        <w:t xml:space="preserve"> Department of Agriculture, Water and the Environment. Canberra, ACT.</w:t>
      </w:r>
    </w:p>
    <w:p w14:paraId="3B389311" w14:textId="77777777" w:rsidR="00677E64" w:rsidRDefault="00DB1227" w:rsidP="000A11DD">
      <w:pPr>
        <w:rPr>
          <w:lang w:eastAsia="ja-JP"/>
        </w:rPr>
      </w:pPr>
      <w:r>
        <w:rPr>
          <w:lang w:eastAsia="ja-JP"/>
        </w:rPr>
        <w:t>DAWE 2022</w:t>
      </w:r>
      <w:hyperlink r:id="rId96" w:history="1">
        <w:r w:rsidRPr="003B0AE0">
          <w:rPr>
            <w:rStyle w:val="Hyperlink"/>
            <w:lang w:eastAsia="ja-JP"/>
          </w:rPr>
          <w:t>, National Recovery plan for the Koala: Phascolarctos cinereus (combined populations of Queensland, New South Wales and the Australian Capital Territory)</w:t>
        </w:r>
      </w:hyperlink>
      <w:r>
        <w:rPr>
          <w:lang w:eastAsia="ja-JP"/>
        </w:rPr>
        <w:t>. Department of Agriculture, Water and the Environment, Canberra. March 2022. CC BY 4.0.</w:t>
      </w:r>
    </w:p>
    <w:p w14:paraId="26295F13" w14:textId="022E09BF" w:rsidR="003B4B8F" w:rsidRDefault="000A11DD" w:rsidP="000A11DD">
      <w:pPr>
        <w:rPr>
          <w:lang w:eastAsia="ja-JP"/>
        </w:rPr>
      </w:pPr>
      <w:r>
        <w:rPr>
          <w:lang w:eastAsia="ja-JP"/>
        </w:rPr>
        <w:t>DECC 2008</w:t>
      </w:r>
      <w:r w:rsidR="00CC3B25">
        <w:rPr>
          <w:lang w:eastAsia="ja-JP"/>
        </w:rPr>
        <w:t>,</w:t>
      </w:r>
      <w:r>
        <w:rPr>
          <w:lang w:eastAsia="ja-JP"/>
        </w:rPr>
        <w:t xml:space="preserve"> </w:t>
      </w:r>
      <w:hyperlink r:id="rId97" w:history="1">
        <w:r w:rsidRPr="00B40A67">
          <w:rPr>
            <w:rStyle w:val="Hyperlink"/>
            <w:lang w:eastAsia="ja-JP"/>
          </w:rPr>
          <w:t>Recovery plan for the Koala (Phascolarctos cinereus)</w:t>
        </w:r>
      </w:hyperlink>
      <w:r>
        <w:rPr>
          <w:lang w:eastAsia="ja-JP"/>
        </w:rPr>
        <w:t>. NSW Department of Environment and Climate Change, NSW Government. Sydney, NSW.</w:t>
      </w:r>
    </w:p>
    <w:p w14:paraId="35A5AB56" w14:textId="6DBA2E23" w:rsidR="003B4B8F" w:rsidRDefault="000A11DD" w:rsidP="000A11DD">
      <w:pPr>
        <w:rPr>
          <w:lang w:eastAsia="ja-JP"/>
        </w:rPr>
      </w:pPr>
      <w:proofErr w:type="spellStart"/>
      <w:r>
        <w:rPr>
          <w:lang w:eastAsia="ja-JP"/>
        </w:rPr>
        <w:t>DeGabriel</w:t>
      </w:r>
      <w:proofErr w:type="spellEnd"/>
      <w:r>
        <w:rPr>
          <w:lang w:eastAsia="ja-JP"/>
        </w:rPr>
        <w:t>, JL</w:t>
      </w:r>
      <w:r w:rsidR="00CC3B25">
        <w:rPr>
          <w:lang w:eastAsia="ja-JP"/>
        </w:rPr>
        <w:t>,</w:t>
      </w:r>
      <w:r>
        <w:rPr>
          <w:lang w:eastAsia="ja-JP"/>
        </w:rPr>
        <w:t xml:space="preserve"> Wallis, IR, Moore, BD, et al. 2008</w:t>
      </w:r>
      <w:r w:rsidR="00CC3B25">
        <w:rPr>
          <w:lang w:eastAsia="ja-JP"/>
        </w:rPr>
        <w:t>,</w:t>
      </w:r>
      <w:r>
        <w:rPr>
          <w:lang w:eastAsia="ja-JP"/>
        </w:rPr>
        <w:t xml:space="preserve"> A </w:t>
      </w:r>
      <w:hyperlink r:id="rId98" w:history="1">
        <w:r w:rsidRPr="00B40A67">
          <w:rPr>
            <w:rStyle w:val="Hyperlink"/>
            <w:lang w:eastAsia="ja-JP"/>
          </w:rPr>
          <w:t>simple, integrative assay to quantify nutritional quality of browses for herbivores.</w:t>
        </w:r>
      </w:hyperlink>
      <w:r>
        <w:rPr>
          <w:lang w:eastAsia="ja-JP"/>
        </w:rPr>
        <w:t xml:space="preserve"> </w:t>
      </w:r>
      <w:proofErr w:type="spellStart"/>
      <w:r>
        <w:rPr>
          <w:lang w:eastAsia="ja-JP"/>
        </w:rPr>
        <w:t>Oceologia</w:t>
      </w:r>
      <w:proofErr w:type="spellEnd"/>
      <w:r>
        <w:rPr>
          <w:lang w:eastAsia="ja-JP"/>
        </w:rPr>
        <w:t xml:space="preserve"> 156(1), pp. 107–116.</w:t>
      </w:r>
    </w:p>
    <w:p w14:paraId="62A3FCE9" w14:textId="1A88DF57" w:rsidR="003B4B8F" w:rsidRDefault="000A11DD" w:rsidP="000A11DD">
      <w:pPr>
        <w:rPr>
          <w:lang w:eastAsia="ja-JP"/>
        </w:rPr>
      </w:pPr>
      <w:r>
        <w:rPr>
          <w:lang w:eastAsia="ja-JP"/>
        </w:rPr>
        <w:t xml:space="preserve">Dexter, CE, Appleby, RG, Edgar, </w:t>
      </w:r>
      <w:r w:rsidR="00CC3B25">
        <w:rPr>
          <w:lang w:eastAsia="ja-JP"/>
        </w:rPr>
        <w:t>J</w:t>
      </w:r>
      <w:r>
        <w:rPr>
          <w:lang w:eastAsia="ja-JP"/>
        </w:rPr>
        <w:t>P, et al. 2016</w:t>
      </w:r>
      <w:r w:rsidR="00CC3B25">
        <w:rPr>
          <w:lang w:eastAsia="ja-JP"/>
        </w:rPr>
        <w:t>,</w:t>
      </w:r>
      <w:r>
        <w:rPr>
          <w:lang w:eastAsia="ja-JP"/>
        </w:rPr>
        <w:t xml:space="preserve"> </w:t>
      </w:r>
      <w:hyperlink r:id="rId99" w:history="1">
        <w:r w:rsidRPr="00B40A67">
          <w:rPr>
            <w:rStyle w:val="Hyperlink"/>
            <w:lang w:eastAsia="ja-JP"/>
          </w:rPr>
          <w:t>Using complementary remote detection methods for retrofitted eco-passages: A case study for monitoring individual koalas in south-east Queensland.</w:t>
        </w:r>
      </w:hyperlink>
      <w:r>
        <w:rPr>
          <w:lang w:eastAsia="ja-JP"/>
        </w:rPr>
        <w:t xml:space="preserve"> Wildlife Research 43(5), pp. 369–379.</w:t>
      </w:r>
    </w:p>
    <w:p w14:paraId="00F07D83" w14:textId="0FECD25E" w:rsidR="003B4B8F" w:rsidRDefault="000A11DD" w:rsidP="000A11DD">
      <w:pPr>
        <w:rPr>
          <w:lang w:eastAsia="ja-JP"/>
        </w:rPr>
      </w:pPr>
      <w:proofErr w:type="spellStart"/>
      <w:r>
        <w:rPr>
          <w:lang w:eastAsia="ja-JP"/>
        </w:rPr>
        <w:t>Dique</w:t>
      </w:r>
      <w:proofErr w:type="spellEnd"/>
      <w:r>
        <w:rPr>
          <w:lang w:eastAsia="ja-JP"/>
        </w:rPr>
        <w:t>, DS, Penfold, G, Thompson, J, et al. 2001</w:t>
      </w:r>
      <w:r w:rsidR="00CC3B25">
        <w:rPr>
          <w:lang w:eastAsia="ja-JP"/>
        </w:rPr>
        <w:t>,</w:t>
      </w:r>
      <w:r>
        <w:rPr>
          <w:lang w:eastAsia="ja-JP"/>
        </w:rPr>
        <w:t xml:space="preserve"> </w:t>
      </w:r>
      <w:hyperlink r:id="rId100" w:history="1">
        <w:r w:rsidRPr="00B40A67">
          <w:rPr>
            <w:rStyle w:val="Hyperlink"/>
            <w:lang w:eastAsia="ja-JP"/>
          </w:rPr>
          <w:t>Koala distribution and density in southeast Queensland: The accuracy and precision of koala surveys</w:t>
        </w:r>
      </w:hyperlink>
      <w:r>
        <w:rPr>
          <w:lang w:eastAsia="ja-JP"/>
        </w:rPr>
        <w:t>. In: Lyons, K., Melzer, A., Carrick, F., Lamb, D. ed. The Research and Management of Non-urban Koala Populations. Rockhampton, QLD: Koala Research Centre of Central Queensland, Central Queensland University, pp. 105–121.</w:t>
      </w:r>
    </w:p>
    <w:p w14:paraId="5FF9119E" w14:textId="0B4F17C0" w:rsidR="003B4B8F" w:rsidRDefault="000A11DD" w:rsidP="000A11DD">
      <w:pPr>
        <w:rPr>
          <w:lang w:eastAsia="ja-JP"/>
        </w:rPr>
      </w:pPr>
      <w:proofErr w:type="spellStart"/>
      <w:r>
        <w:rPr>
          <w:lang w:eastAsia="ja-JP"/>
        </w:rPr>
        <w:t>Dique</w:t>
      </w:r>
      <w:proofErr w:type="spellEnd"/>
      <w:r>
        <w:rPr>
          <w:lang w:eastAsia="ja-JP"/>
        </w:rPr>
        <w:t xml:space="preserve">, DS, </w:t>
      </w:r>
      <w:proofErr w:type="spellStart"/>
      <w:r>
        <w:rPr>
          <w:lang w:eastAsia="ja-JP"/>
        </w:rPr>
        <w:t>Preece</w:t>
      </w:r>
      <w:proofErr w:type="spellEnd"/>
      <w:r>
        <w:rPr>
          <w:lang w:eastAsia="ja-JP"/>
        </w:rPr>
        <w:t>, HJ, Thompson, J, et al. 2004</w:t>
      </w:r>
      <w:r w:rsidR="00CC3B25">
        <w:rPr>
          <w:lang w:eastAsia="ja-JP"/>
        </w:rPr>
        <w:t>,</w:t>
      </w:r>
      <w:r>
        <w:rPr>
          <w:lang w:eastAsia="ja-JP"/>
        </w:rPr>
        <w:t xml:space="preserve"> </w:t>
      </w:r>
      <w:hyperlink r:id="rId101" w:history="1">
        <w:r w:rsidRPr="00B40A67">
          <w:rPr>
            <w:rStyle w:val="Hyperlink"/>
            <w:lang w:eastAsia="ja-JP"/>
          </w:rPr>
          <w:t>Determining the distribution and abundance of a regional koala population in south-east Queensland for conservation management</w:t>
        </w:r>
      </w:hyperlink>
      <w:r>
        <w:rPr>
          <w:lang w:eastAsia="ja-JP"/>
        </w:rPr>
        <w:t>. Wildlife Research 31(2), pp. 109–117.</w:t>
      </w:r>
    </w:p>
    <w:p w14:paraId="6AAFB734" w14:textId="744ECBAE" w:rsidR="003B4B8F" w:rsidRDefault="000A11DD" w:rsidP="000A11DD">
      <w:pPr>
        <w:rPr>
          <w:lang w:eastAsia="ja-JP"/>
        </w:rPr>
      </w:pPr>
      <w:proofErr w:type="spellStart"/>
      <w:r>
        <w:rPr>
          <w:lang w:eastAsia="ja-JP"/>
        </w:rPr>
        <w:t>Dique</w:t>
      </w:r>
      <w:proofErr w:type="spellEnd"/>
      <w:r>
        <w:rPr>
          <w:lang w:eastAsia="ja-JP"/>
        </w:rPr>
        <w:t xml:space="preserve">, DS, Thompson, J, </w:t>
      </w:r>
      <w:proofErr w:type="spellStart"/>
      <w:r>
        <w:rPr>
          <w:lang w:eastAsia="ja-JP"/>
        </w:rPr>
        <w:t>Preece</w:t>
      </w:r>
      <w:proofErr w:type="spellEnd"/>
      <w:r>
        <w:rPr>
          <w:lang w:eastAsia="ja-JP"/>
        </w:rPr>
        <w:t>, HJ, et al. 2003a</w:t>
      </w:r>
      <w:r w:rsidR="00CC3B25">
        <w:rPr>
          <w:lang w:eastAsia="ja-JP"/>
        </w:rPr>
        <w:t>,</w:t>
      </w:r>
      <w:r>
        <w:rPr>
          <w:lang w:eastAsia="ja-JP"/>
        </w:rPr>
        <w:t xml:space="preserve"> </w:t>
      </w:r>
      <w:hyperlink r:id="rId102" w:history="1">
        <w:r w:rsidRPr="00B40A67">
          <w:rPr>
            <w:rStyle w:val="Hyperlink"/>
            <w:lang w:eastAsia="ja-JP"/>
          </w:rPr>
          <w:t>Dispersal patterns in a regional koala population in south-east Queensland</w:t>
        </w:r>
      </w:hyperlink>
      <w:r>
        <w:rPr>
          <w:lang w:eastAsia="ja-JP"/>
        </w:rPr>
        <w:t>. Wildlife Research 30(3), pp. 281–290.</w:t>
      </w:r>
    </w:p>
    <w:p w14:paraId="7CB56562" w14:textId="0DE8D57D" w:rsidR="003B4B8F" w:rsidRDefault="000A11DD" w:rsidP="000A11DD">
      <w:pPr>
        <w:rPr>
          <w:lang w:eastAsia="ja-JP"/>
        </w:rPr>
      </w:pPr>
      <w:proofErr w:type="spellStart"/>
      <w:r>
        <w:rPr>
          <w:lang w:eastAsia="ja-JP"/>
        </w:rPr>
        <w:t>Dique</w:t>
      </w:r>
      <w:proofErr w:type="spellEnd"/>
      <w:r>
        <w:rPr>
          <w:lang w:eastAsia="ja-JP"/>
        </w:rPr>
        <w:t xml:space="preserve">, DS, Villiers, DL de and </w:t>
      </w:r>
      <w:proofErr w:type="spellStart"/>
      <w:r>
        <w:rPr>
          <w:lang w:eastAsia="ja-JP"/>
        </w:rPr>
        <w:t>Preece</w:t>
      </w:r>
      <w:proofErr w:type="spellEnd"/>
      <w:r>
        <w:rPr>
          <w:lang w:eastAsia="ja-JP"/>
        </w:rPr>
        <w:t>, HJ 2003b</w:t>
      </w:r>
      <w:r w:rsidR="00CC3B25">
        <w:rPr>
          <w:lang w:eastAsia="ja-JP"/>
        </w:rPr>
        <w:t>,</w:t>
      </w:r>
      <w:r>
        <w:rPr>
          <w:lang w:eastAsia="ja-JP"/>
        </w:rPr>
        <w:t xml:space="preserve"> </w:t>
      </w:r>
      <w:hyperlink r:id="rId103" w:history="1">
        <w:r w:rsidRPr="00B40A67">
          <w:rPr>
            <w:rStyle w:val="Hyperlink"/>
            <w:lang w:eastAsia="ja-JP"/>
          </w:rPr>
          <w:t>Evaluation of line-transect sampling for estimating koala abundance in the Pine Rivers Shire, south-east Queensland</w:t>
        </w:r>
      </w:hyperlink>
      <w:r>
        <w:rPr>
          <w:lang w:eastAsia="ja-JP"/>
        </w:rPr>
        <w:t>. Wildlife Research 30(2), pp. 127–133.</w:t>
      </w:r>
    </w:p>
    <w:p w14:paraId="74D1CB64" w14:textId="3852D8E1" w:rsidR="003B4B8F" w:rsidRDefault="003B4B8F" w:rsidP="003B4B8F">
      <w:pPr>
        <w:rPr>
          <w:lang w:eastAsia="ja-JP"/>
        </w:rPr>
      </w:pPr>
      <w:r>
        <w:rPr>
          <w:lang w:eastAsia="ja-JP"/>
        </w:rPr>
        <w:t>DoE 2014</w:t>
      </w:r>
      <w:r w:rsidR="00CC3B25">
        <w:rPr>
          <w:lang w:eastAsia="ja-JP"/>
        </w:rPr>
        <w:t>,</w:t>
      </w:r>
      <w:r>
        <w:rPr>
          <w:lang w:eastAsia="ja-JP"/>
        </w:rPr>
        <w:t xml:space="preserve"> </w:t>
      </w:r>
      <w:hyperlink r:id="rId104" w:history="1">
        <w:r w:rsidRPr="00B40A67">
          <w:rPr>
            <w:rStyle w:val="Hyperlink"/>
            <w:lang w:eastAsia="ja-JP"/>
          </w:rPr>
          <w:t>EPBC Act Referral Guidelines for the Vulnerable Koala (combined populations of Queensland, New South Wales and the Australian Capital Territory).</w:t>
        </w:r>
      </w:hyperlink>
      <w:r>
        <w:rPr>
          <w:lang w:eastAsia="ja-JP"/>
        </w:rPr>
        <w:t xml:space="preserve"> Department of the Environment, Australian Government. Canberra, ACT.</w:t>
      </w:r>
    </w:p>
    <w:p w14:paraId="6142D91B" w14:textId="5D56F99E" w:rsidR="003B4B8F" w:rsidRDefault="000A11DD" w:rsidP="000A11DD">
      <w:pPr>
        <w:rPr>
          <w:lang w:eastAsia="ja-JP"/>
        </w:rPr>
      </w:pPr>
      <w:r>
        <w:rPr>
          <w:lang w:eastAsia="ja-JP"/>
        </w:rPr>
        <w:t>DPIE 2019</w:t>
      </w:r>
      <w:r w:rsidR="00CC3B25">
        <w:rPr>
          <w:lang w:eastAsia="ja-JP"/>
        </w:rPr>
        <w:t>,</w:t>
      </w:r>
      <w:r>
        <w:rPr>
          <w:lang w:eastAsia="ja-JP"/>
        </w:rPr>
        <w:t xml:space="preserve"> </w:t>
      </w:r>
      <w:hyperlink r:id="rId105" w:history="1">
        <w:r w:rsidRPr="004364A6">
          <w:rPr>
            <w:rStyle w:val="Hyperlink"/>
            <w:lang w:eastAsia="ja-JP"/>
          </w:rPr>
          <w:t>Koala habitat information base technical guide</w:t>
        </w:r>
      </w:hyperlink>
      <w:r>
        <w:rPr>
          <w:lang w:eastAsia="ja-JP"/>
        </w:rPr>
        <w:t>. Sydney: Department of Planning, Industry and Environment, NSW Government. Sydney, NSW.</w:t>
      </w:r>
    </w:p>
    <w:p w14:paraId="00B8169E" w14:textId="6CB2FFFB" w:rsidR="003B4B8F" w:rsidRDefault="000A11DD" w:rsidP="000A11DD">
      <w:pPr>
        <w:rPr>
          <w:lang w:eastAsia="ja-JP"/>
        </w:rPr>
      </w:pPr>
      <w:r>
        <w:rPr>
          <w:lang w:eastAsia="ja-JP"/>
        </w:rPr>
        <w:t>DPIE 2020a</w:t>
      </w:r>
      <w:r w:rsidR="00CC3B25">
        <w:rPr>
          <w:lang w:eastAsia="ja-JP"/>
        </w:rPr>
        <w:t>,</w:t>
      </w:r>
      <w:r>
        <w:rPr>
          <w:lang w:eastAsia="ja-JP"/>
        </w:rPr>
        <w:t xml:space="preserve"> </w:t>
      </w:r>
      <w:hyperlink r:id="rId106" w:history="1">
        <w:r w:rsidRPr="003B4B8F">
          <w:rPr>
            <w:rStyle w:val="Hyperlink"/>
            <w:lang w:eastAsia="ja-JP"/>
          </w:rPr>
          <w:t>Framework for the spatial prioritisation of koala conservation actions in NSW</w:t>
        </w:r>
      </w:hyperlink>
      <w:r>
        <w:rPr>
          <w:lang w:eastAsia="ja-JP"/>
        </w:rPr>
        <w:t>. Department of Planning, Industry and Environment, NSW Government. Sydney, NSW.</w:t>
      </w:r>
    </w:p>
    <w:p w14:paraId="3DF3AD9B" w14:textId="2A133B5E" w:rsidR="003B4B8F" w:rsidRDefault="000A11DD" w:rsidP="000A11DD">
      <w:pPr>
        <w:rPr>
          <w:lang w:eastAsia="ja-JP"/>
        </w:rPr>
      </w:pPr>
      <w:r>
        <w:rPr>
          <w:lang w:eastAsia="ja-JP"/>
        </w:rPr>
        <w:t>DPIE 2020b</w:t>
      </w:r>
      <w:r w:rsidR="00CC3B25">
        <w:rPr>
          <w:lang w:eastAsia="ja-JP"/>
        </w:rPr>
        <w:t>,</w:t>
      </w:r>
      <w:r>
        <w:rPr>
          <w:lang w:eastAsia="ja-JP"/>
        </w:rPr>
        <w:t xml:space="preserve"> </w:t>
      </w:r>
      <w:hyperlink r:id="rId107" w:history="1">
        <w:r w:rsidRPr="003B4B8F">
          <w:rPr>
            <w:rStyle w:val="Hyperlink"/>
            <w:lang w:eastAsia="ja-JP"/>
          </w:rPr>
          <w:t>NSW far south coast post-fire koala survey</w:t>
        </w:r>
      </w:hyperlink>
      <w:r>
        <w:rPr>
          <w:lang w:eastAsia="ja-JP"/>
        </w:rPr>
        <w:t>. Parramatta: NSW Government, Department of Planning, Industry and the Environment. Sydney, NSW.</w:t>
      </w:r>
    </w:p>
    <w:p w14:paraId="52F88F13" w14:textId="3ED9504D" w:rsidR="003B4B8F" w:rsidRDefault="000A11DD" w:rsidP="000A11DD">
      <w:pPr>
        <w:rPr>
          <w:lang w:eastAsia="ja-JP"/>
        </w:rPr>
      </w:pPr>
      <w:r>
        <w:rPr>
          <w:lang w:eastAsia="ja-JP"/>
        </w:rPr>
        <w:lastRenderedPageBreak/>
        <w:t>Ellis, W, Fitzgibbon, S, Melzer, A, et al. 2013</w:t>
      </w:r>
      <w:r w:rsidR="00CC3B25">
        <w:rPr>
          <w:lang w:eastAsia="ja-JP"/>
        </w:rPr>
        <w:t>,</w:t>
      </w:r>
      <w:r>
        <w:rPr>
          <w:lang w:eastAsia="ja-JP"/>
        </w:rPr>
        <w:t xml:space="preserve"> </w:t>
      </w:r>
      <w:hyperlink r:id="rId108" w:history="1">
        <w:r w:rsidRPr="003B4B8F">
          <w:rPr>
            <w:rStyle w:val="Hyperlink"/>
            <w:lang w:eastAsia="ja-JP"/>
          </w:rPr>
          <w:t>Koala habitat use and population density: Using field data to test the assumptions of ecological models</w:t>
        </w:r>
      </w:hyperlink>
      <w:r>
        <w:rPr>
          <w:lang w:eastAsia="ja-JP"/>
        </w:rPr>
        <w:t>. Australian Mammalogy 35(2), pp. 160–165.</w:t>
      </w:r>
    </w:p>
    <w:p w14:paraId="47205421" w14:textId="31EA7AEE" w:rsidR="003B4B8F" w:rsidRDefault="000A11DD" w:rsidP="000A11DD">
      <w:pPr>
        <w:rPr>
          <w:lang w:eastAsia="ja-JP"/>
        </w:rPr>
      </w:pPr>
      <w:r>
        <w:rPr>
          <w:lang w:eastAsia="ja-JP"/>
        </w:rPr>
        <w:t xml:space="preserve">Ellis, W, </w:t>
      </w:r>
      <w:proofErr w:type="spellStart"/>
      <w:r>
        <w:rPr>
          <w:lang w:eastAsia="ja-JP"/>
        </w:rPr>
        <w:t>Bercovitch</w:t>
      </w:r>
      <w:proofErr w:type="spellEnd"/>
      <w:r>
        <w:rPr>
          <w:lang w:eastAsia="ja-JP"/>
        </w:rPr>
        <w:t>, F, Fitzgibbon, S, et al. 2011</w:t>
      </w:r>
      <w:r w:rsidR="00CC3B25">
        <w:rPr>
          <w:lang w:eastAsia="ja-JP"/>
        </w:rPr>
        <w:t>,</w:t>
      </w:r>
      <w:r>
        <w:rPr>
          <w:lang w:eastAsia="ja-JP"/>
        </w:rPr>
        <w:t xml:space="preserve"> </w:t>
      </w:r>
      <w:hyperlink r:id="rId109" w:history="1">
        <w:r w:rsidRPr="003B4B8F">
          <w:rPr>
            <w:rStyle w:val="Hyperlink"/>
            <w:lang w:eastAsia="ja-JP"/>
          </w:rPr>
          <w:t>Koala bellows and their association with the spatial dynamics of free-ranging koalas.</w:t>
        </w:r>
      </w:hyperlink>
      <w:r>
        <w:rPr>
          <w:lang w:eastAsia="ja-JP"/>
        </w:rPr>
        <w:t xml:space="preserve"> </w:t>
      </w:r>
      <w:proofErr w:type="spellStart"/>
      <w:r>
        <w:rPr>
          <w:lang w:eastAsia="ja-JP"/>
        </w:rPr>
        <w:t>Behavioral</w:t>
      </w:r>
      <w:proofErr w:type="spellEnd"/>
      <w:r>
        <w:rPr>
          <w:lang w:eastAsia="ja-JP"/>
        </w:rPr>
        <w:t xml:space="preserve"> Ecology 22(2), pp. 372–377.</w:t>
      </w:r>
    </w:p>
    <w:p w14:paraId="57B8FC95" w14:textId="0B7AD7F4" w:rsidR="003B4B8F" w:rsidRDefault="000A11DD" w:rsidP="000A11DD">
      <w:pPr>
        <w:rPr>
          <w:lang w:eastAsia="ja-JP"/>
        </w:rPr>
      </w:pPr>
      <w:r>
        <w:rPr>
          <w:lang w:eastAsia="ja-JP"/>
        </w:rPr>
        <w:t>Ellis, WAH, Melzer, A, Carrick, FN, et al. 2002</w:t>
      </w:r>
      <w:r w:rsidR="00CC3B25">
        <w:rPr>
          <w:lang w:eastAsia="ja-JP"/>
        </w:rPr>
        <w:t>,</w:t>
      </w:r>
      <w:r>
        <w:rPr>
          <w:lang w:eastAsia="ja-JP"/>
        </w:rPr>
        <w:t xml:space="preserve"> </w:t>
      </w:r>
      <w:hyperlink r:id="rId110" w:history="1">
        <w:r w:rsidRPr="003B4B8F">
          <w:rPr>
            <w:rStyle w:val="Hyperlink"/>
            <w:lang w:eastAsia="ja-JP"/>
          </w:rPr>
          <w:t>Tree use, diet and home range of the koala (Phascolarctos cinereus) at Blair Athol, central Queensland</w:t>
        </w:r>
      </w:hyperlink>
      <w:r>
        <w:rPr>
          <w:lang w:eastAsia="ja-JP"/>
        </w:rPr>
        <w:t>. Wildlife Research 29(3), pp. 303–311.</w:t>
      </w:r>
    </w:p>
    <w:p w14:paraId="512EDA91" w14:textId="02BB56CE" w:rsidR="003B4B8F" w:rsidRDefault="000A11DD" w:rsidP="000A11DD">
      <w:pPr>
        <w:rPr>
          <w:lang w:eastAsia="ja-JP"/>
        </w:rPr>
      </w:pPr>
      <w:r>
        <w:rPr>
          <w:lang w:eastAsia="ja-JP"/>
        </w:rPr>
        <w:t>Ellis, WAH, Sullivan, BJ, Lisle, AT, et al. 1998</w:t>
      </w:r>
      <w:r w:rsidR="00CC3B25">
        <w:rPr>
          <w:lang w:eastAsia="ja-JP"/>
        </w:rPr>
        <w:t>,</w:t>
      </w:r>
      <w:r>
        <w:rPr>
          <w:lang w:eastAsia="ja-JP"/>
        </w:rPr>
        <w:t xml:space="preserve"> </w:t>
      </w:r>
      <w:hyperlink r:id="rId111" w:history="1">
        <w:r w:rsidRPr="003B4B8F">
          <w:rPr>
            <w:rStyle w:val="Hyperlink"/>
            <w:lang w:eastAsia="ja-JP"/>
          </w:rPr>
          <w:t>The spatial and temporal distribution of koala faecal pellets</w:t>
        </w:r>
      </w:hyperlink>
      <w:r>
        <w:rPr>
          <w:lang w:eastAsia="ja-JP"/>
        </w:rPr>
        <w:t>. Wildlife Research 25(6), pp. 663–668.</w:t>
      </w:r>
    </w:p>
    <w:p w14:paraId="7DB3955B" w14:textId="67FDC1EC" w:rsidR="003B4B8F" w:rsidRDefault="000A11DD" w:rsidP="000A11DD">
      <w:pPr>
        <w:rPr>
          <w:lang w:eastAsia="ja-JP"/>
        </w:rPr>
      </w:pPr>
      <w:r>
        <w:rPr>
          <w:lang w:eastAsia="ja-JP"/>
        </w:rPr>
        <w:t>EPA 2016</w:t>
      </w:r>
      <w:r w:rsidR="00CC3B25">
        <w:rPr>
          <w:lang w:eastAsia="ja-JP"/>
        </w:rPr>
        <w:t>,</w:t>
      </w:r>
      <w:r>
        <w:rPr>
          <w:lang w:eastAsia="ja-JP"/>
        </w:rPr>
        <w:t xml:space="preserve"> </w:t>
      </w:r>
      <w:hyperlink r:id="rId112" w:history="1">
        <w:r w:rsidRPr="003B4B8F">
          <w:rPr>
            <w:rStyle w:val="Hyperlink"/>
            <w:lang w:eastAsia="ja-JP"/>
          </w:rPr>
          <w:t>Koala habitat mapping pilot: NSW state forests</w:t>
        </w:r>
      </w:hyperlink>
      <w:r>
        <w:rPr>
          <w:lang w:eastAsia="ja-JP"/>
        </w:rPr>
        <w:t>. Environment Protection Authority and State of NSW. Sydney, NSW.</w:t>
      </w:r>
    </w:p>
    <w:p w14:paraId="238FF850" w14:textId="0D057792" w:rsidR="003B4B8F" w:rsidRDefault="000A11DD" w:rsidP="000A11DD">
      <w:pPr>
        <w:rPr>
          <w:lang w:eastAsia="ja-JP"/>
        </w:rPr>
      </w:pPr>
      <w:r>
        <w:rPr>
          <w:lang w:eastAsia="ja-JP"/>
        </w:rPr>
        <w:t>Forman, RTT 1995</w:t>
      </w:r>
      <w:r w:rsidR="00CC3B25">
        <w:rPr>
          <w:lang w:eastAsia="ja-JP"/>
        </w:rPr>
        <w:t>,</w:t>
      </w:r>
      <w:r>
        <w:rPr>
          <w:lang w:eastAsia="ja-JP"/>
        </w:rPr>
        <w:t xml:space="preserve"> </w:t>
      </w:r>
      <w:hyperlink r:id="rId113" w:history="1">
        <w:r w:rsidRPr="003B4B8F">
          <w:rPr>
            <w:rStyle w:val="Hyperlink"/>
            <w:lang w:eastAsia="ja-JP"/>
          </w:rPr>
          <w:t>Some general principles of landscape and regional ecology</w:t>
        </w:r>
      </w:hyperlink>
      <w:r>
        <w:rPr>
          <w:lang w:eastAsia="ja-JP"/>
        </w:rPr>
        <w:t>. Landscape Ecology 10(3), pp. 133–142.</w:t>
      </w:r>
    </w:p>
    <w:p w14:paraId="2E2F26F6" w14:textId="25C8D7AF" w:rsidR="003B4B8F" w:rsidRDefault="000A11DD" w:rsidP="000A11DD">
      <w:pPr>
        <w:rPr>
          <w:lang w:eastAsia="ja-JP"/>
        </w:rPr>
      </w:pPr>
      <w:proofErr w:type="spellStart"/>
      <w:r>
        <w:rPr>
          <w:lang w:eastAsia="ja-JP"/>
        </w:rPr>
        <w:t>Gleadow</w:t>
      </w:r>
      <w:proofErr w:type="spellEnd"/>
      <w:r>
        <w:rPr>
          <w:lang w:eastAsia="ja-JP"/>
        </w:rPr>
        <w:t>, RM and Woodrow, IE 2002</w:t>
      </w:r>
      <w:r w:rsidR="00CC3B25">
        <w:rPr>
          <w:lang w:eastAsia="ja-JP"/>
        </w:rPr>
        <w:t>,</w:t>
      </w:r>
      <w:r>
        <w:rPr>
          <w:lang w:eastAsia="ja-JP"/>
        </w:rPr>
        <w:t xml:space="preserve"> </w:t>
      </w:r>
      <w:hyperlink r:id="rId114" w:history="1">
        <w:proofErr w:type="spellStart"/>
        <w:r w:rsidRPr="003B4B8F">
          <w:rPr>
            <w:rStyle w:val="Hyperlink"/>
            <w:lang w:eastAsia="ja-JP"/>
          </w:rPr>
          <w:t>Defense</w:t>
        </w:r>
        <w:proofErr w:type="spellEnd"/>
        <w:r w:rsidRPr="003B4B8F">
          <w:rPr>
            <w:rStyle w:val="Hyperlink"/>
            <w:lang w:eastAsia="ja-JP"/>
          </w:rPr>
          <w:t xml:space="preserve"> chemistry of cyanogenic Eucalyptus </w:t>
        </w:r>
        <w:proofErr w:type="spellStart"/>
        <w:r w:rsidRPr="003B4B8F">
          <w:rPr>
            <w:rStyle w:val="Hyperlink"/>
            <w:lang w:eastAsia="ja-JP"/>
          </w:rPr>
          <w:t>cladocalyx</w:t>
        </w:r>
        <w:proofErr w:type="spellEnd"/>
        <w:r w:rsidRPr="003B4B8F">
          <w:rPr>
            <w:rStyle w:val="Hyperlink"/>
            <w:lang w:eastAsia="ja-JP"/>
          </w:rPr>
          <w:t xml:space="preserve"> seedlings is affected by water supply</w:t>
        </w:r>
      </w:hyperlink>
      <w:r>
        <w:rPr>
          <w:lang w:eastAsia="ja-JP"/>
        </w:rPr>
        <w:t>. Tree Physiology 22(13), pp. 939–945.</w:t>
      </w:r>
    </w:p>
    <w:p w14:paraId="7DEE5444" w14:textId="25071E88" w:rsidR="003B4B8F" w:rsidRDefault="000A11DD" w:rsidP="000A11DD">
      <w:pPr>
        <w:rPr>
          <w:lang w:eastAsia="ja-JP"/>
        </w:rPr>
      </w:pPr>
      <w:r>
        <w:rPr>
          <w:lang w:eastAsia="ja-JP"/>
        </w:rPr>
        <w:t xml:space="preserve">Goldingay, RL and </w:t>
      </w:r>
      <w:proofErr w:type="spellStart"/>
      <w:r>
        <w:rPr>
          <w:lang w:eastAsia="ja-JP"/>
        </w:rPr>
        <w:t>Dobner</w:t>
      </w:r>
      <w:proofErr w:type="spellEnd"/>
      <w:r>
        <w:rPr>
          <w:lang w:eastAsia="ja-JP"/>
        </w:rPr>
        <w:t>, B 2014</w:t>
      </w:r>
      <w:r w:rsidR="00CC3B25">
        <w:rPr>
          <w:lang w:eastAsia="ja-JP"/>
        </w:rPr>
        <w:t>,</w:t>
      </w:r>
      <w:r>
        <w:rPr>
          <w:lang w:eastAsia="ja-JP"/>
        </w:rPr>
        <w:t xml:space="preserve"> </w:t>
      </w:r>
      <w:hyperlink r:id="rId115" w:history="1">
        <w:r w:rsidRPr="003B4B8F">
          <w:rPr>
            <w:rStyle w:val="Hyperlink"/>
            <w:lang w:eastAsia="ja-JP"/>
          </w:rPr>
          <w:t>Home range areas of koalas in an urban area of north-east New South Wales</w:t>
        </w:r>
      </w:hyperlink>
      <w:r>
        <w:rPr>
          <w:lang w:eastAsia="ja-JP"/>
        </w:rPr>
        <w:t>. Australian Mammalogy 36(1), pp. 74–80.</w:t>
      </w:r>
    </w:p>
    <w:p w14:paraId="2B8D1355" w14:textId="1D2B0599" w:rsidR="003B4B8F" w:rsidRDefault="000A11DD" w:rsidP="000A11DD">
      <w:pPr>
        <w:rPr>
          <w:lang w:eastAsia="ja-JP"/>
        </w:rPr>
      </w:pPr>
      <w:r>
        <w:rPr>
          <w:lang w:eastAsia="ja-JP"/>
        </w:rPr>
        <w:t>Goldingay, RL and Taylor, BD 2017</w:t>
      </w:r>
      <w:r w:rsidR="00CC3B25">
        <w:rPr>
          <w:lang w:eastAsia="ja-JP"/>
        </w:rPr>
        <w:t>,</w:t>
      </w:r>
      <w:r>
        <w:rPr>
          <w:lang w:eastAsia="ja-JP"/>
        </w:rPr>
        <w:t xml:space="preserve"> </w:t>
      </w:r>
      <w:hyperlink r:id="rId116" w:history="1">
        <w:r w:rsidRPr="003B4B8F">
          <w:rPr>
            <w:rStyle w:val="Hyperlink"/>
            <w:lang w:eastAsia="ja-JP"/>
          </w:rPr>
          <w:t>Targeted field testing of wildlife road-crossing structures: Koalas and canopy rope-bridges</w:t>
        </w:r>
      </w:hyperlink>
      <w:r>
        <w:rPr>
          <w:lang w:eastAsia="ja-JP"/>
        </w:rPr>
        <w:t>. Australian Mammalogy 39(1), pp. 100–104.</w:t>
      </w:r>
    </w:p>
    <w:p w14:paraId="3F7732B6" w14:textId="16828F48" w:rsidR="003B4B8F" w:rsidRDefault="000A11DD" w:rsidP="000A11DD">
      <w:pPr>
        <w:rPr>
          <w:lang w:eastAsia="ja-JP"/>
        </w:rPr>
      </w:pPr>
      <w:r>
        <w:rPr>
          <w:lang w:eastAsia="ja-JP"/>
        </w:rPr>
        <w:t>Gras, EK, Read, J, Mach, CT, et al. 2005</w:t>
      </w:r>
      <w:r w:rsidR="00CC3B25">
        <w:rPr>
          <w:lang w:eastAsia="ja-JP"/>
        </w:rPr>
        <w:t>,</w:t>
      </w:r>
      <w:r>
        <w:rPr>
          <w:lang w:eastAsia="ja-JP"/>
        </w:rPr>
        <w:t xml:space="preserve"> </w:t>
      </w:r>
      <w:hyperlink r:id="rId117" w:history="1">
        <w:r w:rsidRPr="003B4B8F">
          <w:rPr>
            <w:rStyle w:val="Hyperlink"/>
            <w:lang w:eastAsia="ja-JP"/>
          </w:rPr>
          <w:t>Herbivore damage, resource richness and putative defences in juvenile versus adult Eucalyptus leaves</w:t>
        </w:r>
      </w:hyperlink>
      <w:r>
        <w:rPr>
          <w:lang w:eastAsia="ja-JP"/>
        </w:rPr>
        <w:t>. Australian Journal of Botany 53(1), pp. 33–44.</w:t>
      </w:r>
    </w:p>
    <w:p w14:paraId="2D241FE0" w14:textId="29BF88B0" w:rsidR="003B4B8F" w:rsidRDefault="000A11DD" w:rsidP="000A11DD">
      <w:pPr>
        <w:rPr>
          <w:lang w:eastAsia="ja-JP"/>
        </w:rPr>
      </w:pPr>
      <w:r>
        <w:rPr>
          <w:lang w:eastAsia="ja-JP"/>
        </w:rPr>
        <w:t>Grimm‐Seyfarth, A, Harms, W and Berger, A 2021</w:t>
      </w:r>
      <w:r w:rsidR="00CC3B25">
        <w:rPr>
          <w:lang w:eastAsia="ja-JP"/>
        </w:rPr>
        <w:t>,</w:t>
      </w:r>
      <w:r>
        <w:rPr>
          <w:lang w:eastAsia="ja-JP"/>
        </w:rPr>
        <w:t xml:space="preserve"> </w:t>
      </w:r>
      <w:hyperlink r:id="rId118" w:history="1">
        <w:r w:rsidRPr="003B4B8F">
          <w:rPr>
            <w:rStyle w:val="Hyperlink"/>
            <w:lang w:eastAsia="ja-JP"/>
          </w:rPr>
          <w:t>Detection dogs in nature conservation: A database on their world‐wide deployment with a review on breeds used and their performance compared to other methods.</w:t>
        </w:r>
      </w:hyperlink>
      <w:r>
        <w:rPr>
          <w:lang w:eastAsia="ja-JP"/>
        </w:rPr>
        <w:t xml:space="preserve"> Methods in Ecology and Evolution 12(4), pp. 568–579.</w:t>
      </w:r>
    </w:p>
    <w:p w14:paraId="4D69E2BB" w14:textId="33EB7F03" w:rsidR="003B4B8F" w:rsidRDefault="000A11DD" w:rsidP="000A11DD">
      <w:pPr>
        <w:rPr>
          <w:lang w:eastAsia="ja-JP"/>
        </w:rPr>
      </w:pPr>
      <w:proofErr w:type="spellStart"/>
      <w:r>
        <w:rPr>
          <w:lang w:eastAsia="ja-JP"/>
        </w:rPr>
        <w:t>Hagens</w:t>
      </w:r>
      <w:proofErr w:type="spellEnd"/>
      <w:r>
        <w:rPr>
          <w:lang w:eastAsia="ja-JP"/>
        </w:rPr>
        <w:t>, SV</w:t>
      </w:r>
      <w:r w:rsidR="00CC3B25">
        <w:rPr>
          <w:lang w:eastAsia="ja-JP"/>
        </w:rPr>
        <w:t>,</w:t>
      </w:r>
      <w:r>
        <w:rPr>
          <w:lang w:eastAsia="ja-JP"/>
        </w:rPr>
        <w:t xml:space="preserve"> Rendall, AR and </w:t>
      </w:r>
      <w:proofErr w:type="spellStart"/>
      <w:r>
        <w:rPr>
          <w:lang w:eastAsia="ja-JP"/>
        </w:rPr>
        <w:t>Whisson</w:t>
      </w:r>
      <w:proofErr w:type="spellEnd"/>
      <w:r>
        <w:rPr>
          <w:lang w:eastAsia="ja-JP"/>
        </w:rPr>
        <w:t>, DA 2018</w:t>
      </w:r>
      <w:r w:rsidR="00CC3B25">
        <w:rPr>
          <w:lang w:eastAsia="ja-JP"/>
        </w:rPr>
        <w:t>,</w:t>
      </w:r>
      <w:r>
        <w:rPr>
          <w:lang w:eastAsia="ja-JP"/>
        </w:rPr>
        <w:t xml:space="preserve"> </w:t>
      </w:r>
      <w:hyperlink r:id="rId119" w:history="1">
        <w:r w:rsidRPr="003B4B8F">
          <w:rPr>
            <w:rStyle w:val="Hyperlink"/>
            <w:lang w:eastAsia="ja-JP"/>
          </w:rPr>
          <w:t>Passive acoustic surveys for predicting species’ distributions: Optimising detection probability</w:t>
        </w:r>
      </w:hyperlink>
      <w:r>
        <w:rPr>
          <w:lang w:eastAsia="ja-JP"/>
        </w:rPr>
        <w:t xml:space="preserve">. </w:t>
      </w:r>
      <w:proofErr w:type="spellStart"/>
      <w:r>
        <w:rPr>
          <w:lang w:eastAsia="ja-JP"/>
        </w:rPr>
        <w:t>PLoS</w:t>
      </w:r>
      <w:proofErr w:type="spellEnd"/>
      <w:r>
        <w:rPr>
          <w:lang w:eastAsia="ja-JP"/>
        </w:rPr>
        <w:t xml:space="preserve"> ONE 13(7), p. e0199396.</w:t>
      </w:r>
    </w:p>
    <w:p w14:paraId="34273EF0" w14:textId="6C745CF8" w:rsidR="003B4B8F" w:rsidRDefault="000A11DD" w:rsidP="000A11DD">
      <w:pPr>
        <w:rPr>
          <w:lang w:eastAsia="ja-JP"/>
        </w:rPr>
      </w:pPr>
      <w:r>
        <w:rPr>
          <w:lang w:eastAsia="ja-JP"/>
        </w:rPr>
        <w:t>Hamilton, G, Corcoran, E, Denman, S, et al. 2020</w:t>
      </w:r>
      <w:r w:rsidR="00CC3B25">
        <w:rPr>
          <w:lang w:eastAsia="ja-JP"/>
        </w:rPr>
        <w:t>,</w:t>
      </w:r>
      <w:r>
        <w:rPr>
          <w:lang w:eastAsia="ja-JP"/>
        </w:rPr>
        <w:t xml:space="preserve"> </w:t>
      </w:r>
      <w:hyperlink r:id="rId120" w:history="1">
        <w:r w:rsidRPr="003B4B8F">
          <w:rPr>
            <w:rStyle w:val="Hyperlink"/>
            <w:lang w:eastAsia="ja-JP"/>
          </w:rPr>
          <w:t>When you can’t see the koalas for the trees: Using drones and machine learning in complex environments</w:t>
        </w:r>
      </w:hyperlink>
      <w:r>
        <w:rPr>
          <w:lang w:eastAsia="ja-JP"/>
        </w:rPr>
        <w:t>. Biological Conservation 247, p. 108598.</w:t>
      </w:r>
    </w:p>
    <w:p w14:paraId="272515B5" w14:textId="471F8FDA" w:rsidR="003B4B8F" w:rsidRDefault="000A11DD" w:rsidP="000A11DD">
      <w:pPr>
        <w:rPr>
          <w:lang w:eastAsia="ja-JP"/>
        </w:rPr>
      </w:pPr>
      <w:r>
        <w:rPr>
          <w:lang w:eastAsia="ja-JP"/>
        </w:rPr>
        <w:t>Hasegawa, M 1995</w:t>
      </w:r>
      <w:r w:rsidR="00CC3B25">
        <w:rPr>
          <w:lang w:eastAsia="ja-JP"/>
        </w:rPr>
        <w:t>,</w:t>
      </w:r>
      <w:r>
        <w:rPr>
          <w:lang w:eastAsia="ja-JP"/>
        </w:rPr>
        <w:t xml:space="preserve"> </w:t>
      </w:r>
      <w:hyperlink r:id="rId121" w:history="1">
        <w:r w:rsidRPr="003B4B8F">
          <w:rPr>
            <w:rStyle w:val="Hyperlink"/>
            <w:lang w:eastAsia="ja-JP"/>
          </w:rPr>
          <w:t>Habitat utilisation by koalas (Phascolarctos cinereus) at Point Halloran, Queensland.</w:t>
        </w:r>
      </w:hyperlink>
      <w:r>
        <w:rPr>
          <w:lang w:eastAsia="ja-JP"/>
        </w:rPr>
        <w:t xml:space="preserve"> </w:t>
      </w:r>
      <w:proofErr w:type="spellStart"/>
      <w:r>
        <w:rPr>
          <w:lang w:eastAsia="ja-JP"/>
        </w:rPr>
        <w:t>Masters</w:t>
      </w:r>
      <w:proofErr w:type="spellEnd"/>
      <w:r>
        <w:rPr>
          <w:lang w:eastAsia="ja-JP"/>
        </w:rPr>
        <w:t xml:space="preserve"> Thesis. Department of Zoology and Entomology. The University of Queensland, St Lucia, Queensland.</w:t>
      </w:r>
    </w:p>
    <w:p w14:paraId="1DCBBC71" w14:textId="20DE7E7B" w:rsidR="003B4B8F" w:rsidRDefault="000A11DD" w:rsidP="000A11DD">
      <w:pPr>
        <w:rPr>
          <w:lang w:eastAsia="ja-JP"/>
        </w:rPr>
      </w:pPr>
      <w:r>
        <w:rPr>
          <w:lang w:eastAsia="ja-JP"/>
        </w:rPr>
        <w:t>Jiang, A, Tribe, A and Murray, P 2019</w:t>
      </w:r>
      <w:r w:rsidR="00CC3B25">
        <w:rPr>
          <w:lang w:eastAsia="ja-JP"/>
        </w:rPr>
        <w:t>,</w:t>
      </w:r>
      <w:r>
        <w:rPr>
          <w:lang w:eastAsia="ja-JP"/>
        </w:rPr>
        <w:t xml:space="preserve"> </w:t>
      </w:r>
      <w:hyperlink r:id="rId122" w:history="1">
        <w:r w:rsidRPr="003B4B8F">
          <w:rPr>
            <w:rStyle w:val="Hyperlink"/>
            <w:lang w:eastAsia="ja-JP"/>
          </w:rPr>
          <w:t>The development of an improved scat survey method for koalas (Phascolarctos cinereus).</w:t>
        </w:r>
      </w:hyperlink>
      <w:r>
        <w:rPr>
          <w:lang w:eastAsia="ja-JP"/>
        </w:rPr>
        <w:t xml:space="preserve"> Australian Journal of Zoology 67(3), pp. 125–133.</w:t>
      </w:r>
    </w:p>
    <w:p w14:paraId="3EB4CDCA" w14:textId="12A6F7D3" w:rsidR="003B4B8F" w:rsidRDefault="000A11DD" w:rsidP="000A11DD">
      <w:pPr>
        <w:rPr>
          <w:lang w:eastAsia="ja-JP"/>
        </w:rPr>
      </w:pPr>
      <w:proofErr w:type="spellStart"/>
      <w:r>
        <w:rPr>
          <w:lang w:eastAsia="ja-JP"/>
        </w:rPr>
        <w:lastRenderedPageBreak/>
        <w:t>Jurskis</w:t>
      </w:r>
      <w:proofErr w:type="spellEnd"/>
      <w:r>
        <w:rPr>
          <w:lang w:eastAsia="ja-JP"/>
        </w:rPr>
        <w:t xml:space="preserve">, V, </w:t>
      </w:r>
      <w:proofErr w:type="spellStart"/>
      <w:r>
        <w:rPr>
          <w:lang w:eastAsia="ja-JP"/>
        </w:rPr>
        <w:t>Douch</w:t>
      </w:r>
      <w:proofErr w:type="spellEnd"/>
      <w:r>
        <w:rPr>
          <w:lang w:eastAsia="ja-JP"/>
        </w:rPr>
        <w:t>, A, McCray, K, et al. 2001</w:t>
      </w:r>
      <w:r w:rsidR="00CC3B25">
        <w:rPr>
          <w:lang w:eastAsia="ja-JP"/>
        </w:rPr>
        <w:t>,</w:t>
      </w:r>
      <w:r>
        <w:rPr>
          <w:lang w:eastAsia="ja-JP"/>
        </w:rPr>
        <w:t xml:space="preserve"> A </w:t>
      </w:r>
      <w:hyperlink r:id="rId123" w:history="1">
        <w:r w:rsidRPr="003B4B8F">
          <w:rPr>
            <w:rStyle w:val="Hyperlink"/>
            <w:lang w:eastAsia="ja-JP"/>
          </w:rPr>
          <w:t>playback survey of the koala, Phascolarctos cinereus, and a review of its distribution in the Eden Region of south-eastern New South Wales</w:t>
        </w:r>
      </w:hyperlink>
      <w:r>
        <w:rPr>
          <w:lang w:eastAsia="ja-JP"/>
        </w:rPr>
        <w:t>. Australian Forestry 64(4), pp. 226–231.</w:t>
      </w:r>
    </w:p>
    <w:p w14:paraId="2C591016" w14:textId="2A7E038A" w:rsidR="003B4B8F" w:rsidRDefault="000A11DD" w:rsidP="000A11DD">
      <w:pPr>
        <w:rPr>
          <w:lang w:eastAsia="ja-JP"/>
        </w:rPr>
      </w:pPr>
      <w:r>
        <w:rPr>
          <w:lang w:eastAsia="ja-JP"/>
        </w:rPr>
        <w:t xml:space="preserve">Kavanagh, RP, Stanton, MA and </w:t>
      </w:r>
      <w:proofErr w:type="spellStart"/>
      <w:r>
        <w:rPr>
          <w:lang w:eastAsia="ja-JP"/>
        </w:rPr>
        <w:t>Brassil</w:t>
      </w:r>
      <w:proofErr w:type="spellEnd"/>
      <w:r>
        <w:rPr>
          <w:lang w:eastAsia="ja-JP"/>
        </w:rPr>
        <w:t>, TE 2007</w:t>
      </w:r>
      <w:r w:rsidR="00CC3B25">
        <w:rPr>
          <w:lang w:eastAsia="ja-JP"/>
        </w:rPr>
        <w:t>,</w:t>
      </w:r>
      <w:r>
        <w:rPr>
          <w:lang w:eastAsia="ja-JP"/>
        </w:rPr>
        <w:t xml:space="preserve"> </w:t>
      </w:r>
      <w:hyperlink r:id="rId124" w:history="1">
        <w:r w:rsidRPr="003B4B8F">
          <w:rPr>
            <w:rStyle w:val="Hyperlink"/>
            <w:lang w:eastAsia="ja-JP"/>
          </w:rPr>
          <w:t>Koalas continue to occupy their previous home-ranges after selective logging in Callitris-</w:t>
        </w:r>
        <w:proofErr w:type="gramStart"/>
        <w:r w:rsidRPr="003B4B8F">
          <w:rPr>
            <w:rStyle w:val="Hyperlink"/>
            <w:lang w:eastAsia="ja-JP"/>
          </w:rPr>
          <w:t>Eucalyptus forest</w:t>
        </w:r>
        <w:proofErr w:type="gramEnd"/>
      </w:hyperlink>
      <w:r>
        <w:rPr>
          <w:lang w:eastAsia="ja-JP"/>
        </w:rPr>
        <w:t>. Wildlife Research 34(2), pp. 94–107.</w:t>
      </w:r>
    </w:p>
    <w:p w14:paraId="36FD28F2" w14:textId="3F5A8D37" w:rsidR="003B4B8F" w:rsidRDefault="000A11DD" w:rsidP="000A11DD">
      <w:pPr>
        <w:rPr>
          <w:lang w:eastAsia="ja-JP"/>
        </w:rPr>
      </w:pPr>
      <w:r>
        <w:rPr>
          <w:lang w:eastAsia="ja-JP"/>
        </w:rPr>
        <w:t xml:space="preserve">Law, B, </w:t>
      </w:r>
      <w:proofErr w:type="spellStart"/>
      <w:r>
        <w:rPr>
          <w:lang w:eastAsia="ja-JP"/>
        </w:rPr>
        <w:t>Caccamo</w:t>
      </w:r>
      <w:proofErr w:type="spellEnd"/>
      <w:r>
        <w:rPr>
          <w:lang w:eastAsia="ja-JP"/>
        </w:rPr>
        <w:t>, G, Roe, P, et al. 2017</w:t>
      </w:r>
      <w:r w:rsidR="00CC3B25">
        <w:rPr>
          <w:lang w:eastAsia="ja-JP"/>
        </w:rPr>
        <w:t>,</w:t>
      </w:r>
      <w:r>
        <w:rPr>
          <w:lang w:eastAsia="ja-JP"/>
        </w:rPr>
        <w:t xml:space="preserve"> </w:t>
      </w:r>
      <w:hyperlink r:id="rId125" w:history="1">
        <w:r w:rsidRPr="003B4B8F">
          <w:rPr>
            <w:rStyle w:val="Hyperlink"/>
            <w:lang w:eastAsia="ja-JP"/>
          </w:rPr>
          <w:t>Development and field validation of a regional, management‐scale habitat model: A koala Phascolarctos cinereus case study</w:t>
        </w:r>
      </w:hyperlink>
      <w:r>
        <w:rPr>
          <w:lang w:eastAsia="ja-JP"/>
        </w:rPr>
        <w:t>. Ecology and Evolution 7(18), pp. 7475–7489.</w:t>
      </w:r>
    </w:p>
    <w:p w14:paraId="7CDC07A1" w14:textId="0FE846C8" w:rsidR="003B4B8F" w:rsidRDefault="000A11DD" w:rsidP="000A11DD">
      <w:pPr>
        <w:rPr>
          <w:lang w:eastAsia="ja-JP"/>
        </w:rPr>
      </w:pPr>
      <w:r>
        <w:rPr>
          <w:lang w:eastAsia="ja-JP"/>
        </w:rPr>
        <w:t xml:space="preserve">Law, B, Gonsalves, L, </w:t>
      </w:r>
      <w:proofErr w:type="spellStart"/>
      <w:r>
        <w:rPr>
          <w:lang w:eastAsia="ja-JP"/>
        </w:rPr>
        <w:t>Bilney</w:t>
      </w:r>
      <w:proofErr w:type="spellEnd"/>
      <w:r>
        <w:rPr>
          <w:lang w:eastAsia="ja-JP"/>
        </w:rPr>
        <w:t>, R, et al. 2020</w:t>
      </w:r>
      <w:r w:rsidR="00CC3B25">
        <w:rPr>
          <w:lang w:eastAsia="ja-JP"/>
        </w:rPr>
        <w:t>,</w:t>
      </w:r>
      <w:r>
        <w:rPr>
          <w:lang w:eastAsia="ja-JP"/>
        </w:rPr>
        <w:t xml:space="preserve"> </w:t>
      </w:r>
      <w:hyperlink r:id="rId126" w:history="1">
        <w:r w:rsidRPr="003B4B8F">
          <w:rPr>
            <w:rStyle w:val="Hyperlink"/>
            <w:lang w:eastAsia="ja-JP"/>
          </w:rPr>
          <w:t>Using passive acoustic recording and automated call identification to survey koalas in the Southern forests of New South Wales</w:t>
        </w:r>
      </w:hyperlink>
      <w:r>
        <w:rPr>
          <w:lang w:eastAsia="ja-JP"/>
        </w:rPr>
        <w:t>. Australian Zoologist 40(3), pp. 477–486.</w:t>
      </w:r>
    </w:p>
    <w:p w14:paraId="1ADEE72A" w14:textId="533E53FB" w:rsidR="000A11DD" w:rsidRDefault="000A11DD" w:rsidP="000A11DD">
      <w:pPr>
        <w:rPr>
          <w:lang w:eastAsia="ja-JP"/>
        </w:rPr>
      </w:pPr>
      <w:r>
        <w:rPr>
          <w:lang w:eastAsia="ja-JP"/>
        </w:rPr>
        <w:t xml:space="preserve">Law, B, Gonsalves, L and </w:t>
      </w:r>
      <w:proofErr w:type="spellStart"/>
      <w:r>
        <w:rPr>
          <w:lang w:eastAsia="ja-JP"/>
        </w:rPr>
        <w:t>Burgar</w:t>
      </w:r>
      <w:proofErr w:type="spellEnd"/>
      <w:r>
        <w:rPr>
          <w:lang w:eastAsia="ja-JP"/>
        </w:rPr>
        <w:t>, J 2021</w:t>
      </w:r>
      <w:r w:rsidR="00CC3B25">
        <w:rPr>
          <w:lang w:eastAsia="ja-JP"/>
        </w:rPr>
        <w:t>,</w:t>
      </w:r>
      <w:r>
        <w:rPr>
          <w:lang w:eastAsia="ja-JP"/>
        </w:rPr>
        <w:t xml:space="preserve"> Validation of spatial count models to estimate koala Phascolarctos cinereus density from acoustic arrays. NSW Department of Primary Industries. Unpublished work.</w:t>
      </w:r>
    </w:p>
    <w:p w14:paraId="466A5683" w14:textId="5CF02B4A" w:rsidR="003B4B8F" w:rsidRDefault="000A11DD" w:rsidP="000A11DD">
      <w:pPr>
        <w:rPr>
          <w:lang w:eastAsia="ja-JP"/>
        </w:rPr>
      </w:pPr>
      <w:r>
        <w:rPr>
          <w:lang w:eastAsia="ja-JP"/>
        </w:rPr>
        <w:t xml:space="preserve">Law, BS, </w:t>
      </w:r>
      <w:proofErr w:type="spellStart"/>
      <w:r>
        <w:rPr>
          <w:lang w:eastAsia="ja-JP"/>
        </w:rPr>
        <w:t>Brassil</w:t>
      </w:r>
      <w:proofErr w:type="spellEnd"/>
      <w:r>
        <w:rPr>
          <w:lang w:eastAsia="ja-JP"/>
        </w:rPr>
        <w:t>, T, Gonsalves, L, et al. 2018</w:t>
      </w:r>
      <w:r w:rsidR="00CC3B25">
        <w:rPr>
          <w:lang w:eastAsia="ja-JP"/>
        </w:rPr>
        <w:t>,</w:t>
      </w:r>
      <w:r>
        <w:rPr>
          <w:lang w:eastAsia="ja-JP"/>
        </w:rPr>
        <w:t xml:space="preserve"> </w:t>
      </w:r>
      <w:hyperlink r:id="rId127" w:history="1">
        <w:r w:rsidRPr="003B4B8F">
          <w:rPr>
            <w:rStyle w:val="Hyperlink"/>
            <w:lang w:eastAsia="ja-JP"/>
          </w:rPr>
          <w:t>Passive acoustics and sound recognition provide new insights on status and resilience of an iconic endangered marsupial (koala Phascolarctos cinereus) to timber harvesting</w:t>
        </w:r>
      </w:hyperlink>
      <w:r>
        <w:rPr>
          <w:lang w:eastAsia="ja-JP"/>
        </w:rPr>
        <w:t xml:space="preserve">. </w:t>
      </w:r>
      <w:proofErr w:type="spellStart"/>
      <w:r>
        <w:rPr>
          <w:lang w:eastAsia="ja-JP"/>
        </w:rPr>
        <w:t>PLoS</w:t>
      </w:r>
      <w:proofErr w:type="spellEnd"/>
      <w:r>
        <w:rPr>
          <w:lang w:eastAsia="ja-JP"/>
        </w:rPr>
        <w:t xml:space="preserve"> ONE 13(10), p. e0205075.</w:t>
      </w:r>
    </w:p>
    <w:p w14:paraId="1CFD9AA4" w14:textId="04B99E69" w:rsidR="003B4B8F" w:rsidRDefault="000A11DD" w:rsidP="000A11DD">
      <w:pPr>
        <w:rPr>
          <w:lang w:eastAsia="ja-JP"/>
        </w:rPr>
      </w:pPr>
      <w:r>
        <w:rPr>
          <w:lang w:eastAsia="ja-JP"/>
        </w:rPr>
        <w:t>Leigh, C</w:t>
      </w:r>
      <w:r w:rsidR="00CC3B25">
        <w:rPr>
          <w:lang w:eastAsia="ja-JP"/>
        </w:rPr>
        <w:t>,</w:t>
      </w:r>
      <w:r>
        <w:rPr>
          <w:lang w:eastAsia="ja-JP"/>
        </w:rPr>
        <w:t xml:space="preserve"> Heron, G</w:t>
      </w:r>
      <w:r w:rsidR="00CC3B25">
        <w:rPr>
          <w:lang w:eastAsia="ja-JP"/>
        </w:rPr>
        <w:t>,</w:t>
      </w:r>
      <w:r>
        <w:rPr>
          <w:lang w:eastAsia="ja-JP"/>
        </w:rPr>
        <w:t xml:space="preserve"> Wilson, E</w:t>
      </w:r>
      <w:r w:rsidR="00CC3B25">
        <w:rPr>
          <w:lang w:eastAsia="ja-JP"/>
        </w:rPr>
        <w:t>,</w:t>
      </w:r>
      <w:r>
        <w:rPr>
          <w:lang w:eastAsia="ja-JP"/>
        </w:rPr>
        <w:t xml:space="preserve"> et al. 2019</w:t>
      </w:r>
      <w:r w:rsidR="004E68C1">
        <w:rPr>
          <w:lang w:eastAsia="ja-JP"/>
        </w:rPr>
        <w:t>,</w:t>
      </w:r>
      <w:r>
        <w:rPr>
          <w:lang w:eastAsia="ja-JP"/>
        </w:rPr>
        <w:t xml:space="preserve"> </w:t>
      </w:r>
      <w:hyperlink r:id="rId128" w:history="1">
        <w:r w:rsidRPr="003B4B8F">
          <w:rPr>
            <w:rStyle w:val="Hyperlink"/>
            <w:lang w:eastAsia="ja-JP"/>
          </w:rPr>
          <w:t>Using virtual reality and thermal imagery to improve statistical modelling of vulnerable and protected species</w:t>
        </w:r>
      </w:hyperlink>
      <w:r>
        <w:rPr>
          <w:lang w:eastAsia="ja-JP"/>
        </w:rPr>
        <w:t xml:space="preserve">. </w:t>
      </w:r>
      <w:proofErr w:type="spellStart"/>
      <w:r>
        <w:rPr>
          <w:lang w:eastAsia="ja-JP"/>
        </w:rPr>
        <w:t>PLoS</w:t>
      </w:r>
      <w:proofErr w:type="spellEnd"/>
      <w:r>
        <w:rPr>
          <w:lang w:eastAsia="ja-JP"/>
        </w:rPr>
        <w:t xml:space="preserve"> ONE 14(12), p. e0217809.</w:t>
      </w:r>
    </w:p>
    <w:p w14:paraId="347A7164" w14:textId="5FFEE488" w:rsidR="003B4B8F" w:rsidRDefault="000A11DD" w:rsidP="000A11DD">
      <w:pPr>
        <w:rPr>
          <w:lang w:eastAsia="ja-JP"/>
        </w:rPr>
      </w:pPr>
      <w:proofErr w:type="spellStart"/>
      <w:r>
        <w:rPr>
          <w:lang w:eastAsia="ja-JP"/>
        </w:rPr>
        <w:t>Lollback</w:t>
      </w:r>
      <w:proofErr w:type="spellEnd"/>
      <w:r>
        <w:rPr>
          <w:lang w:eastAsia="ja-JP"/>
        </w:rPr>
        <w:t>, GW</w:t>
      </w:r>
      <w:r w:rsidR="00CC3B25">
        <w:rPr>
          <w:lang w:eastAsia="ja-JP"/>
        </w:rPr>
        <w:t>,</w:t>
      </w:r>
      <w:r>
        <w:rPr>
          <w:lang w:eastAsia="ja-JP"/>
        </w:rPr>
        <w:t xml:space="preserve"> </w:t>
      </w:r>
      <w:proofErr w:type="spellStart"/>
      <w:r>
        <w:rPr>
          <w:lang w:eastAsia="ja-JP"/>
        </w:rPr>
        <w:t>Castley</w:t>
      </w:r>
      <w:proofErr w:type="spellEnd"/>
      <w:r>
        <w:rPr>
          <w:lang w:eastAsia="ja-JP"/>
        </w:rPr>
        <w:t>, JG</w:t>
      </w:r>
      <w:r w:rsidR="00CC3B25">
        <w:rPr>
          <w:lang w:eastAsia="ja-JP"/>
        </w:rPr>
        <w:t>,</w:t>
      </w:r>
      <w:r>
        <w:rPr>
          <w:lang w:eastAsia="ja-JP"/>
        </w:rPr>
        <w:t xml:space="preserve"> </w:t>
      </w:r>
      <w:proofErr w:type="spellStart"/>
      <w:r>
        <w:rPr>
          <w:lang w:eastAsia="ja-JP"/>
        </w:rPr>
        <w:t>Mossaz</w:t>
      </w:r>
      <w:proofErr w:type="spellEnd"/>
      <w:r>
        <w:rPr>
          <w:lang w:eastAsia="ja-JP"/>
        </w:rPr>
        <w:t>, AC</w:t>
      </w:r>
      <w:r w:rsidR="00CC3B25">
        <w:rPr>
          <w:lang w:eastAsia="ja-JP"/>
        </w:rPr>
        <w:t>,</w:t>
      </w:r>
      <w:r>
        <w:rPr>
          <w:lang w:eastAsia="ja-JP"/>
        </w:rPr>
        <w:t xml:space="preserve"> et al. 2018</w:t>
      </w:r>
      <w:r w:rsidR="004E68C1">
        <w:rPr>
          <w:lang w:eastAsia="ja-JP"/>
        </w:rPr>
        <w:t>,</w:t>
      </w:r>
      <w:r>
        <w:rPr>
          <w:lang w:eastAsia="ja-JP"/>
        </w:rPr>
        <w:t xml:space="preserve"> </w:t>
      </w:r>
      <w:hyperlink r:id="rId129" w:history="1">
        <w:r w:rsidRPr="003B4B8F">
          <w:rPr>
            <w:rStyle w:val="Hyperlink"/>
            <w:lang w:eastAsia="ja-JP"/>
          </w:rPr>
          <w:t xml:space="preserve">Fine-scale changes in spatial habitat use by a low-density koala population in an isolated </w:t>
        </w:r>
        <w:proofErr w:type="spellStart"/>
        <w:r w:rsidRPr="003B4B8F">
          <w:rPr>
            <w:rStyle w:val="Hyperlink"/>
            <w:lang w:eastAsia="ja-JP"/>
          </w:rPr>
          <w:t>periurban</w:t>
        </w:r>
        <w:proofErr w:type="spellEnd"/>
        <w:r w:rsidRPr="003B4B8F">
          <w:rPr>
            <w:rStyle w:val="Hyperlink"/>
            <w:lang w:eastAsia="ja-JP"/>
          </w:rPr>
          <w:t xml:space="preserve"> forest remnant</w:t>
        </w:r>
      </w:hyperlink>
      <w:r>
        <w:rPr>
          <w:lang w:eastAsia="ja-JP"/>
        </w:rPr>
        <w:t>. Australian Mammalogy 40(1), pp. 84–92.</w:t>
      </w:r>
    </w:p>
    <w:p w14:paraId="69EC8C66" w14:textId="50920CB2" w:rsidR="003B4B8F" w:rsidRDefault="000A11DD" w:rsidP="000A11DD">
      <w:pPr>
        <w:rPr>
          <w:lang w:eastAsia="ja-JP"/>
        </w:rPr>
      </w:pPr>
      <w:proofErr w:type="spellStart"/>
      <w:r>
        <w:rPr>
          <w:lang w:eastAsia="ja-JP"/>
        </w:rPr>
        <w:t>Lunney</w:t>
      </w:r>
      <w:proofErr w:type="spellEnd"/>
      <w:r>
        <w:rPr>
          <w:lang w:eastAsia="ja-JP"/>
        </w:rPr>
        <w:t>, D</w:t>
      </w:r>
      <w:r w:rsidR="00CC3B25">
        <w:rPr>
          <w:lang w:eastAsia="ja-JP"/>
        </w:rPr>
        <w:t>,</w:t>
      </w:r>
      <w:r>
        <w:rPr>
          <w:lang w:eastAsia="ja-JP"/>
        </w:rPr>
        <w:t xml:space="preserve"> </w:t>
      </w:r>
      <w:proofErr w:type="spellStart"/>
      <w:r>
        <w:rPr>
          <w:lang w:eastAsia="ja-JP"/>
        </w:rPr>
        <w:t>Gresser</w:t>
      </w:r>
      <w:proofErr w:type="spellEnd"/>
      <w:r>
        <w:rPr>
          <w:lang w:eastAsia="ja-JP"/>
        </w:rPr>
        <w:t>, S</w:t>
      </w:r>
      <w:r w:rsidR="00CC3B25">
        <w:rPr>
          <w:lang w:eastAsia="ja-JP"/>
        </w:rPr>
        <w:t>,</w:t>
      </w:r>
      <w:r>
        <w:rPr>
          <w:lang w:eastAsia="ja-JP"/>
        </w:rPr>
        <w:t xml:space="preserve"> O’Neill, L.E</w:t>
      </w:r>
      <w:r w:rsidR="00CC3B25">
        <w:rPr>
          <w:lang w:eastAsia="ja-JP"/>
        </w:rPr>
        <w:t>,</w:t>
      </w:r>
      <w:r>
        <w:rPr>
          <w:lang w:eastAsia="ja-JP"/>
        </w:rPr>
        <w:t xml:space="preserve"> et al. 2007</w:t>
      </w:r>
      <w:r w:rsidR="004E68C1">
        <w:rPr>
          <w:lang w:eastAsia="ja-JP"/>
        </w:rPr>
        <w:t>,</w:t>
      </w:r>
      <w:r>
        <w:rPr>
          <w:lang w:eastAsia="ja-JP"/>
        </w:rPr>
        <w:t xml:space="preserve"> </w:t>
      </w:r>
      <w:hyperlink r:id="rId130" w:history="1">
        <w:r w:rsidRPr="003B4B8F">
          <w:rPr>
            <w:rStyle w:val="Hyperlink"/>
            <w:lang w:eastAsia="ja-JP"/>
          </w:rPr>
          <w:t>The impact of fire and dogs on koalas at Port Stephens, New South Wales, using population viability analysis</w:t>
        </w:r>
      </w:hyperlink>
      <w:r>
        <w:rPr>
          <w:lang w:eastAsia="ja-JP"/>
        </w:rPr>
        <w:t>. Pacific conservation biology 13(3), pp. 189–201.</w:t>
      </w:r>
    </w:p>
    <w:p w14:paraId="143FE781" w14:textId="0DFDF9F6" w:rsidR="003B4B8F" w:rsidRDefault="000A11DD" w:rsidP="000A11DD">
      <w:pPr>
        <w:rPr>
          <w:lang w:eastAsia="ja-JP"/>
        </w:rPr>
      </w:pPr>
      <w:proofErr w:type="spellStart"/>
      <w:r>
        <w:rPr>
          <w:lang w:eastAsia="ja-JP"/>
        </w:rPr>
        <w:t>Lunney</w:t>
      </w:r>
      <w:proofErr w:type="spellEnd"/>
      <w:r>
        <w:rPr>
          <w:lang w:eastAsia="ja-JP"/>
        </w:rPr>
        <w:t>, D</w:t>
      </w:r>
      <w:r w:rsidR="00CC3B25">
        <w:rPr>
          <w:lang w:eastAsia="ja-JP"/>
        </w:rPr>
        <w:t>,</w:t>
      </w:r>
      <w:r>
        <w:rPr>
          <w:lang w:eastAsia="ja-JP"/>
        </w:rPr>
        <w:t xml:space="preserve"> Matthews, A</w:t>
      </w:r>
      <w:r w:rsidR="00CC3B25">
        <w:rPr>
          <w:lang w:eastAsia="ja-JP"/>
        </w:rPr>
        <w:t>,</w:t>
      </w:r>
      <w:r>
        <w:rPr>
          <w:lang w:eastAsia="ja-JP"/>
        </w:rPr>
        <w:t xml:space="preserve"> Moon, C</w:t>
      </w:r>
      <w:r w:rsidR="00CC3B25">
        <w:rPr>
          <w:lang w:eastAsia="ja-JP"/>
        </w:rPr>
        <w:t>,</w:t>
      </w:r>
      <w:r>
        <w:rPr>
          <w:lang w:eastAsia="ja-JP"/>
        </w:rPr>
        <w:t xml:space="preserve"> et al. 2000</w:t>
      </w:r>
      <w:r w:rsidR="004E68C1">
        <w:rPr>
          <w:lang w:eastAsia="ja-JP"/>
        </w:rPr>
        <w:t>,</w:t>
      </w:r>
      <w:r>
        <w:rPr>
          <w:lang w:eastAsia="ja-JP"/>
        </w:rPr>
        <w:t xml:space="preserve"> </w:t>
      </w:r>
      <w:hyperlink r:id="rId131" w:history="1">
        <w:r w:rsidRPr="003B4B8F">
          <w:rPr>
            <w:rStyle w:val="Hyperlink"/>
            <w:lang w:eastAsia="ja-JP"/>
          </w:rPr>
          <w:t>Incorporating habitat mapping into practical koala conservation on private lands</w:t>
        </w:r>
      </w:hyperlink>
      <w:r>
        <w:rPr>
          <w:lang w:eastAsia="ja-JP"/>
        </w:rPr>
        <w:t>. Conservation Biology 14(3), pp. 669–680.</w:t>
      </w:r>
    </w:p>
    <w:p w14:paraId="490BC89D" w14:textId="636AF80E" w:rsidR="003B4B8F" w:rsidRDefault="000A11DD" w:rsidP="000A11DD">
      <w:pPr>
        <w:rPr>
          <w:lang w:eastAsia="ja-JP"/>
        </w:rPr>
      </w:pPr>
      <w:proofErr w:type="spellStart"/>
      <w:r>
        <w:rPr>
          <w:lang w:eastAsia="ja-JP"/>
        </w:rPr>
        <w:t>Lunney</w:t>
      </w:r>
      <w:proofErr w:type="spellEnd"/>
      <w:r>
        <w:rPr>
          <w:lang w:eastAsia="ja-JP"/>
        </w:rPr>
        <w:t>, D</w:t>
      </w:r>
      <w:r w:rsidR="00CC3B25">
        <w:rPr>
          <w:lang w:eastAsia="ja-JP"/>
        </w:rPr>
        <w:t>,</w:t>
      </w:r>
      <w:r>
        <w:rPr>
          <w:lang w:eastAsia="ja-JP"/>
        </w:rPr>
        <w:t xml:space="preserve"> O’Neill, L</w:t>
      </w:r>
      <w:r w:rsidR="00CC3B25">
        <w:rPr>
          <w:lang w:eastAsia="ja-JP"/>
        </w:rPr>
        <w:t>,</w:t>
      </w:r>
      <w:r>
        <w:rPr>
          <w:lang w:eastAsia="ja-JP"/>
        </w:rPr>
        <w:t xml:space="preserve"> Matthews, A</w:t>
      </w:r>
      <w:r w:rsidR="00CC3B25">
        <w:rPr>
          <w:lang w:eastAsia="ja-JP"/>
        </w:rPr>
        <w:t>,</w:t>
      </w:r>
      <w:r>
        <w:rPr>
          <w:lang w:eastAsia="ja-JP"/>
        </w:rPr>
        <w:t xml:space="preserve"> et al. 2002</w:t>
      </w:r>
      <w:r w:rsidR="004E68C1">
        <w:rPr>
          <w:lang w:eastAsia="ja-JP"/>
        </w:rPr>
        <w:t>,</w:t>
      </w:r>
      <w:r>
        <w:rPr>
          <w:lang w:eastAsia="ja-JP"/>
        </w:rPr>
        <w:t xml:space="preserve"> </w:t>
      </w:r>
      <w:hyperlink r:id="rId132" w:history="1">
        <w:r w:rsidRPr="003B4B8F">
          <w:rPr>
            <w:rStyle w:val="Hyperlink"/>
            <w:lang w:eastAsia="ja-JP"/>
          </w:rPr>
          <w:t>Modelling mammalian extinction and forecasting recovery: Koalas at Iluka (NSW, Australia).</w:t>
        </w:r>
      </w:hyperlink>
      <w:r>
        <w:rPr>
          <w:lang w:eastAsia="ja-JP"/>
        </w:rPr>
        <w:t xml:space="preserve"> Biological Conservation 106(1), pp. 101–113.</w:t>
      </w:r>
    </w:p>
    <w:p w14:paraId="2C8842B4" w14:textId="19BB18F0" w:rsidR="003B4B8F" w:rsidRDefault="000A11DD" w:rsidP="000A11DD">
      <w:pPr>
        <w:rPr>
          <w:lang w:eastAsia="ja-JP"/>
        </w:rPr>
      </w:pPr>
      <w:proofErr w:type="spellStart"/>
      <w:r>
        <w:rPr>
          <w:lang w:eastAsia="ja-JP"/>
        </w:rPr>
        <w:t>Lunney</w:t>
      </w:r>
      <w:proofErr w:type="spellEnd"/>
      <w:r>
        <w:rPr>
          <w:lang w:eastAsia="ja-JP"/>
        </w:rPr>
        <w:t>, D</w:t>
      </w:r>
      <w:r w:rsidR="00CC3B25">
        <w:rPr>
          <w:lang w:eastAsia="ja-JP"/>
        </w:rPr>
        <w:t>,</w:t>
      </w:r>
      <w:r>
        <w:rPr>
          <w:lang w:eastAsia="ja-JP"/>
        </w:rPr>
        <w:t xml:space="preserve"> Phillips, S</w:t>
      </w:r>
      <w:r w:rsidR="00CC3B25">
        <w:rPr>
          <w:lang w:eastAsia="ja-JP"/>
        </w:rPr>
        <w:t>,</w:t>
      </w:r>
      <w:r>
        <w:rPr>
          <w:lang w:eastAsia="ja-JP"/>
        </w:rPr>
        <w:t xml:space="preserve"> Callaghan, J</w:t>
      </w:r>
      <w:r w:rsidR="00CC3B25">
        <w:rPr>
          <w:lang w:eastAsia="ja-JP"/>
        </w:rPr>
        <w:t>,</w:t>
      </w:r>
      <w:r>
        <w:rPr>
          <w:lang w:eastAsia="ja-JP"/>
        </w:rPr>
        <w:t xml:space="preserve"> et al. 1998</w:t>
      </w:r>
      <w:r w:rsidR="004E68C1">
        <w:rPr>
          <w:lang w:eastAsia="ja-JP"/>
        </w:rPr>
        <w:t>,</w:t>
      </w:r>
      <w:r>
        <w:rPr>
          <w:lang w:eastAsia="ja-JP"/>
        </w:rPr>
        <w:t xml:space="preserve"> </w:t>
      </w:r>
      <w:hyperlink r:id="rId133" w:history="1">
        <w:r w:rsidRPr="003B4B8F">
          <w:rPr>
            <w:rStyle w:val="Hyperlink"/>
            <w:lang w:eastAsia="ja-JP"/>
          </w:rPr>
          <w:t>Determining the distribution of Koala habitat across a shire as a basis for conservation: A case study from Port Stephens, New South Wales</w:t>
        </w:r>
      </w:hyperlink>
      <w:r>
        <w:rPr>
          <w:lang w:eastAsia="ja-JP"/>
        </w:rPr>
        <w:t>. Pacific Conservation Biology 4(3), pp. 186–196.</w:t>
      </w:r>
    </w:p>
    <w:p w14:paraId="697C046E" w14:textId="39B87F96" w:rsidR="001758DD" w:rsidRDefault="001758DD" w:rsidP="001758DD">
      <w:pPr>
        <w:spacing w:after="160" w:line="259" w:lineRule="auto"/>
        <w:rPr>
          <w:lang w:eastAsia="ja-JP"/>
        </w:rPr>
      </w:pPr>
      <w:r>
        <w:rPr>
          <w:lang w:eastAsia="ja-JP"/>
        </w:rPr>
        <w:t xml:space="preserve">Lutze, M. and </w:t>
      </w:r>
      <w:proofErr w:type="spellStart"/>
      <w:r>
        <w:rPr>
          <w:lang w:eastAsia="ja-JP"/>
        </w:rPr>
        <w:t>Faunt</w:t>
      </w:r>
      <w:proofErr w:type="spellEnd"/>
      <w:r>
        <w:rPr>
          <w:lang w:eastAsia="ja-JP"/>
        </w:rPr>
        <w:t xml:space="preserve">, K. 2006, </w:t>
      </w:r>
      <w:hyperlink r:id="rId134" w:history="1">
        <w:r w:rsidRPr="00BA199E">
          <w:rPr>
            <w:rStyle w:val="Hyperlink"/>
            <w:lang w:eastAsia="ja-JP"/>
          </w:rPr>
          <w:t>The East Gippsland Silvicultural Systems Project. III: Site occupancy, species composition and growth to 12 years</w:t>
        </w:r>
      </w:hyperlink>
      <w:r>
        <w:rPr>
          <w:lang w:eastAsia="ja-JP"/>
        </w:rPr>
        <w:t>. Australian Forestry 69(3), pp.</w:t>
      </w:r>
      <w:r w:rsidRPr="00BA199E">
        <w:t xml:space="preserve"> </w:t>
      </w:r>
      <w:r w:rsidRPr="00BA199E">
        <w:rPr>
          <w:lang w:eastAsia="ja-JP"/>
        </w:rPr>
        <w:t>198–212</w:t>
      </w:r>
      <w:r>
        <w:rPr>
          <w:lang w:eastAsia="ja-JP"/>
        </w:rPr>
        <w:t>.</w:t>
      </w:r>
    </w:p>
    <w:p w14:paraId="6DFB2F30" w14:textId="76037382" w:rsidR="003B4B8F" w:rsidRDefault="000A11DD" w:rsidP="000A11DD">
      <w:pPr>
        <w:rPr>
          <w:lang w:eastAsia="ja-JP"/>
        </w:rPr>
      </w:pPr>
      <w:r>
        <w:rPr>
          <w:lang w:eastAsia="ja-JP"/>
        </w:rPr>
        <w:t>Marsh, KJ</w:t>
      </w:r>
      <w:r w:rsidR="00CC3B25">
        <w:rPr>
          <w:lang w:eastAsia="ja-JP"/>
        </w:rPr>
        <w:t>,</w:t>
      </w:r>
      <w:r>
        <w:rPr>
          <w:lang w:eastAsia="ja-JP"/>
        </w:rPr>
        <w:t xml:space="preserve"> Blyton, MDJ</w:t>
      </w:r>
      <w:r w:rsidR="00CC3B25">
        <w:rPr>
          <w:lang w:eastAsia="ja-JP"/>
        </w:rPr>
        <w:t>,</w:t>
      </w:r>
      <w:r>
        <w:rPr>
          <w:lang w:eastAsia="ja-JP"/>
        </w:rPr>
        <w:t xml:space="preserve"> Foley, WJ</w:t>
      </w:r>
      <w:r w:rsidR="00CC3B25">
        <w:rPr>
          <w:lang w:eastAsia="ja-JP"/>
        </w:rPr>
        <w:t>,</w:t>
      </w:r>
      <w:r>
        <w:rPr>
          <w:lang w:eastAsia="ja-JP"/>
        </w:rPr>
        <w:t xml:space="preserve"> et al. 2021</w:t>
      </w:r>
      <w:r w:rsidR="004E68C1">
        <w:rPr>
          <w:lang w:eastAsia="ja-JP"/>
        </w:rPr>
        <w:t>,</w:t>
      </w:r>
      <w:r>
        <w:rPr>
          <w:lang w:eastAsia="ja-JP"/>
        </w:rPr>
        <w:t xml:space="preserve"> </w:t>
      </w:r>
      <w:hyperlink r:id="rId135" w:history="1">
        <w:r w:rsidRPr="003B4B8F">
          <w:rPr>
            <w:rStyle w:val="Hyperlink"/>
            <w:lang w:eastAsia="ja-JP"/>
          </w:rPr>
          <w:t>Fundamental dietary specialisation explains differential use of resources within a koala population</w:t>
        </w:r>
      </w:hyperlink>
      <w:r>
        <w:rPr>
          <w:lang w:eastAsia="ja-JP"/>
        </w:rPr>
        <w:t xml:space="preserve">. </w:t>
      </w:r>
      <w:proofErr w:type="spellStart"/>
      <w:r>
        <w:rPr>
          <w:lang w:eastAsia="ja-JP"/>
        </w:rPr>
        <w:t>Oecologia</w:t>
      </w:r>
      <w:proofErr w:type="spellEnd"/>
      <w:r>
        <w:rPr>
          <w:lang w:eastAsia="ja-JP"/>
        </w:rPr>
        <w:t xml:space="preserve"> 17, pp. 1–9.</w:t>
      </w:r>
    </w:p>
    <w:p w14:paraId="2E706D63" w14:textId="7D733025" w:rsidR="003B4B8F" w:rsidRDefault="004E68C1" w:rsidP="000A11DD">
      <w:pPr>
        <w:rPr>
          <w:lang w:eastAsia="ja-JP"/>
        </w:rPr>
      </w:pPr>
      <w:r>
        <w:rPr>
          <w:lang w:eastAsia="ja-JP"/>
        </w:rPr>
        <w:t xml:space="preserve">Marsh, KJ, Blyton, MDJ, Foley, WJ, et al. </w:t>
      </w:r>
      <w:r w:rsidR="000A11DD">
        <w:rPr>
          <w:lang w:eastAsia="ja-JP"/>
        </w:rPr>
        <w:t>2014a</w:t>
      </w:r>
      <w:r>
        <w:rPr>
          <w:lang w:eastAsia="ja-JP"/>
        </w:rPr>
        <w:t>,</w:t>
      </w:r>
      <w:r w:rsidR="000A11DD">
        <w:rPr>
          <w:lang w:eastAsia="ja-JP"/>
        </w:rPr>
        <w:t xml:space="preserve"> </w:t>
      </w:r>
      <w:hyperlink r:id="rId136" w:history="1">
        <w:r w:rsidR="000A11DD" w:rsidRPr="003B4B8F">
          <w:rPr>
            <w:rStyle w:val="Hyperlink"/>
            <w:lang w:eastAsia="ja-JP"/>
          </w:rPr>
          <w:t>Continuous monitoring of feeding by koalas highlights diurnal differences in tree preferences.</w:t>
        </w:r>
      </w:hyperlink>
      <w:r w:rsidR="000A11DD">
        <w:rPr>
          <w:lang w:eastAsia="ja-JP"/>
        </w:rPr>
        <w:t xml:space="preserve"> Wildlife Research 40(8), pp. 639–646.</w:t>
      </w:r>
    </w:p>
    <w:p w14:paraId="729911ED" w14:textId="470AE743" w:rsidR="003B4B8F" w:rsidRDefault="004E68C1" w:rsidP="000A11DD">
      <w:pPr>
        <w:rPr>
          <w:lang w:eastAsia="ja-JP"/>
        </w:rPr>
      </w:pPr>
      <w:r>
        <w:rPr>
          <w:lang w:eastAsia="ja-JP"/>
        </w:rPr>
        <w:lastRenderedPageBreak/>
        <w:t xml:space="preserve">Marsh, KJ, Blyton, MDJ, Foley, WJ, et al. </w:t>
      </w:r>
      <w:r w:rsidR="000A11DD">
        <w:rPr>
          <w:lang w:eastAsia="ja-JP"/>
        </w:rPr>
        <w:t>2014b</w:t>
      </w:r>
      <w:r>
        <w:rPr>
          <w:lang w:eastAsia="ja-JP"/>
        </w:rPr>
        <w:t>,</w:t>
      </w:r>
      <w:r w:rsidR="000A11DD">
        <w:rPr>
          <w:lang w:eastAsia="ja-JP"/>
        </w:rPr>
        <w:t xml:space="preserve"> </w:t>
      </w:r>
      <w:hyperlink r:id="rId137" w:history="1">
        <w:r w:rsidR="000A11DD" w:rsidRPr="003B4B8F">
          <w:rPr>
            <w:rStyle w:val="Hyperlink"/>
            <w:lang w:eastAsia="ja-JP"/>
          </w:rPr>
          <w:t>Feeding rates of a mammalian browser confirm the predictions of a “foodscape” model of its habitat</w:t>
        </w:r>
      </w:hyperlink>
      <w:r w:rsidR="000A11DD">
        <w:rPr>
          <w:lang w:eastAsia="ja-JP"/>
        </w:rPr>
        <w:t xml:space="preserve">. </w:t>
      </w:r>
      <w:proofErr w:type="spellStart"/>
      <w:r w:rsidR="000A11DD">
        <w:rPr>
          <w:lang w:eastAsia="ja-JP"/>
        </w:rPr>
        <w:t>Oecologia</w:t>
      </w:r>
      <w:proofErr w:type="spellEnd"/>
      <w:r w:rsidR="000A11DD">
        <w:rPr>
          <w:lang w:eastAsia="ja-JP"/>
        </w:rPr>
        <w:t xml:space="preserve"> 174(3), pp. 873–882.</w:t>
      </w:r>
    </w:p>
    <w:p w14:paraId="19985168" w14:textId="0856DDDE" w:rsidR="003B4B8F" w:rsidRDefault="000A11DD" w:rsidP="000A11DD">
      <w:pPr>
        <w:rPr>
          <w:lang w:eastAsia="ja-JP"/>
        </w:rPr>
      </w:pPr>
      <w:r>
        <w:rPr>
          <w:lang w:eastAsia="ja-JP"/>
        </w:rPr>
        <w:t>Marsh, KJ</w:t>
      </w:r>
      <w:r w:rsidR="00CC3B25">
        <w:rPr>
          <w:lang w:eastAsia="ja-JP"/>
        </w:rPr>
        <w:t>,</w:t>
      </w:r>
      <w:r>
        <w:rPr>
          <w:lang w:eastAsia="ja-JP"/>
        </w:rPr>
        <w:t xml:space="preserve"> Saraf, I</w:t>
      </w:r>
      <w:r w:rsidR="00CC3B25">
        <w:rPr>
          <w:lang w:eastAsia="ja-JP"/>
        </w:rPr>
        <w:t>,</w:t>
      </w:r>
      <w:r>
        <w:rPr>
          <w:lang w:eastAsia="ja-JP"/>
        </w:rPr>
        <w:t xml:space="preserve"> </w:t>
      </w:r>
      <w:proofErr w:type="spellStart"/>
      <w:r>
        <w:rPr>
          <w:lang w:eastAsia="ja-JP"/>
        </w:rPr>
        <w:t>Hocart</w:t>
      </w:r>
      <w:proofErr w:type="spellEnd"/>
      <w:r>
        <w:rPr>
          <w:lang w:eastAsia="ja-JP"/>
        </w:rPr>
        <w:t>, CH</w:t>
      </w:r>
      <w:r w:rsidR="00CC3B25">
        <w:rPr>
          <w:lang w:eastAsia="ja-JP"/>
        </w:rPr>
        <w:t>,</w:t>
      </w:r>
      <w:r>
        <w:rPr>
          <w:lang w:eastAsia="ja-JP"/>
        </w:rPr>
        <w:t xml:space="preserve"> et al. 2019</w:t>
      </w:r>
      <w:r w:rsidR="004E68C1">
        <w:rPr>
          <w:lang w:eastAsia="ja-JP"/>
        </w:rPr>
        <w:t>,</w:t>
      </w:r>
      <w:r>
        <w:rPr>
          <w:lang w:eastAsia="ja-JP"/>
        </w:rPr>
        <w:t xml:space="preserve"> </w:t>
      </w:r>
      <w:hyperlink r:id="rId138" w:history="1">
        <w:r w:rsidRPr="003B4B8F">
          <w:rPr>
            <w:rStyle w:val="Hyperlink"/>
            <w:lang w:eastAsia="ja-JP"/>
          </w:rPr>
          <w:t>Occurrence and distribution of unsubstituted B-ring flavanones in Eucalyptus foliage.</w:t>
        </w:r>
      </w:hyperlink>
      <w:r>
        <w:rPr>
          <w:lang w:eastAsia="ja-JP"/>
        </w:rPr>
        <w:t xml:space="preserve"> Phytochemistry 160, pp. 31–39.</w:t>
      </w:r>
    </w:p>
    <w:p w14:paraId="252B4916" w14:textId="078A500A" w:rsidR="003B4B8F" w:rsidRDefault="000A11DD" w:rsidP="000A11DD">
      <w:pPr>
        <w:rPr>
          <w:lang w:eastAsia="ja-JP"/>
        </w:rPr>
      </w:pPr>
      <w:r>
        <w:rPr>
          <w:lang w:eastAsia="ja-JP"/>
        </w:rPr>
        <w:t>Marsh, KJ</w:t>
      </w:r>
      <w:r w:rsidR="00CC3B25">
        <w:rPr>
          <w:lang w:eastAsia="ja-JP"/>
        </w:rPr>
        <w:t>,</w:t>
      </w:r>
      <w:r>
        <w:rPr>
          <w:lang w:eastAsia="ja-JP"/>
        </w:rPr>
        <w:t xml:space="preserve"> Wallis, IR. and Foley, WJ 2007</w:t>
      </w:r>
      <w:r w:rsidR="004E68C1">
        <w:rPr>
          <w:lang w:eastAsia="ja-JP"/>
        </w:rPr>
        <w:t>,</w:t>
      </w:r>
      <w:r>
        <w:rPr>
          <w:lang w:eastAsia="ja-JP"/>
        </w:rPr>
        <w:t xml:space="preserve"> </w:t>
      </w:r>
      <w:hyperlink r:id="rId139" w:history="1">
        <w:r w:rsidRPr="003B4B8F">
          <w:rPr>
            <w:rStyle w:val="Hyperlink"/>
            <w:lang w:eastAsia="ja-JP"/>
          </w:rPr>
          <w:t>Behavioural contributions to the regulated intake of plant secondary metabolites in koalas</w:t>
        </w:r>
      </w:hyperlink>
      <w:r>
        <w:rPr>
          <w:lang w:eastAsia="ja-JP"/>
        </w:rPr>
        <w:t xml:space="preserve">. </w:t>
      </w:r>
      <w:proofErr w:type="spellStart"/>
      <w:r>
        <w:rPr>
          <w:lang w:eastAsia="ja-JP"/>
        </w:rPr>
        <w:t>Oecologia</w:t>
      </w:r>
      <w:proofErr w:type="spellEnd"/>
      <w:r>
        <w:rPr>
          <w:lang w:eastAsia="ja-JP"/>
        </w:rPr>
        <w:t xml:space="preserve"> 154(2), pp. 283–290.</w:t>
      </w:r>
    </w:p>
    <w:p w14:paraId="4D49C783" w14:textId="602D408F" w:rsidR="003B4B8F" w:rsidRDefault="000A11DD" w:rsidP="000A11DD">
      <w:pPr>
        <w:rPr>
          <w:lang w:eastAsia="ja-JP"/>
        </w:rPr>
      </w:pPr>
      <w:r>
        <w:rPr>
          <w:lang w:eastAsia="ja-JP"/>
        </w:rPr>
        <w:t>Marsh, KJ</w:t>
      </w:r>
      <w:r w:rsidR="00CC3B25">
        <w:rPr>
          <w:lang w:eastAsia="ja-JP"/>
        </w:rPr>
        <w:t>,</w:t>
      </w:r>
      <w:r>
        <w:rPr>
          <w:lang w:eastAsia="ja-JP"/>
        </w:rPr>
        <w:t xml:space="preserve"> Ward, J</w:t>
      </w:r>
      <w:r w:rsidR="00CC3B25">
        <w:rPr>
          <w:lang w:eastAsia="ja-JP"/>
        </w:rPr>
        <w:t>,</w:t>
      </w:r>
      <w:r>
        <w:rPr>
          <w:lang w:eastAsia="ja-JP"/>
        </w:rPr>
        <w:t xml:space="preserve"> Wallis, IR</w:t>
      </w:r>
      <w:r w:rsidR="00CC3B25">
        <w:rPr>
          <w:lang w:eastAsia="ja-JP"/>
        </w:rPr>
        <w:t>,</w:t>
      </w:r>
      <w:r>
        <w:rPr>
          <w:lang w:eastAsia="ja-JP"/>
        </w:rPr>
        <w:t xml:space="preserve"> et al. 2018</w:t>
      </w:r>
      <w:r w:rsidR="004E68C1">
        <w:rPr>
          <w:lang w:eastAsia="ja-JP"/>
        </w:rPr>
        <w:t>,</w:t>
      </w:r>
      <w:r>
        <w:rPr>
          <w:lang w:eastAsia="ja-JP"/>
        </w:rPr>
        <w:t xml:space="preserve"> </w:t>
      </w:r>
      <w:hyperlink r:id="rId140" w:history="1">
        <w:r w:rsidRPr="003B4B8F">
          <w:rPr>
            <w:rStyle w:val="Hyperlink"/>
            <w:lang w:eastAsia="ja-JP"/>
          </w:rPr>
          <w:t>Intraspecific Variation in Nutritional Composition Affects the Leaf Age Preferences of a Mammalian Herbivore</w:t>
        </w:r>
      </w:hyperlink>
      <w:r>
        <w:rPr>
          <w:lang w:eastAsia="ja-JP"/>
        </w:rPr>
        <w:t>. Journal of Chemical Ecology 44(1), pp. 62–71.</w:t>
      </w:r>
    </w:p>
    <w:p w14:paraId="58058477" w14:textId="43129F3E" w:rsidR="003B4B8F" w:rsidRDefault="000A11DD" w:rsidP="000A11DD">
      <w:pPr>
        <w:rPr>
          <w:lang w:eastAsia="ja-JP"/>
        </w:rPr>
      </w:pPr>
      <w:r>
        <w:rPr>
          <w:lang w:eastAsia="ja-JP"/>
        </w:rPr>
        <w:t>Masters, P</w:t>
      </w:r>
      <w:r w:rsidR="00CC3B25">
        <w:rPr>
          <w:lang w:eastAsia="ja-JP"/>
        </w:rPr>
        <w:t>,</w:t>
      </w:r>
      <w:r>
        <w:rPr>
          <w:lang w:eastAsia="ja-JP"/>
        </w:rPr>
        <w:t xml:space="preserve"> </w:t>
      </w:r>
      <w:proofErr w:type="spellStart"/>
      <w:r>
        <w:rPr>
          <w:lang w:eastAsia="ja-JP"/>
        </w:rPr>
        <w:t>Duka</w:t>
      </w:r>
      <w:proofErr w:type="spellEnd"/>
      <w:r>
        <w:rPr>
          <w:lang w:eastAsia="ja-JP"/>
        </w:rPr>
        <w:t>, T</w:t>
      </w:r>
      <w:r w:rsidR="00CC3B25">
        <w:rPr>
          <w:lang w:eastAsia="ja-JP"/>
        </w:rPr>
        <w:t>,</w:t>
      </w:r>
      <w:r>
        <w:rPr>
          <w:lang w:eastAsia="ja-JP"/>
        </w:rPr>
        <w:t xml:space="preserve"> </w:t>
      </w:r>
      <w:proofErr w:type="spellStart"/>
      <w:r>
        <w:rPr>
          <w:lang w:eastAsia="ja-JP"/>
        </w:rPr>
        <w:t>Berris</w:t>
      </w:r>
      <w:proofErr w:type="spellEnd"/>
      <w:r>
        <w:rPr>
          <w:lang w:eastAsia="ja-JP"/>
        </w:rPr>
        <w:t>, S</w:t>
      </w:r>
      <w:r w:rsidR="00CC3B25">
        <w:rPr>
          <w:lang w:eastAsia="ja-JP"/>
        </w:rPr>
        <w:t>,</w:t>
      </w:r>
      <w:r>
        <w:rPr>
          <w:lang w:eastAsia="ja-JP"/>
        </w:rPr>
        <w:t xml:space="preserve"> et al. 2004</w:t>
      </w:r>
      <w:r w:rsidR="004E68C1">
        <w:rPr>
          <w:lang w:eastAsia="ja-JP"/>
        </w:rPr>
        <w:t>,</w:t>
      </w:r>
      <w:r>
        <w:rPr>
          <w:lang w:eastAsia="ja-JP"/>
        </w:rPr>
        <w:t xml:space="preserve"> </w:t>
      </w:r>
      <w:hyperlink r:id="rId141" w:history="1">
        <w:r w:rsidRPr="003B4B8F">
          <w:rPr>
            <w:rStyle w:val="Hyperlink"/>
            <w:lang w:eastAsia="ja-JP"/>
          </w:rPr>
          <w:t>Koalas on Kangaroo Island: From introduction to pest status in less than a century</w:t>
        </w:r>
      </w:hyperlink>
      <w:r>
        <w:rPr>
          <w:lang w:eastAsia="ja-JP"/>
        </w:rPr>
        <w:t>. Wildlife research (East Melbourne) 31(3), pp. 267–272.</w:t>
      </w:r>
    </w:p>
    <w:p w14:paraId="14A17220" w14:textId="3C73D994" w:rsidR="003B4B8F" w:rsidRDefault="000A11DD" w:rsidP="000A11DD">
      <w:pPr>
        <w:rPr>
          <w:lang w:eastAsia="ja-JP"/>
        </w:rPr>
      </w:pPr>
      <w:r>
        <w:rPr>
          <w:lang w:eastAsia="ja-JP"/>
        </w:rPr>
        <w:t>Matthews, A</w:t>
      </w:r>
      <w:r w:rsidR="00CC3B25">
        <w:rPr>
          <w:lang w:eastAsia="ja-JP"/>
        </w:rPr>
        <w:t>,</w:t>
      </w:r>
      <w:r>
        <w:rPr>
          <w:lang w:eastAsia="ja-JP"/>
        </w:rPr>
        <w:t xml:space="preserve"> </w:t>
      </w:r>
      <w:proofErr w:type="spellStart"/>
      <w:r>
        <w:rPr>
          <w:lang w:eastAsia="ja-JP"/>
        </w:rPr>
        <w:t>Lunney</w:t>
      </w:r>
      <w:proofErr w:type="spellEnd"/>
      <w:r>
        <w:rPr>
          <w:lang w:eastAsia="ja-JP"/>
        </w:rPr>
        <w:t>, D</w:t>
      </w:r>
      <w:r w:rsidR="00CC3B25">
        <w:rPr>
          <w:lang w:eastAsia="ja-JP"/>
        </w:rPr>
        <w:t>,</w:t>
      </w:r>
      <w:r>
        <w:rPr>
          <w:lang w:eastAsia="ja-JP"/>
        </w:rPr>
        <w:t xml:space="preserve"> </w:t>
      </w:r>
      <w:proofErr w:type="spellStart"/>
      <w:r>
        <w:rPr>
          <w:lang w:eastAsia="ja-JP"/>
        </w:rPr>
        <w:t>Gresser</w:t>
      </w:r>
      <w:proofErr w:type="spellEnd"/>
      <w:r>
        <w:rPr>
          <w:lang w:eastAsia="ja-JP"/>
        </w:rPr>
        <w:t>, S</w:t>
      </w:r>
      <w:r w:rsidR="00CC3B25">
        <w:rPr>
          <w:lang w:eastAsia="ja-JP"/>
        </w:rPr>
        <w:t>,</w:t>
      </w:r>
      <w:r>
        <w:rPr>
          <w:lang w:eastAsia="ja-JP"/>
        </w:rPr>
        <w:t xml:space="preserve"> et al. 2007</w:t>
      </w:r>
      <w:r w:rsidR="004E68C1">
        <w:rPr>
          <w:lang w:eastAsia="ja-JP"/>
        </w:rPr>
        <w:t>,</w:t>
      </w:r>
      <w:r>
        <w:rPr>
          <w:lang w:eastAsia="ja-JP"/>
        </w:rPr>
        <w:t xml:space="preserve"> </w:t>
      </w:r>
      <w:hyperlink r:id="rId142" w:history="1">
        <w:r w:rsidRPr="003B4B8F">
          <w:rPr>
            <w:rStyle w:val="Hyperlink"/>
            <w:lang w:eastAsia="ja-JP"/>
          </w:rPr>
          <w:t>Tree use by koalas (Phascolarctos cinereus) after fire in remnant coastal forest</w:t>
        </w:r>
      </w:hyperlink>
      <w:r>
        <w:rPr>
          <w:lang w:eastAsia="ja-JP"/>
        </w:rPr>
        <w:t>. Wildlife Research 34(2), pp. 84–93.</w:t>
      </w:r>
    </w:p>
    <w:p w14:paraId="47D133E4" w14:textId="436EC441" w:rsidR="003B4B8F" w:rsidRDefault="000A11DD" w:rsidP="000A11DD">
      <w:pPr>
        <w:rPr>
          <w:lang w:eastAsia="ja-JP"/>
        </w:rPr>
      </w:pPr>
      <w:r>
        <w:rPr>
          <w:lang w:eastAsia="ja-JP"/>
        </w:rPr>
        <w:t>Matthews, A</w:t>
      </w:r>
      <w:r w:rsidR="00CC3B25">
        <w:rPr>
          <w:lang w:eastAsia="ja-JP"/>
        </w:rPr>
        <w:t>,</w:t>
      </w:r>
      <w:r>
        <w:rPr>
          <w:lang w:eastAsia="ja-JP"/>
        </w:rPr>
        <w:t xml:space="preserve"> </w:t>
      </w:r>
      <w:proofErr w:type="spellStart"/>
      <w:r>
        <w:rPr>
          <w:lang w:eastAsia="ja-JP"/>
        </w:rPr>
        <w:t>Lunney</w:t>
      </w:r>
      <w:proofErr w:type="spellEnd"/>
      <w:r>
        <w:rPr>
          <w:lang w:eastAsia="ja-JP"/>
        </w:rPr>
        <w:t>, D</w:t>
      </w:r>
      <w:r w:rsidR="00CC3B25">
        <w:rPr>
          <w:lang w:eastAsia="ja-JP"/>
        </w:rPr>
        <w:t>,</w:t>
      </w:r>
      <w:r>
        <w:rPr>
          <w:lang w:eastAsia="ja-JP"/>
        </w:rPr>
        <w:t xml:space="preserve"> </w:t>
      </w:r>
      <w:proofErr w:type="spellStart"/>
      <w:r>
        <w:rPr>
          <w:lang w:eastAsia="ja-JP"/>
        </w:rPr>
        <w:t>Gresser</w:t>
      </w:r>
      <w:proofErr w:type="spellEnd"/>
      <w:r>
        <w:rPr>
          <w:lang w:eastAsia="ja-JP"/>
        </w:rPr>
        <w:t>, S</w:t>
      </w:r>
      <w:r w:rsidR="00CC3B25">
        <w:rPr>
          <w:lang w:eastAsia="ja-JP"/>
        </w:rPr>
        <w:t>,</w:t>
      </w:r>
      <w:r>
        <w:rPr>
          <w:lang w:eastAsia="ja-JP"/>
        </w:rPr>
        <w:t xml:space="preserve"> et al. 2016</w:t>
      </w:r>
      <w:r w:rsidR="004E68C1">
        <w:rPr>
          <w:lang w:eastAsia="ja-JP"/>
        </w:rPr>
        <w:t>,</w:t>
      </w:r>
      <w:r>
        <w:rPr>
          <w:lang w:eastAsia="ja-JP"/>
        </w:rPr>
        <w:t xml:space="preserve"> </w:t>
      </w:r>
      <w:hyperlink r:id="rId143" w:history="1">
        <w:r w:rsidRPr="003B4B8F">
          <w:rPr>
            <w:rStyle w:val="Hyperlink"/>
            <w:lang w:eastAsia="ja-JP"/>
          </w:rPr>
          <w:t>Movement patterns of koalas (Phascolarctos cinereus) in remnant forest after fire.</w:t>
        </w:r>
      </w:hyperlink>
      <w:r>
        <w:rPr>
          <w:lang w:eastAsia="ja-JP"/>
        </w:rPr>
        <w:t xml:space="preserve"> Australian mammalogy 38(1), pp. 91–104.</w:t>
      </w:r>
    </w:p>
    <w:p w14:paraId="613CD950" w14:textId="0B6BC204" w:rsidR="003B4B8F" w:rsidRDefault="000A11DD" w:rsidP="000A11DD">
      <w:pPr>
        <w:rPr>
          <w:lang w:eastAsia="ja-JP"/>
        </w:rPr>
      </w:pPr>
      <w:r>
        <w:rPr>
          <w:lang w:eastAsia="ja-JP"/>
        </w:rPr>
        <w:t>McAlpine, C</w:t>
      </w:r>
      <w:r w:rsidR="00CC3B25">
        <w:rPr>
          <w:lang w:eastAsia="ja-JP"/>
        </w:rPr>
        <w:t>,</w:t>
      </w:r>
      <w:r>
        <w:rPr>
          <w:lang w:eastAsia="ja-JP"/>
        </w:rPr>
        <w:t xml:space="preserve"> </w:t>
      </w:r>
      <w:proofErr w:type="spellStart"/>
      <w:r>
        <w:rPr>
          <w:lang w:eastAsia="ja-JP"/>
        </w:rPr>
        <w:t>Lunney</w:t>
      </w:r>
      <w:proofErr w:type="spellEnd"/>
      <w:r>
        <w:rPr>
          <w:lang w:eastAsia="ja-JP"/>
        </w:rPr>
        <w:t>, D</w:t>
      </w:r>
      <w:r w:rsidR="00CC3B25">
        <w:rPr>
          <w:lang w:eastAsia="ja-JP"/>
        </w:rPr>
        <w:t>,</w:t>
      </w:r>
      <w:r>
        <w:rPr>
          <w:lang w:eastAsia="ja-JP"/>
        </w:rPr>
        <w:t xml:space="preserve"> Melzer, A</w:t>
      </w:r>
      <w:r w:rsidR="00CC3B25">
        <w:rPr>
          <w:lang w:eastAsia="ja-JP"/>
        </w:rPr>
        <w:t>,</w:t>
      </w:r>
      <w:r>
        <w:rPr>
          <w:lang w:eastAsia="ja-JP"/>
        </w:rPr>
        <w:t xml:space="preserve"> et al. 2015</w:t>
      </w:r>
      <w:r w:rsidR="004E68C1">
        <w:rPr>
          <w:lang w:eastAsia="ja-JP"/>
        </w:rPr>
        <w:t>,</w:t>
      </w:r>
      <w:r>
        <w:rPr>
          <w:lang w:eastAsia="ja-JP"/>
        </w:rPr>
        <w:t xml:space="preserve"> </w:t>
      </w:r>
      <w:hyperlink r:id="rId144" w:history="1">
        <w:r w:rsidRPr="003B4B8F">
          <w:rPr>
            <w:rStyle w:val="Hyperlink"/>
            <w:lang w:eastAsia="ja-JP"/>
          </w:rPr>
          <w:t>Conserving koalas: A review of the contrasting regional trends, outlooks and policy challenges</w:t>
        </w:r>
      </w:hyperlink>
      <w:r>
        <w:rPr>
          <w:lang w:eastAsia="ja-JP"/>
        </w:rPr>
        <w:t>. Biological Conservation 192, pp. 226–236.</w:t>
      </w:r>
    </w:p>
    <w:p w14:paraId="4D9C77EC" w14:textId="3FFEC31C" w:rsidR="003B4B8F" w:rsidRDefault="000A11DD" w:rsidP="000A11DD">
      <w:pPr>
        <w:rPr>
          <w:lang w:eastAsia="ja-JP"/>
        </w:rPr>
      </w:pPr>
      <w:r>
        <w:rPr>
          <w:lang w:eastAsia="ja-JP"/>
        </w:rPr>
        <w:t>McAlpine, CA</w:t>
      </w:r>
      <w:r w:rsidR="00CC3B25">
        <w:rPr>
          <w:lang w:eastAsia="ja-JP"/>
        </w:rPr>
        <w:t>,</w:t>
      </w:r>
      <w:r>
        <w:rPr>
          <w:lang w:eastAsia="ja-JP"/>
        </w:rPr>
        <w:t xml:space="preserve"> Rhodes, JR</w:t>
      </w:r>
      <w:r w:rsidR="00CC3B25">
        <w:rPr>
          <w:lang w:eastAsia="ja-JP"/>
        </w:rPr>
        <w:t>,</w:t>
      </w:r>
      <w:r>
        <w:rPr>
          <w:lang w:eastAsia="ja-JP"/>
        </w:rPr>
        <w:t xml:space="preserve"> Bowen, ME</w:t>
      </w:r>
      <w:r w:rsidR="00CC3B25">
        <w:rPr>
          <w:lang w:eastAsia="ja-JP"/>
        </w:rPr>
        <w:t>,</w:t>
      </w:r>
      <w:r>
        <w:rPr>
          <w:lang w:eastAsia="ja-JP"/>
        </w:rPr>
        <w:t xml:space="preserve"> et al. 2007</w:t>
      </w:r>
      <w:r w:rsidR="004E68C1">
        <w:rPr>
          <w:lang w:eastAsia="ja-JP"/>
        </w:rPr>
        <w:t>,</w:t>
      </w:r>
      <w:r>
        <w:rPr>
          <w:lang w:eastAsia="ja-JP"/>
        </w:rPr>
        <w:t xml:space="preserve"> </w:t>
      </w:r>
      <w:hyperlink r:id="rId145" w:history="1">
        <w:r w:rsidRPr="003B4B8F">
          <w:rPr>
            <w:rStyle w:val="Hyperlink"/>
            <w:lang w:eastAsia="ja-JP"/>
          </w:rPr>
          <w:t>Can multiscale models of species’ distribution be generalized from region to region? A case study of the koala</w:t>
        </w:r>
      </w:hyperlink>
      <w:r>
        <w:rPr>
          <w:lang w:eastAsia="ja-JP"/>
        </w:rPr>
        <w:t>. Journal of Applied Ecology 45(2), pp. 558–567.</w:t>
      </w:r>
    </w:p>
    <w:p w14:paraId="7815E8CD" w14:textId="2B8FD0BB" w:rsidR="003B4B8F" w:rsidRDefault="000A11DD" w:rsidP="000A11DD">
      <w:pPr>
        <w:rPr>
          <w:lang w:eastAsia="ja-JP"/>
        </w:rPr>
      </w:pPr>
      <w:r>
        <w:rPr>
          <w:lang w:eastAsia="ja-JP"/>
        </w:rPr>
        <w:t>McArthur, C</w:t>
      </w:r>
      <w:r w:rsidR="00CC3B25">
        <w:rPr>
          <w:lang w:eastAsia="ja-JP"/>
        </w:rPr>
        <w:t>,</w:t>
      </w:r>
      <w:r>
        <w:rPr>
          <w:lang w:eastAsia="ja-JP"/>
        </w:rPr>
        <w:t xml:space="preserve"> Marsh, NR</w:t>
      </w:r>
      <w:r w:rsidR="00CC3B25">
        <w:rPr>
          <w:lang w:eastAsia="ja-JP"/>
        </w:rPr>
        <w:t>,</w:t>
      </w:r>
      <w:r>
        <w:rPr>
          <w:lang w:eastAsia="ja-JP"/>
        </w:rPr>
        <w:t xml:space="preserve"> Close, DC</w:t>
      </w:r>
      <w:r w:rsidR="00CC3B25">
        <w:rPr>
          <w:lang w:eastAsia="ja-JP"/>
        </w:rPr>
        <w:t>,</w:t>
      </w:r>
      <w:r>
        <w:rPr>
          <w:lang w:eastAsia="ja-JP"/>
        </w:rPr>
        <w:t xml:space="preserve"> et al. 2003</w:t>
      </w:r>
      <w:r w:rsidR="004E68C1">
        <w:rPr>
          <w:lang w:eastAsia="ja-JP"/>
        </w:rPr>
        <w:t>,</w:t>
      </w:r>
      <w:r>
        <w:rPr>
          <w:lang w:eastAsia="ja-JP"/>
        </w:rPr>
        <w:t xml:space="preserve"> </w:t>
      </w:r>
      <w:hyperlink r:id="rId146" w:history="1">
        <w:r w:rsidRPr="003B4B8F">
          <w:rPr>
            <w:rStyle w:val="Hyperlink"/>
            <w:lang w:eastAsia="ja-JP"/>
          </w:rPr>
          <w:t xml:space="preserve">Nursery conditions affect seedling chemistry, morphology and herbivore preferences for Eucalyptus </w:t>
        </w:r>
        <w:proofErr w:type="spellStart"/>
        <w:r w:rsidRPr="003B4B8F">
          <w:rPr>
            <w:rStyle w:val="Hyperlink"/>
            <w:lang w:eastAsia="ja-JP"/>
          </w:rPr>
          <w:t>nitens</w:t>
        </w:r>
        <w:proofErr w:type="spellEnd"/>
        <w:r w:rsidRPr="003B4B8F">
          <w:rPr>
            <w:rStyle w:val="Hyperlink"/>
            <w:lang w:eastAsia="ja-JP"/>
          </w:rPr>
          <w:t>.</w:t>
        </w:r>
      </w:hyperlink>
      <w:r>
        <w:rPr>
          <w:lang w:eastAsia="ja-JP"/>
        </w:rPr>
        <w:t xml:space="preserve"> Forest Ecology and Management 176(1), pp. 585–594.</w:t>
      </w:r>
    </w:p>
    <w:p w14:paraId="1AFC4901" w14:textId="47475B51" w:rsidR="003B4B8F" w:rsidRDefault="000A11DD" w:rsidP="000A11DD">
      <w:pPr>
        <w:rPr>
          <w:lang w:eastAsia="ja-JP"/>
        </w:rPr>
      </w:pPr>
      <w:r>
        <w:rPr>
          <w:lang w:eastAsia="ja-JP"/>
        </w:rPr>
        <w:t>McCallum, H</w:t>
      </w:r>
      <w:r w:rsidR="00CC3B25">
        <w:rPr>
          <w:lang w:eastAsia="ja-JP"/>
        </w:rPr>
        <w:t>,</w:t>
      </w:r>
      <w:r>
        <w:rPr>
          <w:lang w:eastAsia="ja-JP"/>
        </w:rPr>
        <w:t xml:space="preserve"> </w:t>
      </w:r>
      <w:proofErr w:type="spellStart"/>
      <w:r>
        <w:rPr>
          <w:lang w:eastAsia="ja-JP"/>
        </w:rPr>
        <w:t>Kerlin</w:t>
      </w:r>
      <w:proofErr w:type="spellEnd"/>
      <w:r>
        <w:rPr>
          <w:lang w:eastAsia="ja-JP"/>
        </w:rPr>
        <w:t>, DH</w:t>
      </w:r>
      <w:r w:rsidR="00CC3B25">
        <w:rPr>
          <w:lang w:eastAsia="ja-JP"/>
        </w:rPr>
        <w:t>,</w:t>
      </w:r>
      <w:r>
        <w:rPr>
          <w:lang w:eastAsia="ja-JP"/>
        </w:rPr>
        <w:t xml:space="preserve"> Ellis, W</w:t>
      </w:r>
      <w:r w:rsidR="00CC3B25">
        <w:rPr>
          <w:lang w:eastAsia="ja-JP"/>
        </w:rPr>
        <w:t>,</w:t>
      </w:r>
      <w:r>
        <w:rPr>
          <w:lang w:eastAsia="ja-JP"/>
        </w:rPr>
        <w:t xml:space="preserve"> et al. 2017</w:t>
      </w:r>
      <w:r w:rsidR="004E68C1">
        <w:rPr>
          <w:lang w:eastAsia="ja-JP"/>
        </w:rPr>
        <w:t>,</w:t>
      </w:r>
      <w:r>
        <w:rPr>
          <w:lang w:eastAsia="ja-JP"/>
        </w:rPr>
        <w:t xml:space="preserve"> </w:t>
      </w:r>
      <w:hyperlink r:id="rId147" w:history="1">
        <w:r w:rsidRPr="003B4B8F">
          <w:rPr>
            <w:rStyle w:val="Hyperlink"/>
            <w:lang w:eastAsia="ja-JP"/>
          </w:rPr>
          <w:t>Assessing the signiﬁcance of endemic disease in conservation—koalas, chlamydia, and koala retrovirus as a case study</w:t>
        </w:r>
      </w:hyperlink>
      <w:r>
        <w:rPr>
          <w:lang w:eastAsia="ja-JP"/>
        </w:rPr>
        <w:t>. Conservation Letters 11(4), p. e12425.</w:t>
      </w:r>
    </w:p>
    <w:p w14:paraId="07896AFC" w14:textId="178713E9" w:rsidR="003B4B8F" w:rsidRDefault="000A11DD" w:rsidP="000A11DD">
      <w:pPr>
        <w:rPr>
          <w:lang w:eastAsia="ja-JP"/>
        </w:rPr>
      </w:pPr>
      <w:r>
        <w:rPr>
          <w:lang w:eastAsia="ja-JP"/>
        </w:rPr>
        <w:t>McGregor, DC</w:t>
      </w:r>
      <w:r w:rsidR="00CC3B25">
        <w:rPr>
          <w:lang w:eastAsia="ja-JP"/>
        </w:rPr>
        <w:t>,</w:t>
      </w:r>
      <w:r>
        <w:rPr>
          <w:lang w:eastAsia="ja-JP"/>
        </w:rPr>
        <w:t xml:space="preserve"> Kerr, SE and </w:t>
      </w:r>
      <w:proofErr w:type="spellStart"/>
      <w:r>
        <w:rPr>
          <w:lang w:eastAsia="ja-JP"/>
        </w:rPr>
        <w:t>Krockenberger</w:t>
      </w:r>
      <w:proofErr w:type="spellEnd"/>
      <w:r>
        <w:rPr>
          <w:lang w:eastAsia="ja-JP"/>
        </w:rPr>
        <w:t>, AK 2013</w:t>
      </w:r>
      <w:r w:rsidR="004E68C1">
        <w:rPr>
          <w:lang w:eastAsia="ja-JP"/>
        </w:rPr>
        <w:t>,</w:t>
      </w:r>
      <w:r>
        <w:rPr>
          <w:lang w:eastAsia="ja-JP"/>
        </w:rPr>
        <w:t xml:space="preserve"> </w:t>
      </w:r>
      <w:hyperlink r:id="rId148" w:history="1">
        <w:r w:rsidRPr="003B4B8F">
          <w:rPr>
            <w:rStyle w:val="Hyperlink"/>
            <w:lang w:eastAsia="ja-JP"/>
          </w:rPr>
          <w:t xml:space="preserve">The Distribution and Abundance of an Island Population of Koalas (Phascolarctos cinereus) in the Far North of Their Geographic </w:t>
        </w:r>
        <w:proofErr w:type="spellStart"/>
        <w:r w:rsidRPr="003B4B8F">
          <w:rPr>
            <w:rStyle w:val="Hyperlink"/>
            <w:lang w:eastAsia="ja-JP"/>
          </w:rPr>
          <w:t>Range</w:t>
        </w:r>
      </w:hyperlink>
      <w:r w:rsidR="003B4B8F">
        <w:rPr>
          <w:lang w:eastAsia="ja-JP"/>
        </w:rPr>
        <w:t>v</w:t>
      </w:r>
      <w:proofErr w:type="spellEnd"/>
      <w:r>
        <w:rPr>
          <w:lang w:eastAsia="ja-JP"/>
        </w:rPr>
        <w:t xml:space="preserve">. </w:t>
      </w:r>
      <w:proofErr w:type="spellStart"/>
      <w:r>
        <w:rPr>
          <w:lang w:eastAsia="ja-JP"/>
        </w:rPr>
        <w:t>PLoS</w:t>
      </w:r>
      <w:proofErr w:type="spellEnd"/>
      <w:r>
        <w:rPr>
          <w:lang w:eastAsia="ja-JP"/>
        </w:rPr>
        <w:t xml:space="preserve"> ONE 8(3), p. e59713.</w:t>
      </w:r>
    </w:p>
    <w:p w14:paraId="29F43632" w14:textId="3413912F" w:rsidR="003B4B8F" w:rsidRDefault="000A11DD" w:rsidP="000A11DD">
      <w:pPr>
        <w:rPr>
          <w:lang w:eastAsia="ja-JP"/>
        </w:rPr>
      </w:pPr>
      <w:r>
        <w:rPr>
          <w:lang w:eastAsia="ja-JP"/>
        </w:rPr>
        <w:t>Melzer, A 1995</w:t>
      </w:r>
      <w:r w:rsidR="004E68C1">
        <w:rPr>
          <w:lang w:eastAsia="ja-JP"/>
        </w:rPr>
        <w:t>,</w:t>
      </w:r>
      <w:r>
        <w:rPr>
          <w:lang w:eastAsia="ja-JP"/>
        </w:rPr>
        <w:t xml:space="preserve"> </w:t>
      </w:r>
      <w:hyperlink r:id="rId149" w:history="1">
        <w:r w:rsidRPr="003B4B8F">
          <w:rPr>
            <w:rStyle w:val="Hyperlink"/>
            <w:lang w:eastAsia="ja-JP"/>
          </w:rPr>
          <w:t>Aspects of the ecology of the koala, Phascolarctos cinereus (</w:t>
        </w:r>
        <w:proofErr w:type="spellStart"/>
        <w:r w:rsidRPr="003B4B8F">
          <w:rPr>
            <w:rStyle w:val="Hyperlink"/>
            <w:lang w:eastAsia="ja-JP"/>
          </w:rPr>
          <w:t>Goldfuss</w:t>
        </w:r>
        <w:proofErr w:type="spellEnd"/>
        <w:r w:rsidRPr="003B4B8F">
          <w:rPr>
            <w:rStyle w:val="Hyperlink"/>
            <w:lang w:eastAsia="ja-JP"/>
          </w:rPr>
          <w:t>, 1817), in the sub-humid woodlands of central Queensland</w:t>
        </w:r>
      </w:hyperlink>
      <w:r>
        <w:rPr>
          <w:lang w:eastAsia="ja-JP"/>
        </w:rPr>
        <w:t>. PhD thesis. The University of Queensland, St Lucia, Queensland.</w:t>
      </w:r>
    </w:p>
    <w:p w14:paraId="1373A1CA" w14:textId="6DB5931C" w:rsidR="003B4B8F" w:rsidRDefault="000A11DD" w:rsidP="000A11DD">
      <w:pPr>
        <w:rPr>
          <w:lang w:eastAsia="ja-JP"/>
        </w:rPr>
      </w:pPr>
      <w:r>
        <w:rPr>
          <w:lang w:eastAsia="ja-JP"/>
        </w:rPr>
        <w:t>Melzer, A</w:t>
      </w:r>
      <w:r w:rsidR="00CC3B25">
        <w:rPr>
          <w:lang w:eastAsia="ja-JP"/>
        </w:rPr>
        <w:t>,</w:t>
      </w:r>
      <w:r>
        <w:rPr>
          <w:lang w:eastAsia="ja-JP"/>
        </w:rPr>
        <w:t xml:space="preserve"> Carrick, F</w:t>
      </w:r>
      <w:r w:rsidR="00CC3B25">
        <w:rPr>
          <w:lang w:eastAsia="ja-JP"/>
        </w:rPr>
        <w:t>,</w:t>
      </w:r>
      <w:r>
        <w:rPr>
          <w:lang w:eastAsia="ja-JP"/>
        </w:rPr>
        <w:t xml:space="preserve"> </w:t>
      </w:r>
      <w:proofErr w:type="spellStart"/>
      <w:r>
        <w:rPr>
          <w:lang w:eastAsia="ja-JP"/>
        </w:rPr>
        <w:t>Menkhorst</w:t>
      </w:r>
      <w:proofErr w:type="spellEnd"/>
      <w:r>
        <w:rPr>
          <w:lang w:eastAsia="ja-JP"/>
        </w:rPr>
        <w:t>, P</w:t>
      </w:r>
      <w:r w:rsidR="00CC3B25">
        <w:rPr>
          <w:lang w:eastAsia="ja-JP"/>
        </w:rPr>
        <w:t>,</w:t>
      </w:r>
      <w:r>
        <w:rPr>
          <w:lang w:eastAsia="ja-JP"/>
        </w:rPr>
        <w:t xml:space="preserve"> et al. 2000</w:t>
      </w:r>
      <w:r w:rsidR="004E68C1">
        <w:rPr>
          <w:lang w:eastAsia="ja-JP"/>
        </w:rPr>
        <w:t>,</w:t>
      </w:r>
      <w:r>
        <w:rPr>
          <w:lang w:eastAsia="ja-JP"/>
        </w:rPr>
        <w:t xml:space="preserve"> </w:t>
      </w:r>
      <w:hyperlink r:id="rId150" w:history="1">
        <w:r w:rsidRPr="003B4B8F">
          <w:rPr>
            <w:rStyle w:val="Hyperlink"/>
            <w:lang w:eastAsia="ja-JP"/>
          </w:rPr>
          <w:t>Overview, Critical Assessment, and Conservation Implications of Koala Distribution and Abundance.</w:t>
        </w:r>
      </w:hyperlink>
      <w:r>
        <w:rPr>
          <w:lang w:eastAsia="ja-JP"/>
        </w:rPr>
        <w:t xml:space="preserve"> Conservation biology 14(3), pp. 619–628.</w:t>
      </w:r>
    </w:p>
    <w:p w14:paraId="5E896F1D" w14:textId="6E99BCA6" w:rsidR="000A11DD" w:rsidRDefault="000A11DD" w:rsidP="000A11DD">
      <w:pPr>
        <w:rPr>
          <w:lang w:eastAsia="ja-JP"/>
        </w:rPr>
      </w:pPr>
      <w:r>
        <w:rPr>
          <w:lang w:eastAsia="ja-JP"/>
        </w:rPr>
        <w:t>Melzer, A. and Lamb, D 1994</w:t>
      </w:r>
      <w:r w:rsidR="004E68C1">
        <w:rPr>
          <w:lang w:eastAsia="ja-JP"/>
        </w:rPr>
        <w:t>,</w:t>
      </w:r>
      <w:r>
        <w:rPr>
          <w:lang w:eastAsia="ja-JP"/>
        </w:rPr>
        <w:t xml:space="preserve"> Low density populations of the koala (Phascolarctos cinereus) in Central Queensland. Proceedings of the Royal Society of Queensland 104, pp. 89–93.</w:t>
      </w:r>
    </w:p>
    <w:p w14:paraId="30CC9D90" w14:textId="69D98D9C" w:rsidR="003B4B8F" w:rsidRDefault="000A11DD" w:rsidP="000A11DD">
      <w:pPr>
        <w:rPr>
          <w:lang w:eastAsia="ja-JP"/>
        </w:rPr>
      </w:pPr>
      <w:r>
        <w:rPr>
          <w:lang w:eastAsia="ja-JP"/>
        </w:rPr>
        <w:lastRenderedPageBreak/>
        <w:t>Mitchell, DL</w:t>
      </w:r>
      <w:r w:rsidR="00CC3B25">
        <w:rPr>
          <w:lang w:eastAsia="ja-JP"/>
        </w:rPr>
        <w:t>,</w:t>
      </w:r>
      <w:r>
        <w:rPr>
          <w:lang w:eastAsia="ja-JP"/>
        </w:rPr>
        <w:t xml:space="preserve"> Soto-</w:t>
      </w:r>
      <w:proofErr w:type="spellStart"/>
      <w:r>
        <w:rPr>
          <w:lang w:eastAsia="ja-JP"/>
        </w:rPr>
        <w:t>Berelov</w:t>
      </w:r>
      <w:proofErr w:type="spellEnd"/>
      <w:r>
        <w:rPr>
          <w:lang w:eastAsia="ja-JP"/>
        </w:rPr>
        <w:t>, M</w:t>
      </w:r>
      <w:r w:rsidR="00CC3B25">
        <w:rPr>
          <w:lang w:eastAsia="ja-JP"/>
        </w:rPr>
        <w:t>,</w:t>
      </w:r>
      <w:r>
        <w:rPr>
          <w:lang w:eastAsia="ja-JP"/>
        </w:rPr>
        <w:t xml:space="preserve"> Langford, WT</w:t>
      </w:r>
      <w:r w:rsidR="00CC3B25">
        <w:rPr>
          <w:lang w:eastAsia="ja-JP"/>
        </w:rPr>
        <w:t>,</w:t>
      </w:r>
      <w:r>
        <w:rPr>
          <w:lang w:eastAsia="ja-JP"/>
        </w:rPr>
        <w:t xml:space="preserve"> et al. 2021</w:t>
      </w:r>
      <w:r w:rsidR="004E68C1">
        <w:rPr>
          <w:lang w:eastAsia="ja-JP"/>
        </w:rPr>
        <w:t>,</w:t>
      </w:r>
      <w:r>
        <w:rPr>
          <w:lang w:eastAsia="ja-JP"/>
        </w:rPr>
        <w:t xml:space="preserve"> </w:t>
      </w:r>
      <w:hyperlink r:id="rId151" w:history="1">
        <w:r w:rsidRPr="003B4B8F">
          <w:rPr>
            <w:rStyle w:val="Hyperlink"/>
            <w:lang w:eastAsia="ja-JP"/>
          </w:rPr>
          <w:t>Factors confounding koala habitat mapping at multiple decision-making scales</w:t>
        </w:r>
      </w:hyperlink>
      <w:r>
        <w:rPr>
          <w:lang w:eastAsia="ja-JP"/>
        </w:rPr>
        <w:t>. Ecological Management &amp; Restoration 22(2), pp. 171–182.</w:t>
      </w:r>
    </w:p>
    <w:p w14:paraId="7F6DC7DF" w14:textId="0E35BF3F" w:rsidR="000A11DD" w:rsidRDefault="000A11DD" w:rsidP="000A11DD">
      <w:pPr>
        <w:rPr>
          <w:lang w:eastAsia="ja-JP"/>
        </w:rPr>
      </w:pPr>
      <w:r>
        <w:rPr>
          <w:lang w:eastAsia="ja-JP"/>
        </w:rPr>
        <w:t>Mitchell, P 1990</w:t>
      </w:r>
      <w:r w:rsidR="004E68C1">
        <w:rPr>
          <w:lang w:eastAsia="ja-JP"/>
        </w:rPr>
        <w:t>,</w:t>
      </w:r>
      <w:r>
        <w:rPr>
          <w:lang w:eastAsia="ja-JP"/>
        </w:rPr>
        <w:t xml:space="preserve"> Social behaviour and communication of koalas. In: Lee, A. K</w:t>
      </w:r>
      <w:r w:rsidR="00CC3B25">
        <w:rPr>
          <w:lang w:eastAsia="ja-JP"/>
        </w:rPr>
        <w:t>,</w:t>
      </w:r>
      <w:r>
        <w:rPr>
          <w:lang w:eastAsia="ja-JP"/>
        </w:rPr>
        <w:t xml:space="preserve"> </w:t>
      </w:r>
      <w:proofErr w:type="spellStart"/>
      <w:r>
        <w:rPr>
          <w:lang w:eastAsia="ja-JP"/>
        </w:rPr>
        <w:t>Handasyde</w:t>
      </w:r>
      <w:proofErr w:type="spellEnd"/>
      <w:r>
        <w:rPr>
          <w:lang w:eastAsia="ja-JP"/>
        </w:rPr>
        <w:t>, K. A</w:t>
      </w:r>
      <w:r w:rsidR="00CC3B25">
        <w:rPr>
          <w:lang w:eastAsia="ja-JP"/>
        </w:rPr>
        <w:t>,</w:t>
      </w:r>
      <w:r>
        <w:rPr>
          <w:lang w:eastAsia="ja-JP"/>
        </w:rPr>
        <w:t xml:space="preserve"> </w:t>
      </w:r>
      <w:proofErr w:type="spellStart"/>
      <w:r>
        <w:rPr>
          <w:lang w:eastAsia="ja-JP"/>
        </w:rPr>
        <w:t>Sanson</w:t>
      </w:r>
      <w:proofErr w:type="spellEnd"/>
      <w:r>
        <w:rPr>
          <w:lang w:eastAsia="ja-JP"/>
        </w:rPr>
        <w:t>, G.D</w:t>
      </w:r>
      <w:r w:rsidR="00CC3B25">
        <w:rPr>
          <w:lang w:eastAsia="ja-JP"/>
        </w:rPr>
        <w:t>,</w:t>
      </w:r>
      <w:r>
        <w:rPr>
          <w:lang w:eastAsia="ja-JP"/>
        </w:rPr>
        <w:t xml:space="preserve"> (World Koala Research Organisation PTY. LTD.) ed. Biology of the Koala. Chipping Norton, New South Wales: Surrey Beatty &amp; Sons Pty Limited, pp. 151–170.</w:t>
      </w:r>
    </w:p>
    <w:p w14:paraId="043B45B0" w14:textId="5A1A7E00" w:rsidR="003B4B8F" w:rsidRDefault="000A11DD" w:rsidP="000A11DD">
      <w:pPr>
        <w:rPr>
          <w:lang w:eastAsia="ja-JP"/>
        </w:rPr>
      </w:pPr>
      <w:r>
        <w:rPr>
          <w:lang w:eastAsia="ja-JP"/>
        </w:rPr>
        <w:t>Moore, BD and Foley, WJ 2000</w:t>
      </w:r>
      <w:r w:rsidR="004E68C1">
        <w:rPr>
          <w:lang w:eastAsia="ja-JP"/>
        </w:rPr>
        <w:t>,</w:t>
      </w:r>
      <w:r>
        <w:rPr>
          <w:lang w:eastAsia="ja-JP"/>
        </w:rPr>
        <w:t xml:space="preserve"> </w:t>
      </w:r>
      <w:hyperlink r:id="rId152" w:history="1">
        <w:r w:rsidRPr="003B4B8F">
          <w:rPr>
            <w:rStyle w:val="Hyperlink"/>
            <w:lang w:eastAsia="ja-JP"/>
          </w:rPr>
          <w:t>A review of feeding and diet selection in koalas (Phascolarctos cinereus)</w:t>
        </w:r>
      </w:hyperlink>
      <w:r>
        <w:rPr>
          <w:lang w:eastAsia="ja-JP"/>
        </w:rPr>
        <w:t>. Australian Journal of Zoology 48(3), pp. 317–333.</w:t>
      </w:r>
    </w:p>
    <w:p w14:paraId="1A6A5E51" w14:textId="4560A828" w:rsidR="003B4B8F" w:rsidRDefault="004E68C1" w:rsidP="000A11DD">
      <w:pPr>
        <w:rPr>
          <w:lang w:eastAsia="ja-JP"/>
        </w:rPr>
      </w:pPr>
      <w:r>
        <w:rPr>
          <w:lang w:eastAsia="ja-JP"/>
        </w:rPr>
        <w:t xml:space="preserve">Moore, BD and Foley, WJ </w:t>
      </w:r>
      <w:r w:rsidR="000A11DD">
        <w:rPr>
          <w:lang w:eastAsia="ja-JP"/>
        </w:rPr>
        <w:t>2005</w:t>
      </w:r>
      <w:r>
        <w:rPr>
          <w:lang w:eastAsia="ja-JP"/>
        </w:rPr>
        <w:t>,</w:t>
      </w:r>
      <w:r w:rsidR="000A11DD">
        <w:rPr>
          <w:lang w:eastAsia="ja-JP"/>
        </w:rPr>
        <w:t xml:space="preserve"> Tr</w:t>
      </w:r>
      <w:hyperlink r:id="rId153" w:history="1">
        <w:r w:rsidR="000A11DD" w:rsidRPr="003B4B8F">
          <w:rPr>
            <w:rStyle w:val="Hyperlink"/>
            <w:lang w:eastAsia="ja-JP"/>
          </w:rPr>
          <w:t>ee use by koalas in a chemically complex landscape</w:t>
        </w:r>
      </w:hyperlink>
      <w:r w:rsidR="000A11DD">
        <w:rPr>
          <w:lang w:eastAsia="ja-JP"/>
        </w:rPr>
        <w:t>. Nature 435(7041), pp. 488–490.</w:t>
      </w:r>
    </w:p>
    <w:p w14:paraId="3BE870E8" w14:textId="281FDE6D" w:rsidR="003B4B8F" w:rsidRDefault="000A11DD" w:rsidP="000A11DD">
      <w:pPr>
        <w:rPr>
          <w:lang w:eastAsia="ja-JP"/>
        </w:rPr>
      </w:pPr>
      <w:r>
        <w:rPr>
          <w:lang w:eastAsia="ja-JP"/>
        </w:rPr>
        <w:t xml:space="preserve">Moore, </w:t>
      </w:r>
      <w:r w:rsidR="004E68C1">
        <w:rPr>
          <w:lang w:eastAsia="ja-JP"/>
        </w:rPr>
        <w:t>BD</w:t>
      </w:r>
      <w:r w:rsidR="00CC3B25">
        <w:rPr>
          <w:lang w:eastAsia="ja-JP"/>
        </w:rPr>
        <w:t>,</w:t>
      </w:r>
      <w:r>
        <w:rPr>
          <w:lang w:eastAsia="ja-JP"/>
        </w:rPr>
        <w:t xml:space="preserve"> Foley, </w:t>
      </w:r>
      <w:r w:rsidR="004E68C1">
        <w:rPr>
          <w:lang w:eastAsia="ja-JP"/>
        </w:rPr>
        <w:t>WJ</w:t>
      </w:r>
      <w:r w:rsidR="00CC3B25">
        <w:rPr>
          <w:lang w:eastAsia="ja-JP"/>
        </w:rPr>
        <w:t>,</w:t>
      </w:r>
      <w:r>
        <w:rPr>
          <w:lang w:eastAsia="ja-JP"/>
        </w:rPr>
        <w:t xml:space="preserve"> Wallis, </w:t>
      </w:r>
      <w:r w:rsidR="004E68C1">
        <w:rPr>
          <w:lang w:eastAsia="ja-JP"/>
        </w:rPr>
        <w:t>IR</w:t>
      </w:r>
      <w:r w:rsidR="00CC3B25">
        <w:rPr>
          <w:lang w:eastAsia="ja-JP"/>
        </w:rPr>
        <w:t>,</w:t>
      </w:r>
      <w:r>
        <w:rPr>
          <w:lang w:eastAsia="ja-JP"/>
        </w:rPr>
        <w:t xml:space="preserve"> et al. 2005</w:t>
      </w:r>
      <w:r w:rsidR="004E68C1">
        <w:rPr>
          <w:lang w:eastAsia="ja-JP"/>
        </w:rPr>
        <w:t>,</w:t>
      </w:r>
      <w:r>
        <w:rPr>
          <w:lang w:eastAsia="ja-JP"/>
        </w:rPr>
        <w:t xml:space="preserve"> </w:t>
      </w:r>
      <w:hyperlink r:id="rId154" w:history="1">
        <w:r w:rsidRPr="003B4B8F">
          <w:rPr>
            <w:rStyle w:val="Hyperlink"/>
            <w:lang w:eastAsia="ja-JP"/>
          </w:rPr>
          <w:t>Eucalyptus foliar chemistry explains selective feeding by koalas</w:t>
        </w:r>
      </w:hyperlink>
      <w:r>
        <w:rPr>
          <w:lang w:eastAsia="ja-JP"/>
        </w:rPr>
        <w:t>. Biology Letters 1(1), pp. 64–67.</w:t>
      </w:r>
    </w:p>
    <w:p w14:paraId="361169F3" w14:textId="69A4B18B" w:rsidR="003B4B8F" w:rsidRDefault="000A11DD" w:rsidP="000A11DD">
      <w:pPr>
        <w:rPr>
          <w:lang w:eastAsia="ja-JP"/>
        </w:rPr>
      </w:pPr>
      <w:r>
        <w:rPr>
          <w:lang w:eastAsia="ja-JP"/>
        </w:rPr>
        <w:t xml:space="preserve">Moore, </w:t>
      </w:r>
      <w:r w:rsidR="004E68C1">
        <w:rPr>
          <w:lang w:eastAsia="ja-JP"/>
        </w:rPr>
        <w:t>BD</w:t>
      </w:r>
      <w:r w:rsidR="00CC3B25">
        <w:rPr>
          <w:lang w:eastAsia="ja-JP"/>
        </w:rPr>
        <w:t>,</w:t>
      </w:r>
      <w:r>
        <w:rPr>
          <w:lang w:eastAsia="ja-JP"/>
        </w:rPr>
        <w:t xml:space="preserve"> Lawler, </w:t>
      </w:r>
      <w:r w:rsidR="004E68C1">
        <w:rPr>
          <w:lang w:eastAsia="ja-JP"/>
        </w:rPr>
        <w:t>IR</w:t>
      </w:r>
      <w:r w:rsidR="00CC3B25">
        <w:rPr>
          <w:lang w:eastAsia="ja-JP"/>
        </w:rPr>
        <w:t>,</w:t>
      </w:r>
      <w:r>
        <w:rPr>
          <w:lang w:eastAsia="ja-JP"/>
        </w:rPr>
        <w:t xml:space="preserve"> Wallis, </w:t>
      </w:r>
      <w:r w:rsidR="004E68C1">
        <w:rPr>
          <w:lang w:eastAsia="ja-JP"/>
        </w:rPr>
        <w:t>IR</w:t>
      </w:r>
      <w:r w:rsidR="00CC3B25">
        <w:rPr>
          <w:lang w:eastAsia="ja-JP"/>
        </w:rPr>
        <w:t>,</w:t>
      </w:r>
      <w:r>
        <w:rPr>
          <w:lang w:eastAsia="ja-JP"/>
        </w:rPr>
        <w:t xml:space="preserve"> et al. 2010</w:t>
      </w:r>
      <w:r w:rsidR="004E68C1">
        <w:rPr>
          <w:lang w:eastAsia="ja-JP"/>
        </w:rPr>
        <w:t>,</w:t>
      </w:r>
      <w:r>
        <w:rPr>
          <w:lang w:eastAsia="ja-JP"/>
        </w:rPr>
        <w:t xml:space="preserve"> </w:t>
      </w:r>
      <w:hyperlink r:id="rId155" w:history="1">
        <w:r w:rsidRPr="003B4B8F">
          <w:rPr>
            <w:rStyle w:val="Hyperlink"/>
            <w:lang w:eastAsia="ja-JP"/>
          </w:rPr>
          <w:t>Palatability mapping: A koala’s eye view of spatial variation in habitat quality</w:t>
        </w:r>
      </w:hyperlink>
      <w:r>
        <w:rPr>
          <w:lang w:eastAsia="ja-JP"/>
        </w:rPr>
        <w:t>. Ecology 91(11), pp. 3165–3176.</w:t>
      </w:r>
    </w:p>
    <w:p w14:paraId="46D803BB" w14:textId="6E3C194E" w:rsidR="003B4B8F" w:rsidRDefault="000A11DD" w:rsidP="000A11DD">
      <w:pPr>
        <w:rPr>
          <w:lang w:eastAsia="ja-JP"/>
        </w:rPr>
      </w:pPr>
      <w:r>
        <w:rPr>
          <w:lang w:eastAsia="ja-JP"/>
        </w:rPr>
        <w:t xml:space="preserve">Moore, </w:t>
      </w:r>
      <w:r w:rsidR="004E68C1">
        <w:rPr>
          <w:lang w:eastAsia="ja-JP"/>
        </w:rPr>
        <w:t>BD</w:t>
      </w:r>
      <w:r w:rsidR="00CC3B25">
        <w:rPr>
          <w:lang w:eastAsia="ja-JP"/>
        </w:rPr>
        <w:t>,</w:t>
      </w:r>
      <w:r>
        <w:rPr>
          <w:lang w:eastAsia="ja-JP"/>
        </w:rPr>
        <w:t xml:space="preserve"> Wallis, </w:t>
      </w:r>
      <w:r w:rsidR="004E68C1">
        <w:rPr>
          <w:lang w:eastAsia="ja-JP"/>
        </w:rPr>
        <w:t>IR</w:t>
      </w:r>
      <w:r w:rsidR="00CC3B25">
        <w:rPr>
          <w:lang w:eastAsia="ja-JP"/>
        </w:rPr>
        <w:t>,</w:t>
      </w:r>
      <w:r>
        <w:rPr>
          <w:lang w:eastAsia="ja-JP"/>
        </w:rPr>
        <w:t xml:space="preserve"> Marsh, </w:t>
      </w:r>
      <w:r w:rsidR="004E68C1">
        <w:rPr>
          <w:lang w:eastAsia="ja-JP"/>
        </w:rPr>
        <w:t>KJ</w:t>
      </w:r>
      <w:r w:rsidR="00CC3B25">
        <w:rPr>
          <w:lang w:eastAsia="ja-JP"/>
        </w:rPr>
        <w:t>,</w:t>
      </w:r>
      <w:r>
        <w:rPr>
          <w:lang w:eastAsia="ja-JP"/>
        </w:rPr>
        <w:t xml:space="preserve"> et al. 2004a</w:t>
      </w:r>
      <w:r w:rsidR="004E68C1">
        <w:rPr>
          <w:lang w:eastAsia="ja-JP"/>
        </w:rPr>
        <w:t>,</w:t>
      </w:r>
      <w:r>
        <w:rPr>
          <w:lang w:eastAsia="ja-JP"/>
        </w:rPr>
        <w:t xml:space="preserve"> </w:t>
      </w:r>
      <w:hyperlink r:id="rId156" w:history="1">
        <w:r w:rsidRPr="003B4B8F">
          <w:rPr>
            <w:rStyle w:val="Hyperlink"/>
            <w:lang w:eastAsia="ja-JP"/>
          </w:rPr>
          <w:t>The role of nutrition in the conservation of the marsupial folivores of eucalypt forests</w:t>
        </w:r>
      </w:hyperlink>
      <w:r>
        <w:rPr>
          <w:lang w:eastAsia="ja-JP"/>
        </w:rPr>
        <w:t xml:space="preserve">. In: </w:t>
      </w:r>
      <w:proofErr w:type="spellStart"/>
      <w:r>
        <w:rPr>
          <w:lang w:eastAsia="ja-JP"/>
        </w:rPr>
        <w:t>Lunney</w:t>
      </w:r>
      <w:proofErr w:type="spellEnd"/>
      <w:r>
        <w:rPr>
          <w:lang w:eastAsia="ja-JP"/>
        </w:rPr>
        <w:t>, D. ed. Conservation of Australia’s Forest Fauna. Mosman, N.S.W: Royal Zoological Society of New South Wales, pp. 549–575.</w:t>
      </w:r>
    </w:p>
    <w:p w14:paraId="7A4DE2BC" w14:textId="12A3B030" w:rsidR="003B4B8F" w:rsidRDefault="000A11DD" w:rsidP="000A11DD">
      <w:pPr>
        <w:rPr>
          <w:lang w:eastAsia="ja-JP"/>
        </w:rPr>
      </w:pPr>
      <w:r>
        <w:rPr>
          <w:lang w:eastAsia="ja-JP"/>
        </w:rPr>
        <w:t xml:space="preserve">Moore, </w:t>
      </w:r>
      <w:r w:rsidR="004E68C1">
        <w:rPr>
          <w:lang w:eastAsia="ja-JP"/>
        </w:rPr>
        <w:t>BD</w:t>
      </w:r>
      <w:r w:rsidR="00CC3B25">
        <w:rPr>
          <w:lang w:eastAsia="ja-JP"/>
        </w:rPr>
        <w:t>,</w:t>
      </w:r>
      <w:r>
        <w:rPr>
          <w:lang w:eastAsia="ja-JP"/>
        </w:rPr>
        <w:t xml:space="preserve"> Wallis, </w:t>
      </w:r>
      <w:r w:rsidR="004E68C1">
        <w:rPr>
          <w:lang w:eastAsia="ja-JP"/>
        </w:rPr>
        <w:t>IR</w:t>
      </w:r>
      <w:r w:rsidR="00CC3B25">
        <w:rPr>
          <w:lang w:eastAsia="ja-JP"/>
        </w:rPr>
        <w:t>,</w:t>
      </w:r>
      <w:r>
        <w:rPr>
          <w:lang w:eastAsia="ja-JP"/>
        </w:rPr>
        <w:t xml:space="preserve"> Wood, JT</w:t>
      </w:r>
      <w:r w:rsidR="00CC3B25">
        <w:rPr>
          <w:lang w:eastAsia="ja-JP"/>
        </w:rPr>
        <w:t>,</w:t>
      </w:r>
      <w:r>
        <w:rPr>
          <w:lang w:eastAsia="ja-JP"/>
        </w:rPr>
        <w:t xml:space="preserve"> et al. 2004b</w:t>
      </w:r>
      <w:r w:rsidR="004E68C1">
        <w:rPr>
          <w:lang w:eastAsia="ja-JP"/>
        </w:rPr>
        <w:t>,</w:t>
      </w:r>
      <w:r>
        <w:rPr>
          <w:lang w:eastAsia="ja-JP"/>
        </w:rPr>
        <w:t xml:space="preserve"> </w:t>
      </w:r>
      <w:hyperlink r:id="rId157" w:history="1">
        <w:r w:rsidRPr="003B4B8F">
          <w:rPr>
            <w:rStyle w:val="Hyperlink"/>
            <w:lang w:eastAsia="ja-JP"/>
          </w:rPr>
          <w:t xml:space="preserve">Foliar nutrition, site quality, and temperature influence foliar chemistry of tallowwood (Eucalyptus </w:t>
        </w:r>
        <w:proofErr w:type="spellStart"/>
        <w:r w:rsidRPr="003B4B8F">
          <w:rPr>
            <w:rStyle w:val="Hyperlink"/>
            <w:lang w:eastAsia="ja-JP"/>
          </w:rPr>
          <w:t>microcorys</w:t>
        </w:r>
        <w:proofErr w:type="spellEnd"/>
        <w:r w:rsidRPr="003B4B8F">
          <w:rPr>
            <w:rStyle w:val="Hyperlink"/>
            <w:lang w:eastAsia="ja-JP"/>
          </w:rPr>
          <w:t>).</w:t>
        </w:r>
      </w:hyperlink>
      <w:r>
        <w:rPr>
          <w:lang w:eastAsia="ja-JP"/>
        </w:rPr>
        <w:t xml:space="preserve"> Ecological Monographs 74(4), pp. 553–568.</w:t>
      </w:r>
    </w:p>
    <w:p w14:paraId="3A311FF2" w14:textId="2CAAD5D0" w:rsidR="003B4B8F" w:rsidRDefault="000A11DD" w:rsidP="000A11DD">
      <w:pPr>
        <w:rPr>
          <w:lang w:eastAsia="ja-JP"/>
        </w:rPr>
      </w:pPr>
      <w:proofErr w:type="spellStart"/>
      <w:r>
        <w:rPr>
          <w:lang w:eastAsia="ja-JP"/>
        </w:rPr>
        <w:t>Mossaz</w:t>
      </w:r>
      <w:proofErr w:type="spellEnd"/>
      <w:r>
        <w:rPr>
          <w:lang w:eastAsia="ja-JP"/>
        </w:rPr>
        <w:t>, A 2010</w:t>
      </w:r>
      <w:r w:rsidR="004E68C1">
        <w:rPr>
          <w:lang w:eastAsia="ja-JP"/>
        </w:rPr>
        <w:t>,</w:t>
      </w:r>
      <w:r>
        <w:rPr>
          <w:lang w:eastAsia="ja-JP"/>
        </w:rPr>
        <w:t xml:space="preserve"> </w:t>
      </w:r>
      <w:hyperlink r:id="rId158" w:history="1">
        <w:r w:rsidRPr="003B4B8F">
          <w:rPr>
            <w:rStyle w:val="Hyperlink"/>
            <w:lang w:eastAsia="ja-JP"/>
          </w:rPr>
          <w:t>Estimating low-density Koala Populations in Southeast Queensland: Comparing the spot assessment technique and distance sampling</w:t>
        </w:r>
      </w:hyperlink>
      <w:r>
        <w:rPr>
          <w:lang w:eastAsia="ja-JP"/>
        </w:rPr>
        <w:t>. PhD thesis. Griffith University, Gold Coast, Queensland.</w:t>
      </w:r>
    </w:p>
    <w:p w14:paraId="3FA2AC38" w14:textId="30D96521" w:rsidR="003B4B8F" w:rsidRDefault="000A11DD" w:rsidP="000A11DD">
      <w:pPr>
        <w:rPr>
          <w:lang w:eastAsia="ja-JP"/>
        </w:rPr>
      </w:pPr>
      <w:r>
        <w:rPr>
          <w:lang w:eastAsia="ja-JP"/>
        </w:rPr>
        <w:t>Narayan, EJ and Williams, M 2016</w:t>
      </w:r>
      <w:r w:rsidR="004E68C1">
        <w:rPr>
          <w:lang w:eastAsia="ja-JP"/>
        </w:rPr>
        <w:t>,</w:t>
      </w:r>
      <w:r>
        <w:rPr>
          <w:lang w:eastAsia="ja-JP"/>
        </w:rPr>
        <w:t xml:space="preserve"> </w:t>
      </w:r>
      <w:hyperlink r:id="rId159" w:history="1">
        <w:r w:rsidRPr="003B4B8F">
          <w:rPr>
            <w:rStyle w:val="Hyperlink"/>
            <w:lang w:eastAsia="ja-JP"/>
          </w:rPr>
          <w:t>Understanding the dynamics of physiological impacts of environmental stressors on Australian marsupials, focus on the koala (Phascolarctos cinereus)</w:t>
        </w:r>
      </w:hyperlink>
      <w:r>
        <w:rPr>
          <w:lang w:eastAsia="ja-JP"/>
        </w:rPr>
        <w:t>. BMC zoology 1(1), p. 1.</w:t>
      </w:r>
    </w:p>
    <w:p w14:paraId="3854859E" w14:textId="1F09714A" w:rsidR="003B4B8F" w:rsidRDefault="000A11DD" w:rsidP="000A11DD">
      <w:pPr>
        <w:rPr>
          <w:lang w:eastAsia="ja-JP"/>
        </w:rPr>
      </w:pPr>
      <w:r>
        <w:rPr>
          <w:lang w:eastAsia="ja-JP"/>
        </w:rPr>
        <w:t>Nolan, RH</w:t>
      </w:r>
      <w:r w:rsidR="00CC3B25">
        <w:rPr>
          <w:lang w:eastAsia="ja-JP"/>
        </w:rPr>
        <w:t>,</w:t>
      </w:r>
      <w:r>
        <w:rPr>
          <w:lang w:eastAsia="ja-JP"/>
        </w:rPr>
        <w:t xml:space="preserve"> </w:t>
      </w:r>
      <w:proofErr w:type="spellStart"/>
      <w:r>
        <w:rPr>
          <w:lang w:eastAsia="ja-JP"/>
        </w:rPr>
        <w:t>Gauthey</w:t>
      </w:r>
      <w:proofErr w:type="spellEnd"/>
      <w:r>
        <w:rPr>
          <w:lang w:eastAsia="ja-JP"/>
        </w:rPr>
        <w:t>, A</w:t>
      </w:r>
      <w:r w:rsidR="00CC3B25">
        <w:rPr>
          <w:lang w:eastAsia="ja-JP"/>
        </w:rPr>
        <w:t>,</w:t>
      </w:r>
      <w:r>
        <w:rPr>
          <w:lang w:eastAsia="ja-JP"/>
        </w:rPr>
        <w:t xml:space="preserve"> </w:t>
      </w:r>
      <w:proofErr w:type="spellStart"/>
      <w:r>
        <w:rPr>
          <w:lang w:eastAsia="ja-JP"/>
        </w:rPr>
        <w:t>Losso</w:t>
      </w:r>
      <w:proofErr w:type="spellEnd"/>
      <w:r>
        <w:rPr>
          <w:lang w:eastAsia="ja-JP"/>
        </w:rPr>
        <w:t>, A</w:t>
      </w:r>
      <w:r w:rsidR="00CC3B25">
        <w:rPr>
          <w:lang w:eastAsia="ja-JP"/>
        </w:rPr>
        <w:t>,</w:t>
      </w:r>
      <w:r>
        <w:rPr>
          <w:lang w:eastAsia="ja-JP"/>
        </w:rPr>
        <w:t xml:space="preserve"> et al. 2021</w:t>
      </w:r>
      <w:r w:rsidR="004E68C1">
        <w:rPr>
          <w:lang w:eastAsia="ja-JP"/>
        </w:rPr>
        <w:t>,</w:t>
      </w:r>
      <w:r>
        <w:rPr>
          <w:lang w:eastAsia="ja-JP"/>
        </w:rPr>
        <w:t xml:space="preserve"> </w:t>
      </w:r>
      <w:hyperlink r:id="rId160" w:history="1">
        <w:r w:rsidRPr="003B4B8F">
          <w:rPr>
            <w:rStyle w:val="Hyperlink"/>
            <w:lang w:eastAsia="ja-JP"/>
          </w:rPr>
          <w:t>Hydraulic failure and tree size linked with canopy die-back in eucalypt forest during extreme drought</w:t>
        </w:r>
      </w:hyperlink>
      <w:r>
        <w:rPr>
          <w:lang w:eastAsia="ja-JP"/>
        </w:rPr>
        <w:t>. New Phytologist 230(4), pp. 1354–1365.</w:t>
      </w:r>
    </w:p>
    <w:p w14:paraId="5E74B8D3" w14:textId="32487DC3" w:rsidR="000A11DD" w:rsidRDefault="000A11DD" w:rsidP="000A11DD">
      <w:pPr>
        <w:rPr>
          <w:lang w:eastAsia="ja-JP"/>
        </w:rPr>
      </w:pPr>
      <w:r>
        <w:rPr>
          <w:lang w:eastAsia="ja-JP"/>
        </w:rPr>
        <w:t>OEH 2014</w:t>
      </w:r>
      <w:r w:rsidR="004E68C1">
        <w:rPr>
          <w:lang w:eastAsia="ja-JP"/>
        </w:rPr>
        <w:t>,</w:t>
      </w:r>
      <w:r>
        <w:rPr>
          <w:lang w:eastAsia="ja-JP"/>
        </w:rPr>
        <w:t xml:space="preserve"> Koala Habitat Study Bellingen Shire Council Area. Report to Bellingen Shire Council. Office of Environment and Heritage, State of NSW Government. Sydney, NSW.</w:t>
      </w:r>
    </w:p>
    <w:p w14:paraId="175FD8BD" w14:textId="484BF69A" w:rsidR="003B4B8F" w:rsidRDefault="000A11DD" w:rsidP="000A11DD">
      <w:pPr>
        <w:rPr>
          <w:lang w:eastAsia="ja-JP"/>
        </w:rPr>
      </w:pPr>
      <w:r>
        <w:rPr>
          <w:lang w:eastAsia="ja-JP"/>
        </w:rPr>
        <w:t>OEH 2018</w:t>
      </w:r>
      <w:r w:rsidR="004E68C1">
        <w:rPr>
          <w:lang w:eastAsia="ja-JP"/>
        </w:rPr>
        <w:t>,</w:t>
      </w:r>
      <w:r>
        <w:rPr>
          <w:lang w:eastAsia="ja-JP"/>
        </w:rPr>
        <w:t xml:space="preserve"> </w:t>
      </w:r>
      <w:hyperlink r:id="rId161" w:history="1">
        <w:r w:rsidRPr="003B4B8F">
          <w:rPr>
            <w:rStyle w:val="Hyperlink"/>
            <w:lang w:eastAsia="ja-JP"/>
          </w:rPr>
          <w:t>A review of koala tree use across New South Wales</w:t>
        </w:r>
      </w:hyperlink>
      <w:r>
        <w:rPr>
          <w:lang w:eastAsia="ja-JP"/>
        </w:rPr>
        <w:t>. Office of Environment and Heritage, State of NSW Government. Sydney, NSW.</w:t>
      </w:r>
    </w:p>
    <w:p w14:paraId="5A513AF2" w14:textId="2540602B" w:rsidR="003B4B8F" w:rsidRDefault="000A11DD" w:rsidP="000A11DD">
      <w:pPr>
        <w:rPr>
          <w:lang w:eastAsia="ja-JP"/>
        </w:rPr>
      </w:pPr>
      <w:proofErr w:type="spellStart"/>
      <w:r>
        <w:rPr>
          <w:lang w:eastAsia="ja-JP"/>
        </w:rPr>
        <w:t>Osawa</w:t>
      </w:r>
      <w:proofErr w:type="spellEnd"/>
      <w:r>
        <w:rPr>
          <w:lang w:eastAsia="ja-JP"/>
        </w:rPr>
        <w:t>, R 1989</w:t>
      </w:r>
      <w:r w:rsidR="004E68C1">
        <w:rPr>
          <w:lang w:eastAsia="ja-JP"/>
        </w:rPr>
        <w:t>,</w:t>
      </w:r>
      <w:r>
        <w:rPr>
          <w:lang w:eastAsia="ja-JP"/>
        </w:rPr>
        <w:t xml:space="preserve"> </w:t>
      </w:r>
      <w:hyperlink r:id="rId162" w:history="1">
        <w:r w:rsidRPr="003B4B8F">
          <w:rPr>
            <w:rStyle w:val="Hyperlink"/>
            <w:lang w:eastAsia="ja-JP"/>
          </w:rPr>
          <w:t xml:space="preserve">Road-kills of the Swamp Wallaby, </w:t>
        </w:r>
        <w:proofErr w:type="spellStart"/>
        <w:r w:rsidRPr="003B4B8F">
          <w:rPr>
            <w:rStyle w:val="Hyperlink"/>
            <w:lang w:eastAsia="ja-JP"/>
          </w:rPr>
          <w:t>Wallabia</w:t>
        </w:r>
        <w:proofErr w:type="spellEnd"/>
        <w:r w:rsidRPr="003B4B8F">
          <w:rPr>
            <w:rStyle w:val="Hyperlink"/>
            <w:lang w:eastAsia="ja-JP"/>
          </w:rPr>
          <w:t xml:space="preserve"> </w:t>
        </w:r>
        <w:proofErr w:type="spellStart"/>
        <w:r w:rsidRPr="003B4B8F">
          <w:rPr>
            <w:rStyle w:val="Hyperlink"/>
            <w:lang w:eastAsia="ja-JP"/>
          </w:rPr>
          <w:t>bicolor</w:t>
        </w:r>
        <w:proofErr w:type="spellEnd"/>
        <w:r w:rsidRPr="003B4B8F">
          <w:rPr>
            <w:rStyle w:val="Hyperlink"/>
            <w:lang w:eastAsia="ja-JP"/>
          </w:rPr>
          <w:t>, on North Stradbroke Island, Southeast Queensland.</w:t>
        </w:r>
      </w:hyperlink>
      <w:r>
        <w:rPr>
          <w:lang w:eastAsia="ja-JP"/>
        </w:rPr>
        <w:t xml:space="preserve"> Wildlife Research 16(1), pp. 95–104.</w:t>
      </w:r>
    </w:p>
    <w:p w14:paraId="71F130A3" w14:textId="31B60C84" w:rsidR="003B4B8F" w:rsidRDefault="000A11DD" w:rsidP="000A11DD">
      <w:pPr>
        <w:rPr>
          <w:lang w:eastAsia="ja-JP"/>
        </w:rPr>
      </w:pPr>
      <w:proofErr w:type="spellStart"/>
      <w:r>
        <w:rPr>
          <w:lang w:eastAsia="ja-JP"/>
        </w:rPr>
        <w:t>Padovan</w:t>
      </w:r>
      <w:proofErr w:type="spellEnd"/>
      <w:r>
        <w:rPr>
          <w:lang w:eastAsia="ja-JP"/>
        </w:rPr>
        <w:t>, A</w:t>
      </w:r>
      <w:r w:rsidR="00CC3B25">
        <w:rPr>
          <w:lang w:eastAsia="ja-JP"/>
        </w:rPr>
        <w:t>,</w:t>
      </w:r>
      <w:r>
        <w:rPr>
          <w:lang w:eastAsia="ja-JP"/>
        </w:rPr>
        <w:t xml:space="preserve"> </w:t>
      </w:r>
      <w:proofErr w:type="spellStart"/>
      <w:r>
        <w:rPr>
          <w:lang w:eastAsia="ja-JP"/>
        </w:rPr>
        <w:t>Keszei</w:t>
      </w:r>
      <w:proofErr w:type="spellEnd"/>
      <w:r>
        <w:rPr>
          <w:lang w:eastAsia="ja-JP"/>
        </w:rPr>
        <w:t>, A</w:t>
      </w:r>
      <w:r w:rsidR="00CC3B25">
        <w:rPr>
          <w:lang w:eastAsia="ja-JP"/>
        </w:rPr>
        <w:t>,</w:t>
      </w:r>
      <w:r>
        <w:rPr>
          <w:lang w:eastAsia="ja-JP"/>
        </w:rPr>
        <w:t xml:space="preserve"> Foley, </w:t>
      </w:r>
      <w:r w:rsidR="004E68C1">
        <w:rPr>
          <w:lang w:eastAsia="ja-JP"/>
        </w:rPr>
        <w:t>WJ</w:t>
      </w:r>
      <w:r w:rsidR="00CC3B25">
        <w:rPr>
          <w:lang w:eastAsia="ja-JP"/>
        </w:rPr>
        <w:t>,</w:t>
      </w:r>
      <w:r>
        <w:rPr>
          <w:lang w:eastAsia="ja-JP"/>
        </w:rPr>
        <w:t xml:space="preserve"> et al. 2013</w:t>
      </w:r>
      <w:r w:rsidR="004E68C1">
        <w:rPr>
          <w:lang w:eastAsia="ja-JP"/>
        </w:rPr>
        <w:t>,</w:t>
      </w:r>
      <w:r>
        <w:rPr>
          <w:lang w:eastAsia="ja-JP"/>
        </w:rPr>
        <w:t xml:space="preserve"> </w:t>
      </w:r>
      <w:hyperlink r:id="rId163" w:history="1">
        <w:r w:rsidRPr="003B4B8F">
          <w:rPr>
            <w:rStyle w:val="Hyperlink"/>
            <w:lang w:eastAsia="ja-JP"/>
          </w:rPr>
          <w:t>Differences in gene expression within a striking phenotypic mosaic Eucalyptus tree that varies in susceptibility to herbivory</w:t>
        </w:r>
      </w:hyperlink>
      <w:r>
        <w:rPr>
          <w:lang w:eastAsia="ja-JP"/>
        </w:rPr>
        <w:t>. BMC plant biology 13(1), p. 29.</w:t>
      </w:r>
    </w:p>
    <w:p w14:paraId="22B7E1B7" w14:textId="590404C0" w:rsidR="000A11DD" w:rsidRDefault="000A11DD" w:rsidP="000A11DD">
      <w:pPr>
        <w:rPr>
          <w:lang w:eastAsia="ja-JP"/>
        </w:rPr>
      </w:pPr>
      <w:proofErr w:type="spellStart"/>
      <w:r>
        <w:rPr>
          <w:lang w:eastAsia="ja-JP"/>
        </w:rPr>
        <w:lastRenderedPageBreak/>
        <w:t>Pahl</w:t>
      </w:r>
      <w:proofErr w:type="spellEnd"/>
      <w:r>
        <w:rPr>
          <w:lang w:eastAsia="ja-JP"/>
        </w:rPr>
        <w:t>, LI and Hume, ID 1990</w:t>
      </w:r>
      <w:r w:rsidR="004E68C1">
        <w:rPr>
          <w:lang w:eastAsia="ja-JP"/>
        </w:rPr>
        <w:t>,</w:t>
      </w:r>
      <w:r>
        <w:rPr>
          <w:lang w:eastAsia="ja-JP"/>
        </w:rPr>
        <w:t xml:space="preserve"> Preferences for </w:t>
      </w:r>
      <w:r w:rsidRPr="00F921E7">
        <w:rPr>
          <w:rStyle w:val="Emphasis"/>
          <w:lang w:eastAsia="ja-JP"/>
        </w:rPr>
        <w:t>Eucalyptus</w:t>
      </w:r>
      <w:r>
        <w:rPr>
          <w:lang w:eastAsia="ja-JP"/>
        </w:rPr>
        <w:t xml:space="preserve"> species of the New England Tablelands and initial development of an artificial diet for koalas. In: Lee, A. K</w:t>
      </w:r>
      <w:r w:rsidR="00CC3B25">
        <w:rPr>
          <w:lang w:eastAsia="ja-JP"/>
        </w:rPr>
        <w:t>,</w:t>
      </w:r>
      <w:r>
        <w:rPr>
          <w:lang w:eastAsia="ja-JP"/>
        </w:rPr>
        <w:t xml:space="preserve"> </w:t>
      </w:r>
      <w:proofErr w:type="spellStart"/>
      <w:r>
        <w:rPr>
          <w:lang w:eastAsia="ja-JP"/>
        </w:rPr>
        <w:t>Handasyde</w:t>
      </w:r>
      <w:proofErr w:type="spellEnd"/>
      <w:r>
        <w:rPr>
          <w:lang w:eastAsia="ja-JP"/>
        </w:rPr>
        <w:t>, K. A</w:t>
      </w:r>
      <w:r w:rsidR="00CC3B25">
        <w:rPr>
          <w:lang w:eastAsia="ja-JP"/>
        </w:rPr>
        <w:t>,</w:t>
      </w:r>
      <w:r>
        <w:rPr>
          <w:lang w:eastAsia="ja-JP"/>
        </w:rPr>
        <w:t xml:space="preserve"> </w:t>
      </w:r>
      <w:proofErr w:type="spellStart"/>
      <w:r>
        <w:rPr>
          <w:lang w:eastAsia="ja-JP"/>
        </w:rPr>
        <w:t>Sanson</w:t>
      </w:r>
      <w:proofErr w:type="spellEnd"/>
      <w:r>
        <w:rPr>
          <w:lang w:eastAsia="ja-JP"/>
        </w:rPr>
        <w:t>, G.D</w:t>
      </w:r>
      <w:r w:rsidR="00CC3B25">
        <w:rPr>
          <w:lang w:eastAsia="ja-JP"/>
        </w:rPr>
        <w:t>,</w:t>
      </w:r>
      <w:r>
        <w:rPr>
          <w:lang w:eastAsia="ja-JP"/>
        </w:rPr>
        <w:t xml:space="preserve"> (World Koala Research Organisation PTY. LTD.) ed. Biology of the Koala. Chipping Norton, New South Wales: Surrey Beatty &amp; Sons Pty Limited, pp. 123–128.</w:t>
      </w:r>
    </w:p>
    <w:p w14:paraId="4981E484" w14:textId="300AF4F4" w:rsidR="003B4B8F" w:rsidRDefault="000A11DD" w:rsidP="000A11DD">
      <w:pPr>
        <w:rPr>
          <w:lang w:eastAsia="ja-JP"/>
        </w:rPr>
      </w:pPr>
      <w:r>
        <w:rPr>
          <w:lang w:eastAsia="ja-JP"/>
        </w:rPr>
        <w:t>Phillips, S</w:t>
      </w:r>
      <w:r w:rsidR="00CC3B25">
        <w:rPr>
          <w:lang w:eastAsia="ja-JP"/>
        </w:rPr>
        <w:t>,</w:t>
      </w:r>
      <w:r>
        <w:rPr>
          <w:lang w:eastAsia="ja-JP"/>
        </w:rPr>
        <w:t xml:space="preserve"> Brearley, G</w:t>
      </w:r>
      <w:r w:rsidR="00CC3B25">
        <w:rPr>
          <w:lang w:eastAsia="ja-JP"/>
        </w:rPr>
        <w:t>,</w:t>
      </w:r>
      <w:r>
        <w:rPr>
          <w:lang w:eastAsia="ja-JP"/>
        </w:rPr>
        <w:t xml:space="preserve"> Wallis, K</w:t>
      </w:r>
      <w:r w:rsidR="00CC3B25">
        <w:rPr>
          <w:lang w:eastAsia="ja-JP"/>
        </w:rPr>
        <w:t>,</w:t>
      </w:r>
      <w:r>
        <w:rPr>
          <w:lang w:eastAsia="ja-JP"/>
        </w:rPr>
        <w:t xml:space="preserve"> et al. 2019</w:t>
      </w:r>
      <w:r w:rsidR="004E68C1">
        <w:rPr>
          <w:lang w:eastAsia="ja-JP"/>
        </w:rPr>
        <w:t>,</w:t>
      </w:r>
      <w:r>
        <w:rPr>
          <w:lang w:eastAsia="ja-JP"/>
        </w:rPr>
        <w:t xml:space="preserve"> </w:t>
      </w:r>
      <w:hyperlink r:id="rId164" w:history="1">
        <w:r w:rsidRPr="003B4B8F">
          <w:rPr>
            <w:rStyle w:val="Hyperlink"/>
            <w:lang w:eastAsia="ja-JP"/>
          </w:rPr>
          <w:t>Redlands Coast Koala Population and Habitat Assessment Final Report to Redlands City Council April 2019</w:t>
        </w:r>
      </w:hyperlink>
      <w:r>
        <w:rPr>
          <w:lang w:eastAsia="ja-JP"/>
        </w:rPr>
        <w:t xml:space="preserve">. </w:t>
      </w:r>
      <w:proofErr w:type="spellStart"/>
      <w:r>
        <w:rPr>
          <w:lang w:eastAsia="ja-JP"/>
        </w:rPr>
        <w:t>Biolink</w:t>
      </w:r>
      <w:proofErr w:type="spellEnd"/>
      <w:r>
        <w:rPr>
          <w:lang w:eastAsia="ja-JP"/>
        </w:rPr>
        <w:t xml:space="preserve"> Ecological Consultants.</w:t>
      </w:r>
    </w:p>
    <w:p w14:paraId="207ED206" w14:textId="2F63F5AE" w:rsidR="003B4B8F" w:rsidRDefault="000A11DD" w:rsidP="000A11DD">
      <w:pPr>
        <w:rPr>
          <w:lang w:eastAsia="ja-JP"/>
        </w:rPr>
      </w:pPr>
      <w:r>
        <w:rPr>
          <w:lang w:eastAsia="ja-JP"/>
        </w:rPr>
        <w:t>Phillips, S and Callaghan, J 2000</w:t>
      </w:r>
      <w:r w:rsidR="004E68C1">
        <w:rPr>
          <w:lang w:eastAsia="ja-JP"/>
        </w:rPr>
        <w:t>,</w:t>
      </w:r>
      <w:r>
        <w:rPr>
          <w:lang w:eastAsia="ja-JP"/>
        </w:rPr>
        <w:t xml:space="preserve"> </w:t>
      </w:r>
      <w:hyperlink r:id="rId165" w:history="1">
        <w:r w:rsidRPr="003B4B8F">
          <w:rPr>
            <w:rStyle w:val="Hyperlink"/>
            <w:lang w:eastAsia="ja-JP"/>
          </w:rPr>
          <w:t>Tree species preferences of koalas (Phascolarctos cinereus) in the Campbelltown area south-west of Sydney, New South Wales</w:t>
        </w:r>
      </w:hyperlink>
      <w:r>
        <w:rPr>
          <w:lang w:eastAsia="ja-JP"/>
        </w:rPr>
        <w:t>. Wildlife research (East Melbourne) 27(5), pp. 509–516.</w:t>
      </w:r>
    </w:p>
    <w:p w14:paraId="0635F060" w14:textId="28D4E12A" w:rsidR="003B4B8F" w:rsidRDefault="000A11DD" w:rsidP="000A11DD">
      <w:pPr>
        <w:rPr>
          <w:lang w:eastAsia="ja-JP"/>
        </w:rPr>
      </w:pPr>
      <w:r>
        <w:rPr>
          <w:lang w:eastAsia="ja-JP"/>
        </w:rPr>
        <w:t>Phillips, S and Callaghan, J 2011</w:t>
      </w:r>
      <w:r w:rsidR="004E68C1">
        <w:rPr>
          <w:lang w:eastAsia="ja-JP"/>
        </w:rPr>
        <w:t>,</w:t>
      </w:r>
      <w:r>
        <w:rPr>
          <w:lang w:eastAsia="ja-JP"/>
        </w:rPr>
        <w:t xml:space="preserve"> </w:t>
      </w:r>
      <w:hyperlink r:id="rId166" w:history="1">
        <w:r w:rsidRPr="003B4B8F">
          <w:rPr>
            <w:rStyle w:val="Hyperlink"/>
            <w:lang w:eastAsia="ja-JP"/>
          </w:rPr>
          <w:t>The Spot Assessment Technique: A tool for determining localised levels of habitat use by Koalas (Phascolarctos cinereus).</w:t>
        </w:r>
      </w:hyperlink>
      <w:r>
        <w:rPr>
          <w:lang w:eastAsia="ja-JP"/>
        </w:rPr>
        <w:t xml:space="preserve"> Australian zoologist 35(3), pp. 774–779.</w:t>
      </w:r>
    </w:p>
    <w:p w14:paraId="75A9E409" w14:textId="09CED0A4" w:rsidR="003B4B8F" w:rsidRDefault="000A11DD" w:rsidP="000A11DD">
      <w:pPr>
        <w:rPr>
          <w:lang w:eastAsia="ja-JP"/>
        </w:rPr>
      </w:pPr>
      <w:r>
        <w:rPr>
          <w:lang w:eastAsia="ja-JP"/>
        </w:rPr>
        <w:t>Phillips, S and Callaghan, J 2014</w:t>
      </w:r>
      <w:r w:rsidR="004E68C1">
        <w:rPr>
          <w:lang w:eastAsia="ja-JP"/>
        </w:rPr>
        <w:t>,</w:t>
      </w:r>
      <w:r>
        <w:rPr>
          <w:lang w:eastAsia="ja-JP"/>
        </w:rPr>
        <w:t xml:space="preserve"> </w:t>
      </w:r>
      <w:hyperlink r:id="rId167" w:history="1">
        <w:r w:rsidRPr="003B4B8F">
          <w:rPr>
            <w:rStyle w:val="Hyperlink"/>
            <w:lang w:eastAsia="ja-JP"/>
          </w:rPr>
          <w:t xml:space="preserve">What faecal pellet surveys can and can’t reveal about the ecology of koalas Phascolarctos cinereus II: an </w:t>
        </w:r>
        <w:proofErr w:type="spellStart"/>
        <w:r w:rsidRPr="003B4B8F">
          <w:rPr>
            <w:rStyle w:val="Hyperlink"/>
            <w:lang w:eastAsia="ja-JP"/>
          </w:rPr>
          <w:t>interum</w:t>
        </w:r>
        <w:proofErr w:type="spellEnd"/>
        <w:r w:rsidRPr="003B4B8F">
          <w:rPr>
            <w:rStyle w:val="Hyperlink"/>
            <w:lang w:eastAsia="ja-JP"/>
          </w:rPr>
          <w:t xml:space="preserve"> response to </w:t>
        </w:r>
        <w:proofErr w:type="spellStart"/>
        <w:r w:rsidRPr="003B4B8F">
          <w:rPr>
            <w:rStyle w:val="Hyperlink"/>
            <w:lang w:eastAsia="ja-JP"/>
          </w:rPr>
          <w:t>Woosnam</w:t>
        </w:r>
        <w:proofErr w:type="spellEnd"/>
        <w:r w:rsidRPr="003B4B8F">
          <w:rPr>
            <w:rStyle w:val="Hyperlink"/>
            <w:lang w:eastAsia="ja-JP"/>
          </w:rPr>
          <w:t xml:space="preserve"> - </w:t>
        </w:r>
        <w:proofErr w:type="spellStart"/>
        <w:r w:rsidRPr="003B4B8F">
          <w:rPr>
            <w:rStyle w:val="Hyperlink"/>
            <w:lang w:eastAsia="ja-JP"/>
          </w:rPr>
          <w:t>Merchez</w:t>
        </w:r>
        <w:proofErr w:type="spellEnd"/>
        <w:r w:rsidRPr="003B4B8F">
          <w:rPr>
            <w:rStyle w:val="Hyperlink"/>
            <w:lang w:eastAsia="ja-JP"/>
          </w:rPr>
          <w:t xml:space="preserve"> et al</w:t>
        </w:r>
      </w:hyperlink>
      <w:r>
        <w:rPr>
          <w:lang w:eastAsia="ja-JP"/>
        </w:rPr>
        <w:t>. (2013). Unpublished work.</w:t>
      </w:r>
    </w:p>
    <w:p w14:paraId="28700AC9" w14:textId="5E26E8E3" w:rsidR="003B4B8F" w:rsidRDefault="000A11DD" w:rsidP="000A11DD">
      <w:pPr>
        <w:rPr>
          <w:lang w:eastAsia="ja-JP"/>
        </w:rPr>
      </w:pPr>
      <w:r>
        <w:rPr>
          <w:lang w:eastAsia="ja-JP"/>
        </w:rPr>
        <w:t>Phillips, S</w:t>
      </w:r>
      <w:r w:rsidR="00CC3B25">
        <w:rPr>
          <w:lang w:eastAsia="ja-JP"/>
        </w:rPr>
        <w:t>,</w:t>
      </w:r>
      <w:r>
        <w:rPr>
          <w:lang w:eastAsia="ja-JP"/>
        </w:rPr>
        <w:t xml:space="preserve"> Callaghan, J and Thompson, V 2000</w:t>
      </w:r>
      <w:r w:rsidR="004E68C1">
        <w:rPr>
          <w:lang w:eastAsia="ja-JP"/>
        </w:rPr>
        <w:t>,</w:t>
      </w:r>
      <w:r>
        <w:rPr>
          <w:lang w:eastAsia="ja-JP"/>
        </w:rPr>
        <w:t xml:space="preserve"> </w:t>
      </w:r>
      <w:hyperlink r:id="rId168" w:history="1">
        <w:r w:rsidRPr="003B4B8F">
          <w:rPr>
            <w:rStyle w:val="Hyperlink"/>
            <w:lang w:eastAsia="ja-JP"/>
          </w:rPr>
          <w:t>The tree species preferences of koalas (Phascolarctos cinereus) inhabiting forest and woodland communities on Quaternary deposits in the Port Stephens area, New South Wales</w:t>
        </w:r>
      </w:hyperlink>
      <w:r>
        <w:rPr>
          <w:lang w:eastAsia="ja-JP"/>
        </w:rPr>
        <w:t>. Wildlife research 27(1), pp. 1–10.</w:t>
      </w:r>
    </w:p>
    <w:p w14:paraId="66446E9D" w14:textId="15C126FB" w:rsidR="003B4B8F" w:rsidRDefault="000A11DD" w:rsidP="000A11DD">
      <w:pPr>
        <w:rPr>
          <w:lang w:eastAsia="ja-JP"/>
        </w:rPr>
      </w:pPr>
      <w:r>
        <w:rPr>
          <w:lang w:eastAsia="ja-JP"/>
        </w:rPr>
        <w:t>Phillips, S</w:t>
      </w:r>
      <w:r w:rsidR="00CC3B25">
        <w:rPr>
          <w:lang w:eastAsia="ja-JP"/>
        </w:rPr>
        <w:t>,</w:t>
      </w:r>
      <w:r>
        <w:rPr>
          <w:lang w:eastAsia="ja-JP"/>
        </w:rPr>
        <w:t xml:space="preserve"> Hopkins, M and JC 2007</w:t>
      </w:r>
      <w:r w:rsidR="004E68C1">
        <w:rPr>
          <w:lang w:eastAsia="ja-JP"/>
        </w:rPr>
        <w:t>,</w:t>
      </w:r>
      <w:r>
        <w:rPr>
          <w:lang w:eastAsia="ja-JP"/>
        </w:rPr>
        <w:t xml:space="preserve"> </w:t>
      </w:r>
      <w:hyperlink r:id="rId169" w:history="1">
        <w:r w:rsidRPr="003B4B8F">
          <w:rPr>
            <w:rStyle w:val="Hyperlink"/>
            <w:lang w:eastAsia="ja-JP"/>
          </w:rPr>
          <w:t>Koala habitat and population assessment for the city of the Gold Coast</w:t>
        </w:r>
      </w:hyperlink>
      <w:r>
        <w:rPr>
          <w:lang w:eastAsia="ja-JP"/>
        </w:rPr>
        <w:t xml:space="preserve">. </w:t>
      </w:r>
      <w:proofErr w:type="spellStart"/>
      <w:r>
        <w:rPr>
          <w:lang w:eastAsia="ja-JP"/>
        </w:rPr>
        <w:t>Biolink</w:t>
      </w:r>
      <w:proofErr w:type="spellEnd"/>
      <w:r>
        <w:rPr>
          <w:lang w:eastAsia="ja-JP"/>
        </w:rPr>
        <w:t xml:space="preserve"> Ecological Consultants, Uki, NSW</w:t>
      </w:r>
      <w:r w:rsidR="003B4B8F">
        <w:rPr>
          <w:lang w:eastAsia="ja-JP"/>
        </w:rPr>
        <w:t>.</w:t>
      </w:r>
    </w:p>
    <w:p w14:paraId="4D98FB07" w14:textId="2E012ED8" w:rsidR="003B4B8F" w:rsidRDefault="000A11DD" w:rsidP="000A11DD">
      <w:pPr>
        <w:rPr>
          <w:lang w:eastAsia="ja-JP"/>
        </w:rPr>
      </w:pPr>
      <w:r>
        <w:rPr>
          <w:lang w:eastAsia="ja-JP"/>
        </w:rPr>
        <w:t>Phillips, S</w:t>
      </w:r>
      <w:r w:rsidR="00CC3B25">
        <w:rPr>
          <w:lang w:eastAsia="ja-JP"/>
        </w:rPr>
        <w:t>,</w:t>
      </w:r>
      <w:r>
        <w:rPr>
          <w:lang w:eastAsia="ja-JP"/>
        </w:rPr>
        <w:t xml:space="preserve"> Wallis, K. and Lane, A 2021</w:t>
      </w:r>
      <w:r w:rsidR="004E68C1">
        <w:rPr>
          <w:lang w:eastAsia="ja-JP"/>
        </w:rPr>
        <w:t>,</w:t>
      </w:r>
      <w:r>
        <w:rPr>
          <w:lang w:eastAsia="ja-JP"/>
        </w:rPr>
        <w:t xml:space="preserve"> </w:t>
      </w:r>
      <w:hyperlink r:id="rId170" w:history="1">
        <w:r w:rsidRPr="003B4B8F">
          <w:rPr>
            <w:rStyle w:val="Hyperlink"/>
            <w:lang w:eastAsia="ja-JP"/>
          </w:rPr>
          <w:t>Quantifying the impacts of bushfire on populations of wild koalas (Phascolarctos cinereus): Insights from the 2019/20 fire season</w:t>
        </w:r>
      </w:hyperlink>
      <w:r>
        <w:rPr>
          <w:lang w:eastAsia="ja-JP"/>
        </w:rPr>
        <w:t>. Ecological Management &amp; Restoration 22(1), pp. 80–88.</w:t>
      </w:r>
    </w:p>
    <w:p w14:paraId="54EF2810" w14:textId="7E6EEF21" w:rsidR="003B4B8F" w:rsidRDefault="000A11DD" w:rsidP="000A11DD">
      <w:pPr>
        <w:rPr>
          <w:lang w:eastAsia="ja-JP"/>
        </w:rPr>
      </w:pPr>
      <w:r>
        <w:rPr>
          <w:lang w:eastAsia="ja-JP"/>
        </w:rPr>
        <w:t>Polkinghorne, A</w:t>
      </w:r>
      <w:r w:rsidR="00CC3B25">
        <w:rPr>
          <w:lang w:eastAsia="ja-JP"/>
        </w:rPr>
        <w:t>,</w:t>
      </w:r>
      <w:r>
        <w:rPr>
          <w:lang w:eastAsia="ja-JP"/>
        </w:rPr>
        <w:t xml:space="preserve"> Hanger, J and Timms, P 2013</w:t>
      </w:r>
      <w:r w:rsidR="004E68C1">
        <w:rPr>
          <w:lang w:eastAsia="ja-JP"/>
        </w:rPr>
        <w:t>,</w:t>
      </w:r>
      <w:r>
        <w:rPr>
          <w:lang w:eastAsia="ja-JP"/>
        </w:rPr>
        <w:t xml:space="preserve"> </w:t>
      </w:r>
      <w:hyperlink r:id="rId171" w:history="1">
        <w:r w:rsidRPr="003B4B8F">
          <w:rPr>
            <w:rStyle w:val="Hyperlink"/>
            <w:lang w:eastAsia="ja-JP"/>
          </w:rPr>
          <w:t>Recent advances in understanding the biology, epidemiology and control of chlamydial infections in koalas.</w:t>
        </w:r>
      </w:hyperlink>
      <w:r>
        <w:rPr>
          <w:lang w:eastAsia="ja-JP"/>
        </w:rPr>
        <w:t xml:space="preserve"> Veterinary Microbiology 165(3–4), pp. 214–223.</w:t>
      </w:r>
    </w:p>
    <w:p w14:paraId="13219133" w14:textId="00D8BCF4" w:rsidR="003B4B8F" w:rsidRDefault="000A11DD" w:rsidP="000A11DD">
      <w:pPr>
        <w:rPr>
          <w:lang w:eastAsia="ja-JP"/>
        </w:rPr>
      </w:pPr>
      <w:r>
        <w:rPr>
          <w:lang w:eastAsia="ja-JP"/>
        </w:rPr>
        <w:t>Quigley, BL and Timms, P 2020</w:t>
      </w:r>
      <w:r w:rsidR="004E68C1">
        <w:rPr>
          <w:lang w:eastAsia="ja-JP"/>
        </w:rPr>
        <w:t>,</w:t>
      </w:r>
      <w:r>
        <w:rPr>
          <w:lang w:eastAsia="ja-JP"/>
        </w:rPr>
        <w:t xml:space="preserve"> </w:t>
      </w:r>
      <w:hyperlink r:id="rId172" w:history="1">
        <w:r w:rsidRPr="00B40A67">
          <w:rPr>
            <w:rStyle w:val="Hyperlink"/>
            <w:lang w:eastAsia="ja-JP"/>
          </w:rPr>
          <w:t>Helping koalas battle disease - Recent advances in Chlamydia and koala retrovirus (</w:t>
        </w:r>
        <w:proofErr w:type="spellStart"/>
        <w:r w:rsidRPr="00B40A67">
          <w:rPr>
            <w:rStyle w:val="Hyperlink"/>
            <w:lang w:eastAsia="ja-JP"/>
          </w:rPr>
          <w:t>KoRV</w:t>
        </w:r>
        <w:proofErr w:type="spellEnd"/>
        <w:r w:rsidRPr="00B40A67">
          <w:rPr>
            <w:rStyle w:val="Hyperlink"/>
            <w:lang w:eastAsia="ja-JP"/>
          </w:rPr>
          <w:t>) disease understanding and treatment in koalas</w:t>
        </w:r>
      </w:hyperlink>
      <w:r>
        <w:rPr>
          <w:lang w:eastAsia="ja-JP"/>
        </w:rPr>
        <w:t>. FEMS Microbiology Reviews 44(5), pp. 583–605.</w:t>
      </w:r>
    </w:p>
    <w:p w14:paraId="437A9E64" w14:textId="15D588C7" w:rsidR="003B4B8F" w:rsidRDefault="000A11DD" w:rsidP="000A11DD">
      <w:pPr>
        <w:rPr>
          <w:lang w:eastAsia="ja-JP"/>
        </w:rPr>
      </w:pPr>
      <w:r>
        <w:rPr>
          <w:lang w:eastAsia="ja-JP"/>
        </w:rPr>
        <w:t>Ramsay, S 1999</w:t>
      </w:r>
      <w:r w:rsidR="004E68C1">
        <w:rPr>
          <w:lang w:eastAsia="ja-JP"/>
        </w:rPr>
        <w:t>,</w:t>
      </w:r>
      <w:r>
        <w:rPr>
          <w:lang w:eastAsia="ja-JP"/>
        </w:rPr>
        <w:t xml:space="preserve"> </w:t>
      </w:r>
      <w:hyperlink r:id="rId173" w:history="1">
        <w:r w:rsidRPr="00B40A67">
          <w:rPr>
            <w:rStyle w:val="Hyperlink"/>
            <w:lang w:eastAsia="ja-JP"/>
          </w:rPr>
          <w:t>The ecology and dispersal patterns of juvenile koalas, Phascolarctos cinereus, in fragmented habitat</w:t>
        </w:r>
      </w:hyperlink>
      <w:r>
        <w:rPr>
          <w:lang w:eastAsia="ja-JP"/>
        </w:rPr>
        <w:t>. PhD thesis. University of Sydney, Kensington, NSW.</w:t>
      </w:r>
    </w:p>
    <w:p w14:paraId="507BE838" w14:textId="3BECED3F" w:rsidR="003B4B8F" w:rsidRDefault="000A11DD" w:rsidP="000A11DD">
      <w:pPr>
        <w:rPr>
          <w:lang w:eastAsia="ja-JP"/>
        </w:rPr>
      </w:pPr>
      <w:proofErr w:type="spellStart"/>
      <w:r>
        <w:rPr>
          <w:lang w:eastAsia="ja-JP"/>
        </w:rPr>
        <w:t>Reindl</w:t>
      </w:r>
      <w:proofErr w:type="spellEnd"/>
      <w:r>
        <w:rPr>
          <w:lang w:eastAsia="ja-JP"/>
        </w:rPr>
        <w:t>-Thompson, SA</w:t>
      </w:r>
      <w:r w:rsidR="00CC3B25">
        <w:rPr>
          <w:lang w:eastAsia="ja-JP"/>
        </w:rPr>
        <w:t>,</w:t>
      </w:r>
      <w:r>
        <w:rPr>
          <w:lang w:eastAsia="ja-JP"/>
        </w:rPr>
        <w:t xml:space="preserve"> </w:t>
      </w:r>
      <w:proofErr w:type="spellStart"/>
      <w:r>
        <w:rPr>
          <w:lang w:eastAsia="ja-JP"/>
        </w:rPr>
        <w:t>Shivik</w:t>
      </w:r>
      <w:proofErr w:type="spellEnd"/>
      <w:r>
        <w:rPr>
          <w:lang w:eastAsia="ja-JP"/>
        </w:rPr>
        <w:t>, JA</w:t>
      </w:r>
      <w:r w:rsidR="00CC3B25">
        <w:rPr>
          <w:lang w:eastAsia="ja-JP"/>
        </w:rPr>
        <w:t>,</w:t>
      </w:r>
      <w:r>
        <w:rPr>
          <w:lang w:eastAsia="ja-JP"/>
        </w:rPr>
        <w:t xml:space="preserve"> </w:t>
      </w:r>
      <w:proofErr w:type="spellStart"/>
      <w:r>
        <w:rPr>
          <w:lang w:eastAsia="ja-JP"/>
        </w:rPr>
        <w:t>Whitlaw</w:t>
      </w:r>
      <w:proofErr w:type="spellEnd"/>
      <w:r>
        <w:rPr>
          <w:lang w:eastAsia="ja-JP"/>
        </w:rPr>
        <w:t>, A</w:t>
      </w:r>
      <w:r w:rsidR="00CC3B25">
        <w:rPr>
          <w:lang w:eastAsia="ja-JP"/>
        </w:rPr>
        <w:t>,</w:t>
      </w:r>
      <w:r>
        <w:rPr>
          <w:lang w:eastAsia="ja-JP"/>
        </w:rPr>
        <w:t xml:space="preserve"> et al. 2006</w:t>
      </w:r>
      <w:r w:rsidR="004E68C1">
        <w:rPr>
          <w:lang w:eastAsia="ja-JP"/>
        </w:rPr>
        <w:t>,</w:t>
      </w:r>
      <w:r>
        <w:rPr>
          <w:lang w:eastAsia="ja-JP"/>
        </w:rPr>
        <w:t xml:space="preserve"> </w:t>
      </w:r>
      <w:hyperlink r:id="rId174" w:history="1">
        <w:r w:rsidRPr="00B40A67">
          <w:rPr>
            <w:rStyle w:val="Hyperlink"/>
            <w:lang w:eastAsia="ja-JP"/>
          </w:rPr>
          <w:t xml:space="preserve">Efficacy of scent dogs in detecting black-footed ferrets at a reintroduction site in south </w:t>
        </w:r>
        <w:proofErr w:type="spellStart"/>
        <w:r w:rsidRPr="00B40A67">
          <w:rPr>
            <w:rStyle w:val="Hyperlink"/>
            <w:lang w:eastAsia="ja-JP"/>
          </w:rPr>
          <w:t>dakota</w:t>
        </w:r>
        <w:proofErr w:type="spellEnd"/>
      </w:hyperlink>
      <w:r>
        <w:rPr>
          <w:lang w:eastAsia="ja-JP"/>
        </w:rPr>
        <w:t>. Wildlife Society Bulletin 34(5), pp. 1435–1439.</w:t>
      </w:r>
    </w:p>
    <w:p w14:paraId="5FA2E0D0" w14:textId="0B565CA6" w:rsidR="003B4B8F" w:rsidRDefault="000A11DD" w:rsidP="000A11DD">
      <w:pPr>
        <w:rPr>
          <w:lang w:eastAsia="ja-JP"/>
        </w:rPr>
      </w:pPr>
      <w:r>
        <w:rPr>
          <w:lang w:eastAsia="ja-JP"/>
        </w:rPr>
        <w:t xml:space="preserve">Rhodes, </w:t>
      </w:r>
      <w:r w:rsidR="004E68C1">
        <w:rPr>
          <w:lang w:eastAsia="ja-JP"/>
        </w:rPr>
        <w:t>JR</w:t>
      </w:r>
      <w:r w:rsidR="00CC3B25">
        <w:rPr>
          <w:lang w:eastAsia="ja-JP"/>
        </w:rPr>
        <w:t>,</w:t>
      </w:r>
      <w:r>
        <w:rPr>
          <w:lang w:eastAsia="ja-JP"/>
        </w:rPr>
        <w:t xml:space="preserve"> Callaghan, JG</w:t>
      </w:r>
      <w:r w:rsidR="00CC3B25">
        <w:rPr>
          <w:lang w:eastAsia="ja-JP"/>
        </w:rPr>
        <w:t>,</w:t>
      </w:r>
      <w:r>
        <w:rPr>
          <w:lang w:eastAsia="ja-JP"/>
        </w:rPr>
        <w:t xml:space="preserve"> McAlpine, CA</w:t>
      </w:r>
      <w:r w:rsidR="00CC3B25">
        <w:rPr>
          <w:lang w:eastAsia="ja-JP"/>
        </w:rPr>
        <w:t>,</w:t>
      </w:r>
      <w:r>
        <w:rPr>
          <w:lang w:eastAsia="ja-JP"/>
        </w:rPr>
        <w:t xml:space="preserve"> et al. 2008</w:t>
      </w:r>
      <w:r w:rsidR="004E68C1">
        <w:rPr>
          <w:lang w:eastAsia="ja-JP"/>
        </w:rPr>
        <w:t>,</w:t>
      </w:r>
      <w:r>
        <w:rPr>
          <w:lang w:eastAsia="ja-JP"/>
        </w:rPr>
        <w:t xml:space="preserve"> </w:t>
      </w:r>
      <w:hyperlink r:id="rId175" w:history="1">
        <w:r w:rsidRPr="00B40A67">
          <w:rPr>
            <w:rStyle w:val="Hyperlink"/>
            <w:lang w:eastAsia="ja-JP"/>
          </w:rPr>
          <w:t>Regional variation in habitat-occupancy thresholds: A warning for conservation planning</w:t>
        </w:r>
      </w:hyperlink>
      <w:r>
        <w:rPr>
          <w:lang w:eastAsia="ja-JP"/>
        </w:rPr>
        <w:t>. Journal of Applied Ecology 45(2), pp. 549–557.</w:t>
      </w:r>
    </w:p>
    <w:p w14:paraId="2227EDEA" w14:textId="0B2D0481" w:rsidR="003B4B8F" w:rsidRDefault="000A11DD" w:rsidP="000A11DD">
      <w:pPr>
        <w:rPr>
          <w:lang w:eastAsia="ja-JP"/>
        </w:rPr>
      </w:pPr>
      <w:r>
        <w:rPr>
          <w:lang w:eastAsia="ja-JP"/>
        </w:rPr>
        <w:t xml:space="preserve">Rhodes, </w:t>
      </w:r>
      <w:r w:rsidR="004E68C1">
        <w:rPr>
          <w:lang w:eastAsia="ja-JP"/>
        </w:rPr>
        <w:t>JR</w:t>
      </w:r>
      <w:r w:rsidR="00CC3B25">
        <w:rPr>
          <w:lang w:eastAsia="ja-JP"/>
        </w:rPr>
        <w:t>,</w:t>
      </w:r>
      <w:r>
        <w:rPr>
          <w:lang w:eastAsia="ja-JP"/>
        </w:rPr>
        <w:t xml:space="preserve"> </w:t>
      </w:r>
      <w:proofErr w:type="spellStart"/>
      <w:r>
        <w:rPr>
          <w:lang w:eastAsia="ja-JP"/>
        </w:rPr>
        <w:t>Lunney</w:t>
      </w:r>
      <w:proofErr w:type="spellEnd"/>
      <w:r>
        <w:rPr>
          <w:lang w:eastAsia="ja-JP"/>
        </w:rPr>
        <w:t>, D</w:t>
      </w:r>
      <w:r w:rsidR="00CC3B25">
        <w:rPr>
          <w:lang w:eastAsia="ja-JP"/>
        </w:rPr>
        <w:t>,</w:t>
      </w:r>
      <w:r>
        <w:rPr>
          <w:lang w:eastAsia="ja-JP"/>
        </w:rPr>
        <w:t xml:space="preserve"> Moon, C</w:t>
      </w:r>
      <w:r w:rsidR="00CC3B25">
        <w:rPr>
          <w:lang w:eastAsia="ja-JP"/>
        </w:rPr>
        <w:t>,</w:t>
      </w:r>
      <w:r>
        <w:rPr>
          <w:lang w:eastAsia="ja-JP"/>
        </w:rPr>
        <w:t xml:space="preserve"> et al. 2011</w:t>
      </w:r>
      <w:r w:rsidR="004E68C1">
        <w:rPr>
          <w:lang w:eastAsia="ja-JP"/>
        </w:rPr>
        <w:t>,</w:t>
      </w:r>
      <w:r>
        <w:rPr>
          <w:lang w:eastAsia="ja-JP"/>
        </w:rPr>
        <w:t xml:space="preserve"> </w:t>
      </w:r>
      <w:hyperlink r:id="rId176" w:history="1">
        <w:r w:rsidRPr="00B40A67">
          <w:rPr>
            <w:rStyle w:val="Hyperlink"/>
            <w:lang w:eastAsia="ja-JP"/>
          </w:rPr>
          <w:t>The consequences of using indirect signs that decay to determine species’ occupancy.</w:t>
        </w:r>
      </w:hyperlink>
      <w:r>
        <w:rPr>
          <w:lang w:eastAsia="ja-JP"/>
        </w:rPr>
        <w:t xml:space="preserve"> </w:t>
      </w:r>
      <w:proofErr w:type="spellStart"/>
      <w:r>
        <w:rPr>
          <w:lang w:eastAsia="ja-JP"/>
        </w:rPr>
        <w:t>Ecography</w:t>
      </w:r>
      <w:proofErr w:type="spellEnd"/>
      <w:r>
        <w:rPr>
          <w:lang w:eastAsia="ja-JP"/>
        </w:rPr>
        <w:t xml:space="preserve"> 34(1), pp. 141–150.</w:t>
      </w:r>
    </w:p>
    <w:p w14:paraId="7D380540" w14:textId="5912852E" w:rsidR="003B4B8F" w:rsidRDefault="000A11DD" w:rsidP="000A11DD">
      <w:pPr>
        <w:rPr>
          <w:lang w:eastAsia="ja-JP"/>
        </w:rPr>
      </w:pPr>
      <w:r>
        <w:rPr>
          <w:lang w:eastAsia="ja-JP"/>
        </w:rPr>
        <w:lastRenderedPageBreak/>
        <w:t>Robbins, A</w:t>
      </w:r>
      <w:r w:rsidR="00CC3B25">
        <w:rPr>
          <w:lang w:eastAsia="ja-JP"/>
        </w:rPr>
        <w:t>,</w:t>
      </w:r>
      <w:r>
        <w:rPr>
          <w:lang w:eastAsia="ja-JP"/>
        </w:rPr>
        <w:t xml:space="preserve"> Loader, J</w:t>
      </w:r>
      <w:r w:rsidR="00CC3B25">
        <w:rPr>
          <w:lang w:eastAsia="ja-JP"/>
        </w:rPr>
        <w:t>,</w:t>
      </w:r>
      <w:r>
        <w:rPr>
          <w:lang w:eastAsia="ja-JP"/>
        </w:rPr>
        <w:t xml:space="preserve"> de Villiers, D</w:t>
      </w:r>
      <w:r w:rsidR="00CC3B25">
        <w:rPr>
          <w:lang w:eastAsia="ja-JP"/>
        </w:rPr>
        <w:t>,</w:t>
      </w:r>
      <w:r>
        <w:rPr>
          <w:lang w:eastAsia="ja-JP"/>
        </w:rPr>
        <w:t xml:space="preserve"> et al. 2019</w:t>
      </w:r>
      <w:r w:rsidR="004E68C1">
        <w:rPr>
          <w:lang w:eastAsia="ja-JP"/>
        </w:rPr>
        <w:t>,</w:t>
      </w:r>
      <w:r>
        <w:rPr>
          <w:lang w:eastAsia="ja-JP"/>
        </w:rPr>
        <w:t xml:space="preserve"> </w:t>
      </w:r>
      <w:hyperlink r:id="rId177" w:history="1">
        <w:r w:rsidRPr="00B40A67">
          <w:rPr>
            <w:rStyle w:val="Hyperlink"/>
            <w:lang w:eastAsia="ja-JP"/>
          </w:rPr>
          <w:t xml:space="preserve">Predation by carpet pythons (Morelia </w:t>
        </w:r>
        <w:proofErr w:type="spellStart"/>
        <w:r w:rsidRPr="00B40A67">
          <w:rPr>
            <w:rStyle w:val="Hyperlink"/>
            <w:lang w:eastAsia="ja-JP"/>
          </w:rPr>
          <w:t>spilota</w:t>
        </w:r>
        <w:proofErr w:type="spellEnd"/>
        <w:r w:rsidRPr="00B40A67">
          <w:rPr>
            <w:rStyle w:val="Hyperlink"/>
            <w:lang w:eastAsia="ja-JP"/>
          </w:rPr>
          <w:t xml:space="preserve">) is an important cause of mortality in a free‐living koala (Phascolarctos cinereus) population in </w:t>
        </w:r>
        <w:proofErr w:type="gramStart"/>
        <w:r w:rsidRPr="00B40A67">
          <w:rPr>
            <w:rStyle w:val="Hyperlink"/>
            <w:lang w:eastAsia="ja-JP"/>
          </w:rPr>
          <w:t>South East</w:t>
        </w:r>
        <w:proofErr w:type="gramEnd"/>
        <w:r w:rsidRPr="00B40A67">
          <w:rPr>
            <w:rStyle w:val="Hyperlink"/>
            <w:lang w:eastAsia="ja-JP"/>
          </w:rPr>
          <w:t xml:space="preserve"> Queensland</w:t>
        </w:r>
      </w:hyperlink>
      <w:r>
        <w:rPr>
          <w:lang w:eastAsia="ja-JP"/>
        </w:rPr>
        <w:t>. Australian veterinary journal 97(9), pp. 351–356.</w:t>
      </w:r>
    </w:p>
    <w:p w14:paraId="717DADB0" w14:textId="368C1805" w:rsidR="003B4B8F" w:rsidRDefault="000A11DD" w:rsidP="000A11DD">
      <w:pPr>
        <w:rPr>
          <w:lang w:eastAsia="ja-JP"/>
        </w:rPr>
      </w:pPr>
      <w:r>
        <w:rPr>
          <w:lang w:eastAsia="ja-JP"/>
        </w:rPr>
        <w:t xml:space="preserve">Schultz, </w:t>
      </w:r>
      <w:r w:rsidR="004E68C1">
        <w:rPr>
          <w:lang w:eastAsia="ja-JP"/>
        </w:rPr>
        <w:t>AJ</w:t>
      </w:r>
      <w:r w:rsidR="00CC3B25">
        <w:rPr>
          <w:lang w:eastAsia="ja-JP"/>
        </w:rPr>
        <w:t>,</w:t>
      </w:r>
      <w:r>
        <w:rPr>
          <w:lang w:eastAsia="ja-JP"/>
        </w:rPr>
        <w:t xml:space="preserve"> Cristescu, RH</w:t>
      </w:r>
      <w:r w:rsidR="00CC3B25">
        <w:rPr>
          <w:lang w:eastAsia="ja-JP"/>
        </w:rPr>
        <w:t>,</w:t>
      </w:r>
      <w:r>
        <w:rPr>
          <w:lang w:eastAsia="ja-JP"/>
        </w:rPr>
        <w:t xml:space="preserve"> </w:t>
      </w:r>
      <w:proofErr w:type="spellStart"/>
      <w:r>
        <w:rPr>
          <w:lang w:eastAsia="ja-JP"/>
        </w:rPr>
        <w:t>Littleford</w:t>
      </w:r>
      <w:proofErr w:type="spellEnd"/>
      <w:r>
        <w:rPr>
          <w:lang w:eastAsia="ja-JP"/>
        </w:rPr>
        <w:t>‐Colquhoun, BL</w:t>
      </w:r>
      <w:r w:rsidR="00CC3B25">
        <w:rPr>
          <w:lang w:eastAsia="ja-JP"/>
        </w:rPr>
        <w:t>,</w:t>
      </w:r>
      <w:r>
        <w:rPr>
          <w:lang w:eastAsia="ja-JP"/>
        </w:rPr>
        <w:t xml:space="preserve"> et al. 2018</w:t>
      </w:r>
      <w:r w:rsidR="004E68C1">
        <w:rPr>
          <w:lang w:eastAsia="ja-JP"/>
        </w:rPr>
        <w:t>,</w:t>
      </w:r>
      <w:r>
        <w:rPr>
          <w:lang w:eastAsia="ja-JP"/>
        </w:rPr>
        <w:t xml:space="preserve"> </w:t>
      </w:r>
      <w:hyperlink r:id="rId178" w:history="1">
        <w:r w:rsidRPr="00B40A67">
          <w:rPr>
            <w:rStyle w:val="Hyperlink"/>
            <w:lang w:eastAsia="ja-JP"/>
          </w:rPr>
          <w:t>Fresh is best: Accurate SNP genotyping from koala scats</w:t>
        </w:r>
      </w:hyperlink>
      <w:r>
        <w:rPr>
          <w:lang w:eastAsia="ja-JP"/>
        </w:rPr>
        <w:t>. Ecology and Evolution 8(6), pp. 3139–3151.</w:t>
      </w:r>
    </w:p>
    <w:p w14:paraId="00801632" w14:textId="37823748" w:rsidR="003B4B8F" w:rsidRDefault="000A11DD" w:rsidP="000A11DD">
      <w:pPr>
        <w:rPr>
          <w:lang w:eastAsia="ja-JP"/>
        </w:rPr>
      </w:pPr>
      <w:r>
        <w:rPr>
          <w:lang w:eastAsia="ja-JP"/>
        </w:rPr>
        <w:t>Seabrook, L</w:t>
      </w:r>
      <w:r w:rsidR="00CC3B25">
        <w:rPr>
          <w:lang w:eastAsia="ja-JP"/>
        </w:rPr>
        <w:t>,</w:t>
      </w:r>
      <w:r>
        <w:rPr>
          <w:lang w:eastAsia="ja-JP"/>
        </w:rPr>
        <w:t xml:space="preserve"> McAlpine, C</w:t>
      </w:r>
      <w:r w:rsidR="00CC3B25">
        <w:rPr>
          <w:lang w:eastAsia="ja-JP"/>
        </w:rPr>
        <w:t>,</w:t>
      </w:r>
      <w:r>
        <w:rPr>
          <w:lang w:eastAsia="ja-JP"/>
        </w:rPr>
        <w:t xml:space="preserve"> Baxter, G</w:t>
      </w:r>
      <w:r w:rsidR="00CC3B25">
        <w:rPr>
          <w:lang w:eastAsia="ja-JP"/>
        </w:rPr>
        <w:t>,</w:t>
      </w:r>
      <w:r>
        <w:rPr>
          <w:lang w:eastAsia="ja-JP"/>
        </w:rPr>
        <w:t xml:space="preserve"> et al. 2011</w:t>
      </w:r>
      <w:r w:rsidR="004E68C1">
        <w:rPr>
          <w:lang w:eastAsia="ja-JP"/>
        </w:rPr>
        <w:t>,</w:t>
      </w:r>
      <w:r>
        <w:rPr>
          <w:lang w:eastAsia="ja-JP"/>
        </w:rPr>
        <w:t xml:space="preserve"> </w:t>
      </w:r>
      <w:hyperlink r:id="rId179" w:history="1">
        <w:r w:rsidRPr="00B40A67">
          <w:rPr>
            <w:rStyle w:val="Hyperlink"/>
            <w:lang w:eastAsia="ja-JP"/>
          </w:rPr>
          <w:t xml:space="preserve">Drought-driven change in wildlife distribution and numbers: A case study of koalas in </w:t>
        </w:r>
        <w:proofErr w:type="gramStart"/>
        <w:r w:rsidRPr="00B40A67">
          <w:rPr>
            <w:rStyle w:val="Hyperlink"/>
            <w:lang w:eastAsia="ja-JP"/>
          </w:rPr>
          <w:t>south west</w:t>
        </w:r>
        <w:proofErr w:type="gramEnd"/>
        <w:r w:rsidRPr="00B40A67">
          <w:rPr>
            <w:rStyle w:val="Hyperlink"/>
            <w:lang w:eastAsia="ja-JP"/>
          </w:rPr>
          <w:t xml:space="preserve"> Queensland</w:t>
        </w:r>
      </w:hyperlink>
      <w:r>
        <w:rPr>
          <w:lang w:eastAsia="ja-JP"/>
        </w:rPr>
        <w:t>. Wildlife Research 38(6), pp. 509–524.</w:t>
      </w:r>
    </w:p>
    <w:p w14:paraId="2BF28284" w14:textId="198F993A" w:rsidR="003B4B8F" w:rsidRDefault="000A11DD" w:rsidP="000A11DD">
      <w:pPr>
        <w:rPr>
          <w:lang w:eastAsia="ja-JP"/>
        </w:rPr>
      </w:pPr>
      <w:r>
        <w:rPr>
          <w:lang w:eastAsia="ja-JP"/>
        </w:rPr>
        <w:t>Seabrook, L</w:t>
      </w:r>
      <w:r w:rsidR="00CC3B25">
        <w:rPr>
          <w:lang w:eastAsia="ja-JP"/>
        </w:rPr>
        <w:t>,</w:t>
      </w:r>
      <w:r>
        <w:rPr>
          <w:lang w:eastAsia="ja-JP"/>
        </w:rPr>
        <w:t xml:space="preserve"> McAlpine, C</w:t>
      </w:r>
      <w:r w:rsidR="00CC3B25">
        <w:rPr>
          <w:lang w:eastAsia="ja-JP"/>
        </w:rPr>
        <w:t>,</w:t>
      </w:r>
      <w:r>
        <w:rPr>
          <w:lang w:eastAsia="ja-JP"/>
        </w:rPr>
        <w:t xml:space="preserve"> Rhodes, J</w:t>
      </w:r>
      <w:r w:rsidR="00CC3B25">
        <w:rPr>
          <w:lang w:eastAsia="ja-JP"/>
        </w:rPr>
        <w:t>,</w:t>
      </w:r>
      <w:r>
        <w:rPr>
          <w:lang w:eastAsia="ja-JP"/>
        </w:rPr>
        <w:t xml:space="preserve"> et al. 2014</w:t>
      </w:r>
      <w:r w:rsidR="004E68C1">
        <w:rPr>
          <w:lang w:eastAsia="ja-JP"/>
        </w:rPr>
        <w:t>,</w:t>
      </w:r>
      <w:r>
        <w:rPr>
          <w:lang w:eastAsia="ja-JP"/>
        </w:rPr>
        <w:t xml:space="preserve"> </w:t>
      </w:r>
      <w:hyperlink r:id="rId180" w:history="1">
        <w:r w:rsidRPr="00B40A67">
          <w:rPr>
            <w:rStyle w:val="Hyperlink"/>
            <w:lang w:eastAsia="ja-JP"/>
          </w:rPr>
          <w:t>Determining range edges: Habitat quality, climate or climate extremes?</w:t>
        </w:r>
      </w:hyperlink>
      <w:r>
        <w:rPr>
          <w:lang w:eastAsia="ja-JP"/>
        </w:rPr>
        <w:t xml:space="preserve"> Diversity &amp; distributions 20(1), pp. 95–106.</w:t>
      </w:r>
    </w:p>
    <w:p w14:paraId="38981C14" w14:textId="34F61845" w:rsidR="003B4B8F" w:rsidRDefault="000A11DD" w:rsidP="000A11DD">
      <w:pPr>
        <w:rPr>
          <w:lang w:eastAsia="ja-JP"/>
        </w:rPr>
      </w:pPr>
      <w:r>
        <w:rPr>
          <w:lang w:eastAsia="ja-JP"/>
        </w:rPr>
        <w:t>SEPP 2021</w:t>
      </w:r>
      <w:r w:rsidR="004E68C1">
        <w:rPr>
          <w:lang w:eastAsia="ja-JP"/>
        </w:rPr>
        <w:t>,</w:t>
      </w:r>
      <w:r>
        <w:rPr>
          <w:lang w:eastAsia="ja-JP"/>
        </w:rPr>
        <w:t xml:space="preserve"> </w:t>
      </w:r>
      <w:hyperlink r:id="rId181" w:history="1">
        <w:r w:rsidRPr="00B40A67">
          <w:rPr>
            <w:rStyle w:val="Hyperlink"/>
            <w:lang w:eastAsia="ja-JP"/>
          </w:rPr>
          <w:t>State Environmental Planning Policy (koala habitat protection) 2021</w:t>
        </w:r>
      </w:hyperlink>
      <w:r>
        <w:rPr>
          <w:lang w:eastAsia="ja-JP"/>
        </w:rPr>
        <w:t>. NSW Department of Planning Industry and Environment, NSW Government. Sydney, NSW.</w:t>
      </w:r>
    </w:p>
    <w:p w14:paraId="7EFFA834" w14:textId="600DCC82" w:rsidR="003B4B8F" w:rsidRDefault="000A11DD" w:rsidP="000A11DD">
      <w:pPr>
        <w:rPr>
          <w:lang w:eastAsia="ja-JP"/>
        </w:rPr>
      </w:pPr>
      <w:proofErr w:type="spellStart"/>
      <w:r>
        <w:rPr>
          <w:lang w:eastAsia="ja-JP"/>
        </w:rPr>
        <w:t>Sluiter</w:t>
      </w:r>
      <w:proofErr w:type="spellEnd"/>
      <w:r>
        <w:rPr>
          <w:lang w:eastAsia="ja-JP"/>
        </w:rPr>
        <w:t>, AF</w:t>
      </w:r>
      <w:r w:rsidR="00CC3B25">
        <w:rPr>
          <w:lang w:eastAsia="ja-JP"/>
        </w:rPr>
        <w:t>,</w:t>
      </w:r>
      <w:r>
        <w:rPr>
          <w:lang w:eastAsia="ja-JP"/>
        </w:rPr>
        <w:t xml:space="preserve"> Close, RL and Ward, SJ 2002</w:t>
      </w:r>
      <w:r w:rsidR="004E68C1">
        <w:rPr>
          <w:lang w:eastAsia="ja-JP"/>
        </w:rPr>
        <w:t>,</w:t>
      </w:r>
      <w:r>
        <w:rPr>
          <w:lang w:eastAsia="ja-JP"/>
        </w:rPr>
        <w:t xml:space="preserve"> </w:t>
      </w:r>
      <w:hyperlink r:id="rId182" w:history="1">
        <w:r w:rsidRPr="007930A8">
          <w:rPr>
            <w:rStyle w:val="Hyperlink"/>
            <w:lang w:eastAsia="ja-JP"/>
          </w:rPr>
          <w:t>Koala feeding and roosting trees in the Campbelltown area of New South Wales</w:t>
        </w:r>
      </w:hyperlink>
      <w:r>
        <w:rPr>
          <w:lang w:eastAsia="ja-JP"/>
        </w:rPr>
        <w:t>. Australian Mammalogy 23(2), pp. 173–175.</w:t>
      </w:r>
    </w:p>
    <w:p w14:paraId="57977479" w14:textId="0C6B6EF9" w:rsidR="003B4B8F" w:rsidRDefault="000A11DD" w:rsidP="000A11DD">
      <w:pPr>
        <w:rPr>
          <w:lang w:eastAsia="ja-JP"/>
        </w:rPr>
      </w:pPr>
      <w:r>
        <w:rPr>
          <w:lang w:eastAsia="ja-JP"/>
        </w:rPr>
        <w:t xml:space="preserve">Smith, </w:t>
      </w:r>
      <w:r w:rsidR="004E68C1">
        <w:rPr>
          <w:lang w:eastAsia="ja-JP"/>
        </w:rPr>
        <w:t>AG</w:t>
      </w:r>
      <w:r w:rsidR="00CC3B25">
        <w:rPr>
          <w:lang w:eastAsia="ja-JP"/>
        </w:rPr>
        <w:t>,</w:t>
      </w:r>
      <w:r>
        <w:rPr>
          <w:lang w:eastAsia="ja-JP"/>
        </w:rPr>
        <w:t xml:space="preserve"> McAlpine, C</w:t>
      </w:r>
      <w:r w:rsidR="00CC3B25">
        <w:rPr>
          <w:lang w:eastAsia="ja-JP"/>
        </w:rPr>
        <w:t>,</w:t>
      </w:r>
      <w:r>
        <w:rPr>
          <w:lang w:eastAsia="ja-JP"/>
        </w:rPr>
        <w:t xml:space="preserve"> Rhodes, J</w:t>
      </w:r>
      <w:r w:rsidR="00CC3B25">
        <w:rPr>
          <w:lang w:eastAsia="ja-JP"/>
        </w:rPr>
        <w:t>,</w:t>
      </w:r>
      <w:r>
        <w:rPr>
          <w:lang w:eastAsia="ja-JP"/>
        </w:rPr>
        <w:t xml:space="preserve"> et al. 2013</w:t>
      </w:r>
      <w:r w:rsidR="004E68C1">
        <w:rPr>
          <w:lang w:eastAsia="ja-JP"/>
        </w:rPr>
        <w:t>,</w:t>
      </w:r>
      <w:r>
        <w:rPr>
          <w:lang w:eastAsia="ja-JP"/>
        </w:rPr>
        <w:t xml:space="preserve"> </w:t>
      </w:r>
      <w:hyperlink r:id="rId183" w:history="1">
        <w:r w:rsidRPr="007930A8">
          <w:rPr>
            <w:rStyle w:val="Hyperlink"/>
            <w:lang w:eastAsia="ja-JP"/>
          </w:rPr>
          <w:t xml:space="preserve">Are </w:t>
        </w:r>
        <w:proofErr w:type="gramStart"/>
        <w:r w:rsidRPr="007930A8">
          <w:rPr>
            <w:rStyle w:val="Hyperlink"/>
            <w:lang w:eastAsia="ja-JP"/>
          </w:rPr>
          <w:t>there</w:t>
        </w:r>
        <w:proofErr w:type="gramEnd"/>
        <w:r w:rsidRPr="007930A8">
          <w:rPr>
            <w:rStyle w:val="Hyperlink"/>
            <w:lang w:eastAsia="ja-JP"/>
          </w:rPr>
          <w:t xml:space="preserve"> habitat thresholds in koala occupancy in the semiarid landscapes of the </w:t>
        </w:r>
        <w:proofErr w:type="spellStart"/>
        <w:r w:rsidRPr="007930A8">
          <w:rPr>
            <w:rStyle w:val="Hyperlink"/>
            <w:lang w:eastAsia="ja-JP"/>
          </w:rPr>
          <w:t>Mulgalands</w:t>
        </w:r>
        <w:proofErr w:type="spellEnd"/>
        <w:r w:rsidRPr="007930A8">
          <w:rPr>
            <w:rStyle w:val="Hyperlink"/>
            <w:lang w:eastAsia="ja-JP"/>
          </w:rPr>
          <w:t xml:space="preserve"> Bioregion</w:t>
        </w:r>
      </w:hyperlink>
      <w:r>
        <w:rPr>
          <w:lang w:eastAsia="ja-JP"/>
        </w:rPr>
        <w:t>? Wildlife research (East Melbourne) 40(5), pp. 413–426.</w:t>
      </w:r>
    </w:p>
    <w:p w14:paraId="0C3739C2" w14:textId="108CEE79" w:rsidR="003B4B8F" w:rsidRDefault="000A11DD" w:rsidP="000A11DD">
      <w:pPr>
        <w:rPr>
          <w:lang w:eastAsia="ja-JP"/>
        </w:rPr>
      </w:pPr>
      <w:r>
        <w:rPr>
          <w:lang w:eastAsia="ja-JP"/>
        </w:rPr>
        <w:t>Smith, AP 2004</w:t>
      </w:r>
      <w:r w:rsidR="004E68C1">
        <w:rPr>
          <w:lang w:eastAsia="ja-JP"/>
        </w:rPr>
        <w:t>,</w:t>
      </w:r>
      <w:r>
        <w:rPr>
          <w:lang w:eastAsia="ja-JP"/>
        </w:rPr>
        <w:t xml:space="preserve"> </w:t>
      </w:r>
      <w:hyperlink r:id="rId184" w:history="1">
        <w:r w:rsidRPr="007930A8">
          <w:rPr>
            <w:rStyle w:val="Hyperlink"/>
            <w:lang w:eastAsia="ja-JP"/>
          </w:rPr>
          <w:t>Koala conservation and habitat requirements in a timber production forest in north-east New South Wales</w:t>
        </w:r>
      </w:hyperlink>
      <w:r>
        <w:rPr>
          <w:lang w:eastAsia="ja-JP"/>
        </w:rPr>
        <w:t xml:space="preserve">. In: </w:t>
      </w:r>
      <w:proofErr w:type="spellStart"/>
      <w:r>
        <w:rPr>
          <w:lang w:eastAsia="ja-JP"/>
        </w:rPr>
        <w:t>Lunney</w:t>
      </w:r>
      <w:proofErr w:type="spellEnd"/>
      <w:r>
        <w:rPr>
          <w:lang w:eastAsia="ja-JP"/>
        </w:rPr>
        <w:t>, D. ed. Conservation of Australia’s Forest Fauna. Mosman, N.S.W: Royal Zoological Society of New South Wales, pp. 591–611.</w:t>
      </w:r>
    </w:p>
    <w:p w14:paraId="37A7537B" w14:textId="09A54B49" w:rsidR="003B4B8F" w:rsidRDefault="000A11DD" w:rsidP="000A11DD">
      <w:pPr>
        <w:rPr>
          <w:lang w:eastAsia="ja-JP"/>
        </w:rPr>
      </w:pPr>
      <w:r>
        <w:rPr>
          <w:lang w:eastAsia="ja-JP"/>
        </w:rPr>
        <w:t>Stanton, JP and Morgan, MG 1977</w:t>
      </w:r>
      <w:r w:rsidR="004E68C1">
        <w:rPr>
          <w:lang w:eastAsia="ja-JP"/>
        </w:rPr>
        <w:t>,</w:t>
      </w:r>
      <w:r>
        <w:rPr>
          <w:lang w:eastAsia="ja-JP"/>
        </w:rPr>
        <w:t xml:space="preserve"> </w:t>
      </w:r>
      <w:hyperlink r:id="rId185" w:history="1">
        <w:r w:rsidRPr="007930A8">
          <w:rPr>
            <w:rStyle w:val="Hyperlink"/>
            <w:lang w:eastAsia="ja-JP"/>
          </w:rPr>
          <w:t>The rapid selection and appraisal of key and endangered sites: The Queensland case study.</w:t>
        </w:r>
      </w:hyperlink>
      <w:r>
        <w:rPr>
          <w:lang w:eastAsia="ja-JP"/>
        </w:rPr>
        <w:t xml:space="preserve"> Canberra: Australia Department of Environment, Housing and Community Development.</w:t>
      </w:r>
    </w:p>
    <w:p w14:paraId="712CB280" w14:textId="2545F342" w:rsidR="003B4B8F" w:rsidRDefault="000A11DD" w:rsidP="000A11DD">
      <w:pPr>
        <w:rPr>
          <w:lang w:eastAsia="ja-JP"/>
        </w:rPr>
      </w:pPr>
      <w:r>
        <w:rPr>
          <w:lang w:eastAsia="ja-JP"/>
        </w:rPr>
        <w:t xml:space="preserve">Sullivan, </w:t>
      </w:r>
      <w:r w:rsidR="004E68C1">
        <w:rPr>
          <w:lang w:eastAsia="ja-JP"/>
        </w:rPr>
        <w:t>BJ</w:t>
      </w:r>
      <w:r w:rsidR="00CC3B25">
        <w:rPr>
          <w:lang w:eastAsia="ja-JP"/>
        </w:rPr>
        <w:t>,</w:t>
      </w:r>
      <w:r>
        <w:rPr>
          <w:lang w:eastAsia="ja-JP"/>
        </w:rPr>
        <w:t xml:space="preserve"> Baxter, </w:t>
      </w:r>
      <w:r w:rsidR="004E68C1">
        <w:rPr>
          <w:lang w:eastAsia="ja-JP"/>
        </w:rPr>
        <w:t>GS</w:t>
      </w:r>
      <w:r>
        <w:rPr>
          <w:lang w:eastAsia="ja-JP"/>
        </w:rPr>
        <w:t xml:space="preserve">. and Lisle, </w:t>
      </w:r>
      <w:r w:rsidR="004E68C1">
        <w:rPr>
          <w:lang w:eastAsia="ja-JP"/>
        </w:rPr>
        <w:t>AT</w:t>
      </w:r>
      <w:r>
        <w:rPr>
          <w:lang w:eastAsia="ja-JP"/>
        </w:rPr>
        <w:t xml:space="preserve"> 2002</w:t>
      </w:r>
      <w:r w:rsidR="004E68C1">
        <w:rPr>
          <w:lang w:eastAsia="ja-JP"/>
        </w:rPr>
        <w:t>,</w:t>
      </w:r>
      <w:r>
        <w:rPr>
          <w:lang w:eastAsia="ja-JP"/>
        </w:rPr>
        <w:t xml:space="preserve"> </w:t>
      </w:r>
      <w:hyperlink r:id="rId186" w:history="1">
        <w:r w:rsidRPr="007930A8">
          <w:rPr>
            <w:rStyle w:val="Hyperlink"/>
            <w:lang w:eastAsia="ja-JP"/>
          </w:rPr>
          <w:t xml:space="preserve">Low-density koala (Phascolarctos cinereus) populations in the </w:t>
        </w:r>
        <w:proofErr w:type="spellStart"/>
        <w:r w:rsidRPr="007930A8">
          <w:rPr>
            <w:rStyle w:val="Hyperlink"/>
            <w:lang w:eastAsia="ja-JP"/>
          </w:rPr>
          <w:t>mulgalands</w:t>
        </w:r>
        <w:proofErr w:type="spellEnd"/>
        <w:r w:rsidRPr="007930A8">
          <w:rPr>
            <w:rStyle w:val="Hyperlink"/>
            <w:lang w:eastAsia="ja-JP"/>
          </w:rPr>
          <w:t xml:space="preserve"> of south-west Queensland. I. Faecal pellet sampling protocol</w:t>
        </w:r>
      </w:hyperlink>
      <w:r>
        <w:rPr>
          <w:lang w:eastAsia="ja-JP"/>
        </w:rPr>
        <w:t>. Wildlife Research 29(5), pp. 455–462.</w:t>
      </w:r>
    </w:p>
    <w:p w14:paraId="7996AE8A" w14:textId="0791E640" w:rsidR="003B4B8F" w:rsidRDefault="000A11DD" w:rsidP="000A11DD">
      <w:pPr>
        <w:rPr>
          <w:lang w:eastAsia="ja-JP"/>
        </w:rPr>
      </w:pPr>
      <w:r>
        <w:rPr>
          <w:lang w:eastAsia="ja-JP"/>
        </w:rPr>
        <w:t xml:space="preserve">Sullivan, </w:t>
      </w:r>
      <w:r w:rsidR="004E68C1">
        <w:rPr>
          <w:lang w:eastAsia="ja-JP"/>
        </w:rPr>
        <w:t>BJ</w:t>
      </w:r>
      <w:r w:rsidR="00CC3B25">
        <w:rPr>
          <w:lang w:eastAsia="ja-JP"/>
        </w:rPr>
        <w:t>,</w:t>
      </w:r>
      <w:r>
        <w:rPr>
          <w:lang w:eastAsia="ja-JP"/>
        </w:rPr>
        <w:t xml:space="preserve"> Baxter, </w:t>
      </w:r>
      <w:r w:rsidR="004E68C1">
        <w:rPr>
          <w:lang w:eastAsia="ja-JP"/>
        </w:rPr>
        <w:t>GS</w:t>
      </w:r>
      <w:r w:rsidR="00CC3B25">
        <w:rPr>
          <w:lang w:eastAsia="ja-JP"/>
        </w:rPr>
        <w:t>,</w:t>
      </w:r>
      <w:r>
        <w:rPr>
          <w:lang w:eastAsia="ja-JP"/>
        </w:rPr>
        <w:t xml:space="preserve"> Lisle, </w:t>
      </w:r>
      <w:r w:rsidR="004E68C1">
        <w:rPr>
          <w:lang w:eastAsia="ja-JP"/>
        </w:rPr>
        <w:t>AT</w:t>
      </w:r>
      <w:r w:rsidR="00CC3B25">
        <w:rPr>
          <w:lang w:eastAsia="ja-JP"/>
        </w:rPr>
        <w:t>,</w:t>
      </w:r>
      <w:r>
        <w:rPr>
          <w:lang w:eastAsia="ja-JP"/>
        </w:rPr>
        <w:t xml:space="preserve"> et al. 2004</w:t>
      </w:r>
      <w:r w:rsidR="004E68C1">
        <w:rPr>
          <w:lang w:eastAsia="ja-JP"/>
        </w:rPr>
        <w:t>,</w:t>
      </w:r>
      <w:r>
        <w:rPr>
          <w:lang w:eastAsia="ja-JP"/>
        </w:rPr>
        <w:t xml:space="preserve"> </w:t>
      </w:r>
      <w:hyperlink r:id="rId187" w:history="1">
        <w:r w:rsidRPr="0021215D">
          <w:rPr>
            <w:rStyle w:val="Hyperlink"/>
            <w:lang w:eastAsia="ja-JP"/>
          </w:rPr>
          <w:t xml:space="preserve">Low-density koala (Phascolarctos cinereus) populations in the </w:t>
        </w:r>
        <w:proofErr w:type="spellStart"/>
        <w:r w:rsidRPr="0021215D">
          <w:rPr>
            <w:rStyle w:val="Hyperlink"/>
            <w:lang w:eastAsia="ja-JP"/>
          </w:rPr>
          <w:t>mulgalands</w:t>
        </w:r>
        <w:proofErr w:type="spellEnd"/>
        <w:r w:rsidRPr="0021215D">
          <w:rPr>
            <w:rStyle w:val="Hyperlink"/>
            <w:lang w:eastAsia="ja-JP"/>
          </w:rPr>
          <w:t xml:space="preserve"> of south-west Queensland</w:t>
        </w:r>
      </w:hyperlink>
      <w:r>
        <w:rPr>
          <w:lang w:eastAsia="ja-JP"/>
        </w:rPr>
        <w:t>. IV. Abundance and conservation status. Wildlife Research 31(1), pp. 19–29.</w:t>
      </w:r>
    </w:p>
    <w:p w14:paraId="27340AC7" w14:textId="033ACC5E" w:rsidR="003B4B8F" w:rsidRDefault="000A11DD" w:rsidP="000A11DD">
      <w:pPr>
        <w:rPr>
          <w:lang w:eastAsia="ja-JP"/>
        </w:rPr>
      </w:pPr>
      <w:proofErr w:type="spellStart"/>
      <w:r>
        <w:rPr>
          <w:lang w:eastAsia="ja-JP"/>
        </w:rPr>
        <w:t>Thackway</w:t>
      </w:r>
      <w:proofErr w:type="spellEnd"/>
      <w:r>
        <w:rPr>
          <w:lang w:eastAsia="ja-JP"/>
        </w:rPr>
        <w:t xml:space="preserve">, R and </w:t>
      </w:r>
      <w:proofErr w:type="spellStart"/>
      <w:r>
        <w:rPr>
          <w:lang w:eastAsia="ja-JP"/>
        </w:rPr>
        <w:t>Cresswell</w:t>
      </w:r>
      <w:proofErr w:type="spellEnd"/>
      <w:r>
        <w:rPr>
          <w:lang w:eastAsia="ja-JP"/>
        </w:rPr>
        <w:t>, ID 1995</w:t>
      </w:r>
      <w:r w:rsidR="004E68C1">
        <w:rPr>
          <w:lang w:eastAsia="ja-JP"/>
        </w:rPr>
        <w:t>,</w:t>
      </w:r>
      <w:r>
        <w:rPr>
          <w:lang w:eastAsia="ja-JP"/>
        </w:rPr>
        <w:t xml:space="preserve"> </w:t>
      </w:r>
      <w:hyperlink r:id="rId188" w:history="1">
        <w:r w:rsidRPr="0021215D">
          <w:rPr>
            <w:rStyle w:val="Hyperlink"/>
            <w:lang w:eastAsia="ja-JP"/>
          </w:rPr>
          <w:t xml:space="preserve">An </w:t>
        </w:r>
        <w:proofErr w:type="spellStart"/>
        <w:r w:rsidRPr="0021215D">
          <w:rPr>
            <w:rStyle w:val="Hyperlink"/>
            <w:lang w:eastAsia="ja-JP"/>
          </w:rPr>
          <w:t>Interum</w:t>
        </w:r>
        <w:proofErr w:type="spellEnd"/>
        <w:r w:rsidRPr="0021215D">
          <w:rPr>
            <w:rStyle w:val="Hyperlink"/>
            <w:lang w:eastAsia="ja-JP"/>
          </w:rPr>
          <w:t xml:space="preserve"> Biogeographic Regionalisation for Australia: A framework for establishing the national system of reserves</w:t>
        </w:r>
      </w:hyperlink>
      <w:r>
        <w:rPr>
          <w:lang w:eastAsia="ja-JP"/>
        </w:rPr>
        <w:t>. 4th ed. Australian Nature Conservation Agency, Reserve Systems Unit.</w:t>
      </w:r>
    </w:p>
    <w:p w14:paraId="35FC9096" w14:textId="01BEDE96" w:rsidR="003B4B8F" w:rsidRDefault="000A11DD" w:rsidP="000A11DD">
      <w:pPr>
        <w:rPr>
          <w:lang w:eastAsia="ja-JP"/>
        </w:rPr>
      </w:pPr>
      <w:r>
        <w:rPr>
          <w:lang w:eastAsia="ja-JP"/>
        </w:rPr>
        <w:t>Timms, P 2005</w:t>
      </w:r>
      <w:r w:rsidR="004E68C1">
        <w:rPr>
          <w:lang w:eastAsia="ja-JP"/>
        </w:rPr>
        <w:t>,</w:t>
      </w:r>
      <w:r>
        <w:rPr>
          <w:lang w:eastAsia="ja-JP"/>
        </w:rPr>
        <w:t xml:space="preserve"> </w:t>
      </w:r>
      <w:hyperlink r:id="rId189" w:history="1">
        <w:r w:rsidRPr="0021215D">
          <w:rPr>
            <w:rStyle w:val="Hyperlink"/>
            <w:lang w:eastAsia="ja-JP"/>
          </w:rPr>
          <w:t>Chlamydial infection and disease in the koala</w:t>
        </w:r>
      </w:hyperlink>
      <w:r>
        <w:rPr>
          <w:lang w:eastAsia="ja-JP"/>
        </w:rPr>
        <w:t>. Microbiology Australia 26(2), pp. 65–68.</w:t>
      </w:r>
    </w:p>
    <w:p w14:paraId="76B89608" w14:textId="126DC8F5" w:rsidR="003B4B8F" w:rsidRDefault="000A11DD" w:rsidP="000A11DD">
      <w:pPr>
        <w:rPr>
          <w:lang w:eastAsia="ja-JP"/>
        </w:rPr>
      </w:pPr>
      <w:r>
        <w:rPr>
          <w:lang w:eastAsia="ja-JP"/>
        </w:rPr>
        <w:t xml:space="preserve">Tun, </w:t>
      </w:r>
      <w:r w:rsidR="004E68C1">
        <w:rPr>
          <w:lang w:eastAsia="ja-JP"/>
        </w:rPr>
        <w:t>UN,</w:t>
      </w:r>
      <w:r>
        <w:rPr>
          <w:lang w:eastAsia="ja-JP"/>
        </w:rPr>
        <w:t xml:space="preserve"> 1993</w:t>
      </w:r>
      <w:r w:rsidR="004E68C1">
        <w:rPr>
          <w:lang w:eastAsia="ja-JP"/>
        </w:rPr>
        <w:t>,</w:t>
      </w:r>
      <w:r>
        <w:rPr>
          <w:lang w:eastAsia="ja-JP"/>
        </w:rPr>
        <w:t xml:space="preserve"> </w:t>
      </w:r>
      <w:hyperlink r:id="rId190" w:history="1">
        <w:r w:rsidRPr="0021215D">
          <w:rPr>
            <w:rStyle w:val="Hyperlink"/>
            <w:lang w:eastAsia="ja-JP"/>
          </w:rPr>
          <w:t xml:space="preserve">Re-establishment of rehabilitated koalas in the wild and their use of habitat in Sheldon, Redland shire, </w:t>
        </w:r>
        <w:proofErr w:type="gramStart"/>
        <w:r w:rsidRPr="0021215D">
          <w:rPr>
            <w:rStyle w:val="Hyperlink"/>
            <w:lang w:eastAsia="ja-JP"/>
          </w:rPr>
          <w:t>South East</w:t>
        </w:r>
        <w:proofErr w:type="gramEnd"/>
        <w:r w:rsidRPr="0021215D">
          <w:rPr>
            <w:rStyle w:val="Hyperlink"/>
            <w:lang w:eastAsia="ja-JP"/>
          </w:rPr>
          <w:t xml:space="preserve"> Queensland, with particular reference to dietary selection</w:t>
        </w:r>
      </w:hyperlink>
      <w:r>
        <w:rPr>
          <w:lang w:eastAsia="ja-JP"/>
        </w:rPr>
        <w:t>. M Sc thesis. School of Biological Sciences. The University of Queensland, Brisbane, Queensland.</w:t>
      </w:r>
    </w:p>
    <w:p w14:paraId="77B76158" w14:textId="18C32CC7" w:rsidR="003B4B8F" w:rsidRDefault="000A11DD" w:rsidP="000A11DD">
      <w:pPr>
        <w:rPr>
          <w:lang w:eastAsia="ja-JP"/>
        </w:rPr>
      </w:pPr>
      <w:proofErr w:type="spellStart"/>
      <w:r>
        <w:rPr>
          <w:lang w:eastAsia="ja-JP"/>
        </w:rPr>
        <w:lastRenderedPageBreak/>
        <w:t>Wedrowicz</w:t>
      </w:r>
      <w:proofErr w:type="spellEnd"/>
      <w:r>
        <w:rPr>
          <w:lang w:eastAsia="ja-JP"/>
        </w:rPr>
        <w:t>, F</w:t>
      </w:r>
      <w:r w:rsidR="00CC3B25">
        <w:rPr>
          <w:lang w:eastAsia="ja-JP"/>
        </w:rPr>
        <w:t>,</w:t>
      </w:r>
      <w:r>
        <w:rPr>
          <w:lang w:eastAsia="ja-JP"/>
        </w:rPr>
        <w:t xml:space="preserve"> </w:t>
      </w:r>
      <w:proofErr w:type="spellStart"/>
      <w:r>
        <w:rPr>
          <w:lang w:eastAsia="ja-JP"/>
        </w:rPr>
        <w:t>Karsa</w:t>
      </w:r>
      <w:proofErr w:type="spellEnd"/>
      <w:r>
        <w:rPr>
          <w:lang w:eastAsia="ja-JP"/>
        </w:rPr>
        <w:t>, M</w:t>
      </w:r>
      <w:r w:rsidR="00CC3B25">
        <w:rPr>
          <w:lang w:eastAsia="ja-JP"/>
        </w:rPr>
        <w:t>,</w:t>
      </w:r>
      <w:r>
        <w:rPr>
          <w:lang w:eastAsia="ja-JP"/>
        </w:rPr>
        <w:t xml:space="preserve"> </w:t>
      </w:r>
      <w:proofErr w:type="spellStart"/>
      <w:r>
        <w:rPr>
          <w:lang w:eastAsia="ja-JP"/>
        </w:rPr>
        <w:t>Mosse</w:t>
      </w:r>
      <w:proofErr w:type="spellEnd"/>
      <w:r>
        <w:rPr>
          <w:lang w:eastAsia="ja-JP"/>
        </w:rPr>
        <w:t>, J</w:t>
      </w:r>
      <w:r w:rsidR="00CC3B25">
        <w:rPr>
          <w:lang w:eastAsia="ja-JP"/>
        </w:rPr>
        <w:t>,</w:t>
      </w:r>
      <w:r>
        <w:rPr>
          <w:lang w:eastAsia="ja-JP"/>
        </w:rPr>
        <w:t xml:space="preserve"> et al. 2013</w:t>
      </w:r>
      <w:r w:rsidR="004E68C1">
        <w:rPr>
          <w:lang w:eastAsia="ja-JP"/>
        </w:rPr>
        <w:t>,</w:t>
      </w:r>
      <w:r>
        <w:rPr>
          <w:lang w:eastAsia="ja-JP"/>
        </w:rPr>
        <w:t xml:space="preserve"> </w:t>
      </w:r>
      <w:hyperlink r:id="rId191" w:history="1">
        <w:r w:rsidRPr="0021215D">
          <w:rPr>
            <w:rStyle w:val="Hyperlink"/>
            <w:lang w:eastAsia="ja-JP"/>
          </w:rPr>
          <w:t>Reliable genotyping of the koala (Phascolarctos cinereus) using DNA isolated from a single faecal pellet</w:t>
        </w:r>
      </w:hyperlink>
      <w:r>
        <w:rPr>
          <w:lang w:eastAsia="ja-JP"/>
        </w:rPr>
        <w:t>. Molecular Ecology Resources 13(4), pp. 634–641.</w:t>
      </w:r>
    </w:p>
    <w:p w14:paraId="4FB174DF" w14:textId="12998EFA" w:rsidR="003B4B8F" w:rsidRDefault="000A11DD" w:rsidP="000A11DD">
      <w:pPr>
        <w:rPr>
          <w:lang w:eastAsia="ja-JP"/>
        </w:rPr>
      </w:pPr>
      <w:proofErr w:type="spellStart"/>
      <w:r>
        <w:rPr>
          <w:lang w:eastAsia="ja-JP"/>
        </w:rPr>
        <w:t>Wedrowicz</w:t>
      </w:r>
      <w:proofErr w:type="spellEnd"/>
      <w:r>
        <w:rPr>
          <w:lang w:eastAsia="ja-JP"/>
        </w:rPr>
        <w:t>, F</w:t>
      </w:r>
      <w:r w:rsidR="00CC3B25">
        <w:rPr>
          <w:lang w:eastAsia="ja-JP"/>
        </w:rPr>
        <w:t>,</w:t>
      </w:r>
      <w:r>
        <w:rPr>
          <w:lang w:eastAsia="ja-JP"/>
        </w:rPr>
        <w:t xml:space="preserve"> </w:t>
      </w:r>
      <w:proofErr w:type="spellStart"/>
      <w:r>
        <w:rPr>
          <w:lang w:eastAsia="ja-JP"/>
        </w:rPr>
        <w:t>Mosse</w:t>
      </w:r>
      <w:proofErr w:type="spellEnd"/>
      <w:r>
        <w:rPr>
          <w:lang w:eastAsia="ja-JP"/>
        </w:rPr>
        <w:t>, J and Hogan, F 2018</w:t>
      </w:r>
      <w:r w:rsidR="004E68C1">
        <w:rPr>
          <w:lang w:eastAsia="ja-JP"/>
        </w:rPr>
        <w:t>,</w:t>
      </w:r>
      <w:r>
        <w:rPr>
          <w:lang w:eastAsia="ja-JP"/>
        </w:rPr>
        <w:t xml:space="preserve"> </w:t>
      </w:r>
      <w:hyperlink r:id="rId192" w:history="1">
        <w:r w:rsidRPr="0021215D">
          <w:rPr>
            <w:rStyle w:val="Hyperlink"/>
            <w:lang w:eastAsia="ja-JP"/>
          </w:rPr>
          <w:t>Genetic structure and diversity of the koala population in South Gippsland, Victoria: A remnant population of high conservation significance</w:t>
        </w:r>
      </w:hyperlink>
      <w:r>
        <w:rPr>
          <w:lang w:eastAsia="ja-JP"/>
        </w:rPr>
        <w:t>. Conservation Genetics 19, pp. 713–728.</w:t>
      </w:r>
    </w:p>
    <w:p w14:paraId="1A8D022B" w14:textId="280ED572" w:rsidR="003B4B8F" w:rsidRDefault="000A11DD" w:rsidP="000A11DD">
      <w:pPr>
        <w:rPr>
          <w:lang w:eastAsia="ja-JP"/>
        </w:rPr>
      </w:pPr>
      <w:proofErr w:type="spellStart"/>
      <w:r>
        <w:rPr>
          <w:lang w:eastAsia="ja-JP"/>
        </w:rPr>
        <w:t>Wedrowicz</w:t>
      </w:r>
      <w:proofErr w:type="spellEnd"/>
      <w:r>
        <w:rPr>
          <w:lang w:eastAsia="ja-JP"/>
        </w:rPr>
        <w:t>, F</w:t>
      </w:r>
      <w:r w:rsidR="00CC3B25">
        <w:rPr>
          <w:lang w:eastAsia="ja-JP"/>
        </w:rPr>
        <w:t>,</w:t>
      </w:r>
      <w:r>
        <w:rPr>
          <w:lang w:eastAsia="ja-JP"/>
        </w:rPr>
        <w:t xml:space="preserve"> </w:t>
      </w:r>
      <w:proofErr w:type="spellStart"/>
      <w:r>
        <w:rPr>
          <w:lang w:eastAsia="ja-JP"/>
        </w:rPr>
        <w:t>Mosse</w:t>
      </w:r>
      <w:proofErr w:type="spellEnd"/>
      <w:r>
        <w:rPr>
          <w:lang w:eastAsia="ja-JP"/>
        </w:rPr>
        <w:t>, J</w:t>
      </w:r>
      <w:r w:rsidR="00CC3B25">
        <w:rPr>
          <w:lang w:eastAsia="ja-JP"/>
        </w:rPr>
        <w:t>,</w:t>
      </w:r>
      <w:r>
        <w:rPr>
          <w:lang w:eastAsia="ja-JP"/>
        </w:rPr>
        <w:t xml:space="preserve"> Wright, W</w:t>
      </w:r>
      <w:r w:rsidR="00CC3B25">
        <w:rPr>
          <w:lang w:eastAsia="ja-JP"/>
        </w:rPr>
        <w:t>,</w:t>
      </w:r>
      <w:r>
        <w:rPr>
          <w:lang w:eastAsia="ja-JP"/>
        </w:rPr>
        <w:t xml:space="preserve"> et al. 2017a</w:t>
      </w:r>
      <w:r w:rsidR="004E68C1">
        <w:rPr>
          <w:lang w:eastAsia="ja-JP"/>
        </w:rPr>
        <w:t>,</w:t>
      </w:r>
      <w:r>
        <w:rPr>
          <w:lang w:eastAsia="ja-JP"/>
        </w:rPr>
        <w:t xml:space="preserve"> </w:t>
      </w:r>
      <w:hyperlink r:id="rId193" w:history="1">
        <w:r w:rsidRPr="0021215D">
          <w:rPr>
            <w:rStyle w:val="Hyperlink"/>
            <w:lang w:eastAsia="ja-JP"/>
          </w:rPr>
          <w:t>Validating the use of non-invasively sourced DNA for population genetic studies using pedigree data</w:t>
        </w:r>
      </w:hyperlink>
      <w:r>
        <w:rPr>
          <w:lang w:eastAsia="ja-JP"/>
        </w:rPr>
        <w:t>. Web Ecology 17(1), pp. 9–18.</w:t>
      </w:r>
    </w:p>
    <w:p w14:paraId="3F9CDF1B" w14:textId="5C1F48C7" w:rsidR="003B4B8F" w:rsidRDefault="000A11DD" w:rsidP="000A11DD">
      <w:pPr>
        <w:rPr>
          <w:lang w:eastAsia="ja-JP"/>
        </w:rPr>
      </w:pPr>
      <w:proofErr w:type="spellStart"/>
      <w:r>
        <w:rPr>
          <w:lang w:eastAsia="ja-JP"/>
        </w:rPr>
        <w:t>Wedrowicz</w:t>
      </w:r>
      <w:proofErr w:type="spellEnd"/>
      <w:r>
        <w:rPr>
          <w:lang w:eastAsia="ja-JP"/>
        </w:rPr>
        <w:t>, F</w:t>
      </w:r>
      <w:r w:rsidR="00CC3B25">
        <w:rPr>
          <w:lang w:eastAsia="ja-JP"/>
        </w:rPr>
        <w:t>,</w:t>
      </w:r>
      <w:r>
        <w:rPr>
          <w:lang w:eastAsia="ja-JP"/>
        </w:rPr>
        <w:t xml:space="preserve"> Wright, W</w:t>
      </w:r>
      <w:r w:rsidR="00CC3B25">
        <w:rPr>
          <w:lang w:eastAsia="ja-JP"/>
        </w:rPr>
        <w:t>,</w:t>
      </w:r>
      <w:r>
        <w:rPr>
          <w:lang w:eastAsia="ja-JP"/>
        </w:rPr>
        <w:t xml:space="preserve"> </w:t>
      </w:r>
      <w:proofErr w:type="spellStart"/>
      <w:r>
        <w:rPr>
          <w:lang w:eastAsia="ja-JP"/>
        </w:rPr>
        <w:t>Schlagloth</w:t>
      </w:r>
      <w:proofErr w:type="spellEnd"/>
      <w:r>
        <w:rPr>
          <w:lang w:eastAsia="ja-JP"/>
        </w:rPr>
        <w:t>, R</w:t>
      </w:r>
      <w:r w:rsidR="00CC3B25">
        <w:rPr>
          <w:lang w:eastAsia="ja-JP"/>
        </w:rPr>
        <w:t>,</w:t>
      </w:r>
      <w:r>
        <w:rPr>
          <w:lang w:eastAsia="ja-JP"/>
        </w:rPr>
        <w:t xml:space="preserve"> et al. 2017b</w:t>
      </w:r>
      <w:r w:rsidR="004E68C1">
        <w:rPr>
          <w:lang w:eastAsia="ja-JP"/>
        </w:rPr>
        <w:t>,</w:t>
      </w:r>
      <w:r>
        <w:rPr>
          <w:lang w:eastAsia="ja-JP"/>
        </w:rPr>
        <w:t xml:space="preserve"> </w:t>
      </w:r>
      <w:hyperlink r:id="rId194" w:history="1">
        <w:r w:rsidRPr="0021215D">
          <w:rPr>
            <w:rStyle w:val="Hyperlink"/>
            <w:lang w:eastAsia="ja-JP"/>
          </w:rPr>
          <w:t>Landscape, koalas and people: A historical account of koala populations and their environment in South Gippsland</w:t>
        </w:r>
      </w:hyperlink>
      <w:r>
        <w:rPr>
          <w:lang w:eastAsia="ja-JP"/>
        </w:rPr>
        <w:t>. Australian zoologist 38(4), pp. 518–536.</w:t>
      </w:r>
    </w:p>
    <w:p w14:paraId="10A99CC1" w14:textId="3737E42B" w:rsidR="003B4B8F" w:rsidRDefault="000A11DD" w:rsidP="000A11DD">
      <w:pPr>
        <w:rPr>
          <w:lang w:eastAsia="ja-JP"/>
        </w:rPr>
      </w:pPr>
      <w:proofErr w:type="spellStart"/>
      <w:r>
        <w:rPr>
          <w:lang w:eastAsia="ja-JP"/>
        </w:rPr>
        <w:t>Whisson</w:t>
      </w:r>
      <w:proofErr w:type="spellEnd"/>
      <w:r>
        <w:rPr>
          <w:lang w:eastAsia="ja-JP"/>
        </w:rPr>
        <w:t>, DA</w:t>
      </w:r>
      <w:r w:rsidR="004E68C1">
        <w:rPr>
          <w:lang w:eastAsia="ja-JP"/>
        </w:rPr>
        <w:t>,</w:t>
      </w:r>
      <w:r>
        <w:rPr>
          <w:lang w:eastAsia="ja-JP"/>
        </w:rPr>
        <w:t xml:space="preserve"> Dixon, V</w:t>
      </w:r>
      <w:r w:rsidR="00CC3B25">
        <w:rPr>
          <w:lang w:eastAsia="ja-JP"/>
        </w:rPr>
        <w:t>,</w:t>
      </w:r>
      <w:r>
        <w:rPr>
          <w:lang w:eastAsia="ja-JP"/>
        </w:rPr>
        <w:t xml:space="preserve"> Taylor, ML</w:t>
      </w:r>
      <w:r w:rsidR="00CC3B25">
        <w:rPr>
          <w:lang w:eastAsia="ja-JP"/>
        </w:rPr>
        <w:t>,</w:t>
      </w:r>
      <w:r>
        <w:rPr>
          <w:lang w:eastAsia="ja-JP"/>
        </w:rPr>
        <w:t xml:space="preserve"> et al. 2016</w:t>
      </w:r>
      <w:r w:rsidR="004E68C1">
        <w:rPr>
          <w:lang w:eastAsia="ja-JP"/>
        </w:rPr>
        <w:t>,</w:t>
      </w:r>
      <w:r>
        <w:rPr>
          <w:lang w:eastAsia="ja-JP"/>
        </w:rPr>
        <w:t xml:space="preserve"> </w:t>
      </w:r>
      <w:hyperlink r:id="rId195" w:history="1">
        <w:r w:rsidRPr="0021215D">
          <w:rPr>
            <w:rStyle w:val="Hyperlink"/>
            <w:lang w:eastAsia="ja-JP"/>
          </w:rPr>
          <w:t>Failure to respond to food resource decline has catastrophic consequences for koalas in a high-density population in southern Australia</w:t>
        </w:r>
      </w:hyperlink>
      <w:r>
        <w:rPr>
          <w:lang w:eastAsia="ja-JP"/>
        </w:rPr>
        <w:t xml:space="preserve">. </w:t>
      </w:r>
      <w:proofErr w:type="spellStart"/>
      <w:r>
        <w:rPr>
          <w:lang w:eastAsia="ja-JP"/>
        </w:rPr>
        <w:t>PLoS</w:t>
      </w:r>
      <w:proofErr w:type="spellEnd"/>
      <w:r>
        <w:rPr>
          <w:lang w:eastAsia="ja-JP"/>
        </w:rPr>
        <w:t xml:space="preserve"> ONE 11(1), p. e0144348.</w:t>
      </w:r>
    </w:p>
    <w:p w14:paraId="1BBE9A16" w14:textId="76391258" w:rsidR="003B4B8F" w:rsidRDefault="000A11DD" w:rsidP="000A11DD">
      <w:pPr>
        <w:rPr>
          <w:lang w:eastAsia="ja-JP"/>
        </w:rPr>
      </w:pPr>
      <w:r>
        <w:rPr>
          <w:lang w:eastAsia="ja-JP"/>
        </w:rPr>
        <w:t xml:space="preserve">White, NA 1999 </w:t>
      </w:r>
      <w:hyperlink r:id="rId196" w:history="1">
        <w:r w:rsidRPr="0021215D">
          <w:rPr>
            <w:rStyle w:val="Hyperlink"/>
            <w:lang w:eastAsia="ja-JP"/>
          </w:rPr>
          <w:t>Ecology of the koala (Phascolarctos cinereus) in rural south-east Queensland, Australia</w:t>
        </w:r>
      </w:hyperlink>
      <w:r>
        <w:rPr>
          <w:lang w:eastAsia="ja-JP"/>
        </w:rPr>
        <w:t>. Wildlife Research 26(6), pp. 731–744.</w:t>
      </w:r>
    </w:p>
    <w:p w14:paraId="639DE02C" w14:textId="37F5AEF2" w:rsidR="000A11DD" w:rsidRDefault="000A11DD" w:rsidP="000A11DD">
      <w:pPr>
        <w:rPr>
          <w:lang w:eastAsia="ja-JP"/>
        </w:rPr>
      </w:pPr>
      <w:r>
        <w:rPr>
          <w:lang w:eastAsia="ja-JP"/>
        </w:rPr>
        <w:t>White, NA and Kunst, ND 1990</w:t>
      </w:r>
      <w:r w:rsidR="004E68C1">
        <w:rPr>
          <w:lang w:eastAsia="ja-JP"/>
        </w:rPr>
        <w:t>,</w:t>
      </w:r>
      <w:r>
        <w:rPr>
          <w:lang w:eastAsia="ja-JP"/>
        </w:rPr>
        <w:t xml:space="preserve"> Aspects of the ecology of the koala in south-eastern Queensland. In: Lee, A. K</w:t>
      </w:r>
      <w:r w:rsidR="00CC3B25">
        <w:rPr>
          <w:lang w:eastAsia="ja-JP"/>
        </w:rPr>
        <w:t>,</w:t>
      </w:r>
      <w:r>
        <w:rPr>
          <w:lang w:eastAsia="ja-JP"/>
        </w:rPr>
        <w:t xml:space="preserve"> </w:t>
      </w:r>
      <w:proofErr w:type="spellStart"/>
      <w:r>
        <w:rPr>
          <w:lang w:eastAsia="ja-JP"/>
        </w:rPr>
        <w:t>Handasyde</w:t>
      </w:r>
      <w:proofErr w:type="spellEnd"/>
      <w:r>
        <w:rPr>
          <w:lang w:eastAsia="ja-JP"/>
        </w:rPr>
        <w:t>, K. A</w:t>
      </w:r>
      <w:r w:rsidR="00CC3B25">
        <w:rPr>
          <w:lang w:eastAsia="ja-JP"/>
        </w:rPr>
        <w:t>,</w:t>
      </w:r>
      <w:r>
        <w:rPr>
          <w:lang w:eastAsia="ja-JP"/>
        </w:rPr>
        <w:t xml:space="preserve"> </w:t>
      </w:r>
      <w:proofErr w:type="spellStart"/>
      <w:r>
        <w:rPr>
          <w:lang w:eastAsia="ja-JP"/>
        </w:rPr>
        <w:t>Sanson</w:t>
      </w:r>
      <w:proofErr w:type="spellEnd"/>
      <w:r>
        <w:rPr>
          <w:lang w:eastAsia="ja-JP"/>
        </w:rPr>
        <w:t>, G.D</w:t>
      </w:r>
      <w:r w:rsidR="00CC3B25">
        <w:rPr>
          <w:lang w:eastAsia="ja-JP"/>
        </w:rPr>
        <w:t>,</w:t>
      </w:r>
      <w:r>
        <w:rPr>
          <w:lang w:eastAsia="ja-JP"/>
        </w:rPr>
        <w:t xml:space="preserve"> (World Koala Research Organisation PTY. LTD.) ed. Biology of the Koala. Chipping Norton, New South Wales: Surrey Beatty &amp; Sons Pty Limited, pp. 109–116.</w:t>
      </w:r>
    </w:p>
    <w:p w14:paraId="1389E0EB" w14:textId="0681BA2D" w:rsidR="003B4B8F" w:rsidRDefault="000A11DD" w:rsidP="000A11DD">
      <w:pPr>
        <w:rPr>
          <w:lang w:eastAsia="ja-JP"/>
        </w:rPr>
      </w:pPr>
      <w:r>
        <w:rPr>
          <w:lang w:eastAsia="ja-JP"/>
        </w:rPr>
        <w:t>Wiegand, T</w:t>
      </w:r>
      <w:r w:rsidR="00CC3B25">
        <w:rPr>
          <w:lang w:eastAsia="ja-JP"/>
        </w:rPr>
        <w:t>,</w:t>
      </w:r>
      <w:r>
        <w:rPr>
          <w:lang w:eastAsia="ja-JP"/>
        </w:rPr>
        <w:t xml:space="preserve"> Revilla, E and Moloney, </w:t>
      </w:r>
      <w:r w:rsidR="004E68C1">
        <w:rPr>
          <w:lang w:eastAsia="ja-JP"/>
        </w:rPr>
        <w:t>KA</w:t>
      </w:r>
      <w:r>
        <w:rPr>
          <w:lang w:eastAsia="ja-JP"/>
        </w:rPr>
        <w:t xml:space="preserve"> 2005</w:t>
      </w:r>
      <w:r w:rsidR="004E68C1">
        <w:rPr>
          <w:lang w:eastAsia="ja-JP"/>
        </w:rPr>
        <w:t>,</w:t>
      </w:r>
      <w:r>
        <w:rPr>
          <w:lang w:eastAsia="ja-JP"/>
        </w:rPr>
        <w:t xml:space="preserve"> </w:t>
      </w:r>
      <w:hyperlink r:id="rId197" w:history="1">
        <w:r w:rsidRPr="0021215D">
          <w:rPr>
            <w:rStyle w:val="Hyperlink"/>
            <w:lang w:eastAsia="ja-JP"/>
          </w:rPr>
          <w:t>Effects of Habitat Loss and Fragmentation on Population Dynamics.</w:t>
        </w:r>
      </w:hyperlink>
      <w:r>
        <w:rPr>
          <w:lang w:eastAsia="ja-JP"/>
        </w:rPr>
        <w:t xml:space="preserve"> Conservation Biology 19(1), pp. 108–121.</w:t>
      </w:r>
    </w:p>
    <w:p w14:paraId="36402CF0" w14:textId="39CFFBBB" w:rsidR="003B4B8F" w:rsidRDefault="000A11DD" w:rsidP="000A11DD">
      <w:pPr>
        <w:rPr>
          <w:lang w:eastAsia="ja-JP"/>
        </w:rPr>
      </w:pPr>
      <w:r>
        <w:rPr>
          <w:lang w:eastAsia="ja-JP"/>
        </w:rPr>
        <w:t>Wilmott, L</w:t>
      </w:r>
      <w:r w:rsidR="00CC3B25">
        <w:rPr>
          <w:lang w:eastAsia="ja-JP"/>
        </w:rPr>
        <w:t>,</w:t>
      </w:r>
      <w:r>
        <w:rPr>
          <w:lang w:eastAsia="ja-JP"/>
        </w:rPr>
        <w:t xml:space="preserve"> Cullen, D</w:t>
      </w:r>
      <w:r w:rsidR="00CC3B25">
        <w:rPr>
          <w:lang w:eastAsia="ja-JP"/>
        </w:rPr>
        <w:t>,</w:t>
      </w:r>
      <w:r>
        <w:rPr>
          <w:lang w:eastAsia="ja-JP"/>
        </w:rPr>
        <w:t xml:space="preserve"> </w:t>
      </w:r>
      <w:proofErr w:type="spellStart"/>
      <w:r>
        <w:rPr>
          <w:lang w:eastAsia="ja-JP"/>
        </w:rPr>
        <w:t>Madani</w:t>
      </w:r>
      <w:proofErr w:type="spellEnd"/>
      <w:r>
        <w:rPr>
          <w:lang w:eastAsia="ja-JP"/>
        </w:rPr>
        <w:t>, G</w:t>
      </w:r>
      <w:r w:rsidR="00CC3B25">
        <w:rPr>
          <w:lang w:eastAsia="ja-JP"/>
        </w:rPr>
        <w:t>,</w:t>
      </w:r>
      <w:r>
        <w:rPr>
          <w:lang w:eastAsia="ja-JP"/>
        </w:rPr>
        <w:t xml:space="preserve"> et al. 2019</w:t>
      </w:r>
      <w:r w:rsidR="004E68C1">
        <w:rPr>
          <w:lang w:eastAsia="ja-JP"/>
        </w:rPr>
        <w:t>,</w:t>
      </w:r>
      <w:r>
        <w:rPr>
          <w:lang w:eastAsia="ja-JP"/>
        </w:rPr>
        <w:t xml:space="preserve"> </w:t>
      </w:r>
      <w:hyperlink r:id="rId198" w:history="1">
        <w:r w:rsidRPr="00236CAF">
          <w:rPr>
            <w:rStyle w:val="Hyperlink"/>
            <w:lang w:eastAsia="ja-JP"/>
          </w:rPr>
          <w:t>Are koalas detected more effectively by systematic spotlighting or diurnal searches?</w:t>
        </w:r>
      </w:hyperlink>
      <w:r>
        <w:rPr>
          <w:lang w:eastAsia="ja-JP"/>
        </w:rPr>
        <w:t xml:space="preserve"> Australian Mammalogy 41(1), pp. 157–160.</w:t>
      </w:r>
    </w:p>
    <w:p w14:paraId="6DFB80D4" w14:textId="7AF9154A" w:rsidR="003B4B8F" w:rsidRDefault="000A11DD" w:rsidP="000A11DD">
      <w:pPr>
        <w:rPr>
          <w:lang w:eastAsia="ja-JP"/>
        </w:rPr>
      </w:pPr>
      <w:r>
        <w:rPr>
          <w:lang w:eastAsia="ja-JP"/>
        </w:rPr>
        <w:t>Witt, RR</w:t>
      </w:r>
      <w:r w:rsidR="00CC3B25">
        <w:rPr>
          <w:lang w:eastAsia="ja-JP"/>
        </w:rPr>
        <w:t>,</w:t>
      </w:r>
      <w:r>
        <w:rPr>
          <w:lang w:eastAsia="ja-JP"/>
        </w:rPr>
        <w:t xml:space="preserve"> Beranek, CT</w:t>
      </w:r>
      <w:r w:rsidR="00CC3B25">
        <w:rPr>
          <w:lang w:eastAsia="ja-JP"/>
        </w:rPr>
        <w:t>,</w:t>
      </w:r>
      <w:r>
        <w:rPr>
          <w:lang w:eastAsia="ja-JP"/>
        </w:rPr>
        <w:t xml:space="preserve"> Howell, LG</w:t>
      </w:r>
      <w:r w:rsidR="00CC3B25">
        <w:rPr>
          <w:lang w:eastAsia="ja-JP"/>
        </w:rPr>
        <w:t>,</w:t>
      </w:r>
      <w:r>
        <w:rPr>
          <w:lang w:eastAsia="ja-JP"/>
        </w:rPr>
        <w:t xml:space="preserve"> et al. 2020</w:t>
      </w:r>
      <w:r w:rsidR="004E68C1">
        <w:rPr>
          <w:lang w:eastAsia="ja-JP"/>
        </w:rPr>
        <w:t>,</w:t>
      </w:r>
      <w:r>
        <w:rPr>
          <w:lang w:eastAsia="ja-JP"/>
        </w:rPr>
        <w:t xml:space="preserve"> </w:t>
      </w:r>
      <w:hyperlink r:id="rId199" w:history="1">
        <w:r w:rsidRPr="00236CAF">
          <w:rPr>
            <w:rStyle w:val="Hyperlink"/>
            <w:lang w:eastAsia="ja-JP"/>
          </w:rPr>
          <w:t>Real-time drone derived thermal imagery outperforms traditional survey methods for an arboreal forest mammal</w:t>
        </w:r>
      </w:hyperlink>
      <w:r>
        <w:rPr>
          <w:lang w:eastAsia="ja-JP"/>
        </w:rPr>
        <w:t xml:space="preserve">. </w:t>
      </w:r>
      <w:proofErr w:type="spellStart"/>
      <w:r>
        <w:rPr>
          <w:lang w:eastAsia="ja-JP"/>
        </w:rPr>
        <w:t>PLoS</w:t>
      </w:r>
      <w:proofErr w:type="spellEnd"/>
      <w:r>
        <w:rPr>
          <w:lang w:eastAsia="ja-JP"/>
        </w:rPr>
        <w:t xml:space="preserve"> ONE 15(11), p. e0242204.</w:t>
      </w:r>
    </w:p>
    <w:p w14:paraId="3607A58F" w14:textId="40B2A85A" w:rsidR="003B4B8F" w:rsidRDefault="000A11DD" w:rsidP="000A11DD">
      <w:pPr>
        <w:rPr>
          <w:lang w:eastAsia="ja-JP"/>
        </w:rPr>
      </w:pPr>
      <w:r>
        <w:rPr>
          <w:lang w:eastAsia="ja-JP"/>
        </w:rPr>
        <w:t>Woodward, W</w:t>
      </w:r>
      <w:r w:rsidR="00CC3B25">
        <w:rPr>
          <w:lang w:eastAsia="ja-JP"/>
        </w:rPr>
        <w:t>,</w:t>
      </w:r>
      <w:r>
        <w:rPr>
          <w:lang w:eastAsia="ja-JP"/>
        </w:rPr>
        <w:t xml:space="preserve"> Ellis, </w:t>
      </w:r>
      <w:r w:rsidR="004E68C1">
        <w:rPr>
          <w:lang w:eastAsia="ja-JP"/>
        </w:rPr>
        <w:t>WA</w:t>
      </w:r>
      <w:r w:rsidR="00CC3B25">
        <w:rPr>
          <w:lang w:eastAsia="ja-JP"/>
        </w:rPr>
        <w:t>,</w:t>
      </w:r>
      <w:r>
        <w:rPr>
          <w:lang w:eastAsia="ja-JP"/>
        </w:rPr>
        <w:t xml:space="preserve"> Carrick, </w:t>
      </w:r>
      <w:r w:rsidR="004E68C1">
        <w:rPr>
          <w:lang w:eastAsia="ja-JP"/>
        </w:rPr>
        <w:t>FN</w:t>
      </w:r>
      <w:r w:rsidR="00CC3B25">
        <w:rPr>
          <w:lang w:eastAsia="ja-JP"/>
        </w:rPr>
        <w:t>,</w:t>
      </w:r>
      <w:r>
        <w:rPr>
          <w:lang w:eastAsia="ja-JP"/>
        </w:rPr>
        <w:t xml:space="preserve"> et al. 2008</w:t>
      </w:r>
      <w:r w:rsidR="004E68C1">
        <w:rPr>
          <w:lang w:eastAsia="ja-JP"/>
        </w:rPr>
        <w:t>,</w:t>
      </w:r>
      <w:r>
        <w:rPr>
          <w:lang w:eastAsia="ja-JP"/>
        </w:rPr>
        <w:t xml:space="preserve"> </w:t>
      </w:r>
      <w:hyperlink r:id="rId200" w:history="1">
        <w:r w:rsidRPr="00236CAF">
          <w:rPr>
            <w:rStyle w:val="Hyperlink"/>
            <w:lang w:eastAsia="ja-JP"/>
          </w:rPr>
          <w:t>Koalas on North Stradbroke Island: Diet, tree use and reconstructed landscapes.</w:t>
        </w:r>
      </w:hyperlink>
      <w:r>
        <w:rPr>
          <w:lang w:eastAsia="ja-JP"/>
        </w:rPr>
        <w:t xml:space="preserve"> Wildlife Research 35(7), pp. 606–611.</w:t>
      </w:r>
    </w:p>
    <w:p w14:paraId="2488F94C" w14:textId="20F150E6" w:rsidR="003B4B8F" w:rsidRDefault="000A11DD" w:rsidP="000A11DD">
      <w:pPr>
        <w:rPr>
          <w:lang w:eastAsia="ja-JP"/>
        </w:rPr>
      </w:pPr>
      <w:proofErr w:type="spellStart"/>
      <w:r>
        <w:rPr>
          <w:lang w:eastAsia="ja-JP"/>
        </w:rPr>
        <w:t>Woosnam-Merchez</w:t>
      </w:r>
      <w:proofErr w:type="spellEnd"/>
      <w:r>
        <w:rPr>
          <w:lang w:eastAsia="ja-JP"/>
        </w:rPr>
        <w:t>, O</w:t>
      </w:r>
      <w:r w:rsidR="00CC3B25">
        <w:rPr>
          <w:lang w:eastAsia="ja-JP"/>
        </w:rPr>
        <w:t>,</w:t>
      </w:r>
      <w:r>
        <w:rPr>
          <w:lang w:eastAsia="ja-JP"/>
        </w:rPr>
        <w:t xml:space="preserve"> Cristescu, R</w:t>
      </w:r>
      <w:r w:rsidR="00CC3B25">
        <w:rPr>
          <w:lang w:eastAsia="ja-JP"/>
        </w:rPr>
        <w:t>,</w:t>
      </w:r>
      <w:r>
        <w:rPr>
          <w:lang w:eastAsia="ja-JP"/>
        </w:rPr>
        <w:t xml:space="preserve"> </w:t>
      </w:r>
      <w:proofErr w:type="spellStart"/>
      <w:r>
        <w:rPr>
          <w:lang w:eastAsia="ja-JP"/>
        </w:rPr>
        <w:t>Dique</w:t>
      </w:r>
      <w:proofErr w:type="spellEnd"/>
      <w:r>
        <w:rPr>
          <w:lang w:eastAsia="ja-JP"/>
        </w:rPr>
        <w:t>, D</w:t>
      </w:r>
      <w:r w:rsidR="00CC3B25">
        <w:rPr>
          <w:lang w:eastAsia="ja-JP"/>
        </w:rPr>
        <w:t>,</w:t>
      </w:r>
      <w:r>
        <w:rPr>
          <w:lang w:eastAsia="ja-JP"/>
        </w:rPr>
        <w:t xml:space="preserve"> et al. 2012</w:t>
      </w:r>
      <w:r w:rsidR="004E68C1">
        <w:rPr>
          <w:lang w:eastAsia="ja-JP"/>
        </w:rPr>
        <w:t>,</w:t>
      </w:r>
      <w:r>
        <w:rPr>
          <w:lang w:eastAsia="ja-JP"/>
        </w:rPr>
        <w:t xml:space="preserve"> </w:t>
      </w:r>
      <w:hyperlink r:id="rId201" w:history="1">
        <w:r w:rsidRPr="00236CAF">
          <w:rPr>
            <w:rStyle w:val="Hyperlink"/>
            <w:lang w:eastAsia="ja-JP"/>
          </w:rPr>
          <w:t>What faecal pellet surveys can and can’t reveal about the ecology of koalas Phascolarctos cinereus</w:t>
        </w:r>
      </w:hyperlink>
      <w:r>
        <w:rPr>
          <w:lang w:eastAsia="ja-JP"/>
        </w:rPr>
        <w:t>. Australian Zoologist 36(2), pp. 192–200.</w:t>
      </w:r>
    </w:p>
    <w:p w14:paraId="661D071B" w14:textId="64B956FA" w:rsidR="000A11DD" w:rsidRPr="003B4B8F" w:rsidRDefault="000A11DD" w:rsidP="000A11DD">
      <w:pPr>
        <w:rPr>
          <w:lang w:eastAsia="ja-JP"/>
        </w:rPr>
      </w:pPr>
      <w:proofErr w:type="spellStart"/>
      <w:r>
        <w:rPr>
          <w:lang w:eastAsia="ja-JP"/>
        </w:rPr>
        <w:t>Youngentob</w:t>
      </w:r>
      <w:proofErr w:type="spellEnd"/>
      <w:r>
        <w:rPr>
          <w:lang w:eastAsia="ja-JP"/>
        </w:rPr>
        <w:t xml:space="preserve">, </w:t>
      </w:r>
      <w:r w:rsidR="004E68C1">
        <w:rPr>
          <w:lang w:eastAsia="ja-JP"/>
        </w:rPr>
        <w:t>KN</w:t>
      </w:r>
      <w:r w:rsidR="00CC3B25">
        <w:rPr>
          <w:lang w:eastAsia="ja-JP"/>
        </w:rPr>
        <w:t>,</w:t>
      </w:r>
      <w:r>
        <w:rPr>
          <w:lang w:eastAsia="ja-JP"/>
        </w:rPr>
        <w:t xml:space="preserve"> </w:t>
      </w:r>
      <w:proofErr w:type="spellStart"/>
      <w:r>
        <w:rPr>
          <w:lang w:eastAsia="ja-JP"/>
        </w:rPr>
        <w:t>Lindenmayer</w:t>
      </w:r>
      <w:proofErr w:type="spellEnd"/>
      <w:r>
        <w:rPr>
          <w:lang w:eastAsia="ja-JP"/>
        </w:rPr>
        <w:t>, DB</w:t>
      </w:r>
      <w:r w:rsidR="00CC3B25">
        <w:rPr>
          <w:lang w:eastAsia="ja-JP"/>
        </w:rPr>
        <w:t>,</w:t>
      </w:r>
      <w:r>
        <w:rPr>
          <w:lang w:eastAsia="ja-JP"/>
        </w:rPr>
        <w:t xml:space="preserve"> Marsh, </w:t>
      </w:r>
      <w:r w:rsidR="004E68C1">
        <w:rPr>
          <w:lang w:eastAsia="ja-JP"/>
        </w:rPr>
        <w:t>KJ</w:t>
      </w:r>
      <w:r w:rsidR="00CC3B25">
        <w:rPr>
          <w:lang w:eastAsia="ja-JP"/>
        </w:rPr>
        <w:t>,</w:t>
      </w:r>
      <w:r>
        <w:rPr>
          <w:lang w:eastAsia="ja-JP"/>
        </w:rPr>
        <w:t xml:space="preserve"> et al. 2021</w:t>
      </w:r>
      <w:r w:rsidR="004E68C1">
        <w:rPr>
          <w:lang w:eastAsia="ja-JP"/>
        </w:rPr>
        <w:t>,</w:t>
      </w:r>
      <w:r>
        <w:rPr>
          <w:lang w:eastAsia="ja-JP"/>
        </w:rPr>
        <w:t xml:space="preserve"> </w:t>
      </w:r>
      <w:hyperlink r:id="rId202" w:history="1">
        <w:r w:rsidRPr="00236CAF">
          <w:rPr>
            <w:rStyle w:val="Hyperlink"/>
            <w:lang w:eastAsia="ja-JP"/>
          </w:rPr>
          <w:t>Food intake: an overlooked driver of climate change casualties?</w:t>
        </w:r>
      </w:hyperlink>
      <w:r>
        <w:rPr>
          <w:lang w:eastAsia="ja-JP"/>
        </w:rPr>
        <w:t xml:space="preserve"> Trends in ecology &amp; evolution (Amsterdam)</w:t>
      </w:r>
      <w:r w:rsidR="003B4B8F">
        <w:rPr>
          <w:lang w:eastAsia="ja-JP"/>
        </w:rPr>
        <w:t>.</w:t>
      </w:r>
    </w:p>
    <w:sectPr w:rsidR="000A11DD" w:rsidRPr="003B4B8F">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BAD05" w14:textId="77777777" w:rsidR="00FA39E6" w:rsidRDefault="00FA39E6">
      <w:r>
        <w:separator/>
      </w:r>
    </w:p>
    <w:p w14:paraId="6CA98097" w14:textId="77777777" w:rsidR="00FA39E6" w:rsidRDefault="00FA39E6"/>
    <w:p w14:paraId="3DB710A6" w14:textId="77777777" w:rsidR="00FA39E6" w:rsidRDefault="00FA39E6"/>
  </w:endnote>
  <w:endnote w:type="continuationSeparator" w:id="0">
    <w:p w14:paraId="1CF9FE99" w14:textId="77777777" w:rsidR="00FA39E6" w:rsidRDefault="00FA39E6">
      <w:r>
        <w:continuationSeparator/>
      </w:r>
    </w:p>
    <w:p w14:paraId="3DA8FC7D" w14:textId="77777777" w:rsidR="00FA39E6" w:rsidRDefault="00FA39E6"/>
    <w:p w14:paraId="16EB1723" w14:textId="77777777" w:rsidR="00FA39E6" w:rsidRDefault="00FA39E6"/>
  </w:endnote>
  <w:endnote w:type="continuationNotice" w:id="1">
    <w:p w14:paraId="539C10E2" w14:textId="77777777" w:rsidR="00FA39E6" w:rsidRDefault="00FA39E6">
      <w:pPr>
        <w:pStyle w:val="Footer"/>
      </w:pPr>
    </w:p>
    <w:p w14:paraId="2540967B" w14:textId="77777777" w:rsidR="00FA39E6" w:rsidRDefault="00FA39E6"/>
    <w:p w14:paraId="39D9A122" w14:textId="77777777" w:rsidR="00FA39E6" w:rsidRDefault="00FA39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B7DD" w14:textId="77777777" w:rsidR="00EB62CC" w:rsidRPr="00FE3ED1" w:rsidRDefault="00EB62CC" w:rsidP="00EB62CC">
    <w:pPr>
      <w:pStyle w:val="Footer"/>
      <w:spacing w:before="40"/>
      <w:jc w:val="left"/>
      <w:rPr>
        <w:szCs w:val="20"/>
      </w:rPr>
    </w:pPr>
    <w:r w:rsidRPr="00A84387">
      <w:rPr>
        <w:szCs w:val="20"/>
      </w:rPr>
      <w:t>The Australian National University</w:t>
    </w:r>
  </w:p>
  <w:p w14:paraId="1D43CFDC" w14:textId="77777777" w:rsidR="006A7479" w:rsidRDefault="006A7479">
    <w:pPr>
      <w:pStyle w:val="Footer"/>
    </w:pPr>
    <w:r>
      <w:fldChar w:fldCharType="begin"/>
    </w:r>
    <w:r>
      <w:instrText xml:space="preserve"> PAGE   \* MERGEFORMAT </w:instrText>
    </w:r>
    <w:r>
      <w:fldChar w:fldCharType="separate"/>
    </w:r>
    <w:r>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10DF2" w14:textId="77777777" w:rsidR="00EB62CC" w:rsidRPr="00FE3ED1" w:rsidRDefault="00EB62CC" w:rsidP="00EB62CC">
    <w:pPr>
      <w:pStyle w:val="Footer"/>
      <w:spacing w:before="40"/>
      <w:jc w:val="left"/>
      <w:rPr>
        <w:szCs w:val="20"/>
      </w:rPr>
    </w:pPr>
    <w:r w:rsidRPr="00A84387">
      <w:rPr>
        <w:szCs w:val="20"/>
      </w:rPr>
      <w:t>The Australian National University</w:t>
    </w:r>
  </w:p>
  <w:p w14:paraId="61C8ABEA" w14:textId="77777777" w:rsidR="007D4C34" w:rsidRDefault="007D4C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F800F" w14:textId="77777777" w:rsidR="00FA39E6" w:rsidRDefault="00FA39E6">
      <w:r>
        <w:separator/>
      </w:r>
    </w:p>
    <w:p w14:paraId="7B30B04A" w14:textId="77777777" w:rsidR="00FA39E6" w:rsidRDefault="00FA39E6"/>
    <w:p w14:paraId="15E7F601" w14:textId="77777777" w:rsidR="00FA39E6" w:rsidRDefault="00FA39E6"/>
  </w:footnote>
  <w:footnote w:type="continuationSeparator" w:id="0">
    <w:p w14:paraId="56F3EBF2" w14:textId="77777777" w:rsidR="00FA39E6" w:rsidRDefault="00FA39E6">
      <w:r>
        <w:continuationSeparator/>
      </w:r>
    </w:p>
    <w:p w14:paraId="66AF8AD6" w14:textId="77777777" w:rsidR="00FA39E6" w:rsidRDefault="00FA39E6"/>
    <w:p w14:paraId="776E3178" w14:textId="77777777" w:rsidR="00FA39E6" w:rsidRDefault="00FA39E6"/>
  </w:footnote>
  <w:footnote w:type="continuationNotice" w:id="1">
    <w:p w14:paraId="3C2F5991" w14:textId="77777777" w:rsidR="00FA39E6" w:rsidRDefault="00FA39E6">
      <w:pPr>
        <w:pStyle w:val="Footer"/>
      </w:pPr>
    </w:p>
    <w:p w14:paraId="7F8BD881" w14:textId="77777777" w:rsidR="00FA39E6" w:rsidRDefault="00FA39E6"/>
    <w:p w14:paraId="32FDBBFC" w14:textId="77777777" w:rsidR="00FA39E6" w:rsidRDefault="00FA39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8A85C" w14:textId="77777777" w:rsidR="006A7479" w:rsidRDefault="00C8689F">
    <w:pPr>
      <w:pStyle w:val="Header"/>
    </w:pPr>
    <w:r>
      <w:rPr>
        <w:noProof/>
        <w:lang w:val="en-US"/>
      </w:rPr>
      <w:pict w14:anchorId="31C57C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6" type="#_x0000_t136" style="position:absolute;left:0;text-align:left;margin-left:0;margin-top:0;width:548.05pt;height:91.3pt;rotation:315;z-index:-251657216;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6CA46" w14:textId="515E86E9" w:rsidR="006A7479" w:rsidRPr="00125CB3" w:rsidRDefault="00B226F7" w:rsidP="00125CB3">
    <w:pPr>
      <w:pStyle w:val="Header"/>
    </w:pPr>
    <w:r>
      <w:rPr>
        <w:noProof/>
        <w:lang w:eastAsia="en-AU"/>
      </w:rPr>
      <w:drawing>
        <wp:anchor distT="0" distB="0" distL="114300" distR="114300" simplePos="0" relativeHeight="251657216" behindDoc="1" locked="0" layoutInCell="1" allowOverlap="1" wp14:anchorId="6FA31F4D" wp14:editId="746F26AF">
          <wp:simplePos x="0" y="0"/>
          <wp:positionH relativeFrom="page">
            <wp:posOffset>11430</wp:posOffset>
          </wp:positionH>
          <wp:positionV relativeFrom="page">
            <wp:posOffset>14909</wp:posOffset>
          </wp:positionV>
          <wp:extent cx="7557184" cy="1067642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76424"/>
                  </a:xfrm>
                  <a:prstGeom prst="rect">
                    <a:avLst/>
                  </a:prstGeom>
                </pic:spPr>
              </pic:pic>
            </a:graphicData>
          </a:graphic>
          <wp14:sizeRelH relativeFrom="margin">
            <wp14:pctWidth>0</wp14:pctWidth>
          </wp14:sizeRelH>
          <wp14:sizeRelV relativeFrom="margin">
            <wp14:pctHeight>0</wp14:pctHeight>
          </wp14:sizeRelV>
        </wp:anchor>
      </w:drawing>
    </w:r>
    <w:r w:rsidR="006A7479" w:rsidRPr="00125CB3">
      <w:t>A review of koala habitat assessment criteria and methods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9F90" w14:textId="4DDCC072" w:rsidR="006A7479" w:rsidRDefault="005E62DF">
    <w:pPr>
      <w:pStyle w:val="Header"/>
      <w:jc w:val="left"/>
    </w:pPr>
    <w:r w:rsidRPr="00085792">
      <w:rPr>
        <w:noProof/>
        <w:lang w:eastAsia="en-AU"/>
      </w:rPr>
      <w:drawing>
        <wp:anchor distT="0" distB="0" distL="114300" distR="114300" simplePos="0" relativeHeight="251656192" behindDoc="1" locked="0" layoutInCell="1" allowOverlap="1" wp14:anchorId="61E98905" wp14:editId="28CFB88C">
          <wp:simplePos x="0" y="0"/>
          <wp:positionH relativeFrom="page">
            <wp:posOffset>14605</wp:posOffset>
          </wp:positionH>
          <wp:positionV relativeFrom="page">
            <wp:posOffset>17145</wp:posOffset>
          </wp:positionV>
          <wp:extent cx="7559675" cy="10679943"/>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79943"/>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6F5B" w14:textId="2CA868E2" w:rsidR="00A30B6F" w:rsidRDefault="00A30B6F">
    <w:pPr>
      <w:pStyle w:val="Header"/>
      <w:jc w:val="left"/>
    </w:pPr>
    <w:r>
      <w:rPr>
        <w:noProof/>
        <w:lang w:eastAsia="en-AU"/>
      </w:rPr>
      <w:drawing>
        <wp:anchor distT="0" distB="0" distL="114300" distR="114300" simplePos="0" relativeHeight="251658240" behindDoc="1" locked="0" layoutInCell="1" allowOverlap="1" wp14:anchorId="12BAE82D" wp14:editId="0B72CADA">
          <wp:simplePos x="0" y="0"/>
          <wp:positionH relativeFrom="page">
            <wp:posOffset>19050</wp:posOffset>
          </wp:positionH>
          <wp:positionV relativeFrom="page">
            <wp:posOffset>9525</wp:posOffset>
          </wp:positionV>
          <wp:extent cx="7557184" cy="10676424"/>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764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29BC90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67A31ED"/>
    <w:multiLevelType w:val="hybridMultilevel"/>
    <w:tmpl w:val="CD941F98"/>
    <w:lvl w:ilvl="0" w:tplc="C1B4A712">
      <w:start w:val="1"/>
      <w:numFmt w:val="bullet"/>
      <w:lvlText w:val=""/>
      <w:lvlJc w:val="left"/>
      <w:pPr>
        <w:ind w:left="170" w:hanging="170"/>
      </w:pPr>
      <w:rPr>
        <w:rFonts w:ascii="Symbol" w:hAnsi="Symbol" w:hint="default"/>
        <w:spacing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06A21F6D"/>
    <w:multiLevelType w:val="hybridMultilevel"/>
    <w:tmpl w:val="1312F2FA"/>
    <w:lvl w:ilvl="0" w:tplc="CAB04C06">
      <w:start w:val="1"/>
      <w:numFmt w:val="bullet"/>
      <w:lvlText w:val=""/>
      <w:lvlJc w:val="left"/>
      <w:pPr>
        <w:ind w:left="170" w:hanging="170"/>
      </w:pPr>
      <w:rPr>
        <w:rFonts w:ascii="Symbol" w:hAnsi="Symbol" w:hint="default"/>
        <w:spacing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09B46DEE"/>
    <w:multiLevelType w:val="hybridMultilevel"/>
    <w:tmpl w:val="87F64CCC"/>
    <w:lvl w:ilvl="0" w:tplc="BE067784">
      <w:start w:val="1"/>
      <w:numFmt w:val="bullet"/>
      <w:lvlText w:val=""/>
      <w:lvlJc w:val="left"/>
      <w:pPr>
        <w:ind w:left="170" w:hanging="170"/>
      </w:pPr>
      <w:rPr>
        <w:rFonts w:ascii="Symbol" w:hAnsi="Symbol" w:hint="default"/>
        <w:spacing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0ABE5DAD"/>
    <w:multiLevelType w:val="hybridMultilevel"/>
    <w:tmpl w:val="AF1C56A6"/>
    <w:lvl w:ilvl="0" w:tplc="EED4C41A">
      <w:start w:val="1"/>
      <w:numFmt w:val="bullet"/>
      <w:lvlText w:val=""/>
      <w:lvlJc w:val="left"/>
      <w:pPr>
        <w:ind w:left="170" w:hanging="170"/>
      </w:pPr>
      <w:rPr>
        <w:rFonts w:ascii="Symbol" w:hAnsi="Symbol" w:hint="default"/>
        <w:spacing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0AFC172B"/>
    <w:multiLevelType w:val="hybridMultilevel"/>
    <w:tmpl w:val="A3CE943E"/>
    <w:lvl w:ilvl="0" w:tplc="BC407D40">
      <w:start w:val="1"/>
      <w:numFmt w:val="bullet"/>
      <w:lvlText w:val=""/>
      <w:lvlJc w:val="left"/>
      <w:pPr>
        <w:ind w:left="170" w:hanging="17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5"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A328D5"/>
    <w:multiLevelType w:val="multilevel"/>
    <w:tmpl w:val="BE78A4F8"/>
    <w:numStyleLink w:val="Numberlist"/>
  </w:abstractNum>
  <w:abstractNum w:abstractNumId="17"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B103637"/>
    <w:multiLevelType w:val="multilevel"/>
    <w:tmpl w:val="BE78A4F8"/>
    <w:numStyleLink w:val="Numberlist"/>
  </w:abstractNum>
  <w:abstractNum w:abstractNumId="19" w15:restartNumberingAfterBreak="0">
    <w:nsid w:val="2E84371F"/>
    <w:multiLevelType w:val="hybridMultilevel"/>
    <w:tmpl w:val="AEC8B5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9305C5"/>
    <w:multiLevelType w:val="hybridMultilevel"/>
    <w:tmpl w:val="FE8CEBA6"/>
    <w:lvl w:ilvl="0" w:tplc="3DE4BD26">
      <w:start w:val="1"/>
      <w:numFmt w:val="bullet"/>
      <w:lvlText w:val=""/>
      <w:lvlJc w:val="left"/>
      <w:pPr>
        <w:ind w:left="170" w:hanging="170"/>
      </w:pPr>
      <w:rPr>
        <w:rFonts w:ascii="Symbol" w:hAnsi="Symbol" w:hint="default"/>
        <w:spacing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36755272"/>
    <w:multiLevelType w:val="hybridMultilevel"/>
    <w:tmpl w:val="63701EAA"/>
    <w:lvl w:ilvl="0" w:tplc="8662D0EC">
      <w:start w:val="1"/>
      <w:numFmt w:val="bullet"/>
      <w:lvlText w:val=""/>
      <w:lvlJc w:val="left"/>
      <w:pPr>
        <w:ind w:left="170" w:hanging="170"/>
      </w:pPr>
      <w:rPr>
        <w:rFonts w:ascii="Symbol" w:hAnsi="Symbol" w:hint="default"/>
        <w:spacing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394A15FE"/>
    <w:multiLevelType w:val="multilevel"/>
    <w:tmpl w:val="F36C17E8"/>
    <w:numStyleLink w:val="Headinglist"/>
  </w:abstractNum>
  <w:abstractNum w:abstractNumId="23" w15:restartNumberingAfterBreak="0">
    <w:nsid w:val="414F4729"/>
    <w:multiLevelType w:val="multilevel"/>
    <w:tmpl w:val="A0241B28"/>
    <w:numStyleLink w:val="List1"/>
  </w:abstractNum>
  <w:abstractNum w:abstractNumId="24" w15:restartNumberingAfterBreak="0">
    <w:nsid w:val="428C480F"/>
    <w:multiLevelType w:val="hybridMultilevel"/>
    <w:tmpl w:val="4BCC22B4"/>
    <w:lvl w:ilvl="0" w:tplc="8BF22E16">
      <w:start w:val="1"/>
      <w:numFmt w:val="bullet"/>
      <w:lvlText w:val=""/>
      <w:lvlJc w:val="left"/>
      <w:pPr>
        <w:ind w:left="170" w:hanging="170"/>
      </w:pPr>
      <w:rPr>
        <w:rFonts w:ascii="Symbol" w:hAnsi="Symbol" w:hint="default"/>
        <w:spacing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486800B4"/>
    <w:multiLevelType w:val="multilevel"/>
    <w:tmpl w:val="A0241B28"/>
    <w:numStyleLink w:val="List1"/>
  </w:abstractNum>
  <w:abstractNum w:abstractNumId="26" w15:restartNumberingAfterBreak="0">
    <w:nsid w:val="486C22D5"/>
    <w:multiLevelType w:val="hybridMultilevel"/>
    <w:tmpl w:val="93386960"/>
    <w:lvl w:ilvl="0" w:tplc="B088F188">
      <w:start w:val="1"/>
      <w:numFmt w:val="bullet"/>
      <w:lvlText w:val=""/>
      <w:lvlJc w:val="left"/>
      <w:pPr>
        <w:ind w:left="170" w:hanging="170"/>
      </w:pPr>
      <w:rPr>
        <w:rFonts w:ascii="Symbol" w:hAnsi="Symbol" w:hint="default"/>
        <w:spacing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8" w15:restartNumberingAfterBreak="0">
    <w:nsid w:val="496159DC"/>
    <w:multiLevelType w:val="multilevel"/>
    <w:tmpl w:val="BE78A4F8"/>
    <w:numStyleLink w:val="Numberlist"/>
  </w:abstractNum>
  <w:abstractNum w:abstractNumId="2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BC46263"/>
    <w:multiLevelType w:val="hybridMultilevel"/>
    <w:tmpl w:val="54BC4958"/>
    <w:lvl w:ilvl="0" w:tplc="8168ED06">
      <w:start w:val="1"/>
      <w:numFmt w:val="bullet"/>
      <w:lvlText w:val=""/>
      <w:lvlJc w:val="left"/>
      <w:pPr>
        <w:ind w:left="170" w:hanging="170"/>
      </w:pPr>
      <w:rPr>
        <w:rFonts w:ascii="Symbol" w:hAnsi="Symbol" w:hint="default"/>
        <w:spacing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4E3B786B"/>
    <w:multiLevelType w:val="hybridMultilevel"/>
    <w:tmpl w:val="4D66BFA6"/>
    <w:lvl w:ilvl="0" w:tplc="DB782218">
      <w:start w:val="1"/>
      <w:numFmt w:val="bullet"/>
      <w:lvlText w:val=""/>
      <w:lvlJc w:val="left"/>
      <w:pPr>
        <w:ind w:left="170" w:hanging="170"/>
      </w:pPr>
      <w:rPr>
        <w:rFonts w:ascii="Symbol" w:hAnsi="Symbol" w:hint="default"/>
        <w:spacing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50964B68"/>
    <w:multiLevelType w:val="hybridMultilevel"/>
    <w:tmpl w:val="99FE5156"/>
    <w:lvl w:ilvl="0" w:tplc="809EACBE">
      <w:start w:val="1"/>
      <w:numFmt w:val="bullet"/>
      <w:lvlText w:val=""/>
      <w:lvlJc w:val="left"/>
      <w:pPr>
        <w:ind w:left="170" w:hanging="170"/>
      </w:pPr>
      <w:rPr>
        <w:rFonts w:ascii="Symbol" w:hAnsi="Symbol" w:hint="default"/>
        <w:spacing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53604EA0"/>
    <w:multiLevelType w:val="hybridMultilevel"/>
    <w:tmpl w:val="06449DE4"/>
    <w:lvl w:ilvl="0" w:tplc="671AAE02">
      <w:start w:val="1"/>
      <w:numFmt w:val="bullet"/>
      <w:lvlText w:val=""/>
      <w:lvlJc w:val="left"/>
      <w:pPr>
        <w:ind w:left="170" w:hanging="170"/>
      </w:pPr>
      <w:rPr>
        <w:rFonts w:ascii="Symbol" w:hAnsi="Symbol" w:hint="default"/>
        <w:spacing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5"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8" w15:restartNumberingAfterBreak="0">
    <w:nsid w:val="5BFD51C7"/>
    <w:multiLevelType w:val="hybridMultilevel"/>
    <w:tmpl w:val="12E8B76E"/>
    <w:lvl w:ilvl="0" w:tplc="D324A928">
      <w:start w:val="1"/>
      <w:numFmt w:val="bullet"/>
      <w:lvlText w:val=""/>
      <w:lvlJc w:val="left"/>
      <w:pPr>
        <w:ind w:left="170" w:hanging="170"/>
      </w:pPr>
      <w:rPr>
        <w:rFonts w:ascii="Symbol" w:hAnsi="Symbol" w:hint="default"/>
        <w:spacing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C8C10A1"/>
    <w:multiLevelType w:val="multilevel"/>
    <w:tmpl w:val="BE78A4F8"/>
    <w:numStyleLink w:val="Numberlist"/>
  </w:abstractNum>
  <w:abstractNum w:abstractNumId="41" w15:restartNumberingAfterBreak="0">
    <w:nsid w:val="733934B7"/>
    <w:multiLevelType w:val="multilevel"/>
    <w:tmpl w:val="A0241B28"/>
    <w:numStyleLink w:val="List1"/>
  </w:abstractNum>
  <w:abstractNum w:abstractNumId="42" w15:restartNumberingAfterBreak="0">
    <w:nsid w:val="740B2394"/>
    <w:multiLevelType w:val="hybridMultilevel"/>
    <w:tmpl w:val="FED2679E"/>
    <w:lvl w:ilvl="0" w:tplc="D8D2A6F2">
      <w:start w:val="1"/>
      <w:numFmt w:val="bullet"/>
      <w:lvlText w:val=""/>
      <w:lvlJc w:val="left"/>
      <w:pPr>
        <w:ind w:left="170" w:hanging="170"/>
      </w:pPr>
      <w:rPr>
        <w:rFonts w:ascii="Symbol" w:hAnsi="Symbol" w:hint="default"/>
        <w:spacing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3" w15:restartNumberingAfterBreak="0">
    <w:nsid w:val="7A87688E"/>
    <w:multiLevelType w:val="hybridMultilevel"/>
    <w:tmpl w:val="16FE6782"/>
    <w:lvl w:ilvl="0" w:tplc="9BF22044">
      <w:start w:val="1"/>
      <w:numFmt w:val="bullet"/>
      <w:lvlText w:val=""/>
      <w:lvlJc w:val="left"/>
      <w:pPr>
        <w:ind w:left="170" w:hanging="170"/>
      </w:pPr>
      <w:rPr>
        <w:rFonts w:ascii="Symbol" w:hAnsi="Symbol" w:hint="default"/>
        <w:spacing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6"/>
  </w:num>
  <w:num w:numId="2">
    <w:abstractNumId w:val="25"/>
  </w:num>
  <w:num w:numId="3">
    <w:abstractNumId w:val="27"/>
  </w:num>
  <w:num w:numId="4">
    <w:abstractNumId w:val="14"/>
  </w:num>
  <w:num w:numId="5">
    <w:abstractNumId w:val="36"/>
  </w:num>
  <w:num w:numId="6">
    <w:abstractNumId w:val="37"/>
  </w:num>
  <w:num w:numId="7">
    <w:abstractNumId w:val="12"/>
  </w:num>
  <w:num w:numId="8">
    <w:abstractNumId w:val="17"/>
  </w:num>
  <w:num w:numId="9">
    <w:abstractNumId w:val="22"/>
  </w:num>
  <w:num w:numId="10">
    <w:abstractNumId w:val="12"/>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5"/>
  </w:num>
  <w:num w:numId="16">
    <w:abstractNumId w:val="34"/>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1"/>
  </w:num>
  <w:num w:numId="20">
    <w:abstractNumId w:val="0"/>
  </w:num>
  <w:num w:numId="21">
    <w:abstractNumId w:val="18"/>
  </w:num>
  <w:num w:numId="22">
    <w:abstractNumId w:val="28"/>
  </w:num>
  <w:num w:numId="23">
    <w:abstractNumId w:val="40"/>
  </w:num>
  <w:num w:numId="24">
    <w:abstractNumId w:val="16"/>
  </w:num>
  <w:num w:numId="25">
    <w:abstractNumId w:val="23"/>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29"/>
  </w:num>
  <w:num w:numId="29">
    <w:abstractNumId w:val="35"/>
  </w:num>
  <w:num w:numId="30">
    <w:abstractNumId w:val="13"/>
  </w:num>
  <w:num w:numId="31">
    <w:abstractNumId w:val="10"/>
  </w:num>
  <w:num w:numId="32">
    <w:abstractNumId w:val="21"/>
  </w:num>
  <w:num w:numId="33">
    <w:abstractNumId w:val="8"/>
  </w:num>
  <w:num w:numId="34">
    <w:abstractNumId w:val="43"/>
  </w:num>
  <w:num w:numId="35">
    <w:abstractNumId w:val="26"/>
  </w:num>
  <w:num w:numId="36">
    <w:abstractNumId w:val="38"/>
  </w:num>
  <w:num w:numId="37">
    <w:abstractNumId w:val="32"/>
  </w:num>
  <w:num w:numId="38">
    <w:abstractNumId w:val="31"/>
  </w:num>
  <w:num w:numId="39">
    <w:abstractNumId w:val="9"/>
  </w:num>
  <w:num w:numId="40">
    <w:abstractNumId w:val="24"/>
  </w:num>
  <w:num w:numId="41">
    <w:abstractNumId w:val="42"/>
  </w:num>
  <w:num w:numId="42">
    <w:abstractNumId w:val="30"/>
  </w:num>
  <w:num w:numId="43">
    <w:abstractNumId w:val="11"/>
  </w:num>
  <w:num w:numId="44">
    <w:abstractNumId w:val="20"/>
  </w:num>
  <w:num w:numId="45">
    <w:abstractNumId w:val="7"/>
  </w:num>
  <w:num w:numId="46">
    <w:abstractNumId w:val="33"/>
  </w:num>
  <w:num w:numId="47">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9B4C58D-E3EB-48CC-AD59-F732E4BADAA2}"/>
    <w:docVar w:name="dgnword-eventsink" w:val="405061416"/>
  </w:docVars>
  <w:rsids>
    <w:rsidRoot w:val="00A87006"/>
    <w:rsid w:val="00004835"/>
    <w:rsid w:val="0002120E"/>
    <w:rsid w:val="00023AB9"/>
    <w:rsid w:val="00024B6D"/>
    <w:rsid w:val="00030D61"/>
    <w:rsid w:val="000468D1"/>
    <w:rsid w:val="00051BDD"/>
    <w:rsid w:val="000545BD"/>
    <w:rsid w:val="0005722C"/>
    <w:rsid w:val="00057DB0"/>
    <w:rsid w:val="00066A4B"/>
    <w:rsid w:val="000869AB"/>
    <w:rsid w:val="00087AD5"/>
    <w:rsid w:val="00097FA8"/>
    <w:rsid w:val="000A11DD"/>
    <w:rsid w:val="000A7AAF"/>
    <w:rsid w:val="000A7B26"/>
    <w:rsid w:val="000B0368"/>
    <w:rsid w:val="000D1436"/>
    <w:rsid w:val="000E2F6F"/>
    <w:rsid w:val="000E625E"/>
    <w:rsid w:val="000F592D"/>
    <w:rsid w:val="00113B11"/>
    <w:rsid w:val="00114194"/>
    <w:rsid w:val="00125CB3"/>
    <w:rsid w:val="00127261"/>
    <w:rsid w:val="001555A7"/>
    <w:rsid w:val="00155BAE"/>
    <w:rsid w:val="00173B38"/>
    <w:rsid w:val="001758DD"/>
    <w:rsid w:val="0017699C"/>
    <w:rsid w:val="00193BA5"/>
    <w:rsid w:val="00194A36"/>
    <w:rsid w:val="001A5DEE"/>
    <w:rsid w:val="001C7E67"/>
    <w:rsid w:val="001D5651"/>
    <w:rsid w:val="001D6F00"/>
    <w:rsid w:val="001E0F83"/>
    <w:rsid w:val="001E1ABB"/>
    <w:rsid w:val="001E320A"/>
    <w:rsid w:val="001F684A"/>
    <w:rsid w:val="0021215D"/>
    <w:rsid w:val="0021268F"/>
    <w:rsid w:val="00212B39"/>
    <w:rsid w:val="00214ACF"/>
    <w:rsid w:val="00222137"/>
    <w:rsid w:val="00233B22"/>
    <w:rsid w:val="00236CAF"/>
    <w:rsid w:val="00250103"/>
    <w:rsid w:val="0025531C"/>
    <w:rsid w:val="00264029"/>
    <w:rsid w:val="002709DA"/>
    <w:rsid w:val="0027600F"/>
    <w:rsid w:val="00276F16"/>
    <w:rsid w:val="002817B2"/>
    <w:rsid w:val="00281BB6"/>
    <w:rsid w:val="00284D14"/>
    <w:rsid w:val="00286307"/>
    <w:rsid w:val="002B0B90"/>
    <w:rsid w:val="002B42EB"/>
    <w:rsid w:val="002B7D91"/>
    <w:rsid w:val="002C4D05"/>
    <w:rsid w:val="002D09CD"/>
    <w:rsid w:val="002D702B"/>
    <w:rsid w:val="002E046B"/>
    <w:rsid w:val="002E76A2"/>
    <w:rsid w:val="003024BD"/>
    <w:rsid w:val="00303774"/>
    <w:rsid w:val="00315590"/>
    <w:rsid w:val="00333AE8"/>
    <w:rsid w:val="00334DCD"/>
    <w:rsid w:val="003453C0"/>
    <w:rsid w:val="003545AC"/>
    <w:rsid w:val="00363B06"/>
    <w:rsid w:val="003738AA"/>
    <w:rsid w:val="00380B4A"/>
    <w:rsid w:val="00380E65"/>
    <w:rsid w:val="00390EB5"/>
    <w:rsid w:val="003B0AE0"/>
    <w:rsid w:val="003B2DCD"/>
    <w:rsid w:val="003B4B8F"/>
    <w:rsid w:val="003B5BEF"/>
    <w:rsid w:val="003D325D"/>
    <w:rsid w:val="003D349F"/>
    <w:rsid w:val="003F07A6"/>
    <w:rsid w:val="00410B27"/>
    <w:rsid w:val="004119A5"/>
    <w:rsid w:val="00411FF5"/>
    <w:rsid w:val="00435808"/>
    <w:rsid w:val="004364A6"/>
    <w:rsid w:val="00440DCB"/>
    <w:rsid w:val="00441843"/>
    <w:rsid w:val="00445429"/>
    <w:rsid w:val="00447A0E"/>
    <w:rsid w:val="00451911"/>
    <w:rsid w:val="00455CE7"/>
    <w:rsid w:val="00473F95"/>
    <w:rsid w:val="00474BB4"/>
    <w:rsid w:val="00484273"/>
    <w:rsid w:val="00484BD0"/>
    <w:rsid w:val="00486B3B"/>
    <w:rsid w:val="00491D3C"/>
    <w:rsid w:val="00491E5F"/>
    <w:rsid w:val="00493C59"/>
    <w:rsid w:val="00494E77"/>
    <w:rsid w:val="00497BAF"/>
    <w:rsid w:val="004A2B97"/>
    <w:rsid w:val="004A3F5C"/>
    <w:rsid w:val="004B1D54"/>
    <w:rsid w:val="004B1EEA"/>
    <w:rsid w:val="004B70C6"/>
    <w:rsid w:val="004C0F82"/>
    <w:rsid w:val="004E6467"/>
    <w:rsid w:val="004E68C1"/>
    <w:rsid w:val="004E7ED8"/>
    <w:rsid w:val="004F0EE7"/>
    <w:rsid w:val="004F1000"/>
    <w:rsid w:val="005023B0"/>
    <w:rsid w:val="005043EB"/>
    <w:rsid w:val="00507978"/>
    <w:rsid w:val="00513DC7"/>
    <w:rsid w:val="005317A2"/>
    <w:rsid w:val="005439D5"/>
    <w:rsid w:val="00546006"/>
    <w:rsid w:val="00546DCB"/>
    <w:rsid w:val="00556BBD"/>
    <w:rsid w:val="00557230"/>
    <w:rsid w:val="00564F04"/>
    <w:rsid w:val="00567412"/>
    <w:rsid w:val="00572E6B"/>
    <w:rsid w:val="00584FD3"/>
    <w:rsid w:val="005928EF"/>
    <w:rsid w:val="00593BD0"/>
    <w:rsid w:val="00593F09"/>
    <w:rsid w:val="005944CB"/>
    <w:rsid w:val="00597ACF"/>
    <w:rsid w:val="005B6EE8"/>
    <w:rsid w:val="005C1F3C"/>
    <w:rsid w:val="005C736B"/>
    <w:rsid w:val="005D2298"/>
    <w:rsid w:val="005E25BD"/>
    <w:rsid w:val="005E62DF"/>
    <w:rsid w:val="005E7748"/>
    <w:rsid w:val="005F0633"/>
    <w:rsid w:val="005F13FD"/>
    <w:rsid w:val="005F17C5"/>
    <w:rsid w:val="00602299"/>
    <w:rsid w:val="00607B88"/>
    <w:rsid w:val="0061341E"/>
    <w:rsid w:val="006138D1"/>
    <w:rsid w:val="006349EE"/>
    <w:rsid w:val="00656C53"/>
    <w:rsid w:val="00661CFD"/>
    <w:rsid w:val="00677869"/>
    <w:rsid w:val="00677E64"/>
    <w:rsid w:val="006864E1"/>
    <w:rsid w:val="00691FEE"/>
    <w:rsid w:val="00695FFE"/>
    <w:rsid w:val="006A46AC"/>
    <w:rsid w:val="006A6AB8"/>
    <w:rsid w:val="006A706A"/>
    <w:rsid w:val="006A7479"/>
    <w:rsid w:val="006B05F1"/>
    <w:rsid w:val="006C0FC0"/>
    <w:rsid w:val="006C16FF"/>
    <w:rsid w:val="006C1830"/>
    <w:rsid w:val="006C5145"/>
    <w:rsid w:val="006C6F50"/>
    <w:rsid w:val="006D012A"/>
    <w:rsid w:val="006D233A"/>
    <w:rsid w:val="006D4355"/>
    <w:rsid w:val="006F0630"/>
    <w:rsid w:val="00706B6D"/>
    <w:rsid w:val="007070AA"/>
    <w:rsid w:val="0071125A"/>
    <w:rsid w:val="00724D36"/>
    <w:rsid w:val="00726FC0"/>
    <w:rsid w:val="0074165E"/>
    <w:rsid w:val="00764D6A"/>
    <w:rsid w:val="00773056"/>
    <w:rsid w:val="00777BE9"/>
    <w:rsid w:val="0078281A"/>
    <w:rsid w:val="00785BAD"/>
    <w:rsid w:val="007930A8"/>
    <w:rsid w:val="007A455A"/>
    <w:rsid w:val="007B0211"/>
    <w:rsid w:val="007C358A"/>
    <w:rsid w:val="007D1AC7"/>
    <w:rsid w:val="007D4C34"/>
    <w:rsid w:val="007E13EB"/>
    <w:rsid w:val="007F0268"/>
    <w:rsid w:val="00823A81"/>
    <w:rsid w:val="008279D4"/>
    <w:rsid w:val="008419EF"/>
    <w:rsid w:val="00855F7D"/>
    <w:rsid w:val="0088179F"/>
    <w:rsid w:val="00894498"/>
    <w:rsid w:val="008A17E4"/>
    <w:rsid w:val="008A58BD"/>
    <w:rsid w:val="008A741A"/>
    <w:rsid w:val="008C1954"/>
    <w:rsid w:val="008C643E"/>
    <w:rsid w:val="008D619B"/>
    <w:rsid w:val="008E6601"/>
    <w:rsid w:val="008F75FA"/>
    <w:rsid w:val="009157BC"/>
    <w:rsid w:val="009164D9"/>
    <w:rsid w:val="009253BE"/>
    <w:rsid w:val="00934937"/>
    <w:rsid w:val="00944F70"/>
    <w:rsid w:val="00962188"/>
    <w:rsid w:val="00965D9F"/>
    <w:rsid w:val="00972F7E"/>
    <w:rsid w:val="00973810"/>
    <w:rsid w:val="009879CE"/>
    <w:rsid w:val="00990CFA"/>
    <w:rsid w:val="009A43BA"/>
    <w:rsid w:val="009B295B"/>
    <w:rsid w:val="009B6A2C"/>
    <w:rsid w:val="009C4614"/>
    <w:rsid w:val="009C73DC"/>
    <w:rsid w:val="009D174B"/>
    <w:rsid w:val="009D5007"/>
    <w:rsid w:val="009F0551"/>
    <w:rsid w:val="009F2FB9"/>
    <w:rsid w:val="009F394C"/>
    <w:rsid w:val="009F438F"/>
    <w:rsid w:val="00A01361"/>
    <w:rsid w:val="00A119B1"/>
    <w:rsid w:val="00A30866"/>
    <w:rsid w:val="00A30B6F"/>
    <w:rsid w:val="00A4638C"/>
    <w:rsid w:val="00A55590"/>
    <w:rsid w:val="00A726DA"/>
    <w:rsid w:val="00A77C5D"/>
    <w:rsid w:val="00A8643A"/>
    <w:rsid w:val="00A87006"/>
    <w:rsid w:val="00A9649E"/>
    <w:rsid w:val="00AA4441"/>
    <w:rsid w:val="00AB226E"/>
    <w:rsid w:val="00AC35F5"/>
    <w:rsid w:val="00AD459D"/>
    <w:rsid w:val="00AE4237"/>
    <w:rsid w:val="00AF406C"/>
    <w:rsid w:val="00B02800"/>
    <w:rsid w:val="00B044CA"/>
    <w:rsid w:val="00B144FC"/>
    <w:rsid w:val="00B226F7"/>
    <w:rsid w:val="00B31FE1"/>
    <w:rsid w:val="00B33414"/>
    <w:rsid w:val="00B40A67"/>
    <w:rsid w:val="00B46063"/>
    <w:rsid w:val="00B50763"/>
    <w:rsid w:val="00B5740E"/>
    <w:rsid w:val="00B65E73"/>
    <w:rsid w:val="00B65FC3"/>
    <w:rsid w:val="00B73F94"/>
    <w:rsid w:val="00B81650"/>
    <w:rsid w:val="00B861B4"/>
    <w:rsid w:val="00B97953"/>
    <w:rsid w:val="00B97E61"/>
    <w:rsid w:val="00BA1358"/>
    <w:rsid w:val="00BA1754"/>
    <w:rsid w:val="00BB1148"/>
    <w:rsid w:val="00BB16B2"/>
    <w:rsid w:val="00BC150B"/>
    <w:rsid w:val="00BC1616"/>
    <w:rsid w:val="00BD1B8C"/>
    <w:rsid w:val="00BE561A"/>
    <w:rsid w:val="00BF3D40"/>
    <w:rsid w:val="00BF68DF"/>
    <w:rsid w:val="00C003C5"/>
    <w:rsid w:val="00C02519"/>
    <w:rsid w:val="00C12ACE"/>
    <w:rsid w:val="00C33358"/>
    <w:rsid w:val="00C34892"/>
    <w:rsid w:val="00C4109D"/>
    <w:rsid w:val="00C416EC"/>
    <w:rsid w:val="00C50AD7"/>
    <w:rsid w:val="00C57B52"/>
    <w:rsid w:val="00C77103"/>
    <w:rsid w:val="00C85C62"/>
    <w:rsid w:val="00C8689F"/>
    <w:rsid w:val="00C94180"/>
    <w:rsid w:val="00C95F86"/>
    <w:rsid w:val="00CA1E20"/>
    <w:rsid w:val="00CA2127"/>
    <w:rsid w:val="00CC3B25"/>
    <w:rsid w:val="00CC581F"/>
    <w:rsid w:val="00CD09A8"/>
    <w:rsid w:val="00CD7FE5"/>
    <w:rsid w:val="00CE116A"/>
    <w:rsid w:val="00CE5AC1"/>
    <w:rsid w:val="00CF0DD2"/>
    <w:rsid w:val="00D00715"/>
    <w:rsid w:val="00D12676"/>
    <w:rsid w:val="00D227F0"/>
    <w:rsid w:val="00D25137"/>
    <w:rsid w:val="00D3532B"/>
    <w:rsid w:val="00D3534B"/>
    <w:rsid w:val="00D4430F"/>
    <w:rsid w:val="00D444AB"/>
    <w:rsid w:val="00D4490B"/>
    <w:rsid w:val="00D47121"/>
    <w:rsid w:val="00D539DA"/>
    <w:rsid w:val="00D57EC7"/>
    <w:rsid w:val="00D6626A"/>
    <w:rsid w:val="00D9266D"/>
    <w:rsid w:val="00DB1227"/>
    <w:rsid w:val="00DB47A0"/>
    <w:rsid w:val="00DB6A0A"/>
    <w:rsid w:val="00DC1A90"/>
    <w:rsid w:val="00DC6DCD"/>
    <w:rsid w:val="00DE216D"/>
    <w:rsid w:val="00DE794D"/>
    <w:rsid w:val="00DE7FBA"/>
    <w:rsid w:val="00DF1F28"/>
    <w:rsid w:val="00E03941"/>
    <w:rsid w:val="00E05A4A"/>
    <w:rsid w:val="00E068E8"/>
    <w:rsid w:val="00E175D9"/>
    <w:rsid w:val="00E20810"/>
    <w:rsid w:val="00E228C1"/>
    <w:rsid w:val="00E31C48"/>
    <w:rsid w:val="00E41762"/>
    <w:rsid w:val="00E4570F"/>
    <w:rsid w:val="00E539D1"/>
    <w:rsid w:val="00E544BA"/>
    <w:rsid w:val="00E6318D"/>
    <w:rsid w:val="00E63B22"/>
    <w:rsid w:val="00E75C9A"/>
    <w:rsid w:val="00E90BB6"/>
    <w:rsid w:val="00E91D72"/>
    <w:rsid w:val="00E94888"/>
    <w:rsid w:val="00EA072F"/>
    <w:rsid w:val="00EB1FB1"/>
    <w:rsid w:val="00EB5920"/>
    <w:rsid w:val="00EB62CC"/>
    <w:rsid w:val="00EB6924"/>
    <w:rsid w:val="00EC0487"/>
    <w:rsid w:val="00EC50FB"/>
    <w:rsid w:val="00EC6BE0"/>
    <w:rsid w:val="00ED0C65"/>
    <w:rsid w:val="00ED2F74"/>
    <w:rsid w:val="00ED3CF7"/>
    <w:rsid w:val="00EE37AC"/>
    <w:rsid w:val="00EF1DF9"/>
    <w:rsid w:val="00EF55CC"/>
    <w:rsid w:val="00EF750F"/>
    <w:rsid w:val="00EF7CDB"/>
    <w:rsid w:val="00F04729"/>
    <w:rsid w:val="00F1022B"/>
    <w:rsid w:val="00F117F3"/>
    <w:rsid w:val="00F1348A"/>
    <w:rsid w:val="00F13A8C"/>
    <w:rsid w:val="00F23145"/>
    <w:rsid w:val="00F44ED0"/>
    <w:rsid w:val="00F55EC3"/>
    <w:rsid w:val="00F63572"/>
    <w:rsid w:val="00F6624E"/>
    <w:rsid w:val="00F769C0"/>
    <w:rsid w:val="00F921E7"/>
    <w:rsid w:val="00FA2743"/>
    <w:rsid w:val="00FA39E6"/>
    <w:rsid w:val="00FB2775"/>
    <w:rsid w:val="00FB716A"/>
    <w:rsid w:val="00FC1759"/>
    <w:rsid w:val="00FC2B49"/>
    <w:rsid w:val="00FE274C"/>
    <w:rsid w:val="00FE2F60"/>
    <w:rsid w:val="00FE6E03"/>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7E0BD"/>
  <w15:docId w15:val="{51401BE3-C048-4AA0-92B1-C89AEC082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qFormat="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qFormat/>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7E13EB"/>
    <w:rPr>
      <w:color w:val="605E5C"/>
      <w:shd w:val="clear" w:color="auto" w:fill="E1DFDD"/>
    </w:rPr>
  </w:style>
  <w:style w:type="paragraph" w:styleId="Revision">
    <w:name w:val="Revision"/>
    <w:hidden/>
    <w:uiPriority w:val="99"/>
    <w:semiHidden/>
    <w:rsid w:val="00451911"/>
    <w:rPr>
      <w:rFonts w:eastAsiaTheme="minorHAnsi" w:cstheme="minorBidi"/>
      <w:sz w:val="22"/>
      <w:szCs w:val="22"/>
      <w:lang w:eastAsia="en-US"/>
    </w:rPr>
  </w:style>
  <w:style w:type="paragraph" w:styleId="ListParagraph">
    <w:name w:val="List Paragraph"/>
    <w:basedOn w:val="Normal"/>
    <w:uiPriority w:val="99"/>
    <w:qFormat/>
    <w:rsid w:val="00EF75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788727">
      <w:bodyDiv w:val="1"/>
      <w:marLeft w:val="0"/>
      <w:marRight w:val="0"/>
      <w:marTop w:val="0"/>
      <w:marBottom w:val="0"/>
      <w:divBdr>
        <w:top w:val="none" w:sz="0" w:space="0" w:color="auto"/>
        <w:left w:val="none" w:sz="0" w:space="0" w:color="auto"/>
        <w:bottom w:val="none" w:sz="0" w:space="0" w:color="auto"/>
        <w:right w:val="none" w:sz="0" w:space="0" w:color="auto"/>
      </w:divBdr>
    </w:div>
    <w:div w:id="360404083">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0069873">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500644">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87216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551948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71/BT04049" TargetMode="External"/><Relationship Id="rId21" Type="http://schemas.openxmlformats.org/officeDocument/2006/relationships/image" Target="media/image4.png"/><Relationship Id="rId42" Type="http://schemas.openxmlformats.org/officeDocument/2006/relationships/hyperlink" Target="https://doi.org/10.1071/AM18031" TargetMode="External"/><Relationship Id="rId63" Type="http://schemas.openxmlformats.org/officeDocument/2006/relationships/hyperlink" Target="https://doi.org/10.1111/j.1523-1739.2004.00417.x" TargetMode="External"/><Relationship Id="rId84" Type="http://schemas.openxmlformats.org/officeDocument/2006/relationships/hyperlink" Target="https://doi.org/10.3316/informit.552308143269316" TargetMode="External"/><Relationship Id="rId138" Type="http://schemas.openxmlformats.org/officeDocument/2006/relationships/hyperlink" Target="https://doi.org/10.1016/j.phytochem.2019.01.005" TargetMode="External"/><Relationship Id="rId159" Type="http://schemas.openxmlformats.org/officeDocument/2006/relationships/hyperlink" Target="https://doi.org/10.1186/s40850-016-0004-8" TargetMode="External"/><Relationship Id="rId170" Type="http://schemas.openxmlformats.org/officeDocument/2006/relationships/hyperlink" Target="https://doi.org/10.1111/emr.12458" TargetMode="External"/><Relationship Id="rId191" Type="http://schemas.openxmlformats.org/officeDocument/2006/relationships/hyperlink" Target="https://doi.org/10.1111/1755-0998.12101" TargetMode="External"/><Relationship Id="rId107" Type="http://schemas.openxmlformats.org/officeDocument/2006/relationships/hyperlink" Target="https://www.environment.nsw.gov.au/-/media/OEH/Corporate-Site/Documents/Animals-and-plants/Threatened-species/nsw-far-south-coast-post-fire-koala-survey-2020-200312.pdf" TargetMode="External"/><Relationship Id="rId11" Type="http://schemas.openxmlformats.org/officeDocument/2006/relationships/footnotes" Target="footnotes.xml"/><Relationship Id="rId32" Type="http://schemas.openxmlformats.org/officeDocument/2006/relationships/hyperlink" Target="https://doi.org/10.1071/am13032" TargetMode="External"/><Relationship Id="rId53" Type="http://schemas.openxmlformats.org/officeDocument/2006/relationships/hyperlink" Target="https://doi.org/10.1111/j.1472-4642.2012.00881.x" TargetMode="External"/><Relationship Id="rId74" Type="http://schemas.openxmlformats.org/officeDocument/2006/relationships/hyperlink" Target="https://doi.org/10.1111/gcb.13280" TargetMode="External"/><Relationship Id="rId128" Type="http://schemas.openxmlformats.org/officeDocument/2006/relationships/hyperlink" Target="https://doi.org/10.1371/journal.pone.0217809" TargetMode="External"/><Relationship Id="rId149" Type="http://schemas.openxmlformats.org/officeDocument/2006/relationships/hyperlink" Target="https://espace.library.uq.edu.au/view/UQ:351108" TargetMode="External"/><Relationship Id="rId5" Type="http://schemas.openxmlformats.org/officeDocument/2006/relationships/customXml" Target="../customXml/item5.xml"/><Relationship Id="rId95" Type="http://schemas.openxmlformats.org/officeDocument/2006/relationships/hyperlink" Target="https://www.environment.gov.au/system/files/consultations/180c4bf8-fe57-4fc4-a3b7-cc20d6774c79/files/consultation-document-koala-2021.pdf" TargetMode="External"/><Relationship Id="rId160" Type="http://schemas.openxmlformats.org/officeDocument/2006/relationships/hyperlink" Target="https://doi.org/10.1111/nph.17298" TargetMode="External"/><Relationship Id="rId181" Type="http://schemas.openxmlformats.org/officeDocument/2006/relationships/hyperlink" Target="https://legacy.legislation.nsw.gov.au/EPIs/2021-115.pdf" TargetMode="External"/><Relationship Id="rId22" Type="http://schemas.openxmlformats.org/officeDocument/2006/relationships/hyperlink" Target="http://www.anu.edu.au" TargetMode="External"/><Relationship Id="rId43" Type="http://schemas.openxmlformats.org/officeDocument/2006/relationships/hyperlink" Target="https://doi.org/10.1071/AM16036" TargetMode="External"/><Relationship Id="rId64" Type="http://schemas.openxmlformats.org/officeDocument/2006/relationships/hyperlink" Target="https://doi.org/10.1002/ecs2.2194" TargetMode="External"/><Relationship Id="rId118" Type="http://schemas.openxmlformats.org/officeDocument/2006/relationships/hyperlink" Target="https://doi.org/10.1111/2041-210X.13560" TargetMode="External"/><Relationship Id="rId139" Type="http://schemas.openxmlformats.org/officeDocument/2006/relationships/hyperlink" Target="https://doi.org/10.1007/s00442-007-0828-6" TargetMode="External"/><Relationship Id="rId85" Type="http://schemas.openxmlformats.org/officeDocument/2006/relationships/hyperlink" Target="https://doi.org/10.1111/1755-0998.12999" TargetMode="External"/><Relationship Id="rId150" Type="http://schemas.openxmlformats.org/officeDocument/2006/relationships/hyperlink" Target="https://doi.org/10.1046/j.1523-1739.2000.99383.x" TargetMode="External"/><Relationship Id="rId171" Type="http://schemas.openxmlformats.org/officeDocument/2006/relationships/hyperlink" Target="https://doi.org/10.1016/j.vetmic.2013.02.026" TargetMode="External"/><Relationship Id="rId192" Type="http://schemas.openxmlformats.org/officeDocument/2006/relationships/hyperlink" Target="https://doi.org/10.1007/s10592-018-1049-8" TargetMode="External"/><Relationship Id="rId12" Type="http://schemas.openxmlformats.org/officeDocument/2006/relationships/endnotes" Target="endnotes.xml"/><Relationship Id="rId33" Type="http://schemas.openxmlformats.org/officeDocument/2006/relationships/hyperlink" Target="https://doi.org/10.1071/Wr07177" TargetMode="External"/><Relationship Id="rId108" Type="http://schemas.openxmlformats.org/officeDocument/2006/relationships/hyperlink" Target="https://doi.org/10.1071/AM12023" TargetMode="External"/><Relationship Id="rId129" Type="http://schemas.openxmlformats.org/officeDocument/2006/relationships/hyperlink" Target="https://doi.org/10.1071/AM16036" TargetMode="External"/><Relationship Id="rId54" Type="http://schemas.openxmlformats.org/officeDocument/2006/relationships/hyperlink" Target="https://doi.org/10.1016/S0065-2504(08)60016-1" TargetMode="External"/><Relationship Id="rId75" Type="http://schemas.openxmlformats.org/officeDocument/2006/relationships/hyperlink" Target="https://doi.org/10.1046/j.0028-646X.2001.00299.x" TargetMode="External"/><Relationship Id="rId96" Type="http://schemas.openxmlformats.org/officeDocument/2006/relationships/hyperlink" Target="https://www.awe.gov.au/environment/biodiversity/threatened/publications/recovery/koala-2022" TargetMode="External"/><Relationship Id="rId140" Type="http://schemas.openxmlformats.org/officeDocument/2006/relationships/hyperlink" Target="https://doi.org/10.1007/s10886-017-0911-3" TargetMode="External"/><Relationship Id="rId161" Type="http://schemas.openxmlformats.org/officeDocument/2006/relationships/hyperlink" Target="https://www.environment.nsw.gov.au/-/media/OEH/Corporate-Site/Documents/Animals-and-plants/Native-animals/review-of-koala-tree-use-across-nsw-180385.pdf" TargetMode="External"/><Relationship Id="rId182" Type="http://schemas.openxmlformats.org/officeDocument/2006/relationships/hyperlink" Target="https://doi.org/10.1071/AM01173" TargetMode="External"/><Relationship Id="rId6" Type="http://schemas.openxmlformats.org/officeDocument/2006/relationships/customXml" Target="../customXml/item6.xml"/><Relationship Id="rId23" Type="http://schemas.openxmlformats.org/officeDocument/2006/relationships/header" Target="header4.xml"/><Relationship Id="rId119" Type="http://schemas.openxmlformats.org/officeDocument/2006/relationships/hyperlink" Target="https://doi.org/10.1371/journal.pone.0199396" TargetMode="External"/><Relationship Id="rId44" Type="http://schemas.openxmlformats.org/officeDocument/2006/relationships/hyperlink" Target="https://doi.org/10.1071/AM12046" TargetMode="External"/><Relationship Id="rId65" Type="http://schemas.openxmlformats.org/officeDocument/2006/relationships/hyperlink" Target="https://doi.org/10.1111/brv.12364" TargetMode="External"/><Relationship Id="rId86" Type="http://schemas.openxmlformats.org/officeDocument/2006/relationships/hyperlink" Target="https://doi.org/10.1371/journal.pone.0080469" TargetMode="External"/><Relationship Id="rId130" Type="http://schemas.openxmlformats.org/officeDocument/2006/relationships/hyperlink" Target="https://doi.org/10.1071/PC070189" TargetMode="External"/><Relationship Id="rId151" Type="http://schemas.openxmlformats.org/officeDocument/2006/relationships/hyperlink" Target="https://doi.org/10.1111/emr.12468" TargetMode="External"/><Relationship Id="rId172" Type="http://schemas.openxmlformats.org/officeDocument/2006/relationships/hyperlink" Target="https://doi.org/10.1093/femsre/fuaa024" TargetMode="External"/><Relationship Id="rId193" Type="http://schemas.openxmlformats.org/officeDocument/2006/relationships/hyperlink" Target="https://doi.org/10.5194/we-17-9-2017" TargetMode="External"/><Relationship Id="rId13" Type="http://schemas.openxmlformats.org/officeDocument/2006/relationships/image" Target="media/image1.png"/><Relationship Id="rId109" Type="http://schemas.openxmlformats.org/officeDocument/2006/relationships/hyperlink" Target="https://doi.org/10.1093/beheco/arq216" TargetMode="External"/><Relationship Id="rId34" Type="http://schemas.openxmlformats.org/officeDocument/2006/relationships/hyperlink" Target="https://doi.org/10.1071/Wr07172" TargetMode="External"/><Relationship Id="rId55" Type="http://schemas.openxmlformats.org/officeDocument/2006/relationships/hyperlink" Target="https://doi.org/10.1534/genetics.105.042952" TargetMode="External"/><Relationship Id="rId76" Type="http://schemas.openxmlformats.org/officeDocument/2006/relationships/hyperlink" Target="https://doi.org/10.1071/Wr07177" TargetMode="External"/><Relationship Id="rId97" Type="http://schemas.openxmlformats.org/officeDocument/2006/relationships/hyperlink" Target="https://www.environment.nsw.gov.au/-/media/OEH/Corporate-Site/Documents/Animals-and-plants/Recovery-plans/koala-phascolarctos-cinereus-recovery-plan-080450.pdf" TargetMode="External"/><Relationship Id="rId120" Type="http://schemas.openxmlformats.org/officeDocument/2006/relationships/hyperlink" Target="https://doi.org/10.1016/j.biocon.2020.108598" TargetMode="External"/><Relationship Id="rId141" Type="http://schemas.openxmlformats.org/officeDocument/2006/relationships/hyperlink" Target="https://doi.org/10.1071/WR03007" TargetMode="External"/><Relationship Id="rId7" Type="http://schemas.openxmlformats.org/officeDocument/2006/relationships/numbering" Target="numbering.xml"/><Relationship Id="rId162" Type="http://schemas.openxmlformats.org/officeDocument/2006/relationships/hyperlink" Target="https://doi.org/10.1071/WR9890095" TargetMode="External"/><Relationship Id="rId183" Type="http://schemas.openxmlformats.org/officeDocument/2006/relationships/hyperlink" Target="https://doi.org/10.1071/WR13010"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jpeg"/><Relationship Id="rId40" Type="http://schemas.openxmlformats.org/officeDocument/2006/relationships/hyperlink" Target="https://www.environment.nsw.gov.au/-/media/OEH/Corporate-Site/Documents/Animals-and-plants/Threatened-species/koala-habitat-information-base-technical-guide-190534.pdf" TargetMode="External"/><Relationship Id="rId45" Type="http://schemas.openxmlformats.org/officeDocument/2006/relationships/hyperlink" Target="https://doi.org/https:/doi.org/10.1071/WR00032" TargetMode="External"/><Relationship Id="rId66" Type="http://schemas.openxmlformats.org/officeDocument/2006/relationships/hyperlink" Target="https://doi.org/10.1071/AM20043" TargetMode="External"/><Relationship Id="rId87" Type="http://schemas.openxmlformats.org/officeDocument/2006/relationships/hyperlink" Target="https://doi.org/10.1038/srep08349" TargetMode="External"/><Relationship Id="rId110" Type="http://schemas.openxmlformats.org/officeDocument/2006/relationships/hyperlink" Target="https://doi.org/10.1071/Wr00111" TargetMode="External"/><Relationship Id="rId115" Type="http://schemas.openxmlformats.org/officeDocument/2006/relationships/hyperlink" Target="https://doi.org/10.1071/AM12049" TargetMode="External"/><Relationship Id="rId131" Type="http://schemas.openxmlformats.org/officeDocument/2006/relationships/hyperlink" Target="https://doi.org/10.1046/j.1523-1739.2000.99386.x" TargetMode="External"/><Relationship Id="rId136" Type="http://schemas.openxmlformats.org/officeDocument/2006/relationships/hyperlink" Target="https://doi.org/10.1071/wr13104" TargetMode="External"/><Relationship Id="rId157" Type="http://schemas.openxmlformats.org/officeDocument/2006/relationships/hyperlink" Target="https://doi.org/10.1890/03-4038" TargetMode="External"/><Relationship Id="rId178" Type="http://schemas.openxmlformats.org/officeDocument/2006/relationships/hyperlink" Target="https://doi.org/10.1002/ece3.3765" TargetMode="External"/><Relationship Id="rId61" Type="http://schemas.openxmlformats.org/officeDocument/2006/relationships/hyperlink" Target="https://doi.org/10.1093/jmammal/gyx045" TargetMode="External"/><Relationship Id="rId82" Type="http://schemas.openxmlformats.org/officeDocument/2006/relationships/hyperlink" Target="https://doi.org/10.1002/ece3.7518" TargetMode="External"/><Relationship Id="rId152" Type="http://schemas.openxmlformats.org/officeDocument/2006/relationships/hyperlink" Target="https://doi.org/10.1071/Zo99034" TargetMode="External"/><Relationship Id="rId173" Type="http://schemas.openxmlformats.org/officeDocument/2006/relationships/hyperlink" Target="https://ses.library.usyd.edu.au/bitstream/handle/2123/13892/Ramsya_S_Thesis.pdf?sequence=1&amp;isAllowed=y" TargetMode="External"/><Relationship Id="rId194" Type="http://schemas.openxmlformats.org/officeDocument/2006/relationships/hyperlink" Target="https://doi.org/10.7882/AZ.2017.007" TargetMode="External"/><Relationship Id="rId199" Type="http://schemas.openxmlformats.org/officeDocument/2006/relationships/hyperlink" Target="https://doi.org/10.1371/journal.pone.0242204" TargetMode="External"/><Relationship Id="rId203" Type="http://schemas.openxmlformats.org/officeDocument/2006/relationships/fontTable" Target="fontTable.xml"/><Relationship Id="rId19" Type="http://schemas.openxmlformats.org/officeDocument/2006/relationships/hyperlink" Target="https://creativecommons.org/licenses/by-nc-nd/4.0/" TargetMode="External"/><Relationship Id="rId14" Type="http://schemas.openxmlformats.org/officeDocument/2006/relationships/header" Target="header1.xml"/><Relationship Id="rId30" Type="http://schemas.openxmlformats.org/officeDocument/2006/relationships/hyperlink" Target="https://zenodo.org/record/4606947" TargetMode="External"/><Relationship Id="rId35" Type="http://schemas.openxmlformats.org/officeDocument/2006/relationships/hyperlink" Target="https://zenodo.org/record/4606947" TargetMode="External"/><Relationship Id="rId56" Type="http://schemas.openxmlformats.org/officeDocument/2006/relationships/hyperlink" Target="https://doi.org/10.1002/ajp.22743" TargetMode="External"/><Relationship Id="rId77" Type="http://schemas.openxmlformats.org/officeDocument/2006/relationships/hyperlink" Target="https://doi.org/10.7882/AZ.2010.025" TargetMode="External"/><Relationship Id="rId100" Type="http://schemas.openxmlformats.org/officeDocument/2006/relationships/hyperlink" Target="http://hdl.handle.net/10072/8149" TargetMode="External"/><Relationship Id="rId105" Type="http://schemas.openxmlformats.org/officeDocument/2006/relationships/hyperlink" Target="https://www.environment.nsw.gov.au/-/media/OEH/Corporate-Site/Documents/Animals-and-plants/Threatened-species/koala-habitat-information-base-technical-guide-190534.pdf" TargetMode="External"/><Relationship Id="rId126" Type="http://schemas.openxmlformats.org/officeDocument/2006/relationships/hyperlink" Target="https://doi.org/10.7882/AZ.2019.033" TargetMode="External"/><Relationship Id="rId147" Type="http://schemas.openxmlformats.org/officeDocument/2006/relationships/hyperlink" Target="https://doi.org/10.1111/conl.12425" TargetMode="External"/><Relationship Id="rId168" Type="http://schemas.openxmlformats.org/officeDocument/2006/relationships/hyperlink" Target="https://doi.org/10.1071/WR98054" TargetMode="External"/><Relationship Id="rId8" Type="http://schemas.openxmlformats.org/officeDocument/2006/relationships/styles" Target="styles.xml"/><Relationship Id="rId51" Type="http://schemas.openxmlformats.org/officeDocument/2006/relationships/hyperlink" Target="https://plantnet.rbgsyd.nsw.gov.au/" TargetMode="External"/><Relationship Id="rId72" Type="http://schemas.openxmlformats.org/officeDocument/2006/relationships/hyperlink" Target="https://doi.org/10.7717/peerj.6534" TargetMode="External"/><Relationship Id="rId93" Type="http://schemas.openxmlformats.org/officeDocument/2006/relationships/hyperlink" Target="https://doi.org/10.1186/2051-3933-1-8" TargetMode="External"/><Relationship Id="rId98" Type="http://schemas.openxmlformats.org/officeDocument/2006/relationships/hyperlink" Target="https://doi.org/10.1007/s00442-008-0960-y" TargetMode="External"/><Relationship Id="rId121" Type="http://schemas.openxmlformats.org/officeDocument/2006/relationships/hyperlink" Target="https://www.worldcat.org/search?q=no%3A37404458" TargetMode="External"/><Relationship Id="rId142" Type="http://schemas.openxmlformats.org/officeDocument/2006/relationships/hyperlink" Target="https://doi.org/10.1071/WR06075" TargetMode="External"/><Relationship Id="rId163" Type="http://schemas.openxmlformats.org/officeDocument/2006/relationships/hyperlink" Target="https://doi.org/10.1186/1471-2229-13-29" TargetMode="External"/><Relationship Id="rId184" Type="http://schemas.openxmlformats.org/officeDocument/2006/relationships/hyperlink" Target="https://doi.org/10.7882/FS.2004.033" TargetMode="External"/><Relationship Id="rId189" Type="http://schemas.openxmlformats.org/officeDocument/2006/relationships/hyperlink" Target="https://doi.org/10.1071/MA05065" TargetMode="External"/><Relationship Id="rId25" Type="http://schemas.openxmlformats.org/officeDocument/2006/relationships/image" Target="media/image6.jpeg"/><Relationship Id="rId46" Type="http://schemas.openxmlformats.org/officeDocument/2006/relationships/hyperlink" Target="https://doi.org/10.1071/WR00110" TargetMode="External"/><Relationship Id="rId67" Type="http://schemas.openxmlformats.org/officeDocument/2006/relationships/hyperlink" Target="https://doi.org/10.1111/1365-2664.13127" TargetMode="External"/><Relationship Id="rId116" Type="http://schemas.openxmlformats.org/officeDocument/2006/relationships/hyperlink" Target="https://doi.org/10.1071/AM16014" TargetMode="External"/><Relationship Id="rId137" Type="http://schemas.openxmlformats.org/officeDocument/2006/relationships/hyperlink" Target="https://doi.org/10.1007/s00442-013-2808-3" TargetMode="External"/><Relationship Id="rId158" Type="http://schemas.openxmlformats.org/officeDocument/2006/relationships/hyperlink" Target="https://www.savethekoala.com/wp-content/uploads/2012/02/Alexa-Mossaz-Honours-thesis-2010.pdf" TargetMode="External"/><Relationship Id="rId20" Type="http://schemas.openxmlformats.org/officeDocument/2006/relationships/hyperlink" Target="mailto:copyright@awe.gov.au" TargetMode="External"/><Relationship Id="rId41" Type="http://schemas.openxmlformats.org/officeDocument/2006/relationships/hyperlink" Target="https://www.environment.nsw.gov.au/-/media/OEH/Corporate-Site/Documents/Animals-and-plants/Native-animals/review-of-koala-tree-use-across-nsw-180385.pdf" TargetMode="External"/><Relationship Id="rId62" Type="http://schemas.openxmlformats.org/officeDocument/2006/relationships/hyperlink" Target="https://doi.org/10.1071/AM18031" TargetMode="External"/><Relationship Id="rId83" Type="http://schemas.openxmlformats.org/officeDocument/2006/relationships/hyperlink" Target="https://doi.org/10.1038/s41598-019-39917-5" TargetMode="External"/><Relationship Id="rId88" Type="http://schemas.openxmlformats.org/officeDocument/2006/relationships/hyperlink" Target="https://doi.org/10.1155/2012/631856" TargetMode="External"/><Relationship Id="rId111" Type="http://schemas.openxmlformats.org/officeDocument/2006/relationships/hyperlink" Target="https://doi.org/10.1071/WR97028" TargetMode="External"/><Relationship Id="rId132" Type="http://schemas.openxmlformats.org/officeDocument/2006/relationships/hyperlink" Target="https://doi.org/10.1016/S0006-3207(01)00233-6" TargetMode="External"/><Relationship Id="rId153" Type="http://schemas.openxmlformats.org/officeDocument/2006/relationships/hyperlink" Target="https://doi.org/10.1038/nature03551" TargetMode="External"/><Relationship Id="rId174" Type="http://schemas.openxmlformats.org/officeDocument/2006/relationships/hyperlink" Target="https://doi.org/10.2193/0091-7648(2006)34%5b1435:EOSDID%5d2.0.CO;2" TargetMode="External"/><Relationship Id="rId179" Type="http://schemas.openxmlformats.org/officeDocument/2006/relationships/hyperlink" Target="https://doi.org/10.1071/wr11064" TargetMode="External"/><Relationship Id="rId195" Type="http://schemas.openxmlformats.org/officeDocument/2006/relationships/hyperlink" Target="https://doi.org/10.1371/journal.pone.0144348" TargetMode="External"/><Relationship Id="rId190" Type="http://schemas.openxmlformats.org/officeDocument/2006/relationships/hyperlink" Target="https://espace.library.uq.edu.au/view/UQ:285887" TargetMode="External"/><Relationship Id="rId204"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hyperlink" Target="https://doi.org/10.7882/AZ.2012.009" TargetMode="External"/><Relationship Id="rId57" Type="http://schemas.openxmlformats.org/officeDocument/2006/relationships/hyperlink" Target="https://doi.org/10.1016/j.landurbplan.2019.103684" TargetMode="External"/><Relationship Id="rId106" Type="http://schemas.openxmlformats.org/officeDocument/2006/relationships/hyperlink" Target="https://www.environment.nsw.gov.au/-/media/OEH/Corporate-Site/Documents/Animals-and-plants/Threatened-species/framework-spatial-prioritisation-koala-conservation-190045.pdf" TargetMode="External"/><Relationship Id="rId127" Type="http://schemas.openxmlformats.org/officeDocument/2006/relationships/hyperlink" Target="https://doi.org/10.1371/journal.pone.0205075" TargetMode="External"/><Relationship Id="rId10" Type="http://schemas.openxmlformats.org/officeDocument/2006/relationships/webSettings" Target="webSettings.xml"/><Relationship Id="rId31" Type="http://schemas.openxmlformats.org/officeDocument/2006/relationships/hyperlink" Target="https://environment.des.qld.gov.au/__data/assets/pdf_file/0020/211772/spatial-modelling-koalas-seq-vers1-1.pdf" TargetMode="External"/><Relationship Id="rId52" Type="http://schemas.openxmlformats.org/officeDocument/2006/relationships/hyperlink" Target="https://avh.chah.org.au" TargetMode="External"/><Relationship Id="rId73" Type="http://schemas.openxmlformats.org/officeDocument/2006/relationships/hyperlink" Target="https://doi.org/10.1098/rsbl.2014.0235" TargetMode="External"/><Relationship Id="rId78" Type="http://schemas.openxmlformats.org/officeDocument/2006/relationships/hyperlink" Target="https://doi.org/10.1146/annurev.es.11.110180.001313" TargetMode="External"/><Relationship Id="rId94" Type="http://schemas.openxmlformats.org/officeDocument/2006/relationships/hyperlink" Target="https://doi.org/10.1016/j.biocon.2014.02.004" TargetMode="External"/><Relationship Id="rId99" Type="http://schemas.openxmlformats.org/officeDocument/2006/relationships/hyperlink" Target="https://doi.org/10.1071/wr15153" TargetMode="External"/><Relationship Id="rId101" Type="http://schemas.openxmlformats.org/officeDocument/2006/relationships/hyperlink" Target="https://doi.org/10.1071/WR02031" TargetMode="External"/><Relationship Id="rId122" Type="http://schemas.openxmlformats.org/officeDocument/2006/relationships/hyperlink" Target="https://doi.org/10.1071/ZO20006" TargetMode="External"/><Relationship Id="rId143" Type="http://schemas.openxmlformats.org/officeDocument/2006/relationships/hyperlink" Target="https://doi.org/10.1071/AM14010" TargetMode="External"/><Relationship Id="rId148" Type="http://schemas.openxmlformats.org/officeDocument/2006/relationships/hyperlink" Target="https://doi.org/10.1371/journal.pone.0059713" TargetMode="External"/><Relationship Id="rId164" Type="http://schemas.openxmlformats.org/officeDocument/2006/relationships/hyperlink" Target="https://www.redland.qld.gov.au/download/downloads/id/3297/redlands_coast_koala_population_and_habitat_assessment.pdf" TargetMode="External"/><Relationship Id="rId169" Type="http://schemas.openxmlformats.org/officeDocument/2006/relationships/hyperlink" Target="http://www.goldcoast.qld.gov.au/documents/bf/koala-population-assessment-lga-2007.pdf" TargetMode="External"/><Relationship Id="rId185" Type="http://schemas.openxmlformats.org/officeDocument/2006/relationships/hyperlink" Target="https://www.vgls.vic.gov.au/client/en_AU/VGLS-public/search/detailnonmodal?qu=Swanton%2C+J.+P.&amp;d=ent%3A%2F%2FSD_ILS%2F0%2FSD_ILS%3A25051~~0&amp;ic=true&amp;ps=300&amp;h=8" TargetMode="External"/><Relationship Id="rId180" Type="http://schemas.openxmlformats.org/officeDocument/2006/relationships/hyperlink" Target="https://doi.org/10.1111/ddi.12152" TargetMode="External"/><Relationship Id="rId9" Type="http://schemas.openxmlformats.org/officeDocument/2006/relationships/settings" Target="settings.xml"/><Relationship Id="rId26" Type="http://schemas.openxmlformats.org/officeDocument/2006/relationships/image" Target="media/image7.jpeg"/><Relationship Id="rId47" Type="http://schemas.openxmlformats.org/officeDocument/2006/relationships/hyperlink" Target="https://www.anbg.gov.au/apni/" TargetMode="External"/><Relationship Id="rId68" Type="http://schemas.openxmlformats.org/officeDocument/2006/relationships/hyperlink" Target="https://doi.org/10.1186/s42523-019-0008-0" TargetMode="External"/><Relationship Id="rId89" Type="http://schemas.openxmlformats.org/officeDocument/2006/relationships/hyperlink" Target="https://doi.org/10.7882/AZ.2019.030" TargetMode="External"/><Relationship Id="rId112" Type="http://schemas.openxmlformats.org/officeDocument/2006/relationships/hyperlink" Target="https://www.epa.nsw.gov.au/-/media/epa/corporate-site/resources/forestagreements/koala-habitat-mapping-pilot-160038.pdf" TargetMode="External"/><Relationship Id="rId133" Type="http://schemas.openxmlformats.org/officeDocument/2006/relationships/hyperlink" Target="https://doi.org/10.1071/PC980186" TargetMode="External"/><Relationship Id="rId154" Type="http://schemas.openxmlformats.org/officeDocument/2006/relationships/hyperlink" Target="https://doi.org/10.1098/rsbl.2004.0255" TargetMode="External"/><Relationship Id="rId175" Type="http://schemas.openxmlformats.org/officeDocument/2006/relationships/hyperlink" Target="https://doi.org/10.1111/j.1365-2664.2007.01407.x" TargetMode="External"/><Relationship Id="rId196" Type="http://schemas.openxmlformats.org/officeDocument/2006/relationships/hyperlink" Target="https://doi.org/10.1071/WR98002" TargetMode="External"/><Relationship Id="rId200" Type="http://schemas.openxmlformats.org/officeDocument/2006/relationships/hyperlink" Target="https://doi.org/10.1071/Wr07172" TargetMode="External"/><Relationship Id="rId16" Type="http://schemas.openxmlformats.org/officeDocument/2006/relationships/footer" Target="footer1.xml"/><Relationship Id="rId37" Type="http://schemas.openxmlformats.org/officeDocument/2006/relationships/hyperlink" Target="https://doi.org/10.1071/Wr00111" TargetMode="External"/><Relationship Id="rId58" Type="http://schemas.openxmlformats.org/officeDocument/2006/relationships/hyperlink" Target="https://doi.org/10.1111/mam.12151" TargetMode="External"/><Relationship Id="rId79" Type="http://schemas.openxmlformats.org/officeDocument/2006/relationships/hyperlink" Target="https://doi.org/10.1071/AM10015" TargetMode="External"/><Relationship Id="rId102" Type="http://schemas.openxmlformats.org/officeDocument/2006/relationships/hyperlink" Target="https://doi.org/10.1071/WR02043" TargetMode="External"/><Relationship Id="rId123" Type="http://schemas.openxmlformats.org/officeDocument/2006/relationships/hyperlink" Target="https://doi.org/10.1080/00049158.2001.10676193" TargetMode="External"/><Relationship Id="rId144" Type="http://schemas.openxmlformats.org/officeDocument/2006/relationships/hyperlink" Target="https://doi.org/10.1016/j.biocon.2015.09.020" TargetMode="External"/><Relationship Id="rId90" Type="http://schemas.openxmlformats.org/officeDocument/2006/relationships/hyperlink" Target="https://doi.org/10.1111/acv.12455" TargetMode="External"/><Relationship Id="rId165" Type="http://schemas.openxmlformats.org/officeDocument/2006/relationships/hyperlink" Target="https://doi.org/10.1071/WR98087" TargetMode="External"/><Relationship Id="rId186" Type="http://schemas.openxmlformats.org/officeDocument/2006/relationships/hyperlink" Target="https://doi.org/10.1071/WR00110" TargetMode="External"/><Relationship Id="rId27" Type="http://schemas.openxmlformats.org/officeDocument/2006/relationships/image" Target="media/image8.jpeg"/><Relationship Id="rId48" Type="http://schemas.openxmlformats.org/officeDocument/2006/relationships/hyperlink" Target="https://www.qld.gov.au/environment/plants-animals/plants/herbarium/flora-census" TargetMode="External"/><Relationship Id="rId69" Type="http://schemas.openxmlformats.org/officeDocument/2006/relationships/hyperlink" Target="https://doi.org/10.1016/j.biocon.2007.08.012" TargetMode="External"/><Relationship Id="rId113" Type="http://schemas.openxmlformats.org/officeDocument/2006/relationships/hyperlink" Target="https://doi.org/10.1007/BF00133027" TargetMode="External"/><Relationship Id="rId134" Type="http://schemas.openxmlformats.org/officeDocument/2006/relationships/hyperlink" Target="https://doi.org/10.1080/00049158.2006.10675000" TargetMode="External"/><Relationship Id="rId80" Type="http://schemas.openxmlformats.org/officeDocument/2006/relationships/hyperlink" Target="https://doi.org/https:/doi.org/10.1071/AM07010" TargetMode="External"/><Relationship Id="rId155" Type="http://schemas.openxmlformats.org/officeDocument/2006/relationships/hyperlink" Target="https://doi.org/10.1890/09-1714.1" TargetMode="External"/><Relationship Id="rId176" Type="http://schemas.openxmlformats.org/officeDocument/2006/relationships/hyperlink" Target="https://doi.org/10.1111/j.1600-0587.2010.05908.x" TargetMode="External"/><Relationship Id="rId197" Type="http://schemas.openxmlformats.org/officeDocument/2006/relationships/hyperlink" Target="https://doi.org/10.1111/j.1523-1739.2005.00208.x" TargetMode="External"/><Relationship Id="rId201" Type="http://schemas.openxmlformats.org/officeDocument/2006/relationships/hyperlink" Target="https://doi.org/10.7882/az.2012.030" TargetMode="External"/><Relationship Id="rId17" Type="http://schemas.openxmlformats.org/officeDocument/2006/relationships/header" Target="header3.xml"/><Relationship Id="rId38" Type="http://schemas.openxmlformats.org/officeDocument/2006/relationships/hyperlink" Target="https://doi.org/10.1111/j.1442-9993.2012.02396.x" TargetMode="External"/><Relationship Id="rId59" Type="http://schemas.openxmlformats.org/officeDocument/2006/relationships/hyperlink" Target="https://doi.org/10.25911/5d0377f043761" TargetMode="External"/><Relationship Id="rId103" Type="http://schemas.openxmlformats.org/officeDocument/2006/relationships/hyperlink" Target="https://doi.org/10.1071/WR02042" TargetMode="External"/><Relationship Id="rId124" Type="http://schemas.openxmlformats.org/officeDocument/2006/relationships/hyperlink" Target="https://doi.org/10.1071/wr06126" TargetMode="External"/><Relationship Id="rId70" Type="http://schemas.openxmlformats.org/officeDocument/2006/relationships/hyperlink" Target="https://doi.org/10.1038/s41559-021-01464-6" TargetMode="External"/><Relationship Id="rId91" Type="http://schemas.openxmlformats.org/officeDocument/2006/relationships/hyperlink" Target="https://doi.org/10.1071/wr19148" TargetMode="External"/><Relationship Id="rId145" Type="http://schemas.openxmlformats.org/officeDocument/2006/relationships/hyperlink" Target="https://doi.org/10.1111/j.1365-2664.2007.01431.x" TargetMode="External"/><Relationship Id="rId166" Type="http://schemas.openxmlformats.org/officeDocument/2006/relationships/hyperlink" Target="https://doi.org/10.7882/az.2011.029" TargetMode="External"/><Relationship Id="rId187" Type="http://schemas.openxmlformats.org/officeDocument/2006/relationships/hyperlink" Target="https://doi.org/10.1071/WR02037" TargetMode="External"/><Relationship Id="rId1" Type="http://schemas.openxmlformats.org/officeDocument/2006/relationships/customXml" Target="../customXml/item1.xml"/><Relationship Id="rId28" Type="http://schemas.openxmlformats.org/officeDocument/2006/relationships/image" Target="media/image9.png"/><Relationship Id="rId49" Type="http://schemas.openxmlformats.org/officeDocument/2006/relationships/hyperlink" Target="https://www.lucidcentral.org" TargetMode="External"/><Relationship Id="rId114" Type="http://schemas.openxmlformats.org/officeDocument/2006/relationships/hyperlink" Target="https://doi.org/10.1093/treephys/22.13.939" TargetMode="External"/><Relationship Id="rId60" Type="http://schemas.openxmlformats.org/officeDocument/2006/relationships/hyperlink" Target="https://doi.org/10.1016/j.foreco.2019.117585" TargetMode="External"/><Relationship Id="rId81" Type="http://schemas.openxmlformats.org/officeDocument/2006/relationships/hyperlink" Target="https://doi.org/10.1002/ece3.6522" TargetMode="External"/><Relationship Id="rId135" Type="http://schemas.openxmlformats.org/officeDocument/2006/relationships/hyperlink" Target="https://doi.org/10.1007/s00442-021-04962-3" TargetMode="External"/><Relationship Id="rId156" Type="http://schemas.openxmlformats.org/officeDocument/2006/relationships/hyperlink" Target="https://doi.org/10.7882/9780958608589" TargetMode="External"/><Relationship Id="rId177" Type="http://schemas.openxmlformats.org/officeDocument/2006/relationships/hyperlink" Target="https://doi.org/10.1111/avj.12840" TargetMode="External"/><Relationship Id="rId198" Type="http://schemas.openxmlformats.org/officeDocument/2006/relationships/hyperlink" Target="https://doi.org/10.1071/am18006" TargetMode="External"/><Relationship Id="rId202" Type="http://schemas.openxmlformats.org/officeDocument/2006/relationships/hyperlink" Target="https://doi.org/10.1016/j.tree.2021.04.003" TargetMode="External"/><Relationship Id="rId18" Type="http://schemas.openxmlformats.org/officeDocument/2006/relationships/footer" Target="footer2.xml"/><Relationship Id="rId39" Type="http://schemas.openxmlformats.org/officeDocument/2006/relationships/hyperlink" Target="https://legacy.legislation.nsw.gov.au/EPIs/2021-115.pdf" TargetMode="External"/><Relationship Id="rId50" Type="http://schemas.openxmlformats.org/officeDocument/2006/relationships/hyperlink" Target="http://www.cpbr.gov.au/" TargetMode="External"/><Relationship Id="rId104" Type="http://schemas.openxmlformats.org/officeDocument/2006/relationships/hyperlink" Target="http://www.environment.gov.au/system/files/resources/dc2ae592-ff25-4e2c-ada3-843e4dea1dae/files/koala-referral-guidelines.pdf" TargetMode="External"/><Relationship Id="rId125" Type="http://schemas.openxmlformats.org/officeDocument/2006/relationships/hyperlink" Target="https://doi.org/10.1002/ece3.3300" TargetMode="External"/><Relationship Id="rId146" Type="http://schemas.openxmlformats.org/officeDocument/2006/relationships/hyperlink" Target="https://doi.org/10.1016/S0378-1127(02)00315-8" TargetMode="External"/><Relationship Id="rId167" Type="http://schemas.openxmlformats.org/officeDocument/2006/relationships/hyperlink" Target="https://www.biolink.com.au/sites/www.biolink.com.au/files/publications/Response%20to%20Woosnam-Merchez.pdf" TargetMode="External"/><Relationship Id="rId188" Type="http://schemas.openxmlformats.org/officeDocument/2006/relationships/hyperlink" Target="https://www.environment.gov.au/system/files/resources/4263c26f-f2a7-4a07-9a29-b1a81ac85acc/files/ibra-framework-setting-priorities-nrs-cooperative-program.pdf" TargetMode="External"/><Relationship Id="rId71" Type="http://schemas.openxmlformats.org/officeDocument/2006/relationships/hyperlink" Target="https://doi.org/10.1071/WR9840041" TargetMode="External"/><Relationship Id="rId92" Type="http://schemas.openxmlformats.org/officeDocument/2006/relationships/hyperlink" Target="https://doi.org/10.1071/AM0113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6751\OneDrive%20-%20Environment\Documents\SSG\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SPIRE Word Document" ma:contentTypeID="0x0101008E207CFE0F61D942B46C4319602B52E10100B60EB19082F05848A3AF733D4743DBCD" ma:contentTypeVersion="12" ma:contentTypeDescription="Create a new Word Document" ma:contentTypeScope="" ma:versionID="a98dc4e12090894cd813d01f80524dcd">
  <xsd:schema xmlns:xsd="http://www.w3.org/2001/XMLSchema" xmlns:xs="http://www.w3.org/2001/XMLSchema" xmlns:p="http://schemas.microsoft.com/office/2006/metadata/properties" xmlns:ns2="426d917c-97c2-4e4d-83fc-c9396d0fafe9" xmlns:ns3="5ed6f191-ab29-4529-bff5-226fafd96254" targetNamespace="http://schemas.microsoft.com/office/2006/metadata/properties" ma:root="true" ma:fieldsID="8b1a512faf68b0d9b3ec18504b31c998" ns2:_="" ns3:_="">
    <xsd:import namespace="426d917c-97c2-4e4d-83fc-c9396d0fafe9"/>
    <xsd:import namespace="5ed6f191-ab29-4529-bff5-226fafd9625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Act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d917c-97c2-4e4d-83fc-c9396d0fafe9"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5ed6f191-ab29-4529-bff5-226fafd96254" elementFormDefault="qualified">
    <xsd:import namespace="http://schemas.microsoft.com/office/2006/documentManagement/types"/>
    <xsd:import namespace="http://schemas.microsoft.com/office/infopath/2007/PartnerControls"/>
    <xsd:element name="Active" ma:index="12" nillable="true" ma:displayName="Active/Inactive" ma:default="Active" ma:format="RadioButtons" ma:internalName="Active">
      <xsd:simpleType>
        <xsd:restriction base="dms:Choice">
          <xsd:enumeration value="Active"/>
          <xsd:enumeration value="Inac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82212A4C-6B94-43FE-B8FA-A863777FE8B3}">
  <ds:schemaRefs>
    <ds:schemaRef ds:uri="http://schemas.openxmlformats.org/officeDocument/2006/bibliography"/>
  </ds:schemaRefs>
</ds:datastoreItem>
</file>

<file path=customXml/itemProps3.xml><?xml version="1.0" encoding="utf-8"?>
<ds:datastoreItem xmlns:ds="http://schemas.openxmlformats.org/officeDocument/2006/customXml" ds:itemID="{0000A527-B577-495C-A872-05DB3502A799}">
  <ds:schemaRefs>
    <ds:schemaRef ds:uri="http://schemas.microsoft.com/sharepoint/events"/>
  </ds:schemaRefs>
</ds:datastoreItem>
</file>

<file path=customXml/itemProps4.xml><?xml version="1.0" encoding="utf-8"?>
<ds:datastoreItem xmlns:ds="http://schemas.openxmlformats.org/officeDocument/2006/customXml" ds:itemID="{1D4E9A1E-55A0-4BBF-B2D3-83895FBBB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d917c-97c2-4e4d-83fc-c9396d0fafe9"/>
    <ds:schemaRef ds:uri="5ed6f191-ab29-4529-bff5-226fafd962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C6B993-7203-402B-A118-F01119B116DB}"/>
</file>

<file path=customXml/itemProps6.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purl.org/dc/dcmitype/"/>
    <ds:schemaRef ds:uri="http://schemas.microsoft.com/office/2006/documentManagement/types"/>
    <ds:schemaRef ds:uri="426d917c-97c2-4e4d-83fc-c9396d0fafe9"/>
    <ds:schemaRef ds:uri="http://purl.org/dc/elements/1.1/"/>
    <ds:schemaRef ds:uri="http://schemas.microsoft.com/office/2006/metadata/properties"/>
    <ds:schemaRef ds:uri="http://schemas.microsoft.com/office/infopath/2007/PartnerControls"/>
    <ds:schemaRef ds:uri="5ed6f191-ab29-4529-bff5-226fafd9625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Report template.dotx</Template>
  <TotalTime>2</TotalTime>
  <Pages>85</Pages>
  <Words>34831</Words>
  <Characters>198542</Characters>
  <Application>Microsoft Office Word</Application>
  <DocSecurity>0</DocSecurity>
  <Lines>1654</Lines>
  <Paragraphs>465</Paragraphs>
  <ScaleCrop>false</ScaleCrop>
  <HeadingPairs>
    <vt:vector size="2" baseType="variant">
      <vt:variant>
        <vt:lpstr>Title</vt:lpstr>
      </vt:variant>
      <vt:variant>
        <vt:i4>1</vt:i4>
      </vt:variant>
    </vt:vector>
  </HeadingPairs>
  <TitlesOfParts>
    <vt:vector size="1" baseType="lpstr">
      <vt:lpstr>A review of koala habitat assessment criteria and methods</vt:lpstr>
    </vt:vector>
  </TitlesOfParts>
  <Company/>
  <LinksUpToDate>false</LinksUpToDate>
  <CharactersWithSpaces>232908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koala habitat assessment criteria and methods</dc:title>
  <dc:creator>Youngentob, K.N, Marsh, K.F., Skewes, J.</dc:creator>
  <cp:lastModifiedBy>Bec Durack</cp:lastModifiedBy>
  <cp:revision>2</cp:revision>
  <cp:lastPrinted>2013-10-18T05:59:00Z</cp:lastPrinted>
  <dcterms:created xsi:type="dcterms:W3CDTF">2022-04-13T01:28:00Z</dcterms:created>
  <dcterms:modified xsi:type="dcterms:W3CDTF">2022-04-13T01:28:00Z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ActiveItemUniqueId">
    <vt:lpwstr>{f3e34763-eb46-45cb-afbd-a599d4dcfa9b}</vt:lpwstr>
  </property>
  <property fmtid="{D5CDD505-2E9C-101B-9397-08002B2CF9AE}" pid="4" name="RecordPoint_WorkflowType">
    <vt:lpwstr>ActiveSubmitStub</vt:lpwstr>
  </property>
  <property fmtid="{D5CDD505-2E9C-101B-9397-08002B2CF9AE}" pid="5" name="RecordPoint_ActiveItemSiteId">
    <vt:lpwstr>{b69d1b21-62df-446d-b084-a37943bf9e77}</vt:lpwstr>
  </property>
  <property fmtid="{D5CDD505-2E9C-101B-9397-08002B2CF9AE}" pid="6" name="RecordPoint_ActiveItemListId">
    <vt:lpwstr>{5ed6f191-ab29-4529-bff5-226fafd96254}</vt:lpwstr>
  </property>
  <property fmtid="{D5CDD505-2E9C-101B-9397-08002B2CF9AE}" pid="7" name="RecordPoint_ActiveItemWebId">
    <vt:lpwstr>{57d1741f-bed4-4ba2-8422-0fbd565ca35c}</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ies>
</file>