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5137232" w:displacedByCustomXml="next"/>
    <w:sdt>
      <w:sdtPr>
        <w:rPr>
          <w:rFonts w:asciiTheme="minorHAnsi" w:hAnsiTheme="minorHAnsi"/>
          <w:b w:val="0"/>
          <w:bCs w:val="0"/>
          <w:color w:val="auto"/>
          <w:spacing w:val="0"/>
          <w:kern w:val="0"/>
          <w:sz w:val="22"/>
          <w:szCs w:val="22"/>
        </w:rPr>
        <w:id w:val="-1541269148"/>
        <w:docPartObj>
          <w:docPartGallery w:val="Cover Pages"/>
          <w:docPartUnique/>
        </w:docPartObj>
      </w:sdtPr>
      <w:sdtEndPr>
        <w:rPr>
          <w:rFonts w:ascii="Cambria" w:hAnsi="Cambria"/>
        </w:rPr>
      </w:sdtEndPr>
      <w:sdtContent>
        <w:p w14:paraId="6CF2F219" w14:textId="16FFBDF2" w:rsidR="00571296" w:rsidRDefault="00571296" w:rsidP="00B76AF8">
          <w:pPr>
            <w:pStyle w:val="Heading1"/>
          </w:pPr>
          <w:r>
            <w:rPr>
              <w:noProof/>
            </w:rPr>
            <mc:AlternateContent>
              <mc:Choice Requires="wps">
                <w:drawing>
                  <wp:anchor distT="0" distB="0" distL="114300" distR="114300" simplePos="0" relativeHeight="251764736" behindDoc="0" locked="1" layoutInCell="1" allowOverlap="1" wp14:anchorId="1B12886A" wp14:editId="0007A03F">
                    <wp:simplePos x="0" y="0"/>
                    <wp:positionH relativeFrom="page">
                      <wp:posOffset>5083810</wp:posOffset>
                    </wp:positionH>
                    <wp:positionV relativeFrom="page">
                      <wp:posOffset>952500</wp:posOffset>
                    </wp:positionV>
                    <wp:extent cx="1745615" cy="465455"/>
                    <wp:effectExtent l="0" t="0" r="6985" b="10795"/>
                    <wp:wrapSquare wrapText="bothSides"/>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62B2B8" w14:textId="77777777" w:rsidR="003E63B0" w:rsidRPr="00883E43" w:rsidRDefault="003E63B0" w:rsidP="000B40F1">
                                <w:pPr>
                                  <w:spacing w:after="0"/>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12886A" id="_x0000_t202" coordsize="21600,21600" o:spt="202" path="m,l,21600r21600,l21600,xe">
                    <v:stroke joinstyle="miter"/>
                    <v:path gradientshapeok="t" o:connecttype="rect"/>
                  </v:shapetype>
                  <v:shape id="Text Box 6" o:spid="_x0000_s1026" type="#_x0000_t202" style="position:absolute;margin-left:400.3pt;margin-top:75pt;width:137.45pt;height:36.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" filled="f" stroked="f" strokeweight=".5pt">
                    <v:textbox inset="0,0,0,0">
                      <w:txbxContent>
                        <w:p w14:paraId="7962B2B8" w14:textId="77777777" w:rsidR="003E63B0" w:rsidRPr="00883E43" w:rsidRDefault="003E63B0" w:rsidP="000B40F1">
                          <w:pPr>
                            <w:spacing w:after="0"/>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Pr>
              <w:noProof/>
            </w:rPr>
            <w:drawing>
              <wp:anchor distT="0" distB="180340" distL="114300" distR="360045" simplePos="0" relativeHeight="251763712" behindDoc="1" locked="1" layoutInCell="1" allowOverlap="1" wp14:anchorId="1C90283C" wp14:editId="61645525">
                <wp:simplePos x="0" y="0"/>
                <wp:positionH relativeFrom="page">
                  <wp:posOffset>723900</wp:posOffset>
                </wp:positionH>
                <wp:positionV relativeFrom="page">
                  <wp:posOffset>725805</wp:posOffset>
                </wp:positionV>
                <wp:extent cx="791362" cy="792000"/>
                <wp:effectExtent l="0" t="0" r="8890" b="8255"/>
                <wp:wrapTopAndBottom/>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3"/>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646D47" w:rsidRPr="00646D47">
            <w:t>Australian and global HFC, PFC, Sulfur Hexafluoride, Nitrogen Trifluoride and Sulfuryl</w:t>
          </w:r>
          <w:r w:rsidR="00A944CA">
            <w:br/>
          </w:r>
          <w:r w:rsidR="00646D47" w:rsidRPr="00646D47">
            <w:t>Fluoride</w:t>
          </w:r>
          <w:r w:rsidR="00646D47">
            <w:t xml:space="preserve"> Emissions</w:t>
          </w:r>
          <w:bookmarkEnd w:id="0"/>
        </w:p>
        <w:p w14:paraId="3B8B1F57" w14:textId="77777777" w:rsidR="00392AB1" w:rsidRDefault="0087382F" w:rsidP="00D9185E">
          <w:pPr>
            <w:pStyle w:val="Author"/>
            <w:ind w:right="3259"/>
          </w:pPr>
          <w:r>
            <w:t>Bronwyn L.</w:t>
          </w:r>
          <w:r w:rsidRPr="00512467">
            <w:t xml:space="preserve"> </w:t>
          </w:r>
          <w:r w:rsidR="00AE1A04" w:rsidRPr="00512467">
            <w:t>Dunse,</w:t>
          </w:r>
          <w:r w:rsidR="00AE1A04">
            <w:t xml:space="preserve"> </w:t>
          </w:r>
          <w:r w:rsidR="00D9185E">
            <w:t xml:space="preserve">Nada </w:t>
          </w:r>
          <w:r w:rsidR="00AE1A04" w:rsidRPr="00512467">
            <w:t xml:space="preserve">Derek, </w:t>
          </w:r>
          <w:r w:rsidR="00D9185E">
            <w:t>Paul J.</w:t>
          </w:r>
          <w:r w:rsidR="00D9185E" w:rsidRPr="00512467">
            <w:t xml:space="preserve"> </w:t>
          </w:r>
          <w:r w:rsidR="00AE1A04" w:rsidRPr="00512467">
            <w:t xml:space="preserve">Fraser, </w:t>
          </w:r>
          <w:r w:rsidR="00D9185E">
            <w:t xml:space="preserve">Paul B. </w:t>
          </w:r>
          <w:r w:rsidR="00AE1A04" w:rsidRPr="00512467">
            <w:t>Krummel</w:t>
          </w:r>
          <w:r w:rsidR="00AF36AC">
            <w:t>,</w:t>
          </w:r>
          <w:r w:rsidR="00512467" w:rsidRPr="00512467">
            <w:t xml:space="preserve"> </w:t>
          </w:r>
          <w:r w:rsidR="00AE1A04">
            <w:t>&amp;</w:t>
          </w:r>
          <w:r w:rsidR="00512467" w:rsidRPr="00512467">
            <w:t xml:space="preserve"> </w:t>
          </w:r>
          <w:r w:rsidR="00D9185E">
            <w:t>L. P</w:t>
          </w:r>
          <w:r w:rsidR="004F7022">
            <w:t>aul</w:t>
          </w:r>
          <w:r w:rsidR="00D9185E" w:rsidRPr="00512467">
            <w:t xml:space="preserve"> </w:t>
          </w:r>
          <w:r w:rsidR="00AE1A04" w:rsidRPr="00512467">
            <w:t>Steele</w:t>
          </w:r>
          <w:r w:rsidR="00AE1A04">
            <w:t>,</w:t>
          </w:r>
        </w:p>
        <w:p w14:paraId="4637969A" w14:textId="15AD7C6D" w:rsidR="00B76AF8" w:rsidRDefault="00B76AF8" w:rsidP="00B76AF8">
          <w:pPr>
            <w:pStyle w:val="AuthorOrganisationAffiliation"/>
            <w:spacing w:after="240"/>
          </w:pPr>
          <w:r>
            <w:t>CSIRO Oceans and Atmosphere, Climate Science Centre</w:t>
          </w:r>
        </w:p>
        <w:p w14:paraId="62682FC7" w14:textId="77777777" w:rsidR="00571296" w:rsidRPr="008655AD" w:rsidRDefault="008A0683" w:rsidP="00B76AF8">
          <w:pPr>
            <w:pStyle w:val="Author"/>
          </w:pPr>
          <w:r w:rsidRPr="00B76AF8">
            <w:t>June</w:t>
          </w:r>
          <w:r w:rsidR="00512467" w:rsidRPr="008655AD">
            <w:t xml:space="preserve"> 2020</w:t>
          </w:r>
        </w:p>
        <w:p w14:paraId="51FDDE74" w14:textId="0155BC96" w:rsidR="00571296" w:rsidRDefault="00571296" w:rsidP="00B76AF8"/>
        <w:p w14:paraId="513078FE" w14:textId="4B9E9273" w:rsidR="00B76AF8" w:rsidRDefault="00B76AF8" w:rsidP="00B76AF8"/>
        <w:p w14:paraId="1D65137B" w14:textId="49A91705" w:rsidR="00B76AF8" w:rsidRDefault="00B76AF8" w:rsidP="00B76AF8"/>
        <w:p w14:paraId="21E5AB2E" w14:textId="472421B3" w:rsidR="00B76AF8" w:rsidRPr="00716588" w:rsidRDefault="00B76AF8" w:rsidP="00B76AF8">
          <w:pPr>
            <w:pStyle w:val="Subtitle"/>
            <w:ind w:right="1841"/>
          </w:pPr>
          <w:r w:rsidRPr="00512467">
            <w:t xml:space="preserve">Report prepared for the Australian Government Department of </w:t>
          </w:r>
          <w:r>
            <w:t xml:space="preserve">Agriculture, Water </w:t>
          </w:r>
          <w:r w:rsidRPr="00512467">
            <w:t>and the Environment</w:t>
          </w:r>
        </w:p>
        <w:p w14:paraId="5FB81E5F" w14:textId="77777777" w:rsidR="00571296" w:rsidRDefault="00A350D8">
          <w:pPr>
            <w:spacing w:after="0"/>
            <w:rPr>
              <w:sz w:val="24"/>
            </w:rPr>
          </w:pPr>
          <w:r>
            <w:rPr>
              <w:noProof/>
            </w:rPr>
            <w:drawing>
              <wp:anchor distT="0" distB="0" distL="114300" distR="114300" simplePos="0" relativeHeight="251766784" behindDoc="1" locked="0" layoutInCell="1" allowOverlap="1" wp14:anchorId="612353FE" wp14:editId="235A122A">
                <wp:simplePos x="0" y="0"/>
                <wp:positionH relativeFrom="margin">
                  <wp:align>left</wp:align>
                </wp:positionH>
                <wp:positionV relativeFrom="page">
                  <wp:posOffset>9001125</wp:posOffset>
                </wp:positionV>
                <wp:extent cx="5187600" cy="1080000"/>
                <wp:effectExtent l="0" t="0" r="0" b="6350"/>
                <wp:wrapNone/>
                <wp:docPr id="23" name="Picture 23"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WE-strip-black.jpg"/>
                        <pic:cNvPicPr/>
                      </pic:nvPicPr>
                      <pic:blipFill>
                        <a:blip r:embed="rId14"/>
                        <a:stretch>
                          <a:fillRect/>
                        </a:stretch>
                      </pic:blipFill>
                      <pic:spPr>
                        <a:xfrm>
                          <a:off x="0" y="0"/>
                          <a:ext cx="5187600" cy="1080000"/>
                        </a:xfrm>
                        <a:prstGeom prst="rect">
                          <a:avLst/>
                        </a:prstGeom>
                      </pic:spPr>
                    </pic:pic>
                  </a:graphicData>
                </a:graphic>
                <wp14:sizeRelH relativeFrom="page">
                  <wp14:pctWidth>0</wp14:pctWidth>
                </wp14:sizeRelH>
                <wp14:sizeRelV relativeFrom="page">
                  <wp14:pctHeight>0</wp14:pctHeight>
                </wp14:sizeRelV>
              </wp:anchor>
            </w:drawing>
          </w:r>
          <w:r w:rsidR="00571296">
            <w:br w:type="page"/>
          </w:r>
          <w:r w:rsidR="00571296" w:rsidRPr="004F3C06">
            <w:rPr>
              <w:noProof/>
            </w:rPr>
            <mc:AlternateContent>
              <mc:Choice Requires="wps">
                <w:drawing>
                  <wp:anchor distT="0" distB="0" distL="114300" distR="114300" simplePos="0" relativeHeight="251765760" behindDoc="1" locked="0" layoutInCell="1" allowOverlap="1" wp14:anchorId="51779565" wp14:editId="4AADA52E">
                    <wp:simplePos x="0" y="0"/>
                    <wp:positionH relativeFrom="page">
                      <wp:posOffset>0</wp:posOffset>
                    </wp:positionH>
                    <wp:positionV relativeFrom="page">
                      <wp:posOffset>5325110</wp:posOffset>
                    </wp:positionV>
                    <wp:extent cx="7560000" cy="0"/>
                    <wp:effectExtent l="0" t="19050" r="2222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2AE1E" id="Straight Connector 51" o:spid="_x0000_s1026" alt="&quot;&quot;" style="position:absolute;z-index:-251550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19.3pt" to="595.3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" strokecolor="#00a0c3 [3044]" strokeweight="3pt">
                    <w10:wrap anchorx="page" anchory="page"/>
                  </v:line>
                </w:pict>
              </mc:Fallback>
            </mc:AlternateContent>
          </w:r>
          <w:r w:rsidR="00571296" w:rsidRPr="004F3C06">
            <w:rPr>
              <w:noProof/>
            </w:rPr>
            <mc:AlternateContent>
              <mc:Choice Requires="wpg">
                <w:drawing>
                  <wp:anchor distT="0" distB="0" distL="720090" distR="114300" simplePos="0" relativeHeight="251761664" behindDoc="1" locked="1" layoutInCell="1" allowOverlap="1" wp14:anchorId="09619C02" wp14:editId="5EF173D4">
                    <wp:simplePos x="0" y="0"/>
                    <wp:positionH relativeFrom="page">
                      <wp:posOffset>4773930</wp:posOffset>
                    </wp:positionH>
                    <wp:positionV relativeFrom="page">
                      <wp:posOffset>2572385</wp:posOffset>
                    </wp:positionV>
                    <wp:extent cx="5551200" cy="5544000"/>
                    <wp:effectExtent l="19050" t="19050" r="11430" b="1905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29" name="Oval 29"/>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A24E1" id="Group 28" o:spid="_x0000_s1026" alt="&quot;&quot;" style="position:absolute;margin-left:375.9pt;margin-top:202.55pt;width:437.1pt;height:436.55pt;z-index:-251554816;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">
                    <o:lock v:ext="edit" aspectratio="t"/>
                    <v:oval id="Oval 29"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anchorx="page" anchory="page"/>
                    <w10:anchorlock/>
                  </v:group>
                </w:pict>
              </mc:Fallback>
            </mc:AlternateContent>
          </w:r>
        </w:p>
      </w:sdtContent>
    </w:sdt>
    <w:p w14:paraId="35721321" w14:textId="77777777" w:rsidR="00A943B2" w:rsidRPr="00B76AF8" w:rsidRDefault="00512467" w:rsidP="00B76AF8">
      <w:pPr>
        <w:pStyle w:val="Normalsmall"/>
        <w:rPr>
          <w:rStyle w:val="Strong"/>
        </w:rPr>
      </w:pPr>
      <w:r w:rsidRPr="00B76AF8">
        <w:rPr>
          <w:rStyle w:val="Strong"/>
        </w:rPr>
        <w:lastRenderedPageBreak/>
        <w:t>CSIRO Oceans and Atmosphere, Climate Science Centre</w:t>
      </w:r>
    </w:p>
    <w:p w14:paraId="7454B30D" w14:textId="77777777" w:rsidR="00A943B2" w:rsidRPr="00B76AF8" w:rsidRDefault="00A943B2" w:rsidP="00B76AF8">
      <w:pPr>
        <w:pStyle w:val="Normalsmall"/>
        <w:rPr>
          <w:rStyle w:val="Strong"/>
        </w:rPr>
      </w:pPr>
      <w:r w:rsidRPr="00B76AF8">
        <w:rPr>
          <w:rStyle w:val="Strong"/>
        </w:rPr>
        <w:t>Citation</w:t>
      </w:r>
    </w:p>
    <w:p w14:paraId="6072CAD0" w14:textId="5129A557" w:rsidR="00392AB1" w:rsidRDefault="00512467" w:rsidP="00B76AF8">
      <w:pPr>
        <w:pStyle w:val="Normalsmall"/>
      </w:pPr>
      <w:r w:rsidRPr="00512467">
        <w:t xml:space="preserve">Dunse, </w:t>
      </w:r>
      <w:r w:rsidR="00AF36AC">
        <w:t>BL,</w:t>
      </w:r>
      <w:r w:rsidR="00723AFB">
        <w:t xml:space="preserve"> </w:t>
      </w:r>
      <w:r w:rsidR="00AE1A04" w:rsidRPr="00512467">
        <w:t xml:space="preserve">Derek, </w:t>
      </w:r>
      <w:r w:rsidR="00723AFB">
        <w:t xml:space="preserve">N, </w:t>
      </w:r>
      <w:r w:rsidR="00AE1A04" w:rsidRPr="00512467">
        <w:t xml:space="preserve">Fraser, </w:t>
      </w:r>
      <w:r w:rsidR="00AF36AC">
        <w:t>PJ,</w:t>
      </w:r>
      <w:r w:rsidRPr="00512467">
        <w:t xml:space="preserve"> </w:t>
      </w:r>
      <w:r w:rsidR="00AE1A04" w:rsidRPr="00512467">
        <w:t>Krummel</w:t>
      </w:r>
      <w:r w:rsidR="00AF36AC">
        <w:t>,</w:t>
      </w:r>
      <w:r w:rsidRPr="00512467">
        <w:t xml:space="preserve"> </w:t>
      </w:r>
      <w:r w:rsidR="00AE1A04">
        <w:t>PB</w:t>
      </w:r>
      <w:r w:rsidR="00AE1A04" w:rsidRPr="00512467">
        <w:t xml:space="preserve"> </w:t>
      </w:r>
      <w:r w:rsidR="00AE1A04">
        <w:t>&amp;</w:t>
      </w:r>
      <w:r w:rsidRPr="00512467">
        <w:t xml:space="preserve"> Steele, </w:t>
      </w:r>
      <w:r w:rsidR="00AE1A04">
        <w:t>LP</w:t>
      </w:r>
      <w:r w:rsidR="00AE1A04" w:rsidRPr="008655AD">
        <w:t xml:space="preserve"> 2020</w:t>
      </w:r>
      <w:r w:rsidR="00AE1A04">
        <w:t>. ‘</w:t>
      </w:r>
      <w:r w:rsidR="000120BF">
        <w:t>Australian and global HFC, PFC, Sulfur Hexafluoride, Nitrogen Trifluoride and Sulfuryl Fluoride Emissions</w:t>
      </w:r>
      <w:r w:rsidR="00AE1A04">
        <w:t>’.</w:t>
      </w:r>
      <w:r w:rsidRPr="00512467">
        <w:t xml:space="preserve"> Report prepared for the Australian Government Department of </w:t>
      </w:r>
      <w:r w:rsidR="00646D47">
        <w:t xml:space="preserve">Agriculture, Water </w:t>
      </w:r>
      <w:r w:rsidR="00646D47" w:rsidRPr="00512467">
        <w:t xml:space="preserve">and </w:t>
      </w:r>
      <w:r w:rsidRPr="00512467">
        <w:t xml:space="preserve">the Environment, CSIRO Oceans and Atmosphere, Climate Science Centre, Aspendale, </w:t>
      </w:r>
      <w:r w:rsidRPr="00765C7B">
        <w:t xml:space="preserve">Australia, </w:t>
      </w:r>
      <w:r w:rsidR="00516664" w:rsidRPr="00765C7B">
        <w:t>v</w:t>
      </w:r>
      <w:r w:rsidR="009C292F" w:rsidRPr="00765C7B">
        <w:t>i</w:t>
      </w:r>
      <w:r w:rsidRPr="00765C7B">
        <w:t xml:space="preserve">, </w:t>
      </w:r>
      <w:r w:rsidR="00765C7B" w:rsidRPr="00765C7B">
        <w:t>42</w:t>
      </w:r>
      <w:r w:rsidRPr="00765C7B">
        <w:t xml:space="preserve"> p.</w:t>
      </w:r>
    </w:p>
    <w:p w14:paraId="0F5AB714" w14:textId="633E19DB" w:rsidR="00A943B2" w:rsidRDefault="00A943B2" w:rsidP="00B76AF8">
      <w:pPr>
        <w:pStyle w:val="Normalsmall"/>
      </w:pPr>
      <w:r w:rsidRPr="00B76AF8">
        <w:rPr>
          <w:rStyle w:val="Strong"/>
        </w:rPr>
        <w:t>Copyright</w:t>
      </w:r>
    </w:p>
    <w:p w14:paraId="262E2A4C" w14:textId="77777777" w:rsidR="00A943B2" w:rsidRDefault="004D7860" w:rsidP="00B76AF8">
      <w:pPr>
        <w:pStyle w:val="Normalsmall"/>
      </w:pPr>
      <w:r w:rsidRPr="004D7860">
        <w:t xml:space="preserve">© Commonwealth Scientific and Industrial Research </w:t>
      </w:r>
      <w:r w:rsidRPr="008655AD">
        <w:t>Organisation 20</w:t>
      </w:r>
      <w:r w:rsidR="00512467" w:rsidRPr="008655AD">
        <w:t>20</w:t>
      </w:r>
      <w:r>
        <w:t xml:space="preserve">. </w:t>
      </w:r>
      <w:r w:rsidR="00A943B2">
        <w:t xml:space="preserve">To the extent permitted by law, all rights are </w:t>
      </w:r>
      <w:r w:rsidR="00A13060">
        <w:t>reserved,</w:t>
      </w:r>
      <w:r w:rsidR="00A943B2">
        <w:t xml:space="preserve"> and no part of this publication covered by copyright may be reproduced or copied in any form or by any means except with the written permission of CSIRO.</w:t>
      </w:r>
    </w:p>
    <w:p w14:paraId="541969A5" w14:textId="77777777" w:rsidR="00A943B2" w:rsidRPr="00B76AF8" w:rsidRDefault="00A943B2" w:rsidP="00B76AF8">
      <w:pPr>
        <w:pStyle w:val="Normalsmall"/>
        <w:rPr>
          <w:rStyle w:val="Strong"/>
        </w:rPr>
      </w:pPr>
      <w:r w:rsidRPr="00B76AF8">
        <w:rPr>
          <w:rStyle w:val="Strong"/>
        </w:rPr>
        <w:t>Important disclaimer</w:t>
      </w:r>
    </w:p>
    <w:p w14:paraId="6DF6B615" w14:textId="476346D0" w:rsidR="00A943B2" w:rsidRDefault="00A943B2" w:rsidP="00B76AF8">
      <w:pPr>
        <w:pStyle w:val="Normalsmall"/>
      </w:pPr>
      <w:r>
        <w:t>CSIRO advises that the information contained in this publication comprises general statements based on scientific research. The reader is advised</w:t>
      </w:r>
      <w:r w:rsidR="00E827CC">
        <w:t>,</w:t>
      </w:r>
      <w:r>
        <w:t xml:space="preserve"> and needs to be aware</w:t>
      </w:r>
      <w:r w:rsidR="00E827CC">
        <w:t>,</w:t>
      </w:r>
      <w:r>
        <w:t xml:space="preserv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195B3879" w14:textId="51F654AE" w:rsidR="002F6753" w:rsidRDefault="002F6753" w:rsidP="00B76AF8">
      <w:pPr>
        <w:pStyle w:val="Normalsmall"/>
      </w:pPr>
      <w:r>
        <w:t>CSIRO i</w:t>
      </w:r>
      <w:r w:rsidRPr="002F6753">
        <w:t>s committed to providing web accessible content wherever possible. If you are having difficulties with accessing this document please contact</w:t>
      </w:r>
      <w:r>
        <w:t xml:space="preserve"> </w:t>
      </w:r>
      <w:hyperlink r:id="rId15" w:tooltip="Email CSIRO Enquiries" w:history="1">
        <w:r w:rsidR="00D578AD">
          <w:rPr>
            <w:rStyle w:val="Hyperlink"/>
          </w:rPr>
          <w:t>csiroenquiries@csiro.au</w:t>
        </w:r>
      </w:hyperlink>
      <w:r>
        <w:t>.</w:t>
      </w:r>
    </w:p>
    <w:p w14:paraId="3D3E42F4" w14:textId="42593D61" w:rsidR="006E7F26" w:rsidRPr="00B76AF8" w:rsidRDefault="006E7F26" w:rsidP="006E7F26">
      <w:pPr>
        <w:pStyle w:val="Normalsmall"/>
        <w:rPr>
          <w:rStyle w:val="Strong"/>
        </w:rPr>
      </w:pPr>
      <w:bookmarkStart w:id="1" w:name="_Hlk65496371"/>
      <w:r>
        <w:rPr>
          <w:rStyle w:val="Strong"/>
        </w:rPr>
        <w:t>Acknowledgments</w:t>
      </w:r>
    </w:p>
    <w:bookmarkEnd w:id="1"/>
    <w:p w14:paraId="721B8727" w14:textId="78CF8B87" w:rsidR="00B76AF8" w:rsidRDefault="00B76AF8" w:rsidP="00B76AF8">
      <w:pPr>
        <w:pStyle w:val="Normalsmall"/>
      </w:pPr>
      <w:r w:rsidRPr="0081526F">
        <w:t>The authors would like to thank the Cape Grim staff for the maintenance and operation of the AGAGE (Advanced Global Atmospheric Gases Experiment) instruments at Cape Grim and for the collection of the Cape Grim Air Archive; Dr</w:t>
      </w:r>
      <w:r w:rsidR="00AF36AC">
        <w:t xml:space="preserve"> </w:t>
      </w:r>
      <w:r w:rsidR="009B61D0">
        <w:t>DJ</w:t>
      </w:r>
      <w:r w:rsidRPr="0081526F">
        <w:t xml:space="preserve"> Ivy (MIT USA), Dr </w:t>
      </w:r>
      <w:r w:rsidR="007F43D5">
        <w:t>BR</w:t>
      </w:r>
      <w:r w:rsidRPr="0081526F">
        <w:t xml:space="preserve"> Miller (SIO USA and NOAA USA), Dr </w:t>
      </w:r>
      <w:r w:rsidR="00AF36AC">
        <w:t>DE</w:t>
      </w:r>
      <w:r w:rsidRPr="0081526F">
        <w:t xml:space="preserve"> </w:t>
      </w:r>
      <w:proofErr w:type="spellStart"/>
      <w:r w:rsidRPr="0081526F">
        <w:t>Oram</w:t>
      </w:r>
      <w:proofErr w:type="spellEnd"/>
      <w:r w:rsidRPr="0081526F">
        <w:t xml:space="preserve"> (UEA UK) and the late Mr </w:t>
      </w:r>
      <w:r w:rsidR="007F43D5">
        <w:t>LW,</w:t>
      </w:r>
      <w:r w:rsidRPr="0081526F">
        <w:t xml:space="preserve"> Porter (BoM) for gas chromatography-mass spectrometry analyses of the Cape Grim Air Archive; Dr </w:t>
      </w:r>
      <w:r w:rsidR="007F43D5">
        <w:t>AJ,</w:t>
      </w:r>
      <w:r w:rsidRPr="0081526F">
        <w:t xml:space="preserve"> Manning  and Dr</w:t>
      </w:r>
      <w:r w:rsidR="003542A0">
        <w:t xml:space="preserve"> A </w:t>
      </w:r>
      <w:r w:rsidRPr="0081526F">
        <w:t>Redington (UKMO) for synthetic greenhouse gas (SGG) emissions calculations (NAME-</w:t>
      </w:r>
      <w:proofErr w:type="spellStart"/>
      <w:r w:rsidRPr="0081526F">
        <w:t>InTEM</w:t>
      </w:r>
      <w:proofErr w:type="spellEnd"/>
      <w:r w:rsidRPr="0081526F">
        <w:t>); Dr H Wang (Georgia Institute of Technology, USA) and Dr</w:t>
      </w:r>
      <w:r w:rsidR="003542A0">
        <w:t xml:space="preserve"> M </w:t>
      </w:r>
      <w:r w:rsidRPr="0081526F">
        <w:t>Rigby (U. Bristol UK) for SGG emissions calculations (AGAGE 12-box model); Mr</w:t>
      </w:r>
      <w:r w:rsidR="003542A0">
        <w:t xml:space="preserve"> M </w:t>
      </w:r>
      <w:r w:rsidRPr="0081526F">
        <w:t xml:space="preserve">Hunstone </w:t>
      </w:r>
      <w:r>
        <w:t>and Mr</w:t>
      </w:r>
      <w:r w:rsidR="003542A0">
        <w:t xml:space="preserve"> M </w:t>
      </w:r>
      <w:r>
        <w:t xml:space="preserve">Straton </w:t>
      </w:r>
      <w:r w:rsidRPr="0081526F">
        <w:t>(Department, of Industry, Science, Energy and Resources) and Ms</w:t>
      </w:r>
      <w:r w:rsidR="003542A0">
        <w:t xml:space="preserve"> A </w:t>
      </w:r>
      <w:r w:rsidRPr="0081526F">
        <w:t>Gabriel (Department of Agriculture, Water and the Environment) for SGG import and emissions data; Mr</w:t>
      </w:r>
      <w:r w:rsidR="00AF36AC">
        <w:t xml:space="preserve"> S</w:t>
      </w:r>
      <w:r w:rsidRPr="0081526F">
        <w:t xml:space="preserve"> Walsh (EPA Victoria) for Port Phillip carbon monoxide emission and concentration data; CSIRO, BoM, NASA/Massachusetts Institute of Technology, Department of Agriculture, Water and the Environment and RRA (Refrigerant Reclaim Australia) for funding in support of the Cape Grim AGAGE program</w:t>
      </w:r>
      <w:r>
        <w:t>.</w:t>
      </w:r>
    </w:p>
    <w:p w14:paraId="2CB426FC" w14:textId="02F2029F" w:rsidR="00E51904" w:rsidRDefault="00E51904" w:rsidP="00DC2413">
      <w:pPr>
        <w:sectPr w:rsidR="00E51904" w:rsidSect="00A944CA">
          <w:footerReference w:type="even" r:id="rId16"/>
          <w:footerReference w:type="default" r:id="rId17"/>
          <w:type w:val="continuous"/>
          <w:pgSz w:w="11906" w:h="16838" w:code="9"/>
          <w:pgMar w:top="1106" w:right="1134" w:bottom="1134" w:left="1134" w:header="567" w:footer="567" w:gutter="0"/>
          <w:pgNumType w:fmt="lowerRoman" w:start="0"/>
          <w:cols w:space="284"/>
          <w:titlePg/>
          <w:docGrid w:linePitch="360"/>
        </w:sectPr>
      </w:pPr>
    </w:p>
    <w:p w14:paraId="727D8FF2" w14:textId="77777777" w:rsidR="00A943B2" w:rsidRDefault="00A943B2" w:rsidP="00B76AF8">
      <w:pPr>
        <w:pStyle w:val="TOCHeading"/>
      </w:pPr>
      <w:r w:rsidRPr="00890BD7">
        <w:lastRenderedPageBreak/>
        <w:t>Contents</w:t>
      </w:r>
    </w:p>
    <w:p w14:paraId="24F34747" w14:textId="0659A871" w:rsidR="005A3CD6" w:rsidRDefault="0087382F">
      <w:pPr>
        <w:pStyle w:val="TOC1"/>
        <w:rPr>
          <w:rFonts w:asciiTheme="minorHAnsi" w:eastAsiaTheme="minorEastAsia" w:hAnsiTheme="minorHAnsi"/>
          <w:b w:val="0"/>
          <w:sz w:val="22"/>
          <w:lang w:eastAsia="en-AU"/>
        </w:rPr>
      </w:pPr>
      <w:r>
        <w:fldChar w:fldCharType="begin"/>
      </w:r>
      <w:r>
        <w:instrText xml:space="preserve"> TOC \h \z \u \t "Heading 2,1,Heading 3,2" </w:instrText>
      </w:r>
      <w:r>
        <w:fldChar w:fldCharType="separate"/>
      </w:r>
      <w:hyperlink w:anchor="_Toc66361017" w:history="1">
        <w:r w:rsidR="005A3CD6" w:rsidRPr="00886A40">
          <w:rPr>
            <w:rStyle w:val="Hyperlink"/>
          </w:rPr>
          <w:t>Executive summary</w:t>
        </w:r>
        <w:r w:rsidR="005A3CD6">
          <w:rPr>
            <w:webHidden/>
          </w:rPr>
          <w:tab/>
        </w:r>
        <w:r w:rsidR="005A3CD6">
          <w:rPr>
            <w:webHidden/>
          </w:rPr>
          <w:fldChar w:fldCharType="begin"/>
        </w:r>
        <w:r w:rsidR="005A3CD6">
          <w:rPr>
            <w:webHidden/>
          </w:rPr>
          <w:instrText xml:space="preserve"> PAGEREF _Toc66361017 \h </w:instrText>
        </w:r>
        <w:r w:rsidR="005A3CD6">
          <w:rPr>
            <w:webHidden/>
          </w:rPr>
        </w:r>
        <w:r w:rsidR="005A3CD6">
          <w:rPr>
            <w:webHidden/>
          </w:rPr>
          <w:fldChar w:fldCharType="separate"/>
        </w:r>
        <w:r w:rsidR="005A3CD6">
          <w:rPr>
            <w:webHidden/>
          </w:rPr>
          <w:t>iv</w:t>
        </w:r>
        <w:r w:rsidR="005A3CD6">
          <w:rPr>
            <w:webHidden/>
          </w:rPr>
          <w:fldChar w:fldCharType="end"/>
        </w:r>
      </w:hyperlink>
    </w:p>
    <w:p w14:paraId="24022C63" w14:textId="587E0982" w:rsidR="005A3CD6" w:rsidRDefault="00924A2C">
      <w:pPr>
        <w:pStyle w:val="TOC1"/>
        <w:rPr>
          <w:rFonts w:asciiTheme="minorHAnsi" w:eastAsiaTheme="minorEastAsia" w:hAnsiTheme="minorHAnsi"/>
          <w:b w:val="0"/>
          <w:sz w:val="22"/>
          <w:lang w:eastAsia="en-AU"/>
        </w:rPr>
      </w:pPr>
      <w:hyperlink w:anchor="_Toc66361018" w:history="1">
        <w:r w:rsidR="005A3CD6" w:rsidRPr="00886A40">
          <w:rPr>
            <w:rStyle w:val="Hyperlink"/>
          </w:rPr>
          <w:t>Introduction</w:t>
        </w:r>
        <w:r w:rsidR="005A3CD6">
          <w:rPr>
            <w:webHidden/>
          </w:rPr>
          <w:tab/>
        </w:r>
        <w:r w:rsidR="005A3CD6">
          <w:rPr>
            <w:webHidden/>
          </w:rPr>
          <w:fldChar w:fldCharType="begin"/>
        </w:r>
        <w:r w:rsidR="005A3CD6">
          <w:rPr>
            <w:webHidden/>
          </w:rPr>
          <w:instrText xml:space="preserve"> PAGEREF _Toc66361018 \h </w:instrText>
        </w:r>
        <w:r w:rsidR="005A3CD6">
          <w:rPr>
            <w:webHidden/>
          </w:rPr>
        </w:r>
        <w:r w:rsidR="005A3CD6">
          <w:rPr>
            <w:webHidden/>
          </w:rPr>
          <w:fldChar w:fldCharType="separate"/>
        </w:r>
        <w:r w:rsidR="005A3CD6">
          <w:rPr>
            <w:webHidden/>
          </w:rPr>
          <w:t>1</w:t>
        </w:r>
        <w:r w:rsidR="005A3CD6">
          <w:rPr>
            <w:webHidden/>
          </w:rPr>
          <w:fldChar w:fldCharType="end"/>
        </w:r>
      </w:hyperlink>
    </w:p>
    <w:p w14:paraId="026D9149" w14:textId="1BCFCCA5" w:rsidR="005A3CD6" w:rsidRDefault="00924A2C">
      <w:pPr>
        <w:pStyle w:val="TOC1"/>
        <w:rPr>
          <w:rFonts w:asciiTheme="minorHAnsi" w:eastAsiaTheme="minorEastAsia" w:hAnsiTheme="minorHAnsi"/>
          <w:b w:val="0"/>
          <w:sz w:val="22"/>
          <w:lang w:eastAsia="en-AU"/>
        </w:rPr>
      </w:pPr>
      <w:hyperlink w:anchor="_Toc66361019" w:history="1">
        <w:r w:rsidR="005A3CD6" w:rsidRPr="00886A40">
          <w:rPr>
            <w:rStyle w:val="Hyperlink"/>
          </w:rPr>
          <w:t>1</w:t>
        </w:r>
        <w:r w:rsidR="005A3CD6">
          <w:rPr>
            <w:rFonts w:asciiTheme="minorHAnsi" w:eastAsiaTheme="minorEastAsia" w:hAnsiTheme="minorHAnsi"/>
            <w:b w:val="0"/>
            <w:sz w:val="22"/>
            <w:lang w:eastAsia="en-AU"/>
          </w:rPr>
          <w:tab/>
        </w:r>
        <w:r w:rsidR="005A3CD6" w:rsidRPr="00886A40">
          <w:rPr>
            <w:rStyle w:val="Hyperlink"/>
          </w:rPr>
          <w:t>HFCs, PFCs, sulfur hexafluoride, nitrogen trifluoride, sulfuryl fluoride and trifluoromethyl sulfur pentafluoride measured at Cape Grim, Tasmania</w:t>
        </w:r>
        <w:r w:rsidR="005A3CD6">
          <w:rPr>
            <w:webHidden/>
          </w:rPr>
          <w:tab/>
        </w:r>
        <w:r w:rsidR="005A3CD6">
          <w:rPr>
            <w:webHidden/>
          </w:rPr>
          <w:fldChar w:fldCharType="begin"/>
        </w:r>
        <w:r w:rsidR="005A3CD6">
          <w:rPr>
            <w:webHidden/>
          </w:rPr>
          <w:instrText xml:space="preserve"> PAGEREF _Toc66361019 \h </w:instrText>
        </w:r>
        <w:r w:rsidR="005A3CD6">
          <w:rPr>
            <w:webHidden/>
          </w:rPr>
        </w:r>
        <w:r w:rsidR="005A3CD6">
          <w:rPr>
            <w:webHidden/>
          </w:rPr>
          <w:fldChar w:fldCharType="separate"/>
        </w:r>
        <w:r w:rsidR="005A3CD6">
          <w:rPr>
            <w:webHidden/>
          </w:rPr>
          <w:t>3</w:t>
        </w:r>
        <w:r w:rsidR="005A3CD6">
          <w:rPr>
            <w:webHidden/>
          </w:rPr>
          <w:fldChar w:fldCharType="end"/>
        </w:r>
      </w:hyperlink>
    </w:p>
    <w:p w14:paraId="406B3D4A" w14:textId="5AEDF605" w:rsidR="005A3CD6" w:rsidRDefault="00924A2C">
      <w:pPr>
        <w:pStyle w:val="TOC1"/>
        <w:rPr>
          <w:rFonts w:asciiTheme="minorHAnsi" w:eastAsiaTheme="minorEastAsia" w:hAnsiTheme="minorHAnsi"/>
          <w:b w:val="0"/>
          <w:sz w:val="22"/>
          <w:lang w:eastAsia="en-AU"/>
        </w:rPr>
      </w:pPr>
      <w:hyperlink w:anchor="_Toc66361020" w:history="1">
        <w:r w:rsidR="005A3CD6" w:rsidRPr="00886A40">
          <w:rPr>
            <w:rStyle w:val="Hyperlink"/>
          </w:rPr>
          <w:t>2</w:t>
        </w:r>
        <w:r w:rsidR="005A3CD6">
          <w:rPr>
            <w:rFonts w:asciiTheme="minorHAnsi" w:eastAsiaTheme="minorEastAsia" w:hAnsiTheme="minorHAnsi"/>
            <w:b w:val="0"/>
            <w:sz w:val="22"/>
            <w:lang w:eastAsia="en-AU"/>
          </w:rPr>
          <w:tab/>
        </w:r>
        <w:r w:rsidR="005A3CD6" w:rsidRPr="00886A40">
          <w:rPr>
            <w:rStyle w:val="Hyperlink"/>
          </w:rPr>
          <w:t>Australian HFC, PFC and sulfur hexafluorid imports, banks and emissions</w:t>
        </w:r>
        <w:r w:rsidR="005A3CD6">
          <w:rPr>
            <w:webHidden/>
          </w:rPr>
          <w:tab/>
        </w:r>
        <w:r w:rsidR="005A3CD6">
          <w:rPr>
            <w:webHidden/>
          </w:rPr>
          <w:fldChar w:fldCharType="begin"/>
        </w:r>
        <w:r w:rsidR="005A3CD6">
          <w:rPr>
            <w:webHidden/>
          </w:rPr>
          <w:instrText xml:space="preserve"> PAGEREF _Toc66361020 \h </w:instrText>
        </w:r>
        <w:r w:rsidR="005A3CD6">
          <w:rPr>
            <w:webHidden/>
          </w:rPr>
        </w:r>
        <w:r w:rsidR="005A3CD6">
          <w:rPr>
            <w:webHidden/>
          </w:rPr>
          <w:fldChar w:fldCharType="separate"/>
        </w:r>
        <w:r w:rsidR="005A3CD6">
          <w:rPr>
            <w:webHidden/>
          </w:rPr>
          <w:t>9</w:t>
        </w:r>
        <w:r w:rsidR="005A3CD6">
          <w:rPr>
            <w:webHidden/>
          </w:rPr>
          <w:fldChar w:fldCharType="end"/>
        </w:r>
      </w:hyperlink>
    </w:p>
    <w:p w14:paraId="6D1B1A52" w14:textId="1FF8C241" w:rsidR="005A3CD6" w:rsidRDefault="00924A2C">
      <w:pPr>
        <w:pStyle w:val="TOC1"/>
        <w:rPr>
          <w:rFonts w:asciiTheme="minorHAnsi" w:eastAsiaTheme="minorEastAsia" w:hAnsiTheme="minorHAnsi"/>
          <w:b w:val="0"/>
          <w:sz w:val="22"/>
          <w:lang w:eastAsia="en-AU"/>
        </w:rPr>
      </w:pPr>
      <w:hyperlink w:anchor="_Toc66361021" w:history="1">
        <w:r w:rsidR="005A3CD6" w:rsidRPr="00886A40">
          <w:rPr>
            <w:rStyle w:val="Hyperlink"/>
          </w:rPr>
          <w:t>3</w:t>
        </w:r>
        <w:r w:rsidR="005A3CD6">
          <w:rPr>
            <w:rFonts w:asciiTheme="minorHAnsi" w:eastAsiaTheme="minorEastAsia" w:hAnsiTheme="minorHAnsi"/>
            <w:b w:val="0"/>
            <w:sz w:val="22"/>
            <w:lang w:eastAsia="en-AU"/>
          </w:rPr>
          <w:tab/>
        </w:r>
        <w:r w:rsidR="005A3CD6" w:rsidRPr="00886A40">
          <w:rPr>
            <w:rStyle w:val="Hyperlink"/>
          </w:rPr>
          <w:t>Australian HFC, PFC, sulfur hexafluoride and sulfuryl fluoride emissions from atmospheric data</w:t>
        </w:r>
        <w:r w:rsidR="005A3CD6">
          <w:rPr>
            <w:webHidden/>
          </w:rPr>
          <w:tab/>
        </w:r>
        <w:r w:rsidR="005A3CD6">
          <w:rPr>
            <w:webHidden/>
          </w:rPr>
          <w:fldChar w:fldCharType="begin"/>
        </w:r>
        <w:r w:rsidR="005A3CD6">
          <w:rPr>
            <w:webHidden/>
          </w:rPr>
          <w:instrText xml:space="preserve"> PAGEREF _Toc66361021 \h </w:instrText>
        </w:r>
        <w:r w:rsidR="005A3CD6">
          <w:rPr>
            <w:webHidden/>
          </w:rPr>
        </w:r>
        <w:r w:rsidR="005A3CD6">
          <w:rPr>
            <w:webHidden/>
          </w:rPr>
          <w:fldChar w:fldCharType="separate"/>
        </w:r>
        <w:r w:rsidR="005A3CD6">
          <w:rPr>
            <w:webHidden/>
          </w:rPr>
          <w:t>15</w:t>
        </w:r>
        <w:r w:rsidR="005A3CD6">
          <w:rPr>
            <w:webHidden/>
          </w:rPr>
          <w:fldChar w:fldCharType="end"/>
        </w:r>
      </w:hyperlink>
    </w:p>
    <w:p w14:paraId="43CDB5D9" w14:textId="006479FC" w:rsidR="005A3CD6" w:rsidRDefault="00924A2C">
      <w:pPr>
        <w:pStyle w:val="TOC2"/>
        <w:tabs>
          <w:tab w:val="left" w:pos="1100"/>
        </w:tabs>
        <w:rPr>
          <w:rFonts w:asciiTheme="minorHAnsi" w:eastAsiaTheme="minorEastAsia" w:hAnsiTheme="minorHAnsi"/>
          <w:sz w:val="22"/>
          <w:lang w:eastAsia="en-AU"/>
        </w:rPr>
      </w:pPr>
      <w:hyperlink w:anchor="_Toc66361022" w:history="1">
        <w:r w:rsidR="005A3CD6" w:rsidRPr="00886A40">
          <w:rPr>
            <w:rStyle w:val="Hyperlink"/>
          </w:rPr>
          <w:t>3.1</w:t>
        </w:r>
        <w:r w:rsidR="005A3CD6">
          <w:rPr>
            <w:rFonts w:asciiTheme="minorHAnsi" w:eastAsiaTheme="minorEastAsia" w:hAnsiTheme="minorHAnsi"/>
            <w:sz w:val="22"/>
            <w:lang w:eastAsia="en-AU"/>
          </w:rPr>
          <w:tab/>
        </w:r>
        <w:r w:rsidR="005A3CD6" w:rsidRPr="00886A40">
          <w:rPr>
            <w:rStyle w:val="Hyperlink"/>
          </w:rPr>
          <w:t>HFC, sulfur hexafluoride and sulfuryl fluoride emissions</w:t>
        </w:r>
        <w:r w:rsidR="005A3CD6">
          <w:rPr>
            <w:webHidden/>
          </w:rPr>
          <w:tab/>
        </w:r>
        <w:r w:rsidR="005A3CD6">
          <w:rPr>
            <w:webHidden/>
          </w:rPr>
          <w:fldChar w:fldCharType="begin"/>
        </w:r>
        <w:r w:rsidR="005A3CD6">
          <w:rPr>
            <w:webHidden/>
          </w:rPr>
          <w:instrText xml:space="preserve"> PAGEREF _Toc66361022 \h </w:instrText>
        </w:r>
        <w:r w:rsidR="005A3CD6">
          <w:rPr>
            <w:webHidden/>
          </w:rPr>
        </w:r>
        <w:r w:rsidR="005A3CD6">
          <w:rPr>
            <w:webHidden/>
          </w:rPr>
          <w:fldChar w:fldCharType="separate"/>
        </w:r>
        <w:r w:rsidR="005A3CD6">
          <w:rPr>
            <w:webHidden/>
          </w:rPr>
          <w:t>15</w:t>
        </w:r>
        <w:r w:rsidR="005A3CD6">
          <w:rPr>
            <w:webHidden/>
          </w:rPr>
          <w:fldChar w:fldCharType="end"/>
        </w:r>
      </w:hyperlink>
    </w:p>
    <w:p w14:paraId="45C61BA0" w14:textId="78F202D8" w:rsidR="005A3CD6" w:rsidRDefault="00924A2C">
      <w:pPr>
        <w:pStyle w:val="TOC2"/>
        <w:tabs>
          <w:tab w:val="left" w:pos="1100"/>
        </w:tabs>
        <w:rPr>
          <w:rFonts w:asciiTheme="minorHAnsi" w:eastAsiaTheme="minorEastAsia" w:hAnsiTheme="minorHAnsi"/>
          <w:sz w:val="22"/>
          <w:lang w:eastAsia="en-AU"/>
        </w:rPr>
      </w:pPr>
      <w:hyperlink w:anchor="_Toc66361023" w:history="1">
        <w:r w:rsidR="005A3CD6" w:rsidRPr="00886A40">
          <w:rPr>
            <w:rStyle w:val="Hyperlink"/>
          </w:rPr>
          <w:t>3.2</w:t>
        </w:r>
        <w:r w:rsidR="005A3CD6">
          <w:rPr>
            <w:rFonts w:asciiTheme="minorHAnsi" w:eastAsiaTheme="minorEastAsia" w:hAnsiTheme="minorHAnsi"/>
            <w:sz w:val="22"/>
            <w:lang w:eastAsia="en-AU"/>
          </w:rPr>
          <w:tab/>
        </w:r>
        <w:r w:rsidR="005A3CD6" w:rsidRPr="00886A40">
          <w:rPr>
            <w:rStyle w:val="Hyperlink"/>
          </w:rPr>
          <w:t>PFC-14 emissions</w:t>
        </w:r>
        <w:r w:rsidR="005A3CD6">
          <w:rPr>
            <w:webHidden/>
          </w:rPr>
          <w:tab/>
        </w:r>
        <w:r w:rsidR="005A3CD6">
          <w:rPr>
            <w:webHidden/>
          </w:rPr>
          <w:fldChar w:fldCharType="begin"/>
        </w:r>
        <w:r w:rsidR="005A3CD6">
          <w:rPr>
            <w:webHidden/>
          </w:rPr>
          <w:instrText xml:space="preserve"> PAGEREF _Toc66361023 \h </w:instrText>
        </w:r>
        <w:r w:rsidR="005A3CD6">
          <w:rPr>
            <w:webHidden/>
          </w:rPr>
        </w:r>
        <w:r w:rsidR="005A3CD6">
          <w:rPr>
            <w:webHidden/>
          </w:rPr>
          <w:fldChar w:fldCharType="separate"/>
        </w:r>
        <w:r w:rsidR="005A3CD6">
          <w:rPr>
            <w:webHidden/>
          </w:rPr>
          <w:t>19</w:t>
        </w:r>
        <w:r w:rsidR="005A3CD6">
          <w:rPr>
            <w:webHidden/>
          </w:rPr>
          <w:fldChar w:fldCharType="end"/>
        </w:r>
      </w:hyperlink>
    </w:p>
    <w:p w14:paraId="5C1EA223" w14:textId="69BEDB5A" w:rsidR="005A3CD6" w:rsidRDefault="00924A2C">
      <w:pPr>
        <w:pStyle w:val="TOC2"/>
        <w:tabs>
          <w:tab w:val="left" w:pos="1100"/>
        </w:tabs>
        <w:rPr>
          <w:rFonts w:asciiTheme="minorHAnsi" w:eastAsiaTheme="minorEastAsia" w:hAnsiTheme="minorHAnsi"/>
          <w:sz w:val="22"/>
          <w:lang w:eastAsia="en-AU"/>
        </w:rPr>
      </w:pPr>
      <w:hyperlink w:anchor="_Toc66361024" w:history="1">
        <w:r w:rsidR="005A3CD6" w:rsidRPr="00886A40">
          <w:rPr>
            <w:rStyle w:val="Hyperlink"/>
          </w:rPr>
          <w:t>3.3</w:t>
        </w:r>
        <w:r w:rsidR="005A3CD6">
          <w:rPr>
            <w:rFonts w:asciiTheme="minorHAnsi" w:eastAsiaTheme="minorEastAsia" w:hAnsiTheme="minorHAnsi"/>
            <w:sz w:val="22"/>
            <w:lang w:eastAsia="en-AU"/>
          </w:rPr>
          <w:tab/>
        </w:r>
        <w:r w:rsidR="005A3CD6" w:rsidRPr="00886A40">
          <w:rPr>
            <w:rStyle w:val="Hyperlink"/>
          </w:rPr>
          <w:t>Other PFC emissions</w:t>
        </w:r>
        <w:r w:rsidR="005A3CD6">
          <w:rPr>
            <w:webHidden/>
          </w:rPr>
          <w:tab/>
        </w:r>
        <w:r w:rsidR="005A3CD6">
          <w:rPr>
            <w:webHidden/>
          </w:rPr>
          <w:fldChar w:fldCharType="begin"/>
        </w:r>
        <w:r w:rsidR="005A3CD6">
          <w:rPr>
            <w:webHidden/>
          </w:rPr>
          <w:instrText xml:space="preserve"> PAGEREF _Toc66361024 \h </w:instrText>
        </w:r>
        <w:r w:rsidR="005A3CD6">
          <w:rPr>
            <w:webHidden/>
          </w:rPr>
        </w:r>
        <w:r w:rsidR="005A3CD6">
          <w:rPr>
            <w:webHidden/>
          </w:rPr>
          <w:fldChar w:fldCharType="separate"/>
        </w:r>
        <w:r w:rsidR="005A3CD6">
          <w:rPr>
            <w:webHidden/>
          </w:rPr>
          <w:t>23</w:t>
        </w:r>
        <w:r w:rsidR="005A3CD6">
          <w:rPr>
            <w:webHidden/>
          </w:rPr>
          <w:fldChar w:fldCharType="end"/>
        </w:r>
      </w:hyperlink>
    </w:p>
    <w:p w14:paraId="1E3F10D4" w14:textId="1699D747" w:rsidR="005A3CD6" w:rsidRDefault="00924A2C">
      <w:pPr>
        <w:pStyle w:val="TOC1"/>
        <w:rPr>
          <w:rFonts w:asciiTheme="minorHAnsi" w:eastAsiaTheme="minorEastAsia" w:hAnsiTheme="minorHAnsi"/>
          <w:b w:val="0"/>
          <w:sz w:val="22"/>
          <w:lang w:eastAsia="en-AU"/>
        </w:rPr>
      </w:pPr>
      <w:hyperlink w:anchor="_Toc66361025" w:history="1">
        <w:r w:rsidR="005A3CD6" w:rsidRPr="00886A40">
          <w:rPr>
            <w:rStyle w:val="Hyperlink"/>
          </w:rPr>
          <w:t>4</w:t>
        </w:r>
        <w:r w:rsidR="005A3CD6">
          <w:rPr>
            <w:rFonts w:asciiTheme="minorHAnsi" w:eastAsiaTheme="minorEastAsia" w:hAnsiTheme="minorHAnsi"/>
            <w:b w:val="0"/>
            <w:sz w:val="22"/>
            <w:lang w:eastAsia="en-AU"/>
          </w:rPr>
          <w:tab/>
        </w:r>
        <w:r w:rsidR="005A3CD6" w:rsidRPr="00886A40">
          <w:rPr>
            <w:rStyle w:val="Hyperlink"/>
          </w:rPr>
          <w:t>Comparisons of NGA, ISC and InTEM emission estimates</w:t>
        </w:r>
        <w:r w:rsidR="005A3CD6">
          <w:rPr>
            <w:webHidden/>
          </w:rPr>
          <w:tab/>
        </w:r>
        <w:r w:rsidR="005A3CD6">
          <w:rPr>
            <w:webHidden/>
          </w:rPr>
          <w:fldChar w:fldCharType="begin"/>
        </w:r>
        <w:r w:rsidR="005A3CD6">
          <w:rPr>
            <w:webHidden/>
          </w:rPr>
          <w:instrText xml:space="preserve"> PAGEREF _Toc66361025 \h </w:instrText>
        </w:r>
        <w:r w:rsidR="005A3CD6">
          <w:rPr>
            <w:webHidden/>
          </w:rPr>
        </w:r>
        <w:r w:rsidR="005A3CD6">
          <w:rPr>
            <w:webHidden/>
          </w:rPr>
          <w:fldChar w:fldCharType="separate"/>
        </w:r>
        <w:r w:rsidR="005A3CD6">
          <w:rPr>
            <w:webHidden/>
          </w:rPr>
          <w:t>24</w:t>
        </w:r>
        <w:r w:rsidR="005A3CD6">
          <w:rPr>
            <w:webHidden/>
          </w:rPr>
          <w:fldChar w:fldCharType="end"/>
        </w:r>
      </w:hyperlink>
    </w:p>
    <w:p w14:paraId="74754F02" w14:textId="0E1D8978" w:rsidR="005A3CD6" w:rsidRDefault="00924A2C">
      <w:pPr>
        <w:pStyle w:val="TOC2"/>
        <w:tabs>
          <w:tab w:val="left" w:pos="1100"/>
        </w:tabs>
        <w:rPr>
          <w:rFonts w:asciiTheme="minorHAnsi" w:eastAsiaTheme="minorEastAsia" w:hAnsiTheme="minorHAnsi"/>
          <w:sz w:val="22"/>
          <w:lang w:eastAsia="en-AU"/>
        </w:rPr>
      </w:pPr>
      <w:hyperlink w:anchor="_Toc66361026" w:history="1">
        <w:r w:rsidR="005A3CD6" w:rsidRPr="00886A40">
          <w:rPr>
            <w:rStyle w:val="Hyperlink"/>
          </w:rPr>
          <w:t>4.1</w:t>
        </w:r>
        <w:r w:rsidR="005A3CD6">
          <w:rPr>
            <w:rFonts w:asciiTheme="minorHAnsi" w:eastAsiaTheme="minorEastAsia" w:hAnsiTheme="minorHAnsi"/>
            <w:sz w:val="22"/>
            <w:lang w:eastAsia="en-AU"/>
          </w:rPr>
          <w:tab/>
        </w:r>
        <w:r w:rsidR="005A3CD6" w:rsidRPr="00886A40">
          <w:rPr>
            <w:rStyle w:val="Hyperlink"/>
          </w:rPr>
          <w:t>HFC-134a</w:t>
        </w:r>
        <w:r w:rsidR="005A3CD6">
          <w:rPr>
            <w:webHidden/>
          </w:rPr>
          <w:tab/>
        </w:r>
        <w:r w:rsidR="005A3CD6">
          <w:rPr>
            <w:webHidden/>
          </w:rPr>
          <w:fldChar w:fldCharType="begin"/>
        </w:r>
        <w:r w:rsidR="005A3CD6">
          <w:rPr>
            <w:webHidden/>
          </w:rPr>
          <w:instrText xml:space="preserve"> PAGEREF _Toc66361026 \h </w:instrText>
        </w:r>
        <w:r w:rsidR="005A3CD6">
          <w:rPr>
            <w:webHidden/>
          </w:rPr>
        </w:r>
        <w:r w:rsidR="005A3CD6">
          <w:rPr>
            <w:webHidden/>
          </w:rPr>
          <w:fldChar w:fldCharType="separate"/>
        </w:r>
        <w:r w:rsidR="005A3CD6">
          <w:rPr>
            <w:webHidden/>
          </w:rPr>
          <w:t>24</w:t>
        </w:r>
        <w:r w:rsidR="005A3CD6">
          <w:rPr>
            <w:webHidden/>
          </w:rPr>
          <w:fldChar w:fldCharType="end"/>
        </w:r>
      </w:hyperlink>
    </w:p>
    <w:p w14:paraId="5364F031" w14:textId="3DBA579E" w:rsidR="005A3CD6" w:rsidRDefault="00924A2C">
      <w:pPr>
        <w:pStyle w:val="TOC2"/>
        <w:tabs>
          <w:tab w:val="left" w:pos="1100"/>
        </w:tabs>
        <w:rPr>
          <w:rFonts w:asciiTheme="minorHAnsi" w:eastAsiaTheme="minorEastAsia" w:hAnsiTheme="minorHAnsi"/>
          <w:sz w:val="22"/>
          <w:lang w:eastAsia="en-AU"/>
        </w:rPr>
      </w:pPr>
      <w:hyperlink w:anchor="_Toc66361027" w:history="1">
        <w:r w:rsidR="005A3CD6" w:rsidRPr="00886A40">
          <w:rPr>
            <w:rStyle w:val="Hyperlink"/>
          </w:rPr>
          <w:t>4.2</w:t>
        </w:r>
        <w:r w:rsidR="005A3CD6">
          <w:rPr>
            <w:rFonts w:asciiTheme="minorHAnsi" w:eastAsiaTheme="minorEastAsia" w:hAnsiTheme="minorHAnsi"/>
            <w:sz w:val="22"/>
            <w:lang w:eastAsia="en-AU"/>
          </w:rPr>
          <w:tab/>
        </w:r>
        <w:r w:rsidR="005A3CD6" w:rsidRPr="00886A40">
          <w:rPr>
            <w:rStyle w:val="Hyperlink"/>
          </w:rPr>
          <w:t>HFC-125</w:t>
        </w:r>
        <w:r w:rsidR="005A3CD6">
          <w:rPr>
            <w:webHidden/>
          </w:rPr>
          <w:tab/>
        </w:r>
        <w:r w:rsidR="005A3CD6">
          <w:rPr>
            <w:webHidden/>
          </w:rPr>
          <w:fldChar w:fldCharType="begin"/>
        </w:r>
        <w:r w:rsidR="005A3CD6">
          <w:rPr>
            <w:webHidden/>
          </w:rPr>
          <w:instrText xml:space="preserve"> PAGEREF _Toc66361027 \h </w:instrText>
        </w:r>
        <w:r w:rsidR="005A3CD6">
          <w:rPr>
            <w:webHidden/>
          </w:rPr>
        </w:r>
        <w:r w:rsidR="005A3CD6">
          <w:rPr>
            <w:webHidden/>
          </w:rPr>
          <w:fldChar w:fldCharType="separate"/>
        </w:r>
        <w:r w:rsidR="005A3CD6">
          <w:rPr>
            <w:webHidden/>
          </w:rPr>
          <w:t>25</w:t>
        </w:r>
        <w:r w:rsidR="005A3CD6">
          <w:rPr>
            <w:webHidden/>
          </w:rPr>
          <w:fldChar w:fldCharType="end"/>
        </w:r>
      </w:hyperlink>
    </w:p>
    <w:p w14:paraId="625F7A5D" w14:textId="24F1A95A" w:rsidR="005A3CD6" w:rsidRDefault="00924A2C">
      <w:pPr>
        <w:pStyle w:val="TOC2"/>
        <w:tabs>
          <w:tab w:val="left" w:pos="1100"/>
        </w:tabs>
        <w:rPr>
          <w:rFonts w:asciiTheme="minorHAnsi" w:eastAsiaTheme="minorEastAsia" w:hAnsiTheme="minorHAnsi"/>
          <w:sz w:val="22"/>
          <w:lang w:eastAsia="en-AU"/>
        </w:rPr>
      </w:pPr>
      <w:hyperlink w:anchor="_Toc66361028" w:history="1">
        <w:r w:rsidR="005A3CD6" w:rsidRPr="00886A40">
          <w:rPr>
            <w:rStyle w:val="Hyperlink"/>
          </w:rPr>
          <w:t>4.3</w:t>
        </w:r>
        <w:r w:rsidR="005A3CD6">
          <w:rPr>
            <w:rFonts w:asciiTheme="minorHAnsi" w:eastAsiaTheme="minorEastAsia" w:hAnsiTheme="minorHAnsi"/>
            <w:sz w:val="22"/>
            <w:lang w:eastAsia="en-AU"/>
          </w:rPr>
          <w:tab/>
        </w:r>
        <w:r w:rsidR="005A3CD6" w:rsidRPr="00886A40">
          <w:rPr>
            <w:rStyle w:val="Hyperlink"/>
          </w:rPr>
          <w:t>HFC-143a</w:t>
        </w:r>
        <w:r w:rsidR="005A3CD6">
          <w:rPr>
            <w:webHidden/>
          </w:rPr>
          <w:tab/>
        </w:r>
        <w:r w:rsidR="005A3CD6">
          <w:rPr>
            <w:webHidden/>
          </w:rPr>
          <w:fldChar w:fldCharType="begin"/>
        </w:r>
        <w:r w:rsidR="005A3CD6">
          <w:rPr>
            <w:webHidden/>
          </w:rPr>
          <w:instrText xml:space="preserve"> PAGEREF _Toc66361028 \h </w:instrText>
        </w:r>
        <w:r w:rsidR="005A3CD6">
          <w:rPr>
            <w:webHidden/>
          </w:rPr>
        </w:r>
        <w:r w:rsidR="005A3CD6">
          <w:rPr>
            <w:webHidden/>
          </w:rPr>
          <w:fldChar w:fldCharType="separate"/>
        </w:r>
        <w:r w:rsidR="005A3CD6">
          <w:rPr>
            <w:webHidden/>
          </w:rPr>
          <w:t>25</w:t>
        </w:r>
        <w:r w:rsidR="005A3CD6">
          <w:rPr>
            <w:webHidden/>
          </w:rPr>
          <w:fldChar w:fldCharType="end"/>
        </w:r>
      </w:hyperlink>
    </w:p>
    <w:p w14:paraId="03E63794" w14:textId="6C5C87CE" w:rsidR="005A3CD6" w:rsidRDefault="00924A2C">
      <w:pPr>
        <w:pStyle w:val="TOC2"/>
        <w:tabs>
          <w:tab w:val="left" w:pos="1100"/>
        </w:tabs>
        <w:rPr>
          <w:rFonts w:asciiTheme="minorHAnsi" w:eastAsiaTheme="minorEastAsia" w:hAnsiTheme="minorHAnsi"/>
          <w:sz w:val="22"/>
          <w:lang w:eastAsia="en-AU"/>
        </w:rPr>
      </w:pPr>
      <w:hyperlink w:anchor="_Toc66361029" w:history="1">
        <w:r w:rsidR="005A3CD6" w:rsidRPr="00886A40">
          <w:rPr>
            <w:rStyle w:val="Hyperlink"/>
          </w:rPr>
          <w:t>4.4</w:t>
        </w:r>
        <w:r w:rsidR="005A3CD6">
          <w:rPr>
            <w:rFonts w:asciiTheme="minorHAnsi" w:eastAsiaTheme="minorEastAsia" w:hAnsiTheme="minorHAnsi"/>
            <w:sz w:val="22"/>
            <w:lang w:eastAsia="en-AU"/>
          </w:rPr>
          <w:tab/>
        </w:r>
        <w:r w:rsidR="005A3CD6" w:rsidRPr="00886A40">
          <w:rPr>
            <w:rStyle w:val="Hyperlink"/>
          </w:rPr>
          <w:t>HFC-32</w:t>
        </w:r>
        <w:r w:rsidR="005A3CD6">
          <w:rPr>
            <w:webHidden/>
          </w:rPr>
          <w:tab/>
        </w:r>
        <w:r w:rsidR="005A3CD6">
          <w:rPr>
            <w:webHidden/>
          </w:rPr>
          <w:fldChar w:fldCharType="begin"/>
        </w:r>
        <w:r w:rsidR="005A3CD6">
          <w:rPr>
            <w:webHidden/>
          </w:rPr>
          <w:instrText xml:space="preserve"> PAGEREF _Toc66361029 \h </w:instrText>
        </w:r>
        <w:r w:rsidR="005A3CD6">
          <w:rPr>
            <w:webHidden/>
          </w:rPr>
        </w:r>
        <w:r w:rsidR="005A3CD6">
          <w:rPr>
            <w:webHidden/>
          </w:rPr>
          <w:fldChar w:fldCharType="separate"/>
        </w:r>
        <w:r w:rsidR="005A3CD6">
          <w:rPr>
            <w:webHidden/>
          </w:rPr>
          <w:t>26</w:t>
        </w:r>
        <w:r w:rsidR="005A3CD6">
          <w:rPr>
            <w:webHidden/>
          </w:rPr>
          <w:fldChar w:fldCharType="end"/>
        </w:r>
      </w:hyperlink>
    </w:p>
    <w:p w14:paraId="31EECA8F" w14:textId="198E98EC" w:rsidR="005A3CD6" w:rsidRDefault="00924A2C">
      <w:pPr>
        <w:pStyle w:val="TOC2"/>
        <w:tabs>
          <w:tab w:val="left" w:pos="1100"/>
        </w:tabs>
        <w:rPr>
          <w:rFonts w:asciiTheme="minorHAnsi" w:eastAsiaTheme="minorEastAsia" w:hAnsiTheme="minorHAnsi"/>
          <w:sz w:val="22"/>
          <w:lang w:eastAsia="en-AU"/>
        </w:rPr>
      </w:pPr>
      <w:hyperlink w:anchor="_Toc66361030" w:history="1">
        <w:r w:rsidR="005A3CD6" w:rsidRPr="00886A40">
          <w:rPr>
            <w:rStyle w:val="Hyperlink"/>
          </w:rPr>
          <w:t>4.5</w:t>
        </w:r>
        <w:r w:rsidR="005A3CD6">
          <w:rPr>
            <w:rFonts w:asciiTheme="minorHAnsi" w:eastAsiaTheme="minorEastAsia" w:hAnsiTheme="minorHAnsi"/>
            <w:sz w:val="22"/>
            <w:lang w:eastAsia="en-AU"/>
          </w:rPr>
          <w:tab/>
        </w:r>
        <w:r w:rsidR="005A3CD6" w:rsidRPr="00886A40">
          <w:rPr>
            <w:rStyle w:val="Hyperlink"/>
          </w:rPr>
          <w:t>HFC-152a</w:t>
        </w:r>
        <w:r w:rsidR="005A3CD6">
          <w:rPr>
            <w:webHidden/>
          </w:rPr>
          <w:tab/>
        </w:r>
        <w:r w:rsidR="005A3CD6">
          <w:rPr>
            <w:webHidden/>
          </w:rPr>
          <w:fldChar w:fldCharType="begin"/>
        </w:r>
        <w:r w:rsidR="005A3CD6">
          <w:rPr>
            <w:webHidden/>
          </w:rPr>
          <w:instrText xml:space="preserve"> PAGEREF _Toc66361030 \h </w:instrText>
        </w:r>
        <w:r w:rsidR="005A3CD6">
          <w:rPr>
            <w:webHidden/>
          </w:rPr>
        </w:r>
        <w:r w:rsidR="005A3CD6">
          <w:rPr>
            <w:webHidden/>
          </w:rPr>
          <w:fldChar w:fldCharType="separate"/>
        </w:r>
        <w:r w:rsidR="005A3CD6">
          <w:rPr>
            <w:webHidden/>
          </w:rPr>
          <w:t>26</w:t>
        </w:r>
        <w:r w:rsidR="005A3CD6">
          <w:rPr>
            <w:webHidden/>
          </w:rPr>
          <w:fldChar w:fldCharType="end"/>
        </w:r>
      </w:hyperlink>
    </w:p>
    <w:p w14:paraId="30DDA6B8" w14:textId="51BACB07" w:rsidR="005A3CD6" w:rsidRDefault="00924A2C">
      <w:pPr>
        <w:pStyle w:val="TOC2"/>
        <w:tabs>
          <w:tab w:val="left" w:pos="1100"/>
        </w:tabs>
        <w:rPr>
          <w:rFonts w:asciiTheme="minorHAnsi" w:eastAsiaTheme="minorEastAsia" w:hAnsiTheme="minorHAnsi"/>
          <w:sz w:val="22"/>
          <w:lang w:eastAsia="en-AU"/>
        </w:rPr>
      </w:pPr>
      <w:hyperlink w:anchor="_Toc66361031" w:history="1">
        <w:r w:rsidR="005A3CD6" w:rsidRPr="00886A40">
          <w:rPr>
            <w:rStyle w:val="Hyperlink"/>
          </w:rPr>
          <w:t>4.6</w:t>
        </w:r>
        <w:r w:rsidR="005A3CD6">
          <w:rPr>
            <w:rFonts w:asciiTheme="minorHAnsi" w:eastAsiaTheme="minorEastAsia" w:hAnsiTheme="minorHAnsi"/>
            <w:sz w:val="22"/>
            <w:lang w:eastAsia="en-AU"/>
          </w:rPr>
          <w:tab/>
        </w:r>
        <w:r w:rsidR="005A3CD6" w:rsidRPr="00886A40">
          <w:rPr>
            <w:rStyle w:val="Hyperlink"/>
          </w:rPr>
          <w:t>HFC-23</w:t>
        </w:r>
        <w:r w:rsidR="005A3CD6">
          <w:rPr>
            <w:webHidden/>
          </w:rPr>
          <w:tab/>
        </w:r>
        <w:r w:rsidR="005A3CD6">
          <w:rPr>
            <w:webHidden/>
          </w:rPr>
          <w:fldChar w:fldCharType="begin"/>
        </w:r>
        <w:r w:rsidR="005A3CD6">
          <w:rPr>
            <w:webHidden/>
          </w:rPr>
          <w:instrText xml:space="preserve"> PAGEREF _Toc66361031 \h </w:instrText>
        </w:r>
        <w:r w:rsidR="005A3CD6">
          <w:rPr>
            <w:webHidden/>
          </w:rPr>
        </w:r>
        <w:r w:rsidR="005A3CD6">
          <w:rPr>
            <w:webHidden/>
          </w:rPr>
          <w:fldChar w:fldCharType="separate"/>
        </w:r>
        <w:r w:rsidR="005A3CD6">
          <w:rPr>
            <w:webHidden/>
          </w:rPr>
          <w:t>27</w:t>
        </w:r>
        <w:r w:rsidR="005A3CD6">
          <w:rPr>
            <w:webHidden/>
          </w:rPr>
          <w:fldChar w:fldCharType="end"/>
        </w:r>
      </w:hyperlink>
    </w:p>
    <w:p w14:paraId="4251A15B" w14:textId="0929EAD5" w:rsidR="005A3CD6" w:rsidRDefault="00924A2C">
      <w:pPr>
        <w:pStyle w:val="TOC2"/>
        <w:tabs>
          <w:tab w:val="left" w:pos="1100"/>
        </w:tabs>
        <w:rPr>
          <w:rFonts w:asciiTheme="minorHAnsi" w:eastAsiaTheme="minorEastAsia" w:hAnsiTheme="minorHAnsi"/>
          <w:sz w:val="22"/>
          <w:lang w:eastAsia="en-AU"/>
        </w:rPr>
      </w:pPr>
      <w:hyperlink w:anchor="_Toc66361032" w:history="1">
        <w:r w:rsidR="005A3CD6" w:rsidRPr="00886A40">
          <w:rPr>
            <w:rStyle w:val="Hyperlink"/>
          </w:rPr>
          <w:t>4.7</w:t>
        </w:r>
        <w:r w:rsidR="005A3CD6">
          <w:rPr>
            <w:rFonts w:asciiTheme="minorHAnsi" w:eastAsiaTheme="minorEastAsia" w:hAnsiTheme="minorHAnsi"/>
            <w:sz w:val="22"/>
            <w:lang w:eastAsia="en-AU"/>
          </w:rPr>
          <w:tab/>
        </w:r>
        <w:r w:rsidR="005A3CD6" w:rsidRPr="00886A40">
          <w:rPr>
            <w:rStyle w:val="Hyperlink"/>
          </w:rPr>
          <w:t>HFC-227ea</w:t>
        </w:r>
        <w:r w:rsidR="005A3CD6">
          <w:rPr>
            <w:webHidden/>
          </w:rPr>
          <w:tab/>
        </w:r>
        <w:r w:rsidR="005A3CD6">
          <w:rPr>
            <w:webHidden/>
          </w:rPr>
          <w:fldChar w:fldCharType="begin"/>
        </w:r>
        <w:r w:rsidR="005A3CD6">
          <w:rPr>
            <w:webHidden/>
          </w:rPr>
          <w:instrText xml:space="preserve"> PAGEREF _Toc66361032 \h </w:instrText>
        </w:r>
        <w:r w:rsidR="005A3CD6">
          <w:rPr>
            <w:webHidden/>
          </w:rPr>
        </w:r>
        <w:r w:rsidR="005A3CD6">
          <w:rPr>
            <w:webHidden/>
          </w:rPr>
          <w:fldChar w:fldCharType="separate"/>
        </w:r>
        <w:r w:rsidR="005A3CD6">
          <w:rPr>
            <w:webHidden/>
          </w:rPr>
          <w:t>27</w:t>
        </w:r>
        <w:r w:rsidR="005A3CD6">
          <w:rPr>
            <w:webHidden/>
          </w:rPr>
          <w:fldChar w:fldCharType="end"/>
        </w:r>
      </w:hyperlink>
    </w:p>
    <w:p w14:paraId="50A808F5" w14:textId="05091CF5" w:rsidR="005A3CD6" w:rsidRDefault="00924A2C">
      <w:pPr>
        <w:pStyle w:val="TOC2"/>
        <w:tabs>
          <w:tab w:val="left" w:pos="1100"/>
        </w:tabs>
        <w:rPr>
          <w:rFonts w:asciiTheme="minorHAnsi" w:eastAsiaTheme="minorEastAsia" w:hAnsiTheme="minorHAnsi"/>
          <w:sz w:val="22"/>
          <w:lang w:eastAsia="en-AU"/>
        </w:rPr>
      </w:pPr>
      <w:hyperlink w:anchor="_Toc66361033" w:history="1">
        <w:r w:rsidR="005A3CD6" w:rsidRPr="00886A40">
          <w:rPr>
            <w:rStyle w:val="Hyperlink"/>
          </w:rPr>
          <w:t>4.8</w:t>
        </w:r>
        <w:r w:rsidR="005A3CD6">
          <w:rPr>
            <w:rFonts w:asciiTheme="minorHAnsi" w:eastAsiaTheme="minorEastAsia" w:hAnsiTheme="minorHAnsi"/>
            <w:sz w:val="22"/>
            <w:lang w:eastAsia="en-AU"/>
          </w:rPr>
          <w:tab/>
        </w:r>
        <w:r w:rsidR="005A3CD6" w:rsidRPr="00886A40">
          <w:rPr>
            <w:rStyle w:val="Hyperlink"/>
          </w:rPr>
          <w:t>HFC-236fa, HFC-245fa, HFC-365mfc</w:t>
        </w:r>
        <w:r w:rsidR="005A3CD6">
          <w:rPr>
            <w:webHidden/>
          </w:rPr>
          <w:tab/>
        </w:r>
        <w:r w:rsidR="005A3CD6">
          <w:rPr>
            <w:webHidden/>
          </w:rPr>
          <w:fldChar w:fldCharType="begin"/>
        </w:r>
        <w:r w:rsidR="005A3CD6">
          <w:rPr>
            <w:webHidden/>
          </w:rPr>
          <w:instrText xml:space="preserve"> PAGEREF _Toc66361033 \h </w:instrText>
        </w:r>
        <w:r w:rsidR="005A3CD6">
          <w:rPr>
            <w:webHidden/>
          </w:rPr>
        </w:r>
        <w:r w:rsidR="005A3CD6">
          <w:rPr>
            <w:webHidden/>
          </w:rPr>
          <w:fldChar w:fldCharType="separate"/>
        </w:r>
        <w:r w:rsidR="005A3CD6">
          <w:rPr>
            <w:webHidden/>
          </w:rPr>
          <w:t>28</w:t>
        </w:r>
        <w:r w:rsidR="005A3CD6">
          <w:rPr>
            <w:webHidden/>
          </w:rPr>
          <w:fldChar w:fldCharType="end"/>
        </w:r>
      </w:hyperlink>
    </w:p>
    <w:p w14:paraId="596C843B" w14:textId="02FE6152" w:rsidR="005A3CD6" w:rsidRDefault="00924A2C">
      <w:pPr>
        <w:pStyle w:val="TOC2"/>
        <w:tabs>
          <w:tab w:val="left" w:pos="1100"/>
        </w:tabs>
        <w:rPr>
          <w:rFonts w:asciiTheme="minorHAnsi" w:eastAsiaTheme="minorEastAsia" w:hAnsiTheme="minorHAnsi"/>
          <w:sz w:val="22"/>
          <w:lang w:eastAsia="en-AU"/>
        </w:rPr>
      </w:pPr>
      <w:hyperlink w:anchor="_Toc66361034" w:history="1">
        <w:r w:rsidR="005A3CD6" w:rsidRPr="00886A40">
          <w:rPr>
            <w:rStyle w:val="Hyperlink"/>
          </w:rPr>
          <w:t>4.9</w:t>
        </w:r>
        <w:r w:rsidR="005A3CD6">
          <w:rPr>
            <w:rFonts w:asciiTheme="minorHAnsi" w:eastAsiaTheme="minorEastAsia" w:hAnsiTheme="minorHAnsi"/>
            <w:sz w:val="22"/>
            <w:lang w:eastAsia="en-AU"/>
          </w:rPr>
          <w:tab/>
        </w:r>
        <w:r w:rsidR="005A3CD6" w:rsidRPr="00886A40">
          <w:rPr>
            <w:rStyle w:val="Hyperlink"/>
          </w:rPr>
          <w:t>Total HFCs</w:t>
        </w:r>
        <w:r w:rsidR="005A3CD6">
          <w:rPr>
            <w:webHidden/>
          </w:rPr>
          <w:tab/>
        </w:r>
        <w:r w:rsidR="005A3CD6">
          <w:rPr>
            <w:webHidden/>
          </w:rPr>
          <w:fldChar w:fldCharType="begin"/>
        </w:r>
        <w:r w:rsidR="005A3CD6">
          <w:rPr>
            <w:webHidden/>
          </w:rPr>
          <w:instrText xml:space="preserve"> PAGEREF _Toc66361034 \h </w:instrText>
        </w:r>
        <w:r w:rsidR="005A3CD6">
          <w:rPr>
            <w:webHidden/>
          </w:rPr>
        </w:r>
        <w:r w:rsidR="005A3CD6">
          <w:rPr>
            <w:webHidden/>
          </w:rPr>
          <w:fldChar w:fldCharType="separate"/>
        </w:r>
        <w:r w:rsidR="005A3CD6">
          <w:rPr>
            <w:webHidden/>
          </w:rPr>
          <w:t>29</w:t>
        </w:r>
        <w:r w:rsidR="005A3CD6">
          <w:rPr>
            <w:webHidden/>
          </w:rPr>
          <w:fldChar w:fldCharType="end"/>
        </w:r>
      </w:hyperlink>
    </w:p>
    <w:p w14:paraId="3319B47C" w14:textId="13FEF2D1" w:rsidR="005A3CD6" w:rsidRDefault="00924A2C">
      <w:pPr>
        <w:pStyle w:val="TOC2"/>
        <w:tabs>
          <w:tab w:val="left" w:pos="1100"/>
        </w:tabs>
        <w:rPr>
          <w:rFonts w:asciiTheme="minorHAnsi" w:eastAsiaTheme="minorEastAsia" w:hAnsiTheme="minorHAnsi"/>
          <w:sz w:val="22"/>
          <w:lang w:eastAsia="en-AU"/>
        </w:rPr>
      </w:pPr>
      <w:hyperlink w:anchor="_Toc66361035" w:history="1">
        <w:r w:rsidR="005A3CD6" w:rsidRPr="00886A40">
          <w:rPr>
            <w:rStyle w:val="Hyperlink"/>
          </w:rPr>
          <w:t>4.10</w:t>
        </w:r>
        <w:r w:rsidR="005A3CD6">
          <w:rPr>
            <w:rFonts w:asciiTheme="minorHAnsi" w:eastAsiaTheme="minorEastAsia" w:hAnsiTheme="minorHAnsi"/>
            <w:sz w:val="22"/>
            <w:lang w:eastAsia="en-AU"/>
          </w:rPr>
          <w:tab/>
        </w:r>
        <w:r w:rsidR="005A3CD6" w:rsidRPr="00886A40">
          <w:rPr>
            <w:rStyle w:val="Hyperlink"/>
          </w:rPr>
          <w:t>Sulfur hexafluoride</w:t>
        </w:r>
        <w:r w:rsidR="005A3CD6">
          <w:rPr>
            <w:webHidden/>
          </w:rPr>
          <w:tab/>
        </w:r>
        <w:r w:rsidR="005A3CD6">
          <w:rPr>
            <w:webHidden/>
          </w:rPr>
          <w:fldChar w:fldCharType="begin"/>
        </w:r>
        <w:r w:rsidR="005A3CD6">
          <w:rPr>
            <w:webHidden/>
          </w:rPr>
          <w:instrText xml:space="preserve"> PAGEREF _Toc66361035 \h </w:instrText>
        </w:r>
        <w:r w:rsidR="005A3CD6">
          <w:rPr>
            <w:webHidden/>
          </w:rPr>
        </w:r>
        <w:r w:rsidR="005A3CD6">
          <w:rPr>
            <w:webHidden/>
          </w:rPr>
          <w:fldChar w:fldCharType="separate"/>
        </w:r>
        <w:r w:rsidR="005A3CD6">
          <w:rPr>
            <w:webHidden/>
          </w:rPr>
          <w:t>30</w:t>
        </w:r>
        <w:r w:rsidR="005A3CD6">
          <w:rPr>
            <w:webHidden/>
          </w:rPr>
          <w:fldChar w:fldCharType="end"/>
        </w:r>
      </w:hyperlink>
    </w:p>
    <w:p w14:paraId="7C2DC5D8" w14:textId="42720AAE" w:rsidR="005A3CD6" w:rsidRDefault="00924A2C">
      <w:pPr>
        <w:pStyle w:val="TOC2"/>
        <w:tabs>
          <w:tab w:val="left" w:pos="1100"/>
        </w:tabs>
        <w:rPr>
          <w:rFonts w:asciiTheme="minorHAnsi" w:eastAsiaTheme="minorEastAsia" w:hAnsiTheme="minorHAnsi"/>
          <w:sz w:val="22"/>
          <w:lang w:eastAsia="en-AU"/>
        </w:rPr>
      </w:pPr>
      <w:hyperlink w:anchor="_Toc66361036" w:history="1">
        <w:r w:rsidR="005A3CD6" w:rsidRPr="00886A40">
          <w:rPr>
            <w:rStyle w:val="Hyperlink"/>
          </w:rPr>
          <w:t>4.11</w:t>
        </w:r>
        <w:r w:rsidR="005A3CD6">
          <w:rPr>
            <w:rFonts w:asciiTheme="minorHAnsi" w:eastAsiaTheme="minorEastAsia" w:hAnsiTheme="minorHAnsi"/>
            <w:sz w:val="22"/>
            <w:lang w:eastAsia="en-AU"/>
          </w:rPr>
          <w:tab/>
        </w:r>
        <w:r w:rsidR="005A3CD6" w:rsidRPr="00886A40">
          <w:rPr>
            <w:rStyle w:val="Hyperlink"/>
          </w:rPr>
          <w:t>Sulfuryl fluoride</w:t>
        </w:r>
        <w:r w:rsidR="005A3CD6">
          <w:rPr>
            <w:webHidden/>
          </w:rPr>
          <w:tab/>
        </w:r>
        <w:r w:rsidR="005A3CD6">
          <w:rPr>
            <w:webHidden/>
          </w:rPr>
          <w:fldChar w:fldCharType="begin"/>
        </w:r>
        <w:r w:rsidR="005A3CD6">
          <w:rPr>
            <w:webHidden/>
          </w:rPr>
          <w:instrText xml:space="preserve"> PAGEREF _Toc66361036 \h </w:instrText>
        </w:r>
        <w:r w:rsidR="005A3CD6">
          <w:rPr>
            <w:webHidden/>
          </w:rPr>
        </w:r>
        <w:r w:rsidR="005A3CD6">
          <w:rPr>
            <w:webHidden/>
          </w:rPr>
          <w:fldChar w:fldCharType="separate"/>
        </w:r>
        <w:r w:rsidR="005A3CD6">
          <w:rPr>
            <w:webHidden/>
          </w:rPr>
          <w:t>31</w:t>
        </w:r>
        <w:r w:rsidR="005A3CD6">
          <w:rPr>
            <w:webHidden/>
          </w:rPr>
          <w:fldChar w:fldCharType="end"/>
        </w:r>
      </w:hyperlink>
    </w:p>
    <w:p w14:paraId="030BF6A5" w14:textId="7E7B7C2F" w:rsidR="005A3CD6" w:rsidRDefault="00924A2C">
      <w:pPr>
        <w:pStyle w:val="TOC2"/>
        <w:tabs>
          <w:tab w:val="left" w:pos="1100"/>
        </w:tabs>
        <w:rPr>
          <w:rFonts w:asciiTheme="minorHAnsi" w:eastAsiaTheme="minorEastAsia" w:hAnsiTheme="minorHAnsi"/>
          <w:sz w:val="22"/>
          <w:lang w:eastAsia="en-AU"/>
        </w:rPr>
      </w:pPr>
      <w:hyperlink w:anchor="_Toc66361037" w:history="1">
        <w:r w:rsidR="005A3CD6" w:rsidRPr="00886A40">
          <w:rPr>
            <w:rStyle w:val="Hyperlink"/>
          </w:rPr>
          <w:t>4.12</w:t>
        </w:r>
        <w:r w:rsidR="005A3CD6">
          <w:rPr>
            <w:rFonts w:asciiTheme="minorHAnsi" w:eastAsiaTheme="minorEastAsia" w:hAnsiTheme="minorHAnsi"/>
            <w:sz w:val="22"/>
            <w:lang w:eastAsia="en-AU"/>
          </w:rPr>
          <w:tab/>
        </w:r>
        <w:r w:rsidR="005A3CD6" w:rsidRPr="00886A40">
          <w:rPr>
            <w:rStyle w:val="Hyperlink"/>
          </w:rPr>
          <w:t>Total HFC, PFC and sulfur hexafluoride emissions</w:t>
        </w:r>
        <w:r w:rsidR="005A3CD6">
          <w:rPr>
            <w:webHidden/>
          </w:rPr>
          <w:tab/>
        </w:r>
        <w:r w:rsidR="005A3CD6">
          <w:rPr>
            <w:webHidden/>
          </w:rPr>
          <w:fldChar w:fldCharType="begin"/>
        </w:r>
        <w:r w:rsidR="005A3CD6">
          <w:rPr>
            <w:webHidden/>
          </w:rPr>
          <w:instrText xml:space="preserve"> PAGEREF _Toc66361037 \h </w:instrText>
        </w:r>
        <w:r w:rsidR="005A3CD6">
          <w:rPr>
            <w:webHidden/>
          </w:rPr>
        </w:r>
        <w:r w:rsidR="005A3CD6">
          <w:rPr>
            <w:webHidden/>
          </w:rPr>
          <w:fldChar w:fldCharType="separate"/>
        </w:r>
        <w:r w:rsidR="005A3CD6">
          <w:rPr>
            <w:webHidden/>
          </w:rPr>
          <w:t>32</w:t>
        </w:r>
        <w:r w:rsidR="005A3CD6">
          <w:rPr>
            <w:webHidden/>
          </w:rPr>
          <w:fldChar w:fldCharType="end"/>
        </w:r>
      </w:hyperlink>
    </w:p>
    <w:p w14:paraId="7D01BF20" w14:textId="149B9313" w:rsidR="005A3CD6" w:rsidRDefault="00924A2C">
      <w:pPr>
        <w:pStyle w:val="TOC1"/>
        <w:rPr>
          <w:rFonts w:asciiTheme="minorHAnsi" w:eastAsiaTheme="minorEastAsia" w:hAnsiTheme="minorHAnsi"/>
          <w:b w:val="0"/>
          <w:sz w:val="22"/>
          <w:lang w:eastAsia="en-AU"/>
        </w:rPr>
      </w:pPr>
      <w:hyperlink w:anchor="_Toc66361038" w:history="1">
        <w:r w:rsidR="005A3CD6" w:rsidRPr="00886A40">
          <w:rPr>
            <w:rStyle w:val="Hyperlink"/>
          </w:rPr>
          <w:t>Appendix A</w:t>
        </w:r>
        <w:r w:rsidR="005A3CD6">
          <w:rPr>
            <w:webHidden/>
          </w:rPr>
          <w:tab/>
        </w:r>
        <w:r w:rsidR="005A3CD6">
          <w:rPr>
            <w:webHidden/>
          </w:rPr>
          <w:fldChar w:fldCharType="begin"/>
        </w:r>
        <w:r w:rsidR="005A3CD6">
          <w:rPr>
            <w:webHidden/>
          </w:rPr>
          <w:instrText xml:space="preserve"> PAGEREF _Toc66361038 \h </w:instrText>
        </w:r>
        <w:r w:rsidR="005A3CD6">
          <w:rPr>
            <w:webHidden/>
          </w:rPr>
        </w:r>
        <w:r w:rsidR="005A3CD6">
          <w:rPr>
            <w:webHidden/>
          </w:rPr>
          <w:fldChar w:fldCharType="separate"/>
        </w:r>
        <w:r w:rsidR="005A3CD6">
          <w:rPr>
            <w:webHidden/>
          </w:rPr>
          <w:t>34</w:t>
        </w:r>
        <w:r w:rsidR="005A3CD6">
          <w:rPr>
            <w:webHidden/>
          </w:rPr>
          <w:fldChar w:fldCharType="end"/>
        </w:r>
      </w:hyperlink>
    </w:p>
    <w:p w14:paraId="470E2EC1" w14:textId="3D059ABC" w:rsidR="005A3CD6" w:rsidRDefault="00924A2C">
      <w:pPr>
        <w:pStyle w:val="TOC1"/>
        <w:rPr>
          <w:rFonts w:asciiTheme="minorHAnsi" w:eastAsiaTheme="minorEastAsia" w:hAnsiTheme="minorHAnsi"/>
          <w:b w:val="0"/>
          <w:sz w:val="22"/>
          <w:lang w:eastAsia="en-AU"/>
        </w:rPr>
      </w:pPr>
      <w:hyperlink w:anchor="_Toc66361039" w:history="1">
        <w:r w:rsidR="005A3CD6" w:rsidRPr="00886A40">
          <w:rPr>
            <w:rStyle w:val="Hyperlink"/>
          </w:rPr>
          <w:t>References</w:t>
        </w:r>
        <w:r w:rsidR="005A3CD6">
          <w:rPr>
            <w:webHidden/>
          </w:rPr>
          <w:tab/>
        </w:r>
        <w:r w:rsidR="005A3CD6">
          <w:rPr>
            <w:webHidden/>
          </w:rPr>
          <w:fldChar w:fldCharType="begin"/>
        </w:r>
        <w:r w:rsidR="005A3CD6">
          <w:rPr>
            <w:webHidden/>
          </w:rPr>
          <w:instrText xml:space="preserve"> PAGEREF _Toc66361039 \h </w:instrText>
        </w:r>
        <w:r w:rsidR="005A3CD6">
          <w:rPr>
            <w:webHidden/>
          </w:rPr>
        </w:r>
        <w:r w:rsidR="005A3CD6">
          <w:rPr>
            <w:webHidden/>
          </w:rPr>
          <w:fldChar w:fldCharType="separate"/>
        </w:r>
        <w:r w:rsidR="005A3CD6">
          <w:rPr>
            <w:webHidden/>
          </w:rPr>
          <w:t>35</w:t>
        </w:r>
        <w:r w:rsidR="005A3CD6">
          <w:rPr>
            <w:webHidden/>
          </w:rPr>
          <w:fldChar w:fldCharType="end"/>
        </w:r>
      </w:hyperlink>
    </w:p>
    <w:p w14:paraId="1B749C96" w14:textId="77777777" w:rsidR="005A3CD6" w:rsidRPr="0087382F" w:rsidRDefault="0087382F" w:rsidP="005A3CD6">
      <w:pPr>
        <w:pStyle w:val="ListofFiguresandTablesTOCHeading"/>
        <w:rPr>
          <w:rFonts w:ascii="Calibri Light" w:hAnsi="Calibri Light" w:cs="Calibri Light"/>
          <w:color w:val="auto"/>
          <w:sz w:val="36"/>
          <w:szCs w:val="36"/>
        </w:rPr>
      </w:pPr>
      <w:r>
        <w:rPr>
          <w:noProof/>
        </w:rPr>
        <w:fldChar w:fldCharType="end"/>
      </w:r>
      <w:r w:rsidR="005A3CD6" w:rsidRPr="008106AB">
        <w:rPr>
          <w:rStyle w:val="Strong"/>
          <w:rFonts w:ascii="Calibri Light" w:hAnsi="Calibri Light" w:cs="Calibri Light"/>
          <w:color w:val="auto"/>
          <w:sz w:val="36"/>
          <w:szCs w:val="36"/>
        </w:rPr>
        <w:t xml:space="preserve"> </w:t>
      </w:r>
      <w:r w:rsidR="005A3CD6">
        <w:rPr>
          <w:rStyle w:val="Strong"/>
          <w:rFonts w:ascii="Calibri Light" w:hAnsi="Calibri Light" w:cs="Calibri Light"/>
          <w:color w:val="auto"/>
          <w:sz w:val="36"/>
          <w:szCs w:val="36"/>
        </w:rPr>
        <w:t>Tabl</w:t>
      </w:r>
      <w:r w:rsidR="005A3CD6" w:rsidRPr="0087382F">
        <w:rPr>
          <w:rStyle w:val="Strong"/>
          <w:rFonts w:ascii="Calibri Light" w:hAnsi="Calibri Light" w:cs="Calibri Light"/>
          <w:color w:val="auto"/>
          <w:sz w:val="36"/>
          <w:szCs w:val="36"/>
        </w:rPr>
        <w:t>es</w:t>
      </w:r>
    </w:p>
    <w:p w14:paraId="1D92EE93" w14:textId="6237ED6C" w:rsidR="00315866" w:rsidRDefault="005A3CD6">
      <w:pPr>
        <w:pStyle w:val="TableofFigures"/>
        <w:tabs>
          <w:tab w:val="right" w:leader="dot" w:pos="9628"/>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66361454" w:history="1">
        <w:r w:rsidR="00315866" w:rsidRPr="00F96A96">
          <w:rPr>
            <w:rStyle w:val="Hyperlink"/>
            <w:noProof/>
          </w:rPr>
          <w:t xml:space="preserve">Table 1. Concentrations (2018, 2019) and growth rates (2018-2019) for HFCs, PFCs, sulfur hexafluoride, nitrogen trifluoride, sulfuryl fluoride and trifluoromethyl sulfur pentafluoride measured </w:t>
        </w:r>
        <w:r w:rsidR="00315866" w:rsidRPr="00F96A96">
          <w:rPr>
            <w:rStyle w:val="Hyperlink"/>
            <w:i/>
            <w:noProof/>
          </w:rPr>
          <w:t>in situ</w:t>
        </w:r>
        <w:r w:rsidR="00315866" w:rsidRPr="00F96A96">
          <w:rPr>
            <w:rStyle w:val="Hyperlink"/>
            <w:noProof/>
          </w:rPr>
          <w:t xml:space="preserve"> at Cape Grim, Tasmania or on air samples collected at Cape Grim (Krummel </w:t>
        </w:r>
        <w:r w:rsidR="00315866" w:rsidRPr="00F96A96">
          <w:rPr>
            <w:rStyle w:val="Hyperlink"/>
            <w:i/>
            <w:iCs/>
            <w:noProof/>
          </w:rPr>
          <w:t>et al</w:t>
        </w:r>
        <w:r w:rsidR="00315866" w:rsidRPr="00F96A96">
          <w:rPr>
            <w:rStyle w:val="Hyperlink"/>
            <w:noProof/>
          </w:rPr>
          <w:t>. 2014; CSIRO unpublished Cape Grim Air Archive data).</w:t>
        </w:r>
        <w:r w:rsidR="00315866">
          <w:rPr>
            <w:noProof/>
            <w:webHidden/>
          </w:rPr>
          <w:tab/>
        </w:r>
        <w:r w:rsidR="00315866">
          <w:rPr>
            <w:noProof/>
            <w:webHidden/>
          </w:rPr>
          <w:fldChar w:fldCharType="begin"/>
        </w:r>
        <w:r w:rsidR="00315866">
          <w:rPr>
            <w:noProof/>
            <w:webHidden/>
          </w:rPr>
          <w:instrText xml:space="preserve"> PAGEREF _Toc66361454 \h </w:instrText>
        </w:r>
        <w:r w:rsidR="00315866">
          <w:rPr>
            <w:noProof/>
            <w:webHidden/>
          </w:rPr>
        </w:r>
        <w:r w:rsidR="00315866">
          <w:rPr>
            <w:noProof/>
            <w:webHidden/>
          </w:rPr>
          <w:fldChar w:fldCharType="separate"/>
        </w:r>
        <w:r w:rsidR="00315866">
          <w:rPr>
            <w:noProof/>
            <w:webHidden/>
          </w:rPr>
          <w:t>5</w:t>
        </w:r>
        <w:r w:rsidR="00315866">
          <w:rPr>
            <w:noProof/>
            <w:webHidden/>
          </w:rPr>
          <w:fldChar w:fldCharType="end"/>
        </w:r>
      </w:hyperlink>
    </w:p>
    <w:p w14:paraId="28D74077" w14:textId="3BBE36EF" w:rsidR="00315866" w:rsidRDefault="00924A2C">
      <w:pPr>
        <w:pStyle w:val="TableofFigures"/>
        <w:tabs>
          <w:tab w:val="right" w:leader="dot" w:pos="9628"/>
        </w:tabs>
        <w:rPr>
          <w:rFonts w:asciiTheme="minorHAnsi" w:eastAsiaTheme="minorEastAsia" w:hAnsiTheme="minorHAnsi"/>
          <w:noProof/>
          <w:sz w:val="22"/>
          <w:lang w:eastAsia="en-AU"/>
        </w:rPr>
      </w:pPr>
      <w:hyperlink w:anchor="_Toc66361455" w:history="1">
        <w:r w:rsidR="00315866" w:rsidRPr="00F96A96">
          <w:rPr>
            <w:rStyle w:val="Hyperlink"/>
            <w:noProof/>
          </w:rPr>
          <w:t>Table 2. Australian HFC, PFC, sulfur hexafluoride imports (tonnes; calendar years 2018, 2019, A, Gabriel, Department of Environment and Energy, 2019); PCE = pre-charged equipment.</w:t>
        </w:r>
        <w:r w:rsidR="00315866">
          <w:rPr>
            <w:noProof/>
            <w:webHidden/>
          </w:rPr>
          <w:tab/>
        </w:r>
        <w:r w:rsidR="00315866">
          <w:rPr>
            <w:noProof/>
            <w:webHidden/>
          </w:rPr>
          <w:fldChar w:fldCharType="begin"/>
        </w:r>
        <w:r w:rsidR="00315866">
          <w:rPr>
            <w:noProof/>
            <w:webHidden/>
          </w:rPr>
          <w:instrText xml:space="preserve"> PAGEREF _Toc66361455 \h </w:instrText>
        </w:r>
        <w:r w:rsidR="00315866">
          <w:rPr>
            <w:noProof/>
            <w:webHidden/>
          </w:rPr>
        </w:r>
        <w:r w:rsidR="00315866">
          <w:rPr>
            <w:noProof/>
            <w:webHidden/>
          </w:rPr>
          <w:fldChar w:fldCharType="separate"/>
        </w:r>
        <w:r w:rsidR="00315866">
          <w:rPr>
            <w:noProof/>
            <w:webHidden/>
          </w:rPr>
          <w:t>9</w:t>
        </w:r>
        <w:r w:rsidR="00315866">
          <w:rPr>
            <w:noProof/>
            <w:webHidden/>
          </w:rPr>
          <w:fldChar w:fldCharType="end"/>
        </w:r>
      </w:hyperlink>
    </w:p>
    <w:p w14:paraId="64D0DE82" w14:textId="577D74EB" w:rsidR="00315866" w:rsidRDefault="00924A2C">
      <w:pPr>
        <w:pStyle w:val="TableofFigures"/>
        <w:tabs>
          <w:tab w:val="right" w:leader="dot" w:pos="9628"/>
        </w:tabs>
        <w:rPr>
          <w:rFonts w:asciiTheme="minorHAnsi" w:eastAsiaTheme="minorEastAsia" w:hAnsiTheme="minorHAnsi"/>
          <w:noProof/>
          <w:sz w:val="22"/>
          <w:lang w:eastAsia="en-AU"/>
        </w:rPr>
      </w:pPr>
      <w:hyperlink w:anchor="_Toc66361456" w:history="1">
        <w:r w:rsidR="00315866" w:rsidRPr="00F96A96">
          <w:rPr>
            <w:rStyle w:val="Hyperlink"/>
            <w:noProof/>
          </w:rPr>
          <w:t>Table 3. Australian HFC, PFC and sulfur hexafluoride</w:t>
        </w:r>
        <w:r w:rsidR="00315866" w:rsidRPr="00F96A96">
          <w:rPr>
            <w:rStyle w:val="Hyperlink"/>
            <w:noProof/>
            <w:vertAlign w:val="subscript"/>
          </w:rPr>
          <w:t xml:space="preserve"> </w:t>
        </w:r>
        <w:r w:rsidR="00315866" w:rsidRPr="00F96A96">
          <w:rPr>
            <w:rStyle w:val="Hyperlink"/>
            <w:noProof/>
          </w:rPr>
          <w:t>emissions (available from the UNFCCC website). HFC-23 emissions in 1995 from HCFC-22 production in Sydney. Note GWPs used are AR4.</w:t>
        </w:r>
        <w:r w:rsidR="00315866">
          <w:rPr>
            <w:noProof/>
            <w:webHidden/>
          </w:rPr>
          <w:tab/>
        </w:r>
        <w:r w:rsidR="00315866">
          <w:rPr>
            <w:noProof/>
            <w:webHidden/>
          </w:rPr>
          <w:fldChar w:fldCharType="begin"/>
        </w:r>
        <w:r w:rsidR="00315866">
          <w:rPr>
            <w:noProof/>
            <w:webHidden/>
          </w:rPr>
          <w:instrText xml:space="preserve"> PAGEREF _Toc66361456 \h </w:instrText>
        </w:r>
        <w:r w:rsidR="00315866">
          <w:rPr>
            <w:noProof/>
            <w:webHidden/>
          </w:rPr>
        </w:r>
        <w:r w:rsidR="00315866">
          <w:rPr>
            <w:noProof/>
            <w:webHidden/>
          </w:rPr>
          <w:fldChar w:fldCharType="separate"/>
        </w:r>
        <w:r w:rsidR="00315866">
          <w:rPr>
            <w:noProof/>
            <w:webHidden/>
          </w:rPr>
          <w:t>13</w:t>
        </w:r>
        <w:r w:rsidR="00315866">
          <w:rPr>
            <w:noProof/>
            <w:webHidden/>
          </w:rPr>
          <w:fldChar w:fldCharType="end"/>
        </w:r>
      </w:hyperlink>
    </w:p>
    <w:p w14:paraId="3BF513CB" w14:textId="14EE95A0" w:rsidR="00315866" w:rsidRDefault="00924A2C">
      <w:pPr>
        <w:pStyle w:val="TableofFigures"/>
        <w:tabs>
          <w:tab w:val="right" w:leader="dot" w:pos="9628"/>
        </w:tabs>
        <w:rPr>
          <w:rFonts w:asciiTheme="minorHAnsi" w:eastAsiaTheme="minorEastAsia" w:hAnsiTheme="minorHAnsi"/>
          <w:noProof/>
          <w:sz w:val="22"/>
          <w:lang w:eastAsia="en-AU"/>
        </w:rPr>
      </w:pPr>
      <w:hyperlink w:anchor="_Toc66361457" w:history="1">
        <w:r w:rsidR="00315866" w:rsidRPr="00F96A96">
          <w:rPr>
            <w:rStyle w:val="Hyperlink"/>
            <w:noProof/>
          </w:rPr>
          <w:t>Table 4. Australian HFC, PFC, sulfur hexafluoride and sulfuryl fluoride emissions (tonnes, 2005-2018) from atmospheric data, collected at Cape Grim, Tasmania - emissions calculated by interspecies correlation (ISC) and from the InTEM inversion model (InTEM 2019). The emissions are 3-year running averages, i.e. ‘2010’ = average of 2009, 2010, 2011 emissions. Australian HFC and sulfur hexafluoride emissions (ISC, InTEM) are scaled from regional emissions by population; GWPs (to calculate CO</w:t>
        </w:r>
        <w:r w:rsidR="00315866" w:rsidRPr="00F96A96">
          <w:rPr>
            <w:rStyle w:val="Hyperlink"/>
            <w:noProof/>
            <w:vertAlign w:val="subscript"/>
          </w:rPr>
          <w:t>2</w:t>
        </w:r>
        <w:r w:rsidR="00315866" w:rsidRPr="00F96A96">
          <w:rPr>
            <w:rStyle w:val="Hyperlink"/>
            <w:noProof/>
          </w:rPr>
          <w:t xml:space="preserve">-e emissions) are from the IPCC </w:t>
        </w:r>
        <w:r w:rsidR="00315866" w:rsidRPr="00F96A96">
          <w:rPr>
            <w:rStyle w:val="Hyperlink"/>
            <w:i/>
            <w:noProof/>
          </w:rPr>
          <w:t>Fourth Assessment Report</w:t>
        </w:r>
        <w:r w:rsidR="00315866" w:rsidRPr="00F96A96">
          <w:rPr>
            <w:rStyle w:val="Hyperlink"/>
            <w:noProof/>
          </w:rPr>
          <w:t xml:space="preserve"> (Myre &amp;Shindell 2013). PFC-14 emissions are the TAPM-InTEM average from Table 5. Australian PFC-116 emissions are from InTEM scaled by aluminium production; Australian PFC-218 and PFC-318 emissions are from InTEM and ISC scaled by population; Australian sulfuryl fluoride emissions are from ISC and InTEM estimates of SE Australian emissions scaled by grain production.</w:t>
        </w:r>
        <w:r w:rsidR="00315866">
          <w:rPr>
            <w:noProof/>
            <w:webHidden/>
          </w:rPr>
          <w:tab/>
        </w:r>
        <w:r w:rsidR="00315866">
          <w:rPr>
            <w:noProof/>
            <w:webHidden/>
          </w:rPr>
          <w:fldChar w:fldCharType="begin"/>
        </w:r>
        <w:r w:rsidR="00315866">
          <w:rPr>
            <w:noProof/>
            <w:webHidden/>
          </w:rPr>
          <w:instrText xml:space="preserve"> PAGEREF _Toc66361457 \h </w:instrText>
        </w:r>
        <w:r w:rsidR="00315866">
          <w:rPr>
            <w:noProof/>
            <w:webHidden/>
          </w:rPr>
        </w:r>
        <w:r w:rsidR="00315866">
          <w:rPr>
            <w:noProof/>
            <w:webHidden/>
          </w:rPr>
          <w:fldChar w:fldCharType="separate"/>
        </w:r>
        <w:r w:rsidR="00315866">
          <w:rPr>
            <w:noProof/>
            <w:webHidden/>
          </w:rPr>
          <w:t>16</w:t>
        </w:r>
        <w:r w:rsidR="00315866">
          <w:rPr>
            <w:noProof/>
            <w:webHidden/>
          </w:rPr>
          <w:fldChar w:fldCharType="end"/>
        </w:r>
      </w:hyperlink>
    </w:p>
    <w:p w14:paraId="4405222C" w14:textId="5CAC8F5B" w:rsidR="00315866" w:rsidRDefault="00924A2C">
      <w:pPr>
        <w:pStyle w:val="TableofFigures"/>
        <w:tabs>
          <w:tab w:val="right" w:leader="dot" w:pos="9628"/>
        </w:tabs>
        <w:rPr>
          <w:rFonts w:asciiTheme="minorHAnsi" w:eastAsiaTheme="minorEastAsia" w:hAnsiTheme="minorHAnsi"/>
          <w:noProof/>
          <w:sz w:val="22"/>
          <w:lang w:eastAsia="en-AU"/>
        </w:rPr>
      </w:pPr>
      <w:hyperlink w:anchor="_Toc66361458" w:history="1">
        <w:r w:rsidR="00315866" w:rsidRPr="00F96A96">
          <w:rPr>
            <w:rStyle w:val="Hyperlink"/>
            <w:noProof/>
          </w:rPr>
          <w:t>Table 5. Australian PFC-14, PFC-116, PFC-218, PFC-318 emissions (t: tonnes) and PFC-14, PFC-116 emission factors (g/t aluminium, 2005-2018) derived from atmospheric observations – remote (Portland, Pt Henry, Bell Bay) (3-yr averages, e.g. 2010 = average of 2009, 2010, 2011), using the TAPM and InTEM models, directly, at Kurri Kurri.</w:t>
        </w:r>
        <w:r w:rsidR="00315866">
          <w:rPr>
            <w:noProof/>
            <w:webHidden/>
          </w:rPr>
          <w:tab/>
        </w:r>
        <w:r w:rsidR="00315866">
          <w:rPr>
            <w:noProof/>
            <w:webHidden/>
          </w:rPr>
          <w:fldChar w:fldCharType="begin"/>
        </w:r>
        <w:r w:rsidR="00315866">
          <w:rPr>
            <w:noProof/>
            <w:webHidden/>
          </w:rPr>
          <w:instrText xml:space="preserve"> PAGEREF _Toc66361458 \h </w:instrText>
        </w:r>
        <w:r w:rsidR="00315866">
          <w:rPr>
            <w:noProof/>
            <w:webHidden/>
          </w:rPr>
        </w:r>
        <w:r w:rsidR="00315866">
          <w:rPr>
            <w:noProof/>
            <w:webHidden/>
          </w:rPr>
          <w:fldChar w:fldCharType="separate"/>
        </w:r>
        <w:r w:rsidR="00315866">
          <w:rPr>
            <w:noProof/>
            <w:webHidden/>
          </w:rPr>
          <w:t>22</w:t>
        </w:r>
        <w:r w:rsidR="00315866">
          <w:rPr>
            <w:noProof/>
            <w:webHidden/>
          </w:rPr>
          <w:fldChar w:fldCharType="end"/>
        </w:r>
      </w:hyperlink>
    </w:p>
    <w:p w14:paraId="5D0F62DE" w14:textId="13FCBA25" w:rsidR="005A3CD6" w:rsidRDefault="005A3CD6" w:rsidP="005A3CD6">
      <w:r>
        <w:fldChar w:fldCharType="end"/>
      </w:r>
    </w:p>
    <w:p w14:paraId="4ED10110" w14:textId="3250CA8C" w:rsidR="00A943B2" w:rsidRPr="0087382F" w:rsidRDefault="004D139E" w:rsidP="005A3CD6">
      <w:pPr>
        <w:rPr>
          <w:rFonts w:ascii="Calibri Light" w:hAnsi="Calibri Light" w:cs="Calibri Light"/>
          <w:sz w:val="36"/>
          <w:szCs w:val="36"/>
        </w:rPr>
      </w:pPr>
      <w:r w:rsidRPr="0087382F">
        <w:rPr>
          <w:rStyle w:val="Strong"/>
          <w:rFonts w:ascii="Calibri Light" w:hAnsi="Calibri Light" w:cs="Calibri Light"/>
          <w:sz w:val="36"/>
          <w:szCs w:val="36"/>
        </w:rPr>
        <w:lastRenderedPageBreak/>
        <w:t>F</w:t>
      </w:r>
      <w:r w:rsidR="00A943B2" w:rsidRPr="0087382F">
        <w:rPr>
          <w:rStyle w:val="Strong"/>
          <w:rFonts w:ascii="Calibri Light" w:hAnsi="Calibri Light" w:cs="Calibri Light"/>
          <w:sz w:val="36"/>
          <w:szCs w:val="36"/>
        </w:rPr>
        <w:t>igures</w:t>
      </w:r>
    </w:p>
    <w:p w14:paraId="228F36F0" w14:textId="737B54D7" w:rsidR="005A3CD6" w:rsidRDefault="009959BB">
      <w:pPr>
        <w:pStyle w:val="TableofFigures"/>
        <w:tabs>
          <w:tab w:val="right" w:leader="dot" w:pos="9628"/>
        </w:tabs>
        <w:rPr>
          <w:rFonts w:asciiTheme="minorHAnsi" w:eastAsiaTheme="minorEastAsia" w:hAnsiTheme="minorHAnsi"/>
          <w:noProof/>
          <w:sz w:val="22"/>
          <w:lang w:eastAsia="en-AU"/>
        </w:rPr>
      </w:pPr>
      <w:r>
        <w:fldChar w:fldCharType="begin"/>
      </w:r>
      <w:r w:rsidR="00A943B2">
        <w:instrText xml:space="preserve"> TOC \h \z \c "Figure" </w:instrText>
      </w:r>
      <w:r>
        <w:fldChar w:fldCharType="separate"/>
      </w:r>
      <w:hyperlink w:anchor="_Toc66361040" w:history="1">
        <w:r w:rsidR="005A3CD6" w:rsidRPr="00610263">
          <w:rPr>
            <w:rStyle w:val="Hyperlink"/>
            <w:noProof/>
          </w:rPr>
          <w:t xml:space="preserve">Figure 1. </w:t>
        </w:r>
        <w:r w:rsidR="005A3CD6" w:rsidRPr="00610263">
          <w:rPr>
            <w:rStyle w:val="Hyperlink"/>
            <w:i/>
            <w:noProof/>
          </w:rPr>
          <w:t>In situ</w:t>
        </w:r>
        <w:r w:rsidR="005A3CD6" w:rsidRPr="00610263">
          <w:rPr>
            <w:rStyle w:val="Hyperlink"/>
            <w:noProof/>
          </w:rPr>
          <w:t xml:space="preserve"> observations of PFCs, HFCs, sulfur hexafluoride, nitrogen trifluoride, sulfuryl fluoride and trifluoromethyl sulfur pentafluoride (1998 – 2019) showing baseline monthly mean data (dark green, Medusa; purple, ADS; blue, ECD) and total data (light green, Medusa; pink, ADS; blue, ECD) obtained from the GC-MS-Medusa, GC-MS-ADS and GC-ECD (SF</w:t>
        </w:r>
        <w:r w:rsidR="005A3CD6" w:rsidRPr="00610263">
          <w:rPr>
            <w:rStyle w:val="Hyperlink"/>
            <w:noProof/>
            <w:vertAlign w:val="subscript"/>
          </w:rPr>
          <w:t>6</w:t>
        </w:r>
        <w:r w:rsidR="005A3CD6" w:rsidRPr="00610263">
          <w:rPr>
            <w:rStyle w:val="Hyperlink"/>
            <w:noProof/>
          </w:rPr>
          <w:t>) instruments at Cape Grim and from Medusa measurements at CSIRO and SIO on the Cape Grim Air Archive (orange). 2011 and 2012 nitrogen trifluoride annual means are derived from global data.</w:t>
        </w:r>
        <w:r w:rsidR="005A3CD6">
          <w:rPr>
            <w:noProof/>
            <w:webHidden/>
          </w:rPr>
          <w:tab/>
        </w:r>
        <w:r w:rsidR="005A3CD6">
          <w:rPr>
            <w:noProof/>
            <w:webHidden/>
          </w:rPr>
          <w:fldChar w:fldCharType="begin"/>
        </w:r>
        <w:r w:rsidR="005A3CD6">
          <w:rPr>
            <w:noProof/>
            <w:webHidden/>
          </w:rPr>
          <w:instrText xml:space="preserve"> PAGEREF _Toc66361040 \h </w:instrText>
        </w:r>
        <w:r w:rsidR="005A3CD6">
          <w:rPr>
            <w:noProof/>
            <w:webHidden/>
          </w:rPr>
        </w:r>
        <w:r w:rsidR="005A3CD6">
          <w:rPr>
            <w:noProof/>
            <w:webHidden/>
          </w:rPr>
          <w:fldChar w:fldCharType="separate"/>
        </w:r>
        <w:r w:rsidR="005A3CD6">
          <w:rPr>
            <w:noProof/>
            <w:webHidden/>
          </w:rPr>
          <w:t>7</w:t>
        </w:r>
        <w:r w:rsidR="005A3CD6">
          <w:rPr>
            <w:noProof/>
            <w:webHidden/>
          </w:rPr>
          <w:fldChar w:fldCharType="end"/>
        </w:r>
      </w:hyperlink>
    </w:p>
    <w:p w14:paraId="6B3B612A" w14:textId="6726A22D"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1" w:history="1">
        <w:r w:rsidR="005A3CD6" w:rsidRPr="00610263">
          <w:rPr>
            <w:rStyle w:val="Hyperlink"/>
            <w:noProof/>
          </w:rPr>
          <w:t>Figure 2. Australian HFC, PFC and sulfur hexafluoride emissions (M tonne CO</w:t>
        </w:r>
        <w:r w:rsidR="005A3CD6" w:rsidRPr="00610263">
          <w:rPr>
            <w:rStyle w:val="Hyperlink"/>
            <w:noProof/>
            <w:vertAlign w:val="subscript"/>
          </w:rPr>
          <w:t>2</w:t>
        </w:r>
        <w:r w:rsidR="005A3CD6" w:rsidRPr="00610263">
          <w:rPr>
            <w:rStyle w:val="Hyperlink"/>
            <w:noProof/>
          </w:rPr>
          <w:t>-e) in the Inventory (DISER 2020). Note the impact on the reduction in emissions due to the refurbishment of potline #1 at the Kurri Kurri aluminium smelter in 2005-2006. Dashed lines are exponential and linear best fits.</w:t>
        </w:r>
        <w:r w:rsidR="005A3CD6">
          <w:rPr>
            <w:noProof/>
            <w:webHidden/>
          </w:rPr>
          <w:tab/>
        </w:r>
        <w:r w:rsidR="005A3CD6">
          <w:rPr>
            <w:noProof/>
            <w:webHidden/>
          </w:rPr>
          <w:fldChar w:fldCharType="begin"/>
        </w:r>
        <w:r w:rsidR="005A3CD6">
          <w:rPr>
            <w:noProof/>
            <w:webHidden/>
          </w:rPr>
          <w:instrText xml:space="preserve"> PAGEREF _Toc66361041 \h </w:instrText>
        </w:r>
        <w:r w:rsidR="005A3CD6">
          <w:rPr>
            <w:noProof/>
            <w:webHidden/>
          </w:rPr>
        </w:r>
        <w:r w:rsidR="005A3CD6">
          <w:rPr>
            <w:noProof/>
            <w:webHidden/>
          </w:rPr>
          <w:fldChar w:fldCharType="separate"/>
        </w:r>
        <w:r w:rsidR="005A3CD6">
          <w:rPr>
            <w:noProof/>
            <w:webHidden/>
          </w:rPr>
          <w:t>12</w:t>
        </w:r>
        <w:r w:rsidR="005A3CD6">
          <w:rPr>
            <w:noProof/>
            <w:webHidden/>
          </w:rPr>
          <w:fldChar w:fldCharType="end"/>
        </w:r>
      </w:hyperlink>
    </w:p>
    <w:p w14:paraId="600B6923" w14:textId="24EEACFF"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2" w:history="1">
        <w:r w:rsidR="005A3CD6" w:rsidRPr="00610263">
          <w:rPr>
            <w:rStyle w:val="Hyperlink"/>
            <w:noProof/>
          </w:rPr>
          <w:t>Figure 3. Australian HFC-32, -125, -134a, -143a, -152a, -365mfc, sulfur hexafluoride and sulfuryl fluoride emissions (NGA, orange: DISER 2020) compared to emissions calculated from Cape Grim data by interspecies correlation (ISC, blue) and from the UK Met. Office InTEM inversion model (light blue). In the ISC calculations of HFC and sulfur hexafluoride emissions, Australian emissions are scaled from Melbourne/Port Phillip emissions on a population basis (5.4, Australia/Port Phillip); for the InTEM inversions, Australian emissions are also scaled on a population basis. Also shown are Australian sulfuryl fluoride emissions from ISC and InTEM, scaled on a grain production basis. The data shown in red are emissions from the refrigerant bank (Brodribb &amp; McCann 2015).</w:t>
        </w:r>
        <w:r w:rsidR="005A3CD6">
          <w:rPr>
            <w:noProof/>
            <w:webHidden/>
          </w:rPr>
          <w:tab/>
        </w:r>
        <w:r w:rsidR="005A3CD6">
          <w:rPr>
            <w:noProof/>
            <w:webHidden/>
          </w:rPr>
          <w:fldChar w:fldCharType="begin"/>
        </w:r>
        <w:r w:rsidR="005A3CD6">
          <w:rPr>
            <w:noProof/>
            <w:webHidden/>
          </w:rPr>
          <w:instrText xml:space="preserve"> PAGEREF _Toc66361042 \h </w:instrText>
        </w:r>
        <w:r w:rsidR="005A3CD6">
          <w:rPr>
            <w:noProof/>
            <w:webHidden/>
          </w:rPr>
        </w:r>
        <w:r w:rsidR="005A3CD6">
          <w:rPr>
            <w:noProof/>
            <w:webHidden/>
          </w:rPr>
          <w:fldChar w:fldCharType="separate"/>
        </w:r>
        <w:r w:rsidR="005A3CD6">
          <w:rPr>
            <w:noProof/>
            <w:webHidden/>
          </w:rPr>
          <w:t>18</w:t>
        </w:r>
        <w:r w:rsidR="005A3CD6">
          <w:rPr>
            <w:noProof/>
            <w:webHidden/>
          </w:rPr>
          <w:fldChar w:fldCharType="end"/>
        </w:r>
      </w:hyperlink>
    </w:p>
    <w:p w14:paraId="30CD5EAC" w14:textId="0116A110"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3" w:history="1">
        <w:r w:rsidR="005A3CD6" w:rsidRPr="00610263">
          <w:rPr>
            <w:rStyle w:val="Hyperlink"/>
            <w:noProof/>
          </w:rPr>
          <w:t xml:space="preserve">Figure 4. Monthly-mean PFC-14 concentrations observed </w:t>
        </w:r>
        <w:r w:rsidR="005A3CD6" w:rsidRPr="00610263">
          <w:rPr>
            <w:rStyle w:val="Hyperlink"/>
            <w:i/>
            <w:noProof/>
          </w:rPr>
          <w:t>in situ</w:t>
        </w:r>
        <w:r w:rsidR="005A3CD6" w:rsidRPr="00610263">
          <w:rPr>
            <w:rStyle w:val="Hyperlink"/>
            <w:noProof/>
          </w:rPr>
          <w:t xml:space="preserve"> at Cape Grim (dark blue), 2004-2019 PFC-14 pollution episodes (light blue), typically lasting up to 12 hours in duration, are also seen at Cape Grim (Mühle </w:t>
        </w:r>
        <w:r w:rsidR="005A3CD6" w:rsidRPr="00610263">
          <w:rPr>
            <w:rStyle w:val="Hyperlink"/>
            <w:i/>
            <w:iCs/>
            <w:noProof/>
          </w:rPr>
          <w:t>et al.</w:t>
        </w:r>
        <w:r w:rsidR="005A3CD6" w:rsidRPr="00610263">
          <w:rPr>
            <w:rStyle w:val="Hyperlink"/>
            <w:noProof/>
          </w:rPr>
          <w:t xml:space="preserve"> 2010).</w:t>
        </w:r>
        <w:r w:rsidR="005A3CD6">
          <w:rPr>
            <w:noProof/>
            <w:webHidden/>
          </w:rPr>
          <w:tab/>
        </w:r>
        <w:r w:rsidR="005A3CD6">
          <w:rPr>
            <w:noProof/>
            <w:webHidden/>
          </w:rPr>
          <w:fldChar w:fldCharType="begin"/>
        </w:r>
        <w:r w:rsidR="005A3CD6">
          <w:rPr>
            <w:noProof/>
            <w:webHidden/>
          </w:rPr>
          <w:instrText xml:space="preserve"> PAGEREF _Toc66361043 \h </w:instrText>
        </w:r>
        <w:r w:rsidR="005A3CD6">
          <w:rPr>
            <w:noProof/>
            <w:webHidden/>
          </w:rPr>
        </w:r>
        <w:r w:rsidR="005A3CD6">
          <w:rPr>
            <w:noProof/>
            <w:webHidden/>
          </w:rPr>
          <w:fldChar w:fldCharType="separate"/>
        </w:r>
        <w:r w:rsidR="005A3CD6">
          <w:rPr>
            <w:noProof/>
            <w:webHidden/>
          </w:rPr>
          <w:t>19</w:t>
        </w:r>
        <w:r w:rsidR="005A3CD6">
          <w:rPr>
            <w:noProof/>
            <w:webHidden/>
          </w:rPr>
          <w:fldChar w:fldCharType="end"/>
        </w:r>
      </w:hyperlink>
    </w:p>
    <w:p w14:paraId="51B5C918" w14:textId="5A14D38F"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4" w:history="1">
        <w:r w:rsidR="005A3CD6" w:rsidRPr="00610263">
          <w:rPr>
            <w:rStyle w:val="Hyperlink"/>
            <w:noProof/>
          </w:rPr>
          <w:t>Figure 5. Australian emissions of PFC-14 as recorded in the National Inventory Report 2018 (NGA: DISER 2020) and as obtained from TAPM (scaled from Vic/Tas emissions), NAME (scaled from Vic/Tas/NSW emissions) and InTEM (VextT; scaled from a domain that includes Victoria and Tasmania as well as southern and south western New South Wales and eastern South Australia) modelling.</w:t>
        </w:r>
        <w:r w:rsidR="005A3CD6">
          <w:rPr>
            <w:noProof/>
            <w:webHidden/>
          </w:rPr>
          <w:tab/>
        </w:r>
        <w:r w:rsidR="005A3CD6">
          <w:rPr>
            <w:noProof/>
            <w:webHidden/>
          </w:rPr>
          <w:fldChar w:fldCharType="begin"/>
        </w:r>
        <w:r w:rsidR="005A3CD6">
          <w:rPr>
            <w:noProof/>
            <w:webHidden/>
          </w:rPr>
          <w:instrText xml:space="preserve"> PAGEREF _Toc66361044 \h </w:instrText>
        </w:r>
        <w:r w:rsidR="005A3CD6">
          <w:rPr>
            <w:noProof/>
            <w:webHidden/>
          </w:rPr>
        </w:r>
        <w:r w:rsidR="005A3CD6">
          <w:rPr>
            <w:noProof/>
            <w:webHidden/>
          </w:rPr>
          <w:fldChar w:fldCharType="separate"/>
        </w:r>
        <w:r w:rsidR="005A3CD6">
          <w:rPr>
            <w:noProof/>
            <w:webHidden/>
          </w:rPr>
          <w:t>21</w:t>
        </w:r>
        <w:r w:rsidR="005A3CD6">
          <w:rPr>
            <w:noProof/>
            <w:webHidden/>
          </w:rPr>
          <w:fldChar w:fldCharType="end"/>
        </w:r>
      </w:hyperlink>
    </w:p>
    <w:p w14:paraId="45F08B0A" w14:textId="5244C5C6"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5" w:history="1">
        <w:r w:rsidR="005A3CD6" w:rsidRPr="00610263">
          <w:rPr>
            <w:rStyle w:val="Hyperlink"/>
            <w:noProof/>
          </w:rPr>
          <w:t xml:space="preserve">Figure 6. Australian PFC-14 emission factors as reported in the National Inventory Report 2018 (NGA: DISER 2020) and as derived from atmospheric measurements at Cape Grim using TAPM/InTEM (to 2018). The grey band is the average (±1 sd) emission factor derived from TAPM/InTEM. The Kurri Kurri emission factor is based on direct PFC-14 measurements made at the Kurri Kurri smelter in 2009 (Fraser </w:t>
        </w:r>
        <w:r w:rsidR="005A3CD6" w:rsidRPr="00610263">
          <w:rPr>
            <w:rStyle w:val="Hyperlink"/>
            <w:i/>
            <w:iCs/>
            <w:noProof/>
          </w:rPr>
          <w:t>et al.</w:t>
        </w:r>
        <w:r w:rsidR="005A3CD6" w:rsidRPr="00610263">
          <w:rPr>
            <w:rStyle w:val="Hyperlink"/>
            <w:noProof/>
          </w:rPr>
          <w:t xml:space="preserve"> 2013).</w:t>
        </w:r>
        <w:r w:rsidR="005A3CD6">
          <w:rPr>
            <w:noProof/>
            <w:webHidden/>
          </w:rPr>
          <w:tab/>
        </w:r>
        <w:r w:rsidR="005A3CD6">
          <w:rPr>
            <w:noProof/>
            <w:webHidden/>
          </w:rPr>
          <w:fldChar w:fldCharType="begin"/>
        </w:r>
        <w:r w:rsidR="005A3CD6">
          <w:rPr>
            <w:noProof/>
            <w:webHidden/>
          </w:rPr>
          <w:instrText xml:space="preserve"> PAGEREF _Toc66361045 \h </w:instrText>
        </w:r>
        <w:r w:rsidR="005A3CD6">
          <w:rPr>
            <w:noProof/>
            <w:webHidden/>
          </w:rPr>
        </w:r>
        <w:r w:rsidR="005A3CD6">
          <w:rPr>
            <w:noProof/>
            <w:webHidden/>
          </w:rPr>
          <w:fldChar w:fldCharType="separate"/>
        </w:r>
        <w:r w:rsidR="005A3CD6">
          <w:rPr>
            <w:noProof/>
            <w:webHidden/>
          </w:rPr>
          <w:t>21</w:t>
        </w:r>
        <w:r w:rsidR="005A3CD6">
          <w:rPr>
            <w:noProof/>
            <w:webHidden/>
          </w:rPr>
          <w:fldChar w:fldCharType="end"/>
        </w:r>
      </w:hyperlink>
    </w:p>
    <w:p w14:paraId="3812D8FF" w14:textId="50CAFF68"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6" w:history="1">
        <w:r w:rsidR="005A3CD6" w:rsidRPr="00610263">
          <w:rPr>
            <w:rStyle w:val="Hyperlink"/>
            <w:noProof/>
          </w:rPr>
          <w:t>Figure 7. Australian PFC-116 emissions from the National Inventory Report 2018 (DISER, 2020) and Australian PFC-116, PFC-218 and PFC-318 from atmospheric measurements at Cape Grim using InTEM, TAPM and ISC modelling; error bars are ± sd. Australian PFC-116 (InTEM) are from the VextT domain data scaled by aluminium production, PFC-116 (TAPM) are from Australian TAPM PFC-14 emissions (Table 5) and the observed PFC-116/PFC-14 ratio (0.10±0.01) in Australian smelter plumes; PFC-218 and PFC-318 are from InTEM and ISC, with Australian emissions obtained from regional emissions by population scaling.</w:t>
        </w:r>
        <w:r w:rsidR="005A3CD6">
          <w:rPr>
            <w:noProof/>
            <w:webHidden/>
          </w:rPr>
          <w:tab/>
        </w:r>
        <w:r w:rsidR="005A3CD6">
          <w:rPr>
            <w:noProof/>
            <w:webHidden/>
          </w:rPr>
          <w:fldChar w:fldCharType="begin"/>
        </w:r>
        <w:r w:rsidR="005A3CD6">
          <w:rPr>
            <w:noProof/>
            <w:webHidden/>
          </w:rPr>
          <w:instrText xml:space="preserve"> PAGEREF _Toc66361046 \h </w:instrText>
        </w:r>
        <w:r w:rsidR="005A3CD6">
          <w:rPr>
            <w:noProof/>
            <w:webHidden/>
          </w:rPr>
        </w:r>
        <w:r w:rsidR="005A3CD6">
          <w:rPr>
            <w:noProof/>
            <w:webHidden/>
          </w:rPr>
          <w:fldChar w:fldCharType="separate"/>
        </w:r>
        <w:r w:rsidR="005A3CD6">
          <w:rPr>
            <w:noProof/>
            <w:webHidden/>
          </w:rPr>
          <w:t>23</w:t>
        </w:r>
        <w:r w:rsidR="005A3CD6">
          <w:rPr>
            <w:noProof/>
            <w:webHidden/>
          </w:rPr>
          <w:fldChar w:fldCharType="end"/>
        </w:r>
      </w:hyperlink>
    </w:p>
    <w:p w14:paraId="461B8AB9" w14:textId="29A8422E"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7" w:history="1">
        <w:r w:rsidR="005A3CD6" w:rsidRPr="00610263">
          <w:rPr>
            <w:rStyle w:val="Hyperlink"/>
            <w:noProof/>
          </w:rPr>
          <w:t>Figure 8. Australian emissions of HFCs (-125, -134a, -143a, -23) and other HFCs (-32, -152a, -227ea, -236fa, -245fa, -365mfc) estimated from atmospheric data (ISC) measured at Cape Grim, and in the Inventory (DISER 2020), expressed in units of M tonne CO</w:t>
        </w:r>
        <w:r w:rsidR="005A3CD6" w:rsidRPr="00610263">
          <w:rPr>
            <w:rStyle w:val="Hyperlink"/>
            <w:noProof/>
            <w:vertAlign w:val="subscript"/>
          </w:rPr>
          <w:t>2</w:t>
        </w:r>
        <w:r w:rsidR="005A3CD6" w:rsidRPr="00610263">
          <w:rPr>
            <w:rStyle w:val="Hyperlink"/>
            <w:noProof/>
          </w:rPr>
          <w:t>-e.</w:t>
        </w:r>
        <w:r w:rsidR="005A3CD6">
          <w:rPr>
            <w:noProof/>
            <w:webHidden/>
          </w:rPr>
          <w:tab/>
        </w:r>
        <w:r w:rsidR="005A3CD6">
          <w:rPr>
            <w:noProof/>
            <w:webHidden/>
          </w:rPr>
          <w:fldChar w:fldCharType="begin"/>
        </w:r>
        <w:r w:rsidR="005A3CD6">
          <w:rPr>
            <w:noProof/>
            <w:webHidden/>
          </w:rPr>
          <w:instrText xml:space="preserve"> PAGEREF _Toc66361047 \h </w:instrText>
        </w:r>
        <w:r w:rsidR="005A3CD6">
          <w:rPr>
            <w:noProof/>
            <w:webHidden/>
          </w:rPr>
        </w:r>
        <w:r w:rsidR="005A3CD6">
          <w:rPr>
            <w:noProof/>
            <w:webHidden/>
          </w:rPr>
          <w:fldChar w:fldCharType="separate"/>
        </w:r>
        <w:r w:rsidR="005A3CD6">
          <w:rPr>
            <w:noProof/>
            <w:webHidden/>
          </w:rPr>
          <w:t>30</w:t>
        </w:r>
        <w:r w:rsidR="005A3CD6">
          <w:rPr>
            <w:noProof/>
            <w:webHidden/>
          </w:rPr>
          <w:fldChar w:fldCharType="end"/>
        </w:r>
      </w:hyperlink>
    </w:p>
    <w:p w14:paraId="29A5BE1D" w14:textId="42825F11"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8" w:history="1">
        <w:r w:rsidR="005A3CD6" w:rsidRPr="00610263">
          <w:rPr>
            <w:rStyle w:val="Hyperlink"/>
            <w:noProof/>
          </w:rPr>
          <w:t xml:space="preserve">Figure 9. Australian and global sulfur hexafluoride imports and emissions (tonnes) from Cape Grim data using ISC and InTEM (Ganesan </w:t>
        </w:r>
        <w:r w:rsidR="005A3CD6" w:rsidRPr="00610263">
          <w:rPr>
            <w:rStyle w:val="Hyperlink"/>
            <w:i/>
            <w:iCs/>
            <w:noProof/>
          </w:rPr>
          <w:t>et al.</w:t>
        </w:r>
        <w:r w:rsidR="005A3CD6" w:rsidRPr="00610263">
          <w:rPr>
            <w:rStyle w:val="Hyperlink"/>
            <w:noProof/>
          </w:rPr>
          <w:t xml:space="preserve"> 2014; Rigby </w:t>
        </w:r>
        <w:r w:rsidR="005A3CD6" w:rsidRPr="00610263">
          <w:rPr>
            <w:rStyle w:val="Hyperlink"/>
            <w:i/>
            <w:iCs/>
            <w:noProof/>
          </w:rPr>
          <w:t>et al.</w:t>
        </w:r>
        <w:r w:rsidR="005A3CD6" w:rsidRPr="00610263">
          <w:rPr>
            <w:rStyle w:val="Hyperlink"/>
            <w:noProof/>
          </w:rPr>
          <w:t xml:space="preserve"> 2014) and from the Inventory (NGA: DISER 2020).</w:t>
        </w:r>
        <w:r w:rsidR="005A3CD6">
          <w:rPr>
            <w:noProof/>
            <w:webHidden/>
          </w:rPr>
          <w:tab/>
        </w:r>
        <w:r w:rsidR="005A3CD6">
          <w:rPr>
            <w:noProof/>
            <w:webHidden/>
          </w:rPr>
          <w:fldChar w:fldCharType="begin"/>
        </w:r>
        <w:r w:rsidR="005A3CD6">
          <w:rPr>
            <w:noProof/>
            <w:webHidden/>
          </w:rPr>
          <w:instrText xml:space="preserve"> PAGEREF _Toc66361048 \h </w:instrText>
        </w:r>
        <w:r w:rsidR="005A3CD6">
          <w:rPr>
            <w:noProof/>
            <w:webHidden/>
          </w:rPr>
        </w:r>
        <w:r w:rsidR="005A3CD6">
          <w:rPr>
            <w:noProof/>
            <w:webHidden/>
          </w:rPr>
          <w:fldChar w:fldCharType="separate"/>
        </w:r>
        <w:r w:rsidR="005A3CD6">
          <w:rPr>
            <w:noProof/>
            <w:webHidden/>
          </w:rPr>
          <w:t>31</w:t>
        </w:r>
        <w:r w:rsidR="005A3CD6">
          <w:rPr>
            <w:noProof/>
            <w:webHidden/>
          </w:rPr>
          <w:fldChar w:fldCharType="end"/>
        </w:r>
      </w:hyperlink>
    </w:p>
    <w:p w14:paraId="567B2F62" w14:textId="66374B9A"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49" w:history="1">
        <w:r w:rsidR="005A3CD6" w:rsidRPr="00610263">
          <w:rPr>
            <w:rStyle w:val="Hyperlink"/>
            <w:noProof/>
          </w:rPr>
          <w:t xml:space="preserve">Figure 10. Australian sulfuryl fluoride emissions (tonnes), scaled from SE Australian emissions based on grain production, derived from Cape Grim </w:t>
        </w:r>
        <w:r w:rsidR="005A3CD6" w:rsidRPr="00610263">
          <w:rPr>
            <w:rStyle w:val="Hyperlink"/>
            <w:i/>
            <w:iCs/>
            <w:noProof/>
          </w:rPr>
          <w:t>in situ</w:t>
        </w:r>
        <w:r w:rsidR="005A3CD6" w:rsidRPr="00610263">
          <w:rPr>
            <w:rStyle w:val="Hyperlink"/>
            <w:noProof/>
          </w:rPr>
          <w:t xml:space="preserve"> data, using ISC and InTEM techniques; global emissions (tonnes) are from Rigby </w:t>
        </w:r>
        <w:r w:rsidR="005A3CD6" w:rsidRPr="00610263">
          <w:rPr>
            <w:rStyle w:val="Hyperlink"/>
            <w:i/>
            <w:iCs/>
            <w:noProof/>
          </w:rPr>
          <w:t>et al.</w:t>
        </w:r>
        <w:r w:rsidR="005A3CD6" w:rsidRPr="00610263">
          <w:rPr>
            <w:rStyle w:val="Hyperlink"/>
            <w:noProof/>
          </w:rPr>
          <w:t xml:space="preserve"> 2014; Rigby, unpublished data.</w:t>
        </w:r>
        <w:r w:rsidR="005A3CD6">
          <w:rPr>
            <w:noProof/>
            <w:webHidden/>
          </w:rPr>
          <w:tab/>
        </w:r>
        <w:r w:rsidR="005A3CD6">
          <w:rPr>
            <w:noProof/>
            <w:webHidden/>
          </w:rPr>
          <w:fldChar w:fldCharType="begin"/>
        </w:r>
        <w:r w:rsidR="005A3CD6">
          <w:rPr>
            <w:noProof/>
            <w:webHidden/>
          </w:rPr>
          <w:instrText xml:space="preserve"> PAGEREF _Toc66361049 \h </w:instrText>
        </w:r>
        <w:r w:rsidR="005A3CD6">
          <w:rPr>
            <w:noProof/>
            <w:webHidden/>
          </w:rPr>
        </w:r>
        <w:r w:rsidR="005A3CD6">
          <w:rPr>
            <w:noProof/>
            <w:webHidden/>
          </w:rPr>
          <w:fldChar w:fldCharType="separate"/>
        </w:r>
        <w:r w:rsidR="005A3CD6">
          <w:rPr>
            <w:noProof/>
            <w:webHidden/>
          </w:rPr>
          <w:t>31</w:t>
        </w:r>
        <w:r w:rsidR="005A3CD6">
          <w:rPr>
            <w:noProof/>
            <w:webHidden/>
          </w:rPr>
          <w:fldChar w:fldCharType="end"/>
        </w:r>
      </w:hyperlink>
    </w:p>
    <w:p w14:paraId="4ED59C11" w14:textId="35C24614"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50" w:history="1">
        <w:r w:rsidR="005A3CD6" w:rsidRPr="00610263">
          <w:rPr>
            <w:rStyle w:val="Hyperlink"/>
            <w:noProof/>
          </w:rPr>
          <w:t>Figure 11. Australian HFC, PFC, sulfur hexafluoride emissions calculated from Cape Grim observations (ISC) and the Inventory (available at the NGA website) in M tonne CO</w:t>
        </w:r>
        <w:r w:rsidR="005A3CD6" w:rsidRPr="00610263">
          <w:rPr>
            <w:rStyle w:val="Hyperlink"/>
            <w:noProof/>
            <w:vertAlign w:val="subscript"/>
          </w:rPr>
          <w:t>2</w:t>
        </w:r>
        <w:r w:rsidR="005A3CD6" w:rsidRPr="00610263">
          <w:rPr>
            <w:rStyle w:val="Hyperlink"/>
            <w:noProof/>
          </w:rPr>
          <w:t>-e.</w:t>
        </w:r>
        <w:r w:rsidR="005A3CD6">
          <w:rPr>
            <w:noProof/>
            <w:webHidden/>
          </w:rPr>
          <w:tab/>
        </w:r>
        <w:r w:rsidR="005A3CD6">
          <w:rPr>
            <w:noProof/>
            <w:webHidden/>
          </w:rPr>
          <w:fldChar w:fldCharType="begin"/>
        </w:r>
        <w:r w:rsidR="005A3CD6">
          <w:rPr>
            <w:noProof/>
            <w:webHidden/>
          </w:rPr>
          <w:instrText xml:space="preserve"> PAGEREF _Toc66361050 \h </w:instrText>
        </w:r>
        <w:r w:rsidR="005A3CD6">
          <w:rPr>
            <w:noProof/>
            <w:webHidden/>
          </w:rPr>
        </w:r>
        <w:r w:rsidR="005A3CD6">
          <w:rPr>
            <w:noProof/>
            <w:webHidden/>
          </w:rPr>
          <w:fldChar w:fldCharType="separate"/>
        </w:r>
        <w:r w:rsidR="005A3CD6">
          <w:rPr>
            <w:noProof/>
            <w:webHidden/>
          </w:rPr>
          <w:t>33</w:t>
        </w:r>
        <w:r w:rsidR="005A3CD6">
          <w:rPr>
            <w:noProof/>
            <w:webHidden/>
          </w:rPr>
          <w:fldChar w:fldCharType="end"/>
        </w:r>
      </w:hyperlink>
    </w:p>
    <w:p w14:paraId="73D10D5E" w14:textId="5B2899E9" w:rsidR="005A3CD6" w:rsidRDefault="00924A2C">
      <w:pPr>
        <w:pStyle w:val="TableofFigures"/>
        <w:tabs>
          <w:tab w:val="right" w:leader="dot" w:pos="9628"/>
        </w:tabs>
        <w:rPr>
          <w:rFonts w:asciiTheme="minorHAnsi" w:eastAsiaTheme="minorEastAsia" w:hAnsiTheme="minorHAnsi"/>
          <w:noProof/>
          <w:sz w:val="22"/>
          <w:lang w:eastAsia="en-AU"/>
        </w:rPr>
      </w:pPr>
      <w:hyperlink w:anchor="_Toc66361051" w:history="1">
        <w:r w:rsidR="005A3CD6" w:rsidRPr="00610263">
          <w:rPr>
            <w:rStyle w:val="Hyperlink"/>
            <w:noProof/>
          </w:rPr>
          <w:t>Figure 12. Global HFC, PFC, sulfur hexafluoride and nitrogen trifluoride emissions (left: k tonnes; right: M tonnes CO</w:t>
        </w:r>
        <w:r w:rsidR="005A3CD6" w:rsidRPr="00610263">
          <w:rPr>
            <w:rStyle w:val="Hyperlink"/>
            <w:noProof/>
            <w:vertAlign w:val="subscript"/>
          </w:rPr>
          <w:t>2</w:t>
        </w:r>
        <w:r w:rsidR="005A3CD6" w:rsidRPr="00610263">
          <w:rPr>
            <w:rStyle w:val="Hyperlink"/>
            <w:noProof/>
          </w:rPr>
          <w:t xml:space="preserve">-e) from global AGAGE atmospheric measurements (Rigby </w:t>
        </w:r>
        <w:r w:rsidR="005A3CD6" w:rsidRPr="00610263">
          <w:rPr>
            <w:rStyle w:val="Hyperlink"/>
            <w:i/>
            <w:iCs/>
            <w:noProof/>
          </w:rPr>
          <w:t>et al.</w:t>
        </w:r>
        <w:r w:rsidR="005A3CD6" w:rsidRPr="00610263">
          <w:rPr>
            <w:rStyle w:val="Hyperlink"/>
            <w:noProof/>
          </w:rPr>
          <w:t xml:space="preserve"> 2014 and unpublished data 2019). CO</w:t>
        </w:r>
        <w:r w:rsidR="005A3CD6" w:rsidRPr="00610263">
          <w:rPr>
            <w:rStyle w:val="Hyperlink"/>
            <w:noProof/>
            <w:vertAlign w:val="subscript"/>
          </w:rPr>
          <w:t>2</w:t>
        </w:r>
        <w:r w:rsidR="005A3CD6" w:rsidRPr="00610263">
          <w:rPr>
            <w:rStyle w:val="Hyperlink"/>
            <w:noProof/>
          </w:rPr>
          <w:t>-e emission estimates use GWPs from the IPCC 4</w:t>
        </w:r>
        <w:r w:rsidR="005A3CD6" w:rsidRPr="00610263">
          <w:rPr>
            <w:rStyle w:val="Hyperlink"/>
            <w:noProof/>
            <w:vertAlign w:val="superscript"/>
          </w:rPr>
          <w:t>th</w:t>
        </w:r>
        <w:r w:rsidR="005A3CD6" w:rsidRPr="00610263">
          <w:rPr>
            <w:rStyle w:val="Hyperlink"/>
            <w:noProof/>
          </w:rPr>
          <w:t xml:space="preserve"> Climate Assessment (AR4 GWPs).</w:t>
        </w:r>
        <w:r w:rsidR="005A3CD6">
          <w:rPr>
            <w:noProof/>
            <w:webHidden/>
          </w:rPr>
          <w:tab/>
        </w:r>
        <w:r w:rsidR="005A3CD6">
          <w:rPr>
            <w:noProof/>
            <w:webHidden/>
          </w:rPr>
          <w:fldChar w:fldCharType="begin"/>
        </w:r>
        <w:r w:rsidR="005A3CD6">
          <w:rPr>
            <w:noProof/>
            <w:webHidden/>
          </w:rPr>
          <w:instrText xml:space="preserve"> PAGEREF _Toc66361051 \h </w:instrText>
        </w:r>
        <w:r w:rsidR="005A3CD6">
          <w:rPr>
            <w:noProof/>
            <w:webHidden/>
          </w:rPr>
        </w:r>
        <w:r w:rsidR="005A3CD6">
          <w:rPr>
            <w:noProof/>
            <w:webHidden/>
          </w:rPr>
          <w:fldChar w:fldCharType="separate"/>
        </w:r>
        <w:r w:rsidR="005A3CD6">
          <w:rPr>
            <w:noProof/>
            <w:webHidden/>
          </w:rPr>
          <w:t>33</w:t>
        </w:r>
        <w:r w:rsidR="005A3CD6">
          <w:rPr>
            <w:noProof/>
            <w:webHidden/>
          </w:rPr>
          <w:fldChar w:fldCharType="end"/>
        </w:r>
      </w:hyperlink>
    </w:p>
    <w:p w14:paraId="168B2605" w14:textId="77471C0B" w:rsidR="00793B87" w:rsidRPr="005A3CD6" w:rsidRDefault="009959BB" w:rsidP="005A3CD6">
      <w:pPr>
        <w:pStyle w:val="ListofFiguresandTablesTOCHeading"/>
        <w:rPr>
          <w:rFonts w:ascii="Calibri Light" w:hAnsi="Calibri Light" w:cs="Calibri Light"/>
          <w:color w:val="auto"/>
          <w:sz w:val="36"/>
          <w:szCs w:val="36"/>
        </w:rPr>
        <w:sectPr w:rsidR="00793B87" w:rsidRPr="005A3CD6" w:rsidSect="000837E6">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567" w:footer="567" w:gutter="0"/>
          <w:pgNumType w:fmt="lowerRoman" w:start="1"/>
          <w:cols w:space="284"/>
          <w:docGrid w:linePitch="360"/>
        </w:sectPr>
      </w:pPr>
      <w:r>
        <w:fldChar w:fldCharType="end"/>
      </w:r>
      <w:r>
        <w:fldChar w:fldCharType="begin"/>
      </w:r>
      <w:r w:rsidR="00A943B2">
        <w:instrText xml:space="preserve"> TOC \h \z \c "Table" </w:instrText>
      </w:r>
      <w:r>
        <w:fldChar w:fldCharType="end"/>
      </w:r>
    </w:p>
    <w:p w14:paraId="6FA77F5D" w14:textId="66F88B02" w:rsidR="00B433E0" w:rsidRDefault="00B433E0" w:rsidP="00793B87">
      <w:pPr>
        <w:pStyle w:val="Heading2"/>
        <w:numPr>
          <w:ilvl w:val="0"/>
          <w:numId w:val="0"/>
        </w:numPr>
      </w:pPr>
      <w:bookmarkStart w:id="2" w:name="_Toc65137233"/>
      <w:bookmarkStart w:id="3" w:name="_Toc66361017"/>
      <w:r>
        <w:lastRenderedPageBreak/>
        <w:t>Executive summary</w:t>
      </w:r>
      <w:bookmarkEnd w:id="2"/>
      <w:bookmarkEnd w:id="3"/>
    </w:p>
    <w:p w14:paraId="07CDFCBD" w14:textId="6F137EFF" w:rsidR="00B433E0" w:rsidRDefault="00765C7B" w:rsidP="00765C7B">
      <w:r>
        <w:t xml:space="preserve">CSIRO monitors and reports annually on synthetic greenhouse gases in the background atmosphere at Cape Grim.  This reporting of atmospheric concentrations, temporal trends and estimated emissions of synthetic greenhouse gases is part of the global </w:t>
      </w:r>
      <w:r w:rsidRPr="00F47EFE">
        <w:t>Advanced Global Atmospheric Gases Experiment</w:t>
      </w:r>
      <w:r>
        <w:t xml:space="preserve"> (AGAGE</w:t>
      </w:r>
      <w:r w:rsidRPr="00F47EFE">
        <w:t xml:space="preserve">) </w:t>
      </w:r>
      <w:r>
        <w:t>program.</w:t>
      </w:r>
    </w:p>
    <w:p w14:paraId="59FBFDF6" w14:textId="39863072" w:rsidR="00765C7B" w:rsidRDefault="00765C7B" w:rsidP="00765C7B">
      <w:r>
        <w:rPr>
          <w:rFonts w:eastAsia="Times New Roman"/>
        </w:rPr>
        <w:t xml:space="preserve">The SGGs covered are eleven hydrofluorocarbons or </w:t>
      </w:r>
      <w:r w:rsidRPr="00F47EFE">
        <w:t>HFCs</w:t>
      </w:r>
      <w:r>
        <w:t xml:space="preserve"> </w:t>
      </w:r>
      <w:r w:rsidRPr="00E13461">
        <w:t>(</w:t>
      </w:r>
      <w:r w:rsidR="001E33FA">
        <w:t>-</w:t>
      </w:r>
      <w:r w:rsidRPr="00E13461">
        <w:t xml:space="preserve">23, -32, -125, -134a, -143a, -152a, -227ea, -236fa, </w:t>
      </w:r>
      <w:r w:rsidR="001E33FA">
        <w:t>-</w:t>
      </w:r>
      <w:r w:rsidRPr="00E13461">
        <w:t>245fa, -365mfc, -43-10mee),</w:t>
      </w:r>
      <w:r w:rsidRPr="00F47EFE">
        <w:t xml:space="preserve"> nine </w:t>
      </w:r>
      <w:r>
        <w:t xml:space="preserve">perfluorocarbons or </w:t>
      </w:r>
      <w:r w:rsidRPr="00F47EFE">
        <w:t>PFCs</w:t>
      </w:r>
      <w:r>
        <w:t xml:space="preserve"> </w:t>
      </w:r>
      <w:r w:rsidRPr="00E13461">
        <w:t xml:space="preserve">(-14, -116, </w:t>
      </w:r>
      <w:r w:rsidR="001E33FA">
        <w:t>-</w:t>
      </w:r>
      <w:r w:rsidRPr="00E13461">
        <w:t>218, -c318, -31-10, -41-12, -51-14, -61-16, -71-18)</w:t>
      </w:r>
      <w:r w:rsidRPr="00F47EFE">
        <w:t>, sulfur hexafluoride, nitrogen trifluoride, trifluoromethyl sulfur pentafluoride and sulfuryl fluoride.</w:t>
      </w:r>
    </w:p>
    <w:p w14:paraId="4AD9C500" w14:textId="1F675EDA" w:rsidR="00765C7B" w:rsidRDefault="00765C7B" w:rsidP="00765C7B">
      <w:pPr>
        <w:pStyle w:val="Heading3notnumbered"/>
      </w:pPr>
      <w:r>
        <w:t>A</w:t>
      </w:r>
      <w:r w:rsidRPr="00335869">
        <w:t>tmospheric concentrations</w:t>
      </w:r>
      <w:r>
        <w:t xml:space="preserve"> measured at Cape Grim</w:t>
      </w:r>
    </w:p>
    <w:p w14:paraId="04658C25" w14:textId="6AA8A70E" w:rsidR="00B433E0" w:rsidRDefault="00765C7B" w:rsidP="00765C7B">
      <w:r>
        <w:t>A</w:t>
      </w:r>
      <w:r w:rsidRPr="00FE182E">
        <w:t xml:space="preserve">ll </w:t>
      </w:r>
      <w:r>
        <w:t xml:space="preserve">of the </w:t>
      </w:r>
      <w:r w:rsidRPr="00FE182E">
        <w:t>HFCs</w:t>
      </w:r>
      <w:r>
        <w:t xml:space="preserve"> listed above</w:t>
      </w:r>
      <w:r w:rsidRPr="00FE182E">
        <w:t>, the first four PFCs listed above</w:t>
      </w:r>
      <w:r w:rsidRPr="00F47EFE">
        <w:t>, sulfur hexafluoride and sulfuryl fluoride, show increasing concentrations in the background atmosphere at Cape Grim, which</w:t>
      </w:r>
      <w:r>
        <w:t xml:space="preserve"> is consistent with</w:t>
      </w:r>
      <w:r w:rsidRPr="00F47EFE">
        <w:t xml:space="preserve"> global background atmospheric changes.</w:t>
      </w:r>
    </w:p>
    <w:p w14:paraId="49C8A326" w14:textId="0A3C78E9" w:rsidR="001319D7" w:rsidRPr="00263C23" w:rsidRDefault="00765C7B" w:rsidP="001319D7">
      <w:pPr>
        <w:pStyle w:val="ListBullet"/>
        <w:spacing w:before="0"/>
        <w:ind w:left="397" w:hanging="397"/>
      </w:pPr>
      <w:r w:rsidRPr="00E1005B">
        <w:t>Significantly</w:t>
      </w:r>
      <w:r>
        <w:t xml:space="preserve"> increased concentrations from 2018 to 2019</w:t>
      </w:r>
      <w:r w:rsidRPr="00F47EFE">
        <w:t xml:space="preserve"> </w:t>
      </w:r>
      <w:r>
        <w:t>are seen in HFC-134a, HFC-125, HFC-143a, HFC-32</w:t>
      </w:r>
      <w:r w:rsidRPr="00F47EFE">
        <w:t>, HFC-23, PFC-</w:t>
      </w:r>
      <w:r>
        <w:t>14, sulfur hexafluoride and sulfuryl fluoride</w:t>
      </w:r>
      <w:r w:rsidRPr="00F47EFE">
        <w:t>.</w:t>
      </w:r>
    </w:p>
    <w:p w14:paraId="3127CA70" w14:textId="0207C688" w:rsidR="001319D7" w:rsidRPr="00263C23" w:rsidRDefault="00765C7B" w:rsidP="001319D7">
      <w:pPr>
        <w:pStyle w:val="ListBullet"/>
        <w:spacing w:before="0"/>
        <w:ind w:left="397" w:hanging="397"/>
      </w:pPr>
      <w:r w:rsidRPr="00F47EFE">
        <w:t>Total HFCs are g</w:t>
      </w:r>
      <w:r>
        <w:t>rowing at 7.2</w:t>
      </w:r>
      <w:r w:rsidRPr="00F47EFE">
        <w:t xml:space="preserve">% per year, </w:t>
      </w:r>
      <w:r>
        <w:t>total anthropogenic PFCs at 1.8</w:t>
      </w:r>
      <w:r w:rsidRPr="00F47EFE">
        <w:t>% per y</w:t>
      </w:r>
      <w:r>
        <w:t xml:space="preserve">ear, sulfur </w:t>
      </w:r>
      <w:r w:rsidRPr="00E1005B">
        <w:t>hexafluoride</w:t>
      </w:r>
      <w:r>
        <w:t xml:space="preserve"> at 3.6</w:t>
      </w:r>
      <w:r w:rsidRPr="00F47EFE">
        <w:t>% per year and sulfuryl fluoride</w:t>
      </w:r>
      <w:r w:rsidRPr="00F47EFE">
        <w:rPr>
          <w:vertAlign w:val="subscript"/>
        </w:rPr>
        <w:t xml:space="preserve"> </w:t>
      </w:r>
      <w:r>
        <w:t>at 3.0</w:t>
      </w:r>
      <w:r w:rsidRPr="00F47EFE">
        <w:t>% per year.</w:t>
      </w:r>
    </w:p>
    <w:p w14:paraId="04B13F4B" w14:textId="3FFBB313" w:rsidR="00765C7B" w:rsidRPr="00765C7B" w:rsidRDefault="00765C7B" w:rsidP="00765C7B">
      <w:pPr>
        <w:pStyle w:val="Heading3notnumbered"/>
      </w:pPr>
      <w:r w:rsidRPr="00765C7B">
        <w:t>Global estimated emissions</w:t>
      </w:r>
    </w:p>
    <w:p w14:paraId="7C9A62AE" w14:textId="4882CE60" w:rsidR="001319D7" w:rsidRPr="001319D7" w:rsidRDefault="00765C7B" w:rsidP="00765C7B">
      <w:r>
        <w:t>T</w:t>
      </w:r>
      <w:r w:rsidRPr="00F31578">
        <w:t xml:space="preserve">otal </w:t>
      </w:r>
      <w:r>
        <w:t>estimated emissions of</w:t>
      </w:r>
      <w:r w:rsidRPr="00F31578">
        <w:t xml:space="preserve"> HFC, PFC, sulfur hexafluoride and nitrogen trifluoride have risen from about 30 k</w:t>
      </w:r>
      <w:r>
        <w:t xml:space="preserve"> </w:t>
      </w:r>
      <w:r w:rsidRPr="00F31578">
        <w:t>tonnes per year in the late-1970s to around 519 k</w:t>
      </w:r>
      <w:r>
        <w:t xml:space="preserve"> </w:t>
      </w:r>
      <w:r w:rsidRPr="00F31578">
        <w:t>tonnes per year in 2018</w:t>
      </w:r>
      <w:r>
        <w:t xml:space="preserve"> based on atmospheric concentrations measured at Cape Grim</w:t>
      </w:r>
      <w:r w:rsidRPr="00F31578">
        <w:t>.</w:t>
      </w:r>
    </w:p>
    <w:p w14:paraId="46BE24BC" w14:textId="05F4B1EB" w:rsidR="00B433E0" w:rsidRDefault="00765C7B" w:rsidP="00B433E0">
      <w:pPr>
        <w:pStyle w:val="ListBullet"/>
        <w:spacing w:before="0"/>
        <w:ind w:left="397" w:hanging="397"/>
      </w:pPr>
      <w:r w:rsidRPr="00F31578">
        <w:t>Emissions decreased by 0.4% from 2017-2018, the first decrease since the early 1990s. Further data will be needed to determine if this is a sustained decline.</w:t>
      </w:r>
    </w:p>
    <w:p w14:paraId="175A28CA" w14:textId="0D607A3F" w:rsidR="00765C7B" w:rsidRPr="00F31578" w:rsidRDefault="00765C7B" w:rsidP="00765C7B">
      <w:pPr>
        <w:pStyle w:val="Heading3notnumbered"/>
      </w:pPr>
      <w:r w:rsidRPr="00765C7B">
        <w:t>Australian emissions of all synthetic greenhouse gases</w:t>
      </w:r>
    </w:p>
    <w:p w14:paraId="55545E10" w14:textId="5496144D" w:rsidR="00B433E0" w:rsidRDefault="00765C7B" w:rsidP="00765C7B">
      <w:r w:rsidRPr="00693F2F">
        <w:t>The</w:t>
      </w:r>
      <w:r w:rsidRPr="00693F2F">
        <w:rPr>
          <w:i/>
        </w:rPr>
        <w:t xml:space="preserve"> National Greenhouse Accounts (Inventory)</w:t>
      </w:r>
      <w:r w:rsidRPr="00693F2F">
        <w:t xml:space="preserve"> </w:t>
      </w:r>
      <w:r>
        <w:t>estimates s</w:t>
      </w:r>
      <w:r w:rsidRPr="00693F2F">
        <w:t xml:space="preserve">ignificant Australian annual emissions of </w:t>
      </w:r>
      <w:r>
        <w:t>HFCs,</w:t>
      </w:r>
      <w:r w:rsidRPr="00693F2F">
        <w:t xml:space="preserve"> </w:t>
      </w:r>
      <w:r w:rsidRPr="00E1005B">
        <w:t>PFCs</w:t>
      </w:r>
      <w:r>
        <w:t xml:space="preserve"> and </w:t>
      </w:r>
      <w:r w:rsidRPr="00693F2F">
        <w:t>sulfur hexafluoride</w:t>
      </w:r>
      <w:r>
        <w:t xml:space="preserve"> as part of Australia’s international reporting commitments under the UN Framework Convention on Climate Change.</w:t>
      </w:r>
    </w:p>
    <w:p w14:paraId="1C95B0E1" w14:textId="1E852A49" w:rsidR="00765C7B" w:rsidRPr="00693F2F" w:rsidRDefault="00765C7B" w:rsidP="00765C7B">
      <w:r w:rsidRPr="00E1005B">
        <w:t xml:space="preserve">The </w:t>
      </w:r>
      <w:r w:rsidRPr="00E1005B">
        <w:rPr>
          <w:i/>
        </w:rPr>
        <w:t>Inventory</w:t>
      </w:r>
      <w:r w:rsidRPr="00E1005B">
        <w:t xml:space="preserve"> emissions calculations for HFCs have been revised using CSIRO data to calibrate leakage rates and to modify the species percentages</w:t>
      </w:r>
      <w:r>
        <w:t xml:space="preserve">, however there are still some differences between estimations in the </w:t>
      </w:r>
      <w:r w:rsidRPr="00E1005B">
        <w:rPr>
          <w:i/>
          <w:iCs/>
        </w:rPr>
        <w:t>Inventory</w:t>
      </w:r>
      <w:r>
        <w:t xml:space="preserve"> and those estimated by CSIRO from atmospheric concentrations, which will be further investigated in the future.</w:t>
      </w:r>
    </w:p>
    <w:p w14:paraId="08AFD59C" w14:textId="47AAE929" w:rsidR="003C68EF" w:rsidRDefault="00765C7B" w:rsidP="00B433E0">
      <w:pPr>
        <w:pStyle w:val="ListBullet"/>
        <w:spacing w:before="0"/>
        <w:ind w:left="397" w:hanging="397"/>
      </w:pPr>
      <w:r w:rsidRPr="007148F5">
        <w:rPr>
          <w:u w:val="single"/>
        </w:rPr>
        <w:t>Total</w:t>
      </w:r>
      <w:r w:rsidRPr="00263C23">
        <w:t xml:space="preserve"> Australian HFC, PFC and sulfur hexafluoride emissions</w:t>
      </w:r>
      <w:r>
        <w:t xml:space="preserve"> estimated from Cape Grim data</w:t>
      </w:r>
      <w:r w:rsidRPr="00263C23">
        <w:t xml:space="preserve"> </w:t>
      </w:r>
      <w:r>
        <w:t xml:space="preserve">of </w:t>
      </w:r>
      <w:r w:rsidRPr="00263C23">
        <w:t>77 Mt CO</w:t>
      </w:r>
      <w:r w:rsidRPr="00263C23">
        <w:rPr>
          <w:vertAlign w:val="subscript"/>
        </w:rPr>
        <w:t>2</w:t>
      </w:r>
      <w:r w:rsidRPr="00263C23">
        <w:t xml:space="preserve">-e over the period 2009-2018 are about 28% lower than the same emissions </w:t>
      </w:r>
      <w:r>
        <w:t xml:space="preserve">estimated </w:t>
      </w:r>
      <w:r w:rsidRPr="00263C23">
        <w:t xml:space="preserve">in the </w:t>
      </w:r>
      <w:r w:rsidRPr="00263C23">
        <w:rPr>
          <w:i/>
        </w:rPr>
        <w:t>Inventory</w:t>
      </w:r>
      <w:r w:rsidRPr="00263C23">
        <w:t xml:space="preserve"> (107 Mt CO</w:t>
      </w:r>
      <w:r w:rsidRPr="00263C23">
        <w:rPr>
          <w:vertAlign w:val="subscript"/>
        </w:rPr>
        <w:t>2</w:t>
      </w:r>
      <w:r w:rsidRPr="00263C23">
        <w:t>-e).</w:t>
      </w:r>
    </w:p>
    <w:p w14:paraId="02BFA29D" w14:textId="12D3B8DF" w:rsidR="00765C7B" w:rsidRDefault="00765C7B" w:rsidP="00B433E0">
      <w:pPr>
        <w:pStyle w:val="ListBullet"/>
        <w:spacing w:before="0"/>
        <w:ind w:left="397" w:hanging="397"/>
      </w:pPr>
      <w:r w:rsidRPr="007148F5">
        <w:rPr>
          <w:u w:val="single"/>
        </w:rPr>
        <w:t>Total</w:t>
      </w:r>
      <w:r w:rsidRPr="00263C23">
        <w:t xml:space="preserve"> Australian HFC, PFC and sulfur hexafluoride emissions</w:t>
      </w:r>
      <w:r>
        <w:t xml:space="preserve"> estimated from Cape Grim data </w:t>
      </w:r>
      <w:r w:rsidRPr="008B730B">
        <w:t xml:space="preserve">have declined </w:t>
      </w:r>
      <w:r>
        <w:t xml:space="preserve">by around </w:t>
      </w:r>
      <w:r w:rsidRPr="008B730B">
        <w:t>2% per year since 2005</w:t>
      </w:r>
      <w:r>
        <w:t xml:space="preserve">, however, the </w:t>
      </w:r>
      <w:r w:rsidRPr="008B730B">
        <w:rPr>
          <w:i/>
        </w:rPr>
        <w:t>Inventory</w:t>
      </w:r>
      <w:r w:rsidRPr="008B730B">
        <w:t xml:space="preserve"> </w:t>
      </w:r>
      <w:r>
        <w:t xml:space="preserve">estimates that </w:t>
      </w:r>
      <w:r w:rsidRPr="008B730B">
        <w:t>overall,</w:t>
      </w:r>
      <w:r>
        <w:t xml:space="preserve"> </w:t>
      </w:r>
      <w:r w:rsidRPr="008B730B">
        <w:t>they have grown at 6% per year since 2005.</w:t>
      </w:r>
    </w:p>
    <w:p w14:paraId="5F67F3CA" w14:textId="6590E562" w:rsidR="00765C7B" w:rsidRDefault="00765C7B" w:rsidP="00B433E0">
      <w:pPr>
        <w:pStyle w:val="ListBullet"/>
        <w:spacing w:before="0"/>
        <w:ind w:left="397" w:hanging="397"/>
      </w:pPr>
      <w:r w:rsidRPr="007148F5">
        <w:rPr>
          <w:u w:val="single"/>
        </w:rPr>
        <w:lastRenderedPageBreak/>
        <w:t>Average</w:t>
      </w:r>
      <w:r w:rsidRPr="00263C23">
        <w:t xml:space="preserve"> Australian HFC, PFC and sulfur hexafluoride emissions estimate</w:t>
      </w:r>
      <w:r>
        <w:t>d</w:t>
      </w:r>
      <w:r w:rsidRPr="00263C23">
        <w:t xml:space="preserve"> </w:t>
      </w:r>
      <w:r>
        <w:t>from</w:t>
      </w:r>
      <w:r w:rsidRPr="00263C23">
        <w:t xml:space="preserve"> Cape Grim data </w:t>
      </w:r>
      <w:r>
        <w:t xml:space="preserve">in metric </w:t>
      </w:r>
      <w:r w:rsidRPr="00263C23">
        <w:t xml:space="preserve">tonnes over the period 2009-2018 are 40% </w:t>
      </w:r>
      <w:r>
        <w:t>lower than those estimated in</w:t>
      </w:r>
      <w:r w:rsidRPr="00263C23">
        <w:t xml:space="preserve"> the </w:t>
      </w:r>
      <w:r w:rsidRPr="00263C23">
        <w:rPr>
          <w:i/>
        </w:rPr>
        <w:t>Inventory</w:t>
      </w:r>
      <w:r>
        <w:t>.</w:t>
      </w:r>
    </w:p>
    <w:p w14:paraId="02BCDD96" w14:textId="36F19C58" w:rsidR="00765C7B" w:rsidRDefault="00765C7B" w:rsidP="00765C7B">
      <w:pPr>
        <w:pStyle w:val="Heading3notnumbered"/>
      </w:pPr>
      <w:r w:rsidRPr="00765C7B">
        <w:t>Australian HFC emissions</w:t>
      </w:r>
    </w:p>
    <w:p w14:paraId="2344D0B4" w14:textId="7A419580" w:rsidR="00765C7B" w:rsidRDefault="00765C7B" w:rsidP="00765C7B">
      <w:r>
        <w:t xml:space="preserve">Based on Cape Grim data and estimated using </w:t>
      </w:r>
      <w:r w:rsidRPr="00FE182E">
        <w:t>interspecies correlation (ISC)</w:t>
      </w:r>
      <w:r>
        <w:t>,</w:t>
      </w:r>
      <w:r w:rsidRPr="005A043E">
        <w:t xml:space="preserve"> </w:t>
      </w:r>
      <w:r>
        <w:t>Australian t</w:t>
      </w:r>
      <w:r w:rsidRPr="005A043E">
        <w:t>otal HFC</w:t>
      </w:r>
      <w:r>
        <w:t xml:space="preserve"> emissions</w:t>
      </w:r>
      <w:r w:rsidRPr="005A043E">
        <w:t xml:space="preserve"> decreased </w:t>
      </w:r>
      <w:r>
        <w:t xml:space="preserve">in 2018-2019 </w:t>
      </w:r>
      <w:r w:rsidRPr="005A043E">
        <w:t xml:space="preserve">by 11% from </w:t>
      </w:r>
      <w:r>
        <w:t xml:space="preserve">the </w:t>
      </w:r>
      <w:r w:rsidRPr="005A043E">
        <w:t>2017-2018</w:t>
      </w:r>
      <w:r>
        <w:t xml:space="preserve"> period.</w:t>
      </w:r>
    </w:p>
    <w:p w14:paraId="7A2DB14E" w14:textId="043F9BDE" w:rsidR="00B433E0" w:rsidRPr="008536C9" w:rsidRDefault="00765C7B" w:rsidP="00B433E0">
      <w:pPr>
        <w:pStyle w:val="ListBullet"/>
        <w:spacing w:before="0"/>
        <w:ind w:left="397" w:hanging="397"/>
      </w:pPr>
      <w:r>
        <w:t xml:space="preserve">Emissions of </w:t>
      </w:r>
      <w:r w:rsidRPr="005A043E">
        <w:t>the major HFCs decreased by 9%</w:t>
      </w:r>
      <w:r>
        <w:t xml:space="preserve"> overall</w:t>
      </w:r>
      <w:r w:rsidRPr="005A043E">
        <w:t>.</w:t>
      </w:r>
    </w:p>
    <w:p w14:paraId="3E1E9019" w14:textId="0413A23F" w:rsidR="008536C9" w:rsidRDefault="00765C7B" w:rsidP="003D7AA9">
      <w:pPr>
        <w:pStyle w:val="ListBullet2"/>
      </w:pPr>
      <w:r w:rsidRPr="00175E70">
        <w:rPr>
          <w:lang w:val="en-US"/>
        </w:rPr>
        <w:t>Decreases were seen in HFC-134a (15%), HFC-143a (14%), HFC-152a (22%).</w:t>
      </w:r>
    </w:p>
    <w:p w14:paraId="5EE97FAE" w14:textId="2B99C8E3" w:rsidR="00693F2F" w:rsidRPr="008536C9" w:rsidRDefault="00765C7B" w:rsidP="003D7AA9">
      <w:pPr>
        <w:pStyle w:val="ListBullet2"/>
      </w:pPr>
      <w:r w:rsidRPr="00175E70">
        <w:rPr>
          <w:lang w:val="en-US"/>
        </w:rPr>
        <w:t>Increases were seen in HFC-32 (19%), HFC-125 (0.2%) and HFC-23 (4%).</w:t>
      </w:r>
    </w:p>
    <w:p w14:paraId="3526569C" w14:textId="63BEB9E2" w:rsidR="008536C9" w:rsidRPr="00765C7B" w:rsidRDefault="00765C7B" w:rsidP="008536C9">
      <w:pPr>
        <w:pStyle w:val="ListBullet"/>
        <w:spacing w:before="0"/>
        <w:ind w:left="397" w:hanging="397"/>
      </w:pPr>
      <w:r w:rsidRPr="00175E70">
        <w:t>Emissions</w:t>
      </w:r>
      <w:r w:rsidRPr="0084658F">
        <w:rPr>
          <w:lang w:val="en-US"/>
        </w:rPr>
        <w:t xml:space="preserve"> of </w:t>
      </w:r>
      <w:r>
        <w:rPr>
          <w:lang w:val="en-US"/>
        </w:rPr>
        <w:t>three</w:t>
      </w:r>
      <w:r w:rsidRPr="0084658F">
        <w:rPr>
          <w:lang w:val="en-US"/>
        </w:rPr>
        <w:t xml:space="preserve"> of the minor HFCs decreased with</w:t>
      </w:r>
      <w:r>
        <w:rPr>
          <w:lang w:val="en-US"/>
        </w:rPr>
        <w:t xml:space="preserve"> HFC-227ea decreasing by 13%,</w:t>
      </w:r>
      <w:r w:rsidRPr="0084658F">
        <w:rPr>
          <w:lang w:val="en-US"/>
        </w:rPr>
        <w:t xml:space="preserve"> </w:t>
      </w:r>
      <w:r w:rsidRPr="0084658F">
        <w:t xml:space="preserve">HFC-245fa decreasing by </w:t>
      </w:r>
      <w:r>
        <w:t>46</w:t>
      </w:r>
      <w:r w:rsidRPr="0084658F">
        <w:t xml:space="preserve">% and HFC-365mfc </w:t>
      </w:r>
      <w:r w:rsidRPr="0084658F">
        <w:rPr>
          <w:lang w:val="en-US"/>
        </w:rPr>
        <w:t xml:space="preserve">decreasing by </w:t>
      </w:r>
      <w:r>
        <w:rPr>
          <w:lang w:val="en-US"/>
        </w:rPr>
        <w:t>46</w:t>
      </w:r>
      <w:r w:rsidRPr="0084658F">
        <w:rPr>
          <w:lang w:val="en-US"/>
        </w:rPr>
        <w:t>%.</w:t>
      </w:r>
    </w:p>
    <w:p w14:paraId="26EE0A04" w14:textId="1E0E10E5" w:rsidR="00765C7B" w:rsidRPr="008536C9" w:rsidRDefault="00765C7B" w:rsidP="00765C7B">
      <w:pPr>
        <w:pStyle w:val="ListBullet2"/>
      </w:pPr>
      <w:r w:rsidRPr="0084658F">
        <w:rPr>
          <w:lang w:val="en-US"/>
        </w:rPr>
        <w:t>A few episodes of HFC-43</w:t>
      </w:r>
      <w:r>
        <w:rPr>
          <w:lang w:val="en-US"/>
        </w:rPr>
        <w:t>-</w:t>
      </w:r>
      <w:r w:rsidRPr="0084658F">
        <w:rPr>
          <w:lang w:val="en-US"/>
        </w:rPr>
        <w:t>10mee have been detected, but not enough to estimate emissions.</w:t>
      </w:r>
    </w:p>
    <w:p w14:paraId="62BF56D1" w14:textId="5EBE8BC4" w:rsidR="00E20158" w:rsidRPr="008536C9" w:rsidRDefault="00765C7B" w:rsidP="00765C7B">
      <w:r w:rsidRPr="00765C7B">
        <w:t>Australian total HFC emissions in 2018 of around 2000 tonnes (estimated using ISC) are about 62% lower than in the Inventory.</w:t>
      </w:r>
    </w:p>
    <w:p w14:paraId="6F1B1A4D" w14:textId="10B7305E" w:rsidR="00E92EB9" w:rsidRDefault="00765C7B" w:rsidP="00E92EB9">
      <w:pPr>
        <w:pStyle w:val="ListBullet"/>
        <w:spacing w:before="0"/>
        <w:ind w:left="397" w:hanging="397"/>
      </w:pPr>
      <w:r w:rsidRPr="00F47EFE">
        <w:t xml:space="preserve">Total HFC </w:t>
      </w:r>
      <w:r w:rsidRPr="00BE6564">
        <w:rPr>
          <w:lang w:val="en-US"/>
        </w:rPr>
        <w:t>emissions</w:t>
      </w:r>
      <w:r>
        <w:t xml:space="preserve"> </w:t>
      </w:r>
      <w:r w:rsidRPr="00F47EFE">
        <w:t xml:space="preserve">have grown from about </w:t>
      </w:r>
      <w:r w:rsidRPr="00D366B7">
        <w:t>1</w:t>
      </w:r>
      <w:r>
        <w:t>,</w:t>
      </w:r>
      <w:r w:rsidRPr="00175E70">
        <w:t>900 tonnes</w:t>
      </w:r>
      <w:r w:rsidRPr="00D366B7">
        <w:t xml:space="preserve"> in 2005 </w:t>
      </w:r>
      <w:r w:rsidRPr="00175E70">
        <w:rPr>
          <w:lang w:val="en-US"/>
        </w:rPr>
        <w:t>to</w:t>
      </w:r>
      <w:r w:rsidRPr="00D366B7">
        <w:t xml:space="preserve"> a peak of 3</w:t>
      </w:r>
      <w:r>
        <w:t>,</w:t>
      </w:r>
      <w:r w:rsidRPr="00D366B7">
        <w:t>200 tonnes in 2015, dropping to around 2</w:t>
      </w:r>
      <w:r>
        <w:t>,</w:t>
      </w:r>
      <w:r w:rsidRPr="00D366B7">
        <w:t>000 tonnes in 2018</w:t>
      </w:r>
      <w:r w:rsidRPr="00A502D3">
        <w:rPr>
          <w:color w:val="BFBFBF" w:themeColor="background1" w:themeShade="BF"/>
        </w:rPr>
        <w:t xml:space="preserve">. </w:t>
      </w:r>
      <w:r w:rsidRPr="00F22610">
        <w:t>This may represent a stabilization in emissions.</w:t>
      </w:r>
    </w:p>
    <w:p w14:paraId="5EC7313B" w14:textId="4F23A376" w:rsidR="00765C7B" w:rsidRDefault="00765C7B" w:rsidP="00E92EB9">
      <w:pPr>
        <w:pStyle w:val="ListBullet"/>
        <w:spacing w:before="0"/>
        <w:ind w:left="397" w:hanging="397"/>
      </w:pPr>
      <w:r>
        <w:t>In climate terms, t</w:t>
      </w:r>
      <w:r w:rsidRPr="00F47EFE">
        <w:t xml:space="preserve">otal HFC </w:t>
      </w:r>
      <w:r w:rsidRPr="00BE6564">
        <w:rPr>
          <w:lang w:val="en-US"/>
        </w:rPr>
        <w:t>emissions</w:t>
      </w:r>
      <w:r w:rsidRPr="00F47EFE">
        <w:t xml:space="preserve"> </w:t>
      </w:r>
      <w:r>
        <w:t>in 2018 (estimated using ISC) were around 4.7</w:t>
      </w:r>
      <w:r w:rsidRPr="00F47EFE">
        <w:t xml:space="preserve"> Mt CO</w:t>
      </w:r>
      <w:r w:rsidRPr="008536C9">
        <w:rPr>
          <w:vertAlign w:val="subscript"/>
        </w:rPr>
        <w:t>2</w:t>
      </w:r>
      <w:r w:rsidRPr="00F47EFE">
        <w:t>-e</w:t>
      </w:r>
      <w:r>
        <w:t xml:space="preserve">, around 60% lower than emissions provided in the Inventory of </w:t>
      </w:r>
      <w:r w:rsidRPr="00F47EFE">
        <w:t>1</w:t>
      </w:r>
      <w:r>
        <w:t>2</w:t>
      </w:r>
      <w:r w:rsidRPr="00F47EFE">
        <w:t xml:space="preserve"> Mt CO</w:t>
      </w:r>
      <w:r w:rsidRPr="008536C9">
        <w:rPr>
          <w:vertAlign w:val="subscript"/>
        </w:rPr>
        <w:t>2</w:t>
      </w:r>
      <w:r w:rsidRPr="00F47EFE">
        <w:t>-e</w:t>
      </w:r>
      <w:r>
        <w:t>.</w:t>
      </w:r>
    </w:p>
    <w:p w14:paraId="6EEE24CE" w14:textId="097438D7" w:rsidR="00A73573" w:rsidRPr="00E92EB9" w:rsidRDefault="00765C7B" w:rsidP="00765C7B">
      <w:r w:rsidRPr="008536C9">
        <w:t xml:space="preserve">Over the period </w:t>
      </w:r>
      <w:r w:rsidRPr="00BE6564">
        <w:t>2005</w:t>
      </w:r>
      <w:r w:rsidRPr="008536C9">
        <w:t>-2018, total HFC emissions</w:t>
      </w:r>
      <w:r w:rsidRPr="00175E70">
        <w:t xml:space="preserve"> </w:t>
      </w:r>
      <w:r>
        <w:t>in metric tonnes (estimated using</w:t>
      </w:r>
      <w:r w:rsidRPr="008536C9">
        <w:t xml:space="preserve"> ISC) </w:t>
      </w:r>
      <w:r>
        <w:t xml:space="preserve">are 45% lower than those </w:t>
      </w:r>
      <w:r w:rsidRPr="008536C9">
        <w:t xml:space="preserve">in the </w:t>
      </w:r>
      <w:r w:rsidRPr="008536C9">
        <w:rPr>
          <w:i/>
        </w:rPr>
        <w:t>Inventory</w:t>
      </w:r>
      <w:r w:rsidRPr="008536C9">
        <w:t>.</w:t>
      </w:r>
    </w:p>
    <w:p w14:paraId="514F8983" w14:textId="0CA0D2A5" w:rsidR="00B433E0" w:rsidRPr="00E92EB9" w:rsidRDefault="00765C7B" w:rsidP="00765C7B">
      <w:pPr>
        <w:pStyle w:val="ListBullet"/>
      </w:pPr>
      <w:r>
        <w:t xml:space="preserve">For the same time period and in climate terms, </w:t>
      </w:r>
      <w:r w:rsidRPr="00F47EFE">
        <w:t xml:space="preserve">total HFC emissions </w:t>
      </w:r>
      <w:r>
        <w:t xml:space="preserve">of 91 </w:t>
      </w:r>
      <w:r w:rsidRPr="00F47EFE">
        <w:t>Mt CO</w:t>
      </w:r>
      <w:r w:rsidRPr="008536C9">
        <w:rPr>
          <w:vertAlign w:val="subscript"/>
        </w:rPr>
        <w:t>2</w:t>
      </w:r>
      <w:r w:rsidRPr="00F47EFE">
        <w:t xml:space="preserve">-e </w:t>
      </w:r>
      <w:r>
        <w:t xml:space="preserve">estimated </w:t>
      </w:r>
      <w:r w:rsidRPr="00F47EFE">
        <w:t>from Cape Grim data (ISC)</w:t>
      </w:r>
      <w:r>
        <w:t xml:space="preserve"> are 38% lower than those </w:t>
      </w:r>
      <w:r w:rsidRPr="00F47EFE">
        <w:t xml:space="preserve">in the </w:t>
      </w:r>
      <w:r w:rsidRPr="008536C9">
        <w:rPr>
          <w:i/>
        </w:rPr>
        <w:t>Inventory</w:t>
      </w:r>
      <w:r w:rsidRPr="00F47EFE">
        <w:t xml:space="preserve"> </w:t>
      </w:r>
      <w:r>
        <w:t>(</w:t>
      </w:r>
      <w:r w:rsidRPr="00F47EFE">
        <w:t>1</w:t>
      </w:r>
      <w:r>
        <w:t>26</w:t>
      </w:r>
      <w:r w:rsidRPr="00F47EFE">
        <w:t xml:space="preserve"> Mt CO</w:t>
      </w:r>
      <w:r w:rsidRPr="008536C9">
        <w:rPr>
          <w:vertAlign w:val="subscript"/>
        </w:rPr>
        <w:t>2</w:t>
      </w:r>
      <w:r w:rsidRPr="00F47EFE">
        <w:t>-e</w:t>
      </w:r>
      <w:r>
        <w:t>).</w:t>
      </w:r>
    </w:p>
    <w:p w14:paraId="63E002E8" w14:textId="6B7B9777" w:rsidR="00E92EB9" w:rsidRDefault="00765C7B" w:rsidP="00765C7B">
      <w:pPr>
        <w:pStyle w:val="Heading3notnumbered"/>
      </w:pPr>
      <w:r w:rsidRPr="00765C7B">
        <w:t>Australian sulfur hexafluoride and sulfuryl fluoride emissions</w:t>
      </w:r>
    </w:p>
    <w:p w14:paraId="3468CC48" w14:textId="3AAA04CB" w:rsidR="00E92EB9" w:rsidRDefault="00765C7B" w:rsidP="00765C7B">
      <w:r w:rsidRPr="00E20158">
        <w:t xml:space="preserve">Over the period 2009 – 2018, </w:t>
      </w:r>
      <w:r>
        <w:t xml:space="preserve">Cape </w:t>
      </w:r>
      <w:r w:rsidRPr="00E20158">
        <w:t xml:space="preserve">Grim data </w:t>
      </w:r>
      <w:r>
        <w:t>(ISC) indicate</w:t>
      </w:r>
      <w:r w:rsidRPr="00E20158">
        <w:t xml:space="preserve"> that sulfur hexafluoride emissions </w:t>
      </w:r>
      <w:r w:rsidRPr="00F62089">
        <w:t>have</w:t>
      </w:r>
      <w:r w:rsidRPr="00E35218">
        <w:t xml:space="preserve"> declined overall by 50%</w:t>
      </w:r>
      <w:r>
        <w:t>, however t</w:t>
      </w:r>
      <w:r w:rsidRPr="00E35218">
        <w:t>he</w:t>
      </w:r>
      <w:r>
        <w:t xml:space="preserve"> estimated </w:t>
      </w:r>
      <w:r w:rsidRPr="00E20158">
        <w:rPr>
          <w:i/>
        </w:rPr>
        <w:t>Inventory</w:t>
      </w:r>
      <w:r w:rsidRPr="00E35218">
        <w:t xml:space="preserve"> sulfur hexafluoride emissions</w:t>
      </w:r>
      <w:r>
        <w:t xml:space="preserve"> </w:t>
      </w:r>
      <w:r w:rsidRPr="00E35218">
        <w:t>have increased by 56% from 2009-2018</w:t>
      </w:r>
      <w:r w:rsidRPr="008536C9">
        <w:t>.</w:t>
      </w:r>
    </w:p>
    <w:p w14:paraId="2786C1AE" w14:textId="3C423FEC" w:rsidR="00765C7B" w:rsidRDefault="00765C7B" w:rsidP="00765C7B">
      <w:r>
        <w:t xml:space="preserve">Over the period 2005 </w:t>
      </w:r>
      <w:r w:rsidRPr="00E20158">
        <w:t>–</w:t>
      </w:r>
      <w:r>
        <w:t xml:space="preserve"> 2009, </w:t>
      </w:r>
      <w:r w:rsidRPr="008536C9">
        <w:t>Cape Grim data (ISC)</w:t>
      </w:r>
      <w:r>
        <w:t xml:space="preserve"> indicate that </w:t>
      </w:r>
      <w:r w:rsidRPr="008536C9">
        <w:t>sulfuryl fluoride emissions averaged 13 tonnes</w:t>
      </w:r>
      <w:r>
        <w:t xml:space="preserve"> per year</w:t>
      </w:r>
      <w:r w:rsidRPr="008536C9">
        <w:t>, increased to 163 tonnes in 2013</w:t>
      </w:r>
      <w:r>
        <w:t xml:space="preserve"> and subsequently </w:t>
      </w:r>
      <w:r w:rsidRPr="008536C9">
        <w:t>declined to 75 tonnes</w:t>
      </w:r>
      <w:r>
        <w:t xml:space="preserve"> [in 2018]</w:t>
      </w:r>
      <w:r w:rsidRPr="008536C9">
        <w:t xml:space="preserve">, </w:t>
      </w:r>
      <w:r>
        <w:t xml:space="preserve">perhaps </w:t>
      </w:r>
      <w:r w:rsidRPr="008536C9">
        <w:t>suggesting a shift away from sulfuryl fluoride use</w:t>
      </w:r>
      <w:r>
        <w:t xml:space="preserve"> for fumigation practices</w:t>
      </w:r>
      <w:r w:rsidRPr="008536C9">
        <w:t>.</w:t>
      </w:r>
    </w:p>
    <w:p w14:paraId="11CF2B80" w14:textId="62863F92" w:rsidR="00765C7B" w:rsidRDefault="00765C7B" w:rsidP="00765C7B">
      <w:pPr>
        <w:pStyle w:val="Heading3notnumbered"/>
      </w:pPr>
      <w:r w:rsidRPr="00765C7B">
        <w:t>Australian PFC emissions</w:t>
      </w:r>
    </w:p>
    <w:p w14:paraId="5341C1C5" w14:textId="37CB832F" w:rsidR="00765C7B" w:rsidRDefault="00765C7B" w:rsidP="00765C7B">
      <w:pPr>
        <w:rPr>
          <w:lang w:val="en-US"/>
        </w:rPr>
      </w:pPr>
      <w:r w:rsidRPr="002128BE">
        <w:t>From 2009 to 2018</w:t>
      </w:r>
      <w:r>
        <w:t xml:space="preserve">, </w:t>
      </w:r>
      <w:r w:rsidRPr="00071409">
        <w:rPr>
          <w:u w:val="single"/>
        </w:rPr>
        <w:t>total</w:t>
      </w:r>
      <w:r>
        <w:t xml:space="preserve"> PFC</w:t>
      </w:r>
      <w:r w:rsidRPr="002128BE">
        <w:t xml:space="preserve"> emissions varied from 77 - 127 tonnes per year</w:t>
      </w:r>
      <w:r>
        <w:t xml:space="preserve">, with emissions in 2018 estimated at </w:t>
      </w:r>
      <w:r w:rsidRPr="002128BE">
        <w:t>104 tonnes.</w:t>
      </w:r>
      <w:r w:rsidRPr="00E92EB9">
        <w:rPr>
          <w:lang w:val="en-US"/>
        </w:rPr>
        <w:t xml:space="preserve"> Total Australian PFC emissions </w:t>
      </w:r>
      <w:r>
        <w:rPr>
          <w:lang w:val="en-US"/>
        </w:rPr>
        <w:t>in</w:t>
      </w:r>
      <w:r w:rsidRPr="00E92EB9">
        <w:rPr>
          <w:lang w:val="en-US"/>
        </w:rPr>
        <w:t xml:space="preserve"> the </w:t>
      </w:r>
      <w:r w:rsidRPr="00E92EB9">
        <w:rPr>
          <w:i/>
          <w:lang w:val="en-US"/>
        </w:rPr>
        <w:t xml:space="preserve">Inventory </w:t>
      </w:r>
      <w:r w:rsidRPr="00E92EB9">
        <w:rPr>
          <w:lang w:val="en-US"/>
        </w:rPr>
        <w:t xml:space="preserve">have declined by 33% </w:t>
      </w:r>
      <w:r>
        <w:rPr>
          <w:lang w:val="en-US"/>
        </w:rPr>
        <w:t>over the same period</w:t>
      </w:r>
      <w:r w:rsidRPr="00E92EB9">
        <w:rPr>
          <w:lang w:val="en-US"/>
        </w:rPr>
        <w:t xml:space="preserve">, with 2018 emissions </w:t>
      </w:r>
      <w:r>
        <w:rPr>
          <w:lang w:val="en-US"/>
        </w:rPr>
        <w:t>estimated at</w:t>
      </w:r>
      <w:r w:rsidRPr="00E92EB9">
        <w:rPr>
          <w:lang w:val="en-US"/>
        </w:rPr>
        <w:t xml:space="preserve"> 30 </w:t>
      </w:r>
      <w:proofErr w:type="spellStart"/>
      <w:r w:rsidRPr="00E92EB9">
        <w:rPr>
          <w:lang w:val="en-US"/>
        </w:rPr>
        <w:t>tonnes</w:t>
      </w:r>
      <w:proofErr w:type="spellEnd"/>
      <w:r w:rsidRPr="00E92EB9">
        <w:rPr>
          <w:lang w:val="en-US"/>
        </w:rPr>
        <w:t>.</w:t>
      </w:r>
    </w:p>
    <w:p w14:paraId="15746331" w14:textId="5932FEF8" w:rsidR="00765C7B" w:rsidRDefault="00765C7B" w:rsidP="00765C7B">
      <w:r w:rsidRPr="00E92EB9">
        <w:lastRenderedPageBreak/>
        <w:t xml:space="preserve">PFC-14 and PFC-116 emissions from the aluminium industry have been estimated </w:t>
      </w:r>
      <w:r>
        <w:t>from Cape Grim data using The Air Pollution Model (</w:t>
      </w:r>
      <w:r w:rsidRPr="00E92EB9">
        <w:t>TAPM</w:t>
      </w:r>
      <w:r>
        <w:t>)</w:t>
      </w:r>
      <w:r w:rsidRPr="00E92EB9">
        <w:t>.</w:t>
      </w:r>
    </w:p>
    <w:p w14:paraId="146C4584" w14:textId="7E285430" w:rsidR="00765C7B" w:rsidRDefault="00765C7B" w:rsidP="00765C7B">
      <w:pPr>
        <w:pStyle w:val="ListBullet"/>
      </w:pPr>
      <w:r>
        <w:t xml:space="preserve">Annual </w:t>
      </w:r>
      <w:r w:rsidRPr="00E92EB9">
        <w:t xml:space="preserve">PFC-14 emissions have averaged around 75 tonnes </w:t>
      </w:r>
      <w:r>
        <w:t xml:space="preserve">per year </w:t>
      </w:r>
      <w:r w:rsidRPr="00E92EB9">
        <w:t xml:space="preserve">for the last 6 years. </w:t>
      </w:r>
      <w:r>
        <w:t xml:space="preserve">By contrast, </w:t>
      </w:r>
      <w:r w:rsidRPr="00E92EB9">
        <w:t xml:space="preserve">PFC-14 emissions from the </w:t>
      </w:r>
      <w:r w:rsidRPr="00CB7EF1">
        <w:t>Inventory</w:t>
      </w:r>
      <w:r w:rsidRPr="00E92EB9">
        <w:t xml:space="preserve"> range from 20-30 tonnes per year over the same period.</w:t>
      </w:r>
    </w:p>
    <w:p w14:paraId="6C32BBA2" w14:textId="00C36C6B" w:rsidR="00765C7B" w:rsidRDefault="00765C7B" w:rsidP="00765C7B">
      <w:pPr>
        <w:pStyle w:val="ListBullet"/>
      </w:pPr>
      <w:r w:rsidRPr="00E92EB9">
        <w:t xml:space="preserve">Over the period 2009-2018, total PFC-14 emissions in the </w:t>
      </w:r>
      <w:r w:rsidRPr="00E92EB9">
        <w:rPr>
          <w:i/>
        </w:rPr>
        <w:t>Inventory</w:t>
      </w:r>
      <w:r w:rsidRPr="00E92EB9">
        <w:t xml:space="preserve"> are about 62% lower than PFC-14 emissions estimated from Cape Grim data (TAPM).</w:t>
      </w:r>
    </w:p>
    <w:p w14:paraId="6422E756" w14:textId="1E5FECC5" w:rsidR="00765C7B" w:rsidRDefault="00765C7B" w:rsidP="00765C7B">
      <w:pPr>
        <w:pStyle w:val="ListBullet2"/>
        <w:rPr>
          <w:rStyle w:val="BodyTextChar"/>
        </w:rPr>
      </w:pPr>
      <w:r w:rsidRPr="00E92EB9">
        <w:rPr>
          <w:rStyle w:val="BodyTextChar"/>
        </w:rPr>
        <w:t>The fraction of Australian PFC-14 emission</w:t>
      </w:r>
      <w:r>
        <w:rPr>
          <w:rStyle w:val="BodyTextChar"/>
        </w:rPr>
        <w:t>s</w:t>
      </w:r>
      <w:r w:rsidRPr="00E92EB9">
        <w:rPr>
          <w:rStyle w:val="BodyTextChar"/>
        </w:rPr>
        <w:t xml:space="preserve"> seen at Cape Grim has </w:t>
      </w:r>
      <w:r w:rsidRPr="00196F53">
        <w:rPr>
          <w:rStyle w:val="BodyTextChar"/>
        </w:rPr>
        <w:t>declined significantly since the closure of the Point Henry smelter in 2014, however the 2016 increase in PFC-14 emissions is largely due to increases in emissions seen at the Bell</w:t>
      </w:r>
      <w:r w:rsidRPr="00E92EB9">
        <w:rPr>
          <w:rStyle w:val="BodyTextChar"/>
        </w:rPr>
        <w:t xml:space="preserve"> Bay smelter. </w:t>
      </w:r>
      <w:r>
        <w:rPr>
          <w:rStyle w:val="BodyTextChar"/>
        </w:rPr>
        <w:t xml:space="preserve"> </w:t>
      </w:r>
      <w:r w:rsidRPr="00196F53">
        <w:rPr>
          <w:rStyle w:val="BodyTextChar"/>
        </w:rPr>
        <w:t>This increase isn’t seen in other estimates.</w:t>
      </w:r>
    </w:p>
    <w:p w14:paraId="610B0526" w14:textId="4E274D92" w:rsidR="00765C7B" w:rsidRDefault="001E33FA" w:rsidP="001E33FA">
      <w:pPr>
        <w:pStyle w:val="ListBullet"/>
      </w:pPr>
      <w:r w:rsidRPr="00E92EB9">
        <w:t>Australian PFC-116 emissions are estimated indirectly from PFC-14 emissions (TAPM).</w:t>
      </w:r>
    </w:p>
    <w:p w14:paraId="54D7C4D0" w14:textId="228D5C55" w:rsidR="001E33FA" w:rsidRDefault="001E33FA" w:rsidP="001E33FA">
      <w:pPr>
        <w:pStyle w:val="ListBullet2"/>
      </w:pPr>
      <w:r w:rsidRPr="00E92EB9">
        <w:t xml:space="preserve">PFC-116 emissions estimated using </w:t>
      </w:r>
      <w:r>
        <w:t>this method</w:t>
      </w:r>
      <w:r w:rsidRPr="00E92EB9">
        <w:t xml:space="preserve"> averaged around 7 tonnes per year over the period 2009-2018. Over </w:t>
      </w:r>
      <w:r w:rsidRPr="001D091D">
        <w:rPr>
          <w:rStyle w:val="BodyTextChar"/>
        </w:rPr>
        <w:t>the</w:t>
      </w:r>
      <w:r w:rsidRPr="00E92EB9">
        <w:t xml:space="preserve"> same time period, PFC-116 emissions in the </w:t>
      </w:r>
      <w:r w:rsidRPr="00E92EB9">
        <w:rPr>
          <w:i/>
        </w:rPr>
        <w:t>Inventory</w:t>
      </w:r>
      <w:r w:rsidRPr="00E92EB9">
        <w:t xml:space="preserve"> (assumed only from the aluminium industry) average 3.5 tonnes per year and are on average about 50% lower than PFC-116 emissions estimated from Cape Grim data (TAPM).</w:t>
      </w:r>
    </w:p>
    <w:p w14:paraId="241BDDDB" w14:textId="727E6017" w:rsidR="001E33FA" w:rsidRDefault="001E33FA" w:rsidP="001E33FA">
      <w:pPr>
        <w:pStyle w:val="ListBullet"/>
      </w:pPr>
      <w:r w:rsidRPr="00491051">
        <w:t xml:space="preserve">PFC-218 </w:t>
      </w:r>
      <w:r>
        <w:t xml:space="preserve">emissions </w:t>
      </w:r>
      <w:r w:rsidRPr="00491051">
        <w:t xml:space="preserve">vary from </w:t>
      </w:r>
      <w:r>
        <w:t>5</w:t>
      </w:r>
      <w:r w:rsidRPr="00491051">
        <w:t>-</w:t>
      </w:r>
      <w:r>
        <w:t>7</w:t>
      </w:r>
      <w:r w:rsidRPr="00491051">
        <w:t xml:space="preserve"> tonnes over the last 5 years, with 201</w:t>
      </w:r>
      <w:r>
        <w:t>8</w:t>
      </w:r>
      <w:r w:rsidRPr="00491051">
        <w:t xml:space="preserve"> emissions for PFC-218 </w:t>
      </w:r>
      <w:r>
        <w:t xml:space="preserve">estimated at </w:t>
      </w:r>
      <w:r w:rsidRPr="00491051">
        <w:t xml:space="preserve">about </w:t>
      </w:r>
      <w:r>
        <w:t xml:space="preserve">5 </w:t>
      </w:r>
      <w:r w:rsidRPr="00491051">
        <w:t>tonnes</w:t>
      </w:r>
      <w:r>
        <w:t xml:space="preserve"> using Cape Grim data (TAPM)</w:t>
      </w:r>
      <w:r w:rsidRPr="00491051">
        <w:t>.</w:t>
      </w:r>
    </w:p>
    <w:p w14:paraId="75394238" w14:textId="47F58DF4" w:rsidR="001E33FA" w:rsidRPr="00765C7B" w:rsidRDefault="001E33FA" w:rsidP="001E33FA">
      <w:pPr>
        <w:pStyle w:val="ListBullet"/>
      </w:pPr>
      <w:r w:rsidRPr="00491051">
        <w:t xml:space="preserve">PFC-318 emissions vary from </w:t>
      </w:r>
      <w:r>
        <w:t>8</w:t>
      </w:r>
      <w:r w:rsidRPr="00491051">
        <w:t>-1</w:t>
      </w:r>
      <w:r>
        <w:t>1</w:t>
      </w:r>
      <w:r w:rsidRPr="00491051">
        <w:t xml:space="preserve"> </w:t>
      </w:r>
      <w:r w:rsidRPr="00CB7EF1">
        <w:rPr>
          <w:rStyle w:val="BodyTextChar"/>
        </w:rPr>
        <w:t>tonnes</w:t>
      </w:r>
      <w:r w:rsidRPr="00491051">
        <w:t xml:space="preserve"> over the last 5 years</w:t>
      </w:r>
      <w:r>
        <w:t xml:space="preserve"> using Cape Grim data (TAPM)</w:t>
      </w:r>
      <w:r w:rsidRPr="00491051">
        <w:t>.</w:t>
      </w:r>
    </w:p>
    <w:p w14:paraId="1F8F55B6" w14:textId="32B2A980" w:rsidR="008A2C8E" w:rsidRPr="008A2C8E" w:rsidRDefault="008A2C8E" w:rsidP="008A2C8E">
      <w:pPr>
        <w:sectPr w:rsidR="008A2C8E" w:rsidRPr="008A2C8E" w:rsidSect="00427F8C">
          <w:pgSz w:w="11906" w:h="16838" w:code="9"/>
          <w:pgMar w:top="1418" w:right="1418" w:bottom="1418" w:left="1418" w:header="567" w:footer="284" w:gutter="0"/>
          <w:pgNumType w:fmt="lowerRoman"/>
          <w:cols w:space="284"/>
          <w:docGrid w:linePitch="360"/>
        </w:sectPr>
      </w:pPr>
    </w:p>
    <w:p w14:paraId="25712F37" w14:textId="77777777" w:rsidR="00315866" w:rsidRDefault="00315866" w:rsidP="00315866">
      <w:pPr>
        <w:rPr>
          <w:b/>
          <w:bCs/>
        </w:rPr>
      </w:pPr>
      <w:bookmarkStart w:id="4" w:name="_Toc65137234"/>
      <w:bookmarkStart w:id="5" w:name="_Toc66361018"/>
      <w:r w:rsidRPr="00315866">
        <w:rPr>
          <w:b/>
          <w:bCs/>
        </w:rPr>
        <w:lastRenderedPageBreak/>
        <w:t>This page was left blank intentionally</w:t>
      </w:r>
    </w:p>
    <w:p w14:paraId="720A549B" w14:textId="75D91E6D" w:rsidR="00315866" w:rsidRPr="00315866" w:rsidRDefault="00315866" w:rsidP="00315866">
      <w:pPr>
        <w:rPr>
          <w:b/>
          <w:bCs/>
        </w:rPr>
        <w:sectPr w:rsidR="00315866" w:rsidRPr="00315866" w:rsidSect="00315866">
          <w:footerReference w:type="default" r:id="rId24"/>
          <w:pgSz w:w="11906" w:h="16838" w:code="9"/>
          <w:pgMar w:top="1418" w:right="1418" w:bottom="1418" w:left="1418" w:header="567" w:footer="284" w:gutter="0"/>
          <w:pgNumType w:fmt="lowerRoman"/>
          <w:cols w:space="284"/>
          <w:vAlign w:val="center"/>
          <w:docGrid w:linePitch="360"/>
        </w:sectPr>
      </w:pPr>
    </w:p>
    <w:p w14:paraId="70C794F6" w14:textId="715746ED" w:rsidR="00A943B2" w:rsidRDefault="00A943B2" w:rsidP="00427F8C">
      <w:pPr>
        <w:pStyle w:val="Heading2"/>
        <w:numPr>
          <w:ilvl w:val="0"/>
          <w:numId w:val="0"/>
        </w:numPr>
      </w:pPr>
      <w:r w:rsidRPr="009A20E5">
        <w:lastRenderedPageBreak/>
        <w:t>Introduction</w:t>
      </w:r>
      <w:bookmarkEnd w:id="4"/>
      <w:bookmarkEnd w:id="5"/>
    </w:p>
    <w:p w14:paraId="54C1C3FB" w14:textId="05B6392B" w:rsidR="00B05D0C" w:rsidRDefault="00646D47" w:rsidP="00B76AF8">
      <w:r w:rsidRPr="00F47EFE">
        <w:t>Hydrofluorocarbons (HFCs), perfluorocarbons (PFCs), sulfur hexafluoride (SF</w:t>
      </w:r>
      <w:r w:rsidRPr="00F47EFE">
        <w:rPr>
          <w:vertAlign w:val="subscript"/>
        </w:rPr>
        <w:t>6</w:t>
      </w:r>
      <w:r w:rsidRPr="00F47EFE">
        <w:t>) and nitrogen trifluoride (NF</w:t>
      </w:r>
      <w:r w:rsidRPr="00F47EFE">
        <w:rPr>
          <w:vertAlign w:val="subscript"/>
        </w:rPr>
        <w:t>3</w:t>
      </w:r>
      <w:r w:rsidRPr="00F47EFE">
        <w:t>) are potent greenhouse gases (GHGs), collectively described as synthetic GHGs (SGGs)</w:t>
      </w:r>
      <w:r>
        <w:t>. SGGs are covered by Australia’s emission reduction targets under the Kyoto Protocol (2013-2020) and the Paris Agreement (2021-2030)</w:t>
      </w:r>
      <w:r w:rsidRPr="00F47EFE">
        <w:t>. Both the Kyoto Protocol and the Paris Agreement are legally</w:t>
      </w:r>
      <w:r w:rsidR="00031B24">
        <w:t xml:space="preserve"> </w:t>
      </w:r>
      <w:r w:rsidRPr="00F47EFE">
        <w:t>binding instruments under the United Nations Framework Convention on Climate Change (UNFCCC).</w:t>
      </w:r>
    </w:p>
    <w:p w14:paraId="33AA9535" w14:textId="4CD2F9B0" w:rsidR="00646D47" w:rsidRDefault="00646D47" w:rsidP="00B76AF8">
      <w:r w:rsidRPr="00F47EFE">
        <w:t>HFCs are used extensively in Australia, largely in air conditioning and refrigeration, initially as ‘ozone-friendly’ replacements for chlorofluorocarbons (CFCs) and hydrochlorofluorocarbons (HCFCs). Minor uses of HFCs in Australia are as aerosol propellants, including metered dose inhalers (MDIs), as foam blowing agents</w:t>
      </w:r>
      <w:r>
        <w:t>, solvents,</w:t>
      </w:r>
      <w:r w:rsidRPr="00F47EFE">
        <w:t xml:space="preserve"> in fire extinguishers</w:t>
      </w:r>
      <w:r>
        <w:t xml:space="preserve"> and others</w:t>
      </w:r>
      <w:r w:rsidRPr="00F47EFE">
        <w:t>.</w:t>
      </w:r>
    </w:p>
    <w:p w14:paraId="322AE533" w14:textId="7CA5BE3C" w:rsidR="00646D47" w:rsidRPr="001E33FA" w:rsidRDefault="00646D47" w:rsidP="00B76AF8">
      <w:pPr>
        <w:pStyle w:val="ListBullet"/>
      </w:pPr>
      <w:r w:rsidRPr="001E33FA">
        <w:t>Increasing HFC emissions are seen as a significant driver of climate change over the next 50 years (</w:t>
      </w:r>
      <w:proofErr w:type="spellStart"/>
      <w:r w:rsidRPr="001E33FA">
        <w:t>Velders</w:t>
      </w:r>
      <w:proofErr w:type="spellEnd"/>
      <w:r w:rsidRPr="001E33FA">
        <w:t xml:space="preserve"> </w:t>
      </w:r>
      <w:r w:rsidR="00D42F90" w:rsidRPr="001E33FA">
        <w:rPr>
          <w:i/>
          <w:iCs/>
        </w:rPr>
        <w:t>et al.</w:t>
      </w:r>
      <w:r w:rsidRPr="001E33FA">
        <w:t xml:space="preserve"> 2007, 2009, 2012, 2014, 2015; Estrada </w:t>
      </w:r>
      <w:r w:rsidR="00D42F90" w:rsidRPr="001E33FA">
        <w:rPr>
          <w:i/>
          <w:iCs/>
        </w:rPr>
        <w:t>et al.</w:t>
      </w:r>
      <w:r w:rsidRPr="001E33FA">
        <w:t xml:space="preserve"> 2013; Harris</w:t>
      </w:r>
      <w:r w:rsidR="009A157F" w:rsidRPr="001E33FA">
        <w:t xml:space="preserve"> </w:t>
      </w:r>
      <w:r w:rsidR="00F43AE4" w:rsidRPr="001E33FA">
        <w:t>&amp;</w:t>
      </w:r>
      <w:r w:rsidR="009A157F" w:rsidRPr="001E33FA">
        <w:t xml:space="preserve"> </w:t>
      </w:r>
      <w:proofErr w:type="spellStart"/>
      <w:r w:rsidR="009A157F" w:rsidRPr="001E33FA">
        <w:t>Wuebbles</w:t>
      </w:r>
      <w:proofErr w:type="spellEnd"/>
      <w:r w:rsidRPr="001E33FA">
        <w:t>, 2014; Myhre</w:t>
      </w:r>
      <w:r w:rsidR="003B2253" w:rsidRPr="001E33FA">
        <w:t xml:space="preserve"> </w:t>
      </w:r>
      <w:r w:rsidR="00F43AE4" w:rsidRPr="001E33FA">
        <w:t>&amp;</w:t>
      </w:r>
      <w:r w:rsidR="003B2253" w:rsidRPr="001E33FA">
        <w:t xml:space="preserve"> </w:t>
      </w:r>
      <w:proofErr w:type="spellStart"/>
      <w:r w:rsidR="003B2253" w:rsidRPr="001E33FA">
        <w:t>Shindell</w:t>
      </w:r>
      <w:proofErr w:type="spellEnd"/>
      <w:r w:rsidRPr="001E33FA">
        <w:t xml:space="preserve"> 2014; Rigby </w:t>
      </w:r>
      <w:r w:rsidR="00D42F90" w:rsidRPr="001E33FA">
        <w:rPr>
          <w:i/>
          <w:iCs/>
        </w:rPr>
        <w:t>et al.</w:t>
      </w:r>
      <w:r w:rsidRPr="001E33FA">
        <w:t xml:space="preserve"> 2014</w:t>
      </w:r>
      <w:r w:rsidR="008375FC" w:rsidRPr="001E33FA">
        <w:t xml:space="preserve">; </w:t>
      </w:r>
      <w:bookmarkStart w:id="6" w:name="_Hlk65489128"/>
      <w:proofErr w:type="spellStart"/>
      <w:r w:rsidR="008375FC" w:rsidRPr="001E33FA">
        <w:t>Montzka</w:t>
      </w:r>
      <w:proofErr w:type="spellEnd"/>
      <w:r w:rsidR="008375FC" w:rsidRPr="001E33FA">
        <w:t xml:space="preserve"> </w:t>
      </w:r>
      <w:r w:rsidR="00F43AE4" w:rsidRPr="001E33FA">
        <w:t>&amp;</w:t>
      </w:r>
      <w:r w:rsidR="009A157F" w:rsidRPr="001E33FA">
        <w:t xml:space="preserve"> </w:t>
      </w:r>
      <w:proofErr w:type="spellStart"/>
      <w:r w:rsidR="009A157F" w:rsidRPr="001E33FA">
        <w:t>Velders</w:t>
      </w:r>
      <w:proofErr w:type="spellEnd"/>
      <w:r w:rsidR="008375FC" w:rsidRPr="001E33FA">
        <w:t xml:space="preserve"> 2018</w:t>
      </w:r>
      <w:bookmarkEnd w:id="6"/>
      <w:r w:rsidRPr="001E33FA">
        <w:t>). The Kigali Amendment to the Montreal Protocol entered into force 1 January 2019 and mandates a phase-down schedule for HFC production and consumption. With global adherence to this Amendment, radiative forcing from HFCs is expected to reduce from 0.22-0.25 W m</w:t>
      </w:r>
      <w:r w:rsidRPr="001E33FA">
        <w:rPr>
          <w:vertAlign w:val="superscript"/>
        </w:rPr>
        <w:t>-2</w:t>
      </w:r>
      <w:r w:rsidRPr="001E33FA">
        <w:t xml:space="preserve"> in the baseline scenario from </w:t>
      </w:r>
      <w:proofErr w:type="spellStart"/>
      <w:r w:rsidRPr="001E33FA">
        <w:t>Velders</w:t>
      </w:r>
      <w:proofErr w:type="spellEnd"/>
      <w:r w:rsidRPr="001E33FA">
        <w:t xml:space="preserve"> </w:t>
      </w:r>
      <w:r w:rsidR="00D42F90" w:rsidRPr="001E33FA">
        <w:rPr>
          <w:i/>
          <w:iCs/>
        </w:rPr>
        <w:t>et al.</w:t>
      </w:r>
      <w:r w:rsidRPr="001E33FA">
        <w:t xml:space="preserve"> 2015 to 0.13 W m</w:t>
      </w:r>
      <w:r w:rsidRPr="001E33FA">
        <w:rPr>
          <w:vertAlign w:val="superscript"/>
        </w:rPr>
        <w:t>-2</w:t>
      </w:r>
      <w:r w:rsidRPr="001E33FA">
        <w:t xml:space="preserve"> in 2050 (</w:t>
      </w:r>
      <w:proofErr w:type="spellStart"/>
      <w:r w:rsidR="009A157F" w:rsidRPr="001E33FA">
        <w:t>Montzka</w:t>
      </w:r>
      <w:proofErr w:type="spellEnd"/>
      <w:r w:rsidR="009A157F" w:rsidRPr="001E33FA">
        <w:t xml:space="preserve"> </w:t>
      </w:r>
      <w:r w:rsidR="00F43AE4" w:rsidRPr="001E33FA">
        <w:t>&amp;</w:t>
      </w:r>
      <w:r w:rsidR="009A157F" w:rsidRPr="001E33FA">
        <w:t xml:space="preserve"> </w:t>
      </w:r>
      <w:proofErr w:type="spellStart"/>
      <w:r w:rsidR="009A157F" w:rsidRPr="001E33FA">
        <w:t>Velders</w:t>
      </w:r>
      <w:proofErr w:type="spellEnd"/>
      <w:r w:rsidR="009A157F" w:rsidRPr="001E33FA">
        <w:t xml:space="preserve"> 2018</w:t>
      </w:r>
      <w:r w:rsidRPr="001E33FA">
        <w:t>).</w:t>
      </w:r>
    </w:p>
    <w:p w14:paraId="32A7B24A" w14:textId="25A045D3" w:rsidR="00646D47" w:rsidRPr="00F47EFE" w:rsidRDefault="00646D47" w:rsidP="00B76AF8">
      <w:r w:rsidRPr="00F47EFE">
        <w:t>Perfluorocarbons are a by-product of the production of aluminium in Australia and overseas and, in addition, are used overseas in the electronics industry during the manufacture of integrated circuits and plasma screens. Refrigeration represents a very minor use of PFCs in Australia and overseas.</w:t>
      </w:r>
    </w:p>
    <w:p w14:paraId="666F95C6" w14:textId="7FE23F38" w:rsidR="00646D47" w:rsidRPr="00F47EFE" w:rsidRDefault="00646D47" w:rsidP="00B76AF8">
      <w:r w:rsidRPr="00F47EFE">
        <w:t>Sulfur hexafluoride is used extensively in the electricity distribution industry, both in Australia and overseas, for dielectric insulation and current interruption in circuit breakers, switchgear, and other electrical equipment, and as a cover gas in metal production, for example magnesium.</w:t>
      </w:r>
    </w:p>
    <w:p w14:paraId="61D1C56A" w14:textId="77777777" w:rsidR="00646D47" w:rsidRPr="00F47EFE" w:rsidRDefault="00646D47" w:rsidP="00B76AF8">
      <w:r w:rsidRPr="00F47EFE">
        <w:t xml:space="preserve">Nitrogen trifluoride is used internationally in the semi-conductor production industry, initially as a replacement for </w:t>
      </w:r>
      <w:proofErr w:type="spellStart"/>
      <w:r w:rsidRPr="00F47EFE">
        <w:t>PFCs.</w:t>
      </w:r>
      <w:proofErr w:type="spellEnd"/>
      <w:r w:rsidRPr="00F47EFE">
        <w:t xml:space="preserve"> </w:t>
      </w:r>
      <w:proofErr w:type="spellStart"/>
      <w:r w:rsidRPr="001E33FA">
        <w:t>DoEE</w:t>
      </w:r>
      <w:proofErr w:type="spellEnd"/>
      <w:r w:rsidRPr="001E33FA">
        <w:t xml:space="preserve"> (2019)</w:t>
      </w:r>
      <w:r w:rsidRPr="00F47EFE">
        <w:t xml:space="preserve"> has identified a small amount of specialty electronic components manufacturing, consuming around 20 kg of nitrogen trifluoride,</w:t>
      </w:r>
      <w:r w:rsidRPr="00F47EFE">
        <w:rPr>
          <w:sz w:val="12"/>
          <w:szCs w:val="12"/>
        </w:rPr>
        <w:t xml:space="preserve"> </w:t>
      </w:r>
      <w:r w:rsidRPr="00F47EFE">
        <w:t>which is destroyed in the process. Negligible amounts of electronics cooling fluids containing nitrogen trifluoride are consumed in Australia.</w:t>
      </w:r>
    </w:p>
    <w:p w14:paraId="478F5058" w14:textId="10A37A82" w:rsidR="00646D47" w:rsidRPr="00F47EFE" w:rsidRDefault="00646D47" w:rsidP="00B76AF8">
      <w:r w:rsidRPr="00F47EFE">
        <w:t>Sulfuryl fluoride (SO</w:t>
      </w:r>
      <w:r w:rsidRPr="00F47EFE">
        <w:rPr>
          <w:vertAlign w:val="subscript"/>
        </w:rPr>
        <w:t>2</w:t>
      </w:r>
      <w:r w:rsidRPr="00F47EFE">
        <w:t>F</w:t>
      </w:r>
      <w:r w:rsidRPr="00F47EFE">
        <w:rPr>
          <w:vertAlign w:val="subscript"/>
        </w:rPr>
        <w:t>2</w:t>
      </w:r>
      <w:r w:rsidRPr="00F47EFE">
        <w:t>) and trifluoromethyl sulfur pentafluoride (CF</w:t>
      </w:r>
      <w:r w:rsidRPr="00F47EFE">
        <w:rPr>
          <w:vertAlign w:val="subscript"/>
        </w:rPr>
        <w:t>3</w:t>
      </w:r>
      <w:r w:rsidRPr="00F47EFE">
        <w:t>SF</w:t>
      </w:r>
      <w:r w:rsidRPr="00F47EFE">
        <w:rPr>
          <w:vertAlign w:val="subscript"/>
        </w:rPr>
        <w:t>5</w:t>
      </w:r>
      <w:r w:rsidRPr="00F47EFE">
        <w:t>) are potent synthetic greenhouse gases that are not part of the Kyoto Protocol/Paris Agreement suite of SGGs. Sulfuryl fluoride use in Australia is growing, largely as a replacement for phosphine (PH</w:t>
      </w:r>
      <w:r w:rsidRPr="00F47EFE">
        <w:rPr>
          <w:vertAlign w:val="subscript"/>
        </w:rPr>
        <w:t>3</w:t>
      </w:r>
      <w:r w:rsidRPr="00F47EFE">
        <w:t xml:space="preserve">) in grain fumigation at the farm level and at regional grain storage locations. </w:t>
      </w:r>
      <w:r>
        <w:t>While global emissions have been detected at Cape Grim, i</w:t>
      </w:r>
      <w:r w:rsidRPr="00F47EFE">
        <w:t xml:space="preserve">t is unlikely that trifluoromethyl sulfur pentafluoride is </w:t>
      </w:r>
      <w:r>
        <w:t>imported into</w:t>
      </w:r>
      <w:r w:rsidRPr="00F47EFE">
        <w:t xml:space="preserve"> Australia</w:t>
      </w:r>
      <w:r w:rsidR="00AA3D83">
        <w:t>.</w:t>
      </w:r>
    </w:p>
    <w:p w14:paraId="7EDA8860" w14:textId="77777777" w:rsidR="00646D47" w:rsidRPr="00F47EFE" w:rsidRDefault="00646D47" w:rsidP="00B76AF8">
      <w:pPr>
        <w:rPr>
          <w:rFonts w:asciiTheme="minorHAnsi" w:hAnsiTheme="minorHAnsi" w:cstheme="minorHAnsi"/>
          <w:color w:val="333333"/>
          <w:szCs w:val="20"/>
          <w:shd w:val="clear" w:color="auto" w:fill="FFFFFF"/>
        </w:rPr>
      </w:pPr>
      <w:bookmarkStart w:id="7" w:name="_Hlk36562426"/>
      <w:r w:rsidRPr="00F47EFE">
        <w:t xml:space="preserve">Australia’s mandated HFC production and import phase down began on 1 January 2018 and will reach an 85% reduction in 2036. In early 2010, the Australian Government made a commitment, in light of the Kyoto Protocol/Doha Amendment, to reduce its total GHG emissions by 5 per cent below 2000 levels by 2020. GHG emission reduction targets for implementation post-2020 have </w:t>
      </w:r>
      <w:r w:rsidRPr="00F47EFE">
        <w:lastRenderedPageBreak/>
        <w:t xml:space="preserve">been announced by the Australian government: 26%-28% reduction </w:t>
      </w:r>
      <w:r>
        <w:t>from</w:t>
      </w:r>
      <w:r w:rsidRPr="00F47EFE">
        <w:t xml:space="preserve"> 2005 emissions by 2030. This includes the commitment to phase down Australian HFC </w:t>
      </w:r>
      <w:r>
        <w:t>imports</w:t>
      </w:r>
      <w:r w:rsidRPr="00F47EFE">
        <w:t xml:space="preserve"> by 85% by 2036. There are no global or Australian targets to phase-down sulfuryl fluoride or trifluoromethyl sulfur pentafluoride emissions, as these gases are not controlled in the Kyoto Protocol, or the subsequent Paris Agreement, due to their relatively low emissions.</w:t>
      </w:r>
    </w:p>
    <w:bookmarkEnd w:id="7"/>
    <w:p w14:paraId="20AECE74" w14:textId="300169F6" w:rsidR="00646D47" w:rsidRPr="001E33FA" w:rsidRDefault="00646D47" w:rsidP="00B76AF8">
      <w:r w:rsidRPr="001E33FA">
        <w:t xml:space="preserve">The Australian National Inventory reported a total of </w:t>
      </w:r>
      <w:r w:rsidR="00F02FE5" w:rsidRPr="001E33FA">
        <w:t>537.4</w:t>
      </w:r>
      <w:r w:rsidRPr="001E33FA">
        <w:t xml:space="preserve"> million tonnes (Mt) CO</w:t>
      </w:r>
      <w:r w:rsidRPr="001E33FA">
        <w:rPr>
          <w:vertAlign w:val="subscript"/>
        </w:rPr>
        <w:t>2</w:t>
      </w:r>
      <w:r w:rsidRPr="001E33FA">
        <w:t>-e emitted from all GHG sources in 201</w:t>
      </w:r>
      <w:r w:rsidR="00F02FE5" w:rsidRPr="001E33FA">
        <w:t>8</w:t>
      </w:r>
      <w:r w:rsidRPr="001E33FA">
        <w:t xml:space="preserve"> (including land-use change), which was an increase from 201</w:t>
      </w:r>
      <w:r w:rsidR="00F02FE5" w:rsidRPr="001E33FA">
        <w:t>7</w:t>
      </w:r>
      <w:r w:rsidRPr="001E33FA">
        <w:t xml:space="preserve"> emissions (</w:t>
      </w:r>
      <w:r w:rsidR="00F02FE5" w:rsidRPr="001E33FA">
        <w:t>529.5</w:t>
      </w:r>
      <w:r w:rsidRPr="001E33FA">
        <w:t xml:space="preserve"> Mt) of 1.</w:t>
      </w:r>
      <w:r w:rsidR="00F02FE5" w:rsidRPr="001E33FA">
        <w:t>5</w:t>
      </w:r>
      <w:r w:rsidRPr="001E33FA">
        <w:t>% (D</w:t>
      </w:r>
      <w:r w:rsidR="00F02FE5" w:rsidRPr="001E33FA">
        <w:t>ISER</w:t>
      </w:r>
      <w:r w:rsidRPr="001E33FA">
        <w:t xml:space="preserve"> 20</w:t>
      </w:r>
      <w:r w:rsidR="00F02FE5" w:rsidRPr="001E33FA">
        <w:t>20</w:t>
      </w:r>
      <w:r w:rsidRPr="001E33FA">
        <w:t>). HFC emissions were estimated to be 1</w:t>
      </w:r>
      <w:r w:rsidR="008312E2" w:rsidRPr="001E33FA">
        <w:t>1</w:t>
      </w:r>
      <w:r w:rsidRPr="001E33FA">
        <w:t>.</w:t>
      </w:r>
      <w:r w:rsidR="008312E2" w:rsidRPr="001E33FA">
        <w:t>9</w:t>
      </w:r>
      <w:r w:rsidRPr="001E33FA">
        <w:t xml:space="preserve"> Mt (1</w:t>
      </w:r>
      <w:r w:rsidR="008312E2" w:rsidRPr="001E33FA">
        <w:t>1</w:t>
      </w:r>
      <w:r w:rsidRPr="001E33FA">
        <w:t>,</w:t>
      </w:r>
      <w:r w:rsidR="008312E2" w:rsidRPr="001E33FA">
        <w:t>982</w:t>
      </w:r>
      <w:r w:rsidRPr="001E33FA">
        <w:t xml:space="preserve"> k tonnes) CO</w:t>
      </w:r>
      <w:r w:rsidRPr="001E33FA">
        <w:rPr>
          <w:vertAlign w:val="subscript"/>
        </w:rPr>
        <w:t>2</w:t>
      </w:r>
      <w:r w:rsidRPr="001E33FA">
        <w:t>-e in 201</w:t>
      </w:r>
      <w:r w:rsidR="008312E2" w:rsidRPr="001E33FA">
        <w:t>8</w:t>
      </w:r>
      <w:r w:rsidRPr="001E33FA">
        <w:t xml:space="preserve">, </w:t>
      </w:r>
      <w:r w:rsidR="000069B5" w:rsidRPr="001E33FA">
        <w:t>3</w:t>
      </w:r>
      <w:r w:rsidRPr="001E33FA">
        <w:t xml:space="preserve">% </w:t>
      </w:r>
      <w:r w:rsidR="000069B5" w:rsidRPr="001E33FA">
        <w:t>below</w:t>
      </w:r>
      <w:r w:rsidRPr="001E33FA">
        <w:t xml:space="preserve"> 201</w:t>
      </w:r>
      <w:r w:rsidR="000069B5" w:rsidRPr="001E33FA">
        <w:t>7</w:t>
      </w:r>
      <w:r w:rsidRPr="001E33FA">
        <w:t xml:space="preserve"> emissions, while the sum of HFC, PFC and sulfur hexafluoride emissions was 12.</w:t>
      </w:r>
      <w:r w:rsidR="000069B5" w:rsidRPr="001E33FA">
        <w:t>4</w:t>
      </w:r>
      <w:r w:rsidRPr="001E33FA">
        <w:t xml:space="preserve"> Mt (12,</w:t>
      </w:r>
      <w:r w:rsidR="000069B5" w:rsidRPr="001E33FA">
        <w:t>447</w:t>
      </w:r>
      <w:r w:rsidRPr="001E33FA">
        <w:t xml:space="preserve"> k tonnes, Table 3) CO</w:t>
      </w:r>
      <w:r w:rsidRPr="001E33FA">
        <w:rPr>
          <w:vertAlign w:val="subscript"/>
        </w:rPr>
        <w:t>2</w:t>
      </w:r>
      <w:r w:rsidRPr="001E33FA">
        <w:t>-e, 1.</w:t>
      </w:r>
      <w:r w:rsidR="000069B5" w:rsidRPr="001E33FA">
        <w:t>6</w:t>
      </w:r>
      <w:r w:rsidRPr="001E33FA">
        <w:t xml:space="preserve">% </w:t>
      </w:r>
      <w:r w:rsidR="000069B5" w:rsidRPr="001E33FA">
        <w:t>below</w:t>
      </w:r>
      <w:r w:rsidRPr="001E33FA">
        <w:t xml:space="preserve"> 201</w:t>
      </w:r>
      <w:r w:rsidR="000069B5" w:rsidRPr="001E33FA">
        <w:t>7</w:t>
      </w:r>
      <w:r w:rsidRPr="001E33FA">
        <w:t xml:space="preserve"> emissions. Although the total emission of Kyoto Protocol SGGs is only 2.3% of total Australian greenhouse gas emissions (D</w:t>
      </w:r>
      <w:r w:rsidR="000069B5" w:rsidRPr="001E33FA">
        <w:t>ISER</w:t>
      </w:r>
      <w:r w:rsidRPr="001E33FA">
        <w:t xml:space="preserve"> 20</w:t>
      </w:r>
      <w:r w:rsidR="000069B5" w:rsidRPr="001E33FA">
        <w:t>20</w:t>
      </w:r>
      <w:r w:rsidRPr="001E33FA">
        <w:t>)</w:t>
      </w:r>
      <w:r w:rsidR="00F02FE5" w:rsidRPr="001E33FA">
        <w:t xml:space="preserve"> and despite the small decline from 2017 to 2018</w:t>
      </w:r>
      <w:r w:rsidRPr="001E33FA">
        <w:t xml:space="preserve">, it is the fastest growing emissions sector (on a percentage basis) in the </w:t>
      </w:r>
      <w:r w:rsidRPr="001E33FA">
        <w:rPr>
          <w:i/>
        </w:rPr>
        <w:t xml:space="preserve">Australian National GHG Inventory </w:t>
      </w:r>
      <w:r w:rsidRPr="001E33FA">
        <w:t xml:space="preserve">(referred to subsequently as the </w:t>
      </w:r>
      <w:r w:rsidRPr="001E33FA">
        <w:rPr>
          <w:i/>
        </w:rPr>
        <w:t>Inventory</w:t>
      </w:r>
      <w:r w:rsidRPr="001E33FA">
        <w:t>).</w:t>
      </w:r>
    </w:p>
    <w:p w14:paraId="6D32EA1E" w14:textId="7E8CEE48" w:rsidR="00646D47" w:rsidRPr="00F47EFE" w:rsidRDefault="00646D47" w:rsidP="00B76AF8">
      <w:r w:rsidRPr="001E33FA">
        <w:t>In this Report, we estimate Australian emissions of HFCs, PFCs, sulfur hexafluoride and sulfuryl fluoride derived by inter-species correlation (ISC), inverse and forward atmospheric modelling techniques, using Cape Grim atmospheric observations. These so-called ‘top-down’ estimates are compared to estimates of HFCs, PFCs and sulfur hexafluoride emissions submitted by the Australian Government to the UNFCCC (</w:t>
      </w:r>
      <w:proofErr w:type="spellStart"/>
      <w:r w:rsidRPr="001E33FA">
        <w:t>DoEE</w:t>
      </w:r>
      <w:proofErr w:type="spellEnd"/>
      <w:r w:rsidRPr="001E33FA">
        <w:t xml:space="preserve"> 2019), based on Intergovernmental Panel on Climate Change (IPCC)-recommended ‘bottom-up’ methodologies (modified for Australian</w:t>
      </w:r>
      <w:r>
        <w:t xml:space="preserve"> conditions where better data is available)</w:t>
      </w:r>
      <w:r w:rsidRPr="00BB04B0">
        <w:t xml:space="preserve"> for estimating national GHG. Australian HFC, PFC and sulfur hexafluoride emissions are compared to global emissions estimated from AGAGE </w:t>
      </w:r>
      <w:r w:rsidRPr="001E33FA">
        <w:t xml:space="preserve">(Advanced Global Atmospheric Gases Experiment; </w:t>
      </w:r>
      <w:proofErr w:type="spellStart"/>
      <w:r w:rsidRPr="001E33FA">
        <w:t>Prinn</w:t>
      </w:r>
      <w:proofErr w:type="spellEnd"/>
      <w:r w:rsidRPr="001E33FA">
        <w:t xml:space="preserve"> </w:t>
      </w:r>
      <w:r w:rsidR="00D42F90" w:rsidRPr="001E33FA">
        <w:rPr>
          <w:i/>
          <w:iCs/>
        </w:rPr>
        <w:t>et al.</w:t>
      </w:r>
      <w:r w:rsidRPr="001E33FA">
        <w:t xml:space="preserve"> 2000 2018; Rigby </w:t>
      </w:r>
      <w:r w:rsidR="00D42F90" w:rsidRPr="001E33FA">
        <w:rPr>
          <w:i/>
          <w:iCs/>
        </w:rPr>
        <w:t>et al.</w:t>
      </w:r>
      <w:r w:rsidRPr="001E33FA">
        <w:t xml:space="preserve"> 2014 and</w:t>
      </w:r>
      <w:r w:rsidRPr="00BB04B0">
        <w:t xml:space="preserve"> updates) atmospheric observations.</w:t>
      </w:r>
    </w:p>
    <w:p w14:paraId="554C60A8" w14:textId="77777777" w:rsidR="004431C7" w:rsidRPr="004431C7" w:rsidRDefault="00646D47" w:rsidP="00B76AF8">
      <w:r w:rsidRPr="00F47EFE">
        <w:t xml:space="preserve">Cape Grim </w:t>
      </w:r>
      <w:r w:rsidRPr="00F47EFE">
        <w:rPr>
          <w:i/>
        </w:rPr>
        <w:t>in situ</w:t>
      </w:r>
      <w:r w:rsidRPr="00F47EFE">
        <w:t xml:space="preserve"> measurements of nitrogen trifluoride commenced in February 2015 and trifluoromethyl sulfur pentafluoride in late-2010. Preliminary inspections of the data suggest that there are no significant Australian emissions of these species</w:t>
      </w:r>
      <w:r w:rsidR="004431C7" w:rsidRPr="00056AF3">
        <w:t>.</w:t>
      </w:r>
    </w:p>
    <w:p w14:paraId="6E24EC43" w14:textId="77777777" w:rsidR="00D66C14" w:rsidRDefault="00D66C14" w:rsidP="00DC2413">
      <w:pPr>
        <w:sectPr w:rsidR="00D66C14" w:rsidSect="00793B87">
          <w:pgSz w:w="11906" w:h="16838" w:code="9"/>
          <w:pgMar w:top="1418" w:right="1418" w:bottom="1418" w:left="1418" w:header="567" w:footer="284" w:gutter="0"/>
          <w:pgNumType w:start="1"/>
          <w:cols w:space="284"/>
          <w:docGrid w:linePitch="360"/>
        </w:sectPr>
      </w:pPr>
    </w:p>
    <w:p w14:paraId="1988C160" w14:textId="1279707D" w:rsidR="00A943B2" w:rsidRDefault="00646D47" w:rsidP="00B76AF8">
      <w:pPr>
        <w:pStyle w:val="Heading2"/>
      </w:pPr>
      <w:bookmarkStart w:id="8" w:name="_Toc455132424"/>
      <w:bookmarkStart w:id="9" w:name="_Toc7187618"/>
      <w:bookmarkStart w:id="10" w:name="_Toc65137235"/>
      <w:bookmarkStart w:id="11" w:name="_Toc66361019"/>
      <w:r w:rsidRPr="00F47EFE">
        <w:lastRenderedPageBreak/>
        <w:t>HFCs, PFCs, sulfur hexafluoride, nitrogen trifluoride, sulfuryl fluoride and trifluoromethyl</w:t>
      </w:r>
      <w:r>
        <w:t xml:space="preserve"> </w:t>
      </w:r>
      <w:r w:rsidRPr="00F47EFE">
        <w:t xml:space="preserve">sulfur pentafluoride </w:t>
      </w:r>
      <w:r>
        <w:t xml:space="preserve">measured </w:t>
      </w:r>
      <w:r w:rsidRPr="00F47EFE">
        <w:t>at Cape Grim, Tasmania</w:t>
      </w:r>
      <w:bookmarkEnd w:id="8"/>
      <w:bookmarkEnd w:id="9"/>
      <w:bookmarkEnd w:id="10"/>
      <w:bookmarkEnd w:id="11"/>
    </w:p>
    <w:p w14:paraId="2E6F3D3E" w14:textId="062E541B" w:rsidR="00646D47" w:rsidRPr="00F47EFE" w:rsidRDefault="00646D47" w:rsidP="00B76AF8">
      <w:r w:rsidRPr="00F47EFE">
        <w:t xml:space="preserve">Concentrations of HFCs, PFCs, sulfur hexafluoride, nitrogen trifluoride, sulfuryl fluoride and trifluoromethyl sulfur pentafluoride have been measured </w:t>
      </w:r>
      <w:r w:rsidRPr="00F47EFE">
        <w:rPr>
          <w:i/>
        </w:rPr>
        <w:t>in situ</w:t>
      </w:r>
      <w:r w:rsidRPr="00F47EFE">
        <w:t xml:space="preserve"> in the Southern Hemisphere </w:t>
      </w:r>
      <w:r w:rsidRPr="001E33FA">
        <w:t>atmosphere at Cape Grim, Tasmania, as part of the AGAGE program (</w:t>
      </w:r>
      <w:proofErr w:type="spellStart"/>
      <w:r w:rsidRPr="001E33FA">
        <w:t>Prinn</w:t>
      </w:r>
      <w:proofErr w:type="spellEnd"/>
      <w:r w:rsidRPr="001E33FA">
        <w:t xml:space="preserve"> </w:t>
      </w:r>
      <w:r w:rsidR="00D42F90" w:rsidRPr="001E33FA">
        <w:rPr>
          <w:i/>
          <w:iCs/>
        </w:rPr>
        <w:t>et al.</w:t>
      </w:r>
      <w:r w:rsidRPr="001E33FA">
        <w:t xml:space="preserve"> 2000</w:t>
      </w:r>
      <w:r w:rsidR="001E33FA" w:rsidRPr="001E33FA">
        <w:t>,</w:t>
      </w:r>
      <w:r w:rsidRPr="001E33FA">
        <w:t xml:space="preserve"> 2018) and/or in the Cape Grim Air Archive (1978-201</w:t>
      </w:r>
      <w:r w:rsidR="00537C64" w:rsidRPr="001E33FA">
        <w:t>9</w:t>
      </w:r>
      <w:r w:rsidRPr="001E33FA">
        <w:t xml:space="preserve">) at CSIRO (Aspendale), at the Scripps Institution for Oceanography (SIO, USA), and on a sub-set of the Cape Grim Air Archive at the University of East Anglia (UEA, UK) (Fraser </w:t>
      </w:r>
      <w:r w:rsidR="00D42F90" w:rsidRPr="001E33FA">
        <w:rPr>
          <w:i/>
          <w:iCs/>
        </w:rPr>
        <w:t>et al.</w:t>
      </w:r>
      <w:r w:rsidRPr="001E33FA">
        <w:t xml:space="preserve"> 2016). Other flask air samples from Cape Grim</w:t>
      </w:r>
      <w:r w:rsidRPr="00F47EFE">
        <w:t xml:space="preserve"> have been analysed at CSIRO, at SIO, at UEA and at the University of Heidelberg (Germany). The SGGs have been measured by CSIRO </w:t>
      </w:r>
      <w:r w:rsidRPr="00F47EFE">
        <w:rPr>
          <w:i/>
        </w:rPr>
        <w:t>in situ</w:t>
      </w:r>
      <w:r w:rsidRPr="00F47EFE">
        <w:t xml:space="preserve"> in the atmosphere (baseline and non-baseline) at Cape Grim, Tasmania, since the late-1990s (HFCs, PFC-116: CF</w:t>
      </w:r>
      <w:r w:rsidRPr="00F47EFE">
        <w:rPr>
          <w:vertAlign w:val="subscript"/>
        </w:rPr>
        <w:t>3</w:t>
      </w:r>
      <w:r w:rsidRPr="00F47EFE">
        <w:t>CF</w:t>
      </w:r>
      <w:r w:rsidRPr="00F47EFE">
        <w:rPr>
          <w:vertAlign w:val="subscript"/>
        </w:rPr>
        <w:t>3</w:t>
      </w:r>
      <w:r w:rsidRPr="00F47EFE">
        <w:t>) and the mid-2000s (other PFCs, sulfur hexafluoride, sulfuryl fluoride).</w:t>
      </w:r>
      <w:r w:rsidRPr="00F47EFE">
        <w:rPr>
          <w:vertAlign w:val="subscript"/>
        </w:rPr>
        <w:t xml:space="preserve"> </w:t>
      </w:r>
      <w:r w:rsidRPr="00F47EFE">
        <w:t xml:space="preserve">Nitrogen trifluoride (up to 2013) and </w:t>
      </w:r>
      <w:proofErr w:type="spellStart"/>
      <w:r w:rsidRPr="00F47EFE">
        <w:t>trifluromethyl</w:t>
      </w:r>
      <w:proofErr w:type="spellEnd"/>
      <w:r w:rsidRPr="00F47EFE">
        <w:t xml:space="preserve"> </w:t>
      </w:r>
      <w:proofErr w:type="spellStart"/>
      <w:r w:rsidRPr="00F47EFE">
        <w:t>sulfur</w:t>
      </w:r>
      <w:proofErr w:type="spellEnd"/>
      <w:r>
        <w:t xml:space="preserve"> </w:t>
      </w:r>
      <w:r w:rsidRPr="00F47EFE">
        <w:t>pentafluoride (up to 2008) have been</w:t>
      </w:r>
      <w:r w:rsidRPr="00F47EFE">
        <w:rPr>
          <w:vertAlign w:val="subscript"/>
        </w:rPr>
        <w:t xml:space="preserve"> </w:t>
      </w:r>
      <w:r w:rsidRPr="00F47EFE">
        <w:t xml:space="preserve">measured on the Cape Grim Air Archive. </w:t>
      </w:r>
      <w:r w:rsidRPr="00F47EFE">
        <w:rPr>
          <w:i/>
        </w:rPr>
        <w:t>In situ</w:t>
      </w:r>
      <w:r w:rsidRPr="00F47EFE">
        <w:t xml:space="preserve"> measurements of nitrogen trifluoride and trifluoromethyl sulfur pentafluoride</w:t>
      </w:r>
      <w:r w:rsidRPr="00F47EFE">
        <w:rPr>
          <w:vertAlign w:val="subscript"/>
        </w:rPr>
        <w:t xml:space="preserve"> </w:t>
      </w:r>
      <w:r w:rsidRPr="00F47EFE">
        <w:t>have recently become available (February 2015 for nitrogen trifluoride and recently calibrated trifluoromethyl</w:t>
      </w:r>
      <w:r>
        <w:t xml:space="preserve"> </w:t>
      </w:r>
      <w:r w:rsidRPr="00F47EFE">
        <w:t xml:space="preserve">sulfur pentafluoride going back to late 2010). These data are used, in conjunction with similar data collected from other Northern and Southern Hemispheric sites, to estimate global and regional concentration trends, atmospheric lifetimes, emissions and radiative </w:t>
      </w:r>
      <w:proofErr w:type="spellStart"/>
      <w:r w:rsidRPr="00F47EFE">
        <w:t>forcings</w:t>
      </w:r>
      <w:proofErr w:type="spellEnd"/>
      <w:r w:rsidRPr="00F47EFE">
        <w:t xml:space="preserve"> for these species:</w:t>
      </w:r>
    </w:p>
    <w:p w14:paraId="7C8D444B" w14:textId="47497461" w:rsidR="00646D47" w:rsidRPr="00D75BCC" w:rsidRDefault="00646D47" w:rsidP="00793B87">
      <w:r w:rsidRPr="00D75BCC">
        <w:t>HFCs</w:t>
      </w:r>
      <w:r w:rsidRPr="00D75BCC">
        <w:tab/>
      </w:r>
      <w:proofErr w:type="spellStart"/>
      <w:r w:rsidR="001E33FA" w:rsidRPr="00C73D05">
        <w:t>Oram</w:t>
      </w:r>
      <w:proofErr w:type="spellEnd"/>
      <w:r w:rsidR="001E33FA" w:rsidRPr="00C73D05">
        <w:t xml:space="preserve"> </w:t>
      </w:r>
      <w:r w:rsidR="001E33FA" w:rsidRPr="00C73D05">
        <w:rPr>
          <w:i/>
          <w:iCs/>
        </w:rPr>
        <w:t>et al</w:t>
      </w:r>
      <w:r w:rsidR="001E33FA" w:rsidRPr="00C73D05">
        <w:t xml:space="preserve">. 1996, 1998; </w:t>
      </w:r>
      <w:proofErr w:type="spellStart"/>
      <w:r w:rsidR="001E33FA" w:rsidRPr="00C73D05">
        <w:t>Oram</w:t>
      </w:r>
      <w:proofErr w:type="spellEnd"/>
      <w:r w:rsidR="001E33FA" w:rsidRPr="00C73D05">
        <w:t xml:space="preserve"> 1999; </w:t>
      </w:r>
      <w:proofErr w:type="spellStart"/>
      <w:r w:rsidR="001E33FA" w:rsidRPr="00C73D05">
        <w:t>O’Doherty</w:t>
      </w:r>
      <w:proofErr w:type="spellEnd"/>
      <w:r w:rsidR="001E33FA" w:rsidRPr="00C73D05">
        <w:t xml:space="preserve"> </w:t>
      </w:r>
      <w:r w:rsidR="001E33FA" w:rsidRPr="00C73D05">
        <w:rPr>
          <w:i/>
          <w:iCs/>
        </w:rPr>
        <w:t>et al</w:t>
      </w:r>
      <w:r w:rsidR="001E33FA" w:rsidRPr="00C73D05">
        <w:t xml:space="preserve">. 2004, 2009, 2014; </w:t>
      </w:r>
      <w:proofErr w:type="spellStart"/>
      <w:r w:rsidR="001E33FA" w:rsidRPr="00C73D05">
        <w:t>Greally</w:t>
      </w:r>
      <w:proofErr w:type="spellEnd"/>
      <w:r w:rsidR="001E33FA" w:rsidRPr="00C73D05">
        <w:t xml:space="preserve"> </w:t>
      </w:r>
      <w:r w:rsidR="001E33FA" w:rsidRPr="00C73D05">
        <w:rPr>
          <w:i/>
          <w:iCs/>
        </w:rPr>
        <w:t>et al</w:t>
      </w:r>
      <w:r w:rsidR="001E33FA" w:rsidRPr="00C73D05">
        <w:t xml:space="preserve">. 2007; </w:t>
      </w:r>
      <w:proofErr w:type="spellStart"/>
      <w:r w:rsidR="001E33FA" w:rsidRPr="00C73D05">
        <w:t>Stohl</w:t>
      </w:r>
      <w:proofErr w:type="spellEnd"/>
      <w:r w:rsidR="001E33FA" w:rsidRPr="00C73D05">
        <w:t xml:space="preserve"> </w:t>
      </w:r>
      <w:r w:rsidR="001E33FA" w:rsidRPr="00C73D05">
        <w:rPr>
          <w:i/>
          <w:iCs/>
        </w:rPr>
        <w:t>et al</w:t>
      </w:r>
      <w:r w:rsidR="001E33FA" w:rsidRPr="00C73D05">
        <w:t>.</w:t>
      </w:r>
      <w:r w:rsidR="001E33FA">
        <w:t xml:space="preserve"> </w:t>
      </w:r>
      <w:r w:rsidR="001E33FA" w:rsidRPr="00C73D05">
        <w:t xml:space="preserve">2009; Miller </w:t>
      </w:r>
      <w:r w:rsidR="001E33FA" w:rsidRPr="00C73D05">
        <w:rPr>
          <w:i/>
          <w:iCs/>
        </w:rPr>
        <w:t>et al</w:t>
      </w:r>
      <w:r w:rsidR="001E33FA" w:rsidRPr="00C73D05">
        <w:t xml:space="preserve">. 2010; Vollmer </w:t>
      </w:r>
      <w:r w:rsidR="001E33FA" w:rsidRPr="00C73D05">
        <w:rPr>
          <w:i/>
          <w:iCs/>
        </w:rPr>
        <w:t>et al</w:t>
      </w:r>
      <w:r w:rsidR="001E33FA" w:rsidRPr="00C73D05">
        <w:t xml:space="preserve">. 2011; Arnold </w:t>
      </w:r>
      <w:r w:rsidR="001E33FA" w:rsidRPr="00C73D05">
        <w:rPr>
          <w:i/>
          <w:iCs/>
        </w:rPr>
        <w:t>et al</w:t>
      </w:r>
      <w:r w:rsidR="001E33FA" w:rsidRPr="00C73D05">
        <w:t xml:space="preserve">. 2014; Fraser </w:t>
      </w:r>
      <w:r w:rsidR="001E33FA" w:rsidRPr="00C73D05">
        <w:rPr>
          <w:i/>
          <w:iCs/>
        </w:rPr>
        <w:t>et al</w:t>
      </w:r>
      <w:r w:rsidR="001E33FA" w:rsidRPr="00C73D05">
        <w:t xml:space="preserve">. 2014a 2016; Krummel </w:t>
      </w:r>
      <w:r w:rsidR="001E33FA" w:rsidRPr="00C73D05">
        <w:rPr>
          <w:i/>
          <w:iCs/>
        </w:rPr>
        <w:t>et al</w:t>
      </w:r>
      <w:r w:rsidR="001E33FA" w:rsidRPr="00C73D05">
        <w:t xml:space="preserve">. 2014; Rigby </w:t>
      </w:r>
      <w:r w:rsidR="001E33FA" w:rsidRPr="00C73D05">
        <w:rPr>
          <w:i/>
          <w:iCs/>
        </w:rPr>
        <w:t>et al</w:t>
      </w:r>
      <w:r w:rsidR="001E33FA" w:rsidRPr="00C73D05">
        <w:t xml:space="preserve">. 2014; </w:t>
      </w:r>
      <w:proofErr w:type="spellStart"/>
      <w:r w:rsidR="001E33FA" w:rsidRPr="00C73D05">
        <w:t>Fortems</w:t>
      </w:r>
      <w:proofErr w:type="spellEnd"/>
      <w:r w:rsidR="001E33FA" w:rsidRPr="00C73D05">
        <w:t xml:space="preserve">-Cheney </w:t>
      </w:r>
      <w:r w:rsidR="001E33FA" w:rsidRPr="00C73D05">
        <w:rPr>
          <w:i/>
          <w:iCs/>
        </w:rPr>
        <w:t>et al</w:t>
      </w:r>
      <w:r w:rsidR="001E33FA" w:rsidRPr="00C73D05">
        <w:t xml:space="preserve">. 2015; Lunt </w:t>
      </w:r>
      <w:r w:rsidR="001E33FA" w:rsidRPr="00C73D05">
        <w:rPr>
          <w:i/>
          <w:iCs/>
        </w:rPr>
        <w:t>et al</w:t>
      </w:r>
      <w:r w:rsidR="001E33FA" w:rsidRPr="00C73D05">
        <w:t xml:space="preserve">. 2015; Simmonds </w:t>
      </w:r>
      <w:r w:rsidR="001E33FA" w:rsidRPr="00C73D05">
        <w:rPr>
          <w:i/>
          <w:iCs/>
        </w:rPr>
        <w:t>et al</w:t>
      </w:r>
      <w:r w:rsidR="001E33FA" w:rsidRPr="00C73D05">
        <w:t xml:space="preserve">. 2015, 2016, 2017, 2018; </w:t>
      </w:r>
      <w:proofErr w:type="spellStart"/>
      <w:r w:rsidR="001E33FA" w:rsidRPr="00C73D05">
        <w:t>Meinshausen</w:t>
      </w:r>
      <w:proofErr w:type="spellEnd"/>
      <w:r w:rsidR="001E33FA" w:rsidRPr="00C73D05">
        <w:t xml:space="preserve"> </w:t>
      </w:r>
      <w:r w:rsidR="001E33FA" w:rsidRPr="00C73D05">
        <w:rPr>
          <w:i/>
          <w:iCs/>
        </w:rPr>
        <w:t>et al</w:t>
      </w:r>
      <w:r w:rsidR="001E33FA" w:rsidRPr="00C73D05">
        <w:t xml:space="preserve">. 2017; </w:t>
      </w:r>
      <w:proofErr w:type="spellStart"/>
      <w:r w:rsidR="001E33FA" w:rsidRPr="00C73D05">
        <w:t>Leedham</w:t>
      </w:r>
      <w:proofErr w:type="spellEnd"/>
      <w:r w:rsidR="001E33FA" w:rsidRPr="00C73D05">
        <w:t xml:space="preserve"> </w:t>
      </w:r>
      <w:proofErr w:type="spellStart"/>
      <w:r w:rsidR="001E33FA" w:rsidRPr="00C73D05">
        <w:t>Elvidge</w:t>
      </w:r>
      <w:proofErr w:type="spellEnd"/>
      <w:r w:rsidR="001E33FA" w:rsidRPr="00C73D05">
        <w:t xml:space="preserve"> </w:t>
      </w:r>
      <w:r w:rsidR="001E33FA" w:rsidRPr="00C73D05">
        <w:rPr>
          <w:i/>
          <w:iCs/>
        </w:rPr>
        <w:t>et al</w:t>
      </w:r>
      <w:r w:rsidR="001E33FA" w:rsidRPr="00C73D05">
        <w:t xml:space="preserve">. 2018; Liang </w:t>
      </w:r>
      <w:r w:rsidR="001E33FA" w:rsidRPr="00C73D05">
        <w:rPr>
          <w:i/>
          <w:iCs/>
        </w:rPr>
        <w:t>et al</w:t>
      </w:r>
      <w:r w:rsidR="001E33FA" w:rsidRPr="00C73D05">
        <w:t xml:space="preserve">. 2017; </w:t>
      </w:r>
      <w:proofErr w:type="spellStart"/>
      <w:r w:rsidR="001E33FA" w:rsidRPr="00C73D05">
        <w:t>Montzka</w:t>
      </w:r>
      <w:proofErr w:type="spellEnd"/>
      <w:r w:rsidR="001E33FA" w:rsidRPr="00C73D05">
        <w:t xml:space="preserve"> &amp; </w:t>
      </w:r>
      <w:proofErr w:type="spellStart"/>
      <w:r w:rsidR="001E33FA" w:rsidRPr="00C73D05">
        <w:t>Velders</w:t>
      </w:r>
      <w:proofErr w:type="spellEnd"/>
      <w:r w:rsidR="001E33FA" w:rsidRPr="00C73D05">
        <w:t xml:space="preserve"> 2018; Li </w:t>
      </w:r>
      <w:r w:rsidR="001E33FA" w:rsidRPr="00C73D05">
        <w:rPr>
          <w:i/>
          <w:iCs/>
        </w:rPr>
        <w:t>et al</w:t>
      </w:r>
      <w:r w:rsidR="001E33FA" w:rsidRPr="00C73D05">
        <w:t xml:space="preserve">. 2019; Yao </w:t>
      </w:r>
      <w:r w:rsidR="001E33FA" w:rsidRPr="00C73D05">
        <w:rPr>
          <w:i/>
          <w:iCs/>
        </w:rPr>
        <w:t>et al</w:t>
      </w:r>
      <w:r w:rsidR="001E33FA" w:rsidRPr="00C73D05">
        <w:t xml:space="preserve">. 2019; Stanley </w:t>
      </w:r>
      <w:r w:rsidR="001E33FA" w:rsidRPr="00C73D05">
        <w:rPr>
          <w:i/>
          <w:iCs/>
        </w:rPr>
        <w:t>et al</w:t>
      </w:r>
      <w:r w:rsidR="001E33FA" w:rsidRPr="00C73D05">
        <w:t>. 2020</w:t>
      </w:r>
    </w:p>
    <w:p w14:paraId="5281EA1B" w14:textId="66C2AE4F" w:rsidR="00646D47" w:rsidRPr="00D75BCC" w:rsidRDefault="00D75BCC" w:rsidP="00793B87">
      <w:r w:rsidRPr="001E33FA">
        <w:t>PFCs</w:t>
      </w:r>
      <w:r w:rsidRPr="001E33FA">
        <w:tab/>
      </w:r>
      <w:proofErr w:type="spellStart"/>
      <w:r w:rsidR="00646D47" w:rsidRPr="001E33FA">
        <w:t>Oram</w:t>
      </w:r>
      <w:proofErr w:type="spellEnd"/>
      <w:r w:rsidR="00646D47" w:rsidRPr="001E33FA">
        <w:t xml:space="preserve"> 1999; Fraser </w:t>
      </w:r>
      <w:r w:rsidR="00D42F90" w:rsidRPr="001E33FA">
        <w:rPr>
          <w:i/>
          <w:iCs/>
        </w:rPr>
        <w:t>et al.</w:t>
      </w:r>
      <w:r w:rsidR="00646D47" w:rsidRPr="001E33FA">
        <w:t xml:space="preserve"> 2007, 2011, 2013, 2016; </w:t>
      </w:r>
      <w:proofErr w:type="spellStart"/>
      <w:r w:rsidR="00646D47" w:rsidRPr="001E33FA">
        <w:t>Mühle</w:t>
      </w:r>
      <w:proofErr w:type="spellEnd"/>
      <w:r w:rsidR="00646D47" w:rsidRPr="001E33FA">
        <w:t xml:space="preserve"> </w:t>
      </w:r>
      <w:r w:rsidR="00D42F90" w:rsidRPr="001E33FA">
        <w:rPr>
          <w:i/>
          <w:iCs/>
        </w:rPr>
        <w:t>et al.</w:t>
      </w:r>
      <w:r w:rsidR="00646D47" w:rsidRPr="001E33FA">
        <w:t xml:space="preserve"> 2010; Ivy 2012; Ivy </w:t>
      </w:r>
      <w:r w:rsidR="00D42F90" w:rsidRPr="001E33FA">
        <w:rPr>
          <w:i/>
          <w:iCs/>
        </w:rPr>
        <w:t>et al.</w:t>
      </w:r>
      <w:r w:rsidR="00646D47" w:rsidRPr="001E33FA">
        <w:t xml:space="preserve"> 2012; </w:t>
      </w:r>
      <w:proofErr w:type="spellStart"/>
      <w:r w:rsidR="00646D47" w:rsidRPr="001E33FA">
        <w:t>Laube</w:t>
      </w:r>
      <w:proofErr w:type="spellEnd"/>
      <w:r w:rsidR="00646D47" w:rsidRPr="001E33FA">
        <w:t xml:space="preserve"> </w:t>
      </w:r>
      <w:r w:rsidR="00D42F90" w:rsidRPr="001E33FA">
        <w:rPr>
          <w:i/>
          <w:iCs/>
        </w:rPr>
        <w:t>et al.</w:t>
      </w:r>
      <w:r w:rsidR="00646D47" w:rsidRPr="001E33FA">
        <w:t xml:space="preserve"> 2012; </w:t>
      </w:r>
      <w:proofErr w:type="spellStart"/>
      <w:r w:rsidR="00646D47" w:rsidRPr="001E33FA">
        <w:t>Oram</w:t>
      </w:r>
      <w:proofErr w:type="spellEnd"/>
      <w:r w:rsidR="00646D47" w:rsidRPr="001E33FA">
        <w:t xml:space="preserve"> </w:t>
      </w:r>
      <w:r w:rsidR="00D42F90" w:rsidRPr="001E33FA">
        <w:rPr>
          <w:i/>
          <w:iCs/>
        </w:rPr>
        <w:t>et al.</w:t>
      </w:r>
      <w:r w:rsidR="00646D47" w:rsidRPr="001E33FA">
        <w:t xml:space="preserve"> 2012; Kim </w:t>
      </w:r>
      <w:r w:rsidR="00D42F90" w:rsidRPr="001E33FA">
        <w:rPr>
          <w:i/>
          <w:iCs/>
        </w:rPr>
        <w:t>et al.</w:t>
      </w:r>
      <w:r w:rsidR="00646D47" w:rsidRPr="001E33FA">
        <w:t xml:space="preserve"> 2014; Krummel </w:t>
      </w:r>
      <w:r w:rsidR="00D42F90" w:rsidRPr="001E33FA">
        <w:rPr>
          <w:i/>
          <w:iCs/>
        </w:rPr>
        <w:t>et al.</w:t>
      </w:r>
      <w:r w:rsidR="00646D47" w:rsidRPr="001E33FA">
        <w:t xml:space="preserve"> 2014; Rigby </w:t>
      </w:r>
      <w:r w:rsidR="00D42F90" w:rsidRPr="001E33FA">
        <w:rPr>
          <w:i/>
          <w:iCs/>
        </w:rPr>
        <w:t>et al.</w:t>
      </w:r>
      <w:r w:rsidR="00646D47" w:rsidRPr="001E33FA">
        <w:t xml:space="preserve"> 2014; Wong </w:t>
      </w:r>
      <w:r w:rsidR="00D42F90" w:rsidRPr="001E33FA">
        <w:rPr>
          <w:i/>
          <w:iCs/>
        </w:rPr>
        <w:t>et al.</w:t>
      </w:r>
      <w:r w:rsidR="00646D47" w:rsidRPr="001E33FA">
        <w:t xml:space="preserve"> 2015; Trudinger </w:t>
      </w:r>
      <w:r w:rsidR="00D42F90" w:rsidRPr="001E33FA">
        <w:rPr>
          <w:i/>
          <w:iCs/>
        </w:rPr>
        <w:t>et al.</w:t>
      </w:r>
      <w:r w:rsidR="00646D47" w:rsidRPr="001E33FA">
        <w:t xml:space="preserve"> 2016; </w:t>
      </w:r>
      <w:proofErr w:type="spellStart"/>
      <w:r w:rsidR="00646D47" w:rsidRPr="001E33FA">
        <w:t>Meinshausen</w:t>
      </w:r>
      <w:proofErr w:type="spellEnd"/>
      <w:r w:rsidR="00646D47" w:rsidRPr="001E33FA">
        <w:t xml:space="preserve"> </w:t>
      </w:r>
      <w:r w:rsidR="00D42F90" w:rsidRPr="001E33FA">
        <w:rPr>
          <w:i/>
          <w:iCs/>
        </w:rPr>
        <w:t>et al.</w:t>
      </w:r>
      <w:r w:rsidR="00646D47" w:rsidRPr="001E33FA">
        <w:t xml:space="preserve"> 2017; </w:t>
      </w:r>
      <w:proofErr w:type="spellStart"/>
      <w:r w:rsidR="00646D47" w:rsidRPr="001E33FA">
        <w:t>Leedham</w:t>
      </w:r>
      <w:proofErr w:type="spellEnd"/>
      <w:r w:rsidR="00646D47" w:rsidRPr="001E33FA">
        <w:t xml:space="preserve"> </w:t>
      </w:r>
      <w:proofErr w:type="spellStart"/>
      <w:r w:rsidR="00646D47" w:rsidRPr="001E33FA">
        <w:t>Elvidge</w:t>
      </w:r>
      <w:proofErr w:type="spellEnd"/>
      <w:r w:rsidR="00646D47" w:rsidRPr="001E33FA">
        <w:t xml:space="preserve"> </w:t>
      </w:r>
      <w:r w:rsidR="00D42F90" w:rsidRPr="001E33FA">
        <w:rPr>
          <w:i/>
          <w:iCs/>
        </w:rPr>
        <w:t>et al.</w:t>
      </w:r>
      <w:r w:rsidR="00646D47" w:rsidRPr="001E33FA">
        <w:t xml:space="preserve"> 2018; </w:t>
      </w:r>
      <w:proofErr w:type="spellStart"/>
      <w:r w:rsidR="00646D47" w:rsidRPr="001E33FA">
        <w:t>Droste</w:t>
      </w:r>
      <w:proofErr w:type="spellEnd"/>
      <w:r w:rsidR="00646D47" w:rsidRPr="001E33FA">
        <w:t xml:space="preserve"> </w:t>
      </w:r>
      <w:r w:rsidR="00D42F90" w:rsidRPr="001E33FA">
        <w:rPr>
          <w:i/>
          <w:iCs/>
        </w:rPr>
        <w:t>et al.</w:t>
      </w:r>
      <w:r w:rsidR="00646D47" w:rsidRPr="001E33FA">
        <w:t xml:space="preserve"> 2018; Engel </w:t>
      </w:r>
      <w:r w:rsidR="00110794" w:rsidRPr="001E33FA">
        <w:t>&amp;</w:t>
      </w:r>
      <w:r w:rsidR="00646D47" w:rsidRPr="001E33FA">
        <w:t xml:space="preserve"> Rigby 2018; Li </w:t>
      </w:r>
      <w:r w:rsidR="00D42F90" w:rsidRPr="001E33FA">
        <w:rPr>
          <w:i/>
          <w:iCs/>
        </w:rPr>
        <w:t>et al.</w:t>
      </w:r>
      <w:r w:rsidR="00646D47" w:rsidRPr="001E33FA">
        <w:t xml:space="preserve"> 2019</w:t>
      </w:r>
    </w:p>
    <w:p w14:paraId="5CFEE732" w14:textId="7C031C8E" w:rsidR="00646D47" w:rsidRPr="00D75BCC" w:rsidRDefault="00646D47" w:rsidP="00793B87">
      <w:r w:rsidRPr="001E33FA">
        <w:t>SF</w:t>
      </w:r>
      <w:r w:rsidRPr="001E33FA">
        <w:rPr>
          <w:vertAlign w:val="subscript"/>
        </w:rPr>
        <w:t>6</w:t>
      </w:r>
      <w:r w:rsidR="00D75BCC" w:rsidRPr="001E33FA">
        <w:tab/>
      </w:r>
      <w:proofErr w:type="spellStart"/>
      <w:r w:rsidRPr="001E33FA">
        <w:t>Maiss</w:t>
      </w:r>
      <w:proofErr w:type="spellEnd"/>
      <w:r w:rsidRPr="001E33FA">
        <w:t xml:space="preserve"> </w:t>
      </w:r>
      <w:r w:rsidR="00D42F90" w:rsidRPr="001E33FA">
        <w:rPr>
          <w:i/>
          <w:iCs/>
        </w:rPr>
        <w:t>et al.</w:t>
      </w:r>
      <w:r w:rsidRPr="001E33FA">
        <w:t xml:space="preserve"> 1996; </w:t>
      </w:r>
      <w:proofErr w:type="spellStart"/>
      <w:r w:rsidRPr="001E33FA">
        <w:t>Oram</w:t>
      </w:r>
      <w:proofErr w:type="spellEnd"/>
      <w:r w:rsidRPr="001E33FA">
        <w:t xml:space="preserve"> 1999; Fraser </w:t>
      </w:r>
      <w:r w:rsidR="00D42F90" w:rsidRPr="001E33FA">
        <w:rPr>
          <w:i/>
          <w:iCs/>
        </w:rPr>
        <w:t>et al.</w:t>
      </w:r>
      <w:r w:rsidRPr="001E33FA">
        <w:t xml:space="preserve"> 2004, 2014a, 2016; Levin </w:t>
      </w:r>
      <w:r w:rsidR="00D42F90" w:rsidRPr="001E33FA">
        <w:rPr>
          <w:i/>
          <w:iCs/>
        </w:rPr>
        <w:t>et al.</w:t>
      </w:r>
      <w:r w:rsidRPr="001E33FA">
        <w:t xml:space="preserve"> 2010; Rigby </w:t>
      </w:r>
      <w:r w:rsidR="00D42F90" w:rsidRPr="001E33FA">
        <w:rPr>
          <w:i/>
          <w:iCs/>
        </w:rPr>
        <w:t>et al.</w:t>
      </w:r>
      <w:r w:rsidRPr="001E33FA">
        <w:t xml:space="preserve"> 2010, 2014; Sturges </w:t>
      </w:r>
      <w:r w:rsidR="000E5FA6" w:rsidRPr="001E33FA">
        <w:rPr>
          <w:i/>
          <w:iCs/>
        </w:rPr>
        <w:t>et al</w:t>
      </w:r>
      <w:r w:rsidRPr="001E33FA">
        <w:t xml:space="preserve">. 2012; Ganesan </w:t>
      </w:r>
      <w:r w:rsidR="00D42F90" w:rsidRPr="001E33FA">
        <w:rPr>
          <w:i/>
          <w:iCs/>
        </w:rPr>
        <w:t>et al.</w:t>
      </w:r>
      <w:r w:rsidRPr="001E33FA">
        <w:t xml:space="preserve"> 2014; Krummel </w:t>
      </w:r>
      <w:r w:rsidR="00D42F90" w:rsidRPr="001E33FA">
        <w:rPr>
          <w:i/>
          <w:iCs/>
        </w:rPr>
        <w:t>et al.</w:t>
      </w:r>
      <w:r w:rsidRPr="001E33FA">
        <w:t xml:space="preserve"> 2014; </w:t>
      </w:r>
      <w:proofErr w:type="spellStart"/>
      <w:r w:rsidRPr="001E33FA">
        <w:t>Meinshausen</w:t>
      </w:r>
      <w:proofErr w:type="spellEnd"/>
      <w:r w:rsidRPr="001E33FA">
        <w:t xml:space="preserve"> </w:t>
      </w:r>
      <w:r w:rsidR="00D42F90" w:rsidRPr="001E33FA">
        <w:rPr>
          <w:i/>
          <w:iCs/>
        </w:rPr>
        <w:t>et al.</w:t>
      </w:r>
      <w:r w:rsidRPr="001E33FA">
        <w:t xml:space="preserve"> 2017; </w:t>
      </w:r>
      <w:proofErr w:type="spellStart"/>
      <w:r w:rsidRPr="001E33FA">
        <w:t>Leedham</w:t>
      </w:r>
      <w:proofErr w:type="spellEnd"/>
      <w:r w:rsidRPr="001E33FA">
        <w:t xml:space="preserve"> </w:t>
      </w:r>
      <w:proofErr w:type="spellStart"/>
      <w:r w:rsidRPr="001E33FA">
        <w:t>Elvidge</w:t>
      </w:r>
      <w:proofErr w:type="spellEnd"/>
      <w:r w:rsidRPr="001E33FA">
        <w:t xml:space="preserve"> </w:t>
      </w:r>
      <w:r w:rsidR="00D42F90" w:rsidRPr="001E33FA">
        <w:rPr>
          <w:i/>
          <w:iCs/>
        </w:rPr>
        <w:t>et al.</w:t>
      </w:r>
      <w:r w:rsidRPr="001E33FA">
        <w:t xml:space="preserve"> 2018; Engel </w:t>
      </w:r>
      <w:r w:rsidR="00110794" w:rsidRPr="001E33FA">
        <w:t>&amp;</w:t>
      </w:r>
      <w:r w:rsidRPr="001E33FA">
        <w:t xml:space="preserve"> Rigby 2018</w:t>
      </w:r>
    </w:p>
    <w:p w14:paraId="39F85DC1" w14:textId="6326700A" w:rsidR="00646D47" w:rsidRPr="00D75BCC" w:rsidRDefault="00646D47" w:rsidP="00793B87">
      <w:r w:rsidRPr="001E33FA">
        <w:t>NF</w:t>
      </w:r>
      <w:r w:rsidRPr="001E33FA">
        <w:rPr>
          <w:vertAlign w:val="subscript"/>
        </w:rPr>
        <w:t>3</w:t>
      </w:r>
      <w:r w:rsidRPr="001E33FA">
        <w:tab/>
        <w:t xml:space="preserve">Weiss </w:t>
      </w:r>
      <w:r w:rsidR="00D42F90" w:rsidRPr="001E33FA">
        <w:rPr>
          <w:i/>
          <w:iCs/>
        </w:rPr>
        <w:t>et al.</w:t>
      </w:r>
      <w:r w:rsidRPr="001E33FA">
        <w:t xml:space="preserve"> 2008; Arnold </w:t>
      </w:r>
      <w:r w:rsidR="00D42F90" w:rsidRPr="001E33FA">
        <w:rPr>
          <w:i/>
          <w:iCs/>
        </w:rPr>
        <w:t>et al.</w:t>
      </w:r>
      <w:r w:rsidRPr="001E33FA">
        <w:t xml:space="preserve"> 2013; Rigby </w:t>
      </w:r>
      <w:r w:rsidR="00D42F90" w:rsidRPr="001E33FA">
        <w:rPr>
          <w:i/>
          <w:iCs/>
        </w:rPr>
        <w:t>et al.</w:t>
      </w:r>
      <w:r w:rsidRPr="001E33FA">
        <w:t xml:space="preserve"> 2014; </w:t>
      </w:r>
      <w:proofErr w:type="spellStart"/>
      <w:r w:rsidRPr="001E33FA">
        <w:t>Meinshausen</w:t>
      </w:r>
      <w:proofErr w:type="spellEnd"/>
      <w:r w:rsidRPr="001E33FA">
        <w:t xml:space="preserve"> </w:t>
      </w:r>
      <w:r w:rsidR="00D42F90" w:rsidRPr="001E33FA">
        <w:rPr>
          <w:i/>
          <w:iCs/>
        </w:rPr>
        <w:t>et al.</w:t>
      </w:r>
      <w:r w:rsidRPr="001E33FA">
        <w:t xml:space="preserve"> 2017</w:t>
      </w:r>
    </w:p>
    <w:p w14:paraId="083180DF" w14:textId="0CAC214E" w:rsidR="00646D47" w:rsidRPr="00D75BCC" w:rsidRDefault="00646D47" w:rsidP="00793B87">
      <w:r w:rsidRPr="001E33FA">
        <w:lastRenderedPageBreak/>
        <w:t>SO</w:t>
      </w:r>
      <w:r w:rsidRPr="001E33FA">
        <w:rPr>
          <w:vertAlign w:val="subscript"/>
        </w:rPr>
        <w:t>2</w:t>
      </w:r>
      <w:r w:rsidRPr="001E33FA">
        <w:t>F</w:t>
      </w:r>
      <w:r w:rsidRPr="001E33FA">
        <w:rPr>
          <w:vertAlign w:val="subscript"/>
        </w:rPr>
        <w:t>2</w:t>
      </w:r>
      <w:r w:rsidRPr="001E33FA">
        <w:tab/>
      </w:r>
      <w:proofErr w:type="spellStart"/>
      <w:r w:rsidRPr="001E33FA">
        <w:t>M</w:t>
      </w:r>
      <w:r w:rsidR="00DB4F8C" w:rsidRPr="001E33FA">
        <w:rPr>
          <w:rFonts w:cs="Calibri"/>
        </w:rPr>
        <w:t>ü</w:t>
      </w:r>
      <w:r w:rsidRPr="001E33FA">
        <w:t>hle</w:t>
      </w:r>
      <w:proofErr w:type="spellEnd"/>
      <w:r w:rsidRPr="001E33FA">
        <w:t xml:space="preserve"> </w:t>
      </w:r>
      <w:r w:rsidR="00D42F90" w:rsidRPr="001E33FA">
        <w:rPr>
          <w:i/>
          <w:iCs/>
        </w:rPr>
        <w:t>et al.</w:t>
      </w:r>
      <w:r w:rsidRPr="001E33FA">
        <w:t xml:space="preserve"> 2009; Krummel </w:t>
      </w:r>
      <w:r w:rsidR="00D42F90" w:rsidRPr="001E33FA">
        <w:rPr>
          <w:i/>
          <w:iCs/>
        </w:rPr>
        <w:t>et al.</w:t>
      </w:r>
      <w:r w:rsidRPr="001E33FA">
        <w:t xml:space="preserve"> 2014; </w:t>
      </w:r>
      <w:proofErr w:type="spellStart"/>
      <w:r w:rsidRPr="001E33FA">
        <w:t>Meinshausen</w:t>
      </w:r>
      <w:proofErr w:type="spellEnd"/>
      <w:r w:rsidRPr="001E33FA">
        <w:t xml:space="preserve"> </w:t>
      </w:r>
      <w:r w:rsidR="00D42F90" w:rsidRPr="001E33FA">
        <w:rPr>
          <w:i/>
          <w:iCs/>
        </w:rPr>
        <w:t>et al.</w:t>
      </w:r>
      <w:r w:rsidRPr="001E33FA">
        <w:t xml:space="preserve"> 2017</w:t>
      </w:r>
    </w:p>
    <w:p w14:paraId="4B9E2B02" w14:textId="373FE89E" w:rsidR="00CC4D28" w:rsidRDefault="00646D47" w:rsidP="00793B87">
      <w:pPr>
        <w:rPr>
          <w:szCs w:val="20"/>
        </w:rPr>
      </w:pPr>
      <w:r w:rsidRPr="001E33FA">
        <w:t>CF</w:t>
      </w:r>
      <w:r w:rsidRPr="001E33FA">
        <w:rPr>
          <w:vertAlign w:val="subscript"/>
        </w:rPr>
        <w:t>3</w:t>
      </w:r>
      <w:r w:rsidRPr="001E33FA">
        <w:t>SF</w:t>
      </w:r>
      <w:r w:rsidRPr="001E33FA">
        <w:rPr>
          <w:vertAlign w:val="subscript"/>
        </w:rPr>
        <w:t>5</w:t>
      </w:r>
      <w:r w:rsidRPr="001E33FA">
        <w:tab/>
        <w:t xml:space="preserve">Sturges </w:t>
      </w:r>
      <w:r w:rsidR="00D42F90" w:rsidRPr="001E33FA">
        <w:rPr>
          <w:i/>
          <w:iCs/>
        </w:rPr>
        <w:t>et al.</w:t>
      </w:r>
      <w:r w:rsidRPr="001E33FA">
        <w:t xml:space="preserve"> 2012</w:t>
      </w:r>
    </w:p>
    <w:p w14:paraId="6CFEC15F" w14:textId="66C8507F" w:rsidR="005C4643" w:rsidRDefault="00CC4D28" w:rsidP="00B76AF8">
      <w:r w:rsidRPr="00F47EFE">
        <w:t xml:space="preserve">The abundances and trends of HFCs, PFCs, sulfur hexafluoride, nitrogen trifluoride, sulfuryl fluoride and trifluoromethyl sulfur pentafluoride in the global background atmosphere, as measured at Cape Grim, Tasmania, or in the Cape Grim air archive, are shown in </w:t>
      </w:r>
      <w:r w:rsidR="00AA3D83">
        <w:fldChar w:fldCharType="begin"/>
      </w:r>
      <w:r w:rsidR="00AA3D83">
        <w:instrText xml:space="preserve"> REF _Ref49849284 \h </w:instrText>
      </w:r>
      <w:r w:rsidR="00AA3D83">
        <w:fldChar w:fldCharType="separate"/>
      </w:r>
      <w:r w:rsidR="0012439B" w:rsidRPr="006A2B54">
        <w:t xml:space="preserve">Table </w:t>
      </w:r>
      <w:r w:rsidR="0012439B">
        <w:rPr>
          <w:noProof/>
        </w:rPr>
        <w:t>1</w:t>
      </w:r>
      <w:r w:rsidR="00AA3D83">
        <w:fldChar w:fldCharType="end"/>
      </w:r>
      <w:r w:rsidRPr="00F47EFE">
        <w:t xml:space="preserve"> (201</w:t>
      </w:r>
      <w:r>
        <w:t>8</w:t>
      </w:r>
      <w:r w:rsidRPr="00F47EFE">
        <w:t>-201</w:t>
      </w:r>
      <w:r>
        <w:t>9</w:t>
      </w:r>
      <w:r w:rsidRPr="00F47EFE">
        <w:t xml:space="preserve">) and </w:t>
      </w:r>
      <w:r w:rsidR="00AA3D83">
        <w:fldChar w:fldCharType="begin"/>
      </w:r>
      <w:r w:rsidR="00AA3D83">
        <w:instrText xml:space="preserve"> REF _Ref49849307 \h </w:instrText>
      </w:r>
      <w:r w:rsidR="00AA3D83">
        <w:fldChar w:fldCharType="separate"/>
      </w:r>
      <w:r w:rsidR="0012439B" w:rsidRPr="00DB14EB">
        <w:t xml:space="preserve">Figure </w:t>
      </w:r>
      <w:r w:rsidR="0012439B">
        <w:rPr>
          <w:noProof/>
        </w:rPr>
        <w:t>1</w:t>
      </w:r>
      <w:r w:rsidR="00AA3D83">
        <w:fldChar w:fldCharType="end"/>
      </w:r>
      <w:r w:rsidRPr="00F47EFE">
        <w:t xml:space="preserve"> (1998-201</w:t>
      </w:r>
      <w:r>
        <w:t>8</w:t>
      </w:r>
      <w:r w:rsidRPr="00F47EFE">
        <w:t>)</w:t>
      </w:r>
      <w:r>
        <w:t>.</w:t>
      </w:r>
      <w:bookmarkStart w:id="12" w:name="_Toc16074937"/>
    </w:p>
    <w:p w14:paraId="324E69C3" w14:textId="77777777" w:rsidR="00392AB1" w:rsidRDefault="00427F8C" w:rsidP="00427F8C">
      <w:r w:rsidRPr="00082F46">
        <w:t>The major HFC in the background atmosphere at Cape Grim (and around the globe) is HFC-134a (101.1 ppt in 2019), followed by HFC-23 (31.6 ppt), HFC-125 (27.7 ppt), HFC-143a (23.2 ppt), HFC-32 (18.1 ppt) and HFC-152a (4.8 ppt).</w:t>
      </w:r>
    </w:p>
    <w:p w14:paraId="72815C42" w14:textId="77777777" w:rsidR="00392AB1" w:rsidRDefault="00427F8C" w:rsidP="00427F8C">
      <w:pPr>
        <w:pStyle w:val="ListBullet"/>
      </w:pPr>
      <w:r w:rsidRPr="00082F46">
        <w:t>The global annual rate of increase of HFC-134a has decreased from 6.2 ppt (2017-2018) to 5.5 ppt (2018-2019</w:t>
      </w:r>
      <w:proofErr w:type="gramStart"/>
      <w:r w:rsidRPr="00082F46">
        <w:t>);</w:t>
      </w:r>
      <w:proofErr w:type="gramEnd"/>
    </w:p>
    <w:p w14:paraId="4CA27313" w14:textId="053C39C8" w:rsidR="00427F8C" w:rsidRPr="00F06383" w:rsidRDefault="00427F8C" w:rsidP="00427F8C">
      <w:pPr>
        <w:pStyle w:val="ListBullet"/>
      </w:pPr>
      <w:r w:rsidRPr="00082F46">
        <w:t>the HFC-23 growth rate (1.21 ppt, 2017-2018) has increased slightly to 1.22 ppt (2018-2019</w:t>
      </w:r>
      <w:proofErr w:type="gramStart"/>
      <w:r w:rsidRPr="00082F46">
        <w:t>);</w:t>
      </w:r>
      <w:proofErr w:type="gramEnd"/>
    </w:p>
    <w:p w14:paraId="649D07C0" w14:textId="77777777" w:rsidR="00392AB1" w:rsidRDefault="00427F8C" w:rsidP="00427F8C">
      <w:pPr>
        <w:pStyle w:val="ListBullet"/>
      </w:pPr>
      <w:r w:rsidRPr="00082F46">
        <w:t xml:space="preserve"> the HFC-143a annual increase (1.7 ppt, 2017-2018) has declined to 1.6 ppt (2018-2019</w:t>
      </w:r>
      <w:proofErr w:type="gramStart"/>
      <w:r w:rsidRPr="00082F46">
        <w:t>);</w:t>
      </w:r>
      <w:proofErr w:type="gramEnd"/>
    </w:p>
    <w:p w14:paraId="4EB9045C" w14:textId="77777777" w:rsidR="00392AB1" w:rsidRDefault="00427F8C" w:rsidP="00427F8C">
      <w:pPr>
        <w:pStyle w:val="ListBullet"/>
      </w:pPr>
      <w:r w:rsidRPr="00082F46">
        <w:t>the HFC-125 annual increase (3.0</w:t>
      </w:r>
      <w:r>
        <w:t xml:space="preserve"> ppt</w:t>
      </w:r>
      <w:r w:rsidRPr="00082F46">
        <w:t>, 2017-2018) has remained steady at 3.0 ppt/</w:t>
      </w:r>
      <w:proofErr w:type="spellStart"/>
      <w:r w:rsidRPr="00082F46">
        <w:t>yr</w:t>
      </w:r>
      <w:proofErr w:type="spellEnd"/>
      <w:r w:rsidRPr="00082F46">
        <w:t xml:space="preserve"> (2018-2019).</w:t>
      </w:r>
    </w:p>
    <w:p w14:paraId="4E6A11C4" w14:textId="77777777" w:rsidR="00392AB1" w:rsidRDefault="00427F8C" w:rsidP="00427F8C">
      <w:pPr>
        <w:pStyle w:val="ListBullet"/>
      </w:pPr>
      <w:r>
        <w:t>t</w:t>
      </w:r>
      <w:r w:rsidRPr="00082F46">
        <w:t>he HFC-152a annual increase (0.0174</w:t>
      </w:r>
      <w:r>
        <w:t xml:space="preserve"> ppt</w:t>
      </w:r>
      <w:r w:rsidRPr="00082F46">
        <w:t>, 2017-2018) has declined to 0.076 ppt (2018-2019</w:t>
      </w:r>
      <w:proofErr w:type="gramStart"/>
      <w:r w:rsidRPr="00082F46">
        <w:t>);</w:t>
      </w:r>
      <w:proofErr w:type="gramEnd"/>
    </w:p>
    <w:p w14:paraId="31B88C59" w14:textId="2AE92CD8" w:rsidR="00427F8C" w:rsidRPr="00DE0177" w:rsidRDefault="00427F8C" w:rsidP="00427F8C">
      <w:pPr>
        <w:pStyle w:val="ListBullet"/>
      </w:pPr>
      <w:r w:rsidRPr="00082F46">
        <w:t>the HFC-32 increase (2.7 ppt, 2017-2018) has increased to 2.9 ppt (2018-2019).</w:t>
      </w:r>
    </w:p>
    <w:p w14:paraId="0FED1145" w14:textId="77777777" w:rsidR="00427F8C" w:rsidRDefault="00427F8C" w:rsidP="00427F8C">
      <w:r w:rsidRPr="002C79DB">
        <w:t xml:space="preserve">The annual growth in total HFCs </w:t>
      </w:r>
      <w:r>
        <w:t xml:space="preserve">of </w:t>
      </w:r>
      <w:r w:rsidRPr="002C79DB">
        <w:t>15 ppt/</w:t>
      </w:r>
      <w:proofErr w:type="spellStart"/>
      <w:r w:rsidRPr="002C79DB">
        <w:t>yr</w:t>
      </w:r>
      <w:proofErr w:type="spellEnd"/>
      <w:r w:rsidRPr="002C79DB">
        <w:t xml:space="preserve"> (2017-2018) has remained </w:t>
      </w:r>
      <w:r>
        <w:t xml:space="preserve">the same in </w:t>
      </w:r>
      <w:r w:rsidRPr="002C79DB">
        <w:t>2018-2019. Total HFCs in the atmosphere are growing currently (2018-2019) at 7.2%/yr.</w:t>
      </w:r>
      <w:r>
        <w:t xml:space="preserve"> </w:t>
      </w:r>
      <w:r w:rsidRPr="00CA6452">
        <w:t xml:space="preserve">Total fluorine from HFCs reached 786 ppt in 2019 </w:t>
      </w:r>
      <w:r>
        <w:t xml:space="preserve">and </w:t>
      </w:r>
      <w:r w:rsidRPr="00CA6452">
        <w:t>growing at 7%/</w:t>
      </w:r>
      <w:proofErr w:type="spellStart"/>
      <w:r w:rsidRPr="00CA6452">
        <w:t>yr</w:t>
      </w:r>
      <w:proofErr w:type="spellEnd"/>
      <w:r w:rsidRPr="00CA6452">
        <w:t xml:space="preserve"> (2018-2019).</w:t>
      </w:r>
    </w:p>
    <w:p w14:paraId="7EFA27B5" w14:textId="77777777" w:rsidR="00427F8C" w:rsidRDefault="00427F8C" w:rsidP="00427F8C">
      <w:r w:rsidRPr="006E0252">
        <w:t>The cumulative concentration of the minor HFCs (HFC-245fa, HFC-227ea, HFC-236fa, HFC-365mfc, HFC-4310mee) is 5.7 ppt (2019), 2.7% of the total HFC concentration in the background atmosphere (212 ppt, 2019). The minor HFCs are growing in the background atmosphere with a cumulative annual growth rate of 0.41 ppt (2018-2019).</w:t>
      </w:r>
    </w:p>
    <w:p w14:paraId="5DD24F60" w14:textId="77777777" w:rsidR="00427F8C" w:rsidRDefault="00427F8C" w:rsidP="00427F8C">
      <w:r w:rsidRPr="008B4D38">
        <w:t>Global HFC data have shown that the total level of HFCs in the background atmosphere is consistent with total emissions from ‘bottom-up’ inventories, but there are significant differences between atmospheric data and emissions inventories for individual HFCs.</w:t>
      </w:r>
    </w:p>
    <w:p w14:paraId="58EA6A21" w14:textId="5E668A4C" w:rsidR="00427F8C" w:rsidRPr="001E33FA" w:rsidRDefault="00427F8C" w:rsidP="00427F8C">
      <w:pPr>
        <w:pStyle w:val="ListBullet"/>
      </w:pPr>
      <w:r w:rsidRPr="001E33FA">
        <w:t xml:space="preserve">For HFC-134a, global emissions from atmospheric observations are seasonal (NH summer maximum, </w:t>
      </w:r>
      <w:proofErr w:type="spellStart"/>
      <w:r w:rsidRPr="001E33FA">
        <w:t>Fortems-Cheiney</w:t>
      </w:r>
      <w:proofErr w:type="spellEnd"/>
      <w:r w:rsidRPr="001E33FA">
        <w:t xml:space="preserve"> </w:t>
      </w:r>
      <w:r w:rsidRPr="001E33FA">
        <w:rPr>
          <w:i/>
          <w:iCs/>
        </w:rPr>
        <w:t>et al</w:t>
      </w:r>
      <w:r w:rsidRPr="001E33FA">
        <w:t xml:space="preserve">. 2015) and 20%-30% lower than inventory estimates of emissions (2007-2012, </w:t>
      </w:r>
      <w:proofErr w:type="spellStart"/>
      <w:r w:rsidRPr="001E33FA">
        <w:t>Fortems-Cheiney</w:t>
      </w:r>
      <w:proofErr w:type="spellEnd"/>
      <w:r w:rsidRPr="001E33FA">
        <w:t xml:space="preserve"> </w:t>
      </w:r>
      <w:r w:rsidRPr="001E33FA">
        <w:rPr>
          <w:i/>
          <w:iCs/>
        </w:rPr>
        <w:t>et al</w:t>
      </w:r>
      <w:r w:rsidRPr="001E33FA">
        <w:t xml:space="preserve">. 2015, Lunt </w:t>
      </w:r>
      <w:r w:rsidR="00D42F90" w:rsidRPr="001E33FA">
        <w:rPr>
          <w:i/>
          <w:iCs/>
        </w:rPr>
        <w:t>et al.</w:t>
      </w:r>
      <w:r w:rsidRPr="001E33FA">
        <w:t xml:space="preserve"> 2015), whereas HFC-31, HFC-125, HFC-143a global emissions are 20%-30% higher than inventory estimates (Lunt </w:t>
      </w:r>
      <w:r w:rsidRPr="001E33FA">
        <w:rPr>
          <w:i/>
          <w:iCs/>
        </w:rPr>
        <w:t>et al</w:t>
      </w:r>
      <w:r w:rsidRPr="001E33FA">
        <w:t>. 2015).</w:t>
      </w:r>
    </w:p>
    <w:p w14:paraId="33F656E5" w14:textId="1C5F7442" w:rsidR="00427F8C" w:rsidRPr="001E33FA" w:rsidRDefault="00427F8C" w:rsidP="00427F8C">
      <w:pPr>
        <w:pStyle w:val="ListBullet"/>
      </w:pPr>
      <w:r w:rsidRPr="008B4D38">
        <w:t>The global growth rate of HFC-23 emissions slowed significantly, reaching a minimum in 2009, when resources under the Kyoto Protocol (the Clean Development Mechanism - CDM) were used to improve HCFC-22 (CHClF</w:t>
      </w:r>
      <w:r w:rsidRPr="000E5FA6">
        <w:rPr>
          <w:vertAlign w:val="subscript"/>
        </w:rPr>
        <w:t>2</w:t>
      </w:r>
      <w:r w:rsidRPr="008B4D38">
        <w:t xml:space="preserve">) production methods and capture the co-produced but waste HFC-23. The cessation of CDM funding has resulted in global HFC-23 emissions </w:t>
      </w:r>
      <w:r w:rsidRPr="001E33FA">
        <w:t xml:space="preserve">growing again (Simmonds </w:t>
      </w:r>
      <w:r w:rsidRPr="001E33FA">
        <w:rPr>
          <w:i/>
          <w:iCs/>
        </w:rPr>
        <w:t>et al</w:t>
      </w:r>
      <w:r w:rsidRPr="001E33FA">
        <w:t>. 2018).</w:t>
      </w:r>
    </w:p>
    <w:p w14:paraId="393DC460" w14:textId="044D4650" w:rsidR="005C4643" w:rsidRPr="005C4643" w:rsidRDefault="005C4643" w:rsidP="005C4643">
      <w:pPr>
        <w:sectPr w:rsidR="005C4643" w:rsidRPr="005C4643" w:rsidSect="00793B87">
          <w:pgSz w:w="11906" w:h="16838" w:code="9"/>
          <w:pgMar w:top="1418" w:right="1418" w:bottom="1418" w:left="1418" w:header="567" w:footer="284" w:gutter="0"/>
          <w:cols w:space="284"/>
          <w:docGrid w:linePitch="360"/>
        </w:sectPr>
      </w:pPr>
    </w:p>
    <w:p w14:paraId="11A3713E" w14:textId="0445E222" w:rsidR="00D66C14" w:rsidRPr="006A2B54" w:rsidRDefault="00646D47" w:rsidP="00D66C14">
      <w:pPr>
        <w:pStyle w:val="Caption"/>
      </w:pPr>
      <w:bookmarkStart w:id="13" w:name="_Ref49849284"/>
      <w:bookmarkStart w:id="14" w:name="_Toc454551658"/>
      <w:bookmarkStart w:id="15" w:name="_Toc7187652"/>
      <w:bookmarkStart w:id="16" w:name="_Toc66361454"/>
      <w:bookmarkEnd w:id="12"/>
      <w:r w:rsidRPr="006A2B54">
        <w:lastRenderedPageBreak/>
        <w:t xml:space="preserve">Table </w:t>
      </w:r>
      <w:r w:rsidR="00924A2C">
        <w:fldChar w:fldCharType="begin"/>
      </w:r>
      <w:r w:rsidR="00924A2C">
        <w:instrText xml:space="preserve"> SEQ Table \* ARABIC </w:instrText>
      </w:r>
      <w:r w:rsidR="00924A2C">
        <w:fldChar w:fldCharType="separate"/>
      </w:r>
      <w:r w:rsidR="0012439B">
        <w:rPr>
          <w:noProof/>
        </w:rPr>
        <w:t>1</w:t>
      </w:r>
      <w:r w:rsidR="00924A2C">
        <w:rPr>
          <w:noProof/>
        </w:rPr>
        <w:fldChar w:fldCharType="end"/>
      </w:r>
      <w:bookmarkEnd w:id="13"/>
      <w:r w:rsidRPr="006A2B54">
        <w:t>. Concentrations (201</w:t>
      </w:r>
      <w:r w:rsidR="00031B24" w:rsidRPr="006A2B54">
        <w:t>8</w:t>
      </w:r>
      <w:r w:rsidRPr="006A2B54">
        <w:t>, 201</w:t>
      </w:r>
      <w:r w:rsidR="00031B24" w:rsidRPr="006A2B54">
        <w:t>9</w:t>
      </w:r>
      <w:r w:rsidRPr="006A2B54">
        <w:t>) and growth rates (201</w:t>
      </w:r>
      <w:r w:rsidR="00031B24" w:rsidRPr="006A2B54">
        <w:t>8</w:t>
      </w:r>
      <w:r w:rsidRPr="006A2B54">
        <w:t>-201</w:t>
      </w:r>
      <w:r w:rsidR="00031B24" w:rsidRPr="006A2B54">
        <w:t>9</w:t>
      </w:r>
      <w:r w:rsidRPr="006A2B54">
        <w:t xml:space="preserve">) for HFCs, PFCs, sulfur hexafluoride, nitrogen trifluoride, sulfuryl fluoride and trifluoromethyl sulfur pentafluoride measured </w:t>
      </w:r>
      <w:r w:rsidRPr="006A2B54">
        <w:rPr>
          <w:i/>
        </w:rPr>
        <w:t>in situ</w:t>
      </w:r>
      <w:r w:rsidRPr="006A2B54">
        <w:t xml:space="preserve"> at Cape Grim, Tasmania or on air samples collected at Cape Grim (</w:t>
      </w:r>
      <w:r w:rsidR="001E33FA">
        <w:t xml:space="preserve">Krummel </w:t>
      </w:r>
      <w:r w:rsidR="001E33FA" w:rsidRPr="001E33FA">
        <w:rPr>
          <w:i/>
          <w:iCs/>
        </w:rPr>
        <w:t>et al</w:t>
      </w:r>
      <w:r w:rsidR="001E33FA">
        <w:t>. 2014</w:t>
      </w:r>
      <w:r w:rsidRPr="006A2B54">
        <w:t>; CSIRO unpublished Cape Grim Air Archive data).</w:t>
      </w:r>
      <w:bookmarkEnd w:id="14"/>
      <w:bookmarkEnd w:id="15"/>
      <w:bookmarkEnd w:id="16"/>
    </w:p>
    <w:tbl>
      <w:tblPr>
        <w:tblStyle w:val="TableCSIRO"/>
        <w:tblW w:w="12811" w:type="dxa"/>
        <w:jc w:val="center"/>
        <w:tblBorders>
          <w:top w:val="single" w:sz="4" w:space="0" w:color="auto"/>
        </w:tblBorders>
        <w:tblLayout w:type="fixed"/>
        <w:tblCellMar>
          <w:top w:w="28" w:type="dxa"/>
          <w:left w:w="57" w:type="dxa"/>
          <w:bottom w:w="28" w:type="dxa"/>
          <w:right w:w="57" w:type="dxa"/>
        </w:tblCellMar>
        <w:tblLook w:val="0600" w:firstRow="0" w:lastRow="0" w:firstColumn="0" w:lastColumn="0" w:noHBand="1" w:noVBand="1"/>
      </w:tblPr>
      <w:tblGrid>
        <w:gridCol w:w="2948"/>
        <w:gridCol w:w="1361"/>
        <w:gridCol w:w="680"/>
        <w:gridCol w:w="680"/>
        <w:gridCol w:w="680"/>
        <w:gridCol w:w="680"/>
        <w:gridCol w:w="1701"/>
        <w:gridCol w:w="1361"/>
        <w:gridCol w:w="680"/>
        <w:gridCol w:w="680"/>
        <w:gridCol w:w="680"/>
        <w:gridCol w:w="680"/>
      </w:tblGrid>
      <w:tr w:rsidR="007813B6" w:rsidRPr="00793B87" w14:paraId="300FA457" w14:textId="77777777" w:rsidTr="00D42F90">
        <w:trPr>
          <w:trHeight w:val="73"/>
          <w:jc w:val="center"/>
        </w:trPr>
        <w:tc>
          <w:tcPr>
            <w:tcW w:w="2948" w:type="dxa"/>
            <w:tcBorders>
              <w:top w:val="single" w:sz="4" w:space="0" w:color="auto"/>
              <w:bottom w:val="nil"/>
            </w:tcBorders>
            <w:noWrap/>
            <w:vAlign w:val="center"/>
          </w:tcPr>
          <w:p w14:paraId="421472F7" w14:textId="1B566A6E" w:rsidR="007813B6" w:rsidRPr="00793B87" w:rsidRDefault="007813B6" w:rsidP="00793B87">
            <w:pPr>
              <w:pStyle w:val="TableHeading"/>
            </w:pPr>
            <w:r w:rsidRPr="00793B87">
              <w:t>Species</w:t>
            </w:r>
          </w:p>
        </w:tc>
        <w:tc>
          <w:tcPr>
            <w:tcW w:w="1361" w:type="dxa"/>
            <w:tcBorders>
              <w:top w:val="single" w:sz="4" w:space="0" w:color="auto"/>
              <w:bottom w:val="nil"/>
            </w:tcBorders>
            <w:noWrap/>
            <w:tcMar>
              <w:left w:w="0" w:type="dxa"/>
              <w:right w:w="57" w:type="dxa"/>
            </w:tcMar>
            <w:vAlign w:val="center"/>
          </w:tcPr>
          <w:p w14:paraId="258B5163" w14:textId="6D61E9FF" w:rsidR="007813B6" w:rsidRPr="00793B87" w:rsidRDefault="007813B6" w:rsidP="00793B87">
            <w:pPr>
              <w:pStyle w:val="TableHeading"/>
              <w:rPr>
                <w:rFonts w:eastAsia="Times New Roman" w:cs="Calibri"/>
              </w:rPr>
            </w:pPr>
            <w:r w:rsidRPr="00793B87">
              <w:t>Formula</w:t>
            </w:r>
          </w:p>
        </w:tc>
        <w:tc>
          <w:tcPr>
            <w:tcW w:w="1360" w:type="dxa"/>
            <w:gridSpan w:val="2"/>
            <w:tcBorders>
              <w:top w:val="single" w:sz="4" w:space="0" w:color="auto"/>
              <w:bottom w:val="nil"/>
            </w:tcBorders>
            <w:noWrap/>
            <w:vAlign w:val="center"/>
          </w:tcPr>
          <w:p w14:paraId="51FCB82F" w14:textId="38C62D5A" w:rsidR="007813B6" w:rsidRPr="00793B87" w:rsidRDefault="007813B6" w:rsidP="00793B87">
            <w:pPr>
              <w:pStyle w:val="TableHeading"/>
              <w:jc w:val="center"/>
            </w:pPr>
            <w:r w:rsidRPr="00793B87">
              <w:t>Concentration</w:t>
            </w:r>
          </w:p>
        </w:tc>
        <w:tc>
          <w:tcPr>
            <w:tcW w:w="1360" w:type="dxa"/>
            <w:gridSpan w:val="2"/>
            <w:tcBorders>
              <w:top w:val="single" w:sz="4" w:space="0" w:color="auto"/>
              <w:bottom w:val="nil"/>
            </w:tcBorders>
            <w:noWrap/>
            <w:vAlign w:val="center"/>
          </w:tcPr>
          <w:p w14:paraId="2063B03C" w14:textId="0AAB5138" w:rsidR="007813B6" w:rsidRPr="00793B87" w:rsidRDefault="007813B6" w:rsidP="00793B87">
            <w:pPr>
              <w:pStyle w:val="TableHeading"/>
              <w:jc w:val="center"/>
            </w:pPr>
            <w:r w:rsidRPr="00793B87">
              <w:t>Growth</w:t>
            </w:r>
          </w:p>
        </w:tc>
        <w:tc>
          <w:tcPr>
            <w:tcW w:w="1701" w:type="dxa"/>
            <w:tcBorders>
              <w:top w:val="single" w:sz="4" w:space="0" w:color="auto"/>
              <w:bottom w:val="nil"/>
            </w:tcBorders>
            <w:noWrap/>
            <w:vAlign w:val="center"/>
          </w:tcPr>
          <w:p w14:paraId="2B6CABEA" w14:textId="6AF410D7" w:rsidR="007813B6" w:rsidRPr="00793B87" w:rsidRDefault="007813B6" w:rsidP="00793B87">
            <w:pPr>
              <w:pStyle w:val="TableHeading"/>
            </w:pPr>
            <w:r w:rsidRPr="00793B87">
              <w:t>Species</w:t>
            </w:r>
          </w:p>
        </w:tc>
        <w:tc>
          <w:tcPr>
            <w:tcW w:w="1361" w:type="dxa"/>
            <w:tcBorders>
              <w:top w:val="single" w:sz="4" w:space="0" w:color="auto"/>
              <w:bottom w:val="nil"/>
            </w:tcBorders>
            <w:noWrap/>
            <w:vAlign w:val="center"/>
          </w:tcPr>
          <w:p w14:paraId="030BF9BE" w14:textId="2683FEED" w:rsidR="007813B6" w:rsidRPr="00793B87" w:rsidRDefault="007813B6" w:rsidP="00793B87">
            <w:pPr>
              <w:pStyle w:val="TableHeading"/>
            </w:pPr>
            <w:r w:rsidRPr="00793B87">
              <w:t>Formula</w:t>
            </w:r>
          </w:p>
        </w:tc>
        <w:tc>
          <w:tcPr>
            <w:tcW w:w="1360" w:type="dxa"/>
            <w:gridSpan w:val="2"/>
            <w:tcBorders>
              <w:top w:val="single" w:sz="4" w:space="0" w:color="auto"/>
              <w:bottom w:val="nil"/>
            </w:tcBorders>
            <w:noWrap/>
            <w:vAlign w:val="center"/>
          </w:tcPr>
          <w:p w14:paraId="16518EC4" w14:textId="14C019BB" w:rsidR="007813B6" w:rsidRPr="00793B87" w:rsidRDefault="007813B6" w:rsidP="00793B87">
            <w:pPr>
              <w:pStyle w:val="TableHeading"/>
              <w:jc w:val="center"/>
            </w:pPr>
            <w:r w:rsidRPr="00793B87">
              <w:t>Concentration</w:t>
            </w:r>
          </w:p>
        </w:tc>
        <w:tc>
          <w:tcPr>
            <w:tcW w:w="1360" w:type="dxa"/>
            <w:gridSpan w:val="2"/>
            <w:tcBorders>
              <w:top w:val="single" w:sz="4" w:space="0" w:color="auto"/>
              <w:bottom w:val="nil"/>
            </w:tcBorders>
            <w:noWrap/>
            <w:vAlign w:val="center"/>
          </w:tcPr>
          <w:p w14:paraId="671F1FB1" w14:textId="632154D5" w:rsidR="007813B6" w:rsidRPr="00793B87" w:rsidRDefault="007813B6" w:rsidP="00793B87">
            <w:pPr>
              <w:pStyle w:val="TableHeading"/>
              <w:jc w:val="center"/>
            </w:pPr>
            <w:r w:rsidRPr="00793B87">
              <w:t>Growth</w:t>
            </w:r>
          </w:p>
        </w:tc>
      </w:tr>
      <w:tr w:rsidR="007813B6" w:rsidRPr="00793B87" w14:paraId="26F02B0E" w14:textId="77777777" w:rsidTr="00D42F90">
        <w:trPr>
          <w:trHeight w:val="73"/>
          <w:jc w:val="center"/>
        </w:trPr>
        <w:tc>
          <w:tcPr>
            <w:tcW w:w="2948" w:type="dxa"/>
            <w:tcBorders>
              <w:top w:val="nil"/>
              <w:bottom w:val="single" w:sz="4" w:space="0" w:color="auto"/>
            </w:tcBorders>
            <w:noWrap/>
            <w:vAlign w:val="center"/>
            <w:hideMark/>
          </w:tcPr>
          <w:p w14:paraId="2FE4821C" w14:textId="77777777" w:rsidR="0075653A" w:rsidRPr="00793B87" w:rsidRDefault="0075653A" w:rsidP="00793B87">
            <w:pPr>
              <w:pStyle w:val="TableHeading"/>
            </w:pPr>
            <w:r w:rsidRPr="00793B87">
              <w:t>HFCs</w:t>
            </w:r>
          </w:p>
        </w:tc>
        <w:tc>
          <w:tcPr>
            <w:tcW w:w="1361" w:type="dxa"/>
            <w:tcBorders>
              <w:top w:val="nil"/>
              <w:bottom w:val="single" w:sz="4" w:space="0" w:color="auto"/>
            </w:tcBorders>
            <w:noWrap/>
            <w:tcMar>
              <w:left w:w="0" w:type="dxa"/>
              <w:right w:w="57" w:type="dxa"/>
            </w:tcMar>
            <w:vAlign w:val="center"/>
          </w:tcPr>
          <w:p w14:paraId="6C602F9B" w14:textId="7F4E96D9" w:rsidR="0075653A" w:rsidRPr="00793B87" w:rsidRDefault="0075653A" w:rsidP="00793B87">
            <w:pPr>
              <w:pStyle w:val="TableHeading"/>
              <w:rPr>
                <w:rFonts w:eastAsia="Times New Roman" w:cs="Calibri"/>
              </w:rPr>
            </w:pPr>
          </w:p>
        </w:tc>
        <w:tc>
          <w:tcPr>
            <w:tcW w:w="680" w:type="dxa"/>
            <w:tcBorders>
              <w:top w:val="nil"/>
              <w:bottom w:val="single" w:sz="4" w:space="0" w:color="auto"/>
            </w:tcBorders>
            <w:noWrap/>
            <w:vAlign w:val="center"/>
          </w:tcPr>
          <w:p w14:paraId="410F396E" w14:textId="00DA9CDD" w:rsidR="0075653A" w:rsidRPr="00793B87" w:rsidRDefault="005D53C9" w:rsidP="00793B87">
            <w:pPr>
              <w:pStyle w:val="TableHeading"/>
              <w:jc w:val="center"/>
            </w:pPr>
            <w:r w:rsidRPr="00793B87">
              <w:t>2018</w:t>
            </w:r>
          </w:p>
        </w:tc>
        <w:tc>
          <w:tcPr>
            <w:tcW w:w="680" w:type="dxa"/>
            <w:tcBorders>
              <w:top w:val="nil"/>
              <w:bottom w:val="single" w:sz="4" w:space="0" w:color="auto"/>
            </w:tcBorders>
            <w:noWrap/>
            <w:vAlign w:val="center"/>
          </w:tcPr>
          <w:p w14:paraId="001B0F00" w14:textId="3802254B" w:rsidR="0075653A" w:rsidRPr="00793B87" w:rsidRDefault="005D53C9" w:rsidP="00793B87">
            <w:pPr>
              <w:pStyle w:val="TableHeading"/>
              <w:jc w:val="center"/>
            </w:pPr>
            <w:r w:rsidRPr="00793B87">
              <w:t>2019</w:t>
            </w:r>
          </w:p>
        </w:tc>
        <w:tc>
          <w:tcPr>
            <w:tcW w:w="680" w:type="dxa"/>
            <w:tcBorders>
              <w:top w:val="nil"/>
              <w:bottom w:val="single" w:sz="4" w:space="0" w:color="auto"/>
            </w:tcBorders>
            <w:noWrap/>
            <w:vAlign w:val="center"/>
          </w:tcPr>
          <w:p w14:paraId="291B24E7" w14:textId="2F5D0ECC" w:rsidR="0075653A" w:rsidRPr="00793B87" w:rsidRDefault="005D53C9" w:rsidP="00793B87">
            <w:pPr>
              <w:pStyle w:val="TableHeading"/>
              <w:jc w:val="center"/>
            </w:pPr>
            <w:r w:rsidRPr="00793B87">
              <w:t>ppt/</w:t>
            </w:r>
            <w:proofErr w:type="spellStart"/>
            <w:r w:rsidRPr="00793B87">
              <w:t>yr</w:t>
            </w:r>
            <w:proofErr w:type="spellEnd"/>
          </w:p>
        </w:tc>
        <w:tc>
          <w:tcPr>
            <w:tcW w:w="680" w:type="dxa"/>
            <w:tcBorders>
              <w:top w:val="nil"/>
              <w:bottom w:val="single" w:sz="4" w:space="0" w:color="auto"/>
            </w:tcBorders>
            <w:noWrap/>
            <w:vAlign w:val="center"/>
          </w:tcPr>
          <w:p w14:paraId="11638AB6" w14:textId="72275BE8" w:rsidR="0075653A" w:rsidRPr="00793B87" w:rsidRDefault="005D53C9" w:rsidP="00793B87">
            <w:pPr>
              <w:pStyle w:val="TableHeading"/>
              <w:jc w:val="center"/>
            </w:pPr>
            <w:r w:rsidRPr="00793B87">
              <w:t>%/</w:t>
            </w:r>
            <w:proofErr w:type="spellStart"/>
            <w:r w:rsidRPr="00793B87">
              <w:t>yr</w:t>
            </w:r>
            <w:proofErr w:type="spellEnd"/>
          </w:p>
        </w:tc>
        <w:tc>
          <w:tcPr>
            <w:tcW w:w="1701" w:type="dxa"/>
            <w:tcBorders>
              <w:top w:val="nil"/>
              <w:bottom w:val="single" w:sz="4" w:space="0" w:color="auto"/>
            </w:tcBorders>
            <w:noWrap/>
            <w:vAlign w:val="center"/>
            <w:hideMark/>
          </w:tcPr>
          <w:p w14:paraId="32CD3359" w14:textId="77777777" w:rsidR="0075653A" w:rsidRPr="00793B87" w:rsidRDefault="0075653A" w:rsidP="00793B87">
            <w:pPr>
              <w:pStyle w:val="TableHeading"/>
            </w:pPr>
            <w:r w:rsidRPr="00793B87">
              <w:t>PFCs</w:t>
            </w:r>
          </w:p>
        </w:tc>
        <w:tc>
          <w:tcPr>
            <w:tcW w:w="1361" w:type="dxa"/>
            <w:tcBorders>
              <w:top w:val="nil"/>
              <w:bottom w:val="single" w:sz="4" w:space="0" w:color="auto"/>
            </w:tcBorders>
            <w:noWrap/>
            <w:vAlign w:val="center"/>
            <w:hideMark/>
          </w:tcPr>
          <w:p w14:paraId="05379EE6" w14:textId="73767224" w:rsidR="0075653A" w:rsidRPr="00793B87" w:rsidRDefault="0075653A" w:rsidP="00793B87">
            <w:pPr>
              <w:pStyle w:val="TableHeading"/>
            </w:pPr>
          </w:p>
        </w:tc>
        <w:tc>
          <w:tcPr>
            <w:tcW w:w="680" w:type="dxa"/>
            <w:tcBorders>
              <w:top w:val="nil"/>
              <w:bottom w:val="single" w:sz="4" w:space="0" w:color="auto"/>
            </w:tcBorders>
            <w:noWrap/>
            <w:vAlign w:val="center"/>
            <w:hideMark/>
          </w:tcPr>
          <w:p w14:paraId="41D78E8F" w14:textId="6E7877BE" w:rsidR="0075653A" w:rsidRPr="00793B87" w:rsidRDefault="005D53C9" w:rsidP="00793B87">
            <w:pPr>
              <w:pStyle w:val="TableHeading"/>
              <w:jc w:val="center"/>
            </w:pPr>
            <w:r w:rsidRPr="00793B87">
              <w:t>2018</w:t>
            </w:r>
          </w:p>
        </w:tc>
        <w:tc>
          <w:tcPr>
            <w:tcW w:w="680" w:type="dxa"/>
            <w:tcBorders>
              <w:top w:val="nil"/>
              <w:bottom w:val="single" w:sz="4" w:space="0" w:color="auto"/>
            </w:tcBorders>
            <w:noWrap/>
            <w:vAlign w:val="center"/>
            <w:hideMark/>
          </w:tcPr>
          <w:p w14:paraId="0584D5DA" w14:textId="63465586" w:rsidR="0075653A" w:rsidRPr="00793B87" w:rsidRDefault="005D53C9" w:rsidP="00793B87">
            <w:pPr>
              <w:pStyle w:val="TableHeading"/>
              <w:jc w:val="center"/>
            </w:pPr>
            <w:r w:rsidRPr="00793B87">
              <w:t>2019</w:t>
            </w:r>
          </w:p>
        </w:tc>
        <w:tc>
          <w:tcPr>
            <w:tcW w:w="680" w:type="dxa"/>
            <w:tcBorders>
              <w:top w:val="nil"/>
              <w:bottom w:val="single" w:sz="4" w:space="0" w:color="auto"/>
            </w:tcBorders>
            <w:noWrap/>
            <w:vAlign w:val="center"/>
            <w:hideMark/>
          </w:tcPr>
          <w:p w14:paraId="540CADC3" w14:textId="0ADAA243" w:rsidR="0075653A" w:rsidRPr="00793B87" w:rsidRDefault="005D53C9" w:rsidP="00793B87">
            <w:pPr>
              <w:pStyle w:val="TableHeading"/>
              <w:jc w:val="center"/>
            </w:pPr>
            <w:r w:rsidRPr="00793B87">
              <w:t>ppt/</w:t>
            </w:r>
            <w:proofErr w:type="spellStart"/>
            <w:r w:rsidRPr="00793B87">
              <w:t>yr</w:t>
            </w:r>
            <w:proofErr w:type="spellEnd"/>
          </w:p>
        </w:tc>
        <w:tc>
          <w:tcPr>
            <w:tcW w:w="680" w:type="dxa"/>
            <w:tcBorders>
              <w:top w:val="nil"/>
              <w:bottom w:val="single" w:sz="4" w:space="0" w:color="auto"/>
            </w:tcBorders>
            <w:noWrap/>
            <w:vAlign w:val="center"/>
            <w:hideMark/>
          </w:tcPr>
          <w:p w14:paraId="0572FA12" w14:textId="6A8E62F0" w:rsidR="0075653A" w:rsidRPr="00793B87" w:rsidRDefault="005D53C9" w:rsidP="00793B87">
            <w:pPr>
              <w:pStyle w:val="TableHeading"/>
              <w:jc w:val="center"/>
            </w:pPr>
            <w:r w:rsidRPr="00793B87">
              <w:t>%/</w:t>
            </w:r>
            <w:proofErr w:type="spellStart"/>
            <w:r w:rsidRPr="00793B87">
              <w:t>yr</w:t>
            </w:r>
            <w:proofErr w:type="spellEnd"/>
          </w:p>
        </w:tc>
      </w:tr>
      <w:tr w:rsidR="007813B6" w:rsidRPr="00793B87" w14:paraId="28C39286" w14:textId="77777777" w:rsidTr="00D42F90">
        <w:trPr>
          <w:trHeight w:val="73"/>
          <w:jc w:val="center"/>
        </w:trPr>
        <w:tc>
          <w:tcPr>
            <w:tcW w:w="2948" w:type="dxa"/>
            <w:tcBorders>
              <w:top w:val="single" w:sz="4" w:space="0" w:color="auto"/>
              <w:bottom w:val="nil"/>
            </w:tcBorders>
            <w:noWrap/>
            <w:vAlign w:val="center"/>
            <w:hideMark/>
          </w:tcPr>
          <w:p w14:paraId="66B0797F" w14:textId="77777777" w:rsidR="0075653A" w:rsidRPr="00793B87" w:rsidRDefault="0075653A" w:rsidP="00793B87">
            <w:pPr>
              <w:pStyle w:val="TableText0"/>
            </w:pPr>
            <w:r w:rsidRPr="00793B87">
              <w:t>HFC-134a</w:t>
            </w:r>
          </w:p>
        </w:tc>
        <w:tc>
          <w:tcPr>
            <w:tcW w:w="1361" w:type="dxa"/>
            <w:tcBorders>
              <w:top w:val="single" w:sz="4" w:space="0" w:color="auto"/>
              <w:bottom w:val="nil"/>
            </w:tcBorders>
            <w:noWrap/>
            <w:vAlign w:val="center"/>
            <w:hideMark/>
          </w:tcPr>
          <w:p w14:paraId="1B31ECEF" w14:textId="77777777" w:rsidR="0075653A" w:rsidRPr="00793B87" w:rsidRDefault="0075653A" w:rsidP="00793B87">
            <w:pPr>
              <w:pStyle w:val="TableText0"/>
            </w:pPr>
            <w:r w:rsidRPr="00793B87">
              <w:t>CH</w:t>
            </w:r>
            <w:r w:rsidRPr="00793B87">
              <w:rPr>
                <w:vertAlign w:val="subscript"/>
              </w:rPr>
              <w:t>2</w:t>
            </w:r>
            <w:r w:rsidRPr="00793B87">
              <w:t>FCF</w:t>
            </w:r>
            <w:r w:rsidRPr="00793B87">
              <w:rPr>
                <w:vertAlign w:val="subscript"/>
              </w:rPr>
              <w:t>3</w:t>
            </w:r>
          </w:p>
        </w:tc>
        <w:tc>
          <w:tcPr>
            <w:tcW w:w="680" w:type="dxa"/>
            <w:tcBorders>
              <w:top w:val="single" w:sz="4" w:space="0" w:color="auto"/>
              <w:bottom w:val="nil"/>
            </w:tcBorders>
            <w:noWrap/>
            <w:tcMar>
              <w:right w:w="170" w:type="dxa"/>
            </w:tcMar>
            <w:vAlign w:val="center"/>
            <w:hideMark/>
          </w:tcPr>
          <w:p w14:paraId="655B4099" w14:textId="77777777" w:rsidR="0075653A" w:rsidRPr="00793B87" w:rsidRDefault="0075653A" w:rsidP="00793B87">
            <w:pPr>
              <w:pStyle w:val="TableText0"/>
              <w:jc w:val="right"/>
            </w:pPr>
            <w:r w:rsidRPr="00793B87">
              <w:t>95.6</w:t>
            </w:r>
          </w:p>
        </w:tc>
        <w:tc>
          <w:tcPr>
            <w:tcW w:w="680" w:type="dxa"/>
            <w:tcBorders>
              <w:top w:val="single" w:sz="4" w:space="0" w:color="auto"/>
              <w:bottom w:val="nil"/>
            </w:tcBorders>
            <w:noWrap/>
            <w:tcMar>
              <w:right w:w="113" w:type="dxa"/>
            </w:tcMar>
            <w:vAlign w:val="center"/>
            <w:hideMark/>
          </w:tcPr>
          <w:p w14:paraId="78CA1B20" w14:textId="77777777" w:rsidR="0075653A" w:rsidRPr="00793B87" w:rsidRDefault="0075653A" w:rsidP="00793B87">
            <w:pPr>
              <w:pStyle w:val="TableText0"/>
              <w:jc w:val="right"/>
            </w:pPr>
            <w:r w:rsidRPr="00793B87">
              <w:t>101.1</w:t>
            </w:r>
          </w:p>
        </w:tc>
        <w:tc>
          <w:tcPr>
            <w:tcW w:w="680" w:type="dxa"/>
            <w:tcBorders>
              <w:top w:val="single" w:sz="4" w:space="0" w:color="auto"/>
              <w:bottom w:val="nil"/>
            </w:tcBorders>
            <w:noWrap/>
            <w:vAlign w:val="center"/>
            <w:hideMark/>
          </w:tcPr>
          <w:p w14:paraId="7C7F89E4" w14:textId="77777777" w:rsidR="0075653A" w:rsidRPr="00793B87" w:rsidRDefault="0075653A" w:rsidP="00793B87">
            <w:pPr>
              <w:pStyle w:val="TableText0"/>
              <w:jc w:val="right"/>
            </w:pPr>
            <w:r w:rsidRPr="00793B87">
              <w:t>5.5</w:t>
            </w:r>
          </w:p>
        </w:tc>
        <w:tc>
          <w:tcPr>
            <w:tcW w:w="680" w:type="dxa"/>
            <w:tcBorders>
              <w:top w:val="single" w:sz="4" w:space="0" w:color="auto"/>
              <w:bottom w:val="nil"/>
            </w:tcBorders>
            <w:noWrap/>
            <w:vAlign w:val="center"/>
            <w:hideMark/>
          </w:tcPr>
          <w:p w14:paraId="43D9E5FD" w14:textId="77777777" w:rsidR="0075653A" w:rsidRPr="00793B87" w:rsidRDefault="0075653A" w:rsidP="00793B87">
            <w:pPr>
              <w:pStyle w:val="TableText0"/>
              <w:jc w:val="right"/>
            </w:pPr>
            <w:r w:rsidRPr="00793B87">
              <w:t>5.6</w:t>
            </w:r>
          </w:p>
        </w:tc>
        <w:tc>
          <w:tcPr>
            <w:tcW w:w="1701" w:type="dxa"/>
            <w:tcBorders>
              <w:top w:val="single" w:sz="4" w:space="0" w:color="auto"/>
              <w:bottom w:val="nil"/>
            </w:tcBorders>
            <w:noWrap/>
            <w:vAlign w:val="center"/>
            <w:hideMark/>
          </w:tcPr>
          <w:p w14:paraId="195905FC" w14:textId="77777777" w:rsidR="0075653A" w:rsidRPr="00793B87" w:rsidRDefault="0075653A" w:rsidP="00793B87">
            <w:pPr>
              <w:pStyle w:val="TableText0"/>
            </w:pPr>
            <w:r w:rsidRPr="00793B87">
              <w:t>PFC-14</w:t>
            </w:r>
          </w:p>
        </w:tc>
        <w:tc>
          <w:tcPr>
            <w:tcW w:w="1361" w:type="dxa"/>
            <w:tcBorders>
              <w:top w:val="single" w:sz="4" w:space="0" w:color="auto"/>
              <w:bottom w:val="nil"/>
            </w:tcBorders>
            <w:noWrap/>
            <w:vAlign w:val="center"/>
            <w:hideMark/>
          </w:tcPr>
          <w:p w14:paraId="07475DAE" w14:textId="77777777" w:rsidR="0075653A" w:rsidRPr="00793B87" w:rsidRDefault="0075653A" w:rsidP="00793B87">
            <w:pPr>
              <w:pStyle w:val="TableText0"/>
            </w:pPr>
            <w:r w:rsidRPr="00793B87">
              <w:t>CF</w:t>
            </w:r>
            <w:r w:rsidRPr="00793B87">
              <w:rPr>
                <w:vertAlign w:val="subscript"/>
              </w:rPr>
              <w:t>4</w:t>
            </w:r>
          </w:p>
        </w:tc>
        <w:tc>
          <w:tcPr>
            <w:tcW w:w="680" w:type="dxa"/>
            <w:tcBorders>
              <w:top w:val="single" w:sz="4" w:space="0" w:color="auto"/>
              <w:bottom w:val="nil"/>
            </w:tcBorders>
            <w:noWrap/>
            <w:tcMar>
              <w:right w:w="142" w:type="dxa"/>
            </w:tcMar>
            <w:vAlign w:val="center"/>
            <w:hideMark/>
          </w:tcPr>
          <w:p w14:paraId="57E19A7A" w14:textId="77777777" w:rsidR="0075653A" w:rsidRPr="00793B87" w:rsidRDefault="0075653A" w:rsidP="00793B87">
            <w:pPr>
              <w:pStyle w:val="TableText0"/>
              <w:jc w:val="right"/>
            </w:pPr>
            <w:r w:rsidRPr="00793B87">
              <w:t>84.0</w:t>
            </w:r>
          </w:p>
        </w:tc>
        <w:tc>
          <w:tcPr>
            <w:tcW w:w="680" w:type="dxa"/>
            <w:tcBorders>
              <w:top w:val="single" w:sz="4" w:space="0" w:color="auto"/>
              <w:bottom w:val="nil"/>
            </w:tcBorders>
            <w:noWrap/>
            <w:tcMar>
              <w:right w:w="142" w:type="dxa"/>
            </w:tcMar>
            <w:vAlign w:val="center"/>
            <w:hideMark/>
          </w:tcPr>
          <w:p w14:paraId="04F011FE" w14:textId="77777777" w:rsidR="0075653A" w:rsidRPr="00793B87" w:rsidRDefault="0075653A" w:rsidP="00793B87">
            <w:pPr>
              <w:pStyle w:val="TableText0"/>
              <w:jc w:val="right"/>
            </w:pPr>
            <w:r w:rsidRPr="00793B87">
              <w:t>84.9</w:t>
            </w:r>
          </w:p>
        </w:tc>
        <w:tc>
          <w:tcPr>
            <w:tcW w:w="680" w:type="dxa"/>
            <w:tcBorders>
              <w:top w:val="single" w:sz="4" w:space="0" w:color="auto"/>
              <w:bottom w:val="nil"/>
            </w:tcBorders>
            <w:noWrap/>
            <w:vAlign w:val="center"/>
            <w:hideMark/>
          </w:tcPr>
          <w:p w14:paraId="08EEDE52" w14:textId="77777777" w:rsidR="0075653A" w:rsidRPr="00793B87" w:rsidRDefault="0075653A" w:rsidP="00793B87">
            <w:pPr>
              <w:pStyle w:val="TableText0"/>
              <w:jc w:val="right"/>
            </w:pPr>
            <w:r w:rsidRPr="00793B87">
              <w:t>0.84</w:t>
            </w:r>
          </w:p>
        </w:tc>
        <w:tc>
          <w:tcPr>
            <w:tcW w:w="680" w:type="dxa"/>
            <w:tcBorders>
              <w:top w:val="single" w:sz="4" w:space="0" w:color="auto"/>
              <w:bottom w:val="nil"/>
            </w:tcBorders>
            <w:noWrap/>
            <w:vAlign w:val="center"/>
            <w:hideMark/>
          </w:tcPr>
          <w:p w14:paraId="4ED3A73C" w14:textId="77777777" w:rsidR="0075653A" w:rsidRPr="00793B87" w:rsidRDefault="0075653A" w:rsidP="00793B87">
            <w:pPr>
              <w:pStyle w:val="TableText0"/>
              <w:jc w:val="right"/>
            </w:pPr>
            <w:r w:rsidRPr="00793B87">
              <w:t>1.0</w:t>
            </w:r>
          </w:p>
        </w:tc>
      </w:tr>
      <w:tr w:rsidR="007813B6" w:rsidRPr="00793B87" w14:paraId="18A8FD3A" w14:textId="77777777" w:rsidTr="00D42F90">
        <w:trPr>
          <w:trHeight w:val="166"/>
          <w:jc w:val="center"/>
        </w:trPr>
        <w:tc>
          <w:tcPr>
            <w:tcW w:w="2948" w:type="dxa"/>
            <w:tcBorders>
              <w:top w:val="nil"/>
            </w:tcBorders>
            <w:noWrap/>
            <w:vAlign w:val="center"/>
            <w:hideMark/>
          </w:tcPr>
          <w:p w14:paraId="71D8DD78" w14:textId="77777777" w:rsidR="0075653A" w:rsidRPr="00793B87" w:rsidRDefault="0075653A" w:rsidP="00793B87">
            <w:pPr>
              <w:pStyle w:val="TableText0"/>
            </w:pPr>
            <w:r w:rsidRPr="00793B87">
              <w:t>HFC-23</w:t>
            </w:r>
          </w:p>
        </w:tc>
        <w:tc>
          <w:tcPr>
            <w:tcW w:w="1361" w:type="dxa"/>
            <w:tcBorders>
              <w:top w:val="nil"/>
            </w:tcBorders>
            <w:noWrap/>
            <w:vAlign w:val="center"/>
            <w:hideMark/>
          </w:tcPr>
          <w:p w14:paraId="27B526AD" w14:textId="77777777" w:rsidR="0075653A" w:rsidRPr="00793B87" w:rsidRDefault="0075653A" w:rsidP="00793B87">
            <w:pPr>
              <w:pStyle w:val="TableText0"/>
            </w:pPr>
            <w:r w:rsidRPr="00793B87">
              <w:t>CHF</w:t>
            </w:r>
            <w:r w:rsidRPr="00793B87">
              <w:rPr>
                <w:vertAlign w:val="subscript"/>
              </w:rPr>
              <w:t>3</w:t>
            </w:r>
          </w:p>
        </w:tc>
        <w:tc>
          <w:tcPr>
            <w:tcW w:w="680" w:type="dxa"/>
            <w:tcBorders>
              <w:top w:val="nil"/>
            </w:tcBorders>
            <w:noWrap/>
            <w:tcMar>
              <w:right w:w="170" w:type="dxa"/>
            </w:tcMar>
            <w:vAlign w:val="center"/>
            <w:hideMark/>
          </w:tcPr>
          <w:p w14:paraId="6B998BD8" w14:textId="77777777" w:rsidR="0075653A" w:rsidRPr="00793B87" w:rsidRDefault="0075653A" w:rsidP="00793B87">
            <w:pPr>
              <w:pStyle w:val="TableText0"/>
              <w:jc w:val="right"/>
            </w:pPr>
            <w:r w:rsidRPr="00793B87">
              <w:t>30.4</w:t>
            </w:r>
          </w:p>
        </w:tc>
        <w:tc>
          <w:tcPr>
            <w:tcW w:w="680" w:type="dxa"/>
            <w:tcBorders>
              <w:top w:val="nil"/>
            </w:tcBorders>
            <w:noWrap/>
            <w:tcMar>
              <w:right w:w="113" w:type="dxa"/>
            </w:tcMar>
            <w:vAlign w:val="center"/>
            <w:hideMark/>
          </w:tcPr>
          <w:p w14:paraId="7C96C4DE" w14:textId="77777777" w:rsidR="0075653A" w:rsidRPr="00793B87" w:rsidRDefault="0075653A" w:rsidP="00793B87">
            <w:pPr>
              <w:pStyle w:val="TableText0"/>
              <w:jc w:val="right"/>
            </w:pPr>
            <w:r w:rsidRPr="00793B87">
              <w:t>31.6</w:t>
            </w:r>
          </w:p>
        </w:tc>
        <w:tc>
          <w:tcPr>
            <w:tcW w:w="680" w:type="dxa"/>
            <w:tcBorders>
              <w:top w:val="nil"/>
            </w:tcBorders>
            <w:noWrap/>
            <w:vAlign w:val="center"/>
            <w:hideMark/>
          </w:tcPr>
          <w:p w14:paraId="3F0B6BF7" w14:textId="77777777" w:rsidR="0075653A" w:rsidRPr="00793B87" w:rsidRDefault="0075653A" w:rsidP="00793B87">
            <w:pPr>
              <w:pStyle w:val="TableText0"/>
              <w:jc w:val="right"/>
            </w:pPr>
            <w:r w:rsidRPr="00793B87">
              <w:t>1.22</w:t>
            </w:r>
          </w:p>
        </w:tc>
        <w:tc>
          <w:tcPr>
            <w:tcW w:w="680" w:type="dxa"/>
            <w:tcBorders>
              <w:top w:val="nil"/>
            </w:tcBorders>
            <w:noWrap/>
            <w:vAlign w:val="center"/>
            <w:hideMark/>
          </w:tcPr>
          <w:p w14:paraId="3439AB30" w14:textId="77777777" w:rsidR="0075653A" w:rsidRPr="00793B87" w:rsidRDefault="0075653A" w:rsidP="00793B87">
            <w:pPr>
              <w:pStyle w:val="TableText0"/>
              <w:jc w:val="right"/>
            </w:pPr>
            <w:r w:rsidRPr="00793B87">
              <w:t>3.9</w:t>
            </w:r>
          </w:p>
        </w:tc>
        <w:tc>
          <w:tcPr>
            <w:tcW w:w="1701" w:type="dxa"/>
            <w:tcBorders>
              <w:top w:val="nil"/>
            </w:tcBorders>
            <w:noWrap/>
            <w:vAlign w:val="center"/>
            <w:hideMark/>
          </w:tcPr>
          <w:p w14:paraId="23691CB7" w14:textId="77777777" w:rsidR="0075653A" w:rsidRPr="00793B87" w:rsidRDefault="0075653A" w:rsidP="00793B87">
            <w:pPr>
              <w:pStyle w:val="TableText0"/>
            </w:pPr>
            <w:r w:rsidRPr="00793B87">
              <w:t>PFC-14(a)</w:t>
            </w:r>
            <w:r w:rsidRPr="00793B87">
              <w:rPr>
                <w:vertAlign w:val="superscript"/>
              </w:rPr>
              <w:t>1</w:t>
            </w:r>
          </w:p>
        </w:tc>
        <w:tc>
          <w:tcPr>
            <w:tcW w:w="1361" w:type="dxa"/>
            <w:tcBorders>
              <w:top w:val="nil"/>
            </w:tcBorders>
            <w:noWrap/>
            <w:vAlign w:val="center"/>
            <w:hideMark/>
          </w:tcPr>
          <w:p w14:paraId="127F6EE0" w14:textId="77777777" w:rsidR="0075653A" w:rsidRPr="00793B87" w:rsidRDefault="0075653A" w:rsidP="00793B87">
            <w:pPr>
              <w:pStyle w:val="TableText0"/>
            </w:pPr>
            <w:r w:rsidRPr="00793B87">
              <w:t>CF</w:t>
            </w:r>
            <w:r w:rsidRPr="00793B87">
              <w:rPr>
                <w:vertAlign w:val="subscript"/>
              </w:rPr>
              <w:t>4</w:t>
            </w:r>
          </w:p>
        </w:tc>
        <w:tc>
          <w:tcPr>
            <w:tcW w:w="680" w:type="dxa"/>
            <w:tcBorders>
              <w:top w:val="nil"/>
            </w:tcBorders>
            <w:noWrap/>
            <w:tcMar>
              <w:right w:w="142" w:type="dxa"/>
            </w:tcMar>
            <w:vAlign w:val="center"/>
            <w:hideMark/>
          </w:tcPr>
          <w:p w14:paraId="3DCD4B69" w14:textId="77777777" w:rsidR="0075653A" w:rsidRPr="00793B87" w:rsidRDefault="0075653A" w:rsidP="00793B87">
            <w:pPr>
              <w:pStyle w:val="TableText0"/>
              <w:jc w:val="right"/>
            </w:pPr>
            <w:r w:rsidRPr="00793B87">
              <w:t>49.9</w:t>
            </w:r>
          </w:p>
        </w:tc>
        <w:tc>
          <w:tcPr>
            <w:tcW w:w="680" w:type="dxa"/>
            <w:tcBorders>
              <w:top w:val="nil"/>
            </w:tcBorders>
            <w:noWrap/>
            <w:tcMar>
              <w:right w:w="142" w:type="dxa"/>
            </w:tcMar>
            <w:vAlign w:val="center"/>
            <w:hideMark/>
          </w:tcPr>
          <w:p w14:paraId="07D2D24A" w14:textId="77777777" w:rsidR="0075653A" w:rsidRPr="00793B87" w:rsidRDefault="0075653A" w:rsidP="00793B87">
            <w:pPr>
              <w:pStyle w:val="TableText0"/>
              <w:jc w:val="right"/>
            </w:pPr>
            <w:r w:rsidRPr="00793B87">
              <w:t>50.8</w:t>
            </w:r>
          </w:p>
        </w:tc>
        <w:tc>
          <w:tcPr>
            <w:tcW w:w="680" w:type="dxa"/>
            <w:tcBorders>
              <w:top w:val="nil"/>
            </w:tcBorders>
            <w:noWrap/>
            <w:vAlign w:val="center"/>
            <w:hideMark/>
          </w:tcPr>
          <w:p w14:paraId="3DDA1DE0" w14:textId="77777777" w:rsidR="0075653A" w:rsidRPr="00793B87" w:rsidRDefault="0075653A" w:rsidP="00793B87">
            <w:pPr>
              <w:pStyle w:val="TableText0"/>
              <w:jc w:val="right"/>
            </w:pPr>
            <w:r w:rsidRPr="00793B87">
              <w:t>0.84</w:t>
            </w:r>
          </w:p>
        </w:tc>
        <w:tc>
          <w:tcPr>
            <w:tcW w:w="680" w:type="dxa"/>
            <w:tcBorders>
              <w:top w:val="nil"/>
            </w:tcBorders>
            <w:noWrap/>
            <w:vAlign w:val="center"/>
            <w:hideMark/>
          </w:tcPr>
          <w:p w14:paraId="73B8EEAB" w14:textId="77777777" w:rsidR="0075653A" w:rsidRPr="00793B87" w:rsidRDefault="0075653A" w:rsidP="00793B87">
            <w:pPr>
              <w:pStyle w:val="TableText0"/>
              <w:jc w:val="right"/>
            </w:pPr>
            <w:r w:rsidRPr="00793B87">
              <w:t>1.7</w:t>
            </w:r>
          </w:p>
        </w:tc>
      </w:tr>
      <w:tr w:rsidR="007813B6" w:rsidRPr="00793B87" w14:paraId="6AE9FE93" w14:textId="77777777" w:rsidTr="00D42F90">
        <w:trPr>
          <w:trHeight w:val="73"/>
          <w:jc w:val="center"/>
        </w:trPr>
        <w:tc>
          <w:tcPr>
            <w:tcW w:w="2948" w:type="dxa"/>
            <w:noWrap/>
            <w:vAlign w:val="center"/>
            <w:hideMark/>
          </w:tcPr>
          <w:p w14:paraId="26074B26" w14:textId="77777777" w:rsidR="0075653A" w:rsidRPr="00793B87" w:rsidRDefault="0075653A" w:rsidP="00793B87">
            <w:pPr>
              <w:pStyle w:val="TableText0"/>
            </w:pPr>
            <w:r w:rsidRPr="00793B87">
              <w:t>HFC-143a</w:t>
            </w:r>
          </w:p>
        </w:tc>
        <w:tc>
          <w:tcPr>
            <w:tcW w:w="1361" w:type="dxa"/>
            <w:noWrap/>
            <w:vAlign w:val="center"/>
            <w:hideMark/>
          </w:tcPr>
          <w:p w14:paraId="00DAC9AC" w14:textId="77777777" w:rsidR="0075653A" w:rsidRPr="00793B87" w:rsidRDefault="0075653A" w:rsidP="00793B87">
            <w:pPr>
              <w:pStyle w:val="TableText0"/>
            </w:pPr>
            <w:r w:rsidRPr="00793B87">
              <w:t>CH</w:t>
            </w:r>
            <w:r w:rsidRPr="00793B87">
              <w:rPr>
                <w:vertAlign w:val="subscript"/>
              </w:rPr>
              <w:t>3</w:t>
            </w:r>
            <w:r w:rsidRPr="00793B87">
              <w:t>CF</w:t>
            </w:r>
            <w:r w:rsidRPr="00793B87">
              <w:rPr>
                <w:vertAlign w:val="subscript"/>
              </w:rPr>
              <w:t>3</w:t>
            </w:r>
          </w:p>
        </w:tc>
        <w:tc>
          <w:tcPr>
            <w:tcW w:w="680" w:type="dxa"/>
            <w:noWrap/>
            <w:tcMar>
              <w:right w:w="170" w:type="dxa"/>
            </w:tcMar>
            <w:vAlign w:val="center"/>
            <w:hideMark/>
          </w:tcPr>
          <w:p w14:paraId="64778F4B" w14:textId="77777777" w:rsidR="0075653A" w:rsidRPr="00793B87" w:rsidRDefault="0075653A" w:rsidP="00793B87">
            <w:pPr>
              <w:pStyle w:val="TableText0"/>
              <w:jc w:val="right"/>
            </w:pPr>
            <w:r w:rsidRPr="00793B87">
              <w:t>21.6</w:t>
            </w:r>
          </w:p>
        </w:tc>
        <w:tc>
          <w:tcPr>
            <w:tcW w:w="680" w:type="dxa"/>
            <w:noWrap/>
            <w:tcMar>
              <w:right w:w="113" w:type="dxa"/>
            </w:tcMar>
            <w:vAlign w:val="center"/>
            <w:hideMark/>
          </w:tcPr>
          <w:p w14:paraId="59C118D9" w14:textId="77777777" w:rsidR="0075653A" w:rsidRPr="00793B87" w:rsidRDefault="0075653A" w:rsidP="00793B87">
            <w:pPr>
              <w:pStyle w:val="TableText0"/>
              <w:jc w:val="right"/>
            </w:pPr>
            <w:r w:rsidRPr="00793B87">
              <w:t>23.2</w:t>
            </w:r>
          </w:p>
        </w:tc>
        <w:tc>
          <w:tcPr>
            <w:tcW w:w="680" w:type="dxa"/>
            <w:noWrap/>
            <w:vAlign w:val="center"/>
            <w:hideMark/>
          </w:tcPr>
          <w:p w14:paraId="5FE311A6" w14:textId="77777777" w:rsidR="0075653A" w:rsidRPr="00793B87" w:rsidRDefault="0075653A" w:rsidP="00793B87">
            <w:pPr>
              <w:pStyle w:val="TableText0"/>
              <w:jc w:val="right"/>
            </w:pPr>
            <w:r w:rsidRPr="00793B87">
              <w:t>1.6</w:t>
            </w:r>
          </w:p>
        </w:tc>
        <w:tc>
          <w:tcPr>
            <w:tcW w:w="680" w:type="dxa"/>
            <w:noWrap/>
            <w:vAlign w:val="center"/>
            <w:hideMark/>
          </w:tcPr>
          <w:p w14:paraId="2528FED3" w14:textId="77777777" w:rsidR="0075653A" w:rsidRPr="00793B87" w:rsidRDefault="0075653A" w:rsidP="00793B87">
            <w:pPr>
              <w:pStyle w:val="TableText0"/>
              <w:jc w:val="right"/>
            </w:pPr>
            <w:r w:rsidRPr="00793B87">
              <w:t>7.2</w:t>
            </w:r>
          </w:p>
        </w:tc>
        <w:tc>
          <w:tcPr>
            <w:tcW w:w="1701" w:type="dxa"/>
            <w:noWrap/>
            <w:vAlign w:val="center"/>
            <w:hideMark/>
          </w:tcPr>
          <w:p w14:paraId="30C49F3F" w14:textId="77777777" w:rsidR="0075653A" w:rsidRPr="00793B87" w:rsidRDefault="0075653A" w:rsidP="00793B87">
            <w:pPr>
              <w:pStyle w:val="TableText0"/>
            </w:pPr>
            <w:r w:rsidRPr="00793B87">
              <w:t>PFC-116</w:t>
            </w:r>
          </w:p>
        </w:tc>
        <w:tc>
          <w:tcPr>
            <w:tcW w:w="1361" w:type="dxa"/>
            <w:noWrap/>
            <w:vAlign w:val="center"/>
            <w:hideMark/>
          </w:tcPr>
          <w:p w14:paraId="021E0F61" w14:textId="77777777" w:rsidR="0075653A" w:rsidRPr="00793B87" w:rsidRDefault="0075653A" w:rsidP="00793B87">
            <w:pPr>
              <w:pStyle w:val="TableText0"/>
            </w:pPr>
            <w:r w:rsidRPr="00793B87">
              <w:t>C</w:t>
            </w:r>
            <w:r w:rsidRPr="00793B87">
              <w:rPr>
                <w:vertAlign w:val="subscript"/>
              </w:rPr>
              <w:t>2</w:t>
            </w:r>
            <w:r w:rsidRPr="00793B87">
              <w:t>F</w:t>
            </w:r>
            <w:r w:rsidRPr="00793B87">
              <w:rPr>
                <w:vertAlign w:val="subscript"/>
              </w:rPr>
              <w:t>6</w:t>
            </w:r>
          </w:p>
        </w:tc>
        <w:tc>
          <w:tcPr>
            <w:tcW w:w="680" w:type="dxa"/>
            <w:noWrap/>
            <w:tcMar>
              <w:right w:w="142" w:type="dxa"/>
            </w:tcMar>
            <w:vAlign w:val="center"/>
            <w:hideMark/>
          </w:tcPr>
          <w:p w14:paraId="5640A765" w14:textId="77777777" w:rsidR="0075653A" w:rsidRPr="00793B87" w:rsidRDefault="0075653A" w:rsidP="00793B87">
            <w:pPr>
              <w:pStyle w:val="TableText0"/>
              <w:jc w:val="right"/>
            </w:pPr>
            <w:r w:rsidRPr="00793B87">
              <w:t>4.7</w:t>
            </w:r>
          </w:p>
        </w:tc>
        <w:tc>
          <w:tcPr>
            <w:tcW w:w="680" w:type="dxa"/>
            <w:noWrap/>
            <w:tcMar>
              <w:right w:w="142" w:type="dxa"/>
            </w:tcMar>
            <w:vAlign w:val="center"/>
            <w:hideMark/>
          </w:tcPr>
          <w:p w14:paraId="0962BF83" w14:textId="77777777" w:rsidR="0075653A" w:rsidRPr="00793B87" w:rsidRDefault="0075653A" w:rsidP="00793B87">
            <w:pPr>
              <w:pStyle w:val="TableText0"/>
              <w:jc w:val="right"/>
            </w:pPr>
            <w:r w:rsidRPr="00793B87">
              <w:t>4.8</w:t>
            </w:r>
          </w:p>
        </w:tc>
        <w:tc>
          <w:tcPr>
            <w:tcW w:w="680" w:type="dxa"/>
            <w:noWrap/>
            <w:vAlign w:val="center"/>
            <w:hideMark/>
          </w:tcPr>
          <w:p w14:paraId="2C59CBB3" w14:textId="77777777" w:rsidR="0075653A" w:rsidRPr="00793B87" w:rsidRDefault="0075653A" w:rsidP="00793B87">
            <w:pPr>
              <w:pStyle w:val="TableText0"/>
              <w:jc w:val="right"/>
            </w:pPr>
            <w:r w:rsidRPr="00793B87">
              <w:t>0.089</w:t>
            </w:r>
          </w:p>
        </w:tc>
        <w:tc>
          <w:tcPr>
            <w:tcW w:w="680" w:type="dxa"/>
            <w:noWrap/>
            <w:vAlign w:val="center"/>
            <w:hideMark/>
          </w:tcPr>
          <w:p w14:paraId="0BE853F8" w14:textId="77777777" w:rsidR="0075653A" w:rsidRPr="00793B87" w:rsidRDefault="0075653A" w:rsidP="00793B87">
            <w:pPr>
              <w:pStyle w:val="TableText0"/>
              <w:jc w:val="right"/>
            </w:pPr>
            <w:r w:rsidRPr="00793B87">
              <w:t>1.9</w:t>
            </w:r>
          </w:p>
        </w:tc>
      </w:tr>
      <w:tr w:rsidR="007813B6" w:rsidRPr="00793B87" w14:paraId="4D5CA2C9" w14:textId="77777777" w:rsidTr="00D42F90">
        <w:trPr>
          <w:trHeight w:val="104"/>
          <w:jc w:val="center"/>
        </w:trPr>
        <w:tc>
          <w:tcPr>
            <w:tcW w:w="2948" w:type="dxa"/>
            <w:noWrap/>
            <w:vAlign w:val="center"/>
            <w:hideMark/>
          </w:tcPr>
          <w:p w14:paraId="2DD8310F" w14:textId="77777777" w:rsidR="0075653A" w:rsidRPr="00793B87" w:rsidRDefault="0075653A" w:rsidP="00793B87">
            <w:pPr>
              <w:pStyle w:val="TableText0"/>
            </w:pPr>
            <w:r w:rsidRPr="00793B87">
              <w:t>HFC-125</w:t>
            </w:r>
          </w:p>
        </w:tc>
        <w:tc>
          <w:tcPr>
            <w:tcW w:w="1361" w:type="dxa"/>
            <w:noWrap/>
            <w:vAlign w:val="center"/>
            <w:hideMark/>
          </w:tcPr>
          <w:p w14:paraId="59DED667" w14:textId="77777777" w:rsidR="0075653A" w:rsidRPr="00793B87" w:rsidRDefault="0075653A" w:rsidP="00793B87">
            <w:pPr>
              <w:pStyle w:val="TableText0"/>
            </w:pPr>
            <w:r w:rsidRPr="00793B87">
              <w:t>CHF</w:t>
            </w:r>
            <w:r w:rsidRPr="00793B87">
              <w:rPr>
                <w:vertAlign w:val="subscript"/>
              </w:rPr>
              <w:t>2</w:t>
            </w:r>
            <w:r w:rsidRPr="00793B87">
              <w:t>CF</w:t>
            </w:r>
            <w:r w:rsidRPr="00793B87">
              <w:rPr>
                <w:vertAlign w:val="subscript"/>
              </w:rPr>
              <w:t>3</w:t>
            </w:r>
          </w:p>
        </w:tc>
        <w:tc>
          <w:tcPr>
            <w:tcW w:w="680" w:type="dxa"/>
            <w:noWrap/>
            <w:tcMar>
              <w:right w:w="170" w:type="dxa"/>
            </w:tcMar>
            <w:vAlign w:val="center"/>
            <w:hideMark/>
          </w:tcPr>
          <w:p w14:paraId="54D411F9" w14:textId="77777777" w:rsidR="0075653A" w:rsidRPr="00793B87" w:rsidRDefault="0075653A" w:rsidP="00793B87">
            <w:pPr>
              <w:pStyle w:val="TableText0"/>
              <w:jc w:val="right"/>
            </w:pPr>
            <w:r w:rsidRPr="00793B87">
              <w:t>24.7</w:t>
            </w:r>
          </w:p>
        </w:tc>
        <w:tc>
          <w:tcPr>
            <w:tcW w:w="680" w:type="dxa"/>
            <w:noWrap/>
            <w:tcMar>
              <w:right w:w="113" w:type="dxa"/>
            </w:tcMar>
            <w:vAlign w:val="center"/>
            <w:hideMark/>
          </w:tcPr>
          <w:p w14:paraId="66C24E27" w14:textId="77777777" w:rsidR="0075653A" w:rsidRPr="00793B87" w:rsidRDefault="0075653A" w:rsidP="00793B87">
            <w:pPr>
              <w:pStyle w:val="TableText0"/>
              <w:jc w:val="right"/>
            </w:pPr>
            <w:r w:rsidRPr="00793B87">
              <w:t>27.7</w:t>
            </w:r>
          </w:p>
        </w:tc>
        <w:tc>
          <w:tcPr>
            <w:tcW w:w="680" w:type="dxa"/>
            <w:noWrap/>
            <w:vAlign w:val="center"/>
            <w:hideMark/>
          </w:tcPr>
          <w:p w14:paraId="473D200F" w14:textId="77777777" w:rsidR="0075653A" w:rsidRPr="00793B87" w:rsidRDefault="0075653A" w:rsidP="00793B87">
            <w:pPr>
              <w:pStyle w:val="TableText0"/>
              <w:jc w:val="right"/>
            </w:pPr>
            <w:r w:rsidRPr="00793B87">
              <w:t>3.0</w:t>
            </w:r>
          </w:p>
        </w:tc>
        <w:tc>
          <w:tcPr>
            <w:tcW w:w="680" w:type="dxa"/>
            <w:noWrap/>
            <w:vAlign w:val="center"/>
            <w:hideMark/>
          </w:tcPr>
          <w:p w14:paraId="0F03BCE3" w14:textId="77777777" w:rsidR="0075653A" w:rsidRPr="00793B87" w:rsidRDefault="0075653A" w:rsidP="00793B87">
            <w:pPr>
              <w:pStyle w:val="TableText0"/>
              <w:jc w:val="right"/>
            </w:pPr>
            <w:r w:rsidRPr="00793B87">
              <w:t>11.5</w:t>
            </w:r>
          </w:p>
        </w:tc>
        <w:tc>
          <w:tcPr>
            <w:tcW w:w="1701" w:type="dxa"/>
            <w:noWrap/>
            <w:vAlign w:val="center"/>
            <w:hideMark/>
          </w:tcPr>
          <w:p w14:paraId="1D721759" w14:textId="77777777" w:rsidR="0075653A" w:rsidRPr="00793B87" w:rsidRDefault="0075653A" w:rsidP="00793B87">
            <w:pPr>
              <w:pStyle w:val="TableText0"/>
            </w:pPr>
            <w:r w:rsidRPr="00793B87">
              <w:t>PFC-318</w:t>
            </w:r>
          </w:p>
        </w:tc>
        <w:tc>
          <w:tcPr>
            <w:tcW w:w="1361" w:type="dxa"/>
            <w:noWrap/>
            <w:vAlign w:val="center"/>
            <w:hideMark/>
          </w:tcPr>
          <w:p w14:paraId="3CF684BA" w14:textId="77777777" w:rsidR="0075653A" w:rsidRPr="00793B87" w:rsidRDefault="0075653A" w:rsidP="00793B87">
            <w:pPr>
              <w:pStyle w:val="TableText0"/>
            </w:pPr>
            <w:r w:rsidRPr="00793B87">
              <w:t>c-C</w:t>
            </w:r>
            <w:r w:rsidRPr="00793B87">
              <w:rPr>
                <w:vertAlign w:val="subscript"/>
              </w:rPr>
              <w:t>4</w:t>
            </w:r>
            <w:r w:rsidRPr="00793B87">
              <w:t>F</w:t>
            </w:r>
            <w:r w:rsidRPr="00793B87">
              <w:rPr>
                <w:vertAlign w:val="subscript"/>
              </w:rPr>
              <w:t>8</w:t>
            </w:r>
          </w:p>
        </w:tc>
        <w:tc>
          <w:tcPr>
            <w:tcW w:w="680" w:type="dxa"/>
            <w:noWrap/>
            <w:tcMar>
              <w:right w:w="142" w:type="dxa"/>
            </w:tcMar>
            <w:vAlign w:val="center"/>
            <w:hideMark/>
          </w:tcPr>
          <w:p w14:paraId="584EB3C7" w14:textId="77777777" w:rsidR="0075653A" w:rsidRPr="00793B87" w:rsidRDefault="0075653A" w:rsidP="00793B87">
            <w:pPr>
              <w:pStyle w:val="TableText0"/>
              <w:jc w:val="right"/>
            </w:pPr>
            <w:r w:rsidRPr="00793B87">
              <w:t>1.6</w:t>
            </w:r>
          </w:p>
        </w:tc>
        <w:tc>
          <w:tcPr>
            <w:tcW w:w="680" w:type="dxa"/>
            <w:noWrap/>
            <w:tcMar>
              <w:right w:w="142" w:type="dxa"/>
            </w:tcMar>
            <w:vAlign w:val="center"/>
            <w:hideMark/>
          </w:tcPr>
          <w:p w14:paraId="5E53BBD2" w14:textId="77777777" w:rsidR="0075653A" w:rsidRPr="00793B87" w:rsidRDefault="0075653A" w:rsidP="00793B87">
            <w:pPr>
              <w:pStyle w:val="TableText0"/>
              <w:jc w:val="right"/>
            </w:pPr>
            <w:r w:rsidRPr="00793B87">
              <w:t>1.7</w:t>
            </w:r>
          </w:p>
        </w:tc>
        <w:tc>
          <w:tcPr>
            <w:tcW w:w="680" w:type="dxa"/>
            <w:noWrap/>
            <w:vAlign w:val="center"/>
            <w:hideMark/>
          </w:tcPr>
          <w:p w14:paraId="4D596205" w14:textId="77777777" w:rsidR="0075653A" w:rsidRPr="00793B87" w:rsidRDefault="0075653A" w:rsidP="00793B87">
            <w:pPr>
              <w:pStyle w:val="TableText0"/>
              <w:jc w:val="right"/>
            </w:pPr>
            <w:r w:rsidRPr="00793B87">
              <w:t>0.069</w:t>
            </w:r>
          </w:p>
        </w:tc>
        <w:tc>
          <w:tcPr>
            <w:tcW w:w="680" w:type="dxa"/>
            <w:noWrap/>
            <w:vAlign w:val="center"/>
            <w:hideMark/>
          </w:tcPr>
          <w:p w14:paraId="791247E2" w14:textId="77777777" w:rsidR="0075653A" w:rsidRPr="00793B87" w:rsidRDefault="0075653A" w:rsidP="00793B87">
            <w:pPr>
              <w:pStyle w:val="TableText0"/>
              <w:jc w:val="right"/>
            </w:pPr>
            <w:r w:rsidRPr="00793B87">
              <w:t>4.1</w:t>
            </w:r>
          </w:p>
        </w:tc>
      </w:tr>
      <w:tr w:rsidR="007813B6" w:rsidRPr="00793B87" w14:paraId="6134AF1D" w14:textId="77777777" w:rsidTr="00D42F90">
        <w:trPr>
          <w:trHeight w:val="94"/>
          <w:jc w:val="center"/>
        </w:trPr>
        <w:tc>
          <w:tcPr>
            <w:tcW w:w="2948" w:type="dxa"/>
            <w:noWrap/>
            <w:vAlign w:val="center"/>
            <w:hideMark/>
          </w:tcPr>
          <w:p w14:paraId="75DDD242" w14:textId="77777777" w:rsidR="0075653A" w:rsidRPr="00793B87" w:rsidRDefault="0075653A" w:rsidP="00793B87">
            <w:pPr>
              <w:pStyle w:val="TableText0"/>
            </w:pPr>
            <w:r w:rsidRPr="00793B87">
              <w:t>HFC-32</w:t>
            </w:r>
          </w:p>
        </w:tc>
        <w:tc>
          <w:tcPr>
            <w:tcW w:w="1361" w:type="dxa"/>
            <w:noWrap/>
            <w:vAlign w:val="center"/>
            <w:hideMark/>
          </w:tcPr>
          <w:p w14:paraId="59D814A1" w14:textId="77777777" w:rsidR="0075653A" w:rsidRPr="00793B87" w:rsidRDefault="0075653A" w:rsidP="00793B87">
            <w:pPr>
              <w:pStyle w:val="TableText0"/>
            </w:pPr>
            <w:r w:rsidRPr="00793B87">
              <w:t>CH</w:t>
            </w:r>
            <w:r w:rsidRPr="00793B87">
              <w:rPr>
                <w:vertAlign w:val="subscript"/>
              </w:rPr>
              <w:t>2</w:t>
            </w:r>
            <w:r w:rsidRPr="00793B87">
              <w:t>F</w:t>
            </w:r>
            <w:r w:rsidRPr="00793B87">
              <w:rPr>
                <w:vertAlign w:val="subscript"/>
              </w:rPr>
              <w:t>2</w:t>
            </w:r>
          </w:p>
        </w:tc>
        <w:tc>
          <w:tcPr>
            <w:tcW w:w="680" w:type="dxa"/>
            <w:noWrap/>
            <w:tcMar>
              <w:right w:w="170" w:type="dxa"/>
            </w:tcMar>
            <w:vAlign w:val="center"/>
            <w:hideMark/>
          </w:tcPr>
          <w:p w14:paraId="519C38A2" w14:textId="77777777" w:rsidR="0075653A" w:rsidRPr="00793B87" w:rsidRDefault="0075653A" w:rsidP="00793B87">
            <w:pPr>
              <w:pStyle w:val="TableText0"/>
              <w:jc w:val="right"/>
            </w:pPr>
            <w:r w:rsidRPr="00793B87">
              <w:t>15.2</w:t>
            </w:r>
          </w:p>
        </w:tc>
        <w:tc>
          <w:tcPr>
            <w:tcW w:w="680" w:type="dxa"/>
            <w:noWrap/>
            <w:tcMar>
              <w:right w:w="113" w:type="dxa"/>
            </w:tcMar>
            <w:vAlign w:val="center"/>
            <w:hideMark/>
          </w:tcPr>
          <w:p w14:paraId="71357803" w14:textId="77777777" w:rsidR="0075653A" w:rsidRPr="00793B87" w:rsidRDefault="0075653A" w:rsidP="00793B87">
            <w:pPr>
              <w:pStyle w:val="TableText0"/>
              <w:jc w:val="right"/>
            </w:pPr>
            <w:r w:rsidRPr="00793B87">
              <w:t>18.1</w:t>
            </w:r>
          </w:p>
        </w:tc>
        <w:tc>
          <w:tcPr>
            <w:tcW w:w="680" w:type="dxa"/>
            <w:noWrap/>
            <w:vAlign w:val="center"/>
            <w:hideMark/>
          </w:tcPr>
          <w:p w14:paraId="2B4A1123" w14:textId="77777777" w:rsidR="0075653A" w:rsidRPr="00793B87" w:rsidRDefault="0075653A" w:rsidP="00793B87">
            <w:pPr>
              <w:pStyle w:val="TableText0"/>
              <w:jc w:val="right"/>
            </w:pPr>
            <w:r w:rsidRPr="00793B87">
              <w:t>2.9</w:t>
            </w:r>
          </w:p>
        </w:tc>
        <w:tc>
          <w:tcPr>
            <w:tcW w:w="680" w:type="dxa"/>
            <w:noWrap/>
            <w:vAlign w:val="center"/>
            <w:hideMark/>
          </w:tcPr>
          <w:p w14:paraId="538043E8" w14:textId="77777777" w:rsidR="0075653A" w:rsidRPr="00793B87" w:rsidRDefault="0075653A" w:rsidP="00793B87">
            <w:pPr>
              <w:pStyle w:val="TableText0"/>
              <w:jc w:val="right"/>
            </w:pPr>
            <w:r w:rsidRPr="00793B87">
              <w:t>17.3</w:t>
            </w:r>
          </w:p>
        </w:tc>
        <w:tc>
          <w:tcPr>
            <w:tcW w:w="1701" w:type="dxa"/>
            <w:noWrap/>
            <w:vAlign w:val="center"/>
            <w:hideMark/>
          </w:tcPr>
          <w:p w14:paraId="7AB9ED1A" w14:textId="77777777" w:rsidR="0075653A" w:rsidRPr="00793B87" w:rsidRDefault="0075653A" w:rsidP="00793B87">
            <w:pPr>
              <w:pStyle w:val="TableText0"/>
            </w:pPr>
            <w:r w:rsidRPr="00793B87">
              <w:t>PFC-218</w:t>
            </w:r>
          </w:p>
        </w:tc>
        <w:tc>
          <w:tcPr>
            <w:tcW w:w="1361" w:type="dxa"/>
            <w:noWrap/>
            <w:vAlign w:val="center"/>
            <w:hideMark/>
          </w:tcPr>
          <w:p w14:paraId="49C9E5C5" w14:textId="77777777" w:rsidR="0075653A" w:rsidRPr="00793B87" w:rsidRDefault="0075653A" w:rsidP="00793B87">
            <w:pPr>
              <w:pStyle w:val="TableText0"/>
            </w:pPr>
            <w:r w:rsidRPr="00793B87">
              <w:t>C</w:t>
            </w:r>
            <w:r w:rsidRPr="00793B87">
              <w:rPr>
                <w:vertAlign w:val="subscript"/>
              </w:rPr>
              <w:t>3</w:t>
            </w:r>
            <w:r w:rsidRPr="00793B87">
              <w:t>F</w:t>
            </w:r>
            <w:r w:rsidRPr="00793B87">
              <w:rPr>
                <w:vertAlign w:val="subscript"/>
              </w:rPr>
              <w:t>8</w:t>
            </w:r>
          </w:p>
        </w:tc>
        <w:tc>
          <w:tcPr>
            <w:tcW w:w="680" w:type="dxa"/>
            <w:noWrap/>
            <w:tcMar>
              <w:right w:w="142" w:type="dxa"/>
            </w:tcMar>
            <w:vAlign w:val="center"/>
            <w:hideMark/>
          </w:tcPr>
          <w:p w14:paraId="6180A2FC" w14:textId="77777777" w:rsidR="0075653A" w:rsidRPr="00793B87" w:rsidRDefault="0075653A" w:rsidP="00793B87">
            <w:pPr>
              <w:pStyle w:val="TableText0"/>
              <w:jc w:val="right"/>
            </w:pPr>
            <w:r w:rsidRPr="00793B87">
              <w:t>0.66</w:t>
            </w:r>
          </w:p>
        </w:tc>
        <w:tc>
          <w:tcPr>
            <w:tcW w:w="680" w:type="dxa"/>
            <w:noWrap/>
            <w:tcMar>
              <w:right w:w="142" w:type="dxa"/>
            </w:tcMar>
            <w:vAlign w:val="center"/>
            <w:hideMark/>
          </w:tcPr>
          <w:p w14:paraId="1EF99762" w14:textId="77777777" w:rsidR="0075653A" w:rsidRPr="00793B87" w:rsidRDefault="0075653A" w:rsidP="00793B87">
            <w:pPr>
              <w:pStyle w:val="TableText0"/>
              <w:jc w:val="right"/>
            </w:pPr>
            <w:r w:rsidRPr="00793B87">
              <w:t>0.68</w:t>
            </w:r>
          </w:p>
        </w:tc>
        <w:tc>
          <w:tcPr>
            <w:tcW w:w="680" w:type="dxa"/>
            <w:noWrap/>
            <w:vAlign w:val="center"/>
            <w:hideMark/>
          </w:tcPr>
          <w:p w14:paraId="68314B6A" w14:textId="77777777" w:rsidR="0075653A" w:rsidRPr="00793B87" w:rsidRDefault="0075653A" w:rsidP="00793B87">
            <w:pPr>
              <w:pStyle w:val="TableText0"/>
              <w:jc w:val="right"/>
            </w:pPr>
            <w:r w:rsidRPr="00793B87">
              <w:t>0.022</w:t>
            </w:r>
          </w:p>
        </w:tc>
        <w:tc>
          <w:tcPr>
            <w:tcW w:w="680" w:type="dxa"/>
            <w:noWrap/>
            <w:vAlign w:val="center"/>
            <w:hideMark/>
          </w:tcPr>
          <w:p w14:paraId="4626FFEB" w14:textId="77777777" w:rsidR="0075653A" w:rsidRPr="00793B87" w:rsidRDefault="0075653A" w:rsidP="00793B87">
            <w:pPr>
              <w:pStyle w:val="TableText0"/>
              <w:jc w:val="right"/>
            </w:pPr>
            <w:r w:rsidRPr="00793B87">
              <w:t>3.3</w:t>
            </w:r>
          </w:p>
        </w:tc>
      </w:tr>
      <w:tr w:rsidR="007813B6" w:rsidRPr="00793B87" w14:paraId="0524C34A" w14:textId="77777777" w:rsidTr="00D42F90">
        <w:trPr>
          <w:trHeight w:val="73"/>
          <w:jc w:val="center"/>
        </w:trPr>
        <w:tc>
          <w:tcPr>
            <w:tcW w:w="2948" w:type="dxa"/>
            <w:noWrap/>
            <w:vAlign w:val="center"/>
            <w:hideMark/>
          </w:tcPr>
          <w:p w14:paraId="3D2ED615" w14:textId="77777777" w:rsidR="0075653A" w:rsidRPr="00793B87" w:rsidRDefault="0075653A" w:rsidP="00793B87">
            <w:pPr>
              <w:pStyle w:val="TableText0"/>
            </w:pPr>
            <w:r w:rsidRPr="00793B87">
              <w:t>HFC-152a</w:t>
            </w:r>
          </w:p>
        </w:tc>
        <w:tc>
          <w:tcPr>
            <w:tcW w:w="1361" w:type="dxa"/>
            <w:noWrap/>
            <w:vAlign w:val="center"/>
            <w:hideMark/>
          </w:tcPr>
          <w:p w14:paraId="48D7C8B5" w14:textId="77777777" w:rsidR="0075653A" w:rsidRPr="00793B87" w:rsidRDefault="0075653A" w:rsidP="00793B87">
            <w:pPr>
              <w:pStyle w:val="TableText0"/>
            </w:pPr>
            <w:r w:rsidRPr="00793B87">
              <w:t>CH</w:t>
            </w:r>
            <w:r w:rsidRPr="00793B87">
              <w:rPr>
                <w:vertAlign w:val="subscript"/>
              </w:rPr>
              <w:t>3</w:t>
            </w:r>
            <w:r w:rsidRPr="00793B87">
              <w:t>CHF</w:t>
            </w:r>
            <w:r w:rsidRPr="00793B87">
              <w:rPr>
                <w:vertAlign w:val="subscript"/>
              </w:rPr>
              <w:t>2</w:t>
            </w:r>
          </w:p>
        </w:tc>
        <w:tc>
          <w:tcPr>
            <w:tcW w:w="680" w:type="dxa"/>
            <w:noWrap/>
            <w:tcMar>
              <w:right w:w="170" w:type="dxa"/>
            </w:tcMar>
            <w:vAlign w:val="center"/>
            <w:hideMark/>
          </w:tcPr>
          <w:p w14:paraId="193BA2DF" w14:textId="77777777" w:rsidR="0075653A" w:rsidRPr="00793B87" w:rsidRDefault="0075653A" w:rsidP="00793B87">
            <w:pPr>
              <w:pStyle w:val="TableText0"/>
              <w:jc w:val="right"/>
            </w:pPr>
            <w:r w:rsidRPr="00793B87">
              <w:t>4.7</w:t>
            </w:r>
          </w:p>
        </w:tc>
        <w:tc>
          <w:tcPr>
            <w:tcW w:w="680" w:type="dxa"/>
            <w:noWrap/>
            <w:tcMar>
              <w:right w:w="113" w:type="dxa"/>
            </w:tcMar>
            <w:vAlign w:val="center"/>
            <w:hideMark/>
          </w:tcPr>
          <w:p w14:paraId="1FE3F3B2" w14:textId="77777777" w:rsidR="0075653A" w:rsidRPr="00793B87" w:rsidRDefault="0075653A" w:rsidP="00793B87">
            <w:pPr>
              <w:pStyle w:val="TableText0"/>
              <w:jc w:val="right"/>
            </w:pPr>
            <w:r w:rsidRPr="00793B87">
              <w:t>4.8</w:t>
            </w:r>
          </w:p>
        </w:tc>
        <w:tc>
          <w:tcPr>
            <w:tcW w:w="680" w:type="dxa"/>
            <w:noWrap/>
            <w:vAlign w:val="center"/>
            <w:hideMark/>
          </w:tcPr>
          <w:p w14:paraId="0708AD5D" w14:textId="77777777" w:rsidR="0075653A" w:rsidRPr="00793B87" w:rsidRDefault="0075653A" w:rsidP="00793B87">
            <w:pPr>
              <w:pStyle w:val="TableText0"/>
              <w:jc w:val="right"/>
            </w:pPr>
            <w:r w:rsidRPr="00793B87">
              <w:t>0.076</w:t>
            </w:r>
          </w:p>
        </w:tc>
        <w:tc>
          <w:tcPr>
            <w:tcW w:w="680" w:type="dxa"/>
            <w:noWrap/>
            <w:vAlign w:val="center"/>
            <w:hideMark/>
          </w:tcPr>
          <w:p w14:paraId="72EF7703" w14:textId="77777777" w:rsidR="0075653A" w:rsidRPr="00793B87" w:rsidRDefault="0075653A" w:rsidP="00793B87">
            <w:pPr>
              <w:pStyle w:val="TableText0"/>
              <w:jc w:val="right"/>
            </w:pPr>
            <w:r w:rsidRPr="00793B87">
              <w:t>1.6</w:t>
            </w:r>
          </w:p>
        </w:tc>
        <w:tc>
          <w:tcPr>
            <w:tcW w:w="1701" w:type="dxa"/>
            <w:noWrap/>
            <w:vAlign w:val="center"/>
            <w:hideMark/>
          </w:tcPr>
          <w:p w14:paraId="67B5B110" w14:textId="77777777" w:rsidR="0075653A" w:rsidRPr="00793B87" w:rsidRDefault="0075653A" w:rsidP="00793B87">
            <w:pPr>
              <w:pStyle w:val="TableText0"/>
            </w:pPr>
            <w:r w:rsidRPr="00793B87">
              <w:t>PFC-5114</w:t>
            </w:r>
          </w:p>
        </w:tc>
        <w:tc>
          <w:tcPr>
            <w:tcW w:w="1361" w:type="dxa"/>
            <w:noWrap/>
            <w:vAlign w:val="center"/>
            <w:hideMark/>
          </w:tcPr>
          <w:p w14:paraId="4056A022" w14:textId="77777777" w:rsidR="0075653A" w:rsidRPr="00793B87" w:rsidRDefault="0075653A" w:rsidP="00793B87">
            <w:pPr>
              <w:pStyle w:val="TableText0"/>
            </w:pPr>
            <w:r w:rsidRPr="00793B87">
              <w:t>C</w:t>
            </w:r>
            <w:r w:rsidRPr="00793B87">
              <w:rPr>
                <w:vertAlign w:val="subscript"/>
              </w:rPr>
              <w:t>6</w:t>
            </w:r>
            <w:r w:rsidRPr="00793B87">
              <w:t>F</w:t>
            </w:r>
            <w:r w:rsidRPr="00793B87">
              <w:rPr>
                <w:vertAlign w:val="subscript"/>
              </w:rPr>
              <w:t>14</w:t>
            </w:r>
          </w:p>
        </w:tc>
        <w:tc>
          <w:tcPr>
            <w:tcW w:w="680" w:type="dxa"/>
            <w:noWrap/>
            <w:tcMar>
              <w:right w:w="142" w:type="dxa"/>
            </w:tcMar>
            <w:vAlign w:val="center"/>
            <w:hideMark/>
          </w:tcPr>
          <w:p w14:paraId="564A12B7" w14:textId="77777777" w:rsidR="0075653A" w:rsidRPr="00793B87" w:rsidRDefault="0075653A" w:rsidP="00793B87">
            <w:pPr>
              <w:pStyle w:val="TableText0"/>
              <w:jc w:val="right"/>
            </w:pPr>
            <w:r w:rsidRPr="00793B87">
              <w:t>0.31</w:t>
            </w:r>
          </w:p>
        </w:tc>
        <w:tc>
          <w:tcPr>
            <w:tcW w:w="680" w:type="dxa"/>
            <w:noWrap/>
            <w:tcMar>
              <w:right w:w="142" w:type="dxa"/>
            </w:tcMar>
            <w:vAlign w:val="center"/>
            <w:hideMark/>
          </w:tcPr>
          <w:p w14:paraId="72BCD291" w14:textId="77777777" w:rsidR="0075653A" w:rsidRPr="00793B87" w:rsidRDefault="0075653A" w:rsidP="00793B87">
            <w:pPr>
              <w:pStyle w:val="TableText0"/>
              <w:jc w:val="right"/>
            </w:pPr>
            <w:r w:rsidRPr="00793B87">
              <w:t>0.31</w:t>
            </w:r>
          </w:p>
        </w:tc>
        <w:tc>
          <w:tcPr>
            <w:tcW w:w="680" w:type="dxa"/>
            <w:noWrap/>
            <w:vAlign w:val="center"/>
            <w:hideMark/>
          </w:tcPr>
          <w:p w14:paraId="50E6E795" w14:textId="77777777" w:rsidR="0075653A" w:rsidRPr="00793B87" w:rsidRDefault="0075653A" w:rsidP="00793B87">
            <w:pPr>
              <w:pStyle w:val="TableText0"/>
              <w:jc w:val="right"/>
            </w:pPr>
            <w:r w:rsidRPr="00793B87">
              <w:t>0.004</w:t>
            </w:r>
          </w:p>
        </w:tc>
        <w:tc>
          <w:tcPr>
            <w:tcW w:w="680" w:type="dxa"/>
            <w:noWrap/>
            <w:vAlign w:val="center"/>
            <w:hideMark/>
          </w:tcPr>
          <w:p w14:paraId="454F0FFA" w14:textId="77777777" w:rsidR="0075653A" w:rsidRPr="00793B87" w:rsidRDefault="0075653A" w:rsidP="00793B87">
            <w:pPr>
              <w:pStyle w:val="TableText0"/>
              <w:jc w:val="right"/>
            </w:pPr>
            <w:r w:rsidRPr="00793B87">
              <w:t>1.1</w:t>
            </w:r>
          </w:p>
        </w:tc>
      </w:tr>
      <w:tr w:rsidR="007813B6" w:rsidRPr="00793B87" w14:paraId="355A2203" w14:textId="77777777" w:rsidTr="00D42F90">
        <w:trPr>
          <w:trHeight w:val="88"/>
          <w:jc w:val="center"/>
        </w:trPr>
        <w:tc>
          <w:tcPr>
            <w:tcW w:w="2948" w:type="dxa"/>
            <w:noWrap/>
            <w:vAlign w:val="center"/>
            <w:hideMark/>
          </w:tcPr>
          <w:p w14:paraId="6E649CB6" w14:textId="77777777" w:rsidR="0075653A" w:rsidRPr="00793B87" w:rsidRDefault="0075653A" w:rsidP="00793B87">
            <w:pPr>
              <w:pStyle w:val="TableText0"/>
            </w:pPr>
            <w:r w:rsidRPr="00793B87">
              <w:t>HFC-245fa</w:t>
            </w:r>
          </w:p>
        </w:tc>
        <w:tc>
          <w:tcPr>
            <w:tcW w:w="1361" w:type="dxa"/>
            <w:noWrap/>
            <w:vAlign w:val="center"/>
            <w:hideMark/>
          </w:tcPr>
          <w:p w14:paraId="24DCE01D" w14:textId="77777777" w:rsidR="0075653A" w:rsidRPr="00793B87" w:rsidRDefault="0075653A" w:rsidP="00793B87">
            <w:pPr>
              <w:pStyle w:val="TableText0"/>
            </w:pPr>
            <w:r w:rsidRPr="00793B87">
              <w:t>CHF</w:t>
            </w:r>
            <w:r w:rsidRPr="00793B87">
              <w:rPr>
                <w:vertAlign w:val="subscript"/>
              </w:rPr>
              <w:t>2</w:t>
            </w:r>
            <w:r w:rsidRPr="00793B87">
              <w:t>CH2CF</w:t>
            </w:r>
            <w:r w:rsidRPr="00793B87">
              <w:rPr>
                <w:vertAlign w:val="subscript"/>
              </w:rPr>
              <w:t>3</w:t>
            </w:r>
          </w:p>
        </w:tc>
        <w:tc>
          <w:tcPr>
            <w:tcW w:w="680" w:type="dxa"/>
            <w:noWrap/>
            <w:tcMar>
              <w:right w:w="170" w:type="dxa"/>
            </w:tcMar>
            <w:vAlign w:val="center"/>
            <w:hideMark/>
          </w:tcPr>
          <w:p w14:paraId="488E84E3" w14:textId="77777777" w:rsidR="0075653A" w:rsidRPr="00793B87" w:rsidRDefault="0075653A" w:rsidP="00793B87">
            <w:pPr>
              <w:pStyle w:val="TableText0"/>
              <w:jc w:val="right"/>
            </w:pPr>
            <w:r w:rsidRPr="00793B87">
              <w:t>2.5</w:t>
            </w:r>
          </w:p>
        </w:tc>
        <w:tc>
          <w:tcPr>
            <w:tcW w:w="680" w:type="dxa"/>
            <w:noWrap/>
            <w:tcMar>
              <w:right w:w="113" w:type="dxa"/>
            </w:tcMar>
            <w:vAlign w:val="center"/>
            <w:hideMark/>
          </w:tcPr>
          <w:p w14:paraId="1E8CD5D4" w14:textId="77777777" w:rsidR="0075653A" w:rsidRPr="00793B87" w:rsidRDefault="0075653A" w:rsidP="00793B87">
            <w:pPr>
              <w:pStyle w:val="TableText0"/>
              <w:jc w:val="right"/>
            </w:pPr>
            <w:r w:rsidRPr="00793B87">
              <w:t>2.7</w:t>
            </w:r>
          </w:p>
        </w:tc>
        <w:tc>
          <w:tcPr>
            <w:tcW w:w="680" w:type="dxa"/>
            <w:noWrap/>
            <w:vAlign w:val="center"/>
            <w:hideMark/>
          </w:tcPr>
          <w:p w14:paraId="1BF3E5EF" w14:textId="77777777" w:rsidR="0075653A" w:rsidRPr="00793B87" w:rsidRDefault="0075653A" w:rsidP="00793B87">
            <w:pPr>
              <w:pStyle w:val="TableText0"/>
              <w:jc w:val="right"/>
            </w:pPr>
            <w:r w:rsidRPr="00793B87">
              <w:t>0.22</w:t>
            </w:r>
          </w:p>
        </w:tc>
        <w:tc>
          <w:tcPr>
            <w:tcW w:w="680" w:type="dxa"/>
            <w:noWrap/>
            <w:vAlign w:val="center"/>
            <w:hideMark/>
          </w:tcPr>
          <w:p w14:paraId="76C8B2F9" w14:textId="77777777" w:rsidR="0075653A" w:rsidRPr="00793B87" w:rsidRDefault="0075653A" w:rsidP="00793B87">
            <w:pPr>
              <w:pStyle w:val="TableText0"/>
              <w:jc w:val="right"/>
            </w:pPr>
            <w:r w:rsidRPr="00793B87">
              <w:t>8.4</w:t>
            </w:r>
          </w:p>
        </w:tc>
        <w:tc>
          <w:tcPr>
            <w:tcW w:w="1701" w:type="dxa"/>
            <w:noWrap/>
            <w:vAlign w:val="center"/>
            <w:hideMark/>
          </w:tcPr>
          <w:p w14:paraId="0C8700A8" w14:textId="77777777" w:rsidR="0075653A" w:rsidRPr="00793B87" w:rsidRDefault="0075653A" w:rsidP="00793B87">
            <w:pPr>
              <w:pStyle w:val="TableText0"/>
            </w:pPr>
            <w:r w:rsidRPr="00793B87">
              <w:t>PFC-3110</w:t>
            </w:r>
          </w:p>
        </w:tc>
        <w:tc>
          <w:tcPr>
            <w:tcW w:w="1361" w:type="dxa"/>
            <w:noWrap/>
            <w:vAlign w:val="center"/>
            <w:hideMark/>
          </w:tcPr>
          <w:p w14:paraId="3230ECCC" w14:textId="77777777" w:rsidR="0075653A" w:rsidRPr="00793B87" w:rsidRDefault="0075653A" w:rsidP="00793B87">
            <w:pPr>
              <w:pStyle w:val="TableText0"/>
            </w:pPr>
            <w:r w:rsidRPr="00793B87">
              <w:t>C</w:t>
            </w:r>
            <w:r w:rsidRPr="00793B87">
              <w:rPr>
                <w:vertAlign w:val="subscript"/>
              </w:rPr>
              <w:t>4</w:t>
            </w:r>
            <w:r w:rsidRPr="00793B87">
              <w:t>F</w:t>
            </w:r>
            <w:r w:rsidRPr="00793B87">
              <w:rPr>
                <w:vertAlign w:val="subscript"/>
              </w:rPr>
              <w:t>10</w:t>
            </w:r>
          </w:p>
        </w:tc>
        <w:tc>
          <w:tcPr>
            <w:tcW w:w="680" w:type="dxa"/>
            <w:noWrap/>
            <w:tcMar>
              <w:right w:w="142" w:type="dxa"/>
            </w:tcMar>
            <w:vAlign w:val="center"/>
            <w:hideMark/>
          </w:tcPr>
          <w:p w14:paraId="19F917B1" w14:textId="77777777" w:rsidR="0075653A" w:rsidRPr="00793B87" w:rsidRDefault="0075653A" w:rsidP="00793B87">
            <w:pPr>
              <w:pStyle w:val="TableText0"/>
              <w:jc w:val="right"/>
            </w:pPr>
            <w:r w:rsidRPr="00793B87">
              <w:t>0.19</w:t>
            </w:r>
          </w:p>
        </w:tc>
        <w:tc>
          <w:tcPr>
            <w:tcW w:w="680" w:type="dxa"/>
            <w:noWrap/>
            <w:tcMar>
              <w:right w:w="142" w:type="dxa"/>
            </w:tcMar>
            <w:vAlign w:val="center"/>
            <w:hideMark/>
          </w:tcPr>
          <w:p w14:paraId="040EA304" w14:textId="77777777" w:rsidR="0075653A" w:rsidRPr="00793B87" w:rsidRDefault="0075653A" w:rsidP="00793B87">
            <w:pPr>
              <w:pStyle w:val="TableText0"/>
              <w:jc w:val="right"/>
            </w:pPr>
            <w:r w:rsidRPr="00793B87">
              <w:t>0.19</w:t>
            </w:r>
          </w:p>
        </w:tc>
        <w:tc>
          <w:tcPr>
            <w:tcW w:w="680" w:type="dxa"/>
            <w:noWrap/>
            <w:vAlign w:val="center"/>
            <w:hideMark/>
          </w:tcPr>
          <w:p w14:paraId="40908F65" w14:textId="77777777" w:rsidR="0075653A" w:rsidRPr="00793B87" w:rsidRDefault="0075653A" w:rsidP="00793B87">
            <w:pPr>
              <w:pStyle w:val="TableText0"/>
              <w:jc w:val="right"/>
            </w:pPr>
            <w:r w:rsidRPr="00793B87">
              <w:t>0.001</w:t>
            </w:r>
          </w:p>
        </w:tc>
        <w:tc>
          <w:tcPr>
            <w:tcW w:w="680" w:type="dxa"/>
            <w:noWrap/>
            <w:vAlign w:val="center"/>
            <w:hideMark/>
          </w:tcPr>
          <w:p w14:paraId="04D9DF5A" w14:textId="77777777" w:rsidR="0075653A" w:rsidRPr="00793B87" w:rsidRDefault="0075653A" w:rsidP="00793B87">
            <w:pPr>
              <w:pStyle w:val="TableText0"/>
              <w:jc w:val="right"/>
            </w:pPr>
            <w:r w:rsidRPr="00793B87">
              <w:t>0.5</w:t>
            </w:r>
          </w:p>
        </w:tc>
      </w:tr>
      <w:tr w:rsidR="007813B6" w:rsidRPr="00793B87" w14:paraId="558B4761" w14:textId="77777777" w:rsidTr="00D42F90">
        <w:trPr>
          <w:trHeight w:val="78"/>
          <w:jc w:val="center"/>
        </w:trPr>
        <w:tc>
          <w:tcPr>
            <w:tcW w:w="2948" w:type="dxa"/>
            <w:noWrap/>
            <w:vAlign w:val="center"/>
            <w:hideMark/>
          </w:tcPr>
          <w:p w14:paraId="5DD7AE45" w14:textId="77777777" w:rsidR="0075653A" w:rsidRPr="00793B87" w:rsidRDefault="0075653A" w:rsidP="00793B87">
            <w:pPr>
              <w:pStyle w:val="TableText0"/>
            </w:pPr>
            <w:r w:rsidRPr="00793B87">
              <w:t>HFC-227ea</w:t>
            </w:r>
          </w:p>
        </w:tc>
        <w:tc>
          <w:tcPr>
            <w:tcW w:w="1361" w:type="dxa"/>
            <w:noWrap/>
            <w:vAlign w:val="center"/>
            <w:hideMark/>
          </w:tcPr>
          <w:p w14:paraId="36457D76" w14:textId="77777777" w:rsidR="0075653A" w:rsidRPr="00793B87" w:rsidRDefault="0075653A" w:rsidP="00793B87">
            <w:pPr>
              <w:pStyle w:val="TableText0"/>
            </w:pPr>
            <w:r w:rsidRPr="00793B87">
              <w:t>CF</w:t>
            </w:r>
            <w:r w:rsidRPr="00793B87">
              <w:rPr>
                <w:vertAlign w:val="subscript"/>
              </w:rPr>
              <w:t>3</w:t>
            </w:r>
            <w:r w:rsidRPr="00793B87">
              <w:t>CHFCF</w:t>
            </w:r>
            <w:r w:rsidRPr="00793B87">
              <w:rPr>
                <w:vertAlign w:val="subscript"/>
              </w:rPr>
              <w:t>3</w:t>
            </w:r>
          </w:p>
        </w:tc>
        <w:tc>
          <w:tcPr>
            <w:tcW w:w="680" w:type="dxa"/>
            <w:noWrap/>
            <w:tcMar>
              <w:right w:w="170" w:type="dxa"/>
            </w:tcMar>
            <w:vAlign w:val="center"/>
            <w:hideMark/>
          </w:tcPr>
          <w:p w14:paraId="22EADD07" w14:textId="77777777" w:rsidR="0075653A" w:rsidRPr="00793B87" w:rsidRDefault="0075653A" w:rsidP="00793B87">
            <w:pPr>
              <w:pStyle w:val="TableText0"/>
              <w:jc w:val="right"/>
            </w:pPr>
            <w:r w:rsidRPr="00793B87">
              <w:t>1.4</w:t>
            </w:r>
          </w:p>
        </w:tc>
        <w:tc>
          <w:tcPr>
            <w:tcW w:w="680" w:type="dxa"/>
            <w:noWrap/>
            <w:tcMar>
              <w:right w:w="113" w:type="dxa"/>
            </w:tcMar>
            <w:vAlign w:val="center"/>
            <w:hideMark/>
          </w:tcPr>
          <w:p w14:paraId="272E221F" w14:textId="77777777" w:rsidR="0075653A" w:rsidRPr="00793B87" w:rsidRDefault="0075653A" w:rsidP="00793B87">
            <w:pPr>
              <w:pStyle w:val="TableText0"/>
              <w:jc w:val="right"/>
            </w:pPr>
            <w:r w:rsidRPr="00793B87">
              <w:t>1.5</w:t>
            </w:r>
          </w:p>
        </w:tc>
        <w:tc>
          <w:tcPr>
            <w:tcW w:w="680" w:type="dxa"/>
            <w:noWrap/>
            <w:vAlign w:val="center"/>
            <w:hideMark/>
          </w:tcPr>
          <w:p w14:paraId="2FDFCB2A" w14:textId="77777777" w:rsidR="0075653A" w:rsidRPr="00793B87" w:rsidRDefault="0075653A" w:rsidP="00793B87">
            <w:pPr>
              <w:pStyle w:val="TableText0"/>
              <w:jc w:val="right"/>
            </w:pPr>
            <w:r w:rsidRPr="00793B87">
              <w:t>0.13</w:t>
            </w:r>
          </w:p>
        </w:tc>
        <w:tc>
          <w:tcPr>
            <w:tcW w:w="680" w:type="dxa"/>
            <w:noWrap/>
            <w:vAlign w:val="center"/>
            <w:hideMark/>
          </w:tcPr>
          <w:p w14:paraId="3781E42C" w14:textId="77777777" w:rsidR="0075653A" w:rsidRPr="00793B87" w:rsidRDefault="0075653A" w:rsidP="00793B87">
            <w:pPr>
              <w:pStyle w:val="TableText0"/>
              <w:jc w:val="right"/>
            </w:pPr>
            <w:r w:rsidRPr="00793B87">
              <w:t>8.9</w:t>
            </w:r>
          </w:p>
        </w:tc>
        <w:tc>
          <w:tcPr>
            <w:tcW w:w="1701" w:type="dxa"/>
            <w:noWrap/>
            <w:vAlign w:val="center"/>
            <w:hideMark/>
          </w:tcPr>
          <w:p w14:paraId="0D1B44A1" w14:textId="77777777" w:rsidR="0075653A" w:rsidRPr="00793B87" w:rsidRDefault="0075653A" w:rsidP="00793B87">
            <w:pPr>
              <w:pStyle w:val="TableText0"/>
            </w:pPr>
            <w:r w:rsidRPr="00793B87">
              <w:t>PFC-4112</w:t>
            </w:r>
            <w:r w:rsidRPr="00793B87">
              <w:rPr>
                <w:vertAlign w:val="superscript"/>
              </w:rPr>
              <w:t>2</w:t>
            </w:r>
          </w:p>
        </w:tc>
        <w:tc>
          <w:tcPr>
            <w:tcW w:w="1361" w:type="dxa"/>
            <w:noWrap/>
            <w:vAlign w:val="center"/>
            <w:hideMark/>
          </w:tcPr>
          <w:p w14:paraId="6A248364" w14:textId="77777777" w:rsidR="0075653A" w:rsidRPr="00793B87" w:rsidRDefault="0075653A" w:rsidP="00793B87">
            <w:pPr>
              <w:pStyle w:val="TableText0"/>
            </w:pPr>
            <w:r w:rsidRPr="00793B87">
              <w:t>C</w:t>
            </w:r>
            <w:r w:rsidRPr="00793B87">
              <w:rPr>
                <w:vertAlign w:val="subscript"/>
              </w:rPr>
              <w:t>5</w:t>
            </w:r>
            <w:r w:rsidRPr="00793B87">
              <w:t>F</w:t>
            </w:r>
            <w:r w:rsidRPr="00793B87">
              <w:rPr>
                <w:vertAlign w:val="subscript"/>
              </w:rPr>
              <w:t>12</w:t>
            </w:r>
          </w:p>
        </w:tc>
        <w:tc>
          <w:tcPr>
            <w:tcW w:w="680" w:type="dxa"/>
            <w:noWrap/>
            <w:tcMar>
              <w:right w:w="142" w:type="dxa"/>
            </w:tcMar>
            <w:vAlign w:val="center"/>
            <w:hideMark/>
          </w:tcPr>
          <w:p w14:paraId="15D1884B" w14:textId="77777777" w:rsidR="0075653A" w:rsidRPr="00793B87" w:rsidRDefault="0075653A" w:rsidP="00793B87">
            <w:pPr>
              <w:pStyle w:val="TableText0"/>
              <w:jc w:val="right"/>
              <w:rPr>
                <w:color w:val="FF0000"/>
              </w:rPr>
            </w:pPr>
            <w:r w:rsidRPr="00793B87">
              <w:rPr>
                <w:color w:val="FF0000"/>
              </w:rPr>
              <w:t>0.12</w:t>
            </w:r>
          </w:p>
        </w:tc>
        <w:tc>
          <w:tcPr>
            <w:tcW w:w="680" w:type="dxa"/>
            <w:noWrap/>
            <w:tcMar>
              <w:right w:w="142" w:type="dxa"/>
            </w:tcMar>
            <w:vAlign w:val="center"/>
            <w:hideMark/>
          </w:tcPr>
          <w:p w14:paraId="22666D7B" w14:textId="77777777" w:rsidR="0075653A" w:rsidRPr="00793B87" w:rsidRDefault="0075653A" w:rsidP="00793B87">
            <w:pPr>
              <w:pStyle w:val="TableText0"/>
              <w:jc w:val="right"/>
              <w:rPr>
                <w:color w:val="FF0000"/>
              </w:rPr>
            </w:pPr>
            <w:r w:rsidRPr="00793B87">
              <w:rPr>
                <w:color w:val="FF0000"/>
              </w:rPr>
              <w:t>0.12</w:t>
            </w:r>
          </w:p>
        </w:tc>
        <w:tc>
          <w:tcPr>
            <w:tcW w:w="680" w:type="dxa"/>
            <w:noWrap/>
            <w:vAlign w:val="center"/>
            <w:hideMark/>
          </w:tcPr>
          <w:p w14:paraId="4E82BF0E" w14:textId="77777777" w:rsidR="0075653A" w:rsidRPr="00793B87" w:rsidRDefault="0075653A" w:rsidP="00793B87">
            <w:pPr>
              <w:pStyle w:val="TableText0"/>
              <w:jc w:val="right"/>
              <w:rPr>
                <w:color w:val="FF0000"/>
              </w:rPr>
            </w:pPr>
            <w:r w:rsidRPr="00793B87">
              <w:rPr>
                <w:color w:val="FF0000"/>
              </w:rPr>
              <w:t>0.0</w:t>
            </w:r>
          </w:p>
        </w:tc>
        <w:tc>
          <w:tcPr>
            <w:tcW w:w="680" w:type="dxa"/>
            <w:noWrap/>
            <w:vAlign w:val="center"/>
            <w:hideMark/>
          </w:tcPr>
          <w:p w14:paraId="08E85ED8" w14:textId="77777777" w:rsidR="0075653A" w:rsidRPr="00793B87" w:rsidRDefault="0075653A" w:rsidP="00793B87">
            <w:pPr>
              <w:pStyle w:val="TableText0"/>
              <w:jc w:val="right"/>
              <w:rPr>
                <w:color w:val="FF0000"/>
              </w:rPr>
            </w:pPr>
            <w:r w:rsidRPr="00793B87">
              <w:rPr>
                <w:color w:val="FF0000"/>
              </w:rPr>
              <w:t>0.0</w:t>
            </w:r>
          </w:p>
        </w:tc>
      </w:tr>
      <w:tr w:rsidR="007813B6" w:rsidRPr="00793B87" w14:paraId="1F5E8996" w14:textId="77777777" w:rsidTr="00D42F90">
        <w:trPr>
          <w:trHeight w:val="167"/>
          <w:jc w:val="center"/>
        </w:trPr>
        <w:tc>
          <w:tcPr>
            <w:tcW w:w="2948" w:type="dxa"/>
            <w:noWrap/>
            <w:vAlign w:val="center"/>
            <w:hideMark/>
          </w:tcPr>
          <w:p w14:paraId="5B3E35F2" w14:textId="77777777" w:rsidR="0075653A" w:rsidRPr="00793B87" w:rsidRDefault="0075653A" w:rsidP="00793B87">
            <w:pPr>
              <w:pStyle w:val="TableText0"/>
            </w:pPr>
            <w:r w:rsidRPr="00793B87">
              <w:t>HFC-365mfc</w:t>
            </w:r>
          </w:p>
        </w:tc>
        <w:tc>
          <w:tcPr>
            <w:tcW w:w="1361" w:type="dxa"/>
            <w:noWrap/>
            <w:vAlign w:val="center"/>
            <w:hideMark/>
          </w:tcPr>
          <w:p w14:paraId="7CA8595B" w14:textId="77777777" w:rsidR="0075653A" w:rsidRPr="00793B87" w:rsidRDefault="0075653A" w:rsidP="00793B87">
            <w:pPr>
              <w:pStyle w:val="TableText0"/>
            </w:pPr>
            <w:r w:rsidRPr="00793B87">
              <w:t>CH</w:t>
            </w:r>
            <w:r w:rsidRPr="00793B87">
              <w:rPr>
                <w:vertAlign w:val="subscript"/>
              </w:rPr>
              <w:t>3</w:t>
            </w:r>
            <w:r w:rsidRPr="00793B87">
              <w:t>CF</w:t>
            </w:r>
            <w:r w:rsidRPr="00793B87">
              <w:rPr>
                <w:vertAlign w:val="subscript"/>
              </w:rPr>
              <w:t>2</w:t>
            </w:r>
            <w:r w:rsidRPr="00793B87">
              <w:t>CH</w:t>
            </w:r>
            <w:r w:rsidRPr="00793B87">
              <w:rPr>
                <w:vertAlign w:val="subscript"/>
              </w:rPr>
              <w:t>2</w:t>
            </w:r>
            <w:r w:rsidRPr="00793B87">
              <w:t>CF</w:t>
            </w:r>
            <w:r w:rsidRPr="00793B87">
              <w:rPr>
                <w:vertAlign w:val="subscript"/>
              </w:rPr>
              <w:t>3</w:t>
            </w:r>
          </w:p>
        </w:tc>
        <w:tc>
          <w:tcPr>
            <w:tcW w:w="680" w:type="dxa"/>
            <w:noWrap/>
            <w:tcMar>
              <w:right w:w="170" w:type="dxa"/>
            </w:tcMar>
            <w:vAlign w:val="center"/>
            <w:hideMark/>
          </w:tcPr>
          <w:p w14:paraId="6178ED18" w14:textId="77777777" w:rsidR="0075653A" w:rsidRPr="00793B87" w:rsidRDefault="0075653A" w:rsidP="00793B87">
            <w:pPr>
              <w:pStyle w:val="TableText0"/>
              <w:jc w:val="right"/>
            </w:pPr>
            <w:r w:rsidRPr="00793B87">
              <w:t>1.00</w:t>
            </w:r>
          </w:p>
        </w:tc>
        <w:tc>
          <w:tcPr>
            <w:tcW w:w="680" w:type="dxa"/>
            <w:noWrap/>
            <w:tcMar>
              <w:right w:w="113" w:type="dxa"/>
            </w:tcMar>
            <w:vAlign w:val="center"/>
            <w:hideMark/>
          </w:tcPr>
          <w:p w14:paraId="772CA76E" w14:textId="77777777" w:rsidR="0075653A" w:rsidRPr="00793B87" w:rsidRDefault="0075653A" w:rsidP="00793B87">
            <w:pPr>
              <w:pStyle w:val="TableText0"/>
              <w:jc w:val="right"/>
            </w:pPr>
            <w:r w:rsidRPr="00793B87">
              <w:t>1.04</w:t>
            </w:r>
          </w:p>
        </w:tc>
        <w:tc>
          <w:tcPr>
            <w:tcW w:w="680" w:type="dxa"/>
            <w:noWrap/>
            <w:vAlign w:val="center"/>
            <w:hideMark/>
          </w:tcPr>
          <w:p w14:paraId="07200E84" w14:textId="77777777" w:rsidR="0075653A" w:rsidRPr="00793B87" w:rsidRDefault="0075653A" w:rsidP="00793B87">
            <w:pPr>
              <w:pStyle w:val="TableText0"/>
              <w:jc w:val="right"/>
            </w:pPr>
            <w:r w:rsidRPr="00793B87">
              <w:t>0.040</w:t>
            </w:r>
          </w:p>
        </w:tc>
        <w:tc>
          <w:tcPr>
            <w:tcW w:w="680" w:type="dxa"/>
            <w:noWrap/>
            <w:vAlign w:val="center"/>
            <w:hideMark/>
          </w:tcPr>
          <w:p w14:paraId="73D992A0" w14:textId="77777777" w:rsidR="0075653A" w:rsidRPr="00793B87" w:rsidRDefault="0075653A" w:rsidP="00793B87">
            <w:pPr>
              <w:pStyle w:val="TableText0"/>
              <w:jc w:val="right"/>
            </w:pPr>
            <w:r w:rsidRPr="00793B87">
              <w:t>4.0</w:t>
            </w:r>
          </w:p>
        </w:tc>
        <w:tc>
          <w:tcPr>
            <w:tcW w:w="1701" w:type="dxa"/>
            <w:noWrap/>
            <w:vAlign w:val="center"/>
            <w:hideMark/>
          </w:tcPr>
          <w:p w14:paraId="7CDAF88F" w14:textId="77777777" w:rsidR="0075653A" w:rsidRPr="00793B87" w:rsidRDefault="0075653A" w:rsidP="00793B87">
            <w:pPr>
              <w:pStyle w:val="TableText0"/>
            </w:pPr>
            <w:r w:rsidRPr="00793B87">
              <w:t>PFC-6116</w:t>
            </w:r>
            <w:r w:rsidRPr="00793B87">
              <w:rPr>
                <w:vertAlign w:val="superscript"/>
              </w:rPr>
              <w:t>2</w:t>
            </w:r>
          </w:p>
        </w:tc>
        <w:tc>
          <w:tcPr>
            <w:tcW w:w="1361" w:type="dxa"/>
            <w:noWrap/>
            <w:vAlign w:val="center"/>
            <w:hideMark/>
          </w:tcPr>
          <w:p w14:paraId="777E90A3" w14:textId="77777777" w:rsidR="0075653A" w:rsidRPr="00793B87" w:rsidRDefault="0075653A" w:rsidP="00793B87">
            <w:pPr>
              <w:pStyle w:val="TableText0"/>
            </w:pPr>
            <w:r w:rsidRPr="00793B87">
              <w:t>C</w:t>
            </w:r>
            <w:r w:rsidRPr="00793B87">
              <w:rPr>
                <w:vertAlign w:val="subscript"/>
              </w:rPr>
              <w:t>7</w:t>
            </w:r>
            <w:r w:rsidRPr="00793B87">
              <w:t>F</w:t>
            </w:r>
            <w:r w:rsidRPr="00793B87">
              <w:rPr>
                <w:vertAlign w:val="subscript"/>
              </w:rPr>
              <w:t>16</w:t>
            </w:r>
          </w:p>
        </w:tc>
        <w:tc>
          <w:tcPr>
            <w:tcW w:w="680" w:type="dxa"/>
            <w:noWrap/>
            <w:tcMar>
              <w:right w:w="142" w:type="dxa"/>
            </w:tcMar>
            <w:vAlign w:val="center"/>
            <w:hideMark/>
          </w:tcPr>
          <w:p w14:paraId="4D7FC5CF" w14:textId="77777777" w:rsidR="0075653A" w:rsidRPr="00793B87" w:rsidRDefault="0075653A" w:rsidP="00793B87">
            <w:pPr>
              <w:pStyle w:val="TableText0"/>
              <w:jc w:val="right"/>
              <w:rPr>
                <w:color w:val="FF0000"/>
              </w:rPr>
            </w:pPr>
            <w:r w:rsidRPr="00793B87">
              <w:rPr>
                <w:color w:val="FF0000"/>
              </w:rPr>
              <w:t>0.12</w:t>
            </w:r>
          </w:p>
        </w:tc>
        <w:tc>
          <w:tcPr>
            <w:tcW w:w="680" w:type="dxa"/>
            <w:noWrap/>
            <w:tcMar>
              <w:right w:w="142" w:type="dxa"/>
            </w:tcMar>
            <w:vAlign w:val="center"/>
            <w:hideMark/>
          </w:tcPr>
          <w:p w14:paraId="39D47522" w14:textId="77777777" w:rsidR="0075653A" w:rsidRPr="00793B87" w:rsidRDefault="0075653A" w:rsidP="00793B87">
            <w:pPr>
              <w:pStyle w:val="TableText0"/>
              <w:jc w:val="right"/>
              <w:rPr>
                <w:color w:val="FF0000"/>
              </w:rPr>
            </w:pPr>
            <w:r w:rsidRPr="00793B87">
              <w:rPr>
                <w:color w:val="FF0000"/>
              </w:rPr>
              <w:t>0.12</w:t>
            </w:r>
          </w:p>
        </w:tc>
        <w:tc>
          <w:tcPr>
            <w:tcW w:w="680" w:type="dxa"/>
            <w:noWrap/>
            <w:vAlign w:val="center"/>
            <w:hideMark/>
          </w:tcPr>
          <w:p w14:paraId="269E7883" w14:textId="77777777" w:rsidR="0075653A" w:rsidRPr="00793B87" w:rsidRDefault="0075653A" w:rsidP="00793B87">
            <w:pPr>
              <w:pStyle w:val="TableText0"/>
              <w:jc w:val="right"/>
              <w:rPr>
                <w:color w:val="FF0000"/>
              </w:rPr>
            </w:pPr>
            <w:r w:rsidRPr="00793B87">
              <w:rPr>
                <w:color w:val="FF0000"/>
              </w:rPr>
              <w:t>0.0</w:t>
            </w:r>
          </w:p>
        </w:tc>
        <w:tc>
          <w:tcPr>
            <w:tcW w:w="680" w:type="dxa"/>
            <w:noWrap/>
            <w:vAlign w:val="center"/>
            <w:hideMark/>
          </w:tcPr>
          <w:p w14:paraId="2882074B" w14:textId="77777777" w:rsidR="0075653A" w:rsidRPr="00793B87" w:rsidRDefault="0075653A" w:rsidP="00793B87">
            <w:pPr>
              <w:pStyle w:val="TableText0"/>
              <w:jc w:val="right"/>
              <w:rPr>
                <w:color w:val="FF0000"/>
              </w:rPr>
            </w:pPr>
            <w:r w:rsidRPr="00793B87">
              <w:rPr>
                <w:color w:val="FF0000"/>
              </w:rPr>
              <w:t>0.0</w:t>
            </w:r>
          </w:p>
        </w:tc>
      </w:tr>
      <w:tr w:rsidR="007813B6" w:rsidRPr="00793B87" w14:paraId="3D5B76CB" w14:textId="77777777" w:rsidTr="00D42F90">
        <w:trPr>
          <w:trHeight w:val="130"/>
          <w:jc w:val="center"/>
        </w:trPr>
        <w:tc>
          <w:tcPr>
            <w:tcW w:w="2948" w:type="dxa"/>
            <w:noWrap/>
            <w:vAlign w:val="center"/>
            <w:hideMark/>
          </w:tcPr>
          <w:p w14:paraId="08D101F5" w14:textId="77777777" w:rsidR="0075653A" w:rsidRPr="00793B87" w:rsidRDefault="0075653A" w:rsidP="00793B87">
            <w:pPr>
              <w:pStyle w:val="TableText0"/>
            </w:pPr>
            <w:r w:rsidRPr="00793B87">
              <w:t>HFC-43-10mee</w:t>
            </w:r>
          </w:p>
        </w:tc>
        <w:tc>
          <w:tcPr>
            <w:tcW w:w="1361" w:type="dxa"/>
            <w:noWrap/>
            <w:vAlign w:val="center"/>
            <w:hideMark/>
          </w:tcPr>
          <w:p w14:paraId="5544CBE6" w14:textId="77777777" w:rsidR="0075653A" w:rsidRPr="00793B87" w:rsidRDefault="0075653A" w:rsidP="00793B87">
            <w:pPr>
              <w:pStyle w:val="TableText0"/>
            </w:pPr>
            <w:r w:rsidRPr="00793B87">
              <w:t>C</w:t>
            </w:r>
            <w:r w:rsidRPr="00793B87">
              <w:rPr>
                <w:vertAlign w:val="subscript"/>
              </w:rPr>
              <w:t>5</w:t>
            </w:r>
            <w:r w:rsidRPr="00793B87">
              <w:t>H</w:t>
            </w:r>
            <w:r w:rsidRPr="00793B87">
              <w:rPr>
                <w:vertAlign w:val="subscript"/>
              </w:rPr>
              <w:t>2</w:t>
            </w:r>
            <w:r w:rsidRPr="00793B87">
              <w:t>F</w:t>
            </w:r>
            <w:r w:rsidRPr="00793B87">
              <w:rPr>
                <w:vertAlign w:val="subscript"/>
              </w:rPr>
              <w:t>10</w:t>
            </w:r>
          </w:p>
        </w:tc>
        <w:tc>
          <w:tcPr>
            <w:tcW w:w="680" w:type="dxa"/>
            <w:noWrap/>
            <w:tcMar>
              <w:right w:w="170" w:type="dxa"/>
            </w:tcMar>
            <w:vAlign w:val="center"/>
            <w:hideMark/>
          </w:tcPr>
          <w:p w14:paraId="4B4F23BA" w14:textId="77777777" w:rsidR="0075653A" w:rsidRPr="00793B87" w:rsidRDefault="0075653A" w:rsidP="00793B87">
            <w:pPr>
              <w:pStyle w:val="TableText0"/>
              <w:jc w:val="right"/>
            </w:pPr>
            <w:r w:rsidRPr="00793B87">
              <w:t>0.27</w:t>
            </w:r>
          </w:p>
        </w:tc>
        <w:tc>
          <w:tcPr>
            <w:tcW w:w="680" w:type="dxa"/>
            <w:noWrap/>
            <w:tcMar>
              <w:right w:w="113" w:type="dxa"/>
            </w:tcMar>
            <w:vAlign w:val="center"/>
            <w:hideMark/>
          </w:tcPr>
          <w:p w14:paraId="361A6300" w14:textId="77777777" w:rsidR="0075653A" w:rsidRPr="00793B87" w:rsidRDefault="0075653A" w:rsidP="00793B87">
            <w:pPr>
              <w:pStyle w:val="TableText0"/>
              <w:jc w:val="right"/>
            </w:pPr>
            <w:r w:rsidRPr="00793B87">
              <w:t>0.28</w:t>
            </w:r>
          </w:p>
        </w:tc>
        <w:tc>
          <w:tcPr>
            <w:tcW w:w="680" w:type="dxa"/>
            <w:noWrap/>
            <w:vAlign w:val="center"/>
            <w:hideMark/>
          </w:tcPr>
          <w:p w14:paraId="2D54B4F8" w14:textId="77777777" w:rsidR="0075653A" w:rsidRPr="00793B87" w:rsidRDefault="0075653A" w:rsidP="00793B87">
            <w:pPr>
              <w:pStyle w:val="TableText0"/>
              <w:jc w:val="right"/>
            </w:pPr>
            <w:r w:rsidRPr="00793B87">
              <w:t>0.006</w:t>
            </w:r>
          </w:p>
        </w:tc>
        <w:tc>
          <w:tcPr>
            <w:tcW w:w="680" w:type="dxa"/>
            <w:noWrap/>
            <w:vAlign w:val="center"/>
            <w:hideMark/>
          </w:tcPr>
          <w:p w14:paraId="25AF49E3" w14:textId="77777777" w:rsidR="0075653A" w:rsidRPr="00793B87" w:rsidRDefault="0075653A" w:rsidP="00793B87">
            <w:pPr>
              <w:pStyle w:val="TableText0"/>
              <w:jc w:val="right"/>
            </w:pPr>
            <w:r w:rsidRPr="00793B87">
              <w:t>2.3</w:t>
            </w:r>
          </w:p>
        </w:tc>
        <w:tc>
          <w:tcPr>
            <w:tcW w:w="1701" w:type="dxa"/>
            <w:noWrap/>
            <w:vAlign w:val="center"/>
            <w:hideMark/>
          </w:tcPr>
          <w:p w14:paraId="50B2615B" w14:textId="77777777" w:rsidR="0075653A" w:rsidRPr="00793B87" w:rsidRDefault="0075653A" w:rsidP="00793B87">
            <w:pPr>
              <w:pStyle w:val="TableText0"/>
            </w:pPr>
            <w:r w:rsidRPr="00793B87">
              <w:t>PFC-7118</w:t>
            </w:r>
            <w:r w:rsidRPr="00793B87">
              <w:rPr>
                <w:vertAlign w:val="superscript"/>
              </w:rPr>
              <w:t>2</w:t>
            </w:r>
          </w:p>
        </w:tc>
        <w:tc>
          <w:tcPr>
            <w:tcW w:w="1361" w:type="dxa"/>
            <w:noWrap/>
            <w:vAlign w:val="center"/>
            <w:hideMark/>
          </w:tcPr>
          <w:p w14:paraId="664DBC5E" w14:textId="77777777" w:rsidR="0075653A" w:rsidRPr="00793B87" w:rsidRDefault="0075653A" w:rsidP="00793B87">
            <w:pPr>
              <w:pStyle w:val="TableText0"/>
            </w:pPr>
            <w:r w:rsidRPr="00793B87">
              <w:t>C</w:t>
            </w:r>
            <w:r w:rsidRPr="00793B87">
              <w:rPr>
                <w:vertAlign w:val="subscript"/>
              </w:rPr>
              <w:t>8</w:t>
            </w:r>
            <w:r w:rsidRPr="00793B87">
              <w:t>F</w:t>
            </w:r>
            <w:r w:rsidRPr="00793B87">
              <w:rPr>
                <w:vertAlign w:val="subscript"/>
              </w:rPr>
              <w:t>18</w:t>
            </w:r>
          </w:p>
        </w:tc>
        <w:tc>
          <w:tcPr>
            <w:tcW w:w="680" w:type="dxa"/>
            <w:noWrap/>
            <w:tcMar>
              <w:right w:w="142" w:type="dxa"/>
            </w:tcMar>
            <w:vAlign w:val="center"/>
            <w:hideMark/>
          </w:tcPr>
          <w:p w14:paraId="4F4059F5" w14:textId="77777777" w:rsidR="0075653A" w:rsidRPr="00793B87" w:rsidRDefault="0075653A" w:rsidP="00793B87">
            <w:pPr>
              <w:pStyle w:val="TableText0"/>
              <w:jc w:val="right"/>
              <w:rPr>
                <w:color w:val="FF0000"/>
              </w:rPr>
            </w:pPr>
            <w:r w:rsidRPr="00793B87">
              <w:rPr>
                <w:color w:val="FF0000"/>
              </w:rPr>
              <w:t>0.09</w:t>
            </w:r>
          </w:p>
        </w:tc>
        <w:tc>
          <w:tcPr>
            <w:tcW w:w="680" w:type="dxa"/>
            <w:noWrap/>
            <w:tcMar>
              <w:right w:w="142" w:type="dxa"/>
            </w:tcMar>
            <w:vAlign w:val="center"/>
            <w:hideMark/>
          </w:tcPr>
          <w:p w14:paraId="72C7F6D9" w14:textId="77777777" w:rsidR="0075653A" w:rsidRPr="00793B87" w:rsidRDefault="0075653A" w:rsidP="00793B87">
            <w:pPr>
              <w:pStyle w:val="TableText0"/>
              <w:jc w:val="right"/>
              <w:rPr>
                <w:color w:val="FF0000"/>
              </w:rPr>
            </w:pPr>
            <w:r w:rsidRPr="00793B87">
              <w:rPr>
                <w:color w:val="FF0000"/>
              </w:rPr>
              <w:t>0.09</w:t>
            </w:r>
          </w:p>
        </w:tc>
        <w:tc>
          <w:tcPr>
            <w:tcW w:w="680" w:type="dxa"/>
            <w:noWrap/>
            <w:vAlign w:val="center"/>
            <w:hideMark/>
          </w:tcPr>
          <w:p w14:paraId="7C55E3C8" w14:textId="77777777" w:rsidR="0075653A" w:rsidRPr="00793B87" w:rsidRDefault="0075653A" w:rsidP="00793B87">
            <w:pPr>
              <w:pStyle w:val="TableText0"/>
              <w:jc w:val="right"/>
              <w:rPr>
                <w:color w:val="FF0000"/>
              </w:rPr>
            </w:pPr>
            <w:r w:rsidRPr="00793B87">
              <w:rPr>
                <w:color w:val="FF0000"/>
              </w:rPr>
              <w:t>0.0</w:t>
            </w:r>
          </w:p>
        </w:tc>
        <w:tc>
          <w:tcPr>
            <w:tcW w:w="680" w:type="dxa"/>
            <w:noWrap/>
            <w:vAlign w:val="center"/>
            <w:hideMark/>
          </w:tcPr>
          <w:p w14:paraId="061060BA" w14:textId="77777777" w:rsidR="0075653A" w:rsidRPr="00793B87" w:rsidRDefault="0075653A" w:rsidP="00793B87">
            <w:pPr>
              <w:pStyle w:val="TableText0"/>
              <w:jc w:val="right"/>
              <w:rPr>
                <w:color w:val="FF0000"/>
              </w:rPr>
            </w:pPr>
            <w:r w:rsidRPr="00793B87">
              <w:rPr>
                <w:color w:val="FF0000"/>
              </w:rPr>
              <w:t>0.0</w:t>
            </w:r>
          </w:p>
        </w:tc>
      </w:tr>
      <w:tr w:rsidR="007813B6" w:rsidRPr="00793B87" w14:paraId="203E8AA5" w14:textId="77777777" w:rsidTr="00D42F90">
        <w:trPr>
          <w:trHeight w:val="73"/>
          <w:jc w:val="center"/>
        </w:trPr>
        <w:tc>
          <w:tcPr>
            <w:tcW w:w="2948" w:type="dxa"/>
            <w:noWrap/>
            <w:vAlign w:val="center"/>
            <w:hideMark/>
          </w:tcPr>
          <w:p w14:paraId="78E91E90" w14:textId="77777777" w:rsidR="0075653A" w:rsidRPr="00793B87" w:rsidRDefault="0075653A" w:rsidP="00793B87">
            <w:pPr>
              <w:pStyle w:val="TableText0"/>
            </w:pPr>
            <w:r w:rsidRPr="00793B87">
              <w:t>HFC-236fa</w:t>
            </w:r>
          </w:p>
        </w:tc>
        <w:tc>
          <w:tcPr>
            <w:tcW w:w="1361" w:type="dxa"/>
            <w:noWrap/>
            <w:vAlign w:val="center"/>
            <w:hideMark/>
          </w:tcPr>
          <w:p w14:paraId="22466BD5" w14:textId="77777777" w:rsidR="0075653A" w:rsidRPr="00793B87" w:rsidRDefault="0075653A" w:rsidP="00793B87">
            <w:pPr>
              <w:pStyle w:val="TableText0"/>
            </w:pPr>
            <w:r w:rsidRPr="00793B87">
              <w:t>CF</w:t>
            </w:r>
            <w:r w:rsidRPr="00793B87">
              <w:rPr>
                <w:vertAlign w:val="subscript"/>
              </w:rPr>
              <w:t>3</w:t>
            </w:r>
            <w:r w:rsidRPr="00793B87">
              <w:t>CH</w:t>
            </w:r>
            <w:r w:rsidRPr="00793B87">
              <w:rPr>
                <w:vertAlign w:val="subscript"/>
              </w:rPr>
              <w:t>2</w:t>
            </w:r>
            <w:r w:rsidRPr="00793B87">
              <w:t>CF</w:t>
            </w:r>
            <w:r w:rsidRPr="00793B87">
              <w:rPr>
                <w:vertAlign w:val="subscript"/>
              </w:rPr>
              <w:t>3</w:t>
            </w:r>
          </w:p>
        </w:tc>
        <w:tc>
          <w:tcPr>
            <w:tcW w:w="680" w:type="dxa"/>
            <w:noWrap/>
            <w:tcMar>
              <w:right w:w="170" w:type="dxa"/>
            </w:tcMar>
            <w:vAlign w:val="center"/>
            <w:hideMark/>
          </w:tcPr>
          <w:p w14:paraId="02A3850D" w14:textId="77777777" w:rsidR="0075653A" w:rsidRPr="00793B87" w:rsidRDefault="0075653A" w:rsidP="00793B87">
            <w:pPr>
              <w:pStyle w:val="TableText0"/>
              <w:jc w:val="right"/>
            </w:pPr>
            <w:r w:rsidRPr="00793B87">
              <w:t>0.17</w:t>
            </w:r>
          </w:p>
        </w:tc>
        <w:tc>
          <w:tcPr>
            <w:tcW w:w="680" w:type="dxa"/>
            <w:noWrap/>
            <w:tcMar>
              <w:right w:w="113" w:type="dxa"/>
            </w:tcMar>
            <w:vAlign w:val="center"/>
            <w:hideMark/>
          </w:tcPr>
          <w:p w14:paraId="5633FFD0" w14:textId="77777777" w:rsidR="0075653A" w:rsidRPr="00793B87" w:rsidRDefault="0075653A" w:rsidP="00793B87">
            <w:pPr>
              <w:pStyle w:val="TableText0"/>
              <w:jc w:val="right"/>
            </w:pPr>
            <w:r w:rsidRPr="00793B87">
              <w:t>0.19</w:t>
            </w:r>
          </w:p>
        </w:tc>
        <w:tc>
          <w:tcPr>
            <w:tcW w:w="680" w:type="dxa"/>
            <w:noWrap/>
            <w:vAlign w:val="center"/>
            <w:hideMark/>
          </w:tcPr>
          <w:p w14:paraId="23E9C255" w14:textId="77777777" w:rsidR="0075653A" w:rsidRPr="00793B87" w:rsidRDefault="0075653A" w:rsidP="00793B87">
            <w:pPr>
              <w:pStyle w:val="TableText0"/>
              <w:jc w:val="right"/>
            </w:pPr>
            <w:r w:rsidRPr="00793B87">
              <w:t>0.014</w:t>
            </w:r>
          </w:p>
        </w:tc>
        <w:tc>
          <w:tcPr>
            <w:tcW w:w="680" w:type="dxa"/>
            <w:noWrap/>
            <w:vAlign w:val="center"/>
            <w:hideMark/>
          </w:tcPr>
          <w:p w14:paraId="59D0F358" w14:textId="77777777" w:rsidR="0075653A" w:rsidRPr="00793B87" w:rsidRDefault="0075653A" w:rsidP="00793B87">
            <w:pPr>
              <w:pStyle w:val="TableText0"/>
              <w:jc w:val="right"/>
            </w:pPr>
            <w:r w:rsidRPr="00793B87">
              <w:t>7.6</w:t>
            </w:r>
          </w:p>
        </w:tc>
        <w:tc>
          <w:tcPr>
            <w:tcW w:w="1701" w:type="dxa"/>
            <w:noWrap/>
            <w:vAlign w:val="center"/>
            <w:hideMark/>
          </w:tcPr>
          <w:p w14:paraId="40146736" w14:textId="77777777" w:rsidR="0075653A" w:rsidRPr="00793B87" w:rsidRDefault="0075653A" w:rsidP="00793B87">
            <w:pPr>
              <w:pStyle w:val="TableText0"/>
            </w:pPr>
            <w:r w:rsidRPr="00793B87">
              <w:t>total PFCs</w:t>
            </w:r>
          </w:p>
        </w:tc>
        <w:tc>
          <w:tcPr>
            <w:tcW w:w="1361" w:type="dxa"/>
            <w:noWrap/>
            <w:vAlign w:val="center"/>
            <w:hideMark/>
          </w:tcPr>
          <w:p w14:paraId="69C86033" w14:textId="77777777" w:rsidR="0075653A" w:rsidRPr="00793B87" w:rsidRDefault="0075653A" w:rsidP="00793B87">
            <w:pPr>
              <w:pStyle w:val="TableText0"/>
            </w:pPr>
          </w:p>
        </w:tc>
        <w:tc>
          <w:tcPr>
            <w:tcW w:w="680" w:type="dxa"/>
            <w:noWrap/>
            <w:tcMar>
              <w:right w:w="142" w:type="dxa"/>
            </w:tcMar>
            <w:vAlign w:val="center"/>
            <w:hideMark/>
          </w:tcPr>
          <w:p w14:paraId="471F7FB6" w14:textId="77777777" w:rsidR="0075653A" w:rsidRPr="00793B87" w:rsidRDefault="0075653A" w:rsidP="00793B87">
            <w:pPr>
              <w:pStyle w:val="TableText0"/>
              <w:jc w:val="right"/>
            </w:pPr>
            <w:r w:rsidRPr="00793B87">
              <w:t>91.8</w:t>
            </w:r>
          </w:p>
        </w:tc>
        <w:tc>
          <w:tcPr>
            <w:tcW w:w="680" w:type="dxa"/>
            <w:noWrap/>
            <w:tcMar>
              <w:right w:w="142" w:type="dxa"/>
            </w:tcMar>
            <w:vAlign w:val="center"/>
            <w:hideMark/>
          </w:tcPr>
          <w:p w14:paraId="1E733446" w14:textId="77777777" w:rsidR="0075653A" w:rsidRPr="00793B87" w:rsidRDefault="0075653A" w:rsidP="00793B87">
            <w:pPr>
              <w:pStyle w:val="TableText0"/>
              <w:jc w:val="right"/>
            </w:pPr>
            <w:r w:rsidRPr="00793B87">
              <w:t>92.9</w:t>
            </w:r>
          </w:p>
        </w:tc>
        <w:tc>
          <w:tcPr>
            <w:tcW w:w="680" w:type="dxa"/>
            <w:noWrap/>
            <w:vAlign w:val="center"/>
            <w:hideMark/>
          </w:tcPr>
          <w:p w14:paraId="44A91C06" w14:textId="77777777" w:rsidR="0075653A" w:rsidRPr="00793B87" w:rsidRDefault="0075653A" w:rsidP="00793B87">
            <w:pPr>
              <w:pStyle w:val="TableText0"/>
              <w:jc w:val="right"/>
            </w:pPr>
            <w:r w:rsidRPr="00793B87">
              <w:t>1.0</w:t>
            </w:r>
          </w:p>
        </w:tc>
        <w:tc>
          <w:tcPr>
            <w:tcW w:w="680" w:type="dxa"/>
            <w:noWrap/>
            <w:vAlign w:val="center"/>
            <w:hideMark/>
          </w:tcPr>
          <w:p w14:paraId="26A4EDAB" w14:textId="77777777" w:rsidR="0075653A" w:rsidRPr="00793B87" w:rsidRDefault="0075653A" w:rsidP="00793B87">
            <w:pPr>
              <w:pStyle w:val="TableText0"/>
              <w:jc w:val="right"/>
            </w:pPr>
            <w:r w:rsidRPr="00793B87">
              <w:t>1.1</w:t>
            </w:r>
          </w:p>
        </w:tc>
      </w:tr>
      <w:tr w:rsidR="007813B6" w:rsidRPr="00793B87" w14:paraId="6135E334" w14:textId="77777777" w:rsidTr="00D42F90">
        <w:trPr>
          <w:trHeight w:val="73"/>
          <w:jc w:val="center"/>
        </w:trPr>
        <w:tc>
          <w:tcPr>
            <w:tcW w:w="2948" w:type="dxa"/>
            <w:noWrap/>
            <w:vAlign w:val="center"/>
            <w:hideMark/>
          </w:tcPr>
          <w:p w14:paraId="1A59A766" w14:textId="77777777" w:rsidR="0075653A" w:rsidRPr="00793B87" w:rsidRDefault="0075653A" w:rsidP="00793B87">
            <w:pPr>
              <w:pStyle w:val="TableText0"/>
            </w:pPr>
            <w:r w:rsidRPr="00793B87">
              <w:t>total HFCs</w:t>
            </w:r>
          </w:p>
        </w:tc>
        <w:tc>
          <w:tcPr>
            <w:tcW w:w="1361" w:type="dxa"/>
            <w:noWrap/>
            <w:vAlign w:val="center"/>
            <w:hideMark/>
          </w:tcPr>
          <w:p w14:paraId="7C77A428" w14:textId="77777777" w:rsidR="0075653A" w:rsidRPr="00793B87" w:rsidRDefault="0075653A" w:rsidP="00793B87">
            <w:pPr>
              <w:pStyle w:val="TableText0"/>
            </w:pPr>
          </w:p>
        </w:tc>
        <w:tc>
          <w:tcPr>
            <w:tcW w:w="680" w:type="dxa"/>
            <w:noWrap/>
            <w:tcMar>
              <w:right w:w="170" w:type="dxa"/>
            </w:tcMar>
            <w:vAlign w:val="center"/>
            <w:hideMark/>
          </w:tcPr>
          <w:p w14:paraId="14E183E7" w14:textId="77777777" w:rsidR="0075653A" w:rsidRPr="00793B87" w:rsidRDefault="0075653A" w:rsidP="00793B87">
            <w:pPr>
              <w:pStyle w:val="TableText0"/>
              <w:jc w:val="right"/>
            </w:pPr>
            <w:r w:rsidRPr="00793B87">
              <w:t>197</w:t>
            </w:r>
          </w:p>
        </w:tc>
        <w:tc>
          <w:tcPr>
            <w:tcW w:w="680" w:type="dxa"/>
            <w:noWrap/>
            <w:tcMar>
              <w:right w:w="113" w:type="dxa"/>
            </w:tcMar>
            <w:vAlign w:val="center"/>
            <w:hideMark/>
          </w:tcPr>
          <w:p w14:paraId="2A8DE1A7" w14:textId="77777777" w:rsidR="0075653A" w:rsidRPr="00793B87" w:rsidRDefault="0075653A" w:rsidP="00793B87">
            <w:pPr>
              <w:pStyle w:val="TableText0"/>
              <w:jc w:val="right"/>
            </w:pPr>
            <w:r w:rsidRPr="00793B87">
              <w:t>212</w:t>
            </w:r>
          </w:p>
        </w:tc>
        <w:tc>
          <w:tcPr>
            <w:tcW w:w="680" w:type="dxa"/>
            <w:noWrap/>
            <w:vAlign w:val="center"/>
            <w:hideMark/>
          </w:tcPr>
          <w:p w14:paraId="20168801" w14:textId="77777777" w:rsidR="0075653A" w:rsidRPr="00793B87" w:rsidRDefault="0075653A" w:rsidP="00793B87">
            <w:pPr>
              <w:pStyle w:val="TableText0"/>
              <w:jc w:val="right"/>
            </w:pPr>
            <w:r w:rsidRPr="00793B87">
              <w:t>15</w:t>
            </w:r>
          </w:p>
        </w:tc>
        <w:tc>
          <w:tcPr>
            <w:tcW w:w="680" w:type="dxa"/>
            <w:noWrap/>
            <w:vAlign w:val="center"/>
            <w:hideMark/>
          </w:tcPr>
          <w:p w14:paraId="1B6C5B04" w14:textId="77777777" w:rsidR="0075653A" w:rsidRPr="00793B87" w:rsidRDefault="0075653A" w:rsidP="00793B87">
            <w:pPr>
              <w:pStyle w:val="TableText0"/>
              <w:jc w:val="right"/>
            </w:pPr>
            <w:r w:rsidRPr="00793B87">
              <w:t>7.2</w:t>
            </w:r>
          </w:p>
        </w:tc>
        <w:tc>
          <w:tcPr>
            <w:tcW w:w="1701" w:type="dxa"/>
            <w:noWrap/>
            <w:vAlign w:val="center"/>
            <w:hideMark/>
          </w:tcPr>
          <w:p w14:paraId="26EC7B53" w14:textId="77777777" w:rsidR="0075653A" w:rsidRPr="00793B87" w:rsidRDefault="0075653A" w:rsidP="00793B87">
            <w:pPr>
              <w:pStyle w:val="TableText0"/>
            </w:pPr>
            <w:r w:rsidRPr="00793B87">
              <w:t>total PFC(a)</w:t>
            </w:r>
          </w:p>
        </w:tc>
        <w:tc>
          <w:tcPr>
            <w:tcW w:w="1361" w:type="dxa"/>
            <w:noWrap/>
            <w:vAlign w:val="center"/>
            <w:hideMark/>
          </w:tcPr>
          <w:p w14:paraId="5943F4F2" w14:textId="77777777" w:rsidR="0075653A" w:rsidRPr="00793B87" w:rsidRDefault="0075653A" w:rsidP="00793B87">
            <w:pPr>
              <w:pStyle w:val="TableText0"/>
            </w:pPr>
          </w:p>
        </w:tc>
        <w:tc>
          <w:tcPr>
            <w:tcW w:w="680" w:type="dxa"/>
            <w:noWrap/>
            <w:tcMar>
              <w:right w:w="142" w:type="dxa"/>
            </w:tcMar>
            <w:vAlign w:val="center"/>
            <w:hideMark/>
          </w:tcPr>
          <w:p w14:paraId="1F18C0EE" w14:textId="77777777" w:rsidR="0075653A" w:rsidRPr="00793B87" w:rsidRDefault="0075653A" w:rsidP="00793B87">
            <w:pPr>
              <w:pStyle w:val="TableText0"/>
              <w:jc w:val="right"/>
            </w:pPr>
            <w:r w:rsidRPr="00793B87">
              <w:t>57.7</w:t>
            </w:r>
          </w:p>
        </w:tc>
        <w:tc>
          <w:tcPr>
            <w:tcW w:w="680" w:type="dxa"/>
            <w:noWrap/>
            <w:tcMar>
              <w:right w:w="142" w:type="dxa"/>
            </w:tcMar>
            <w:vAlign w:val="center"/>
            <w:hideMark/>
          </w:tcPr>
          <w:p w14:paraId="13AE3C36" w14:textId="77777777" w:rsidR="0075653A" w:rsidRPr="00793B87" w:rsidRDefault="0075653A" w:rsidP="00793B87">
            <w:pPr>
              <w:pStyle w:val="TableText0"/>
              <w:jc w:val="right"/>
            </w:pPr>
            <w:r w:rsidRPr="00793B87">
              <w:t>58.8</w:t>
            </w:r>
          </w:p>
        </w:tc>
        <w:tc>
          <w:tcPr>
            <w:tcW w:w="680" w:type="dxa"/>
            <w:noWrap/>
            <w:vAlign w:val="center"/>
            <w:hideMark/>
          </w:tcPr>
          <w:p w14:paraId="1E489D9D" w14:textId="77777777" w:rsidR="0075653A" w:rsidRPr="00793B87" w:rsidRDefault="0075653A" w:rsidP="00793B87">
            <w:pPr>
              <w:pStyle w:val="TableText0"/>
              <w:jc w:val="right"/>
            </w:pPr>
            <w:r w:rsidRPr="00793B87">
              <w:t>1.0</w:t>
            </w:r>
          </w:p>
        </w:tc>
        <w:tc>
          <w:tcPr>
            <w:tcW w:w="680" w:type="dxa"/>
            <w:noWrap/>
            <w:vAlign w:val="center"/>
            <w:hideMark/>
          </w:tcPr>
          <w:p w14:paraId="62D35A23" w14:textId="77777777" w:rsidR="0075653A" w:rsidRPr="00793B87" w:rsidRDefault="0075653A" w:rsidP="00793B87">
            <w:pPr>
              <w:pStyle w:val="TableText0"/>
              <w:jc w:val="right"/>
            </w:pPr>
            <w:r w:rsidRPr="00793B87">
              <w:t>1.8</w:t>
            </w:r>
          </w:p>
        </w:tc>
      </w:tr>
      <w:tr w:rsidR="007813B6" w:rsidRPr="00793B87" w14:paraId="582C5141" w14:textId="77777777" w:rsidTr="00D42F90">
        <w:trPr>
          <w:trHeight w:val="73"/>
          <w:jc w:val="center"/>
        </w:trPr>
        <w:tc>
          <w:tcPr>
            <w:tcW w:w="2948" w:type="dxa"/>
            <w:noWrap/>
            <w:vAlign w:val="center"/>
            <w:hideMark/>
          </w:tcPr>
          <w:p w14:paraId="6B5A30B5" w14:textId="77777777" w:rsidR="0075653A" w:rsidRPr="00793B87" w:rsidRDefault="0075653A" w:rsidP="00793B87">
            <w:pPr>
              <w:pStyle w:val="TableText0"/>
            </w:pPr>
            <w:r w:rsidRPr="00793B87">
              <w:t>HFC fluorine</w:t>
            </w:r>
          </w:p>
        </w:tc>
        <w:tc>
          <w:tcPr>
            <w:tcW w:w="1361" w:type="dxa"/>
            <w:noWrap/>
            <w:vAlign w:val="center"/>
            <w:hideMark/>
          </w:tcPr>
          <w:p w14:paraId="7E0B8264" w14:textId="77777777" w:rsidR="0075653A" w:rsidRPr="00793B87" w:rsidRDefault="0075653A" w:rsidP="00793B87">
            <w:pPr>
              <w:pStyle w:val="TableText0"/>
            </w:pPr>
          </w:p>
        </w:tc>
        <w:tc>
          <w:tcPr>
            <w:tcW w:w="680" w:type="dxa"/>
            <w:noWrap/>
            <w:tcMar>
              <w:right w:w="170" w:type="dxa"/>
            </w:tcMar>
            <w:vAlign w:val="center"/>
            <w:hideMark/>
          </w:tcPr>
          <w:p w14:paraId="1A96333C" w14:textId="77777777" w:rsidR="0075653A" w:rsidRPr="00793B87" w:rsidRDefault="0075653A" w:rsidP="00793B87">
            <w:pPr>
              <w:pStyle w:val="TableText0"/>
              <w:jc w:val="right"/>
            </w:pPr>
            <w:r w:rsidRPr="00793B87">
              <w:t>732</w:t>
            </w:r>
          </w:p>
        </w:tc>
        <w:tc>
          <w:tcPr>
            <w:tcW w:w="680" w:type="dxa"/>
            <w:noWrap/>
            <w:tcMar>
              <w:right w:w="113" w:type="dxa"/>
            </w:tcMar>
            <w:vAlign w:val="center"/>
            <w:hideMark/>
          </w:tcPr>
          <w:p w14:paraId="0F3856D9" w14:textId="77777777" w:rsidR="0075653A" w:rsidRPr="00793B87" w:rsidRDefault="0075653A" w:rsidP="00793B87">
            <w:pPr>
              <w:pStyle w:val="TableText0"/>
              <w:jc w:val="right"/>
            </w:pPr>
            <w:r w:rsidRPr="00793B87">
              <w:t>786</w:t>
            </w:r>
          </w:p>
        </w:tc>
        <w:tc>
          <w:tcPr>
            <w:tcW w:w="680" w:type="dxa"/>
            <w:noWrap/>
            <w:vAlign w:val="center"/>
            <w:hideMark/>
          </w:tcPr>
          <w:p w14:paraId="7F687255" w14:textId="77777777" w:rsidR="0075653A" w:rsidRPr="00793B87" w:rsidRDefault="0075653A" w:rsidP="00793B87">
            <w:pPr>
              <w:pStyle w:val="TableText0"/>
              <w:jc w:val="right"/>
            </w:pPr>
            <w:r w:rsidRPr="00793B87">
              <w:t>54</w:t>
            </w:r>
          </w:p>
        </w:tc>
        <w:tc>
          <w:tcPr>
            <w:tcW w:w="680" w:type="dxa"/>
            <w:noWrap/>
            <w:vAlign w:val="center"/>
            <w:hideMark/>
          </w:tcPr>
          <w:p w14:paraId="64F72D39" w14:textId="77777777" w:rsidR="0075653A" w:rsidRPr="00793B87" w:rsidRDefault="0075653A" w:rsidP="00793B87">
            <w:pPr>
              <w:pStyle w:val="TableText0"/>
              <w:jc w:val="right"/>
            </w:pPr>
            <w:r w:rsidRPr="00793B87">
              <w:t>7.1</w:t>
            </w:r>
          </w:p>
        </w:tc>
        <w:tc>
          <w:tcPr>
            <w:tcW w:w="1701" w:type="dxa"/>
            <w:noWrap/>
            <w:vAlign w:val="center"/>
            <w:hideMark/>
          </w:tcPr>
          <w:p w14:paraId="798ED7C5" w14:textId="77777777" w:rsidR="0075653A" w:rsidRPr="00793B87" w:rsidRDefault="0075653A" w:rsidP="00793B87">
            <w:pPr>
              <w:pStyle w:val="TableText0"/>
            </w:pPr>
            <w:r w:rsidRPr="00793B87">
              <w:t>PFC fluorine</w:t>
            </w:r>
          </w:p>
        </w:tc>
        <w:tc>
          <w:tcPr>
            <w:tcW w:w="1361" w:type="dxa"/>
            <w:noWrap/>
            <w:vAlign w:val="center"/>
            <w:hideMark/>
          </w:tcPr>
          <w:p w14:paraId="77F88844" w14:textId="77777777" w:rsidR="0075653A" w:rsidRPr="00793B87" w:rsidRDefault="0075653A" w:rsidP="00793B87">
            <w:pPr>
              <w:pStyle w:val="TableText0"/>
            </w:pPr>
          </w:p>
        </w:tc>
        <w:tc>
          <w:tcPr>
            <w:tcW w:w="680" w:type="dxa"/>
            <w:noWrap/>
            <w:tcMar>
              <w:right w:w="142" w:type="dxa"/>
            </w:tcMar>
            <w:vAlign w:val="center"/>
            <w:hideMark/>
          </w:tcPr>
          <w:p w14:paraId="14908188" w14:textId="77777777" w:rsidR="0075653A" w:rsidRPr="00793B87" w:rsidRDefault="0075653A" w:rsidP="00793B87">
            <w:pPr>
              <w:pStyle w:val="TableText0"/>
              <w:jc w:val="right"/>
            </w:pPr>
            <w:r w:rsidRPr="00793B87">
              <w:t>394</w:t>
            </w:r>
          </w:p>
        </w:tc>
        <w:tc>
          <w:tcPr>
            <w:tcW w:w="680" w:type="dxa"/>
            <w:noWrap/>
            <w:tcMar>
              <w:right w:w="142" w:type="dxa"/>
            </w:tcMar>
            <w:vAlign w:val="center"/>
            <w:hideMark/>
          </w:tcPr>
          <w:p w14:paraId="06C5F662" w14:textId="77777777" w:rsidR="0075653A" w:rsidRPr="00793B87" w:rsidRDefault="0075653A" w:rsidP="00793B87">
            <w:pPr>
              <w:pStyle w:val="TableText0"/>
              <w:jc w:val="right"/>
            </w:pPr>
            <w:r w:rsidRPr="00793B87">
              <w:t>399</w:t>
            </w:r>
          </w:p>
        </w:tc>
        <w:tc>
          <w:tcPr>
            <w:tcW w:w="680" w:type="dxa"/>
            <w:noWrap/>
            <w:vAlign w:val="center"/>
            <w:hideMark/>
          </w:tcPr>
          <w:p w14:paraId="7389B503" w14:textId="77777777" w:rsidR="0075653A" w:rsidRPr="00793B87" w:rsidRDefault="0075653A" w:rsidP="00793B87">
            <w:pPr>
              <w:pStyle w:val="TableText0"/>
              <w:jc w:val="right"/>
            </w:pPr>
            <w:r w:rsidRPr="00793B87">
              <w:t>4.7</w:t>
            </w:r>
          </w:p>
        </w:tc>
        <w:tc>
          <w:tcPr>
            <w:tcW w:w="680" w:type="dxa"/>
            <w:noWrap/>
            <w:vAlign w:val="center"/>
            <w:hideMark/>
          </w:tcPr>
          <w:p w14:paraId="04F222C3" w14:textId="77777777" w:rsidR="0075653A" w:rsidRPr="00793B87" w:rsidRDefault="0075653A" w:rsidP="00793B87">
            <w:pPr>
              <w:pStyle w:val="TableText0"/>
              <w:jc w:val="right"/>
            </w:pPr>
            <w:r w:rsidRPr="00793B87">
              <w:t>1.2</w:t>
            </w:r>
          </w:p>
        </w:tc>
      </w:tr>
      <w:tr w:rsidR="007813B6" w:rsidRPr="00793B87" w14:paraId="30D45833" w14:textId="77777777" w:rsidTr="00D42F90">
        <w:trPr>
          <w:trHeight w:val="218"/>
          <w:jc w:val="center"/>
        </w:trPr>
        <w:tc>
          <w:tcPr>
            <w:tcW w:w="2948" w:type="dxa"/>
            <w:noWrap/>
            <w:vAlign w:val="center"/>
            <w:hideMark/>
          </w:tcPr>
          <w:p w14:paraId="37361038" w14:textId="77777777" w:rsidR="0075653A" w:rsidRPr="00793B87" w:rsidRDefault="0075653A" w:rsidP="00793B87">
            <w:pPr>
              <w:pStyle w:val="TableText0"/>
            </w:pPr>
            <w:r w:rsidRPr="00793B87">
              <w:t>sulfur hexafluoride</w:t>
            </w:r>
          </w:p>
        </w:tc>
        <w:tc>
          <w:tcPr>
            <w:tcW w:w="1361" w:type="dxa"/>
            <w:noWrap/>
            <w:vAlign w:val="center"/>
            <w:hideMark/>
          </w:tcPr>
          <w:p w14:paraId="3018F382" w14:textId="77777777" w:rsidR="0075653A" w:rsidRPr="00793B87" w:rsidRDefault="0075653A" w:rsidP="00793B87">
            <w:pPr>
              <w:pStyle w:val="TableText0"/>
            </w:pPr>
            <w:r w:rsidRPr="00793B87">
              <w:t>SF</w:t>
            </w:r>
            <w:r w:rsidRPr="00793B87">
              <w:rPr>
                <w:vertAlign w:val="subscript"/>
              </w:rPr>
              <w:t>6</w:t>
            </w:r>
          </w:p>
        </w:tc>
        <w:tc>
          <w:tcPr>
            <w:tcW w:w="680" w:type="dxa"/>
            <w:noWrap/>
            <w:tcMar>
              <w:right w:w="170" w:type="dxa"/>
            </w:tcMar>
            <w:vAlign w:val="center"/>
            <w:hideMark/>
          </w:tcPr>
          <w:p w14:paraId="4842A0C9" w14:textId="77777777" w:rsidR="0075653A" w:rsidRPr="00793B87" w:rsidRDefault="0075653A" w:rsidP="00793B87">
            <w:pPr>
              <w:pStyle w:val="TableText0"/>
              <w:jc w:val="right"/>
            </w:pPr>
            <w:r w:rsidRPr="00793B87">
              <w:t>9.4</w:t>
            </w:r>
          </w:p>
        </w:tc>
        <w:tc>
          <w:tcPr>
            <w:tcW w:w="680" w:type="dxa"/>
            <w:noWrap/>
            <w:tcMar>
              <w:right w:w="113" w:type="dxa"/>
            </w:tcMar>
            <w:vAlign w:val="center"/>
            <w:hideMark/>
          </w:tcPr>
          <w:p w14:paraId="3F1F21B3" w14:textId="77777777" w:rsidR="0075653A" w:rsidRPr="00793B87" w:rsidRDefault="0075653A" w:rsidP="00793B87">
            <w:pPr>
              <w:pStyle w:val="TableText0"/>
              <w:jc w:val="right"/>
            </w:pPr>
            <w:r w:rsidRPr="00793B87">
              <w:t>9.7</w:t>
            </w:r>
          </w:p>
        </w:tc>
        <w:tc>
          <w:tcPr>
            <w:tcW w:w="680" w:type="dxa"/>
            <w:noWrap/>
            <w:vAlign w:val="center"/>
            <w:hideMark/>
          </w:tcPr>
          <w:p w14:paraId="285CB256" w14:textId="77777777" w:rsidR="0075653A" w:rsidRPr="00793B87" w:rsidRDefault="0075653A" w:rsidP="00793B87">
            <w:pPr>
              <w:pStyle w:val="TableText0"/>
              <w:jc w:val="right"/>
            </w:pPr>
            <w:r w:rsidRPr="00793B87">
              <w:t>0.35</w:t>
            </w:r>
          </w:p>
        </w:tc>
        <w:tc>
          <w:tcPr>
            <w:tcW w:w="680" w:type="dxa"/>
            <w:noWrap/>
            <w:vAlign w:val="center"/>
            <w:hideMark/>
          </w:tcPr>
          <w:p w14:paraId="07324CB6" w14:textId="77777777" w:rsidR="0075653A" w:rsidRPr="00793B87" w:rsidRDefault="0075653A" w:rsidP="00793B87">
            <w:pPr>
              <w:pStyle w:val="TableText0"/>
              <w:jc w:val="right"/>
            </w:pPr>
            <w:r w:rsidRPr="00793B87">
              <w:t>3.6</w:t>
            </w:r>
          </w:p>
        </w:tc>
        <w:tc>
          <w:tcPr>
            <w:tcW w:w="1701" w:type="dxa"/>
            <w:noWrap/>
            <w:vAlign w:val="center"/>
            <w:hideMark/>
          </w:tcPr>
          <w:p w14:paraId="2FB58FD3" w14:textId="77777777" w:rsidR="0075653A" w:rsidRPr="00793B87" w:rsidRDefault="0075653A" w:rsidP="00793B87">
            <w:pPr>
              <w:pStyle w:val="TableText0"/>
            </w:pPr>
            <w:r w:rsidRPr="00793B87">
              <w:t>nitrogen trifluoride</w:t>
            </w:r>
          </w:p>
        </w:tc>
        <w:tc>
          <w:tcPr>
            <w:tcW w:w="1361" w:type="dxa"/>
            <w:noWrap/>
            <w:vAlign w:val="center"/>
            <w:hideMark/>
          </w:tcPr>
          <w:p w14:paraId="635B63D9" w14:textId="77777777" w:rsidR="0075653A" w:rsidRPr="00793B87" w:rsidRDefault="0075653A" w:rsidP="00793B87">
            <w:pPr>
              <w:pStyle w:val="TableText0"/>
            </w:pPr>
            <w:r w:rsidRPr="00793B87">
              <w:t>NF</w:t>
            </w:r>
            <w:r w:rsidRPr="00793B87">
              <w:rPr>
                <w:vertAlign w:val="subscript"/>
              </w:rPr>
              <w:t>3</w:t>
            </w:r>
          </w:p>
        </w:tc>
        <w:tc>
          <w:tcPr>
            <w:tcW w:w="680" w:type="dxa"/>
            <w:noWrap/>
            <w:tcMar>
              <w:right w:w="142" w:type="dxa"/>
            </w:tcMar>
            <w:vAlign w:val="center"/>
            <w:hideMark/>
          </w:tcPr>
          <w:p w14:paraId="44125FA3" w14:textId="77777777" w:rsidR="0075653A" w:rsidRPr="00793B87" w:rsidRDefault="0075653A" w:rsidP="00793B87">
            <w:pPr>
              <w:pStyle w:val="TableText0"/>
              <w:jc w:val="right"/>
            </w:pPr>
            <w:r w:rsidRPr="00793B87">
              <w:t>1.7</w:t>
            </w:r>
          </w:p>
        </w:tc>
        <w:tc>
          <w:tcPr>
            <w:tcW w:w="680" w:type="dxa"/>
            <w:noWrap/>
            <w:tcMar>
              <w:right w:w="142" w:type="dxa"/>
            </w:tcMar>
            <w:vAlign w:val="center"/>
            <w:hideMark/>
          </w:tcPr>
          <w:p w14:paraId="0FEBC7F6" w14:textId="77777777" w:rsidR="0075653A" w:rsidRPr="00793B87" w:rsidRDefault="0075653A" w:rsidP="00793B87">
            <w:pPr>
              <w:pStyle w:val="TableText0"/>
              <w:jc w:val="right"/>
            </w:pPr>
            <w:r w:rsidRPr="00793B87">
              <w:t>1.9</w:t>
            </w:r>
          </w:p>
        </w:tc>
        <w:tc>
          <w:tcPr>
            <w:tcW w:w="680" w:type="dxa"/>
            <w:noWrap/>
            <w:vAlign w:val="center"/>
            <w:hideMark/>
          </w:tcPr>
          <w:p w14:paraId="6362D061" w14:textId="77777777" w:rsidR="0075653A" w:rsidRPr="00793B87" w:rsidRDefault="0075653A" w:rsidP="00793B87">
            <w:pPr>
              <w:pStyle w:val="TableText0"/>
              <w:jc w:val="right"/>
            </w:pPr>
            <w:r w:rsidRPr="00793B87">
              <w:t>0.22</w:t>
            </w:r>
          </w:p>
        </w:tc>
        <w:tc>
          <w:tcPr>
            <w:tcW w:w="680" w:type="dxa"/>
            <w:noWrap/>
            <w:vAlign w:val="center"/>
            <w:hideMark/>
          </w:tcPr>
          <w:p w14:paraId="60E0F2ED" w14:textId="77777777" w:rsidR="0075653A" w:rsidRPr="00793B87" w:rsidRDefault="0075653A" w:rsidP="00793B87">
            <w:pPr>
              <w:pStyle w:val="TableText0"/>
              <w:jc w:val="right"/>
            </w:pPr>
            <w:r w:rsidRPr="00793B87">
              <w:t>12.0</w:t>
            </w:r>
          </w:p>
        </w:tc>
      </w:tr>
      <w:tr w:rsidR="007813B6" w:rsidRPr="00793B87" w14:paraId="3081FACF" w14:textId="77777777" w:rsidTr="00D42F90">
        <w:trPr>
          <w:trHeight w:val="73"/>
          <w:jc w:val="center"/>
        </w:trPr>
        <w:tc>
          <w:tcPr>
            <w:tcW w:w="2948" w:type="dxa"/>
            <w:noWrap/>
            <w:vAlign w:val="center"/>
            <w:hideMark/>
          </w:tcPr>
          <w:p w14:paraId="5D4857CB" w14:textId="77777777" w:rsidR="0075653A" w:rsidRPr="00793B87" w:rsidRDefault="0075653A" w:rsidP="00793B87">
            <w:pPr>
              <w:pStyle w:val="TableText0"/>
            </w:pPr>
            <w:r w:rsidRPr="00793B87">
              <w:t>sulfuryl fluoride</w:t>
            </w:r>
          </w:p>
        </w:tc>
        <w:tc>
          <w:tcPr>
            <w:tcW w:w="1361" w:type="dxa"/>
            <w:noWrap/>
            <w:vAlign w:val="center"/>
            <w:hideMark/>
          </w:tcPr>
          <w:p w14:paraId="3B5CFA96" w14:textId="77777777" w:rsidR="0075653A" w:rsidRPr="00793B87" w:rsidRDefault="0075653A" w:rsidP="00793B87">
            <w:pPr>
              <w:pStyle w:val="TableText0"/>
            </w:pPr>
            <w:r w:rsidRPr="00793B87">
              <w:t>SO</w:t>
            </w:r>
            <w:r w:rsidRPr="00793B87">
              <w:rPr>
                <w:vertAlign w:val="subscript"/>
              </w:rPr>
              <w:t>2</w:t>
            </w:r>
            <w:r w:rsidRPr="00793B87">
              <w:t>F</w:t>
            </w:r>
            <w:r w:rsidRPr="00793B87">
              <w:rPr>
                <w:vertAlign w:val="subscript"/>
              </w:rPr>
              <w:t>2</w:t>
            </w:r>
          </w:p>
        </w:tc>
        <w:tc>
          <w:tcPr>
            <w:tcW w:w="680" w:type="dxa"/>
            <w:noWrap/>
            <w:tcMar>
              <w:right w:w="170" w:type="dxa"/>
            </w:tcMar>
            <w:vAlign w:val="center"/>
            <w:hideMark/>
          </w:tcPr>
          <w:p w14:paraId="79061F49" w14:textId="77777777" w:rsidR="0075653A" w:rsidRPr="00793B87" w:rsidRDefault="0075653A" w:rsidP="00793B87">
            <w:pPr>
              <w:pStyle w:val="TableText0"/>
              <w:jc w:val="right"/>
            </w:pPr>
            <w:r w:rsidRPr="00793B87">
              <w:t>2.3</w:t>
            </w:r>
          </w:p>
        </w:tc>
        <w:tc>
          <w:tcPr>
            <w:tcW w:w="680" w:type="dxa"/>
            <w:noWrap/>
            <w:tcMar>
              <w:right w:w="113" w:type="dxa"/>
            </w:tcMar>
            <w:vAlign w:val="center"/>
            <w:hideMark/>
          </w:tcPr>
          <w:p w14:paraId="7AEB28B4" w14:textId="77777777" w:rsidR="0075653A" w:rsidRPr="00793B87" w:rsidRDefault="0075653A" w:rsidP="00793B87">
            <w:pPr>
              <w:pStyle w:val="TableText0"/>
              <w:jc w:val="right"/>
            </w:pPr>
            <w:r w:rsidRPr="00793B87">
              <w:t>2.4</w:t>
            </w:r>
          </w:p>
        </w:tc>
        <w:tc>
          <w:tcPr>
            <w:tcW w:w="680" w:type="dxa"/>
            <w:noWrap/>
            <w:vAlign w:val="center"/>
            <w:hideMark/>
          </w:tcPr>
          <w:p w14:paraId="2A8584E4" w14:textId="77777777" w:rsidR="0075653A" w:rsidRPr="00793B87" w:rsidRDefault="0075653A" w:rsidP="00793B87">
            <w:pPr>
              <w:pStyle w:val="TableText0"/>
              <w:jc w:val="right"/>
            </w:pPr>
            <w:r w:rsidRPr="00793B87">
              <w:t>0.07</w:t>
            </w:r>
          </w:p>
        </w:tc>
        <w:tc>
          <w:tcPr>
            <w:tcW w:w="680" w:type="dxa"/>
            <w:noWrap/>
            <w:vAlign w:val="center"/>
            <w:hideMark/>
          </w:tcPr>
          <w:p w14:paraId="5F47F046" w14:textId="77777777" w:rsidR="0075653A" w:rsidRPr="00793B87" w:rsidRDefault="0075653A" w:rsidP="00793B87">
            <w:pPr>
              <w:pStyle w:val="TableText0"/>
              <w:jc w:val="right"/>
            </w:pPr>
            <w:r w:rsidRPr="00793B87">
              <w:t>3.0</w:t>
            </w:r>
          </w:p>
        </w:tc>
        <w:tc>
          <w:tcPr>
            <w:tcW w:w="1701" w:type="dxa"/>
            <w:noWrap/>
            <w:vAlign w:val="center"/>
            <w:hideMark/>
          </w:tcPr>
          <w:p w14:paraId="65D99847" w14:textId="77777777" w:rsidR="0075653A" w:rsidRPr="00793B87" w:rsidRDefault="0075653A" w:rsidP="00793B87">
            <w:pPr>
              <w:pStyle w:val="TableText0"/>
            </w:pPr>
            <w:r w:rsidRPr="00793B87">
              <w:t>total fluorine</w:t>
            </w:r>
          </w:p>
        </w:tc>
        <w:tc>
          <w:tcPr>
            <w:tcW w:w="1361" w:type="dxa"/>
            <w:noWrap/>
            <w:vAlign w:val="center"/>
            <w:hideMark/>
          </w:tcPr>
          <w:p w14:paraId="67B3B661" w14:textId="77777777" w:rsidR="0075653A" w:rsidRPr="00793B87" w:rsidRDefault="0075653A" w:rsidP="00793B87">
            <w:pPr>
              <w:pStyle w:val="TableText0"/>
            </w:pPr>
          </w:p>
        </w:tc>
        <w:tc>
          <w:tcPr>
            <w:tcW w:w="680" w:type="dxa"/>
            <w:noWrap/>
            <w:tcMar>
              <w:right w:w="142" w:type="dxa"/>
            </w:tcMar>
            <w:vAlign w:val="center"/>
            <w:hideMark/>
          </w:tcPr>
          <w:p w14:paraId="7468983A" w14:textId="77777777" w:rsidR="0075653A" w:rsidRPr="00793B87" w:rsidRDefault="0075653A" w:rsidP="00793B87">
            <w:pPr>
              <w:pStyle w:val="TableText0"/>
              <w:jc w:val="right"/>
            </w:pPr>
            <w:r w:rsidRPr="00793B87">
              <w:t>1190</w:t>
            </w:r>
          </w:p>
        </w:tc>
        <w:tc>
          <w:tcPr>
            <w:tcW w:w="680" w:type="dxa"/>
            <w:noWrap/>
            <w:tcMar>
              <w:right w:w="142" w:type="dxa"/>
            </w:tcMar>
            <w:vAlign w:val="center"/>
            <w:hideMark/>
          </w:tcPr>
          <w:p w14:paraId="6BA4E5F9" w14:textId="77777777" w:rsidR="0075653A" w:rsidRPr="00793B87" w:rsidRDefault="0075653A" w:rsidP="00793B87">
            <w:pPr>
              <w:pStyle w:val="TableText0"/>
              <w:jc w:val="right"/>
            </w:pPr>
            <w:r w:rsidRPr="00793B87">
              <w:t>1251</w:t>
            </w:r>
          </w:p>
        </w:tc>
        <w:tc>
          <w:tcPr>
            <w:tcW w:w="680" w:type="dxa"/>
            <w:noWrap/>
            <w:vAlign w:val="center"/>
            <w:hideMark/>
          </w:tcPr>
          <w:p w14:paraId="301779DE" w14:textId="77777777" w:rsidR="0075653A" w:rsidRPr="00793B87" w:rsidRDefault="0075653A" w:rsidP="00793B87">
            <w:pPr>
              <w:pStyle w:val="TableText0"/>
              <w:jc w:val="right"/>
            </w:pPr>
            <w:r w:rsidRPr="00793B87">
              <w:t>61</w:t>
            </w:r>
          </w:p>
        </w:tc>
        <w:tc>
          <w:tcPr>
            <w:tcW w:w="680" w:type="dxa"/>
            <w:noWrap/>
            <w:vAlign w:val="center"/>
            <w:hideMark/>
          </w:tcPr>
          <w:p w14:paraId="0FAB0F98" w14:textId="77777777" w:rsidR="0075653A" w:rsidRPr="00793B87" w:rsidRDefault="0075653A" w:rsidP="00793B87">
            <w:pPr>
              <w:pStyle w:val="TableText0"/>
              <w:jc w:val="right"/>
            </w:pPr>
            <w:r w:rsidRPr="00793B87">
              <w:t>5.0</w:t>
            </w:r>
          </w:p>
        </w:tc>
      </w:tr>
      <w:tr w:rsidR="007813B6" w:rsidRPr="00793B87" w14:paraId="2DABFE90" w14:textId="77777777" w:rsidTr="00D42F90">
        <w:trPr>
          <w:trHeight w:val="73"/>
          <w:jc w:val="center"/>
        </w:trPr>
        <w:tc>
          <w:tcPr>
            <w:tcW w:w="2948" w:type="dxa"/>
            <w:noWrap/>
            <w:vAlign w:val="center"/>
            <w:hideMark/>
          </w:tcPr>
          <w:p w14:paraId="057FA0B5" w14:textId="77777777" w:rsidR="0075653A" w:rsidRPr="00793B87" w:rsidRDefault="0075653A" w:rsidP="00793B87">
            <w:pPr>
              <w:pStyle w:val="TableText0"/>
            </w:pPr>
            <w:r w:rsidRPr="00793B87">
              <w:t>trifluoromethyl sulfur pentafluoride</w:t>
            </w:r>
          </w:p>
        </w:tc>
        <w:tc>
          <w:tcPr>
            <w:tcW w:w="1361" w:type="dxa"/>
            <w:noWrap/>
            <w:vAlign w:val="center"/>
            <w:hideMark/>
          </w:tcPr>
          <w:p w14:paraId="0C44FA80" w14:textId="2C553BBC" w:rsidR="0075653A" w:rsidRPr="00793B87" w:rsidRDefault="00AA3D83" w:rsidP="00793B87">
            <w:pPr>
              <w:pStyle w:val="TableText0"/>
            </w:pPr>
            <w:r w:rsidRPr="00793B87">
              <w:t>CF</w:t>
            </w:r>
            <w:r w:rsidRPr="00793B87">
              <w:rPr>
                <w:vertAlign w:val="subscript"/>
              </w:rPr>
              <w:t>3</w:t>
            </w:r>
            <w:r w:rsidR="0075653A" w:rsidRPr="00793B87">
              <w:t>SF</w:t>
            </w:r>
            <w:r w:rsidR="0075653A" w:rsidRPr="00793B87">
              <w:rPr>
                <w:vertAlign w:val="subscript"/>
              </w:rPr>
              <w:t>5</w:t>
            </w:r>
          </w:p>
        </w:tc>
        <w:tc>
          <w:tcPr>
            <w:tcW w:w="680" w:type="dxa"/>
            <w:noWrap/>
            <w:tcMar>
              <w:right w:w="170" w:type="dxa"/>
            </w:tcMar>
            <w:vAlign w:val="center"/>
            <w:hideMark/>
          </w:tcPr>
          <w:p w14:paraId="4D4AC38F" w14:textId="77777777" w:rsidR="0075653A" w:rsidRPr="00793B87" w:rsidRDefault="0075653A" w:rsidP="00793B87">
            <w:pPr>
              <w:pStyle w:val="TableText0"/>
              <w:jc w:val="right"/>
            </w:pPr>
            <w:r w:rsidRPr="00793B87">
              <w:t>0.17</w:t>
            </w:r>
          </w:p>
        </w:tc>
        <w:tc>
          <w:tcPr>
            <w:tcW w:w="680" w:type="dxa"/>
            <w:noWrap/>
            <w:tcMar>
              <w:right w:w="113" w:type="dxa"/>
            </w:tcMar>
            <w:vAlign w:val="center"/>
            <w:hideMark/>
          </w:tcPr>
          <w:p w14:paraId="483D3498" w14:textId="77777777" w:rsidR="0075653A" w:rsidRPr="00793B87" w:rsidRDefault="0075653A" w:rsidP="00793B87">
            <w:pPr>
              <w:pStyle w:val="TableText0"/>
              <w:jc w:val="right"/>
            </w:pPr>
            <w:r w:rsidRPr="00793B87">
              <w:t>0.17</w:t>
            </w:r>
          </w:p>
        </w:tc>
        <w:tc>
          <w:tcPr>
            <w:tcW w:w="680" w:type="dxa"/>
            <w:noWrap/>
            <w:vAlign w:val="center"/>
            <w:hideMark/>
          </w:tcPr>
          <w:p w14:paraId="6F17776B" w14:textId="77777777" w:rsidR="0075653A" w:rsidRPr="00793B87" w:rsidRDefault="0075653A" w:rsidP="00793B87">
            <w:pPr>
              <w:pStyle w:val="TableText0"/>
              <w:jc w:val="right"/>
            </w:pPr>
            <w:r w:rsidRPr="00793B87">
              <w:t>-0.001</w:t>
            </w:r>
          </w:p>
        </w:tc>
        <w:tc>
          <w:tcPr>
            <w:tcW w:w="680" w:type="dxa"/>
            <w:noWrap/>
            <w:vAlign w:val="center"/>
            <w:hideMark/>
          </w:tcPr>
          <w:p w14:paraId="724D39A8" w14:textId="77777777" w:rsidR="0075653A" w:rsidRPr="00793B87" w:rsidRDefault="0075653A" w:rsidP="00793B87">
            <w:pPr>
              <w:pStyle w:val="TableText0"/>
              <w:jc w:val="right"/>
            </w:pPr>
            <w:r w:rsidRPr="00793B87">
              <w:t>-0.691</w:t>
            </w:r>
          </w:p>
        </w:tc>
        <w:tc>
          <w:tcPr>
            <w:tcW w:w="1701" w:type="dxa"/>
            <w:noWrap/>
            <w:vAlign w:val="center"/>
            <w:hideMark/>
          </w:tcPr>
          <w:p w14:paraId="17A9D08E" w14:textId="77777777" w:rsidR="0075653A" w:rsidRPr="00793B87" w:rsidRDefault="0075653A" w:rsidP="00793B87">
            <w:pPr>
              <w:pStyle w:val="TableText0"/>
              <w:rPr>
                <w:rFonts w:ascii="Times New Roman" w:hAnsi="Times New Roman"/>
                <w:szCs w:val="20"/>
              </w:rPr>
            </w:pPr>
          </w:p>
        </w:tc>
        <w:tc>
          <w:tcPr>
            <w:tcW w:w="1361" w:type="dxa"/>
            <w:noWrap/>
            <w:vAlign w:val="center"/>
            <w:hideMark/>
          </w:tcPr>
          <w:p w14:paraId="68B28810" w14:textId="77777777" w:rsidR="0075653A" w:rsidRPr="00793B87" w:rsidRDefault="0075653A" w:rsidP="00793B87">
            <w:pPr>
              <w:pStyle w:val="TableText0"/>
              <w:rPr>
                <w:rFonts w:ascii="Times New Roman" w:hAnsi="Times New Roman"/>
                <w:szCs w:val="20"/>
              </w:rPr>
            </w:pPr>
          </w:p>
        </w:tc>
        <w:tc>
          <w:tcPr>
            <w:tcW w:w="680" w:type="dxa"/>
            <w:noWrap/>
            <w:tcMar>
              <w:right w:w="142" w:type="dxa"/>
            </w:tcMar>
            <w:vAlign w:val="center"/>
            <w:hideMark/>
          </w:tcPr>
          <w:p w14:paraId="241ABBA9" w14:textId="77777777" w:rsidR="0075653A" w:rsidRPr="00793B87" w:rsidRDefault="0075653A" w:rsidP="00793B87">
            <w:pPr>
              <w:pStyle w:val="TableText0"/>
              <w:jc w:val="right"/>
              <w:rPr>
                <w:rFonts w:ascii="Times New Roman" w:hAnsi="Times New Roman"/>
                <w:szCs w:val="20"/>
              </w:rPr>
            </w:pPr>
          </w:p>
        </w:tc>
        <w:tc>
          <w:tcPr>
            <w:tcW w:w="680" w:type="dxa"/>
            <w:noWrap/>
            <w:tcMar>
              <w:right w:w="142" w:type="dxa"/>
            </w:tcMar>
            <w:vAlign w:val="center"/>
            <w:hideMark/>
          </w:tcPr>
          <w:p w14:paraId="309E00D0" w14:textId="77777777" w:rsidR="0075653A" w:rsidRPr="00793B87" w:rsidRDefault="0075653A" w:rsidP="00793B87">
            <w:pPr>
              <w:pStyle w:val="TableText0"/>
              <w:jc w:val="right"/>
              <w:rPr>
                <w:rFonts w:ascii="Times New Roman" w:hAnsi="Times New Roman"/>
                <w:szCs w:val="20"/>
              </w:rPr>
            </w:pPr>
          </w:p>
        </w:tc>
        <w:tc>
          <w:tcPr>
            <w:tcW w:w="680" w:type="dxa"/>
            <w:noWrap/>
            <w:vAlign w:val="center"/>
            <w:hideMark/>
          </w:tcPr>
          <w:p w14:paraId="3891EACE" w14:textId="77777777" w:rsidR="0075653A" w:rsidRPr="00793B87" w:rsidRDefault="0075653A" w:rsidP="00793B87">
            <w:pPr>
              <w:pStyle w:val="TableText0"/>
              <w:jc w:val="right"/>
              <w:rPr>
                <w:rFonts w:ascii="Times New Roman" w:hAnsi="Times New Roman"/>
                <w:szCs w:val="20"/>
              </w:rPr>
            </w:pPr>
          </w:p>
        </w:tc>
        <w:tc>
          <w:tcPr>
            <w:tcW w:w="680" w:type="dxa"/>
            <w:noWrap/>
            <w:vAlign w:val="center"/>
            <w:hideMark/>
          </w:tcPr>
          <w:p w14:paraId="50E9A000" w14:textId="77777777" w:rsidR="0075653A" w:rsidRPr="00793B87" w:rsidRDefault="0075653A" w:rsidP="00793B87">
            <w:pPr>
              <w:pStyle w:val="TableText0"/>
              <w:jc w:val="right"/>
              <w:rPr>
                <w:rFonts w:ascii="Times New Roman" w:hAnsi="Times New Roman"/>
                <w:szCs w:val="20"/>
              </w:rPr>
            </w:pPr>
          </w:p>
        </w:tc>
      </w:tr>
    </w:tbl>
    <w:p w14:paraId="3A5196A1" w14:textId="61E6A2F3" w:rsidR="0075653A" w:rsidRPr="001A1184" w:rsidRDefault="0075653A" w:rsidP="00785EDB">
      <w:pPr>
        <w:pStyle w:val="FigureTableNoteSource"/>
        <w:ind w:left="567"/>
      </w:pPr>
      <w:r w:rsidRPr="001A1184">
        <w:rPr>
          <w:vertAlign w:val="superscript"/>
        </w:rPr>
        <w:t>1</w:t>
      </w:r>
      <w:r w:rsidRPr="001A1184">
        <w:t xml:space="preserve"> PFC-14 (a) = CF</w:t>
      </w:r>
      <w:r w:rsidRPr="001A1184">
        <w:rPr>
          <w:vertAlign w:val="subscript"/>
        </w:rPr>
        <w:t>4</w:t>
      </w:r>
      <w:r w:rsidRPr="001A1184">
        <w:t xml:space="preserve"> (anthropogenic) = total CF</w:t>
      </w:r>
      <w:r w:rsidRPr="001A1184">
        <w:rPr>
          <w:vertAlign w:val="subscript"/>
        </w:rPr>
        <w:t>4</w:t>
      </w:r>
      <w:r w:rsidRPr="001A1184">
        <w:t xml:space="preserve"> – natural CF</w:t>
      </w:r>
      <w:r w:rsidRPr="001A1184">
        <w:rPr>
          <w:vertAlign w:val="subscript"/>
        </w:rPr>
        <w:t>4</w:t>
      </w:r>
      <w:r w:rsidRPr="001A1184">
        <w:t xml:space="preserve"> (= 34.1 ppt, Trudinger </w:t>
      </w:r>
      <w:r w:rsidR="000E5FA6" w:rsidRPr="001A1184">
        <w:rPr>
          <w:i/>
          <w:iCs/>
        </w:rPr>
        <w:t>et al</w:t>
      </w:r>
      <w:r w:rsidRPr="001A1184">
        <w:t>. 2016)</w:t>
      </w:r>
    </w:p>
    <w:p w14:paraId="670C80CB" w14:textId="52478252" w:rsidR="0075653A" w:rsidRPr="001A1184" w:rsidRDefault="0075653A" w:rsidP="00785EDB">
      <w:pPr>
        <w:pStyle w:val="FigureTableNoteSource"/>
        <w:ind w:left="567"/>
      </w:pPr>
      <w:r w:rsidRPr="001A1184">
        <w:rPr>
          <w:vertAlign w:val="superscript"/>
        </w:rPr>
        <w:t>2</w:t>
      </w:r>
      <w:r w:rsidRPr="001A1184">
        <w:t xml:space="preserve"> extrapolated from 2011 data (Ivy </w:t>
      </w:r>
      <w:r w:rsidR="000E5FA6" w:rsidRPr="001A1184">
        <w:rPr>
          <w:i/>
          <w:iCs/>
        </w:rPr>
        <w:t>et al</w:t>
      </w:r>
      <w:r w:rsidRPr="001A1184">
        <w:t>. 2012)</w:t>
      </w:r>
    </w:p>
    <w:p w14:paraId="65B5D192" w14:textId="68063C63" w:rsidR="00D66C14" w:rsidRPr="00610B66" w:rsidRDefault="0075653A" w:rsidP="00785EDB">
      <w:pPr>
        <w:pStyle w:val="FigureTableNoteSource"/>
        <w:ind w:left="567"/>
      </w:pPr>
      <w:r w:rsidRPr="001A1184">
        <w:rPr>
          <w:vertAlign w:val="superscript"/>
        </w:rPr>
        <w:t>3</w:t>
      </w:r>
      <w:r w:rsidRPr="001A1184">
        <w:t xml:space="preserve"> estimated from Cape Grim and global data; assumed = 2011-2012 growth rate (Arnold </w:t>
      </w:r>
      <w:r w:rsidR="000E5FA6" w:rsidRPr="001A1184">
        <w:rPr>
          <w:i/>
          <w:iCs/>
        </w:rPr>
        <w:t>et al</w:t>
      </w:r>
      <w:r w:rsidRPr="001A1184">
        <w:t>. 2013)</w:t>
      </w:r>
    </w:p>
    <w:p w14:paraId="0B35C87A" w14:textId="77777777" w:rsidR="00D66C14" w:rsidRDefault="00D66C14" w:rsidP="00785EDB">
      <w:pPr>
        <w:ind w:left="567"/>
        <w:sectPr w:rsidR="00D66C14" w:rsidSect="00793B87">
          <w:pgSz w:w="16838" w:h="11906" w:orient="landscape" w:code="9"/>
          <w:pgMar w:top="1418" w:right="1418" w:bottom="1418" w:left="1418" w:header="567" w:footer="284" w:gutter="0"/>
          <w:cols w:space="284"/>
          <w:docGrid w:linePitch="360"/>
        </w:sectPr>
      </w:pPr>
    </w:p>
    <w:p w14:paraId="67034CC1" w14:textId="0CD24AB4" w:rsidR="003502A0" w:rsidRPr="001A1184" w:rsidRDefault="003502A0" w:rsidP="00B76AF8">
      <w:r w:rsidRPr="001A1184">
        <w:lastRenderedPageBreak/>
        <w:t>Regional inverse studies have shown that the growing levels of HFCs in the background global atmosphere result from growing emissions from China/East Asia (</w:t>
      </w:r>
      <w:proofErr w:type="spellStart"/>
      <w:r w:rsidRPr="001A1184">
        <w:t>Fortems-Cheiney</w:t>
      </w:r>
      <w:proofErr w:type="spellEnd"/>
      <w:r w:rsidRPr="001A1184">
        <w:t xml:space="preserve"> </w:t>
      </w:r>
      <w:r w:rsidR="000E5FA6" w:rsidRPr="001A1184">
        <w:rPr>
          <w:i/>
          <w:iCs/>
        </w:rPr>
        <w:t>et al</w:t>
      </w:r>
      <w:r w:rsidRPr="001A1184">
        <w:t xml:space="preserve">. 2015), </w:t>
      </w:r>
      <w:r w:rsidR="00557185" w:rsidRPr="001A1184">
        <w:t xml:space="preserve">somewhat </w:t>
      </w:r>
      <w:r w:rsidRPr="001A1184">
        <w:t>offset by declining HFC emissions from developed countries (USA, Europe).</w:t>
      </w:r>
    </w:p>
    <w:p w14:paraId="04A48027" w14:textId="7A8881C0" w:rsidR="003502A0" w:rsidRDefault="003502A0" w:rsidP="00B76AF8">
      <w:r w:rsidRPr="001A1184">
        <w:t>HFC replacement chemicals (HFC-1234yf – CF</w:t>
      </w:r>
      <w:r w:rsidRPr="001A1184">
        <w:rPr>
          <w:vertAlign w:val="subscript"/>
        </w:rPr>
        <w:t>3</w:t>
      </w:r>
      <w:r w:rsidRPr="001A1184">
        <w:t>CFCH</w:t>
      </w:r>
      <w:r w:rsidRPr="001A1184">
        <w:rPr>
          <w:vertAlign w:val="subscript"/>
        </w:rPr>
        <w:t>2</w:t>
      </w:r>
      <w:r w:rsidRPr="001A1184">
        <w:t>, HFC-1234ze - CF</w:t>
      </w:r>
      <w:r w:rsidRPr="001A1184">
        <w:rPr>
          <w:vertAlign w:val="subscript"/>
        </w:rPr>
        <w:t>3</w:t>
      </w:r>
      <w:r w:rsidRPr="001A1184">
        <w:t xml:space="preserve">CHCHF) have been detected in urban and background atmospheres in Europe (Switzerland: Dubendorf and </w:t>
      </w:r>
      <w:proofErr w:type="spellStart"/>
      <w:r w:rsidRPr="001A1184">
        <w:t>Jungfraujoch</w:t>
      </w:r>
      <w:proofErr w:type="spellEnd"/>
      <w:r w:rsidRPr="001A1184">
        <w:t xml:space="preserve">, Vollmer </w:t>
      </w:r>
      <w:r w:rsidR="000E5FA6" w:rsidRPr="001A1184">
        <w:rPr>
          <w:i/>
          <w:iCs/>
        </w:rPr>
        <w:t>et al</w:t>
      </w:r>
      <w:r w:rsidRPr="001A1184">
        <w:t>. 2015) since 2013-2014 at the sub-ppt level and have recently been measured in Cape Grim air.</w:t>
      </w:r>
    </w:p>
    <w:p w14:paraId="6D1E1915" w14:textId="10B9748A" w:rsidR="00557185" w:rsidRDefault="00557185" w:rsidP="00785EDB">
      <w:r w:rsidRPr="006809EC">
        <w:t>The total PFC concentration in the background atmosphere</w:t>
      </w:r>
      <w:r>
        <w:t xml:space="preserve"> at Cape Grim</w:t>
      </w:r>
      <w:r w:rsidRPr="006809EC">
        <w:t xml:space="preserve"> is 92.9 ppt (2019), currently growing at 1.0 ppt/</w:t>
      </w:r>
      <w:proofErr w:type="spellStart"/>
      <w:r w:rsidRPr="006809EC">
        <w:t>yr</w:t>
      </w:r>
      <w:proofErr w:type="spellEnd"/>
      <w:r w:rsidRPr="006809EC">
        <w:t xml:space="preserve"> (1.1%/</w:t>
      </w:r>
      <w:proofErr w:type="spellStart"/>
      <w:r w:rsidRPr="006809EC">
        <w:t>yr</w:t>
      </w:r>
      <w:proofErr w:type="spellEnd"/>
      <w:r w:rsidRPr="006809EC">
        <w:t>). The total anthropogenic PFC concentration in the background atmosphere is 58.8 ppt growing at 1.8%/yr.</w:t>
      </w:r>
    </w:p>
    <w:p w14:paraId="4CFA424E" w14:textId="77777777" w:rsidR="00392AB1" w:rsidRDefault="003502A0" w:rsidP="00785EDB">
      <w:pPr>
        <w:pStyle w:val="ListBullet"/>
      </w:pPr>
      <w:r w:rsidRPr="006809EC">
        <w:t>The major PFC in the background atmosphere is PFC-14 (CF</w:t>
      </w:r>
      <w:r w:rsidRPr="006809EC">
        <w:rPr>
          <w:vertAlign w:val="subscript"/>
        </w:rPr>
        <w:t>4</w:t>
      </w:r>
      <w:r w:rsidRPr="006809EC">
        <w:t>: 84.</w:t>
      </w:r>
      <w:r w:rsidR="006E0252" w:rsidRPr="006809EC">
        <w:t>9</w:t>
      </w:r>
      <w:r w:rsidRPr="006809EC">
        <w:t xml:space="preserve"> ppt in 201</w:t>
      </w:r>
      <w:r w:rsidR="006E0252" w:rsidRPr="006809EC">
        <w:t>9</w:t>
      </w:r>
      <w:r w:rsidRPr="006809EC">
        <w:t>, about 40% of which is naturally-occurring), followed by PFC-116 (4.</w:t>
      </w:r>
      <w:r w:rsidR="006E0252" w:rsidRPr="006809EC">
        <w:t>8</w:t>
      </w:r>
      <w:r w:rsidRPr="006809EC">
        <w:t xml:space="preserve"> ppt), PFC-318 (1.</w:t>
      </w:r>
      <w:r w:rsidR="006E0252" w:rsidRPr="006809EC">
        <w:t>7</w:t>
      </w:r>
      <w:r w:rsidRPr="006809EC">
        <w:t xml:space="preserve"> ppt), PFC-218 (0.6</w:t>
      </w:r>
      <w:r w:rsidR="006E0252" w:rsidRPr="006809EC">
        <w:t>8</w:t>
      </w:r>
      <w:r w:rsidRPr="006809EC">
        <w:t xml:space="preserve"> ppt), PFC-5114 (0.31 ppt) and PFC-3110 (0.19 ppt).</w:t>
      </w:r>
    </w:p>
    <w:p w14:paraId="09D0F717" w14:textId="77777777" w:rsidR="00392AB1" w:rsidRDefault="003502A0" w:rsidP="00785EDB">
      <w:pPr>
        <w:pStyle w:val="ListBullet"/>
      </w:pPr>
      <w:r w:rsidRPr="006809EC">
        <w:t>The cumulative concentration of three minor PFCs (PFC-4112, PFC-6116, PFC-7118) observed at Cape Grim is 0.33 ppt (201</w:t>
      </w:r>
      <w:r w:rsidR="006E0252" w:rsidRPr="006809EC">
        <w:t>9</w:t>
      </w:r>
      <w:r w:rsidRPr="006809EC">
        <w:t>, extrapolated from 2011 data).</w:t>
      </w:r>
    </w:p>
    <w:p w14:paraId="1B5F4CC2" w14:textId="77777777" w:rsidR="00392AB1" w:rsidRDefault="003502A0" w:rsidP="00B76AF8">
      <w:r w:rsidRPr="00736C4D">
        <w:t xml:space="preserve">The annual rate of increase of PFC-14 in the atmosphere </w:t>
      </w:r>
      <w:r w:rsidR="006809EC" w:rsidRPr="00736C4D">
        <w:t>(</w:t>
      </w:r>
      <w:r w:rsidRPr="00736C4D">
        <w:t>0.84 ppt</w:t>
      </w:r>
      <w:r w:rsidR="006809EC" w:rsidRPr="00736C4D">
        <w:t xml:space="preserve">, </w:t>
      </w:r>
      <w:r w:rsidRPr="00736C4D">
        <w:t>201</w:t>
      </w:r>
      <w:r w:rsidR="006809EC" w:rsidRPr="00736C4D">
        <w:t>7</w:t>
      </w:r>
      <w:r w:rsidRPr="00736C4D">
        <w:t>-201</w:t>
      </w:r>
      <w:r w:rsidR="006809EC" w:rsidRPr="00736C4D">
        <w:t>8</w:t>
      </w:r>
      <w:r w:rsidRPr="00736C4D">
        <w:t xml:space="preserve">) </w:t>
      </w:r>
      <w:r w:rsidR="006809EC" w:rsidRPr="00736C4D">
        <w:t xml:space="preserve">has remained steady at </w:t>
      </w:r>
      <w:r w:rsidRPr="00736C4D">
        <w:t>0.</w:t>
      </w:r>
      <w:r w:rsidR="006809EC" w:rsidRPr="00736C4D">
        <w:t>84</w:t>
      </w:r>
      <w:r w:rsidRPr="00736C4D">
        <w:t xml:space="preserve"> </w:t>
      </w:r>
      <w:r w:rsidRPr="00B571AF">
        <w:t>ppt (201</w:t>
      </w:r>
      <w:r w:rsidR="006809EC" w:rsidRPr="00B571AF">
        <w:t>8</w:t>
      </w:r>
      <w:r w:rsidRPr="00B571AF">
        <w:t>-201</w:t>
      </w:r>
      <w:r w:rsidR="006809EC" w:rsidRPr="00B571AF">
        <w:t>9</w:t>
      </w:r>
      <w:r w:rsidRPr="00B571AF">
        <w:t>), 0.</w:t>
      </w:r>
      <w:r w:rsidR="006809EC" w:rsidRPr="00B571AF">
        <w:t>07</w:t>
      </w:r>
      <w:r w:rsidRPr="00B571AF">
        <w:t xml:space="preserve"> ppt higher than the decadal average annual increase of 0.7</w:t>
      </w:r>
      <w:r w:rsidR="006809EC" w:rsidRPr="00B571AF">
        <w:t>7</w:t>
      </w:r>
      <w:r w:rsidRPr="00B571AF">
        <w:t xml:space="preserve"> ppt (20</w:t>
      </w:r>
      <w:r w:rsidR="006809EC" w:rsidRPr="00B571AF">
        <w:t>10</w:t>
      </w:r>
      <w:r w:rsidRPr="00B571AF">
        <w:t>-201</w:t>
      </w:r>
      <w:r w:rsidR="006809EC" w:rsidRPr="00B571AF">
        <w:t>9</w:t>
      </w:r>
      <w:r w:rsidRPr="00B571AF">
        <w:t>). The anthropogenic component (from aluminium production and the electronics industries) of atmospheric PFC-14 is growing at 1.</w:t>
      </w:r>
      <w:r w:rsidR="00736C4D" w:rsidRPr="00B571AF">
        <w:t>7</w:t>
      </w:r>
      <w:r w:rsidRPr="00B571AF">
        <w:t>%/yr.</w:t>
      </w:r>
    </w:p>
    <w:p w14:paraId="3C25814F" w14:textId="77777777" w:rsidR="00392AB1" w:rsidRDefault="003502A0" w:rsidP="00785EDB">
      <w:pPr>
        <w:pStyle w:val="ListBullet"/>
      </w:pPr>
      <w:r w:rsidRPr="00B571AF">
        <w:t>The annual rate of increase of PFC-116 (CF</w:t>
      </w:r>
      <w:r w:rsidRPr="00B571AF">
        <w:rPr>
          <w:vertAlign w:val="subscript"/>
        </w:rPr>
        <w:t>3</w:t>
      </w:r>
      <w:r w:rsidRPr="00B571AF">
        <w:t>CF</w:t>
      </w:r>
      <w:r w:rsidRPr="00B571AF">
        <w:rPr>
          <w:vertAlign w:val="subscript"/>
        </w:rPr>
        <w:t>3</w:t>
      </w:r>
      <w:r w:rsidRPr="00B571AF">
        <w:t>) is 0.0</w:t>
      </w:r>
      <w:r w:rsidR="00736C4D" w:rsidRPr="00B571AF">
        <w:t>89</w:t>
      </w:r>
      <w:r w:rsidRPr="00B571AF">
        <w:t xml:space="preserve"> ppt (201</w:t>
      </w:r>
      <w:r w:rsidR="00736C4D" w:rsidRPr="00B571AF">
        <w:t>8</w:t>
      </w:r>
      <w:r w:rsidRPr="00B571AF">
        <w:t>-201</w:t>
      </w:r>
      <w:r w:rsidR="00736C4D" w:rsidRPr="00B571AF">
        <w:t>9</w:t>
      </w:r>
      <w:r w:rsidRPr="00B571AF">
        <w:t>), slightly higher than the decadal average annual increase (0.08</w:t>
      </w:r>
      <w:r w:rsidR="00B571AF" w:rsidRPr="00B571AF">
        <w:t>3</w:t>
      </w:r>
      <w:r w:rsidRPr="00B571AF">
        <w:t xml:space="preserve"> ppt, 20</w:t>
      </w:r>
      <w:r w:rsidR="00736C4D" w:rsidRPr="00B571AF">
        <w:t>10</w:t>
      </w:r>
      <w:r w:rsidRPr="00B571AF">
        <w:t>-201</w:t>
      </w:r>
      <w:r w:rsidR="00736C4D" w:rsidRPr="00B571AF">
        <w:t>9</w:t>
      </w:r>
      <w:proofErr w:type="gramStart"/>
      <w:r w:rsidRPr="00B571AF">
        <w:t>);</w:t>
      </w:r>
      <w:proofErr w:type="gramEnd"/>
    </w:p>
    <w:p w14:paraId="464A7468" w14:textId="77777777" w:rsidR="00392AB1" w:rsidRDefault="003502A0" w:rsidP="00785EDB">
      <w:pPr>
        <w:pStyle w:val="ListBullet"/>
      </w:pPr>
      <w:r w:rsidRPr="00B571AF">
        <w:t xml:space="preserve">the PFC-218 annual </w:t>
      </w:r>
      <w:r w:rsidRPr="00884A23">
        <w:t>increase (0.0</w:t>
      </w:r>
      <w:r w:rsidR="00736C4D" w:rsidRPr="00884A23">
        <w:t>22</w:t>
      </w:r>
      <w:r w:rsidRPr="00884A23">
        <w:t xml:space="preserve"> ppt, 201</w:t>
      </w:r>
      <w:r w:rsidR="00736C4D" w:rsidRPr="00884A23">
        <w:t>8</w:t>
      </w:r>
      <w:r w:rsidRPr="00884A23">
        <w:t>-201</w:t>
      </w:r>
      <w:r w:rsidR="00736C4D" w:rsidRPr="00884A23">
        <w:t>9</w:t>
      </w:r>
      <w:r w:rsidRPr="00884A23">
        <w:t>) is higher than the decadal annual average (0.01</w:t>
      </w:r>
      <w:r w:rsidR="00736C4D" w:rsidRPr="00884A23">
        <w:t>7</w:t>
      </w:r>
      <w:r w:rsidRPr="00884A23">
        <w:t xml:space="preserve"> ppt, 20</w:t>
      </w:r>
      <w:r w:rsidR="00736C4D" w:rsidRPr="00884A23">
        <w:t>10</w:t>
      </w:r>
      <w:r w:rsidRPr="00884A23">
        <w:t>-201</w:t>
      </w:r>
      <w:r w:rsidR="00736C4D" w:rsidRPr="00884A23">
        <w:t>9</w:t>
      </w:r>
      <w:proofErr w:type="gramStart"/>
      <w:r w:rsidRPr="00884A23">
        <w:t>);</w:t>
      </w:r>
      <w:proofErr w:type="gramEnd"/>
    </w:p>
    <w:p w14:paraId="62FA7630" w14:textId="77777777" w:rsidR="00392AB1" w:rsidRDefault="003502A0" w:rsidP="00785EDB">
      <w:pPr>
        <w:pStyle w:val="ListBullet"/>
      </w:pPr>
      <w:r w:rsidRPr="00884A23">
        <w:t>the PFC-318 annual increase (0.06</w:t>
      </w:r>
      <w:r w:rsidR="00B571AF" w:rsidRPr="00884A23">
        <w:t>9</w:t>
      </w:r>
      <w:r w:rsidRPr="00884A23">
        <w:t xml:space="preserve"> ppt, 201</w:t>
      </w:r>
      <w:r w:rsidR="00B571AF" w:rsidRPr="00884A23">
        <w:t>8</w:t>
      </w:r>
      <w:r w:rsidRPr="00884A23">
        <w:t>-201</w:t>
      </w:r>
      <w:r w:rsidR="00B571AF" w:rsidRPr="00884A23">
        <w:t>9</w:t>
      </w:r>
      <w:r w:rsidRPr="00884A23">
        <w:t xml:space="preserve">) is higher than the </w:t>
      </w:r>
      <w:r w:rsidR="00B571AF" w:rsidRPr="00884A23">
        <w:t>decadal</w:t>
      </w:r>
      <w:r w:rsidRPr="00884A23">
        <w:t xml:space="preserve"> average annual increase (0.05</w:t>
      </w:r>
      <w:r w:rsidR="00B571AF" w:rsidRPr="00884A23">
        <w:t>3</w:t>
      </w:r>
      <w:r w:rsidRPr="00884A23">
        <w:t xml:space="preserve"> ppt, 2010-201</w:t>
      </w:r>
      <w:r w:rsidR="00B571AF" w:rsidRPr="00884A23">
        <w:t>9</w:t>
      </w:r>
      <w:r w:rsidRPr="00884A23">
        <w:t>).</w:t>
      </w:r>
    </w:p>
    <w:p w14:paraId="37280715" w14:textId="3160A082" w:rsidR="003502A0" w:rsidRPr="00F47EFE" w:rsidRDefault="003502A0" w:rsidP="00785EDB">
      <w:pPr>
        <w:pStyle w:val="ListBullet"/>
      </w:pPr>
      <w:r w:rsidRPr="00884A23">
        <w:t>The</w:t>
      </w:r>
      <w:r w:rsidRPr="00F47EFE">
        <w:t xml:space="preserve"> minor PFCs (PFC-3110, PFC-4112, PFC-5114, PFC-6116, PFC-7118) are growing in the background atmosphere with a cumulative annual growth rate likely to be of the orde</w:t>
      </w:r>
      <w:r>
        <w:t>r 0.01-0.02 ppt (2013-201</w:t>
      </w:r>
      <w:r w:rsidR="000535CC">
        <w:t>9</w:t>
      </w:r>
      <w:r w:rsidRPr="00F47EFE">
        <w:t>).</w:t>
      </w:r>
      <w:r w:rsidR="000E5FA6">
        <w:t xml:space="preserve"> </w:t>
      </w:r>
      <w:r w:rsidRPr="002B6D47">
        <w:t>Total fluorine from PFCs reached 39</w:t>
      </w:r>
      <w:r w:rsidR="00884A23" w:rsidRPr="002B6D47">
        <w:t>9</w:t>
      </w:r>
      <w:r w:rsidRPr="002B6D47">
        <w:t xml:space="preserve"> ppt in 201</w:t>
      </w:r>
      <w:r w:rsidR="00884A23" w:rsidRPr="002B6D47">
        <w:t>9</w:t>
      </w:r>
      <w:r w:rsidRPr="002B6D47">
        <w:t>, growing at 1.</w:t>
      </w:r>
      <w:r w:rsidR="00884A23" w:rsidRPr="002B6D47">
        <w:t>2</w:t>
      </w:r>
      <w:r w:rsidRPr="002B6D47">
        <w:t>%/</w:t>
      </w:r>
      <w:proofErr w:type="spellStart"/>
      <w:r w:rsidRPr="002B6D47">
        <w:t>yr</w:t>
      </w:r>
      <w:proofErr w:type="spellEnd"/>
      <w:r w:rsidRPr="002B6D47">
        <w:t xml:space="preserve"> (201</w:t>
      </w:r>
      <w:r w:rsidR="00884A23" w:rsidRPr="002B6D47">
        <w:t>8</w:t>
      </w:r>
      <w:r w:rsidRPr="002B6D47">
        <w:t>-201</w:t>
      </w:r>
      <w:r w:rsidR="00884A23" w:rsidRPr="002B6D47">
        <w:t>9</w:t>
      </w:r>
      <w:r w:rsidRPr="002B6D47">
        <w:t>).</w:t>
      </w:r>
    </w:p>
    <w:p w14:paraId="15A47C9C" w14:textId="5A6032C9" w:rsidR="003502A0" w:rsidRPr="00F47EFE" w:rsidRDefault="003502A0" w:rsidP="00B76AF8">
      <w:r w:rsidRPr="001A1184">
        <w:t xml:space="preserve">There appears to have been significant under-reporting of emissions by the semiconductor industry over the past decades and a recent under-reporting of emissions by the aluminium industry, possibly associated with the rapid growth in aluminium production in China (Kim </w:t>
      </w:r>
      <w:r w:rsidR="00D42F90" w:rsidRPr="001A1184">
        <w:rPr>
          <w:i/>
          <w:iCs/>
        </w:rPr>
        <w:t>et al.</w:t>
      </w:r>
      <w:r w:rsidRPr="001A1184">
        <w:t xml:space="preserve"> 2014). PFC-14 emissions have been shown to respond to economic/industrial activity, with enhanced emissions during WWII due to the demand for aluminium for aircraft, and reduced emissions during the </w:t>
      </w:r>
      <w:r w:rsidR="00557185" w:rsidRPr="001A1184">
        <w:t xml:space="preserve">2009 </w:t>
      </w:r>
      <w:r w:rsidRPr="001A1184">
        <w:t xml:space="preserve">GFC (Trudinger </w:t>
      </w:r>
      <w:r w:rsidR="00D42F90" w:rsidRPr="001A1184">
        <w:rPr>
          <w:i/>
          <w:iCs/>
        </w:rPr>
        <w:t>et al.</w:t>
      </w:r>
      <w:r w:rsidRPr="001A1184">
        <w:t xml:space="preserve"> 2016).</w:t>
      </w:r>
    </w:p>
    <w:p w14:paraId="17B73896" w14:textId="77777777" w:rsidR="00392AB1" w:rsidRDefault="003502A0" w:rsidP="00B76AF8">
      <w:r w:rsidRPr="00F7239B">
        <w:t>Annual mean sulfur hexafluoride levels reached 9.</w:t>
      </w:r>
      <w:r w:rsidR="00880CFC" w:rsidRPr="00F7239B">
        <w:t>7</w:t>
      </w:r>
      <w:r w:rsidRPr="00F7239B">
        <w:t xml:space="preserve"> ppt in 201</w:t>
      </w:r>
      <w:r w:rsidR="00880CFC" w:rsidRPr="00F7239B">
        <w:t>9</w:t>
      </w:r>
      <w:r w:rsidRPr="00F7239B">
        <w:t xml:space="preserve"> at Cape Grim, growing at 0.3</w:t>
      </w:r>
      <w:r w:rsidR="00880CFC" w:rsidRPr="00F7239B">
        <w:t>5</w:t>
      </w:r>
      <w:r w:rsidRPr="00F7239B">
        <w:t xml:space="preserve"> ppt/</w:t>
      </w:r>
      <w:proofErr w:type="spellStart"/>
      <w:r w:rsidRPr="00F7239B">
        <w:t>yr</w:t>
      </w:r>
      <w:proofErr w:type="spellEnd"/>
      <w:r w:rsidRPr="00F7239B">
        <w:t xml:space="preserve"> (3.</w:t>
      </w:r>
      <w:r w:rsidR="00880CFC" w:rsidRPr="00F7239B">
        <w:t>6</w:t>
      </w:r>
      <w:r w:rsidRPr="00F7239B">
        <w:t>%/</w:t>
      </w:r>
      <w:proofErr w:type="spellStart"/>
      <w:r w:rsidRPr="00F7239B">
        <w:t>yr</w:t>
      </w:r>
      <w:proofErr w:type="spellEnd"/>
      <w:r w:rsidRPr="00F7239B">
        <w:t>, 201</w:t>
      </w:r>
      <w:r w:rsidR="00880CFC" w:rsidRPr="00F7239B">
        <w:t>8</w:t>
      </w:r>
      <w:r w:rsidRPr="00F7239B">
        <w:t>-201</w:t>
      </w:r>
      <w:r w:rsidR="00880CFC" w:rsidRPr="00F7239B">
        <w:t>9</w:t>
      </w:r>
      <w:r w:rsidRPr="00F7239B">
        <w:t>), similar to the 201</w:t>
      </w:r>
      <w:r w:rsidR="00880CFC" w:rsidRPr="00F7239B">
        <w:t>7</w:t>
      </w:r>
      <w:r w:rsidRPr="00F7239B">
        <w:t>-201</w:t>
      </w:r>
      <w:r w:rsidR="00880CFC" w:rsidRPr="00F7239B">
        <w:t>8</w:t>
      </w:r>
      <w:r w:rsidRPr="00F7239B">
        <w:t xml:space="preserve"> annual average growth rate. The decadal annual average growth rate is much lower at 0.32 ppt/</w:t>
      </w:r>
      <w:proofErr w:type="spellStart"/>
      <w:r w:rsidRPr="00F7239B">
        <w:t>yr</w:t>
      </w:r>
      <w:proofErr w:type="spellEnd"/>
      <w:r w:rsidRPr="00F7239B">
        <w:t xml:space="preserve"> (20</w:t>
      </w:r>
      <w:r w:rsidR="00880CFC" w:rsidRPr="00F7239B">
        <w:t>10</w:t>
      </w:r>
      <w:r w:rsidRPr="00F7239B">
        <w:t>-201</w:t>
      </w:r>
      <w:r w:rsidR="00880CFC" w:rsidRPr="00F7239B">
        <w:t>9</w:t>
      </w:r>
      <w:r w:rsidRPr="00F7239B">
        <w:t>).</w:t>
      </w:r>
    </w:p>
    <w:p w14:paraId="59F4571C" w14:textId="77777777" w:rsidR="00392AB1" w:rsidRDefault="003502A0" w:rsidP="00B76AF8">
      <w:r w:rsidRPr="00F47EFE">
        <w:t xml:space="preserve">Annual mean sulfuryl fluoride levels reached </w:t>
      </w:r>
      <w:r>
        <w:t>2.</w:t>
      </w:r>
      <w:r w:rsidR="00F7239B">
        <w:t>4</w:t>
      </w:r>
      <w:r w:rsidRPr="00F47EFE">
        <w:t xml:space="preserve"> ppt in 201</w:t>
      </w:r>
      <w:r w:rsidR="00F7239B">
        <w:t>9</w:t>
      </w:r>
      <w:r w:rsidRPr="00F47EFE">
        <w:t xml:space="preserve"> at Cape Grim, growing at </w:t>
      </w:r>
      <w:r>
        <w:t>0.</w:t>
      </w:r>
      <w:r w:rsidR="00F7239B">
        <w:t>07</w:t>
      </w:r>
      <w:r w:rsidRPr="00F47EFE">
        <w:t xml:space="preserve"> ppt/</w:t>
      </w:r>
      <w:proofErr w:type="spellStart"/>
      <w:r w:rsidRPr="00F47EFE">
        <w:t>yr</w:t>
      </w:r>
      <w:proofErr w:type="spellEnd"/>
      <w:r w:rsidRPr="00F47EFE">
        <w:t xml:space="preserve"> (</w:t>
      </w:r>
      <w:r w:rsidR="00F7239B">
        <w:t>3</w:t>
      </w:r>
      <w:r w:rsidRPr="00F47EFE">
        <w:t>%/</w:t>
      </w:r>
      <w:proofErr w:type="spellStart"/>
      <w:r w:rsidRPr="00F47EFE">
        <w:t>yr</w:t>
      </w:r>
      <w:proofErr w:type="spellEnd"/>
      <w:r w:rsidRPr="00F47EFE">
        <w:t xml:space="preserve">), </w:t>
      </w:r>
      <w:r w:rsidR="00F7239B">
        <w:t>lower than</w:t>
      </w:r>
      <w:r w:rsidRPr="00F47EFE">
        <w:t xml:space="preserve"> the 10-yr average growth ra</w:t>
      </w:r>
      <w:r>
        <w:t>te (0.09</w:t>
      </w:r>
      <w:r w:rsidRPr="00F47EFE">
        <w:t xml:space="preserve"> ppt/</w:t>
      </w:r>
      <w:proofErr w:type="spellStart"/>
      <w:r w:rsidRPr="00F47EFE">
        <w:t>yr</w:t>
      </w:r>
      <w:proofErr w:type="spellEnd"/>
      <w:r w:rsidRPr="00F47EFE">
        <w:t xml:space="preserve">, </w:t>
      </w:r>
      <w:r>
        <w:t>20</w:t>
      </w:r>
      <w:r w:rsidR="00F7239B">
        <w:t>10</w:t>
      </w:r>
      <w:r>
        <w:t>-201</w:t>
      </w:r>
      <w:r w:rsidR="00F7239B">
        <w:t>9</w:t>
      </w:r>
      <w:r w:rsidRPr="00F47EFE">
        <w:t>).</w:t>
      </w:r>
    </w:p>
    <w:p w14:paraId="4552278F" w14:textId="6B027FF9" w:rsidR="00557185" w:rsidRDefault="003502A0" w:rsidP="00B76AF8">
      <w:r w:rsidRPr="00F47EFE">
        <w:lastRenderedPageBreak/>
        <w:t>Trifluoromethyl</w:t>
      </w:r>
      <w:r>
        <w:t xml:space="preserve"> </w:t>
      </w:r>
      <w:r w:rsidRPr="00F47EFE">
        <w:t xml:space="preserve">sulfur pentafluoride stopped growing in the Cape Grim atmosphere in 2007 (0.16 ppt), as seen in UEA Cape Grim Air Archive </w:t>
      </w:r>
      <w:r w:rsidRPr="001A1184">
        <w:t xml:space="preserve">measurements (Sturges </w:t>
      </w:r>
      <w:r w:rsidR="00D42F90" w:rsidRPr="001A1184">
        <w:rPr>
          <w:i/>
          <w:iCs/>
        </w:rPr>
        <w:t>et al.</w:t>
      </w:r>
      <w:r w:rsidRPr="001A1184">
        <w:t xml:space="preserve"> 2012), following</w:t>
      </w:r>
      <w:r w:rsidRPr="00F47EFE">
        <w:t xml:space="preserve"> 3M’s decision to cease PFOS production. </w:t>
      </w:r>
      <w:r w:rsidRPr="00F47EFE">
        <w:rPr>
          <w:i/>
        </w:rPr>
        <w:t>In situ</w:t>
      </w:r>
      <w:r w:rsidRPr="00F47EFE">
        <w:t xml:space="preserve"> measurements at Cape Grim have recently been calibrated (SIO-14 scale) and show annual mean concentrations of 0.17 </w:t>
      </w:r>
      <w:r>
        <w:t>ppt in 201</w:t>
      </w:r>
      <w:r w:rsidR="00F7239B">
        <w:t>8</w:t>
      </w:r>
      <w:r w:rsidRPr="00F47EFE">
        <w:t xml:space="preserve"> and in </w:t>
      </w:r>
      <w:r>
        <w:t>201</w:t>
      </w:r>
      <w:r w:rsidR="00F7239B">
        <w:t>9</w:t>
      </w:r>
      <w:r w:rsidRPr="00F47EFE">
        <w:t>. The current measurement precision is (±0.004 ppt, 1 standard deviation).</w:t>
      </w:r>
    </w:p>
    <w:p w14:paraId="697848F6" w14:textId="77777777" w:rsidR="00392AB1" w:rsidRDefault="003502A0" w:rsidP="00785EDB">
      <w:pPr>
        <w:pStyle w:val="ListBullet"/>
      </w:pPr>
      <w:r w:rsidRPr="00F47EFE">
        <w:t>If there is no further production/release of trifluoromethyl</w:t>
      </w:r>
      <w:r>
        <w:t xml:space="preserve"> </w:t>
      </w:r>
      <w:r w:rsidRPr="00F47EFE">
        <w:t xml:space="preserve">sulfur pentafluoride, its concentration in the atmosphere should remain effectively constant due to its very long atmospheric lifetime (800 </w:t>
      </w:r>
      <w:proofErr w:type="spellStart"/>
      <w:r w:rsidRPr="00F47EFE">
        <w:t>yr</w:t>
      </w:r>
      <w:proofErr w:type="spellEnd"/>
      <w:r w:rsidRPr="00F47EFE">
        <w:t>).</w:t>
      </w:r>
    </w:p>
    <w:p w14:paraId="624D2730" w14:textId="0DBEBD7E" w:rsidR="003502A0" w:rsidRPr="00F47EFE" w:rsidRDefault="003502A0" w:rsidP="00785EDB">
      <w:pPr>
        <w:pStyle w:val="ListBullet"/>
      </w:pPr>
      <w:r w:rsidRPr="00F47EFE">
        <w:t>With zero emissions, atmospheric concentrations should decline by only 0.05% (&lt;0.001 ppt)/yr. Given the uncertainty in the measurements, a longer record is required to define a possible trend in this species.</w:t>
      </w:r>
    </w:p>
    <w:p w14:paraId="44E55752" w14:textId="22A10A24" w:rsidR="00D66C14" w:rsidRDefault="003502A0" w:rsidP="00B76AF8">
      <w:r w:rsidRPr="00F47EFE">
        <w:t xml:space="preserve">Nitrogen trifluoride is growing rapidly in the background atmosphere. In February 2015, </w:t>
      </w:r>
      <w:r w:rsidRPr="00F47EFE">
        <w:rPr>
          <w:i/>
        </w:rPr>
        <w:t>in situ</w:t>
      </w:r>
      <w:r w:rsidRPr="00F47EFE">
        <w:t xml:space="preserve"> measurements of nitrogen trifluoride began at Cape Grim. The mean concentratio</w:t>
      </w:r>
      <w:r>
        <w:t>n of nitrogen trifluoride is 1.</w:t>
      </w:r>
      <w:r w:rsidR="00F7239B">
        <w:t>7</w:t>
      </w:r>
      <w:r>
        <w:t xml:space="preserve"> ppt for 201</w:t>
      </w:r>
      <w:r w:rsidR="00F7239B">
        <w:t>8</w:t>
      </w:r>
      <w:r>
        <w:t xml:space="preserve"> and 1</w:t>
      </w:r>
      <w:r w:rsidR="002665F9">
        <w:t>.</w:t>
      </w:r>
      <w:r w:rsidR="00F7239B">
        <w:t>9</w:t>
      </w:r>
      <w:r>
        <w:t xml:space="preserve"> ppt for 201</w:t>
      </w:r>
      <w:r w:rsidR="00F7239B">
        <w:t>9</w:t>
      </w:r>
      <w:r>
        <w:t>, growing at 0.</w:t>
      </w:r>
      <w:r w:rsidR="00F7239B">
        <w:t>22</w:t>
      </w:r>
      <w:r>
        <w:t xml:space="preserve"> ppt/</w:t>
      </w:r>
      <w:proofErr w:type="spellStart"/>
      <w:r>
        <w:t>yr</w:t>
      </w:r>
      <w:proofErr w:type="spellEnd"/>
      <w:r>
        <w:t xml:space="preserve"> (1</w:t>
      </w:r>
      <w:r w:rsidR="00F7239B">
        <w:t>2</w:t>
      </w:r>
      <w:r w:rsidRPr="00F47EFE">
        <w:t>%/</w:t>
      </w:r>
      <w:proofErr w:type="spellStart"/>
      <w:r w:rsidRPr="00F47EFE">
        <w:t>yr</w:t>
      </w:r>
      <w:proofErr w:type="spellEnd"/>
      <w:r w:rsidRPr="00F47EFE">
        <w:t xml:space="preserve">). Following the inclusion of nitrogen trifluoride </w:t>
      </w:r>
      <w:r w:rsidR="00ED3DF6">
        <w:t xml:space="preserve">through the Doha Amendment to the Kyoto Protocol </w:t>
      </w:r>
      <w:r w:rsidR="003234B7">
        <w:t xml:space="preserve">in 2012 and </w:t>
      </w:r>
      <w:r w:rsidRPr="00F47EFE">
        <w:t>into the post-Kyoto Protocol ‘basket’ of GHGs (Paris Agreement), it is anticipated that the current rapid growth rate will decline as alternatives are introduced into the semiconductor manufacturing industry.</w:t>
      </w:r>
    </w:p>
    <w:p w14:paraId="2FF35394" w14:textId="77777777" w:rsidR="00ED2F38" w:rsidRDefault="00ED2F38" w:rsidP="00D42F90">
      <w:pPr>
        <w:pStyle w:val="Caption"/>
      </w:pPr>
      <w:bookmarkStart w:id="17" w:name="_Ref49849307"/>
      <w:bookmarkStart w:id="18" w:name="_Toc13058621"/>
      <w:bookmarkStart w:id="19" w:name="_Toc66361040"/>
      <w:r>
        <w:br w:type="page"/>
      </w:r>
    </w:p>
    <w:p w14:paraId="2D82F3FC" w14:textId="0136D76E" w:rsidR="00D42F90" w:rsidRDefault="00D42F90" w:rsidP="00D42F90">
      <w:pPr>
        <w:pStyle w:val="Caption"/>
      </w:pPr>
      <w:r w:rsidRPr="00DB14EB">
        <w:lastRenderedPageBreak/>
        <w:t xml:space="preserve">Figure </w:t>
      </w:r>
      <w:r w:rsidR="00924A2C">
        <w:fldChar w:fldCharType="begin"/>
      </w:r>
      <w:r w:rsidR="00924A2C">
        <w:instrText xml:space="preserve"> SEQ Figure \* ARABIC </w:instrText>
      </w:r>
      <w:r w:rsidR="00924A2C">
        <w:fldChar w:fldCharType="separate"/>
      </w:r>
      <w:r>
        <w:rPr>
          <w:noProof/>
        </w:rPr>
        <w:t>1</w:t>
      </w:r>
      <w:r w:rsidR="00924A2C">
        <w:rPr>
          <w:noProof/>
        </w:rPr>
        <w:fldChar w:fldCharType="end"/>
      </w:r>
      <w:bookmarkEnd w:id="17"/>
      <w:r w:rsidRPr="00DB14EB">
        <w:t>.</w:t>
      </w:r>
      <w:r w:rsidRPr="00150568">
        <w:t xml:space="preserve"> </w:t>
      </w:r>
      <w:bookmarkEnd w:id="18"/>
      <w:r w:rsidRPr="00F47EFE">
        <w:rPr>
          <w:i/>
        </w:rPr>
        <w:t>In situ</w:t>
      </w:r>
      <w:r w:rsidRPr="00F47EFE">
        <w:t xml:space="preserve"> observations of PFCs, HFCs, sulfur hexafluoride, nitrogen trifluoride, sulfuryl fluoride and trifluoromethyl sulfur pentafluoride (1998 </w:t>
      </w:r>
      <w:r w:rsidRPr="002B6D47">
        <w:t>– 2019</w:t>
      </w:r>
      <w:r w:rsidRPr="00F47EFE">
        <w:t>) showing baseline monthly mean data (dark green, Medusa; purple, ADS; blue, ECD) and total data (light green, Medusa; pink, ADS; blue, ECD) obtained from the GC-MS-Medusa, GC-MS-ADS and GC-ECD (SF</w:t>
      </w:r>
      <w:r w:rsidRPr="00F47EFE">
        <w:rPr>
          <w:vertAlign w:val="subscript"/>
        </w:rPr>
        <w:t>6</w:t>
      </w:r>
      <w:r w:rsidRPr="00F47EFE">
        <w:t>) instruments at Cape Grim and from Medusa measurements at CSIRO and SIO on the Cape Grim Air Archive (orange). 2011 and 2012 nitrogen trifluoride annual means are derived from global data</w:t>
      </w:r>
      <w:r w:rsidR="0082031D">
        <w:t>.</w:t>
      </w:r>
      <w:bookmarkEnd w:id="19"/>
    </w:p>
    <w:p w14:paraId="2D53BA6F" w14:textId="77777777" w:rsidR="003502A0" w:rsidRDefault="003502A0" w:rsidP="00A93FE8">
      <w:r w:rsidRPr="00F47EFE">
        <w:rPr>
          <w:noProof/>
        </w:rPr>
        <w:drawing>
          <wp:inline distT="0" distB="0" distL="0" distR="0" wp14:anchorId="30A28149" wp14:editId="67EE792D">
            <wp:extent cx="6120000" cy="6979900"/>
            <wp:effectExtent l="0" t="0" r="0" b="0"/>
            <wp:docPr id="2" name="Picture 2" descr="Figure 1 is two graphs illustrating the concentration of synthetic greenhouse gases in parts per trillion from 1998 to 2019. It shows a gradual increase for nearly all of them.  The data comes from measurements at Cape G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E_SGG_2017_Fig 1.png"/>
                    <pic:cNvPicPr/>
                  </pic:nvPicPr>
                  <pic:blipFill>
                    <a:blip r:embed="rId25"/>
                    <a:stretch>
                      <a:fillRect/>
                    </a:stretch>
                  </pic:blipFill>
                  <pic:spPr>
                    <a:xfrm>
                      <a:off x="0" y="0"/>
                      <a:ext cx="6120000" cy="6979900"/>
                    </a:xfrm>
                    <a:prstGeom prst="rect">
                      <a:avLst/>
                    </a:prstGeom>
                  </pic:spPr>
                </pic:pic>
              </a:graphicData>
            </a:graphic>
          </wp:inline>
        </w:drawing>
      </w:r>
    </w:p>
    <w:p w14:paraId="275DECDA" w14:textId="56F4ACA9" w:rsidR="008D078D" w:rsidRDefault="003502A0" w:rsidP="00785EDB">
      <w:pPr>
        <w:pStyle w:val="Heading2"/>
      </w:pPr>
      <w:bookmarkStart w:id="20" w:name="_Toc428801202"/>
      <w:bookmarkStart w:id="21" w:name="_Toc455132426"/>
      <w:bookmarkStart w:id="22" w:name="_Toc37242077"/>
      <w:bookmarkStart w:id="23" w:name="_Toc65137236"/>
      <w:bookmarkStart w:id="24" w:name="_Toc66361020"/>
      <w:r w:rsidRPr="00F47EFE">
        <w:lastRenderedPageBreak/>
        <w:t xml:space="preserve">Australian HFC, PFC and </w:t>
      </w:r>
      <w:proofErr w:type="spellStart"/>
      <w:r w:rsidRPr="00F47EFE">
        <w:t>sulfur</w:t>
      </w:r>
      <w:proofErr w:type="spellEnd"/>
      <w:r w:rsidRPr="00F47EFE">
        <w:t xml:space="preserve"> </w:t>
      </w:r>
      <w:proofErr w:type="spellStart"/>
      <w:r w:rsidRPr="00F47EFE">
        <w:t>hexafluorid</w:t>
      </w:r>
      <w:proofErr w:type="spellEnd"/>
      <w:r w:rsidRPr="00F47EFE">
        <w:t xml:space="preserve"> imports, banks and emissions</w:t>
      </w:r>
      <w:bookmarkEnd w:id="20"/>
      <w:bookmarkEnd w:id="21"/>
      <w:bookmarkEnd w:id="22"/>
      <w:bookmarkEnd w:id="23"/>
      <w:bookmarkEnd w:id="24"/>
    </w:p>
    <w:p w14:paraId="595434E5" w14:textId="6EA852F2" w:rsidR="003502A0" w:rsidRPr="00F47EFE" w:rsidRDefault="003502A0" w:rsidP="00B76AF8">
      <w:r w:rsidRPr="00F47EFE">
        <w:t>HFCs and sulfur hexafluoride are not manufactured in Australia and estimates of Australian HFC and sulfur hexafluoride emissions, reported annually to the UNFCCC (</w:t>
      </w:r>
      <w:r w:rsidR="0082031D">
        <w:fldChar w:fldCharType="begin"/>
      </w:r>
      <w:r w:rsidR="0082031D">
        <w:instrText xml:space="preserve"> REF _Ref453243689 \h </w:instrText>
      </w:r>
      <w:r w:rsidR="0082031D">
        <w:fldChar w:fldCharType="separate"/>
      </w:r>
      <w:r w:rsidR="0082031D" w:rsidRPr="00F47EFE">
        <w:t xml:space="preserve">Table </w:t>
      </w:r>
      <w:r w:rsidR="0082031D">
        <w:rPr>
          <w:noProof/>
        </w:rPr>
        <w:t>3</w:t>
      </w:r>
      <w:r w:rsidR="0082031D">
        <w:fldChar w:fldCharType="end"/>
      </w:r>
      <w:r w:rsidRPr="00F47EFE">
        <w:t xml:space="preserve">), are based on import data </w:t>
      </w:r>
      <w:r w:rsidRPr="0041349B">
        <w:t>(</w:t>
      </w:r>
      <w:r w:rsidRPr="0041349B">
        <w:fldChar w:fldCharType="begin"/>
      </w:r>
      <w:r w:rsidRPr="0041349B">
        <w:instrText xml:space="preserve"> REF _Ref454371568 \h  \* MERGEFORMAT </w:instrText>
      </w:r>
      <w:r w:rsidRPr="0041349B">
        <w:fldChar w:fldCharType="separate"/>
      </w:r>
      <w:r w:rsidR="0012439B" w:rsidRPr="005022CD">
        <w:t>Table</w:t>
      </w:r>
      <w:r w:rsidR="0012439B" w:rsidRPr="00F47EFE">
        <w:t xml:space="preserve"> </w:t>
      </w:r>
      <w:r w:rsidR="0012439B">
        <w:rPr>
          <w:noProof/>
        </w:rPr>
        <w:t>2</w:t>
      </w:r>
      <w:r w:rsidRPr="0041349B">
        <w:fldChar w:fldCharType="end"/>
      </w:r>
      <w:r w:rsidRPr="00F47EFE">
        <w:t>). HFCs and sulfur hexafluoride are imported as bulk chemicals or in pre-charged equipment (PCE), leading to estimates of ‘banks’ of HFCs and sulfur hexafluoride stored in equipment or products such as refrigerators, air conditioners, fire extinguishers, foams, aerosols and electrical equipment. Only small amounts of PFCs are imported into Australia (</w:t>
      </w:r>
      <w:r w:rsidRPr="0041349B">
        <w:fldChar w:fldCharType="begin"/>
      </w:r>
      <w:r w:rsidRPr="0041349B">
        <w:instrText xml:space="preserve"> REF _Ref454371568 \h  \* MERGEFORMAT </w:instrText>
      </w:r>
      <w:r w:rsidRPr="0041349B">
        <w:fldChar w:fldCharType="separate"/>
      </w:r>
      <w:r w:rsidR="0012439B" w:rsidRPr="005022CD">
        <w:t>Table</w:t>
      </w:r>
      <w:r w:rsidR="0012439B" w:rsidRPr="00F47EFE">
        <w:t xml:space="preserve"> </w:t>
      </w:r>
      <w:r w:rsidR="0012439B">
        <w:rPr>
          <w:noProof/>
        </w:rPr>
        <w:t>2</w:t>
      </w:r>
      <w:r w:rsidRPr="0041349B">
        <w:fldChar w:fldCharType="end"/>
      </w:r>
      <w:r w:rsidRPr="00F47EFE">
        <w:t xml:space="preserve">) and these are not considered to be a significant source of PFC emissions; Australian PFC emissions are assumed to originate </w:t>
      </w:r>
      <w:r w:rsidR="00474643">
        <w:t xml:space="preserve">almost </w:t>
      </w:r>
      <w:r w:rsidRPr="00F47EFE">
        <w:t>exclusively from aluminium production (</w:t>
      </w:r>
      <w:r w:rsidR="0082031D">
        <w:rPr>
          <w:highlight w:val="green"/>
        </w:rPr>
        <w:fldChar w:fldCharType="begin"/>
      </w:r>
      <w:r w:rsidR="0082031D">
        <w:instrText xml:space="preserve"> REF _Ref444265995 \h </w:instrText>
      </w:r>
      <w:r w:rsidR="0082031D">
        <w:rPr>
          <w:highlight w:val="green"/>
        </w:rPr>
      </w:r>
      <w:r w:rsidR="0082031D">
        <w:rPr>
          <w:highlight w:val="green"/>
        </w:rPr>
        <w:fldChar w:fldCharType="separate"/>
      </w:r>
      <w:r w:rsidR="0082031D" w:rsidRPr="004618B0">
        <w:t xml:space="preserve">Table </w:t>
      </w:r>
      <w:r w:rsidR="0082031D">
        <w:rPr>
          <w:noProof/>
        </w:rPr>
        <w:t>5</w:t>
      </w:r>
      <w:r w:rsidR="0082031D">
        <w:rPr>
          <w:highlight w:val="green"/>
        </w:rPr>
        <w:fldChar w:fldCharType="end"/>
      </w:r>
      <w:r w:rsidRPr="00F47EFE">
        <w:t>).</w:t>
      </w:r>
    </w:p>
    <w:p w14:paraId="57C1C7ED" w14:textId="7518D827" w:rsidR="003502A0" w:rsidRDefault="003502A0" w:rsidP="003502A0">
      <w:pPr>
        <w:pStyle w:val="Caption"/>
      </w:pPr>
      <w:bookmarkStart w:id="25" w:name="_Ref454371568"/>
      <w:bookmarkStart w:id="26" w:name="_Toc428801241"/>
      <w:bookmarkStart w:id="27" w:name="_Toc454551659"/>
      <w:bookmarkStart w:id="28" w:name="_Toc37242111"/>
      <w:bookmarkStart w:id="29" w:name="_Toc66361455"/>
      <w:r w:rsidRPr="005022CD">
        <w:t>Table</w:t>
      </w:r>
      <w:r w:rsidRPr="00F47EFE">
        <w:t xml:space="preserve"> </w:t>
      </w:r>
      <w:r w:rsidR="00924A2C">
        <w:fldChar w:fldCharType="begin"/>
      </w:r>
      <w:r w:rsidR="00924A2C">
        <w:instrText xml:space="preserve"> SEQ Table \* ARABIC </w:instrText>
      </w:r>
      <w:r w:rsidR="00924A2C">
        <w:fldChar w:fldCharType="separate"/>
      </w:r>
      <w:r w:rsidR="0012439B">
        <w:rPr>
          <w:noProof/>
        </w:rPr>
        <w:t>2</w:t>
      </w:r>
      <w:r w:rsidR="00924A2C">
        <w:rPr>
          <w:noProof/>
        </w:rPr>
        <w:fldChar w:fldCharType="end"/>
      </w:r>
      <w:bookmarkEnd w:id="25"/>
      <w:r w:rsidRPr="00F47EFE">
        <w:t>. Australian HFC, PFC, sulfur hexafluoride imports (</w:t>
      </w:r>
      <w:r>
        <w:t xml:space="preserve">tonnes; calendar years </w:t>
      </w:r>
      <w:r w:rsidRPr="00F47EFE">
        <w:t>201</w:t>
      </w:r>
      <w:r w:rsidR="00CB61FA">
        <w:t>8</w:t>
      </w:r>
      <w:r w:rsidRPr="00F47EFE">
        <w:t>, 201</w:t>
      </w:r>
      <w:r w:rsidR="00CB61FA">
        <w:t>9</w:t>
      </w:r>
      <w:r w:rsidRPr="00F47EFE">
        <w:t>,</w:t>
      </w:r>
      <w:r w:rsidR="003542A0">
        <w:t xml:space="preserve"> A, </w:t>
      </w:r>
      <w:r w:rsidRPr="00F47EFE">
        <w:t>Gabriel, Department of Environment and Energy, 201</w:t>
      </w:r>
      <w:r>
        <w:t>9</w:t>
      </w:r>
      <w:r w:rsidRPr="00F47EFE">
        <w:t>); PCE = pre-charged equipment.</w:t>
      </w:r>
      <w:bookmarkEnd w:id="26"/>
      <w:bookmarkEnd w:id="27"/>
      <w:bookmarkEnd w:id="28"/>
      <w:bookmarkEnd w:id="29"/>
    </w:p>
    <w:tbl>
      <w:tblPr>
        <w:tblStyle w:val="TableCSIRO"/>
        <w:tblW w:w="9866" w:type="dxa"/>
        <w:tblBorders>
          <w:top w:val="single" w:sz="4" w:space="0" w:color="auto"/>
        </w:tblBorders>
        <w:tblLayout w:type="fixed"/>
        <w:tblCellMar>
          <w:top w:w="28" w:type="dxa"/>
          <w:bottom w:w="28" w:type="dxa"/>
        </w:tblCellMar>
        <w:tblLook w:val="0600" w:firstRow="0" w:lastRow="0" w:firstColumn="0" w:lastColumn="0" w:noHBand="1" w:noVBand="1"/>
      </w:tblPr>
      <w:tblGrid>
        <w:gridCol w:w="1730"/>
        <w:gridCol w:w="589"/>
        <w:gridCol w:w="605"/>
        <w:gridCol w:w="589"/>
        <w:gridCol w:w="597"/>
        <w:gridCol w:w="589"/>
        <w:gridCol w:w="583"/>
        <w:gridCol w:w="567"/>
        <w:gridCol w:w="583"/>
        <w:gridCol w:w="567"/>
        <w:gridCol w:w="583"/>
        <w:gridCol w:w="567"/>
        <w:gridCol w:w="583"/>
        <w:gridCol w:w="567"/>
        <w:gridCol w:w="567"/>
      </w:tblGrid>
      <w:tr w:rsidR="00785EDB" w:rsidRPr="000A5635" w14:paraId="08321B02" w14:textId="77777777" w:rsidTr="0082031D">
        <w:tc>
          <w:tcPr>
            <w:tcW w:w="1730" w:type="dxa"/>
            <w:noWrap/>
            <w:tcMar>
              <w:left w:w="57" w:type="dxa"/>
            </w:tcMar>
            <w:hideMark/>
          </w:tcPr>
          <w:p w14:paraId="017805C1" w14:textId="77777777" w:rsidR="000A5635" w:rsidRPr="000A5635" w:rsidRDefault="000A5635" w:rsidP="0082031D">
            <w:pPr>
              <w:pStyle w:val="TableHeading"/>
            </w:pPr>
            <w:r w:rsidRPr="000A5635">
              <w:t>Species</w:t>
            </w:r>
          </w:p>
        </w:tc>
        <w:tc>
          <w:tcPr>
            <w:tcW w:w="1194" w:type="dxa"/>
            <w:gridSpan w:val="2"/>
            <w:noWrap/>
            <w:hideMark/>
          </w:tcPr>
          <w:p w14:paraId="748177C7" w14:textId="77777777" w:rsidR="000A5635" w:rsidRPr="000A5635" w:rsidRDefault="000A5635" w:rsidP="0082031D">
            <w:pPr>
              <w:pStyle w:val="TableHeading"/>
              <w:jc w:val="center"/>
            </w:pPr>
            <w:r w:rsidRPr="000A5635">
              <w:t>bulk</w:t>
            </w:r>
          </w:p>
        </w:tc>
        <w:tc>
          <w:tcPr>
            <w:tcW w:w="1186" w:type="dxa"/>
            <w:gridSpan w:val="2"/>
            <w:noWrap/>
            <w:hideMark/>
          </w:tcPr>
          <w:p w14:paraId="25DD161D" w14:textId="77777777" w:rsidR="000A5635" w:rsidRPr="000A5635" w:rsidRDefault="000A5635" w:rsidP="0082031D">
            <w:pPr>
              <w:pStyle w:val="TableHeading"/>
              <w:jc w:val="center"/>
            </w:pPr>
            <w:r w:rsidRPr="000A5635">
              <w:t>PCE</w:t>
            </w:r>
          </w:p>
        </w:tc>
        <w:tc>
          <w:tcPr>
            <w:tcW w:w="1172" w:type="dxa"/>
            <w:gridSpan w:val="2"/>
            <w:noWrap/>
            <w:hideMark/>
          </w:tcPr>
          <w:p w14:paraId="2DA62F7A" w14:textId="77777777" w:rsidR="000A5635" w:rsidRPr="000A5635" w:rsidRDefault="000A5635" w:rsidP="0082031D">
            <w:pPr>
              <w:pStyle w:val="TableHeading"/>
              <w:jc w:val="center"/>
            </w:pPr>
            <w:r w:rsidRPr="000A5635">
              <w:t>bulk</w:t>
            </w:r>
          </w:p>
        </w:tc>
        <w:tc>
          <w:tcPr>
            <w:tcW w:w="1150" w:type="dxa"/>
            <w:gridSpan w:val="2"/>
            <w:noWrap/>
            <w:hideMark/>
          </w:tcPr>
          <w:p w14:paraId="5B782619" w14:textId="77777777" w:rsidR="000A5635" w:rsidRPr="000A5635" w:rsidRDefault="000A5635" w:rsidP="0082031D">
            <w:pPr>
              <w:pStyle w:val="TableHeading"/>
              <w:jc w:val="center"/>
            </w:pPr>
            <w:r w:rsidRPr="000A5635">
              <w:t>Total</w:t>
            </w:r>
          </w:p>
        </w:tc>
        <w:tc>
          <w:tcPr>
            <w:tcW w:w="1150" w:type="dxa"/>
            <w:gridSpan w:val="2"/>
            <w:noWrap/>
            <w:hideMark/>
          </w:tcPr>
          <w:p w14:paraId="2B5A7190" w14:textId="77777777" w:rsidR="000A5635" w:rsidRPr="000A5635" w:rsidRDefault="000A5635" w:rsidP="0082031D">
            <w:pPr>
              <w:pStyle w:val="TableHeading"/>
              <w:jc w:val="center"/>
            </w:pPr>
            <w:r w:rsidRPr="000A5635">
              <w:t>Total</w:t>
            </w:r>
          </w:p>
        </w:tc>
        <w:tc>
          <w:tcPr>
            <w:tcW w:w="1150" w:type="dxa"/>
            <w:gridSpan w:val="2"/>
            <w:noWrap/>
            <w:hideMark/>
          </w:tcPr>
          <w:p w14:paraId="47C36B0B" w14:textId="3735CDF0" w:rsidR="000A5635" w:rsidRPr="000A5635" w:rsidRDefault="000A5635" w:rsidP="0082031D">
            <w:pPr>
              <w:pStyle w:val="TableHeading"/>
              <w:jc w:val="center"/>
            </w:pPr>
            <w:r w:rsidRPr="000A5635">
              <w:t xml:space="preserve">Total </w:t>
            </w:r>
            <w:r w:rsidR="005C4643">
              <w:br/>
            </w:r>
            <w:r w:rsidRPr="000A5635">
              <w:t>Imports</w:t>
            </w:r>
          </w:p>
        </w:tc>
        <w:tc>
          <w:tcPr>
            <w:tcW w:w="1134" w:type="dxa"/>
            <w:gridSpan w:val="2"/>
            <w:noWrap/>
            <w:hideMark/>
          </w:tcPr>
          <w:p w14:paraId="2EEE54A5" w14:textId="0D8E2E0D" w:rsidR="000A5635" w:rsidRPr="000A5635" w:rsidRDefault="000A5635" w:rsidP="0082031D">
            <w:pPr>
              <w:pStyle w:val="TableHeading"/>
              <w:jc w:val="center"/>
            </w:pPr>
            <w:r w:rsidRPr="000A5635">
              <w:t>Total</w:t>
            </w:r>
            <w:r w:rsidR="00677D1E">
              <w:br/>
            </w:r>
            <w:r w:rsidRPr="000A5635">
              <w:t>Imp-Exp</w:t>
            </w:r>
          </w:p>
        </w:tc>
      </w:tr>
      <w:tr w:rsidR="00637AC3" w:rsidRPr="000A5635" w14:paraId="1E9C63AD" w14:textId="77777777" w:rsidTr="0082031D">
        <w:tc>
          <w:tcPr>
            <w:tcW w:w="1730" w:type="dxa"/>
            <w:noWrap/>
            <w:tcMar>
              <w:left w:w="57" w:type="dxa"/>
            </w:tcMar>
            <w:hideMark/>
          </w:tcPr>
          <w:p w14:paraId="0542BFC5" w14:textId="77777777" w:rsidR="000A5635" w:rsidRPr="000A5635" w:rsidRDefault="000A5635" w:rsidP="0082031D">
            <w:pPr>
              <w:pStyle w:val="TableHeading"/>
              <w:jc w:val="center"/>
            </w:pPr>
          </w:p>
        </w:tc>
        <w:tc>
          <w:tcPr>
            <w:tcW w:w="1194" w:type="dxa"/>
            <w:gridSpan w:val="2"/>
            <w:noWrap/>
            <w:hideMark/>
          </w:tcPr>
          <w:p w14:paraId="6CC3AA34" w14:textId="77777777" w:rsidR="000A5635" w:rsidRPr="000A5635" w:rsidRDefault="000A5635" w:rsidP="0082031D">
            <w:pPr>
              <w:pStyle w:val="TableHeading"/>
              <w:jc w:val="center"/>
            </w:pPr>
            <w:r w:rsidRPr="000A5635">
              <w:t>Imports</w:t>
            </w:r>
          </w:p>
        </w:tc>
        <w:tc>
          <w:tcPr>
            <w:tcW w:w="1186" w:type="dxa"/>
            <w:gridSpan w:val="2"/>
            <w:noWrap/>
            <w:hideMark/>
          </w:tcPr>
          <w:p w14:paraId="29656B3A" w14:textId="77777777" w:rsidR="000A5635" w:rsidRPr="000A5635" w:rsidRDefault="000A5635" w:rsidP="0082031D">
            <w:pPr>
              <w:pStyle w:val="TableHeading"/>
              <w:jc w:val="center"/>
            </w:pPr>
            <w:r w:rsidRPr="000A5635">
              <w:t>Imports</w:t>
            </w:r>
          </w:p>
        </w:tc>
        <w:tc>
          <w:tcPr>
            <w:tcW w:w="1172" w:type="dxa"/>
            <w:gridSpan w:val="2"/>
            <w:noWrap/>
            <w:hideMark/>
          </w:tcPr>
          <w:p w14:paraId="32CF5DEC" w14:textId="77777777" w:rsidR="000A5635" w:rsidRPr="000A5635" w:rsidRDefault="000A5635" w:rsidP="0082031D">
            <w:pPr>
              <w:pStyle w:val="TableHeading"/>
              <w:jc w:val="center"/>
            </w:pPr>
            <w:r w:rsidRPr="000A5635">
              <w:t>Exports</w:t>
            </w:r>
          </w:p>
        </w:tc>
        <w:tc>
          <w:tcPr>
            <w:tcW w:w="1150" w:type="dxa"/>
            <w:gridSpan w:val="2"/>
            <w:noWrap/>
            <w:hideMark/>
          </w:tcPr>
          <w:p w14:paraId="5852F602" w14:textId="77777777" w:rsidR="000A5635" w:rsidRPr="000A5635" w:rsidRDefault="000A5635" w:rsidP="0082031D">
            <w:pPr>
              <w:pStyle w:val="TableHeading"/>
              <w:jc w:val="center"/>
            </w:pPr>
            <w:r w:rsidRPr="000A5635">
              <w:t>Imports</w:t>
            </w:r>
          </w:p>
        </w:tc>
        <w:tc>
          <w:tcPr>
            <w:tcW w:w="1150" w:type="dxa"/>
            <w:gridSpan w:val="2"/>
            <w:noWrap/>
            <w:hideMark/>
          </w:tcPr>
          <w:p w14:paraId="01B48B50" w14:textId="77777777" w:rsidR="000A5635" w:rsidRPr="000A5635" w:rsidRDefault="000A5635" w:rsidP="0082031D">
            <w:pPr>
              <w:pStyle w:val="TableHeading"/>
              <w:jc w:val="center"/>
            </w:pPr>
            <w:r w:rsidRPr="000A5635">
              <w:t>Imp-Exp</w:t>
            </w:r>
          </w:p>
        </w:tc>
        <w:tc>
          <w:tcPr>
            <w:tcW w:w="1150" w:type="dxa"/>
            <w:gridSpan w:val="2"/>
            <w:noWrap/>
            <w:hideMark/>
          </w:tcPr>
          <w:p w14:paraId="065134B6" w14:textId="77777777" w:rsidR="000A5635" w:rsidRPr="000A5635" w:rsidRDefault="000A5635" w:rsidP="0082031D">
            <w:pPr>
              <w:pStyle w:val="TableHeading"/>
              <w:jc w:val="center"/>
            </w:pPr>
            <w:r w:rsidRPr="000A5635">
              <w:t>Mt CO</w:t>
            </w:r>
            <w:r w:rsidRPr="00442BCD">
              <w:rPr>
                <w:vertAlign w:val="subscript"/>
              </w:rPr>
              <w:t>2</w:t>
            </w:r>
            <w:r w:rsidRPr="000A5635">
              <w:t>-e</w:t>
            </w:r>
          </w:p>
        </w:tc>
        <w:tc>
          <w:tcPr>
            <w:tcW w:w="1134" w:type="dxa"/>
            <w:gridSpan w:val="2"/>
            <w:noWrap/>
            <w:hideMark/>
          </w:tcPr>
          <w:p w14:paraId="745FE9E1" w14:textId="77777777" w:rsidR="000A5635" w:rsidRPr="000A5635" w:rsidRDefault="000A5635" w:rsidP="0082031D">
            <w:pPr>
              <w:pStyle w:val="TableHeading"/>
              <w:jc w:val="center"/>
            </w:pPr>
            <w:r w:rsidRPr="000A5635">
              <w:t>Mt CO</w:t>
            </w:r>
            <w:r w:rsidRPr="00442BCD">
              <w:rPr>
                <w:vertAlign w:val="subscript"/>
              </w:rPr>
              <w:t>2</w:t>
            </w:r>
            <w:r w:rsidRPr="000A5635">
              <w:t>-e</w:t>
            </w:r>
          </w:p>
        </w:tc>
      </w:tr>
      <w:tr w:rsidR="00785EDB" w:rsidRPr="000A5635" w14:paraId="47E099A1" w14:textId="77777777" w:rsidTr="00ED2F38">
        <w:tc>
          <w:tcPr>
            <w:tcW w:w="1730" w:type="dxa"/>
            <w:tcBorders>
              <w:bottom w:val="single" w:sz="4" w:space="0" w:color="auto"/>
            </w:tcBorders>
            <w:noWrap/>
            <w:tcMar>
              <w:left w:w="57" w:type="dxa"/>
            </w:tcMar>
            <w:vAlign w:val="center"/>
            <w:hideMark/>
          </w:tcPr>
          <w:p w14:paraId="70A8B3A5" w14:textId="77777777" w:rsidR="000A5635" w:rsidRPr="000A5635" w:rsidRDefault="000A5635" w:rsidP="00785EDB">
            <w:pPr>
              <w:pStyle w:val="TableHeading"/>
            </w:pPr>
          </w:p>
        </w:tc>
        <w:tc>
          <w:tcPr>
            <w:tcW w:w="589" w:type="dxa"/>
            <w:tcBorders>
              <w:bottom w:val="single" w:sz="4" w:space="0" w:color="auto"/>
            </w:tcBorders>
            <w:noWrap/>
            <w:hideMark/>
          </w:tcPr>
          <w:p w14:paraId="1300ABF1" w14:textId="77777777" w:rsidR="000A5635" w:rsidRPr="000A5635" w:rsidRDefault="000A5635" w:rsidP="0082031D">
            <w:pPr>
              <w:pStyle w:val="TableHeading"/>
              <w:jc w:val="right"/>
            </w:pPr>
            <w:r w:rsidRPr="000A5635">
              <w:t>2018</w:t>
            </w:r>
          </w:p>
        </w:tc>
        <w:tc>
          <w:tcPr>
            <w:tcW w:w="605" w:type="dxa"/>
            <w:tcBorders>
              <w:bottom w:val="single" w:sz="4" w:space="0" w:color="auto"/>
            </w:tcBorders>
            <w:noWrap/>
            <w:tcMar>
              <w:left w:w="0" w:type="dxa"/>
              <w:right w:w="57" w:type="dxa"/>
            </w:tcMar>
            <w:hideMark/>
          </w:tcPr>
          <w:p w14:paraId="1BD0FEB7" w14:textId="77777777" w:rsidR="000A5635" w:rsidRPr="000A5635" w:rsidRDefault="000A5635" w:rsidP="0082031D">
            <w:pPr>
              <w:pStyle w:val="TableHeading"/>
              <w:jc w:val="right"/>
            </w:pPr>
            <w:r w:rsidRPr="000A5635">
              <w:t>2019</w:t>
            </w:r>
          </w:p>
        </w:tc>
        <w:tc>
          <w:tcPr>
            <w:tcW w:w="589" w:type="dxa"/>
            <w:tcBorders>
              <w:bottom w:val="single" w:sz="4" w:space="0" w:color="auto"/>
            </w:tcBorders>
            <w:noWrap/>
            <w:hideMark/>
          </w:tcPr>
          <w:p w14:paraId="3BC874DE" w14:textId="77777777" w:rsidR="000A5635" w:rsidRPr="000A5635" w:rsidRDefault="000A5635" w:rsidP="0082031D">
            <w:pPr>
              <w:pStyle w:val="TableHeading"/>
              <w:jc w:val="right"/>
            </w:pPr>
            <w:r w:rsidRPr="000A5635">
              <w:t>2018</w:t>
            </w:r>
          </w:p>
        </w:tc>
        <w:tc>
          <w:tcPr>
            <w:tcW w:w="597" w:type="dxa"/>
            <w:tcBorders>
              <w:bottom w:val="single" w:sz="4" w:space="0" w:color="auto"/>
            </w:tcBorders>
            <w:noWrap/>
            <w:tcMar>
              <w:left w:w="0" w:type="dxa"/>
              <w:right w:w="57" w:type="dxa"/>
            </w:tcMar>
            <w:hideMark/>
          </w:tcPr>
          <w:p w14:paraId="14383FF1" w14:textId="77777777" w:rsidR="000A5635" w:rsidRPr="000A5635" w:rsidRDefault="000A5635" w:rsidP="0082031D">
            <w:pPr>
              <w:pStyle w:val="TableHeading"/>
              <w:jc w:val="right"/>
            </w:pPr>
            <w:r w:rsidRPr="000A5635">
              <w:t>2019</w:t>
            </w:r>
          </w:p>
        </w:tc>
        <w:tc>
          <w:tcPr>
            <w:tcW w:w="589" w:type="dxa"/>
            <w:tcBorders>
              <w:bottom w:val="single" w:sz="4" w:space="0" w:color="auto"/>
            </w:tcBorders>
            <w:noWrap/>
            <w:hideMark/>
          </w:tcPr>
          <w:p w14:paraId="4CF9CB7B" w14:textId="77777777" w:rsidR="000A5635" w:rsidRPr="000A5635" w:rsidRDefault="000A5635" w:rsidP="0082031D">
            <w:pPr>
              <w:pStyle w:val="TableHeading"/>
              <w:jc w:val="right"/>
            </w:pPr>
            <w:r w:rsidRPr="000A5635">
              <w:t>2018</w:t>
            </w:r>
          </w:p>
        </w:tc>
        <w:tc>
          <w:tcPr>
            <w:tcW w:w="583" w:type="dxa"/>
            <w:tcBorders>
              <w:bottom w:val="single" w:sz="4" w:space="0" w:color="auto"/>
            </w:tcBorders>
            <w:noWrap/>
            <w:tcMar>
              <w:left w:w="0" w:type="dxa"/>
              <w:right w:w="57" w:type="dxa"/>
            </w:tcMar>
            <w:hideMark/>
          </w:tcPr>
          <w:p w14:paraId="25FFF9BD" w14:textId="77777777" w:rsidR="000A5635" w:rsidRPr="000A5635" w:rsidRDefault="000A5635" w:rsidP="0082031D">
            <w:pPr>
              <w:pStyle w:val="TableHeading"/>
              <w:jc w:val="right"/>
            </w:pPr>
            <w:r w:rsidRPr="000A5635">
              <w:t>2019</w:t>
            </w:r>
          </w:p>
        </w:tc>
        <w:tc>
          <w:tcPr>
            <w:tcW w:w="567" w:type="dxa"/>
            <w:tcBorders>
              <w:bottom w:val="single" w:sz="4" w:space="0" w:color="auto"/>
            </w:tcBorders>
            <w:noWrap/>
            <w:hideMark/>
          </w:tcPr>
          <w:p w14:paraId="681C8925" w14:textId="77777777" w:rsidR="000A5635" w:rsidRPr="000A5635" w:rsidRDefault="000A5635" w:rsidP="0082031D">
            <w:pPr>
              <w:pStyle w:val="TableHeading"/>
              <w:jc w:val="right"/>
            </w:pPr>
            <w:r w:rsidRPr="000A5635">
              <w:t>2018</w:t>
            </w:r>
          </w:p>
        </w:tc>
        <w:tc>
          <w:tcPr>
            <w:tcW w:w="583" w:type="dxa"/>
            <w:tcBorders>
              <w:bottom w:val="single" w:sz="4" w:space="0" w:color="auto"/>
            </w:tcBorders>
            <w:noWrap/>
            <w:tcMar>
              <w:left w:w="0" w:type="dxa"/>
              <w:right w:w="57" w:type="dxa"/>
            </w:tcMar>
            <w:hideMark/>
          </w:tcPr>
          <w:p w14:paraId="29C64734" w14:textId="77777777" w:rsidR="000A5635" w:rsidRPr="000A5635" w:rsidRDefault="000A5635" w:rsidP="0082031D">
            <w:pPr>
              <w:pStyle w:val="TableHeading"/>
              <w:jc w:val="right"/>
            </w:pPr>
            <w:r w:rsidRPr="000A5635">
              <w:t>2019</w:t>
            </w:r>
          </w:p>
        </w:tc>
        <w:tc>
          <w:tcPr>
            <w:tcW w:w="567" w:type="dxa"/>
            <w:tcBorders>
              <w:bottom w:val="single" w:sz="4" w:space="0" w:color="auto"/>
            </w:tcBorders>
            <w:noWrap/>
            <w:hideMark/>
          </w:tcPr>
          <w:p w14:paraId="36A66BE9" w14:textId="77777777" w:rsidR="000A5635" w:rsidRPr="000A5635" w:rsidRDefault="000A5635" w:rsidP="0082031D">
            <w:pPr>
              <w:pStyle w:val="TableHeading"/>
              <w:jc w:val="right"/>
            </w:pPr>
            <w:r w:rsidRPr="000A5635">
              <w:t>2018</w:t>
            </w:r>
          </w:p>
        </w:tc>
        <w:tc>
          <w:tcPr>
            <w:tcW w:w="583" w:type="dxa"/>
            <w:tcBorders>
              <w:bottom w:val="single" w:sz="4" w:space="0" w:color="auto"/>
            </w:tcBorders>
            <w:noWrap/>
            <w:tcMar>
              <w:left w:w="0" w:type="dxa"/>
              <w:right w:w="57" w:type="dxa"/>
            </w:tcMar>
            <w:hideMark/>
          </w:tcPr>
          <w:p w14:paraId="29869134" w14:textId="77777777" w:rsidR="000A5635" w:rsidRPr="000A5635" w:rsidRDefault="000A5635" w:rsidP="0082031D">
            <w:pPr>
              <w:pStyle w:val="TableHeading"/>
              <w:jc w:val="right"/>
            </w:pPr>
            <w:r w:rsidRPr="000A5635">
              <w:t>2019</w:t>
            </w:r>
          </w:p>
        </w:tc>
        <w:tc>
          <w:tcPr>
            <w:tcW w:w="567" w:type="dxa"/>
            <w:tcBorders>
              <w:bottom w:val="single" w:sz="4" w:space="0" w:color="auto"/>
            </w:tcBorders>
            <w:noWrap/>
            <w:hideMark/>
          </w:tcPr>
          <w:p w14:paraId="2A7D3D47" w14:textId="77777777" w:rsidR="000A5635" w:rsidRPr="000A5635" w:rsidRDefault="000A5635" w:rsidP="0082031D">
            <w:pPr>
              <w:pStyle w:val="TableHeading"/>
              <w:jc w:val="right"/>
            </w:pPr>
            <w:r w:rsidRPr="000A5635">
              <w:t>2018</w:t>
            </w:r>
          </w:p>
        </w:tc>
        <w:tc>
          <w:tcPr>
            <w:tcW w:w="583" w:type="dxa"/>
            <w:tcBorders>
              <w:bottom w:val="single" w:sz="4" w:space="0" w:color="auto"/>
            </w:tcBorders>
            <w:noWrap/>
            <w:tcMar>
              <w:left w:w="0" w:type="dxa"/>
              <w:right w:w="57" w:type="dxa"/>
            </w:tcMar>
            <w:hideMark/>
          </w:tcPr>
          <w:p w14:paraId="21A487EA" w14:textId="77777777" w:rsidR="000A5635" w:rsidRPr="000A5635" w:rsidRDefault="000A5635" w:rsidP="0082031D">
            <w:pPr>
              <w:pStyle w:val="TableHeading"/>
              <w:jc w:val="right"/>
            </w:pPr>
            <w:r w:rsidRPr="000A5635">
              <w:t>2019</w:t>
            </w:r>
          </w:p>
        </w:tc>
        <w:tc>
          <w:tcPr>
            <w:tcW w:w="567" w:type="dxa"/>
            <w:tcBorders>
              <w:bottom w:val="single" w:sz="4" w:space="0" w:color="auto"/>
            </w:tcBorders>
            <w:noWrap/>
            <w:hideMark/>
          </w:tcPr>
          <w:p w14:paraId="3FFEDB8C" w14:textId="77777777" w:rsidR="000A5635" w:rsidRPr="000A5635" w:rsidRDefault="000A5635" w:rsidP="0082031D">
            <w:pPr>
              <w:pStyle w:val="TableHeading"/>
              <w:jc w:val="right"/>
            </w:pPr>
            <w:r w:rsidRPr="000A5635">
              <w:t>2018</w:t>
            </w:r>
          </w:p>
        </w:tc>
        <w:tc>
          <w:tcPr>
            <w:tcW w:w="567" w:type="dxa"/>
            <w:tcBorders>
              <w:bottom w:val="single" w:sz="4" w:space="0" w:color="auto"/>
            </w:tcBorders>
            <w:noWrap/>
            <w:hideMark/>
          </w:tcPr>
          <w:p w14:paraId="2F3964E6" w14:textId="77777777" w:rsidR="000A5635" w:rsidRPr="000A5635" w:rsidRDefault="000A5635" w:rsidP="0082031D">
            <w:pPr>
              <w:pStyle w:val="TableHeading"/>
              <w:jc w:val="right"/>
            </w:pPr>
            <w:r w:rsidRPr="000A5635">
              <w:t>2019</w:t>
            </w:r>
          </w:p>
        </w:tc>
      </w:tr>
      <w:tr w:rsidR="00785EDB" w:rsidRPr="000A5635" w14:paraId="7408A4C0" w14:textId="77777777" w:rsidTr="00ED2F38">
        <w:tc>
          <w:tcPr>
            <w:tcW w:w="1730" w:type="dxa"/>
            <w:tcBorders>
              <w:top w:val="single" w:sz="4" w:space="0" w:color="auto"/>
              <w:bottom w:val="nil"/>
            </w:tcBorders>
            <w:noWrap/>
            <w:tcMar>
              <w:left w:w="57" w:type="dxa"/>
            </w:tcMar>
            <w:hideMark/>
          </w:tcPr>
          <w:p w14:paraId="0E7299AC" w14:textId="77777777" w:rsidR="000A5635" w:rsidRPr="000A5635" w:rsidRDefault="000A5635" w:rsidP="0082031D">
            <w:pPr>
              <w:pStyle w:val="TableText0"/>
            </w:pPr>
            <w:r w:rsidRPr="000A5635">
              <w:t>HFC-23</w:t>
            </w:r>
          </w:p>
        </w:tc>
        <w:tc>
          <w:tcPr>
            <w:tcW w:w="589" w:type="dxa"/>
            <w:tcBorders>
              <w:top w:val="single" w:sz="4" w:space="0" w:color="auto"/>
              <w:bottom w:val="nil"/>
            </w:tcBorders>
            <w:noWrap/>
            <w:hideMark/>
          </w:tcPr>
          <w:p w14:paraId="5D7E0957" w14:textId="77777777" w:rsidR="000A5635" w:rsidRPr="000A5635" w:rsidRDefault="000A5635" w:rsidP="0082031D">
            <w:pPr>
              <w:pStyle w:val="TableText0"/>
              <w:jc w:val="right"/>
            </w:pPr>
            <w:r w:rsidRPr="000A5635">
              <w:t>0.07</w:t>
            </w:r>
          </w:p>
        </w:tc>
        <w:tc>
          <w:tcPr>
            <w:tcW w:w="605" w:type="dxa"/>
            <w:tcBorders>
              <w:top w:val="single" w:sz="4" w:space="0" w:color="auto"/>
              <w:bottom w:val="nil"/>
            </w:tcBorders>
            <w:noWrap/>
            <w:tcMar>
              <w:left w:w="0" w:type="dxa"/>
              <w:right w:w="57" w:type="dxa"/>
            </w:tcMar>
            <w:hideMark/>
          </w:tcPr>
          <w:p w14:paraId="47392EBD" w14:textId="77777777" w:rsidR="000A5635" w:rsidRPr="000A5635" w:rsidRDefault="000A5635" w:rsidP="0082031D">
            <w:pPr>
              <w:pStyle w:val="TableText0"/>
              <w:jc w:val="right"/>
            </w:pPr>
            <w:r w:rsidRPr="000A5635">
              <w:t>0.01</w:t>
            </w:r>
          </w:p>
        </w:tc>
        <w:tc>
          <w:tcPr>
            <w:tcW w:w="589" w:type="dxa"/>
            <w:tcBorders>
              <w:top w:val="single" w:sz="4" w:space="0" w:color="auto"/>
              <w:bottom w:val="nil"/>
            </w:tcBorders>
            <w:noWrap/>
            <w:hideMark/>
          </w:tcPr>
          <w:p w14:paraId="77C2E438" w14:textId="77777777" w:rsidR="000A5635" w:rsidRPr="000A5635" w:rsidRDefault="000A5635" w:rsidP="0082031D">
            <w:pPr>
              <w:pStyle w:val="TableText0"/>
              <w:jc w:val="right"/>
            </w:pPr>
            <w:r w:rsidRPr="000A5635">
              <w:t>8.7</w:t>
            </w:r>
          </w:p>
        </w:tc>
        <w:tc>
          <w:tcPr>
            <w:tcW w:w="597" w:type="dxa"/>
            <w:tcBorders>
              <w:top w:val="single" w:sz="4" w:space="0" w:color="auto"/>
              <w:bottom w:val="nil"/>
            </w:tcBorders>
            <w:noWrap/>
            <w:tcMar>
              <w:left w:w="0" w:type="dxa"/>
              <w:right w:w="57" w:type="dxa"/>
            </w:tcMar>
            <w:hideMark/>
          </w:tcPr>
          <w:p w14:paraId="0ABA3733" w14:textId="77777777" w:rsidR="000A5635" w:rsidRPr="000A5635" w:rsidRDefault="000A5635" w:rsidP="0082031D">
            <w:pPr>
              <w:pStyle w:val="TableText0"/>
              <w:jc w:val="right"/>
            </w:pPr>
            <w:r w:rsidRPr="000A5635">
              <w:t>2.4</w:t>
            </w:r>
          </w:p>
        </w:tc>
        <w:tc>
          <w:tcPr>
            <w:tcW w:w="589" w:type="dxa"/>
            <w:tcBorders>
              <w:top w:val="single" w:sz="4" w:space="0" w:color="auto"/>
              <w:bottom w:val="nil"/>
            </w:tcBorders>
            <w:noWrap/>
            <w:hideMark/>
          </w:tcPr>
          <w:p w14:paraId="24E466F0" w14:textId="77777777" w:rsidR="000A5635" w:rsidRPr="000A5635" w:rsidRDefault="000A5635" w:rsidP="0082031D">
            <w:pPr>
              <w:pStyle w:val="TableText0"/>
              <w:jc w:val="right"/>
            </w:pPr>
            <w:r w:rsidRPr="000A5635">
              <w:t>0.02</w:t>
            </w:r>
          </w:p>
        </w:tc>
        <w:tc>
          <w:tcPr>
            <w:tcW w:w="583" w:type="dxa"/>
            <w:tcBorders>
              <w:top w:val="single" w:sz="4" w:space="0" w:color="auto"/>
              <w:bottom w:val="nil"/>
            </w:tcBorders>
            <w:noWrap/>
            <w:tcMar>
              <w:left w:w="0" w:type="dxa"/>
              <w:right w:w="57" w:type="dxa"/>
            </w:tcMar>
            <w:hideMark/>
          </w:tcPr>
          <w:p w14:paraId="694DBCA2" w14:textId="77777777" w:rsidR="000A5635" w:rsidRPr="000A5635" w:rsidRDefault="000A5635" w:rsidP="0082031D">
            <w:pPr>
              <w:pStyle w:val="TableText0"/>
              <w:jc w:val="right"/>
            </w:pPr>
          </w:p>
        </w:tc>
        <w:tc>
          <w:tcPr>
            <w:tcW w:w="567" w:type="dxa"/>
            <w:tcBorders>
              <w:top w:val="single" w:sz="4" w:space="0" w:color="auto"/>
              <w:bottom w:val="nil"/>
            </w:tcBorders>
            <w:noWrap/>
            <w:hideMark/>
          </w:tcPr>
          <w:p w14:paraId="664A7C93" w14:textId="77777777" w:rsidR="000A5635" w:rsidRPr="000A5635" w:rsidRDefault="000A5635" w:rsidP="0082031D">
            <w:pPr>
              <w:pStyle w:val="TableText0"/>
              <w:jc w:val="right"/>
            </w:pPr>
            <w:r w:rsidRPr="000A5635">
              <w:t>8.8</w:t>
            </w:r>
          </w:p>
        </w:tc>
        <w:tc>
          <w:tcPr>
            <w:tcW w:w="583" w:type="dxa"/>
            <w:tcBorders>
              <w:top w:val="single" w:sz="4" w:space="0" w:color="auto"/>
              <w:bottom w:val="nil"/>
            </w:tcBorders>
            <w:noWrap/>
            <w:tcMar>
              <w:left w:w="0" w:type="dxa"/>
              <w:right w:w="57" w:type="dxa"/>
            </w:tcMar>
            <w:hideMark/>
          </w:tcPr>
          <w:p w14:paraId="5299F88E" w14:textId="77777777" w:rsidR="000A5635" w:rsidRPr="000A5635" w:rsidRDefault="000A5635" w:rsidP="0082031D">
            <w:pPr>
              <w:pStyle w:val="TableText0"/>
              <w:jc w:val="right"/>
            </w:pPr>
            <w:r w:rsidRPr="000A5635">
              <w:t>2.4</w:t>
            </w:r>
          </w:p>
        </w:tc>
        <w:tc>
          <w:tcPr>
            <w:tcW w:w="567" w:type="dxa"/>
            <w:tcBorders>
              <w:top w:val="single" w:sz="4" w:space="0" w:color="auto"/>
              <w:bottom w:val="nil"/>
            </w:tcBorders>
            <w:noWrap/>
            <w:hideMark/>
          </w:tcPr>
          <w:p w14:paraId="77E141AA" w14:textId="77777777" w:rsidR="000A5635" w:rsidRPr="000A5635" w:rsidRDefault="000A5635" w:rsidP="0082031D">
            <w:pPr>
              <w:pStyle w:val="TableText0"/>
              <w:jc w:val="right"/>
            </w:pPr>
            <w:r w:rsidRPr="000A5635">
              <w:t>8.8</w:t>
            </w:r>
          </w:p>
        </w:tc>
        <w:tc>
          <w:tcPr>
            <w:tcW w:w="583" w:type="dxa"/>
            <w:tcBorders>
              <w:top w:val="single" w:sz="4" w:space="0" w:color="auto"/>
              <w:bottom w:val="nil"/>
            </w:tcBorders>
            <w:noWrap/>
            <w:tcMar>
              <w:left w:w="0" w:type="dxa"/>
              <w:right w:w="57" w:type="dxa"/>
            </w:tcMar>
            <w:hideMark/>
          </w:tcPr>
          <w:p w14:paraId="17A10E0C" w14:textId="77777777" w:rsidR="000A5635" w:rsidRPr="000A5635" w:rsidRDefault="000A5635" w:rsidP="0082031D">
            <w:pPr>
              <w:pStyle w:val="TableText0"/>
              <w:jc w:val="right"/>
            </w:pPr>
            <w:r w:rsidRPr="000A5635">
              <w:t>2.4</w:t>
            </w:r>
          </w:p>
        </w:tc>
        <w:tc>
          <w:tcPr>
            <w:tcW w:w="567" w:type="dxa"/>
            <w:tcBorders>
              <w:top w:val="single" w:sz="4" w:space="0" w:color="auto"/>
              <w:bottom w:val="nil"/>
            </w:tcBorders>
            <w:noWrap/>
            <w:hideMark/>
          </w:tcPr>
          <w:p w14:paraId="18A49C6E" w14:textId="77777777" w:rsidR="000A5635" w:rsidRPr="000A5635" w:rsidRDefault="000A5635" w:rsidP="0082031D">
            <w:pPr>
              <w:pStyle w:val="TableText0"/>
              <w:jc w:val="right"/>
            </w:pPr>
            <w:r w:rsidRPr="000A5635">
              <w:t>0.13</w:t>
            </w:r>
          </w:p>
        </w:tc>
        <w:tc>
          <w:tcPr>
            <w:tcW w:w="583" w:type="dxa"/>
            <w:tcBorders>
              <w:top w:val="single" w:sz="4" w:space="0" w:color="auto"/>
              <w:bottom w:val="nil"/>
            </w:tcBorders>
            <w:noWrap/>
            <w:tcMar>
              <w:left w:w="0" w:type="dxa"/>
              <w:right w:w="57" w:type="dxa"/>
            </w:tcMar>
            <w:hideMark/>
          </w:tcPr>
          <w:p w14:paraId="7E11F908" w14:textId="77777777" w:rsidR="000A5635" w:rsidRPr="000A5635" w:rsidRDefault="000A5635" w:rsidP="0082031D">
            <w:pPr>
              <w:pStyle w:val="TableText0"/>
              <w:jc w:val="right"/>
            </w:pPr>
            <w:r w:rsidRPr="000A5635">
              <w:t>0.04</w:t>
            </w:r>
          </w:p>
        </w:tc>
        <w:tc>
          <w:tcPr>
            <w:tcW w:w="567" w:type="dxa"/>
            <w:tcBorders>
              <w:top w:val="single" w:sz="4" w:space="0" w:color="auto"/>
              <w:bottom w:val="nil"/>
            </w:tcBorders>
            <w:noWrap/>
            <w:hideMark/>
          </w:tcPr>
          <w:p w14:paraId="128B9647" w14:textId="77777777" w:rsidR="000A5635" w:rsidRPr="000A5635" w:rsidRDefault="000A5635" w:rsidP="0082031D">
            <w:pPr>
              <w:pStyle w:val="TableText0"/>
              <w:jc w:val="right"/>
            </w:pPr>
            <w:r w:rsidRPr="000A5635">
              <w:t>0.13</w:t>
            </w:r>
          </w:p>
        </w:tc>
        <w:tc>
          <w:tcPr>
            <w:tcW w:w="567" w:type="dxa"/>
            <w:tcBorders>
              <w:top w:val="single" w:sz="4" w:space="0" w:color="auto"/>
              <w:bottom w:val="nil"/>
            </w:tcBorders>
            <w:noWrap/>
            <w:hideMark/>
          </w:tcPr>
          <w:p w14:paraId="1010EAB4" w14:textId="77777777" w:rsidR="000A5635" w:rsidRPr="000A5635" w:rsidRDefault="000A5635" w:rsidP="0082031D">
            <w:pPr>
              <w:pStyle w:val="TableText0"/>
              <w:jc w:val="right"/>
            </w:pPr>
            <w:r w:rsidRPr="000A5635">
              <w:t>0.04</w:t>
            </w:r>
          </w:p>
        </w:tc>
      </w:tr>
      <w:tr w:rsidR="00785EDB" w:rsidRPr="000A5635" w14:paraId="25055F23" w14:textId="77777777" w:rsidTr="00ED2F38">
        <w:tc>
          <w:tcPr>
            <w:tcW w:w="1730" w:type="dxa"/>
            <w:tcBorders>
              <w:top w:val="nil"/>
            </w:tcBorders>
            <w:noWrap/>
            <w:tcMar>
              <w:left w:w="57" w:type="dxa"/>
            </w:tcMar>
            <w:hideMark/>
          </w:tcPr>
          <w:p w14:paraId="0AA53DC8" w14:textId="77777777" w:rsidR="000A5635" w:rsidRPr="000A5635" w:rsidRDefault="000A5635" w:rsidP="0082031D">
            <w:pPr>
              <w:pStyle w:val="TableText0"/>
            </w:pPr>
            <w:r w:rsidRPr="000A5635">
              <w:t>HFC-32</w:t>
            </w:r>
          </w:p>
        </w:tc>
        <w:tc>
          <w:tcPr>
            <w:tcW w:w="589" w:type="dxa"/>
            <w:tcBorders>
              <w:top w:val="nil"/>
            </w:tcBorders>
            <w:noWrap/>
            <w:hideMark/>
          </w:tcPr>
          <w:p w14:paraId="003FE805" w14:textId="77777777" w:rsidR="000A5635" w:rsidRPr="000A5635" w:rsidRDefault="000A5635" w:rsidP="0082031D">
            <w:pPr>
              <w:pStyle w:val="TableText0"/>
              <w:jc w:val="right"/>
            </w:pPr>
            <w:r w:rsidRPr="000A5635">
              <w:t>620</w:t>
            </w:r>
          </w:p>
        </w:tc>
        <w:tc>
          <w:tcPr>
            <w:tcW w:w="605" w:type="dxa"/>
            <w:tcBorders>
              <w:top w:val="nil"/>
            </w:tcBorders>
            <w:noWrap/>
            <w:tcMar>
              <w:left w:w="0" w:type="dxa"/>
              <w:right w:w="57" w:type="dxa"/>
            </w:tcMar>
            <w:hideMark/>
          </w:tcPr>
          <w:p w14:paraId="2EB4AA6F" w14:textId="3609F2A2" w:rsidR="000A5635" w:rsidRPr="000A5635" w:rsidRDefault="006E078F" w:rsidP="0082031D">
            <w:pPr>
              <w:pStyle w:val="TableText0"/>
              <w:jc w:val="right"/>
            </w:pPr>
            <w:r>
              <w:t>567</w:t>
            </w:r>
          </w:p>
        </w:tc>
        <w:tc>
          <w:tcPr>
            <w:tcW w:w="589" w:type="dxa"/>
            <w:tcBorders>
              <w:top w:val="nil"/>
            </w:tcBorders>
            <w:noWrap/>
            <w:hideMark/>
          </w:tcPr>
          <w:p w14:paraId="63FB3B04" w14:textId="77777777" w:rsidR="000A5635" w:rsidRPr="000A5635" w:rsidRDefault="000A5635" w:rsidP="0082031D">
            <w:pPr>
              <w:pStyle w:val="TableText0"/>
              <w:jc w:val="right"/>
            </w:pPr>
            <w:r w:rsidRPr="000A5635">
              <w:t>1697</w:t>
            </w:r>
          </w:p>
        </w:tc>
        <w:tc>
          <w:tcPr>
            <w:tcW w:w="597" w:type="dxa"/>
            <w:tcBorders>
              <w:top w:val="nil"/>
            </w:tcBorders>
            <w:noWrap/>
            <w:tcMar>
              <w:left w:w="0" w:type="dxa"/>
              <w:right w:w="57" w:type="dxa"/>
            </w:tcMar>
            <w:hideMark/>
          </w:tcPr>
          <w:p w14:paraId="3813F6C0" w14:textId="77777777" w:rsidR="000A5635" w:rsidRPr="000A5635" w:rsidRDefault="000A5635" w:rsidP="0082031D">
            <w:pPr>
              <w:pStyle w:val="TableText0"/>
              <w:jc w:val="right"/>
            </w:pPr>
            <w:r w:rsidRPr="000A5635">
              <w:t>1585</w:t>
            </w:r>
          </w:p>
        </w:tc>
        <w:tc>
          <w:tcPr>
            <w:tcW w:w="589" w:type="dxa"/>
            <w:tcBorders>
              <w:top w:val="nil"/>
            </w:tcBorders>
            <w:noWrap/>
            <w:hideMark/>
          </w:tcPr>
          <w:p w14:paraId="70EDE59C" w14:textId="77777777" w:rsidR="000A5635" w:rsidRPr="000A5635" w:rsidRDefault="000A5635" w:rsidP="0082031D">
            <w:pPr>
              <w:pStyle w:val="TableText0"/>
              <w:jc w:val="right"/>
            </w:pPr>
            <w:r w:rsidRPr="000A5635">
              <w:t>0.09</w:t>
            </w:r>
          </w:p>
        </w:tc>
        <w:tc>
          <w:tcPr>
            <w:tcW w:w="583" w:type="dxa"/>
            <w:tcBorders>
              <w:top w:val="nil"/>
            </w:tcBorders>
            <w:noWrap/>
            <w:tcMar>
              <w:left w:w="0" w:type="dxa"/>
              <w:right w:w="57" w:type="dxa"/>
            </w:tcMar>
            <w:hideMark/>
          </w:tcPr>
          <w:p w14:paraId="718E84E9" w14:textId="77777777" w:rsidR="000A5635" w:rsidRPr="000A5635" w:rsidRDefault="000A5635" w:rsidP="0082031D">
            <w:pPr>
              <w:pStyle w:val="TableText0"/>
              <w:jc w:val="right"/>
            </w:pPr>
          </w:p>
        </w:tc>
        <w:tc>
          <w:tcPr>
            <w:tcW w:w="567" w:type="dxa"/>
            <w:tcBorders>
              <w:top w:val="nil"/>
            </w:tcBorders>
            <w:noWrap/>
            <w:hideMark/>
          </w:tcPr>
          <w:p w14:paraId="038DC693" w14:textId="77777777" w:rsidR="000A5635" w:rsidRPr="000A5635" w:rsidRDefault="000A5635" w:rsidP="0082031D">
            <w:pPr>
              <w:pStyle w:val="TableText0"/>
              <w:jc w:val="right"/>
            </w:pPr>
            <w:r w:rsidRPr="000A5635">
              <w:t>2317</w:t>
            </w:r>
          </w:p>
        </w:tc>
        <w:tc>
          <w:tcPr>
            <w:tcW w:w="583" w:type="dxa"/>
            <w:tcBorders>
              <w:top w:val="nil"/>
            </w:tcBorders>
            <w:noWrap/>
            <w:tcMar>
              <w:left w:w="0" w:type="dxa"/>
              <w:right w:w="57" w:type="dxa"/>
            </w:tcMar>
            <w:hideMark/>
          </w:tcPr>
          <w:p w14:paraId="7107A67A" w14:textId="591DBF82" w:rsidR="000A5635" w:rsidRPr="000A5635" w:rsidRDefault="000A5635" w:rsidP="0082031D">
            <w:pPr>
              <w:pStyle w:val="TableText0"/>
              <w:jc w:val="right"/>
            </w:pPr>
            <w:r w:rsidRPr="000A5635">
              <w:t>21</w:t>
            </w:r>
            <w:r w:rsidR="000B3B40">
              <w:t>52</w:t>
            </w:r>
          </w:p>
        </w:tc>
        <w:tc>
          <w:tcPr>
            <w:tcW w:w="567" w:type="dxa"/>
            <w:tcBorders>
              <w:top w:val="nil"/>
            </w:tcBorders>
            <w:noWrap/>
            <w:hideMark/>
          </w:tcPr>
          <w:p w14:paraId="4D8A958C" w14:textId="77777777" w:rsidR="000A5635" w:rsidRPr="000A5635" w:rsidRDefault="000A5635" w:rsidP="0082031D">
            <w:pPr>
              <w:pStyle w:val="TableText0"/>
              <w:jc w:val="right"/>
            </w:pPr>
            <w:r w:rsidRPr="000A5635">
              <w:t>2317</w:t>
            </w:r>
          </w:p>
        </w:tc>
        <w:tc>
          <w:tcPr>
            <w:tcW w:w="583" w:type="dxa"/>
            <w:tcBorders>
              <w:top w:val="nil"/>
            </w:tcBorders>
            <w:noWrap/>
            <w:tcMar>
              <w:left w:w="0" w:type="dxa"/>
              <w:right w:w="57" w:type="dxa"/>
            </w:tcMar>
            <w:hideMark/>
          </w:tcPr>
          <w:p w14:paraId="5898062E" w14:textId="1B427EE7" w:rsidR="000A5635" w:rsidRPr="000A5635" w:rsidRDefault="000A5635" w:rsidP="0082031D">
            <w:pPr>
              <w:pStyle w:val="TableText0"/>
              <w:jc w:val="right"/>
            </w:pPr>
            <w:r w:rsidRPr="000A5635">
              <w:t>21</w:t>
            </w:r>
            <w:r w:rsidR="000B3B40">
              <w:t>52</w:t>
            </w:r>
          </w:p>
        </w:tc>
        <w:tc>
          <w:tcPr>
            <w:tcW w:w="567" w:type="dxa"/>
            <w:tcBorders>
              <w:top w:val="nil"/>
            </w:tcBorders>
            <w:noWrap/>
            <w:hideMark/>
          </w:tcPr>
          <w:p w14:paraId="5B32093F" w14:textId="77777777" w:rsidR="000A5635" w:rsidRPr="000A5635" w:rsidRDefault="000A5635" w:rsidP="0082031D">
            <w:pPr>
              <w:pStyle w:val="TableText0"/>
              <w:jc w:val="right"/>
            </w:pPr>
            <w:r w:rsidRPr="000A5635">
              <w:t>1.6</w:t>
            </w:r>
          </w:p>
        </w:tc>
        <w:tc>
          <w:tcPr>
            <w:tcW w:w="583" w:type="dxa"/>
            <w:tcBorders>
              <w:top w:val="nil"/>
            </w:tcBorders>
            <w:noWrap/>
            <w:tcMar>
              <w:left w:w="0" w:type="dxa"/>
              <w:right w:w="57" w:type="dxa"/>
            </w:tcMar>
            <w:hideMark/>
          </w:tcPr>
          <w:p w14:paraId="29999D5D" w14:textId="24B72E9C" w:rsidR="000A5635" w:rsidRPr="000A5635" w:rsidRDefault="000A5635" w:rsidP="0082031D">
            <w:pPr>
              <w:pStyle w:val="TableText0"/>
              <w:jc w:val="right"/>
            </w:pPr>
            <w:r w:rsidRPr="000A5635">
              <w:t>1.</w:t>
            </w:r>
            <w:r w:rsidR="000D78EC">
              <w:t>5</w:t>
            </w:r>
          </w:p>
        </w:tc>
        <w:tc>
          <w:tcPr>
            <w:tcW w:w="567" w:type="dxa"/>
            <w:tcBorders>
              <w:top w:val="nil"/>
            </w:tcBorders>
            <w:noWrap/>
            <w:hideMark/>
          </w:tcPr>
          <w:p w14:paraId="0536CCB5" w14:textId="77777777" w:rsidR="000A5635" w:rsidRPr="000A5635" w:rsidRDefault="000A5635" w:rsidP="0082031D">
            <w:pPr>
              <w:pStyle w:val="TableText0"/>
              <w:jc w:val="right"/>
            </w:pPr>
            <w:r w:rsidRPr="000A5635">
              <w:t>1.6</w:t>
            </w:r>
          </w:p>
        </w:tc>
        <w:tc>
          <w:tcPr>
            <w:tcW w:w="567" w:type="dxa"/>
            <w:tcBorders>
              <w:top w:val="nil"/>
            </w:tcBorders>
            <w:noWrap/>
            <w:hideMark/>
          </w:tcPr>
          <w:p w14:paraId="22580004" w14:textId="0A53840D" w:rsidR="000A5635" w:rsidRPr="000A5635" w:rsidRDefault="000A5635" w:rsidP="0082031D">
            <w:pPr>
              <w:pStyle w:val="TableText0"/>
              <w:jc w:val="right"/>
            </w:pPr>
            <w:r w:rsidRPr="000A5635">
              <w:t>1.</w:t>
            </w:r>
            <w:r w:rsidR="00123972">
              <w:t>5</w:t>
            </w:r>
          </w:p>
        </w:tc>
      </w:tr>
      <w:tr w:rsidR="00785EDB" w:rsidRPr="000A5635" w14:paraId="27918494" w14:textId="77777777" w:rsidTr="0082031D">
        <w:tc>
          <w:tcPr>
            <w:tcW w:w="1730" w:type="dxa"/>
            <w:noWrap/>
            <w:tcMar>
              <w:left w:w="57" w:type="dxa"/>
            </w:tcMar>
            <w:hideMark/>
          </w:tcPr>
          <w:p w14:paraId="5A1F98B5" w14:textId="77777777" w:rsidR="000A5635" w:rsidRPr="000A5635" w:rsidRDefault="000A5635" w:rsidP="0082031D">
            <w:pPr>
              <w:pStyle w:val="TableText0"/>
            </w:pPr>
            <w:r w:rsidRPr="000A5635">
              <w:t>HFC-125</w:t>
            </w:r>
          </w:p>
        </w:tc>
        <w:tc>
          <w:tcPr>
            <w:tcW w:w="589" w:type="dxa"/>
            <w:noWrap/>
            <w:hideMark/>
          </w:tcPr>
          <w:p w14:paraId="09322D2D" w14:textId="77777777" w:rsidR="000A5635" w:rsidRPr="000A5635" w:rsidRDefault="000A5635" w:rsidP="0082031D">
            <w:pPr>
              <w:pStyle w:val="TableText0"/>
              <w:jc w:val="right"/>
            </w:pPr>
            <w:r w:rsidRPr="000A5635">
              <w:t>1029</w:t>
            </w:r>
          </w:p>
        </w:tc>
        <w:tc>
          <w:tcPr>
            <w:tcW w:w="605" w:type="dxa"/>
            <w:noWrap/>
            <w:tcMar>
              <w:left w:w="0" w:type="dxa"/>
              <w:right w:w="57" w:type="dxa"/>
            </w:tcMar>
            <w:hideMark/>
          </w:tcPr>
          <w:p w14:paraId="64FBCD85" w14:textId="23BAECD2" w:rsidR="000A5635" w:rsidRPr="000A5635" w:rsidRDefault="006E078F" w:rsidP="0082031D">
            <w:pPr>
              <w:pStyle w:val="TableText0"/>
              <w:jc w:val="right"/>
            </w:pPr>
            <w:r>
              <w:t>917</w:t>
            </w:r>
          </w:p>
        </w:tc>
        <w:tc>
          <w:tcPr>
            <w:tcW w:w="589" w:type="dxa"/>
            <w:noWrap/>
            <w:hideMark/>
          </w:tcPr>
          <w:p w14:paraId="2B084DAC" w14:textId="77777777" w:rsidR="000A5635" w:rsidRPr="000A5635" w:rsidRDefault="000A5635" w:rsidP="0082031D">
            <w:pPr>
              <w:pStyle w:val="TableText0"/>
              <w:jc w:val="right"/>
            </w:pPr>
            <w:r w:rsidRPr="000A5635">
              <w:t>998</w:t>
            </w:r>
          </w:p>
        </w:tc>
        <w:tc>
          <w:tcPr>
            <w:tcW w:w="597" w:type="dxa"/>
            <w:noWrap/>
            <w:tcMar>
              <w:left w:w="0" w:type="dxa"/>
              <w:right w:w="57" w:type="dxa"/>
            </w:tcMar>
            <w:hideMark/>
          </w:tcPr>
          <w:p w14:paraId="7898779A" w14:textId="77777777" w:rsidR="000A5635" w:rsidRPr="000A5635" w:rsidRDefault="000A5635" w:rsidP="0082031D">
            <w:pPr>
              <w:pStyle w:val="TableText0"/>
              <w:jc w:val="right"/>
            </w:pPr>
            <w:r w:rsidRPr="000A5635">
              <w:t>709</w:t>
            </w:r>
          </w:p>
        </w:tc>
        <w:tc>
          <w:tcPr>
            <w:tcW w:w="589" w:type="dxa"/>
            <w:noWrap/>
            <w:hideMark/>
          </w:tcPr>
          <w:p w14:paraId="0C315106" w14:textId="77777777" w:rsidR="000A5635" w:rsidRPr="000A5635" w:rsidRDefault="000A5635" w:rsidP="0082031D">
            <w:pPr>
              <w:pStyle w:val="TableText0"/>
              <w:jc w:val="right"/>
            </w:pPr>
            <w:r w:rsidRPr="000A5635">
              <w:t>86</w:t>
            </w:r>
          </w:p>
        </w:tc>
        <w:tc>
          <w:tcPr>
            <w:tcW w:w="583" w:type="dxa"/>
            <w:noWrap/>
            <w:tcMar>
              <w:left w:w="0" w:type="dxa"/>
              <w:right w:w="57" w:type="dxa"/>
            </w:tcMar>
            <w:hideMark/>
          </w:tcPr>
          <w:p w14:paraId="5AFE133E" w14:textId="77777777" w:rsidR="000A5635" w:rsidRPr="000A5635" w:rsidRDefault="000A5635" w:rsidP="0082031D">
            <w:pPr>
              <w:pStyle w:val="TableText0"/>
              <w:jc w:val="right"/>
            </w:pPr>
          </w:p>
        </w:tc>
        <w:tc>
          <w:tcPr>
            <w:tcW w:w="567" w:type="dxa"/>
            <w:noWrap/>
            <w:hideMark/>
          </w:tcPr>
          <w:p w14:paraId="603516FA" w14:textId="77777777" w:rsidR="000A5635" w:rsidRPr="000A5635" w:rsidRDefault="000A5635" w:rsidP="0082031D">
            <w:pPr>
              <w:pStyle w:val="TableText0"/>
              <w:jc w:val="right"/>
            </w:pPr>
            <w:r w:rsidRPr="000A5635">
              <w:t>2027</w:t>
            </w:r>
          </w:p>
        </w:tc>
        <w:tc>
          <w:tcPr>
            <w:tcW w:w="583" w:type="dxa"/>
            <w:noWrap/>
            <w:tcMar>
              <w:left w:w="0" w:type="dxa"/>
              <w:right w:w="57" w:type="dxa"/>
            </w:tcMar>
            <w:hideMark/>
          </w:tcPr>
          <w:p w14:paraId="6FBF4C69" w14:textId="7AE4C6B8" w:rsidR="000A5635" w:rsidRPr="000A5635" w:rsidRDefault="000A5635" w:rsidP="0082031D">
            <w:pPr>
              <w:pStyle w:val="TableText0"/>
              <w:jc w:val="right"/>
            </w:pPr>
            <w:r w:rsidRPr="000A5635">
              <w:t>1</w:t>
            </w:r>
            <w:r w:rsidR="000B3B40">
              <w:t>626</w:t>
            </w:r>
          </w:p>
        </w:tc>
        <w:tc>
          <w:tcPr>
            <w:tcW w:w="567" w:type="dxa"/>
            <w:noWrap/>
            <w:hideMark/>
          </w:tcPr>
          <w:p w14:paraId="18E33EF3" w14:textId="77777777" w:rsidR="000A5635" w:rsidRPr="000A5635" w:rsidRDefault="000A5635" w:rsidP="0082031D">
            <w:pPr>
              <w:pStyle w:val="TableText0"/>
              <w:jc w:val="right"/>
            </w:pPr>
            <w:r w:rsidRPr="000A5635">
              <w:t>1940</w:t>
            </w:r>
          </w:p>
        </w:tc>
        <w:tc>
          <w:tcPr>
            <w:tcW w:w="583" w:type="dxa"/>
            <w:noWrap/>
            <w:tcMar>
              <w:left w:w="0" w:type="dxa"/>
              <w:right w:w="57" w:type="dxa"/>
            </w:tcMar>
            <w:hideMark/>
          </w:tcPr>
          <w:p w14:paraId="60F2ABD8" w14:textId="29CB910F" w:rsidR="000A5635" w:rsidRPr="000A5635" w:rsidRDefault="000A5635" w:rsidP="0082031D">
            <w:pPr>
              <w:pStyle w:val="TableText0"/>
              <w:jc w:val="right"/>
            </w:pPr>
            <w:r w:rsidRPr="000A5635">
              <w:t>1</w:t>
            </w:r>
            <w:r w:rsidR="000B3B40">
              <w:t>626</w:t>
            </w:r>
          </w:p>
        </w:tc>
        <w:tc>
          <w:tcPr>
            <w:tcW w:w="567" w:type="dxa"/>
            <w:noWrap/>
            <w:hideMark/>
          </w:tcPr>
          <w:p w14:paraId="58B766D1" w14:textId="77777777" w:rsidR="000A5635" w:rsidRPr="000A5635" w:rsidRDefault="000A5635" w:rsidP="0082031D">
            <w:pPr>
              <w:pStyle w:val="TableText0"/>
              <w:jc w:val="right"/>
            </w:pPr>
            <w:r w:rsidRPr="000A5635">
              <w:t>7.1</w:t>
            </w:r>
          </w:p>
        </w:tc>
        <w:tc>
          <w:tcPr>
            <w:tcW w:w="583" w:type="dxa"/>
            <w:noWrap/>
            <w:tcMar>
              <w:left w:w="0" w:type="dxa"/>
              <w:right w:w="57" w:type="dxa"/>
            </w:tcMar>
            <w:hideMark/>
          </w:tcPr>
          <w:p w14:paraId="0EF0489B" w14:textId="3827E05C" w:rsidR="000A5635" w:rsidRPr="000A5635" w:rsidRDefault="000A5635" w:rsidP="0082031D">
            <w:pPr>
              <w:pStyle w:val="TableText0"/>
              <w:jc w:val="right"/>
            </w:pPr>
            <w:r w:rsidRPr="000A5635">
              <w:t>5.</w:t>
            </w:r>
            <w:r w:rsidR="000D78EC">
              <w:t>7</w:t>
            </w:r>
          </w:p>
        </w:tc>
        <w:tc>
          <w:tcPr>
            <w:tcW w:w="567" w:type="dxa"/>
            <w:noWrap/>
            <w:hideMark/>
          </w:tcPr>
          <w:p w14:paraId="331E0C45" w14:textId="77777777" w:rsidR="000A5635" w:rsidRPr="000A5635" w:rsidRDefault="000A5635" w:rsidP="0082031D">
            <w:pPr>
              <w:pStyle w:val="TableText0"/>
              <w:jc w:val="right"/>
            </w:pPr>
            <w:r w:rsidRPr="000A5635">
              <w:t>6.8</w:t>
            </w:r>
          </w:p>
        </w:tc>
        <w:tc>
          <w:tcPr>
            <w:tcW w:w="567" w:type="dxa"/>
            <w:noWrap/>
            <w:hideMark/>
          </w:tcPr>
          <w:p w14:paraId="22C9821E" w14:textId="5E75C3A5" w:rsidR="000A5635" w:rsidRPr="000A5635" w:rsidRDefault="000A5635" w:rsidP="0082031D">
            <w:pPr>
              <w:pStyle w:val="TableText0"/>
              <w:jc w:val="right"/>
            </w:pPr>
            <w:r w:rsidRPr="000A5635">
              <w:t>5.</w:t>
            </w:r>
            <w:r w:rsidR="00123972">
              <w:t>7</w:t>
            </w:r>
          </w:p>
        </w:tc>
      </w:tr>
      <w:tr w:rsidR="00785EDB" w:rsidRPr="000A5635" w14:paraId="2864514E" w14:textId="77777777" w:rsidTr="0082031D">
        <w:tc>
          <w:tcPr>
            <w:tcW w:w="1730" w:type="dxa"/>
            <w:noWrap/>
            <w:tcMar>
              <w:left w:w="57" w:type="dxa"/>
            </w:tcMar>
            <w:hideMark/>
          </w:tcPr>
          <w:p w14:paraId="1497E6C7" w14:textId="77777777" w:rsidR="000A5635" w:rsidRPr="000A5635" w:rsidRDefault="000A5635" w:rsidP="0082031D">
            <w:pPr>
              <w:pStyle w:val="TableText0"/>
            </w:pPr>
            <w:r w:rsidRPr="000A5635">
              <w:t>HFC-134a</w:t>
            </w:r>
          </w:p>
        </w:tc>
        <w:tc>
          <w:tcPr>
            <w:tcW w:w="589" w:type="dxa"/>
            <w:noWrap/>
            <w:hideMark/>
          </w:tcPr>
          <w:p w14:paraId="227D1EEF" w14:textId="77777777" w:rsidR="000A5635" w:rsidRPr="000A5635" w:rsidRDefault="000A5635" w:rsidP="0082031D">
            <w:pPr>
              <w:pStyle w:val="TableText0"/>
              <w:jc w:val="right"/>
            </w:pPr>
            <w:r w:rsidRPr="000A5635">
              <w:t>1706</w:t>
            </w:r>
          </w:p>
        </w:tc>
        <w:tc>
          <w:tcPr>
            <w:tcW w:w="605" w:type="dxa"/>
            <w:noWrap/>
            <w:tcMar>
              <w:left w:w="0" w:type="dxa"/>
              <w:right w:w="57" w:type="dxa"/>
            </w:tcMar>
            <w:hideMark/>
          </w:tcPr>
          <w:p w14:paraId="35188AF8" w14:textId="3EFCA975" w:rsidR="000A5635" w:rsidRPr="000A5635" w:rsidRDefault="000A5635" w:rsidP="0082031D">
            <w:pPr>
              <w:pStyle w:val="TableText0"/>
              <w:jc w:val="right"/>
            </w:pPr>
            <w:r w:rsidRPr="000A5635">
              <w:t>15</w:t>
            </w:r>
            <w:r w:rsidR="006E078F">
              <w:t>20</w:t>
            </w:r>
          </w:p>
        </w:tc>
        <w:tc>
          <w:tcPr>
            <w:tcW w:w="589" w:type="dxa"/>
            <w:noWrap/>
            <w:hideMark/>
          </w:tcPr>
          <w:p w14:paraId="09982543" w14:textId="77777777" w:rsidR="000A5635" w:rsidRPr="000A5635" w:rsidRDefault="000A5635" w:rsidP="0082031D">
            <w:pPr>
              <w:pStyle w:val="TableText0"/>
              <w:jc w:val="right"/>
            </w:pPr>
            <w:r w:rsidRPr="000A5635">
              <w:t>957</w:t>
            </w:r>
          </w:p>
        </w:tc>
        <w:tc>
          <w:tcPr>
            <w:tcW w:w="597" w:type="dxa"/>
            <w:noWrap/>
            <w:tcMar>
              <w:left w:w="0" w:type="dxa"/>
              <w:right w:w="57" w:type="dxa"/>
            </w:tcMar>
            <w:hideMark/>
          </w:tcPr>
          <w:p w14:paraId="2CDA34A9" w14:textId="77777777" w:rsidR="000A5635" w:rsidRPr="000A5635" w:rsidRDefault="000A5635" w:rsidP="0082031D">
            <w:pPr>
              <w:pStyle w:val="TableText0"/>
              <w:jc w:val="right"/>
            </w:pPr>
            <w:r w:rsidRPr="000A5635">
              <w:t>903</w:t>
            </w:r>
          </w:p>
        </w:tc>
        <w:tc>
          <w:tcPr>
            <w:tcW w:w="589" w:type="dxa"/>
            <w:noWrap/>
            <w:hideMark/>
          </w:tcPr>
          <w:p w14:paraId="4A230F83" w14:textId="77777777" w:rsidR="000A5635" w:rsidRPr="000A5635" w:rsidRDefault="000A5635" w:rsidP="0082031D">
            <w:pPr>
              <w:pStyle w:val="TableText0"/>
              <w:jc w:val="right"/>
            </w:pPr>
            <w:r w:rsidRPr="000A5635">
              <w:t>0.06</w:t>
            </w:r>
          </w:p>
        </w:tc>
        <w:tc>
          <w:tcPr>
            <w:tcW w:w="583" w:type="dxa"/>
            <w:noWrap/>
            <w:tcMar>
              <w:left w:w="0" w:type="dxa"/>
              <w:right w:w="57" w:type="dxa"/>
            </w:tcMar>
            <w:hideMark/>
          </w:tcPr>
          <w:p w14:paraId="3E16DF72" w14:textId="77777777" w:rsidR="000A5635" w:rsidRPr="000A5635" w:rsidRDefault="000A5635" w:rsidP="0082031D">
            <w:pPr>
              <w:pStyle w:val="TableText0"/>
              <w:jc w:val="right"/>
            </w:pPr>
          </w:p>
        </w:tc>
        <w:tc>
          <w:tcPr>
            <w:tcW w:w="567" w:type="dxa"/>
            <w:noWrap/>
            <w:hideMark/>
          </w:tcPr>
          <w:p w14:paraId="0E86DD80" w14:textId="77777777" w:rsidR="000A5635" w:rsidRPr="000A5635" w:rsidRDefault="000A5635" w:rsidP="0082031D">
            <w:pPr>
              <w:pStyle w:val="TableText0"/>
              <w:jc w:val="right"/>
            </w:pPr>
            <w:r w:rsidRPr="000A5635">
              <w:t>2663</w:t>
            </w:r>
          </w:p>
        </w:tc>
        <w:tc>
          <w:tcPr>
            <w:tcW w:w="583" w:type="dxa"/>
            <w:noWrap/>
            <w:tcMar>
              <w:left w:w="0" w:type="dxa"/>
              <w:right w:w="57" w:type="dxa"/>
            </w:tcMar>
            <w:hideMark/>
          </w:tcPr>
          <w:p w14:paraId="66EC3D1B" w14:textId="7668A49A" w:rsidR="000A5635" w:rsidRPr="000A5635" w:rsidRDefault="000A5635" w:rsidP="0082031D">
            <w:pPr>
              <w:pStyle w:val="TableText0"/>
              <w:jc w:val="right"/>
            </w:pPr>
            <w:r w:rsidRPr="000A5635">
              <w:t>24</w:t>
            </w:r>
            <w:r w:rsidR="000B3B40">
              <w:t>23</w:t>
            </w:r>
          </w:p>
        </w:tc>
        <w:tc>
          <w:tcPr>
            <w:tcW w:w="567" w:type="dxa"/>
            <w:noWrap/>
            <w:hideMark/>
          </w:tcPr>
          <w:p w14:paraId="0FF12B33" w14:textId="77777777" w:rsidR="000A5635" w:rsidRPr="000A5635" w:rsidRDefault="000A5635" w:rsidP="0082031D">
            <w:pPr>
              <w:pStyle w:val="TableText0"/>
              <w:jc w:val="right"/>
            </w:pPr>
            <w:r w:rsidRPr="000A5635">
              <w:t>2663</w:t>
            </w:r>
          </w:p>
        </w:tc>
        <w:tc>
          <w:tcPr>
            <w:tcW w:w="583" w:type="dxa"/>
            <w:noWrap/>
            <w:tcMar>
              <w:left w:w="0" w:type="dxa"/>
              <w:right w:w="57" w:type="dxa"/>
            </w:tcMar>
            <w:hideMark/>
          </w:tcPr>
          <w:p w14:paraId="3212F6B4" w14:textId="30B2FCCD" w:rsidR="000A5635" w:rsidRPr="000A5635" w:rsidRDefault="000A5635" w:rsidP="0082031D">
            <w:pPr>
              <w:pStyle w:val="TableText0"/>
              <w:jc w:val="right"/>
            </w:pPr>
            <w:r w:rsidRPr="000A5635">
              <w:t>24</w:t>
            </w:r>
            <w:r w:rsidR="000B3B40">
              <w:t>23</w:t>
            </w:r>
          </w:p>
        </w:tc>
        <w:tc>
          <w:tcPr>
            <w:tcW w:w="567" w:type="dxa"/>
            <w:noWrap/>
            <w:hideMark/>
          </w:tcPr>
          <w:p w14:paraId="1C8F338E" w14:textId="77777777" w:rsidR="000A5635" w:rsidRPr="000A5635" w:rsidRDefault="000A5635" w:rsidP="0082031D">
            <w:pPr>
              <w:pStyle w:val="TableText0"/>
              <w:jc w:val="right"/>
            </w:pPr>
            <w:r w:rsidRPr="000A5635">
              <w:t>3.8</w:t>
            </w:r>
          </w:p>
        </w:tc>
        <w:tc>
          <w:tcPr>
            <w:tcW w:w="583" w:type="dxa"/>
            <w:noWrap/>
            <w:tcMar>
              <w:left w:w="0" w:type="dxa"/>
              <w:right w:w="57" w:type="dxa"/>
            </w:tcMar>
            <w:hideMark/>
          </w:tcPr>
          <w:p w14:paraId="3CB99219" w14:textId="108DC88A" w:rsidR="000A5635" w:rsidRPr="000A5635" w:rsidRDefault="000A5635" w:rsidP="0082031D">
            <w:pPr>
              <w:pStyle w:val="TableText0"/>
              <w:jc w:val="right"/>
            </w:pPr>
            <w:r w:rsidRPr="000A5635">
              <w:t>3.</w:t>
            </w:r>
            <w:r w:rsidR="000D78EC">
              <w:t>5</w:t>
            </w:r>
          </w:p>
        </w:tc>
        <w:tc>
          <w:tcPr>
            <w:tcW w:w="567" w:type="dxa"/>
            <w:noWrap/>
            <w:hideMark/>
          </w:tcPr>
          <w:p w14:paraId="362695CF" w14:textId="77777777" w:rsidR="000A5635" w:rsidRPr="000A5635" w:rsidRDefault="000A5635" w:rsidP="0082031D">
            <w:pPr>
              <w:pStyle w:val="TableText0"/>
              <w:jc w:val="right"/>
            </w:pPr>
            <w:r w:rsidRPr="000A5635">
              <w:t>3.8</w:t>
            </w:r>
          </w:p>
        </w:tc>
        <w:tc>
          <w:tcPr>
            <w:tcW w:w="567" w:type="dxa"/>
            <w:noWrap/>
            <w:hideMark/>
          </w:tcPr>
          <w:p w14:paraId="014E000B" w14:textId="26C7ED08" w:rsidR="000A5635" w:rsidRPr="000A5635" w:rsidRDefault="000A5635" w:rsidP="0082031D">
            <w:pPr>
              <w:pStyle w:val="TableText0"/>
              <w:jc w:val="right"/>
            </w:pPr>
            <w:r w:rsidRPr="000A5635">
              <w:t>3.</w:t>
            </w:r>
            <w:r w:rsidR="00123972">
              <w:t>5</w:t>
            </w:r>
          </w:p>
        </w:tc>
      </w:tr>
      <w:tr w:rsidR="00785EDB" w:rsidRPr="000A5635" w14:paraId="221DE964" w14:textId="77777777" w:rsidTr="0082031D">
        <w:tc>
          <w:tcPr>
            <w:tcW w:w="1730" w:type="dxa"/>
            <w:noWrap/>
            <w:tcMar>
              <w:left w:w="57" w:type="dxa"/>
            </w:tcMar>
            <w:hideMark/>
          </w:tcPr>
          <w:p w14:paraId="2B8FF6BA" w14:textId="77777777" w:rsidR="000A5635" w:rsidRPr="000A5635" w:rsidRDefault="000A5635" w:rsidP="0082031D">
            <w:pPr>
              <w:pStyle w:val="TableText0"/>
            </w:pPr>
            <w:r w:rsidRPr="000A5635">
              <w:t>HFC-143a</w:t>
            </w:r>
          </w:p>
        </w:tc>
        <w:tc>
          <w:tcPr>
            <w:tcW w:w="589" w:type="dxa"/>
            <w:noWrap/>
            <w:hideMark/>
          </w:tcPr>
          <w:p w14:paraId="4CF9174C" w14:textId="77777777" w:rsidR="000A5635" w:rsidRPr="000A5635" w:rsidRDefault="000A5635" w:rsidP="0082031D">
            <w:pPr>
              <w:pStyle w:val="TableText0"/>
              <w:jc w:val="right"/>
            </w:pPr>
            <w:r w:rsidRPr="000A5635">
              <w:t>366</w:t>
            </w:r>
          </w:p>
        </w:tc>
        <w:tc>
          <w:tcPr>
            <w:tcW w:w="605" w:type="dxa"/>
            <w:noWrap/>
            <w:tcMar>
              <w:left w:w="0" w:type="dxa"/>
              <w:right w:w="57" w:type="dxa"/>
            </w:tcMar>
            <w:hideMark/>
          </w:tcPr>
          <w:p w14:paraId="0AFF9904" w14:textId="4ADBD5FF" w:rsidR="000A5635" w:rsidRPr="000A5635" w:rsidRDefault="006E078F" w:rsidP="0082031D">
            <w:pPr>
              <w:pStyle w:val="TableText0"/>
              <w:jc w:val="right"/>
            </w:pPr>
            <w:r>
              <w:t>439</w:t>
            </w:r>
          </w:p>
        </w:tc>
        <w:tc>
          <w:tcPr>
            <w:tcW w:w="589" w:type="dxa"/>
            <w:noWrap/>
            <w:hideMark/>
          </w:tcPr>
          <w:p w14:paraId="0A9DD485" w14:textId="77777777" w:rsidR="000A5635" w:rsidRPr="000A5635" w:rsidRDefault="000A5635" w:rsidP="0082031D">
            <w:pPr>
              <w:pStyle w:val="TableText0"/>
              <w:jc w:val="right"/>
            </w:pPr>
            <w:r w:rsidRPr="000A5635">
              <w:t>11</w:t>
            </w:r>
          </w:p>
        </w:tc>
        <w:tc>
          <w:tcPr>
            <w:tcW w:w="597" w:type="dxa"/>
            <w:noWrap/>
            <w:tcMar>
              <w:left w:w="0" w:type="dxa"/>
              <w:right w:w="57" w:type="dxa"/>
            </w:tcMar>
            <w:hideMark/>
          </w:tcPr>
          <w:p w14:paraId="63EEB048" w14:textId="77777777" w:rsidR="000A5635" w:rsidRPr="000A5635" w:rsidRDefault="000A5635" w:rsidP="0082031D">
            <w:pPr>
              <w:pStyle w:val="TableText0"/>
              <w:jc w:val="right"/>
            </w:pPr>
            <w:r w:rsidRPr="000A5635">
              <w:t>10</w:t>
            </w:r>
          </w:p>
        </w:tc>
        <w:tc>
          <w:tcPr>
            <w:tcW w:w="589" w:type="dxa"/>
            <w:noWrap/>
            <w:hideMark/>
          </w:tcPr>
          <w:p w14:paraId="56ED9C50" w14:textId="77777777" w:rsidR="000A5635" w:rsidRPr="000A5635" w:rsidRDefault="000A5635" w:rsidP="0082031D">
            <w:pPr>
              <w:pStyle w:val="TableText0"/>
              <w:jc w:val="right"/>
            </w:pPr>
            <w:r w:rsidRPr="000A5635">
              <w:t>0.84</w:t>
            </w:r>
          </w:p>
        </w:tc>
        <w:tc>
          <w:tcPr>
            <w:tcW w:w="583" w:type="dxa"/>
            <w:noWrap/>
            <w:tcMar>
              <w:left w:w="0" w:type="dxa"/>
              <w:right w:w="57" w:type="dxa"/>
            </w:tcMar>
            <w:hideMark/>
          </w:tcPr>
          <w:p w14:paraId="749280F3" w14:textId="77777777" w:rsidR="000A5635" w:rsidRPr="000A5635" w:rsidRDefault="000A5635" w:rsidP="0082031D">
            <w:pPr>
              <w:pStyle w:val="TableText0"/>
              <w:jc w:val="right"/>
            </w:pPr>
          </w:p>
        </w:tc>
        <w:tc>
          <w:tcPr>
            <w:tcW w:w="567" w:type="dxa"/>
            <w:noWrap/>
            <w:hideMark/>
          </w:tcPr>
          <w:p w14:paraId="3369ECF4" w14:textId="77777777" w:rsidR="000A5635" w:rsidRPr="000A5635" w:rsidRDefault="000A5635" w:rsidP="0082031D">
            <w:pPr>
              <w:pStyle w:val="TableText0"/>
              <w:jc w:val="right"/>
            </w:pPr>
            <w:r w:rsidRPr="000A5635">
              <w:t>377</w:t>
            </w:r>
          </w:p>
        </w:tc>
        <w:tc>
          <w:tcPr>
            <w:tcW w:w="583" w:type="dxa"/>
            <w:noWrap/>
            <w:tcMar>
              <w:left w:w="0" w:type="dxa"/>
              <w:right w:w="57" w:type="dxa"/>
            </w:tcMar>
            <w:hideMark/>
          </w:tcPr>
          <w:p w14:paraId="01B41E18" w14:textId="66CFF212" w:rsidR="000A5635" w:rsidRPr="000A5635" w:rsidRDefault="000A5635" w:rsidP="0082031D">
            <w:pPr>
              <w:pStyle w:val="TableText0"/>
              <w:jc w:val="right"/>
            </w:pPr>
            <w:r w:rsidRPr="000A5635">
              <w:t>4</w:t>
            </w:r>
            <w:r w:rsidR="000B3B40">
              <w:t>4</w:t>
            </w:r>
            <w:r w:rsidRPr="000A5635">
              <w:t>9</w:t>
            </w:r>
          </w:p>
        </w:tc>
        <w:tc>
          <w:tcPr>
            <w:tcW w:w="567" w:type="dxa"/>
            <w:noWrap/>
            <w:hideMark/>
          </w:tcPr>
          <w:p w14:paraId="75F31CD6" w14:textId="77777777" w:rsidR="000A5635" w:rsidRPr="000A5635" w:rsidRDefault="000A5635" w:rsidP="0082031D">
            <w:pPr>
              <w:pStyle w:val="TableText0"/>
              <w:jc w:val="right"/>
            </w:pPr>
            <w:r w:rsidRPr="000A5635">
              <w:t>376</w:t>
            </w:r>
          </w:p>
        </w:tc>
        <w:tc>
          <w:tcPr>
            <w:tcW w:w="583" w:type="dxa"/>
            <w:noWrap/>
            <w:tcMar>
              <w:left w:w="0" w:type="dxa"/>
              <w:right w:w="57" w:type="dxa"/>
            </w:tcMar>
            <w:hideMark/>
          </w:tcPr>
          <w:p w14:paraId="0AA63EB3" w14:textId="554F5EB1" w:rsidR="000A5635" w:rsidRPr="000A5635" w:rsidRDefault="000A5635" w:rsidP="0082031D">
            <w:pPr>
              <w:pStyle w:val="TableText0"/>
              <w:jc w:val="right"/>
            </w:pPr>
            <w:r w:rsidRPr="000A5635">
              <w:t>4</w:t>
            </w:r>
            <w:r w:rsidR="000B3B40">
              <w:t>4</w:t>
            </w:r>
            <w:r w:rsidRPr="000A5635">
              <w:t>9</w:t>
            </w:r>
          </w:p>
        </w:tc>
        <w:tc>
          <w:tcPr>
            <w:tcW w:w="567" w:type="dxa"/>
            <w:noWrap/>
            <w:hideMark/>
          </w:tcPr>
          <w:p w14:paraId="26C0144C" w14:textId="77777777" w:rsidR="000A5635" w:rsidRPr="000A5635" w:rsidRDefault="000A5635" w:rsidP="0082031D">
            <w:pPr>
              <w:pStyle w:val="TableText0"/>
              <w:jc w:val="right"/>
            </w:pPr>
            <w:r w:rsidRPr="000A5635">
              <w:t>1.7</w:t>
            </w:r>
          </w:p>
        </w:tc>
        <w:tc>
          <w:tcPr>
            <w:tcW w:w="583" w:type="dxa"/>
            <w:noWrap/>
            <w:tcMar>
              <w:left w:w="0" w:type="dxa"/>
              <w:right w:w="57" w:type="dxa"/>
            </w:tcMar>
            <w:hideMark/>
          </w:tcPr>
          <w:p w14:paraId="31D77516" w14:textId="06711895" w:rsidR="000A5635" w:rsidRPr="000A5635" w:rsidRDefault="000D78EC" w:rsidP="0082031D">
            <w:pPr>
              <w:pStyle w:val="TableText0"/>
              <w:jc w:val="right"/>
            </w:pPr>
            <w:r>
              <w:t>2.0</w:t>
            </w:r>
          </w:p>
        </w:tc>
        <w:tc>
          <w:tcPr>
            <w:tcW w:w="567" w:type="dxa"/>
            <w:noWrap/>
            <w:hideMark/>
          </w:tcPr>
          <w:p w14:paraId="31B39FCA" w14:textId="77777777" w:rsidR="000A5635" w:rsidRPr="000A5635" w:rsidRDefault="000A5635" w:rsidP="0082031D">
            <w:pPr>
              <w:pStyle w:val="TableText0"/>
              <w:jc w:val="right"/>
            </w:pPr>
            <w:r w:rsidRPr="000A5635">
              <w:t>1.7</w:t>
            </w:r>
          </w:p>
        </w:tc>
        <w:tc>
          <w:tcPr>
            <w:tcW w:w="567" w:type="dxa"/>
            <w:noWrap/>
            <w:hideMark/>
          </w:tcPr>
          <w:p w14:paraId="5305D735" w14:textId="1D091F48" w:rsidR="000A5635" w:rsidRPr="000A5635" w:rsidRDefault="00123972" w:rsidP="0082031D">
            <w:pPr>
              <w:pStyle w:val="TableText0"/>
              <w:jc w:val="right"/>
            </w:pPr>
            <w:r>
              <w:t>2.0</w:t>
            </w:r>
          </w:p>
        </w:tc>
      </w:tr>
      <w:tr w:rsidR="00785EDB" w:rsidRPr="000A5635" w14:paraId="09F13D1C" w14:textId="77777777" w:rsidTr="0082031D">
        <w:tc>
          <w:tcPr>
            <w:tcW w:w="1730" w:type="dxa"/>
            <w:noWrap/>
            <w:tcMar>
              <w:left w:w="57" w:type="dxa"/>
            </w:tcMar>
            <w:hideMark/>
          </w:tcPr>
          <w:p w14:paraId="708F72B3" w14:textId="77777777" w:rsidR="000A5635" w:rsidRPr="000A5635" w:rsidRDefault="000A5635" w:rsidP="0082031D">
            <w:pPr>
              <w:pStyle w:val="TableText0"/>
            </w:pPr>
            <w:r w:rsidRPr="000A5635">
              <w:t>HFC-152a</w:t>
            </w:r>
          </w:p>
        </w:tc>
        <w:tc>
          <w:tcPr>
            <w:tcW w:w="589" w:type="dxa"/>
            <w:noWrap/>
            <w:hideMark/>
          </w:tcPr>
          <w:p w14:paraId="4A3020E8" w14:textId="77777777" w:rsidR="000A5635" w:rsidRPr="000A5635" w:rsidRDefault="000A5635" w:rsidP="0082031D">
            <w:pPr>
              <w:pStyle w:val="TableText0"/>
              <w:jc w:val="right"/>
            </w:pPr>
          </w:p>
        </w:tc>
        <w:tc>
          <w:tcPr>
            <w:tcW w:w="605" w:type="dxa"/>
            <w:noWrap/>
            <w:tcMar>
              <w:left w:w="0" w:type="dxa"/>
              <w:right w:w="57" w:type="dxa"/>
            </w:tcMar>
            <w:hideMark/>
          </w:tcPr>
          <w:p w14:paraId="336B4311" w14:textId="77777777" w:rsidR="000A5635" w:rsidRPr="000A5635" w:rsidRDefault="000A5635" w:rsidP="0082031D">
            <w:pPr>
              <w:pStyle w:val="TableText0"/>
              <w:jc w:val="right"/>
            </w:pPr>
          </w:p>
        </w:tc>
        <w:tc>
          <w:tcPr>
            <w:tcW w:w="589" w:type="dxa"/>
            <w:noWrap/>
            <w:hideMark/>
          </w:tcPr>
          <w:p w14:paraId="34F8B466" w14:textId="77777777" w:rsidR="000A5635" w:rsidRPr="000A5635" w:rsidRDefault="000A5635" w:rsidP="0082031D">
            <w:pPr>
              <w:pStyle w:val="TableText0"/>
              <w:jc w:val="right"/>
            </w:pPr>
            <w:r w:rsidRPr="000A5635">
              <w:t>21</w:t>
            </w:r>
          </w:p>
        </w:tc>
        <w:tc>
          <w:tcPr>
            <w:tcW w:w="597" w:type="dxa"/>
            <w:noWrap/>
            <w:tcMar>
              <w:left w:w="0" w:type="dxa"/>
              <w:right w:w="57" w:type="dxa"/>
            </w:tcMar>
            <w:hideMark/>
          </w:tcPr>
          <w:p w14:paraId="442D82FF" w14:textId="77777777" w:rsidR="000A5635" w:rsidRPr="000A5635" w:rsidRDefault="000A5635" w:rsidP="0082031D">
            <w:pPr>
              <w:pStyle w:val="TableText0"/>
              <w:jc w:val="right"/>
            </w:pPr>
            <w:r w:rsidRPr="000A5635">
              <w:t>34</w:t>
            </w:r>
          </w:p>
        </w:tc>
        <w:tc>
          <w:tcPr>
            <w:tcW w:w="589" w:type="dxa"/>
            <w:noWrap/>
            <w:hideMark/>
          </w:tcPr>
          <w:p w14:paraId="21075797" w14:textId="77777777" w:rsidR="000A5635" w:rsidRPr="000A5635" w:rsidRDefault="000A5635" w:rsidP="0082031D">
            <w:pPr>
              <w:pStyle w:val="TableText0"/>
              <w:jc w:val="right"/>
            </w:pPr>
            <w:r w:rsidRPr="000A5635">
              <w:t>0.31</w:t>
            </w:r>
          </w:p>
        </w:tc>
        <w:tc>
          <w:tcPr>
            <w:tcW w:w="583" w:type="dxa"/>
            <w:noWrap/>
            <w:tcMar>
              <w:left w:w="0" w:type="dxa"/>
              <w:right w:w="57" w:type="dxa"/>
            </w:tcMar>
            <w:hideMark/>
          </w:tcPr>
          <w:p w14:paraId="31B8055C" w14:textId="77777777" w:rsidR="000A5635" w:rsidRPr="000A5635" w:rsidRDefault="000A5635" w:rsidP="0082031D">
            <w:pPr>
              <w:pStyle w:val="TableText0"/>
              <w:jc w:val="right"/>
            </w:pPr>
          </w:p>
        </w:tc>
        <w:tc>
          <w:tcPr>
            <w:tcW w:w="567" w:type="dxa"/>
            <w:noWrap/>
            <w:hideMark/>
          </w:tcPr>
          <w:p w14:paraId="7BB27B87" w14:textId="77777777" w:rsidR="000A5635" w:rsidRPr="000A5635" w:rsidRDefault="000A5635" w:rsidP="0082031D">
            <w:pPr>
              <w:pStyle w:val="TableText0"/>
              <w:jc w:val="right"/>
            </w:pPr>
            <w:r w:rsidRPr="000A5635">
              <w:t>21</w:t>
            </w:r>
          </w:p>
        </w:tc>
        <w:tc>
          <w:tcPr>
            <w:tcW w:w="583" w:type="dxa"/>
            <w:noWrap/>
            <w:tcMar>
              <w:left w:w="0" w:type="dxa"/>
              <w:right w:w="57" w:type="dxa"/>
            </w:tcMar>
            <w:hideMark/>
          </w:tcPr>
          <w:p w14:paraId="0939D379" w14:textId="77777777" w:rsidR="000A5635" w:rsidRPr="000A5635" w:rsidRDefault="000A5635" w:rsidP="0082031D">
            <w:pPr>
              <w:pStyle w:val="TableText0"/>
              <w:jc w:val="right"/>
            </w:pPr>
            <w:r w:rsidRPr="000A5635">
              <w:t>34</w:t>
            </w:r>
          </w:p>
        </w:tc>
        <w:tc>
          <w:tcPr>
            <w:tcW w:w="567" w:type="dxa"/>
            <w:noWrap/>
            <w:hideMark/>
          </w:tcPr>
          <w:p w14:paraId="0A726BF4" w14:textId="77777777" w:rsidR="000A5635" w:rsidRPr="000A5635" w:rsidRDefault="000A5635" w:rsidP="0082031D">
            <w:pPr>
              <w:pStyle w:val="TableText0"/>
              <w:jc w:val="right"/>
            </w:pPr>
            <w:r w:rsidRPr="000A5635">
              <w:t>21</w:t>
            </w:r>
          </w:p>
        </w:tc>
        <w:tc>
          <w:tcPr>
            <w:tcW w:w="583" w:type="dxa"/>
            <w:noWrap/>
            <w:tcMar>
              <w:left w:w="0" w:type="dxa"/>
              <w:right w:w="57" w:type="dxa"/>
            </w:tcMar>
            <w:hideMark/>
          </w:tcPr>
          <w:p w14:paraId="62A41C72" w14:textId="77777777" w:rsidR="000A5635" w:rsidRPr="000A5635" w:rsidRDefault="000A5635" w:rsidP="0082031D">
            <w:pPr>
              <w:pStyle w:val="TableText0"/>
              <w:jc w:val="right"/>
            </w:pPr>
            <w:r w:rsidRPr="000A5635">
              <w:t>34</w:t>
            </w:r>
          </w:p>
        </w:tc>
        <w:tc>
          <w:tcPr>
            <w:tcW w:w="567" w:type="dxa"/>
            <w:noWrap/>
            <w:hideMark/>
          </w:tcPr>
          <w:p w14:paraId="4CE43314" w14:textId="4F77FD32" w:rsidR="000A5635" w:rsidRPr="000A5635" w:rsidRDefault="00677D1E" w:rsidP="0082031D">
            <w:pPr>
              <w:pStyle w:val="TableText0"/>
              <w:jc w:val="right"/>
            </w:pPr>
            <w:r>
              <w:t>0</w:t>
            </w:r>
          </w:p>
        </w:tc>
        <w:tc>
          <w:tcPr>
            <w:tcW w:w="583" w:type="dxa"/>
            <w:noWrap/>
            <w:tcMar>
              <w:left w:w="0" w:type="dxa"/>
              <w:right w:w="57" w:type="dxa"/>
            </w:tcMar>
            <w:hideMark/>
          </w:tcPr>
          <w:p w14:paraId="69887528" w14:textId="3645C09A" w:rsidR="000A5635" w:rsidRPr="000A5635" w:rsidRDefault="00677D1E" w:rsidP="0082031D">
            <w:pPr>
              <w:pStyle w:val="TableText0"/>
              <w:jc w:val="right"/>
            </w:pPr>
            <w:r>
              <w:t>0</w:t>
            </w:r>
          </w:p>
        </w:tc>
        <w:tc>
          <w:tcPr>
            <w:tcW w:w="567" w:type="dxa"/>
            <w:noWrap/>
            <w:hideMark/>
          </w:tcPr>
          <w:p w14:paraId="33037924" w14:textId="2800C8A9" w:rsidR="000A5635" w:rsidRPr="000A5635" w:rsidRDefault="00677D1E" w:rsidP="0082031D">
            <w:pPr>
              <w:pStyle w:val="TableText0"/>
              <w:jc w:val="right"/>
            </w:pPr>
            <w:r>
              <w:t>0</w:t>
            </w:r>
          </w:p>
        </w:tc>
        <w:tc>
          <w:tcPr>
            <w:tcW w:w="567" w:type="dxa"/>
            <w:noWrap/>
            <w:hideMark/>
          </w:tcPr>
          <w:p w14:paraId="274B2C5A" w14:textId="51E52A26" w:rsidR="000A5635" w:rsidRPr="000A5635" w:rsidRDefault="00677D1E" w:rsidP="0082031D">
            <w:pPr>
              <w:pStyle w:val="TableText0"/>
              <w:jc w:val="right"/>
            </w:pPr>
            <w:r>
              <w:t>0</w:t>
            </w:r>
          </w:p>
        </w:tc>
      </w:tr>
      <w:tr w:rsidR="00785EDB" w:rsidRPr="000A5635" w14:paraId="638AA0E5" w14:textId="77777777" w:rsidTr="0082031D">
        <w:tc>
          <w:tcPr>
            <w:tcW w:w="1730" w:type="dxa"/>
            <w:noWrap/>
            <w:tcMar>
              <w:left w:w="57" w:type="dxa"/>
            </w:tcMar>
            <w:hideMark/>
          </w:tcPr>
          <w:p w14:paraId="06C2086F" w14:textId="77777777" w:rsidR="000A5635" w:rsidRPr="000A5635" w:rsidRDefault="000A5635" w:rsidP="0082031D">
            <w:pPr>
              <w:pStyle w:val="TableText0"/>
            </w:pPr>
            <w:r w:rsidRPr="000A5635">
              <w:t>HFC-227ea</w:t>
            </w:r>
          </w:p>
        </w:tc>
        <w:tc>
          <w:tcPr>
            <w:tcW w:w="589" w:type="dxa"/>
            <w:noWrap/>
            <w:hideMark/>
          </w:tcPr>
          <w:p w14:paraId="5CCA32B6" w14:textId="77777777" w:rsidR="000A5635" w:rsidRPr="000A5635" w:rsidRDefault="000A5635" w:rsidP="0082031D">
            <w:pPr>
              <w:pStyle w:val="TableText0"/>
              <w:jc w:val="right"/>
            </w:pPr>
            <w:r w:rsidRPr="000A5635">
              <w:t>20</w:t>
            </w:r>
          </w:p>
        </w:tc>
        <w:tc>
          <w:tcPr>
            <w:tcW w:w="605" w:type="dxa"/>
            <w:noWrap/>
            <w:tcMar>
              <w:left w:w="0" w:type="dxa"/>
              <w:right w:w="57" w:type="dxa"/>
            </w:tcMar>
            <w:hideMark/>
          </w:tcPr>
          <w:p w14:paraId="54084649" w14:textId="77777777" w:rsidR="000A5635" w:rsidRPr="000A5635" w:rsidRDefault="000A5635" w:rsidP="0082031D">
            <w:pPr>
              <w:pStyle w:val="TableText0"/>
              <w:jc w:val="right"/>
            </w:pPr>
            <w:r w:rsidRPr="000A5635">
              <w:t>9</w:t>
            </w:r>
          </w:p>
        </w:tc>
        <w:tc>
          <w:tcPr>
            <w:tcW w:w="589" w:type="dxa"/>
            <w:noWrap/>
            <w:hideMark/>
          </w:tcPr>
          <w:p w14:paraId="5C7D3403" w14:textId="77777777" w:rsidR="000A5635" w:rsidRPr="000A5635" w:rsidRDefault="000A5635" w:rsidP="0082031D">
            <w:pPr>
              <w:pStyle w:val="TableText0"/>
              <w:jc w:val="right"/>
            </w:pPr>
            <w:r w:rsidRPr="000A5635">
              <w:t>0.05</w:t>
            </w:r>
          </w:p>
        </w:tc>
        <w:tc>
          <w:tcPr>
            <w:tcW w:w="597" w:type="dxa"/>
            <w:noWrap/>
            <w:tcMar>
              <w:left w:w="0" w:type="dxa"/>
              <w:right w:w="57" w:type="dxa"/>
            </w:tcMar>
            <w:hideMark/>
          </w:tcPr>
          <w:p w14:paraId="4A413A98" w14:textId="77777777" w:rsidR="000A5635" w:rsidRPr="000A5635" w:rsidRDefault="000A5635" w:rsidP="0082031D">
            <w:pPr>
              <w:pStyle w:val="TableText0"/>
              <w:jc w:val="right"/>
            </w:pPr>
            <w:r w:rsidRPr="000A5635">
              <w:t>0</w:t>
            </w:r>
          </w:p>
        </w:tc>
        <w:tc>
          <w:tcPr>
            <w:tcW w:w="589" w:type="dxa"/>
            <w:noWrap/>
            <w:hideMark/>
          </w:tcPr>
          <w:p w14:paraId="4371BB73" w14:textId="77777777" w:rsidR="000A5635" w:rsidRPr="000A5635" w:rsidRDefault="000A5635" w:rsidP="0082031D">
            <w:pPr>
              <w:pStyle w:val="TableText0"/>
              <w:jc w:val="right"/>
            </w:pPr>
            <w:r w:rsidRPr="000A5635">
              <w:t>0.58</w:t>
            </w:r>
          </w:p>
        </w:tc>
        <w:tc>
          <w:tcPr>
            <w:tcW w:w="583" w:type="dxa"/>
            <w:noWrap/>
            <w:tcMar>
              <w:left w:w="0" w:type="dxa"/>
              <w:right w:w="57" w:type="dxa"/>
            </w:tcMar>
            <w:hideMark/>
          </w:tcPr>
          <w:p w14:paraId="7D3109A2" w14:textId="77777777" w:rsidR="000A5635" w:rsidRPr="000A5635" w:rsidRDefault="000A5635" w:rsidP="0082031D">
            <w:pPr>
              <w:pStyle w:val="TableText0"/>
              <w:jc w:val="right"/>
            </w:pPr>
            <w:r w:rsidRPr="000A5635">
              <w:t>0.48</w:t>
            </w:r>
          </w:p>
        </w:tc>
        <w:tc>
          <w:tcPr>
            <w:tcW w:w="567" w:type="dxa"/>
            <w:noWrap/>
            <w:hideMark/>
          </w:tcPr>
          <w:p w14:paraId="5D4B8A67" w14:textId="77777777" w:rsidR="000A5635" w:rsidRPr="000A5635" w:rsidRDefault="000A5635" w:rsidP="0082031D">
            <w:pPr>
              <w:pStyle w:val="TableText0"/>
              <w:jc w:val="right"/>
            </w:pPr>
            <w:r w:rsidRPr="000A5635">
              <w:t>20</w:t>
            </w:r>
          </w:p>
        </w:tc>
        <w:tc>
          <w:tcPr>
            <w:tcW w:w="583" w:type="dxa"/>
            <w:noWrap/>
            <w:tcMar>
              <w:left w:w="0" w:type="dxa"/>
              <w:right w:w="57" w:type="dxa"/>
            </w:tcMar>
            <w:hideMark/>
          </w:tcPr>
          <w:p w14:paraId="360989AE" w14:textId="77777777" w:rsidR="000A5635" w:rsidRPr="000A5635" w:rsidRDefault="000A5635" w:rsidP="0082031D">
            <w:pPr>
              <w:pStyle w:val="TableText0"/>
              <w:jc w:val="right"/>
            </w:pPr>
            <w:r w:rsidRPr="000A5635">
              <w:t>9</w:t>
            </w:r>
          </w:p>
        </w:tc>
        <w:tc>
          <w:tcPr>
            <w:tcW w:w="567" w:type="dxa"/>
            <w:noWrap/>
            <w:hideMark/>
          </w:tcPr>
          <w:p w14:paraId="26F3A025" w14:textId="77777777" w:rsidR="000A5635" w:rsidRPr="000A5635" w:rsidRDefault="000A5635" w:rsidP="0082031D">
            <w:pPr>
              <w:pStyle w:val="TableText0"/>
              <w:jc w:val="right"/>
            </w:pPr>
            <w:r w:rsidRPr="000A5635">
              <w:t>20</w:t>
            </w:r>
          </w:p>
        </w:tc>
        <w:tc>
          <w:tcPr>
            <w:tcW w:w="583" w:type="dxa"/>
            <w:noWrap/>
            <w:tcMar>
              <w:left w:w="0" w:type="dxa"/>
              <w:right w:w="57" w:type="dxa"/>
            </w:tcMar>
            <w:hideMark/>
          </w:tcPr>
          <w:p w14:paraId="6B536D4D" w14:textId="77777777" w:rsidR="000A5635" w:rsidRPr="000A5635" w:rsidRDefault="000A5635" w:rsidP="0082031D">
            <w:pPr>
              <w:pStyle w:val="TableText0"/>
              <w:jc w:val="right"/>
            </w:pPr>
            <w:r w:rsidRPr="000A5635">
              <w:t>9</w:t>
            </w:r>
          </w:p>
        </w:tc>
        <w:tc>
          <w:tcPr>
            <w:tcW w:w="567" w:type="dxa"/>
            <w:noWrap/>
            <w:hideMark/>
          </w:tcPr>
          <w:p w14:paraId="7A951636" w14:textId="77777777" w:rsidR="000A5635" w:rsidRPr="000A5635" w:rsidRDefault="000A5635" w:rsidP="0082031D">
            <w:pPr>
              <w:pStyle w:val="TableText0"/>
              <w:jc w:val="right"/>
            </w:pPr>
            <w:r w:rsidRPr="000A5635">
              <w:t>0.07</w:t>
            </w:r>
          </w:p>
        </w:tc>
        <w:tc>
          <w:tcPr>
            <w:tcW w:w="583" w:type="dxa"/>
            <w:noWrap/>
            <w:tcMar>
              <w:left w:w="0" w:type="dxa"/>
              <w:right w:w="57" w:type="dxa"/>
            </w:tcMar>
            <w:hideMark/>
          </w:tcPr>
          <w:p w14:paraId="4481FD8B" w14:textId="77777777" w:rsidR="000A5635" w:rsidRPr="000A5635" w:rsidRDefault="000A5635" w:rsidP="0082031D">
            <w:pPr>
              <w:pStyle w:val="TableText0"/>
              <w:jc w:val="right"/>
            </w:pPr>
            <w:r w:rsidRPr="000A5635">
              <w:t>0.03</w:t>
            </w:r>
          </w:p>
        </w:tc>
        <w:tc>
          <w:tcPr>
            <w:tcW w:w="567" w:type="dxa"/>
            <w:noWrap/>
            <w:hideMark/>
          </w:tcPr>
          <w:p w14:paraId="49E894F0" w14:textId="77777777" w:rsidR="000A5635" w:rsidRPr="000A5635" w:rsidRDefault="000A5635" w:rsidP="0082031D">
            <w:pPr>
              <w:pStyle w:val="TableText0"/>
              <w:jc w:val="right"/>
            </w:pPr>
            <w:r w:rsidRPr="000A5635">
              <w:t>0.06</w:t>
            </w:r>
          </w:p>
        </w:tc>
        <w:tc>
          <w:tcPr>
            <w:tcW w:w="567" w:type="dxa"/>
            <w:noWrap/>
            <w:hideMark/>
          </w:tcPr>
          <w:p w14:paraId="7AA6940D" w14:textId="77777777" w:rsidR="000A5635" w:rsidRPr="000A5635" w:rsidRDefault="000A5635" w:rsidP="0082031D">
            <w:pPr>
              <w:pStyle w:val="TableText0"/>
              <w:jc w:val="right"/>
            </w:pPr>
            <w:r w:rsidRPr="000A5635">
              <w:t>0.03</w:t>
            </w:r>
          </w:p>
        </w:tc>
      </w:tr>
      <w:tr w:rsidR="00785EDB" w:rsidRPr="000A5635" w14:paraId="65797C6D" w14:textId="77777777" w:rsidTr="0082031D">
        <w:tc>
          <w:tcPr>
            <w:tcW w:w="1730" w:type="dxa"/>
            <w:noWrap/>
            <w:tcMar>
              <w:left w:w="57" w:type="dxa"/>
            </w:tcMar>
            <w:hideMark/>
          </w:tcPr>
          <w:p w14:paraId="584B59DD" w14:textId="77777777" w:rsidR="000A5635" w:rsidRPr="000A5635" w:rsidRDefault="000A5635" w:rsidP="0082031D">
            <w:pPr>
              <w:pStyle w:val="TableText0"/>
            </w:pPr>
            <w:r w:rsidRPr="000A5635">
              <w:t>HFC-236fa</w:t>
            </w:r>
          </w:p>
        </w:tc>
        <w:tc>
          <w:tcPr>
            <w:tcW w:w="589" w:type="dxa"/>
            <w:noWrap/>
            <w:hideMark/>
          </w:tcPr>
          <w:p w14:paraId="5DC369F8" w14:textId="77777777" w:rsidR="000A5635" w:rsidRPr="000A5635" w:rsidRDefault="000A5635" w:rsidP="0082031D">
            <w:pPr>
              <w:pStyle w:val="TableText0"/>
              <w:jc w:val="right"/>
            </w:pPr>
          </w:p>
        </w:tc>
        <w:tc>
          <w:tcPr>
            <w:tcW w:w="605" w:type="dxa"/>
            <w:noWrap/>
            <w:tcMar>
              <w:left w:w="0" w:type="dxa"/>
              <w:right w:w="57" w:type="dxa"/>
            </w:tcMar>
            <w:hideMark/>
          </w:tcPr>
          <w:p w14:paraId="2CC54482" w14:textId="77777777" w:rsidR="000A5635" w:rsidRPr="000A5635" w:rsidRDefault="000A5635" w:rsidP="0082031D">
            <w:pPr>
              <w:pStyle w:val="TableText0"/>
              <w:jc w:val="right"/>
            </w:pPr>
          </w:p>
        </w:tc>
        <w:tc>
          <w:tcPr>
            <w:tcW w:w="589" w:type="dxa"/>
            <w:noWrap/>
            <w:hideMark/>
          </w:tcPr>
          <w:p w14:paraId="26E1FAE8" w14:textId="77777777" w:rsidR="000A5635" w:rsidRPr="000A5635" w:rsidRDefault="000A5635" w:rsidP="0082031D">
            <w:pPr>
              <w:pStyle w:val="TableText0"/>
              <w:jc w:val="right"/>
            </w:pPr>
            <w:r w:rsidRPr="000A5635">
              <w:t>0.08</w:t>
            </w:r>
          </w:p>
        </w:tc>
        <w:tc>
          <w:tcPr>
            <w:tcW w:w="597" w:type="dxa"/>
            <w:noWrap/>
            <w:tcMar>
              <w:left w:w="0" w:type="dxa"/>
              <w:right w:w="57" w:type="dxa"/>
            </w:tcMar>
            <w:hideMark/>
          </w:tcPr>
          <w:p w14:paraId="46635B4A" w14:textId="77777777" w:rsidR="000A5635" w:rsidRPr="000A5635" w:rsidRDefault="000A5635" w:rsidP="0082031D">
            <w:pPr>
              <w:pStyle w:val="TableText0"/>
              <w:jc w:val="right"/>
            </w:pPr>
            <w:r w:rsidRPr="000A5635">
              <w:t>0</w:t>
            </w:r>
          </w:p>
        </w:tc>
        <w:tc>
          <w:tcPr>
            <w:tcW w:w="589" w:type="dxa"/>
            <w:noWrap/>
            <w:hideMark/>
          </w:tcPr>
          <w:p w14:paraId="6CB20AE2" w14:textId="77777777" w:rsidR="000A5635" w:rsidRPr="000A5635" w:rsidRDefault="000A5635" w:rsidP="0082031D">
            <w:pPr>
              <w:pStyle w:val="TableText0"/>
              <w:jc w:val="right"/>
            </w:pPr>
          </w:p>
        </w:tc>
        <w:tc>
          <w:tcPr>
            <w:tcW w:w="583" w:type="dxa"/>
            <w:noWrap/>
            <w:tcMar>
              <w:left w:w="0" w:type="dxa"/>
              <w:right w:w="57" w:type="dxa"/>
            </w:tcMar>
            <w:hideMark/>
          </w:tcPr>
          <w:p w14:paraId="05587A9D" w14:textId="77777777" w:rsidR="000A5635" w:rsidRPr="000A5635" w:rsidRDefault="000A5635" w:rsidP="0082031D">
            <w:pPr>
              <w:pStyle w:val="TableText0"/>
              <w:jc w:val="right"/>
            </w:pPr>
          </w:p>
        </w:tc>
        <w:tc>
          <w:tcPr>
            <w:tcW w:w="567" w:type="dxa"/>
            <w:noWrap/>
            <w:hideMark/>
          </w:tcPr>
          <w:p w14:paraId="2E648BEA" w14:textId="77777777" w:rsidR="000A5635" w:rsidRPr="000A5635" w:rsidRDefault="000A5635" w:rsidP="0082031D">
            <w:pPr>
              <w:pStyle w:val="TableText0"/>
              <w:jc w:val="right"/>
            </w:pPr>
            <w:r w:rsidRPr="000A5635">
              <w:t>0.08</w:t>
            </w:r>
          </w:p>
        </w:tc>
        <w:tc>
          <w:tcPr>
            <w:tcW w:w="583" w:type="dxa"/>
            <w:noWrap/>
            <w:tcMar>
              <w:left w:w="0" w:type="dxa"/>
              <w:right w:w="57" w:type="dxa"/>
            </w:tcMar>
            <w:hideMark/>
          </w:tcPr>
          <w:p w14:paraId="6258504B" w14:textId="77777777" w:rsidR="000A5635" w:rsidRPr="000A5635" w:rsidRDefault="000A5635" w:rsidP="0082031D">
            <w:pPr>
              <w:pStyle w:val="TableText0"/>
              <w:jc w:val="right"/>
            </w:pPr>
            <w:r w:rsidRPr="000A5635">
              <w:t>0.05</w:t>
            </w:r>
          </w:p>
        </w:tc>
        <w:tc>
          <w:tcPr>
            <w:tcW w:w="567" w:type="dxa"/>
            <w:noWrap/>
            <w:hideMark/>
          </w:tcPr>
          <w:p w14:paraId="710D479A" w14:textId="77777777" w:rsidR="000A5635" w:rsidRPr="000A5635" w:rsidRDefault="000A5635" w:rsidP="0082031D">
            <w:pPr>
              <w:pStyle w:val="TableText0"/>
              <w:jc w:val="right"/>
            </w:pPr>
            <w:r w:rsidRPr="000A5635">
              <w:t>0.08</w:t>
            </w:r>
          </w:p>
        </w:tc>
        <w:tc>
          <w:tcPr>
            <w:tcW w:w="583" w:type="dxa"/>
            <w:noWrap/>
            <w:tcMar>
              <w:left w:w="0" w:type="dxa"/>
              <w:right w:w="57" w:type="dxa"/>
            </w:tcMar>
            <w:hideMark/>
          </w:tcPr>
          <w:p w14:paraId="2580D08A" w14:textId="77777777" w:rsidR="000A5635" w:rsidRPr="000A5635" w:rsidRDefault="000A5635" w:rsidP="0082031D">
            <w:pPr>
              <w:pStyle w:val="TableText0"/>
              <w:jc w:val="right"/>
            </w:pPr>
            <w:r w:rsidRPr="000A5635">
              <w:t>0.05</w:t>
            </w:r>
          </w:p>
        </w:tc>
        <w:tc>
          <w:tcPr>
            <w:tcW w:w="567" w:type="dxa"/>
            <w:noWrap/>
            <w:hideMark/>
          </w:tcPr>
          <w:p w14:paraId="59CCFFB2" w14:textId="0CDEE877" w:rsidR="000A5635" w:rsidRPr="000A5635" w:rsidRDefault="00677D1E" w:rsidP="0082031D">
            <w:pPr>
              <w:pStyle w:val="TableText0"/>
              <w:jc w:val="right"/>
            </w:pPr>
            <w:r>
              <w:t>0</w:t>
            </w:r>
          </w:p>
        </w:tc>
        <w:tc>
          <w:tcPr>
            <w:tcW w:w="583" w:type="dxa"/>
            <w:noWrap/>
            <w:tcMar>
              <w:left w:w="0" w:type="dxa"/>
              <w:right w:w="57" w:type="dxa"/>
            </w:tcMar>
            <w:hideMark/>
          </w:tcPr>
          <w:p w14:paraId="287A2708" w14:textId="453F38F2" w:rsidR="000A5635" w:rsidRPr="000A5635" w:rsidRDefault="00677D1E" w:rsidP="0082031D">
            <w:pPr>
              <w:pStyle w:val="TableText0"/>
              <w:jc w:val="right"/>
            </w:pPr>
            <w:r>
              <w:t>0</w:t>
            </w:r>
          </w:p>
        </w:tc>
        <w:tc>
          <w:tcPr>
            <w:tcW w:w="567" w:type="dxa"/>
            <w:noWrap/>
            <w:hideMark/>
          </w:tcPr>
          <w:p w14:paraId="71382FCD" w14:textId="1B63C69B" w:rsidR="000A5635" w:rsidRPr="000A5635" w:rsidRDefault="00677D1E" w:rsidP="0082031D">
            <w:pPr>
              <w:pStyle w:val="TableText0"/>
              <w:jc w:val="right"/>
            </w:pPr>
            <w:r>
              <w:t>0</w:t>
            </w:r>
          </w:p>
        </w:tc>
        <w:tc>
          <w:tcPr>
            <w:tcW w:w="567" w:type="dxa"/>
            <w:noWrap/>
            <w:hideMark/>
          </w:tcPr>
          <w:p w14:paraId="138EB9C5" w14:textId="3057E64A" w:rsidR="000A5635" w:rsidRPr="000A5635" w:rsidRDefault="00677D1E" w:rsidP="0082031D">
            <w:pPr>
              <w:pStyle w:val="TableText0"/>
              <w:jc w:val="right"/>
            </w:pPr>
            <w:r>
              <w:t>0</w:t>
            </w:r>
          </w:p>
        </w:tc>
      </w:tr>
      <w:tr w:rsidR="00785EDB" w:rsidRPr="000A5635" w14:paraId="574B587B" w14:textId="77777777" w:rsidTr="0082031D">
        <w:tc>
          <w:tcPr>
            <w:tcW w:w="1730" w:type="dxa"/>
            <w:noWrap/>
            <w:tcMar>
              <w:left w:w="57" w:type="dxa"/>
            </w:tcMar>
            <w:hideMark/>
          </w:tcPr>
          <w:p w14:paraId="00A754D7" w14:textId="77777777" w:rsidR="000A5635" w:rsidRPr="000A5635" w:rsidRDefault="000A5635" w:rsidP="0082031D">
            <w:pPr>
              <w:pStyle w:val="TableText0"/>
            </w:pPr>
            <w:r w:rsidRPr="000A5635">
              <w:t>HFC-245fa</w:t>
            </w:r>
          </w:p>
        </w:tc>
        <w:tc>
          <w:tcPr>
            <w:tcW w:w="589" w:type="dxa"/>
            <w:noWrap/>
            <w:hideMark/>
          </w:tcPr>
          <w:p w14:paraId="2E6E7D85" w14:textId="77777777" w:rsidR="000A5635" w:rsidRPr="000A5635" w:rsidRDefault="000A5635" w:rsidP="0082031D">
            <w:pPr>
              <w:pStyle w:val="TableText0"/>
              <w:jc w:val="right"/>
            </w:pPr>
            <w:r w:rsidRPr="000A5635">
              <w:t>31</w:t>
            </w:r>
          </w:p>
        </w:tc>
        <w:tc>
          <w:tcPr>
            <w:tcW w:w="605" w:type="dxa"/>
            <w:noWrap/>
            <w:tcMar>
              <w:left w:w="0" w:type="dxa"/>
              <w:right w:w="57" w:type="dxa"/>
            </w:tcMar>
            <w:hideMark/>
          </w:tcPr>
          <w:p w14:paraId="5FD220BF" w14:textId="77777777" w:rsidR="000A5635" w:rsidRPr="000A5635" w:rsidRDefault="000A5635" w:rsidP="0082031D">
            <w:pPr>
              <w:pStyle w:val="TableText0"/>
              <w:jc w:val="right"/>
            </w:pPr>
            <w:r w:rsidRPr="000A5635">
              <w:t>45</w:t>
            </w:r>
          </w:p>
        </w:tc>
        <w:tc>
          <w:tcPr>
            <w:tcW w:w="589" w:type="dxa"/>
            <w:noWrap/>
            <w:hideMark/>
          </w:tcPr>
          <w:p w14:paraId="1B3F2508" w14:textId="77777777" w:rsidR="000A5635" w:rsidRPr="000A5635" w:rsidRDefault="000A5635" w:rsidP="0082031D">
            <w:pPr>
              <w:pStyle w:val="TableText0"/>
              <w:jc w:val="right"/>
            </w:pPr>
            <w:r w:rsidRPr="000A5635">
              <w:t>0</w:t>
            </w:r>
          </w:p>
        </w:tc>
        <w:tc>
          <w:tcPr>
            <w:tcW w:w="597" w:type="dxa"/>
            <w:noWrap/>
            <w:tcMar>
              <w:left w:w="0" w:type="dxa"/>
              <w:right w:w="57" w:type="dxa"/>
            </w:tcMar>
            <w:hideMark/>
          </w:tcPr>
          <w:p w14:paraId="607C5369" w14:textId="77777777" w:rsidR="000A5635" w:rsidRPr="000A5635" w:rsidRDefault="000A5635" w:rsidP="0082031D">
            <w:pPr>
              <w:pStyle w:val="TableText0"/>
              <w:jc w:val="right"/>
            </w:pPr>
            <w:r w:rsidRPr="000A5635">
              <w:t>0</w:t>
            </w:r>
          </w:p>
        </w:tc>
        <w:tc>
          <w:tcPr>
            <w:tcW w:w="589" w:type="dxa"/>
            <w:noWrap/>
            <w:hideMark/>
          </w:tcPr>
          <w:p w14:paraId="1C98C321" w14:textId="77777777" w:rsidR="000A5635" w:rsidRPr="000A5635" w:rsidRDefault="000A5635" w:rsidP="0082031D">
            <w:pPr>
              <w:pStyle w:val="TableText0"/>
              <w:jc w:val="right"/>
            </w:pPr>
            <w:r w:rsidRPr="000A5635">
              <w:t>2.7</w:t>
            </w:r>
          </w:p>
        </w:tc>
        <w:tc>
          <w:tcPr>
            <w:tcW w:w="583" w:type="dxa"/>
            <w:noWrap/>
            <w:tcMar>
              <w:left w:w="0" w:type="dxa"/>
              <w:right w:w="57" w:type="dxa"/>
            </w:tcMar>
            <w:hideMark/>
          </w:tcPr>
          <w:p w14:paraId="2B82969E" w14:textId="77777777" w:rsidR="000A5635" w:rsidRPr="000A5635" w:rsidRDefault="000A5635" w:rsidP="0082031D">
            <w:pPr>
              <w:pStyle w:val="TableText0"/>
              <w:jc w:val="right"/>
            </w:pPr>
            <w:r w:rsidRPr="000A5635">
              <w:t>3.6</w:t>
            </w:r>
          </w:p>
        </w:tc>
        <w:tc>
          <w:tcPr>
            <w:tcW w:w="567" w:type="dxa"/>
            <w:noWrap/>
            <w:hideMark/>
          </w:tcPr>
          <w:p w14:paraId="4BD8E5C4" w14:textId="77777777" w:rsidR="000A5635" w:rsidRPr="000A5635" w:rsidRDefault="000A5635" w:rsidP="0082031D">
            <w:pPr>
              <w:pStyle w:val="TableText0"/>
              <w:jc w:val="right"/>
            </w:pPr>
            <w:r w:rsidRPr="000A5635">
              <w:t>31</w:t>
            </w:r>
          </w:p>
        </w:tc>
        <w:tc>
          <w:tcPr>
            <w:tcW w:w="583" w:type="dxa"/>
            <w:noWrap/>
            <w:tcMar>
              <w:left w:w="0" w:type="dxa"/>
              <w:right w:w="57" w:type="dxa"/>
            </w:tcMar>
            <w:hideMark/>
          </w:tcPr>
          <w:p w14:paraId="5AF37D26" w14:textId="77777777" w:rsidR="000A5635" w:rsidRPr="000A5635" w:rsidRDefault="000A5635" w:rsidP="0082031D">
            <w:pPr>
              <w:pStyle w:val="TableText0"/>
              <w:jc w:val="right"/>
            </w:pPr>
            <w:r w:rsidRPr="000A5635">
              <w:t>45</w:t>
            </w:r>
          </w:p>
        </w:tc>
        <w:tc>
          <w:tcPr>
            <w:tcW w:w="567" w:type="dxa"/>
            <w:noWrap/>
            <w:hideMark/>
          </w:tcPr>
          <w:p w14:paraId="4A14F8B1" w14:textId="77777777" w:rsidR="000A5635" w:rsidRPr="000A5635" w:rsidRDefault="000A5635" w:rsidP="0082031D">
            <w:pPr>
              <w:pStyle w:val="TableText0"/>
              <w:jc w:val="right"/>
            </w:pPr>
            <w:r w:rsidRPr="000A5635">
              <w:t>29</w:t>
            </w:r>
          </w:p>
        </w:tc>
        <w:tc>
          <w:tcPr>
            <w:tcW w:w="583" w:type="dxa"/>
            <w:noWrap/>
            <w:tcMar>
              <w:left w:w="0" w:type="dxa"/>
              <w:right w:w="57" w:type="dxa"/>
            </w:tcMar>
            <w:hideMark/>
          </w:tcPr>
          <w:p w14:paraId="219568A2" w14:textId="77777777" w:rsidR="000A5635" w:rsidRPr="000A5635" w:rsidRDefault="000A5635" w:rsidP="0082031D">
            <w:pPr>
              <w:pStyle w:val="TableText0"/>
              <w:jc w:val="right"/>
            </w:pPr>
            <w:r w:rsidRPr="000A5635">
              <w:t>41</w:t>
            </w:r>
          </w:p>
        </w:tc>
        <w:tc>
          <w:tcPr>
            <w:tcW w:w="567" w:type="dxa"/>
            <w:noWrap/>
            <w:hideMark/>
          </w:tcPr>
          <w:p w14:paraId="7BDBC984" w14:textId="77777777" w:rsidR="000A5635" w:rsidRPr="000A5635" w:rsidRDefault="000A5635" w:rsidP="0082031D">
            <w:pPr>
              <w:pStyle w:val="TableText0"/>
              <w:jc w:val="right"/>
            </w:pPr>
            <w:r w:rsidRPr="000A5635">
              <w:t>0.03</w:t>
            </w:r>
          </w:p>
        </w:tc>
        <w:tc>
          <w:tcPr>
            <w:tcW w:w="583" w:type="dxa"/>
            <w:noWrap/>
            <w:tcMar>
              <w:left w:w="0" w:type="dxa"/>
              <w:right w:w="57" w:type="dxa"/>
            </w:tcMar>
            <w:hideMark/>
          </w:tcPr>
          <w:p w14:paraId="39CED5C6" w14:textId="3888BFFC" w:rsidR="000A5635" w:rsidRPr="000A5635" w:rsidRDefault="000A5635" w:rsidP="0082031D">
            <w:pPr>
              <w:pStyle w:val="TableText0"/>
              <w:jc w:val="right"/>
            </w:pPr>
            <w:r w:rsidRPr="000A5635">
              <w:t>0.0</w:t>
            </w:r>
            <w:r w:rsidR="000D78EC">
              <w:t>5</w:t>
            </w:r>
          </w:p>
        </w:tc>
        <w:tc>
          <w:tcPr>
            <w:tcW w:w="567" w:type="dxa"/>
            <w:noWrap/>
            <w:hideMark/>
          </w:tcPr>
          <w:p w14:paraId="4EEBDA7B" w14:textId="77777777" w:rsidR="000A5635" w:rsidRPr="000A5635" w:rsidRDefault="000A5635" w:rsidP="0082031D">
            <w:pPr>
              <w:pStyle w:val="TableText0"/>
              <w:jc w:val="right"/>
            </w:pPr>
            <w:r w:rsidRPr="000A5635">
              <w:t>0.02</w:t>
            </w:r>
          </w:p>
        </w:tc>
        <w:tc>
          <w:tcPr>
            <w:tcW w:w="567" w:type="dxa"/>
            <w:noWrap/>
            <w:hideMark/>
          </w:tcPr>
          <w:p w14:paraId="49297A73" w14:textId="77777777" w:rsidR="000A5635" w:rsidRPr="000A5635" w:rsidRDefault="000A5635" w:rsidP="0082031D">
            <w:pPr>
              <w:pStyle w:val="TableText0"/>
              <w:jc w:val="right"/>
            </w:pPr>
            <w:r w:rsidRPr="000A5635">
              <w:t>0.03</w:t>
            </w:r>
          </w:p>
        </w:tc>
      </w:tr>
      <w:tr w:rsidR="00785EDB" w:rsidRPr="000A5635" w14:paraId="4C37F26D" w14:textId="77777777" w:rsidTr="0082031D">
        <w:tc>
          <w:tcPr>
            <w:tcW w:w="1730" w:type="dxa"/>
            <w:noWrap/>
            <w:tcMar>
              <w:left w:w="57" w:type="dxa"/>
            </w:tcMar>
            <w:hideMark/>
          </w:tcPr>
          <w:p w14:paraId="008E4433" w14:textId="77777777" w:rsidR="000A5635" w:rsidRPr="000A5635" w:rsidRDefault="000A5635" w:rsidP="0082031D">
            <w:pPr>
              <w:pStyle w:val="TableText0"/>
            </w:pPr>
            <w:r w:rsidRPr="000A5635">
              <w:t>HFC-365mfc</w:t>
            </w:r>
          </w:p>
        </w:tc>
        <w:tc>
          <w:tcPr>
            <w:tcW w:w="589" w:type="dxa"/>
            <w:noWrap/>
            <w:hideMark/>
          </w:tcPr>
          <w:p w14:paraId="6CDB0003" w14:textId="77777777" w:rsidR="000A5635" w:rsidRPr="000A5635" w:rsidRDefault="000A5635" w:rsidP="0082031D">
            <w:pPr>
              <w:pStyle w:val="TableText0"/>
              <w:jc w:val="right"/>
            </w:pPr>
            <w:r w:rsidRPr="000A5635">
              <w:t>34</w:t>
            </w:r>
          </w:p>
        </w:tc>
        <w:tc>
          <w:tcPr>
            <w:tcW w:w="605" w:type="dxa"/>
            <w:noWrap/>
            <w:tcMar>
              <w:left w:w="0" w:type="dxa"/>
              <w:right w:w="57" w:type="dxa"/>
            </w:tcMar>
            <w:hideMark/>
          </w:tcPr>
          <w:p w14:paraId="289C68BB" w14:textId="77777777" w:rsidR="000A5635" w:rsidRPr="000A5635" w:rsidRDefault="000A5635" w:rsidP="0082031D">
            <w:pPr>
              <w:pStyle w:val="TableText0"/>
              <w:jc w:val="right"/>
            </w:pPr>
            <w:r w:rsidRPr="000A5635">
              <w:t>46</w:t>
            </w:r>
          </w:p>
        </w:tc>
        <w:tc>
          <w:tcPr>
            <w:tcW w:w="589" w:type="dxa"/>
            <w:noWrap/>
            <w:hideMark/>
          </w:tcPr>
          <w:p w14:paraId="136A93B2" w14:textId="77777777" w:rsidR="000A5635" w:rsidRPr="000A5635" w:rsidRDefault="000A5635" w:rsidP="0082031D">
            <w:pPr>
              <w:pStyle w:val="TableText0"/>
              <w:jc w:val="right"/>
            </w:pPr>
          </w:p>
        </w:tc>
        <w:tc>
          <w:tcPr>
            <w:tcW w:w="597" w:type="dxa"/>
            <w:noWrap/>
            <w:tcMar>
              <w:left w:w="0" w:type="dxa"/>
              <w:right w:w="57" w:type="dxa"/>
            </w:tcMar>
            <w:hideMark/>
          </w:tcPr>
          <w:p w14:paraId="7AB0CB42" w14:textId="77777777" w:rsidR="000A5635" w:rsidRPr="000A5635" w:rsidRDefault="000A5635" w:rsidP="0082031D">
            <w:pPr>
              <w:pStyle w:val="TableText0"/>
              <w:jc w:val="right"/>
            </w:pPr>
          </w:p>
        </w:tc>
        <w:tc>
          <w:tcPr>
            <w:tcW w:w="589" w:type="dxa"/>
            <w:noWrap/>
            <w:hideMark/>
          </w:tcPr>
          <w:p w14:paraId="6B729AA2" w14:textId="77777777" w:rsidR="000A5635" w:rsidRPr="000A5635" w:rsidRDefault="000A5635" w:rsidP="0082031D">
            <w:pPr>
              <w:pStyle w:val="TableText0"/>
              <w:jc w:val="right"/>
            </w:pPr>
            <w:r w:rsidRPr="000A5635">
              <w:t>2.79</w:t>
            </w:r>
          </w:p>
        </w:tc>
        <w:tc>
          <w:tcPr>
            <w:tcW w:w="583" w:type="dxa"/>
            <w:noWrap/>
            <w:tcMar>
              <w:left w:w="0" w:type="dxa"/>
              <w:right w:w="57" w:type="dxa"/>
            </w:tcMar>
            <w:hideMark/>
          </w:tcPr>
          <w:p w14:paraId="26A33C34" w14:textId="77777777" w:rsidR="000A5635" w:rsidRPr="000A5635" w:rsidRDefault="000A5635" w:rsidP="0082031D">
            <w:pPr>
              <w:pStyle w:val="TableText0"/>
              <w:jc w:val="right"/>
            </w:pPr>
            <w:r w:rsidRPr="000A5635">
              <w:t>3.7</w:t>
            </w:r>
          </w:p>
        </w:tc>
        <w:tc>
          <w:tcPr>
            <w:tcW w:w="567" w:type="dxa"/>
            <w:noWrap/>
            <w:hideMark/>
          </w:tcPr>
          <w:p w14:paraId="5F495A66" w14:textId="77777777" w:rsidR="000A5635" w:rsidRPr="000A5635" w:rsidRDefault="000A5635" w:rsidP="0082031D">
            <w:pPr>
              <w:pStyle w:val="TableText0"/>
              <w:jc w:val="right"/>
            </w:pPr>
            <w:r w:rsidRPr="000A5635">
              <w:t>34</w:t>
            </w:r>
          </w:p>
        </w:tc>
        <w:tc>
          <w:tcPr>
            <w:tcW w:w="583" w:type="dxa"/>
            <w:noWrap/>
            <w:tcMar>
              <w:left w:w="0" w:type="dxa"/>
              <w:right w:w="57" w:type="dxa"/>
            </w:tcMar>
            <w:hideMark/>
          </w:tcPr>
          <w:p w14:paraId="1C1DEE26" w14:textId="77777777" w:rsidR="000A5635" w:rsidRPr="000A5635" w:rsidRDefault="000A5635" w:rsidP="0082031D">
            <w:pPr>
              <w:pStyle w:val="TableText0"/>
              <w:jc w:val="right"/>
            </w:pPr>
            <w:r w:rsidRPr="000A5635">
              <w:t>46</w:t>
            </w:r>
          </w:p>
        </w:tc>
        <w:tc>
          <w:tcPr>
            <w:tcW w:w="567" w:type="dxa"/>
            <w:noWrap/>
            <w:hideMark/>
          </w:tcPr>
          <w:p w14:paraId="4345DB48" w14:textId="77777777" w:rsidR="000A5635" w:rsidRPr="000A5635" w:rsidRDefault="000A5635" w:rsidP="0082031D">
            <w:pPr>
              <w:pStyle w:val="TableText0"/>
              <w:jc w:val="right"/>
            </w:pPr>
            <w:r w:rsidRPr="000A5635">
              <w:t>31</w:t>
            </w:r>
          </w:p>
        </w:tc>
        <w:tc>
          <w:tcPr>
            <w:tcW w:w="583" w:type="dxa"/>
            <w:noWrap/>
            <w:tcMar>
              <w:left w:w="0" w:type="dxa"/>
              <w:right w:w="57" w:type="dxa"/>
            </w:tcMar>
            <w:hideMark/>
          </w:tcPr>
          <w:p w14:paraId="69FA2AD3" w14:textId="77777777" w:rsidR="000A5635" w:rsidRPr="000A5635" w:rsidRDefault="000A5635" w:rsidP="0082031D">
            <w:pPr>
              <w:pStyle w:val="TableText0"/>
              <w:jc w:val="right"/>
            </w:pPr>
            <w:r w:rsidRPr="000A5635">
              <w:t>42</w:t>
            </w:r>
          </w:p>
        </w:tc>
        <w:tc>
          <w:tcPr>
            <w:tcW w:w="567" w:type="dxa"/>
            <w:noWrap/>
            <w:hideMark/>
          </w:tcPr>
          <w:p w14:paraId="3D49E068" w14:textId="77777777" w:rsidR="000A5635" w:rsidRPr="000A5635" w:rsidRDefault="000A5635" w:rsidP="0082031D">
            <w:pPr>
              <w:pStyle w:val="TableText0"/>
              <w:jc w:val="right"/>
            </w:pPr>
            <w:r w:rsidRPr="000A5635">
              <w:t>0.03</w:t>
            </w:r>
          </w:p>
        </w:tc>
        <w:tc>
          <w:tcPr>
            <w:tcW w:w="583" w:type="dxa"/>
            <w:noWrap/>
            <w:tcMar>
              <w:left w:w="0" w:type="dxa"/>
              <w:right w:w="57" w:type="dxa"/>
            </w:tcMar>
            <w:hideMark/>
          </w:tcPr>
          <w:p w14:paraId="5632C401" w14:textId="5A6CB948" w:rsidR="000A5635" w:rsidRPr="000A5635" w:rsidRDefault="000A5635" w:rsidP="0082031D">
            <w:pPr>
              <w:pStyle w:val="TableText0"/>
              <w:jc w:val="right"/>
            </w:pPr>
            <w:r w:rsidRPr="000A5635">
              <w:t>0.0</w:t>
            </w:r>
            <w:r w:rsidR="000D78EC">
              <w:t>4</w:t>
            </w:r>
          </w:p>
        </w:tc>
        <w:tc>
          <w:tcPr>
            <w:tcW w:w="567" w:type="dxa"/>
            <w:noWrap/>
            <w:hideMark/>
          </w:tcPr>
          <w:p w14:paraId="74964C7A" w14:textId="780D2C7B" w:rsidR="000A5635" w:rsidRPr="000A5635" w:rsidRDefault="00677D1E" w:rsidP="0082031D">
            <w:pPr>
              <w:pStyle w:val="TableText0"/>
              <w:jc w:val="right"/>
            </w:pPr>
            <w:r>
              <w:t>0.02</w:t>
            </w:r>
          </w:p>
        </w:tc>
        <w:tc>
          <w:tcPr>
            <w:tcW w:w="567" w:type="dxa"/>
            <w:noWrap/>
            <w:hideMark/>
          </w:tcPr>
          <w:p w14:paraId="4500D6A9" w14:textId="4C32827F" w:rsidR="000A5635" w:rsidRPr="000A5635" w:rsidRDefault="00677D1E" w:rsidP="0082031D">
            <w:pPr>
              <w:pStyle w:val="TableText0"/>
              <w:jc w:val="right"/>
            </w:pPr>
            <w:r>
              <w:t>0.03</w:t>
            </w:r>
          </w:p>
        </w:tc>
      </w:tr>
      <w:tr w:rsidR="00785EDB" w:rsidRPr="000A5635" w14:paraId="4C0368F2" w14:textId="77777777" w:rsidTr="0082031D">
        <w:tc>
          <w:tcPr>
            <w:tcW w:w="1730" w:type="dxa"/>
            <w:noWrap/>
            <w:tcMar>
              <w:left w:w="57" w:type="dxa"/>
            </w:tcMar>
            <w:hideMark/>
          </w:tcPr>
          <w:p w14:paraId="195C220E" w14:textId="77777777" w:rsidR="000A5635" w:rsidRPr="000A5635" w:rsidRDefault="000A5635" w:rsidP="0082031D">
            <w:pPr>
              <w:pStyle w:val="TableText0"/>
            </w:pPr>
            <w:r w:rsidRPr="000A5635">
              <w:t>HFC-43-10mee</w:t>
            </w:r>
          </w:p>
        </w:tc>
        <w:tc>
          <w:tcPr>
            <w:tcW w:w="589" w:type="dxa"/>
            <w:noWrap/>
            <w:hideMark/>
          </w:tcPr>
          <w:p w14:paraId="7E93407C" w14:textId="77777777" w:rsidR="000A5635" w:rsidRPr="000A5635" w:rsidRDefault="000A5635" w:rsidP="0082031D">
            <w:pPr>
              <w:pStyle w:val="TableText0"/>
              <w:jc w:val="right"/>
            </w:pPr>
          </w:p>
        </w:tc>
        <w:tc>
          <w:tcPr>
            <w:tcW w:w="605" w:type="dxa"/>
            <w:noWrap/>
            <w:tcMar>
              <w:left w:w="0" w:type="dxa"/>
              <w:right w:w="57" w:type="dxa"/>
            </w:tcMar>
            <w:hideMark/>
          </w:tcPr>
          <w:p w14:paraId="721DC73C" w14:textId="77777777" w:rsidR="000A5635" w:rsidRPr="000A5635" w:rsidRDefault="000A5635" w:rsidP="0082031D">
            <w:pPr>
              <w:pStyle w:val="TableText0"/>
              <w:jc w:val="right"/>
            </w:pPr>
          </w:p>
        </w:tc>
        <w:tc>
          <w:tcPr>
            <w:tcW w:w="589" w:type="dxa"/>
            <w:noWrap/>
            <w:hideMark/>
          </w:tcPr>
          <w:p w14:paraId="7B71421A" w14:textId="77777777" w:rsidR="000A5635" w:rsidRPr="000A5635" w:rsidRDefault="000A5635" w:rsidP="0082031D">
            <w:pPr>
              <w:pStyle w:val="TableText0"/>
              <w:jc w:val="right"/>
            </w:pPr>
            <w:r w:rsidRPr="000A5635">
              <w:t>0</w:t>
            </w:r>
          </w:p>
        </w:tc>
        <w:tc>
          <w:tcPr>
            <w:tcW w:w="597" w:type="dxa"/>
            <w:noWrap/>
            <w:tcMar>
              <w:left w:w="0" w:type="dxa"/>
              <w:right w:w="57" w:type="dxa"/>
            </w:tcMar>
            <w:hideMark/>
          </w:tcPr>
          <w:p w14:paraId="4301E2A5" w14:textId="77777777" w:rsidR="000A5635" w:rsidRPr="000A5635" w:rsidRDefault="000A5635" w:rsidP="0082031D">
            <w:pPr>
              <w:pStyle w:val="TableText0"/>
              <w:jc w:val="right"/>
            </w:pPr>
            <w:r w:rsidRPr="000A5635">
              <w:t>0</w:t>
            </w:r>
          </w:p>
        </w:tc>
        <w:tc>
          <w:tcPr>
            <w:tcW w:w="589" w:type="dxa"/>
            <w:noWrap/>
            <w:hideMark/>
          </w:tcPr>
          <w:p w14:paraId="3A60AFE1" w14:textId="77777777" w:rsidR="000A5635" w:rsidRPr="000A5635" w:rsidRDefault="000A5635" w:rsidP="0082031D">
            <w:pPr>
              <w:pStyle w:val="TableText0"/>
              <w:jc w:val="right"/>
            </w:pPr>
          </w:p>
        </w:tc>
        <w:tc>
          <w:tcPr>
            <w:tcW w:w="583" w:type="dxa"/>
            <w:noWrap/>
            <w:tcMar>
              <w:left w:w="0" w:type="dxa"/>
              <w:right w:w="57" w:type="dxa"/>
            </w:tcMar>
            <w:hideMark/>
          </w:tcPr>
          <w:p w14:paraId="2A481FB5" w14:textId="77777777" w:rsidR="000A5635" w:rsidRPr="000A5635" w:rsidRDefault="000A5635" w:rsidP="0082031D">
            <w:pPr>
              <w:pStyle w:val="TableText0"/>
              <w:jc w:val="right"/>
            </w:pPr>
          </w:p>
        </w:tc>
        <w:tc>
          <w:tcPr>
            <w:tcW w:w="567" w:type="dxa"/>
            <w:noWrap/>
            <w:hideMark/>
          </w:tcPr>
          <w:p w14:paraId="2BF53BD8" w14:textId="77777777" w:rsidR="000A5635" w:rsidRPr="000A5635" w:rsidRDefault="000A5635" w:rsidP="0082031D">
            <w:pPr>
              <w:pStyle w:val="TableText0"/>
              <w:jc w:val="right"/>
            </w:pPr>
            <w:r w:rsidRPr="000A5635">
              <w:t>0</w:t>
            </w:r>
          </w:p>
        </w:tc>
        <w:tc>
          <w:tcPr>
            <w:tcW w:w="583" w:type="dxa"/>
            <w:noWrap/>
            <w:tcMar>
              <w:left w:w="0" w:type="dxa"/>
              <w:right w:w="57" w:type="dxa"/>
            </w:tcMar>
            <w:hideMark/>
          </w:tcPr>
          <w:p w14:paraId="7A05A62E" w14:textId="77777777" w:rsidR="000A5635" w:rsidRPr="000A5635" w:rsidRDefault="000A5635" w:rsidP="0082031D">
            <w:pPr>
              <w:pStyle w:val="TableText0"/>
              <w:jc w:val="right"/>
            </w:pPr>
            <w:r w:rsidRPr="000A5635">
              <w:t>0</w:t>
            </w:r>
          </w:p>
        </w:tc>
        <w:tc>
          <w:tcPr>
            <w:tcW w:w="567" w:type="dxa"/>
            <w:noWrap/>
            <w:hideMark/>
          </w:tcPr>
          <w:p w14:paraId="45C53550" w14:textId="77777777" w:rsidR="000A5635" w:rsidRPr="000A5635" w:rsidRDefault="000A5635" w:rsidP="0082031D">
            <w:pPr>
              <w:pStyle w:val="TableText0"/>
              <w:jc w:val="right"/>
            </w:pPr>
            <w:r w:rsidRPr="000A5635">
              <w:t>0</w:t>
            </w:r>
          </w:p>
        </w:tc>
        <w:tc>
          <w:tcPr>
            <w:tcW w:w="583" w:type="dxa"/>
            <w:noWrap/>
            <w:tcMar>
              <w:left w:w="0" w:type="dxa"/>
              <w:right w:w="57" w:type="dxa"/>
            </w:tcMar>
            <w:hideMark/>
          </w:tcPr>
          <w:p w14:paraId="399B089E" w14:textId="77777777" w:rsidR="000A5635" w:rsidRPr="000A5635" w:rsidRDefault="000A5635" w:rsidP="0082031D">
            <w:pPr>
              <w:pStyle w:val="TableText0"/>
              <w:jc w:val="right"/>
            </w:pPr>
            <w:r w:rsidRPr="000A5635">
              <w:t>0</w:t>
            </w:r>
          </w:p>
        </w:tc>
        <w:tc>
          <w:tcPr>
            <w:tcW w:w="567" w:type="dxa"/>
            <w:noWrap/>
            <w:hideMark/>
          </w:tcPr>
          <w:p w14:paraId="0BA664FA" w14:textId="713B942F" w:rsidR="000A5635" w:rsidRPr="000A5635" w:rsidRDefault="00677D1E" w:rsidP="0082031D">
            <w:pPr>
              <w:pStyle w:val="TableText0"/>
              <w:jc w:val="right"/>
            </w:pPr>
            <w:r>
              <w:t>0</w:t>
            </w:r>
          </w:p>
        </w:tc>
        <w:tc>
          <w:tcPr>
            <w:tcW w:w="583" w:type="dxa"/>
            <w:noWrap/>
            <w:tcMar>
              <w:left w:w="0" w:type="dxa"/>
              <w:right w:w="57" w:type="dxa"/>
            </w:tcMar>
            <w:hideMark/>
          </w:tcPr>
          <w:p w14:paraId="097C7A8E" w14:textId="371BB5DC" w:rsidR="000A5635" w:rsidRPr="000A5635" w:rsidRDefault="00677D1E" w:rsidP="0082031D">
            <w:pPr>
              <w:pStyle w:val="TableText0"/>
              <w:jc w:val="right"/>
            </w:pPr>
            <w:r>
              <w:t>0</w:t>
            </w:r>
          </w:p>
        </w:tc>
        <w:tc>
          <w:tcPr>
            <w:tcW w:w="567" w:type="dxa"/>
            <w:noWrap/>
            <w:hideMark/>
          </w:tcPr>
          <w:p w14:paraId="077641C0" w14:textId="48C524E4" w:rsidR="000A5635" w:rsidRPr="000A5635" w:rsidRDefault="00677D1E" w:rsidP="0082031D">
            <w:pPr>
              <w:pStyle w:val="TableText0"/>
              <w:jc w:val="right"/>
            </w:pPr>
            <w:r>
              <w:t>0</w:t>
            </w:r>
          </w:p>
        </w:tc>
        <w:tc>
          <w:tcPr>
            <w:tcW w:w="567" w:type="dxa"/>
            <w:noWrap/>
            <w:hideMark/>
          </w:tcPr>
          <w:p w14:paraId="5EC52403" w14:textId="4E25281A" w:rsidR="000A5635" w:rsidRPr="000A5635" w:rsidRDefault="00677D1E" w:rsidP="0082031D">
            <w:pPr>
              <w:pStyle w:val="TableText0"/>
              <w:jc w:val="right"/>
            </w:pPr>
            <w:r>
              <w:t>0</w:t>
            </w:r>
          </w:p>
        </w:tc>
      </w:tr>
      <w:tr w:rsidR="00785EDB" w:rsidRPr="000A5635" w14:paraId="72D40555" w14:textId="77777777" w:rsidTr="0082031D">
        <w:tc>
          <w:tcPr>
            <w:tcW w:w="1730" w:type="dxa"/>
            <w:noWrap/>
            <w:tcMar>
              <w:left w:w="57" w:type="dxa"/>
            </w:tcMar>
            <w:hideMark/>
          </w:tcPr>
          <w:p w14:paraId="39DDEE4C" w14:textId="77777777" w:rsidR="000A5635" w:rsidRPr="000A5635" w:rsidRDefault="000A5635" w:rsidP="0082031D">
            <w:pPr>
              <w:pStyle w:val="TableText0"/>
            </w:pPr>
            <w:r w:rsidRPr="000A5635">
              <w:t>total HFCs</w:t>
            </w:r>
          </w:p>
        </w:tc>
        <w:tc>
          <w:tcPr>
            <w:tcW w:w="589" w:type="dxa"/>
            <w:noWrap/>
            <w:hideMark/>
          </w:tcPr>
          <w:p w14:paraId="120BA00C" w14:textId="77777777" w:rsidR="000A5635" w:rsidRPr="000A5635" w:rsidRDefault="000A5635" w:rsidP="0082031D">
            <w:pPr>
              <w:pStyle w:val="TableText0"/>
              <w:jc w:val="right"/>
            </w:pPr>
            <w:r w:rsidRPr="000A5635">
              <w:t>3805</w:t>
            </w:r>
          </w:p>
        </w:tc>
        <w:tc>
          <w:tcPr>
            <w:tcW w:w="605" w:type="dxa"/>
            <w:noWrap/>
            <w:tcMar>
              <w:left w:w="0" w:type="dxa"/>
              <w:right w:w="57" w:type="dxa"/>
            </w:tcMar>
            <w:hideMark/>
          </w:tcPr>
          <w:p w14:paraId="630795F1" w14:textId="23BCB418" w:rsidR="000A5635" w:rsidRPr="000A5635" w:rsidRDefault="000A5635" w:rsidP="0082031D">
            <w:pPr>
              <w:pStyle w:val="TableText0"/>
              <w:jc w:val="right"/>
            </w:pPr>
            <w:r w:rsidRPr="000A5635">
              <w:t>3</w:t>
            </w:r>
            <w:r w:rsidR="000B3B40">
              <w:t>542</w:t>
            </w:r>
          </w:p>
        </w:tc>
        <w:tc>
          <w:tcPr>
            <w:tcW w:w="589" w:type="dxa"/>
            <w:noWrap/>
            <w:hideMark/>
          </w:tcPr>
          <w:p w14:paraId="3510377C" w14:textId="77777777" w:rsidR="000A5635" w:rsidRPr="000A5635" w:rsidRDefault="000A5635" w:rsidP="0082031D">
            <w:pPr>
              <w:pStyle w:val="TableText0"/>
              <w:jc w:val="right"/>
            </w:pPr>
            <w:r w:rsidRPr="000A5635">
              <w:t>3692</w:t>
            </w:r>
          </w:p>
        </w:tc>
        <w:tc>
          <w:tcPr>
            <w:tcW w:w="597" w:type="dxa"/>
            <w:noWrap/>
            <w:tcMar>
              <w:left w:w="0" w:type="dxa"/>
              <w:right w:w="57" w:type="dxa"/>
            </w:tcMar>
            <w:hideMark/>
          </w:tcPr>
          <w:p w14:paraId="4A2D7054" w14:textId="77777777" w:rsidR="000A5635" w:rsidRPr="000A5635" w:rsidRDefault="000A5635" w:rsidP="0082031D">
            <w:pPr>
              <w:pStyle w:val="TableText0"/>
              <w:jc w:val="right"/>
            </w:pPr>
            <w:r w:rsidRPr="000A5635">
              <w:t>3245</w:t>
            </w:r>
          </w:p>
        </w:tc>
        <w:tc>
          <w:tcPr>
            <w:tcW w:w="589" w:type="dxa"/>
            <w:noWrap/>
            <w:hideMark/>
          </w:tcPr>
          <w:p w14:paraId="4C3B3004" w14:textId="77777777" w:rsidR="000A5635" w:rsidRPr="000A5635" w:rsidRDefault="000A5635" w:rsidP="0082031D">
            <w:pPr>
              <w:pStyle w:val="TableText0"/>
              <w:jc w:val="right"/>
            </w:pPr>
            <w:r w:rsidRPr="000A5635">
              <w:t>94</w:t>
            </w:r>
          </w:p>
        </w:tc>
        <w:tc>
          <w:tcPr>
            <w:tcW w:w="583" w:type="dxa"/>
            <w:noWrap/>
            <w:tcMar>
              <w:left w:w="0" w:type="dxa"/>
              <w:right w:w="57" w:type="dxa"/>
            </w:tcMar>
            <w:hideMark/>
          </w:tcPr>
          <w:p w14:paraId="15ADD9B4" w14:textId="77777777" w:rsidR="000A5635" w:rsidRPr="000A5635" w:rsidRDefault="000A5635" w:rsidP="0082031D">
            <w:pPr>
              <w:pStyle w:val="TableText0"/>
              <w:jc w:val="right"/>
            </w:pPr>
            <w:r w:rsidRPr="000A5635">
              <w:t>8</w:t>
            </w:r>
          </w:p>
        </w:tc>
        <w:tc>
          <w:tcPr>
            <w:tcW w:w="567" w:type="dxa"/>
            <w:noWrap/>
            <w:hideMark/>
          </w:tcPr>
          <w:p w14:paraId="49859679" w14:textId="77777777" w:rsidR="000A5635" w:rsidRPr="000A5635" w:rsidRDefault="000A5635" w:rsidP="0082031D">
            <w:pPr>
              <w:pStyle w:val="TableText0"/>
              <w:jc w:val="right"/>
            </w:pPr>
            <w:r w:rsidRPr="000A5635">
              <w:t>7498</w:t>
            </w:r>
          </w:p>
        </w:tc>
        <w:tc>
          <w:tcPr>
            <w:tcW w:w="583" w:type="dxa"/>
            <w:noWrap/>
            <w:tcMar>
              <w:left w:w="0" w:type="dxa"/>
              <w:right w:w="57" w:type="dxa"/>
            </w:tcMar>
            <w:hideMark/>
          </w:tcPr>
          <w:p w14:paraId="24EA6FC2" w14:textId="11E8F7E8" w:rsidR="000A5635" w:rsidRPr="000A5635" w:rsidRDefault="000A5635" w:rsidP="0082031D">
            <w:pPr>
              <w:pStyle w:val="TableText0"/>
              <w:jc w:val="right"/>
            </w:pPr>
            <w:r w:rsidRPr="000A5635">
              <w:t>6</w:t>
            </w:r>
            <w:r w:rsidR="000B3B40">
              <w:t>78</w:t>
            </w:r>
            <w:r w:rsidRPr="000A5635">
              <w:t>7</w:t>
            </w:r>
          </w:p>
        </w:tc>
        <w:tc>
          <w:tcPr>
            <w:tcW w:w="567" w:type="dxa"/>
            <w:noWrap/>
            <w:hideMark/>
          </w:tcPr>
          <w:p w14:paraId="50CE2A1C" w14:textId="77777777" w:rsidR="000A5635" w:rsidRPr="000A5635" w:rsidRDefault="000A5635" w:rsidP="0082031D">
            <w:pPr>
              <w:pStyle w:val="TableText0"/>
              <w:jc w:val="right"/>
            </w:pPr>
            <w:r w:rsidRPr="000A5635">
              <w:t>7404</w:t>
            </w:r>
          </w:p>
        </w:tc>
        <w:tc>
          <w:tcPr>
            <w:tcW w:w="583" w:type="dxa"/>
            <w:noWrap/>
            <w:tcMar>
              <w:left w:w="0" w:type="dxa"/>
              <w:right w:w="57" w:type="dxa"/>
            </w:tcMar>
            <w:hideMark/>
          </w:tcPr>
          <w:p w14:paraId="10325CB3" w14:textId="2C2356E4" w:rsidR="000A5635" w:rsidRPr="000A5635" w:rsidRDefault="000A5635" w:rsidP="0082031D">
            <w:pPr>
              <w:pStyle w:val="TableText0"/>
              <w:jc w:val="right"/>
            </w:pPr>
            <w:r w:rsidRPr="000A5635">
              <w:t>6</w:t>
            </w:r>
            <w:r w:rsidR="000B3B40">
              <w:t>779</w:t>
            </w:r>
          </w:p>
        </w:tc>
        <w:tc>
          <w:tcPr>
            <w:tcW w:w="567" w:type="dxa"/>
            <w:noWrap/>
            <w:hideMark/>
          </w:tcPr>
          <w:p w14:paraId="771B0169" w14:textId="77777777" w:rsidR="000A5635" w:rsidRPr="000A5635" w:rsidRDefault="000A5635" w:rsidP="0082031D">
            <w:pPr>
              <w:pStyle w:val="TableText0"/>
              <w:jc w:val="right"/>
            </w:pPr>
            <w:r w:rsidRPr="000A5635">
              <w:t>14</w:t>
            </w:r>
          </w:p>
        </w:tc>
        <w:tc>
          <w:tcPr>
            <w:tcW w:w="583" w:type="dxa"/>
            <w:noWrap/>
            <w:tcMar>
              <w:left w:w="0" w:type="dxa"/>
              <w:right w:w="57" w:type="dxa"/>
            </w:tcMar>
            <w:hideMark/>
          </w:tcPr>
          <w:p w14:paraId="621216CC" w14:textId="1D2DCD99" w:rsidR="000A5635" w:rsidRPr="000A5635" w:rsidRDefault="000A5635" w:rsidP="0082031D">
            <w:pPr>
              <w:pStyle w:val="TableText0"/>
              <w:jc w:val="right"/>
            </w:pPr>
            <w:r w:rsidRPr="000A5635">
              <w:t>1</w:t>
            </w:r>
            <w:r w:rsidR="000D78EC">
              <w:t>3</w:t>
            </w:r>
          </w:p>
        </w:tc>
        <w:tc>
          <w:tcPr>
            <w:tcW w:w="567" w:type="dxa"/>
            <w:noWrap/>
            <w:hideMark/>
          </w:tcPr>
          <w:p w14:paraId="6B018179" w14:textId="77777777" w:rsidR="000A5635" w:rsidRPr="000A5635" w:rsidRDefault="000A5635" w:rsidP="0082031D">
            <w:pPr>
              <w:pStyle w:val="TableText0"/>
              <w:jc w:val="right"/>
            </w:pPr>
            <w:r w:rsidRPr="000A5635">
              <w:t>14</w:t>
            </w:r>
          </w:p>
        </w:tc>
        <w:tc>
          <w:tcPr>
            <w:tcW w:w="567" w:type="dxa"/>
            <w:noWrap/>
            <w:hideMark/>
          </w:tcPr>
          <w:p w14:paraId="33D0F858" w14:textId="1944CD25" w:rsidR="000A5635" w:rsidRPr="000A5635" w:rsidRDefault="000A5635" w:rsidP="0082031D">
            <w:pPr>
              <w:pStyle w:val="TableText0"/>
              <w:jc w:val="right"/>
            </w:pPr>
            <w:r w:rsidRPr="000A5635">
              <w:t>1</w:t>
            </w:r>
            <w:r w:rsidR="00123972">
              <w:t>3</w:t>
            </w:r>
          </w:p>
        </w:tc>
      </w:tr>
      <w:tr w:rsidR="00785EDB" w:rsidRPr="000A5635" w14:paraId="135B9A43" w14:textId="77777777" w:rsidTr="0082031D">
        <w:tc>
          <w:tcPr>
            <w:tcW w:w="1730" w:type="dxa"/>
            <w:noWrap/>
            <w:tcMar>
              <w:left w:w="57" w:type="dxa"/>
            </w:tcMar>
            <w:hideMark/>
          </w:tcPr>
          <w:p w14:paraId="4ADD8504" w14:textId="77777777" w:rsidR="000A5635" w:rsidRPr="000A5635" w:rsidRDefault="000A5635" w:rsidP="0082031D">
            <w:pPr>
              <w:pStyle w:val="TableText0"/>
            </w:pPr>
            <w:r w:rsidRPr="000A5635">
              <w:t>PFC-14</w:t>
            </w:r>
          </w:p>
        </w:tc>
        <w:tc>
          <w:tcPr>
            <w:tcW w:w="589" w:type="dxa"/>
            <w:noWrap/>
            <w:hideMark/>
          </w:tcPr>
          <w:p w14:paraId="2F44BD1A" w14:textId="77777777" w:rsidR="000A5635" w:rsidRPr="000A5635" w:rsidRDefault="000A5635" w:rsidP="0082031D">
            <w:pPr>
              <w:pStyle w:val="TableText0"/>
              <w:jc w:val="right"/>
            </w:pPr>
            <w:r w:rsidRPr="000A5635">
              <w:t>0.31</w:t>
            </w:r>
          </w:p>
        </w:tc>
        <w:tc>
          <w:tcPr>
            <w:tcW w:w="605" w:type="dxa"/>
            <w:noWrap/>
            <w:tcMar>
              <w:left w:w="0" w:type="dxa"/>
              <w:right w:w="57" w:type="dxa"/>
            </w:tcMar>
            <w:hideMark/>
          </w:tcPr>
          <w:p w14:paraId="7B174F54" w14:textId="77777777" w:rsidR="000A5635" w:rsidRPr="000A5635" w:rsidRDefault="000A5635" w:rsidP="0082031D">
            <w:pPr>
              <w:pStyle w:val="TableText0"/>
              <w:jc w:val="right"/>
            </w:pPr>
            <w:r w:rsidRPr="000A5635">
              <w:t>0.05</w:t>
            </w:r>
          </w:p>
        </w:tc>
        <w:tc>
          <w:tcPr>
            <w:tcW w:w="589" w:type="dxa"/>
            <w:noWrap/>
            <w:hideMark/>
          </w:tcPr>
          <w:p w14:paraId="484B5542" w14:textId="77777777" w:rsidR="000A5635" w:rsidRPr="000A5635" w:rsidRDefault="000A5635" w:rsidP="0082031D">
            <w:pPr>
              <w:pStyle w:val="TableText0"/>
              <w:jc w:val="right"/>
            </w:pPr>
            <w:r w:rsidRPr="000A5635">
              <w:t>0.01</w:t>
            </w:r>
          </w:p>
        </w:tc>
        <w:tc>
          <w:tcPr>
            <w:tcW w:w="597" w:type="dxa"/>
            <w:noWrap/>
            <w:tcMar>
              <w:left w:w="0" w:type="dxa"/>
              <w:right w:w="57" w:type="dxa"/>
            </w:tcMar>
            <w:hideMark/>
          </w:tcPr>
          <w:p w14:paraId="0D1295AE" w14:textId="77777777" w:rsidR="000A5635" w:rsidRPr="000A5635" w:rsidRDefault="000A5635" w:rsidP="0082031D">
            <w:pPr>
              <w:pStyle w:val="TableText0"/>
              <w:jc w:val="right"/>
            </w:pPr>
            <w:r w:rsidRPr="000A5635">
              <w:t>0.01</w:t>
            </w:r>
          </w:p>
        </w:tc>
        <w:tc>
          <w:tcPr>
            <w:tcW w:w="589" w:type="dxa"/>
            <w:noWrap/>
            <w:hideMark/>
          </w:tcPr>
          <w:p w14:paraId="1D04D961" w14:textId="77777777" w:rsidR="000A5635" w:rsidRPr="000A5635" w:rsidRDefault="000A5635" w:rsidP="0082031D">
            <w:pPr>
              <w:pStyle w:val="TableText0"/>
              <w:jc w:val="right"/>
            </w:pPr>
          </w:p>
        </w:tc>
        <w:tc>
          <w:tcPr>
            <w:tcW w:w="583" w:type="dxa"/>
            <w:noWrap/>
            <w:tcMar>
              <w:left w:w="0" w:type="dxa"/>
              <w:right w:w="57" w:type="dxa"/>
            </w:tcMar>
            <w:hideMark/>
          </w:tcPr>
          <w:p w14:paraId="5E14154F" w14:textId="77777777" w:rsidR="000A5635" w:rsidRPr="000A5635" w:rsidRDefault="000A5635" w:rsidP="0082031D">
            <w:pPr>
              <w:pStyle w:val="TableText0"/>
              <w:jc w:val="right"/>
            </w:pPr>
          </w:p>
        </w:tc>
        <w:tc>
          <w:tcPr>
            <w:tcW w:w="567" w:type="dxa"/>
            <w:noWrap/>
            <w:hideMark/>
          </w:tcPr>
          <w:p w14:paraId="438264F2" w14:textId="77777777" w:rsidR="000A5635" w:rsidRPr="000A5635" w:rsidRDefault="000A5635" w:rsidP="0082031D">
            <w:pPr>
              <w:pStyle w:val="TableText0"/>
              <w:jc w:val="right"/>
            </w:pPr>
            <w:r w:rsidRPr="000A5635">
              <w:t>0.32</w:t>
            </w:r>
          </w:p>
        </w:tc>
        <w:tc>
          <w:tcPr>
            <w:tcW w:w="583" w:type="dxa"/>
            <w:noWrap/>
            <w:tcMar>
              <w:left w:w="0" w:type="dxa"/>
              <w:right w:w="57" w:type="dxa"/>
            </w:tcMar>
            <w:hideMark/>
          </w:tcPr>
          <w:p w14:paraId="7C676B4E" w14:textId="77777777" w:rsidR="000A5635" w:rsidRPr="000A5635" w:rsidRDefault="000A5635" w:rsidP="0082031D">
            <w:pPr>
              <w:pStyle w:val="TableText0"/>
              <w:jc w:val="right"/>
            </w:pPr>
            <w:r w:rsidRPr="000A5635">
              <w:t>0.06</w:t>
            </w:r>
          </w:p>
        </w:tc>
        <w:tc>
          <w:tcPr>
            <w:tcW w:w="567" w:type="dxa"/>
            <w:noWrap/>
            <w:hideMark/>
          </w:tcPr>
          <w:p w14:paraId="268C95E9" w14:textId="77777777" w:rsidR="000A5635" w:rsidRPr="000A5635" w:rsidRDefault="000A5635" w:rsidP="0082031D">
            <w:pPr>
              <w:pStyle w:val="TableText0"/>
              <w:jc w:val="right"/>
            </w:pPr>
            <w:r w:rsidRPr="000A5635">
              <w:t>0.32</w:t>
            </w:r>
          </w:p>
        </w:tc>
        <w:tc>
          <w:tcPr>
            <w:tcW w:w="583" w:type="dxa"/>
            <w:noWrap/>
            <w:tcMar>
              <w:left w:w="0" w:type="dxa"/>
              <w:right w:w="57" w:type="dxa"/>
            </w:tcMar>
            <w:hideMark/>
          </w:tcPr>
          <w:p w14:paraId="7A5FC7CF" w14:textId="77777777" w:rsidR="000A5635" w:rsidRPr="000A5635" w:rsidRDefault="000A5635" w:rsidP="0082031D">
            <w:pPr>
              <w:pStyle w:val="TableText0"/>
              <w:jc w:val="right"/>
            </w:pPr>
            <w:r w:rsidRPr="000A5635">
              <w:t>0.06</w:t>
            </w:r>
          </w:p>
        </w:tc>
        <w:tc>
          <w:tcPr>
            <w:tcW w:w="567" w:type="dxa"/>
            <w:noWrap/>
            <w:hideMark/>
          </w:tcPr>
          <w:p w14:paraId="47814AEE" w14:textId="0A73C8D2" w:rsidR="000A5635" w:rsidRPr="000A5635" w:rsidRDefault="00677D1E" w:rsidP="0082031D">
            <w:pPr>
              <w:pStyle w:val="TableText0"/>
              <w:jc w:val="right"/>
            </w:pPr>
            <w:r>
              <w:t>0</w:t>
            </w:r>
          </w:p>
        </w:tc>
        <w:tc>
          <w:tcPr>
            <w:tcW w:w="583" w:type="dxa"/>
            <w:noWrap/>
            <w:tcMar>
              <w:left w:w="0" w:type="dxa"/>
              <w:right w:w="57" w:type="dxa"/>
            </w:tcMar>
            <w:hideMark/>
          </w:tcPr>
          <w:p w14:paraId="46247AAE" w14:textId="2FDEC234" w:rsidR="000A5635" w:rsidRPr="000A5635" w:rsidRDefault="00677D1E" w:rsidP="0082031D">
            <w:pPr>
              <w:pStyle w:val="TableText0"/>
              <w:jc w:val="right"/>
            </w:pPr>
            <w:r>
              <w:t>0</w:t>
            </w:r>
          </w:p>
        </w:tc>
        <w:tc>
          <w:tcPr>
            <w:tcW w:w="567" w:type="dxa"/>
            <w:noWrap/>
            <w:hideMark/>
          </w:tcPr>
          <w:p w14:paraId="00834679" w14:textId="6D7281C2" w:rsidR="000A5635" w:rsidRPr="000A5635" w:rsidRDefault="00677D1E" w:rsidP="0082031D">
            <w:pPr>
              <w:pStyle w:val="TableText0"/>
              <w:jc w:val="right"/>
            </w:pPr>
            <w:r>
              <w:t>0</w:t>
            </w:r>
          </w:p>
        </w:tc>
        <w:tc>
          <w:tcPr>
            <w:tcW w:w="567" w:type="dxa"/>
            <w:noWrap/>
            <w:hideMark/>
          </w:tcPr>
          <w:p w14:paraId="47333A97" w14:textId="366836CC" w:rsidR="000A5635" w:rsidRPr="000A5635" w:rsidRDefault="00677D1E" w:rsidP="0082031D">
            <w:pPr>
              <w:pStyle w:val="TableText0"/>
              <w:jc w:val="right"/>
            </w:pPr>
            <w:r>
              <w:t>0</w:t>
            </w:r>
          </w:p>
        </w:tc>
      </w:tr>
      <w:tr w:rsidR="00785EDB" w:rsidRPr="000A5635" w14:paraId="46D3D2B6" w14:textId="77777777" w:rsidTr="0082031D">
        <w:tc>
          <w:tcPr>
            <w:tcW w:w="1730" w:type="dxa"/>
            <w:noWrap/>
            <w:tcMar>
              <w:left w:w="57" w:type="dxa"/>
            </w:tcMar>
            <w:hideMark/>
          </w:tcPr>
          <w:p w14:paraId="3C39AE64" w14:textId="77777777" w:rsidR="000A5635" w:rsidRPr="000A5635" w:rsidRDefault="000A5635" w:rsidP="0082031D">
            <w:pPr>
              <w:pStyle w:val="TableText0"/>
            </w:pPr>
            <w:r w:rsidRPr="000A5635">
              <w:t>PFC-116</w:t>
            </w:r>
          </w:p>
        </w:tc>
        <w:tc>
          <w:tcPr>
            <w:tcW w:w="589" w:type="dxa"/>
            <w:noWrap/>
            <w:hideMark/>
          </w:tcPr>
          <w:p w14:paraId="0BE4190F" w14:textId="77777777" w:rsidR="000A5635" w:rsidRPr="000A5635" w:rsidRDefault="000A5635" w:rsidP="0082031D">
            <w:pPr>
              <w:pStyle w:val="TableText0"/>
              <w:jc w:val="right"/>
            </w:pPr>
          </w:p>
        </w:tc>
        <w:tc>
          <w:tcPr>
            <w:tcW w:w="605" w:type="dxa"/>
            <w:noWrap/>
            <w:tcMar>
              <w:left w:w="0" w:type="dxa"/>
              <w:right w:w="57" w:type="dxa"/>
            </w:tcMar>
            <w:hideMark/>
          </w:tcPr>
          <w:p w14:paraId="48A2090C" w14:textId="77777777" w:rsidR="000A5635" w:rsidRPr="000A5635" w:rsidRDefault="000A5635" w:rsidP="0082031D">
            <w:pPr>
              <w:pStyle w:val="TableText0"/>
              <w:jc w:val="right"/>
            </w:pPr>
          </w:p>
        </w:tc>
        <w:tc>
          <w:tcPr>
            <w:tcW w:w="589" w:type="dxa"/>
            <w:noWrap/>
            <w:hideMark/>
          </w:tcPr>
          <w:p w14:paraId="0B41FED5" w14:textId="77777777" w:rsidR="000A5635" w:rsidRPr="000A5635" w:rsidRDefault="000A5635" w:rsidP="0082031D">
            <w:pPr>
              <w:pStyle w:val="TableText0"/>
              <w:jc w:val="right"/>
            </w:pPr>
            <w:r w:rsidRPr="000A5635">
              <w:t>0.02</w:t>
            </w:r>
          </w:p>
        </w:tc>
        <w:tc>
          <w:tcPr>
            <w:tcW w:w="597" w:type="dxa"/>
            <w:noWrap/>
            <w:tcMar>
              <w:left w:w="0" w:type="dxa"/>
              <w:right w:w="57" w:type="dxa"/>
            </w:tcMar>
            <w:hideMark/>
          </w:tcPr>
          <w:p w14:paraId="7DD9F350" w14:textId="77777777" w:rsidR="000A5635" w:rsidRPr="000A5635" w:rsidRDefault="000A5635" w:rsidP="0082031D">
            <w:pPr>
              <w:pStyle w:val="TableText0"/>
              <w:jc w:val="right"/>
            </w:pPr>
            <w:r w:rsidRPr="000A5635">
              <w:t>0.02</w:t>
            </w:r>
          </w:p>
        </w:tc>
        <w:tc>
          <w:tcPr>
            <w:tcW w:w="589" w:type="dxa"/>
            <w:noWrap/>
            <w:hideMark/>
          </w:tcPr>
          <w:p w14:paraId="2D583E46" w14:textId="77777777" w:rsidR="000A5635" w:rsidRPr="000A5635" w:rsidRDefault="000A5635" w:rsidP="0082031D">
            <w:pPr>
              <w:pStyle w:val="TableText0"/>
              <w:jc w:val="right"/>
            </w:pPr>
          </w:p>
        </w:tc>
        <w:tc>
          <w:tcPr>
            <w:tcW w:w="583" w:type="dxa"/>
            <w:noWrap/>
            <w:tcMar>
              <w:left w:w="0" w:type="dxa"/>
              <w:right w:w="57" w:type="dxa"/>
            </w:tcMar>
            <w:hideMark/>
          </w:tcPr>
          <w:p w14:paraId="2D59C0CC" w14:textId="77777777" w:rsidR="000A5635" w:rsidRPr="000A5635" w:rsidRDefault="000A5635" w:rsidP="0082031D">
            <w:pPr>
              <w:pStyle w:val="TableText0"/>
              <w:jc w:val="right"/>
            </w:pPr>
          </w:p>
        </w:tc>
        <w:tc>
          <w:tcPr>
            <w:tcW w:w="567" w:type="dxa"/>
            <w:noWrap/>
            <w:hideMark/>
          </w:tcPr>
          <w:p w14:paraId="674622E1" w14:textId="77777777" w:rsidR="000A5635" w:rsidRPr="000A5635" w:rsidRDefault="000A5635" w:rsidP="0082031D">
            <w:pPr>
              <w:pStyle w:val="TableText0"/>
              <w:jc w:val="right"/>
            </w:pPr>
            <w:r w:rsidRPr="000A5635">
              <w:t>0.02</w:t>
            </w:r>
          </w:p>
        </w:tc>
        <w:tc>
          <w:tcPr>
            <w:tcW w:w="583" w:type="dxa"/>
            <w:noWrap/>
            <w:tcMar>
              <w:left w:w="0" w:type="dxa"/>
              <w:right w:w="57" w:type="dxa"/>
            </w:tcMar>
            <w:hideMark/>
          </w:tcPr>
          <w:p w14:paraId="08B50A9A" w14:textId="77777777" w:rsidR="000A5635" w:rsidRPr="000A5635" w:rsidRDefault="000A5635" w:rsidP="0082031D">
            <w:pPr>
              <w:pStyle w:val="TableText0"/>
              <w:jc w:val="right"/>
            </w:pPr>
            <w:r w:rsidRPr="000A5635">
              <w:t>0.02</w:t>
            </w:r>
          </w:p>
        </w:tc>
        <w:tc>
          <w:tcPr>
            <w:tcW w:w="567" w:type="dxa"/>
            <w:noWrap/>
            <w:hideMark/>
          </w:tcPr>
          <w:p w14:paraId="246468E6" w14:textId="77777777" w:rsidR="000A5635" w:rsidRPr="000A5635" w:rsidRDefault="000A5635" w:rsidP="0082031D">
            <w:pPr>
              <w:pStyle w:val="TableText0"/>
              <w:jc w:val="right"/>
            </w:pPr>
            <w:r w:rsidRPr="000A5635">
              <w:t>0.02</w:t>
            </w:r>
          </w:p>
        </w:tc>
        <w:tc>
          <w:tcPr>
            <w:tcW w:w="583" w:type="dxa"/>
            <w:noWrap/>
            <w:tcMar>
              <w:left w:w="0" w:type="dxa"/>
              <w:right w:w="57" w:type="dxa"/>
            </w:tcMar>
            <w:hideMark/>
          </w:tcPr>
          <w:p w14:paraId="3B1906D0" w14:textId="77777777" w:rsidR="000A5635" w:rsidRPr="000A5635" w:rsidRDefault="000A5635" w:rsidP="0082031D">
            <w:pPr>
              <w:pStyle w:val="TableText0"/>
              <w:jc w:val="right"/>
            </w:pPr>
            <w:r w:rsidRPr="000A5635">
              <w:t>0.02</w:t>
            </w:r>
          </w:p>
        </w:tc>
        <w:tc>
          <w:tcPr>
            <w:tcW w:w="567" w:type="dxa"/>
            <w:noWrap/>
            <w:hideMark/>
          </w:tcPr>
          <w:p w14:paraId="4A272970" w14:textId="6F504192" w:rsidR="000A5635" w:rsidRPr="000A5635" w:rsidRDefault="00677D1E" w:rsidP="0082031D">
            <w:pPr>
              <w:pStyle w:val="TableText0"/>
              <w:jc w:val="right"/>
            </w:pPr>
            <w:r>
              <w:t>0</w:t>
            </w:r>
          </w:p>
        </w:tc>
        <w:tc>
          <w:tcPr>
            <w:tcW w:w="583" w:type="dxa"/>
            <w:noWrap/>
            <w:tcMar>
              <w:left w:w="0" w:type="dxa"/>
              <w:right w:w="57" w:type="dxa"/>
            </w:tcMar>
            <w:hideMark/>
          </w:tcPr>
          <w:p w14:paraId="5B6D794A" w14:textId="28F1112D" w:rsidR="000A5635" w:rsidRPr="000A5635" w:rsidRDefault="00677D1E" w:rsidP="0082031D">
            <w:pPr>
              <w:pStyle w:val="TableText0"/>
              <w:jc w:val="right"/>
            </w:pPr>
            <w:r>
              <w:t>0</w:t>
            </w:r>
          </w:p>
        </w:tc>
        <w:tc>
          <w:tcPr>
            <w:tcW w:w="567" w:type="dxa"/>
            <w:noWrap/>
            <w:hideMark/>
          </w:tcPr>
          <w:p w14:paraId="11D2F04A" w14:textId="4A4E16E7" w:rsidR="000A5635" w:rsidRPr="000A5635" w:rsidRDefault="00677D1E" w:rsidP="0082031D">
            <w:pPr>
              <w:pStyle w:val="TableText0"/>
              <w:jc w:val="right"/>
            </w:pPr>
            <w:r>
              <w:t>0</w:t>
            </w:r>
          </w:p>
        </w:tc>
        <w:tc>
          <w:tcPr>
            <w:tcW w:w="567" w:type="dxa"/>
            <w:noWrap/>
            <w:hideMark/>
          </w:tcPr>
          <w:p w14:paraId="645909A4" w14:textId="6D14F0FD" w:rsidR="000A5635" w:rsidRPr="000A5635" w:rsidRDefault="00677D1E" w:rsidP="0082031D">
            <w:pPr>
              <w:pStyle w:val="TableText0"/>
              <w:jc w:val="right"/>
            </w:pPr>
            <w:r>
              <w:t>0</w:t>
            </w:r>
          </w:p>
        </w:tc>
      </w:tr>
      <w:tr w:rsidR="00785EDB" w:rsidRPr="000A5635" w14:paraId="3605BB0E" w14:textId="77777777" w:rsidTr="0082031D">
        <w:tc>
          <w:tcPr>
            <w:tcW w:w="1730" w:type="dxa"/>
            <w:noWrap/>
            <w:tcMar>
              <w:left w:w="57" w:type="dxa"/>
            </w:tcMar>
            <w:hideMark/>
          </w:tcPr>
          <w:p w14:paraId="47476CCE" w14:textId="77777777" w:rsidR="000A5635" w:rsidRPr="000A5635" w:rsidRDefault="000A5635" w:rsidP="0082031D">
            <w:pPr>
              <w:pStyle w:val="TableText0"/>
            </w:pPr>
            <w:r w:rsidRPr="000A5635">
              <w:t>PFC-218</w:t>
            </w:r>
          </w:p>
        </w:tc>
        <w:tc>
          <w:tcPr>
            <w:tcW w:w="589" w:type="dxa"/>
            <w:noWrap/>
            <w:hideMark/>
          </w:tcPr>
          <w:p w14:paraId="1A25E8C4" w14:textId="77777777" w:rsidR="000A5635" w:rsidRPr="000A5635" w:rsidRDefault="000A5635" w:rsidP="0082031D">
            <w:pPr>
              <w:pStyle w:val="TableText0"/>
              <w:jc w:val="right"/>
            </w:pPr>
            <w:r w:rsidRPr="000A5635">
              <w:t>0.04</w:t>
            </w:r>
          </w:p>
        </w:tc>
        <w:tc>
          <w:tcPr>
            <w:tcW w:w="605" w:type="dxa"/>
            <w:noWrap/>
            <w:tcMar>
              <w:left w:w="0" w:type="dxa"/>
              <w:right w:w="57" w:type="dxa"/>
            </w:tcMar>
            <w:hideMark/>
          </w:tcPr>
          <w:p w14:paraId="3B5F5715" w14:textId="77777777" w:rsidR="000A5635" w:rsidRPr="000A5635" w:rsidRDefault="000A5635" w:rsidP="0082031D">
            <w:pPr>
              <w:pStyle w:val="TableText0"/>
              <w:jc w:val="right"/>
            </w:pPr>
          </w:p>
        </w:tc>
        <w:tc>
          <w:tcPr>
            <w:tcW w:w="589" w:type="dxa"/>
            <w:noWrap/>
            <w:hideMark/>
          </w:tcPr>
          <w:p w14:paraId="539C9D17" w14:textId="77777777" w:rsidR="000A5635" w:rsidRPr="000A5635" w:rsidRDefault="000A5635" w:rsidP="0082031D">
            <w:pPr>
              <w:pStyle w:val="TableText0"/>
              <w:jc w:val="right"/>
            </w:pPr>
          </w:p>
        </w:tc>
        <w:tc>
          <w:tcPr>
            <w:tcW w:w="597" w:type="dxa"/>
            <w:noWrap/>
            <w:tcMar>
              <w:left w:w="0" w:type="dxa"/>
              <w:right w:w="57" w:type="dxa"/>
            </w:tcMar>
            <w:hideMark/>
          </w:tcPr>
          <w:p w14:paraId="3A435ABD" w14:textId="77777777" w:rsidR="000A5635" w:rsidRPr="000A5635" w:rsidRDefault="000A5635" w:rsidP="0082031D">
            <w:pPr>
              <w:pStyle w:val="TableText0"/>
              <w:jc w:val="right"/>
            </w:pPr>
            <w:r w:rsidRPr="000A5635">
              <w:t>0.23</w:t>
            </w:r>
          </w:p>
        </w:tc>
        <w:tc>
          <w:tcPr>
            <w:tcW w:w="589" w:type="dxa"/>
            <w:noWrap/>
            <w:hideMark/>
          </w:tcPr>
          <w:p w14:paraId="44FCE744" w14:textId="77777777" w:rsidR="000A5635" w:rsidRPr="000A5635" w:rsidRDefault="000A5635" w:rsidP="0082031D">
            <w:pPr>
              <w:pStyle w:val="TableText0"/>
              <w:jc w:val="right"/>
            </w:pPr>
          </w:p>
        </w:tc>
        <w:tc>
          <w:tcPr>
            <w:tcW w:w="583" w:type="dxa"/>
            <w:noWrap/>
            <w:tcMar>
              <w:left w:w="0" w:type="dxa"/>
              <w:right w:w="57" w:type="dxa"/>
            </w:tcMar>
            <w:hideMark/>
          </w:tcPr>
          <w:p w14:paraId="3540F70B" w14:textId="77777777" w:rsidR="000A5635" w:rsidRPr="000A5635" w:rsidRDefault="000A5635" w:rsidP="0082031D">
            <w:pPr>
              <w:pStyle w:val="TableText0"/>
              <w:jc w:val="right"/>
            </w:pPr>
          </w:p>
        </w:tc>
        <w:tc>
          <w:tcPr>
            <w:tcW w:w="567" w:type="dxa"/>
            <w:noWrap/>
            <w:hideMark/>
          </w:tcPr>
          <w:p w14:paraId="18522496" w14:textId="77777777" w:rsidR="000A5635" w:rsidRPr="000A5635" w:rsidRDefault="000A5635" w:rsidP="0082031D">
            <w:pPr>
              <w:pStyle w:val="TableText0"/>
              <w:jc w:val="right"/>
            </w:pPr>
            <w:r w:rsidRPr="000A5635">
              <w:t>0.04</w:t>
            </w:r>
          </w:p>
        </w:tc>
        <w:tc>
          <w:tcPr>
            <w:tcW w:w="583" w:type="dxa"/>
            <w:noWrap/>
            <w:tcMar>
              <w:left w:w="0" w:type="dxa"/>
              <w:right w:w="57" w:type="dxa"/>
            </w:tcMar>
            <w:hideMark/>
          </w:tcPr>
          <w:p w14:paraId="22523BD3" w14:textId="77777777" w:rsidR="000A5635" w:rsidRPr="000A5635" w:rsidRDefault="000A5635" w:rsidP="0082031D">
            <w:pPr>
              <w:pStyle w:val="TableText0"/>
              <w:jc w:val="right"/>
            </w:pPr>
            <w:r w:rsidRPr="000A5635">
              <w:t>0.23</w:t>
            </w:r>
          </w:p>
        </w:tc>
        <w:tc>
          <w:tcPr>
            <w:tcW w:w="567" w:type="dxa"/>
            <w:noWrap/>
            <w:hideMark/>
          </w:tcPr>
          <w:p w14:paraId="47CDE35F" w14:textId="77777777" w:rsidR="000A5635" w:rsidRPr="000A5635" w:rsidRDefault="000A5635" w:rsidP="0082031D">
            <w:pPr>
              <w:pStyle w:val="TableText0"/>
              <w:jc w:val="right"/>
            </w:pPr>
            <w:r w:rsidRPr="000A5635">
              <w:t>0.04</w:t>
            </w:r>
          </w:p>
        </w:tc>
        <w:tc>
          <w:tcPr>
            <w:tcW w:w="583" w:type="dxa"/>
            <w:noWrap/>
            <w:tcMar>
              <w:left w:w="0" w:type="dxa"/>
              <w:right w:w="57" w:type="dxa"/>
            </w:tcMar>
            <w:hideMark/>
          </w:tcPr>
          <w:p w14:paraId="4098858F" w14:textId="77777777" w:rsidR="000A5635" w:rsidRPr="000A5635" w:rsidRDefault="000A5635" w:rsidP="0082031D">
            <w:pPr>
              <w:pStyle w:val="TableText0"/>
              <w:jc w:val="right"/>
            </w:pPr>
            <w:r w:rsidRPr="000A5635">
              <w:t>0.23</w:t>
            </w:r>
          </w:p>
        </w:tc>
        <w:tc>
          <w:tcPr>
            <w:tcW w:w="567" w:type="dxa"/>
            <w:noWrap/>
            <w:hideMark/>
          </w:tcPr>
          <w:p w14:paraId="364894D1" w14:textId="4969FF5F" w:rsidR="000A5635" w:rsidRPr="000A5635" w:rsidRDefault="00677D1E" w:rsidP="0082031D">
            <w:pPr>
              <w:pStyle w:val="TableText0"/>
              <w:jc w:val="right"/>
            </w:pPr>
            <w:r>
              <w:t>0</w:t>
            </w:r>
          </w:p>
        </w:tc>
        <w:tc>
          <w:tcPr>
            <w:tcW w:w="583" w:type="dxa"/>
            <w:noWrap/>
            <w:tcMar>
              <w:left w:w="0" w:type="dxa"/>
              <w:right w:w="57" w:type="dxa"/>
            </w:tcMar>
            <w:hideMark/>
          </w:tcPr>
          <w:p w14:paraId="1981F5E9" w14:textId="22658FDC" w:rsidR="000A5635" w:rsidRPr="000A5635" w:rsidRDefault="00677D1E" w:rsidP="0082031D">
            <w:pPr>
              <w:pStyle w:val="TableText0"/>
              <w:jc w:val="right"/>
            </w:pPr>
            <w:r>
              <w:t>0</w:t>
            </w:r>
          </w:p>
        </w:tc>
        <w:tc>
          <w:tcPr>
            <w:tcW w:w="567" w:type="dxa"/>
            <w:noWrap/>
            <w:hideMark/>
          </w:tcPr>
          <w:p w14:paraId="29C3B946" w14:textId="5F123B84" w:rsidR="000A5635" w:rsidRPr="000A5635" w:rsidRDefault="00677D1E" w:rsidP="0082031D">
            <w:pPr>
              <w:pStyle w:val="TableText0"/>
              <w:jc w:val="right"/>
            </w:pPr>
            <w:r>
              <w:t>0</w:t>
            </w:r>
          </w:p>
        </w:tc>
        <w:tc>
          <w:tcPr>
            <w:tcW w:w="567" w:type="dxa"/>
            <w:noWrap/>
            <w:hideMark/>
          </w:tcPr>
          <w:p w14:paraId="54A76CCC" w14:textId="5BFFB2AA" w:rsidR="000A5635" w:rsidRPr="000A5635" w:rsidRDefault="00677D1E" w:rsidP="0082031D">
            <w:pPr>
              <w:pStyle w:val="TableText0"/>
              <w:jc w:val="right"/>
            </w:pPr>
            <w:r>
              <w:t>0</w:t>
            </w:r>
          </w:p>
        </w:tc>
      </w:tr>
      <w:tr w:rsidR="00785EDB" w:rsidRPr="000A5635" w14:paraId="09B3A279" w14:textId="77777777" w:rsidTr="0082031D">
        <w:tc>
          <w:tcPr>
            <w:tcW w:w="1730" w:type="dxa"/>
            <w:noWrap/>
            <w:tcMar>
              <w:left w:w="57" w:type="dxa"/>
            </w:tcMar>
            <w:hideMark/>
          </w:tcPr>
          <w:p w14:paraId="14E5E5F9" w14:textId="77777777" w:rsidR="000A5635" w:rsidRPr="000A5635" w:rsidRDefault="000A5635" w:rsidP="0082031D">
            <w:pPr>
              <w:pStyle w:val="TableText0"/>
            </w:pPr>
            <w:r w:rsidRPr="000A5635">
              <w:t>PFC-318</w:t>
            </w:r>
          </w:p>
        </w:tc>
        <w:tc>
          <w:tcPr>
            <w:tcW w:w="589" w:type="dxa"/>
            <w:noWrap/>
            <w:hideMark/>
          </w:tcPr>
          <w:p w14:paraId="52B44BC9" w14:textId="77777777" w:rsidR="000A5635" w:rsidRPr="000A5635" w:rsidRDefault="000A5635" w:rsidP="0082031D">
            <w:pPr>
              <w:pStyle w:val="TableText0"/>
              <w:jc w:val="right"/>
            </w:pPr>
            <w:r w:rsidRPr="000A5635">
              <w:t>0.09</w:t>
            </w:r>
          </w:p>
        </w:tc>
        <w:tc>
          <w:tcPr>
            <w:tcW w:w="605" w:type="dxa"/>
            <w:noWrap/>
            <w:tcMar>
              <w:left w:w="0" w:type="dxa"/>
              <w:right w:w="57" w:type="dxa"/>
            </w:tcMar>
            <w:hideMark/>
          </w:tcPr>
          <w:p w14:paraId="69CC3F0D" w14:textId="77777777" w:rsidR="000A5635" w:rsidRPr="000A5635" w:rsidRDefault="000A5635" w:rsidP="0082031D">
            <w:pPr>
              <w:pStyle w:val="TableText0"/>
              <w:jc w:val="right"/>
            </w:pPr>
            <w:r w:rsidRPr="000A5635">
              <w:t>0.03</w:t>
            </w:r>
          </w:p>
        </w:tc>
        <w:tc>
          <w:tcPr>
            <w:tcW w:w="589" w:type="dxa"/>
            <w:noWrap/>
            <w:hideMark/>
          </w:tcPr>
          <w:p w14:paraId="5B9BB82D" w14:textId="77777777" w:rsidR="000A5635" w:rsidRPr="000A5635" w:rsidRDefault="000A5635" w:rsidP="0082031D">
            <w:pPr>
              <w:pStyle w:val="TableText0"/>
              <w:jc w:val="right"/>
            </w:pPr>
          </w:p>
        </w:tc>
        <w:tc>
          <w:tcPr>
            <w:tcW w:w="597" w:type="dxa"/>
            <w:noWrap/>
            <w:tcMar>
              <w:left w:w="0" w:type="dxa"/>
              <w:right w:w="57" w:type="dxa"/>
            </w:tcMar>
            <w:hideMark/>
          </w:tcPr>
          <w:p w14:paraId="7FF58A1C" w14:textId="77777777" w:rsidR="000A5635" w:rsidRPr="000A5635" w:rsidRDefault="000A5635" w:rsidP="0082031D">
            <w:pPr>
              <w:pStyle w:val="TableText0"/>
              <w:jc w:val="right"/>
            </w:pPr>
          </w:p>
        </w:tc>
        <w:tc>
          <w:tcPr>
            <w:tcW w:w="589" w:type="dxa"/>
            <w:noWrap/>
            <w:hideMark/>
          </w:tcPr>
          <w:p w14:paraId="09C0465E" w14:textId="77777777" w:rsidR="000A5635" w:rsidRPr="000A5635" w:rsidRDefault="000A5635" w:rsidP="0082031D">
            <w:pPr>
              <w:pStyle w:val="TableText0"/>
              <w:jc w:val="right"/>
            </w:pPr>
          </w:p>
        </w:tc>
        <w:tc>
          <w:tcPr>
            <w:tcW w:w="583" w:type="dxa"/>
            <w:noWrap/>
            <w:tcMar>
              <w:left w:w="0" w:type="dxa"/>
              <w:right w:w="57" w:type="dxa"/>
            </w:tcMar>
            <w:hideMark/>
          </w:tcPr>
          <w:p w14:paraId="305830BB" w14:textId="77777777" w:rsidR="000A5635" w:rsidRPr="000A5635" w:rsidRDefault="000A5635" w:rsidP="0082031D">
            <w:pPr>
              <w:pStyle w:val="TableText0"/>
              <w:jc w:val="right"/>
            </w:pPr>
          </w:p>
        </w:tc>
        <w:tc>
          <w:tcPr>
            <w:tcW w:w="567" w:type="dxa"/>
            <w:noWrap/>
            <w:hideMark/>
          </w:tcPr>
          <w:p w14:paraId="425252B2" w14:textId="77777777" w:rsidR="000A5635" w:rsidRPr="000A5635" w:rsidRDefault="000A5635" w:rsidP="0082031D">
            <w:pPr>
              <w:pStyle w:val="TableText0"/>
              <w:jc w:val="right"/>
            </w:pPr>
            <w:r w:rsidRPr="000A5635">
              <w:t>0.09</w:t>
            </w:r>
          </w:p>
        </w:tc>
        <w:tc>
          <w:tcPr>
            <w:tcW w:w="583" w:type="dxa"/>
            <w:noWrap/>
            <w:tcMar>
              <w:left w:w="0" w:type="dxa"/>
              <w:right w:w="57" w:type="dxa"/>
            </w:tcMar>
            <w:hideMark/>
          </w:tcPr>
          <w:p w14:paraId="6B3B4B8E" w14:textId="77777777" w:rsidR="000A5635" w:rsidRPr="000A5635" w:rsidRDefault="000A5635" w:rsidP="0082031D">
            <w:pPr>
              <w:pStyle w:val="TableText0"/>
              <w:jc w:val="right"/>
            </w:pPr>
            <w:r w:rsidRPr="000A5635">
              <w:t>0.03</w:t>
            </w:r>
          </w:p>
        </w:tc>
        <w:tc>
          <w:tcPr>
            <w:tcW w:w="567" w:type="dxa"/>
            <w:noWrap/>
            <w:hideMark/>
          </w:tcPr>
          <w:p w14:paraId="5CCE7F12" w14:textId="77777777" w:rsidR="000A5635" w:rsidRPr="000A5635" w:rsidRDefault="000A5635" w:rsidP="0082031D">
            <w:pPr>
              <w:pStyle w:val="TableText0"/>
              <w:jc w:val="right"/>
            </w:pPr>
            <w:r w:rsidRPr="000A5635">
              <w:t>0.09</w:t>
            </w:r>
          </w:p>
        </w:tc>
        <w:tc>
          <w:tcPr>
            <w:tcW w:w="583" w:type="dxa"/>
            <w:noWrap/>
            <w:tcMar>
              <w:left w:w="0" w:type="dxa"/>
              <w:right w:w="57" w:type="dxa"/>
            </w:tcMar>
            <w:hideMark/>
          </w:tcPr>
          <w:p w14:paraId="78EDB25F" w14:textId="77777777" w:rsidR="000A5635" w:rsidRPr="000A5635" w:rsidRDefault="000A5635" w:rsidP="0082031D">
            <w:pPr>
              <w:pStyle w:val="TableText0"/>
              <w:jc w:val="right"/>
            </w:pPr>
            <w:r w:rsidRPr="000A5635">
              <w:t>0.03</w:t>
            </w:r>
          </w:p>
        </w:tc>
        <w:tc>
          <w:tcPr>
            <w:tcW w:w="567" w:type="dxa"/>
            <w:noWrap/>
            <w:hideMark/>
          </w:tcPr>
          <w:p w14:paraId="51E0E8BD" w14:textId="6484F6D2" w:rsidR="000A5635" w:rsidRPr="000A5635" w:rsidRDefault="00677D1E" w:rsidP="0082031D">
            <w:pPr>
              <w:pStyle w:val="TableText0"/>
              <w:jc w:val="right"/>
            </w:pPr>
            <w:r>
              <w:t>0</w:t>
            </w:r>
          </w:p>
        </w:tc>
        <w:tc>
          <w:tcPr>
            <w:tcW w:w="583" w:type="dxa"/>
            <w:noWrap/>
            <w:tcMar>
              <w:left w:w="0" w:type="dxa"/>
              <w:right w:w="57" w:type="dxa"/>
            </w:tcMar>
            <w:hideMark/>
          </w:tcPr>
          <w:p w14:paraId="3C4D68D0" w14:textId="72F1D7DB" w:rsidR="000A5635" w:rsidRPr="000A5635" w:rsidRDefault="00677D1E" w:rsidP="0082031D">
            <w:pPr>
              <w:pStyle w:val="TableText0"/>
              <w:jc w:val="right"/>
            </w:pPr>
            <w:r>
              <w:t>0</w:t>
            </w:r>
          </w:p>
        </w:tc>
        <w:tc>
          <w:tcPr>
            <w:tcW w:w="567" w:type="dxa"/>
            <w:noWrap/>
            <w:hideMark/>
          </w:tcPr>
          <w:p w14:paraId="00BAB85A" w14:textId="7CB103BD" w:rsidR="000A5635" w:rsidRPr="000A5635" w:rsidRDefault="00677D1E" w:rsidP="0082031D">
            <w:pPr>
              <w:pStyle w:val="TableText0"/>
              <w:jc w:val="right"/>
            </w:pPr>
            <w:r>
              <w:t>0</w:t>
            </w:r>
          </w:p>
        </w:tc>
        <w:tc>
          <w:tcPr>
            <w:tcW w:w="567" w:type="dxa"/>
            <w:noWrap/>
            <w:hideMark/>
          </w:tcPr>
          <w:p w14:paraId="163EFE6F" w14:textId="06C5FF81" w:rsidR="000A5635" w:rsidRPr="000A5635" w:rsidRDefault="00677D1E" w:rsidP="0082031D">
            <w:pPr>
              <w:pStyle w:val="TableText0"/>
              <w:jc w:val="right"/>
            </w:pPr>
            <w:r>
              <w:t>0</w:t>
            </w:r>
          </w:p>
        </w:tc>
      </w:tr>
      <w:tr w:rsidR="00785EDB" w:rsidRPr="000A5635" w14:paraId="256B1945" w14:textId="77777777" w:rsidTr="0082031D">
        <w:tc>
          <w:tcPr>
            <w:tcW w:w="1730" w:type="dxa"/>
            <w:noWrap/>
            <w:tcMar>
              <w:left w:w="57" w:type="dxa"/>
            </w:tcMar>
            <w:hideMark/>
          </w:tcPr>
          <w:p w14:paraId="4B6CB923" w14:textId="77777777" w:rsidR="000A5635" w:rsidRPr="000A5635" w:rsidRDefault="000A5635" w:rsidP="0082031D">
            <w:pPr>
              <w:pStyle w:val="TableText0"/>
            </w:pPr>
            <w:r w:rsidRPr="000A5635">
              <w:t>total PFCs</w:t>
            </w:r>
          </w:p>
        </w:tc>
        <w:tc>
          <w:tcPr>
            <w:tcW w:w="589" w:type="dxa"/>
            <w:noWrap/>
            <w:hideMark/>
          </w:tcPr>
          <w:p w14:paraId="25074640" w14:textId="77777777" w:rsidR="000A5635" w:rsidRPr="000A5635" w:rsidRDefault="000A5635" w:rsidP="0082031D">
            <w:pPr>
              <w:pStyle w:val="TableText0"/>
              <w:jc w:val="right"/>
            </w:pPr>
            <w:r w:rsidRPr="000A5635">
              <w:t>0.44</w:t>
            </w:r>
          </w:p>
        </w:tc>
        <w:tc>
          <w:tcPr>
            <w:tcW w:w="605" w:type="dxa"/>
            <w:noWrap/>
            <w:tcMar>
              <w:left w:w="0" w:type="dxa"/>
              <w:right w:w="57" w:type="dxa"/>
            </w:tcMar>
            <w:hideMark/>
          </w:tcPr>
          <w:p w14:paraId="231ECED5" w14:textId="77777777" w:rsidR="000A5635" w:rsidRPr="000A5635" w:rsidRDefault="000A5635" w:rsidP="0082031D">
            <w:pPr>
              <w:pStyle w:val="TableText0"/>
              <w:jc w:val="right"/>
            </w:pPr>
            <w:r w:rsidRPr="000A5635">
              <w:t>0.08</w:t>
            </w:r>
          </w:p>
        </w:tc>
        <w:tc>
          <w:tcPr>
            <w:tcW w:w="589" w:type="dxa"/>
            <w:noWrap/>
            <w:hideMark/>
          </w:tcPr>
          <w:p w14:paraId="6FF18317" w14:textId="77777777" w:rsidR="000A5635" w:rsidRPr="000A5635" w:rsidRDefault="000A5635" w:rsidP="0082031D">
            <w:pPr>
              <w:pStyle w:val="TableText0"/>
              <w:jc w:val="right"/>
            </w:pPr>
            <w:r w:rsidRPr="000A5635">
              <w:t>0.03</w:t>
            </w:r>
          </w:p>
        </w:tc>
        <w:tc>
          <w:tcPr>
            <w:tcW w:w="597" w:type="dxa"/>
            <w:noWrap/>
            <w:tcMar>
              <w:left w:w="0" w:type="dxa"/>
              <w:right w:w="57" w:type="dxa"/>
            </w:tcMar>
            <w:hideMark/>
          </w:tcPr>
          <w:p w14:paraId="1F3EEEA9" w14:textId="77777777" w:rsidR="000A5635" w:rsidRPr="000A5635" w:rsidRDefault="000A5635" w:rsidP="0082031D">
            <w:pPr>
              <w:pStyle w:val="TableText0"/>
              <w:jc w:val="right"/>
            </w:pPr>
            <w:r w:rsidRPr="000A5635">
              <w:t>0.26</w:t>
            </w:r>
          </w:p>
        </w:tc>
        <w:tc>
          <w:tcPr>
            <w:tcW w:w="589" w:type="dxa"/>
            <w:noWrap/>
            <w:hideMark/>
          </w:tcPr>
          <w:p w14:paraId="4C56930C" w14:textId="77777777" w:rsidR="000A5635" w:rsidRPr="000A5635" w:rsidRDefault="000A5635" w:rsidP="0082031D">
            <w:pPr>
              <w:pStyle w:val="TableText0"/>
              <w:jc w:val="right"/>
            </w:pPr>
            <w:r w:rsidRPr="000A5635">
              <w:t>0</w:t>
            </w:r>
          </w:p>
        </w:tc>
        <w:tc>
          <w:tcPr>
            <w:tcW w:w="583" w:type="dxa"/>
            <w:noWrap/>
            <w:tcMar>
              <w:left w:w="0" w:type="dxa"/>
              <w:right w:w="57" w:type="dxa"/>
            </w:tcMar>
            <w:hideMark/>
          </w:tcPr>
          <w:p w14:paraId="30542268" w14:textId="77777777" w:rsidR="000A5635" w:rsidRPr="000A5635" w:rsidRDefault="000A5635" w:rsidP="0082031D">
            <w:pPr>
              <w:pStyle w:val="TableText0"/>
              <w:jc w:val="right"/>
            </w:pPr>
            <w:r w:rsidRPr="000A5635">
              <w:t>0</w:t>
            </w:r>
          </w:p>
        </w:tc>
        <w:tc>
          <w:tcPr>
            <w:tcW w:w="567" w:type="dxa"/>
            <w:noWrap/>
            <w:hideMark/>
          </w:tcPr>
          <w:p w14:paraId="26B8AA9A" w14:textId="77777777" w:rsidR="000A5635" w:rsidRPr="000A5635" w:rsidRDefault="000A5635" w:rsidP="0082031D">
            <w:pPr>
              <w:pStyle w:val="TableText0"/>
              <w:jc w:val="right"/>
            </w:pPr>
            <w:r w:rsidRPr="000A5635">
              <w:t>0.47</w:t>
            </w:r>
          </w:p>
        </w:tc>
        <w:tc>
          <w:tcPr>
            <w:tcW w:w="583" w:type="dxa"/>
            <w:noWrap/>
            <w:tcMar>
              <w:left w:w="0" w:type="dxa"/>
              <w:right w:w="57" w:type="dxa"/>
            </w:tcMar>
            <w:hideMark/>
          </w:tcPr>
          <w:p w14:paraId="15759FFA" w14:textId="77777777" w:rsidR="000A5635" w:rsidRPr="000A5635" w:rsidRDefault="000A5635" w:rsidP="0082031D">
            <w:pPr>
              <w:pStyle w:val="TableText0"/>
              <w:jc w:val="right"/>
            </w:pPr>
            <w:r w:rsidRPr="000A5635">
              <w:t>0.35</w:t>
            </w:r>
          </w:p>
        </w:tc>
        <w:tc>
          <w:tcPr>
            <w:tcW w:w="567" w:type="dxa"/>
            <w:noWrap/>
            <w:hideMark/>
          </w:tcPr>
          <w:p w14:paraId="5C86FEFA" w14:textId="77777777" w:rsidR="000A5635" w:rsidRPr="000A5635" w:rsidRDefault="000A5635" w:rsidP="0082031D">
            <w:pPr>
              <w:pStyle w:val="TableText0"/>
              <w:jc w:val="right"/>
            </w:pPr>
            <w:r w:rsidRPr="000A5635">
              <w:t>0.47</w:t>
            </w:r>
          </w:p>
        </w:tc>
        <w:tc>
          <w:tcPr>
            <w:tcW w:w="583" w:type="dxa"/>
            <w:noWrap/>
            <w:tcMar>
              <w:left w:w="0" w:type="dxa"/>
              <w:right w:w="57" w:type="dxa"/>
            </w:tcMar>
            <w:hideMark/>
          </w:tcPr>
          <w:p w14:paraId="41F0AFC3" w14:textId="77777777" w:rsidR="000A5635" w:rsidRPr="000A5635" w:rsidRDefault="000A5635" w:rsidP="0082031D">
            <w:pPr>
              <w:pStyle w:val="TableText0"/>
              <w:jc w:val="right"/>
            </w:pPr>
            <w:r w:rsidRPr="000A5635">
              <w:t>0.35</w:t>
            </w:r>
          </w:p>
        </w:tc>
        <w:tc>
          <w:tcPr>
            <w:tcW w:w="567" w:type="dxa"/>
            <w:noWrap/>
            <w:hideMark/>
          </w:tcPr>
          <w:p w14:paraId="499397BE" w14:textId="77777777" w:rsidR="000A5635" w:rsidRPr="000A5635" w:rsidRDefault="000A5635" w:rsidP="0082031D">
            <w:pPr>
              <w:pStyle w:val="TableText0"/>
              <w:jc w:val="right"/>
            </w:pPr>
            <w:r w:rsidRPr="000A5635">
              <w:t>0.004</w:t>
            </w:r>
          </w:p>
        </w:tc>
        <w:tc>
          <w:tcPr>
            <w:tcW w:w="583" w:type="dxa"/>
            <w:noWrap/>
            <w:tcMar>
              <w:left w:w="0" w:type="dxa"/>
              <w:right w:w="57" w:type="dxa"/>
            </w:tcMar>
            <w:hideMark/>
          </w:tcPr>
          <w:p w14:paraId="3E312DF0" w14:textId="1644577A" w:rsidR="000A5635" w:rsidRPr="000A5635" w:rsidRDefault="000A5635" w:rsidP="0082031D">
            <w:pPr>
              <w:pStyle w:val="TableText0"/>
              <w:jc w:val="right"/>
            </w:pPr>
            <w:r w:rsidRPr="000A5635">
              <w:t>0</w:t>
            </w:r>
            <w:r w:rsidR="000D78EC">
              <w:t>.003</w:t>
            </w:r>
          </w:p>
        </w:tc>
        <w:tc>
          <w:tcPr>
            <w:tcW w:w="567" w:type="dxa"/>
            <w:noWrap/>
            <w:hideMark/>
          </w:tcPr>
          <w:p w14:paraId="7FBC28D3" w14:textId="0F695F9E" w:rsidR="000A5635" w:rsidRPr="000A5635" w:rsidRDefault="00677D1E" w:rsidP="0082031D">
            <w:pPr>
              <w:pStyle w:val="TableText0"/>
              <w:jc w:val="right"/>
            </w:pPr>
            <w:r>
              <w:t>0</w:t>
            </w:r>
          </w:p>
        </w:tc>
        <w:tc>
          <w:tcPr>
            <w:tcW w:w="567" w:type="dxa"/>
            <w:noWrap/>
            <w:hideMark/>
          </w:tcPr>
          <w:p w14:paraId="70772248" w14:textId="21D7A452" w:rsidR="000A5635" w:rsidRPr="000A5635" w:rsidRDefault="00677D1E" w:rsidP="0082031D">
            <w:pPr>
              <w:pStyle w:val="TableText0"/>
              <w:jc w:val="right"/>
            </w:pPr>
            <w:r>
              <w:t>0</w:t>
            </w:r>
          </w:p>
        </w:tc>
      </w:tr>
      <w:tr w:rsidR="00785EDB" w:rsidRPr="000A5635" w14:paraId="729BCBD1" w14:textId="77777777" w:rsidTr="0082031D">
        <w:tc>
          <w:tcPr>
            <w:tcW w:w="1730" w:type="dxa"/>
            <w:noWrap/>
            <w:tcMar>
              <w:left w:w="57" w:type="dxa"/>
            </w:tcMar>
            <w:hideMark/>
          </w:tcPr>
          <w:p w14:paraId="18B54250" w14:textId="77777777" w:rsidR="000A5635" w:rsidRPr="000A5635" w:rsidRDefault="000A5635" w:rsidP="0082031D">
            <w:pPr>
              <w:pStyle w:val="TableText0"/>
            </w:pPr>
            <w:r w:rsidRPr="000A5635">
              <w:t>SF</w:t>
            </w:r>
            <w:r w:rsidRPr="00442BCD">
              <w:rPr>
                <w:vertAlign w:val="subscript"/>
              </w:rPr>
              <w:t>6</w:t>
            </w:r>
          </w:p>
        </w:tc>
        <w:tc>
          <w:tcPr>
            <w:tcW w:w="589" w:type="dxa"/>
            <w:noWrap/>
            <w:hideMark/>
          </w:tcPr>
          <w:p w14:paraId="7CBDAD28" w14:textId="77777777" w:rsidR="000A5635" w:rsidRPr="000A5635" w:rsidRDefault="000A5635" w:rsidP="0082031D">
            <w:pPr>
              <w:pStyle w:val="TableText0"/>
              <w:jc w:val="right"/>
            </w:pPr>
            <w:r w:rsidRPr="000A5635">
              <w:t>2.4</w:t>
            </w:r>
          </w:p>
        </w:tc>
        <w:tc>
          <w:tcPr>
            <w:tcW w:w="605" w:type="dxa"/>
            <w:noWrap/>
            <w:tcMar>
              <w:left w:w="0" w:type="dxa"/>
              <w:right w:w="57" w:type="dxa"/>
            </w:tcMar>
            <w:hideMark/>
          </w:tcPr>
          <w:p w14:paraId="13A8DD48" w14:textId="77777777" w:rsidR="000A5635" w:rsidRPr="000A5635" w:rsidRDefault="000A5635" w:rsidP="0082031D">
            <w:pPr>
              <w:pStyle w:val="TableText0"/>
              <w:jc w:val="right"/>
            </w:pPr>
            <w:r w:rsidRPr="000A5635">
              <w:t>6.0</w:t>
            </w:r>
          </w:p>
        </w:tc>
        <w:tc>
          <w:tcPr>
            <w:tcW w:w="589" w:type="dxa"/>
            <w:noWrap/>
            <w:hideMark/>
          </w:tcPr>
          <w:p w14:paraId="503DCF79" w14:textId="77777777" w:rsidR="000A5635" w:rsidRPr="000A5635" w:rsidRDefault="000A5635" w:rsidP="0082031D">
            <w:pPr>
              <w:pStyle w:val="TableText0"/>
              <w:jc w:val="right"/>
            </w:pPr>
            <w:r w:rsidRPr="000A5635">
              <w:t>9.6</w:t>
            </w:r>
          </w:p>
        </w:tc>
        <w:tc>
          <w:tcPr>
            <w:tcW w:w="597" w:type="dxa"/>
            <w:noWrap/>
            <w:tcMar>
              <w:left w:w="0" w:type="dxa"/>
              <w:right w:w="57" w:type="dxa"/>
            </w:tcMar>
            <w:hideMark/>
          </w:tcPr>
          <w:p w14:paraId="6E4D3743" w14:textId="77777777" w:rsidR="000A5635" w:rsidRPr="000A5635" w:rsidRDefault="000A5635" w:rsidP="0082031D">
            <w:pPr>
              <w:pStyle w:val="TableText0"/>
              <w:jc w:val="right"/>
            </w:pPr>
            <w:r w:rsidRPr="000A5635">
              <w:t>18.4</w:t>
            </w:r>
          </w:p>
        </w:tc>
        <w:tc>
          <w:tcPr>
            <w:tcW w:w="589" w:type="dxa"/>
            <w:noWrap/>
            <w:hideMark/>
          </w:tcPr>
          <w:p w14:paraId="234DEB2B" w14:textId="77777777" w:rsidR="000A5635" w:rsidRPr="000A5635" w:rsidRDefault="000A5635" w:rsidP="0082031D">
            <w:pPr>
              <w:pStyle w:val="TableText0"/>
              <w:jc w:val="right"/>
            </w:pPr>
          </w:p>
        </w:tc>
        <w:tc>
          <w:tcPr>
            <w:tcW w:w="583" w:type="dxa"/>
            <w:noWrap/>
            <w:tcMar>
              <w:left w:w="0" w:type="dxa"/>
              <w:right w:w="57" w:type="dxa"/>
            </w:tcMar>
            <w:hideMark/>
          </w:tcPr>
          <w:p w14:paraId="7F43A4C3" w14:textId="77777777" w:rsidR="000A5635" w:rsidRPr="000A5635" w:rsidRDefault="000A5635" w:rsidP="0082031D">
            <w:pPr>
              <w:pStyle w:val="TableText0"/>
              <w:jc w:val="right"/>
            </w:pPr>
            <w:r w:rsidRPr="000A5635">
              <w:t>0.29</w:t>
            </w:r>
          </w:p>
        </w:tc>
        <w:tc>
          <w:tcPr>
            <w:tcW w:w="567" w:type="dxa"/>
            <w:noWrap/>
            <w:hideMark/>
          </w:tcPr>
          <w:p w14:paraId="6114CC5E" w14:textId="77777777" w:rsidR="000A5635" w:rsidRPr="000A5635" w:rsidRDefault="000A5635" w:rsidP="0082031D">
            <w:pPr>
              <w:pStyle w:val="TableText0"/>
              <w:jc w:val="right"/>
            </w:pPr>
            <w:r w:rsidRPr="000A5635">
              <w:t>12</w:t>
            </w:r>
          </w:p>
        </w:tc>
        <w:tc>
          <w:tcPr>
            <w:tcW w:w="583" w:type="dxa"/>
            <w:noWrap/>
            <w:tcMar>
              <w:left w:w="0" w:type="dxa"/>
              <w:right w:w="57" w:type="dxa"/>
            </w:tcMar>
            <w:hideMark/>
          </w:tcPr>
          <w:p w14:paraId="75F111FB" w14:textId="77777777" w:rsidR="000A5635" w:rsidRPr="000A5635" w:rsidRDefault="000A5635" w:rsidP="0082031D">
            <w:pPr>
              <w:pStyle w:val="TableText0"/>
              <w:jc w:val="right"/>
            </w:pPr>
            <w:r w:rsidRPr="000A5635">
              <w:t>24</w:t>
            </w:r>
          </w:p>
        </w:tc>
        <w:tc>
          <w:tcPr>
            <w:tcW w:w="567" w:type="dxa"/>
            <w:noWrap/>
            <w:hideMark/>
          </w:tcPr>
          <w:p w14:paraId="3C4BB03D" w14:textId="77777777" w:rsidR="000A5635" w:rsidRPr="000A5635" w:rsidRDefault="000A5635" w:rsidP="0082031D">
            <w:pPr>
              <w:pStyle w:val="TableText0"/>
              <w:jc w:val="right"/>
            </w:pPr>
            <w:r w:rsidRPr="000A5635">
              <w:t>12</w:t>
            </w:r>
          </w:p>
        </w:tc>
        <w:tc>
          <w:tcPr>
            <w:tcW w:w="583" w:type="dxa"/>
            <w:noWrap/>
            <w:tcMar>
              <w:left w:w="0" w:type="dxa"/>
              <w:right w:w="57" w:type="dxa"/>
            </w:tcMar>
            <w:hideMark/>
          </w:tcPr>
          <w:p w14:paraId="3EB4D6EC" w14:textId="77777777" w:rsidR="000A5635" w:rsidRPr="000A5635" w:rsidRDefault="000A5635" w:rsidP="0082031D">
            <w:pPr>
              <w:pStyle w:val="TableText0"/>
              <w:jc w:val="right"/>
            </w:pPr>
            <w:r w:rsidRPr="000A5635">
              <w:t>24</w:t>
            </w:r>
          </w:p>
        </w:tc>
        <w:tc>
          <w:tcPr>
            <w:tcW w:w="567" w:type="dxa"/>
            <w:noWrap/>
            <w:hideMark/>
          </w:tcPr>
          <w:p w14:paraId="3AA5EF81" w14:textId="77777777" w:rsidR="000A5635" w:rsidRPr="000A5635" w:rsidRDefault="000A5635" w:rsidP="0082031D">
            <w:pPr>
              <w:pStyle w:val="TableText0"/>
              <w:jc w:val="right"/>
            </w:pPr>
            <w:r w:rsidRPr="000A5635">
              <w:t>0.27</w:t>
            </w:r>
          </w:p>
        </w:tc>
        <w:tc>
          <w:tcPr>
            <w:tcW w:w="583" w:type="dxa"/>
            <w:noWrap/>
            <w:tcMar>
              <w:left w:w="0" w:type="dxa"/>
              <w:right w:w="57" w:type="dxa"/>
            </w:tcMar>
            <w:hideMark/>
          </w:tcPr>
          <w:p w14:paraId="0AE2048E" w14:textId="6A82FFE5" w:rsidR="000A5635" w:rsidRPr="000A5635" w:rsidRDefault="000A5635" w:rsidP="0082031D">
            <w:pPr>
              <w:pStyle w:val="TableText0"/>
              <w:jc w:val="right"/>
            </w:pPr>
            <w:r w:rsidRPr="000A5635">
              <w:t>0.5</w:t>
            </w:r>
            <w:r w:rsidR="000D78EC">
              <w:t>6</w:t>
            </w:r>
          </w:p>
        </w:tc>
        <w:tc>
          <w:tcPr>
            <w:tcW w:w="567" w:type="dxa"/>
            <w:noWrap/>
            <w:hideMark/>
          </w:tcPr>
          <w:p w14:paraId="1BD56327" w14:textId="77777777" w:rsidR="000A5635" w:rsidRPr="000A5635" w:rsidRDefault="000A5635" w:rsidP="0082031D">
            <w:pPr>
              <w:pStyle w:val="TableText0"/>
              <w:jc w:val="right"/>
            </w:pPr>
            <w:r w:rsidRPr="000A5635">
              <w:t>0.27</w:t>
            </w:r>
          </w:p>
        </w:tc>
        <w:tc>
          <w:tcPr>
            <w:tcW w:w="567" w:type="dxa"/>
            <w:noWrap/>
            <w:hideMark/>
          </w:tcPr>
          <w:p w14:paraId="64497F0C" w14:textId="77777777" w:rsidR="000A5635" w:rsidRPr="000A5635" w:rsidRDefault="000A5635" w:rsidP="0082031D">
            <w:pPr>
              <w:pStyle w:val="TableText0"/>
              <w:jc w:val="right"/>
            </w:pPr>
            <w:r w:rsidRPr="000A5635">
              <w:t>0.55</w:t>
            </w:r>
          </w:p>
        </w:tc>
      </w:tr>
      <w:tr w:rsidR="00785EDB" w:rsidRPr="000A5635" w14:paraId="35632928" w14:textId="77777777" w:rsidTr="0082031D">
        <w:tc>
          <w:tcPr>
            <w:tcW w:w="1730" w:type="dxa"/>
            <w:noWrap/>
            <w:tcMar>
              <w:left w:w="57" w:type="dxa"/>
            </w:tcMar>
            <w:hideMark/>
          </w:tcPr>
          <w:p w14:paraId="5DE716AC" w14:textId="77777777" w:rsidR="000A5635" w:rsidRPr="000A5635" w:rsidRDefault="000A5635" w:rsidP="0082031D">
            <w:pPr>
              <w:pStyle w:val="TableText0"/>
            </w:pPr>
            <w:r w:rsidRPr="000A5635">
              <w:t>total HFCs, PFCs, SF</w:t>
            </w:r>
            <w:r w:rsidRPr="00442BCD">
              <w:rPr>
                <w:vertAlign w:val="subscript"/>
              </w:rPr>
              <w:t>6</w:t>
            </w:r>
          </w:p>
        </w:tc>
        <w:tc>
          <w:tcPr>
            <w:tcW w:w="589" w:type="dxa"/>
            <w:noWrap/>
            <w:hideMark/>
          </w:tcPr>
          <w:p w14:paraId="055DA72B" w14:textId="77777777" w:rsidR="000A5635" w:rsidRPr="000A5635" w:rsidRDefault="000A5635" w:rsidP="0082031D">
            <w:pPr>
              <w:pStyle w:val="TableText0"/>
              <w:jc w:val="right"/>
            </w:pPr>
            <w:r w:rsidRPr="000A5635">
              <w:t>3808</w:t>
            </w:r>
          </w:p>
        </w:tc>
        <w:tc>
          <w:tcPr>
            <w:tcW w:w="605" w:type="dxa"/>
            <w:noWrap/>
            <w:tcMar>
              <w:left w:w="0" w:type="dxa"/>
              <w:right w:w="57" w:type="dxa"/>
            </w:tcMar>
            <w:hideMark/>
          </w:tcPr>
          <w:p w14:paraId="74E2D890" w14:textId="58F72C64" w:rsidR="000A5635" w:rsidRPr="000A5635" w:rsidRDefault="000A5635" w:rsidP="0082031D">
            <w:pPr>
              <w:pStyle w:val="TableText0"/>
              <w:jc w:val="right"/>
            </w:pPr>
            <w:r w:rsidRPr="000A5635">
              <w:t>3</w:t>
            </w:r>
            <w:r w:rsidR="000B3B40">
              <w:t>548</w:t>
            </w:r>
          </w:p>
        </w:tc>
        <w:tc>
          <w:tcPr>
            <w:tcW w:w="589" w:type="dxa"/>
            <w:noWrap/>
            <w:hideMark/>
          </w:tcPr>
          <w:p w14:paraId="3D9AF224" w14:textId="77777777" w:rsidR="000A5635" w:rsidRPr="000A5635" w:rsidRDefault="000A5635" w:rsidP="0082031D">
            <w:pPr>
              <w:pStyle w:val="TableText0"/>
              <w:jc w:val="right"/>
            </w:pPr>
            <w:r w:rsidRPr="000A5635">
              <w:t>3702</w:t>
            </w:r>
          </w:p>
        </w:tc>
        <w:tc>
          <w:tcPr>
            <w:tcW w:w="597" w:type="dxa"/>
            <w:noWrap/>
            <w:tcMar>
              <w:left w:w="0" w:type="dxa"/>
              <w:right w:w="57" w:type="dxa"/>
            </w:tcMar>
            <w:hideMark/>
          </w:tcPr>
          <w:p w14:paraId="7C482338" w14:textId="77777777" w:rsidR="000A5635" w:rsidRPr="000A5635" w:rsidRDefault="000A5635" w:rsidP="0082031D">
            <w:pPr>
              <w:pStyle w:val="TableText0"/>
              <w:jc w:val="right"/>
            </w:pPr>
            <w:r w:rsidRPr="000A5635">
              <w:t>3263</w:t>
            </w:r>
          </w:p>
        </w:tc>
        <w:tc>
          <w:tcPr>
            <w:tcW w:w="589" w:type="dxa"/>
            <w:noWrap/>
            <w:hideMark/>
          </w:tcPr>
          <w:p w14:paraId="767C1ADE" w14:textId="77777777" w:rsidR="000A5635" w:rsidRPr="000A5635" w:rsidRDefault="000A5635" w:rsidP="0082031D">
            <w:pPr>
              <w:pStyle w:val="TableText0"/>
              <w:jc w:val="right"/>
            </w:pPr>
            <w:r w:rsidRPr="000A5635">
              <w:t>94</w:t>
            </w:r>
          </w:p>
        </w:tc>
        <w:tc>
          <w:tcPr>
            <w:tcW w:w="583" w:type="dxa"/>
            <w:noWrap/>
            <w:tcMar>
              <w:left w:w="0" w:type="dxa"/>
              <w:right w:w="57" w:type="dxa"/>
            </w:tcMar>
            <w:hideMark/>
          </w:tcPr>
          <w:p w14:paraId="121FBCD9" w14:textId="77777777" w:rsidR="000A5635" w:rsidRPr="000A5635" w:rsidRDefault="000A5635" w:rsidP="0082031D">
            <w:pPr>
              <w:pStyle w:val="TableText0"/>
              <w:jc w:val="right"/>
            </w:pPr>
            <w:r w:rsidRPr="000A5635">
              <w:t>8</w:t>
            </w:r>
          </w:p>
        </w:tc>
        <w:tc>
          <w:tcPr>
            <w:tcW w:w="567" w:type="dxa"/>
            <w:noWrap/>
            <w:hideMark/>
          </w:tcPr>
          <w:p w14:paraId="669C9098" w14:textId="77777777" w:rsidR="000A5635" w:rsidRPr="000A5635" w:rsidRDefault="000A5635" w:rsidP="0082031D">
            <w:pPr>
              <w:pStyle w:val="TableText0"/>
              <w:jc w:val="right"/>
            </w:pPr>
            <w:r w:rsidRPr="000A5635">
              <w:t>7510</w:t>
            </w:r>
          </w:p>
        </w:tc>
        <w:tc>
          <w:tcPr>
            <w:tcW w:w="583" w:type="dxa"/>
            <w:noWrap/>
            <w:tcMar>
              <w:left w:w="0" w:type="dxa"/>
              <w:right w:w="57" w:type="dxa"/>
            </w:tcMar>
            <w:hideMark/>
          </w:tcPr>
          <w:p w14:paraId="1F64072A" w14:textId="6DF0991B" w:rsidR="000A5635" w:rsidRPr="000A5635" w:rsidRDefault="000A5635" w:rsidP="0082031D">
            <w:pPr>
              <w:pStyle w:val="TableText0"/>
              <w:jc w:val="right"/>
            </w:pPr>
            <w:r w:rsidRPr="000A5635">
              <w:t>6</w:t>
            </w:r>
            <w:r w:rsidR="000B3B40">
              <w:t>811</w:t>
            </w:r>
          </w:p>
        </w:tc>
        <w:tc>
          <w:tcPr>
            <w:tcW w:w="567" w:type="dxa"/>
            <w:noWrap/>
            <w:hideMark/>
          </w:tcPr>
          <w:p w14:paraId="5B7397F8" w14:textId="77777777" w:rsidR="000A5635" w:rsidRPr="000A5635" w:rsidRDefault="000A5635" w:rsidP="0082031D">
            <w:pPr>
              <w:pStyle w:val="TableText0"/>
              <w:jc w:val="right"/>
            </w:pPr>
            <w:r w:rsidRPr="000A5635">
              <w:t>7417</w:t>
            </w:r>
          </w:p>
        </w:tc>
        <w:tc>
          <w:tcPr>
            <w:tcW w:w="583" w:type="dxa"/>
            <w:noWrap/>
            <w:tcMar>
              <w:left w:w="0" w:type="dxa"/>
              <w:right w:w="57" w:type="dxa"/>
            </w:tcMar>
            <w:hideMark/>
          </w:tcPr>
          <w:p w14:paraId="7C99EA65" w14:textId="2FF8019F" w:rsidR="000A5635" w:rsidRPr="000A5635" w:rsidRDefault="000A5635" w:rsidP="0082031D">
            <w:pPr>
              <w:pStyle w:val="TableText0"/>
              <w:jc w:val="right"/>
            </w:pPr>
            <w:r w:rsidRPr="000A5635">
              <w:t>6</w:t>
            </w:r>
            <w:r w:rsidR="000B3B40">
              <w:t>803</w:t>
            </w:r>
          </w:p>
        </w:tc>
        <w:tc>
          <w:tcPr>
            <w:tcW w:w="567" w:type="dxa"/>
            <w:noWrap/>
            <w:hideMark/>
          </w:tcPr>
          <w:p w14:paraId="37C214B6" w14:textId="77777777" w:rsidR="000A5635" w:rsidRPr="000A5635" w:rsidRDefault="000A5635" w:rsidP="0082031D">
            <w:pPr>
              <w:pStyle w:val="TableText0"/>
              <w:jc w:val="right"/>
            </w:pPr>
            <w:r w:rsidRPr="000A5635">
              <w:t>15</w:t>
            </w:r>
          </w:p>
        </w:tc>
        <w:tc>
          <w:tcPr>
            <w:tcW w:w="583" w:type="dxa"/>
            <w:noWrap/>
            <w:tcMar>
              <w:left w:w="0" w:type="dxa"/>
              <w:right w:w="57" w:type="dxa"/>
            </w:tcMar>
            <w:hideMark/>
          </w:tcPr>
          <w:p w14:paraId="2BA152E0" w14:textId="77777777" w:rsidR="000A5635" w:rsidRPr="000A5635" w:rsidRDefault="000A5635" w:rsidP="0082031D">
            <w:pPr>
              <w:pStyle w:val="TableText0"/>
              <w:jc w:val="right"/>
            </w:pPr>
            <w:r w:rsidRPr="000A5635">
              <w:t>13</w:t>
            </w:r>
          </w:p>
        </w:tc>
        <w:tc>
          <w:tcPr>
            <w:tcW w:w="567" w:type="dxa"/>
            <w:noWrap/>
            <w:hideMark/>
          </w:tcPr>
          <w:p w14:paraId="66F51D29" w14:textId="77777777" w:rsidR="000A5635" w:rsidRPr="000A5635" w:rsidRDefault="000A5635" w:rsidP="0082031D">
            <w:pPr>
              <w:pStyle w:val="TableText0"/>
              <w:jc w:val="right"/>
            </w:pPr>
            <w:r w:rsidRPr="000A5635">
              <w:t>14</w:t>
            </w:r>
          </w:p>
        </w:tc>
        <w:tc>
          <w:tcPr>
            <w:tcW w:w="567" w:type="dxa"/>
            <w:noWrap/>
            <w:hideMark/>
          </w:tcPr>
          <w:p w14:paraId="646C9A2A" w14:textId="77777777" w:rsidR="000A5635" w:rsidRPr="000A5635" w:rsidRDefault="000A5635" w:rsidP="0082031D">
            <w:pPr>
              <w:pStyle w:val="TableText0"/>
              <w:jc w:val="right"/>
            </w:pPr>
            <w:r w:rsidRPr="000A5635">
              <w:t>13</w:t>
            </w:r>
          </w:p>
        </w:tc>
      </w:tr>
    </w:tbl>
    <w:p w14:paraId="04CD2214" w14:textId="77777777" w:rsidR="000837E6" w:rsidRDefault="000837E6" w:rsidP="0082031D">
      <w:pPr>
        <w:pStyle w:val="Normalsmall"/>
      </w:pPr>
    </w:p>
    <w:p w14:paraId="0FFAB58A" w14:textId="77777777" w:rsidR="00785EDB" w:rsidRPr="00F47EFE" w:rsidRDefault="00785EDB" w:rsidP="00785EDB">
      <w:bookmarkStart w:id="30" w:name="_Hlk59569195"/>
      <w:r w:rsidRPr="007766B4">
        <w:t>Australia’s mandated HFC production and import phase down began on 1 January 201</w:t>
      </w:r>
      <w:r>
        <w:t>8</w:t>
      </w:r>
      <w:r w:rsidRPr="007766B4">
        <w:t xml:space="preserve">. </w:t>
      </w:r>
      <w:r w:rsidRPr="003628D2">
        <w:t xml:space="preserve"> </w:t>
      </w:r>
      <w:r w:rsidRPr="007766B4">
        <w:t>HFC imports in 2019 were 6</w:t>
      </w:r>
      <w:r>
        <w:t>787</w:t>
      </w:r>
      <w:r w:rsidRPr="007766B4">
        <w:t xml:space="preserve"> metric tonnes</w:t>
      </w:r>
      <w:r>
        <w:t>, similar to imports in 2018. H</w:t>
      </w:r>
      <w:r w:rsidRPr="007766B4">
        <w:t>FC imports had previously grown by 10% per year over the period 2008-2017. PFC imports in 2018 and 2019 were about 0.47 and 0.35 tonnes respectively.</w:t>
      </w:r>
    </w:p>
    <w:bookmarkEnd w:id="30"/>
    <w:p w14:paraId="201327B5" w14:textId="77777777" w:rsidR="00785EDB" w:rsidRDefault="00785EDB" w:rsidP="00785EDB">
      <w:r w:rsidRPr="00CB61FA">
        <w:lastRenderedPageBreak/>
        <w:t xml:space="preserve">Sulfur hexafluoride imports in 2019 were 24 tonnes, double 2018 imports. Sulfur hexafluoride imports vary significantly year-to-year. Thirty-four (34) tonnes of sulfur </w:t>
      </w:r>
      <w:proofErr w:type="gramStart"/>
      <w:r w:rsidRPr="00CB61FA">
        <w:t>hexafluoride</w:t>
      </w:r>
      <w:proofErr w:type="gramEnd"/>
      <w:r w:rsidRPr="00CB61FA">
        <w:t xml:space="preserve"> were </w:t>
      </w:r>
      <w:r>
        <w:t>re-</w:t>
      </w:r>
      <w:r w:rsidRPr="00CB61FA">
        <w:t xml:space="preserve">exported in 2016, but none exported </w:t>
      </w:r>
      <w:r>
        <w:t>in</w:t>
      </w:r>
      <w:r w:rsidRPr="00CB61FA">
        <w:t xml:space="preserve"> 2017</w:t>
      </w:r>
      <w:r>
        <w:t xml:space="preserve"> to </w:t>
      </w:r>
      <w:r w:rsidRPr="00CB61FA">
        <w:t>2019. Since 2012, sulfur hexafluoride imports have totalled 156 tonnes and exports 37 tonnes.</w:t>
      </w:r>
    </w:p>
    <w:p w14:paraId="764A344E" w14:textId="67FAC552" w:rsidR="003502A0" w:rsidRPr="00F47EFE" w:rsidRDefault="003502A0" w:rsidP="00B76AF8">
      <w:r w:rsidRPr="00F47EFE">
        <w:t xml:space="preserve">The </w:t>
      </w:r>
      <w:r w:rsidRPr="00F47EFE">
        <w:rPr>
          <w:i/>
        </w:rPr>
        <w:t xml:space="preserve">National Greenhouse Gas Inventory </w:t>
      </w:r>
      <w:r w:rsidRPr="00F47EFE">
        <w:t>(NGGI: ageis.climatechange.gov.au) published in 20</w:t>
      </w:r>
      <w:r w:rsidR="006C2937">
        <w:t>20</w:t>
      </w:r>
      <w:r w:rsidRPr="00F47EFE">
        <w:t xml:space="preserve"> contains estimates of Australian emissions of HFC-23, HFC-32, HFC-125, HFC-134 (CHF</w:t>
      </w:r>
      <w:r w:rsidRPr="00F47EFE">
        <w:rPr>
          <w:vertAlign w:val="subscript"/>
        </w:rPr>
        <w:t>2</w:t>
      </w:r>
      <w:r w:rsidRPr="00F47EFE">
        <w:t>CHF</w:t>
      </w:r>
      <w:r w:rsidRPr="00F47EFE">
        <w:rPr>
          <w:vertAlign w:val="subscript"/>
        </w:rPr>
        <w:t>2</w:t>
      </w:r>
      <w:r w:rsidRPr="00F47EFE">
        <w:t xml:space="preserve">, not measured currently at Cape Grim), HFC-134a, HFC-143a, HFC-152a, HFC-227ea, HFC-236fa, HFC-4310mee, PFC-14, PFC-116 and sulfur hexafluoride, </w:t>
      </w:r>
      <w:r w:rsidRPr="008C1559">
        <w:t>up to 201</w:t>
      </w:r>
      <w:r w:rsidR="00637AC3" w:rsidRPr="008C1559">
        <w:t>8</w:t>
      </w:r>
      <w:r w:rsidRPr="008C1559">
        <w:t xml:space="preserve">, which form part of the </w:t>
      </w:r>
      <w:r w:rsidRPr="008C1559">
        <w:rPr>
          <w:i/>
        </w:rPr>
        <w:t>National Inventory Report 201</w:t>
      </w:r>
      <w:r w:rsidR="00637AC3" w:rsidRPr="008C1559">
        <w:rPr>
          <w:i/>
        </w:rPr>
        <w:t>8</w:t>
      </w:r>
      <w:r w:rsidRPr="008C1559">
        <w:rPr>
          <w:i/>
        </w:rPr>
        <w:t xml:space="preserve"> </w:t>
      </w:r>
      <w:r w:rsidRPr="008C1559">
        <w:t>(</w:t>
      </w:r>
      <w:r w:rsidR="00AB68CD" w:rsidRPr="008C1559">
        <w:t>DISER</w:t>
      </w:r>
      <w:r w:rsidRPr="008C1559">
        <w:t xml:space="preserve">, </w:t>
      </w:r>
      <w:r w:rsidR="00AB68CD" w:rsidRPr="008C1559">
        <w:t>2020</w:t>
      </w:r>
      <w:r w:rsidRPr="008C1559">
        <w:t xml:space="preserve">). The </w:t>
      </w:r>
      <w:r w:rsidRPr="008C1559">
        <w:rPr>
          <w:i/>
        </w:rPr>
        <w:t>Inventory</w:t>
      </w:r>
      <w:r w:rsidRPr="008C1559">
        <w:t xml:space="preserve"> is the Australian government submission to the </w:t>
      </w:r>
      <w:proofErr w:type="gramStart"/>
      <w:r w:rsidRPr="008C1559">
        <w:t>UNFCCC</w:t>
      </w:r>
      <w:proofErr w:type="gramEnd"/>
      <w:r w:rsidRPr="008C1559">
        <w:t xml:space="preserve"> and which forms a part of the </w:t>
      </w:r>
      <w:r w:rsidRPr="008C1559">
        <w:rPr>
          <w:i/>
        </w:rPr>
        <w:t>Australian National Greenhouse</w:t>
      </w:r>
      <w:r w:rsidRPr="00F47EFE">
        <w:rPr>
          <w:i/>
        </w:rPr>
        <w:t xml:space="preserve"> Accounts</w:t>
      </w:r>
      <w:r w:rsidRPr="00F47EFE">
        <w:t xml:space="preserve"> (NGA). Note the annual emissions in the NGGI and in the </w:t>
      </w:r>
      <w:r w:rsidRPr="00F47EFE">
        <w:rPr>
          <w:i/>
        </w:rPr>
        <w:t>National Inventory Report</w:t>
      </w:r>
      <w:r w:rsidRPr="00F47EFE">
        <w:t xml:space="preserve"> are for fiscal years, i.e. ‘2013’ emissions are emissions for July 2012 to June 2013.</w:t>
      </w:r>
    </w:p>
    <w:p w14:paraId="17C589FA" w14:textId="2C097765" w:rsidR="003502A0" w:rsidRDefault="003502A0" w:rsidP="00B76AF8">
      <w:r w:rsidRPr="00F47EFE">
        <w:t>The HFC emissions (</w:t>
      </w:r>
      <w:r>
        <w:fldChar w:fldCharType="begin"/>
      </w:r>
      <w:r>
        <w:instrText xml:space="preserve"> REF _Ref453243689 \h  \* MERGEFORMAT </w:instrText>
      </w:r>
      <w:r>
        <w:fldChar w:fldCharType="separate"/>
      </w:r>
      <w:r w:rsidR="0012439B" w:rsidRPr="0012439B">
        <w:rPr>
          <w:bCs/>
        </w:rPr>
        <w:t xml:space="preserve">Table </w:t>
      </w:r>
      <w:r w:rsidR="0012439B" w:rsidRPr="0012439B">
        <w:rPr>
          <w:bCs/>
          <w:noProof/>
        </w:rPr>
        <w:t>3</w:t>
      </w:r>
      <w:r>
        <w:fldChar w:fldCharType="end"/>
      </w:r>
      <w:r w:rsidRPr="00F47EFE">
        <w:t>) are based on HFC import data (</w:t>
      </w:r>
      <w:r>
        <w:fldChar w:fldCharType="begin"/>
      </w:r>
      <w:r>
        <w:instrText xml:space="preserve"> REF _Ref454371568 \h  \* MERGEFORMAT </w:instrText>
      </w:r>
      <w:r>
        <w:fldChar w:fldCharType="separate"/>
      </w:r>
      <w:r w:rsidR="0012439B" w:rsidRPr="0012439B">
        <w:rPr>
          <w:bCs/>
        </w:rPr>
        <w:t>Table</w:t>
      </w:r>
      <w:r w:rsidR="0012439B" w:rsidRPr="0012439B">
        <w:rPr>
          <w:b/>
        </w:rPr>
        <w:t xml:space="preserve"> </w:t>
      </w:r>
      <w:r w:rsidR="0012439B" w:rsidRPr="0012439B">
        <w:rPr>
          <w:bCs/>
          <w:noProof/>
        </w:rPr>
        <w:t>2</w:t>
      </w:r>
      <w:r>
        <w:fldChar w:fldCharType="end"/>
      </w:r>
      <w:r w:rsidRPr="00F47EFE">
        <w:t xml:space="preserve">), as bulk HFCs or </w:t>
      </w:r>
      <w:r w:rsidR="00C81B97">
        <w:t>HFC imported in pre-charged equipment (PCE)</w:t>
      </w:r>
      <w:r w:rsidRPr="00F47EFE">
        <w:t xml:space="preserve">, leading to an estimate of ‘banks’ of HFCs stored in equipment or products (refrigerators, air conditioners, fire extinguishers, foams, aerosols - largely metered-dose inhalers) and appropriate application-dependent emission factors from those ‘banks’, which allow for </w:t>
      </w:r>
      <w:r w:rsidR="00C81B97">
        <w:t xml:space="preserve">estimation of </w:t>
      </w:r>
      <w:r w:rsidRPr="00F47EFE">
        <w:t xml:space="preserve">emissions during the lifetime of the application, as well as </w:t>
      </w:r>
      <w:r w:rsidR="00C81B97">
        <w:t xml:space="preserve">of </w:t>
      </w:r>
      <w:r w:rsidRPr="00F47EFE">
        <w:t>emissions from initial charging/re-charging of equipment and equipment disposal.</w:t>
      </w:r>
    </w:p>
    <w:p w14:paraId="104AF631" w14:textId="7DE94C83" w:rsidR="003502A0" w:rsidRPr="00F47EFE" w:rsidRDefault="003502A0" w:rsidP="00B76AF8">
      <w:r w:rsidRPr="0082031D">
        <w:t xml:space="preserve">In the </w:t>
      </w:r>
      <w:r w:rsidRPr="0082031D">
        <w:rPr>
          <w:i/>
        </w:rPr>
        <w:t>National Inventory Report 201</w:t>
      </w:r>
      <w:r w:rsidR="00AB68CD" w:rsidRPr="0082031D">
        <w:rPr>
          <w:i/>
        </w:rPr>
        <w:t>8</w:t>
      </w:r>
      <w:r w:rsidRPr="0082031D">
        <w:t xml:space="preserve"> (</w:t>
      </w:r>
      <w:r w:rsidR="00AB68CD" w:rsidRPr="0082031D">
        <w:t>DISER</w:t>
      </w:r>
      <w:r w:rsidRPr="0082031D">
        <w:t xml:space="preserve"> 20</w:t>
      </w:r>
      <w:r w:rsidR="00AB68CD" w:rsidRPr="0082031D">
        <w:t>20</w:t>
      </w:r>
      <w:r w:rsidRPr="0082031D">
        <w:t>), two significant changes have been</w:t>
      </w:r>
      <w:r w:rsidRPr="00CB253C">
        <w:t xml:space="preserve"> implemented for determining </w:t>
      </w:r>
      <w:r>
        <w:t>Australian estimated</w:t>
      </w:r>
      <w:r w:rsidRPr="00CB253C">
        <w:t xml:space="preserve"> HFC emissions. The first change is that the annual leak rates are calibrated to the CSIRO HFC emissions estimates for all equipment types from 2006 onwards. The second change to the method is CSIRO species data is used to modify the species percentages each year from 2006 onwards.</w:t>
      </w:r>
    </w:p>
    <w:p w14:paraId="26D37C63" w14:textId="1EAB9BEF" w:rsidR="003502A0" w:rsidRPr="00F47EFE" w:rsidRDefault="003502A0" w:rsidP="00B76AF8">
      <w:r w:rsidRPr="00F47EFE">
        <w:t xml:space="preserve">Australian HFC emissions were about 110 tonnes in 1995, rising to </w:t>
      </w:r>
      <w:r>
        <w:t>5</w:t>
      </w:r>
      <w:r w:rsidR="00C81B97">
        <w:t>,</w:t>
      </w:r>
      <w:r w:rsidR="006C2937">
        <w:t>338</w:t>
      </w:r>
      <w:r w:rsidRPr="00F47EFE">
        <w:t xml:space="preserve"> tonnes (1</w:t>
      </w:r>
      <w:r w:rsidR="006C2937">
        <w:t>1982</w:t>
      </w:r>
      <w:r w:rsidRPr="00F47EFE">
        <w:t xml:space="preserve"> CO</w:t>
      </w:r>
      <w:r w:rsidRPr="00F47EFE">
        <w:rPr>
          <w:vertAlign w:val="subscript"/>
        </w:rPr>
        <w:t>2</w:t>
      </w:r>
      <w:r w:rsidRPr="00F47EFE">
        <w:t xml:space="preserve">-e </w:t>
      </w:r>
      <w:proofErr w:type="spellStart"/>
      <w:r>
        <w:t>k</w:t>
      </w:r>
      <w:r w:rsidRPr="00F47EFE">
        <w:t>tonnes</w:t>
      </w:r>
      <w:proofErr w:type="spellEnd"/>
      <w:r w:rsidRPr="00F47EFE">
        <w:t>) in 201</w:t>
      </w:r>
      <w:r w:rsidR="006C2937">
        <w:t>8</w:t>
      </w:r>
      <w:r w:rsidRPr="00F47EFE">
        <w:t xml:space="preserve">. HFC-134a emissions increased by about </w:t>
      </w:r>
      <w:r w:rsidR="006C2937">
        <w:t>70</w:t>
      </w:r>
      <w:r w:rsidRPr="00F47EFE">
        <w:t xml:space="preserve"> tonnes (</w:t>
      </w:r>
      <w:r>
        <w:t>2</w:t>
      </w:r>
      <w:r w:rsidR="006C2937">
        <w:t>.5</w:t>
      </w:r>
      <w:r w:rsidRPr="00F47EFE">
        <w:t>%) from 201</w:t>
      </w:r>
      <w:r w:rsidR="006C2937">
        <w:t>7</w:t>
      </w:r>
      <w:r w:rsidRPr="00F47EFE">
        <w:t xml:space="preserve"> to 201</w:t>
      </w:r>
      <w:r w:rsidR="006C2937">
        <w:t>8</w:t>
      </w:r>
      <w:r w:rsidRPr="00F47EFE">
        <w:t xml:space="preserve">, all other HFCs by about </w:t>
      </w:r>
      <w:r w:rsidR="006C2937">
        <w:t>60</w:t>
      </w:r>
      <w:r w:rsidRPr="00F47EFE">
        <w:t xml:space="preserve"> tonnes (</w:t>
      </w:r>
      <w:r>
        <w:t>2</w:t>
      </w:r>
      <w:r w:rsidR="00E93DDA">
        <w:t>.5</w:t>
      </w:r>
      <w:r w:rsidRPr="00F47EFE">
        <w:t>%). Emissions of total HFCs (in CO</w:t>
      </w:r>
      <w:r w:rsidRPr="00F47EFE">
        <w:rPr>
          <w:vertAlign w:val="subscript"/>
        </w:rPr>
        <w:t>2</w:t>
      </w:r>
      <w:r w:rsidRPr="00F47EFE">
        <w:t>-e terms) in 201</w:t>
      </w:r>
      <w:r w:rsidR="00E93DDA">
        <w:t>8</w:t>
      </w:r>
      <w:r w:rsidRPr="00F47EFE">
        <w:t xml:space="preserve"> were </w:t>
      </w:r>
      <w:r>
        <w:t>2</w:t>
      </w:r>
      <w:r w:rsidR="00E93DDA">
        <w:t>.5</w:t>
      </w:r>
      <w:r w:rsidRPr="00F47EFE">
        <w:t>% higher than in 201</w:t>
      </w:r>
      <w:r w:rsidR="00E93DDA">
        <w:t>7</w:t>
      </w:r>
      <w:r w:rsidRPr="00F47EFE">
        <w:t>.</w:t>
      </w:r>
    </w:p>
    <w:p w14:paraId="3647D37D" w14:textId="77777777" w:rsidR="00392AB1" w:rsidRDefault="003502A0" w:rsidP="00B76AF8">
      <w:r w:rsidRPr="00113A3A">
        <w:t>In the Australian GHG emission inventory</w:t>
      </w:r>
      <w:r w:rsidRPr="00A81734">
        <w:t>, PFC (PFC-14, PFC-116) emissions only arise from aluminium production, with total PFC emissions in 201</w:t>
      </w:r>
      <w:r w:rsidR="00CB18EF">
        <w:t>8</w:t>
      </w:r>
      <w:r w:rsidRPr="00A81734">
        <w:t xml:space="preserve"> of </w:t>
      </w:r>
      <w:r w:rsidR="00CB18EF">
        <w:t>30</w:t>
      </w:r>
      <w:r w:rsidRPr="00A81734">
        <w:t xml:space="preserve"> tonnes (0.2</w:t>
      </w:r>
      <w:r w:rsidR="00CB18EF">
        <w:t>4</w:t>
      </w:r>
      <w:r w:rsidRPr="00A81734">
        <w:t xml:space="preserve"> Mt CO</w:t>
      </w:r>
      <w:r w:rsidRPr="00A81734">
        <w:rPr>
          <w:vertAlign w:val="subscript"/>
        </w:rPr>
        <w:t>2</w:t>
      </w:r>
      <w:r w:rsidRPr="00A81734">
        <w:t>-e, D</w:t>
      </w:r>
      <w:r w:rsidR="00CB18EF">
        <w:t>ISER</w:t>
      </w:r>
      <w:r w:rsidRPr="00A81734">
        <w:t>, 20</w:t>
      </w:r>
      <w:r w:rsidR="00CB18EF">
        <w:t>20</w:t>
      </w:r>
      <w:r w:rsidRPr="00D76A64">
        <w:t>).</w:t>
      </w:r>
    </w:p>
    <w:p w14:paraId="38632EB7" w14:textId="77777777" w:rsidR="00392AB1" w:rsidRDefault="003502A0" w:rsidP="00785EDB">
      <w:pPr>
        <w:pStyle w:val="ListBullet"/>
      </w:pPr>
      <w:r w:rsidRPr="00D76A64">
        <w:t>About 0.</w:t>
      </w:r>
      <w:r w:rsidR="0000513B">
        <w:t>35</w:t>
      </w:r>
      <w:r w:rsidRPr="00D76A64">
        <w:t>-0.47 tonnes of PFCs (PFC-14, PFC-116) were imported into Australia in 201</w:t>
      </w:r>
      <w:r w:rsidR="0000513B">
        <w:t>8</w:t>
      </w:r>
      <w:r w:rsidRPr="00D76A64">
        <w:t>-201</w:t>
      </w:r>
      <w:r w:rsidR="0000513B">
        <w:t>9</w:t>
      </w:r>
      <w:r w:rsidRPr="00D76A64">
        <w:t xml:space="preserve"> as refrigerant blends in bulk and PCE (</w:t>
      </w:r>
      <w:r w:rsidRPr="00D76A64">
        <w:fldChar w:fldCharType="begin"/>
      </w:r>
      <w:r w:rsidRPr="00D76A64">
        <w:instrText xml:space="preserve"> REF _Ref454371568 \h  \* MERGEFORMAT </w:instrText>
      </w:r>
      <w:r w:rsidRPr="00D76A64">
        <w:fldChar w:fldCharType="separate"/>
      </w:r>
      <w:r w:rsidR="0012439B" w:rsidRPr="005022CD">
        <w:t>Table</w:t>
      </w:r>
      <w:r w:rsidR="0012439B" w:rsidRPr="00F47EFE">
        <w:t xml:space="preserve"> </w:t>
      </w:r>
      <w:r w:rsidR="0012439B">
        <w:rPr>
          <w:noProof/>
        </w:rPr>
        <w:t>2</w:t>
      </w:r>
      <w:r w:rsidRPr="00D76A64">
        <w:fldChar w:fldCharType="end"/>
      </w:r>
      <w:r w:rsidRPr="00D76A64">
        <w:t>). It is not clear whether these PFC imports are used to calculate corresponding contributions to PFC emissions – if they are, they are very small compared to PFC emissions from the aluminium industry (</w:t>
      </w:r>
      <w:r w:rsidR="00CB18EF">
        <w:t>30</w:t>
      </w:r>
      <w:r w:rsidRPr="00D76A64">
        <w:t xml:space="preserve"> tonnes in 201</w:t>
      </w:r>
      <w:r w:rsidR="00CB18EF">
        <w:t>8</w:t>
      </w:r>
      <w:r w:rsidRPr="0041349B">
        <w:t xml:space="preserve">, </w:t>
      </w:r>
      <w:r w:rsidRPr="0041349B">
        <w:fldChar w:fldCharType="begin"/>
      </w:r>
      <w:r w:rsidRPr="0041349B">
        <w:instrText xml:space="preserve"> REF _Ref453243689 \h  \* MERGEFORMAT </w:instrText>
      </w:r>
      <w:r w:rsidRPr="0041349B">
        <w:fldChar w:fldCharType="separate"/>
      </w:r>
      <w:r w:rsidR="0012439B" w:rsidRPr="00F47EFE">
        <w:t xml:space="preserve">Table </w:t>
      </w:r>
      <w:r w:rsidR="0012439B">
        <w:rPr>
          <w:noProof/>
        </w:rPr>
        <w:t>3</w:t>
      </w:r>
      <w:r w:rsidRPr="0041349B">
        <w:fldChar w:fldCharType="end"/>
      </w:r>
      <w:r w:rsidRPr="0041349B">
        <w:t>).</w:t>
      </w:r>
    </w:p>
    <w:p w14:paraId="43023253" w14:textId="77777777" w:rsidR="00392AB1" w:rsidRDefault="003502A0" w:rsidP="00785EDB">
      <w:pPr>
        <w:pStyle w:val="ListBullet"/>
      </w:pPr>
      <w:r w:rsidRPr="00D76A64">
        <w:t>PFC emissions</w:t>
      </w:r>
      <w:r>
        <w:t xml:space="preserve"> in the </w:t>
      </w:r>
      <w:r w:rsidRPr="00F62474">
        <w:rPr>
          <w:i/>
          <w:iCs/>
        </w:rPr>
        <w:t>Inventory</w:t>
      </w:r>
      <w:r w:rsidRPr="00D76A64">
        <w:t xml:space="preserve"> fell from 37 tonnes in 2012 to 24 tonnes in 2013 due to the closure of the Kurri Kurri smelter in NSW and from 24 tonnes in 2014 to 22 tonnes in 2015 due to the closure of the Point Henry smelter in Victoria.</w:t>
      </w:r>
    </w:p>
    <w:p w14:paraId="1A57997D" w14:textId="5003F606" w:rsidR="003502A0" w:rsidRPr="00F47EFE" w:rsidRDefault="003502A0" w:rsidP="00785EDB">
      <w:pPr>
        <w:pStyle w:val="ListBullet"/>
      </w:pPr>
      <w:r w:rsidRPr="00D76A64">
        <w:t>PFC emissions</w:t>
      </w:r>
      <w:r>
        <w:t xml:space="preserve"> in the </w:t>
      </w:r>
      <w:r w:rsidRPr="002E11DC">
        <w:rPr>
          <w:i/>
          <w:iCs/>
        </w:rPr>
        <w:t>Inventory</w:t>
      </w:r>
      <w:r w:rsidRPr="00D76A64">
        <w:t xml:space="preserve"> in 201</w:t>
      </w:r>
      <w:r w:rsidR="00CB18EF">
        <w:t>8</w:t>
      </w:r>
      <w:r w:rsidRPr="00D76A64">
        <w:t xml:space="preserve"> are about </w:t>
      </w:r>
      <w:r w:rsidR="00CB18EF">
        <w:t>25</w:t>
      </w:r>
      <w:r w:rsidRPr="00D76A64">
        <w:t xml:space="preserve">% </w:t>
      </w:r>
      <w:r w:rsidR="00CB18EF">
        <w:t>higher</w:t>
      </w:r>
      <w:r w:rsidRPr="00D76A64">
        <w:t xml:space="preserve"> compared to 201</w:t>
      </w:r>
      <w:r w:rsidR="00CB18EF">
        <w:t>7</w:t>
      </w:r>
      <w:r w:rsidRPr="00D76A64">
        <w:t xml:space="preserve">. </w:t>
      </w:r>
      <w:r>
        <w:t xml:space="preserve">This </w:t>
      </w:r>
      <w:r w:rsidR="00356609">
        <w:t>increase</w:t>
      </w:r>
      <w:r>
        <w:t xml:space="preserve"> is</w:t>
      </w:r>
      <w:r w:rsidR="00C700ED">
        <w:t xml:space="preserve"> </w:t>
      </w:r>
      <w:r>
        <w:t xml:space="preserve">due </w:t>
      </w:r>
      <w:r w:rsidR="00C700ED">
        <w:t xml:space="preserve">to </w:t>
      </w:r>
      <w:r w:rsidRPr="00D76A64">
        <w:t>the PFC-14 emission factor</w:t>
      </w:r>
      <w:r>
        <w:t xml:space="preserve"> from </w:t>
      </w:r>
      <w:r w:rsidRPr="0082031D">
        <w:t>D</w:t>
      </w:r>
      <w:r w:rsidR="00356609" w:rsidRPr="0082031D">
        <w:t>ISER</w:t>
      </w:r>
      <w:r w:rsidRPr="0082031D">
        <w:t xml:space="preserve"> (20</w:t>
      </w:r>
      <w:r w:rsidR="00356609" w:rsidRPr="0082031D">
        <w:t>20</w:t>
      </w:r>
      <w:r w:rsidRPr="0082031D">
        <w:t xml:space="preserve">) </w:t>
      </w:r>
      <w:r w:rsidR="00C700ED" w:rsidRPr="0082031D">
        <w:t>which</w:t>
      </w:r>
      <w:r w:rsidR="00C700ED">
        <w:t xml:space="preserve"> </w:t>
      </w:r>
      <w:r w:rsidRPr="00D76A64">
        <w:t xml:space="preserve">has </w:t>
      </w:r>
      <w:r w:rsidR="00356609">
        <w:t>in</w:t>
      </w:r>
      <w:r w:rsidRPr="00D76A64">
        <w:t>creased</w:t>
      </w:r>
      <w:r w:rsidR="00C700ED">
        <w:t xml:space="preserve"> by</w:t>
      </w:r>
      <w:r w:rsidRPr="00D76A64">
        <w:t xml:space="preserve"> </w:t>
      </w:r>
      <w:r w:rsidR="00356609">
        <w:t>4</w:t>
      </w:r>
      <w:r w:rsidRPr="00D76A64">
        <w:t>0%.</w:t>
      </w:r>
    </w:p>
    <w:p w14:paraId="2DA81ABE" w14:textId="1D312F88" w:rsidR="003502A0" w:rsidRPr="0082031D" w:rsidRDefault="003502A0" w:rsidP="00793B87">
      <w:r w:rsidRPr="00F47EFE">
        <w:lastRenderedPageBreak/>
        <w:t>Australian sulfur hexafluoride emissions are largely (90%) from the electricity supply and distribution network, with 10% from electrical supply equipment manufacture. Emissions (1975-201</w:t>
      </w:r>
      <w:r w:rsidR="00356609">
        <w:t>8</w:t>
      </w:r>
      <w:r w:rsidRPr="00F47EFE">
        <w:t xml:space="preserve">) are estimated as leakages from sulfur hexafluoride ‘banks’ in the electricity supply and distribution network and leakages from Australian manufacture of electricity supply </w:t>
      </w:r>
      <w:r w:rsidRPr="0082031D">
        <w:t>equipment, using a combination of default IPCC and Australian-specific emissions factors (D</w:t>
      </w:r>
      <w:r w:rsidR="00356609" w:rsidRPr="0082031D">
        <w:t>ISER</w:t>
      </w:r>
      <w:r w:rsidRPr="0082031D">
        <w:t xml:space="preserve"> 20</w:t>
      </w:r>
      <w:r w:rsidR="00356609" w:rsidRPr="0082031D">
        <w:t>20</w:t>
      </w:r>
      <w:r w:rsidRPr="0082031D">
        <w:t>).</w:t>
      </w:r>
    </w:p>
    <w:p w14:paraId="2516A5B2" w14:textId="2B595C54" w:rsidR="003502A0" w:rsidRPr="00F47EFE" w:rsidRDefault="003502A0" w:rsidP="00785EDB">
      <w:pPr>
        <w:pStyle w:val="ListBullet"/>
      </w:pPr>
      <w:r w:rsidRPr="0082031D">
        <w:t>Australian emission factors for electrical equipment stock are global IPCC default factors: 0.05 tonne (t) emitted per year per tonne (t) of stock (1975-1995), 0.02 t/t (2000); an Australian-specific base emission factor (0.0089 t/t) has been estimated for 20</w:t>
      </w:r>
      <w:r w:rsidR="00A73467" w:rsidRPr="0082031D">
        <w:t>10</w:t>
      </w:r>
      <w:r w:rsidRPr="0082031D">
        <w:t xml:space="preserve"> (</w:t>
      </w:r>
      <w:r w:rsidR="00A73467" w:rsidRPr="0082031D">
        <w:t>DISER 2020</w:t>
      </w:r>
      <w:r w:rsidRPr="0082031D">
        <w:t>) and then scaled in subsequent years by the estimates of Australian sulfur</w:t>
      </w:r>
      <w:r w:rsidRPr="00F47EFE">
        <w:t xml:space="preserve"> hexafluoride emissions from Cape Grim </w:t>
      </w:r>
      <w:r w:rsidRPr="00821C87">
        <w:t xml:space="preserve">atmospheric observations </w:t>
      </w:r>
      <w:r w:rsidR="00821C87" w:rsidRPr="00821C87">
        <w:t>(DISER, 2020</w:t>
      </w:r>
      <w:r w:rsidRPr="00821C87">
        <w:t>). For 1995-2000-2009 periods, emission factors are linearly interpolated. The 20</w:t>
      </w:r>
      <w:r w:rsidR="00821C87" w:rsidRPr="00821C87">
        <w:t>10</w:t>
      </w:r>
      <w:r w:rsidRPr="00821C87">
        <w:t xml:space="preserve"> emission factor (0.0089 t/t) is based on emission estimates from 15 utilities (the major consumers of sulfur hexafluoride in Australia) using their own data on sulfur hexafluoride consumption (consumption = emissions, not defaulting to the IPCC method). The 201</w:t>
      </w:r>
      <w:r w:rsidR="00A73467" w:rsidRPr="00821C87">
        <w:t>7</w:t>
      </w:r>
      <w:r w:rsidRPr="00821C87">
        <w:t xml:space="preserve"> and 201</w:t>
      </w:r>
      <w:r w:rsidR="00A73467" w:rsidRPr="00821C87">
        <w:t>8</w:t>
      </w:r>
      <w:r w:rsidRPr="00821C87">
        <w:t xml:space="preserve"> emission factors (after scaling by Cape Grim data) are 0.00</w:t>
      </w:r>
      <w:r w:rsidR="00A73467" w:rsidRPr="00821C87">
        <w:t>88</w:t>
      </w:r>
      <w:r w:rsidRPr="00821C87">
        <w:t xml:space="preserve"> tonne </w:t>
      </w:r>
      <w:bookmarkStart w:id="31" w:name="_Hlk32915634"/>
      <w:r w:rsidRPr="00821C87">
        <w:t xml:space="preserve">sulfur hexafluoride </w:t>
      </w:r>
      <w:bookmarkEnd w:id="31"/>
      <w:r w:rsidRPr="00821C87">
        <w:t>per tonne sulfur hexafluoride banked i.e. 0.</w:t>
      </w:r>
      <w:r w:rsidR="00A73467" w:rsidRPr="00821C87">
        <w:t>88</w:t>
      </w:r>
      <w:r w:rsidRPr="00821C87">
        <w:t>% (</w:t>
      </w:r>
      <w:r w:rsidR="00A73467" w:rsidRPr="0082031D">
        <w:t>DISER 2020</w:t>
      </w:r>
      <w:r w:rsidRPr="00821C87">
        <w:t>).</w:t>
      </w:r>
    </w:p>
    <w:p w14:paraId="70DF59C1" w14:textId="59C93461" w:rsidR="003502A0" w:rsidRPr="00F47EFE" w:rsidRDefault="003502A0" w:rsidP="00785EDB">
      <w:pPr>
        <w:pStyle w:val="ListBullet"/>
      </w:pPr>
      <w:r w:rsidRPr="00F47EFE">
        <w:t xml:space="preserve">The sulfur hexafluoride emission factors assumed for Australian equipment </w:t>
      </w:r>
      <w:proofErr w:type="spellStart"/>
      <w:r w:rsidRPr="00F47EFE">
        <w:t>manufacture</w:t>
      </w:r>
      <w:proofErr w:type="spellEnd"/>
      <w:r w:rsidRPr="00F47EFE">
        <w:t xml:space="preserve"> (0.15 t/t, 1975-1995; 0.085 t/t, 1996-201</w:t>
      </w:r>
      <w:r>
        <w:t>7</w:t>
      </w:r>
      <w:r w:rsidRPr="00F47EFE">
        <w:t>) are IPCC default factors for Europe. The original global IPCC default factor for manufacturing (0.74 t/t) was significantly higher and currently IPCC recommends 0.30-0.35 t/t (prior to 1995) and 0.12 t/t after 1995, both significantly higher than the assumed Australian emission factor for equipment manufacture. These IPCC factors are for gas insulated switchgear (GIS); higher factors are recommended for circuit breakers (0.55 t/t prior to 1995, 0.29 t/t after 1995). Circuit breakers are used extensively in the USA, GIS in Europe. The Australian inventory assumed GIS values, presumably because Australia uses largely GIS equipment in its electricity distribution networks. Since the equipment manufacture sector emits only 10% of Australia’s sulfur hexafluoride, total sulfur hexafluoride emissions are relatively insensitive to the choice of emission factors for this sector.</w:t>
      </w:r>
    </w:p>
    <w:p w14:paraId="2CC9A1DF" w14:textId="39DDF5E8" w:rsidR="001072EE" w:rsidRDefault="003502A0" w:rsidP="00785EDB">
      <w:pPr>
        <w:pStyle w:val="ListBullet"/>
      </w:pPr>
      <w:r w:rsidRPr="00F47EFE">
        <w:t>Australian sulfur hexafluoride emissions from tracer gas studies, eye surgery etc. have been estimated at 1 kg of sulfur hexafluoride as CO</w:t>
      </w:r>
      <w:r w:rsidRPr="00F47EFE">
        <w:rPr>
          <w:vertAlign w:val="subscript"/>
        </w:rPr>
        <w:t>2</w:t>
      </w:r>
      <w:r w:rsidRPr="00F47EFE">
        <w:t>-e per person per year or a total of 1.1 tonnes of sulfur hexafluoride per year (</w:t>
      </w:r>
      <w:r w:rsidR="008423CB" w:rsidRPr="0082031D">
        <w:t>DISER 2020</w:t>
      </w:r>
      <w:r w:rsidRPr="00F47EFE">
        <w:t>).</w:t>
      </w:r>
    </w:p>
    <w:p w14:paraId="438334E1" w14:textId="7AAD8918" w:rsidR="003502A0" w:rsidRPr="00F47EFE" w:rsidRDefault="00926FEB" w:rsidP="00785EDB">
      <w:pPr>
        <w:pStyle w:val="ListBullet"/>
      </w:pPr>
      <w:r>
        <w:t>In t</w:t>
      </w:r>
      <w:r w:rsidR="003502A0" w:rsidRPr="00F47EFE">
        <w:t>otal</w:t>
      </w:r>
      <w:r>
        <w:t>,</w:t>
      </w:r>
      <w:r w:rsidR="003502A0" w:rsidRPr="00F47EFE">
        <w:t xml:space="preserve"> Australian emissions of sulfur hexafluoride in 201</w:t>
      </w:r>
      <w:r w:rsidR="008423CB">
        <w:t>8</w:t>
      </w:r>
      <w:r w:rsidR="003502A0" w:rsidRPr="00F47EFE">
        <w:t xml:space="preserve"> (electrical equipment and other uses) was </w:t>
      </w:r>
      <w:r w:rsidR="001072EE">
        <w:t xml:space="preserve">estimated at </w:t>
      </w:r>
      <w:r w:rsidR="008423CB">
        <w:t>10</w:t>
      </w:r>
      <w:r w:rsidR="003502A0" w:rsidRPr="00F47EFE">
        <w:t xml:space="preserve"> tonnes.</w:t>
      </w:r>
    </w:p>
    <w:p w14:paraId="3DECE82B" w14:textId="77777777" w:rsidR="00392AB1" w:rsidRDefault="003502A0" w:rsidP="00793B87">
      <w:r w:rsidRPr="00F47EFE">
        <w:t>The quantity of sulfuryl fluoride imported each year into Australia depends, in part, on the annual grain harvest. Before 2007, Australian sulfuryl fluoride imports were significantly less than 50 tonnes per year, reaching current levels of imports (</w:t>
      </w:r>
      <w:r>
        <w:sym w:font="Symbol" w:char="F07E"/>
      </w:r>
      <w:r w:rsidRPr="00F47EFE">
        <w:t>150 tonnes per year) by 2011-12, continuing at about this level until 2015-16, with 2016-17 imports higher due to a record grain harvest (M. Stein, A-Gas, pers</w:t>
      </w:r>
      <w:r w:rsidR="005F03B9">
        <w:t>onal</w:t>
      </w:r>
      <w:r w:rsidRPr="00F47EFE">
        <w:t xml:space="preserve"> comm</w:t>
      </w:r>
      <w:r w:rsidR="005F03B9">
        <w:t>unication</w:t>
      </w:r>
      <w:r w:rsidRPr="000A7078">
        <w:t>).</w:t>
      </w:r>
    </w:p>
    <w:p w14:paraId="6E86D0C6" w14:textId="77777777" w:rsidR="00392AB1" w:rsidRDefault="003502A0" w:rsidP="00785EDB">
      <w:pPr>
        <w:pStyle w:val="ListBullet"/>
      </w:pPr>
      <w:proofErr w:type="spellStart"/>
      <w:r w:rsidRPr="00392AB1">
        <w:t>M</w:t>
      </w:r>
      <w:r w:rsidRPr="00392AB1">
        <w:rPr>
          <w:rFonts w:cs="Calibri"/>
        </w:rPr>
        <w:t>ü</w:t>
      </w:r>
      <w:r w:rsidRPr="00392AB1">
        <w:t>hle</w:t>
      </w:r>
      <w:proofErr w:type="spellEnd"/>
      <w:r w:rsidRPr="00392AB1">
        <w:t xml:space="preserve"> </w:t>
      </w:r>
      <w:r w:rsidR="000E5FA6" w:rsidRPr="00392AB1">
        <w:rPr>
          <w:i/>
          <w:iCs/>
        </w:rPr>
        <w:t>et al</w:t>
      </w:r>
      <w:r w:rsidRPr="00392AB1">
        <w:t xml:space="preserve">. (2009) estimate that approximately </w:t>
      </w:r>
      <w:r w:rsidR="005C4643" w:rsidRPr="00392AB1">
        <w:t>two-thirds</w:t>
      </w:r>
      <w:r w:rsidRPr="00392AB1">
        <w:t xml:space="preserve"> of sulfuryl fluoride used in</w:t>
      </w:r>
      <w:r w:rsidRPr="000A7078">
        <w:t xml:space="preserve"> fumigation escapes to the atmosphere, so current Australian sulfuryl fluoride emissions are likely to be about 100 tonnes per year (</w:t>
      </w:r>
      <w:r w:rsidRPr="000A7078">
        <w:sym w:font="Symbol" w:char="F07E"/>
      </w:r>
      <w:r w:rsidRPr="000A7078">
        <w:t>0.5 M tonnes CO</w:t>
      </w:r>
      <w:r w:rsidRPr="000A7078">
        <w:rPr>
          <w:vertAlign w:val="subscript"/>
        </w:rPr>
        <w:t>2</w:t>
      </w:r>
      <w:r w:rsidRPr="000A7078">
        <w:t>-e), 2-3 times larger than the CO</w:t>
      </w:r>
      <w:r w:rsidRPr="000A7078">
        <w:rPr>
          <w:vertAlign w:val="subscript"/>
        </w:rPr>
        <w:t>2</w:t>
      </w:r>
      <w:r w:rsidRPr="000A7078">
        <w:t>-e emissions due to sulfur hexafluoride (0.</w:t>
      </w:r>
      <w:r w:rsidR="000A7078" w:rsidRPr="000A7078">
        <w:t>23</w:t>
      </w:r>
      <w:r w:rsidRPr="000A7078">
        <w:t xml:space="preserve"> M tonnes CO</w:t>
      </w:r>
      <w:r w:rsidRPr="000A7078">
        <w:rPr>
          <w:vertAlign w:val="subscript"/>
        </w:rPr>
        <w:t>2</w:t>
      </w:r>
      <w:r w:rsidRPr="000A7078">
        <w:t>-e in 201</w:t>
      </w:r>
      <w:r w:rsidR="000A7078" w:rsidRPr="000A7078">
        <w:t>8</w:t>
      </w:r>
      <w:r w:rsidRPr="000A7078">
        <w:t>).</w:t>
      </w:r>
    </w:p>
    <w:p w14:paraId="1B9067A5" w14:textId="4493A0A6" w:rsidR="003502A0" w:rsidRPr="00F47EFE" w:rsidRDefault="003502A0" w:rsidP="00785EDB">
      <w:pPr>
        <w:pStyle w:val="ListBullet"/>
      </w:pPr>
      <w:r w:rsidRPr="000A7078">
        <w:lastRenderedPageBreak/>
        <w:t>Globally, the reverse is the case, with the CO</w:t>
      </w:r>
      <w:r w:rsidRPr="000A7078">
        <w:rPr>
          <w:vertAlign w:val="subscript"/>
        </w:rPr>
        <w:t>2</w:t>
      </w:r>
      <w:r w:rsidRPr="000A7078">
        <w:t>-e emissions of sulfur hexafluoride (200 M tonnes, 201</w:t>
      </w:r>
      <w:r w:rsidR="000A7078" w:rsidRPr="000A7078">
        <w:t>8</w:t>
      </w:r>
      <w:r w:rsidRPr="000A7078">
        <w:t>) being significantly higher than for sulfuryl fluoride (1</w:t>
      </w:r>
      <w:r w:rsidR="000A7078" w:rsidRPr="000A7078">
        <w:t>4</w:t>
      </w:r>
      <w:r w:rsidRPr="000A7078">
        <w:t xml:space="preserve"> M tonnes, 201</w:t>
      </w:r>
      <w:r w:rsidR="000A7078" w:rsidRPr="000A7078">
        <w:t>8</w:t>
      </w:r>
      <w:r w:rsidRPr="000A7078">
        <w:t>).</w:t>
      </w:r>
    </w:p>
    <w:p w14:paraId="0DE4D87F" w14:textId="7191C39A" w:rsidR="003502A0" w:rsidRDefault="003502A0" w:rsidP="00793B87">
      <w:r w:rsidRPr="00F47EFE">
        <w:t xml:space="preserve">The HFC, PFC and sulfur hexafluoride contributions to total emissions from this sector </w:t>
      </w:r>
      <w:r w:rsidR="00926FEB">
        <w:t xml:space="preserve">in the Inventory </w:t>
      </w:r>
      <w:r w:rsidRPr="00F47EFE">
        <w:t>are shown i</w:t>
      </w:r>
      <w:r w:rsidR="004E2C20">
        <w:t xml:space="preserve">n </w:t>
      </w:r>
      <w:r w:rsidR="004E2C20">
        <w:fldChar w:fldCharType="begin"/>
      </w:r>
      <w:r w:rsidR="004E2C20">
        <w:instrText xml:space="preserve"> REF _Ref50029822 \h </w:instrText>
      </w:r>
      <w:r w:rsidR="004E2C20">
        <w:fldChar w:fldCharType="separate"/>
      </w:r>
      <w:r w:rsidR="0012439B">
        <w:t xml:space="preserve">Figure </w:t>
      </w:r>
      <w:r w:rsidR="0012439B">
        <w:rPr>
          <w:noProof/>
        </w:rPr>
        <w:t>2</w:t>
      </w:r>
      <w:r w:rsidR="004E2C20">
        <w:fldChar w:fldCharType="end"/>
      </w:r>
      <w:r w:rsidRPr="00F47EFE">
        <w:t xml:space="preserve">. The significant </w:t>
      </w:r>
      <w:r w:rsidR="00926FEB">
        <w:t>effect</w:t>
      </w:r>
      <w:r w:rsidR="00926FEB" w:rsidRPr="00F47EFE">
        <w:t xml:space="preserve"> </w:t>
      </w:r>
      <w:r w:rsidRPr="00F47EFE">
        <w:t xml:space="preserve">on total emissions in 2005-2006 due to reduced PFC emissions (the Kurri Kurri aluminium smelter upgrade) can be clearly seen. Prior to the significant reduction in PFC emissions at Kurri Kurri in 2005, Australian HFC/PFC/sulfur hexafluoride </w:t>
      </w:r>
      <w:r w:rsidRPr="00A522A2">
        <w:t>emissions</w:t>
      </w:r>
      <w:r w:rsidRPr="00F47EFE">
        <w:t xml:space="preserve"> grew at about 12%/</w:t>
      </w:r>
      <w:proofErr w:type="spellStart"/>
      <w:r w:rsidRPr="00F47EFE">
        <w:t>yr</w:t>
      </w:r>
      <w:proofErr w:type="spellEnd"/>
      <w:r w:rsidRPr="00F47EFE">
        <w:t xml:space="preserve"> (</w:t>
      </w:r>
      <w:r w:rsidR="00D92605">
        <w:fldChar w:fldCharType="begin"/>
      </w:r>
      <w:r w:rsidR="00D92605">
        <w:instrText xml:space="preserve"> REF _Ref50029822 \h </w:instrText>
      </w:r>
      <w:r w:rsidR="00D92605">
        <w:fldChar w:fldCharType="separate"/>
      </w:r>
      <w:r w:rsidR="0012439B">
        <w:t xml:space="preserve">Figure </w:t>
      </w:r>
      <w:r w:rsidR="0012439B">
        <w:rPr>
          <w:noProof/>
        </w:rPr>
        <w:t>2</w:t>
      </w:r>
      <w:r w:rsidR="00D92605">
        <w:fldChar w:fldCharType="end"/>
      </w:r>
      <w:r w:rsidR="00D92605">
        <w:t>)</w:t>
      </w:r>
      <w:r w:rsidRPr="00F47EFE">
        <w:t xml:space="preserve">. After the Kurri Kurri upgrade, these combined emissions grew at about 7%/yr. The Australian Kyoto </w:t>
      </w:r>
      <w:r w:rsidRPr="00AA4BED">
        <w:t>Protocol</w:t>
      </w:r>
      <w:r w:rsidRPr="00F47EFE">
        <w:t>/Paris Agreement-SGG emissions are 97% HFCs, 2% PFCs and 1% sulfur hexafluoride.</w:t>
      </w:r>
    </w:p>
    <w:p w14:paraId="3A560D0A" w14:textId="123F0A88" w:rsidR="00D42F90" w:rsidRPr="00F36EB7" w:rsidRDefault="00D42F90" w:rsidP="00D42F90">
      <w:pPr>
        <w:pStyle w:val="Caption"/>
        <w:rPr>
          <w:noProof/>
        </w:rPr>
      </w:pPr>
      <w:bookmarkStart w:id="32" w:name="_Ref50029822"/>
      <w:bookmarkStart w:id="33" w:name="_Toc66361041"/>
      <w:bookmarkStart w:id="34" w:name="_Ref354474846"/>
      <w:bookmarkStart w:id="35" w:name="_Toc428801230"/>
      <w:bookmarkStart w:id="36" w:name="_Toc455132447"/>
      <w:bookmarkStart w:id="37" w:name="_Toc37242100"/>
      <w:r w:rsidRPr="00392AB1">
        <w:t xml:space="preserve">Figure </w:t>
      </w:r>
      <w:r w:rsidR="00924A2C">
        <w:fldChar w:fldCharType="begin"/>
      </w:r>
      <w:r w:rsidR="00924A2C">
        <w:instrText xml:space="preserve"> SEQ Figure \* ARABIC </w:instrText>
      </w:r>
      <w:r w:rsidR="00924A2C">
        <w:fldChar w:fldCharType="separate"/>
      </w:r>
      <w:r w:rsidRPr="00392AB1">
        <w:rPr>
          <w:noProof/>
        </w:rPr>
        <w:t>2</w:t>
      </w:r>
      <w:r w:rsidR="00924A2C">
        <w:rPr>
          <w:noProof/>
        </w:rPr>
        <w:fldChar w:fldCharType="end"/>
      </w:r>
      <w:bookmarkEnd w:id="32"/>
      <w:r w:rsidRPr="00392AB1">
        <w:t>. Australian HFC, PFC and sulfur hexafluoride emissions (M tonne CO</w:t>
      </w:r>
      <w:r w:rsidRPr="00392AB1">
        <w:rPr>
          <w:vertAlign w:val="subscript"/>
        </w:rPr>
        <w:t>2</w:t>
      </w:r>
      <w:r w:rsidRPr="00392AB1">
        <w:t>-e) in the Inventory (DISER 2020). Note the impact on the reduction in emissions due to the refurbishment of potline #1 at the Kurri Kurri aluminium smelter in 2005-2006. Dashed lines are exponential and linear best fits.</w:t>
      </w:r>
      <w:bookmarkEnd w:id="33"/>
    </w:p>
    <w:p w14:paraId="5FE0B5B1" w14:textId="30E55767" w:rsidR="005D53C9" w:rsidRDefault="005D53C9" w:rsidP="00785EDB">
      <w:pPr>
        <w:pStyle w:val="Picture"/>
      </w:pPr>
      <w:r>
        <w:drawing>
          <wp:inline distT="0" distB="0" distL="0" distR="0" wp14:anchorId="4DF55686" wp14:editId="4CDF5264">
            <wp:extent cx="5760000" cy="3013870"/>
            <wp:effectExtent l="0" t="0" r="0" b="0"/>
            <wp:docPr id="10" name="Picture 10" descr="Figure 2 is a graph of Australian hydrofluorocarbon, perfluorocarbon and sulfur hexafluoride emissions from 1996 to 2018. The graph shows a significant increase, mainly due to hydrofluoro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AWE_SGG_2020_Fig 3.png"/>
                    <pic:cNvPicPr/>
                  </pic:nvPicPr>
                  <pic:blipFill>
                    <a:blip r:embed="rId26"/>
                    <a:stretch>
                      <a:fillRect/>
                    </a:stretch>
                  </pic:blipFill>
                  <pic:spPr>
                    <a:xfrm>
                      <a:off x="0" y="0"/>
                      <a:ext cx="5760000" cy="3013870"/>
                    </a:xfrm>
                    <a:prstGeom prst="rect">
                      <a:avLst/>
                    </a:prstGeom>
                  </pic:spPr>
                </pic:pic>
              </a:graphicData>
            </a:graphic>
          </wp:inline>
        </w:drawing>
      </w:r>
    </w:p>
    <w:bookmarkEnd w:id="34"/>
    <w:bookmarkEnd w:id="35"/>
    <w:bookmarkEnd w:id="36"/>
    <w:bookmarkEnd w:id="37"/>
    <w:p w14:paraId="1F52326A" w14:textId="77777777" w:rsidR="003502A0" w:rsidRDefault="003502A0" w:rsidP="003502A0">
      <w:pPr>
        <w:sectPr w:rsidR="003502A0" w:rsidSect="00793B87">
          <w:pgSz w:w="11906" w:h="16838" w:code="9"/>
          <w:pgMar w:top="1418" w:right="1418" w:bottom="1418" w:left="1418" w:header="567" w:footer="284" w:gutter="0"/>
          <w:cols w:space="284"/>
          <w:docGrid w:linePitch="360"/>
        </w:sectPr>
      </w:pPr>
    </w:p>
    <w:p w14:paraId="2F64E1C7" w14:textId="0664B1BF" w:rsidR="003502A0" w:rsidRDefault="003502A0" w:rsidP="003502A0">
      <w:pPr>
        <w:pStyle w:val="Caption"/>
      </w:pPr>
      <w:bookmarkStart w:id="38" w:name="_Ref453243689"/>
      <w:bookmarkStart w:id="39" w:name="_Toc428801242"/>
      <w:bookmarkStart w:id="40" w:name="_Toc454551660"/>
      <w:bookmarkStart w:id="41" w:name="_Toc37242112"/>
      <w:bookmarkStart w:id="42" w:name="_Toc66361456"/>
      <w:r w:rsidRPr="00F47EFE">
        <w:lastRenderedPageBreak/>
        <w:t xml:space="preserve">Table </w:t>
      </w:r>
      <w:r w:rsidR="00924A2C">
        <w:fldChar w:fldCharType="begin"/>
      </w:r>
      <w:r w:rsidR="00924A2C">
        <w:instrText xml:space="preserve"> SEQ Table \* ARABIC </w:instrText>
      </w:r>
      <w:r w:rsidR="00924A2C">
        <w:fldChar w:fldCharType="separate"/>
      </w:r>
      <w:r w:rsidR="0012439B">
        <w:rPr>
          <w:noProof/>
        </w:rPr>
        <w:t>3</w:t>
      </w:r>
      <w:r w:rsidR="00924A2C">
        <w:rPr>
          <w:noProof/>
        </w:rPr>
        <w:fldChar w:fldCharType="end"/>
      </w:r>
      <w:bookmarkEnd w:id="38"/>
      <w:r w:rsidRPr="00F47EFE">
        <w:t>. Australian HFC, PFC and sulfur hexafluoride</w:t>
      </w:r>
      <w:r w:rsidRPr="00F47EFE">
        <w:rPr>
          <w:vertAlign w:val="subscript"/>
        </w:rPr>
        <w:t xml:space="preserve"> </w:t>
      </w:r>
      <w:r w:rsidRPr="00F47EFE">
        <w:t>emissions (</w:t>
      </w:r>
      <w:hyperlink r:id="rId27" w:history="1">
        <w:r w:rsidR="004B289E">
          <w:rPr>
            <w:rStyle w:val="Hyperlink"/>
          </w:rPr>
          <w:t>available from the UNFCCC website</w:t>
        </w:r>
      </w:hyperlink>
      <w:r w:rsidRPr="00F47EFE">
        <w:t>). HFC-23 emissions in 1995 from HCFC-22 production in Sydney. Note GWPs used are AR4.</w:t>
      </w:r>
      <w:bookmarkEnd w:id="39"/>
      <w:bookmarkEnd w:id="40"/>
      <w:bookmarkEnd w:id="41"/>
      <w:bookmarkEnd w:id="42"/>
    </w:p>
    <w:tbl>
      <w:tblPr>
        <w:tblStyle w:val="TableCSIRO"/>
        <w:tblW w:w="14041" w:type="dxa"/>
        <w:jc w:val="center"/>
        <w:tblBorders>
          <w:top w:val="single" w:sz="4" w:space="0" w:color="auto"/>
        </w:tblBorders>
        <w:tblLayout w:type="fixed"/>
        <w:tblCellMar>
          <w:left w:w="57" w:type="dxa"/>
          <w:right w:w="57" w:type="dxa"/>
        </w:tblCellMar>
        <w:tblLook w:val="0600" w:firstRow="0" w:lastRow="0" w:firstColumn="0" w:lastColumn="0" w:noHBand="1" w:noVBand="1"/>
      </w:tblPr>
      <w:tblGrid>
        <w:gridCol w:w="611"/>
        <w:gridCol w:w="626"/>
        <w:gridCol w:w="591"/>
        <w:gridCol w:w="626"/>
        <w:gridCol w:w="665"/>
        <w:gridCol w:w="709"/>
        <w:gridCol w:w="708"/>
        <w:gridCol w:w="893"/>
        <w:gridCol w:w="525"/>
        <w:gridCol w:w="655"/>
        <w:gridCol w:w="687"/>
        <w:gridCol w:w="531"/>
        <w:gridCol w:w="873"/>
        <w:gridCol w:w="798"/>
        <w:gridCol w:w="1070"/>
        <w:gridCol w:w="914"/>
        <w:gridCol w:w="689"/>
        <w:gridCol w:w="619"/>
        <w:gridCol w:w="1251"/>
      </w:tblGrid>
      <w:tr w:rsidR="00DF4232" w:rsidRPr="00E87584" w14:paraId="5FA5FE55" w14:textId="77777777" w:rsidTr="00E87584">
        <w:trPr>
          <w:tblHeader/>
          <w:jc w:val="center"/>
        </w:trPr>
        <w:tc>
          <w:tcPr>
            <w:tcW w:w="611" w:type="dxa"/>
            <w:tcBorders>
              <w:top w:val="single" w:sz="4" w:space="0" w:color="auto"/>
              <w:bottom w:val="single" w:sz="4" w:space="0" w:color="auto"/>
            </w:tcBorders>
            <w:noWrap/>
            <w:hideMark/>
          </w:tcPr>
          <w:p w14:paraId="295AED49" w14:textId="51A668B5" w:rsidR="00524A5E" w:rsidRPr="00E87584" w:rsidRDefault="00424C4E" w:rsidP="00E87584">
            <w:pPr>
              <w:pStyle w:val="TableHeading"/>
            </w:pPr>
            <w:bookmarkStart w:id="43" w:name="_Hlk65138625"/>
            <w:bookmarkStart w:id="44" w:name="_Hlk64968568"/>
            <w:bookmarkStart w:id="45" w:name="OLE_LINK1"/>
            <w:r w:rsidRPr="00E87584">
              <w:t>Year</w:t>
            </w:r>
          </w:p>
        </w:tc>
        <w:tc>
          <w:tcPr>
            <w:tcW w:w="626" w:type="dxa"/>
            <w:tcBorders>
              <w:top w:val="single" w:sz="4" w:space="0" w:color="auto"/>
              <w:bottom w:val="single" w:sz="4" w:space="0" w:color="auto"/>
            </w:tcBorders>
            <w:noWrap/>
            <w:hideMark/>
          </w:tcPr>
          <w:p w14:paraId="204DCAC9" w14:textId="519814A3" w:rsidR="00524A5E" w:rsidRPr="00E87584" w:rsidRDefault="00424C4E" w:rsidP="00E87584">
            <w:pPr>
              <w:pStyle w:val="TableHeading"/>
              <w:jc w:val="right"/>
            </w:pPr>
            <w:r w:rsidRPr="00E87584">
              <w:t>HFC-</w:t>
            </w:r>
            <w:r w:rsidR="00524A5E" w:rsidRPr="00E87584">
              <w:t>134a</w:t>
            </w:r>
          </w:p>
        </w:tc>
        <w:tc>
          <w:tcPr>
            <w:tcW w:w="591" w:type="dxa"/>
            <w:tcBorders>
              <w:top w:val="single" w:sz="4" w:space="0" w:color="auto"/>
              <w:bottom w:val="single" w:sz="4" w:space="0" w:color="auto"/>
            </w:tcBorders>
            <w:noWrap/>
            <w:hideMark/>
          </w:tcPr>
          <w:p w14:paraId="63693C83" w14:textId="43A885C0" w:rsidR="00524A5E" w:rsidRPr="00E87584" w:rsidRDefault="00424C4E" w:rsidP="00E87584">
            <w:pPr>
              <w:pStyle w:val="TableHeading"/>
              <w:jc w:val="right"/>
            </w:pPr>
            <w:r w:rsidRPr="00E87584">
              <w:t>HFC-</w:t>
            </w:r>
            <w:r w:rsidR="00524A5E" w:rsidRPr="00E87584">
              <w:t>125</w:t>
            </w:r>
          </w:p>
        </w:tc>
        <w:tc>
          <w:tcPr>
            <w:tcW w:w="626" w:type="dxa"/>
            <w:tcBorders>
              <w:top w:val="single" w:sz="4" w:space="0" w:color="auto"/>
              <w:bottom w:val="single" w:sz="4" w:space="0" w:color="auto"/>
            </w:tcBorders>
            <w:noWrap/>
            <w:hideMark/>
          </w:tcPr>
          <w:p w14:paraId="57434FF8" w14:textId="331FE37A" w:rsidR="00524A5E" w:rsidRPr="00E87584" w:rsidRDefault="00424C4E" w:rsidP="00E87584">
            <w:pPr>
              <w:pStyle w:val="TableHeading"/>
              <w:jc w:val="right"/>
            </w:pPr>
            <w:r w:rsidRPr="00E87584">
              <w:t>HFC-</w:t>
            </w:r>
            <w:r w:rsidR="00524A5E" w:rsidRPr="00E87584">
              <w:t>143a</w:t>
            </w:r>
          </w:p>
        </w:tc>
        <w:tc>
          <w:tcPr>
            <w:tcW w:w="665" w:type="dxa"/>
            <w:tcBorders>
              <w:top w:val="single" w:sz="4" w:space="0" w:color="auto"/>
              <w:bottom w:val="single" w:sz="4" w:space="0" w:color="auto"/>
            </w:tcBorders>
            <w:noWrap/>
            <w:hideMark/>
          </w:tcPr>
          <w:p w14:paraId="4C5FC9E4" w14:textId="69669928" w:rsidR="00524A5E" w:rsidRPr="00E87584" w:rsidRDefault="00424C4E" w:rsidP="00E87584">
            <w:pPr>
              <w:pStyle w:val="TableHeading"/>
              <w:jc w:val="right"/>
            </w:pPr>
            <w:r w:rsidRPr="00E87584">
              <w:t>HFC-</w:t>
            </w:r>
            <w:r w:rsidR="00524A5E" w:rsidRPr="00E87584">
              <w:t>32</w:t>
            </w:r>
          </w:p>
        </w:tc>
        <w:tc>
          <w:tcPr>
            <w:tcW w:w="709" w:type="dxa"/>
            <w:tcBorders>
              <w:top w:val="single" w:sz="4" w:space="0" w:color="auto"/>
              <w:bottom w:val="single" w:sz="4" w:space="0" w:color="auto"/>
            </w:tcBorders>
            <w:noWrap/>
            <w:hideMark/>
          </w:tcPr>
          <w:p w14:paraId="11D0FFC8" w14:textId="200E8B92" w:rsidR="00524A5E" w:rsidRPr="00E87584" w:rsidRDefault="00424C4E" w:rsidP="00E87584">
            <w:pPr>
              <w:pStyle w:val="TableHeading"/>
              <w:jc w:val="right"/>
            </w:pPr>
            <w:r w:rsidRPr="00E87584">
              <w:t>HFC-</w:t>
            </w:r>
            <w:r w:rsidR="00524A5E" w:rsidRPr="00E87584">
              <w:t>245fa</w:t>
            </w:r>
          </w:p>
        </w:tc>
        <w:tc>
          <w:tcPr>
            <w:tcW w:w="708" w:type="dxa"/>
            <w:tcBorders>
              <w:top w:val="single" w:sz="4" w:space="0" w:color="auto"/>
              <w:bottom w:val="single" w:sz="4" w:space="0" w:color="auto"/>
            </w:tcBorders>
            <w:noWrap/>
            <w:hideMark/>
          </w:tcPr>
          <w:p w14:paraId="19F147DE" w14:textId="690D1310" w:rsidR="00524A5E" w:rsidRPr="00E87584" w:rsidRDefault="00424C4E" w:rsidP="00E87584">
            <w:pPr>
              <w:pStyle w:val="TableHeading"/>
              <w:jc w:val="right"/>
            </w:pPr>
            <w:r w:rsidRPr="00E87584">
              <w:t>HFC-</w:t>
            </w:r>
            <w:r w:rsidR="00524A5E" w:rsidRPr="00E87584">
              <w:t>152a</w:t>
            </w:r>
          </w:p>
        </w:tc>
        <w:tc>
          <w:tcPr>
            <w:tcW w:w="893" w:type="dxa"/>
            <w:tcBorders>
              <w:top w:val="single" w:sz="4" w:space="0" w:color="auto"/>
              <w:bottom w:val="single" w:sz="4" w:space="0" w:color="auto"/>
            </w:tcBorders>
            <w:noWrap/>
            <w:hideMark/>
          </w:tcPr>
          <w:p w14:paraId="585EC991" w14:textId="35A14167" w:rsidR="00524A5E" w:rsidRPr="00E87584" w:rsidRDefault="00424C4E" w:rsidP="00E87584">
            <w:pPr>
              <w:pStyle w:val="TableHeading"/>
              <w:jc w:val="right"/>
            </w:pPr>
            <w:r w:rsidRPr="00E87584">
              <w:t>HFC-</w:t>
            </w:r>
            <w:r w:rsidR="00524A5E" w:rsidRPr="00E87584">
              <w:t>365mfc</w:t>
            </w:r>
          </w:p>
        </w:tc>
        <w:tc>
          <w:tcPr>
            <w:tcW w:w="525" w:type="dxa"/>
            <w:tcBorders>
              <w:top w:val="single" w:sz="4" w:space="0" w:color="auto"/>
              <w:bottom w:val="single" w:sz="4" w:space="0" w:color="auto"/>
            </w:tcBorders>
            <w:noWrap/>
            <w:hideMark/>
          </w:tcPr>
          <w:p w14:paraId="4767A92D" w14:textId="0656D82D" w:rsidR="00524A5E" w:rsidRPr="00E87584" w:rsidRDefault="00424C4E" w:rsidP="00E87584">
            <w:pPr>
              <w:pStyle w:val="TableHeading"/>
              <w:jc w:val="right"/>
            </w:pPr>
            <w:r w:rsidRPr="00E87584">
              <w:t>HFC-</w:t>
            </w:r>
            <w:r w:rsidR="00524A5E" w:rsidRPr="00E87584">
              <w:t>23</w:t>
            </w:r>
          </w:p>
        </w:tc>
        <w:tc>
          <w:tcPr>
            <w:tcW w:w="655" w:type="dxa"/>
            <w:tcBorders>
              <w:top w:val="single" w:sz="4" w:space="0" w:color="auto"/>
              <w:bottom w:val="single" w:sz="4" w:space="0" w:color="auto"/>
            </w:tcBorders>
            <w:noWrap/>
            <w:hideMark/>
          </w:tcPr>
          <w:p w14:paraId="6ED1F398" w14:textId="4CAFDBF6" w:rsidR="00524A5E" w:rsidRPr="00E87584" w:rsidRDefault="00424C4E" w:rsidP="00E87584">
            <w:pPr>
              <w:pStyle w:val="TableHeading"/>
              <w:jc w:val="right"/>
            </w:pPr>
            <w:r w:rsidRPr="00E87584">
              <w:t>HFC-</w:t>
            </w:r>
            <w:r w:rsidR="00524A5E" w:rsidRPr="00E87584">
              <w:t>227ea</w:t>
            </w:r>
          </w:p>
        </w:tc>
        <w:tc>
          <w:tcPr>
            <w:tcW w:w="687" w:type="dxa"/>
            <w:tcBorders>
              <w:top w:val="single" w:sz="4" w:space="0" w:color="auto"/>
              <w:bottom w:val="single" w:sz="4" w:space="0" w:color="auto"/>
            </w:tcBorders>
            <w:noWrap/>
            <w:hideMark/>
          </w:tcPr>
          <w:p w14:paraId="077AFCAB" w14:textId="11964D41" w:rsidR="00524A5E" w:rsidRPr="00E87584" w:rsidRDefault="00424C4E" w:rsidP="00E87584">
            <w:pPr>
              <w:pStyle w:val="TableHeading"/>
              <w:jc w:val="right"/>
            </w:pPr>
            <w:r w:rsidRPr="00E87584">
              <w:t>HFC-</w:t>
            </w:r>
            <w:r w:rsidR="00524A5E" w:rsidRPr="00E87584">
              <w:t>236fa</w:t>
            </w:r>
          </w:p>
        </w:tc>
        <w:tc>
          <w:tcPr>
            <w:tcW w:w="531" w:type="dxa"/>
            <w:tcBorders>
              <w:top w:val="single" w:sz="4" w:space="0" w:color="auto"/>
              <w:bottom w:val="single" w:sz="4" w:space="0" w:color="auto"/>
            </w:tcBorders>
            <w:noWrap/>
            <w:hideMark/>
          </w:tcPr>
          <w:p w14:paraId="143BD5B6" w14:textId="4E1E64C5" w:rsidR="00524A5E" w:rsidRPr="00E87584" w:rsidRDefault="00424C4E" w:rsidP="00E87584">
            <w:pPr>
              <w:pStyle w:val="TableHeading"/>
              <w:jc w:val="right"/>
            </w:pPr>
            <w:r w:rsidRPr="00E87584">
              <w:t>HFC-</w:t>
            </w:r>
            <w:r w:rsidR="00524A5E" w:rsidRPr="00E87584">
              <w:t>134</w:t>
            </w:r>
          </w:p>
        </w:tc>
        <w:tc>
          <w:tcPr>
            <w:tcW w:w="873" w:type="dxa"/>
            <w:tcBorders>
              <w:top w:val="single" w:sz="4" w:space="0" w:color="auto"/>
              <w:bottom w:val="single" w:sz="4" w:space="0" w:color="auto"/>
            </w:tcBorders>
            <w:noWrap/>
            <w:hideMark/>
          </w:tcPr>
          <w:p w14:paraId="56825353" w14:textId="7F0CAF35" w:rsidR="00524A5E" w:rsidRPr="00E87584" w:rsidRDefault="00424C4E" w:rsidP="00E87584">
            <w:pPr>
              <w:pStyle w:val="TableHeading"/>
              <w:jc w:val="right"/>
            </w:pPr>
            <w:r w:rsidRPr="00E87584">
              <w:t>HFC-</w:t>
            </w:r>
            <w:r w:rsidR="00524A5E" w:rsidRPr="00E87584">
              <w:t>43-10mee</w:t>
            </w:r>
          </w:p>
        </w:tc>
        <w:tc>
          <w:tcPr>
            <w:tcW w:w="798" w:type="dxa"/>
            <w:tcBorders>
              <w:top w:val="single" w:sz="4" w:space="0" w:color="auto"/>
              <w:bottom w:val="single" w:sz="4" w:space="0" w:color="auto"/>
            </w:tcBorders>
            <w:noWrap/>
            <w:hideMark/>
          </w:tcPr>
          <w:p w14:paraId="60C3776F" w14:textId="283E63A7" w:rsidR="00524A5E" w:rsidRPr="00E87584" w:rsidRDefault="00424C4E" w:rsidP="00E87584">
            <w:pPr>
              <w:pStyle w:val="TableHeading"/>
              <w:jc w:val="right"/>
            </w:pPr>
            <w:r w:rsidRPr="00E87584">
              <w:t>total HFCs</w:t>
            </w:r>
          </w:p>
        </w:tc>
        <w:tc>
          <w:tcPr>
            <w:tcW w:w="1070" w:type="dxa"/>
            <w:tcBorders>
              <w:top w:val="single" w:sz="4" w:space="0" w:color="auto"/>
              <w:bottom w:val="single" w:sz="4" w:space="0" w:color="auto"/>
            </w:tcBorders>
            <w:noWrap/>
            <w:hideMark/>
          </w:tcPr>
          <w:p w14:paraId="45C9C6D3" w14:textId="477B3228" w:rsidR="00524A5E" w:rsidRPr="00E87584" w:rsidRDefault="00424C4E" w:rsidP="00E87584">
            <w:pPr>
              <w:pStyle w:val="TableHeading"/>
              <w:jc w:val="right"/>
            </w:pPr>
            <w:r w:rsidRPr="00E87584">
              <w:t>PFC-</w:t>
            </w:r>
            <w:r w:rsidR="00524A5E" w:rsidRPr="00E87584">
              <w:t>14</w:t>
            </w:r>
          </w:p>
        </w:tc>
        <w:tc>
          <w:tcPr>
            <w:tcW w:w="914" w:type="dxa"/>
            <w:tcBorders>
              <w:top w:val="single" w:sz="4" w:space="0" w:color="auto"/>
              <w:bottom w:val="single" w:sz="4" w:space="0" w:color="auto"/>
            </w:tcBorders>
            <w:noWrap/>
            <w:hideMark/>
          </w:tcPr>
          <w:p w14:paraId="68DD5CE6" w14:textId="6A3A8C68" w:rsidR="00524A5E" w:rsidRPr="00E87584" w:rsidRDefault="00424C4E" w:rsidP="00E87584">
            <w:pPr>
              <w:pStyle w:val="TableHeading"/>
              <w:jc w:val="right"/>
            </w:pPr>
            <w:r w:rsidRPr="00E87584">
              <w:t>PFC-</w:t>
            </w:r>
            <w:r w:rsidR="00524A5E" w:rsidRPr="00E87584">
              <w:t>116</w:t>
            </w:r>
          </w:p>
        </w:tc>
        <w:tc>
          <w:tcPr>
            <w:tcW w:w="689" w:type="dxa"/>
            <w:tcBorders>
              <w:top w:val="single" w:sz="4" w:space="0" w:color="auto"/>
              <w:bottom w:val="single" w:sz="4" w:space="0" w:color="auto"/>
            </w:tcBorders>
            <w:noWrap/>
            <w:hideMark/>
          </w:tcPr>
          <w:p w14:paraId="0F41D201" w14:textId="70A6D58B" w:rsidR="00524A5E" w:rsidRPr="00E87584" w:rsidRDefault="00424C4E" w:rsidP="00E87584">
            <w:pPr>
              <w:pStyle w:val="TableHeading"/>
              <w:jc w:val="right"/>
            </w:pPr>
            <w:r w:rsidRPr="00E87584">
              <w:t>total PFCs</w:t>
            </w:r>
          </w:p>
        </w:tc>
        <w:tc>
          <w:tcPr>
            <w:tcW w:w="619" w:type="dxa"/>
            <w:tcBorders>
              <w:top w:val="single" w:sz="4" w:space="0" w:color="auto"/>
              <w:bottom w:val="single" w:sz="4" w:space="0" w:color="auto"/>
            </w:tcBorders>
            <w:noWrap/>
            <w:hideMark/>
          </w:tcPr>
          <w:p w14:paraId="6B2219CC" w14:textId="64A242BE" w:rsidR="00524A5E" w:rsidRPr="00E87584" w:rsidRDefault="00424C4E" w:rsidP="00E87584">
            <w:pPr>
              <w:pStyle w:val="TableHeading"/>
              <w:jc w:val="right"/>
            </w:pPr>
            <w:r w:rsidRPr="00E87584">
              <w:t>SF</w:t>
            </w:r>
            <w:r w:rsidRPr="00D42F90">
              <w:rPr>
                <w:vertAlign w:val="subscript"/>
              </w:rPr>
              <w:t>6</w:t>
            </w:r>
          </w:p>
        </w:tc>
        <w:tc>
          <w:tcPr>
            <w:tcW w:w="1251" w:type="dxa"/>
            <w:tcBorders>
              <w:top w:val="single" w:sz="4" w:space="0" w:color="auto"/>
              <w:bottom w:val="single" w:sz="4" w:space="0" w:color="auto"/>
            </w:tcBorders>
            <w:noWrap/>
            <w:hideMark/>
          </w:tcPr>
          <w:p w14:paraId="1644921C" w14:textId="29B58DAF" w:rsidR="00524A5E" w:rsidRPr="00E87584" w:rsidRDefault="00424C4E" w:rsidP="00E87584">
            <w:pPr>
              <w:pStyle w:val="TableHeading"/>
              <w:jc w:val="right"/>
            </w:pPr>
            <w:r w:rsidRPr="00E87584">
              <w:t xml:space="preserve">total </w:t>
            </w:r>
            <w:r w:rsidRPr="00E87584">
              <w:br/>
            </w:r>
            <w:proofErr w:type="gramStart"/>
            <w:r w:rsidRPr="00E87584">
              <w:t>HFC,PFC</w:t>
            </w:r>
            <w:proofErr w:type="gramEnd"/>
            <w:r w:rsidRPr="00E87584">
              <w:t>,SF</w:t>
            </w:r>
            <w:r w:rsidRPr="00E87584">
              <w:rPr>
                <w:vertAlign w:val="subscript"/>
              </w:rPr>
              <w:t>6</w:t>
            </w:r>
          </w:p>
        </w:tc>
      </w:tr>
      <w:bookmarkEnd w:id="43"/>
      <w:tr w:rsidR="00731027" w:rsidRPr="00D543C3" w14:paraId="2BE401A9" w14:textId="77777777" w:rsidTr="00E87584">
        <w:trPr>
          <w:jc w:val="center"/>
        </w:trPr>
        <w:tc>
          <w:tcPr>
            <w:tcW w:w="611" w:type="dxa"/>
            <w:tcBorders>
              <w:top w:val="single" w:sz="4" w:space="0" w:color="auto"/>
              <w:bottom w:val="single" w:sz="4" w:space="0" w:color="auto"/>
            </w:tcBorders>
            <w:noWrap/>
            <w:vAlign w:val="center"/>
            <w:hideMark/>
          </w:tcPr>
          <w:p w14:paraId="7E1AEBA0" w14:textId="77777777" w:rsidR="00731027" w:rsidRPr="00D543C3" w:rsidRDefault="00731027" w:rsidP="00D543C3">
            <w:pPr>
              <w:pStyle w:val="TableHeading"/>
            </w:pPr>
          </w:p>
        </w:tc>
        <w:tc>
          <w:tcPr>
            <w:tcW w:w="13430" w:type="dxa"/>
            <w:gridSpan w:val="18"/>
            <w:tcBorders>
              <w:top w:val="single" w:sz="4" w:space="0" w:color="auto"/>
              <w:bottom w:val="single" w:sz="4" w:space="0" w:color="auto"/>
            </w:tcBorders>
            <w:noWrap/>
            <w:hideMark/>
          </w:tcPr>
          <w:p w14:paraId="69CE56C7" w14:textId="77777777" w:rsidR="00731027" w:rsidRPr="00D543C3" w:rsidRDefault="00731027" w:rsidP="00D543C3">
            <w:pPr>
              <w:pStyle w:val="TableHeading"/>
              <w:jc w:val="center"/>
            </w:pPr>
            <w:r w:rsidRPr="00D543C3">
              <w:t>Tonnes</w:t>
            </w:r>
          </w:p>
        </w:tc>
      </w:tr>
      <w:bookmarkEnd w:id="44"/>
      <w:tr w:rsidR="00E87584" w:rsidRPr="00D543C3" w14:paraId="476039AC" w14:textId="77777777" w:rsidTr="00E87584">
        <w:trPr>
          <w:jc w:val="center"/>
        </w:trPr>
        <w:tc>
          <w:tcPr>
            <w:tcW w:w="611" w:type="dxa"/>
            <w:tcBorders>
              <w:top w:val="single" w:sz="4" w:space="0" w:color="auto"/>
              <w:bottom w:val="nil"/>
            </w:tcBorders>
            <w:noWrap/>
            <w:vAlign w:val="center"/>
            <w:hideMark/>
          </w:tcPr>
          <w:p w14:paraId="6520836A" w14:textId="77777777" w:rsidR="00731027" w:rsidRPr="00D543C3" w:rsidRDefault="00731027" w:rsidP="00E87584">
            <w:pPr>
              <w:pStyle w:val="TableText0"/>
              <w:spacing w:before="40" w:after="40"/>
            </w:pPr>
            <w:r w:rsidRPr="00D543C3">
              <w:t>1995</w:t>
            </w:r>
          </w:p>
        </w:tc>
        <w:tc>
          <w:tcPr>
            <w:tcW w:w="626" w:type="dxa"/>
            <w:tcBorders>
              <w:top w:val="single" w:sz="4" w:space="0" w:color="auto"/>
              <w:bottom w:val="nil"/>
            </w:tcBorders>
            <w:noWrap/>
            <w:vAlign w:val="center"/>
            <w:hideMark/>
          </w:tcPr>
          <w:p w14:paraId="2B5E5D3D" w14:textId="77777777" w:rsidR="00731027" w:rsidRPr="00D543C3" w:rsidRDefault="00731027" w:rsidP="00E87584">
            <w:pPr>
              <w:pStyle w:val="TableText0"/>
              <w:spacing w:before="40" w:after="40"/>
              <w:jc w:val="right"/>
            </w:pPr>
            <w:r w:rsidRPr="00D543C3">
              <w:t>33</w:t>
            </w:r>
          </w:p>
        </w:tc>
        <w:tc>
          <w:tcPr>
            <w:tcW w:w="591" w:type="dxa"/>
            <w:tcBorders>
              <w:top w:val="single" w:sz="4" w:space="0" w:color="auto"/>
              <w:bottom w:val="nil"/>
            </w:tcBorders>
            <w:noWrap/>
            <w:vAlign w:val="center"/>
            <w:hideMark/>
          </w:tcPr>
          <w:p w14:paraId="5E2BBDEE" w14:textId="77777777" w:rsidR="00731027" w:rsidRPr="00D543C3" w:rsidRDefault="00731027" w:rsidP="00E87584">
            <w:pPr>
              <w:pStyle w:val="TableText0"/>
              <w:spacing w:before="40" w:after="40"/>
              <w:jc w:val="right"/>
            </w:pPr>
            <w:r w:rsidRPr="00D543C3">
              <w:t>12</w:t>
            </w:r>
          </w:p>
        </w:tc>
        <w:tc>
          <w:tcPr>
            <w:tcW w:w="626" w:type="dxa"/>
            <w:tcBorders>
              <w:top w:val="single" w:sz="4" w:space="0" w:color="auto"/>
              <w:bottom w:val="nil"/>
            </w:tcBorders>
            <w:noWrap/>
            <w:vAlign w:val="center"/>
            <w:hideMark/>
          </w:tcPr>
          <w:p w14:paraId="4F224C52" w14:textId="77777777" w:rsidR="00731027" w:rsidRPr="00D543C3" w:rsidRDefault="00731027" w:rsidP="00E87584">
            <w:pPr>
              <w:pStyle w:val="TableText0"/>
              <w:spacing w:before="40" w:after="40"/>
              <w:jc w:val="right"/>
            </w:pPr>
            <w:r w:rsidRPr="00D543C3">
              <w:t>1.1</w:t>
            </w:r>
          </w:p>
        </w:tc>
        <w:tc>
          <w:tcPr>
            <w:tcW w:w="665" w:type="dxa"/>
            <w:tcBorders>
              <w:top w:val="single" w:sz="4" w:space="0" w:color="auto"/>
              <w:bottom w:val="nil"/>
            </w:tcBorders>
            <w:noWrap/>
            <w:vAlign w:val="center"/>
            <w:hideMark/>
          </w:tcPr>
          <w:p w14:paraId="71D6BF1A" w14:textId="77777777" w:rsidR="00731027" w:rsidRPr="00D543C3" w:rsidRDefault="00731027" w:rsidP="00E87584">
            <w:pPr>
              <w:pStyle w:val="TableText0"/>
              <w:spacing w:before="40" w:after="40"/>
              <w:jc w:val="right"/>
            </w:pPr>
            <w:r w:rsidRPr="00D543C3">
              <w:t>0.6</w:t>
            </w:r>
          </w:p>
        </w:tc>
        <w:tc>
          <w:tcPr>
            <w:tcW w:w="709" w:type="dxa"/>
            <w:tcBorders>
              <w:top w:val="single" w:sz="4" w:space="0" w:color="auto"/>
              <w:bottom w:val="nil"/>
            </w:tcBorders>
            <w:noWrap/>
            <w:vAlign w:val="center"/>
          </w:tcPr>
          <w:p w14:paraId="566E3610" w14:textId="77777777" w:rsidR="00731027" w:rsidRPr="00D543C3" w:rsidRDefault="00731027" w:rsidP="00E87584">
            <w:pPr>
              <w:pStyle w:val="TableText0"/>
              <w:spacing w:before="40" w:after="40"/>
              <w:jc w:val="right"/>
              <w:rPr>
                <w:color w:val="C0504D"/>
              </w:rPr>
            </w:pPr>
          </w:p>
        </w:tc>
        <w:tc>
          <w:tcPr>
            <w:tcW w:w="708" w:type="dxa"/>
            <w:tcBorders>
              <w:top w:val="single" w:sz="4" w:space="0" w:color="auto"/>
              <w:bottom w:val="nil"/>
            </w:tcBorders>
            <w:noWrap/>
            <w:vAlign w:val="center"/>
          </w:tcPr>
          <w:p w14:paraId="5D1CFA1F" w14:textId="77777777" w:rsidR="00731027" w:rsidRPr="00D543C3" w:rsidRDefault="00731027" w:rsidP="00E87584">
            <w:pPr>
              <w:pStyle w:val="TableText0"/>
              <w:spacing w:before="40" w:after="40"/>
              <w:jc w:val="right"/>
              <w:rPr>
                <w:color w:val="C0504D"/>
              </w:rPr>
            </w:pPr>
          </w:p>
        </w:tc>
        <w:tc>
          <w:tcPr>
            <w:tcW w:w="893" w:type="dxa"/>
            <w:tcBorders>
              <w:top w:val="single" w:sz="4" w:space="0" w:color="auto"/>
              <w:bottom w:val="nil"/>
            </w:tcBorders>
            <w:noWrap/>
            <w:vAlign w:val="center"/>
          </w:tcPr>
          <w:p w14:paraId="3BB47032" w14:textId="77777777" w:rsidR="00731027" w:rsidRPr="00D543C3" w:rsidRDefault="00731027" w:rsidP="00E87584">
            <w:pPr>
              <w:pStyle w:val="TableText0"/>
              <w:spacing w:before="40" w:after="40"/>
              <w:jc w:val="right"/>
              <w:rPr>
                <w:color w:val="C0504D"/>
              </w:rPr>
            </w:pPr>
          </w:p>
        </w:tc>
        <w:tc>
          <w:tcPr>
            <w:tcW w:w="525" w:type="dxa"/>
            <w:tcBorders>
              <w:top w:val="single" w:sz="4" w:space="0" w:color="auto"/>
              <w:bottom w:val="nil"/>
            </w:tcBorders>
            <w:noWrap/>
            <w:vAlign w:val="center"/>
            <w:hideMark/>
          </w:tcPr>
          <w:p w14:paraId="14410E73" w14:textId="77777777" w:rsidR="00731027" w:rsidRPr="00D543C3" w:rsidRDefault="00731027" w:rsidP="00E87584">
            <w:pPr>
              <w:pStyle w:val="TableText0"/>
              <w:spacing w:before="40" w:after="40"/>
              <w:jc w:val="right"/>
            </w:pPr>
            <w:r w:rsidRPr="00D543C3">
              <w:t>61</w:t>
            </w:r>
          </w:p>
        </w:tc>
        <w:tc>
          <w:tcPr>
            <w:tcW w:w="655" w:type="dxa"/>
            <w:tcBorders>
              <w:top w:val="single" w:sz="4" w:space="0" w:color="auto"/>
              <w:bottom w:val="nil"/>
            </w:tcBorders>
            <w:noWrap/>
            <w:vAlign w:val="center"/>
            <w:hideMark/>
          </w:tcPr>
          <w:p w14:paraId="1ED414EA" w14:textId="77777777" w:rsidR="00731027" w:rsidRPr="00D543C3" w:rsidRDefault="00731027" w:rsidP="00E87584">
            <w:pPr>
              <w:pStyle w:val="TableText0"/>
              <w:spacing w:before="40" w:after="40"/>
              <w:jc w:val="right"/>
            </w:pPr>
            <w:r w:rsidRPr="00D543C3">
              <w:t>0.4</w:t>
            </w:r>
          </w:p>
        </w:tc>
        <w:tc>
          <w:tcPr>
            <w:tcW w:w="687" w:type="dxa"/>
            <w:tcBorders>
              <w:top w:val="single" w:sz="4" w:space="0" w:color="auto"/>
              <w:bottom w:val="nil"/>
            </w:tcBorders>
            <w:noWrap/>
            <w:vAlign w:val="center"/>
            <w:hideMark/>
          </w:tcPr>
          <w:p w14:paraId="49332541" w14:textId="77777777" w:rsidR="00731027" w:rsidRPr="00D543C3" w:rsidRDefault="00731027" w:rsidP="00E87584">
            <w:pPr>
              <w:pStyle w:val="TableText0"/>
              <w:spacing w:before="40" w:after="40"/>
              <w:jc w:val="right"/>
            </w:pPr>
            <w:r w:rsidRPr="00D543C3">
              <w:t>0.0</w:t>
            </w:r>
          </w:p>
        </w:tc>
        <w:tc>
          <w:tcPr>
            <w:tcW w:w="531" w:type="dxa"/>
            <w:tcBorders>
              <w:top w:val="single" w:sz="4" w:space="0" w:color="auto"/>
              <w:bottom w:val="nil"/>
            </w:tcBorders>
            <w:noWrap/>
            <w:vAlign w:val="center"/>
            <w:hideMark/>
          </w:tcPr>
          <w:p w14:paraId="4A291D0F" w14:textId="77777777" w:rsidR="00731027" w:rsidRPr="00D543C3" w:rsidRDefault="00731027" w:rsidP="00E87584">
            <w:pPr>
              <w:pStyle w:val="TableText0"/>
              <w:spacing w:before="40" w:after="40"/>
              <w:jc w:val="right"/>
            </w:pPr>
            <w:r w:rsidRPr="00D543C3">
              <w:t>0.0</w:t>
            </w:r>
          </w:p>
        </w:tc>
        <w:tc>
          <w:tcPr>
            <w:tcW w:w="873" w:type="dxa"/>
            <w:tcBorders>
              <w:top w:val="single" w:sz="4" w:space="0" w:color="auto"/>
              <w:bottom w:val="nil"/>
            </w:tcBorders>
            <w:noWrap/>
            <w:vAlign w:val="center"/>
            <w:hideMark/>
          </w:tcPr>
          <w:p w14:paraId="264C9840" w14:textId="77777777" w:rsidR="00731027" w:rsidRPr="00D543C3" w:rsidRDefault="00731027" w:rsidP="00E87584">
            <w:pPr>
              <w:pStyle w:val="TableText0"/>
              <w:spacing w:before="40" w:after="40"/>
              <w:jc w:val="right"/>
            </w:pPr>
            <w:r w:rsidRPr="00D543C3">
              <w:t>0.0</w:t>
            </w:r>
          </w:p>
        </w:tc>
        <w:tc>
          <w:tcPr>
            <w:tcW w:w="798" w:type="dxa"/>
            <w:tcBorders>
              <w:top w:val="single" w:sz="4" w:space="0" w:color="auto"/>
              <w:bottom w:val="nil"/>
            </w:tcBorders>
            <w:noWrap/>
            <w:vAlign w:val="center"/>
            <w:hideMark/>
          </w:tcPr>
          <w:p w14:paraId="637993E2" w14:textId="77777777" w:rsidR="00731027" w:rsidRPr="00D543C3" w:rsidRDefault="00731027" w:rsidP="00E87584">
            <w:pPr>
              <w:pStyle w:val="TableText0"/>
              <w:spacing w:before="40" w:after="40"/>
              <w:jc w:val="right"/>
            </w:pPr>
            <w:r w:rsidRPr="00D543C3">
              <w:t>108</w:t>
            </w:r>
          </w:p>
        </w:tc>
        <w:tc>
          <w:tcPr>
            <w:tcW w:w="1070" w:type="dxa"/>
            <w:tcBorders>
              <w:top w:val="single" w:sz="4" w:space="0" w:color="auto"/>
              <w:bottom w:val="nil"/>
            </w:tcBorders>
            <w:noWrap/>
            <w:vAlign w:val="center"/>
            <w:hideMark/>
          </w:tcPr>
          <w:p w14:paraId="4A2B2DA0" w14:textId="77777777" w:rsidR="00731027" w:rsidRPr="00D543C3" w:rsidRDefault="00731027" w:rsidP="00E87584">
            <w:pPr>
              <w:pStyle w:val="TableText0"/>
              <w:spacing w:before="40" w:after="40"/>
              <w:jc w:val="right"/>
            </w:pPr>
            <w:r w:rsidRPr="00D543C3">
              <w:t>171</w:t>
            </w:r>
          </w:p>
        </w:tc>
        <w:tc>
          <w:tcPr>
            <w:tcW w:w="914" w:type="dxa"/>
            <w:tcBorders>
              <w:top w:val="single" w:sz="4" w:space="0" w:color="auto"/>
              <w:bottom w:val="nil"/>
            </w:tcBorders>
            <w:noWrap/>
            <w:vAlign w:val="center"/>
            <w:hideMark/>
          </w:tcPr>
          <w:p w14:paraId="75823BDF" w14:textId="77777777" w:rsidR="00731027" w:rsidRPr="00D543C3" w:rsidRDefault="00731027" w:rsidP="00E87584">
            <w:pPr>
              <w:pStyle w:val="TableText0"/>
              <w:spacing w:before="40" w:after="40"/>
              <w:jc w:val="right"/>
            </w:pPr>
            <w:r w:rsidRPr="00D543C3">
              <w:t>22</w:t>
            </w:r>
          </w:p>
        </w:tc>
        <w:tc>
          <w:tcPr>
            <w:tcW w:w="689" w:type="dxa"/>
            <w:tcBorders>
              <w:top w:val="single" w:sz="4" w:space="0" w:color="auto"/>
              <w:bottom w:val="nil"/>
            </w:tcBorders>
            <w:noWrap/>
            <w:vAlign w:val="center"/>
            <w:hideMark/>
          </w:tcPr>
          <w:p w14:paraId="203FD7AB" w14:textId="77777777" w:rsidR="00731027" w:rsidRPr="00D543C3" w:rsidRDefault="00731027" w:rsidP="00E87584">
            <w:pPr>
              <w:pStyle w:val="TableText0"/>
              <w:spacing w:before="40" w:after="40"/>
              <w:jc w:val="right"/>
            </w:pPr>
            <w:r w:rsidRPr="00D543C3">
              <w:t>193</w:t>
            </w:r>
          </w:p>
        </w:tc>
        <w:tc>
          <w:tcPr>
            <w:tcW w:w="619" w:type="dxa"/>
            <w:tcBorders>
              <w:top w:val="single" w:sz="4" w:space="0" w:color="auto"/>
              <w:bottom w:val="nil"/>
            </w:tcBorders>
            <w:noWrap/>
            <w:vAlign w:val="center"/>
            <w:hideMark/>
          </w:tcPr>
          <w:p w14:paraId="4C418620" w14:textId="77777777" w:rsidR="00731027" w:rsidRPr="00D543C3" w:rsidRDefault="00731027" w:rsidP="00E87584">
            <w:pPr>
              <w:pStyle w:val="TableText0"/>
              <w:spacing w:before="40" w:after="40"/>
              <w:jc w:val="right"/>
            </w:pPr>
            <w:r w:rsidRPr="00D543C3">
              <w:t>14</w:t>
            </w:r>
          </w:p>
        </w:tc>
        <w:tc>
          <w:tcPr>
            <w:tcW w:w="1251" w:type="dxa"/>
            <w:tcBorders>
              <w:top w:val="single" w:sz="4" w:space="0" w:color="auto"/>
              <w:bottom w:val="nil"/>
            </w:tcBorders>
            <w:noWrap/>
            <w:vAlign w:val="center"/>
            <w:hideMark/>
          </w:tcPr>
          <w:p w14:paraId="08C34CA6" w14:textId="77777777" w:rsidR="00731027" w:rsidRPr="00D543C3" w:rsidRDefault="00731027" w:rsidP="00E87584">
            <w:pPr>
              <w:pStyle w:val="TableText0"/>
              <w:spacing w:before="40" w:after="40"/>
              <w:jc w:val="right"/>
            </w:pPr>
            <w:r w:rsidRPr="00D543C3">
              <w:t>315</w:t>
            </w:r>
          </w:p>
        </w:tc>
      </w:tr>
      <w:tr w:rsidR="00424C4E" w:rsidRPr="00D543C3" w14:paraId="587F2FA6" w14:textId="77777777" w:rsidTr="00E87584">
        <w:trPr>
          <w:jc w:val="center"/>
        </w:trPr>
        <w:tc>
          <w:tcPr>
            <w:tcW w:w="611" w:type="dxa"/>
            <w:tcBorders>
              <w:top w:val="nil"/>
            </w:tcBorders>
            <w:noWrap/>
            <w:vAlign w:val="center"/>
            <w:hideMark/>
          </w:tcPr>
          <w:p w14:paraId="51914C42" w14:textId="77777777" w:rsidR="00731027" w:rsidRPr="00D543C3" w:rsidRDefault="00731027" w:rsidP="00E87584">
            <w:pPr>
              <w:pStyle w:val="TableText0"/>
              <w:spacing w:before="40" w:after="40"/>
            </w:pPr>
            <w:r w:rsidRPr="00D543C3">
              <w:t>1996</w:t>
            </w:r>
          </w:p>
        </w:tc>
        <w:tc>
          <w:tcPr>
            <w:tcW w:w="626" w:type="dxa"/>
            <w:tcBorders>
              <w:top w:val="nil"/>
            </w:tcBorders>
            <w:noWrap/>
            <w:vAlign w:val="center"/>
            <w:hideMark/>
          </w:tcPr>
          <w:p w14:paraId="4E275279" w14:textId="77777777" w:rsidR="00731027" w:rsidRPr="00D543C3" w:rsidRDefault="00731027" w:rsidP="00E87584">
            <w:pPr>
              <w:pStyle w:val="TableText0"/>
              <w:spacing w:before="40" w:after="40"/>
              <w:jc w:val="right"/>
            </w:pPr>
            <w:r w:rsidRPr="00D543C3">
              <w:t>145</w:t>
            </w:r>
          </w:p>
        </w:tc>
        <w:tc>
          <w:tcPr>
            <w:tcW w:w="591" w:type="dxa"/>
            <w:tcBorders>
              <w:top w:val="nil"/>
            </w:tcBorders>
            <w:noWrap/>
            <w:vAlign w:val="center"/>
            <w:hideMark/>
          </w:tcPr>
          <w:p w14:paraId="5593C545" w14:textId="77777777" w:rsidR="00731027" w:rsidRPr="00D543C3" w:rsidRDefault="00731027" w:rsidP="00E87584">
            <w:pPr>
              <w:pStyle w:val="TableText0"/>
              <w:spacing w:before="40" w:after="40"/>
              <w:jc w:val="right"/>
            </w:pPr>
            <w:r w:rsidRPr="00D543C3">
              <w:t>51</w:t>
            </w:r>
          </w:p>
        </w:tc>
        <w:tc>
          <w:tcPr>
            <w:tcW w:w="626" w:type="dxa"/>
            <w:tcBorders>
              <w:top w:val="nil"/>
            </w:tcBorders>
            <w:noWrap/>
            <w:vAlign w:val="center"/>
            <w:hideMark/>
          </w:tcPr>
          <w:p w14:paraId="2103D5B0" w14:textId="77777777" w:rsidR="00731027" w:rsidRPr="00D543C3" w:rsidRDefault="00731027" w:rsidP="00E87584">
            <w:pPr>
              <w:pStyle w:val="TableText0"/>
              <w:spacing w:before="40" w:after="40"/>
              <w:jc w:val="right"/>
            </w:pPr>
            <w:r w:rsidRPr="00D543C3">
              <w:t>4.9</w:t>
            </w:r>
          </w:p>
        </w:tc>
        <w:tc>
          <w:tcPr>
            <w:tcW w:w="665" w:type="dxa"/>
            <w:tcBorders>
              <w:top w:val="nil"/>
            </w:tcBorders>
            <w:noWrap/>
            <w:vAlign w:val="center"/>
            <w:hideMark/>
          </w:tcPr>
          <w:p w14:paraId="2B2990D0" w14:textId="77777777" w:rsidR="00731027" w:rsidRPr="00D543C3" w:rsidRDefault="00731027" w:rsidP="00E87584">
            <w:pPr>
              <w:pStyle w:val="TableText0"/>
              <w:spacing w:before="40" w:after="40"/>
              <w:jc w:val="right"/>
            </w:pPr>
            <w:r w:rsidRPr="00D543C3">
              <w:t>2.8</w:t>
            </w:r>
          </w:p>
        </w:tc>
        <w:tc>
          <w:tcPr>
            <w:tcW w:w="709" w:type="dxa"/>
            <w:tcBorders>
              <w:top w:val="nil"/>
            </w:tcBorders>
            <w:noWrap/>
            <w:vAlign w:val="center"/>
          </w:tcPr>
          <w:p w14:paraId="74A5472A" w14:textId="77777777" w:rsidR="00731027" w:rsidRPr="00D543C3" w:rsidRDefault="00731027" w:rsidP="00E87584">
            <w:pPr>
              <w:pStyle w:val="TableText0"/>
              <w:spacing w:before="40" w:after="40"/>
              <w:jc w:val="right"/>
              <w:rPr>
                <w:color w:val="C0504D"/>
              </w:rPr>
            </w:pPr>
          </w:p>
        </w:tc>
        <w:tc>
          <w:tcPr>
            <w:tcW w:w="708" w:type="dxa"/>
            <w:tcBorders>
              <w:top w:val="nil"/>
            </w:tcBorders>
            <w:noWrap/>
            <w:vAlign w:val="center"/>
          </w:tcPr>
          <w:p w14:paraId="03A7FAAA" w14:textId="77777777" w:rsidR="00731027" w:rsidRPr="00D543C3" w:rsidRDefault="00731027" w:rsidP="00E87584">
            <w:pPr>
              <w:pStyle w:val="TableText0"/>
              <w:spacing w:before="40" w:after="40"/>
              <w:jc w:val="right"/>
              <w:rPr>
                <w:color w:val="C0504D"/>
              </w:rPr>
            </w:pPr>
          </w:p>
        </w:tc>
        <w:tc>
          <w:tcPr>
            <w:tcW w:w="893" w:type="dxa"/>
            <w:tcBorders>
              <w:top w:val="nil"/>
            </w:tcBorders>
            <w:noWrap/>
            <w:vAlign w:val="center"/>
          </w:tcPr>
          <w:p w14:paraId="5E480E84" w14:textId="77777777" w:rsidR="00731027" w:rsidRPr="00D543C3" w:rsidRDefault="00731027" w:rsidP="00E87584">
            <w:pPr>
              <w:pStyle w:val="TableText0"/>
              <w:spacing w:before="40" w:after="40"/>
              <w:jc w:val="right"/>
              <w:rPr>
                <w:color w:val="C0504D"/>
              </w:rPr>
            </w:pPr>
          </w:p>
        </w:tc>
        <w:tc>
          <w:tcPr>
            <w:tcW w:w="525" w:type="dxa"/>
            <w:tcBorders>
              <w:top w:val="nil"/>
            </w:tcBorders>
            <w:noWrap/>
            <w:vAlign w:val="center"/>
            <w:hideMark/>
          </w:tcPr>
          <w:p w14:paraId="0D61D817" w14:textId="77777777" w:rsidR="00731027" w:rsidRPr="00D543C3" w:rsidRDefault="00731027" w:rsidP="00E87584">
            <w:pPr>
              <w:pStyle w:val="TableText0"/>
              <w:spacing w:before="40" w:after="40"/>
              <w:jc w:val="right"/>
            </w:pPr>
            <w:r w:rsidRPr="00D543C3">
              <w:t>0.0</w:t>
            </w:r>
          </w:p>
        </w:tc>
        <w:tc>
          <w:tcPr>
            <w:tcW w:w="655" w:type="dxa"/>
            <w:tcBorders>
              <w:top w:val="nil"/>
            </w:tcBorders>
            <w:noWrap/>
            <w:vAlign w:val="center"/>
            <w:hideMark/>
          </w:tcPr>
          <w:p w14:paraId="7DABA0AD" w14:textId="77777777" w:rsidR="00731027" w:rsidRPr="00D543C3" w:rsidRDefault="00731027" w:rsidP="00E87584">
            <w:pPr>
              <w:pStyle w:val="TableText0"/>
              <w:spacing w:before="40" w:after="40"/>
              <w:jc w:val="right"/>
            </w:pPr>
            <w:r w:rsidRPr="00D543C3">
              <w:t>1.7</w:t>
            </w:r>
          </w:p>
        </w:tc>
        <w:tc>
          <w:tcPr>
            <w:tcW w:w="687" w:type="dxa"/>
            <w:tcBorders>
              <w:top w:val="nil"/>
            </w:tcBorders>
            <w:noWrap/>
            <w:vAlign w:val="center"/>
            <w:hideMark/>
          </w:tcPr>
          <w:p w14:paraId="3C400123" w14:textId="77777777" w:rsidR="00731027" w:rsidRPr="00D543C3" w:rsidRDefault="00731027" w:rsidP="00E87584">
            <w:pPr>
              <w:pStyle w:val="TableText0"/>
              <w:spacing w:before="40" w:after="40"/>
              <w:jc w:val="right"/>
            </w:pPr>
            <w:r w:rsidRPr="00D543C3">
              <w:t>0.0</w:t>
            </w:r>
          </w:p>
        </w:tc>
        <w:tc>
          <w:tcPr>
            <w:tcW w:w="531" w:type="dxa"/>
            <w:tcBorders>
              <w:top w:val="nil"/>
            </w:tcBorders>
            <w:noWrap/>
            <w:vAlign w:val="center"/>
            <w:hideMark/>
          </w:tcPr>
          <w:p w14:paraId="7E7871F4" w14:textId="77777777" w:rsidR="00731027" w:rsidRPr="00D543C3" w:rsidRDefault="00731027" w:rsidP="00E87584">
            <w:pPr>
              <w:pStyle w:val="TableText0"/>
              <w:spacing w:before="40" w:after="40"/>
              <w:jc w:val="right"/>
            </w:pPr>
            <w:r w:rsidRPr="00D543C3">
              <w:t>0.1</w:t>
            </w:r>
          </w:p>
        </w:tc>
        <w:tc>
          <w:tcPr>
            <w:tcW w:w="873" w:type="dxa"/>
            <w:tcBorders>
              <w:top w:val="nil"/>
            </w:tcBorders>
            <w:noWrap/>
            <w:vAlign w:val="center"/>
            <w:hideMark/>
          </w:tcPr>
          <w:p w14:paraId="6DB8A077" w14:textId="77777777" w:rsidR="00731027" w:rsidRPr="00D543C3" w:rsidRDefault="00731027" w:rsidP="00E87584">
            <w:pPr>
              <w:pStyle w:val="TableText0"/>
              <w:spacing w:before="40" w:after="40"/>
              <w:jc w:val="right"/>
            </w:pPr>
            <w:r w:rsidRPr="00D543C3">
              <w:t>0.0</w:t>
            </w:r>
          </w:p>
        </w:tc>
        <w:tc>
          <w:tcPr>
            <w:tcW w:w="798" w:type="dxa"/>
            <w:tcBorders>
              <w:top w:val="nil"/>
            </w:tcBorders>
            <w:noWrap/>
            <w:vAlign w:val="center"/>
            <w:hideMark/>
          </w:tcPr>
          <w:p w14:paraId="5EF0D4C3" w14:textId="77777777" w:rsidR="00731027" w:rsidRPr="00D543C3" w:rsidRDefault="00731027" w:rsidP="00E87584">
            <w:pPr>
              <w:pStyle w:val="TableText0"/>
              <w:spacing w:before="40" w:after="40"/>
              <w:jc w:val="right"/>
            </w:pPr>
            <w:r w:rsidRPr="00D543C3">
              <w:t>205</w:t>
            </w:r>
          </w:p>
        </w:tc>
        <w:tc>
          <w:tcPr>
            <w:tcW w:w="1070" w:type="dxa"/>
            <w:tcBorders>
              <w:top w:val="nil"/>
            </w:tcBorders>
            <w:noWrap/>
            <w:vAlign w:val="center"/>
            <w:hideMark/>
          </w:tcPr>
          <w:p w14:paraId="581F2D75" w14:textId="77777777" w:rsidR="00731027" w:rsidRPr="00D543C3" w:rsidRDefault="00731027" w:rsidP="00E87584">
            <w:pPr>
              <w:pStyle w:val="TableText0"/>
              <w:spacing w:before="40" w:after="40"/>
              <w:jc w:val="right"/>
            </w:pPr>
            <w:r w:rsidRPr="00D543C3">
              <w:t>157</w:t>
            </w:r>
          </w:p>
        </w:tc>
        <w:tc>
          <w:tcPr>
            <w:tcW w:w="914" w:type="dxa"/>
            <w:tcBorders>
              <w:top w:val="nil"/>
            </w:tcBorders>
            <w:noWrap/>
            <w:vAlign w:val="center"/>
            <w:hideMark/>
          </w:tcPr>
          <w:p w14:paraId="3F1FBB91" w14:textId="77777777" w:rsidR="00731027" w:rsidRPr="00D543C3" w:rsidRDefault="00731027" w:rsidP="00E87584">
            <w:pPr>
              <w:pStyle w:val="TableText0"/>
              <w:spacing w:before="40" w:after="40"/>
              <w:jc w:val="right"/>
            </w:pPr>
            <w:r w:rsidRPr="00D543C3">
              <w:t>20</w:t>
            </w:r>
          </w:p>
        </w:tc>
        <w:tc>
          <w:tcPr>
            <w:tcW w:w="689" w:type="dxa"/>
            <w:tcBorders>
              <w:top w:val="nil"/>
            </w:tcBorders>
            <w:noWrap/>
            <w:vAlign w:val="center"/>
            <w:hideMark/>
          </w:tcPr>
          <w:p w14:paraId="3F6B9041" w14:textId="77777777" w:rsidR="00731027" w:rsidRPr="00D543C3" w:rsidRDefault="00731027" w:rsidP="00E87584">
            <w:pPr>
              <w:pStyle w:val="TableText0"/>
              <w:spacing w:before="40" w:after="40"/>
              <w:jc w:val="right"/>
            </w:pPr>
            <w:r w:rsidRPr="00D543C3">
              <w:t>178</w:t>
            </w:r>
          </w:p>
        </w:tc>
        <w:tc>
          <w:tcPr>
            <w:tcW w:w="619" w:type="dxa"/>
            <w:tcBorders>
              <w:top w:val="nil"/>
            </w:tcBorders>
            <w:noWrap/>
            <w:vAlign w:val="center"/>
            <w:hideMark/>
          </w:tcPr>
          <w:p w14:paraId="1C89DAA4" w14:textId="77777777" w:rsidR="00731027" w:rsidRPr="00D543C3" w:rsidRDefault="00731027" w:rsidP="00E87584">
            <w:pPr>
              <w:pStyle w:val="TableText0"/>
              <w:spacing w:before="40" w:after="40"/>
              <w:jc w:val="right"/>
            </w:pPr>
            <w:r w:rsidRPr="00D543C3">
              <w:t>13</w:t>
            </w:r>
          </w:p>
        </w:tc>
        <w:tc>
          <w:tcPr>
            <w:tcW w:w="1251" w:type="dxa"/>
            <w:tcBorders>
              <w:top w:val="nil"/>
            </w:tcBorders>
            <w:noWrap/>
            <w:vAlign w:val="center"/>
            <w:hideMark/>
          </w:tcPr>
          <w:p w14:paraId="6F9594ED" w14:textId="77777777" w:rsidR="00731027" w:rsidRPr="00D543C3" w:rsidRDefault="00731027" w:rsidP="00E87584">
            <w:pPr>
              <w:pStyle w:val="TableText0"/>
              <w:spacing w:before="40" w:after="40"/>
              <w:jc w:val="right"/>
            </w:pPr>
            <w:r w:rsidRPr="00D543C3">
              <w:t>395</w:t>
            </w:r>
          </w:p>
        </w:tc>
      </w:tr>
      <w:tr w:rsidR="00424C4E" w:rsidRPr="00D543C3" w14:paraId="394EAE87" w14:textId="77777777" w:rsidTr="00E87584">
        <w:trPr>
          <w:jc w:val="center"/>
        </w:trPr>
        <w:tc>
          <w:tcPr>
            <w:tcW w:w="611" w:type="dxa"/>
            <w:noWrap/>
            <w:vAlign w:val="center"/>
            <w:hideMark/>
          </w:tcPr>
          <w:p w14:paraId="2253CE58" w14:textId="77777777" w:rsidR="00731027" w:rsidRPr="00D543C3" w:rsidRDefault="00731027" w:rsidP="00E87584">
            <w:pPr>
              <w:pStyle w:val="TableText0"/>
              <w:spacing w:before="40" w:after="40"/>
            </w:pPr>
            <w:r w:rsidRPr="00D543C3">
              <w:t>1997</w:t>
            </w:r>
          </w:p>
        </w:tc>
        <w:tc>
          <w:tcPr>
            <w:tcW w:w="626" w:type="dxa"/>
            <w:noWrap/>
            <w:vAlign w:val="center"/>
            <w:hideMark/>
          </w:tcPr>
          <w:p w14:paraId="041FD40C" w14:textId="77777777" w:rsidR="00731027" w:rsidRPr="00D543C3" w:rsidRDefault="00731027" w:rsidP="00E87584">
            <w:pPr>
              <w:pStyle w:val="TableText0"/>
              <w:spacing w:before="40" w:after="40"/>
              <w:jc w:val="right"/>
            </w:pPr>
            <w:r w:rsidRPr="00D543C3">
              <w:t>247</w:t>
            </w:r>
          </w:p>
        </w:tc>
        <w:tc>
          <w:tcPr>
            <w:tcW w:w="591" w:type="dxa"/>
            <w:noWrap/>
            <w:vAlign w:val="center"/>
            <w:hideMark/>
          </w:tcPr>
          <w:p w14:paraId="54168E2D" w14:textId="77777777" w:rsidR="00731027" w:rsidRPr="00D543C3" w:rsidRDefault="00731027" w:rsidP="00E87584">
            <w:pPr>
              <w:pStyle w:val="TableText0"/>
              <w:spacing w:before="40" w:after="40"/>
              <w:jc w:val="right"/>
            </w:pPr>
            <w:r w:rsidRPr="00D543C3">
              <w:t>86</w:t>
            </w:r>
          </w:p>
        </w:tc>
        <w:tc>
          <w:tcPr>
            <w:tcW w:w="626" w:type="dxa"/>
            <w:noWrap/>
            <w:vAlign w:val="center"/>
            <w:hideMark/>
          </w:tcPr>
          <w:p w14:paraId="00592892" w14:textId="77777777" w:rsidR="00731027" w:rsidRPr="00D543C3" w:rsidRDefault="00731027" w:rsidP="00E87584">
            <w:pPr>
              <w:pStyle w:val="TableText0"/>
              <w:spacing w:before="40" w:after="40"/>
              <w:jc w:val="right"/>
            </w:pPr>
            <w:r w:rsidRPr="00D543C3">
              <w:t>8.3</w:t>
            </w:r>
          </w:p>
        </w:tc>
        <w:tc>
          <w:tcPr>
            <w:tcW w:w="665" w:type="dxa"/>
            <w:noWrap/>
            <w:vAlign w:val="center"/>
            <w:hideMark/>
          </w:tcPr>
          <w:p w14:paraId="777622CE" w14:textId="77777777" w:rsidR="00731027" w:rsidRPr="00D543C3" w:rsidRDefault="00731027" w:rsidP="00E87584">
            <w:pPr>
              <w:pStyle w:val="TableText0"/>
              <w:spacing w:before="40" w:after="40"/>
              <w:jc w:val="right"/>
            </w:pPr>
            <w:r w:rsidRPr="00D543C3">
              <w:t>4.8</w:t>
            </w:r>
          </w:p>
        </w:tc>
        <w:tc>
          <w:tcPr>
            <w:tcW w:w="709" w:type="dxa"/>
            <w:noWrap/>
            <w:vAlign w:val="center"/>
          </w:tcPr>
          <w:p w14:paraId="0A223AC4" w14:textId="77777777" w:rsidR="00731027" w:rsidRPr="00D543C3" w:rsidRDefault="00731027" w:rsidP="00E87584">
            <w:pPr>
              <w:pStyle w:val="TableText0"/>
              <w:spacing w:before="40" w:after="40"/>
              <w:jc w:val="right"/>
              <w:rPr>
                <w:color w:val="C0504D"/>
              </w:rPr>
            </w:pPr>
          </w:p>
        </w:tc>
        <w:tc>
          <w:tcPr>
            <w:tcW w:w="708" w:type="dxa"/>
            <w:noWrap/>
            <w:vAlign w:val="center"/>
          </w:tcPr>
          <w:p w14:paraId="5E3531B7" w14:textId="77777777" w:rsidR="00731027" w:rsidRPr="00D543C3" w:rsidRDefault="00731027" w:rsidP="00E87584">
            <w:pPr>
              <w:pStyle w:val="TableText0"/>
              <w:spacing w:before="40" w:after="40"/>
              <w:jc w:val="right"/>
              <w:rPr>
                <w:color w:val="C0504D"/>
              </w:rPr>
            </w:pPr>
          </w:p>
        </w:tc>
        <w:tc>
          <w:tcPr>
            <w:tcW w:w="893" w:type="dxa"/>
            <w:noWrap/>
            <w:vAlign w:val="center"/>
          </w:tcPr>
          <w:p w14:paraId="39C12261"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4150C877" w14:textId="77777777" w:rsidR="00731027" w:rsidRPr="00D543C3" w:rsidRDefault="00731027" w:rsidP="00E87584">
            <w:pPr>
              <w:pStyle w:val="TableText0"/>
              <w:spacing w:before="40" w:after="40"/>
              <w:jc w:val="right"/>
            </w:pPr>
            <w:r w:rsidRPr="00D543C3">
              <w:t>0.0</w:t>
            </w:r>
          </w:p>
        </w:tc>
        <w:tc>
          <w:tcPr>
            <w:tcW w:w="655" w:type="dxa"/>
            <w:noWrap/>
            <w:vAlign w:val="center"/>
            <w:hideMark/>
          </w:tcPr>
          <w:p w14:paraId="53276647" w14:textId="77777777" w:rsidR="00731027" w:rsidRPr="00D543C3" w:rsidRDefault="00731027" w:rsidP="00E87584">
            <w:pPr>
              <w:pStyle w:val="TableText0"/>
              <w:spacing w:before="40" w:after="40"/>
              <w:jc w:val="right"/>
            </w:pPr>
            <w:r w:rsidRPr="00D543C3">
              <w:t>2.9</w:t>
            </w:r>
          </w:p>
        </w:tc>
        <w:tc>
          <w:tcPr>
            <w:tcW w:w="687" w:type="dxa"/>
            <w:noWrap/>
            <w:vAlign w:val="center"/>
            <w:hideMark/>
          </w:tcPr>
          <w:p w14:paraId="298BA4F6"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6D442BCF" w14:textId="77777777" w:rsidR="00731027" w:rsidRPr="00D543C3" w:rsidRDefault="00731027" w:rsidP="00E87584">
            <w:pPr>
              <w:pStyle w:val="TableText0"/>
              <w:spacing w:before="40" w:after="40"/>
              <w:jc w:val="right"/>
            </w:pPr>
            <w:r w:rsidRPr="00D543C3">
              <w:t>0.1</w:t>
            </w:r>
          </w:p>
        </w:tc>
        <w:tc>
          <w:tcPr>
            <w:tcW w:w="873" w:type="dxa"/>
            <w:noWrap/>
            <w:vAlign w:val="center"/>
            <w:hideMark/>
          </w:tcPr>
          <w:p w14:paraId="6B51981C" w14:textId="77777777" w:rsidR="00731027" w:rsidRPr="00D543C3" w:rsidRDefault="00731027" w:rsidP="00E87584">
            <w:pPr>
              <w:pStyle w:val="TableText0"/>
              <w:spacing w:before="40" w:after="40"/>
              <w:jc w:val="right"/>
            </w:pPr>
            <w:r w:rsidRPr="00D543C3">
              <w:t>0.1</w:t>
            </w:r>
          </w:p>
        </w:tc>
        <w:tc>
          <w:tcPr>
            <w:tcW w:w="798" w:type="dxa"/>
            <w:noWrap/>
            <w:vAlign w:val="center"/>
            <w:hideMark/>
          </w:tcPr>
          <w:p w14:paraId="34456A60" w14:textId="77777777" w:rsidR="00731027" w:rsidRPr="00D543C3" w:rsidRDefault="00731027" w:rsidP="00E87584">
            <w:pPr>
              <w:pStyle w:val="TableText0"/>
              <w:spacing w:before="40" w:after="40"/>
              <w:jc w:val="right"/>
            </w:pPr>
            <w:r w:rsidRPr="00D543C3">
              <w:t>349</w:t>
            </w:r>
          </w:p>
        </w:tc>
        <w:tc>
          <w:tcPr>
            <w:tcW w:w="1070" w:type="dxa"/>
            <w:noWrap/>
            <w:vAlign w:val="center"/>
            <w:hideMark/>
          </w:tcPr>
          <w:p w14:paraId="660EB69F" w14:textId="77777777" w:rsidR="00731027" w:rsidRPr="00D543C3" w:rsidRDefault="00731027" w:rsidP="00E87584">
            <w:pPr>
              <w:pStyle w:val="TableText0"/>
              <w:spacing w:before="40" w:after="40"/>
              <w:jc w:val="right"/>
            </w:pPr>
            <w:r w:rsidRPr="00D543C3">
              <w:t>137</w:t>
            </w:r>
          </w:p>
        </w:tc>
        <w:tc>
          <w:tcPr>
            <w:tcW w:w="914" w:type="dxa"/>
            <w:noWrap/>
            <w:vAlign w:val="center"/>
            <w:hideMark/>
          </w:tcPr>
          <w:p w14:paraId="5D80D21E" w14:textId="77777777" w:rsidR="00731027" w:rsidRPr="00D543C3" w:rsidRDefault="00731027" w:rsidP="00E87584">
            <w:pPr>
              <w:pStyle w:val="TableText0"/>
              <w:spacing w:before="40" w:after="40"/>
              <w:jc w:val="right"/>
            </w:pPr>
            <w:r w:rsidRPr="00D543C3">
              <w:t>18</w:t>
            </w:r>
          </w:p>
        </w:tc>
        <w:tc>
          <w:tcPr>
            <w:tcW w:w="689" w:type="dxa"/>
            <w:noWrap/>
            <w:vAlign w:val="center"/>
            <w:hideMark/>
          </w:tcPr>
          <w:p w14:paraId="3209B95E" w14:textId="77777777" w:rsidR="00731027" w:rsidRPr="00D543C3" w:rsidRDefault="00731027" w:rsidP="00E87584">
            <w:pPr>
              <w:pStyle w:val="TableText0"/>
              <w:spacing w:before="40" w:after="40"/>
              <w:jc w:val="right"/>
            </w:pPr>
            <w:r w:rsidRPr="00D543C3">
              <w:t>155</w:t>
            </w:r>
          </w:p>
        </w:tc>
        <w:tc>
          <w:tcPr>
            <w:tcW w:w="619" w:type="dxa"/>
            <w:noWrap/>
            <w:vAlign w:val="center"/>
            <w:hideMark/>
          </w:tcPr>
          <w:p w14:paraId="3A191747" w14:textId="77777777" w:rsidR="00731027" w:rsidRPr="00D543C3" w:rsidRDefault="00731027" w:rsidP="00E87584">
            <w:pPr>
              <w:pStyle w:val="TableText0"/>
              <w:spacing w:before="40" w:after="40"/>
              <w:jc w:val="right"/>
            </w:pPr>
            <w:r w:rsidRPr="00D543C3">
              <w:t>12</w:t>
            </w:r>
          </w:p>
        </w:tc>
        <w:tc>
          <w:tcPr>
            <w:tcW w:w="1251" w:type="dxa"/>
            <w:noWrap/>
            <w:vAlign w:val="center"/>
            <w:hideMark/>
          </w:tcPr>
          <w:p w14:paraId="6F9EC73F" w14:textId="77777777" w:rsidR="00731027" w:rsidRPr="00D543C3" w:rsidRDefault="00731027" w:rsidP="00E87584">
            <w:pPr>
              <w:pStyle w:val="TableText0"/>
              <w:spacing w:before="40" w:after="40"/>
              <w:jc w:val="right"/>
            </w:pPr>
            <w:r w:rsidRPr="00D543C3">
              <w:t>516</w:t>
            </w:r>
          </w:p>
        </w:tc>
      </w:tr>
      <w:tr w:rsidR="00424C4E" w:rsidRPr="00D543C3" w14:paraId="0EF4C665" w14:textId="77777777" w:rsidTr="00E87584">
        <w:trPr>
          <w:jc w:val="center"/>
        </w:trPr>
        <w:tc>
          <w:tcPr>
            <w:tcW w:w="611" w:type="dxa"/>
            <w:noWrap/>
            <w:vAlign w:val="center"/>
            <w:hideMark/>
          </w:tcPr>
          <w:p w14:paraId="1A8A4796" w14:textId="77777777" w:rsidR="00731027" w:rsidRPr="00D543C3" w:rsidRDefault="00731027" w:rsidP="00E87584">
            <w:pPr>
              <w:pStyle w:val="TableText0"/>
              <w:spacing w:before="40" w:after="40"/>
            </w:pPr>
            <w:r w:rsidRPr="00D543C3">
              <w:t>1998</w:t>
            </w:r>
          </w:p>
        </w:tc>
        <w:tc>
          <w:tcPr>
            <w:tcW w:w="626" w:type="dxa"/>
            <w:noWrap/>
            <w:vAlign w:val="center"/>
            <w:hideMark/>
          </w:tcPr>
          <w:p w14:paraId="45E91777" w14:textId="77777777" w:rsidR="00731027" w:rsidRPr="00D543C3" w:rsidRDefault="00731027" w:rsidP="00E87584">
            <w:pPr>
              <w:pStyle w:val="TableText0"/>
              <w:spacing w:before="40" w:after="40"/>
              <w:jc w:val="right"/>
            </w:pPr>
            <w:r w:rsidRPr="00D543C3">
              <w:t>349</w:t>
            </w:r>
          </w:p>
        </w:tc>
        <w:tc>
          <w:tcPr>
            <w:tcW w:w="591" w:type="dxa"/>
            <w:noWrap/>
            <w:vAlign w:val="center"/>
            <w:hideMark/>
          </w:tcPr>
          <w:p w14:paraId="1A35FF22" w14:textId="77777777" w:rsidR="00731027" w:rsidRPr="00D543C3" w:rsidRDefault="00731027" w:rsidP="00E87584">
            <w:pPr>
              <w:pStyle w:val="TableText0"/>
              <w:spacing w:before="40" w:after="40"/>
              <w:jc w:val="right"/>
            </w:pPr>
            <w:r w:rsidRPr="00D543C3">
              <w:t>122</w:t>
            </w:r>
          </w:p>
        </w:tc>
        <w:tc>
          <w:tcPr>
            <w:tcW w:w="626" w:type="dxa"/>
            <w:noWrap/>
            <w:vAlign w:val="center"/>
            <w:hideMark/>
          </w:tcPr>
          <w:p w14:paraId="24897918" w14:textId="77777777" w:rsidR="00731027" w:rsidRPr="00D543C3" w:rsidRDefault="00731027" w:rsidP="00E87584">
            <w:pPr>
              <w:pStyle w:val="TableText0"/>
              <w:spacing w:before="40" w:after="40"/>
              <w:jc w:val="right"/>
            </w:pPr>
            <w:r w:rsidRPr="00D543C3">
              <w:t>12</w:t>
            </w:r>
          </w:p>
        </w:tc>
        <w:tc>
          <w:tcPr>
            <w:tcW w:w="665" w:type="dxa"/>
            <w:noWrap/>
            <w:vAlign w:val="center"/>
            <w:hideMark/>
          </w:tcPr>
          <w:p w14:paraId="48F75AF8" w14:textId="77777777" w:rsidR="00731027" w:rsidRPr="00D543C3" w:rsidRDefault="00731027" w:rsidP="00E87584">
            <w:pPr>
              <w:pStyle w:val="TableText0"/>
              <w:spacing w:before="40" w:after="40"/>
              <w:jc w:val="right"/>
            </w:pPr>
            <w:r w:rsidRPr="00D543C3">
              <w:t>6.8</w:t>
            </w:r>
          </w:p>
        </w:tc>
        <w:tc>
          <w:tcPr>
            <w:tcW w:w="709" w:type="dxa"/>
            <w:noWrap/>
            <w:vAlign w:val="center"/>
          </w:tcPr>
          <w:p w14:paraId="5469C059" w14:textId="77777777" w:rsidR="00731027" w:rsidRPr="00D543C3" w:rsidRDefault="00731027" w:rsidP="00E87584">
            <w:pPr>
              <w:pStyle w:val="TableText0"/>
              <w:spacing w:before="40" w:after="40"/>
              <w:jc w:val="right"/>
              <w:rPr>
                <w:color w:val="C0504D"/>
              </w:rPr>
            </w:pPr>
          </w:p>
        </w:tc>
        <w:tc>
          <w:tcPr>
            <w:tcW w:w="708" w:type="dxa"/>
            <w:noWrap/>
            <w:vAlign w:val="center"/>
          </w:tcPr>
          <w:p w14:paraId="7804F184" w14:textId="77777777" w:rsidR="00731027" w:rsidRPr="00D543C3" w:rsidRDefault="00731027" w:rsidP="00E87584">
            <w:pPr>
              <w:pStyle w:val="TableText0"/>
              <w:spacing w:before="40" w:after="40"/>
              <w:jc w:val="right"/>
              <w:rPr>
                <w:color w:val="C0504D"/>
              </w:rPr>
            </w:pPr>
          </w:p>
        </w:tc>
        <w:tc>
          <w:tcPr>
            <w:tcW w:w="893" w:type="dxa"/>
            <w:noWrap/>
            <w:vAlign w:val="center"/>
          </w:tcPr>
          <w:p w14:paraId="70B25753"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04CD0D75" w14:textId="77777777" w:rsidR="00731027" w:rsidRPr="00D543C3" w:rsidRDefault="00731027" w:rsidP="00E87584">
            <w:pPr>
              <w:pStyle w:val="TableText0"/>
              <w:spacing w:before="40" w:after="40"/>
              <w:jc w:val="right"/>
            </w:pPr>
            <w:r w:rsidRPr="00D543C3">
              <w:t>0.0</w:t>
            </w:r>
          </w:p>
        </w:tc>
        <w:tc>
          <w:tcPr>
            <w:tcW w:w="655" w:type="dxa"/>
            <w:noWrap/>
            <w:vAlign w:val="center"/>
            <w:hideMark/>
          </w:tcPr>
          <w:p w14:paraId="4989F02F" w14:textId="77777777" w:rsidR="00731027" w:rsidRPr="00D543C3" w:rsidRDefault="00731027" w:rsidP="00E87584">
            <w:pPr>
              <w:pStyle w:val="TableText0"/>
              <w:spacing w:before="40" w:after="40"/>
              <w:jc w:val="right"/>
            </w:pPr>
            <w:r w:rsidRPr="00D543C3">
              <w:t>4.1</w:t>
            </w:r>
          </w:p>
        </w:tc>
        <w:tc>
          <w:tcPr>
            <w:tcW w:w="687" w:type="dxa"/>
            <w:noWrap/>
            <w:vAlign w:val="center"/>
            <w:hideMark/>
          </w:tcPr>
          <w:p w14:paraId="4BD01B22"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09ADBBF3" w14:textId="77777777" w:rsidR="00731027" w:rsidRPr="00D543C3" w:rsidRDefault="00731027" w:rsidP="00E87584">
            <w:pPr>
              <w:pStyle w:val="TableText0"/>
              <w:spacing w:before="40" w:after="40"/>
              <w:jc w:val="right"/>
            </w:pPr>
            <w:r w:rsidRPr="00D543C3">
              <w:t>0.1</w:t>
            </w:r>
          </w:p>
        </w:tc>
        <w:tc>
          <w:tcPr>
            <w:tcW w:w="873" w:type="dxa"/>
            <w:noWrap/>
            <w:vAlign w:val="center"/>
            <w:hideMark/>
          </w:tcPr>
          <w:p w14:paraId="69100F86" w14:textId="77777777" w:rsidR="00731027" w:rsidRPr="00D543C3" w:rsidRDefault="00731027" w:rsidP="00E87584">
            <w:pPr>
              <w:pStyle w:val="TableText0"/>
              <w:spacing w:before="40" w:after="40"/>
              <w:jc w:val="right"/>
            </w:pPr>
            <w:r w:rsidRPr="00D543C3">
              <w:t>0.1</w:t>
            </w:r>
          </w:p>
        </w:tc>
        <w:tc>
          <w:tcPr>
            <w:tcW w:w="798" w:type="dxa"/>
            <w:noWrap/>
            <w:vAlign w:val="center"/>
            <w:hideMark/>
          </w:tcPr>
          <w:p w14:paraId="28307500" w14:textId="77777777" w:rsidR="00731027" w:rsidRPr="00D543C3" w:rsidRDefault="00731027" w:rsidP="00E87584">
            <w:pPr>
              <w:pStyle w:val="TableText0"/>
              <w:spacing w:before="40" w:after="40"/>
              <w:jc w:val="right"/>
            </w:pPr>
            <w:r w:rsidRPr="00D543C3">
              <w:t>494</w:t>
            </w:r>
          </w:p>
        </w:tc>
        <w:tc>
          <w:tcPr>
            <w:tcW w:w="1070" w:type="dxa"/>
            <w:noWrap/>
            <w:vAlign w:val="center"/>
            <w:hideMark/>
          </w:tcPr>
          <w:p w14:paraId="66055B5D" w14:textId="77777777" w:rsidR="00731027" w:rsidRPr="00D543C3" w:rsidRDefault="00731027" w:rsidP="00E87584">
            <w:pPr>
              <w:pStyle w:val="TableText0"/>
              <w:spacing w:before="40" w:after="40"/>
              <w:jc w:val="right"/>
            </w:pPr>
            <w:r w:rsidRPr="00D543C3">
              <w:t>185</w:t>
            </w:r>
          </w:p>
        </w:tc>
        <w:tc>
          <w:tcPr>
            <w:tcW w:w="914" w:type="dxa"/>
            <w:noWrap/>
            <w:vAlign w:val="center"/>
            <w:hideMark/>
          </w:tcPr>
          <w:p w14:paraId="768EDADE" w14:textId="77777777" w:rsidR="00731027" w:rsidRPr="00D543C3" w:rsidRDefault="00731027" w:rsidP="00E87584">
            <w:pPr>
              <w:pStyle w:val="TableText0"/>
              <w:spacing w:before="40" w:after="40"/>
              <w:jc w:val="right"/>
            </w:pPr>
            <w:r w:rsidRPr="00D543C3">
              <w:t>24</w:t>
            </w:r>
          </w:p>
        </w:tc>
        <w:tc>
          <w:tcPr>
            <w:tcW w:w="689" w:type="dxa"/>
            <w:noWrap/>
            <w:vAlign w:val="center"/>
            <w:hideMark/>
          </w:tcPr>
          <w:p w14:paraId="616F7FEA" w14:textId="77777777" w:rsidR="00731027" w:rsidRPr="00D543C3" w:rsidRDefault="00731027" w:rsidP="00E87584">
            <w:pPr>
              <w:pStyle w:val="TableText0"/>
              <w:spacing w:before="40" w:after="40"/>
              <w:jc w:val="right"/>
            </w:pPr>
            <w:r w:rsidRPr="00D543C3">
              <w:t>209</w:t>
            </w:r>
          </w:p>
        </w:tc>
        <w:tc>
          <w:tcPr>
            <w:tcW w:w="619" w:type="dxa"/>
            <w:noWrap/>
            <w:vAlign w:val="center"/>
            <w:hideMark/>
          </w:tcPr>
          <w:p w14:paraId="0D8B2B39" w14:textId="77777777" w:rsidR="00731027" w:rsidRPr="00D543C3" w:rsidRDefault="00731027" w:rsidP="00E87584">
            <w:pPr>
              <w:pStyle w:val="TableText0"/>
              <w:spacing w:before="40" w:after="40"/>
              <w:jc w:val="right"/>
            </w:pPr>
            <w:r w:rsidRPr="00D543C3">
              <w:t>11</w:t>
            </w:r>
          </w:p>
        </w:tc>
        <w:tc>
          <w:tcPr>
            <w:tcW w:w="1251" w:type="dxa"/>
            <w:noWrap/>
            <w:vAlign w:val="center"/>
            <w:hideMark/>
          </w:tcPr>
          <w:p w14:paraId="2F05DCCF" w14:textId="77777777" w:rsidR="00731027" w:rsidRPr="00D543C3" w:rsidRDefault="00731027" w:rsidP="00E87584">
            <w:pPr>
              <w:pStyle w:val="TableText0"/>
              <w:spacing w:before="40" w:after="40"/>
              <w:jc w:val="right"/>
            </w:pPr>
            <w:r w:rsidRPr="00D543C3">
              <w:t>714</w:t>
            </w:r>
          </w:p>
        </w:tc>
      </w:tr>
      <w:tr w:rsidR="00424C4E" w:rsidRPr="00D543C3" w14:paraId="258CB61B" w14:textId="77777777" w:rsidTr="00E87584">
        <w:trPr>
          <w:jc w:val="center"/>
        </w:trPr>
        <w:tc>
          <w:tcPr>
            <w:tcW w:w="611" w:type="dxa"/>
            <w:noWrap/>
            <w:vAlign w:val="center"/>
            <w:hideMark/>
          </w:tcPr>
          <w:p w14:paraId="5F6BD852" w14:textId="77777777" w:rsidR="00731027" w:rsidRPr="00D543C3" w:rsidRDefault="00731027" w:rsidP="00E87584">
            <w:pPr>
              <w:pStyle w:val="TableText0"/>
              <w:spacing w:before="40" w:after="40"/>
            </w:pPr>
            <w:r w:rsidRPr="00D543C3">
              <w:t>1999</w:t>
            </w:r>
          </w:p>
        </w:tc>
        <w:tc>
          <w:tcPr>
            <w:tcW w:w="626" w:type="dxa"/>
            <w:noWrap/>
            <w:vAlign w:val="center"/>
            <w:hideMark/>
          </w:tcPr>
          <w:p w14:paraId="4756B481" w14:textId="77777777" w:rsidR="00731027" w:rsidRPr="00D543C3" w:rsidRDefault="00731027" w:rsidP="00E87584">
            <w:pPr>
              <w:pStyle w:val="TableText0"/>
              <w:spacing w:before="40" w:after="40"/>
              <w:jc w:val="right"/>
            </w:pPr>
            <w:r w:rsidRPr="00D543C3">
              <w:t>481</w:t>
            </w:r>
          </w:p>
        </w:tc>
        <w:tc>
          <w:tcPr>
            <w:tcW w:w="591" w:type="dxa"/>
            <w:noWrap/>
            <w:vAlign w:val="center"/>
            <w:hideMark/>
          </w:tcPr>
          <w:p w14:paraId="64579639" w14:textId="77777777" w:rsidR="00731027" w:rsidRPr="00D543C3" w:rsidRDefault="00731027" w:rsidP="00E87584">
            <w:pPr>
              <w:pStyle w:val="TableText0"/>
              <w:spacing w:before="40" w:after="40"/>
              <w:jc w:val="right"/>
            </w:pPr>
            <w:r w:rsidRPr="00D543C3">
              <w:t>168</w:t>
            </w:r>
          </w:p>
        </w:tc>
        <w:tc>
          <w:tcPr>
            <w:tcW w:w="626" w:type="dxa"/>
            <w:noWrap/>
            <w:vAlign w:val="center"/>
            <w:hideMark/>
          </w:tcPr>
          <w:p w14:paraId="0F2AEEFD" w14:textId="77777777" w:rsidR="00731027" w:rsidRPr="00D543C3" w:rsidRDefault="00731027" w:rsidP="00E87584">
            <w:pPr>
              <w:pStyle w:val="TableText0"/>
              <w:spacing w:before="40" w:after="40"/>
              <w:jc w:val="right"/>
            </w:pPr>
            <w:r w:rsidRPr="00D543C3">
              <w:t>16</w:t>
            </w:r>
          </w:p>
        </w:tc>
        <w:tc>
          <w:tcPr>
            <w:tcW w:w="665" w:type="dxa"/>
            <w:noWrap/>
            <w:vAlign w:val="center"/>
            <w:hideMark/>
          </w:tcPr>
          <w:p w14:paraId="7D1F110F" w14:textId="77777777" w:rsidR="00731027" w:rsidRPr="00D543C3" w:rsidRDefault="00731027" w:rsidP="00E87584">
            <w:pPr>
              <w:pStyle w:val="TableText0"/>
              <w:spacing w:before="40" w:after="40"/>
              <w:jc w:val="right"/>
            </w:pPr>
            <w:r w:rsidRPr="00D543C3">
              <w:t>9.3</w:t>
            </w:r>
          </w:p>
        </w:tc>
        <w:tc>
          <w:tcPr>
            <w:tcW w:w="709" w:type="dxa"/>
            <w:noWrap/>
            <w:vAlign w:val="center"/>
          </w:tcPr>
          <w:p w14:paraId="2BDE72A6" w14:textId="77777777" w:rsidR="00731027" w:rsidRPr="00D543C3" w:rsidRDefault="00731027" w:rsidP="00E87584">
            <w:pPr>
              <w:pStyle w:val="TableText0"/>
              <w:spacing w:before="40" w:after="40"/>
              <w:jc w:val="right"/>
              <w:rPr>
                <w:color w:val="C0504D"/>
              </w:rPr>
            </w:pPr>
          </w:p>
        </w:tc>
        <w:tc>
          <w:tcPr>
            <w:tcW w:w="708" w:type="dxa"/>
            <w:noWrap/>
            <w:vAlign w:val="center"/>
          </w:tcPr>
          <w:p w14:paraId="0FE10A12" w14:textId="77777777" w:rsidR="00731027" w:rsidRPr="00D543C3" w:rsidRDefault="00731027" w:rsidP="00E87584">
            <w:pPr>
              <w:pStyle w:val="TableText0"/>
              <w:spacing w:before="40" w:after="40"/>
              <w:jc w:val="right"/>
              <w:rPr>
                <w:color w:val="C0504D"/>
              </w:rPr>
            </w:pPr>
          </w:p>
        </w:tc>
        <w:tc>
          <w:tcPr>
            <w:tcW w:w="893" w:type="dxa"/>
            <w:noWrap/>
            <w:vAlign w:val="center"/>
          </w:tcPr>
          <w:p w14:paraId="474C1E1E"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4E2C4CF9" w14:textId="77777777" w:rsidR="00731027" w:rsidRPr="00D543C3" w:rsidRDefault="00731027" w:rsidP="00E87584">
            <w:pPr>
              <w:pStyle w:val="TableText0"/>
              <w:spacing w:before="40" w:after="40"/>
              <w:jc w:val="right"/>
            </w:pPr>
            <w:r w:rsidRPr="00D543C3">
              <w:t>0.1</w:t>
            </w:r>
          </w:p>
        </w:tc>
        <w:tc>
          <w:tcPr>
            <w:tcW w:w="655" w:type="dxa"/>
            <w:noWrap/>
            <w:vAlign w:val="center"/>
            <w:hideMark/>
          </w:tcPr>
          <w:p w14:paraId="1491D1C3" w14:textId="77777777" w:rsidR="00731027" w:rsidRPr="00D543C3" w:rsidRDefault="00731027" w:rsidP="00E87584">
            <w:pPr>
              <w:pStyle w:val="TableText0"/>
              <w:spacing w:before="40" w:after="40"/>
              <w:jc w:val="right"/>
            </w:pPr>
            <w:r w:rsidRPr="00D543C3">
              <w:t>5.7</w:t>
            </w:r>
          </w:p>
        </w:tc>
        <w:tc>
          <w:tcPr>
            <w:tcW w:w="687" w:type="dxa"/>
            <w:noWrap/>
            <w:vAlign w:val="center"/>
            <w:hideMark/>
          </w:tcPr>
          <w:p w14:paraId="3928EF7F"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7278A3D0" w14:textId="77777777" w:rsidR="00731027" w:rsidRPr="00D543C3" w:rsidRDefault="00731027" w:rsidP="00E87584">
            <w:pPr>
              <w:pStyle w:val="TableText0"/>
              <w:spacing w:before="40" w:after="40"/>
              <w:jc w:val="right"/>
            </w:pPr>
            <w:r w:rsidRPr="00D543C3">
              <w:t>0.2</w:t>
            </w:r>
          </w:p>
        </w:tc>
        <w:tc>
          <w:tcPr>
            <w:tcW w:w="873" w:type="dxa"/>
            <w:noWrap/>
            <w:vAlign w:val="center"/>
            <w:hideMark/>
          </w:tcPr>
          <w:p w14:paraId="19316A1C" w14:textId="77777777" w:rsidR="00731027" w:rsidRPr="00D543C3" w:rsidRDefault="00731027" w:rsidP="00E87584">
            <w:pPr>
              <w:pStyle w:val="TableText0"/>
              <w:spacing w:before="40" w:after="40"/>
              <w:jc w:val="right"/>
            </w:pPr>
            <w:r w:rsidRPr="00D543C3">
              <w:t>0.1</w:t>
            </w:r>
          </w:p>
        </w:tc>
        <w:tc>
          <w:tcPr>
            <w:tcW w:w="798" w:type="dxa"/>
            <w:noWrap/>
            <w:vAlign w:val="center"/>
            <w:hideMark/>
          </w:tcPr>
          <w:p w14:paraId="17C07E47" w14:textId="77777777" w:rsidR="00731027" w:rsidRPr="00D543C3" w:rsidRDefault="00731027" w:rsidP="00E87584">
            <w:pPr>
              <w:pStyle w:val="TableText0"/>
              <w:spacing w:before="40" w:after="40"/>
              <w:jc w:val="right"/>
            </w:pPr>
            <w:r w:rsidRPr="00D543C3">
              <w:t>681</w:t>
            </w:r>
          </w:p>
        </w:tc>
        <w:tc>
          <w:tcPr>
            <w:tcW w:w="1070" w:type="dxa"/>
            <w:noWrap/>
            <w:vAlign w:val="center"/>
            <w:hideMark/>
          </w:tcPr>
          <w:p w14:paraId="4EB935EB" w14:textId="77777777" w:rsidR="00731027" w:rsidRPr="00D543C3" w:rsidRDefault="00731027" w:rsidP="00E87584">
            <w:pPr>
              <w:pStyle w:val="TableText0"/>
              <w:spacing w:before="40" w:after="40"/>
              <w:jc w:val="right"/>
            </w:pPr>
            <w:r w:rsidRPr="00D543C3">
              <w:t>127</w:t>
            </w:r>
          </w:p>
        </w:tc>
        <w:tc>
          <w:tcPr>
            <w:tcW w:w="914" w:type="dxa"/>
            <w:noWrap/>
            <w:vAlign w:val="center"/>
            <w:hideMark/>
          </w:tcPr>
          <w:p w14:paraId="32566731" w14:textId="77777777" w:rsidR="00731027" w:rsidRPr="00D543C3" w:rsidRDefault="00731027" w:rsidP="00E87584">
            <w:pPr>
              <w:pStyle w:val="TableText0"/>
              <w:spacing w:before="40" w:after="40"/>
              <w:jc w:val="right"/>
            </w:pPr>
            <w:r w:rsidRPr="00D543C3">
              <w:t>16</w:t>
            </w:r>
          </w:p>
        </w:tc>
        <w:tc>
          <w:tcPr>
            <w:tcW w:w="689" w:type="dxa"/>
            <w:noWrap/>
            <w:vAlign w:val="center"/>
            <w:hideMark/>
          </w:tcPr>
          <w:p w14:paraId="37C18F14" w14:textId="77777777" w:rsidR="00731027" w:rsidRPr="00D543C3" w:rsidRDefault="00731027" w:rsidP="00E87584">
            <w:pPr>
              <w:pStyle w:val="TableText0"/>
              <w:spacing w:before="40" w:after="40"/>
              <w:jc w:val="right"/>
            </w:pPr>
            <w:r w:rsidRPr="00D543C3">
              <w:t>143</w:t>
            </w:r>
          </w:p>
        </w:tc>
        <w:tc>
          <w:tcPr>
            <w:tcW w:w="619" w:type="dxa"/>
            <w:noWrap/>
            <w:vAlign w:val="center"/>
            <w:hideMark/>
          </w:tcPr>
          <w:p w14:paraId="179AC8A9" w14:textId="77777777" w:rsidR="00731027" w:rsidRPr="00D543C3" w:rsidRDefault="00731027" w:rsidP="00E87584">
            <w:pPr>
              <w:pStyle w:val="TableText0"/>
              <w:spacing w:before="40" w:after="40"/>
              <w:jc w:val="right"/>
            </w:pPr>
            <w:r w:rsidRPr="00D543C3">
              <w:t>9.3</w:t>
            </w:r>
          </w:p>
        </w:tc>
        <w:tc>
          <w:tcPr>
            <w:tcW w:w="1251" w:type="dxa"/>
            <w:noWrap/>
            <w:vAlign w:val="center"/>
            <w:hideMark/>
          </w:tcPr>
          <w:p w14:paraId="2810BF6E" w14:textId="77777777" w:rsidR="00731027" w:rsidRPr="00D543C3" w:rsidRDefault="00731027" w:rsidP="00E87584">
            <w:pPr>
              <w:pStyle w:val="TableText0"/>
              <w:spacing w:before="40" w:after="40"/>
              <w:jc w:val="right"/>
            </w:pPr>
            <w:r w:rsidRPr="00D543C3">
              <w:t>833</w:t>
            </w:r>
          </w:p>
        </w:tc>
      </w:tr>
      <w:tr w:rsidR="00424C4E" w:rsidRPr="00D543C3" w14:paraId="4EA246C6" w14:textId="77777777" w:rsidTr="00E87584">
        <w:trPr>
          <w:jc w:val="center"/>
        </w:trPr>
        <w:tc>
          <w:tcPr>
            <w:tcW w:w="611" w:type="dxa"/>
            <w:noWrap/>
            <w:vAlign w:val="center"/>
            <w:hideMark/>
          </w:tcPr>
          <w:p w14:paraId="2232E6CD" w14:textId="77777777" w:rsidR="00731027" w:rsidRPr="00D543C3" w:rsidRDefault="00731027" w:rsidP="00E87584">
            <w:pPr>
              <w:pStyle w:val="TableText0"/>
              <w:spacing w:before="40" w:after="40"/>
            </w:pPr>
            <w:r w:rsidRPr="00D543C3">
              <w:t>2000</w:t>
            </w:r>
          </w:p>
        </w:tc>
        <w:tc>
          <w:tcPr>
            <w:tcW w:w="626" w:type="dxa"/>
            <w:noWrap/>
            <w:vAlign w:val="center"/>
            <w:hideMark/>
          </w:tcPr>
          <w:p w14:paraId="15CD1AC5" w14:textId="77777777" w:rsidR="00731027" w:rsidRPr="00D543C3" w:rsidRDefault="00731027" w:rsidP="00E87584">
            <w:pPr>
              <w:pStyle w:val="TableText0"/>
              <w:spacing w:before="40" w:after="40"/>
              <w:jc w:val="right"/>
            </w:pPr>
            <w:r w:rsidRPr="00D543C3">
              <w:t>565</w:t>
            </w:r>
          </w:p>
        </w:tc>
        <w:tc>
          <w:tcPr>
            <w:tcW w:w="591" w:type="dxa"/>
            <w:noWrap/>
            <w:vAlign w:val="center"/>
            <w:hideMark/>
          </w:tcPr>
          <w:p w14:paraId="7888B84D" w14:textId="77777777" w:rsidR="00731027" w:rsidRPr="00D543C3" w:rsidRDefault="00731027" w:rsidP="00E87584">
            <w:pPr>
              <w:pStyle w:val="TableText0"/>
              <w:spacing w:before="40" w:after="40"/>
              <w:jc w:val="right"/>
            </w:pPr>
            <w:r w:rsidRPr="00D543C3">
              <w:t>198</w:t>
            </w:r>
          </w:p>
        </w:tc>
        <w:tc>
          <w:tcPr>
            <w:tcW w:w="626" w:type="dxa"/>
            <w:noWrap/>
            <w:vAlign w:val="center"/>
            <w:hideMark/>
          </w:tcPr>
          <w:p w14:paraId="30135FC7" w14:textId="77777777" w:rsidR="00731027" w:rsidRPr="00D543C3" w:rsidRDefault="00731027" w:rsidP="00E87584">
            <w:pPr>
              <w:pStyle w:val="TableText0"/>
              <w:spacing w:before="40" w:after="40"/>
              <w:jc w:val="right"/>
            </w:pPr>
            <w:r w:rsidRPr="00D543C3">
              <w:t>19</w:t>
            </w:r>
          </w:p>
        </w:tc>
        <w:tc>
          <w:tcPr>
            <w:tcW w:w="665" w:type="dxa"/>
            <w:noWrap/>
            <w:vAlign w:val="center"/>
            <w:hideMark/>
          </w:tcPr>
          <w:p w14:paraId="724E2E3B" w14:textId="77777777" w:rsidR="00731027" w:rsidRPr="00D543C3" w:rsidRDefault="00731027" w:rsidP="00E87584">
            <w:pPr>
              <w:pStyle w:val="TableText0"/>
              <w:spacing w:before="40" w:after="40"/>
              <w:jc w:val="right"/>
            </w:pPr>
            <w:r w:rsidRPr="00D543C3">
              <w:t>11</w:t>
            </w:r>
          </w:p>
        </w:tc>
        <w:tc>
          <w:tcPr>
            <w:tcW w:w="709" w:type="dxa"/>
            <w:noWrap/>
            <w:vAlign w:val="center"/>
          </w:tcPr>
          <w:p w14:paraId="3C507E93" w14:textId="77777777" w:rsidR="00731027" w:rsidRPr="00D543C3" w:rsidRDefault="00731027" w:rsidP="00E87584">
            <w:pPr>
              <w:pStyle w:val="TableText0"/>
              <w:spacing w:before="40" w:after="40"/>
              <w:jc w:val="right"/>
              <w:rPr>
                <w:color w:val="C0504D"/>
              </w:rPr>
            </w:pPr>
          </w:p>
        </w:tc>
        <w:tc>
          <w:tcPr>
            <w:tcW w:w="708" w:type="dxa"/>
            <w:noWrap/>
            <w:vAlign w:val="center"/>
          </w:tcPr>
          <w:p w14:paraId="7714B207" w14:textId="77777777" w:rsidR="00731027" w:rsidRPr="00D543C3" w:rsidRDefault="00731027" w:rsidP="00E87584">
            <w:pPr>
              <w:pStyle w:val="TableText0"/>
              <w:spacing w:before="40" w:after="40"/>
              <w:jc w:val="right"/>
              <w:rPr>
                <w:color w:val="C0504D"/>
              </w:rPr>
            </w:pPr>
          </w:p>
        </w:tc>
        <w:tc>
          <w:tcPr>
            <w:tcW w:w="893" w:type="dxa"/>
            <w:noWrap/>
            <w:vAlign w:val="center"/>
          </w:tcPr>
          <w:p w14:paraId="6FFEB492"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196232F6" w14:textId="77777777" w:rsidR="00731027" w:rsidRPr="00D543C3" w:rsidRDefault="00731027" w:rsidP="00E87584">
            <w:pPr>
              <w:pStyle w:val="TableText0"/>
              <w:spacing w:before="40" w:after="40"/>
              <w:jc w:val="right"/>
            </w:pPr>
            <w:r w:rsidRPr="00D543C3">
              <w:t>0.1</w:t>
            </w:r>
          </w:p>
        </w:tc>
        <w:tc>
          <w:tcPr>
            <w:tcW w:w="655" w:type="dxa"/>
            <w:noWrap/>
            <w:vAlign w:val="center"/>
            <w:hideMark/>
          </w:tcPr>
          <w:p w14:paraId="6749CCD3" w14:textId="77777777" w:rsidR="00731027" w:rsidRPr="00D543C3" w:rsidRDefault="00731027" w:rsidP="00E87584">
            <w:pPr>
              <w:pStyle w:val="TableText0"/>
              <w:spacing w:before="40" w:after="40"/>
              <w:jc w:val="right"/>
            </w:pPr>
            <w:r w:rsidRPr="00D543C3">
              <w:t>6.7</w:t>
            </w:r>
          </w:p>
        </w:tc>
        <w:tc>
          <w:tcPr>
            <w:tcW w:w="687" w:type="dxa"/>
            <w:noWrap/>
            <w:vAlign w:val="center"/>
            <w:hideMark/>
          </w:tcPr>
          <w:p w14:paraId="1543A31B"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5ED4FE3A" w14:textId="77777777" w:rsidR="00731027" w:rsidRPr="00D543C3" w:rsidRDefault="00731027" w:rsidP="00E87584">
            <w:pPr>
              <w:pStyle w:val="TableText0"/>
              <w:spacing w:before="40" w:after="40"/>
              <w:jc w:val="right"/>
            </w:pPr>
            <w:r w:rsidRPr="00D543C3">
              <w:t>0.2</w:t>
            </w:r>
          </w:p>
        </w:tc>
        <w:tc>
          <w:tcPr>
            <w:tcW w:w="873" w:type="dxa"/>
            <w:noWrap/>
            <w:vAlign w:val="center"/>
            <w:hideMark/>
          </w:tcPr>
          <w:p w14:paraId="2C29D27C" w14:textId="77777777" w:rsidR="00731027" w:rsidRPr="00D543C3" w:rsidRDefault="00731027" w:rsidP="00E87584">
            <w:pPr>
              <w:pStyle w:val="TableText0"/>
              <w:spacing w:before="40" w:after="40"/>
              <w:jc w:val="right"/>
            </w:pPr>
            <w:r w:rsidRPr="00D543C3">
              <w:t>0.2</w:t>
            </w:r>
          </w:p>
        </w:tc>
        <w:tc>
          <w:tcPr>
            <w:tcW w:w="798" w:type="dxa"/>
            <w:noWrap/>
            <w:vAlign w:val="center"/>
            <w:hideMark/>
          </w:tcPr>
          <w:p w14:paraId="5B7CA999" w14:textId="77777777" w:rsidR="00731027" w:rsidRPr="00D543C3" w:rsidRDefault="00731027" w:rsidP="00E87584">
            <w:pPr>
              <w:pStyle w:val="TableText0"/>
              <w:spacing w:before="40" w:after="40"/>
              <w:jc w:val="right"/>
            </w:pPr>
            <w:r w:rsidRPr="00D543C3">
              <w:t>799</w:t>
            </w:r>
          </w:p>
        </w:tc>
        <w:tc>
          <w:tcPr>
            <w:tcW w:w="1070" w:type="dxa"/>
            <w:noWrap/>
            <w:vAlign w:val="center"/>
            <w:hideMark/>
          </w:tcPr>
          <w:p w14:paraId="58834885" w14:textId="77777777" w:rsidR="00731027" w:rsidRPr="00D543C3" w:rsidRDefault="00731027" w:rsidP="00E87584">
            <w:pPr>
              <w:pStyle w:val="TableText0"/>
              <w:spacing w:before="40" w:after="40"/>
              <w:jc w:val="right"/>
            </w:pPr>
            <w:r w:rsidRPr="00D543C3">
              <w:t>143</w:t>
            </w:r>
          </w:p>
        </w:tc>
        <w:tc>
          <w:tcPr>
            <w:tcW w:w="914" w:type="dxa"/>
            <w:noWrap/>
            <w:vAlign w:val="center"/>
            <w:hideMark/>
          </w:tcPr>
          <w:p w14:paraId="3F81EC69" w14:textId="77777777" w:rsidR="00731027" w:rsidRPr="00D543C3" w:rsidRDefault="00731027" w:rsidP="00E87584">
            <w:pPr>
              <w:pStyle w:val="TableText0"/>
              <w:spacing w:before="40" w:after="40"/>
              <w:jc w:val="right"/>
            </w:pPr>
            <w:r w:rsidRPr="00D543C3">
              <w:t>19</w:t>
            </w:r>
          </w:p>
        </w:tc>
        <w:tc>
          <w:tcPr>
            <w:tcW w:w="689" w:type="dxa"/>
            <w:noWrap/>
            <w:vAlign w:val="center"/>
            <w:hideMark/>
          </w:tcPr>
          <w:p w14:paraId="765746AB" w14:textId="77777777" w:rsidR="00731027" w:rsidRPr="00D543C3" w:rsidRDefault="00731027" w:rsidP="00E87584">
            <w:pPr>
              <w:pStyle w:val="TableText0"/>
              <w:spacing w:before="40" w:after="40"/>
              <w:jc w:val="right"/>
            </w:pPr>
            <w:r w:rsidRPr="00D543C3">
              <w:t>162</w:t>
            </w:r>
          </w:p>
        </w:tc>
        <w:tc>
          <w:tcPr>
            <w:tcW w:w="619" w:type="dxa"/>
            <w:noWrap/>
            <w:vAlign w:val="center"/>
            <w:hideMark/>
          </w:tcPr>
          <w:p w14:paraId="0D3EF5C0" w14:textId="77777777" w:rsidR="00731027" w:rsidRPr="00D543C3" w:rsidRDefault="00731027" w:rsidP="00E87584">
            <w:pPr>
              <w:pStyle w:val="TableText0"/>
              <w:spacing w:before="40" w:after="40"/>
              <w:jc w:val="right"/>
            </w:pPr>
            <w:r w:rsidRPr="00D543C3">
              <w:t>9.3</w:t>
            </w:r>
          </w:p>
        </w:tc>
        <w:tc>
          <w:tcPr>
            <w:tcW w:w="1251" w:type="dxa"/>
            <w:noWrap/>
            <w:vAlign w:val="center"/>
            <w:hideMark/>
          </w:tcPr>
          <w:p w14:paraId="43668251" w14:textId="77777777" w:rsidR="00731027" w:rsidRPr="00D543C3" w:rsidRDefault="00731027" w:rsidP="00E87584">
            <w:pPr>
              <w:pStyle w:val="TableText0"/>
              <w:spacing w:before="40" w:after="40"/>
              <w:jc w:val="right"/>
            </w:pPr>
            <w:r w:rsidRPr="00D543C3">
              <w:t>971</w:t>
            </w:r>
          </w:p>
        </w:tc>
      </w:tr>
      <w:tr w:rsidR="00424C4E" w:rsidRPr="00D543C3" w14:paraId="5EF89F1F" w14:textId="77777777" w:rsidTr="00E87584">
        <w:trPr>
          <w:jc w:val="center"/>
        </w:trPr>
        <w:tc>
          <w:tcPr>
            <w:tcW w:w="611" w:type="dxa"/>
            <w:noWrap/>
            <w:vAlign w:val="center"/>
            <w:hideMark/>
          </w:tcPr>
          <w:p w14:paraId="4282029B" w14:textId="77777777" w:rsidR="00731027" w:rsidRPr="00D543C3" w:rsidRDefault="00731027" w:rsidP="00E87584">
            <w:pPr>
              <w:pStyle w:val="TableText0"/>
              <w:spacing w:before="40" w:after="40"/>
            </w:pPr>
            <w:r w:rsidRPr="00D543C3">
              <w:t>2001</w:t>
            </w:r>
          </w:p>
        </w:tc>
        <w:tc>
          <w:tcPr>
            <w:tcW w:w="626" w:type="dxa"/>
            <w:noWrap/>
            <w:vAlign w:val="center"/>
            <w:hideMark/>
          </w:tcPr>
          <w:p w14:paraId="10AAC4A3" w14:textId="77777777" w:rsidR="00731027" w:rsidRPr="00D543C3" w:rsidRDefault="00731027" w:rsidP="00E87584">
            <w:pPr>
              <w:pStyle w:val="TableText0"/>
              <w:spacing w:before="40" w:after="40"/>
              <w:jc w:val="right"/>
            </w:pPr>
            <w:r w:rsidRPr="00D543C3">
              <w:t>807</w:t>
            </w:r>
          </w:p>
        </w:tc>
        <w:tc>
          <w:tcPr>
            <w:tcW w:w="591" w:type="dxa"/>
            <w:noWrap/>
            <w:vAlign w:val="center"/>
            <w:hideMark/>
          </w:tcPr>
          <w:p w14:paraId="024649E8" w14:textId="77777777" w:rsidR="00731027" w:rsidRPr="00D543C3" w:rsidRDefault="00731027" w:rsidP="00E87584">
            <w:pPr>
              <w:pStyle w:val="TableText0"/>
              <w:spacing w:before="40" w:after="40"/>
              <w:jc w:val="right"/>
            </w:pPr>
            <w:r w:rsidRPr="00D543C3">
              <w:t>282</w:t>
            </w:r>
          </w:p>
        </w:tc>
        <w:tc>
          <w:tcPr>
            <w:tcW w:w="626" w:type="dxa"/>
            <w:noWrap/>
            <w:vAlign w:val="center"/>
            <w:hideMark/>
          </w:tcPr>
          <w:p w14:paraId="5D8DEE98" w14:textId="77777777" w:rsidR="00731027" w:rsidRPr="00D543C3" w:rsidRDefault="00731027" w:rsidP="00E87584">
            <w:pPr>
              <w:pStyle w:val="TableText0"/>
              <w:spacing w:before="40" w:after="40"/>
              <w:jc w:val="right"/>
            </w:pPr>
            <w:r w:rsidRPr="00D543C3">
              <w:t>27</w:t>
            </w:r>
          </w:p>
        </w:tc>
        <w:tc>
          <w:tcPr>
            <w:tcW w:w="665" w:type="dxa"/>
            <w:noWrap/>
            <w:vAlign w:val="center"/>
            <w:hideMark/>
          </w:tcPr>
          <w:p w14:paraId="29072898" w14:textId="77777777" w:rsidR="00731027" w:rsidRPr="00D543C3" w:rsidRDefault="00731027" w:rsidP="00E87584">
            <w:pPr>
              <w:pStyle w:val="TableText0"/>
              <w:spacing w:before="40" w:after="40"/>
              <w:jc w:val="right"/>
            </w:pPr>
            <w:r w:rsidRPr="00D543C3">
              <w:t>16</w:t>
            </w:r>
          </w:p>
        </w:tc>
        <w:tc>
          <w:tcPr>
            <w:tcW w:w="709" w:type="dxa"/>
            <w:noWrap/>
            <w:vAlign w:val="center"/>
          </w:tcPr>
          <w:p w14:paraId="12AD24DD" w14:textId="77777777" w:rsidR="00731027" w:rsidRPr="00D543C3" w:rsidRDefault="00731027" w:rsidP="00E87584">
            <w:pPr>
              <w:pStyle w:val="TableText0"/>
              <w:spacing w:before="40" w:after="40"/>
              <w:jc w:val="right"/>
              <w:rPr>
                <w:color w:val="C0504D"/>
              </w:rPr>
            </w:pPr>
          </w:p>
        </w:tc>
        <w:tc>
          <w:tcPr>
            <w:tcW w:w="708" w:type="dxa"/>
            <w:noWrap/>
            <w:vAlign w:val="center"/>
          </w:tcPr>
          <w:p w14:paraId="176BFD5E" w14:textId="77777777" w:rsidR="00731027" w:rsidRPr="00D543C3" w:rsidRDefault="00731027" w:rsidP="00E87584">
            <w:pPr>
              <w:pStyle w:val="TableText0"/>
              <w:spacing w:before="40" w:after="40"/>
              <w:jc w:val="right"/>
              <w:rPr>
                <w:color w:val="C0504D"/>
              </w:rPr>
            </w:pPr>
          </w:p>
        </w:tc>
        <w:tc>
          <w:tcPr>
            <w:tcW w:w="893" w:type="dxa"/>
            <w:noWrap/>
            <w:vAlign w:val="center"/>
          </w:tcPr>
          <w:p w14:paraId="24E3B2C7"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4E4E358A" w14:textId="77777777" w:rsidR="00731027" w:rsidRPr="00D543C3" w:rsidRDefault="00731027" w:rsidP="00E87584">
            <w:pPr>
              <w:pStyle w:val="TableText0"/>
              <w:spacing w:before="40" w:after="40"/>
              <w:jc w:val="right"/>
            </w:pPr>
            <w:r w:rsidRPr="00D543C3">
              <w:t>0.1</w:t>
            </w:r>
          </w:p>
        </w:tc>
        <w:tc>
          <w:tcPr>
            <w:tcW w:w="655" w:type="dxa"/>
            <w:noWrap/>
            <w:vAlign w:val="center"/>
            <w:hideMark/>
          </w:tcPr>
          <w:p w14:paraId="2968C048" w14:textId="77777777" w:rsidR="00731027" w:rsidRPr="00D543C3" w:rsidRDefault="00731027" w:rsidP="00E87584">
            <w:pPr>
              <w:pStyle w:val="TableText0"/>
              <w:spacing w:before="40" w:after="40"/>
              <w:jc w:val="right"/>
            </w:pPr>
            <w:r w:rsidRPr="00D543C3">
              <w:t>10</w:t>
            </w:r>
          </w:p>
        </w:tc>
        <w:tc>
          <w:tcPr>
            <w:tcW w:w="687" w:type="dxa"/>
            <w:noWrap/>
            <w:vAlign w:val="center"/>
            <w:hideMark/>
          </w:tcPr>
          <w:p w14:paraId="32A55922"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0C593210" w14:textId="77777777" w:rsidR="00731027" w:rsidRPr="00D543C3" w:rsidRDefault="00731027" w:rsidP="00E87584">
            <w:pPr>
              <w:pStyle w:val="TableText0"/>
              <w:spacing w:before="40" w:after="40"/>
              <w:jc w:val="right"/>
            </w:pPr>
            <w:r w:rsidRPr="00D543C3">
              <w:t>0.3</w:t>
            </w:r>
          </w:p>
        </w:tc>
        <w:tc>
          <w:tcPr>
            <w:tcW w:w="873" w:type="dxa"/>
            <w:noWrap/>
            <w:vAlign w:val="center"/>
            <w:hideMark/>
          </w:tcPr>
          <w:p w14:paraId="54E258F1" w14:textId="77777777" w:rsidR="00731027" w:rsidRPr="00D543C3" w:rsidRDefault="00731027" w:rsidP="00E87584">
            <w:pPr>
              <w:pStyle w:val="TableText0"/>
              <w:spacing w:before="40" w:after="40"/>
              <w:jc w:val="right"/>
            </w:pPr>
            <w:r w:rsidRPr="00D543C3">
              <w:t>0.2</w:t>
            </w:r>
          </w:p>
        </w:tc>
        <w:tc>
          <w:tcPr>
            <w:tcW w:w="798" w:type="dxa"/>
            <w:noWrap/>
            <w:vAlign w:val="center"/>
            <w:hideMark/>
          </w:tcPr>
          <w:p w14:paraId="0A7AFA2F" w14:textId="77777777" w:rsidR="00731027" w:rsidRPr="00D543C3" w:rsidRDefault="00731027" w:rsidP="00E87584">
            <w:pPr>
              <w:pStyle w:val="TableText0"/>
              <w:spacing w:before="40" w:after="40"/>
              <w:jc w:val="right"/>
            </w:pPr>
            <w:r w:rsidRPr="00D543C3">
              <w:t>1143</w:t>
            </w:r>
          </w:p>
        </w:tc>
        <w:tc>
          <w:tcPr>
            <w:tcW w:w="1070" w:type="dxa"/>
            <w:noWrap/>
            <w:vAlign w:val="center"/>
            <w:hideMark/>
          </w:tcPr>
          <w:p w14:paraId="2ADC8E61" w14:textId="77777777" w:rsidR="00731027" w:rsidRPr="00D543C3" w:rsidRDefault="00731027" w:rsidP="00E87584">
            <w:pPr>
              <w:pStyle w:val="TableText0"/>
              <w:spacing w:before="40" w:after="40"/>
              <w:jc w:val="right"/>
            </w:pPr>
            <w:r w:rsidRPr="00D543C3">
              <w:t>201</w:t>
            </w:r>
          </w:p>
        </w:tc>
        <w:tc>
          <w:tcPr>
            <w:tcW w:w="914" w:type="dxa"/>
            <w:noWrap/>
            <w:vAlign w:val="center"/>
            <w:hideMark/>
          </w:tcPr>
          <w:p w14:paraId="6A4EE6A5" w14:textId="77777777" w:rsidR="00731027" w:rsidRPr="00D543C3" w:rsidRDefault="00731027" w:rsidP="00E87584">
            <w:pPr>
              <w:pStyle w:val="TableText0"/>
              <w:spacing w:before="40" w:after="40"/>
              <w:jc w:val="right"/>
            </w:pPr>
            <w:r w:rsidRPr="00D543C3">
              <w:t>26</w:t>
            </w:r>
          </w:p>
        </w:tc>
        <w:tc>
          <w:tcPr>
            <w:tcW w:w="689" w:type="dxa"/>
            <w:noWrap/>
            <w:vAlign w:val="center"/>
            <w:hideMark/>
          </w:tcPr>
          <w:p w14:paraId="6FF325C0" w14:textId="77777777" w:rsidR="00731027" w:rsidRPr="00D543C3" w:rsidRDefault="00731027" w:rsidP="00E87584">
            <w:pPr>
              <w:pStyle w:val="TableText0"/>
              <w:spacing w:before="40" w:after="40"/>
              <w:jc w:val="right"/>
            </w:pPr>
            <w:r w:rsidRPr="00D543C3">
              <w:t>227</w:t>
            </w:r>
          </w:p>
        </w:tc>
        <w:tc>
          <w:tcPr>
            <w:tcW w:w="619" w:type="dxa"/>
            <w:noWrap/>
            <w:vAlign w:val="center"/>
            <w:hideMark/>
          </w:tcPr>
          <w:p w14:paraId="5DFC2079" w14:textId="77777777" w:rsidR="00731027" w:rsidRPr="00D543C3" w:rsidRDefault="00731027" w:rsidP="00E87584">
            <w:pPr>
              <w:pStyle w:val="TableText0"/>
              <w:spacing w:before="40" w:after="40"/>
              <w:jc w:val="right"/>
            </w:pPr>
            <w:r w:rsidRPr="00D543C3">
              <w:t>9.6</w:t>
            </w:r>
          </w:p>
        </w:tc>
        <w:tc>
          <w:tcPr>
            <w:tcW w:w="1251" w:type="dxa"/>
            <w:noWrap/>
            <w:vAlign w:val="center"/>
            <w:hideMark/>
          </w:tcPr>
          <w:p w14:paraId="2C76A730" w14:textId="77777777" w:rsidR="00731027" w:rsidRPr="00D543C3" w:rsidRDefault="00731027" w:rsidP="00E87584">
            <w:pPr>
              <w:pStyle w:val="TableText0"/>
              <w:spacing w:before="40" w:after="40"/>
              <w:jc w:val="right"/>
            </w:pPr>
            <w:r w:rsidRPr="00D543C3">
              <w:t>1379</w:t>
            </w:r>
          </w:p>
        </w:tc>
      </w:tr>
      <w:tr w:rsidR="00424C4E" w:rsidRPr="00D543C3" w14:paraId="7EE271A9" w14:textId="77777777" w:rsidTr="00E87584">
        <w:trPr>
          <w:jc w:val="center"/>
        </w:trPr>
        <w:tc>
          <w:tcPr>
            <w:tcW w:w="611" w:type="dxa"/>
            <w:noWrap/>
            <w:vAlign w:val="center"/>
            <w:hideMark/>
          </w:tcPr>
          <w:p w14:paraId="02FD5B6E" w14:textId="77777777" w:rsidR="00731027" w:rsidRPr="00D543C3" w:rsidRDefault="00731027" w:rsidP="00E87584">
            <w:pPr>
              <w:pStyle w:val="TableText0"/>
              <w:spacing w:before="40" w:after="40"/>
            </w:pPr>
            <w:r w:rsidRPr="00D543C3">
              <w:t>2002</w:t>
            </w:r>
          </w:p>
        </w:tc>
        <w:tc>
          <w:tcPr>
            <w:tcW w:w="626" w:type="dxa"/>
            <w:noWrap/>
            <w:vAlign w:val="center"/>
            <w:hideMark/>
          </w:tcPr>
          <w:p w14:paraId="4CA94568" w14:textId="77777777" w:rsidR="00731027" w:rsidRPr="00D543C3" w:rsidRDefault="00731027" w:rsidP="00E87584">
            <w:pPr>
              <w:pStyle w:val="TableText0"/>
              <w:spacing w:before="40" w:after="40"/>
              <w:jc w:val="right"/>
            </w:pPr>
            <w:r w:rsidRPr="00D543C3">
              <w:t>1024</w:t>
            </w:r>
          </w:p>
        </w:tc>
        <w:tc>
          <w:tcPr>
            <w:tcW w:w="591" w:type="dxa"/>
            <w:noWrap/>
            <w:vAlign w:val="center"/>
            <w:hideMark/>
          </w:tcPr>
          <w:p w14:paraId="14D87456" w14:textId="77777777" w:rsidR="00731027" w:rsidRPr="00D543C3" w:rsidRDefault="00731027" w:rsidP="00E87584">
            <w:pPr>
              <w:pStyle w:val="TableText0"/>
              <w:spacing w:before="40" w:after="40"/>
              <w:jc w:val="right"/>
            </w:pPr>
            <w:r w:rsidRPr="00D543C3">
              <w:t>358</w:t>
            </w:r>
          </w:p>
        </w:tc>
        <w:tc>
          <w:tcPr>
            <w:tcW w:w="626" w:type="dxa"/>
            <w:noWrap/>
            <w:vAlign w:val="center"/>
            <w:hideMark/>
          </w:tcPr>
          <w:p w14:paraId="4EF3D1A5" w14:textId="77777777" w:rsidR="00731027" w:rsidRPr="00D543C3" w:rsidRDefault="00731027" w:rsidP="00E87584">
            <w:pPr>
              <w:pStyle w:val="TableText0"/>
              <w:spacing w:before="40" w:after="40"/>
              <w:jc w:val="right"/>
            </w:pPr>
            <w:r w:rsidRPr="00D543C3">
              <w:t>34</w:t>
            </w:r>
          </w:p>
        </w:tc>
        <w:tc>
          <w:tcPr>
            <w:tcW w:w="665" w:type="dxa"/>
            <w:noWrap/>
            <w:vAlign w:val="center"/>
            <w:hideMark/>
          </w:tcPr>
          <w:p w14:paraId="7ABE8EF0" w14:textId="77777777" w:rsidR="00731027" w:rsidRPr="00D543C3" w:rsidRDefault="00731027" w:rsidP="00E87584">
            <w:pPr>
              <w:pStyle w:val="TableText0"/>
              <w:spacing w:before="40" w:after="40"/>
              <w:jc w:val="right"/>
            </w:pPr>
            <w:r w:rsidRPr="00D543C3">
              <w:t>20</w:t>
            </w:r>
          </w:p>
        </w:tc>
        <w:tc>
          <w:tcPr>
            <w:tcW w:w="709" w:type="dxa"/>
            <w:noWrap/>
            <w:vAlign w:val="center"/>
          </w:tcPr>
          <w:p w14:paraId="7B7E91E2" w14:textId="77777777" w:rsidR="00731027" w:rsidRPr="00D543C3" w:rsidRDefault="00731027" w:rsidP="00E87584">
            <w:pPr>
              <w:pStyle w:val="TableText0"/>
              <w:spacing w:before="40" w:after="40"/>
              <w:jc w:val="right"/>
              <w:rPr>
                <w:color w:val="C0504D"/>
              </w:rPr>
            </w:pPr>
          </w:p>
        </w:tc>
        <w:tc>
          <w:tcPr>
            <w:tcW w:w="708" w:type="dxa"/>
            <w:noWrap/>
            <w:vAlign w:val="center"/>
          </w:tcPr>
          <w:p w14:paraId="41AF7F51" w14:textId="77777777" w:rsidR="00731027" w:rsidRPr="00D543C3" w:rsidRDefault="00731027" w:rsidP="00E87584">
            <w:pPr>
              <w:pStyle w:val="TableText0"/>
              <w:spacing w:before="40" w:after="40"/>
              <w:jc w:val="right"/>
              <w:rPr>
                <w:color w:val="C0504D"/>
              </w:rPr>
            </w:pPr>
          </w:p>
        </w:tc>
        <w:tc>
          <w:tcPr>
            <w:tcW w:w="893" w:type="dxa"/>
            <w:noWrap/>
            <w:vAlign w:val="center"/>
          </w:tcPr>
          <w:p w14:paraId="04B415C7"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0BB4347C" w14:textId="77777777" w:rsidR="00731027" w:rsidRPr="00D543C3" w:rsidRDefault="00731027" w:rsidP="00E87584">
            <w:pPr>
              <w:pStyle w:val="TableText0"/>
              <w:spacing w:before="40" w:after="40"/>
              <w:jc w:val="right"/>
            </w:pPr>
            <w:r w:rsidRPr="00D543C3">
              <w:t>0.1</w:t>
            </w:r>
          </w:p>
        </w:tc>
        <w:tc>
          <w:tcPr>
            <w:tcW w:w="655" w:type="dxa"/>
            <w:noWrap/>
            <w:vAlign w:val="center"/>
            <w:hideMark/>
          </w:tcPr>
          <w:p w14:paraId="1B4E2D93" w14:textId="77777777" w:rsidR="00731027" w:rsidRPr="00D543C3" w:rsidRDefault="00731027" w:rsidP="00E87584">
            <w:pPr>
              <w:pStyle w:val="TableText0"/>
              <w:spacing w:before="40" w:after="40"/>
              <w:jc w:val="right"/>
            </w:pPr>
            <w:r w:rsidRPr="00D543C3">
              <w:t>12</w:t>
            </w:r>
          </w:p>
        </w:tc>
        <w:tc>
          <w:tcPr>
            <w:tcW w:w="687" w:type="dxa"/>
            <w:noWrap/>
            <w:vAlign w:val="center"/>
            <w:hideMark/>
          </w:tcPr>
          <w:p w14:paraId="2137208B"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5AE83A8D" w14:textId="77777777" w:rsidR="00731027" w:rsidRPr="00D543C3" w:rsidRDefault="00731027" w:rsidP="00E87584">
            <w:pPr>
              <w:pStyle w:val="TableText0"/>
              <w:spacing w:before="40" w:after="40"/>
              <w:jc w:val="right"/>
            </w:pPr>
            <w:r w:rsidRPr="00D543C3">
              <w:t>0.4</w:t>
            </w:r>
          </w:p>
        </w:tc>
        <w:tc>
          <w:tcPr>
            <w:tcW w:w="873" w:type="dxa"/>
            <w:noWrap/>
            <w:vAlign w:val="center"/>
            <w:hideMark/>
          </w:tcPr>
          <w:p w14:paraId="1A1B2D0F" w14:textId="77777777" w:rsidR="00731027" w:rsidRPr="00D543C3" w:rsidRDefault="00731027" w:rsidP="00E87584">
            <w:pPr>
              <w:pStyle w:val="TableText0"/>
              <w:spacing w:before="40" w:after="40"/>
              <w:jc w:val="right"/>
            </w:pPr>
            <w:r w:rsidRPr="00D543C3">
              <w:t>0.3</w:t>
            </w:r>
          </w:p>
        </w:tc>
        <w:tc>
          <w:tcPr>
            <w:tcW w:w="798" w:type="dxa"/>
            <w:noWrap/>
            <w:vAlign w:val="center"/>
            <w:hideMark/>
          </w:tcPr>
          <w:p w14:paraId="1F9C5944" w14:textId="77777777" w:rsidR="00731027" w:rsidRPr="00D543C3" w:rsidRDefault="00731027" w:rsidP="00E87584">
            <w:pPr>
              <w:pStyle w:val="TableText0"/>
              <w:spacing w:before="40" w:after="40"/>
              <w:jc w:val="right"/>
            </w:pPr>
            <w:r w:rsidRPr="00D543C3">
              <w:t>1449</w:t>
            </w:r>
          </w:p>
        </w:tc>
        <w:tc>
          <w:tcPr>
            <w:tcW w:w="1070" w:type="dxa"/>
            <w:noWrap/>
            <w:vAlign w:val="center"/>
            <w:hideMark/>
          </w:tcPr>
          <w:p w14:paraId="4C193DC0" w14:textId="77777777" w:rsidR="00731027" w:rsidRPr="00D543C3" w:rsidRDefault="00731027" w:rsidP="00E87584">
            <w:pPr>
              <w:pStyle w:val="TableText0"/>
              <w:spacing w:before="40" w:after="40"/>
              <w:jc w:val="right"/>
            </w:pPr>
            <w:r w:rsidRPr="00D543C3">
              <w:t>193</w:t>
            </w:r>
          </w:p>
        </w:tc>
        <w:tc>
          <w:tcPr>
            <w:tcW w:w="914" w:type="dxa"/>
            <w:noWrap/>
            <w:vAlign w:val="center"/>
            <w:hideMark/>
          </w:tcPr>
          <w:p w14:paraId="7F62C37E" w14:textId="77777777" w:rsidR="00731027" w:rsidRPr="00D543C3" w:rsidRDefault="00731027" w:rsidP="00E87584">
            <w:pPr>
              <w:pStyle w:val="TableText0"/>
              <w:spacing w:before="40" w:after="40"/>
              <w:jc w:val="right"/>
            </w:pPr>
            <w:r w:rsidRPr="00D543C3">
              <w:t>25</w:t>
            </w:r>
          </w:p>
        </w:tc>
        <w:tc>
          <w:tcPr>
            <w:tcW w:w="689" w:type="dxa"/>
            <w:noWrap/>
            <w:vAlign w:val="center"/>
            <w:hideMark/>
          </w:tcPr>
          <w:p w14:paraId="0AF2A353" w14:textId="77777777" w:rsidR="00731027" w:rsidRPr="00D543C3" w:rsidRDefault="00731027" w:rsidP="00E87584">
            <w:pPr>
              <w:pStyle w:val="TableText0"/>
              <w:spacing w:before="40" w:after="40"/>
              <w:jc w:val="right"/>
            </w:pPr>
            <w:r w:rsidRPr="00D543C3">
              <w:t>218</w:t>
            </w:r>
          </w:p>
        </w:tc>
        <w:tc>
          <w:tcPr>
            <w:tcW w:w="619" w:type="dxa"/>
            <w:noWrap/>
            <w:vAlign w:val="center"/>
            <w:hideMark/>
          </w:tcPr>
          <w:p w14:paraId="19706605" w14:textId="77777777" w:rsidR="00731027" w:rsidRPr="00D543C3" w:rsidRDefault="00731027" w:rsidP="00E87584">
            <w:pPr>
              <w:pStyle w:val="TableText0"/>
              <w:spacing w:before="40" w:after="40"/>
              <w:jc w:val="right"/>
            </w:pPr>
            <w:r w:rsidRPr="00D543C3">
              <w:t>9.9</w:t>
            </w:r>
          </w:p>
        </w:tc>
        <w:tc>
          <w:tcPr>
            <w:tcW w:w="1251" w:type="dxa"/>
            <w:noWrap/>
            <w:vAlign w:val="center"/>
            <w:hideMark/>
          </w:tcPr>
          <w:p w14:paraId="08069082" w14:textId="77777777" w:rsidR="00731027" w:rsidRPr="00D543C3" w:rsidRDefault="00731027" w:rsidP="00E87584">
            <w:pPr>
              <w:pStyle w:val="TableText0"/>
              <w:spacing w:before="40" w:after="40"/>
              <w:jc w:val="right"/>
            </w:pPr>
            <w:r w:rsidRPr="00D543C3">
              <w:t>1676</w:t>
            </w:r>
          </w:p>
        </w:tc>
      </w:tr>
      <w:tr w:rsidR="00424C4E" w:rsidRPr="00D543C3" w14:paraId="703DC351" w14:textId="77777777" w:rsidTr="00E87584">
        <w:trPr>
          <w:jc w:val="center"/>
        </w:trPr>
        <w:tc>
          <w:tcPr>
            <w:tcW w:w="611" w:type="dxa"/>
            <w:noWrap/>
            <w:vAlign w:val="center"/>
            <w:hideMark/>
          </w:tcPr>
          <w:p w14:paraId="502F6791" w14:textId="77777777" w:rsidR="00731027" w:rsidRPr="00D543C3" w:rsidRDefault="00731027" w:rsidP="00E87584">
            <w:pPr>
              <w:pStyle w:val="TableText0"/>
              <w:spacing w:before="40" w:after="40"/>
            </w:pPr>
            <w:r w:rsidRPr="00D543C3">
              <w:t>2003</w:t>
            </w:r>
          </w:p>
        </w:tc>
        <w:tc>
          <w:tcPr>
            <w:tcW w:w="626" w:type="dxa"/>
            <w:noWrap/>
            <w:vAlign w:val="center"/>
            <w:hideMark/>
          </w:tcPr>
          <w:p w14:paraId="45A4F33A" w14:textId="77777777" w:rsidR="00731027" w:rsidRPr="00D543C3" w:rsidRDefault="00731027" w:rsidP="00E87584">
            <w:pPr>
              <w:pStyle w:val="TableText0"/>
              <w:spacing w:before="40" w:after="40"/>
              <w:jc w:val="right"/>
            </w:pPr>
            <w:r w:rsidRPr="00D543C3">
              <w:t>1252</w:t>
            </w:r>
          </w:p>
        </w:tc>
        <w:tc>
          <w:tcPr>
            <w:tcW w:w="591" w:type="dxa"/>
            <w:noWrap/>
            <w:vAlign w:val="center"/>
            <w:hideMark/>
          </w:tcPr>
          <w:p w14:paraId="6413D1D5" w14:textId="77777777" w:rsidR="00731027" w:rsidRPr="00D543C3" w:rsidRDefault="00731027" w:rsidP="00E87584">
            <w:pPr>
              <w:pStyle w:val="TableText0"/>
              <w:spacing w:before="40" w:after="40"/>
              <w:jc w:val="right"/>
            </w:pPr>
            <w:r w:rsidRPr="00D543C3">
              <w:t>438</w:t>
            </w:r>
          </w:p>
        </w:tc>
        <w:tc>
          <w:tcPr>
            <w:tcW w:w="626" w:type="dxa"/>
            <w:noWrap/>
            <w:vAlign w:val="center"/>
            <w:hideMark/>
          </w:tcPr>
          <w:p w14:paraId="6765C972" w14:textId="77777777" w:rsidR="00731027" w:rsidRPr="00D543C3" w:rsidRDefault="00731027" w:rsidP="00E87584">
            <w:pPr>
              <w:pStyle w:val="TableText0"/>
              <w:spacing w:before="40" w:after="40"/>
              <w:jc w:val="right"/>
            </w:pPr>
            <w:r w:rsidRPr="00D543C3">
              <w:t>42</w:t>
            </w:r>
          </w:p>
        </w:tc>
        <w:tc>
          <w:tcPr>
            <w:tcW w:w="665" w:type="dxa"/>
            <w:noWrap/>
            <w:vAlign w:val="center"/>
            <w:hideMark/>
          </w:tcPr>
          <w:p w14:paraId="46EDF7ED" w14:textId="77777777" w:rsidR="00731027" w:rsidRPr="00D543C3" w:rsidRDefault="00731027" w:rsidP="00E87584">
            <w:pPr>
              <w:pStyle w:val="TableText0"/>
              <w:spacing w:before="40" w:after="40"/>
              <w:jc w:val="right"/>
            </w:pPr>
            <w:r w:rsidRPr="00D543C3">
              <w:t>24</w:t>
            </w:r>
          </w:p>
        </w:tc>
        <w:tc>
          <w:tcPr>
            <w:tcW w:w="709" w:type="dxa"/>
            <w:noWrap/>
            <w:vAlign w:val="center"/>
          </w:tcPr>
          <w:p w14:paraId="324D0CF3" w14:textId="77777777" w:rsidR="00731027" w:rsidRPr="00D543C3" w:rsidRDefault="00731027" w:rsidP="00E87584">
            <w:pPr>
              <w:pStyle w:val="TableText0"/>
              <w:spacing w:before="40" w:after="40"/>
              <w:jc w:val="right"/>
              <w:rPr>
                <w:color w:val="C0504D"/>
              </w:rPr>
            </w:pPr>
          </w:p>
        </w:tc>
        <w:tc>
          <w:tcPr>
            <w:tcW w:w="708" w:type="dxa"/>
            <w:noWrap/>
            <w:vAlign w:val="center"/>
          </w:tcPr>
          <w:p w14:paraId="50F6958D" w14:textId="77777777" w:rsidR="00731027" w:rsidRPr="00D543C3" w:rsidRDefault="00731027" w:rsidP="00E87584">
            <w:pPr>
              <w:pStyle w:val="TableText0"/>
              <w:spacing w:before="40" w:after="40"/>
              <w:jc w:val="right"/>
              <w:rPr>
                <w:color w:val="C0504D"/>
              </w:rPr>
            </w:pPr>
          </w:p>
        </w:tc>
        <w:tc>
          <w:tcPr>
            <w:tcW w:w="893" w:type="dxa"/>
            <w:noWrap/>
            <w:vAlign w:val="center"/>
          </w:tcPr>
          <w:p w14:paraId="1ED422CF"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4B4817D8" w14:textId="77777777" w:rsidR="00731027" w:rsidRPr="00D543C3" w:rsidRDefault="00731027" w:rsidP="00E87584">
            <w:pPr>
              <w:pStyle w:val="TableText0"/>
              <w:spacing w:before="40" w:after="40"/>
              <w:jc w:val="right"/>
            </w:pPr>
            <w:r w:rsidRPr="00D543C3">
              <w:t>0.2</w:t>
            </w:r>
          </w:p>
        </w:tc>
        <w:tc>
          <w:tcPr>
            <w:tcW w:w="655" w:type="dxa"/>
            <w:noWrap/>
            <w:vAlign w:val="center"/>
            <w:hideMark/>
          </w:tcPr>
          <w:p w14:paraId="27C79F99" w14:textId="77777777" w:rsidR="00731027" w:rsidRPr="00D543C3" w:rsidRDefault="00731027" w:rsidP="00E87584">
            <w:pPr>
              <w:pStyle w:val="TableText0"/>
              <w:spacing w:before="40" w:after="40"/>
              <w:jc w:val="right"/>
            </w:pPr>
            <w:r w:rsidRPr="00D543C3">
              <w:t>15</w:t>
            </w:r>
          </w:p>
        </w:tc>
        <w:tc>
          <w:tcPr>
            <w:tcW w:w="687" w:type="dxa"/>
            <w:noWrap/>
            <w:vAlign w:val="center"/>
            <w:hideMark/>
          </w:tcPr>
          <w:p w14:paraId="30427A2A"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01555EF9" w14:textId="77777777" w:rsidR="00731027" w:rsidRPr="00D543C3" w:rsidRDefault="00731027" w:rsidP="00E87584">
            <w:pPr>
              <w:pStyle w:val="TableText0"/>
              <w:spacing w:before="40" w:after="40"/>
              <w:jc w:val="right"/>
            </w:pPr>
            <w:r w:rsidRPr="00D543C3">
              <w:t>0.5</w:t>
            </w:r>
          </w:p>
        </w:tc>
        <w:tc>
          <w:tcPr>
            <w:tcW w:w="873" w:type="dxa"/>
            <w:noWrap/>
            <w:vAlign w:val="center"/>
            <w:hideMark/>
          </w:tcPr>
          <w:p w14:paraId="43293566" w14:textId="77777777" w:rsidR="00731027" w:rsidRPr="00D543C3" w:rsidRDefault="00731027" w:rsidP="00E87584">
            <w:pPr>
              <w:pStyle w:val="TableText0"/>
              <w:spacing w:before="40" w:after="40"/>
              <w:jc w:val="right"/>
            </w:pPr>
            <w:r w:rsidRPr="00D543C3">
              <w:t>0.4</w:t>
            </w:r>
          </w:p>
        </w:tc>
        <w:tc>
          <w:tcPr>
            <w:tcW w:w="798" w:type="dxa"/>
            <w:noWrap/>
            <w:vAlign w:val="center"/>
            <w:hideMark/>
          </w:tcPr>
          <w:p w14:paraId="1EF253B6" w14:textId="77777777" w:rsidR="00731027" w:rsidRPr="00D543C3" w:rsidRDefault="00731027" w:rsidP="00E87584">
            <w:pPr>
              <w:pStyle w:val="TableText0"/>
              <w:spacing w:before="40" w:after="40"/>
              <w:jc w:val="right"/>
            </w:pPr>
            <w:r w:rsidRPr="00D543C3">
              <w:t>1772</w:t>
            </w:r>
          </w:p>
        </w:tc>
        <w:tc>
          <w:tcPr>
            <w:tcW w:w="1070" w:type="dxa"/>
            <w:noWrap/>
            <w:vAlign w:val="center"/>
            <w:hideMark/>
          </w:tcPr>
          <w:p w14:paraId="51824143" w14:textId="77777777" w:rsidR="00731027" w:rsidRPr="00D543C3" w:rsidRDefault="00731027" w:rsidP="00E87584">
            <w:pPr>
              <w:pStyle w:val="TableText0"/>
              <w:spacing w:before="40" w:after="40"/>
              <w:jc w:val="right"/>
            </w:pPr>
            <w:r w:rsidRPr="00D543C3">
              <w:t>188</w:t>
            </w:r>
          </w:p>
        </w:tc>
        <w:tc>
          <w:tcPr>
            <w:tcW w:w="914" w:type="dxa"/>
            <w:noWrap/>
            <w:vAlign w:val="center"/>
            <w:hideMark/>
          </w:tcPr>
          <w:p w14:paraId="0D0E8082" w14:textId="77777777" w:rsidR="00731027" w:rsidRPr="00D543C3" w:rsidRDefault="00731027" w:rsidP="00E87584">
            <w:pPr>
              <w:pStyle w:val="TableText0"/>
              <w:spacing w:before="40" w:after="40"/>
              <w:jc w:val="right"/>
            </w:pPr>
            <w:r w:rsidRPr="00D543C3">
              <w:t>24</w:t>
            </w:r>
          </w:p>
        </w:tc>
        <w:tc>
          <w:tcPr>
            <w:tcW w:w="689" w:type="dxa"/>
            <w:noWrap/>
            <w:vAlign w:val="center"/>
            <w:hideMark/>
          </w:tcPr>
          <w:p w14:paraId="0064B48D" w14:textId="77777777" w:rsidR="00731027" w:rsidRPr="00D543C3" w:rsidRDefault="00731027" w:rsidP="00E87584">
            <w:pPr>
              <w:pStyle w:val="TableText0"/>
              <w:spacing w:before="40" w:after="40"/>
              <w:jc w:val="right"/>
            </w:pPr>
            <w:r w:rsidRPr="00D543C3">
              <w:t>212</w:t>
            </w:r>
          </w:p>
        </w:tc>
        <w:tc>
          <w:tcPr>
            <w:tcW w:w="619" w:type="dxa"/>
            <w:noWrap/>
            <w:vAlign w:val="center"/>
            <w:hideMark/>
          </w:tcPr>
          <w:p w14:paraId="326F36FA" w14:textId="77777777" w:rsidR="00731027" w:rsidRPr="00D543C3" w:rsidRDefault="00731027" w:rsidP="00E87584">
            <w:pPr>
              <w:pStyle w:val="TableText0"/>
              <w:spacing w:before="40" w:after="40"/>
              <w:jc w:val="right"/>
            </w:pPr>
            <w:r w:rsidRPr="00D543C3">
              <w:t>10.0</w:t>
            </w:r>
          </w:p>
        </w:tc>
        <w:tc>
          <w:tcPr>
            <w:tcW w:w="1251" w:type="dxa"/>
            <w:noWrap/>
            <w:vAlign w:val="center"/>
            <w:hideMark/>
          </w:tcPr>
          <w:p w14:paraId="6F9CDFAC" w14:textId="77777777" w:rsidR="00731027" w:rsidRPr="00D543C3" w:rsidRDefault="00731027" w:rsidP="00E87584">
            <w:pPr>
              <w:pStyle w:val="TableText0"/>
              <w:spacing w:before="40" w:after="40"/>
              <w:jc w:val="right"/>
            </w:pPr>
            <w:r w:rsidRPr="00D543C3">
              <w:t>1994</w:t>
            </w:r>
          </w:p>
        </w:tc>
      </w:tr>
      <w:tr w:rsidR="00424C4E" w:rsidRPr="00D543C3" w14:paraId="25222EF6" w14:textId="77777777" w:rsidTr="00E87584">
        <w:trPr>
          <w:jc w:val="center"/>
        </w:trPr>
        <w:tc>
          <w:tcPr>
            <w:tcW w:w="611" w:type="dxa"/>
            <w:noWrap/>
            <w:vAlign w:val="center"/>
            <w:hideMark/>
          </w:tcPr>
          <w:p w14:paraId="0C7AE1C1" w14:textId="77777777" w:rsidR="00731027" w:rsidRPr="00D543C3" w:rsidRDefault="00731027" w:rsidP="00E87584">
            <w:pPr>
              <w:pStyle w:val="TableText0"/>
              <w:spacing w:before="40" w:after="40"/>
            </w:pPr>
            <w:r w:rsidRPr="00D543C3">
              <w:t>2004</w:t>
            </w:r>
          </w:p>
        </w:tc>
        <w:tc>
          <w:tcPr>
            <w:tcW w:w="626" w:type="dxa"/>
            <w:noWrap/>
            <w:vAlign w:val="center"/>
            <w:hideMark/>
          </w:tcPr>
          <w:p w14:paraId="61336F2B" w14:textId="77777777" w:rsidR="00731027" w:rsidRPr="00D543C3" w:rsidRDefault="00731027" w:rsidP="00E87584">
            <w:pPr>
              <w:pStyle w:val="TableText0"/>
              <w:spacing w:before="40" w:after="40"/>
              <w:jc w:val="right"/>
            </w:pPr>
            <w:r w:rsidRPr="00D543C3">
              <w:t>1493</w:t>
            </w:r>
          </w:p>
        </w:tc>
        <w:tc>
          <w:tcPr>
            <w:tcW w:w="591" w:type="dxa"/>
            <w:noWrap/>
            <w:vAlign w:val="center"/>
            <w:hideMark/>
          </w:tcPr>
          <w:p w14:paraId="0D3CBE75" w14:textId="77777777" w:rsidR="00731027" w:rsidRPr="00D543C3" w:rsidRDefault="00731027" w:rsidP="00E87584">
            <w:pPr>
              <w:pStyle w:val="TableText0"/>
              <w:spacing w:before="40" w:after="40"/>
              <w:jc w:val="right"/>
            </w:pPr>
            <w:r w:rsidRPr="00D543C3">
              <w:t>522</w:t>
            </w:r>
          </w:p>
        </w:tc>
        <w:tc>
          <w:tcPr>
            <w:tcW w:w="626" w:type="dxa"/>
            <w:noWrap/>
            <w:vAlign w:val="center"/>
            <w:hideMark/>
          </w:tcPr>
          <w:p w14:paraId="6E634F50" w14:textId="77777777" w:rsidR="00731027" w:rsidRPr="00D543C3" w:rsidRDefault="00731027" w:rsidP="00E87584">
            <w:pPr>
              <w:pStyle w:val="TableText0"/>
              <w:spacing w:before="40" w:after="40"/>
              <w:jc w:val="right"/>
            </w:pPr>
            <w:r w:rsidRPr="00D543C3">
              <w:t>50</w:t>
            </w:r>
          </w:p>
        </w:tc>
        <w:tc>
          <w:tcPr>
            <w:tcW w:w="665" w:type="dxa"/>
            <w:noWrap/>
            <w:vAlign w:val="center"/>
            <w:hideMark/>
          </w:tcPr>
          <w:p w14:paraId="72E6B4D5" w14:textId="77777777" w:rsidR="00731027" w:rsidRPr="00D543C3" w:rsidRDefault="00731027" w:rsidP="00E87584">
            <w:pPr>
              <w:pStyle w:val="TableText0"/>
              <w:spacing w:before="40" w:after="40"/>
              <w:jc w:val="right"/>
            </w:pPr>
            <w:r w:rsidRPr="00D543C3">
              <w:t>29</w:t>
            </w:r>
          </w:p>
        </w:tc>
        <w:tc>
          <w:tcPr>
            <w:tcW w:w="709" w:type="dxa"/>
            <w:noWrap/>
            <w:vAlign w:val="center"/>
          </w:tcPr>
          <w:p w14:paraId="17B44A7D" w14:textId="77777777" w:rsidR="00731027" w:rsidRPr="00D543C3" w:rsidRDefault="00731027" w:rsidP="00E87584">
            <w:pPr>
              <w:pStyle w:val="TableText0"/>
              <w:spacing w:before="40" w:after="40"/>
              <w:jc w:val="right"/>
              <w:rPr>
                <w:color w:val="C0504D"/>
              </w:rPr>
            </w:pPr>
          </w:p>
        </w:tc>
        <w:tc>
          <w:tcPr>
            <w:tcW w:w="708" w:type="dxa"/>
            <w:noWrap/>
            <w:vAlign w:val="center"/>
          </w:tcPr>
          <w:p w14:paraId="7A9A61AB" w14:textId="77777777" w:rsidR="00731027" w:rsidRPr="00D543C3" w:rsidRDefault="00731027" w:rsidP="00E87584">
            <w:pPr>
              <w:pStyle w:val="TableText0"/>
              <w:spacing w:before="40" w:after="40"/>
              <w:jc w:val="right"/>
              <w:rPr>
                <w:color w:val="C0504D"/>
              </w:rPr>
            </w:pPr>
          </w:p>
        </w:tc>
        <w:tc>
          <w:tcPr>
            <w:tcW w:w="893" w:type="dxa"/>
            <w:noWrap/>
            <w:vAlign w:val="center"/>
          </w:tcPr>
          <w:p w14:paraId="0FA1C92C" w14:textId="77777777" w:rsidR="00731027" w:rsidRPr="00D543C3" w:rsidRDefault="00731027" w:rsidP="00E87584">
            <w:pPr>
              <w:pStyle w:val="TableText0"/>
              <w:spacing w:before="40" w:after="40"/>
              <w:jc w:val="right"/>
              <w:rPr>
                <w:color w:val="C0504D"/>
              </w:rPr>
            </w:pPr>
          </w:p>
        </w:tc>
        <w:tc>
          <w:tcPr>
            <w:tcW w:w="525" w:type="dxa"/>
            <w:noWrap/>
            <w:vAlign w:val="center"/>
            <w:hideMark/>
          </w:tcPr>
          <w:p w14:paraId="4CAF4DC3" w14:textId="77777777" w:rsidR="00731027" w:rsidRPr="00D543C3" w:rsidRDefault="00731027" w:rsidP="00E87584">
            <w:pPr>
              <w:pStyle w:val="TableText0"/>
              <w:spacing w:before="40" w:after="40"/>
              <w:jc w:val="right"/>
            </w:pPr>
            <w:r w:rsidRPr="00D543C3">
              <w:t>0.2</w:t>
            </w:r>
          </w:p>
        </w:tc>
        <w:tc>
          <w:tcPr>
            <w:tcW w:w="655" w:type="dxa"/>
            <w:noWrap/>
            <w:vAlign w:val="center"/>
            <w:hideMark/>
          </w:tcPr>
          <w:p w14:paraId="7C471531" w14:textId="77777777" w:rsidR="00731027" w:rsidRPr="00D543C3" w:rsidRDefault="00731027" w:rsidP="00E87584">
            <w:pPr>
              <w:pStyle w:val="TableText0"/>
              <w:spacing w:before="40" w:after="40"/>
              <w:jc w:val="right"/>
            </w:pPr>
            <w:r w:rsidRPr="00D543C3">
              <w:t>18</w:t>
            </w:r>
          </w:p>
        </w:tc>
        <w:tc>
          <w:tcPr>
            <w:tcW w:w="687" w:type="dxa"/>
            <w:noWrap/>
            <w:vAlign w:val="center"/>
            <w:hideMark/>
          </w:tcPr>
          <w:p w14:paraId="4E04F375" w14:textId="77777777" w:rsidR="00731027" w:rsidRPr="00D543C3" w:rsidRDefault="00731027" w:rsidP="00E87584">
            <w:pPr>
              <w:pStyle w:val="TableText0"/>
              <w:spacing w:before="40" w:after="40"/>
              <w:jc w:val="right"/>
            </w:pPr>
            <w:r w:rsidRPr="00D543C3">
              <w:t>0.0</w:t>
            </w:r>
          </w:p>
        </w:tc>
        <w:tc>
          <w:tcPr>
            <w:tcW w:w="531" w:type="dxa"/>
            <w:noWrap/>
            <w:vAlign w:val="center"/>
            <w:hideMark/>
          </w:tcPr>
          <w:p w14:paraId="2EFCB6AE" w14:textId="77777777" w:rsidR="00731027" w:rsidRPr="00D543C3" w:rsidRDefault="00731027" w:rsidP="00E87584">
            <w:pPr>
              <w:pStyle w:val="TableText0"/>
              <w:spacing w:before="40" w:after="40"/>
              <w:jc w:val="right"/>
            </w:pPr>
            <w:r w:rsidRPr="00D543C3">
              <w:t>0.6</w:t>
            </w:r>
          </w:p>
        </w:tc>
        <w:tc>
          <w:tcPr>
            <w:tcW w:w="873" w:type="dxa"/>
            <w:noWrap/>
            <w:vAlign w:val="center"/>
            <w:hideMark/>
          </w:tcPr>
          <w:p w14:paraId="2FF90F9F" w14:textId="77777777" w:rsidR="00731027" w:rsidRPr="00D543C3" w:rsidRDefault="00731027" w:rsidP="00E87584">
            <w:pPr>
              <w:pStyle w:val="TableText0"/>
              <w:spacing w:before="40" w:after="40"/>
              <w:jc w:val="right"/>
            </w:pPr>
            <w:r w:rsidRPr="00D543C3">
              <w:t>0.4</w:t>
            </w:r>
          </w:p>
        </w:tc>
        <w:tc>
          <w:tcPr>
            <w:tcW w:w="798" w:type="dxa"/>
            <w:noWrap/>
            <w:vAlign w:val="center"/>
            <w:hideMark/>
          </w:tcPr>
          <w:p w14:paraId="00D91B83" w14:textId="77777777" w:rsidR="00731027" w:rsidRPr="00D543C3" w:rsidRDefault="00731027" w:rsidP="00E87584">
            <w:pPr>
              <w:pStyle w:val="TableText0"/>
              <w:spacing w:before="40" w:after="40"/>
              <w:jc w:val="right"/>
            </w:pPr>
            <w:r w:rsidRPr="00D543C3">
              <w:t>2113</w:t>
            </w:r>
          </w:p>
        </w:tc>
        <w:tc>
          <w:tcPr>
            <w:tcW w:w="1070" w:type="dxa"/>
            <w:noWrap/>
            <w:vAlign w:val="center"/>
            <w:hideMark/>
          </w:tcPr>
          <w:p w14:paraId="24010E6A" w14:textId="77777777" w:rsidR="00731027" w:rsidRPr="00D543C3" w:rsidRDefault="00731027" w:rsidP="00E87584">
            <w:pPr>
              <w:pStyle w:val="TableText0"/>
              <w:spacing w:before="40" w:after="40"/>
              <w:jc w:val="right"/>
            </w:pPr>
            <w:r w:rsidRPr="00D543C3">
              <w:t>191</w:t>
            </w:r>
          </w:p>
        </w:tc>
        <w:tc>
          <w:tcPr>
            <w:tcW w:w="914" w:type="dxa"/>
            <w:noWrap/>
            <w:vAlign w:val="center"/>
            <w:hideMark/>
          </w:tcPr>
          <w:p w14:paraId="5792B739" w14:textId="77777777" w:rsidR="00731027" w:rsidRPr="00D543C3" w:rsidRDefault="00731027" w:rsidP="00E87584">
            <w:pPr>
              <w:pStyle w:val="TableText0"/>
              <w:spacing w:before="40" w:after="40"/>
              <w:jc w:val="right"/>
            </w:pPr>
            <w:r w:rsidRPr="00D543C3">
              <w:t>25</w:t>
            </w:r>
          </w:p>
        </w:tc>
        <w:tc>
          <w:tcPr>
            <w:tcW w:w="689" w:type="dxa"/>
            <w:noWrap/>
            <w:vAlign w:val="center"/>
            <w:hideMark/>
          </w:tcPr>
          <w:p w14:paraId="328BEC53" w14:textId="77777777" w:rsidR="00731027" w:rsidRPr="00D543C3" w:rsidRDefault="00731027" w:rsidP="00E87584">
            <w:pPr>
              <w:pStyle w:val="TableText0"/>
              <w:spacing w:before="40" w:after="40"/>
              <w:jc w:val="right"/>
            </w:pPr>
            <w:r w:rsidRPr="00D543C3">
              <w:t>216</w:t>
            </w:r>
          </w:p>
        </w:tc>
        <w:tc>
          <w:tcPr>
            <w:tcW w:w="619" w:type="dxa"/>
            <w:noWrap/>
            <w:vAlign w:val="center"/>
            <w:hideMark/>
          </w:tcPr>
          <w:p w14:paraId="3CF5E972" w14:textId="77777777" w:rsidR="00731027" w:rsidRPr="00D543C3" w:rsidRDefault="00731027" w:rsidP="00E87584">
            <w:pPr>
              <w:pStyle w:val="TableText0"/>
              <w:spacing w:before="40" w:after="40"/>
              <w:jc w:val="right"/>
            </w:pPr>
            <w:r w:rsidRPr="00D543C3">
              <w:t>10.1</w:t>
            </w:r>
          </w:p>
        </w:tc>
        <w:tc>
          <w:tcPr>
            <w:tcW w:w="1251" w:type="dxa"/>
            <w:noWrap/>
            <w:vAlign w:val="center"/>
            <w:hideMark/>
          </w:tcPr>
          <w:p w14:paraId="41098438" w14:textId="77777777" w:rsidR="00731027" w:rsidRPr="00D543C3" w:rsidRDefault="00731027" w:rsidP="00E87584">
            <w:pPr>
              <w:pStyle w:val="TableText0"/>
              <w:spacing w:before="40" w:after="40"/>
              <w:jc w:val="right"/>
            </w:pPr>
            <w:r w:rsidRPr="00D543C3">
              <w:t>2339</w:t>
            </w:r>
          </w:p>
        </w:tc>
      </w:tr>
      <w:tr w:rsidR="00424C4E" w:rsidRPr="00D543C3" w14:paraId="7E74561B" w14:textId="77777777" w:rsidTr="00E87584">
        <w:trPr>
          <w:jc w:val="center"/>
        </w:trPr>
        <w:tc>
          <w:tcPr>
            <w:tcW w:w="611" w:type="dxa"/>
            <w:noWrap/>
            <w:vAlign w:val="center"/>
            <w:hideMark/>
          </w:tcPr>
          <w:p w14:paraId="2B706C4F" w14:textId="77777777" w:rsidR="00731027" w:rsidRPr="00D543C3" w:rsidRDefault="00731027" w:rsidP="00E87584">
            <w:pPr>
              <w:pStyle w:val="TableText0"/>
              <w:spacing w:before="40" w:after="40"/>
            </w:pPr>
            <w:r w:rsidRPr="00D543C3">
              <w:t>2005</w:t>
            </w:r>
          </w:p>
        </w:tc>
        <w:tc>
          <w:tcPr>
            <w:tcW w:w="626" w:type="dxa"/>
            <w:noWrap/>
            <w:vAlign w:val="center"/>
            <w:hideMark/>
          </w:tcPr>
          <w:p w14:paraId="12F7DD7B" w14:textId="77777777" w:rsidR="00731027" w:rsidRPr="00D543C3" w:rsidRDefault="00731027" w:rsidP="00E87584">
            <w:pPr>
              <w:pStyle w:val="TableText0"/>
              <w:spacing w:before="40" w:after="40"/>
              <w:jc w:val="right"/>
            </w:pPr>
            <w:r w:rsidRPr="00D543C3">
              <w:t>1365</w:t>
            </w:r>
          </w:p>
        </w:tc>
        <w:tc>
          <w:tcPr>
            <w:tcW w:w="591" w:type="dxa"/>
            <w:noWrap/>
            <w:vAlign w:val="center"/>
            <w:hideMark/>
          </w:tcPr>
          <w:p w14:paraId="49F875CD" w14:textId="77777777" w:rsidR="00731027" w:rsidRPr="00D543C3" w:rsidRDefault="00731027" w:rsidP="00E87584">
            <w:pPr>
              <w:pStyle w:val="TableText0"/>
              <w:spacing w:before="40" w:after="40"/>
              <w:jc w:val="right"/>
            </w:pPr>
            <w:r w:rsidRPr="00D543C3">
              <w:t>332</w:t>
            </w:r>
          </w:p>
        </w:tc>
        <w:tc>
          <w:tcPr>
            <w:tcW w:w="626" w:type="dxa"/>
            <w:noWrap/>
            <w:vAlign w:val="center"/>
            <w:hideMark/>
          </w:tcPr>
          <w:p w14:paraId="5BCC0333" w14:textId="77777777" w:rsidR="00731027" w:rsidRPr="00D543C3" w:rsidRDefault="00731027" w:rsidP="00E87584">
            <w:pPr>
              <w:pStyle w:val="TableText0"/>
              <w:spacing w:before="40" w:after="40"/>
              <w:jc w:val="right"/>
            </w:pPr>
            <w:r w:rsidRPr="00D543C3">
              <w:t>356</w:t>
            </w:r>
          </w:p>
        </w:tc>
        <w:tc>
          <w:tcPr>
            <w:tcW w:w="665" w:type="dxa"/>
            <w:noWrap/>
            <w:vAlign w:val="center"/>
            <w:hideMark/>
          </w:tcPr>
          <w:p w14:paraId="3CA3B18A" w14:textId="77777777" w:rsidR="00731027" w:rsidRPr="00D543C3" w:rsidRDefault="00731027" w:rsidP="00E87584">
            <w:pPr>
              <w:pStyle w:val="TableText0"/>
              <w:spacing w:before="40" w:after="40"/>
              <w:jc w:val="right"/>
            </w:pPr>
            <w:r w:rsidRPr="00D543C3">
              <w:t>28</w:t>
            </w:r>
          </w:p>
        </w:tc>
        <w:tc>
          <w:tcPr>
            <w:tcW w:w="709" w:type="dxa"/>
            <w:noWrap/>
            <w:vAlign w:val="center"/>
            <w:hideMark/>
          </w:tcPr>
          <w:p w14:paraId="6EDED831" w14:textId="77777777" w:rsidR="00731027" w:rsidRPr="00D543C3" w:rsidRDefault="00731027" w:rsidP="00E87584">
            <w:pPr>
              <w:pStyle w:val="TableText0"/>
              <w:spacing w:before="40" w:after="40"/>
              <w:jc w:val="right"/>
            </w:pPr>
            <w:r w:rsidRPr="00D543C3">
              <w:t>31</w:t>
            </w:r>
          </w:p>
        </w:tc>
        <w:tc>
          <w:tcPr>
            <w:tcW w:w="708" w:type="dxa"/>
            <w:noWrap/>
            <w:vAlign w:val="center"/>
            <w:hideMark/>
          </w:tcPr>
          <w:p w14:paraId="7618C091" w14:textId="77777777" w:rsidR="00731027" w:rsidRPr="00D543C3" w:rsidRDefault="00731027" w:rsidP="00E87584">
            <w:pPr>
              <w:pStyle w:val="TableText0"/>
              <w:spacing w:before="40" w:after="40"/>
              <w:jc w:val="right"/>
            </w:pPr>
            <w:r w:rsidRPr="00D543C3">
              <w:t>26</w:t>
            </w:r>
          </w:p>
        </w:tc>
        <w:tc>
          <w:tcPr>
            <w:tcW w:w="893" w:type="dxa"/>
            <w:noWrap/>
            <w:vAlign w:val="center"/>
            <w:hideMark/>
          </w:tcPr>
          <w:p w14:paraId="2EA062C1" w14:textId="77777777" w:rsidR="00731027" w:rsidRPr="00D543C3" w:rsidRDefault="00731027" w:rsidP="00E87584">
            <w:pPr>
              <w:pStyle w:val="TableText0"/>
              <w:spacing w:before="40" w:after="40"/>
              <w:jc w:val="right"/>
            </w:pPr>
            <w:r w:rsidRPr="00D543C3">
              <w:t>8</w:t>
            </w:r>
          </w:p>
        </w:tc>
        <w:tc>
          <w:tcPr>
            <w:tcW w:w="525" w:type="dxa"/>
            <w:noWrap/>
            <w:vAlign w:val="center"/>
          </w:tcPr>
          <w:p w14:paraId="59F94520" w14:textId="77777777" w:rsidR="00731027" w:rsidRPr="00D543C3" w:rsidRDefault="00731027" w:rsidP="00E87584">
            <w:pPr>
              <w:pStyle w:val="TableText0"/>
              <w:spacing w:before="40" w:after="40"/>
              <w:jc w:val="right"/>
              <w:rPr>
                <w:color w:val="C0504D"/>
              </w:rPr>
            </w:pPr>
          </w:p>
        </w:tc>
        <w:tc>
          <w:tcPr>
            <w:tcW w:w="655" w:type="dxa"/>
            <w:noWrap/>
            <w:vAlign w:val="center"/>
            <w:hideMark/>
          </w:tcPr>
          <w:p w14:paraId="4ADDD39C" w14:textId="77777777" w:rsidR="00731027" w:rsidRPr="00D543C3" w:rsidRDefault="00731027" w:rsidP="00E87584">
            <w:pPr>
              <w:pStyle w:val="TableText0"/>
              <w:spacing w:before="40" w:after="40"/>
              <w:jc w:val="right"/>
            </w:pPr>
            <w:r w:rsidRPr="00D543C3">
              <w:t>14</w:t>
            </w:r>
          </w:p>
        </w:tc>
        <w:tc>
          <w:tcPr>
            <w:tcW w:w="687" w:type="dxa"/>
            <w:noWrap/>
            <w:vAlign w:val="center"/>
            <w:hideMark/>
          </w:tcPr>
          <w:p w14:paraId="3B0BF298" w14:textId="77777777" w:rsidR="00731027" w:rsidRPr="00D543C3" w:rsidRDefault="00731027" w:rsidP="00E87584">
            <w:pPr>
              <w:pStyle w:val="TableText0"/>
              <w:spacing w:before="40" w:after="40"/>
              <w:jc w:val="right"/>
            </w:pPr>
            <w:r w:rsidRPr="00D543C3">
              <w:t>20</w:t>
            </w:r>
          </w:p>
        </w:tc>
        <w:tc>
          <w:tcPr>
            <w:tcW w:w="531" w:type="dxa"/>
            <w:noWrap/>
            <w:vAlign w:val="center"/>
            <w:hideMark/>
          </w:tcPr>
          <w:p w14:paraId="546692C6" w14:textId="77777777" w:rsidR="00731027" w:rsidRPr="00D543C3" w:rsidRDefault="00731027" w:rsidP="00E87584">
            <w:pPr>
              <w:pStyle w:val="TableText0"/>
              <w:spacing w:before="40" w:after="40"/>
              <w:jc w:val="right"/>
            </w:pPr>
            <w:r w:rsidRPr="00D543C3">
              <w:t>0.6</w:t>
            </w:r>
          </w:p>
        </w:tc>
        <w:tc>
          <w:tcPr>
            <w:tcW w:w="873" w:type="dxa"/>
            <w:noWrap/>
            <w:vAlign w:val="center"/>
          </w:tcPr>
          <w:p w14:paraId="7E19A2CC"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38876964" w14:textId="77777777" w:rsidR="00731027" w:rsidRPr="00D543C3" w:rsidRDefault="00731027" w:rsidP="00E87584">
            <w:pPr>
              <w:pStyle w:val="TableText0"/>
              <w:spacing w:before="40" w:after="40"/>
              <w:jc w:val="right"/>
            </w:pPr>
            <w:r w:rsidRPr="00D543C3">
              <w:t>2180</w:t>
            </w:r>
          </w:p>
        </w:tc>
        <w:tc>
          <w:tcPr>
            <w:tcW w:w="1070" w:type="dxa"/>
            <w:noWrap/>
            <w:vAlign w:val="center"/>
            <w:hideMark/>
          </w:tcPr>
          <w:p w14:paraId="3DE2EFC7" w14:textId="77777777" w:rsidR="00731027" w:rsidRPr="00D543C3" w:rsidRDefault="00731027" w:rsidP="00E87584">
            <w:pPr>
              <w:pStyle w:val="TableText0"/>
              <w:spacing w:before="40" w:after="40"/>
              <w:jc w:val="right"/>
            </w:pPr>
            <w:r w:rsidRPr="00D543C3">
              <w:t>200</w:t>
            </w:r>
          </w:p>
        </w:tc>
        <w:tc>
          <w:tcPr>
            <w:tcW w:w="914" w:type="dxa"/>
            <w:noWrap/>
            <w:vAlign w:val="center"/>
            <w:hideMark/>
          </w:tcPr>
          <w:p w14:paraId="461585F3" w14:textId="77777777" w:rsidR="00731027" w:rsidRPr="00D543C3" w:rsidRDefault="00731027" w:rsidP="00E87584">
            <w:pPr>
              <w:pStyle w:val="TableText0"/>
              <w:spacing w:before="40" w:after="40"/>
              <w:jc w:val="right"/>
            </w:pPr>
            <w:r w:rsidRPr="00D543C3">
              <w:t>26</w:t>
            </w:r>
          </w:p>
        </w:tc>
        <w:tc>
          <w:tcPr>
            <w:tcW w:w="689" w:type="dxa"/>
            <w:noWrap/>
            <w:vAlign w:val="center"/>
            <w:hideMark/>
          </w:tcPr>
          <w:p w14:paraId="42C0A141" w14:textId="77777777" w:rsidR="00731027" w:rsidRPr="00D543C3" w:rsidRDefault="00731027" w:rsidP="00E87584">
            <w:pPr>
              <w:pStyle w:val="TableText0"/>
              <w:spacing w:before="40" w:after="40"/>
              <w:jc w:val="right"/>
            </w:pPr>
            <w:r w:rsidRPr="00D543C3">
              <w:t>226</w:t>
            </w:r>
          </w:p>
        </w:tc>
        <w:tc>
          <w:tcPr>
            <w:tcW w:w="619" w:type="dxa"/>
            <w:noWrap/>
            <w:vAlign w:val="center"/>
            <w:hideMark/>
          </w:tcPr>
          <w:p w14:paraId="72F71C9E" w14:textId="77777777" w:rsidR="00731027" w:rsidRPr="00D543C3" w:rsidRDefault="00731027" w:rsidP="00E87584">
            <w:pPr>
              <w:pStyle w:val="TableText0"/>
              <w:spacing w:before="40" w:after="40"/>
              <w:jc w:val="right"/>
            </w:pPr>
            <w:r w:rsidRPr="00D543C3">
              <w:t>8.6</w:t>
            </w:r>
          </w:p>
        </w:tc>
        <w:tc>
          <w:tcPr>
            <w:tcW w:w="1251" w:type="dxa"/>
            <w:noWrap/>
            <w:vAlign w:val="center"/>
            <w:hideMark/>
          </w:tcPr>
          <w:p w14:paraId="0D11C9B8" w14:textId="77777777" w:rsidR="00731027" w:rsidRPr="00D543C3" w:rsidRDefault="00731027" w:rsidP="00E87584">
            <w:pPr>
              <w:pStyle w:val="TableText0"/>
              <w:spacing w:before="40" w:after="40"/>
              <w:jc w:val="right"/>
            </w:pPr>
            <w:r w:rsidRPr="00D543C3">
              <w:t>2414</w:t>
            </w:r>
          </w:p>
        </w:tc>
      </w:tr>
      <w:tr w:rsidR="00424C4E" w:rsidRPr="00D543C3" w14:paraId="768852EB" w14:textId="77777777" w:rsidTr="00E87584">
        <w:trPr>
          <w:jc w:val="center"/>
        </w:trPr>
        <w:tc>
          <w:tcPr>
            <w:tcW w:w="611" w:type="dxa"/>
            <w:noWrap/>
            <w:vAlign w:val="center"/>
            <w:hideMark/>
          </w:tcPr>
          <w:p w14:paraId="501847D6" w14:textId="77777777" w:rsidR="00731027" w:rsidRPr="00D543C3" w:rsidRDefault="00731027" w:rsidP="00E87584">
            <w:pPr>
              <w:pStyle w:val="TableText0"/>
              <w:spacing w:before="40" w:after="40"/>
            </w:pPr>
            <w:r w:rsidRPr="00D543C3">
              <w:t>2006</w:t>
            </w:r>
          </w:p>
        </w:tc>
        <w:tc>
          <w:tcPr>
            <w:tcW w:w="626" w:type="dxa"/>
            <w:noWrap/>
            <w:vAlign w:val="center"/>
            <w:hideMark/>
          </w:tcPr>
          <w:p w14:paraId="4E88CAA9" w14:textId="77777777" w:rsidR="00731027" w:rsidRPr="00D543C3" w:rsidRDefault="00731027" w:rsidP="00E87584">
            <w:pPr>
              <w:pStyle w:val="TableText0"/>
              <w:spacing w:before="40" w:after="40"/>
              <w:jc w:val="right"/>
            </w:pPr>
            <w:r w:rsidRPr="00D543C3">
              <w:t>1476</w:t>
            </w:r>
          </w:p>
        </w:tc>
        <w:tc>
          <w:tcPr>
            <w:tcW w:w="591" w:type="dxa"/>
            <w:noWrap/>
            <w:vAlign w:val="center"/>
            <w:hideMark/>
          </w:tcPr>
          <w:p w14:paraId="70D3A124" w14:textId="77777777" w:rsidR="00731027" w:rsidRPr="00D543C3" w:rsidRDefault="00731027" w:rsidP="00E87584">
            <w:pPr>
              <w:pStyle w:val="TableText0"/>
              <w:spacing w:before="40" w:after="40"/>
              <w:jc w:val="right"/>
            </w:pPr>
            <w:r w:rsidRPr="00D543C3">
              <w:t>345</w:t>
            </w:r>
          </w:p>
        </w:tc>
        <w:tc>
          <w:tcPr>
            <w:tcW w:w="626" w:type="dxa"/>
            <w:noWrap/>
            <w:vAlign w:val="center"/>
            <w:hideMark/>
          </w:tcPr>
          <w:p w14:paraId="01D9C390" w14:textId="77777777" w:rsidR="00731027" w:rsidRPr="00D543C3" w:rsidRDefault="00731027" w:rsidP="00E87584">
            <w:pPr>
              <w:pStyle w:val="TableText0"/>
              <w:spacing w:before="40" w:after="40"/>
              <w:jc w:val="right"/>
            </w:pPr>
            <w:r w:rsidRPr="00D543C3">
              <w:t>370</w:t>
            </w:r>
          </w:p>
        </w:tc>
        <w:tc>
          <w:tcPr>
            <w:tcW w:w="665" w:type="dxa"/>
            <w:noWrap/>
            <w:vAlign w:val="center"/>
            <w:hideMark/>
          </w:tcPr>
          <w:p w14:paraId="1A302AEE" w14:textId="77777777" w:rsidR="00731027" w:rsidRPr="00D543C3" w:rsidRDefault="00731027" w:rsidP="00E87584">
            <w:pPr>
              <w:pStyle w:val="TableText0"/>
              <w:spacing w:before="40" w:after="40"/>
              <w:jc w:val="right"/>
            </w:pPr>
            <w:r w:rsidRPr="00D543C3">
              <w:t>50</w:t>
            </w:r>
          </w:p>
        </w:tc>
        <w:tc>
          <w:tcPr>
            <w:tcW w:w="709" w:type="dxa"/>
            <w:noWrap/>
            <w:vAlign w:val="center"/>
            <w:hideMark/>
          </w:tcPr>
          <w:p w14:paraId="44EBA81B" w14:textId="77777777" w:rsidR="00731027" w:rsidRPr="00D543C3" w:rsidRDefault="00731027" w:rsidP="00E87584">
            <w:pPr>
              <w:pStyle w:val="TableText0"/>
              <w:spacing w:before="40" w:after="40"/>
              <w:jc w:val="right"/>
            </w:pPr>
            <w:r w:rsidRPr="00D543C3">
              <w:t>35</w:t>
            </w:r>
          </w:p>
        </w:tc>
        <w:tc>
          <w:tcPr>
            <w:tcW w:w="708" w:type="dxa"/>
            <w:noWrap/>
            <w:vAlign w:val="center"/>
            <w:hideMark/>
          </w:tcPr>
          <w:p w14:paraId="1F9CF4C5" w14:textId="77777777" w:rsidR="00731027" w:rsidRPr="00D543C3" w:rsidRDefault="00731027" w:rsidP="00E87584">
            <w:pPr>
              <w:pStyle w:val="TableText0"/>
              <w:spacing w:before="40" w:after="40"/>
              <w:jc w:val="right"/>
            </w:pPr>
            <w:r w:rsidRPr="00D543C3">
              <w:t>32</w:t>
            </w:r>
          </w:p>
        </w:tc>
        <w:tc>
          <w:tcPr>
            <w:tcW w:w="893" w:type="dxa"/>
            <w:noWrap/>
            <w:vAlign w:val="center"/>
            <w:hideMark/>
          </w:tcPr>
          <w:p w14:paraId="6366DEB0" w14:textId="77777777" w:rsidR="00731027" w:rsidRPr="00D543C3" w:rsidRDefault="00731027" w:rsidP="00E87584">
            <w:pPr>
              <w:pStyle w:val="TableText0"/>
              <w:spacing w:before="40" w:after="40"/>
              <w:jc w:val="right"/>
            </w:pPr>
            <w:r w:rsidRPr="00D543C3">
              <w:t>25</w:t>
            </w:r>
          </w:p>
        </w:tc>
        <w:tc>
          <w:tcPr>
            <w:tcW w:w="525" w:type="dxa"/>
            <w:noWrap/>
            <w:vAlign w:val="center"/>
          </w:tcPr>
          <w:p w14:paraId="7C79FDD2" w14:textId="77777777" w:rsidR="00731027" w:rsidRPr="00D543C3" w:rsidRDefault="00731027" w:rsidP="00E87584">
            <w:pPr>
              <w:pStyle w:val="TableText0"/>
              <w:spacing w:before="40" w:after="40"/>
              <w:jc w:val="right"/>
              <w:rPr>
                <w:color w:val="C0504D"/>
              </w:rPr>
            </w:pPr>
          </w:p>
        </w:tc>
        <w:tc>
          <w:tcPr>
            <w:tcW w:w="655" w:type="dxa"/>
            <w:noWrap/>
            <w:vAlign w:val="center"/>
            <w:hideMark/>
          </w:tcPr>
          <w:p w14:paraId="6F0B531A" w14:textId="77777777" w:rsidR="00731027" w:rsidRPr="00D543C3" w:rsidRDefault="00731027" w:rsidP="00E87584">
            <w:pPr>
              <w:pStyle w:val="TableText0"/>
              <w:spacing w:before="40" w:after="40"/>
              <w:jc w:val="right"/>
            </w:pPr>
            <w:r w:rsidRPr="00D543C3">
              <w:t>13</w:t>
            </w:r>
          </w:p>
        </w:tc>
        <w:tc>
          <w:tcPr>
            <w:tcW w:w="687" w:type="dxa"/>
            <w:noWrap/>
            <w:vAlign w:val="center"/>
            <w:hideMark/>
          </w:tcPr>
          <w:p w14:paraId="2080095A" w14:textId="77777777" w:rsidR="00731027" w:rsidRPr="00D543C3" w:rsidRDefault="00731027" w:rsidP="00E87584">
            <w:pPr>
              <w:pStyle w:val="TableText0"/>
              <w:spacing w:before="40" w:after="40"/>
              <w:jc w:val="right"/>
            </w:pPr>
            <w:r w:rsidRPr="00D543C3">
              <w:t>5.7</w:t>
            </w:r>
          </w:p>
        </w:tc>
        <w:tc>
          <w:tcPr>
            <w:tcW w:w="531" w:type="dxa"/>
            <w:noWrap/>
            <w:vAlign w:val="center"/>
            <w:hideMark/>
          </w:tcPr>
          <w:p w14:paraId="6AF393BD" w14:textId="77777777" w:rsidR="00731027" w:rsidRPr="00D543C3" w:rsidRDefault="00731027" w:rsidP="00E87584">
            <w:pPr>
              <w:pStyle w:val="TableText0"/>
              <w:spacing w:before="40" w:after="40"/>
              <w:jc w:val="right"/>
            </w:pPr>
            <w:r w:rsidRPr="00D543C3">
              <w:t>0.7</w:t>
            </w:r>
          </w:p>
        </w:tc>
        <w:tc>
          <w:tcPr>
            <w:tcW w:w="873" w:type="dxa"/>
            <w:noWrap/>
            <w:vAlign w:val="center"/>
          </w:tcPr>
          <w:p w14:paraId="1D77B5E5"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1489CBF7" w14:textId="77777777" w:rsidR="00731027" w:rsidRPr="00D543C3" w:rsidRDefault="00731027" w:rsidP="00E87584">
            <w:pPr>
              <w:pStyle w:val="TableText0"/>
              <w:spacing w:before="40" w:after="40"/>
              <w:jc w:val="right"/>
            </w:pPr>
            <w:r w:rsidRPr="00D543C3">
              <w:t>2353</w:t>
            </w:r>
          </w:p>
        </w:tc>
        <w:tc>
          <w:tcPr>
            <w:tcW w:w="1070" w:type="dxa"/>
            <w:noWrap/>
            <w:vAlign w:val="center"/>
            <w:hideMark/>
          </w:tcPr>
          <w:p w14:paraId="056277EF" w14:textId="77777777" w:rsidR="00731027" w:rsidRPr="00D543C3" w:rsidRDefault="00731027" w:rsidP="00E87584">
            <w:pPr>
              <w:pStyle w:val="TableText0"/>
              <w:spacing w:before="40" w:after="40"/>
              <w:jc w:val="right"/>
            </w:pPr>
            <w:r w:rsidRPr="00D543C3">
              <w:t>77</w:t>
            </w:r>
          </w:p>
        </w:tc>
        <w:tc>
          <w:tcPr>
            <w:tcW w:w="914" w:type="dxa"/>
            <w:noWrap/>
            <w:vAlign w:val="center"/>
            <w:hideMark/>
          </w:tcPr>
          <w:p w14:paraId="2D9FBDF4" w14:textId="77777777" w:rsidR="00731027" w:rsidRPr="00D543C3" w:rsidRDefault="00731027" w:rsidP="00E87584">
            <w:pPr>
              <w:pStyle w:val="TableText0"/>
              <w:spacing w:before="40" w:after="40"/>
              <w:jc w:val="right"/>
            </w:pPr>
            <w:r w:rsidRPr="00D543C3">
              <w:t>10</w:t>
            </w:r>
          </w:p>
        </w:tc>
        <w:tc>
          <w:tcPr>
            <w:tcW w:w="689" w:type="dxa"/>
            <w:noWrap/>
            <w:vAlign w:val="center"/>
            <w:hideMark/>
          </w:tcPr>
          <w:p w14:paraId="644700F8" w14:textId="77777777" w:rsidR="00731027" w:rsidRPr="00D543C3" w:rsidRDefault="00731027" w:rsidP="00E87584">
            <w:pPr>
              <w:pStyle w:val="TableText0"/>
              <w:spacing w:before="40" w:after="40"/>
              <w:jc w:val="right"/>
            </w:pPr>
            <w:r w:rsidRPr="00D543C3">
              <w:t>87</w:t>
            </w:r>
          </w:p>
        </w:tc>
        <w:tc>
          <w:tcPr>
            <w:tcW w:w="619" w:type="dxa"/>
            <w:noWrap/>
            <w:vAlign w:val="center"/>
            <w:hideMark/>
          </w:tcPr>
          <w:p w14:paraId="12FD274D" w14:textId="77777777" w:rsidR="00731027" w:rsidRPr="00D543C3" w:rsidRDefault="00731027" w:rsidP="00E87584">
            <w:pPr>
              <w:pStyle w:val="TableText0"/>
              <w:spacing w:before="40" w:after="40"/>
              <w:jc w:val="right"/>
            </w:pPr>
            <w:r w:rsidRPr="00D543C3">
              <w:t>8.2</w:t>
            </w:r>
          </w:p>
        </w:tc>
        <w:tc>
          <w:tcPr>
            <w:tcW w:w="1251" w:type="dxa"/>
            <w:noWrap/>
            <w:vAlign w:val="center"/>
            <w:hideMark/>
          </w:tcPr>
          <w:p w14:paraId="14D97C75" w14:textId="77777777" w:rsidR="00731027" w:rsidRPr="00D543C3" w:rsidRDefault="00731027" w:rsidP="00E87584">
            <w:pPr>
              <w:pStyle w:val="TableText0"/>
              <w:spacing w:before="40" w:after="40"/>
              <w:jc w:val="right"/>
            </w:pPr>
            <w:r w:rsidRPr="00D543C3">
              <w:t>2447</w:t>
            </w:r>
          </w:p>
        </w:tc>
      </w:tr>
      <w:tr w:rsidR="00424C4E" w:rsidRPr="00D543C3" w14:paraId="7355CEF9" w14:textId="77777777" w:rsidTr="00E87584">
        <w:trPr>
          <w:jc w:val="center"/>
        </w:trPr>
        <w:tc>
          <w:tcPr>
            <w:tcW w:w="611" w:type="dxa"/>
            <w:noWrap/>
            <w:vAlign w:val="center"/>
            <w:hideMark/>
          </w:tcPr>
          <w:p w14:paraId="66E1E6F9" w14:textId="77777777" w:rsidR="00731027" w:rsidRPr="00D543C3" w:rsidRDefault="00731027" w:rsidP="00E87584">
            <w:pPr>
              <w:pStyle w:val="TableText0"/>
              <w:spacing w:before="40" w:after="40"/>
            </w:pPr>
            <w:r w:rsidRPr="00D543C3">
              <w:t>2007</w:t>
            </w:r>
          </w:p>
        </w:tc>
        <w:tc>
          <w:tcPr>
            <w:tcW w:w="626" w:type="dxa"/>
            <w:noWrap/>
            <w:vAlign w:val="center"/>
            <w:hideMark/>
          </w:tcPr>
          <w:p w14:paraId="0366C3FD" w14:textId="77777777" w:rsidR="00731027" w:rsidRPr="00D543C3" w:rsidRDefault="00731027" w:rsidP="00E87584">
            <w:pPr>
              <w:pStyle w:val="TableText0"/>
              <w:spacing w:before="40" w:after="40"/>
              <w:jc w:val="right"/>
            </w:pPr>
            <w:r w:rsidRPr="00D543C3">
              <w:t>1456</w:t>
            </w:r>
          </w:p>
        </w:tc>
        <w:tc>
          <w:tcPr>
            <w:tcW w:w="591" w:type="dxa"/>
            <w:noWrap/>
            <w:vAlign w:val="center"/>
            <w:hideMark/>
          </w:tcPr>
          <w:p w14:paraId="1879791C" w14:textId="77777777" w:rsidR="00731027" w:rsidRPr="00D543C3" w:rsidRDefault="00731027" w:rsidP="00E87584">
            <w:pPr>
              <w:pStyle w:val="TableText0"/>
              <w:spacing w:before="40" w:after="40"/>
              <w:jc w:val="right"/>
            </w:pPr>
            <w:r w:rsidRPr="00D543C3">
              <w:t>406</w:t>
            </w:r>
          </w:p>
        </w:tc>
        <w:tc>
          <w:tcPr>
            <w:tcW w:w="626" w:type="dxa"/>
            <w:noWrap/>
            <w:vAlign w:val="center"/>
            <w:hideMark/>
          </w:tcPr>
          <w:p w14:paraId="0727E37E" w14:textId="77777777" w:rsidR="00731027" w:rsidRPr="00D543C3" w:rsidRDefault="00731027" w:rsidP="00E87584">
            <w:pPr>
              <w:pStyle w:val="TableText0"/>
              <w:spacing w:before="40" w:after="40"/>
              <w:jc w:val="right"/>
            </w:pPr>
            <w:r w:rsidRPr="00D543C3">
              <w:t>385</w:t>
            </w:r>
          </w:p>
        </w:tc>
        <w:tc>
          <w:tcPr>
            <w:tcW w:w="665" w:type="dxa"/>
            <w:noWrap/>
            <w:vAlign w:val="center"/>
            <w:hideMark/>
          </w:tcPr>
          <w:p w14:paraId="204F14B8" w14:textId="77777777" w:rsidR="00731027" w:rsidRPr="00D543C3" w:rsidRDefault="00731027" w:rsidP="00E87584">
            <w:pPr>
              <w:pStyle w:val="TableText0"/>
              <w:spacing w:before="40" w:after="40"/>
              <w:jc w:val="right"/>
            </w:pPr>
            <w:r w:rsidRPr="00D543C3">
              <w:t>93</w:t>
            </w:r>
          </w:p>
        </w:tc>
        <w:tc>
          <w:tcPr>
            <w:tcW w:w="709" w:type="dxa"/>
            <w:noWrap/>
            <w:vAlign w:val="center"/>
            <w:hideMark/>
          </w:tcPr>
          <w:p w14:paraId="14DA9650" w14:textId="77777777" w:rsidR="00731027" w:rsidRPr="00D543C3" w:rsidRDefault="00731027" w:rsidP="00E87584">
            <w:pPr>
              <w:pStyle w:val="TableText0"/>
              <w:spacing w:before="40" w:after="40"/>
              <w:jc w:val="right"/>
            </w:pPr>
            <w:r w:rsidRPr="00D543C3">
              <w:t>31</w:t>
            </w:r>
          </w:p>
        </w:tc>
        <w:tc>
          <w:tcPr>
            <w:tcW w:w="708" w:type="dxa"/>
            <w:noWrap/>
            <w:vAlign w:val="center"/>
            <w:hideMark/>
          </w:tcPr>
          <w:p w14:paraId="20C528C5" w14:textId="77777777" w:rsidR="00731027" w:rsidRPr="00D543C3" w:rsidRDefault="00731027" w:rsidP="00E87584">
            <w:pPr>
              <w:pStyle w:val="TableText0"/>
              <w:spacing w:before="40" w:after="40"/>
              <w:jc w:val="right"/>
            </w:pPr>
            <w:r w:rsidRPr="00D543C3">
              <w:t>41</w:t>
            </w:r>
          </w:p>
        </w:tc>
        <w:tc>
          <w:tcPr>
            <w:tcW w:w="893" w:type="dxa"/>
            <w:noWrap/>
            <w:vAlign w:val="center"/>
            <w:hideMark/>
          </w:tcPr>
          <w:p w14:paraId="46B9DFC3" w14:textId="77777777" w:rsidR="00731027" w:rsidRPr="00D543C3" w:rsidRDefault="00731027" w:rsidP="00E87584">
            <w:pPr>
              <w:pStyle w:val="TableText0"/>
              <w:spacing w:before="40" w:after="40"/>
              <w:jc w:val="right"/>
            </w:pPr>
            <w:r w:rsidRPr="00D543C3">
              <w:t>27</w:t>
            </w:r>
          </w:p>
        </w:tc>
        <w:tc>
          <w:tcPr>
            <w:tcW w:w="525" w:type="dxa"/>
            <w:noWrap/>
            <w:vAlign w:val="center"/>
            <w:hideMark/>
          </w:tcPr>
          <w:p w14:paraId="63CA1FA4" w14:textId="77777777" w:rsidR="00731027" w:rsidRPr="00D543C3" w:rsidRDefault="00731027" w:rsidP="00E87584">
            <w:pPr>
              <w:pStyle w:val="TableText0"/>
              <w:spacing w:before="40" w:after="40"/>
              <w:jc w:val="right"/>
            </w:pPr>
            <w:r w:rsidRPr="00D543C3">
              <w:t>42</w:t>
            </w:r>
          </w:p>
        </w:tc>
        <w:tc>
          <w:tcPr>
            <w:tcW w:w="655" w:type="dxa"/>
            <w:noWrap/>
            <w:vAlign w:val="center"/>
            <w:hideMark/>
          </w:tcPr>
          <w:p w14:paraId="5C2CD4AE" w14:textId="77777777" w:rsidR="00731027" w:rsidRPr="00D543C3" w:rsidRDefault="00731027" w:rsidP="00E87584">
            <w:pPr>
              <w:pStyle w:val="TableText0"/>
              <w:spacing w:before="40" w:after="40"/>
              <w:jc w:val="right"/>
            </w:pPr>
            <w:r w:rsidRPr="00D543C3">
              <w:t>16</w:t>
            </w:r>
          </w:p>
        </w:tc>
        <w:tc>
          <w:tcPr>
            <w:tcW w:w="687" w:type="dxa"/>
            <w:noWrap/>
            <w:vAlign w:val="center"/>
            <w:hideMark/>
          </w:tcPr>
          <w:p w14:paraId="3EE80BF3" w14:textId="77777777" w:rsidR="00731027" w:rsidRPr="00D543C3" w:rsidRDefault="00731027" w:rsidP="00E87584">
            <w:pPr>
              <w:pStyle w:val="TableText0"/>
              <w:spacing w:before="40" w:after="40"/>
              <w:jc w:val="right"/>
            </w:pPr>
            <w:r w:rsidRPr="00D543C3">
              <w:t>5.0</w:t>
            </w:r>
          </w:p>
        </w:tc>
        <w:tc>
          <w:tcPr>
            <w:tcW w:w="531" w:type="dxa"/>
            <w:noWrap/>
            <w:vAlign w:val="center"/>
            <w:hideMark/>
          </w:tcPr>
          <w:p w14:paraId="671F42F7" w14:textId="77777777" w:rsidR="00731027" w:rsidRPr="00D543C3" w:rsidRDefault="00731027" w:rsidP="00E87584">
            <w:pPr>
              <w:pStyle w:val="TableText0"/>
              <w:spacing w:before="40" w:after="40"/>
              <w:jc w:val="right"/>
            </w:pPr>
            <w:r w:rsidRPr="00D543C3">
              <w:t>0.8</w:t>
            </w:r>
          </w:p>
        </w:tc>
        <w:tc>
          <w:tcPr>
            <w:tcW w:w="873" w:type="dxa"/>
            <w:noWrap/>
            <w:vAlign w:val="center"/>
          </w:tcPr>
          <w:p w14:paraId="3558E7D4"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2EC291A6" w14:textId="77777777" w:rsidR="00731027" w:rsidRPr="00D543C3" w:rsidRDefault="00731027" w:rsidP="00E87584">
            <w:pPr>
              <w:pStyle w:val="TableText0"/>
              <w:spacing w:before="40" w:after="40"/>
              <w:jc w:val="right"/>
            </w:pPr>
            <w:r w:rsidRPr="00D543C3">
              <w:t>2503</w:t>
            </w:r>
          </w:p>
        </w:tc>
        <w:tc>
          <w:tcPr>
            <w:tcW w:w="1070" w:type="dxa"/>
            <w:noWrap/>
            <w:vAlign w:val="center"/>
            <w:hideMark/>
          </w:tcPr>
          <w:p w14:paraId="795A5AC7" w14:textId="77777777" w:rsidR="00731027" w:rsidRPr="00D543C3" w:rsidRDefault="00731027" w:rsidP="00E87584">
            <w:pPr>
              <w:pStyle w:val="TableText0"/>
              <w:spacing w:before="40" w:after="40"/>
              <w:jc w:val="right"/>
            </w:pPr>
            <w:r w:rsidRPr="00D543C3">
              <w:t>65</w:t>
            </w:r>
          </w:p>
        </w:tc>
        <w:tc>
          <w:tcPr>
            <w:tcW w:w="914" w:type="dxa"/>
            <w:noWrap/>
            <w:vAlign w:val="center"/>
            <w:hideMark/>
          </w:tcPr>
          <w:p w14:paraId="1A597D74" w14:textId="77777777" w:rsidR="00731027" w:rsidRPr="00D543C3" w:rsidRDefault="00731027" w:rsidP="00E87584">
            <w:pPr>
              <w:pStyle w:val="TableText0"/>
              <w:spacing w:before="40" w:after="40"/>
              <w:jc w:val="right"/>
            </w:pPr>
            <w:r w:rsidRPr="00D543C3">
              <w:t>8.4</w:t>
            </w:r>
          </w:p>
        </w:tc>
        <w:tc>
          <w:tcPr>
            <w:tcW w:w="689" w:type="dxa"/>
            <w:noWrap/>
            <w:vAlign w:val="center"/>
            <w:hideMark/>
          </w:tcPr>
          <w:p w14:paraId="762E9A0A" w14:textId="77777777" w:rsidR="00731027" w:rsidRPr="00D543C3" w:rsidRDefault="00731027" w:rsidP="00E87584">
            <w:pPr>
              <w:pStyle w:val="TableText0"/>
              <w:spacing w:before="40" w:after="40"/>
              <w:jc w:val="right"/>
            </w:pPr>
            <w:r w:rsidRPr="00D543C3">
              <w:t>73</w:t>
            </w:r>
          </w:p>
        </w:tc>
        <w:tc>
          <w:tcPr>
            <w:tcW w:w="619" w:type="dxa"/>
            <w:noWrap/>
            <w:vAlign w:val="center"/>
            <w:hideMark/>
          </w:tcPr>
          <w:p w14:paraId="74D855BC" w14:textId="77777777" w:rsidR="00731027" w:rsidRPr="00D543C3" w:rsidRDefault="00731027" w:rsidP="00E87584">
            <w:pPr>
              <w:pStyle w:val="TableText0"/>
              <w:spacing w:before="40" w:after="40"/>
              <w:jc w:val="right"/>
            </w:pPr>
            <w:r w:rsidRPr="00D543C3">
              <w:t>7.7</w:t>
            </w:r>
          </w:p>
        </w:tc>
        <w:tc>
          <w:tcPr>
            <w:tcW w:w="1251" w:type="dxa"/>
            <w:noWrap/>
            <w:vAlign w:val="center"/>
            <w:hideMark/>
          </w:tcPr>
          <w:p w14:paraId="2A5E00EA" w14:textId="77777777" w:rsidR="00731027" w:rsidRPr="00D543C3" w:rsidRDefault="00731027" w:rsidP="00E87584">
            <w:pPr>
              <w:pStyle w:val="TableText0"/>
              <w:spacing w:before="40" w:after="40"/>
              <w:jc w:val="right"/>
            </w:pPr>
            <w:r w:rsidRPr="00D543C3">
              <w:t>2584</w:t>
            </w:r>
          </w:p>
        </w:tc>
      </w:tr>
      <w:tr w:rsidR="00424C4E" w:rsidRPr="00D543C3" w14:paraId="3ED009D5" w14:textId="77777777" w:rsidTr="00E87584">
        <w:trPr>
          <w:jc w:val="center"/>
        </w:trPr>
        <w:tc>
          <w:tcPr>
            <w:tcW w:w="611" w:type="dxa"/>
            <w:noWrap/>
            <w:vAlign w:val="center"/>
            <w:hideMark/>
          </w:tcPr>
          <w:p w14:paraId="3DF2089D" w14:textId="77777777" w:rsidR="00731027" w:rsidRPr="00D543C3" w:rsidRDefault="00731027" w:rsidP="00E87584">
            <w:pPr>
              <w:pStyle w:val="TableText0"/>
              <w:spacing w:before="40" w:after="40"/>
            </w:pPr>
            <w:r w:rsidRPr="00D543C3">
              <w:t>2008</w:t>
            </w:r>
          </w:p>
        </w:tc>
        <w:tc>
          <w:tcPr>
            <w:tcW w:w="626" w:type="dxa"/>
            <w:noWrap/>
            <w:vAlign w:val="center"/>
            <w:hideMark/>
          </w:tcPr>
          <w:p w14:paraId="09414714" w14:textId="77777777" w:rsidR="00731027" w:rsidRPr="00D543C3" w:rsidRDefault="00731027" w:rsidP="00E87584">
            <w:pPr>
              <w:pStyle w:val="TableText0"/>
              <w:spacing w:before="40" w:after="40"/>
              <w:jc w:val="right"/>
            </w:pPr>
            <w:r w:rsidRPr="00D543C3">
              <w:t>1576</w:t>
            </w:r>
          </w:p>
        </w:tc>
        <w:tc>
          <w:tcPr>
            <w:tcW w:w="591" w:type="dxa"/>
            <w:noWrap/>
            <w:vAlign w:val="center"/>
            <w:hideMark/>
          </w:tcPr>
          <w:p w14:paraId="28508E27" w14:textId="77777777" w:rsidR="00731027" w:rsidRPr="00D543C3" w:rsidRDefault="00731027" w:rsidP="00E87584">
            <w:pPr>
              <w:pStyle w:val="TableText0"/>
              <w:spacing w:before="40" w:after="40"/>
              <w:jc w:val="right"/>
            </w:pPr>
            <w:r w:rsidRPr="00D543C3">
              <w:t>490</w:t>
            </w:r>
          </w:p>
        </w:tc>
        <w:tc>
          <w:tcPr>
            <w:tcW w:w="626" w:type="dxa"/>
            <w:noWrap/>
            <w:vAlign w:val="center"/>
            <w:hideMark/>
          </w:tcPr>
          <w:p w14:paraId="356A3760" w14:textId="77777777" w:rsidR="00731027" w:rsidRPr="00D543C3" w:rsidRDefault="00731027" w:rsidP="00E87584">
            <w:pPr>
              <w:pStyle w:val="TableText0"/>
              <w:spacing w:before="40" w:after="40"/>
              <w:jc w:val="right"/>
            </w:pPr>
            <w:r w:rsidRPr="00D543C3">
              <w:t>431</w:t>
            </w:r>
          </w:p>
        </w:tc>
        <w:tc>
          <w:tcPr>
            <w:tcW w:w="665" w:type="dxa"/>
            <w:noWrap/>
            <w:vAlign w:val="center"/>
            <w:hideMark/>
          </w:tcPr>
          <w:p w14:paraId="46DB231C" w14:textId="77777777" w:rsidR="00731027" w:rsidRPr="00D543C3" w:rsidRDefault="00731027" w:rsidP="00E87584">
            <w:pPr>
              <w:pStyle w:val="TableText0"/>
              <w:spacing w:before="40" w:after="40"/>
              <w:jc w:val="right"/>
            </w:pPr>
            <w:r w:rsidRPr="00D543C3">
              <w:t>110</w:t>
            </w:r>
          </w:p>
        </w:tc>
        <w:tc>
          <w:tcPr>
            <w:tcW w:w="709" w:type="dxa"/>
            <w:noWrap/>
            <w:vAlign w:val="center"/>
            <w:hideMark/>
          </w:tcPr>
          <w:p w14:paraId="5FDEBCB7" w14:textId="77777777" w:rsidR="00731027" w:rsidRPr="00D543C3" w:rsidRDefault="00731027" w:rsidP="00E87584">
            <w:pPr>
              <w:pStyle w:val="TableText0"/>
              <w:spacing w:before="40" w:after="40"/>
              <w:jc w:val="right"/>
            </w:pPr>
            <w:r w:rsidRPr="00D543C3">
              <w:t>27</w:t>
            </w:r>
          </w:p>
        </w:tc>
        <w:tc>
          <w:tcPr>
            <w:tcW w:w="708" w:type="dxa"/>
            <w:noWrap/>
            <w:vAlign w:val="center"/>
            <w:hideMark/>
          </w:tcPr>
          <w:p w14:paraId="7EFAA69F" w14:textId="77777777" w:rsidR="00731027" w:rsidRPr="00D543C3" w:rsidRDefault="00731027" w:rsidP="00E87584">
            <w:pPr>
              <w:pStyle w:val="TableText0"/>
              <w:spacing w:before="40" w:after="40"/>
              <w:jc w:val="right"/>
            </w:pPr>
            <w:r w:rsidRPr="00D543C3">
              <w:t>42</w:t>
            </w:r>
          </w:p>
        </w:tc>
        <w:tc>
          <w:tcPr>
            <w:tcW w:w="893" w:type="dxa"/>
            <w:noWrap/>
            <w:vAlign w:val="center"/>
            <w:hideMark/>
          </w:tcPr>
          <w:p w14:paraId="70D72269" w14:textId="77777777" w:rsidR="00731027" w:rsidRPr="00D543C3" w:rsidRDefault="00731027" w:rsidP="00E87584">
            <w:pPr>
              <w:pStyle w:val="TableText0"/>
              <w:spacing w:before="40" w:after="40"/>
              <w:jc w:val="right"/>
            </w:pPr>
            <w:r w:rsidRPr="00D543C3">
              <w:t>46</w:t>
            </w:r>
          </w:p>
        </w:tc>
        <w:tc>
          <w:tcPr>
            <w:tcW w:w="525" w:type="dxa"/>
            <w:noWrap/>
            <w:vAlign w:val="center"/>
            <w:hideMark/>
          </w:tcPr>
          <w:p w14:paraId="085011B4" w14:textId="77777777" w:rsidR="00731027" w:rsidRPr="00D543C3" w:rsidRDefault="00731027" w:rsidP="00E87584">
            <w:pPr>
              <w:pStyle w:val="TableText0"/>
              <w:spacing w:before="40" w:after="40"/>
              <w:jc w:val="right"/>
            </w:pPr>
            <w:r w:rsidRPr="00D543C3">
              <w:t>47</w:t>
            </w:r>
          </w:p>
        </w:tc>
        <w:tc>
          <w:tcPr>
            <w:tcW w:w="655" w:type="dxa"/>
            <w:noWrap/>
            <w:vAlign w:val="center"/>
            <w:hideMark/>
          </w:tcPr>
          <w:p w14:paraId="02C3EE1A" w14:textId="77777777" w:rsidR="00731027" w:rsidRPr="00D543C3" w:rsidRDefault="00731027" w:rsidP="00E87584">
            <w:pPr>
              <w:pStyle w:val="TableText0"/>
              <w:spacing w:before="40" w:after="40"/>
              <w:jc w:val="right"/>
            </w:pPr>
            <w:r w:rsidRPr="00D543C3">
              <w:t>21</w:t>
            </w:r>
          </w:p>
        </w:tc>
        <w:tc>
          <w:tcPr>
            <w:tcW w:w="687" w:type="dxa"/>
            <w:noWrap/>
            <w:vAlign w:val="center"/>
            <w:hideMark/>
          </w:tcPr>
          <w:p w14:paraId="31920867" w14:textId="77777777" w:rsidR="00731027" w:rsidRPr="00D543C3" w:rsidRDefault="00731027" w:rsidP="00E87584">
            <w:pPr>
              <w:pStyle w:val="TableText0"/>
              <w:spacing w:before="40" w:after="40"/>
              <w:jc w:val="right"/>
            </w:pPr>
            <w:r w:rsidRPr="00D543C3">
              <w:t>5.3</w:t>
            </w:r>
          </w:p>
        </w:tc>
        <w:tc>
          <w:tcPr>
            <w:tcW w:w="531" w:type="dxa"/>
            <w:noWrap/>
            <w:vAlign w:val="center"/>
            <w:hideMark/>
          </w:tcPr>
          <w:p w14:paraId="4A5930A9" w14:textId="77777777" w:rsidR="00731027" w:rsidRPr="00D543C3" w:rsidRDefault="00731027" w:rsidP="00E87584">
            <w:pPr>
              <w:pStyle w:val="TableText0"/>
              <w:spacing w:before="40" w:after="40"/>
              <w:jc w:val="right"/>
            </w:pPr>
            <w:r w:rsidRPr="00D543C3">
              <w:t>1.0</w:t>
            </w:r>
          </w:p>
        </w:tc>
        <w:tc>
          <w:tcPr>
            <w:tcW w:w="873" w:type="dxa"/>
            <w:noWrap/>
            <w:vAlign w:val="center"/>
          </w:tcPr>
          <w:p w14:paraId="5AAC9AAF"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2AB71CDE" w14:textId="77777777" w:rsidR="00731027" w:rsidRPr="00D543C3" w:rsidRDefault="00731027" w:rsidP="00E87584">
            <w:pPr>
              <w:pStyle w:val="TableText0"/>
              <w:spacing w:before="40" w:after="40"/>
              <w:jc w:val="right"/>
            </w:pPr>
            <w:r w:rsidRPr="00D543C3">
              <w:t>2796</w:t>
            </w:r>
          </w:p>
        </w:tc>
        <w:tc>
          <w:tcPr>
            <w:tcW w:w="1070" w:type="dxa"/>
            <w:noWrap/>
            <w:vAlign w:val="center"/>
            <w:hideMark/>
          </w:tcPr>
          <w:p w14:paraId="4DDB3CB3" w14:textId="77777777" w:rsidR="00731027" w:rsidRPr="00D543C3" w:rsidRDefault="00731027" w:rsidP="00E87584">
            <w:pPr>
              <w:pStyle w:val="TableText0"/>
              <w:spacing w:before="40" w:after="40"/>
              <w:jc w:val="right"/>
            </w:pPr>
            <w:r w:rsidRPr="00D543C3">
              <w:t>50</w:t>
            </w:r>
          </w:p>
        </w:tc>
        <w:tc>
          <w:tcPr>
            <w:tcW w:w="914" w:type="dxa"/>
            <w:noWrap/>
            <w:vAlign w:val="center"/>
            <w:hideMark/>
          </w:tcPr>
          <w:p w14:paraId="6EB486E0" w14:textId="77777777" w:rsidR="00731027" w:rsidRPr="00D543C3" w:rsidRDefault="00731027" w:rsidP="00E87584">
            <w:pPr>
              <w:pStyle w:val="TableText0"/>
              <w:spacing w:before="40" w:after="40"/>
              <w:jc w:val="right"/>
            </w:pPr>
            <w:r w:rsidRPr="00D543C3">
              <w:t>6.4</w:t>
            </w:r>
          </w:p>
        </w:tc>
        <w:tc>
          <w:tcPr>
            <w:tcW w:w="689" w:type="dxa"/>
            <w:noWrap/>
            <w:vAlign w:val="center"/>
            <w:hideMark/>
          </w:tcPr>
          <w:p w14:paraId="1EA73624" w14:textId="77777777" w:rsidR="00731027" w:rsidRPr="00D543C3" w:rsidRDefault="00731027" w:rsidP="00E87584">
            <w:pPr>
              <w:pStyle w:val="TableText0"/>
              <w:spacing w:before="40" w:after="40"/>
              <w:jc w:val="right"/>
            </w:pPr>
            <w:r w:rsidRPr="00D543C3">
              <w:t>56</w:t>
            </w:r>
          </w:p>
        </w:tc>
        <w:tc>
          <w:tcPr>
            <w:tcW w:w="619" w:type="dxa"/>
            <w:noWrap/>
            <w:vAlign w:val="center"/>
            <w:hideMark/>
          </w:tcPr>
          <w:p w14:paraId="0FD4B2D0" w14:textId="77777777" w:rsidR="00731027" w:rsidRPr="00D543C3" w:rsidRDefault="00731027" w:rsidP="00E87584">
            <w:pPr>
              <w:pStyle w:val="TableText0"/>
              <w:spacing w:before="40" w:after="40"/>
              <w:jc w:val="right"/>
            </w:pPr>
            <w:r w:rsidRPr="00D543C3">
              <w:t>7.2</w:t>
            </w:r>
          </w:p>
        </w:tc>
        <w:tc>
          <w:tcPr>
            <w:tcW w:w="1251" w:type="dxa"/>
            <w:noWrap/>
            <w:vAlign w:val="center"/>
            <w:hideMark/>
          </w:tcPr>
          <w:p w14:paraId="6DDC7DB9" w14:textId="77777777" w:rsidR="00731027" w:rsidRPr="00D543C3" w:rsidRDefault="00731027" w:rsidP="00E87584">
            <w:pPr>
              <w:pStyle w:val="TableText0"/>
              <w:spacing w:before="40" w:after="40"/>
              <w:jc w:val="right"/>
            </w:pPr>
            <w:r w:rsidRPr="00D543C3">
              <w:t>2859</w:t>
            </w:r>
          </w:p>
        </w:tc>
      </w:tr>
      <w:tr w:rsidR="00424C4E" w:rsidRPr="00D543C3" w14:paraId="5F7C71F5" w14:textId="77777777" w:rsidTr="00E87584">
        <w:trPr>
          <w:jc w:val="center"/>
        </w:trPr>
        <w:tc>
          <w:tcPr>
            <w:tcW w:w="611" w:type="dxa"/>
            <w:noWrap/>
            <w:vAlign w:val="center"/>
            <w:hideMark/>
          </w:tcPr>
          <w:p w14:paraId="4E16124F" w14:textId="77777777" w:rsidR="00731027" w:rsidRPr="00D543C3" w:rsidRDefault="00731027" w:rsidP="00E87584">
            <w:pPr>
              <w:pStyle w:val="TableText0"/>
              <w:spacing w:before="40" w:after="40"/>
            </w:pPr>
            <w:r w:rsidRPr="00D543C3">
              <w:t>2009</w:t>
            </w:r>
          </w:p>
        </w:tc>
        <w:tc>
          <w:tcPr>
            <w:tcW w:w="626" w:type="dxa"/>
            <w:noWrap/>
            <w:vAlign w:val="center"/>
            <w:hideMark/>
          </w:tcPr>
          <w:p w14:paraId="3FC94A0C" w14:textId="77777777" w:rsidR="00731027" w:rsidRPr="00D543C3" w:rsidRDefault="00731027" w:rsidP="00E87584">
            <w:pPr>
              <w:pStyle w:val="TableText0"/>
              <w:spacing w:before="40" w:after="40"/>
              <w:jc w:val="right"/>
            </w:pPr>
            <w:r w:rsidRPr="00D543C3">
              <w:t>1829</w:t>
            </w:r>
          </w:p>
        </w:tc>
        <w:tc>
          <w:tcPr>
            <w:tcW w:w="591" w:type="dxa"/>
            <w:noWrap/>
            <w:vAlign w:val="center"/>
            <w:hideMark/>
          </w:tcPr>
          <w:p w14:paraId="282A9709" w14:textId="77777777" w:rsidR="00731027" w:rsidRPr="00D543C3" w:rsidRDefault="00731027" w:rsidP="00E87584">
            <w:pPr>
              <w:pStyle w:val="TableText0"/>
              <w:spacing w:before="40" w:after="40"/>
              <w:jc w:val="right"/>
            </w:pPr>
            <w:r w:rsidRPr="00D543C3">
              <w:t>591</w:t>
            </w:r>
          </w:p>
        </w:tc>
        <w:tc>
          <w:tcPr>
            <w:tcW w:w="626" w:type="dxa"/>
            <w:noWrap/>
            <w:vAlign w:val="center"/>
            <w:hideMark/>
          </w:tcPr>
          <w:p w14:paraId="04F10499" w14:textId="77777777" w:rsidR="00731027" w:rsidRPr="00D543C3" w:rsidRDefault="00731027" w:rsidP="00E87584">
            <w:pPr>
              <w:pStyle w:val="TableText0"/>
              <w:spacing w:before="40" w:after="40"/>
              <w:jc w:val="right"/>
            </w:pPr>
            <w:r w:rsidRPr="00D543C3">
              <w:t>529</w:t>
            </w:r>
          </w:p>
        </w:tc>
        <w:tc>
          <w:tcPr>
            <w:tcW w:w="665" w:type="dxa"/>
            <w:noWrap/>
            <w:vAlign w:val="center"/>
            <w:hideMark/>
          </w:tcPr>
          <w:p w14:paraId="2D4A0A45" w14:textId="77777777" w:rsidR="00731027" w:rsidRPr="00D543C3" w:rsidRDefault="00731027" w:rsidP="00E87584">
            <w:pPr>
              <w:pStyle w:val="TableText0"/>
              <w:spacing w:before="40" w:after="40"/>
              <w:jc w:val="right"/>
            </w:pPr>
            <w:r w:rsidRPr="00D543C3">
              <w:t>144</w:t>
            </w:r>
          </w:p>
        </w:tc>
        <w:tc>
          <w:tcPr>
            <w:tcW w:w="709" w:type="dxa"/>
            <w:noWrap/>
            <w:vAlign w:val="center"/>
            <w:hideMark/>
          </w:tcPr>
          <w:p w14:paraId="0C78C4BF" w14:textId="77777777" w:rsidR="00731027" w:rsidRPr="00D543C3" w:rsidRDefault="00731027" w:rsidP="00E87584">
            <w:pPr>
              <w:pStyle w:val="TableText0"/>
              <w:spacing w:before="40" w:after="40"/>
              <w:jc w:val="right"/>
            </w:pPr>
            <w:r w:rsidRPr="00D543C3">
              <w:t>29</w:t>
            </w:r>
          </w:p>
        </w:tc>
        <w:tc>
          <w:tcPr>
            <w:tcW w:w="708" w:type="dxa"/>
            <w:noWrap/>
            <w:vAlign w:val="center"/>
            <w:hideMark/>
          </w:tcPr>
          <w:p w14:paraId="10209866" w14:textId="77777777" w:rsidR="00731027" w:rsidRPr="00D543C3" w:rsidRDefault="00731027" w:rsidP="00E87584">
            <w:pPr>
              <w:pStyle w:val="TableText0"/>
              <w:spacing w:before="40" w:after="40"/>
              <w:jc w:val="right"/>
            </w:pPr>
            <w:r w:rsidRPr="00D543C3">
              <w:t>44</w:t>
            </w:r>
          </w:p>
        </w:tc>
        <w:tc>
          <w:tcPr>
            <w:tcW w:w="893" w:type="dxa"/>
            <w:noWrap/>
            <w:vAlign w:val="center"/>
            <w:hideMark/>
          </w:tcPr>
          <w:p w14:paraId="4D833FB2" w14:textId="77777777" w:rsidR="00731027" w:rsidRPr="00D543C3" w:rsidRDefault="00731027" w:rsidP="00E87584">
            <w:pPr>
              <w:pStyle w:val="TableText0"/>
              <w:spacing w:before="40" w:after="40"/>
              <w:jc w:val="right"/>
            </w:pPr>
            <w:r w:rsidRPr="00D543C3">
              <w:t>58</w:t>
            </w:r>
          </w:p>
        </w:tc>
        <w:tc>
          <w:tcPr>
            <w:tcW w:w="525" w:type="dxa"/>
            <w:noWrap/>
            <w:vAlign w:val="center"/>
            <w:hideMark/>
          </w:tcPr>
          <w:p w14:paraId="3F2F63CF" w14:textId="77777777" w:rsidR="00731027" w:rsidRPr="00D543C3" w:rsidRDefault="00731027" w:rsidP="00E87584">
            <w:pPr>
              <w:pStyle w:val="TableText0"/>
              <w:spacing w:before="40" w:after="40"/>
              <w:jc w:val="right"/>
            </w:pPr>
            <w:r w:rsidRPr="00D543C3">
              <w:t>48</w:t>
            </w:r>
          </w:p>
        </w:tc>
        <w:tc>
          <w:tcPr>
            <w:tcW w:w="655" w:type="dxa"/>
            <w:noWrap/>
            <w:vAlign w:val="center"/>
            <w:hideMark/>
          </w:tcPr>
          <w:p w14:paraId="1814D55E" w14:textId="77777777" w:rsidR="00731027" w:rsidRPr="00D543C3" w:rsidRDefault="00731027" w:rsidP="00E87584">
            <w:pPr>
              <w:pStyle w:val="TableText0"/>
              <w:spacing w:before="40" w:after="40"/>
              <w:jc w:val="right"/>
            </w:pPr>
            <w:r w:rsidRPr="00D543C3">
              <w:t>34</w:t>
            </w:r>
          </w:p>
        </w:tc>
        <w:tc>
          <w:tcPr>
            <w:tcW w:w="687" w:type="dxa"/>
            <w:noWrap/>
            <w:vAlign w:val="center"/>
            <w:hideMark/>
          </w:tcPr>
          <w:p w14:paraId="724A3077" w14:textId="77777777" w:rsidR="00731027" w:rsidRPr="00D543C3" w:rsidRDefault="00731027" w:rsidP="00E87584">
            <w:pPr>
              <w:pStyle w:val="TableText0"/>
              <w:spacing w:before="40" w:after="40"/>
              <w:jc w:val="right"/>
            </w:pPr>
            <w:r w:rsidRPr="00D543C3">
              <w:t>5.8</w:t>
            </w:r>
          </w:p>
        </w:tc>
        <w:tc>
          <w:tcPr>
            <w:tcW w:w="531" w:type="dxa"/>
            <w:noWrap/>
            <w:vAlign w:val="center"/>
            <w:hideMark/>
          </w:tcPr>
          <w:p w14:paraId="233243B6" w14:textId="77777777" w:rsidR="00731027" w:rsidRPr="00D543C3" w:rsidRDefault="00731027" w:rsidP="00E87584">
            <w:pPr>
              <w:pStyle w:val="TableText0"/>
              <w:spacing w:before="40" w:after="40"/>
              <w:jc w:val="right"/>
            </w:pPr>
            <w:r w:rsidRPr="00D543C3">
              <w:t>1.1</w:t>
            </w:r>
          </w:p>
        </w:tc>
        <w:tc>
          <w:tcPr>
            <w:tcW w:w="873" w:type="dxa"/>
            <w:noWrap/>
            <w:vAlign w:val="center"/>
          </w:tcPr>
          <w:p w14:paraId="5A5C67F8"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260D808B" w14:textId="77777777" w:rsidR="00731027" w:rsidRPr="00D543C3" w:rsidRDefault="00731027" w:rsidP="00E87584">
            <w:pPr>
              <w:pStyle w:val="TableText0"/>
              <w:spacing w:before="40" w:after="40"/>
              <w:jc w:val="right"/>
            </w:pPr>
            <w:r w:rsidRPr="00D543C3">
              <w:t>3312</w:t>
            </w:r>
          </w:p>
        </w:tc>
        <w:tc>
          <w:tcPr>
            <w:tcW w:w="1070" w:type="dxa"/>
            <w:noWrap/>
            <w:vAlign w:val="center"/>
            <w:hideMark/>
          </w:tcPr>
          <w:p w14:paraId="6F091A1A" w14:textId="77777777" w:rsidR="00731027" w:rsidRPr="00D543C3" w:rsidRDefault="00731027" w:rsidP="00E87584">
            <w:pPr>
              <w:pStyle w:val="TableText0"/>
              <w:spacing w:before="40" w:after="40"/>
              <w:jc w:val="right"/>
            </w:pPr>
            <w:r w:rsidRPr="00D543C3">
              <w:t>40</w:t>
            </w:r>
          </w:p>
        </w:tc>
        <w:tc>
          <w:tcPr>
            <w:tcW w:w="914" w:type="dxa"/>
            <w:noWrap/>
            <w:vAlign w:val="center"/>
            <w:hideMark/>
          </w:tcPr>
          <w:p w14:paraId="4B3B4DD5" w14:textId="77777777" w:rsidR="00731027" w:rsidRPr="00D543C3" w:rsidRDefault="00731027" w:rsidP="00E87584">
            <w:pPr>
              <w:pStyle w:val="TableText0"/>
              <w:spacing w:before="40" w:after="40"/>
              <w:jc w:val="right"/>
            </w:pPr>
            <w:r w:rsidRPr="00D543C3">
              <w:t>4.9</w:t>
            </w:r>
          </w:p>
        </w:tc>
        <w:tc>
          <w:tcPr>
            <w:tcW w:w="689" w:type="dxa"/>
            <w:noWrap/>
            <w:vAlign w:val="center"/>
            <w:hideMark/>
          </w:tcPr>
          <w:p w14:paraId="3D25BDEB" w14:textId="77777777" w:rsidR="00731027" w:rsidRPr="00D543C3" w:rsidRDefault="00731027" w:rsidP="00E87584">
            <w:pPr>
              <w:pStyle w:val="TableText0"/>
              <w:spacing w:before="40" w:after="40"/>
              <w:jc w:val="right"/>
            </w:pPr>
            <w:r w:rsidRPr="00D543C3">
              <w:t>45</w:t>
            </w:r>
          </w:p>
        </w:tc>
        <w:tc>
          <w:tcPr>
            <w:tcW w:w="619" w:type="dxa"/>
            <w:noWrap/>
            <w:vAlign w:val="center"/>
            <w:hideMark/>
          </w:tcPr>
          <w:p w14:paraId="6BF3BC88" w14:textId="77777777" w:rsidR="00731027" w:rsidRPr="00D543C3" w:rsidRDefault="00731027" w:rsidP="00E87584">
            <w:pPr>
              <w:pStyle w:val="TableText0"/>
              <w:spacing w:before="40" w:after="40"/>
              <w:jc w:val="right"/>
            </w:pPr>
            <w:r w:rsidRPr="00D543C3">
              <w:t>6.4</w:t>
            </w:r>
          </w:p>
        </w:tc>
        <w:tc>
          <w:tcPr>
            <w:tcW w:w="1251" w:type="dxa"/>
            <w:noWrap/>
            <w:vAlign w:val="center"/>
            <w:hideMark/>
          </w:tcPr>
          <w:p w14:paraId="00949749" w14:textId="77777777" w:rsidR="00731027" w:rsidRPr="00D543C3" w:rsidRDefault="00731027" w:rsidP="00E87584">
            <w:pPr>
              <w:pStyle w:val="TableText0"/>
              <w:spacing w:before="40" w:after="40"/>
              <w:jc w:val="right"/>
            </w:pPr>
            <w:r w:rsidRPr="00D543C3">
              <w:t>3364</w:t>
            </w:r>
          </w:p>
        </w:tc>
      </w:tr>
      <w:tr w:rsidR="00424C4E" w:rsidRPr="00D543C3" w14:paraId="7BEFD777" w14:textId="77777777" w:rsidTr="00E87584">
        <w:trPr>
          <w:jc w:val="center"/>
        </w:trPr>
        <w:tc>
          <w:tcPr>
            <w:tcW w:w="611" w:type="dxa"/>
            <w:noWrap/>
            <w:vAlign w:val="center"/>
            <w:hideMark/>
          </w:tcPr>
          <w:p w14:paraId="442CA4D0" w14:textId="77777777" w:rsidR="00731027" w:rsidRPr="00D543C3" w:rsidRDefault="00731027" w:rsidP="00E87584">
            <w:pPr>
              <w:pStyle w:val="TableText0"/>
              <w:spacing w:before="40" w:after="40"/>
            </w:pPr>
            <w:r w:rsidRPr="00D543C3">
              <w:t>2010</w:t>
            </w:r>
          </w:p>
        </w:tc>
        <w:tc>
          <w:tcPr>
            <w:tcW w:w="626" w:type="dxa"/>
            <w:noWrap/>
            <w:vAlign w:val="center"/>
            <w:hideMark/>
          </w:tcPr>
          <w:p w14:paraId="7FBB9893" w14:textId="77777777" w:rsidR="00731027" w:rsidRPr="00D543C3" w:rsidRDefault="00731027" w:rsidP="00E87584">
            <w:pPr>
              <w:pStyle w:val="TableText0"/>
              <w:spacing w:before="40" w:after="40"/>
              <w:jc w:val="right"/>
            </w:pPr>
            <w:r w:rsidRPr="00D543C3">
              <w:t>1990</w:t>
            </w:r>
          </w:p>
        </w:tc>
        <w:tc>
          <w:tcPr>
            <w:tcW w:w="591" w:type="dxa"/>
            <w:noWrap/>
            <w:vAlign w:val="center"/>
            <w:hideMark/>
          </w:tcPr>
          <w:p w14:paraId="5AD93783" w14:textId="77777777" w:rsidR="00731027" w:rsidRPr="00D543C3" w:rsidRDefault="00731027" w:rsidP="00E87584">
            <w:pPr>
              <w:pStyle w:val="TableText0"/>
              <w:spacing w:before="40" w:after="40"/>
              <w:jc w:val="right"/>
            </w:pPr>
            <w:r w:rsidRPr="00D543C3">
              <w:t>640</w:t>
            </w:r>
          </w:p>
        </w:tc>
        <w:tc>
          <w:tcPr>
            <w:tcW w:w="626" w:type="dxa"/>
            <w:noWrap/>
            <w:vAlign w:val="center"/>
            <w:hideMark/>
          </w:tcPr>
          <w:p w14:paraId="5A337D05" w14:textId="77777777" w:rsidR="00731027" w:rsidRPr="00D543C3" w:rsidRDefault="00731027" w:rsidP="00E87584">
            <w:pPr>
              <w:pStyle w:val="TableText0"/>
              <w:spacing w:before="40" w:after="40"/>
              <w:jc w:val="right"/>
            </w:pPr>
            <w:r w:rsidRPr="00D543C3">
              <w:t>553</w:t>
            </w:r>
          </w:p>
        </w:tc>
        <w:tc>
          <w:tcPr>
            <w:tcW w:w="665" w:type="dxa"/>
            <w:noWrap/>
            <w:vAlign w:val="center"/>
            <w:hideMark/>
          </w:tcPr>
          <w:p w14:paraId="04502042" w14:textId="77777777" w:rsidR="00731027" w:rsidRPr="00D543C3" w:rsidRDefault="00731027" w:rsidP="00E87584">
            <w:pPr>
              <w:pStyle w:val="TableText0"/>
              <w:spacing w:before="40" w:after="40"/>
              <w:jc w:val="right"/>
            </w:pPr>
            <w:r w:rsidRPr="00D543C3">
              <w:t>182</w:t>
            </w:r>
          </w:p>
        </w:tc>
        <w:tc>
          <w:tcPr>
            <w:tcW w:w="709" w:type="dxa"/>
            <w:noWrap/>
            <w:vAlign w:val="center"/>
            <w:hideMark/>
          </w:tcPr>
          <w:p w14:paraId="10F2259F" w14:textId="77777777" w:rsidR="00731027" w:rsidRPr="00D543C3" w:rsidRDefault="00731027" w:rsidP="00E87584">
            <w:pPr>
              <w:pStyle w:val="TableText0"/>
              <w:spacing w:before="40" w:after="40"/>
              <w:jc w:val="right"/>
            </w:pPr>
            <w:r w:rsidRPr="00D543C3">
              <w:t>41</w:t>
            </w:r>
          </w:p>
        </w:tc>
        <w:tc>
          <w:tcPr>
            <w:tcW w:w="708" w:type="dxa"/>
            <w:noWrap/>
            <w:vAlign w:val="center"/>
            <w:hideMark/>
          </w:tcPr>
          <w:p w14:paraId="349A0D98" w14:textId="77777777" w:rsidR="00731027" w:rsidRPr="00D543C3" w:rsidRDefault="00731027" w:rsidP="00E87584">
            <w:pPr>
              <w:pStyle w:val="TableText0"/>
              <w:spacing w:before="40" w:after="40"/>
              <w:jc w:val="right"/>
            </w:pPr>
            <w:r w:rsidRPr="00D543C3">
              <w:t>55</w:t>
            </w:r>
          </w:p>
        </w:tc>
        <w:tc>
          <w:tcPr>
            <w:tcW w:w="893" w:type="dxa"/>
            <w:noWrap/>
            <w:vAlign w:val="center"/>
            <w:hideMark/>
          </w:tcPr>
          <w:p w14:paraId="150848FA" w14:textId="77777777" w:rsidR="00731027" w:rsidRPr="00D543C3" w:rsidRDefault="00731027" w:rsidP="00E87584">
            <w:pPr>
              <w:pStyle w:val="TableText0"/>
              <w:spacing w:before="40" w:after="40"/>
              <w:jc w:val="right"/>
            </w:pPr>
            <w:r w:rsidRPr="00D543C3">
              <w:t>81</w:t>
            </w:r>
          </w:p>
        </w:tc>
        <w:tc>
          <w:tcPr>
            <w:tcW w:w="525" w:type="dxa"/>
            <w:noWrap/>
            <w:vAlign w:val="center"/>
            <w:hideMark/>
          </w:tcPr>
          <w:p w14:paraId="79E4609B" w14:textId="77777777" w:rsidR="00731027" w:rsidRPr="00D543C3" w:rsidRDefault="00731027" w:rsidP="00E87584">
            <w:pPr>
              <w:pStyle w:val="TableText0"/>
              <w:spacing w:before="40" w:after="40"/>
              <w:jc w:val="right"/>
            </w:pPr>
            <w:r w:rsidRPr="00D543C3">
              <w:t>46</w:t>
            </w:r>
          </w:p>
        </w:tc>
        <w:tc>
          <w:tcPr>
            <w:tcW w:w="655" w:type="dxa"/>
            <w:noWrap/>
            <w:vAlign w:val="center"/>
            <w:hideMark/>
          </w:tcPr>
          <w:p w14:paraId="495B0694" w14:textId="77777777" w:rsidR="00731027" w:rsidRPr="00D543C3" w:rsidRDefault="00731027" w:rsidP="00E87584">
            <w:pPr>
              <w:pStyle w:val="TableText0"/>
              <w:spacing w:before="40" w:after="40"/>
              <w:jc w:val="right"/>
            </w:pPr>
            <w:r w:rsidRPr="00D543C3">
              <w:t>37</w:t>
            </w:r>
          </w:p>
        </w:tc>
        <w:tc>
          <w:tcPr>
            <w:tcW w:w="687" w:type="dxa"/>
            <w:noWrap/>
            <w:vAlign w:val="center"/>
            <w:hideMark/>
          </w:tcPr>
          <w:p w14:paraId="441847BD" w14:textId="77777777" w:rsidR="00731027" w:rsidRPr="00D543C3" w:rsidRDefault="00731027" w:rsidP="00E87584">
            <w:pPr>
              <w:pStyle w:val="TableText0"/>
              <w:spacing w:before="40" w:after="40"/>
              <w:jc w:val="right"/>
            </w:pPr>
            <w:r w:rsidRPr="00D543C3">
              <w:t>7.6</w:t>
            </w:r>
          </w:p>
        </w:tc>
        <w:tc>
          <w:tcPr>
            <w:tcW w:w="531" w:type="dxa"/>
            <w:noWrap/>
            <w:vAlign w:val="center"/>
            <w:hideMark/>
          </w:tcPr>
          <w:p w14:paraId="7284EDAE" w14:textId="77777777" w:rsidR="00731027" w:rsidRPr="00D543C3" w:rsidRDefault="00731027" w:rsidP="00E87584">
            <w:pPr>
              <w:pStyle w:val="TableText0"/>
              <w:spacing w:before="40" w:after="40"/>
              <w:jc w:val="right"/>
            </w:pPr>
            <w:r w:rsidRPr="00D543C3">
              <w:t>1.6</w:t>
            </w:r>
          </w:p>
        </w:tc>
        <w:tc>
          <w:tcPr>
            <w:tcW w:w="873" w:type="dxa"/>
            <w:noWrap/>
            <w:vAlign w:val="center"/>
          </w:tcPr>
          <w:p w14:paraId="709F2C1C"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256C30C6" w14:textId="77777777" w:rsidR="00731027" w:rsidRPr="00D543C3" w:rsidRDefault="00731027" w:rsidP="00E87584">
            <w:pPr>
              <w:pStyle w:val="TableText0"/>
              <w:spacing w:before="40" w:after="40"/>
              <w:jc w:val="right"/>
            </w:pPr>
            <w:r w:rsidRPr="00D543C3">
              <w:t>3634</w:t>
            </w:r>
          </w:p>
        </w:tc>
        <w:tc>
          <w:tcPr>
            <w:tcW w:w="1070" w:type="dxa"/>
            <w:noWrap/>
            <w:vAlign w:val="center"/>
            <w:hideMark/>
          </w:tcPr>
          <w:p w14:paraId="4297E67C" w14:textId="77777777" w:rsidR="00731027" w:rsidRPr="00D543C3" w:rsidRDefault="00731027" w:rsidP="00E87584">
            <w:pPr>
              <w:pStyle w:val="TableText0"/>
              <w:spacing w:before="40" w:after="40"/>
              <w:jc w:val="right"/>
            </w:pPr>
            <w:r w:rsidRPr="00D543C3">
              <w:t>32</w:t>
            </w:r>
          </w:p>
        </w:tc>
        <w:tc>
          <w:tcPr>
            <w:tcW w:w="914" w:type="dxa"/>
            <w:noWrap/>
            <w:vAlign w:val="center"/>
            <w:hideMark/>
          </w:tcPr>
          <w:p w14:paraId="5871F29F" w14:textId="77777777" w:rsidR="00731027" w:rsidRPr="00D543C3" w:rsidRDefault="00731027" w:rsidP="00E87584">
            <w:pPr>
              <w:pStyle w:val="TableText0"/>
              <w:spacing w:before="40" w:after="40"/>
              <w:jc w:val="right"/>
            </w:pPr>
            <w:r w:rsidRPr="00D543C3">
              <w:t>3.5</w:t>
            </w:r>
          </w:p>
        </w:tc>
        <w:tc>
          <w:tcPr>
            <w:tcW w:w="689" w:type="dxa"/>
            <w:noWrap/>
            <w:vAlign w:val="center"/>
            <w:hideMark/>
          </w:tcPr>
          <w:p w14:paraId="267593DB" w14:textId="77777777" w:rsidR="00731027" w:rsidRPr="00D543C3" w:rsidRDefault="00731027" w:rsidP="00E87584">
            <w:pPr>
              <w:pStyle w:val="TableText0"/>
              <w:spacing w:before="40" w:after="40"/>
              <w:jc w:val="right"/>
            </w:pPr>
            <w:r w:rsidRPr="00D543C3">
              <w:t>36</w:t>
            </w:r>
          </w:p>
        </w:tc>
        <w:tc>
          <w:tcPr>
            <w:tcW w:w="619" w:type="dxa"/>
            <w:noWrap/>
            <w:vAlign w:val="center"/>
            <w:hideMark/>
          </w:tcPr>
          <w:p w14:paraId="07B60716" w14:textId="77777777" w:rsidR="00731027" w:rsidRPr="00D543C3" w:rsidRDefault="00731027" w:rsidP="00E87584">
            <w:pPr>
              <w:pStyle w:val="TableText0"/>
              <w:spacing w:before="40" w:after="40"/>
              <w:jc w:val="right"/>
            </w:pPr>
            <w:r w:rsidRPr="00D543C3">
              <w:t>6.3</w:t>
            </w:r>
          </w:p>
        </w:tc>
        <w:tc>
          <w:tcPr>
            <w:tcW w:w="1251" w:type="dxa"/>
            <w:noWrap/>
            <w:vAlign w:val="center"/>
            <w:hideMark/>
          </w:tcPr>
          <w:p w14:paraId="6D3A9841" w14:textId="77777777" w:rsidR="00731027" w:rsidRPr="00D543C3" w:rsidRDefault="00731027" w:rsidP="00E87584">
            <w:pPr>
              <w:pStyle w:val="TableText0"/>
              <w:spacing w:before="40" w:after="40"/>
              <w:jc w:val="right"/>
            </w:pPr>
            <w:r w:rsidRPr="00D543C3">
              <w:t>3676</w:t>
            </w:r>
          </w:p>
        </w:tc>
      </w:tr>
      <w:tr w:rsidR="00424C4E" w:rsidRPr="00D543C3" w14:paraId="4B9E64CC" w14:textId="77777777" w:rsidTr="00E87584">
        <w:trPr>
          <w:jc w:val="center"/>
        </w:trPr>
        <w:tc>
          <w:tcPr>
            <w:tcW w:w="611" w:type="dxa"/>
            <w:noWrap/>
            <w:vAlign w:val="center"/>
            <w:hideMark/>
          </w:tcPr>
          <w:p w14:paraId="3B29F920" w14:textId="77777777" w:rsidR="00731027" w:rsidRPr="00D543C3" w:rsidRDefault="00731027" w:rsidP="00E87584">
            <w:pPr>
              <w:pStyle w:val="TableText0"/>
              <w:spacing w:before="40" w:after="40"/>
            </w:pPr>
            <w:r w:rsidRPr="00D543C3">
              <w:t>2011</w:t>
            </w:r>
          </w:p>
        </w:tc>
        <w:tc>
          <w:tcPr>
            <w:tcW w:w="626" w:type="dxa"/>
            <w:noWrap/>
            <w:vAlign w:val="center"/>
            <w:hideMark/>
          </w:tcPr>
          <w:p w14:paraId="54471511" w14:textId="77777777" w:rsidR="00731027" w:rsidRPr="00D543C3" w:rsidRDefault="00731027" w:rsidP="00E87584">
            <w:pPr>
              <w:pStyle w:val="TableText0"/>
              <w:spacing w:before="40" w:after="40"/>
              <w:jc w:val="right"/>
            </w:pPr>
            <w:r w:rsidRPr="00D543C3">
              <w:t>2218</w:t>
            </w:r>
          </w:p>
        </w:tc>
        <w:tc>
          <w:tcPr>
            <w:tcW w:w="591" w:type="dxa"/>
            <w:noWrap/>
            <w:vAlign w:val="center"/>
            <w:hideMark/>
          </w:tcPr>
          <w:p w14:paraId="46002237" w14:textId="77777777" w:rsidR="00731027" w:rsidRPr="00D543C3" w:rsidRDefault="00731027" w:rsidP="00E87584">
            <w:pPr>
              <w:pStyle w:val="TableText0"/>
              <w:spacing w:before="40" w:after="40"/>
              <w:jc w:val="right"/>
            </w:pPr>
            <w:r w:rsidRPr="00D543C3">
              <w:t>696</w:t>
            </w:r>
          </w:p>
        </w:tc>
        <w:tc>
          <w:tcPr>
            <w:tcW w:w="626" w:type="dxa"/>
            <w:noWrap/>
            <w:vAlign w:val="center"/>
            <w:hideMark/>
          </w:tcPr>
          <w:p w14:paraId="0E2D672F" w14:textId="77777777" w:rsidR="00731027" w:rsidRPr="00D543C3" w:rsidRDefault="00731027" w:rsidP="00E87584">
            <w:pPr>
              <w:pStyle w:val="TableText0"/>
              <w:spacing w:before="40" w:after="40"/>
              <w:jc w:val="right"/>
            </w:pPr>
            <w:r w:rsidRPr="00D543C3">
              <w:t>527</w:t>
            </w:r>
          </w:p>
        </w:tc>
        <w:tc>
          <w:tcPr>
            <w:tcW w:w="665" w:type="dxa"/>
            <w:noWrap/>
            <w:vAlign w:val="center"/>
            <w:hideMark/>
          </w:tcPr>
          <w:p w14:paraId="7EDC2952" w14:textId="77777777" w:rsidR="00731027" w:rsidRPr="00D543C3" w:rsidRDefault="00731027" w:rsidP="00E87584">
            <w:pPr>
              <w:pStyle w:val="TableText0"/>
              <w:spacing w:before="40" w:after="40"/>
              <w:jc w:val="right"/>
            </w:pPr>
            <w:r w:rsidRPr="00D543C3">
              <w:t>217</w:t>
            </w:r>
          </w:p>
        </w:tc>
        <w:tc>
          <w:tcPr>
            <w:tcW w:w="709" w:type="dxa"/>
            <w:noWrap/>
            <w:vAlign w:val="center"/>
            <w:hideMark/>
          </w:tcPr>
          <w:p w14:paraId="5F2A3848" w14:textId="77777777" w:rsidR="00731027" w:rsidRPr="00D543C3" w:rsidRDefault="00731027" w:rsidP="00E87584">
            <w:pPr>
              <w:pStyle w:val="TableText0"/>
              <w:spacing w:before="40" w:after="40"/>
              <w:jc w:val="right"/>
            </w:pPr>
            <w:r w:rsidRPr="00D543C3">
              <w:t>60</w:t>
            </w:r>
          </w:p>
        </w:tc>
        <w:tc>
          <w:tcPr>
            <w:tcW w:w="708" w:type="dxa"/>
            <w:noWrap/>
            <w:vAlign w:val="center"/>
            <w:hideMark/>
          </w:tcPr>
          <w:p w14:paraId="71BE07FB" w14:textId="77777777" w:rsidR="00731027" w:rsidRPr="00D543C3" w:rsidRDefault="00731027" w:rsidP="00E87584">
            <w:pPr>
              <w:pStyle w:val="TableText0"/>
              <w:spacing w:before="40" w:after="40"/>
              <w:jc w:val="right"/>
            </w:pPr>
            <w:r w:rsidRPr="00D543C3">
              <w:t>59</w:t>
            </w:r>
          </w:p>
        </w:tc>
        <w:tc>
          <w:tcPr>
            <w:tcW w:w="893" w:type="dxa"/>
            <w:noWrap/>
            <w:vAlign w:val="center"/>
            <w:hideMark/>
          </w:tcPr>
          <w:p w14:paraId="2245229E" w14:textId="77777777" w:rsidR="00731027" w:rsidRPr="00D543C3" w:rsidRDefault="00731027" w:rsidP="00E87584">
            <w:pPr>
              <w:pStyle w:val="TableText0"/>
              <w:spacing w:before="40" w:after="40"/>
              <w:jc w:val="right"/>
            </w:pPr>
            <w:r w:rsidRPr="00D543C3">
              <w:t>82</w:t>
            </w:r>
          </w:p>
        </w:tc>
        <w:tc>
          <w:tcPr>
            <w:tcW w:w="525" w:type="dxa"/>
            <w:noWrap/>
            <w:vAlign w:val="center"/>
            <w:hideMark/>
          </w:tcPr>
          <w:p w14:paraId="514DD9BE" w14:textId="77777777" w:rsidR="00731027" w:rsidRPr="00D543C3" w:rsidRDefault="00731027" w:rsidP="00E87584">
            <w:pPr>
              <w:pStyle w:val="TableText0"/>
              <w:spacing w:before="40" w:after="40"/>
              <w:jc w:val="right"/>
            </w:pPr>
            <w:r w:rsidRPr="00D543C3">
              <w:t>49</w:t>
            </w:r>
          </w:p>
        </w:tc>
        <w:tc>
          <w:tcPr>
            <w:tcW w:w="655" w:type="dxa"/>
            <w:noWrap/>
            <w:vAlign w:val="center"/>
            <w:hideMark/>
          </w:tcPr>
          <w:p w14:paraId="32A73FC4" w14:textId="77777777" w:rsidR="00731027" w:rsidRPr="00D543C3" w:rsidRDefault="00731027" w:rsidP="00E87584">
            <w:pPr>
              <w:pStyle w:val="TableText0"/>
              <w:spacing w:before="40" w:after="40"/>
              <w:jc w:val="right"/>
            </w:pPr>
            <w:r w:rsidRPr="00D543C3">
              <w:t>32</w:t>
            </w:r>
          </w:p>
        </w:tc>
        <w:tc>
          <w:tcPr>
            <w:tcW w:w="687" w:type="dxa"/>
            <w:noWrap/>
            <w:vAlign w:val="center"/>
            <w:hideMark/>
          </w:tcPr>
          <w:p w14:paraId="554611B3" w14:textId="77777777" w:rsidR="00731027" w:rsidRPr="00D543C3" w:rsidRDefault="00731027" w:rsidP="00E87584">
            <w:pPr>
              <w:pStyle w:val="TableText0"/>
              <w:spacing w:before="40" w:after="40"/>
              <w:jc w:val="right"/>
            </w:pPr>
            <w:r w:rsidRPr="00D543C3">
              <w:t>6.8</w:t>
            </w:r>
          </w:p>
        </w:tc>
        <w:tc>
          <w:tcPr>
            <w:tcW w:w="531" w:type="dxa"/>
            <w:noWrap/>
            <w:vAlign w:val="center"/>
            <w:hideMark/>
          </w:tcPr>
          <w:p w14:paraId="7C21F583" w14:textId="77777777" w:rsidR="00731027" w:rsidRPr="00D543C3" w:rsidRDefault="00731027" w:rsidP="00E87584">
            <w:pPr>
              <w:pStyle w:val="TableText0"/>
              <w:spacing w:before="40" w:after="40"/>
              <w:jc w:val="right"/>
            </w:pPr>
            <w:r w:rsidRPr="00D543C3">
              <w:t>1.7</w:t>
            </w:r>
          </w:p>
        </w:tc>
        <w:tc>
          <w:tcPr>
            <w:tcW w:w="873" w:type="dxa"/>
            <w:noWrap/>
            <w:vAlign w:val="center"/>
          </w:tcPr>
          <w:p w14:paraId="3DD49B99"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206223E9" w14:textId="77777777" w:rsidR="00731027" w:rsidRPr="00D543C3" w:rsidRDefault="00731027" w:rsidP="00E87584">
            <w:pPr>
              <w:pStyle w:val="TableText0"/>
              <w:spacing w:before="40" w:after="40"/>
              <w:jc w:val="right"/>
            </w:pPr>
            <w:r w:rsidRPr="00D543C3">
              <w:t>3948</w:t>
            </w:r>
          </w:p>
        </w:tc>
        <w:tc>
          <w:tcPr>
            <w:tcW w:w="1070" w:type="dxa"/>
            <w:noWrap/>
            <w:vAlign w:val="center"/>
            <w:hideMark/>
          </w:tcPr>
          <w:p w14:paraId="700867A0" w14:textId="77777777" w:rsidR="00731027" w:rsidRPr="00D543C3" w:rsidRDefault="00731027" w:rsidP="00E87584">
            <w:pPr>
              <w:pStyle w:val="TableText0"/>
              <w:spacing w:before="40" w:after="40"/>
              <w:jc w:val="right"/>
            </w:pPr>
            <w:r w:rsidRPr="00D543C3">
              <w:t>35</w:t>
            </w:r>
          </w:p>
        </w:tc>
        <w:tc>
          <w:tcPr>
            <w:tcW w:w="914" w:type="dxa"/>
            <w:noWrap/>
            <w:vAlign w:val="center"/>
            <w:hideMark/>
          </w:tcPr>
          <w:p w14:paraId="0D7C57FE" w14:textId="77777777" w:rsidR="00731027" w:rsidRPr="00D543C3" w:rsidRDefault="00731027" w:rsidP="00E87584">
            <w:pPr>
              <w:pStyle w:val="TableText0"/>
              <w:spacing w:before="40" w:after="40"/>
              <w:jc w:val="right"/>
            </w:pPr>
            <w:r w:rsidRPr="00D543C3">
              <w:t>3.8</w:t>
            </w:r>
          </w:p>
        </w:tc>
        <w:tc>
          <w:tcPr>
            <w:tcW w:w="689" w:type="dxa"/>
            <w:noWrap/>
            <w:vAlign w:val="center"/>
            <w:hideMark/>
          </w:tcPr>
          <w:p w14:paraId="76487048" w14:textId="77777777" w:rsidR="00731027" w:rsidRPr="00D543C3" w:rsidRDefault="00731027" w:rsidP="00E87584">
            <w:pPr>
              <w:pStyle w:val="TableText0"/>
              <w:spacing w:before="40" w:after="40"/>
              <w:jc w:val="right"/>
            </w:pPr>
            <w:r w:rsidRPr="00D543C3">
              <w:t>38</w:t>
            </w:r>
          </w:p>
        </w:tc>
        <w:tc>
          <w:tcPr>
            <w:tcW w:w="619" w:type="dxa"/>
            <w:noWrap/>
            <w:vAlign w:val="center"/>
            <w:hideMark/>
          </w:tcPr>
          <w:p w14:paraId="54085F29" w14:textId="77777777" w:rsidR="00731027" w:rsidRPr="00D543C3" w:rsidRDefault="00731027" w:rsidP="00E87584">
            <w:pPr>
              <w:pStyle w:val="TableText0"/>
              <w:spacing w:before="40" w:after="40"/>
              <w:jc w:val="right"/>
            </w:pPr>
            <w:r w:rsidRPr="00D543C3">
              <w:t>6.2</w:t>
            </w:r>
          </w:p>
        </w:tc>
        <w:tc>
          <w:tcPr>
            <w:tcW w:w="1251" w:type="dxa"/>
            <w:noWrap/>
            <w:vAlign w:val="center"/>
            <w:hideMark/>
          </w:tcPr>
          <w:p w14:paraId="60377C0A" w14:textId="77777777" w:rsidR="00731027" w:rsidRPr="00D543C3" w:rsidRDefault="00731027" w:rsidP="00E87584">
            <w:pPr>
              <w:pStyle w:val="TableText0"/>
              <w:spacing w:before="40" w:after="40"/>
              <w:jc w:val="right"/>
            </w:pPr>
            <w:r w:rsidRPr="00D543C3">
              <w:t>3993</w:t>
            </w:r>
          </w:p>
        </w:tc>
      </w:tr>
      <w:tr w:rsidR="00424C4E" w:rsidRPr="00D543C3" w14:paraId="0BEEABC0" w14:textId="77777777" w:rsidTr="00E87584">
        <w:trPr>
          <w:jc w:val="center"/>
        </w:trPr>
        <w:tc>
          <w:tcPr>
            <w:tcW w:w="611" w:type="dxa"/>
            <w:noWrap/>
            <w:vAlign w:val="center"/>
            <w:hideMark/>
          </w:tcPr>
          <w:p w14:paraId="168DC5CC" w14:textId="77777777" w:rsidR="00731027" w:rsidRPr="00D543C3" w:rsidRDefault="00731027" w:rsidP="00E87584">
            <w:pPr>
              <w:pStyle w:val="TableText0"/>
              <w:spacing w:before="40" w:after="40"/>
            </w:pPr>
            <w:r w:rsidRPr="00D543C3">
              <w:t>2012</w:t>
            </w:r>
          </w:p>
        </w:tc>
        <w:tc>
          <w:tcPr>
            <w:tcW w:w="626" w:type="dxa"/>
            <w:noWrap/>
            <w:vAlign w:val="center"/>
            <w:hideMark/>
          </w:tcPr>
          <w:p w14:paraId="57E9D4DC" w14:textId="77777777" w:rsidR="00731027" w:rsidRPr="00D543C3" w:rsidRDefault="00731027" w:rsidP="00E87584">
            <w:pPr>
              <w:pStyle w:val="TableText0"/>
              <w:spacing w:before="40" w:after="40"/>
              <w:jc w:val="right"/>
            </w:pPr>
            <w:r w:rsidRPr="00D543C3">
              <w:t>2066</w:t>
            </w:r>
          </w:p>
        </w:tc>
        <w:tc>
          <w:tcPr>
            <w:tcW w:w="591" w:type="dxa"/>
            <w:noWrap/>
            <w:vAlign w:val="center"/>
            <w:hideMark/>
          </w:tcPr>
          <w:p w14:paraId="4097ED24" w14:textId="77777777" w:rsidR="00731027" w:rsidRPr="00D543C3" w:rsidRDefault="00731027" w:rsidP="00E87584">
            <w:pPr>
              <w:pStyle w:val="TableText0"/>
              <w:spacing w:before="40" w:after="40"/>
              <w:jc w:val="right"/>
            </w:pPr>
            <w:r w:rsidRPr="00D543C3">
              <w:t>666</w:t>
            </w:r>
          </w:p>
        </w:tc>
        <w:tc>
          <w:tcPr>
            <w:tcW w:w="626" w:type="dxa"/>
            <w:noWrap/>
            <w:vAlign w:val="center"/>
            <w:hideMark/>
          </w:tcPr>
          <w:p w14:paraId="1F71432A" w14:textId="77777777" w:rsidR="00731027" w:rsidRPr="00D543C3" w:rsidRDefault="00731027" w:rsidP="00E87584">
            <w:pPr>
              <w:pStyle w:val="TableText0"/>
              <w:spacing w:before="40" w:after="40"/>
              <w:jc w:val="right"/>
            </w:pPr>
            <w:r w:rsidRPr="00D543C3">
              <w:t>584</w:t>
            </w:r>
          </w:p>
        </w:tc>
        <w:tc>
          <w:tcPr>
            <w:tcW w:w="665" w:type="dxa"/>
            <w:noWrap/>
            <w:vAlign w:val="center"/>
            <w:hideMark/>
          </w:tcPr>
          <w:p w14:paraId="572A67DD" w14:textId="77777777" w:rsidR="00731027" w:rsidRPr="00D543C3" w:rsidRDefault="00731027" w:rsidP="00E87584">
            <w:pPr>
              <w:pStyle w:val="TableText0"/>
              <w:spacing w:before="40" w:after="40"/>
              <w:jc w:val="right"/>
            </w:pPr>
            <w:r w:rsidRPr="00D543C3">
              <w:t>224</w:t>
            </w:r>
          </w:p>
        </w:tc>
        <w:tc>
          <w:tcPr>
            <w:tcW w:w="709" w:type="dxa"/>
            <w:noWrap/>
            <w:vAlign w:val="center"/>
            <w:hideMark/>
          </w:tcPr>
          <w:p w14:paraId="10DF7FAD" w14:textId="77777777" w:rsidR="00731027" w:rsidRPr="00D543C3" w:rsidRDefault="00731027" w:rsidP="00E87584">
            <w:pPr>
              <w:pStyle w:val="TableText0"/>
              <w:spacing w:before="40" w:after="40"/>
              <w:jc w:val="right"/>
            </w:pPr>
            <w:r w:rsidRPr="00D543C3">
              <w:t>62</w:t>
            </w:r>
          </w:p>
        </w:tc>
        <w:tc>
          <w:tcPr>
            <w:tcW w:w="708" w:type="dxa"/>
            <w:noWrap/>
            <w:vAlign w:val="center"/>
            <w:hideMark/>
          </w:tcPr>
          <w:p w14:paraId="6931C306" w14:textId="77777777" w:rsidR="00731027" w:rsidRPr="00D543C3" w:rsidRDefault="00731027" w:rsidP="00E87584">
            <w:pPr>
              <w:pStyle w:val="TableText0"/>
              <w:spacing w:before="40" w:after="40"/>
              <w:jc w:val="right"/>
            </w:pPr>
            <w:r w:rsidRPr="00D543C3">
              <w:t>85</w:t>
            </w:r>
          </w:p>
        </w:tc>
        <w:tc>
          <w:tcPr>
            <w:tcW w:w="893" w:type="dxa"/>
            <w:noWrap/>
            <w:vAlign w:val="center"/>
            <w:hideMark/>
          </w:tcPr>
          <w:p w14:paraId="35139958" w14:textId="77777777" w:rsidR="00731027" w:rsidRPr="00D543C3" w:rsidRDefault="00731027" w:rsidP="00E87584">
            <w:pPr>
              <w:pStyle w:val="TableText0"/>
              <w:spacing w:before="40" w:after="40"/>
              <w:jc w:val="right"/>
            </w:pPr>
            <w:r w:rsidRPr="00D543C3">
              <w:t>78</w:t>
            </w:r>
          </w:p>
        </w:tc>
        <w:tc>
          <w:tcPr>
            <w:tcW w:w="525" w:type="dxa"/>
            <w:noWrap/>
            <w:vAlign w:val="center"/>
            <w:hideMark/>
          </w:tcPr>
          <w:p w14:paraId="4BEE887B" w14:textId="77777777" w:rsidR="00731027" w:rsidRPr="00D543C3" w:rsidRDefault="00731027" w:rsidP="00E87584">
            <w:pPr>
              <w:pStyle w:val="TableText0"/>
              <w:spacing w:before="40" w:after="40"/>
              <w:jc w:val="right"/>
            </w:pPr>
            <w:r w:rsidRPr="00D543C3">
              <w:t>50</w:t>
            </w:r>
          </w:p>
        </w:tc>
        <w:tc>
          <w:tcPr>
            <w:tcW w:w="655" w:type="dxa"/>
            <w:noWrap/>
            <w:vAlign w:val="center"/>
            <w:hideMark/>
          </w:tcPr>
          <w:p w14:paraId="18F6A36A" w14:textId="77777777" w:rsidR="00731027" w:rsidRPr="00D543C3" w:rsidRDefault="00731027" w:rsidP="00E87584">
            <w:pPr>
              <w:pStyle w:val="TableText0"/>
              <w:spacing w:before="40" w:after="40"/>
              <w:jc w:val="right"/>
            </w:pPr>
            <w:r w:rsidRPr="00D543C3">
              <w:t>22</w:t>
            </w:r>
          </w:p>
        </w:tc>
        <w:tc>
          <w:tcPr>
            <w:tcW w:w="687" w:type="dxa"/>
            <w:noWrap/>
            <w:vAlign w:val="center"/>
            <w:hideMark/>
          </w:tcPr>
          <w:p w14:paraId="48E7CCFC" w14:textId="77777777" w:rsidR="00731027" w:rsidRPr="00D543C3" w:rsidRDefault="00731027" w:rsidP="00E87584">
            <w:pPr>
              <w:pStyle w:val="TableText0"/>
              <w:spacing w:before="40" w:after="40"/>
              <w:jc w:val="right"/>
            </w:pPr>
            <w:r w:rsidRPr="00D543C3">
              <w:t>5.8</w:t>
            </w:r>
          </w:p>
        </w:tc>
        <w:tc>
          <w:tcPr>
            <w:tcW w:w="531" w:type="dxa"/>
            <w:noWrap/>
            <w:vAlign w:val="center"/>
            <w:hideMark/>
          </w:tcPr>
          <w:p w14:paraId="7FAFB137" w14:textId="77777777" w:rsidR="00731027" w:rsidRPr="00D543C3" w:rsidRDefault="00731027" w:rsidP="00E87584">
            <w:pPr>
              <w:pStyle w:val="TableText0"/>
              <w:spacing w:before="40" w:after="40"/>
              <w:jc w:val="right"/>
            </w:pPr>
            <w:r w:rsidRPr="00D543C3">
              <w:t>1.8</w:t>
            </w:r>
          </w:p>
        </w:tc>
        <w:tc>
          <w:tcPr>
            <w:tcW w:w="873" w:type="dxa"/>
            <w:noWrap/>
            <w:vAlign w:val="center"/>
          </w:tcPr>
          <w:p w14:paraId="122E8ABD"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1E8D1C99" w14:textId="77777777" w:rsidR="00731027" w:rsidRPr="00D543C3" w:rsidRDefault="00731027" w:rsidP="00E87584">
            <w:pPr>
              <w:pStyle w:val="TableText0"/>
              <w:spacing w:before="40" w:after="40"/>
              <w:jc w:val="right"/>
            </w:pPr>
            <w:r w:rsidRPr="00D543C3">
              <w:t>3844</w:t>
            </w:r>
          </w:p>
        </w:tc>
        <w:tc>
          <w:tcPr>
            <w:tcW w:w="1070" w:type="dxa"/>
            <w:noWrap/>
            <w:vAlign w:val="center"/>
            <w:hideMark/>
          </w:tcPr>
          <w:p w14:paraId="268EEC4E" w14:textId="77777777" w:rsidR="00731027" w:rsidRPr="00D543C3" w:rsidRDefault="00731027" w:rsidP="00E87584">
            <w:pPr>
              <w:pStyle w:val="TableText0"/>
              <w:spacing w:before="40" w:after="40"/>
              <w:jc w:val="right"/>
            </w:pPr>
            <w:r w:rsidRPr="00D543C3">
              <w:t>34</w:t>
            </w:r>
          </w:p>
        </w:tc>
        <w:tc>
          <w:tcPr>
            <w:tcW w:w="914" w:type="dxa"/>
            <w:noWrap/>
            <w:vAlign w:val="center"/>
            <w:hideMark/>
          </w:tcPr>
          <w:p w14:paraId="540C3431" w14:textId="77777777" w:rsidR="00731027" w:rsidRPr="00D543C3" w:rsidRDefault="00731027" w:rsidP="00E87584">
            <w:pPr>
              <w:pStyle w:val="TableText0"/>
              <w:spacing w:before="40" w:after="40"/>
              <w:jc w:val="right"/>
            </w:pPr>
            <w:r w:rsidRPr="00D543C3">
              <w:t>3.7</w:t>
            </w:r>
          </w:p>
        </w:tc>
        <w:tc>
          <w:tcPr>
            <w:tcW w:w="689" w:type="dxa"/>
            <w:noWrap/>
            <w:vAlign w:val="center"/>
            <w:hideMark/>
          </w:tcPr>
          <w:p w14:paraId="733B1D0E" w14:textId="77777777" w:rsidR="00731027" w:rsidRPr="00D543C3" w:rsidRDefault="00731027" w:rsidP="00E87584">
            <w:pPr>
              <w:pStyle w:val="TableText0"/>
              <w:spacing w:before="40" w:after="40"/>
              <w:jc w:val="right"/>
            </w:pPr>
            <w:r w:rsidRPr="00D543C3">
              <w:t>37</w:t>
            </w:r>
          </w:p>
        </w:tc>
        <w:tc>
          <w:tcPr>
            <w:tcW w:w="619" w:type="dxa"/>
            <w:noWrap/>
            <w:vAlign w:val="center"/>
            <w:hideMark/>
          </w:tcPr>
          <w:p w14:paraId="3DD69972" w14:textId="77777777" w:rsidR="00731027" w:rsidRPr="00D543C3" w:rsidRDefault="00731027" w:rsidP="00E87584">
            <w:pPr>
              <w:pStyle w:val="TableText0"/>
              <w:spacing w:before="40" w:after="40"/>
              <w:jc w:val="right"/>
            </w:pPr>
            <w:r w:rsidRPr="00D543C3">
              <w:t>6.5</w:t>
            </w:r>
          </w:p>
        </w:tc>
        <w:tc>
          <w:tcPr>
            <w:tcW w:w="1251" w:type="dxa"/>
            <w:noWrap/>
            <w:vAlign w:val="center"/>
            <w:hideMark/>
          </w:tcPr>
          <w:p w14:paraId="6CC991E3" w14:textId="77777777" w:rsidR="00731027" w:rsidRPr="00D543C3" w:rsidRDefault="00731027" w:rsidP="00E87584">
            <w:pPr>
              <w:pStyle w:val="TableText0"/>
              <w:spacing w:before="40" w:after="40"/>
              <w:jc w:val="right"/>
            </w:pPr>
            <w:r w:rsidRPr="00D543C3">
              <w:t>3888</w:t>
            </w:r>
          </w:p>
        </w:tc>
      </w:tr>
      <w:tr w:rsidR="00424C4E" w:rsidRPr="00D543C3" w14:paraId="0BEE1BA3" w14:textId="77777777" w:rsidTr="00E87584">
        <w:trPr>
          <w:jc w:val="center"/>
        </w:trPr>
        <w:tc>
          <w:tcPr>
            <w:tcW w:w="611" w:type="dxa"/>
            <w:noWrap/>
            <w:vAlign w:val="center"/>
            <w:hideMark/>
          </w:tcPr>
          <w:p w14:paraId="5E3FA902" w14:textId="77777777" w:rsidR="00731027" w:rsidRPr="00D543C3" w:rsidRDefault="00731027" w:rsidP="00E87584">
            <w:pPr>
              <w:pStyle w:val="TableText0"/>
              <w:spacing w:before="40" w:after="40"/>
            </w:pPr>
            <w:r w:rsidRPr="00D543C3">
              <w:t>2013</w:t>
            </w:r>
          </w:p>
        </w:tc>
        <w:tc>
          <w:tcPr>
            <w:tcW w:w="626" w:type="dxa"/>
            <w:noWrap/>
            <w:vAlign w:val="center"/>
            <w:hideMark/>
          </w:tcPr>
          <w:p w14:paraId="4B439DC6" w14:textId="77777777" w:rsidR="00731027" w:rsidRPr="00D543C3" w:rsidRDefault="00731027" w:rsidP="00E87584">
            <w:pPr>
              <w:pStyle w:val="TableText0"/>
              <w:spacing w:before="40" w:after="40"/>
              <w:jc w:val="right"/>
            </w:pPr>
            <w:r w:rsidRPr="00D543C3">
              <w:t>2063</w:t>
            </w:r>
          </w:p>
        </w:tc>
        <w:tc>
          <w:tcPr>
            <w:tcW w:w="591" w:type="dxa"/>
            <w:noWrap/>
            <w:vAlign w:val="center"/>
            <w:hideMark/>
          </w:tcPr>
          <w:p w14:paraId="7C088BEB" w14:textId="77777777" w:rsidR="00731027" w:rsidRPr="00D543C3" w:rsidRDefault="00731027" w:rsidP="00E87584">
            <w:pPr>
              <w:pStyle w:val="TableText0"/>
              <w:spacing w:before="40" w:after="40"/>
              <w:jc w:val="right"/>
            </w:pPr>
            <w:r w:rsidRPr="00D543C3">
              <w:t>744</w:t>
            </w:r>
          </w:p>
        </w:tc>
        <w:tc>
          <w:tcPr>
            <w:tcW w:w="626" w:type="dxa"/>
            <w:noWrap/>
            <w:vAlign w:val="center"/>
            <w:hideMark/>
          </w:tcPr>
          <w:p w14:paraId="6EECB226" w14:textId="77777777" w:rsidR="00731027" w:rsidRPr="00D543C3" w:rsidRDefault="00731027" w:rsidP="00E87584">
            <w:pPr>
              <w:pStyle w:val="TableText0"/>
              <w:spacing w:before="40" w:after="40"/>
              <w:jc w:val="right"/>
            </w:pPr>
            <w:r w:rsidRPr="00D543C3">
              <w:t>669</w:t>
            </w:r>
          </w:p>
        </w:tc>
        <w:tc>
          <w:tcPr>
            <w:tcW w:w="665" w:type="dxa"/>
            <w:noWrap/>
            <w:vAlign w:val="center"/>
            <w:hideMark/>
          </w:tcPr>
          <w:p w14:paraId="097B5EB5" w14:textId="77777777" w:rsidR="00731027" w:rsidRPr="00D543C3" w:rsidRDefault="00731027" w:rsidP="00E87584">
            <w:pPr>
              <w:pStyle w:val="TableText0"/>
              <w:spacing w:before="40" w:after="40"/>
              <w:jc w:val="right"/>
            </w:pPr>
            <w:r w:rsidRPr="00D543C3">
              <w:t>231</w:t>
            </w:r>
          </w:p>
        </w:tc>
        <w:tc>
          <w:tcPr>
            <w:tcW w:w="709" w:type="dxa"/>
            <w:noWrap/>
            <w:vAlign w:val="center"/>
            <w:hideMark/>
          </w:tcPr>
          <w:p w14:paraId="5CED05D1" w14:textId="77777777" w:rsidR="00731027" w:rsidRPr="00D543C3" w:rsidRDefault="00731027" w:rsidP="00E87584">
            <w:pPr>
              <w:pStyle w:val="TableText0"/>
              <w:spacing w:before="40" w:after="40"/>
              <w:jc w:val="right"/>
            </w:pPr>
            <w:r w:rsidRPr="00D543C3">
              <w:t>69</w:t>
            </w:r>
          </w:p>
        </w:tc>
        <w:tc>
          <w:tcPr>
            <w:tcW w:w="708" w:type="dxa"/>
            <w:noWrap/>
            <w:vAlign w:val="center"/>
            <w:hideMark/>
          </w:tcPr>
          <w:p w14:paraId="0C050862" w14:textId="77777777" w:rsidR="00731027" w:rsidRPr="00D543C3" w:rsidRDefault="00731027" w:rsidP="00E87584">
            <w:pPr>
              <w:pStyle w:val="TableText0"/>
              <w:spacing w:before="40" w:after="40"/>
              <w:jc w:val="right"/>
            </w:pPr>
            <w:r w:rsidRPr="00D543C3">
              <w:t>87</w:t>
            </w:r>
          </w:p>
        </w:tc>
        <w:tc>
          <w:tcPr>
            <w:tcW w:w="893" w:type="dxa"/>
            <w:noWrap/>
            <w:vAlign w:val="center"/>
            <w:hideMark/>
          </w:tcPr>
          <w:p w14:paraId="381F48D5" w14:textId="77777777" w:rsidR="00731027" w:rsidRPr="00D543C3" w:rsidRDefault="00731027" w:rsidP="00E87584">
            <w:pPr>
              <w:pStyle w:val="TableText0"/>
              <w:spacing w:before="40" w:after="40"/>
              <w:jc w:val="right"/>
            </w:pPr>
            <w:r w:rsidRPr="00D543C3">
              <w:t>75</w:t>
            </w:r>
          </w:p>
        </w:tc>
        <w:tc>
          <w:tcPr>
            <w:tcW w:w="525" w:type="dxa"/>
            <w:noWrap/>
            <w:vAlign w:val="center"/>
            <w:hideMark/>
          </w:tcPr>
          <w:p w14:paraId="2339D3D2" w14:textId="77777777" w:rsidR="00731027" w:rsidRPr="00D543C3" w:rsidRDefault="00731027" w:rsidP="00E87584">
            <w:pPr>
              <w:pStyle w:val="TableText0"/>
              <w:spacing w:before="40" w:after="40"/>
              <w:jc w:val="right"/>
            </w:pPr>
            <w:r w:rsidRPr="00D543C3">
              <w:t>55</w:t>
            </w:r>
          </w:p>
        </w:tc>
        <w:tc>
          <w:tcPr>
            <w:tcW w:w="655" w:type="dxa"/>
            <w:noWrap/>
            <w:vAlign w:val="center"/>
            <w:hideMark/>
          </w:tcPr>
          <w:p w14:paraId="7C7FDADB" w14:textId="77777777" w:rsidR="00731027" w:rsidRPr="00D543C3" w:rsidRDefault="00731027" w:rsidP="00E87584">
            <w:pPr>
              <w:pStyle w:val="TableText0"/>
              <w:spacing w:before="40" w:after="40"/>
              <w:jc w:val="right"/>
            </w:pPr>
            <w:r w:rsidRPr="00D543C3">
              <w:t>48</w:t>
            </w:r>
          </w:p>
        </w:tc>
        <w:tc>
          <w:tcPr>
            <w:tcW w:w="687" w:type="dxa"/>
            <w:noWrap/>
            <w:vAlign w:val="center"/>
            <w:hideMark/>
          </w:tcPr>
          <w:p w14:paraId="4FFBECE8" w14:textId="77777777" w:rsidR="00731027" w:rsidRPr="00D543C3" w:rsidRDefault="00731027" w:rsidP="00E87584">
            <w:pPr>
              <w:pStyle w:val="TableText0"/>
              <w:spacing w:before="40" w:after="40"/>
              <w:jc w:val="right"/>
            </w:pPr>
            <w:r w:rsidRPr="00D543C3">
              <w:t>4.3</w:t>
            </w:r>
          </w:p>
        </w:tc>
        <w:tc>
          <w:tcPr>
            <w:tcW w:w="531" w:type="dxa"/>
            <w:noWrap/>
            <w:vAlign w:val="center"/>
            <w:hideMark/>
          </w:tcPr>
          <w:p w14:paraId="0EBC691C" w14:textId="77777777" w:rsidR="00731027" w:rsidRPr="00D543C3" w:rsidRDefault="00731027" w:rsidP="00E87584">
            <w:pPr>
              <w:pStyle w:val="TableText0"/>
              <w:spacing w:before="40" w:after="40"/>
              <w:jc w:val="right"/>
            </w:pPr>
            <w:r w:rsidRPr="00D543C3">
              <w:t>2.0</w:t>
            </w:r>
          </w:p>
        </w:tc>
        <w:tc>
          <w:tcPr>
            <w:tcW w:w="873" w:type="dxa"/>
            <w:noWrap/>
            <w:vAlign w:val="center"/>
          </w:tcPr>
          <w:p w14:paraId="6D190F11"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7563EC58" w14:textId="77777777" w:rsidR="00731027" w:rsidRPr="00D543C3" w:rsidRDefault="00731027" w:rsidP="00E87584">
            <w:pPr>
              <w:pStyle w:val="TableText0"/>
              <w:spacing w:before="40" w:after="40"/>
              <w:jc w:val="right"/>
            </w:pPr>
            <w:r w:rsidRPr="00D543C3">
              <w:t>4047</w:t>
            </w:r>
          </w:p>
        </w:tc>
        <w:tc>
          <w:tcPr>
            <w:tcW w:w="1070" w:type="dxa"/>
            <w:noWrap/>
            <w:vAlign w:val="center"/>
            <w:hideMark/>
          </w:tcPr>
          <w:p w14:paraId="156EDED6" w14:textId="77777777" w:rsidR="00731027" w:rsidRPr="00D543C3" w:rsidRDefault="00731027" w:rsidP="00E87584">
            <w:pPr>
              <w:pStyle w:val="TableText0"/>
              <w:spacing w:before="40" w:after="40"/>
              <w:jc w:val="right"/>
            </w:pPr>
            <w:r w:rsidRPr="00D543C3">
              <w:t>22</w:t>
            </w:r>
          </w:p>
        </w:tc>
        <w:tc>
          <w:tcPr>
            <w:tcW w:w="914" w:type="dxa"/>
            <w:noWrap/>
            <w:vAlign w:val="center"/>
            <w:hideMark/>
          </w:tcPr>
          <w:p w14:paraId="59677CC0" w14:textId="77777777" w:rsidR="00731027" w:rsidRPr="00D543C3" w:rsidRDefault="00731027" w:rsidP="00E87584">
            <w:pPr>
              <w:pStyle w:val="TableText0"/>
              <w:spacing w:before="40" w:after="40"/>
              <w:jc w:val="right"/>
            </w:pPr>
            <w:r w:rsidRPr="00D543C3">
              <w:t>2.4</w:t>
            </w:r>
          </w:p>
        </w:tc>
        <w:tc>
          <w:tcPr>
            <w:tcW w:w="689" w:type="dxa"/>
            <w:noWrap/>
            <w:vAlign w:val="center"/>
            <w:hideMark/>
          </w:tcPr>
          <w:p w14:paraId="7229B6C0" w14:textId="77777777" w:rsidR="00731027" w:rsidRPr="00D543C3" w:rsidRDefault="00731027" w:rsidP="00E87584">
            <w:pPr>
              <w:pStyle w:val="TableText0"/>
              <w:spacing w:before="40" w:after="40"/>
              <w:jc w:val="right"/>
            </w:pPr>
            <w:r w:rsidRPr="00D543C3">
              <w:t>24</w:t>
            </w:r>
          </w:p>
        </w:tc>
        <w:tc>
          <w:tcPr>
            <w:tcW w:w="619" w:type="dxa"/>
            <w:noWrap/>
            <w:vAlign w:val="center"/>
            <w:hideMark/>
          </w:tcPr>
          <w:p w14:paraId="4554DE42" w14:textId="77777777" w:rsidR="00731027" w:rsidRPr="00D543C3" w:rsidRDefault="00731027" w:rsidP="00E87584">
            <w:pPr>
              <w:pStyle w:val="TableText0"/>
              <w:spacing w:before="40" w:after="40"/>
              <w:jc w:val="right"/>
            </w:pPr>
            <w:r w:rsidRPr="00D543C3">
              <w:t>6.2</w:t>
            </w:r>
          </w:p>
        </w:tc>
        <w:tc>
          <w:tcPr>
            <w:tcW w:w="1251" w:type="dxa"/>
            <w:noWrap/>
            <w:vAlign w:val="center"/>
            <w:hideMark/>
          </w:tcPr>
          <w:p w14:paraId="63DF6337" w14:textId="77777777" w:rsidR="00731027" w:rsidRPr="00D543C3" w:rsidRDefault="00731027" w:rsidP="00E87584">
            <w:pPr>
              <w:pStyle w:val="TableText0"/>
              <w:spacing w:before="40" w:after="40"/>
              <w:jc w:val="right"/>
            </w:pPr>
            <w:r w:rsidRPr="00D543C3">
              <w:t>4078</w:t>
            </w:r>
          </w:p>
        </w:tc>
      </w:tr>
      <w:tr w:rsidR="00424C4E" w:rsidRPr="00D543C3" w14:paraId="5C394151" w14:textId="77777777" w:rsidTr="00E87584">
        <w:trPr>
          <w:jc w:val="center"/>
        </w:trPr>
        <w:tc>
          <w:tcPr>
            <w:tcW w:w="611" w:type="dxa"/>
            <w:noWrap/>
            <w:vAlign w:val="center"/>
            <w:hideMark/>
          </w:tcPr>
          <w:p w14:paraId="48A6E9D9" w14:textId="77777777" w:rsidR="00731027" w:rsidRPr="00D543C3" w:rsidRDefault="00731027" w:rsidP="00E87584">
            <w:pPr>
              <w:pStyle w:val="TableText0"/>
              <w:spacing w:before="40" w:after="40"/>
            </w:pPr>
            <w:r w:rsidRPr="00D543C3">
              <w:t>2014</w:t>
            </w:r>
          </w:p>
        </w:tc>
        <w:tc>
          <w:tcPr>
            <w:tcW w:w="626" w:type="dxa"/>
            <w:noWrap/>
            <w:vAlign w:val="center"/>
            <w:hideMark/>
          </w:tcPr>
          <w:p w14:paraId="4665F50F" w14:textId="77777777" w:rsidR="00731027" w:rsidRPr="00D543C3" w:rsidRDefault="00731027" w:rsidP="00E87584">
            <w:pPr>
              <w:pStyle w:val="TableText0"/>
              <w:spacing w:before="40" w:after="40"/>
              <w:jc w:val="right"/>
            </w:pPr>
            <w:r w:rsidRPr="00D543C3">
              <w:t>2448</w:t>
            </w:r>
          </w:p>
        </w:tc>
        <w:tc>
          <w:tcPr>
            <w:tcW w:w="591" w:type="dxa"/>
            <w:noWrap/>
            <w:vAlign w:val="center"/>
            <w:hideMark/>
          </w:tcPr>
          <w:p w14:paraId="50772860" w14:textId="77777777" w:rsidR="00731027" w:rsidRPr="00D543C3" w:rsidRDefault="00731027" w:rsidP="00E87584">
            <w:pPr>
              <w:pStyle w:val="TableText0"/>
              <w:spacing w:before="40" w:after="40"/>
              <w:jc w:val="right"/>
            </w:pPr>
            <w:r w:rsidRPr="00D543C3">
              <w:t>926</w:t>
            </w:r>
          </w:p>
        </w:tc>
        <w:tc>
          <w:tcPr>
            <w:tcW w:w="626" w:type="dxa"/>
            <w:noWrap/>
            <w:vAlign w:val="center"/>
            <w:hideMark/>
          </w:tcPr>
          <w:p w14:paraId="0654C23F" w14:textId="77777777" w:rsidR="00731027" w:rsidRPr="00D543C3" w:rsidRDefault="00731027" w:rsidP="00E87584">
            <w:pPr>
              <w:pStyle w:val="TableText0"/>
              <w:spacing w:before="40" w:after="40"/>
              <w:jc w:val="right"/>
            </w:pPr>
            <w:r w:rsidRPr="00D543C3">
              <w:t>634</w:t>
            </w:r>
          </w:p>
        </w:tc>
        <w:tc>
          <w:tcPr>
            <w:tcW w:w="665" w:type="dxa"/>
            <w:noWrap/>
            <w:vAlign w:val="center"/>
            <w:hideMark/>
          </w:tcPr>
          <w:p w14:paraId="7CAC966B" w14:textId="77777777" w:rsidR="00731027" w:rsidRPr="00D543C3" w:rsidRDefault="00731027" w:rsidP="00E87584">
            <w:pPr>
              <w:pStyle w:val="TableText0"/>
              <w:spacing w:before="40" w:after="40"/>
              <w:jc w:val="right"/>
            </w:pPr>
            <w:r w:rsidRPr="00D543C3">
              <w:t>391</w:t>
            </w:r>
          </w:p>
        </w:tc>
        <w:tc>
          <w:tcPr>
            <w:tcW w:w="709" w:type="dxa"/>
            <w:noWrap/>
            <w:vAlign w:val="center"/>
            <w:hideMark/>
          </w:tcPr>
          <w:p w14:paraId="0413752B" w14:textId="77777777" w:rsidR="00731027" w:rsidRPr="00D543C3" w:rsidRDefault="00731027" w:rsidP="00E87584">
            <w:pPr>
              <w:pStyle w:val="TableText0"/>
              <w:spacing w:before="40" w:after="40"/>
              <w:jc w:val="right"/>
            </w:pPr>
            <w:r w:rsidRPr="00D543C3">
              <w:t>99</w:t>
            </w:r>
          </w:p>
        </w:tc>
        <w:tc>
          <w:tcPr>
            <w:tcW w:w="708" w:type="dxa"/>
            <w:noWrap/>
            <w:vAlign w:val="center"/>
            <w:hideMark/>
          </w:tcPr>
          <w:p w14:paraId="7982B47B" w14:textId="77777777" w:rsidR="00731027" w:rsidRPr="00D543C3" w:rsidRDefault="00731027" w:rsidP="00E87584">
            <w:pPr>
              <w:pStyle w:val="TableText0"/>
              <w:spacing w:before="40" w:after="40"/>
              <w:jc w:val="right"/>
            </w:pPr>
            <w:r w:rsidRPr="00D543C3">
              <w:t>91</w:t>
            </w:r>
          </w:p>
        </w:tc>
        <w:tc>
          <w:tcPr>
            <w:tcW w:w="893" w:type="dxa"/>
            <w:noWrap/>
            <w:vAlign w:val="center"/>
            <w:hideMark/>
          </w:tcPr>
          <w:p w14:paraId="2652C5ED" w14:textId="77777777" w:rsidR="00731027" w:rsidRPr="00D543C3" w:rsidRDefault="00731027" w:rsidP="00E87584">
            <w:pPr>
              <w:pStyle w:val="TableText0"/>
              <w:spacing w:before="40" w:after="40"/>
              <w:jc w:val="right"/>
            </w:pPr>
            <w:r w:rsidRPr="00D543C3">
              <w:t>74</w:t>
            </w:r>
          </w:p>
        </w:tc>
        <w:tc>
          <w:tcPr>
            <w:tcW w:w="525" w:type="dxa"/>
            <w:noWrap/>
            <w:vAlign w:val="center"/>
            <w:hideMark/>
          </w:tcPr>
          <w:p w14:paraId="507FD6A9" w14:textId="77777777" w:rsidR="00731027" w:rsidRPr="00D543C3" w:rsidRDefault="00731027" w:rsidP="00E87584">
            <w:pPr>
              <w:pStyle w:val="TableText0"/>
              <w:spacing w:before="40" w:after="40"/>
              <w:jc w:val="right"/>
            </w:pPr>
            <w:r w:rsidRPr="00D543C3">
              <w:t>41</w:t>
            </w:r>
          </w:p>
        </w:tc>
        <w:tc>
          <w:tcPr>
            <w:tcW w:w="655" w:type="dxa"/>
            <w:noWrap/>
            <w:vAlign w:val="center"/>
            <w:hideMark/>
          </w:tcPr>
          <w:p w14:paraId="535AE8C3" w14:textId="77777777" w:rsidR="00731027" w:rsidRPr="00D543C3" w:rsidRDefault="00731027" w:rsidP="00E87584">
            <w:pPr>
              <w:pStyle w:val="TableText0"/>
              <w:spacing w:before="40" w:after="40"/>
              <w:jc w:val="right"/>
            </w:pPr>
            <w:r w:rsidRPr="00D543C3">
              <w:t>38</w:t>
            </w:r>
          </w:p>
        </w:tc>
        <w:tc>
          <w:tcPr>
            <w:tcW w:w="687" w:type="dxa"/>
            <w:noWrap/>
            <w:vAlign w:val="center"/>
            <w:hideMark/>
          </w:tcPr>
          <w:p w14:paraId="61A052BC" w14:textId="77777777" w:rsidR="00731027" w:rsidRPr="00D543C3" w:rsidRDefault="00731027" w:rsidP="00E87584">
            <w:pPr>
              <w:pStyle w:val="TableText0"/>
              <w:spacing w:before="40" w:after="40"/>
              <w:jc w:val="right"/>
            </w:pPr>
            <w:r w:rsidRPr="00D543C3">
              <w:t>3.1</w:t>
            </w:r>
          </w:p>
        </w:tc>
        <w:tc>
          <w:tcPr>
            <w:tcW w:w="531" w:type="dxa"/>
            <w:noWrap/>
            <w:vAlign w:val="center"/>
            <w:hideMark/>
          </w:tcPr>
          <w:p w14:paraId="5E92E497" w14:textId="77777777" w:rsidR="00731027" w:rsidRPr="00D543C3" w:rsidRDefault="00731027" w:rsidP="00E87584">
            <w:pPr>
              <w:pStyle w:val="TableText0"/>
              <w:spacing w:before="40" w:after="40"/>
              <w:jc w:val="right"/>
            </w:pPr>
            <w:r w:rsidRPr="00D543C3">
              <w:t>2.0</w:t>
            </w:r>
          </w:p>
        </w:tc>
        <w:tc>
          <w:tcPr>
            <w:tcW w:w="873" w:type="dxa"/>
            <w:noWrap/>
            <w:vAlign w:val="center"/>
          </w:tcPr>
          <w:p w14:paraId="44585D15"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0CF7BB82" w14:textId="77777777" w:rsidR="00731027" w:rsidRPr="00D543C3" w:rsidRDefault="00731027" w:rsidP="00E87584">
            <w:pPr>
              <w:pStyle w:val="TableText0"/>
              <w:spacing w:before="40" w:after="40"/>
              <w:jc w:val="right"/>
            </w:pPr>
            <w:r w:rsidRPr="00D543C3">
              <w:t>4748</w:t>
            </w:r>
          </w:p>
        </w:tc>
        <w:tc>
          <w:tcPr>
            <w:tcW w:w="1070" w:type="dxa"/>
            <w:noWrap/>
            <w:vAlign w:val="center"/>
            <w:hideMark/>
          </w:tcPr>
          <w:p w14:paraId="16E12BA4" w14:textId="77777777" w:rsidR="00731027" w:rsidRPr="00D543C3" w:rsidRDefault="00731027" w:rsidP="00E87584">
            <w:pPr>
              <w:pStyle w:val="TableText0"/>
              <w:spacing w:before="40" w:after="40"/>
              <w:jc w:val="right"/>
            </w:pPr>
            <w:r w:rsidRPr="00D543C3">
              <w:t>22</w:t>
            </w:r>
          </w:p>
        </w:tc>
        <w:tc>
          <w:tcPr>
            <w:tcW w:w="914" w:type="dxa"/>
            <w:noWrap/>
            <w:vAlign w:val="center"/>
            <w:hideMark/>
          </w:tcPr>
          <w:p w14:paraId="5753FC02" w14:textId="77777777" w:rsidR="00731027" w:rsidRPr="00D543C3" w:rsidRDefault="00731027" w:rsidP="00E87584">
            <w:pPr>
              <w:pStyle w:val="TableText0"/>
              <w:spacing w:before="40" w:after="40"/>
              <w:jc w:val="right"/>
            </w:pPr>
            <w:r w:rsidRPr="00D543C3">
              <w:t>2.4</w:t>
            </w:r>
          </w:p>
        </w:tc>
        <w:tc>
          <w:tcPr>
            <w:tcW w:w="689" w:type="dxa"/>
            <w:noWrap/>
            <w:vAlign w:val="center"/>
            <w:hideMark/>
          </w:tcPr>
          <w:p w14:paraId="4BF7B2DD" w14:textId="77777777" w:rsidR="00731027" w:rsidRPr="00D543C3" w:rsidRDefault="00731027" w:rsidP="00E87584">
            <w:pPr>
              <w:pStyle w:val="TableText0"/>
              <w:spacing w:before="40" w:after="40"/>
              <w:jc w:val="right"/>
            </w:pPr>
            <w:r w:rsidRPr="00D543C3">
              <w:t>24</w:t>
            </w:r>
          </w:p>
        </w:tc>
        <w:tc>
          <w:tcPr>
            <w:tcW w:w="619" w:type="dxa"/>
            <w:noWrap/>
            <w:vAlign w:val="center"/>
            <w:hideMark/>
          </w:tcPr>
          <w:p w14:paraId="7895B5D4" w14:textId="77777777" w:rsidR="00731027" w:rsidRPr="00D543C3" w:rsidRDefault="00731027" w:rsidP="00E87584">
            <w:pPr>
              <w:pStyle w:val="TableText0"/>
              <w:spacing w:before="40" w:after="40"/>
              <w:jc w:val="right"/>
            </w:pPr>
            <w:r w:rsidRPr="00D543C3">
              <w:t>6.8</w:t>
            </w:r>
          </w:p>
        </w:tc>
        <w:tc>
          <w:tcPr>
            <w:tcW w:w="1251" w:type="dxa"/>
            <w:noWrap/>
            <w:vAlign w:val="center"/>
            <w:hideMark/>
          </w:tcPr>
          <w:p w14:paraId="226D7549" w14:textId="77777777" w:rsidR="00731027" w:rsidRPr="00D543C3" w:rsidRDefault="00731027" w:rsidP="00E87584">
            <w:pPr>
              <w:pStyle w:val="TableText0"/>
              <w:spacing w:before="40" w:after="40"/>
              <w:jc w:val="right"/>
            </w:pPr>
            <w:r w:rsidRPr="00D543C3">
              <w:t>4779</w:t>
            </w:r>
          </w:p>
        </w:tc>
      </w:tr>
      <w:tr w:rsidR="00424C4E" w:rsidRPr="00D543C3" w14:paraId="49713893" w14:textId="77777777" w:rsidTr="00E87584">
        <w:trPr>
          <w:jc w:val="center"/>
        </w:trPr>
        <w:tc>
          <w:tcPr>
            <w:tcW w:w="611" w:type="dxa"/>
            <w:noWrap/>
            <w:vAlign w:val="center"/>
            <w:hideMark/>
          </w:tcPr>
          <w:p w14:paraId="1B8BAB6D" w14:textId="77777777" w:rsidR="00731027" w:rsidRPr="00D543C3" w:rsidRDefault="00731027" w:rsidP="00E87584">
            <w:pPr>
              <w:pStyle w:val="TableText0"/>
              <w:spacing w:before="40" w:after="40"/>
            </w:pPr>
            <w:r w:rsidRPr="00D543C3">
              <w:t>2015</w:t>
            </w:r>
          </w:p>
        </w:tc>
        <w:tc>
          <w:tcPr>
            <w:tcW w:w="626" w:type="dxa"/>
            <w:noWrap/>
            <w:vAlign w:val="center"/>
            <w:hideMark/>
          </w:tcPr>
          <w:p w14:paraId="583C36C2" w14:textId="77777777" w:rsidR="00731027" w:rsidRPr="00D543C3" w:rsidRDefault="00731027" w:rsidP="00E87584">
            <w:pPr>
              <w:pStyle w:val="TableText0"/>
              <w:spacing w:before="40" w:after="40"/>
              <w:jc w:val="right"/>
            </w:pPr>
            <w:r w:rsidRPr="00D543C3">
              <w:t>2760</w:t>
            </w:r>
          </w:p>
        </w:tc>
        <w:tc>
          <w:tcPr>
            <w:tcW w:w="591" w:type="dxa"/>
            <w:noWrap/>
            <w:vAlign w:val="center"/>
            <w:hideMark/>
          </w:tcPr>
          <w:p w14:paraId="190D993B" w14:textId="77777777" w:rsidR="00731027" w:rsidRPr="00D543C3" w:rsidRDefault="00731027" w:rsidP="00E87584">
            <w:pPr>
              <w:pStyle w:val="TableText0"/>
              <w:spacing w:before="40" w:after="40"/>
              <w:jc w:val="right"/>
            </w:pPr>
            <w:r w:rsidRPr="00D543C3">
              <w:t>1016</w:t>
            </w:r>
          </w:p>
        </w:tc>
        <w:tc>
          <w:tcPr>
            <w:tcW w:w="626" w:type="dxa"/>
            <w:noWrap/>
            <w:vAlign w:val="center"/>
            <w:hideMark/>
          </w:tcPr>
          <w:p w14:paraId="39BC1D5D" w14:textId="77777777" w:rsidR="00731027" w:rsidRPr="00D543C3" w:rsidRDefault="00731027" w:rsidP="00E87584">
            <w:pPr>
              <w:pStyle w:val="TableText0"/>
              <w:spacing w:before="40" w:after="40"/>
              <w:jc w:val="right"/>
            </w:pPr>
            <w:r w:rsidRPr="00D543C3">
              <w:t>664</w:t>
            </w:r>
          </w:p>
        </w:tc>
        <w:tc>
          <w:tcPr>
            <w:tcW w:w="665" w:type="dxa"/>
            <w:noWrap/>
            <w:vAlign w:val="center"/>
            <w:hideMark/>
          </w:tcPr>
          <w:p w14:paraId="00BF43B8" w14:textId="77777777" w:rsidR="00731027" w:rsidRPr="00D543C3" w:rsidRDefault="00731027" w:rsidP="00E87584">
            <w:pPr>
              <w:pStyle w:val="TableText0"/>
              <w:spacing w:before="40" w:after="40"/>
              <w:jc w:val="right"/>
            </w:pPr>
            <w:r w:rsidRPr="00D543C3">
              <w:t>435</w:t>
            </w:r>
          </w:p>
        </w:tc>
        <w:tc>
          <w:tcPr>
            <w:tcW w:w="709" w:type="dxa"/>
            <w:noWrap/>
            <w:vAlign w:val="center"/>
            <w:hideMark/>
          </w:tcPr>
          <w:p w14:paraId="44958F88" w14:textId="77777777" w:rsidR="00731027" w:rsidRPr="00D543C3" w:rsidRDefault="00731027" w:rsidP="00E87584">
            <w:pPr>
              <w:pStyle w:val="TableText0"/>
              <w:spacing w:before="40" w:after="40"/>
              <w:jc w:val="right"/>
            </w:pPr>
            <w:r w:rsidRPr="00D543C3">
              <w:t>116</w:t>
            </w:r>
          </w:p>
        </w:tc>
        <w:tc>
          <w:tcPr>
            <w:tcW w:w="708" w:type="dxa"/>
            <w:noWrap/>
            <w:vAlign w:val="center"/>
            <w:hideMark/>
          </w:tcPr>
          <w:p w14:paraId="38B03C42" w14:textId="77777777" w:rsidR="00731027" w:rsidRPr="00D543C3" w:rsidRDefault="00731027" w:rsidP="00E87584">
            <w:pPr>
              <w:pStyle w:val="TableText0"/>
              <w:spacing w:before="40" w:after="40"/>
              <w:jc w:val="right"/>
            </w:pPr>
            <w:r w:rsidRPr="00D543C3">
              <w:t>100</w:t>
            </w:r>
          </w:p>
        </w:tc>
        <w:tc>
          <w:tcPr>
            <w:tcW w:w="893" w:type="dxa"/>
            <w:noWrap/>
            <w:vAlign w:val="center"/>
            <w:hideMark/>
          </w:tcPr>
          <w:p w14:paraId="5C048BD6" w14:textId="77777777" w:rsidR="00731027" w:rsidRPr="00D543C3" w:rsidRDefault="00731027" w:rsidP="00E87584">
            <w:pPr>
              <w:pStyle w:val="TableText0"/>
              <w:spacing w:before="40" w:after="40"/>
              <w:jc w:val="right"/>
            </w:pPr>
            <w:r w:rsidRPr="00D543C3">
              <w:t>81</w:t>
            </w:r>
          </w:p>
        </w:tc>
        <w:tc>
          <w:tcPr>
            <w:tcW w:w="525" w:type="dxa"/>
            <w:noWrap/>
            <w:vAlign w:val="center"/>
            <w:hideMark/>
          </w:tcPr>
          <w:p w14:paraId="3575851B" w14:textId="77777777" w:rsidR="00731027" w:rsidRPr="00D543C3" w:rsidRDefault="00731027" w:rsidP="00E87584">
            <w:pPr>
              <w:pStyle w:val="TableText0"/>
              <w:spacing w:before="40" w:after="40"/>
              <w:jc w:val="right"/>
            </w:pPr>
            <w:r w:rsidRPr="00D543C3">
              <w:t>45</w:t>
            </w:r>
          </w:p>
        </w:tc>
        <w:tc>
          <w:tcPr>
            <w:tcW w:w="655" w:type="dxa"/>
            <w:noWrap/>
            <w:vAlign w:val="center"/>
            <w:hideMark/>
          </w:tcPr>
          <w:p w14:paraId="78803A04" w14:textId="77777777" w:rsidR="00731027" w:rsidRPr="00D543C3" w:rsidRDefault="00731027" w:rsidP="00E87584">
            <w:pPr>
              <w:pStyle w:val="TableText0"/>
              <w:spacing w:before="40" w:after="40"/>
              <w:jc w:val="right"/>
            </w:pPr>
            <w:r w:rsidRPr="00D543C3">
              <w:t>41</w:t>
            </w:r>
          </w:p>
        </w:tc>
        <w:tc>
          <w:tcPr>
            <w:tcW w:w="687" w:type="dxa"/>
            <w:noWrap/>
            <w:vAlign w:val="center"/>
            <w:hideMark/>
          </w:tcPr>
          <w:p w14:paraId="6A3EAA28" w14:textId="77777777" w:rsidR="00731027" w:rsidRPr="00D543C3" w:rsidRDefault="00731027" w:rsidP="00E87584">
            <w:pPr>
              <w:pStyle w:val="TableText0"/>
              <w:spacing w:before="40" w:after="40"/>
              <w:jc w:val="right"/>
            </w:pPr>
            <w:r w:rsidRPr="00D543C3">
              <w:t>3.4</w:t>
            </w:r>
          </w:p>
        </w:tc>
        <w:tc>
          <w:tcPr>
            <w:tcW w:w="531" w:type="dxa"/>
            <w:noWrap/>
            <w:vAlign w:val="center"/>
            <w:hideMark/>
          </w:tcPr>
          <w:p w14:paraId="0112A05E" w14:textId="77777777" w:rsidR="00731027" w:rsidRPr="00D543C3" w:rsidRDefault="00731027" w:rsidP="00E87584">
            <w:pPr>
              <w:pStyle w:val="TableText0"/>
              <w:spacing w:before="40" w:after="40"/>
              <w:jc w:val="right"/>
            </w:pPr>
            <w:r w:rsidRPr="00D543C3">
              <w:t>2.2</w:t>
            </w:r>
          </w:p>
        </w:tc>
        <w:tc>
          <w:tcPr>
            <w:tcW w:w="873" w:type="dxa"/>
            <w:noWrap/>
            <w:vAlign w:val="center"/>
          </w:tcPr>
          <w:p w14:paraId="429EF5D6"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6749FBB7" w14:textId="77777777" w:rsidR="00731027" w:rsidRPr="00D543C3" w:rsidRDefault="00731027" w:rsidP="00E87584">
            <w:pPr>
              <w:pStyle w:val="TableText0"/>
              <w:spacing w:before="40" w:after="40"/>
              <w:jc w:val="right"/>
            </w:pPr>
            <w:r w:rsidRPr="00D543C3">
              <w:t>5263</w:t>
            </w:r>
          </w:p>
        </w:tc>
        <w:tc>
          <w:tcPr>
            <w:tcW w:w="1070" w:type="dxa"/>
            <w:noWrap/>
            <w:vAlign w:val="center"/>
            <w:hideMark/>
          </w:tcPr>
          <w:p w14:paraId="1C4A9325" w14:textId="77777777" w:rsidR="00731027" w:rsidRPr="00D543C3" w:rsidRDefault="00731027" w:rsidP="00E87584">
            <w:pPr>
              <w:pStyle w:val="TableText0"/>
              <w:spacing w:before="40" w:after="40"/>
              <w:jc w:val="right"/>
            </w:pPr>
            <w:r w:rsidRPr="00D543C3">
              <w:t>19</w:t>
            </w:r>
          </w:p>
        </w:tc>
        <w:tc>
          <w:tcPr>
            <w:tcW w:w="914" w:type="dxa"/>
            <w:noWrap/>
            <w:vAlign w:val="center"/>
            <w:hideMark/>
          </w:tcPr>
          <w:p w14:paraId="73FBA8FD" w14:textId="77777777" w:rsidR="00731027" w:rsidRPr="00D543C3" w:rsidRDefault="00731027" w:rsidP="00E87584">
            <w:pPr>
              <w:pStyle w:val="TableText0"/>
              <w:spacing w:before="40" w:after="40"/>
              <w:jc w:val="right"/>
            </w:pPr>
            <w:r w:rsidRPr="00D543C3">
              <w:t>2.3</w:t>
            </w:r>
          </w:p>
        </w:tc>
        <w:tc>
          <w:tcPr>
            <w:tcW w:w="689" w:type="dxa"/>
            <w:noWrap/>
            <w:vAlign w:val="center"/>
            <w:hideMark/>
          </w:tcPr>
          <w:p w14:paraId="188ED4BE" w14:textId="77777777" w:rsidR="00731027" w:rsidRPr="00D543C3" w:rsidRDefault="00731027" w:rsidP="00E87584">
            <w:pPr>
              <w:pStyle w:val="TableText0"/>
              <w:spacing w:before="40" w:after="40"/>
              <w:jc w:val="right"/>
            </w:pPr>
            <w:r w:rsidRPr="00D543C3">
              <w:t>22</w:t>
            </w:r>
          </w:p>
        </w:tc>
        <w:tc>
          <w:tcPr>
            <w:tcW w:w="619" w:type="dxa"/>
            <w:noWrap/>
            <w:vAlign w:val="center"/>
            <w:hideMark/>
          </w:tcPr>
          <w:p w14:paraId="3A8446FA" w14:textId="77777777" w:rsidR="00731027" w:rsidRPr="00D543C3" w:rsidRDefault="00731027" w:rsidP="00E87584">
            <w:pPr>
              <w:pStyle w:val="TableText0"/>
              <w:spacing w:before="40" w:after="40"/>
              <w:jc w:val="right"/>
            </w:pPr>
            <w:r w:rsidRPr="00D543C3">
              <w:t>7.5</w:t>
            </w:r>
          </w:p>
        </w:tc>
        <w:tc>
          <w:tcPr>
            <w:tcW w:w="1251" w:type="dxa"/>
            <w:noWrap/>
            <w:vAlign w:val="center"/>
            <w:hideMark/>
          </w:tcPr>
          <w:p w14:paraId="7FA3C95F" w14:textId="77777777" w:rsidR="00731027" w:rsidRPr="00D543C3" w:rsidRDefault="00731027" w:rsidP="00E87584">
            <w:pPr>
              <w:pStyle w:val="TableText0"/>
              <w:spacing w:before="40" w:after="40"/>
              <w:jc w:val="right"/>
            </w:pPr>
            <w:r w:rsidRPr="00D543C3">
              <w:t>5292</w:t>
            </w:r>
          </w:p>
        </w:tc>
      </w:tr>
      <w:tr w:rsidR="00424C4E" w:rsidRPr="00D543C3" w14:paraId="4110E532" w14:textId="77777777" w:rsidTr="00E87584">
        <w:trPr>
          <w:jc w:val="center"/>
        </w:trPr>
        <w:tc>
          <w:tcPr>
            <w:tcW w:w="611" w:type="dxa"/>
            <w:noWrap/>
            <w:vAlign w:val="center"/>
            <w:hideMark/>
          </w:tcPr>
          <w:p w14:paraId="17942B02" w14:textId="77777777" w:rsidR="00731027" w:rsidRPr="00D543C3" w:rsidRDefault="00731027" w:rsidP="00E87584">
            <w:pPr>
              <w:pStyle w:val="TableText0"/>
              <w:spacing w:before="40" w:after="40"/>
            </w:pPr>
            <w:r w:rsidRPr="00D543C3">
              <w:t>2016</w:t>
            </w:r>
          </w:p>
        </w:tc>
        <w:tc>
          <w:tcPr>
            <w:tcW w:w="626" w:type="dxa"/>
            <w:noWrap/>
            <w:vAlign w:val="center"/>
            <w:hideMark/>
          </w:tcPr>
          <w:p w14:paraId="2A42A9C5" w14:textId="77777777" w:rsidR="00731027" w:rsidRPr="00D543C3" w:rsidRDefault="00731027" w:rsidP="00E87584">
            <w:pPr>
              <w:pStyle w:val="TableText0"/>
              <w:spacing w:before="40" w:after="40"/>
              <w:jc w:val="right"/>
            </w:pPr>
            <w:r w:rsidRPr="00D543C3">
              <w:t>2900</w:t>
            </w:r>
          </w:p>
        </w:tc>
        <w:tc>
          <w:tcPr>
            <w:tcW w:w="591" w:type="dxa"/>
            <w:noWrap/>
            <w:vAlign w:val="center"/>
            <w:hideMark/>
          </w:tcPr>
          <w:p w14:paraId="5A77AD54" w14:textId="77777777" w:rsidR="00731027" w:rsidRPr="00D543C3" w:rsidRDefault="00731027" w:rsidP="00E87584">
            <w:pPr>
              <w:pStyle w:val="TableText0"/>
              <w:spacing w:before="40" w:after="40"/>
              <w:jc w:val="right"/>
            </w:pPr>
            <w:r w:rsidRPr="00D543C3">
              <w:t>1037</w:t>
            </w:r>
          </w:p>
        </w:tc>
        <w:tc>
          <w:tcPr>
            <w:tcW w:w="626" w:type="dxa"/>
            <w:noWrap/>
            <w:vAlign w:val="center"/>
            <w:hideMark/>
          </w:tcPr>
          <w:p w14:paraId="3C414349" w14:textId="77777777" w:rsidR="00731027" w:rsidRPr="00D543C3" w:rsidRDefault="00731027" w:rsidP="00E87584">
            <w:pPr>
              <w:pStyle w:val="TableText0"/>
              <w:spacing w:before="40" w:after="40"/>
              <w:jc w:val="right"/>
            </w:pPr>
            <w:r w:rsidRPr="00D543C3">
              <w:t>644</w:t>
            </w:r>
          </w:p>
        </w:tc>
        <w:tc>
          <w:tcPr>
            <w:tcW w:w="665" w:type="dxa"/>
            <w:noWrap/>
            <w:vAlign w:val="center"/>
            <w:hideMark/>
          </w:tcPr>
          <w:p w14:paraId="2EBF2435" w14:textId="77777777" w:rsidR="00731027" w:rsidRPr="00D543C3" w:rsidRDefault="00731027" w:rsidP="00E87584">
            <w:pPr>
              <w:pStyle w:val="TableText0"/>
              <w:spacing w:before="40" w:after="40"/>
              <w:jc w:val="right"/>
            </w:pPr>
            <w:r w:rsidRPr="00D543C3">
              <w:t>462</w:t>
            </w:r>
          </w:p>
        </w:tc>
        <w:tc>
          <w:tcPr>
            <w:tcW w:w="709" w:type="dxa"/>
            <w:noWrap/>
            <w:vAlign w:val="center"/>
            <w:hideMark/>
          </w:tcPr>
          <w:p w14:paraId="75DCD32D" w14:textId="77777777" w:rsidR="00731027" w:rsidRPr="00D543C3" w:rsidRDefault="00731027" w:rsidP="00E87584">
            <w:pPr>
              <w:pStyle w:val="TableText0"/>
              <w:spacing w:before="40" w:after="40"/>
              <w:jc w:val="right"/>
            </w:pPr>
            <w:r w:rsidRPr="00D543C3">
              <w:t>121</w:t>
            </w:r>
          </w:p>
        </w:tc>
        <w:tc>
          <w:tcPr>
            <w:tcW w:w="708" w:type="dxa"/>
            <w:noWrap/>
            <w:vAlign w:val="center"/>
            <w:hideMark/>
          </w:tcPr>
          <w:p w14:paraId="339E61F4" w14:textId="77777777" w:rsidR="00731027" w:rsidRPr="00D543C3" w:rsidRDefault="00731027" w:rsidP="00E87584">
            <w:pPr>
              <w:pStyle w:val="TableText0"/>
              <w:spacing w:before="40" w:after="40"/>
              <w:jc w:val="right"/>
            </w:pPr>
            <w:r w:rsidRPr="00D543C3">
              <w:t>106</w:t>
            </w:r>
          </w:p>
        </w:tc>
        <w:tc>
          <w:tcPr>
            <w:tcW w:w="893" w:type="dxa"/>
            <w:noWrap/>
            <w:vAlign w:val="center"/>
            <w:hideMark/>
          </w:tcPr>
          <w:p w14:paraId="5E20AA2D" w14:textId="77777777" w:rsidR="00731027" w:rsidRPr="00D543C3" w:rsidRDefault="00731027" w:rsidP="00E87584">
            <w:pPr>
              <w:pStyle w:val="TableText0"/>
              <w:spacing w:before="40" w:after="40"/>
              <w:jc w:val="right"/>
            </w:pPr>
            <w:r w:rsidRPr="00D543C3">
              <w:t>79</w:t>
            </w:r>
          </w:p>
        </w:tc>
        <w:tc>
          <w:tcPr>
            <w:tcW w:w="525" w:type="dxa"/>
            <w:noWrap/>
            <w:vAlign w:val="center"/>
            <w:hideMark/>
          </w:tcPr>
          <w:p w14:paraId="262D66B4" w14:textId="77777777" w:rsidR="00731027" w:rsidRPr="00D543C3" w:rsidRDefault="00731027" w:rsidP="00E87584">
            <w:pPr>
              <w:pStyle w:val="TableText0"/>
              <w:spacing w:before="40" w:after="40"/>
              <w:jc w:val="right"/>
            </w:pPr>
            <w:r w:rsidRPr="00D543C3">
              <w:t>45</w:t>
            </w:r>
          </w:p>
        </w:tc>
        <w:tc>
          <w:tcPr>
            <w:tcW w:w="655" w:type="dxa"/>
            <w:noWrap/>
            <w:vAlign w:val="center"/>
            <w:hideMark/>
          </w:tcPr>
          <w:p w14:paraId="36C9BF83" w14:textId="77777777" w:rsidR="00731027" w:rsidRPr="00D543C3" w:rsidRDefault="00731027" w:rsidP="00E87584">
            <w:pPr>
              <w:pStyle w:val="TableText0"/>
              <w:spacing w:before="40" w:after="40"/>
              <w:jc w:val="right"/>
            </w:pPr>
            <w:r w:rsidRPr="00D543C3">
              <w:t>31</w:t>
            </w:r>
          </w:p>
        </w:tc>
        <w:tc>
          <w:tcPr>
            <w:tcW w:w="687" w:type="dxa"/>
            <w:noWrap/>
            <w:vAlign w:val="center"/>
            <w:hideMark/>
          </w:tcPr>
          <w:p w14:paraId="74C4E04D" w14:textId="77777777" w:rsidR="00731027" w:rsidRPr="00D543C3" w:rsidRDefault="00731027" w:rsidP="00E87584">
            <w:pPr>
              <w:pStyle w:val="TableText0"/>
              <w:spacing w:before="40" w:after="40"/>
              <w:jc w:val="right"/>
            </w:pPr>
            <w:r w:rsidRPr="00D543C3">
              <w:t>4.4</w:t>
            </w:r>
          </w:p>
        </w:tc>
        <w:tc>
          <w:tcPr>
            <w:tcW w:w="531" w:type="dxa"/>
            <w:noWrap/>
            <w:vAlign w:val="center"/>
            <w:hideMark/>
          </w:tcPr>
          <w:p w14:paraId="3FDDD066" w14:textId="77777777" w:rsidR="00731027" w:rsidRPr="00D543C3" w:rsidRDefault="00731027" w:rsidP="00E87584">
            <w:pPr>
              <w:pStyle w:val="TableText0"/>
              <w:spacing w:before="40" w:after="40"/>
              <w:jc w:val="right"/>
            </w:pPr>
            <w:r w:rsidRPr="00D543C3">
              <w:t>2.6</w:t>
            </w:r>
          </w:p>
        </w:tc>
        <w:tc>
          <w:tcPr>
            <w:tcW w:w="873" w:type="dxa"/>
            <w:noWrap/>
            <w:vAlign w:val="center"/>
          </w:tcPr>
          <w:p w14:paraId="3B90BE95" w14:textId="77777777" w:rsidR="00731027" w:rsidRPr="00D543C3" w:rsidRDefault="00731027" w:rsidP="00E87584">
            <w:pPr>
              <w:pStyle w:val="TableText0"/>
              <w:spacing w:before="40" w:after="40"/>
              <w:jc w:val="right"/>
              <w:rPr>
                <w:color w:val="C0504D"/>
              </w:rPr>
            </w:pPr>
          </w:p>
        </w:tc>
        <w:tc>
          <w:tcPr>
            <w:tcW w:w="798" w:type="dxa"/>
            <w:noWrap/>
            <w:vAlign w:val="center"/>
            <w:hideMark/>
          </w:tcPr>
          <w:p w14:paraId="3AEC38B0" w14:textId="77777777" w:rsidR="00731027" w:rsidRPr="00D543C3" w:rsidRDefault="00731027" w:rsidP="00E87584">
            <w:pPr>
              <w:pStyle w:val="TableText0"/>
              <w:spacing w:before="40" w:after="40"/>
              <w:jc w:val="right"/>
            </w:pPr>
            <w:r w:rsidRPr="00D543C3">
              <w:t>5432</w:t>
            </w:r>
          </w:p>
        </w:tc>
        <w:tc>
          <w:tcPr>
            <w:tcW w:w="1070" w:type="dxa"/>
            <w:noWrap/>
            <w:vAlign w:val="center"/>
            <w:hideMark/>
          </w:tcPr>
          <w:p w14:paraId="13479A9F" w14:textId="77777777" w:rsidR="00731027" w:rsidRPr="00D543C3" w:rsidRDefault="00731027" w:rsidP="00E87584">
            <w:pPr>
              <w:pStyle w:val="TableText0"/>
              <w:spacing w:before="40" w:after="40"/>
              <w:jc w:val="right"/>
            </w:pPr>
            <w:r w:rsidRPr="00D543C3">
              <w:t>26</w:t>
            </w:r>
          </w:p>
        </w:tc>
        <w:tc>
          <w:tcPr>
            <w:tcW w:w="914" w:type="dxa"/>
            <w:noWrap/>
            <w:vAlign w:val="center"/>
            <w:hideMark/>
          </w:tcPr>
          <w:p w14:paraId="3D0381B4" w14:textId="77777777" w:rsidR="00731027" w:rsidRPr="00D543C3" w:rsidRDefault="00731027" w:rsidP="00E87584">
            <w:pPr>
              <w:pStyle w:val="TableText0"/>
              <w:spacing w:before="40" w:after="40"/>
              <w:jc w:val="right"/>
            </w:pPr>
            <w:r w:rsidRPr="00D543C3">
              <w:t>2.9</w:t>
            </w:r>
          </w:p>
        </w:tc>
        <w:tc>
          <w:tcPr>
            <w:tcW w:w="689" w:type="dxa"/>
            <w:noWrap/>
            <w:vAlign w:val="center"/>
            <w:hideMark/>
          </w:tcPr>
          <w:p w14:paraId="4A93BC38" w14:textId="77777777" w:rsidR="00731027" w:rsidRPr="00D543C3" w:rsidRDefault="00731027" w:rsidP="00E87584">
            <w:pPr>
              <w:pStyle w:val="TableText0"/>
              <w:spacing w:before="40" w:after="40"/>
              <w:jc w:val="right"/>
            </w:pPr>
            <w:r w:rsidRPr="00D543C3">
              <w:t>29</w:t>
            </w:r>
          </w:p>
        </w:tc>
        <w:tc>
          <w:tcPr>
            <w:tcW w:w="619" w:type="dxa"/>
            <w:noWrap/>
            <w:vAlign w:val="center"/>
            <w:hideMark/>
          </w:tcPr>
          <w:p w14:paraId="20A8846A" w14:textId="77777777" w:rsidR="00731027" w:rsidRPr="00D543C3" w:rsidRDefault="00731027" w:rsidP="00E87584">
            <w:pPr>
              <w:pStyle w:val="TableText0"/>
              <w:spacing w:before="40" w:after="40"/>
              <w:jc w:val="right"/>
            </w:pPr>
            <w:r w:rsidRPr="00D543C3">
              <w:t>8.2</w:t>
            </w:r>
          </w:p>
        </w:tc>
        <w:tc>
          <w:tcPr>
            <w:tcW w:w="1251" w:type="dxa"/>
            <w:noWrap/>
            <w:vAlign w:val="center"/>
            <w:hideMark/>
          </w:tcPr>
          <w:p w14:paraId="7BECA8B3" w14:textId="77777777" w:rsidR="00731027" w:rsidRPr="00D543C3" w:rsidRDefault="00731027" w:rsidP="00E87584">
            <w:pPr>
              <w:pStyle w:val="TableText0"/>
              <w:spacing w:before="40" w:after="40"/>
              <w:jc w:val="right"/>
            </w:pPr>
            <w:r w:rsidRPr="00D543C3">
              <w:t>5469</w:t>
            </w:r>
          </w:p>
        </w:tc>
      </w:tr>
      <w:tr w:rsidR="00424C4E" w:rsidRPr="00D543C3" w14:paraId="25243DC7" w14:textId="77777777" w:rsidTr="00E87584">
        <w:trPr>
          <w:jc w:val="center"/>
        </w:trPr>
        <w:tc>
          <w:tcPr>
            <w:tcW w:w="611" w:type="dxa"/>
            <w:tcBorders>
              <w:bottom w:val="nil"/>
            </w:tcBorders>
            <w:noWrap/>
            <w:vAlign w:val="center"/>
            <w:hideMark/>
          </w:tcPr>
          <w:p w14:paraId="403586E8" w14:textId="77777777" w:rsidR="00731027" w:rsidRPr="00D543C3" w:rsidRDefault="00731027" w:rsidP="00D543C3">
            <w:pPr>
              <w:pStyle w:val="TableText0"/>
            </w:pPr>
            <w:r w:rsidRPr="00D543C3">
              <w:t>2017</w:t>
            </w:r>
          </w:p>
        </w:tc>
        <w:tc>
          <w:tcPr>
            <w:tcW w:w="626" w:type="dxa"/>
            <w:tcBorders>
              <w:bottom w:val="nil"/>
            </w:tcBorders>
            <w:noWrap/>
            <w:vAlign w:val="center"/>
            <w:hideMark/>
          </w:tcPr>
          <w:p w14:paraId="608540A8" w14:textId="77777777" w:rsidR="00731027" w:rsidRPr="00D543C3" w:rsidRDefault="00731027" w:rsidP="00D543C3">
            <w:pPr>
              <w:pStyle w:val="TableText0"/>
              <w:jc w:val="right"/>
            </w:pPr>
            <w:r w:rsidRPr="00D543C3">
              <w:t>2772</w:t>
            </w:r>
          </w:p>
        </w:tc>
        <w:tc>
          <w:tcPr>
            <w:tcW w:w="591" w:type="dxa"/>
            <w:tcBorders>
              <w:bottom w:val="nil"/>
            </w:tcBorders>
            <w:noWrap/>
            <w:vAlign w:val="center"/>
            <w:hideMark/>
          </w:tcPr>
          <w:p w14:paraId="730E46B8" w14:textId="77777777" w:rsidR="00731027" w:rsidRPr="00D543C3" w:rsidRDefault="00731027" w:rsidP="00D543C3">
            <w:pPr>
              <w:pStyle w:val="TableText0"/>
              <w:jc w:val="right"/>
            </w:pPr>
            <w:r w:rsidRPr="00D543C3">
              <w:t>965</w:t>
            </w:r>
          </w:p>
        </w:tc>
        <w:tc>
          <w:tcPr>
            <w:tcW w:w="626" w:type="dxa"/>
            <w:tcBorders>
              <w:bottom w:val="nil"/>
            </w:tcBorders>
            <w:noWrap/>
            <w:vAlign w:val="center"/>
            <w:hideMark/>
          </w:tcPr>
          <w:p w14:paraId="05BBEAF2" w14:textId="77777777" w:rsidR="00731027" w:rsidRPr="00D543C3" w:rsidRDefault="00731027" w:rsidP="00D543C3">
            <w:pPr>
              <w:pStyle w:val="TableText0"/>
              <w:jc w:val="right"/>
            </w:pPr>
            <w:r w:rsidRPr="00D543C3">
              <w:t>646</w:t>
            </w:r>
          </w:p>
        </w:tc>
        <w:tc>
          <w:tcPr>
            <w:tcW w:w="665" w:type="dxa"/>
            <w:tcBorders>
              <w:bottom w:val="nil"/>
            </w:tcBorders>
            <w:noWrap/>
            <w:vAlign w:val="center"/>
            <w:hideMark/>
          </w:tcPr>
          <w:p w14:paraId="1531012F" w14:textId="77777777" w:rsidR="00731027" w:rsidRPr="00D543C3" w:rsidRDefault="00731027" w:rsidP="00D543C3">
            <w:pPr>
              <w:pStyle w:val="TableText0"/>
              <w:jc w:val="right"/>
            </w:pPr>
            <w:r w:rsidRPr="00D543C3">
              <w:t>423</w:t>
            </w:r>
          </w:p>
        </w:tc>
        <w:tc>
          <w:tcPr>
            <w:tcW w:w="709" w:type="dxa"/>
            <w:tcBorders>
              <w:bottom w:val="nil"/>
            </w:tcBorders>
            <w:noWrap/>
            <w:vAlign w:val="center"/>
            <w:hideMark/>
          </w:tcPr>
          <w:p w14:paraId="1407358E" w14:textId="77777777" w:rsidR="00731027" w:rsidRPr="00D543C3" w:rsidRDefault="00731027" w:rsidP="00D543C3">
            <w:pPr>
              <w:pStyle w:val="TableText0"/>
              <w:jc w:val="right"/>
            </w:pPr>
            <w:r w:rsidRPr="00D543C3">
              <w:t>108</w:t>
            </w:r>
          </w:p>
        </w:tc>
        <w:tc>
          <w:tcPr>
            <w:tcW w:w="708" w:type="dxa"/>
            <w:tcBorders>
              <w:bottom w:val="nil"/>
            </w:tcBorders>
            <w:noWrap/>
            <w:vAlign w:val="center"/>
            <w:hideMark/>
          </w:tcPr>
          <w:p w14:paraId="739E3504" w14:textId="77777777" w:rsidR="00731027" w:rsidRPr="00D543C3" w:rsidRDefault="00731027" w:rsidP="00D543C3">
            <w:pPr>
              <w:pStyle w:val="TableText0"/>
              <w:jc w:val="right"/>
            </w:pPr>
            <w:r w:rsidRPr="00D543C3">
              <w:t>117</w:t>
            </w:r>
          </w:p>
        </w:tc>
        <w:tc>
          <w:tcPr>
            <w:tcW w:w="893" w:type="dxa"/>
            <w:tcBorders>
              <w:bottom w:val="nil"/>
            </w:tcBorders>
            <w:noWrap/>
            <w:vAlign w:val="center"/>
            <w:hideMark/>
          </w:tcPr>
          <w:p w14:paraId="1764CFA5" w14:textId="77777777" w:rsidR="00731027" w:rsidRPr="00D543C3" w:rsidRDefault="00731027" w:rsidP="00D543C3">
            <w:pPr>
              <w:pStyle w:val="TableText0"/>
              <w:jc w:val="right"/>
            </w:pPr>
            <w:r w:rsidRPr="00D543C3">
              <w:t>74</w:t>
            </w:r>
          </w:p>
        </w:tc>
        <w:tc>
          <w:tcPr>
            <w:tcW w:w="525" w:type="dxa"/>
            <w:tcBorders>
              <w:bottom w:val="nil"/>
            </w:tcBorders>
            <w:noWrap/>
            <w:vAlign w:val="center"/>
            <w:hideMark/>
          </w:tcPr>
          <w:p w14:paraId="117EA3B8" w14:textId="77777777" w:rsidR="00731027" w:rsidRPr="00D543C3" w:rsidRDefault="00731027" w:rsidP="00D543C3">
            <w:pPr>
              <w:pStyle w:val="TableText0"/>
              <w:jc w:val="right"/>
            </w:pPr>
            <w:r w:rsidRPr="00D543C3">
              <w:t>55</w:t>
            </w:r>
          </w:p>
        </w:tc>
        <w:tc>
          <w:tcPr>
            <w:tcW w:w="655" w:type="dxa"/>
            <w:tcBorders>
              <w:bottom w:val="nil"/>
            </w:tcBorders>
            <w:noWrap/>
            <w:vAlign w:val="center"/>
            <w:hideMark/>
          </w:tcPr>
          <w:p w14:paraId="425B74DA" w14:textId="77777777" w:rsidR="00731027" w:rsidRPr="00D543C3" w:rsidRDefault="00731027" w:rsidP="00D543C3">
            <w:pPr>
              <w:pStyle w:val="TableText0"/>
              <w:jc w:val="right"/>
            </w:pPr>
            <w:r w:rsidRPr="00D543C3">
              <w:t>35</w:t>
            </w:r>
          </w:p>
        </w:tc>
        <w:tc>
          <w:tcPr>
            <w:tcW w:w="687" w:type="dxa"/>
            <w:tcBorders>
              <w:bottom w:val="nil"/>
            </w:tcBorders>
            <w:noWrap/>
            <w:vAlign w:val="center"/>
            <w:hideMark/>
          </w:tcPr>
          <w:p w14:paraId="499EB313" w14:textId="77777777" w:rsidR="00731027" w:rsidRPr="00D543C3" w:rsidRDefault="00731027" w:rsidP="00D543C3">
            <w:pPr>
              <w:pStyle w:val="TableText0"/>
              <w:jc w:val="right"/>
            </w:pPr>
            <w:r w:rsidRPr="00D543C3">
              <w:t>5.9</w:t>
            </w:r>
          </w:p>
        </w:tc>
        <w:tc>
          <w:tcPr>
            <w:tcW w:w="531" w:type="dxa"/>
            <w:tcBorders>
              <w:bottom w:val="nil"/>
            </w:tcBorders>
            <w:noWrap/>
            <w:vAlign w:val="center"/>
            <w:hideMark/>
          </w:tcPr>
          <w:p w14:paraId="6848BE9C" w14:textId="77777777" w:rsidR="00731027" w:rsidRPr="00D543C3" w:rsidRDefault="00731027" w:rsidP="00D543C3">
            <w:pPr>
              <w:pStyle w:val="TableText0"/>
              <w:jc w:val="right"/>
            </w:pPr>
            <w:r w:rsidRPr="00D543C3">
              <w:t>5.1</w:t>
            </w:r>
          </w:p>
        </w:tc>
        <w:tc>
          <w:tcPr>
            <w:tcW w:w="873" w:type="dxa"/>
            <w:tcBorders>
              <w:bottom w:val="nil"/>
            </w:tcBorders>
            <w:noWrap/>
            <w:vAlign w:val="center"/>
          </w:tcPr>
          <w:p w14:paraId="49C5574A" w14:textId="77777777" w:rsidR="00731027" w:rsidRPr="00D543C3" w:rsidRDefault="00731027" w:rsidP="00D543C3">
            <w:pPr>
              <w:pStyle w:val="TableText0"/>
              <w:jc w:val="right"/>
              <w:rPr>
                <w:color w:val="C0504D"/>
              </w:rPr>
            </w:pPr>
          </w:p>
        </w:tc>
        <w:tc>
          <w:tcPr>
            <w:tcW w:w="798" w:type="dxa"/>
            <w:tcBorders>
              <w:bottom w:val="nil"/>
            </w:tcBorders>
            <w:noWrap/>
            <w:vAlign w:val="center"/>
            <w:hideMark/>
          </w:tcPr>
          <w:p w14:paraId="32B28BF3" w14:textId="77777777" w:rsidR="00731027" w:rsidRPr="00D543C3" w:rsidRDefault="00731027" w:rsidP="00D543C3">
            <w:pPr>
              <w:pStyle w:val="TableText0"/>
              <w:jc w:val="right"/>
            </w:pPr>
            <w:r w:rsidRPr="00D543C3">
              <w:t>5206</w:t>
            </w:r>
          </w:p>
        </w:tc>
        <w:tc>
          <w:tcPr>
            <w:tcW w:w="1070" w:type="dxa"/>
            <w:tcBorders>
              <w:bottom w:val="nil"/>
            </w:tcBorders>
            <w:noWrap/>
            <w:vAlign w:val="center"/>
            <w:hideMark/>
          </w:tcPr>
          <w:p w14:paraId="06AFA97F" w14:textId="77777777" w:rsidR="00731027" w:rsidRPr="00D543C3" w:rsidRDefault="00731027" w:rsidP="00D543C3">
            <w:pPr>
              <w:pStyle w:val="TableText0"/>
              <w:jc w:val="right"/>
            </w:pPr>
            <w:r w:rsidRPr="00D543C3">
              <w:t>18</w:t>
            </w:r>
          </w:p>
        </w:tc>
        <w:tc>
          <w:tcPr>
            <w:tcW w:w="914" w:type="dxa"/>
            <w:tcBorders>
              <w:bottom w:val="nil"/>
            </w:tcBorders>
            <w:noWrap/>
            <w:vAlign w:val="center"/>
            <w:hideMark/>
          </w:tcPr>
          <w:p w14:paraId="1C0613CD" w14:textId="77777777" w:rsidR="00731027" w:rsidRPr="00D543C3" w:rsidRDefault="00731027" w:rsidP="00D543C3">
            <w:pPr>
              <w:pStyle w:val="TableText0"/>
              <w:jc w:val="right"/>
            </w:pPr>
            <w:r w:rsidRPr="00D543C3">
              <w:t>5.6</w:t>
            </w:r>
          </w:p>
        </w:tc>
        <w:tc>
          <w:tcPr>
            <w:tcW w:w="689" w:type="dxa"/>
            <w:tcBorders>
              <w:bottom w:val="nil"/>
            </w:tcBorders>
            <w:noWrap/>
            <w:vAlign w:val="center"/>
            <w:hideMark/>
          </w:tcPr>
          <w:p w14:paraId="30326ED3" w14:textId="77777777" w:rsidR="00731027" w:rsidRPr="00D543C3" w:rsidRDefault="00731027" w:rsidP="00D543C3">
            <w:pPr>
              <w:pStyle w:val="TableText0"/>
              <w:jc w:val="right"/>
            </w:pPr>
            <w:r w:rsidRPr="00D543C3">
              <w:t>24</w:t>
            </w:r>
          </w:p>
        </w:tc>
        <w:tc>
          <w:tcPr>
            <w:tcW w:w="619" w:type="dxa"/>
            <w:tcBorders>
              <w:bottom w:val="nil"/>
            </w:tcBorders>
            <w:noWrap/>
            <w:vAlign w:val="center"/>
            <w:hideMark/>
          </w:tcPr>
          <w:p w14:paraId="19D255D8" w14:textId="77777777" w:rsidR="00731027" w:rsidRPr="00D543C3" w:rsidRDefault="00731027" w:rsidP="00D543C3">
            <w:pPr>
              <w:pStyle w:val="TableText0"/>
              <w:jc w:val="right"/>
            </w:pPr>
            <w:r w:rsidRPr="00D543C3">
              <w:t>8.3</w:t>
            </w:r>
          </w:p>
        </w:tc>
        <w:tc>
          <w:tcPr>
            <w:tcW w:w="1251" w:type="dxa"/>
            <w:tcBorders>
              <w:bottom w:val="nil"/>
            </w:tcBorders>
            <w:noWrap/>
            <w:vAlign w:val="center"/>
            <w:hideMark/>
          </w:tcPr>
          <w:p w14:paraId="3533F3FF" w14:textId="77777777" w:rsidR="00731027" w:rsidRPr="00D543C3" w:rsidRDefault="00731027" w:rsidP="00D543C3">
            <w:pPr>
              <w:pStyle w:val="TableText0"/>
              <w:jc w:val="right"/>
            </w:pPr>
            <w:r w:rsidRPr="00D543C3">
              <w:t>5238</w:t>
            </w:r>
          </w:p>
        </w:tc>
      </w:tr>
      <w:tr w:rsidR="00424C4E" w:rsidRPr="00D543C3" w14:paraId="02960F98" w14:textId="77777777" w:rsidTr="00E87584">
        <w:trPr>
          <w:jc w:val="center"/>
        </w:trPr>
        <w:tc>
          <w:tcPr>
            <w:tcW w:w="611" w:type="dxa"/>
            <w:tcBorders>
              <w:top w:val="nil"/>
              <w:bottom w:val="single" w:sz="4" w:space="0" w:color="auto"/>
            </w:tcBorders>
            <w:noWrap/>
            <w:vAlign w:val="center"/>
            <w:hideMark/>
          </w:tcPr>
          <w:p w14:paraId="7A62C159" w14:textId="77777777" w:rsidR="00731027" w:rsidRPr="00D543C3" w:rsidRDefault="00731027" w:rsidP="00D543C3">
            <w:pPr>
              <w:pStyle w:val="TableText0"/>
            </w:pPr>
            <w:r w:rsidRPr="00D543C3">
              <w:t>2018</w:t>
            </w:r>
          </w:p>
        </w:tc>
        <w:tc>
          <w:tcPr>
            <w:tcW w:w="626" w:type="dxa"/>
            <w:tcBorders>
              <w:top w:val="nil"/>
              <w:bottom w:val="single" w:sz="4" w:space="0" w:color="auto"/>
            </w:tcBorders>
            <w:noWrap/>
            <w:vAlign w:val="center"/>
            <w:hideMark/>
          </w:tcPr>
          <w:p w14:paraId="39A06D2B" w14:textId="77777777" w:rsidR="00731027" w:rsidRPr="00D543C3" w:rsidRDefault="00731027" w:rsidP="00D543C3">
            <w:pPr>
              <w:pStyle w:val="TableText0"/>
              <w:jc w:val="right"/>
            </w:pPr>
            <w:r w:rsidRPr="00D543C3">
              <w:t>2842</w:t>
            </w:r>
          </w:p>
        </w:tc>
        <w:tc>
          <w:tcPr>
            <w:tcW w:w="591" w:type="dxa"/>
            <w:tcBorders>
              <w:top w:val="nil"/>
              <w:bottom w:val="single" w:sz="4" w:space="0" w:color="auto"/>
            </w:tcBorders>
            <w:noWrap/>
            <w:vAlign w:val="center"/>
            <w:hideMark/>
          </w:tcPr>
          <w:p w14:paraId="5A88CB95" w14:textId="77777777" w:rsidR="00731027" w:rsidRPr="00D543C3" w:rsidRDefault="00731027" w:rsidP="00D543C3">
            <w:pPr>
              <w:pStyle w:val="TableText0"/>
              <w:jc w:val="right"/>
            </w:pPr>
            <w:r w:rsidRPr="00D543C3">
              <w:t>989</w:t>
            </w:r>
          </w:p>
        </w:tc>
        <w:tc>
          <w:tcPr>
            <w:tcW w:w="626" w:type="dxa"/>
            <w:tcBorders>
              <w:top w:val="nil"/>
              <w:bottom w:val="single" w:sz="4" w:space="0" w:color="auto"/>
            </w:tcBorders>
            <w:noWrap/>
            <w:vAlign w:val="center"/>
            <w:hideMark/>
          </w:tcPr>
          <w:p w14:paraId="4CF6FF7A" w14:textId="77777777" w:rsidR="00731027" w:rsidRPr="00D543C3" w:rsidRDefault="00731027" w:rsidP="00D543C3">
            <w:pPr>
              <w:pStyle w:val="TableText0"/>
              <w:jc w:val="right"/>
            </w:pPr>
            <w:r w:rsidRPr="00D543C3">
              <w:t>662</w:t>
            </w:r>
          </w:p>
        </w:tc>
        <w:tc>
          <w:tcPr>
            <w:tcW w:w="665" w:type="dxa"/>
            <w:tcBorders>
              <w:top w:val="nil"/>
              <w:bottom w:val="single" w:sz="4" w:space="0" w:color="auto"/>
            </w:tcBorders>
            <w:noWrap/>
            <w:vAlign w:val="center"/>
            <w:hideMark/>
          </w:tcPr>
          <w:p w14:paraId="3AB3B7D3" w14:textId="77777777" w:rsidR="00731027" w:rsidRPr="00D543C3" w:rsidRDefault="00731027" w:rsidP="00D543C3">
            <w:pPr>
              <w:pStyle w:val="TableText0"/>
              <w:jc w:val="right"/>
            </w:pPr>
            <w:r w:rsidRPr="00D543C3">
              <w:t>434</w:t>
            </w:r>
          </w:p>
        </w:tc>
        <w:tc>
          <w:tcPr>
            <w:tcW w:w="709" w:type="dxa"/>
            <w:tcBorders>
              <w:top w:val="nil"/>
              <w:bottom w:val="single" w:sz="4" w:space="0" w:color="auto"/>
            </w:tcBorders>
            <w:noWrap/>
            <w:vAlign w:val="center"/>
            <w:hideMark/>
          </w:tcPr>
          <w:p w14:paraId="1B9FDE97" w14:textId="77777777" w:rsidR="00731027" w:rsidRPr="00D543C3" w:rsidRDefault="00731027" w:rsidP="00D543C3">
            <w:pPr>
              <w:pStyle w:val="TableText0"/>
              <w:jc w:val="right"/>
            </w:pPr>
            <w:r w:rsidRPr="00D543C3">
              <w:t>110</w:t>
            </w:r>
          </w:p>
        </w:tc>
        <w:tc>
          <w:tcPr>
            <w:tcW w:w="708" w:type="dxa"/>
            <w:tcBorders>
              <w:top w:val="nil"/>
              <w:bottom w:val="single" w:sz="4" w:space="0" w:color="auto"/>
            </w:tcBorders>
            <w:noWrap/>
            <w:vAlign w:val="center"/>
            <w:hideMark/>
          </w:tcPr>
          <w:p w14:paraId="5F2AFE87" w14:textId="77777777" w:rsidR="00731027" w:rsidRPr="00D543C3" w:rsidRDefault="00731027" w:rsidP="00D543C3">
            <w:pPr>
              <w:pStyle w:val="TableText0"/>
              <w:jc w:val="right"/>
            </w:pPr>
            <w:r w:rsidRPr="00D543C3">
              <w:t>120</w:t>
            </w:r>
          </w:p>
        </w:tc>
        <w:tc>
          <w:tcPr>
            <w:tcW w:w="893" w:type="dxa"/>
            <w:tcBorders>
              <w:top w:val="nil"/>
              <w:bottom w:val="single" w:sz="4" w:space="0" w:color="auto"/>
            </w:tcBorders>
            <w:noWrap/>
            <w:vAlign w:val="center"/>
            <w:hideMark/>
          </w:tcPr>
          <w:p w14:paraId="0F735950" w14:textId="77777777" w:rsidR="00731027" w:rsidRPr="00D543C3" w:rsidRDefault="00731027" w:rsidP="00D543C3">
            <w:pPr>
              <w:pStyle w:val="TableText0"/>
              <w:jc w:val="right"/>
            </w:pPr>
            <w:r w:rsidRPr="00D543C3">
              <w:t>76</w:t>
            </w:r>
          </w:p>
        </w:tc>
        <w:tc>
          <w:tcPr>
            <w:tcW w:w="525" w:type="dxa"/>
            <w:tcBorders>
              <w:top w:val="nil"/>
              <w:bottom w:val="single" w:sz="4" w:space="0" w:color="auto"/>
            </w:tcBorders>
            <w:noWrap/>
            <w:vAlign w:val="center"/>
            <w:hideMark/>
          </w:tcPr>
          <w:p w14:paraId="5736047D" w14:textId="77777777" w:rsidR="00731027" w:rsidRPr="00D543C3" w:rsidRDefault="00731027" w:rsidP="00D543C3">
            <w:pPr>
              <w:pStyle w:val="TableText0"/>
              <w:jc w:val="right"/>
            </w:pPr>
            <w:r w:rsidRPr="00D543C3">
              <w:t>56</w:t>
            </w:r>
          </w:p>
        </w:tc>
        <w:tc>
          <w:tcPr>
            <w:tcW w:w="655" w:type="dxa"/>
            <w:tcBorders>
              <w:top w:val="nil"/>
              <w:bottom w:val="single" w:sz="4" w:space="0" w:color="auto"/>
            </w:tcBorders>
            <w:noWrap/>
            <w:vAlign w:val="center"/>
            <w:hideMark/>
          </w:tcPr>
          <w:p w14:paraId="4E57129D" w14:textId="77777777" w:rsidR="00731027" w:rsidRPr="00D543C3" w:rsidRDefault="00731027" w:rsidP="00D543C3">
            <w:pPr>
              <w:pStyle w:val="TableText0"/>
              <w:jc w:val="right"/>
            </w:pPr>
            <w:r w:rsidRPr="00D543C3">
              <w:t>36</w:t>
            </w:r>
          </w:p>
        </w:tc>
        <w:tc>
          <w:tcPr>
            <w:tcW w:w="687" w:type="dxa"/>
            <w:tcBorders>
              <w:top w:val="nil"/>
              <w:bottom w:val="single" w:sz="4" w:space="0" w:color="auto"/>
            </w:tcBorders>
            <w:noWrap/>
            <w:vAlign w:val="center"/>
            <w:hideMark/>
          </w:tcPr>
          <w:p w14:paraId="7D71FDC1" w14:textId="77777777" w:rsidR="00731027" w:rsidRPr="00D543C3" w:rsidRDefault="00731027" w:rsidP="00D543C3">
            <w:pPr>
              <w:pStyle w:val="TableText0"/>
              <w:jc w:val="right"/>
            </w:pPr>
            <w:r w:rsidRPr="00D543C3">
              <w:t>6.0</w:t>
            </w:r>
          </w:p>
        </w:tc>
        <w:tc>
          <w:tcPr>
            <w:tcW w:w="531" w:type="dxa"/>
            <w:tcBorders>
              <w:top w:val="nil"/>
              <w:bottom w:val="single" w:sz="4" w:space="0" w:color="auto"/>
            </w:tcBorders>
            <w:noWrap/>
            <w:vAlign w:val="center"/>
            <w:hideMark/>
          </w:tcPr>
          <w:p w14:paraId="1920C476" w14:textId="77777777" w:rsidR="00731027" w:rsidRPr="00D543C3" w:rsidRDefault="00731027" w:rsidP="00D543C3">
            <w:pPr>
              <w:pStyle w:val="TableText0"/>
              <w:jc w:val="right"/>
            </w:pPr>
            <w:r w:rsidRPr="00D543C3">
              <w:t>5.2</w:t>
            </w:r>
          </w:p>
        </w:tc>
        <w:tc>
          <w:tcPr>
            <w:tcW w:w="873" w:type="dxa"/>
            <w:tcBorders>
              <w:top w:val="nil"/>
              <w:bottom w:val="single" w:sz="4" w:space="0" w:color="auto"/>
            </w:tcBorders>
            <w:noWrap/>
            <w:vAlign w:val="center"/>
          </w:tcPr>
          <w:p w14:paraId="191D9359" w14:textId="77777777" w:rsidR="00731027" w:rsidRPr="00D543C3" w:rsidRDefault="00731027" w:rsidP="00D543C3">
            <w:pPr>
              <w:pStyle w:val="TableText0"/>
              <w:jc w:val="right"/>
              <w:rPr>
                <w:color w:val="C0504D"/>
              </w:rPr>
            </w:pPr>
          </w:p>
        </w:tc>
        <w:tc>
          <w:tcPr>
            <w:tcW w:w="798" w:type="dxa"/>
            <w:tcBorders>
              <w:top w:val="nil"/>
              <w:bottom w:val="single" w:sz="4" w:space="0" w:color="auto"/>
            </w:tcBorders>
            <w:noWrap/>
            <w:vAlign w:val="center"/>
            <w:hideMark/>
          </w:tcPr>
          <w:p w14:paraId="1EAA84D1" w14:textId="77777777" w:rsidR="00731027" w:rsidRPr="00D543C3" w:rsidRDefault="00731027" w:rsidP="00D543C3">
            <w:pPr>
              <w:pStyle w:val="TableText0"/>
              <w:jc w:val="right"/>
            </w:pPr>
            <w:r w:rsidRPr="00D543C3">
              <w:t>5338</w:t>
            </w:r>
          </w:p>
        </w:tc>
        <w:tc>
          <w:tcPr>
            <w:tcW w:w="1070" w:type="dxa"/>
            <w:tcBorders>
              <w:top w:val="nil"/>
              <w:bottom w:val="single" w:sz="4" w:space="0" w:color="auto"/>
            </w:tcBorders>
            <w:noWrap/>
            <w:vAlign w:val="center"/>
            <w:hideMark/>
          </w:tcPr>
          <w:p w14:paraId="0EB60458" w14:textId="77777777" w:rsidR="00731027" w:rsidRPr="00D543C3" w:rsidRDefault="00731027" w:rsidP="00D543C3">
            <w:pPr>
              <w:pStyle w:val="TableText0"/>
              <w:jc w:val="right"/>
            </w:pPr>
            <w:r w:rsidRPr="00D543C3">
              <w:t>26</w:t>
            </w:r>
          </w:p>
        </w:tc>
        <w:tc>
          <w:tcPr>
            <w:tcW w:w="914" w:type="dxa"/>
            <w:tcBorders>
              <w:top w:val="nil"/>
              <w:bottom w:val="single" w:sz="4" w:space="0" w:color="auto"/>
            </w:tcBorders>
            <w:noWrap/>
            <w:vAlign w:val="center"/>
            <w:hideMark/>
          </w:tcPr>
          <w:p w14:paraId="77D16335" w14:textId="77777777" w:rsidR="00731027" w:rsidRPr="00D543C3" w:rsidRDefault="00731027" w:rsidP="00D543C3">
            <w:pPr>
              <w:pStyle w:val="TableText0"/>
              <w:jc w:val="right"/>
            </w:pPr>
            <w:r w:rsidRPr="00D543C3">
              <w:t>3.3</w:t>
            </w:r>
          </w:p>
        </w:tc>
        <w:tc>
          <w:tcPr>
            <w:tcW w:w="689" w:type="dxa"/>
            <w:tcBorders>
              <w:top w:val="nil"/>
              <w:bottom w:val="single" w:sz="4" w:space="0" w:color="auto"/>
            </w:tcBorders>
            <w:noWrap/>
            <w:vAlign w:val="center"/>
            <w:hideMark/>
          </w:tcPr>
          <w:p w14:paraId="36D7CDC8" w14:textId="77777777" w:rsidR="00731027" w:rsidRPr="00D543C3" w:rsidRDefault="00731027" w:rsidP="00D543C3">
            <w:pPr>
              <w:pStyle w:val="TableText0"/>
              <w:jc w:val="right"/>
            </w:pPr>
            <w:r w:rsidRPr="00D543C3">
              <w:t>30</w:t>
            </w:r>
          </w:p>
        </w:tc>
        <w:tc>
          <w:tcPr>
            <w:tcW w:w="619" w:type="dxa"/>
            <w:tcBorders>
              <w:top w:val="nil"/>
              <w:bottom w:val="single" w:sz="4" w:space="0" w:color="auto"/>
            </w:tcBorders>
            <w:noWrap/>
            <w:vAlign w:val="center"/>
            <w:hideMark/>
          </w:tcPr>
          <w:p w14:paraId="0FFE504B" w14:textId="77777777" w:rsidR="00731027" w:rsidRPr="00D543C3" w:rsidRDefault="00731027" w:rsidP="00D543C3">
            <w:pPr>
              <w:pStyle w:val="TableText0"/>
              <w:jc w:val="right"/>
            </w:pPr>
            <w:r w:rsidRPr="00D543C3">
              <w:t>10.0</w:t>
            </w:r>
          </w:p>
        </w:tc>
        <w:tc>
          <w:tcPr>
            <w:tcW w:w="1251" w:type="dxa"/>
            <w:tcBorders>
              <w:top w:val="nil"/>
              <w:bottom w:val="single" w:sz="4" w:space="0" w:color="auto"/>
            </w:tcBorders>
            <w:noWrap/>
            <w:vAlign w:val="center"/>
            <w:hideMark/>
          </w:tcPr>
          <w:p w14:paraId="2A5B1089" w14:textId="77777777" w:rsidR="00731027" w:rsidRPr="00D543C3" w:rsidRDefault="00731027" w:rsidP="00D543C3">
            <w:pPr>
              <w:pStyle w:val="TableText0"/>
              <w:jc w:val="right"/>
            </w:pPr>
            <w:r w:rsidRPr="00D543C3">
              <w:t>5378</w:t>
            </w:r>
          </w:p>
        </w:tc>
      </w:tr>
    </w:tbl>
    <w:p w14:paraId="76421693" w14:textId="4F9AE40C" w:rsidR="00E87584" w:rsidRPr="00D543C3" w:rsidRDefault="00E87584" w:rsidP="00D543C3">
      <w:pPr>
        <w:pStyle w:val="TableText0"/>
        <w:tabs>
          <w:tab w:val="left" w:pos="668"/>
          <w:tab w:val="left" w:pos="1294"/>
          <w:tab w:val="left" w:pos="1885"/>
          <w:tab w:val="left" w:pos="2511"/>
          <w:tab w:val="left" w:pos="3176"/>
          <w:tab w:val="left" w:pos="3885"/>
          <w:tab w:val="left" w:pos="4593"/>
          <w:tab w:val="left" w:pos="5486"/>
          <w:tab w:val="left" w:pos="6011"/>
          <w:tab w:val="left" w:pos="6666"/>
          <w:tab w:val="left" w:pos="7353"/>
          <w:tab w:val="left" w:pos="7884"/>
          <w:tab w:val="left" w:pos="8757"/>
          <w:tab w:val="left" w:pos="9555"/>
          <w:tab w:val="left" w:pos="10625"/>
          <w:tab w:val="left" w:pos="11539"/>
          <w:tab w:val="left" w:pos="12228"/>
          <w:tab w:val="left" w:pos="12847"/>
        </w:tabs>
        <w:ind w:left="57"/>
      </w:pPr>
    </w:p>
    <w:tbl>
      <w:tblPr>
        <w:tblStyle w:val="TableCSIRO"/>
        <w:tblW w:w="14034" w:type="dxa"/>
        <w:jc w:val="center"/>
        <w:tblBorders>
          <w:top w:val="single" w:sz="4" w:space="0" w:color="auto"/>
        </w:tblBorders>
        <w:tblLayout w:type="fixed"/>
        <w:tblCellMar>
          <w:top w:w="28" w:type="dxa"/>
          <w:left w:w="57" w:type="dxa"/>
          <w:bottom w:w="28" w:type="dxa"/>
          <w:right w:w="57" w:type="dxa"/>
        </w:tblCellMar>
        <w:tblLook w:val="0600" w:firstRow="0" w:lastRow="0" w:firstColumn="0" w:lastColumn="0" w:noHBand="1" w:noVBand="1"/>
      </w:tblPr>
      <w:tblGrid>
        <w:gridCol w:w="611"/>
        <w:gridCol w:w="624"/>
        <w:gridCol w:w="590"/>
        <w:gridCol w:w="624"/>
        <w:gridCol w:w="665"/>
        <w:gridCol w:w="709"/>
        <w:gridCol w:w="708"/>
        <w:gridCol w:w="896"/>
        <w:gridCol w:w="510"/>
        <w:gridCol w:w="655"/>
        <w:gridCol w:w="687"/>
        <w:gridCol w:w="531"/>
        <w:gridCol w:w="873"/>
        <w:gridCol w:w="932"/>
        <w:gridCol w:w="1070"/>
        <w:gridCol w:w="914"/>
        <w:gridCol w:w="689"/>
        <w:gridCol w:w="619"/>
        <w:gridCol w:w="1127"/>
      </w:tblGrid>
      <w:tr w:rsidR="00E87584" w:rsidRPr="00D543C3" w14:paraId="5FCA8FCB" w14:textId="77777777" w:rsidTr="004B289E">
        <w:trPr>
          <w:jc w:val="center"/>
        </w:trPr>
        <w:tc>
          <w:tcPr>
            <w:tcW w:w="611" w:type="dxa"/>
            <w:tcBorders>
              <w:top w:val="single" w:sz="4" w:space="0" w:color="auto"/>
              <w:bottom w:val="nil"/>
            </w:tcBorders>
            <w:noWrap/>
          </w:tcPr>
          <w:p w14:paraId="28058E5F" w14:textId="59299EFD" w:rsidR="00E87584" w:rsidRPr="00A20245" w:rsidRDefault="00E87584" w:rsidP="00E87584">
            <w:pPr>
              <w:pStyle w:val="TableHeading"/>
            </w:pPr>
            <w:r w:rsidRPr="00D543C3">
              <w:lastRenderedPageBreak/>
              <w:t>Year</w:t>
            </w:r>
          </w:p>
        </w:tc>
        <w:tc>
          <w:tcPr>
            <w:tcW w:w="624" w:type="dxa"/>
            <w:tcBorders>
              <w:top w:val="single" w:sz="4" w:space="0" w:color="auto"/>
              <w:bottom w:val="nil"/>
            </w:tcBorders>
            <w:noWrap/>
          </w:tcPr>
          <w:p w14:paraId="7833AA06" w14:textId="4CA055B3" w:rsidR="00E87584" w:rsidRPr="00A20245" w:rsidRDefault="00E87584" w:rsidP="00E87584">
            <w:pPr>
              <w:pStyle w:val="TableHeading"/>
              <w:jc w:val="right"/>
            </w:pPr>
            <w:r w:rsidRPr="00D543C3">
              <w:t>HFC</w:t>
            </w:r>
            <w:r>
              <w:t>-</w:t>
            </w:r>
            <w:r w:rsidRPr="00D543C3">
              <w:t>134a</w:t>
            </w:r>
          </w:p>
        </w:tc>
        <w:tc>
          <w:tcPr>
            <w:tcW w:w="590" w:type="dxa"/>
            <w:tcBorders>
              <w:top w:val="single" w:sz="4" w:space="0" w:color="auto"/>
              <w:bottom w:val="nil"/>
            </w:tcBorders>
            <w:noWrap/>
          </w:tcPr>
          <w:p w14:paraId="710EAE60" w14:textId="6941A672" w:rsidR="00E87584" w:rsidRPr="00A20245" w:rsidRDefault="00E87584" w:rsidP="00E87584">
            <w:pPr>
              <w:pStyle w:val="TableHeading"/>
              <w:jc w:val="right"/>
            </w:pPr>
            <w:r w:rsidRPr="00D543C3">
              <w:t>HFC</w:t>
            </w:r>
            <w:r>
              <w:t>-</w:t>
            </w:r>
            <w:r w:rsidRPr="00D543C3">
              <w:t>125</w:t>
            </w:r>
          </w:p>
        </w:tc>
        <w:tc>
          <w:tcPr>
            <w:tcW w:w="624" w:type="dxa"/>
            <w:noWrap/>
          </w:tcPr>
          <w:p w14:paraId="5B447F00" w14:textId="2F897433" w:rsidR="00E87584" w:rsidRPr="00A20245" w:rsidRDefault="00E87584" w:rsidP="00E87584">
            <w:pPr>
              <w:pStyle w:val="TableHeading"/>
              <w:jc w:val="right"/>
            </w:pPr>
            <w:r w:rsidRPr="00D543C3">
              <w:t>HFC</w:t>
            </w:r>
            <w:r>
              <w:t>-</w:t>
            </w:r>
            <w:r w:rsidRPr="00D543C3">
              <w:t>143a</w:t>
            </w:r>
          </w:p>
        </w:tc>
        <w:tc>
          <w:tcPr>
            <w:tcW w:w="665" w:type="dxa"/>
            <w:noWrap/>
          </w:tcPr>
          <w:p w14:paraId="6DC91304" w14:textId="473B9208" w:rsidR="00E87584" w:rsidRPr="00A20245" w:rsidRDefault="00E87584" w:rsidP="00E87584">
            <w:pPr>
              <w:pStyle w:val="TableHeading"/>
              <w:jc w:val="right"/>
            </w:pPr>
            <w:r w:rsidRPr="00D543C3">
              <w:t>HFC</w:t>
            </w:r>
            <w:r>
              <w:t>-</w:t>
            </w:r>
            <w:r w:rsidRPr="00D543C3">
              <w:t>32</w:t>
            </w:r>
          </w:p>
        </w:tc>
        <w:tc>
          <w:tcPr>
            <w:tcW w:w="709" w:type="dxa"/>
            <w:noWrap/>
          </w:tcPr>
          <w:p w14:paraId="55EB6F7F" w14:textId="535E1E03" w:rsidR="00E87584" w:rsidRPr="00D543C3" w:rsidRDefault="00E87584" w:rsidP="00E87584">
            <w:pPr>
              <w:pStyle w:val="TableHeading"/>
              <w:jc w:val="right"/>
            </w:pPr>
            <w:r w:rsidRPr="00D543C3">
              <w:t>HFC</w:t>
            </w:r>
            <w:r>
              <w:t>-</w:t>
            </w:r>
            <w:r w:rsidRPr="00D543C3">
              <w:t>245fa</w:t>
            </w:r>
          </w:p>
        </w:tc>
        <w:tc>
          <w:tcPr>
            <w:tcW w:w="708" w:type="dxa"/>
            <w:noWrap/>
          </w:tcPr>
          <w:p w14:paraId="44213C78" w14:textId="5CB24283" w:rsidR="00E87584" w:rsidRPr="00D543C3" w:rsidRDefault="00E87584" w:rsidP="00E87584">
            <w:pPr>
              <w:pStyle w:val="TableHeading"/>
              <w:jc w:val="right"/>
            </w:pPr>
            <w:r w:rsidRPr="00D543C3">
              <w:t>HFC</w:t>
            </w:r>
            <w:r>
              <w:t>-</w:t>
            </w:r>
            <w:r w:rsidRPr="00D543C3">
              <w:t>152a</w:t>
            </w:r>
          </w:p>
        </w:tc>
        <w:tc>
          <w:tcPr>
            <w:tcW w:w="896" w:type="dxa"/>
            <w:noWrap/>
          </w:tcPr>
          <w:p w14:paraId="4A199F8F" w14:textId="3DAE8B3C" w:rsidR="00E87584" w:rsidRPr="00D543C3" w:rsidRDefault="00E87584" w:rsidP="00E87584">
            <w:pPr>
              <w:pStyle w:val="TableHeading"/>
              <w:jc w:val="right"/>
            </w:pPr>
            <w:r w:rsidRPr="00D543C3">
              <w:t>HFC</w:t>
            </w:r>
            <w:r>
              <w:t>-</w:t>
            </w:r>
            <w:r w:rsidRPr="00D543C3">
              <w:t>365mfc</w:t>
            </w:r>
          </w:p>
        </w:tc>
        <w:tc>
          <w:tcPr>
            <w:tcW w:w="510" w:type="dxa"/>
            <w:noWrap/>
          </w:tcPr>
          <w:p w14:paraId="540B143A" w14:textId="6C2048FF" w:rsidR="00E87584" w:rsidRPr="00A20245" w:rsidRDefault="00E87584" w:rsidP="00E87584">
            <w:pPr>
              <w:pStyle w:val="TableHeading"/>
              <w:jc w:val="right"/>
            </w:pPr>
            <w:r w:rsidRPr="00D543C3">
              <w:t>HFC</w:t>
            </w:r>
            <w:r>
              <w:t>-</w:t>
            </w:r>
            <w:r w:rsidRPr="00D543C3">
              <w:t>23</w:t>
            </w:r>
          </w:p>
        </w:tc>
        <w:tc>
          <w:tcPr>
            <w:tcW w:w="655" w:type="dxa"/>
            <w:noWrap/>
          </w:tcPr>
          <w:p w14:paraId="4813E8C2" w14:textId="2D9D546D" w:rsidR="00E87584" w:rsidRPr="00A20245" w:rsidRDefault="00E87584" w:rsidP="00E87584">
            <w:pPr>
              <w:pStyle w:val="TableHeading"/>
              <w:jc w:val="right"/>
            </w:pPr>
            <w:r w:rsidRPr="00D543C3">
              <w:t>HFC</w:t>
            </w:r>
            <w:r>
              <w:t>-</w:t>
            </w:r>
            <w:r w:rsidRPr="00D543C3">
              <w:t>227ea</w:t>
            </w:r>
          </w:p>
        </w:tc>
        <w:tc>
          <w:tcPr>
            <w:tcW w:w="687" w:type="dxa"/>
            <w:noWrap/>
          </w:tcPr>
          <w:p w14:paraId="3ED545B3" w14:textId="07BCA1C2" w:rsidR="00E87584" w:rsidRPr="00A20245" w:rsidRDefault="00E87584" w:rsidP="00E87584">
            <w:pPr>
              <w:pStyle w:val="TableHeading"/>
              <w:jc w:val="right"/>
            </w:pPr>
            <w:r w:rsidRPr="00D543C3">
              <w:t>HFC</w:t>
            </w:r>
            <w:r>
              <w:t>-</w:t>
            </w:r>
            <w:r w:rsidRPr="00D543C3">
              <w:t>236fa</w:t>
            </w:r>
          </w:p>
        </w:tc>
        <w:tc>
          <w:tcPr>
            <w:tcW w:w="531" w:type="dxa"/>
            <w:noWrap/>
          </w:tcPr>
          <w:p w14:paraId="16DFBB19" w14:textId="6A963FE1" w:rsidR="00E87584" w:rsidRPr="00A20245" w:rsidRDefault="00E87584" w:rsidP="00E87584">
            <w:pPr>
              <w:pStyle w:val="TableHeading"/>
              <w:jc w:val="right"/>
            </w:pPr>
            <w:r w:rsidRPr="00D543C3">
              <w:t>HFC</w:t>
            </w:r>
            <w:r>
              <w:t>-</w:t>
            </w:r>
            <w:r w:rsidRPr="00D543C3">
              <w:t>134</w:t>
            </w:r>
          </w:p>
        </w:tc>
        <w:tc>
          <w:tcPr>
            <w:tcW w:w="873" w:type="dxa"/>
            <w:noWrap/>
          </w:tcPr>
          <w:p w14:paraId="2019641C" w14:textId="211D819E" w:rsidR="00E87584" w:rsidRPr="00A20245" w:rsidRDefault="00E87584" w:rsidP="00E87584">
            <w:pPr>
              <w:pStyle w:val="TableHeading"/>
              <w:jc w:val="right"/>
            </w:pPr>
            <w:r w:rsidRPr="00D543C3">
              <w:t>HFC</w:t>
            </w:r>
            <w:r>
              <w:t>-</w:t>
            </w:r>
            <w:r w:rsidRPr="00D543C3">
              <w:t>43-10mee</w:t>
            </w:r>
          </w:p>
        </w:tc>
        <w:tc>
          <w:tcPr>
            <w:tcW w:w="932" w:type="dxa"/>
            <w:noWrap/>
          </w:tcPr>
          <w:p w14:paraId="0922383A" w14:textId="04024CF0" w:rsidR="00E87584" w:rsidRPr="00A20245" w:rsidRDefault="00E87584" w:rsidP="00E87584">
            <w:pPr>
              <w:pStyle w:val="TableHeading"/>
              <w:jc w:val="right"/>
            </w:pPr>
            <w:r w:rsidRPr="00D543C3">
              <w:t>total HFCs</w:t>
            </w:r>
          </w:p>
        </w:tc>
        <w:tc>
          <w:tcPr>
            <w:tcW w:w="1070" w:type="dxa"/>
            <w:noWrap/>
          </w:tcPr>
          <w:p w14:paraId="00D3C970" w14:textId="674E520D" w:rsidR="00E87584" w:rsidRPr="00A20245" w:rsidRDefault="00E87584" w:rsidP="00E87584">
            <w:pPr>
              <w:pStyle w:val="TableHeading"/>
              <w:jc w:val="right"/>
            </w:pPr>
            <w:r w:rsidRPr="00D543C3">
              <w:t>PFC</w:t>
            </w:r>
            <w:r>
              <w:t>-</w:t>
            </w:r>
            <w:r w:rsidRPr="00D543C3">
              <w:t>14</w:t>
            </w:r>
          </w:p>
        </w:tc>
        <w:tc>
          <w:tcPr>
            <w:tcW w:w="914" w:type="dxa"/>
            <w:noWrap/>
          </w:tcPr>
          <w:p w14:paraId="57E38249" w14:textId="42AEA5C6" w:rsidR="00E87584" w:rsidRPr="00A20245" w:rsidRDefault="00E87584" w:rsidP="00E87584">
            <w:pPr>
              <w:pStyle w:val="TableHeading"/>
              <w:jc w:val="right"/>
            </w:pPr>
            <w:r w:rsidRPr="00D543C3">
              <w:t>PFC</w:t>
            </w:r>
            <w:r>
              <w:t>-</w:t>
            </w:r>
            <w:r w:rsidRPr="00D543C3">
              <w:t>116</w:t>
            </w:r>
          </w:p>
        </w:tc>
        <w:tc>
          <w:tcPr>
            <w:tcW w:w="689" w:type="dxa"/>
            <w:noWrap/>
          </w:tcPr>
          <w:p w14:paraId="4E0A17FE" w14:textId="411A69BB" w:rsidR="00E87584" w:rsidRPr="00A20245" w:rsidRDefault="00E87584" w:rsidP="00E87584">
            <w:pPr>
              <w:pStyle w:val="TableHeading"/>
              <w:jc w:val="right"/>
            </w:pPr>
            <w:r w:rsidRPr="00D543C3">
              <w:t>total PFCs</w:t>
            </w:r>
          </w:p>
        </w:tc>
        <w:tc>
          <w:tcPr>
            <w:tcW w:w="619" w:type="dxa"/>
            <w:noWrap/>
          </w:tcPr>
          <w:p w14:paraId="744738AC" w14:textId="2D570BBE" w:rsidR="00E87584" w:rsidRPr="00A20245" w:rsidRDefault="00E87584" w:rsidP="00E87584">
            <w:pPr>
              <w:pStyle w:val="TableHeading"/>
              <w:jc w:val="right"/>
            </w:pPr>
            <w:r w:rsidRPr="00D543C3">
              <w:t>SF</w:t>
            </w:r>
            <w:r w:rsidRPr="00D543C3">
              <w:rPr>
                <w:vertAlign w:val="subscript"/>
              </w:rPr>
              <w:t>6</w:t>
            </w:r>
          </w:p>
        </w:tc>
        <w:tc>
          <w:tcPr>
            <w:tcW w:w="1127" w:type="dxa"/>
            <w:noWrap/>
          </w:tcPr>
          <w:p w14:paraId="6B5610AC" w14:textId="7F6A4592" w:rsidR="00E87584" w:rsidRPr="00A20245" w:rsidRDefault="00E87584" w:rsidP="00E87584">
            <w:pPr>
              <w:pStyle w:val="TableHeading"/>
              <w:jc w:val="right"/>
            </w:pPr>
            <w:r w:rsidRPr="00D543C3">
              <w:t xml:space="preserve">total </w:t>
            </w:r>
            <w:r w:rsidRPr="00D543C3">
              <w:br/>
            </w:r>
            <w:proofErr w:type="gramStart"/>
            <w:r w:rsidRPr="00D543C3">
              <w:t>HFC,PFC</w:t>
            </w:r>
            <w:proofErr w:type="gramEnd"/>
            <w:r w:rsidRPr="00D543C3">
              <w:t>,SF</w:t>
            </w:r>
            <w:r w:rsidRPr="00D543C3">
              <w:rPr>
                <w:vertAlign w:val="subscript"/>
              </w:rPr>
              <w:t>6</w:t>
            </w:r>
          </w:p>
        </w:tc>
      </w:tr>
      <w:tr w:rsidR="00427F8C" w:rsidRPr="00D543C3" w14:paraId="23BC3874" w14:textId="77777777" w:rsidTr="004B289E">
        <w:trPr>
          <w:jc w:val="center"/>
        </w:trPr>
        <w:tc>
          <w:tcPr>
            <w:tcW w:w="611" w:type="dxa"/>
            <w:tcBorders>
              <w:top w:val="single" w:sz="4" w:space="0" w:color="auto"/>
              <w:bottom w:val="nil"/>
            </w:tcBorders>
            <w:noWrap/>
            <w:vAlign w:val="center"/>
          </w:tcPr>
          <w:p w14:paraId="6A117858" w14:textId="77777777" w:rsidR="00427F8C" w:rsidRPr="00A20245" w:rsidRDefault="00427F8C" w:rsidP="00E87584">
            <w:pPr>
              <w:pStyle w:val="TableText0"/>
            </w:pPr>
          </w:p>
        </w:tc>
        <w:tc>
          <w:tcPr>
            <w:tcW w:w="13423" w:type="dxa"/>
            <w:gridSpan w:val="18"/>
            <w:tcBorders>
              <w:top w:val="single" w:sz="4" w:space="0" w:color="auto"/>
              <w:bottom w:val="nil"/>
            </w:tcBorders>
            <w:noWrap/>
          </w:tcPr>
          <w:p w14:paraId="04509DA3" w14:textId="23EA31F7" w:rsidR="00427F8C" w:rsidRPr="00A20245" w:rsidRDefault="00427F8C" w:rsidP="00427F8C">
            <w:pPr>
              <w:pStyle w:val="TableHeading"/>
              <w:jc w:val="center"/>
            </w:pPr>
            <w:r>
              <w:t>kt CO</w:t>
            </w:r>
            <w:r w:rsidRPr="00DF4232">
              <w:rPr>
                <w:vertAlign w:val="subscript"/>
              </w:rPr>
              <w:t>2</w:t>
            </w:r>
            <w:r>
              <w:t>-e</w:t>
            </w:r>
          </w:p>
        </w:tc>
      </w:tr>
      <w:tr w:rsidR="00E87584" w:rsidRPr="00D543C3" w14:paraId="14481759" w14:textId="77777777" w:rsidTr="004B289E">
        <w:trPr>
          <w:jc w:val="center"/>
        </w:trPr>
        <w:tc>
          <w:tcPr>
            <w:tcW w:w="611" w:type="dxa"/>
            <w:tcBorders>
              <w:top w:val="single" w:sz="4" w:space="0" w:color="auto"/>
              <w:bottom w:val="nil"/>
            </w:tcBorders>
            <w:noWrap/>
            <w:vAlign w:val="center"/>
          </w:tcPr>
          <w:p w14:paraId="3DB589CE" w14:textId="562330B7" w:rsidR="00E87584" w:rsidRPr="00D543C3" w:rsidRDefault="00E87584" w:rsidP="00E87584">
            <w:pPr>
              <w:pStyle w:val="TableText0"/>
            </w:pPr>
            <w:r w:rsidRPr="00A20245">
              <w:t>1995</w:t>
            </w:r>
          </w:p>
        </w:tc>
        <w:tc>
          <w:tcPr>
            <w:tcW w:w="624" w:type="dxa"/>
            <w:tcBorders>
              <w:top w:val="single" w:sz="4" w:space="0" w:color="auto"/>
              <w:bottom w:val="nil"/>
            </w:tcBorders>
            <w:noWrap/>
            <w:vAlign w:val="center"/>
          </w:tcPr>
          <w:p w14:paraId="78747654" w14:textId="6BF7A1FE" w:rsidR="00E87584" w:rsidRPr="00D543C3" w:rsidRDefault="00E87584" w:rsidP="00E87584">
            <w:pPr>
              <w:pStyle w:val="TableText0"/>
              <w:jc w:val="right"/>
            </w:pPr>
            <w:r w:rsidRPr="00A20245">
              <w:t>47</w:t>
            </w:r>
          </w:p>
        </w:tc>
        <w:tc>
          <w:tcPr>
            <w:tcW w:w="590" w:type="dxa"/>
            <w:tcBorders>
              <w:top w:val="single" w:sz="4" w:space="0" w:color="auto"/>
              <w:bottom w:val="nil"/>
            </w:tcBorders>
            <w:noWrap/>
            <w:vAlign w:val="center"/>
          </w:tcPr>
          <w:p w14:paraId="26EC7432" w14:textId="129D1430" w:rsidR="00E87584" w:rsidRPr="00D543C3" w:rsidRDefault="00E87584" w:rsidP="00E87584">
            <w:pPr>
              <w:pStyle w:val="TableText0"/>
              <w:jc w:val="right"/>
            </w:pPr>
            <w:r w:rsidRPr="00A20245">
              <w:t>41</w:t>
            </w:r>
          </w:p>
        </w:tc>
        <w:tc>
          <w:tcPr>
            <w:tcW w:w="624" w:type="dxa"/>
            <w:tcBorders>
              <w:top w:val="single" w:sz="4" w:space="0" w:color="auto"/>
              <w:bottom w:val="nil"/>
            </w:tcBorders>
            <w:noWrap/>
            <w:vAlign w:val="center"/>
          </w:tcPr>
          <w:p w14:paraId="5832696B" w14:textId="5C861591" w:rsidR="00E87584" w:rsidRPr="00D543C3" w:rsidRDefault="00E87584" w:rsidP="00E87584">
            <w:pPr>
              <w:pStyle w:val="TableText0"/>
              <w:jc w:val="right"/>
            </w:pPr>
            <w:r w:rsidRPr="00A20245">
              <w:t>5.0</w:t>
            </w:r>
          </w:p>
        </w:tc>
        <w:tc>
          <w:tcPr>
            <w:tcW w:w="665" w:type="dxa"/>
            <w:tcBorders>
              <w:top w:val="single" w:sz="4" w:space="0" w:color="auto"/>
              <w:bottom w:val="nil"/>
            </w:tcBorders>
            <w:noWrap/>
            <w:vAlign w:val="center"/>
          </w:tcPr>
          <w:p w14:paraId="2103241C" w14:textId="2662149A" w:rsidR="00E87584" w:rsidRPr="00D543C3" w:rsidRDefault="00E87584" w:rsidP="00E87584">
            <w:pPr>
              <w:pStyle w:val="TableText0"/>
              <w:jc w:val="right"/>
            </w:pPr>
            <w:r w:rsidRPr="00A20245">
              <w:t>0.4</w:t>
            </w:r>
          </w:p>
        </w:tc>
        <w:tc>
          <w:tcPr>
            <w:tcW w:w="709" w:type="dxa"/>
            <w:tcBorders>
              <w:top w:val="single" w:sz="4" w:space="0" w:color="auto"/>
              <w:bottom w:val="nil"/>
            </w:tcBorders>
            <w:noWrap/>
            <w:vAlign w:val="center"/>
          </w:tcPr>
          <w:p w14:paraId="108D11C7" w14:textId="77777777" w:rsidR="00E87584" w:rsidRPr="00D543C3" w:rsidRDefault="00E87584" w:rsidP="00E87584">
            <w:pPr>
              <w:pStyle w:val="TableText0"/>
              <w:jc w:val="right"/>
            </w:pPr>
          </w:p>
        </w:tc>
        <w:tc>
          <w:tcPr>
            <w:tcW w:w="708" w:type="dxa"/>
            <w:tcBorders>
              <w:top w:val="single" w:sz="4" w:space="0" w:color="auto"/>
              <w:bottom w:val="nil"/>
            </w:tcBorders>
            <w:noWrap/>
            <w:vAlign w:val="center"/>
          </w:tcPr>
          <w:p w14:paraId="0EEFBD56" w14:textId="77777777" w:rsidR="00E87584" w:rsidRPr="00D543C3" w:rsidRDefault="00E87584" w:rsidP="00E87584">
            <w:pPr>
              <w:pStyle w:val="TableText0"/>
              <w:jc w:val="right"/>
            </w:pPr>
          </w:p>
        </w:tc>
        <w:tc>
          <w:tcPr>
            <w:tcW w:w="896" w:type="dxa"/>
            <w:tcBorders>
              <w:top w:val="single" w:sz="4" w:space="0" w:color="auto"/>
              <w:bottom w:val="nil"/>
            </w:tcBorders>
            <w:noWrap/>
            <w:vAlign w:val="center"/>
          </w:tcPr>
          <w:p w14:paraId="1E3F4F01" w14:textId="77777777" w:rsidR="00E87584" w:rsidRPr="00D543C3" w:rsidRDefault="00E87584" w:rsidP="00E87584">
            <w:pPr>
              <w:pStyle w:val="TableText0"/>
              <w:jc w:val="right"/>
            </w:pPr>
          </w:p>
        </w:tc>
        <w:tc>
          <w:tcPr>
            <w:tcW w:w="510" w:type="dxa"/>
            <w:tcBorders>
              <w:top w:val="single" w:sz="4" w:space="0" w:color="auto"/>
              <w:bottom w:val="nil"/>
            </w:tcBorders>
            <w:noWrap/>
            <w:vAlign w:val="center"/>
          </w:tcPr>
          <w:p w14:paraId="7DC6AD21" w14:textId="4625B067" w:rsidR="00E87584" w:rsidRPr="00D543C3" w:rsidRDefault="00E87584" w:rsidP="00E87584">
            <w:pPr>
              <w:pStyle w:val="TableText0"/>
              <w:jc w:val="right"/>
            </w:pPr>
            <w:r w:rsidRPr="00A20245">
              <w:t>909</w:t>
            </w:r>
          </w:p>
        </w:tc>
        <w:tc>
          <w:tcPr>
            <w:tcW w:w="655" w:type="dxa"/>
            <w:tcBorders>
              <w:top w:val="single" w:sz="4" w:space="0" w:color="auto"/>
              <w:bottom w:val="nil"/>
            </w:tcBorders>
            <w:noWrap/>
            <w:vAlign w:val="center"/>
          </w:tcPr>
          <w:p w14:paraId="49ECCE0A" w14:textId="45455C22" w:rsidR="00E87584" w:rsidRPr="00D543C3" w:rsidRDefault="00E87584" w:rsidP="00E87584">
            <w:pPr>
              <w:pStyle w:val="TableText0"/>
              <w:jc w:val="right"/>
            </w:pPr>
            <w:r w:rsidRPr="00A20245">
              <w:t>1.3</w:t>
            </w:r>
          </w:p>
        </w:tc>
        <w:tc>
          <w:tcPr>
            <w:tcW w:w="687" w:type="dxa"/>
            <w:tcBorders>
              <w:top w:val="single" w:sz="4" w:space="0" w:color="auto"/>
              <w:bottom w:val="nil"/>
            </w:tcBorders>
            <w:noWrap/>
            <w:vAlign w:val="center"/>
          </w:tcPr>
          <w:p w14:paraId="1CA923A3" w14:textId="6BB56245" w:rsidR="00E87584" w:rsidRPr="00D543C3" w:rsidRDefault="00E87584" w:rsidP="00E87584">
            <w:pPr>
              <w:pStyle w:val="TableText0"/>
              <w:jc w:val="right"/>
            </w:pPr>
            <w:r w:rsidRPr="00A20245">
              <w:t>0.0</w:t>
            </w:r>
          </w:p>
        </w:tc>
        <w:tc>
          <w:tcPr>
            <w:tcW w:w="531" w:type="dxa"/>
            <w:tcBorders>
              <w:top w:val="single" w:sz="4" w:space="0" w:color="auto"/>
              <w:bottom w:val="nil"/>
            </w:tcBorders>
            <w:noWrap/>
          </w:tcPr>
          <w:p w14:paraId="1FC8DB11" w14:textId="34244D29" w:rsidR="00E87584" w:rsidRPr="00D543C3" w:rsidRDefault="00E87584" w:rsidP="00E87584">
            <w:pPr>
              <w:pStyle w:val="TableText0"/>
              <w:jc w:val="right"/>
            </w:pPr>
            <w:r w:rsidRPr="00A20245">
              <w:t>0.0</w:t>
            </w:r>
          </w:p>
        </w:tc>
        <w:tc>
          <w:tcPr>
            <w:tcW w:w="873" w:type="dxa"/>
            <w:tcBorders>
              <w:top w:val="single" w:sz="4" w:space="0" w:color="auto"/>
              <w:bottom w:val="nil"/>
            </w:tcBorders>
            <w:noWrap/>
          </w:tcPr>
          <w:p w14:paraId="7788CD26" w14:textId="78F55E93" w:rsidR="00E87584" w:rsidRPr="00D543C3" w:rsidRDefault="00E87584" w:rsidP="00E87584">
            <w:pPr>
              <w:pStyle w:val="TableText0"/>
              <w:jc w:val="right"/>
              <w:rPr>
                <w:color w:val="C0504D"/>
              </w:rPr>
            </w:pPr>
            <w:r w:rsidRPr="00A20245">
              <w:t>0.0</w:t>
            </w:r>
          </w:p>
        </w:tc>
        <w:tc>
          <w:tcPr>
            <w:tcW w:w="932" w:type="dxa"/>
            <w:tcBorders>
              <w:top w:val="single" w:sz="4" w:space="0" w:color="auto"/>
              <w:bottom w:val="nil"/>
            </w:tcBorders>
            <w:noWrap/>
            <w:vAlign w:val="center"/>
          </w:tcPr>
          <w:p w14:paraId="563330ED" w14:textId="256FF260" w:rsidR="00E87584" w:rsidRPr="00D543C3" w:rsidRDefault="00E87584" w:rsidP="00E87584">
            <w:pPr>
              <w:pStyle w:val="TableText0"/>
              <w:jc w:val="right"/>
            </w:pPr>
            <w:r w:rsidRPr="00A20245">
              <w:t>1004</w:t>
            </w:r>
          </w:p>
        </w:tc>
        <w:tc>
          <w:tcPr>
            <w:tcW w:w="1070" w:type="dxa"/>
            <w:tcBorders>
              <w:top w:val="single" w:sz="4" w:space="0" w:color="auto"/>
              <w:bottom w:val="nil"/>
            </w:tcBorders>
            <w:noWrap/>
            <w:vAlign w:val="center"/>
          </w:tcPr>
          <w:p w14:paraId="04E8D356" w14:textId="6A32BF0D" w:rsidR="00E87584" w:rsidRPr="00D543C3" w:rsidRDefault="00E87584" w:rsidP="00E87584">
            <w:pPr>
              <w:pStyle w:val="TableText0"/>
              <w:jc w:val="right"/>
            </w:pPr>
            <w:r w:rsidRPr="00A20245">
              <w:t>1261</w:t>
            </w:r>
          </w:p>
        </w:tc>
        <w:tc>
          <w:tcPr>
            <w:tcW w:w="914" w:type="dxa"/>
            <w:tcBorders>
              <w:top w:val="single" w:sz="4" w:space="0" w:color="auto"/>
              <w:bottom w:val="nil"/>
            </w:tcBorders>
            <w:noWrap/>
            <w:vAlign w:val="center"/>
          </w:tcPr>
          <w:p w14:paraId="7300388C" w14:textId="18E70548" w:rsidR="00E87584" w:rsidRPr="00D543C3" w:rsidRDefault="00E87584" w:rsidP="00E87584">
            <w:pPr>
              <w:pStyle w:val="TableText0"/>
              <w:jc w:val="right"/>
            </w:pPr>
            <w:r w:rsidRPr="00A20245">
              <w:t>270</w:t>
            </w:r>
          </w:p>
        </w:tc>
        <w:tc>
          <w:tcPr>
            <w:tcW w:w="689" w:type="dxa"/>
            <w:tcBorders>
              <w:top w:val="single" w:sz="4" w:space="0" w:color="auto"/>
              <w:bottom w:val="nil"/>
            </w:tcBorders>
            <w:noWrap/>
            <w:vAlign w:val="center"/>
          </w:tcPr>
          <w:p w14:paraId="6A863670" w14:textId="613F8DB4" w:rsidR="00E87584" w:rsidRPr="00D543C3" w:rsidRDefault="00E87584" w:rsidP="00E87584">
            <w:pPr>
              <w:pStyle w:val="TableText0"/>
              <w:jc w:val="right"/>
            </w:pPr>
            <w:r w:rsidRPr="00A20245">
              <w:t>1531</w:t>
            </w:r>
          </w:p>
        </w:tc>
        <w:tc>
          <w:tcPr>
            <w:tcW w:w="619" w:type="dxa"/>
            <w:tcBorders>
              <w:top w:val="single" w:sz="4" w:space="0" w:color="auto"/>
              <w:bottom w:val="nil"/>
            </w:tcBorders>
            <w:noWrap/>
            <w:vAlign w:val="center"/>
          </w:tcPr>
          <w:p w14:paraId="39E34FF6" w14:textId="419C0E15" w:rsidR="00E87584" w:rsidRPr="00D543C3" w:rsidRDefault="00E87584" w:rsidP="00E87584">
            <w:pPr>
              <w:pStyle w:val="TableText0"/>
              <w:jc w:val="right"/>
            </w:pPr>
            <w:r w:rsidRPr="00A20245">
              <w:t>316</w:t>
            </w:r>
          </w:p>
        </w:tc>
        <w:tc>
          <w:tcPr>
            <w:tcW w:w="1127" w:type="dxa"/>
            <w:tcBorders>
              <w:top w:val="single" w:sz="4" w:space="0" w:color="auto"/>
              <w:bottom w:val="nil"/>
            </w:tcBorders>
            <w:noWrap/>
            <w:vAlign w:val="center"/>
          </w:tcPr>
          <w:p w14:paraId="607F7212" w14:textId="5E8B61FD" w:rsidR="00E87584" w:rsidRPr="00D543C3" w:rsidRDefault="00E87584" w:rsidP="00E87584">
            <w:pPr>
              <w:pStyle w:val="TableText0"/>
              <w:jc w:val="right"/>
            </w:pPr>
            <w:r w:rsidRPr="00A20245">
              <w:t>2851</w:t>
            </w:r>
          </w:p>
        </w:tc>
      </w:tr>
      <w:tr w:rsidR="00E87584" w:rsidRPr="00D543C3" w14:paraId="0DFF75A2" w14:textId="77777777" w:rsidTr="004B289E">
        <w:trPr>
          <w:jc w:val="center"/>
        </w:trPr>
        <w:tc>
          <w:tcPr>
            <w:tcW w:w="611" w:type="dxa"/>
            <w:tcBorders>
              <w:top w:val="nil"/>
            </w:tcBorders>
            <w:noWrap/>
            <w:vAlign w:val="center"/>
          </w:tcPr>
          <w:p w14:paraId="44CE4E72" w14:textId="3F3CC401" w:rsidR="00E87584" w:rsidRPr="00A20245" w:rsidRDefault="00E87584" w:rsidP="00E87584">
            <w:pPr>
              <w:pStyle w:val="TableText0"/>
            </w:pPr>
            <w:r w:rsidRPr="00A20245">
              <w:t>1996</w:t>
            </w:r>
          </w:p>
        </w:tc>
        <w:tc>
          <w:tcPr>
            <w:tcW w:w="624" w:type="dxa"/>
            <w:tcBorders>
              <w:top w:val="nil"/>
            </w:tcBorders>
            <w:noWrap/>
            <w:vAlign w:val="center"/>
          </w:tcPr>
          <w:p w14:paraId="39A43BE4" w14:textId="73201D17" w:rsidR="00E87584" w:rsidRPr="00A20245" w:rsidRDefault="00E87584" w:rsidP="00E87584">
            <w:pPr>
              <w:pStyle w:val="TableText0"/>
              <w:jc w:val="right"/>
            </w:pPr>
            <w:r w:rsidRPr="00A20245">
              <w:t>207</w:t>
            </w:r>
          </w:p>
        </w:tc>
        <w:tc>
          <w:tcPr>
            <w:tcW w:w="590" w:type="dxa"/>
            <w:tcBorders>
              <w:top w:val="nil"/>
            </w:tcBorders>
            <w:noWrap/>
            <w:vAlign w:val="center"/>
          </w:tcPr>
          <w:p w14:paraId="6C9A6774" w14:textId="4330246B" w:rsidR="00E87584" w:rsidRPr="00A20245" w:rsidRDefault="00E87584" w:rsidP="00E87584">
            <w:pPr>
              <w:pStyle w:val="TableText0"/>
              <w:jc w:val="right"/>
            </w:pPr>
            <w:r w:rsidRPr="00A20245">
              <w:t>177</w:t>
            </w:r>
          </w:p>
        </w:tc>
        <w:tc>
          <w:tcPr>
            <w:tcW w:w="624" w:type="dxa"/>
            <w:tcBorders>
              <w:top w:val="nil"/>
            </w:tcBorders>
            <w:noWrap/>
            <w:vAlign w:val="center"/>
          </w:tcPr>
          <w:p w14:paraId="7A7FADDF" w14:textId="376DABFF" w:rsidR="00E87584" w:rsidRPr="00A20245" w:rsidRDefault="00E87584" w:rsidP="00E87584">
            <w:pPr>
              <w:pStyle w:val="TableText0"/>
              <w:jc w:val="right"/>
            </w:pPr>
            <w:r w:rsidRPr="00A20245">
              <w:t>22</w:t>
            </w:r>
          </w:p>
        </w:tc>
        <w:tc>
          <w:tcPr>
            <w:tcW w:w="665" w:type="dxa"/>
            <w:tcBorders>
              <w:top w:val="nil"/>
            </w:tcBorders>
            <w:noWrap/>
          </w:tcPr>
          <w:p w14:paraId="0F3E3109" w14:textId="10541902" w:rsidR="00E87584" w:rsidRPr="00A20245" w:rsidRDefault="00E87584" w:rsidP="00E87584">
            <w:pPr>
              <w:pStyle w:val="TableText0"/>
              <w:jc w:val="right"/>
            </w:pPr>
            <w:r w:rsidRPr="00A20245">
              <w:t>1.9</w:t>
            </w:r>
          </w:p>
        </w:tc>
        <w:tc>
          <w:tcPr>
            <w:tcW w:w="709" w:type="dxa"/>
            <w:tcBorders>
              <w:top w:val="nil"/>
            </w:tcBorders>
            <w:noWrap/>
            <w:vAlign w:val="center"/>
          </w:tcPr>
          <w:p w14:paraId="5FEBE4D5" w14:textId="77777777" w:rsidR="00E87584" w:rsidRPr="00D543C3" w:rsidRDefault="00E87584" w:rsidP="00E87584">
            <w:pPr>
              <w:pStyle w:val="TableText0"/>
              <w:jc w:val="right"/>
            </w:pPr>
          </w:p>
        </w:tc>
        <w:tc>
          <w:tcPr>
            <w:tcW w:w="708" w:type="dxa"/>
            <w:tcBorders>
              <w:top w:val="nil"/>
            </w:tcBorders>
            <w:noWrap/>
            <w:vAlign w:val="center"/>
          </w:tcPr>
          <w:p w14:paraId="77B6B2EA" w14:textId="77777777" w:rsidR="00E87584" w:rsidRPr="00D543C3" w:rsidRDefault="00E87584" w:rsidP="00E87584">
            <w:pPr>
              <w:pStyle w:val="TableText0"/>
              <w:jc w:val="right"/>
            </w:pPr>
          </w:p>
        </w:tc>
        <w:tc>
          <w:tcPr>
            <w:tcW w:w="896" w:type="dxa"/>
            <w:tcBorders>
              <w:top w:val="nil"/>
            </w:tcBorders>
            <w:noWrap/>
            <w:vAlign w:val="center"/>
          </w:tcPr>
          <w:p w14:paraId="36FABEA8" w14:textId="77777777" w:rsidR="00E87584" w:rsidRPr="00D543C3" w:rsidRDefault="00E87584" w:rsidP="00E87584">
            <w:pPr>
              <w:pStyle w:val="TableText0"/>
              <w:jc w:val="right"/>
            </w:pPr>
          </w:p>
        </w:tc>
        <w:tc>
          <w:tcPr>
            <w:tcW w:w="510" w:type="dxa"/>
            <w:tcBorders>
              <w:top w:val="nil"/>
            </w:tcBorders>
            <w:noWrap/>
          </w:tcPr>
          <w:p w14:paraId="4C71126A" w14:textId="6165B8C2" w:rsidR="00E87584" w:rsidRPr="00A20245" w:rsidRDefault="00E87584" w:rsidP="00E87584">
            <w:pPr>
              <w:pStyle w:val="TableText0"/>
              <w:jc w:val="right"/>
            </w:pPr>
            <w:r w:rsidRPr="00A20245">
              <w:t>0.3</w:t>
            </w:r>
          </w:p>
        </w:tc>
        <w:tc>
          <w:tcPr>
            <w:tcW w:w="655" w:type="dxa"/>
            <w:tcBorders>
              <w:top w:val="nil"/>
            </w:tcBorders>
            <w:noWrap/>
            <w:vAlign w:val="center"/>
          </w:tcPr>
          <w:p w14:paraId="28DC4F1D" w14:textId="56537E63" w:rsidR="00E87584" w:rsidRPr="00A20245" w:rsidRDefault="00E87584" w:rsidP="00E87584">
            <w:pPr>
              <w:pStyle w:val="TableText0"/>
              <w:jc w:val="right"/>
            </w:pPr>
            <w:r w:rsidRPr="00A20245">
              <w:t>5.5</w:t>
            </w:r>
          </w:p>
        </w:tc>
        <w:tc>
          <w:tcPr>
            <w:tcW w:w="687" w:type="dxa"/>
            <w:tcBorders>
              <w:top w:val="nil"/>
            </w:tcBorders>
            <w:noWrap/>
            <w:vAlign w:val="center"/>
          </w:tcPr>
          <w:p w14:paraId="26D3E6E0" w14:textId="60CCF6F4" w:rsidR="00E87584" w:rsidRPr="00A20245" w:rsidRDefault="00E87584" w:rsidP="00E87584">
            <w:pPr>
              <w:pStyle w:val="TableText0"/>
              <w:jc w:val="right"/>
            </w:pPr>
            <w:r w:rsidRPr="00A20245">
              <w:t>0.0</w:t>
            </w:r>
          </w:p>
        </w:tc>
        <w:tc>
          <w:tcPr>
            <w:tcW w:w="531" w:type="dxa"/>
            <w:tcBorders>
              <w:top w:val="nil"/>
            </w:tcBorders>
            <w:noWrap/>
          </w:tcPr>
          <w:p w14:paraId="2A4CE2F6" w14:textId="6D27F88D" w:rsidR="00E87584" w:rsidRPr="00A20245" w:rsidRDefault="00E87584" w:rsidP="00E87584">
            <w:pPr>
              <w:pStyle w:val="TableText0"/>
              <w:jc w:val="right"/>
            </w:pPr>
            <w:r w:rsidRPr="00A20245">
              <w:t>0.1</w:t>
            </w:r>
          </w:p>
        </w:tc>
        <w:tc>
          <w:tcPr>
            <w:tcW w:w="873" w:type="dxa"/>
            <w:tcBorders>
              <w:top w:val="nil"/>
            </w:tcBorders>
            <w:noWrap/>
          </w:tcPr>
          <w:p w14:paraId="62ABCB0F" w14:textId="51F5A8F0" w:rsidR="00E87584" w:rsidRPr="00A20245" w:rsidRDefault="00E87584" w:rsidP="00E87584">
            <w:pPr>
              <w:pStyle w:val="TableText0"/>
              <w:jc w:val="right"/>
            </w:pPr>
            <w:r w:rsidRPr="00A20245">
              <w:t>0.1</w:t>
            </w:r>
          </w:p>
        </w:tc>
        <w:tc>
          <w:tcPr>
            <w:tcW w:w="932" w:type="dxa"/>
            <w:tcBorders>
              <w:top w:val="nil"/>
            </w:tcBorders>
            <w:noWrap/>
            <w:vAlign w:val="center"/>
          </w:tcPr>
          <w:p w14:paraId="7399FA87" w14:textId="65D3B800" w:rsidR="00E87584" w:rsidRPr="00A20245" w:rsidRDefault="00E87584" w:rsidP="00E87584">
            <w:pPr>
              <w:pStyle w:val="TableText0"/>
              <w:jc w:val="right"/>
            </w:pPr>
            <w:r w:rsidRPr="00A20245">
              <w:t>414</w:t>
            </w:r>
          </w:p>
        </w:tc>
        <w:tc>
          <w:tcPr>
            <w:tcW w:w="1070" w:type="dxa"/>
            <w:tcBorders>
              <w:top w:val="nil"/>
            </w:tcBorders>
            <w:noWrap/>
            <w:vAlign w:val="center"/>
          </w:tcPr>
          <w:p w14:paraId="752D0573" w14:textId="53EBCB87" w:rsidR="00E87584" w:rsidRPr="00A20245" w:rsidRDefault="00E87584" w:rsidP="00E87584">
            <w:pPr>
              <w:pStyle w:val="TableText0"/>
              <w:jc w:val="right"/>
            </w:pPr>
            <w:r w:rsidRPr="00A20245">
              <w:t>1161</w:t>
            </w:r>
          </w:p>
        </w:tc>
        <w:tc>
          <w:tcPr>
            <w:tcW w:w="914" w:type="dxa"/>
            <w:tcBorders>
              <w:top w:val="nil"/>
            </w:tcBorders>
            <w:noWrap/>
            <w:vAlign w:val="center"/>
          </w:tcPr>
          <w:p w14:paraId="5B370915" w14:textId="173A5C31" w:rsidR="00E87584" w:rsidRPr="00A20245" w:rsidRDefault="00E87584" w:rsidP="00E87584">
            <w:pPr>
              <w:pStyle w:val="TableText0"/>
              <w:jc w:val="right"/>
            </w:pPr>
            <w:r w:rsidRPr="00A20245">
              <w:t>249</w:t>
            </w:r>
          </w:p>
        </w:tc>
        <w:tc>
          <w:tcPr>
            <w:tcW w:w="689" w:type="dxa"/>
            <w:tcBorders>
              <w:top w:val="nil"/>
            </w:tcBorders>
            <w:noWrap/>
            <w:vAlign w:val="center"/>
          </w:tcPr>
          <w:p w14:paraId="696451A7" w14:textId="375ECA3A" w:rsidR="00E87584" w:rsidRPr="00A20245" w:rsidRDefault="00E87584" w:rsidP="00E87584">
            <w:pPr>
              <w:pStyle w:val="TableText0"/>
              <w:jc w:val="right"/>
            </w:pPr>
            <w:r w:rsidRPr="00A20245">
              <w:t>1410</w:t>
            </w:r>
          </w:p>
        </w:tc>
        <w:tc>
          <w:tcPr>
            <w:tcW w:w="619" w:type="dxa"/>
            <w:tcBorders>
              <w:top w:val="nil"/>
            </w:tcBorders>
            <w:noWrap/>
            <w:vAlign w:val="center"/>
          </w:tcPr>
          <w:p w14:paraId="489D6A81" w14:textId="0FBBBB04" w:rsidR="00E87584" w:rsidRPr="00A20245" w:rsidRDefault="00E87584" w:rsidP="00E87584">
            <w:pPr>
              <w:pStyle w:val="TableText0"/>
              <w:jc w:val="right"/>
            </w:pPr>
            <w:r w:rsidRPr="00A20245">
              <w:t>289</w:t>
            </w:r>
          </w:p>
        </w:tc>
        <w:tc>
          <w:tcPr>
            <w:tcW w:w="1127" w:type="dxa"/>
            <w:tcBorders>
              <w:top w:val="nil"/>
            </w:tcBorders>
            <w:noWrap/>
            <w:vAlign w:val="center"/>
          </w:tcPr>
          <w:p w14:paraId="5A0BB3D9" w14:textId="6E4623D2" w:rsidR="00E87584" w:rsidRPr="00A20245" w:rsidRDefault="00E87584" w:rsidP="00E87584">
            <w:pPr>
              <w:pStyle w:val="TableText0"/>
              <w:jc w:val="right"/>
            </w:pPr>
            <w:r w:rsidRPr="00A20245">
              <w:t>2114</w:t>
            </w:r>
          </w:p>
        </w:tc>
      </w:tr>
      <w:tr w:rsidR="00E87584" w:rsidRPr="00D543C3" w14:paraId="46B06899" w14:textId="77777777" w:rsidTr="004B289E">
        <w:trPr>
          <w:jc w:val="center"/>
        </w:trPr>
        <w:tc>
          <w:tcPr>
            <w:tcW w:w="611" w:type="dxa"/>
            <w:noWrap/>
            <w:vAlign w:val="center"/>
          </w:tcPr>
          <w:p w14:paraId="39EEABAF" w14:textId="361E4B47" w:rsidR="00E87584" w:rsidRPr="00A20245" w:rsidRDefault="00E87584" w:rsidP="00E87584">
            <w:pPr>
              <w:pStyle w:val="TableText0"/>
            </w:pPr>
            <w:r w:rsidRPr="00A20245">
              <w:t>1997</w:t>
            </w:r>
          </w:p>
        </w:tc>
        <w:tc>
          <w:tcPr>
            <w:tcW w:w="624" w:type="dxa"/>
            <w:noWrap/>
            <w:vAlign w:val="center"/>
          </w:tcPr>
          <w:p w14:paraId="143D35B7" w14:textId="06FF7AA5" w:rsidR="00E87584" w:rsidRPr="00A20245" w:rsidRDefault="00E87584" w:rsidP="00E87584">
            <w:pPr>
              <w:pStyle w:val="TableText0"/>
              <w:jc w:val="right"/>
            </w:pPr>
            <w:r w:rsidRPr="00A20245">
              <w:t>353</w:t>
            </w:r>
          </w:p>
        </w:tc>
        <w:tc>
          <w:tcPr>
            <w:tcW w:w="590" w:type="dxa"/>
            <w:noWrap/>
            <w:vAlign w:val="center"/>
          </w:tcPr>
          <w:p w14:paraId="0B42587E" w14:textId="093E7EB9" w:rsidR="00E87584" w:rsidRPr="00A20245" w:rsidRDefault="00E87584" w:rsidP="00E87584">
            <w:pPr>
              <w:pStyle w:val="TableText0"/>
              <w:jc w:val="right"/>
            </w:pPr>
            <w:r w:rsidRPr="00A20245">
              <w:t>302</w:t>
            </w:r>
          </w:p>
        </w:tc>
        <w:tc>
          <w:tcPr>
            <w:tcW w:w="624" w:type="dxa"/>
            <w:noWrap/>
            <w:vAlign w:val="center"/>
          </w:tcPr>
          <w:p w14:paraId="0B49974B" w14:textId="24063423" w:rsidR="00E87584" w:rsidRPr="00A20245" w:rsidRDefault="00E87584" w:rsidP="00E87584">
            <w:pPr>
              <w:pStyle w:val="TableText0"/>
              <w:jc w:val="right"/>
            </w:pPr>
            <w:r w:rsidRPr="00A20245">
              <w:t>37</w:t>
            </w:r>
          </w:p>
        </w:tc>
        <w:tc>
          <w:tcPr>
            <w:tcW w:w="665" w:type="dxa"/>
            <w:noWrap/>
          </w:tcPr>
          <w:p w14:paraId="213DD098" w14:textId="7B65FB0B" w:rsidR="00E87584" w:rsidRPr="00A20245" w:rsidRDefault="00E87584" w:rsidP="00E87584">
            <w:pPr>
              <w:pStyle w:val="TableText0"/>
              <w:jc w:val="right"/>
            </w:pPr>
            <w:r w:rsidRPr="00A20245">
              <w:t>3.2</w:t>
            </w:r>
          </w:p>
        </w:tc>
        <w:tc>
          <w:tcPr>
            <w:tcW w:w="709" w:type="dxa"/>
            <w:noWrap/>
            <w:vAlign w:val="center"/>
          </w:tcPr>
          <w:p w14:paraId="5B782179" w14:textId="77777777" w:rsidR="00E87584" w:rsidRPr="00D543C3" w:rsidRDefault="00E87584" w:rsidP="00E87584">
            <w:pPr>
              <w:pStyle w:val="TableText0"/>
              <w:jc w:val="right"/>
            </w:pPr>
          </w:p>
        </w:tc>
        <w:tc>
          <w:tcPr>
            <w:tcW w:w="708" w:type="dxa"/>
            <w:noWrap/>
            <w:vAlign w:val="center"/>
          </w:tcPr>
          <w:p w14:paraId="2AA8F906" w14:textId="77777777" w:rsidR="00E87584" w:rsidRPr="00D543C3" w:rsidRDefault="00E87584" w:rsidP="00E87584">
            <w:pPr>
              <w:pStyle w:val="TableText0"/>
              <w:jc w:val="right"/>
            </w:pPr>
          </w:p>
        </w:tc>
        <w:tc>
          <w:tcPr>
            <w:tcW w:w="896" w:type="dxa"/>
            <w:noWrap/>
            <w:vAlign w:val="center"/>
          </w:tcPr>
          <w:p w14:paraId="2F661B65" w14:textId="77777777" w:rsidR="00E87584" w:rsidRPr="00D543C3" w:rsidRDefault="00E87584" w:rsidP="00E87584">
            <w:pPr>
              <w:pStyle w:val="TableText0"/>
              <w:jc w:val="right"/>
            </w:pPr>
          </w:p>
        </w:tc>
        <w:tc>
          <w:tcPr>
            <w:tcW w:w="510" w:type="dxa"/>
            <w:noWrap/>
          </w:tcPr>
          <w:p w14:paraId="7B35BEB7" w14:textId="2629570F" w:rsidR="00E87584" w:rsidRPr="00A20245" w:rsidRDefault="00E87584" w:rsidP="00E87584">
            <w:pPr>
              <w:pStyle w:val="TableText0"/>
              <w:jc w:val="right"/>
            </w:pPr>
            <w:r w:rsidRPr="00A20245">
              <w:t>0.5</w:t>
            </w:r>
          </w:p>
        </w:tc>
        <w:tc>
          <w:tcPr>
            <w:tcW w:w="655" w:type="dxa"/>
            <w:noWrap/>
            <w:vAlign w:val="center"/>
          </w:tcPr>
          <w:p w14:paraId="57E26831" w14:textId="0E0F01A0" w:rsidR="00E87584" w:rsidRPr="00A20245" w:rsidRDefault="00E87584" w:rsidP="00E87584">
            <w:pPr>
              <w:pStyle w:val="TableText0"/>
              <w:jc w:val="right"/>
            </w:pPr>
            <w:r w:rsidRPr="00A20245">
              <w:t>9.4</w:t>
            </w:r>
          </w:p>
        </w:tc>
        <w:tc>
          <w:tcPr>
            <w:tcW w:w="687" w:type="dxa"/>
            <w:noWrap/>
            <w:vAlign w:val="center"/>
          </w:tcPr>
          <w:p w14:paraId="23C4076E" w14:textId="09FA3889" w:rsidR="00E87584" w:rsidRPr="00A20245" w:rsidRDefault="00E87584" w:rsidP="00E87584">
            <w:pPr>
              <w:pStyle w:val="TableText0"/>
              <w:jc w:val="right"/>
            </w:pPr>
            <w:r w:rsidRPr="00A20245">
              <w:t>0.0</w:t>
            </w:r>
          </w:p>
        </w:tc>
        <w:tc>
          <w:tcPr>
            <w:tcW w:w="531" w:type="dxa"/>
            <w:noWrap/>
          </w:tcPr>
          <w:p w14:paraId="325DC275" w14:textId="3D9AFF42" w:rsidR="00E87584" w:rsidRPr="00A20245" w:rsidRDefault="00E87584" w:rsidP="00E87584">
            <w:pPr>
              <w:pStyle w:val="TableText0"/>
              <w:jc w:val="right"/>
            </w:pPr>
            <w:r w:rsidRPr="00A20245">
              <w:t>0.1</w:t>
            </w:r>
          </w:p>
        </w:tc>
        <w:tc>
          <w:tcPr>
            <w:tcW w:w="873" w:type="dxa"/>
            <w:noWrap/>
          </w:tcPr>
          <w:p w14:paraId="51F9BE85" w14:textId="0CF4BDE0" w:rsidR="00E87584" w:rsidRPr="00A20245" w:rsidRDefault="00E87584" w:rsidP="00E87584">
            <w:pPr>
              <w:pStyle w:val="TableText0"/>
              <w:jc w:val="right"/>
            </w:pPr>
            <w:r w:rsidRPr="00A20245">
              <w:t>0.1</w:t>
            </w:r>
          </w:p>
        </w:tc>
        <w:tc>
          <w:tcPr>
            <w:tcW w:w="932" w:type="dxa"/>
            <w:noWrap/>
          </w:tcPr>
          <w:p w14:paraId="750EE11C" w14:textId="35B8574D" w:rsidR="00E87584" w:rsidRPr="00A20245" w:rsidRDefault="00E87584" w:rsidP="00E87584">
            <w:pPr>
              <w:pStyle w:val="TableText0"/>
              <w:jc w:val="right"/>
            </w:pPr>
            <w:r w:rsidRPr="00A20245">
              <w:t>705</w:t>
            </w:r>
          </w:p>
        </w:tc>
        <w:tc>
          <w:tcPr>
            <w:tcW w:w="1070" w:type="dxa"/>
            <w:noWrap/>
            <w:vAlign w:val="center"/>
          </w:tcPr>
          <w:p w14:paraId="56DEE57C" w14:textId="5E89F018" w:rsidR="00E87584" w:rsidRPr="00A20245" w:rsidRDefault="00E87584" w:rsidP="00E87584">
            <w:pPr>
              <w:pStyle w:val="TableText0"/>
              <w:jc w:val="right"/>
            </w:pPr>
            <w:r w:rsidRPr="00A20245">
              <w:t>1011</w:t>
            </w:r>
          </w:p>
        </w:tc>
        <w:tc>
          <w:tcPr>
            <w:tcW w:w="914" w:type="dxa"/>
            <w:noWrap/>
            <w:vAlign w:val="center"/>
          </w:tcPr>
          <w:p w14:paraId="401698B1" w14:textId="73263774" w:rsidR="00E87584" w:rsidRPr="00A20245" w:rsidRDefault="00E87584" w:rsidP="00E87584">
            <w:pPr>
              <w:pStyle w:val="TableText0"/>
              <w:jc w:val="right"/>
            </w:pPr>
            <w:r w:rsidRPr="00A20245">
              <w:t>217</w:t>
            </w:r>
          </w:p>
        </w:tc>
        <w:tc>
          <w:tcPr>
            <w:tcW w:w="689" w:type="dxa"/>
            <w:noWrap/>
            <w:vAlign w:val="center"/>
          </w:tcPr>
          <w:p w14:paraId="3DECA58D" w14:textId="75785E3A" w:rsidR="00E87584" w:rsidRPr="00A20245" w:rsidRDefault="00E87584" w:rsidP="00E87584">
            <w:pPr>
              <w:pStyle w:val="TableText0"/>
              <w:jc w:val="right"/>
            </w:pPr>
            <w:r w:rsidRPr="00A20245">
              <w:t>1228</w:t>
            </w:r>
          </w:p>
        </w:tc>
        <w:tc>
          <w:tcPr>
            <w:tcW w:w="619" w:type="dxa"/>
            <w:noWrap/>
            <w:vAlign w:val="center"/>
          </w:tcPr>
          <w:p w14:paraId="3A97F79A" w14:textId="7F032E34" w:rsidR="00E87584" w:rsidRPr="00A20245" w:rsidRDefault="00E87584" w:rsidP="00E87584">
            <w:pPr>
              <w:pStyle w:val="TableText0"/>
              <w:jc w:val="right"/>
            </w:pPr>
            <w:r w:rsidRPr="00A20245">
              <w:t>267</w:t>
            </w:r>
          </w:p>
        </w:tc>
        <w:tc>
          <w:tcPr>
            <w:tcW w:w="1127" w:type="dxa"/>
            <w:noWrap/>
            <w:vAlign w:val="center"/>
          </w:tcPr>
          <w:p w14:paraId="73029F91" w14:textId="48877A1A" w:rsidR="00E87584" w:rsidRPr="00A20245" w:rsidRDefault="00E87584" w:rsidP="00E87584">
            <w:pPr>
              <w:pStyle w:val="TableText0"/>
              <w:jc w:val="right"/>
            </w:pPr>
            <w:r w:rsidRPr="00A20245">
              <w:t>2200</w:t>
            </w:r>
          </w:p>
        </w:tc>
      </w:tr>
      <w:tr w:rsidR="00E87584" w:rsidRPr="00D543C3" w14:paraId="3FC262C6" w14:textId="77777777" w:rsidTr="004B289E">
        <w:trPr>
          <w:jc w:val="center"/>
        </w:trPr>
        <w:tc>
          <w:tcPr>
            <w:tcW w:w="611" w:type="dxa"/>
            <w:noWrap/>
            <w:vAlign w:val="center"/>
          </w:tcPr>
          <w:p w14:paraId="6CC08377" w14:textId="199D089A" w:rsidR="00E87584" w:rsidRPr="00A20245" w:rsidRDefault="00E87584" w:rsidP="00E87584">
            <w:pPr>
              <w:pStyle w:val="TableText0"/>
            </w:pPr>
            <w:r w:rsidRPr="00A20245">
              <w:t>1998</w:t>
            </w:r>
          </w:p>
        </w:tc>
        <w:tc>
          <w:tcPr>
            <w:tcW w:w="624" w:type="dxa"/>
            <w:noWrap/>
            <w:vAlign w:val="center"/>
          </w:tcPr>
          <w:p w14:paraId="30805B74" w14:textId="02172FA7" w:rsidR="00E87584" w:rsidRPr="00A20245" w:rsidRDefault="00E87584" w:rsidP="00E87584">
            <w:pPr>
              <w:pStyle w:val="TableText0"/>
              <w:jc w:val="right"/>
            </w:pPr>
            <w:r w:rsidRPr="00A20245">
              <w:t>500</w:t>
            </w:r>
          </w:p>
        </w:tc>
        <w:tc>
          <w:tcPr>
            <w:tcW w:w="590" w:type="dxa"/>
            <w:noWrap/>
            <w:vAlign w:val="center"/>
          </w:tcPr>
          <w:p w14:paraId="47414164" w14:textId="203B32A0" w:rsidR="00E87584" w:rsidRPr="00A20245" w:rsidRDefault="00E87584" w:rsidP="00E87584">
            <w:pPr>
              <w:pStyle w:val="TableText0"/>
              <w:jc w:val="right"/>
            </w:pPr>
            <w:r w:rsidRPr="00A20245">
              <w:t>428</w:t>
            </w:r>
          </w:p>
        </w:tc>
        <w:tc>
          <w:tcPr>
            <w:tcW w:w="624" w:type="dxa"/>
            <w:noWrap/>
            <w:vAlign w:val="center"/>
          </w:tcPr>
          <w:p w14:paraId="2D766169" w14:textId="474994D6" w:rsidR="00E87584" w:rsidRPr="00A20245" w:rsidRDefault="00E87584" w:rsidP="00E87584">
            <w:pPr>
              <w:pStyle w:val="TableText0"/>
              <w:jc w:val="right"/>
            </w:pPr>
            <w:r w:rsidRPr="00A20245">
              <w:t>52</w:t>
            </w:r>
          </w:p>
        </w:tc>
        <w:tc>
          <w:tcPr>
            <w:tcW w:w="665" w:type="dxa"/>
            <w:noWrap/>
          </w:tcPr>
          <w:p w14:paraId="3183C8F2" w14:textId="75C0776D" w:rsidR="00E87584" w:rsidRPr="00A20245" w:rsidRDefault="00E87584" w:rsidP="00E87584">
            <w:pPr>
              <w:pStyle w:val="TableText0"/>
              <w:jc w:val="right"/>
            </w:pPr>
            <w:r w:rsidRPr="00A20245">
              <w:t>4.6</w:t>
            </w:r>
          </w:p>
        </w:tc>
        <w:tc>
          <w:tcPr>
            <w:tcW w:w="709" w:type="dxa"/>
            <w:noWrap/>
            <w:vAlign w:val="center"/>
          </w:tcPr>
          <w:p w14:paraId="27C0B08D" w14:textId="77777777" w:rsidR="00E87584" w:rsidRPr="00D543C3" w:rsidRDefault="00E87584" w:rsidP="00E87584">
            <w:pPr>
              <w:pStyle w:val="TableText0"/>
              <w:jc w:val="right"/>
            </w:pPr>
          </w:p>
        </w:tc>
        <w:tc>
          <w:tcPr>
            <w:tcW w:w="708" w:type="dxa"/>
            <w:noWrap/>
            <w:vAlign w:val="center"/>
          </w:tcPr>
          <w:p w14:paraId="2641D363" w14:textId="77777777" w:rsidR="00E87584" w:rsidRPr="00D543C3" w:rsidRDefault="00E87584" w:rsidP="00E87584">
            <w:pPr>
              <w:pStyle w:val="TableText0"/>
              <w:jc w:val="right"/>
            </w:pPr>
          </w:p>
        </w:tc>
        <w:tc>
          <w:tcPr>
            <w:tcW w:w="896" w:type="dxa"/>
            <w:noWrap/>
            <w:vAlign w:val="center"/>
          </w:tcPr>
          <w:p w14:paraId="46573F5A" w14:textId="77777777" w:rsidR="00E87584" w:rsidRPr="00D543C3" w:rsidRDefault="00E87584" w:rsidP="00E87584">
            <w:pPr>
              <w:pStyle w:val="TableText0"/>
              <w:jc w:val="right"/>
            </w:pPr>
          </w:p>
        </w:tc>
        <w:tc>
          <w:tcPr>
            <w:tcW w:w="510" w:type="dxa"/>
            <w:noWrap/>
          </w:tcPr>
          <w:p w14:paraId="1C2636FD" w14:textId="3C1DDF0C" w:rsidR="00E87584" w:rsidRPr="00A20245" w:rsidRDefault="00E87584" w:rsidP="00E87584">
            <w:pPr>
              <w:pStyle w:val="TableText0"/>
              <w:jc w:val="right"/>
            </w:pPr>
            <w:r w:rsidRPr="00A20245">
              <w:t>0.6</w:t>
            </w:r>
          </w:p>
        </w:tc>
        <w:tc>
          <w:tcPr>
            <w:tcW w:w="655" w:type="dxa"/>
            <w:noWrap/>
            <w:vAlign w:val="center"/>
          </w:tcPr>
          <w:p w14:paraId="011852D8" w14:textId="08091D0B" w:rsidR="00E87584" w:rsidRPr="00A20245" w:rsidRDefault="00E87584" w:rsidP="00E87584">
            <w:pPr>
              <w:pStyle w:val="TableText0"/>
              <w:jc w:val="right"/>
            </w:pPr>
            <w:r w:rsidRPr="00A20245">
              <w:t>13</w:t>
            </w:r>
          </w:p>
        </w:tc>
        <w:tc>
          <w:tcPr>
            <w:tcW w:w="687" w:type="dxa"/>
            <w:noWrap/>
            <w:vAlign w:val="center"/>
          </w:tcPr>
          <w:p w14:paraId="1D2ECE29" w14:textId="703CE405" w:rsidR="00E87584" w:rsidRPr="00A20245" w:rsidRDefault="00E87584" w:rsidP="00E87584">
            <w:pPr>
              <w:pStyle w:val="TableText0"/>
              <w:jc w:val="right"/>
            </w:pPr>
            <w:r w:rsidRPr="00A20245">
              <w:t>0.0</w:t>
            </w:r>
          </w:p>
        </w:tc>
        <w:tc>
          <w:tcPr>
            <w:tcW w:w="531" w:type="dxa"/>
            <w:noWrap/>
          </w:tcPr>
          <w:p w14:paraId="27A7BC63" w14:textId="065DE8F0" w:rsidR="00E87584" w:rsidRPr="00A20245" w:rsidRDefault="00E87584" w:rsidP="00E87584">
            <w:pPr>
              <w:pStyle w:val="TableText0"/>
              <w:jc w:val="right"/>
            </w:pPr>
            <w:r w:rsidRPr="00A20245">
              <w:t>0.2</w:t>
            </w:r>
          </w:p>
        </w:tc>
        <w:tc>
          <w:tcPr>
            <w:tcW w:w="873" w:type="dxa"/>
            <w:noWrap/>
          </w:tcPr>
          <w:p w14:paraId="68F2D780" w14:textId="401BDF5C" w:rsidR="00E87584" w:rsidRPr="00A20245" w:rsidRDefault="00E87584" w:rsidP="00E87584">
            <w:pPr>
              <w:pStyle w:val="TableText0"/>
              <w:jc w:val="right"/>
            </w:pPr>
            <w:r w:rsidRPr="00A20245">
              <w:t>0.2</w:t>
            </w:r>
          </w:p>
        </w:tc>
        <w:tc>
          <w:tcPr>
            <w:tcW w:w="932" w:type="dxa"/>
            <w:noWrap/>
          </w:tcPr>
          <w:p w14:paraId="47422E2B" w14:textId="1E9F6AD9" w:rsidR="00E87584" w:rsidRPr="00A20245" w:rsidRDefault="00E87584" w:rsidP="00E87584">
            <w:pPr>
              <w:pStyle w:val="TableText0"/>
              <w:jc w:val="right"/>
            </w:pPr>
            <w:r w:rsidRPr="00A20245">
              <w:t>998</w:t>
            </w:r>
          </w:p>
        </w:tc>
        <w:tc>
          <w:tcPr>
            <w:tcW w:w="1070" w:type="dxa"/>
            <w:noWrap/>
            <w:vAlign w:val="center"/>
          </w:tcPr>
          <w:p w14:paraId="50F1EF8D" w14:textId="2E2BC1B2" w:rsidR="00E87584" w:rsidRPr="00A20245" w:rsidRDefault="00E87584" w:rsidP="00E87584">
            <w:pPr>
              <w:pStyle w:val="TableText0"/>
              <w:jc w:val="right"/>
            </w:pPr>
            <w:r w:rsidRPr="00A20245">
              <w:t>1367</w:t>
            </w:r>
          </w:p>
        </w:tc>
        <w:tc>
          <w:tcPr>
            <w:tcW w:w="914" w:type="dxa"/>
            <w:noWrap/>
            <w:vAlign w:val="center"/>
          </w:tcPr>
          <w:p w14:paraId="6C7FDC72" w14:textId="611D6547" w:rsidR="00E87584" w:rsidRPr="00A20245" w:rsidRDefault="00E87584" w:rsidP="00E87584">
            <w:pPr>
              <w:pStyle w:val="TableText0"/>
              <w:jc w:val="right"/>
            </w:pPr>
            <w:r w:rsidRPr="00A20245">
              <w:t>293</w:t>
            </w:r>
          </w:p>
        </w:tc>
        <w:tc>
          <w:tcPr>
            <w:tcW w:w="689" w:type="dxa"/>
            <w:noWrap/>
            <w:vAlign w:val="center"/>
          </w:tcPr>
          <w:p w14:paraId="0038F4A8" w14:textId="456210C1" w:rsidR="00E87584" w:rsidRPr="00A20245" w:rsidRDefault="00E87584" w:rsidP="00E87584">
            <w:pPr>
              <w:pStyle w:val="TableText0"/>
              <w:jc w:val="right"/>
            </w:pPr>
            <w:r w:rsidRPr="00A20245">
              <w:t>1661</w:t>
            </w:r>
          </w:p>
        </w:tc>
        <w:tc>
          <w:tcPr>
            <w:tcW w:w="619" w:type="dxa"/>
            <w:noWrap/>
            <w:vAlign w:val="center"/>
          </w:tcPr>
          <w:p w14:paraId="240E9298" w14:textId="1B0CEA2D" w:rsidR="00E87584" w:rsidRPr="00A20245" w:rsidRDefault="00E87584" w:rsidP="00E87584">
            <w:pPr>
              <w:pStyle w:val="TableText0"/>
              <w:jc w:val="right"/>
            </w:pPr>
            <w:r w:rsidRPr="00A20245">
              <w:t>240</w:t>
            </w:r>
          </w:p>
        </w:tc>
        <w:tc>
          <w:tcPr>
            <w:tcW w:w="1127" w:type="dxa"/>
            <w:noWrap/>
            <w:vAlign w:val="center"/>
          </w:tcPr>
          <w:p w14:paraId="5E1AA896" w14:textId="2CD4E3A3" w:rsidR="00E87584" w:rsidRPr="00A20245" w:rsidRDefault="00E87584" w:rsidP="00E87584">
            <w:pPr>
              <w:pStyle w:val="TableText0"/>
              <w:jc w:val="right"/>
            </w:pPr>
            <w:r w:rsidRPr="00A20245">
              <w:t>2899</w:t>
            </w:r>
          </w:p>
        </w:tc>
      </w:tr>
      <w:tr w:rsidR="00E87584" w:rsidRPr="00D543C3" w14:paraId="5EF5A410" w14:textId="77777777" w:rsidTr="004B289E">
        <w:trPr>
          <w:jc w:val="center"/>
        </w:trPr>
        <w:tc>
          <w:tcPr>
            <w:tcW w:w="611" w:type="dxa"/>
            <w:noWrap/>
            <w:vAlign w:val="center"/>
          </w:tcPr>
          <w:p w14:paraId="70833D40" w14:textId="203DDEBC" w:rsidR="00E87584" w:rsidRPr="00A20245" w:rsidRDefault="00E87584" w:rsidP="00E87584">
            <w:pPr>
              <w:pStyle w:val="TableText0"/>
            </w:pPr>
            <w:r w:rsidRPr="00A20245">
              <w:t>1999</w:t>
            </w:r>
          </w:p>
        </w:tc>
        <w:tc>
          <w:tcPr>
            <w:tcW w:w="624" w:type="dxa"/>
            <w:noWrap/>
            <w:vAlign w:val="center"/>
          </w:tcPr>
          <w:p w14:paraId="75D1A22E" w14:textId="155B8356" w:rsidR="00E87584" w:rsidRPr="00A20245" w:rsidRDefault="00E87584" w:rsidP="00E87584">
            <w:pPr>
              <w:pStyle w:val="TableText0"/>
              <w:jc w:val="right"/>
            </w:pPr>
            <w:r w:rsidRPr="00A20245">
              <w:t>688</w:t>
            </w:r>
          </w:p>
        </w:tc>
        <w:tc>
          <w:tcPr>
            <w:tcW w:w="590" w:type="dxa"/>
            <w:noWrap/>
            <w:vAlign w:val="center"/>
          </w:tcPr>
          <w:p w14:paraId="0647A824" w14:textId="084DC82F" w:rsidR="00E87584" w:rsidRPr="00A20245" w:rsidRDefault="00E87584" w:rsidP="00E87584">
            <w:pPr>
              <w:pStyle w:val="TableText0"/>
              <w:jc w:val="right"/>
            </w:pPr>
            <w:r>
              <w:t>589</w:t>
            </w:r>
          </w:p>
        </w:tc>
        <w:tc>
          <w:tcPr>
            <w:tcW w:w="624" w:type="dxa"/>
            <w:noWrap/>
            <w:vAlign w:val="center"/>
          </w:tcPr>
          <w:p w14:paraId="060A1013" w14:textId="06A9BE84" w:rsidR="00E87584" w:rsidRPr="00A20245" w:rsidRDefault="00E87584" w:rsidP="00E87584">
            <w:pPr>
              <w:pStyle w:val="TableText0"/>
              <w:jc w:val="right"/>
            </w:pPr>
            <w:r>
              <w:t>72</w:t>
            </w:r>
          </w:p>
        </w:tc>
        <w:tc>
          <w:tcPr>
            <w:tcW w:w="665" w:type="dxa"/>
            <w:noWrap/>
          </w:tcPr>
          <w:p w14:paraId="4B1755B6" w14:textId="4E3F1B50" w:rsidR="00E87584" w:rsidRPr="00A20245" w:rsidRDefault="00E87584" w:rsidP="00E87584">
            <w:pPr>
              <w:pStyle w:val="TableText0"/>
              <w:jc w:val="right"/>
            </w:pPr>
            <w:r>
              <w:t>6.3</w:t>
            </w:r>
          </w:p>
        </w:tc>
        <w:tc>
          <w:tcPr>
            <w:tcW w:w="709" w:type="dxa"/>
            <w:noWrap/>
            <w:vAlign w:val="center"/>
          </w:tcPr>
          <w:p w14:paraId="593FF26B" w14:textId="77777777" w:rsidR="00E87584" w:rsidRPr="00D543C3" w:rsidRDefault="00E87584" w:rsidP="00E87584">
            <w:pPr>
              <w:pStyle w:val="TableText0"/>
              <w:jc w:val="right"/>
            </w:pPr>
          </w:p>
        </w:tc>
        <w:tc>
          <w:tcPr>
            <w:tcW w:w="708" w:type="dxa"/>
            <w:noWrap/>
            <w:vAlign w:val="center"/>
          </w:tcPr>
          <w:p w14:paraId="0543E1C5" w14:textId="77777777" w:rsidR="00E87584" w:rsidRPr="00D543C3" w:rsidRDefault="00E87584" w:rsidP="00E87584">
            <w:pPr>
              <w:pStyle w:val="TableText0"/>
              <w:jc w:val="right"/>
            </w:pPr>
          </w:p>
        </w:tc>
        <w:tc>
          <w:tcPr>
            <w:tcW w:w="896" w:type="dxa"/>
            <w:noWrap/>
            <w:vAlign w:val="center"/>
          </w:tcPr>
          <w:p w14:paraId="1838EF74" w14:textId="77777777" w:rsidR="00E87584" w:rsidRPr="00D543C3" w:rsidRDefault="00E87584" w:rsidP="00E87584">
            <w:pPr>
              <w:pStyle w:val="TableText0"/>
              <w:jc w:val="right"/>
            </w:pPr>
          </w:p>
        </w:tc>
        <w:tc>
          <w:tcPr>
            <w:tcW w:w="510" w:type="dxa"/>
            <w:noWrap/>
          </w:tcPr>
          <w:p w14:paraId="5B46E10C" w14:textId="42816A95" w:rsidR="00E87584" w:rsidRPr="00A20245" w:rsidRDefault="00E87584" w:rsidP="00E87584">
            <w:pPr>
              <w:pStyle w:val="TableText0"/>
              <w:jc w:val="right"/>
            </w:pPr>
            <w:r>
              <w:t>0.9</w:t>
            </w:r>
          </w:p>
        </w:tc>
        <w:tc>
          <w:tcPr>
            <w:tcW w:w="655" w:type="dxa"/>
            <w:noWrap/>
            <w:vAlign w:val="center"/>
          </w:tcPr>
          <w:p w14:paraId="49347422" w14:textId="07D636A9" w:rsidR="00E87584" w:rsidRPr="00A20245" w:rsidRDefault="00E87584" w:rsidP="00E87584">
            <w:pPr>
              <w:pStyle w:val="TableText0"/>
              <w:jc w:val="right"/>
            </w:pPr>
            <w:r>
              <w:t>18</w:t>
            </w:r>
          </w:p>
        </w:tc>
        <w:tc>
          <w:tcPr>
            <w:tcW w:w="687" w:type="dxa"/>
            <w:noWrap/>
            <w:vAlign w:val="center"/>
          </w:tcPr>
          <w:p w14:paraId="7C580FF8" w14:textId="6C25D88C" w:rsidR="00E87584" w:rsidRPr="00A20245" w:rsidRDefault="00E87584" w:rsidP="00E87584">
            <w:pPr>
              <w:pStyle w:val="TableText0"/>
              <w:jc w:val="right"/>
            </w:pPr>
            <w:r>
              <w:t>0.0</w:t>
            </w:r>
          </w:p>
        </w:tc>
        <w:tc>
          <w:tcPr>
            <w:tcW w:w="531" w:type="dxa"/>
            <w:noWrap/>
          </w:tcPr>
          <w:p w14:paraId="59699235" w14:textId="6785F317" w:rsidR="00E87584" w:rsidRPr="00A20245" w:rsidRDefault="00E87584" w:rsidP="00E87584">
            <w:pPr>
              <w:pStyle w:val="TableText0"/>
              <w:jc w:val="right"/>
            </w:pPr>
            <w:r>
              <w:t>0.2</w:t>
            </w:r>
          </w:p>
        </w:tc>
        <w:tc>
          <w:tcPr>
            <w:tcW w:w="873" w:type="dxa"/>
            <w:noWrap/>
          </w:tcPr>
          <w:p w14:paraId="421AD17F" w14:textId="4F1C7E58" w:rsidR="00E87584" w:rsidRPr="00A20245" w:rsidRDefault="00E87584" w:rsidP="00E87584">
            <w:pPr>
              <w:pStyle w:val="TableText0"/>
              <w:jc w:val="right"/>
            </w:pPr>
            <w:r>
              <w:t>0.2</w:t>
            </w:r>
          </w:p>
        </w:tc>
        <w:tc>
          <w:tcPr>
            <w:tcW w:w="932" w:type="dxa"/>
            <w:noWrap/>
          </w:tcPr>
          <w:p w14:paraId="19E3D19A" w14:textId="7ECF5E29" w:rsidR="00E87584" w:rsidRPr="00A20245" w:rsidRDefault="00E87584" w:rsidP="00E87584">
            <w:pPr>
              <w:pStyle w:val="TableText0"/>
              <w:jc w:val="right"/>
            </w:pPr>
            <w:r>
              <w:t>1375</w:t>
            </w:r>
          </w:p>
        </w:tc>
        <w:tc>
          <w:tcPr>
            <w:tcW w:w="1070" w:type="dxa"/>
            <w:noWrap/>
            <w:vAlign w:val="center"/>
          </w:tcPr>
          <w:p w14:paraId="53ECB9F7" w14:textId="3EEF73AD" w:rsidR="00E87584" w:rsidRPr="00A20245" w:rsidRDefault="00E87584" w:rsidP="00E87584">
            <w:pPr>
              <w:pStyle w:val="TableText0"/>
              <w:jc w:val="right"/>
            </w:pPr>
            <w:r>
              <w:t>938</w:t>
            </w:r>
          </w:p>
        </w:tc>
        <w:tc>
          <w:tcPr>
            <w:tcW w:w="914" w:type="dxa"/>
            <w:noWrap/>
            <w:vAlign w:val="center"/>
          </w:tcPr>
          <w:p w14:paraId="3BA71B56" w14:textId="76ED07AC" w:rsidR="00E87584" w:rsidRPr="00A20245" w:rsidRDefault="00E87584" w:rsidP="00E87584">
            <w:pPr>
              <w:pStyle w:val="TableText0"/>
              <w:jc w:val="right"/>
            </w:pPr>
            <w:r>
              <w:t>201</w:t>
            </w:r>
          </w:p>
        </w:tc>
        <w:tc>
          <w:tcPr>
            <w:tcW w:w="689" w:type="dxa"/>
            <w:noWrap/>
            <w:vAlign w:val="center"/>
          </w:tcPr>
          <w:p w14:paraId="14D08D95" w14:textId="59640F02" w:rsidR="00E87584" w:rsidRPr="00A20245" w:rsidRDefault="00E87584" w:rsidP="00E87584">
            <w:pPr>
              <w:pStyle w:val="TableText0"/>
              <w:jc w:val="right"/>
            </w:pPr>
            <w:r>
              <w:t>1139</w:t>
            </w:r>
          </w:p>
        </w:tc>
        <w:tc>
          <w:tcPr>
            <w:tcW w:w="619" w:type="dxa"/>
            <w:noWrap/>
            <w:vAlign w:val="center"/>
          </w:tcPr>
          <w:p w14:paraId="1FD450B7" w14:textId="15D5B161" w:rsidR="00E87584" w:rsidRPr="00A20245" w:rsidRDefault="00E87584" w:rsidP="00E87584">
            <w:pPr>
              <w:pStyle w:val="TableText0"/>
              <w:jc w:val="right"/>
            </w:pPr>
            <w:r>
              <w:t>211</w:t>
            </w:r>
          </w:p>
        </w:tc>
        <w:tc>
          <w:tcPr>
            <w:tcW w:w="1127" w:type="dxa"/>
            <w:noWrap/>
            <w:vAlign w:val="center"/>
          </w:tcPr>
          <w:p w14:paraId="2F29502D" w14:textId="6820567A" w:rsidR="00E87584" w:rsidRPr="00A20245" w:rsidRDefault="00E87584" w:rsidP="00E87584">
            <w:pPr>
              <w:pStyle w:val="TableText0"/>
              <w:jc w:val="right"/>
            </w:pPr>
            <w:r>
              <w:t>2725</w:t>
            </w:r>
          </w:p>
        </w:tc>
      </w:tr>
      <w:tr w:rsidR="00E87584" w:rsidRPr="00D543C3" w14:paraId="66271425" w14:textId="77777777" w:rsidTr="004B289E">
        <w:trPr>
          <w:jc w:val="center"/>
        </w:trPr>
        <w:tc>
          <w:tcPr>
            <w:tcW w:w="611" w:type="dxa"/>
            <w:noWrap/>
            <w:vAlign w:val="center"/>
          </w:tcPr>
          <w:p w14:paraId="6EB5E6D3" w14:textId="11821F1E" w:rsidR="00E87584" w:rsidRPr="00A20245" w:rsidRDefault="00E87584" w:rsidP="00E87584">
            <w:pPr>
              <w:pStyle w:val="TableText0"/>
            </w:pPr>
            <w:r>
              <w:t>2000</w:t>
            </w:r>
          </w:p>
        </w:tc>
        <w:tc>
          <w:tcPr>
            <w:tcW w:w="624" w:type="dxa"/>
            <w:noWrap/>
            <w:vAlign w:val="center"/>
          </w:tcPr>
          <w:p w14:paraId="53651C98" w14:textId="1BCDD670" w:rsidR="00E87584" w:rsidRPr="00A20245" w:rsidRDefault="00E87584" w:rsidP="00E87584">
            <w:pPr>
              <w:pStyle w:val="TableText0"/>
              <w:jc w:val="right"/>
            </w:pPr>
            <w:r>
              <w:t>808</w:t>
            </w:r>
          </w:p>
        </w:tc>
        <w:tc>
          <w:tcPr>
            <w:tcW w:w="590" w:type="dxa"/>
            <w:noWrap/>
            <w:vAlign w:val="center"/>
          </w:tcPr>
          <w:p w14:paraId="6906DB71" w14:textId="612394A1" w:rsidR="00E87584" w:rsidRDefault="00E87584" w:rsidP="00E87584">
            <w:pPr>
              <w:pStyle w:val="TableText0"/>
              <w:jc w:val="right"/>
            </w:pPr>
            <w:r>
              <w:t>691</w:t>
            </w:r>
          </w:p>
        </w:tc>
        <w:tc>
          <w:tcPr>
            <w:tcW w:w="624" w:type="dxa"/>
            <w:noWrap/>
            <w:vAlign w:val="center"/>
          </w:tcPr>
          <w:p w14:paraId="471D714A" w14:textId="6A5E881B" w:rsidR="00E87584" w:rsidRDefault="00E87584" w:rsidP="00E87584">
            <w:pPr>
              <w:pStyle w:val="TableText0"/>
              <w:jc w:val="right"/>
            </w:pPr>
            <w:r>
              <w:t>85</w:t>
            </w:r>
          </w:p>
        </w:tc>
        <w:tc>
          <w:tcPr>
            <w:tcW w:w="665" w:type="dxa"/>
            <w:noWrap/>
          </w:tcPr>
          <w:p w14:paraId="4F900BA8" w14:textId="5CE4079E" w:rsidR="00E87584" w:rsidRDefault="00E87584" w:rsidP="00E87584">
            <w:pPr>
              <w:pStyle w:val="TableText0"/>
              <w:jc w:val="right"/>
            </w:pPr>
            <w:r>
              <w:t>7.4</w:t>
            </w:r>
          </w:p>
        </w:tc>
        <w:tc>
          <w:tcPr>
            <w:tcW w:w="709" w:type="dxa"/>
            <w:noWrap/>
            <w:vAlign w:val="center"/>
          </w:tcPr>
          <w:p w14:paraId="641C1BD3" w14:textId="77777777" w:rsidR="00E87584" w:rsidRPr="00D543C3" w:rsidRDefault="00E87584" w:rsidP="00E87584">
            <w:pPr>
              <w:pStyle w:val="TableText0"/>
              <w:jc w:val="right"/>
            </w:pPr>
          </w:p>
        </w:tc>
        <w:tc>
          <w:tcPr>
            <w:tcW w:w="708" w:type="dxa"/>
            <w:noWrap/>
            <w:vAlign w:val="center"/>
          </w:tcPr>
          <w:p w14:paraId="256447CB" w14:textId="77777777" w:rsidR="00E87584" w:rsidRPr="00D543C3" w:rsidRDefault="00E87584" w:rsidP="00E87584">
            <w:pPr>
              <w:pStyle w:val="TableText0"/>
              <w:jc w:val="right"/>
            </w:pPr>
          </w:p>
        </w:tc>
        <w:tc>
          <w:tcPr>
            <w:tcW w:w="896" w:type="dxa"/>
            <w:noWrap/>
            <w:vAlign w:val="center"/>
          </w:tcPr>
          <w:p w14:paraId="1322FDEE" w14:textId="77777777" w:rsidR="00E87584" w:rsidRPr="00D543C3" w:rsidRDefault="00E87584" w:rsidP="00E87584">
            <w:pPr>
              <w:pStyle w:val="TableText0"/>
              <w:jc w:val="right"/>
            </w:pPr>
          </w:p>
        </w:tc>
        <w:tc>
          <w:tcPr>
            <w:tcW w:w="510" w:type="dxa"/>
            <w:noWrap/>
          </w:tcPr>
          <w:p w14:paraId="40745C5E" w14:textId="735975AE" w:rsidR="00E87584" w:rsidRDefault="00E87584" w:rsidP="00E87584">
            <w:pPr>
              <w:pStyle w:val="TableText0"/>
              <w:jc w:val="right"/>
            </w:pPr>
            <w:r>
              <w:t>1.0</w:t>
            </w:r>
          </w:p>
        </w:tc>
        <w:tc>
          <w:tcPr>
            <w:tcW w:w="655" w:type="dxa"/>
            <w:noWrap/>
            <w:vAlign w:val="center"/>
          </w:tcPr>
          <w:p w14:paraId="4B0851DF" w14:textId="2AD8AE30" w:rsidR="00E87584" w:rsidRDefault="00E87584" w:rsidP="00E87584">
            <w:pPr>
              <w:pStyle w:val="TableText0"/>
              <w:jc w:val="right"/>
            </w:pPr>
            <w:r>
              <w:t>22</w:t>
            </w:r>
          </w:p>
        </w:tc>
        <w:tc>
          <w:tcPr>
            <w:tcW w:w="687" w:type="dxa"/>
            <w:noWrap/>
            <w:vAlign w:val="center"/>
          </w:tcPr>
          <w:p w14:paraId="1939BC0B" w14:textId="3E729248" w:rsidR="00E87584" w:rsidRDefault="00E87584" w:rsidP="00E87584">
            <w:pPr>
              <w:pStyle w:val="TableText0"/>
              <w:jc w:val="right"/>
            </w:pPr>
            <w:r>
              <w:t>0.0</w:t>
            </w:r>
          </w:p>
        </w:tc>
        <w:tc>
          <w:tcPr>
            <w:tcW w:w="531" w:type="dxa"/>
            <w:noWrap/>
          </w:tcPr>
          <w:p w14:paraId="56EFB847" w14:textId="6DED6867" w:rsidR="00E87584" w:rsidRDefault="00E87584" w:rsidP="00E87584">
            <w:pPr>
              <w:pStyle w:val="TableText0"/>
              <w:jc w:val="right"/>
            </w:pPr>
            <w:r>
              <w:t>0.2</w:t>
            </w:r>
          </w:p>
        </w:tc>
        <w:tc>
          <w:tcPr>
            <w:tcW w:w="873" w:type="dxa"/>
            <w:noWrap/>
          </w:tcPr>
          <w:p w14:paraId="457D642B" w14:textId="6324FDDB" w:rsidR="00E87584" w:rsidRDefault="00E87584" w:rsidP="00E87584">
            <w:pPr>
              <w:pStyle w:val="TableText0"/>
              <w:jc w:val="right"/>
            </w:pPr>
            <w:r>
              <w:t>0.3</w:t>
            </w:r>
          </w:p>
        </w:tc>
        <w:tc>
          <w:tcPr>
            <w:tcW w:w="932" w:type="dxa"/>
            <w:noWrap/>
          </w:tcPr>
          <w:p w14:paraId="7678A06E" w14:textId="689AB14C" w:rsidR="00E87584" w:rsidRDefault="00E87584" w:rsidP="00E87584">
            <w:pPr>
              <w:pStyle w:val="TableText0"/>
              <w:jc w:val="right"/>
            </w:pPr>
            <w:r>
              <w:t>1614</w:t>
            </w:r>
          </w:p>
        </w:tc>
        <w:tc>
          <w:tcPr>
            <w:tcW w:w="1070" w:type="dxa"/>
            <w:noWrap/>
            <w:vAlign w:val="center"/>
          </w:tcPr>
          <w:p w14:paraId="0CAFA1DC" w14:textId="3252BFEC" w:rsidR="00E87584" w:rsidRDefault="00E87584" w:rsidP="00E87584">
            <w:pPr>
              <w:pStyle w:val="TableText0"/>
              <w:jc w:val="right"/>
            </w:pPr>
            <w:r>
              <w:t>1060</w:t>
            </w:r>
          </w:p>
        </w:tc>
        <w:tc>
          <w:tcPr>
            <w:tcW w:w="914" w:type="dxa"/>
            <w:noWrap/>
            <w:vAlign w:val="center"/>
          </w:tcPr>
          <w:p w14:paraId="48E13F2D" w14:textId="11A710B7" w:rsidR="00E87584" w:rsidRDefault="00E87584" w:rsidP="00E87584">
            <w:pPr>
              <w:pStyle w:val="TableText0"/>
              <w:jc w:val="right"/>
            </w:pPr>
            <w:r>
              <w:t>227</w:t>
            </w:r>
          </w:p>
        </w:tc>
        <w:tc>
          <w:tcPr>
            <w:tcW w:w="689" w:type="dxa"/>
            <w:noWrap/>
            <w:vAlign w:val="center"/>
          </w:tcPr>
          <w:p w14:paraId="04417B6A" w14:textId="6DBBCE97" w:rsidR="00E87584" w:rsidRDefault="00E87584" w:rsidP="00E87584">
            <w:pPr>
              <w:pStyle w:val="TableText0"/>
              <w:jc w:val="right"/>
            </w:pPr>
            <w:r>
              <w:t>1287</w:t>
            </w:r>
          </w:p>
        </w:tc>
        <w:tc>
          <w:tcPr>
            <w:tcW w:w="619" w:type="dxa"/>
            <w:noWrap/>
            <w:vAlign w:val="center"/>
          </w:tcPr>
          <w:p w14:paraId="5F2851B8" w14:textId="27509425" w:rsidR="00E87584" w:rsidRDefault="00E87584" w:rsidP="00E87584">
            <w:pPr>
              <w:pStyle w:val="TableText0"/>
              <w:jc w:val="right"/>
            </w:pPr>
            <w:r>
              <w:t>212</w:t>
            </w:r>
          </w:p>
        </w:tc>
        <w:tc>
          <w:tcPr>
            <w:tcW w:w="1127" w:type="dxa"/>
            <w:noWrap/>
            <w:vAlign w:val="center"/>
          </w:tcPr>
          <w:p w14:paraId="28D3F33C" w14:textId="54330E19" w:rsidR="00E87584" w:rsidRDefault="00E87584" w:rsidP="00E87584">
            <w:pPr>
              <w:pStyle w:val="TableText0"/>
              <w:jc w:val="right"/>
            </w:pPr>
            <w:r>
              <w:t>3113</w:t>
            </w:r>
          </w:p>
        </w:tc>
      </w:tr>
      <w:tr w:rsidR="00E87584" w:rsidRPr="00D543C3" w14:paraId="7F7C4798" w14:textId="77777777" w:rsidTr="004B289E">
        <w:trPr>
          <w:jc w:val="center"/>
        </w:trPr>
        <w:tc>
          <w:tcPr>
            <w:tcW w:w="611" w:type="dxa"/>
            <w:noWrap/>
            <w:vAlign w:val="center"/>
          </w:tcPr>
          <w:p w14:paraId="26170430" w14:textId="26E5FEFE" w:rsidR="00E87584" w:rsidRDefault="00E87584" w:rsidP="00E87584">
            <w:pPr>
              <w:pStyle w:val="TableText0"/>
            </w:pPr>
            <w:r>
              <w:t>2001</w:t>
            </w:r>
          </w:p>
        </w:tc>
        <w:tc>
          <w:tcPr>
            <w:tcW w:w="624" w:type="dxa"/>
            <w:noWrap/>
            <w:vAlign w:val="center"/>
          </w:tcPr>
          <w:p w14:paraId="5C086846" w14:textId="3CD87893" w:rsidR="00E87584" w:rsidRDefault="00E87584" w:rsidP="00E87584">
            <w:pPr>
              <w:pStyle w:val="TableText0"/>
              <w:jc w:val="right"/>
            </w:pPr>
            <w:r>
              <w:t>1154</w:t>
            </w:r>
          </w:p>
        </w:tc>
        <w:tc>
          <w:tcPr>
            <w:tcW w:w="590" w:type="dxa"/>
            <w:noWrap/>
            <w:vAlign w:val="center"/>
          </w:tcPr>
          <w:p w14:paraId="4995202B" w14:textId="3AE6E9DF" w:rsidR="00E87584" w:rsidRDefault="00E87584" w:rsidP="00E87584">
            <w:pPr>
              <w:pStyle w:val="TableText0"/>
              <w:jc w:val="right"/>
            </w:pPr>
            <w:r>
              <w:t>988</w:t>
            </w:r>
          </w:p>
        </w:tc>
        <w:tc>
          <w:tcPr>
            <w:tcW w:w="624" w:type="dxa"/>
            <w:noWrap/>
            <w:vAlign w:val="center"/>
          </w:tcPr>
          <w:p w14:paraId="78FFEA2F" w14:textId="41D1509F" w:rsidR="00E87584" w:rsidRDefault="00E87584" w:rsidP="00E87584">
            <w:pPr>
              <w:pStyle w:val="TableText0"/>
              <w:jc w:val="right"/>
            </w:pPr>
            <w:r>
              <w:t>121</w:t>
            </w:r>
          </w:p>
        </w:tc>
        <w:tc>
          <w:tcPr>
            <w:tcW w:w="665" w:type="dxa"/>
            <w:noWrap/>
          </w:tcPr>
          <w:p w14:paraId="0CC801BE" w14:textId="50EB1354" w:rsidR="00E87584" w:rsidRDefault="00E87584" w:rsidP="00E87584">
            <w:pPr>
              <w:pStyle w:val="TableText0"/>
              <w:jc w:val="right"/>
            </w:pPr>
            <w:r>
              <w:t>11</w:t>
            </w:r>
          </w:p>
        </w:tc>
        <w:tc>
          <w:tcPr>
            <w:tcW w:w="709" w:type="dxa"/>
            <w:noWrap/>
            <w:vAlign w:val="center"/>
          </w:tcPr>
          <w:p w14:paraId="6FF78274" w14:textId="77777777" w:rsidR="00E87584" w:rsidRPr="00D543C3" w:rsidRDefault="00E87584" w:rsidP="00E87584">
            <w:pPr>
              <w:pStyle w:val="TableText0"/>
              <w:jc w:val="right"/>
            </w:pPr>
          </w:p>
        </w:tc>
        <w:tc>
          <w:tcPr>
            <w:tcW w:w="708" w:type="dxa"/>
            <w:noWrap/>
            <w:vAlign w:val="center"/>
          </w:tcPr>
          <w:p w14:paraId="05549155" w14:textId="77777777" w:rsidR="00E87584" w:rsidRPr="00D543C3" w:rsidRDefault="00E87584" w:rsidP="00E87584">
            <w:pPr>
              <w:pStyle w:val="TableText0"/>
              <w:jc w:val="right"/>
            </w:pPr>
          </w:p>
        </w:tc>
        <w:tc>
          <w:tcPr>
            <w:tcW w:w="896" w:type="dxa"/>
            <w:noWrap/>
            <w:vAlign w:val="center"/>
          </w:tcPr>
          <w:p w14:paraId="185820A7" w14:textId="77777777" w:rsidR="00E87584" w:rsidRPr="00D543C3" w:rsidRDefault="00E87584" w:rsidP="00E87584">
            <w:pPr>
              <w:pStyle w:val="TableText0"/>
              <w:jc w:val="right"/>
            </w:pPr>
          </w:p>
        </w:tc>
        <w:tc>
          <w:tcPr>
            <w:tcW w:w="510" w:type="dxa"/>
            <w:noWrap/>
          </w:tcPr>
          <w:p w14:paraId="07E9780B" w14:textId="77779248" w:rsidR="00E87584" w:rsidRDefault="00E87584" w:rsidP="00E87584">
            <w:pPr>
              <w:pStyle w:val="TableText0"/>
              <w:jc w:val="right"/>
            </w:pPr>
            <w:r>
              <w:t>1.5</w:t>
            </w:r>
          </w:p>
        </w:tc>
        <w:tc>
          <w:tcPr>
            <w:tcW w:w="655" w:type="dxa"/>
            <w:noWrap/>
            <w:vAlign w:val="center"/>
          </w:tcPr>
          <w:p w14:paraId="22AEFB84" w14:textId="7872CCB0" w:rsidR="00E87584" w:rsidRDefault="00E87584" w:rsidP="00E87584">
            <w:pPr>
              <w:pStyle w:val="TableText0"/>
              <w:jc w:val="right"/>
            </w:pPr>
            <w:r>
              <w:t>31</w:t>
            </w:r>
          </w:p>
        </w:tc>
        <w:tc>
          <w:tcPr>
            <w:tcW w:w="687" w:type="dxa"/>
            <w:noWrap/>
            <w:vAlign w:val="center"/>
          </w:tcPr>
          <w:p w14:paraId="2DF3AF4D" w14:textId="75BF9FDD" w:rsidR="00E87584" w:rsidRDefault="00E87584" w:rsidP="00E87584">
            <w:pPr>
              <w:pStyle w:val="TableText0"/>
              <w:jc w:val="right"/>
            </w:pPr>
            <w:r>
              <w:t>0.0</w:t>
            </w:r>
          </w:p>
        </w:tc>
        <w:tc>
          <w:tcPr>
            <w:tcW w:w="531" w:type="dxa"/>
            <w:noWrap/>
          </w:tcPr>
          <w:p w14:paraId="7898E739" w14:textId="6E8486C8" w:rsidR="00E87584" w:rsidRDefault="00E87584" w:rsidP="00E87584">
            <w:pPr>
              <w:pStyle w:val="TableText0"/>
              <w:jc w:val="right"/>
            </w:pPr>
            <w:r>
              <w:t>0.3</w:t>
            </w:r>
          </w:p>
        </w:tc>
        <w:tc>
          <w:tcPr>
            <w:tcW w:w="873" w:type="dxa"/>
            <w:noWrap/>
          </w:tcPr>
          <w:p w14:paraId="1CEB7623" w14:textId="021D340D" w:rsidR="00E87584" w:rsidRDefault="00E87584" w:rsidP="00E87584">
            <w:pPr>
              <w:pStyle w:val="TableText0"/>
              <w:jc w:val="right"/>
            </w:pPr>
            <w:r>
              <w:t>0.4</w:t>
            </w:r>
          </w:p>
        </w:tc>
        <w:tc>
          <w:tcPr>
            <w:tcW w:w="932" w:type="dxa"/>
            <w:noWrap/>
          </w:tcPr>
          <w:p w14:paraId="101FDD15" w14:textId="08922075" w:rsidR="00E87584" w:rsidRDefault="00E87584" w:rsidP="00E87584">
            <w:pPr>
              <w:pStyle w:val="TableText0"/>
              <w:jc w:val="right"/>
            </w:pPr>
            <w:r>
              <w:t>2307</w:t>
            </w:r>
          </w:p>
        </w:tc>
        <w:tc>
          <w:tcPr>
            <w:tcW w:w="1070" w:type="dxa"/>
            <w:noWrap/>
            <w:vAlign w:val="center"/>
          </w:tcPr>
          <w:p w14:paraId="3171233B" w14:textId="11C3D0ED" w:rsidR="00E87584" w:rsidRDefault="00E87584" w:rsidP="00E87584">
            <w:pPr>
              <w:pStyle w:val="TableText0"/>
              <w:jc w:val="right"/>
            </w:pPr>
            <w:r>
              <w:t>1484</w:t>
            </w:r>
          </w:p>
        </w:tc>
        <w:tc>
          <w:tcPr>
            <w:tcW w:w="914" w:type="dxa"/>
            <w:noWrap/>
            <w:vAlign w:val="center"/>
          </w:tcPr>
          <w:p w14:paraId="5C61558A" w14:textId="3957B4D7" w:rsidR="00E87584" w:rsidRDefault="00E87584" w:rsidP="00E87584">
            <w:pPr>
              <w:pStyle w:val="TableText0"/>
              <w:jc w:val="right"/>
            </w:pPr>
            <w:r>
              <w:t>318</w:t>
            </w:r>
          </w:p>
        </w:tc>
        <w:tc>
          <w:tcPr>
            <w:tcW w:w="689" w:type="dxa"/>
            <w:noWrap/>
            <w:vAlign w:val="center"/>
          </w:tcPr>
          <w:p w14:paraId="1D1B776F" w14:textId="7EECF491" w:rsidR="00E87584" w:rsidRDefault="00E87584" w:rsidP="00E87584">
            <w:pPr>
              <w:pStyle w:val="TableText0"/>
              <w:jc w:val="right"/>
            </w:pPr>
            <w:r>
              <w:t>1802</w:t>
            </w:r>
          </w:p>
        </w:tc>
        <w:tc>
          <w:tcPr>
            <w:tcW w:w="619" w:type="dxa"/>
            <w:noWrap/>
            <w:vAlign w:val="center"/>
          </w:tcPr>
          <w:p w14:paraId="41C1B12B" w14:textId="63F39FAF" w:rsidR="00E87584" w:rsidRDefault="00E87584" w:rsidP="00E87584">
            <w:pPr>
              <w:pStyle w:val="TableText0"/>
              <w:jc w:val="right"/>
            </w:pPr>
            <w:r>
              <w:t>219</w:t>
            </w:r>
          </w:p>
        </w:tc>
        <w:tc>
          <w:tcPr>
            <w:tcW w:w="1127" w:type="dxa"/>
            <w:noWrap/>
            <w:vAlign w:val="center"/>
          </w:tcPr>
          <w:p w14:paraId="3EB6A247" w14:textId="51A6DA7D" w:rsidR="00E87584" w:rsidRDefault="00E87584" w:rsidP="00E87584">
            <w:pPr>
              <w:pStyle w:val="TableText0"/>
              <w:jc w:val="right"/>
            </w:pPr>
            <w:r>
              <w:t>4328</w:t>
            </w:r>
          </w:p>
        </w:tc>
      </w:tr>
      <w:tr w:rsidR="00E87584" w:rsidRPr="00D543C3" w14:paraId="44C00C84" w14:textId="77777777" w:rsidTr="004B289E">
        <w:trPr>
          <w:jc w:val="center"/>
        </w:trPr>
        <w:tc>
          <w:tcPr>
            <w:tcW w:w="611" w:type="dxa"/>
            <w:noWrap/>
            <w:vAlign w:val="center"/>
          </w:tcPr>
          <w:p w14:paraId="4C64318A" w14:textId="76172AD5" w:rsidR="00E87584" w:rsidRDefault="00E87584" w:rsidP="00E87584">
            <w:pPr>
              <w:pStyle w:val="TableText0"/>
            </w:pPr>
            <w:r>
              <w:t>2002</w:t>
            </w:r>
          </w:p>
        </w:tc>
        <w:tc>
          <w:tcPr>
            <w:tcW w:w="624" w:type="dxa"/>
            <w:noWrap/>
            <w:vAlign w:val="center"/>
          </w:tcPr>
          <w:p w14:paraId="3ACD53C7" w14:textId="108090B5" w:rsidR="00E87584" w:rsidRDefault="00E87584" w:rsidP="00E87584">
            <w:pPr>
              <w:pStyle w:val="TableText0"/>
              <w:jc w:val="right"/>
            </w:pPr>
            <w:r>
              <w:t>1464</w:t>
            </w:r>
          </w:p>
        </w:tc>
        <w:tc>
          <w:tcPr>
            <w:tcW w:w="590" w:type="dxa"/>
            <w:noWrap/>
            <w:vAlign w:val="center"/>
          </w:tcPr>
          <w:p w14:paraId="7213BF33" w14:textId="09002420" w:rsidR="00E87584" w:rsidRDefault="00E87584" w:rsidP="00E87584">
            <w:pPr>
              <w:pStyle w:val="TableText0"/>
              <w:jc w:val="right"/>
            </w:pPr>
            <w:r>
              <w:t>1253</w:t>
            </w:r>
          </w:p>
        </w:tc>
        <w:tc>
          <w:tcPr>
            <w:tcW w:w="624" w:type="dxa"/>
            <w:noWrap/>
            <w:vAlign w:val="center"/>
          </w:tcPr>
          <w:p w14:paraId="7A9AF36C" w14:textId="765450E9" w:rsidR="00E87584" w:rsidRDefault="00E87584" w:rsidP="00E87584">
            <w:pPr>
              <w:pStyle w:val="TableText0"/>
              <w:jc w:val="right"/>
            </w:pPr>
            <w:r>
              <w:t>153</w:t>
            </w:r>
          </w:p>
        </w:tc>
        <w:tc>
          <w:tcPr>
            <w:tcW w:w="665" w:type="dxa"/>
            <w:noWrap/>
          </w:tcPr>
          <w:p w14:paraId="257965A8" w14:textId="6C7DAC11" w:rsidR="00E87584" w:rsidRDefault="00E87584" w:rsidP="00E87584">
            <w:pPr>
              <w:pStyle w:val="TableText0"/>
              <w:jc w:val="right"/>
            </w:pPr>
            <w:r>
              <w:t>13</w:t>
            </w:r>
          </w:p>
        </w:tc>
        <w:tc>
          <w:tcPr>
            <w:tcW w:w="709" w:type="dxa"/>
            <w:noWrap/>
            <w:vAlign w:val="center"/>
          </w:tcPr>
          <w:p w14:paraId="3D3D9567" w14:textId="77777777" w:rsidR="00E87584" w:rsidRPr="00D543C3" w:rsidRDefault="00E87584" w:rsidP="00E87584">
            <w:pPr>
              <w:pStyle w:val="TableText0"/>
              <w:jc w:val="right"/>
            </w:pPr>
          </w:p>
        </w:tc>
        <w:tc>
          <w:tcPr>
            <w:tcW w:w="708" w:type="dxa"/>
            <w:noWrap/>
            <w:vAlign w:val="center"/>
          </w:tcPr>
          <w:p w14:paraId="7E99732C" w14:textId="77777777" w:rsidR="00E87584" w:rsidRPr="00D543C3" w:rsidRDefault="00E87584" w:rsidP="00E87584">
            <w:pPr>
              <w:pStyle w:val="TableText0"/>
              <w:jc w:val="right"/>
            </w:pPr>
          </w:p>
        </w:tc>
        <w:tc>
          <w:tcPr>
            <w:tcW w:w="896" w:type="dxa"/>
            <w:noWrap/>
            <w:vAlign w:val="center"/>
          </w:tcPr>
          <w:p w14:paraId="5FE44842" w14:textId="77777777" w:rsidR="00E87584" w:rsidRPr="00D543C3" w:rsidRDefault="00E87584" w:rsidP="00E87584">
            <w:pPr>
              <w:pStyle w:val="TableText0"/>
              <w:jc w:val="right"/>
            </w:pPr>
          </w:p>
        </w:tc>
        <w:tc>
          <w:tcPr>
            <w:tcW w:w="510" w:type="dxa"/>
            <w:noWrap/>
          </w:tcPr>
          <w:p w14:paraId="53B4EDC2" w14:textId="719CCE1F" w:rsidR="00E87584" w:rsidRDefault="00E87584" w:rsidP="00E87584">
            <w:pPr>
              <w:pStyle w:val="TableText0"/>
              <w:jc w:val="right"/>
            </w:pPr>
            <w:r>
              <w:t>1.9</w:t>
            </w:r>
          </w:p>
        </w:tc>
        <w:tc>
          <w:tcPr>
            <w:tcW w:w="655" w:type="dxa"/>
            <w:noWrap/>
            <w:vAlign w:val="center"/>
          </w:tcPr>
          <w:p w14:paraId="5F1206E3" w14:textId="39F70D71" w:rsidR="00E87584" w:rsidRDefault="00E87584" w:rsidP="00E87584">
            <w:pPr>
              <w:pStyle w:val="TableText0"/>
              <w:jc w:val="right"/>
            </w:pPr>
            <w:r>
              <w:t>39</w:t>
            </w:r>
          </w:p>
        </w:tc>
        <w:tc>
          <w:tcPr>
            <w:tcW w:w="687" w:type="dxa"/>
            <w:noWrap/>
            <w:vAlign w:val="center"/>
          </w:tcPr>
          <w:p w14:paraId="519F2362" w14:textId="77E5D267" w:rsidR="00E87584" w:rsidRDefault="00E87584" w:rsidP="00E87584">
            <w:pPr>
              <w:pStyle w:val="TableText0"/>
              <w:jc w:val="right"/>
            </w:pPr>
            <w:r>
              <w:t>0.0</w:t>
            </w:r>
          </w:p>
        </w:tc>
        <w:tc>
          <w:tcPr>
            <w:tcW w:w="531" w:type="dxa"/>
            <w:noWrap/>
          </w:tcPr>
          <w:p w14:paraId="611D362C" w14:textId="600F0FE6" w:rsidR="00E87584" w:rsidRDefault="00E87584" w:rsidP="00E87584">
            <w:pPr>
              <w:pStyle w:val="TableText0"/>
              <w:jc w:val="right"/>
            </w:pPr>
            <w:r>
              <w:t>0.4</w:t>
            </w:r>
          </w:p>
        </w:tc>
        <w:tc>
          <w:tcPr>
            <w:tcW w:w="873" w:type="dxa"/>
            <w:noWrap/>
          </w:tcPr>
          <w:p w14:paraId="38B43271" w14:textId="5B31FFB5" w:rsidR="00E87584" w:rsidRDefault="00E87584" w:rsidP="00E87584">
            <w:pPr>
              <w:pStyle w:val="TableText0"/>
              <w:jc w:val="right"/>
            </w:pPr>
            <w:r>
              <w:t>0.5</w:t>
            </w:r>
          </w:p>
        </w:tc>
        <w:tc>
          <w:tcPr>
            <w:tcW w:w="932" w:type="dxa"/>
            <w:noWrap/>
          </w:tcPr>
          <w:p w14:paraId="73FFE793" w14:textId="1BF7CDD6" w:rsidR="00E87584" w:rsidRDefault="00E87584" w:rsidP="00E87584">
            <w:pPr>
              <w:pStyle w:val="TableText0"/>
              <w:jc w:val="right"/>
            </w:pPr>
            <w:r>
              <w:t>2926</w:t>
            </w:r>
          </w:p>
        </w:tc>
        <w:tc>
          <w:tcPr>
            <w:tcW w:w="1070" w:type="dxa"/>
            <w:noWrap/>
            <w:vAlign w:val="center"/>
          </w:tcPr>
          <w:p w14:paraId="3B63DA07" w14:textId="19A81992" w:rsidR="00E87584" w:rsidRDefault="00E87584" w:rsidP="00E87584">
            <w:pPr>
              <w:pStyle w:val="TableText0"/>
              <w:jc w:val="right"/>
            </w:pPr>
            <w:r>
              <w:t>1423</w:t>
            </w:r>
          </w:p>
        </w:tc>
        <w:tc>
          <w:tcPr>
            <w:tcW w:w="914" w:type="dxa"/>
            <w:noWrap/>
            <w:vAlign w:val="center"/>
          </w:tcPr>
          <w:p w14:paraId="00B0207A" w14:textId="6A78D4C3" w:rsidR="00E87584" w:rsidRDefault="00E87584" w:rsidP="00E87584">
            <w:pPr>
              <w:pStyle w:val="TableText0"/>
              <w:jc w:val="right"/>
            </w:pPr>
            <w:r>
              <w:t>305</w:t>
            </w:r>
          </w:p>
        </w:tc>
        <w:tc>
          <w:tcPr>
            <w:tcW w:w="689" w:type="dxa"/>
            <w:noWrap/>
            <w:vAlign w:val="center"/>
          </w:tcPr>
          <w:p w14:paraId="7FDAAB4D" w14:textId="3AA55288" w:rsidR="00E87584" w:rsidRDefault="00E87584" w:rsidP="00E87584">
            <w:pPr>
              <w:pStyle w:val="TableText0"/>
              <w:jc w:val="right"/>
            </w:pPr>
            <w:r>
              <w:t>1728</w:t>
            </w:r>
          </w:p>
        </w:tc>
        <w:tc>
          <w:tcPr>
            <w:tcW w:w="619" w:type="dxa"/>
            <w:noWrap/>
            <w:vAlign w:val="center"/>
          </w:tcPr>
          <w:p w14:paraId="02EAB804" w14:textId="513DC82A" w:rsidR="00E87584" w:rsidRDefault="00E87584" w:rsidP="00E87584">
            <w:pPr>
              <w:pStyle w:val="TableText0"/>
              <w:jc w:val="right"/>
            </w:pPr>
            <w:r>
              <w:t>225</w:t>
            </w:r>
          </w:p>
        </w:tc>
        <w:tc>
          <w:tcPr>
            <w:tcW w:w="1127" w:type="dxa"/>
            <w:noWrap/>
            <w:vAlign w:val="center"/>
          </w:tcPr>
          <w:p w14:paraId="01A22708" w14:textId="1A183A91" w:rsidR="00E87584" w:rsidRDefault="00E87584" w:rsidP="00E87584">
            <w:pPr>
              <w:pStyle w:val="TableText0"/>
              <w:jc w:val="right"/>
            </w:pPr>
            <w:r>
              <w:t>4879</w:t>
            </w:r>
          </w:p>
        </w:tc>
      </w:tr>
      <w:tr w:rsidR="00E87584" w:rsidRPr="00D543C3" w14:paraId="24F1ACA9" w14:textId="77777777" w:rsidTr="004B289E">
        <w:trPr>
          <w:jc w:val="center"/>
        </w:trPr>
        <w:tc>
          <w:tcPr>
            <w:tcW w:w="611" w:type="dxa"/>
            <w:noWrap/>
            <w:vAlign w:val="center"/>
          </w:tcPr>
          <w:p w14:paraId="473EBEEA" w14:textId="014FAC28" w:rsidR="00E87584" w:rsidRDefault="00E87584" w:rsidP="00E87584">
            <w:pPr>
              <w:pStyle w:val="TableText0"/>
            </w:pPr>
            <w:r>
              <w:t>2003</w:t>
            </w:r>
          </w:p>
        </w:tc>
        <w:tc>
          <w:tcPr>
            <w:tcW w:w="624" w:type="dxa"/>
            <w:noWrap/>
            <w:vAlign w:val="center"/>
          </w:tcPr>
          <w:p w14:paraId="4D2EEB27" w14:textId="69C47E9B" w:rsidR="00E87584" w:rsidRDefault="00E87584" w:rsidP="00E87584">
            <w:pPr>
              <w:pStyle w:val="TableText0"/>
              <w:jc w:val="right"/>
            </w:pPr>
            <w:r>
              <w:t>1791</w:t>
            </w:r>
          </w:p>
        </w:tc>
        <w:tc>
          <w:tcPr>
            <w:tcW w:w="590" w:type="dxa"/>
            <w:noWrap/>
            <w:vAlign w:val="center"/>
          </w:tcPr>
          <w:p w14:paraId="1C001056" w14:textId="767C2B3F" w:rsidR="00E87584" w:rsidRDefault="00E87584" w:rsidP="00E87584">
            <w:pPr>
              <w:pStyle w:val="TableText0"/>
              <w:jc w:val="right"/>
            </w:pPr>
            <w:r>
              <w:t>1533</w:t>
            </w:r>
          </w:p>
        </w:tc>
        <w:tc>
          <w:tcPr>
            <w:tcW w:w="624" w:type="dxa"/>
            <w:noWrap/>
            <w:vAlign w:val="center"/>
          </w:tcPr>
          <w:p w14:paraId="497F6C90" w14:textId="7213B47E" w:rsidR="00E87584" w:rsidRDefault="00E87584" w:rsidP="00E87584">
            <w:pPr>
              <w:pStyle w:val="TableText0"/>
              <w:jc w:val="right"/>
            </w:pPr>
            <w:r>
              <w:t>187</w:t>
            </w:r>
          </w:p>
        </w:tc>
        <w:tc>
          <w:tcPr>
            <w:tcW w:w="665" w:type="dxa"/>
            <w:noWrap/>
          </w:tcPr>
          <w:p w14:paraId="3874A86E" w14:textId="1AF694A8" w:rsidR="00E87584" w:rsidRDefault="00E87584" w:rsidP="00E87584">
            <w:pPr>
              <w:pStyle w:val="TableText0"/>
              <w:jc w:val="right"/>
            </w:pPr>
            <w:r>
              <w:t>16</w:t>
            </w:r>
          </w:p>
        </w:tc>
        <w:tc>
          <w:tcPr>
            <w:tcW w:w="709" w:type="dxa"/>
            <w:noWrap/>
            <w:vAlign w:val="center"/>
          </w:tcPr>
          <w:p w14:paraId="6E6E4ED0" w14:textId="77777777" w:rsidR="00E87584" w:rsidRPr="00D543C3" w:rsidRDefault="00E87584" w:rsidP="00E87584">
            <w:pPr>
              <w:pStyle w:val="TableText0"/>
              <w:jc w:val="right"/>
            </w:pPr>
          </w:p>
        </w:tc>
        <w:tc>
          <w:tcPr>
            <w:tcW w:w="708" w:type="dxa"/>
            <w:noWrap/>
            <w:vAlign w:val="center"/>
          </w:tcPr>
          <w:p w14:paraId="18D26D03" w14:textId="77777777" w:rsidR="00E87584" w:rsidRPr="00D543C3" w:rsidRDefault="00E87584" w:rsidP="00E87584">
            <w:pPr>
              <w:pStyle w:val="TableText0"/>
              <w:jc w:val="right"/>
            </w:pPr>
          </w:p>
        </w:tc>
        <w:tc>
          <w:tcPr>
            <w:tcW w:w="896" w:type="dxa"/>
            <w:noWrap/>
            <w:vAlign w:val="center"/>
          </w:tcPr>
          <w:p w14:paraId="5BACD1D9" w14:textId="77777777" w:rsidR="00E87584" w:rsidRPr="00D543C3" w:rsidRDefault="00E87584" w:rsidP="00E87584">
            <w:pPr>
              <w:pStyle w:val="TableText0"/>
              <w:jc w:val="right"/>
            </w:pPr>
          </w:p>
        </w:tc>
        <w:tc>
          <w:tcPr>
            <w:tcW w:w="510" w:type="dxa"/>
            <w:noWrap/>
          </w:tcPr>
          <w:p w14:paraId="0FFB4FCC" w14:textId="1F67B7EB" w:rsidR="00E87584" w:rsidRDefault="00E87584" w:rsidP="00E87584">
            <w:pPr>
              <w:pStyle w:val="TableText0"/>
              <w:jc w:val="right"/>
            </w:pPr>
            <w:r>
              <w:t>2.3</w:t>
            </w:r>
          </w:p>
        </w:tc>
        <w:tc>
          <w:tcPr>
            <w:tcW w:w="655" w:type="dxa"/>
            <w:noWrap/>
            <w:vAlign w:val="center"/>
          </w:tcPr>
          <w:p w14:paraId="3730F00B" w14:textId="5E6A6A04" w:rsidR="00E87584" w:rsidRDefault="00E87584" w:rsidP="00E87584">
            <w:pPr>
              <w:pStyle w:val="TableText0"/>
              <w:jc w:val="right"/>
            </w:pPr>
            <w:r>
              <w:t>48</w:t>
            </w:r>
          </w:p>
        </w:tc>
        <w:tc>
          <w:tcPr>
            <w:tcW w:w="687" w:type="dxa"/>
            <w:noWrap/>
            <w:vAlign w:val="center"/>
          </w:tcPr>
          <w:p w14:paraId="6B75B2E8" w14:textId="403893FD" w:rsidR="00E87584" w:rsidRDefault="00E87584" w:rsidP="00E87584">
            <w:pPr>
              <w:pStyle w:val="TableText0"/>
              <w:jc w:val="right"/>
            </w:pPr>
            <w:r>
              <w:t>0.0</w:t>
            </w:r>
          </w:p>
        </w:tc>
        <w:tc>
          <w:tcPr>
            <w:tcW w:w="531" w:type="dxa"/>
            <w:noWrap/>
          </w:tcPr>
          <w:p w14:paraId="1D5D511D" w14:textId="476F81AD" w:rsidR="00E87584" w:rsidRDefault="00E87584" w:rsidP="00E87584">
            <w:pPr>
              <w:pStyle w:val="TableText0"/>
              <w:jc w:val="right"/>
            </w:pPr>
            <w:r>
              <w:t>0.5</w:t>
            </w:r>
          </w:p>
        </w:tc>
        <w:tc>
          <w:tcPr>
            <w:tcW w:w="873" w:type="dxa"/>
            <w:noWrap/>
          </w:tcPr>
          <w:p w14:paraId="1FFD8F7E" w14:textId="77EC513D" w:rsidR="00E87584" w:rsidRDefault="00E87584" w:rsidP="00E87584">
            <w:pPr>
              <w:pStyle w:val="TableText0"/>
              <w:jc w:val="right"/>
            </w:pPr>
            <w:r>
              <w:t>0.6</w:t>
            </w:r>
          </w:p>
        </w:tc>
        <w:tc>
          <w:tcPr>
            <w:tcW w:w="932" w:type="dxa"/>
            <w:noWrap/>
          </w:tcPr>
          <w:p w14:paraId="5D7692F6" w14:textId="2540E3B1" w:rsidR="00E87584" w:rsidRDefault="00E87584" w:rsidP="00E87584">
            <w:pPr>
              <w:pStyle w:val="TableText0"/>
              <w:jc w:val="right"/>
            </w:pPr>
            <w:r>
              <w:t>3579</w:t>
            </w:r>
          </w:p>
        </w:tc>
        <w:tc>
          <w:tcPr>
            <w:tcW w:w="1070" w:type="dxa"/>
            <w:noWrap/>
            <w:vAlign w:val="center"/>
          </w:tcPr>
          <w:p w14:paraId="28F0DE6E" w14:textId="73BEC8B8" w:rsidR="00E87584" w:rsidRDefault="00E87584" w:rsidP="00E87584">
            <w:pPr>
              <w:pStyle w:val="TableText0"/>
              <w:jc w:val="right"/>
            </w:pPr>
            <w:r>
              <w:t>1387</w:t>
            </w:r>
          </w:p>
        </w:tc>
        <w:tc>
          <w:tcPr>
            <w:tcW w:w="914" w:type="dxa"/>
            <w:noWrap/>
            <w:vAlign w:val="center"/>
          </w:tcPr>
          <w:p w14:paraId="3B91ED7D" w14:textId="3C3FC8E2" w:rsidR="00E87584" w:rsidRDefault="00E87584" w:rsidP="00E87584">
            <w:pPr>
              <w:pStyle w:val="TableText0"/>
              <w:jc w:val="right"/>
            </w:pPr>
            <w:r>
              <w:t>297</w:t>
            </w:r>
          </w:p>
        </w:tc>
        <w:tc>
          <w:tcPr>
            <w:tcW w:w="689" w:type="dxa"/>
            <w:noWrap/>
            <w:vAlign w:val="center"/>
          </w:tcPr>
          <w:p w14:paraId="6850B1D8" w14:textId="53C3264B" w:rsidR="00E87584" w:rsidRDefault="00E87584" w:rsidP="00E87584">
            <w:pPr>
              <w:pStyle w:val="TableText0"/>
              <w:jc w:val="right"/>
            </w:pPr>
            <w:r>
              <w:t>1684</w:t>
            </w:r>
          </w:p>
        </w:tc>
        <w:tc>
          <w:tcPr>
            <w:tcW w:w="619" w:type="dxa"/>
            <w:noWrap/>
            <w:vAlign w:val="center"/>
          </w:tcPr>
          <w:p w14:paraId="7AC398B6" w14:textId="438CE7FE" w:rsidR="00E87584" w:rsidRDefault="00E87584" w:rsidP="00E87584">
            <w:pPr>
              <w:pStyle w:val="TableText0"/>
              <w:jc w:val="right"/>
            </w:pPr>
            <w:r>
              <w:t>229</w:t>
            </w:r>
          </w:p>
        </w:tc>
        <w:tc>
          <w:tcPr>
            <w:tcW w:w="1127" w:type="dxa"/>
            <w:noWrap/>
            <w:vAlign w:val="center"/>
          </w:tcPr>
          <w:p w14:paraId="3CC677E0" w14:textId="7A99B279" w:rsidR="00E87584" w:rsidRDefault="00E87584" w:rsidP="00E87584">
            <w:pPr>
              <w:pStyle w:val="TableText0"/>
              <w:jc w:val="right"/>
            </w:pPr>
            <w:r>
              <w:t>5492</w:t>
            </w:r>
          </w:p>
        </w:tc>
      </w:tr>
      <w:tr w:rsidR="00E87584" w:rsidRPr="00D543C3" w14:paraId="29B6DD2A" w14:textId="77777777" w:rsidTr="004B289E">
        <w:trPr>
          <w:jc w:val="center"/>
        </w:trPr>
        <w:tc>
          <w:tcPr>
            <w:tcW w:w="611" w:type="dxa"/>
            <w:noWrap/>
            <w:vAlign w:val="center"/>
          </w:tcPr>
          <w:p w14:paraId="4524A746" w14:textId="16BAD6B3" w:rsidR="00E87584" w:rsidRDefault="00E87584" w:rsidP="00E87584">
            <w:pPr>
              <w:pStyle w:val="TableText0"/>
            </w:pPr>
            <w:r>
              <w:t>2004</w:t>
            </w:r>
          </w:p>
        </w:tc>
        <w:tc>
          <w:tcPr>
            <w:tcW w:w="624" w:type="dxa"/>
            <w:noWrap/>
            <w:vAlign w:val="center"/>
          </w:tcPr>
          <w:p w14:paraId="2A32056B" w14:textId="44ADEB35" w:rsidR="00E87584" w:rsidRDefault="00E87584" w:rsidP="00E87584">
            <w:pPr>
              <w:pStyle w:val="TableText0"/>
              <w:jc w:val="right"/>
            </w:pPr>
            <w:r>
              <w:t>2135</w:t>
            </w:r>
          </w:p>
        </w:tc>
        <w:tc>
          <w:tcPr>
            <w:tcW w:w="590" w:type="dxa"/>
            <w:noWrap/>
            <w:vAlign w:val="center"/>
          </w:tcPr>
          <w:p w14:paraId="5C069D4E" w14:textId="24E86F4E" w:rsidR="00E87584" w:rsidRDefault="00E87584" w:rsidP="00E87584">
            <w:pPr>
              <w:pStyle w:val="TableText0"/>
              <w:jc w:val="right"/>
            </w:pPr>
            <w:r>
              <w:t>1828</w:t>
            </w:r>
          </w:p>
        </w:tc>
        <w:tc>
          <w:tcPr>
            <w:tcW w:w="624" w:type="dxa"/>
            <w:noWrap/>
            <w:vAlign w:val="center"/>
          </w:tcPr>
          <w:p w14:paraId="04CDA576" w14:textId="7349DB9B" w:rsidR="00E87584" w:rsidRDefault="00E87584" w:rsidP="00E87584">
            <w:pPr>
              <w:pStyle w:val="TableText0"/>
              <w:jc w:val="right"/>
            </w:pPr>
            <w:r>
              <w:t>223</w:t>
            </w:r>
          </w:p>
        </w:tc>
        <w:tc>
          <w:tcPr>
            <w:tcW w:w="665" w:type="dxa"/>
            <w:noWrap/>
          </w:tcPr>
          <w:p w14:paraId="60515776" w14:textId="47C281A6" w:rsidR="00E87584" w:rsidRDefault="00E87584" w:rsidP="00E87584">
            <w:pPr>
              <w:pStyle w:val="TableText0"/>
              <w:jc w:val="right"/>
            </w:pPr>
            <w:r>
              <w:t>19</w:t>
            </w:r>
          </w:p>
        </w:tc>
        <w:tc>
          <w:tcPr>
            <w:tcW w:w="709" w:type="dxa"/>
            <w:noWrap/>
            <w:vAlign w:val="center"/>
          </w:tcPr>
          <w:p w14:paraId="2B954187" w14:textId="77777777" w:rsidR="00E87584" w:rsidRPr="00D543C3" w:rsidRDefault="00E87584" w:rsidP="00E87584">
            <w:pPr>
              <w:pStyle w:val="TableText0"/>
              <w:jc w:val="right"/>
            </w:pPr>
          </w:p>
        </w:tc>
        <w:tc>
          <w:tcPr>
            <w:tcW w:w="708" w:type="dxa"/>
            <w:noWrap/>
            <w:vAlign w:val="center"/>
          </w:tcPr>
          <w:p w14:paraId="17FFB4F5" w14:textId="77777777" w:rsidR="00E87584" w:rsidRPr="00D543C3" w:rsidRDefault="00E87584" w:rsidP="00E87584">
            <w:pPr>
              <w:pStyle w:val="TableText0"/>
              <w:jc w:val="right"/>
            </w:pPr>
          </w:p>
        </w:tc>
        <w:tc>
          <w:tcPr>
            <w:tcW w:w="896" w:type="dxa"/>
            <w:noWrap/>
            <w:vAlign w:val="center"/>
          </w:tcPr>
          <w:p w14:paraId="47CDD779" w14:textId="77777777" w:rsidR="00E87584" w:rsidRPr="00D543C3" w:rsidRDefault="00E87584" w:rsidP="00E87584">
            <w:pPr>
              <w:pStyle w:val="TableText0"/>
              <w:jc w:val="right"/>
            </w:pPr>
          </w:p>
        </w:tc>
        <w:tc>
          <w:tcPr>
            <w:tcW w:w="510" w:type="dxa"/>
            <w:noWrap/>
          </w:tcPr>
          <w:p w14:paraId="3ED006D6" w14:textId="1CDCAF2D" w:rsidR="00E87584" w:rsidRDefault="00E87584" w:rsidP="00E87584">
            <w:pPr>
              <w:pStyle w:val="TableText0"/>
              <w:jc w:val="right"/>
            </w:pPr>
            <w:r>
              <w:t>2.7</w:t>
            </w:r>
          </w:p>
        </w:tc>
        <w:tc>
          <w:tcPr>
            <w:tcW w:w="655" w:type="dxa"/>
            <w:noWrap/>
            <w:vAlign w:val="center"/>
          </w:tcPr>
          <w:p w14:paraId="4DA31D54" w14:textId="2463C855" w:rsidR="00E87584" w:rsidRDefault="00E87584" w:rsidP="00E87584">
            <w:pPr>
              <w:pStyle w:val="TableText0"/>
              <w:jc w:val="right"/>
            </w:pPr>
            <w:r>
              <w:t>57</w:t>
            </w:r>
          </w:p>
        </w:tc>
        <w:tc>
          <w:tcPr>
            <w:tcW w:w="687" w:type="dxa"/>
            <w:noWrap/>
            <w:vAlign w:val="center"/>
          </w:tcPr>
          <w:p w14:paraId="05A8F457" w14:textId="1B2E01B1" w:rsidR="00E87584" w:rsidRDefault="00E87584" w:rsidP="00E87584">
            <w:pPr>
              <w:pStyle w:val="TableText0"/>
              <w:jc w:val="right"/>
            </w:pPr>
            <w:r>
              <w:t>0.0</w:t>
            </w:r>
          </w:p>
        </w:tc>
        <w:tc>
          <w:tcPr>
            <w:tcW w:w="531" w:type="dxa"/>
            <w:noWrap/>
          </w:tcPr>
          <w:p w14:paraId="3DB25265" w14:textId="14A3B4E0" w:rsidR="00E87584" w:rsidRDefault="00E87584" w:rsidP="00E87584">
            <w:pPr>
              <w:pStyle w:val="TableText0"/>
              <w:jc w:val="right"/>
            </w:pPr>
            <w:r>
              <w:t>0.6</w:t>
            </w:r>
          </w:p>
        </w:tc>
        <w:tc>
          <w:tcPr>
            <w:tcW w:w="873" w:type="dxa"/>
            <w:noWrap/>
          </w:tcPr>
          <w:p w14:paraId="7D0FCDA5" w14:textId="3BD73ABF" w:rsidR="00E87584" w:rsidRDefault="00E87584" w:rsidP="00E87584">
            <w:pPr>
              <w:pStyle w:val="TableText0"/>
              <w:jc w:val="right"/>
            </w:pPr>
            <w:r>
              <w:t>0.7</w:t>
            </w:r>
          </w:p>
        </w:tc>
        <w:tc>
          <w:tcPr>
            <w:tcW w:w="932" w:type="dxa"/>
            <w:noWrap/>
          </w:tcPr>
          <w:p w14:paraId="625134CA" w14:textId="7C6872A9" w:rsidR="00E87584" w:rsidRDefault="00E87584" w:rsidP="00E87584">
            <w:pPr>
              <w:pStyle w:val="TableText0"/>
              <w:jc w:val="right"/>
            </w:pPr>
            <w:r>
              <w:t>4267</w:t>
            </w:r>
          </w:p>
        </w:tc>
        <w:tc>
          <w:tcPr>
            <w:tcW w:w="1070" w:type="dxa"/>
            <w:noWrap/>
            <w:vAlign w:val="center"/>
          </w:tcPr>
          <w:p w14:paraId="60632157" w14:textId="268071AA" w:rsidR="00E87584" w:rsidRDefault="00E87584" w:rsidP="00E87584">
            <w:pPr>
              <w:pStyle w:val="TableText0"/>
              <w:jc w:val="right"/>
            </w:pPr>
            <w:r>
              <w:t>1411</w:t>
            </w:r>
          </w:p>
        </w:tc>
        <w:tc>
          <w:tcPr>
            <w:tcW w:w="914" w:type="dxa"/>
            <w:noWrap/>
            <w:vAlign w:val="center"/>
          </w:tcPr>
          <w:p w14:paraId="5602FF64" w14:textId="08CD930D" w:rsidR="00E87584" w:rsidRDefault="00E87584" w:rsidP="00E87584">
            <w:pPr>
              <w:pStyle w:val="TableText0"/>
              <w:jc w:val="right"/>
            </w:pPr>
            <w:r>
              <w:t>303</w:t>
            </w:r>
          </w:p>
        </w:tc>
        <w:tc>
          <w:tcPr>
            <w:tcW w:w="689" w:type="dxa"/>
            <w:noWrap/>
            <w:vAlign w:val="center"/>
          </w:tcPr>
          <w:p w14:paraId="4C0C71AD" w14:textId="0D32F7AA" w:rsidR="00E87584" w:rsidRDefault="00E87584" w:rsidP="00E87584">
            <w:pPr>
              <w:pStyle w:val="TableText0"/>
              <w:jc w:val="right"/>
            </w:pPr>
            <w:r>
              <w:t>1714</w:t>
            </w:r>
          </w:p>
        </w:tc>
        <w:tc>
          <w:tcPr>
            <w:tcW w:w="619" w:type="dxa"/>
            <w:noWrap/>
            <w:vAlign w:val="center"/>
          </w:tcPr>
          <w:p w14:paraId="1471C53A" w14:textId="3850FBA5" w:rsidR="00E87584" w:rsidRDefault="00E87584" w:rsidP="00E87584">
            <w:pPr>
              <w:pStyle w:val="TableText0"/>
              <w:jc w:val="right"/>
            </w:pPr>
            <w:r>
              <w:t>231</w:t>
            </w:r>
          </w:p>
        </w:tc>
        <w:tc>
          <w:tcPr>
            <w:tcW w:w="1127" w:type="dxa"/>
            <w:noWrap/>
            <w:vAlign w:val="center"/>
          </w:tcPr>
          <w:p w14:paraId="6BA81191" w14:textId="106C7D58" w:rsidR="00E87584" w:rsidRDefault="00E87584" w:rsidP="00E87584">
            <w:pPr>
              <w:pStyle w:val="TableText0"/>
              <w:jc w:val="right"/>
            </w:pPr>
            <w:r>
              <w:t>6212</w:t>
            </w:r>
          </w:p>
        </w:tc>
      </w:tr>
      <w:tr w:rsidR="00E87584" w:rsidRPr="00D543C3" w14:paraId="600A574D" w14:textId="77777777" w:rsidTr="004B289E">
        <w:trPr>
          <w:jc w:val="center"/>
        </w:trPr>
        <w:tc>
          <w:tcPr>
            <w:tcW w:w="611" w:type="dxa"/>
            <w:noWrap/>
            <w:vAlign w:val="center"/>
          </w:tcPr>
          <w:p w14:paraId="64734416" w14:textId="49D63E3B" w:rsidR="00E87584" w:rsidRDefault="00E87584" w:rsidP="00E87584">
            <w:pPr>
              <w:pStyle w:val="TableText0"/>
            </w:pPr>
            <w:r w:rsidRPr="00A20245">
              <w:t>2005</w:t>
            </w:r>
          </w:p>
        </w:tc>
        <w:tc>
          <w:tcPr>
            <w:tcW w:w="624" w:type="dxa"/>
            <w:noWrap/>
            <w:vAlign w:val="center"/>
          </w:tcPr>
          <w:p w14:paraId="3507E047" w14:textId="64F876C0" w:rsidR="00E87584" w:rsidRDefault="00E87584" w:rsidP="00E87584">
            <w:pPr>
              <w:pStyle w:val="TableText0"/>
              <w:jc w:val="right"/>
            </w:pPr>
            <w:r w:rsidRPr="00A20245">
              <w:t>1953</w:t>
            </w:r>
          </w:p>
        </w:tc>
        <w:tc>
          <w:tcPr>
            <w:tcW w:w="590" w:type="dxa"/>
            <w:noWrap/>
          </w:tcPr>
          <w:p w14:paraId="0A33C6EF" w14:textId="41CFCDF3" w:rsidR="00E87584" w:rsidRDefault="00E87584" w:rsidP="00E87584">
            <w:pPr>
              <w:pStyle w:val="TableText0"/>
              <w:jc w:val="right"/>
            </w:pPr>
            <w:r w:rsidRPr="00A20245">
              <w:t>1163</w:t>
            </w:r>
          </w:p>
        </w:tc>
        <w:tc>
          <w:tcPr>
            <w:tcW w:w="624" w:type="dxa"/>
            <w:noWrap/>
            <w:vAlign w:val="center"/>
          </w:tcPr>
          <w:p w14:paraId="7F6368B5" w14:textId="7B1863BE" w:rsidR="00E87584" w:rsidRDefault="00E87584" w:rsidP="00E87584">
            <w:pPr>
              <w:pStyle w:val="TableText0"/>
              <w:jc w:val="right"/>
            </w:pPr>
            <w:r w:rsidRPr="00A20245">
              <w:t>1591</w:t>
            </w:r>
          </w:p>
        </w:tc>
        <w:tc>
          <w:tcPr>
            <w:tcW w:w="665" w:type="dxa"/>
            <w:noWrap/>
          </w:tcPr>
          <w:p w14:paraId="23B4D633" w14:textId="47BB558E" w:rsidR="00E87584" w:rsidRDefault="00E87584" w:rsidP="00E87584">
            <w:pPr>
              <w:pStyle w:val="TableText0"/>
              <w:jc w:val="right"/>
            </w:pPr>
            <w:r w:rsidRPr="00A20245">
              <w:t>19</w:t>
            </w:r>
          </w:p>
        </w:tc>
        <w:tc>
          <w:tcPr>
            <w:tcW w:w="709" w:type="dxa"/>
            <w:noWrap/>
            <w:vAlign w:val="center"/>
          </w:tcPr>
          <w:p w14:paraId="6B8A3279" w14:textId="6970228D" w:rsidR="00E87584" w:rsidRPr="00D543C3" w:rsidRDefault="00E87584" w:rsidP="00E87584">
            <w:pPr>
              <w:pStyle w:val="TableText0"/>
              <w:jc w:val="right"/>
            </w:pPr>
            <w:r w:rsidRPr="00A20245">
              <w:t>31</w:t>
            </w:r>
          </w:p>
        </w:tc>
        <w:tc>
          <w:tcPr>
            <w:tcW w:w="708" w:type="dxa"/>
            <w:noWrap/>
          </w:tcPr>
          <w:p w14:paraId="2FBF44E5" w14:textId="1FC89762" w:rsidR="00E87584" w:rsidRPr="00D543C3" w:rsidRDefault="00E87584" w:rsidP="00E87584">
            <w:pPr>
              <w:pStyle w:val="TableText0"/>
              <w:jc w:val="right"/>
            </w:pPr>
            <w:r w:rsidRPr="00A20245">
              <w:t>3.2</w:t>
            </w:r>
          </w:p>
        </w:tc>
        <w:tc>
          <w:tcPr>
            <w:tcW w:w="896" w:type="dxa"/>
            <w:noWrap/>
            <w:vAlign w:val="center"/>
          </w:tcPr>
          <w:p w14:paraId="57C2BF42" w14:textId="1575B30C" w:rsidR="00E87584" w:rsidRPr="00D543C3" w:rsidRDefault="00E87584" w:rsidP="00E87584">
            <w:pPr>
              <w:pStyle w:val="TableText0"/>
              <w:jc w:val="right"/>
            </w:pPr>
            <w:r w:rsidRPr="00A20245">
              <w:t>6.0</w:t>
            </w:r>
          </w:p>
        </w:tc>
        <w:tc>
          <w:tcPr>
            <w:tcW w:w="510" w:type="dxa"/>
            <w:noWrap/>
          </w:tcPr>
          <w:p w14:paraId="65303E69" w14:textId="5D04D9AB" w:rsidR="00E87584" w:rsidRDefault="00E87584" w:rsidP="00E87584">
            <w:pPr>
              <w:pStyle w:val="TableText0"/>
              <w:jc w:val="right"/>
            </w:pPr>
            <w:r w:rsidRPr="00A20245">
              <w:rPr>
                <w:color w:val="C0504D"/>
              </w:rPr>
              <w:t>0</w:t>
            </w:r>
          </w:p>
        </w:tc>
        <w:tc>
          <w:tcPr>
            <w:tcW w:w="655" w:type="dxa"/>
            <w:noWrap/>
            <w:vAlign w:val="center"/>
          </w:tcPr>
          <w:p w14:paraId="06D73085" w14:textId="0209390E" w:rsidR="00E87584" w:rsidRDefault="00E87584" w:rsidP="00E87584">
            <w:pPr>
              <w:pStyle w:val="TableText0"/>
              <w:jc w:val="right"/>
            </w:pPr>
            <w:r w:rsidRPr="00A20245">
              <w:t>45</w:t>
            </w:r>
          </w:p>
        </w:tc>
        <w:tc>
          <w:tcPr>
            <w:tcW w:w="687" w:type="dxa"/>
            <w:noWrap/>
            <w:vAlign w:val="center"/>
          </w:tcPr>
          <w:p w14:paraId="086D00CA" w14:textId="02E9016D" w:rsidR="00E87584" w:rsidRDefault="00E87584" w:rsidP="00E87584">
            <w:pPr>
              <w:pStyle w:val="TableText0"/>
              <w:jc w:val="right"/>
            </w:pPr>
            <w:r w:rsidRPr="00A20245">
              <w:t>191</w:t>
            </w:r>
          </w:p>
        </w:tc>
        <w:tc>
          <w:tcPr>
            <w:tcW w:w="531" w:type="dxa"/>
            <w:noWrap/>
          </w:tcPr>
          <w:p w14:paraId="58C3E7C6" w14:textId="5163D9A2" w:rsidR="00E87584" w:rsidRDefault="00E87584" w:rsidP="00E87584">
            <w:pPr>
              <w:pStyle w:val="TableText0"/>
              <w:jc w:val="right"/>
            </w:pPr>
            <w:r w:rsidRPr="00A20245">
              <w:t>0.6</w:t>
            </w:r>
          </w:p>
        </w:tc>
        <w:tc>
          <w:tcPr>
            <w:tcW w:w="873" w:type="dxa"/>
            <w:noWrap/>
          </w:tcPr>
          <w:p w14:paraId="6E9F7F14" w14:textId="100FD858" w:rsidR="00E87584" w:rsidRDefault="00E87584" w:rsidP="00E87584">
            <w:pPr>
              <w:pStyle w:val="TableText0"/>
              <w:jc w:val="right"/>
            </w:pPr>
            <w:r w:rsidRPr="00A20245">
              <w:rPr>
                <w:color w:val="C0504D"/>
              </w:rPr>
              <w:t>0</w:t>
            </w:r>
          </w:p>
        </w:tc>
        <w:tc>
          <w:tcPr>
            <w:tcW w:w="932" w:type="dxa"/>
            <w:noWrap/>
          </w:tcPr>
          <w:p w14:paraId="77DB0E89" w14:textId="498C1879" w:rsidR="00E87584" w:rsidRDefault="00E87584" w:rsidP="00E87584">
            <w:pPr>
              <w:pStyle w:val="TableText0"/>
              <w:jc w:val="right"/>
            </w:pPr>
            <w:r w:rsidRPr="00A20245">
              <w:t>5003</w:t>
            </w:r>
          </w:p>
        </w:tc>
        <w:tc>
          <w:tcPr>
            <w:tcW w:w="1070" w:type="dxa"/>
            <w:noWrap/>
            <w:vAlign w:val="center"/>
          </w:tcPr>
          <w:p w14:paraId="29C989BE" w14:textId="478226BA" w:rsidR="00E87584" w:rsidRDefault="00E87584" w:rsidP="00E87584">
            <w:pPr>
              <w:pStyle w:val="TableText0"/>
              <w:jc w:val="right"/>
            </w:pPr>
            <w:r w:rsidRPr="00A20245">
              <w:t>1475</w:t>
            </w:r>
          </w:p>
        </w:tc>
        <w:tc>
          <w:tcPr>
            <w:tcW w:w="914" w:type="dxa"/>
            <w:noWrap/>
            <w:vAlign w:val="center"/>
          </w:tcPr>
          <w:p w14:paraId="33B60E1F" w14:textId="113CEE74" w:rsidR="00E87584" w:rsidRDefault="00E87584" w:rsidP="00E87584">
            <w:pPr>
              <w:pStyle w:val="TableText0"/>
              <w:jc w:val="right"/>
            </w:pPr>
            <w:r w:rsidRPr="00A20245">
              <w:t>316</w:t>
            </w:r>
          </w:p>
        </w:tc>
        <w:tc>
          <w:tcPr>
            <w:tcW w:w="689" w:type="dxa"/>
            <w:noWrap/>
            <w:vAlign w:val="center"/>
          </w:tcPr>
          <w:p w14:paraId="6A489BC4" w14:textId="36967DCD" w:rsidR="00E87584" w:rsidRDefault="00E87584" w:rsidP="00E87584">
            <w:pPr>
              <w:pStyle w:val="TableText0"/>
              <w:jc w:val="right"/>
            </w:pPr>
            <w:r w:rsidRPr="00A20245">
              <w:t>1792</w:t>
            </w:r>
          </w:p>
        </w:tc>
        <w:tc>
          <w:tcPr>
            <w:tcW w:w="619" w:type="dxa"/>
            <w:noWrap/>
            <w:vAlign w:val="center"/>
          </w:tcPr>
          <w:p w14:paraId="7E8CAC9B" w14:textId="697CA67D" w:rsidR="00E87584" w:rsidRDefault="00E87584" w:rsidP="00E87584">
            <w:pPr>
              <w:pStyle w:val="TableText0"/>
              <w:jc w:val="right"/>
            </w:pPr>
            <w:r w:rsidRPr="00A20245">
              <w:t>196</w:t>
            </w:r>
          </w:p>
        </w:tc>
        <w:tc>
          <w:tcPr>
            <w:tcW w:w="1127" w:type="dxa"/>
            <w:noWrap/>
            <w:vAlign w:val="center"/>
          </w:tcPr>
          <w:p w14:paraId="75C6A08E" w14:textId="3A2C0CFF" w:rsidR="00E87584" w:rsidRDefault="00E87584" w:rsidP="00E87584">
            <w:pPr>
              <w:pStyle w:val="TableText0"/>
              <w:jc w:val="right"/>
            </w:pPr>
            <w:r w:rsidRPr="00A20245">
              <w:t>6991</w:t>
            </w:r>
          </w:p>
        </w:tc>
      </w:tr>
      <w:tr w:rsidR="00E87584" w:rsidRPr="00D543C3" w14:paraId="47672BF5" w14:textId="77777777" w:rsidTr="004B289E">
        <w:trPr>
          <w:jc w:val="center"/>
        </w:trPr>
        <w:tc>
          <w:tcPr>
            <w:tcW w:w="611" w:type="dxa"/>
            <w:noWrap/>
            <w:vAlign w:val="center"/>
          </w:tcPr>
          <w:p w14:paraId="4BFCC107" w14:textId="227A94FA" w:rsidR="00E87584" w:rsidRPr="00A20245" w:rsidRDefault="00E87584" w:rsidP="00E87584">
            <w:pPr>
              <w:pStyle w:val="TableText0"/>
            </w:pPr>
            <w:r w:rsidRPr="00A20245">
              <w:t>2006</w:t>
            </w:r>
          </w:p>
        </w:tc>
        <w:tc>
          <w:tcPr>
            <w:tcW w:w="624" w:type="dxa"/>
            <w:noWrap/>
            <w:vAlign w:val="center"/>
          </w:tcPr>
          <w:p w14:paraId="3A85F79E" w14:textId="0A3892F5" w:rsidR="00E87584" w:rsidRPr="00A20245" w:rsidRDefault="00E87584" w:rsidP="00E87584">
            <w:pPr>
              <w:pStyle w:val="TableText0"/>
              <w:jc w:val="right"/>
            </w:pPr>
            <w:r w:rsidRPr="00A20245">
              <w:t>2110</w:t>
            </w:r>
          </w:p>
        </w:tc>
        <w:tc>
          <w:tcPr>
            <w:tcW w:w="590" w:type="dxa"/>
            <w:noWrap/>
          </w:tcPr>
          <w:p w14:paraId="40794C94" w14:textId="05E10554" w:rsidR="00E87584" w:rsidRPr="00A20245" w:rsidRDefault="00E87584" w:rsidP="00E87584">
            <w:pPr>
              <w:pStyle w:val="TableText0"/>
              <w:jc w:val="right"/>
            </w:pPr>
            <w:r w:rsidRPr="00A20245">
              <w:t>1209</w:t>
            </w:r>
          </w:p>
        </w:tc>
        <w:tc>
          <w:tcPr>
            <w:tcW w:w="624" w:type="dxa"/>
            <w:noWrap/>
            <w:vAlign w:val="center"/>
          </w:tcPr>
          <w:p w14:paraId="087B9DFD" w14:textId="661E4995" w:rsidR="00E87584" w:rsidRPr="00A20245" w:rsidRDefault="00E87584" w:rsidP="00E87584">
            <w:pPr>
              <w:pStyle w:val="TableText0"/>
              <w:jc w:val="right"/>
            </w:pPr>
            <w:r w:rsidRPr="00A20245">
              <w:t>1654</w:t>
            </w:r>
          </w:p>
        </w:tc>
        <w:tc>
          <w:tcPr>
            <w:tcW w:w="665" w:type="dxa"/>
            <w:noWrap/>
          </w:tcPr>
          <w:p w14:paraId="0968ACAF" w14:textId="6A6A14D8" w:rsidR="00E87584" w:rsidRPr="00A20245" w:rsidRDefault="00E87584" w:rsidP="00E87584">
            <w:pPr>
              <w:pStyle w:val="TableText0"/>
              <w:jc w:val="right"/>
            </w:pPr>
            <w:r w:rsidRPr="00A20245">
              <w:t>34</w:t>
            </w:r>
          </w:p>
        </w:tc>
        <w:tc>
          <w:tcPr>
            <w:tcW w:w="709" w:type="dxa"/>
            <w:noWrap/>
            <w:vAlign w:val="center"/>
          </w:tcPr>
          <w:p w14:paraId="0FB56AC7" w14:textId="10F99A30" w:rsidR="00E87584" w:rsidRPr="00A20245" w:rsidRDefault="00E87584" w:rsidP="00E87584">
            <w:pPr>
              <w:pStyle w:val="TableText0"/>
              <w:jc w:val="right"/>
            </w:pPr>
            <w:r w:rsidRPr="00A20245">
              <w:t>36</w:t>
            </w:r>
          </w:p>
        </w:tc>
        <w:tc>
          <w:tcPr>
            <w:tcW w:w="708" w:type="dxa"/>
            <w:noWrap/>
          </w:tcPr>
          <w:p w14:paraId="3DCE066C" w14:textId="02C57DE2" w:rsidR="00E87584" w:rsidRPr="00A20245" w:rsidRDefault="00E87584" w:rsidP="00E87584">
            <w:pPr>
              <w:pStyle w:val="TableText0"/>
              <w:jc w:val="right"/>
            </w:pPr>
            <w:r w:rsidRPr="00A20245">
              <w:t>4.0</w:t>
            </w:r>
          </w:p>
        </w:tc>
        <w:tc>
          <w:tcPr>
            <w:tcW w:w="896" w:type="dxa"/>
            <w:noWrap/>
            <w:vAlign w:val="center"/>
          </w:tcPr>
          <w:p w14:paraId="23D92491" w14:textId="1D8BA7B2" w:rsidR="00E87584" w:rsidRPr="00A20245" w:rsidRDefault="00E87584" w:rsidP="00E87584">
            <w:pPr>
              <w:pStyle w:val="TableText0"/>
              <w:jc w:val="right"/>
            </w:pPr>
            <w:r w:rsidRPr="00A20245">
              <w:t>20</w:t>
            </w:r>
          </w:p>
        </w:tc>
        <w:tc>
          <w:tcPr>
            <w:tcW w:w="510" w:type="dxa"/>
            <w:noWrap/>
          </w:tcPr>
          <w:p w14:paraId="5C5CA584" w14:textId="335F0672" w:rsidR="00E87584" w:rsidRPr="00A20245" w:rsidRDefault="00E87584" w:rsidP="00E87584">
            <w:pPr>
              <w:pStyle w:val="TableText0"/>
              <w:jc w:val="right"/>
              <w:rPr>
                <w:color w:val="C0504D"/>
              </w:rPr>
            </w:pPr>
            <w:r w:rsidRPr="00A20245">
              <w:rPr>
                <w:color w:val="C0504D"/>
              </w:rPr>
              <w:t>0</w:t>
            </w:r>
          </w:p>
        </w:tc>
        <w:tc>
          <w:tcPr>
            <w:tcW w:w="655" w:type="dxa"/>
            <w:noWrap/>
            <w:vAlign w:val="center"/>
          </w:tcPr>
          <w:p w14:paraId="6946A6CC" w14:textId="37724FE4" w:rsidR="00E87584" w:rsidRPr="00A20245" w:rsidRDefault="00E87584" w:rsidP="00E87584">
            <w:pPr>
              <w:pStyle w:val="TableText0"/>
              <w:jc w:val="right"/>
            </w:pPr>
            <w:r w:rsidRPr="00A20245">
              <w:t>43</w:t>
            </w:r>
          </w:p>
        </w:tc>
        <w:tc>
          <w:tcPr>
            <w:tcW w:w="687" w:type="dxa"/>
            <w:noWrap/>
            <w:vAlign w:val="center"/>
          </w:tcPr>
          <w:p w14:paraId="5679C4E3" w14:textId="0D22090B" w:rsidR="00E87584" w:rsidRPr="00A20245" w:rsidRDefault="00E87584" w:rsidP="00E87584">
            <w:pPr>
              <w:pStyle w:val="TableText0"/>
              <w:jc w:val="right"/>
            </w:pPr>
            <w:r w:rsidRPr="00A20245">
              <w:t>56</w:t>
            </w:r>
          </w:p>
        </w:tc>
        <w:tc>
          <w:tcPr>
            <w:tcW w:w="531" w:type="dxa"/>
            <w:noWrap/>
          </w:tcPr>
          <w:p w14:paraId="18831E12" w14:textId="497CDDFA" w:rsidR="00E87584" w:rsidRPr="00A20245" w:rsidRDefault="00E87584" w:rsidP="00E87584">
            <w:pPr>
              <w:pStyle w:val="TableText0"/>
              <w:jc w:val="right"/>
            </w:pPr>
            <w:r w:rsidRPr="00A20245">
              <w:t>0.8</w:t>
            </w:r>
          </w:p>
        </w:tc>
        <w:tc>
          <w:tcPr>
            <w:tcW w:w="873" w:type="dxa"/>
            <w:noWrap/>
          </w:tcPr>
          <w:p w14:paraId="792557B3" w14:textId="4CC4B410" w:rsidR="00E87584" w:rsidRPr="00A20245" w:rsidRDefault="00E87584" w:rsidP="00E87584">
            <w:pPr>
              <w:pStyle w:val="TableText0"/>
              <w:jc w:val="right"/>
              <w:rPr>
                <w:color w:val="C0504D"/>
              </w:rPr>
            </w:pPr>
            <w:r w:rsidRPr="00A20245">
              <w:rPr>
                <w:color w:val="C0504D"/>
              </w:rPr>
              <w:t>0</w:t>
            </w:r>
          </w:p>
        </w:tc>
        <w:tc>
          <w:tcPr>
            <w:tcW w:w="932" w:type="dxa"/>
            <w:noWrap/>
          </w:tcPr>
          <w:p w14:paraId="28A272F4" w14:textId="34FEE3E1" w:rsidR="00E87584" w:rsidRPr="00A20245" w:rsidRDefault="00E87584" w:rsidP="00E87584">
            <w:pPr>
              <w:pStyle w:val="TableText0"/>
              <w:jc w:val="right"/>
            </w:pPr>
            <w:r w:rsidRPr="00A20245">
              <w:t>5167</w:t>
            </w:r>
          </w:p>
        </w:tc>
        <w:tc>
          <w:tcPr>
            <w:tcW w:w="1070" w:type="dxa"/>
            <w:noWrap/>
            <w:vAlign w:val="center"/>
          </w:tcPr>
          <w:p w14:paraId="7B20B71B" w14:textId="76203492" w:rsidR="00E87584" w:rsidRPr="00A20245" w:rsidRDefault="00E87584" w:rsidP="00E87584">
            <w:pPr>
              <w:pStyle w:val="TableText0"/>
              <w:jc w:val="right"/>
            </w:pPr>
            <w:r w:rsidRPr="00A20245">
              <w:t>566</w:t>
            </w:r>
          </w:p>
        </w:tc>
        <w:tc>
          <w:tcPr>
            <w:tcW w:w="914" w:type="dxa"/>
            <w:noWrap/>
            <w:vAlign w:val="center"/>
          </w:tcPr>
          <w:p w14:paraId="311D770D" w14:textId="6A22AE6D" w:rsidR="00E87584" w:rsidRPr="00A20245" w:rsidRDefault="00E87584" w:rsidP="00E87584">
            <w:pPr>
              <w:pStyle w:val="TableText0"/>
              <w:jc w:val="right"/>
            </w:pPr>
            <w:r w:rsidRPr="00A20245">
              <w:t>121</w:t>
            </w:r>
          </w:p>
        </w:tc>
        <w:tc>
          <w:tcPr>
            <w:tcW w:w="689" w:type="dxa"/>
            <w:noWrap/>
            <w:vAlign w:val="center"/>
          </w:tcPr>
          <w:p w14:paraId="526D0B75" w14:textId="18567D08" w:rsidR="00E87584" w:rsidRPr="00A20245" w:rsidRDefault="00E87584" w:rsidP="00E87584">
            <w:pPr>
              <w:pStyle w:val="TableText0"/>
              <w:jc w:val="right"/>
            </w:pPr>
            <w:r w:rsidRPr="00A20245">
              <w:t>687</w:t>
            </w:r>
          </w:p>
        </w:tc>
        <w:tc>
          <w:tcPr>
            <w:tcW w:w="619" w:type="dxa"/>
            <w:noWrap/>
            <w:vAlign w:val="center"/>
          </w:tcPr>
          <w:p w14:paraId="3C5D6A43" w14:textId="37E07263" w:rsidR="00E87584" w:rsidRPr="00A20245" w:rsidRDefault="00E87584" w:rsidP="00E87584">
            <w:pPr>
              <w:pStyle w:val="TableText0"/>
              <w:jc w:val="right"/>
            </w:pPr>
            <w:r w:rsidRPr="00A20245">
              <w:t>186</w:t>
            </w:r>
          </w:p>
        </w:tc>
        <w:tc>
          <w:tcPr>
            <w:tcW w:w="1127" w:type="dxa"/>
            <w:noWrap/>
            <w:vAlign w:val="center"/>
          </w:tcPr>
          <w:p w14:paraId="66C24F40" w14:textId="3F084360" w:rsidR="00E87584" w:rsidRPr="00A20245" w:rsidRDefault="00E87584" w:rsidP="00E87584">
            <w:pPr>
              <w:pStyle w:val="TableText0"/>
              <w:jc w:val="right"/>
            </w:pPr>
            <w:r w:rsidRPr="00A20245">
              <w:t>6040</w:t>
            </w:r>
          </w:p>
        </w:tc>
      </w:tr>
      <w:tr w:rsidR="00E87584" w:rsidRPr="00D543C3" w14:paraId="6B19AAD5" w14:textId="77777777" w:rsidTr="004B289E">
        <w:trPr>
          <w:jc w:val="center"/>
        </w:trPr>
        <w:tc>
          <w:tcPr>
            <w:tcW w:w="611" w:type="dxa"/>
            <w:noWrap/>
            <w:vAlign w:val="center"/>
          </w:tcPr>
          <w:p w14:paraId="504BDD20" w14:textId="28D8DD98" w:rsidR="00E87584" w:rsidRPr="00A20245" w:rsidRDefault="00E87584" w:rsidP="00E87584">
            <w:pPr>
              <w:pStyle w:val="TableText0"/>
            </w:pPr>
            <w:r w:rsidRPr="00A20245">
              <w:t>2007</w:t>
            </w:r>
          </w:p>
        </w:tc>
        <w:tc>
          <w:tcPr>
            <w:tcW w:w="624" w:type="dxa"/>
            <w:noWrap/>
            <w:vAlign w:val="center"/>
          </w:tcPr>
          <w:p w14:paraId="096EEA92" w14:textId="3CA636FD" w:rsidR="00E87584" w:rsidRPr="00A20245" w:rsidRDefault="00E87584" w:rsidP="00E87584">
            <w:pPr>
              <w:pStyle w:val="TableText0"/>
              <w:jc w:val="right"/>
            </w:pPr>
            <w:r w:rsidRPr="00A20245">
              <w:t>2083</w:t>
            </w:r>
          </w:p>
        </w:tc>
        <w:tc>
          <w:tcPr>
            <w:tcW w:w="590" w:type="dxa"/>
            <w:noWrap/>
          </w:tcPr>
          <w:p w14:paraId="7F29A3A0" w14:textId="4F76F083" w:rsidR="00E87584" w:rsidRPr="00A20245" w:rsidRDefault="00E87584" w:rsidP="00E87584">
            <w:pPr>
              <w:pStyle w:val="TableText0"/>
              <w:jc w:val="right"/>
            </w:pPr>
            <w:r w:rsidRPr="00A20245">
              <w:t>1422</w:t>
            </w:r>
          </w:p>
        </w:tc>
        <w:tc>
          <w:tcPr>
            <w:tcW w:w="624" w:type="dxa"/>
            <w:noWrap/>
            <w:vAlign w:val="center"/>
          </w:tcPr>
          <w:p w14:paraId="7B7720FD" w14:textId="00540A95" w:rsidR="00E87584" w:rsidRPr="00A20245" w:rsidRDefault="00E87584" w:rsidP="00E87584">
            <w:pPr>
              <w:pStyle w:val="TableText0"/>
              <w:jc w:val="right"/>
            </w:pPr>
            <w:r w:rsidRPr="00A20245">
              <w:t>1720</w:t>
            </w:r>
          </w:p>
        </w:tc>
        <w:tc>
          <w:tcPr>
            <w:tcW w:w="665" w:type="dxa"/>
            <w:noWrap/>
          </w:tcPr>
          <w:p w14:paraId="24399175" w14:textId="15766295" w:rsidR="00E87584" w:rsidRPr="00A20245" w:rsidRDefault="00E87584" w:rsidP="00E87584">
            <w:pPr>
              <w:pStyle w:val="TableText0"/>
              <w:jc w:val="right"/>
            </w:pPr>
            <w:r w:rsidRPr="00A20245">
              <w:t>63</w:t>
            </w:r>
          </w:p>
        </w:tc>
        <w:tc>
          <w:tcPr>
            <w:tcW w:w="709" w:type="dxa"/>
            <w:noWrap/>
            <w:vAlign w:val="center"/>
          </w:tcPr>
          <w:p w14:paraId="4F8DFF9B" w14:textId="06F417FE" w:rsidR="00E87584" w:rsidRPr="00A20245" w:rsidRDefault="00E87584" w:rsidP="00E87584">
            <w:pPr>
              <w:pStyle w:val="TableText0"/>
              <w:jc w:val="right"/>
            </w:pPr>
            <w:r w:rsidRPr="00A20245">
              <w:t>32</w:t>
            </w:r>
          </w:p>
        </w:tc>
        <w:tc>
          <w:tcPr>
            <w:tcW w:w="708" w:type="dxa"/>
            <w:noWrap/>
          </w:tcPr>
          <w:p w14:paraId="1593CFCD" w14:textId="328728B1" w:rsidR="00E87584" w:rsidRPr="00A20245" w:rsidRDefault="00E87584" w:rsidP="00E87584">
            <w:pPr>
              <w:pStyle w:val="TableText0"/>
              <w:jc w:val="right"/>
            </w:pPr>
            <w:r w:rsidRPr="00A20245">
              <w:t>5.1</w:t>
            </w:r>
          </w:p>
        </w:tc>
        <w:tc>
          <w:tcPr>
            <w:tcW w:w="896" w:type="dxa"/>
            <w:noWrap/>
            <w:vAlign w:val="center"/>
          </w:tcPr>
          <w:p w14:paraId="6297B3ED" w14:textId="1833BA28" w:rsidR="00E87584" w:rsidRPr="00A20245" w:rsidRDefault="00E87584" w:rsidP="00E87584">
            <w:pPr>
              <w:pStyle w:val="TableText0"/>
              <w:jc w:val="right"/>
            </w:pPr>
            <w:r w:rsidRPr="00A20245">
              <w:t>22</w:t>
            </w:r>
          </w:p>
        </w:tc>
        <w:tc>
          <w:tcPr>
            <w:tcW w:w="510" w:type="dxa"/>
            <w:noWrap/>
          </w:tcPr>
          <w:p w14:paraId="70DE7DBC" w14:textId="77FB9A65" w:rsidR="00E87584" w:rsidRPr="00A20245" w:rsidRDefault="00E87584" w:rsidP="00E87584">
            <w:pPr>
              <w:pStyle w:val="TableText0"/>
              <w:jc w:val="right"/>
              <w:rPr>
                <w:color w:val="C0504D"/>
              </w:rPr>
            </w:pPr>
            <w:r w:rsidRPr="00A20245">
              <w:t>619</w:t>
            </w:r>
          </w:p>
        </w:tc>
        <w:tc>
          <w:tcPr>
            <w:tcW w:w="655" w:type="dxa"/>
            <w:noWrap/>
            <w:vAlign w:val="center"/>
          </w:tcPr>
          <w:p w14:paraId="228A920E" w14:textId="16CD21BD" w:rsidR="00E87584" w:rsidRPr="00A20245" w:rsidRDefault="00E87584" w:rsidP="00E87584">
            <w:pPr>
              <w:pStyle w:val="TableText0"/>
              <w:jc w:val="right"/>
            </w:pPr>
            <w:r w:rsidRPr="00A20245">
              <w:t>51</w:t>
            </w:r>
          </w:p>
        </w:tc>
        <w:tc>
          <w:tcPr>
            <w:tcW w:w="687" w:type="dxa"/>
            <w:noWrap/>
            <w:vAlign w:val="center"/>
          </w:tcPr>
          <w:p w14:paraId="3911E732" w14:textId="5835A6AB" w:rsidR="00E87584" w:rsidRPr="00A20245" w:rsidRDefault="00E87584" w:rsidP="00E87584">
            <w:pPr>
              <w:pStyle w:val="TableText0"/>
              <w:jc w:val="right"/>
            </w:pPr>
            <w:r w:rsidRPr="00A20245">
              <w:t>49</w:t>
            </w:r>
          </w:p>
        </w:tc>
        <w:tc>
          <w:tcPr>
            <w:tcW w:w="531" w:type="dxa"/>
            <w:noWrap/>
          </w:tcPr>
          <w:p w14:paraId="7EDF4745" w14:textId="411025D9" w:rsidR="00E87584" w:rsidRPr="00A20245" w:rsidRDefault="00E87584" w:rsidP="00E87584">
            <w:pPr>
              <w:pStyle w:val="TableText0"/>
              <w:jc w:val="right"/>
            </w:pPr>
            <w:r w:rsidRPr="00A20245">
              <w:t>0.8</w:t>
            </w:r>
          </w:p>
        </w:tc>
        <w:tc>
          <w:tcPr>
            <w:tcW w:w="873" w:type="dxa"/>
            <w:noWrap/>
          </w:tcPr>
          <w:p w14:paraId="56BE27AA" w14:textId="529CBB78" w:rsidR="00E87584" w:rsidRPr="00A20245" w:rsidRDefault="00E87584" w:rsidP="00E87584">
            <w:pPr>
              <w:pStyle w:val="TableText0"/>
              <w:jc w:val="right"/>
              <w:rPr>
                <w:color w:val="C0504D"/>
              </w:rPr>
            </w:pPr>
            <w:r w:rsidRPr="00A20245">
              <w:rPr>
                <w:color w:val="C0504D"/>
              </w:rPr>
              <w:t>0</w:t>
            </w:r>
          </w:p>
        </w:tc>
        <w:tc>
          <w:tcPr>
            <w:tcW w:w="932" w:type="dxa"/>
            <w:noWrap/>
          </w:tcPr>
          <w:p w14:paraId="58047980" w14:textId="398FD12E" w:rsidR="00E87584" w:rsidRPr="00A20245" w:rsidRDefault="00E87584" w:rsidP="00E87584">
            <w:pPr>
              <w:pStyle w:val="TableText0"/>
              <w:jc w:val="right"/>
            </w:pPr>
            <w:r w:rsidRPr="00A20245">
              <w:t>6066</w:t>
            </w:r>
          </w:p>
        </w:tc>
        <w:tc>
          <w:tcPr>
            <w:tcW w:w="1070" w:type="dxa"/>
            <w:noWrap/>
            <w:vAlign w:val="center"/>
          </w:tcPr>
          <w:p w14:paraId="3EB60E0C" w14:textId="0FA5B86B" w:rsidR="00E87584" w:rsidRPr="00A20245" w:rsidRDefault="00E87584" w:rsidP="00E87584">
            <w:pPr>
              <w:pStyle w:val="TableText0"/>
              <w:jc w:val="right"/>
            </w:pPr>
            <w:r w:rsidRPr="00A20245">
              <w:t>480</w:t>
            </w:r>
          </w:p>
        </w:tc>
        <w:tc>
          <w:tcPr>
            <w:tcW w:w="914" w:type="dxa"/>
            <w:noWrap/>
            <w:vAlign w:val="center"/>
          </w:tcPr>
          <w:p w14:paraId="6945C76F" w14:textId="113895CF" w:rsidR="00E87584" w:rsidRPr="00A20245" w:rsidRDefault="00E87584" w:rsidP="00E87584">
            <w:pPr>
              <w:pStyle w:val="TableText0"/>
              <w:jc w:val="right"/>
            </w:pPr>
            <w:r w:rsidRPr="00A20245">
              <w:t>103</w:t>
            </w:r>
          </w:p>
        </w:tc>
        <w:tc>
          <w:tcPr>
            <w:tcW w:w="689" w:type="dxa"/>
            <w:noWrap/>
            <w:vAlign w:val="center"/>
          </w:tcPr>
          <w:p w14:paraId="3500EECD" w14:textId="66069C94" w:rsidR="00E87584" w:rsidRPr="00A20245" w:rsidRDefault="00E87584" w:rsidP="00E87584">
            <w:pPr>
              <w:pStyle w:val="TableText0"/>
              <w:jc w:val="right"/>
            </w:pPr>
            <w:r w:rsidRPr="00A20245">
              <w:t>583</w:t>
            </w:r>
          </w:p>
        </w:tc>
        <w:tc>
          <w:tcPr>
            <w:tcW w:w="619" w:type="dxa"/>
            <w:noWrap/>
            <w:vAlign w:val="center"/>
          </w:tcPr>
          <w:p w14:paraId="7FD60383" w14:textId="7D3C01A7" w:rsidR="00E87584" w:rsidRPr="00A20245" w:rsidRDefault="00E87584" w:rsidP="00E87584">
            <w:pPr>
              <w:pStyle w:val="TableText0"/>
              <w:jc w:val="right"/>
            </w:pPr>
            <w:r w:rsidRPr="00A20245">
              <w:t>175</w:t>
            </w:r>
          </w:p>
        </w:tc>
        <w:tc>
          <w:tcPr>
            <w:tcW w:w="1127" w:type="dxa"/>
            <w:noWrap/>
            <w:vAlign w:val="center"/>
          </w:tcPr>
          <w:p w14:paraId="5051BF03" w14:textId="7B79142E" w:rsidR="00E87584" w:rsidRPr="00A20245" w:rsidRDefault="00E87584" w:rsidP="00E87584">
            <w:pPr>
              <w:pStyle w:val="TableText0"/>
              <w:jc w:val="right"/>
            </w:pPr>
            <w:r w:rsidRPr="00A20245">
              <w:t>6824</w:t>
            </w:r>
          </w:p>
        </w:tc>
      </w:tr>
      <w:tr w:rsidR="00E87584" w:rsidRPr="00D543C3" w14:paraId="209678DA" w14:textId="77777777" w:rsidTr="004B289E">
        <w:trPr>
          <w:jc w:val="center"/>
        </w:trPr>
        <w:tc>
          <w:tcPr>
            <w:tcW w:w="611" w:type="dxa"/>
            <w:noWrap/>
            <w:vAlign w:val="center"/>
          </w:tcPr>
          <w:p w14:paraId="1E933B9E" w14:textId="0D7B8B96" w:rsidR="00E87584" w:rsidRPr="00A20245" w:rsidRDefault="00E87584" w:rsidP="00E87584">
            <w:pPr>
              <w:pStyle w:val="TableText0"/>
            </w:pPr>
            <w:r w:rsidRPr="00A20245">
              <w:t>2008</w:t>
            </w:r>
          </w:p>
        </w:tc>
        <w:tc>
          <w:tcPr>
            <w:tcW w:w="624" w:type="dxa"/>
            <w:noWrap/>
            <w:vAlign w:val="center"/>
          </w:tcPr>
          <w:p w14:paraId="1162D3A0" w14:textId="5DE354C4" w:rsidR="00E87584" w:rsidRPr="00A20245" w:rsidRDefault="00E87584" w:rsidP="00E87584">
            <w:pPr>
              <w:pStyle w:val="TableText0"/>
              <w:jc w:val="right"/>
            </w:pPr>
            <w:r w:rsidRPr="00A20245">
              <w:t>2253</w:t>
            </w:r>
          </w:p>
        </w:tc>
        <w:tc>
          <w:tcPr>
            <w:tcW w:w="590" w:type="dxa"/>
            <w:noWrap/>
          </w:tcPr>
          <w:p w14:paraId="175D4F95" w14:textId="65ADD498" w:rsidR="00E87584" w:rsidRPr="00A20245" w:rsidRDefault="00E87584" w:rsidP="00E87584">
            <w:pPr>
              <w:pStyle w:val="TableText0"/>
              <w:jc w:val="right"/>
            </w:pPr>
            <w:r w:rsidRPr="00A20245">
              <w:t>1713</w:t>
            </w:r>
          </w:p>
        </w:tc>
        <w:tc>
          <w:tcPr>
            <w:tcW w:w="624" w:type="dxa"/>
            <w:noWrap/>
            <w:vAlign w:val="center"/>
          </w:tcPr>
          <w:p w14:paraId="71C2D247" w14:textId="4D682C98" w:rsidR="00E87584" w:rsidRPr="00A20245" w:rsidRDefault="00E87584" w:rsidP="00E87584">
            <w:pPr>
              <w:pStyle w:val="TableText0"/>
              <w:jc w:val="right"/>
            </w:pPr>
            <w:r w:rsidRPr="00A20245">
              <w:t>1925</w:t>
            </w:r>
          </w:p>
        </w:tc>
        <w:tc>
          <w:tcPr>
            <w:tcW w:w="665" w:type="dxa"/>
            <w:noWrap/>
          </w:tcPr>
          <w:p w14:paraId="5A09F51D" w14:textId="64384CDF" w:rsidR="00E87584" w:rsidRPr="00A20245" w:rsidRDefault="00E87584" w:rsidP="00E87584">
            <w:pPr>
              <w:pStyle w:val="TableText0"/>
              <w:jc w:val="right"/>
            </w:pPr>
            <w:r w:rsidRPr="00A20245">
              <w:t>75</w:t>
            </w:r>
          </w:p>
        </w:tc>
        <w:tc>
          <w:tcPr>
            <w:tcW w:w="709" w:type="dxa"/>
            <w:noWrap/>
            <w:vAlign w:val="center"/>
          </w:tcPr>
          <w:p w14:paraId="4B0D352C" w14:textId="08430D3B" w:rsidR="00E87584" w:rsidRPr="00A20245" w:rsidRDefault="00E87584" w:rsidP="00E87584">
            <w:pPr>
              <w:pStyle w:val="TableText0"/>
              <w:jc w:val="right"/>
            </w:pPr>
            <w:r w:rsidRPr="00A20245">
              <w:t>28</w:t>
            </w:r>
          </w:p>
        </w:tc>
        <w:tc>
          <w:tcPr>
            <w:tcW w:w="708" w:type="dxa"/>
            <w:noWrap/>
          </w:tcPr>
          <w:p w14:paraId="54BDB871" w14:textId="6CD10E14" w:rsidR="00E87584" w:rsidRPr="00A20245" w:rsidRDefault="00E87584" w:rsidP="00E87584">
            <w:pPr>
              <w:pStyle w:val="TableText0"/>
              <w:jc w:val="right"/>
            </w:pPr>
            <w:r w:rsidRPr="00A20245">
              <w:t>5.2</w:t>
            </w:r>
          </w:p>
        </w:tc>
        <w:tc>
          <w:tcPr>
            <w:tcW w:w="896" w:type="dxa"/>
            <w:noWrap/>
            <w:vAlign w:val="center"/>
          </w:tcPr>
          <w:p w14:paraId="0D59B0A1" w14:textId="042B8CA0" w:rsidR="00E87584" w:rsidRPr="00A20245" w:rsidRDefault="00E87584" w:rsidP="00E87584">
            <w:pPr>
              <w:pStyle w:val="TableText0"/>
              <w:jc w:val="right"/>
            </w:pPr>
            <w:r w:rsidRPr="00A20245">
              <w:t>37</w:t>
            </w:r>
          </w:p>
        </w:tc>
        <w:tc>
          <w:tcPr>
            <w:tcW w:w="510" w:type="dxa"/>
            <w:noWrap/>
          </w:tcPr>
          <w:p w14:paraId="44D9C157" w14:textId="0BA67F8D" w:rsidR="00E87584" w:rsidRPr="00A20245" w:rsidRDefault="00E87584" w:rsidP="00E87584">
            <w:pPr>
              <w:pStyle w:val="TableText0"/>
              <w:jc w:val="right"/>
            </w:pPr>
            <w:r w:rsidRPr="00A20245">
              <w:t>702</w:t>
            </w:r>
          </w:p>
        </w:tc>
        <w:tc>
          <w:tcPr>
            <w:tcW w:w="655" w:type="dxa"/>
            <w:noWrap/>
            <w:vAlign w:val="center"/>
          </w:tcPr>
          <w:p w14:paraId="70DB10ED" w14:textId="340D8E0B" w:rsidR="00E87584" w:rsidRPr="00A20245" w:rsidRDefault="00E87584" w:rsidP="00E87584">
            <w:pPr>
              <w:pStyle w:val="TableText0"/>
              <w:jc w:val="right"/>
            </w:pPr>
            <w:r w:rsidRPr="00A20245">
              <w:t>68</w:t>
            </w:r>
          </w:p>
        </w:tc>
        <w:tc>
          <w:tcPr>
            <w:tcW w:w="687" w:type="dxa"/>
            <w:noWrap/>
            <w:vAlign w:val="center"/>
          </w:tcPr>
          <w:p w14:paraId="1F254AA3" w14:textId="4FA4109A" w:rsidR="00E87584" w:rsidRPr="00A20245" w:rsidRDefault="00E87584" w:rsidP="00E87584">
            <w:pPr>
              <w:pStyle w:val="TableText0"/>
              <w:jc w:val="right"/>
            </w:pPr>
            <w:r w:rsidRPr="00A20245">
              <w:t>52</w:t>
            </w:r>
          </w:p>
        </w:tc>
        <w:tc>
          <w:tcPr>
            <w:tcW w:w="531" w:type="dxa"/>
            <w:noWrap/>
          </w:tcPr>
          <w:p w14:paraId="74AD1079" w14:textId="3F6AC253" w:rsidR="00E87584" w:rsidRPr="00A20245" w:rsidRDefault="00E87584" w:rsidP="00E87584">
            <w:pPr>
              <w:pStyle w:val="TableText0"/>
              <w:jc w:val="right"/>
            </w:pPr>
            <w:r w:rsidRPr="00A20245">
              <w:t>1.1</w:t>
            </w:r>
          </w:p>
        </w:tc>
        <w:tc>
          <w:tcPr>
            <w:tcW w:w="873" w:type="dxa"/>
            <w:noWrap/>
          </w:tcPr>
          <w:p w14:paraId="2E5DFA2E" w14:textId="483EEADF" w:rsidR="00E87584" w:rsidRPr="00A20245" w:rsidRDefault="00E87584" w:rsidP="00E87584">
            <w:pPr>
              <w:pStyle w:val="TableText0"/>
              <w:jc w:val="right"/>
              <w:rPr>
                <w:color w:val="C0504D"/>
              </w:rPr>
            </w:pPr>
            <w:r w:rsidRPr="00A20245">
              <w:rPr>
                <w:color w:val="C0504D"/>
              </w:rPr>
              <w:t>0</w:t>
            </w:r>
          </w:p>
        </w:tc>
        <w:tc>
          <w:tcPr>
            <w:tcW w:w="932" w:type="dxa"/>
            <w:noWrap/>
          </w:tcPr>
          <w:p w14:paraId="665372E0" w14:textId="6CCDFC28" w:rsidR="00E87584" w:rsidRPr="00A20245" w:rsidRDefault="00E87584" w:rsidP="00E87584">
            <w:pPr>
              <w:pStyle w:val="TableText0"/>
              <w:jc w:val="right"/>
            </w:pPr>
            <w:r w:rsidRPr="00A20245">
              <w:t>6859</w:t>
            </w:r>
          </w:p>
        </w:tc>
        <w:tc>
          <w:tcPr>
            <w:tcW w:w="1070" w:type="dxa"/>
            <w:noWrap/>
          </w:tcPr>
          <w:p w14:paraId="2A6AF61C" w14:textId="4F2F9819" w:rsidR="00E87584" w:rsidRPr="00A20245" w:rsidRDefault="00E87584" w:rsidP="00E87584">
            <w:pPr>
              <w:pStyle w:val="TableText0"/>
              <w:jc w:val="right"/>
            </w:pPr>
            <w:r w:rsidRPr="00A20245">
              <w:t>366</w:t>
            </w:r>
          </w:p>
        </w:tc>
        <w:tc>
          <w:tcPr>
            <w:tcW w:w="914" w:type="dxa"/>
            <w:noWrap/>
            <w:vAlign w:val="center"/>
          </w:tcPr>
          <w:p w14:paraId="647057E0" w14:textId="5D1EE69B" w:rsidR="00E87584" w:rsidRPr="00A20245" w:rsidRDefault="00E87584" w:rsidP="00E87584">
            <w:pPr>
              <w:pStyle w:val="TableText0"/>
              <w:jc w:val="right"/>
            </w:pPr>
            <w:r w:rsidRPr="00A20245">
              <w:t>78</w:t>
            </w:r>
          </w:p>
        </w:tc>
        <w:tc>
          <w:tcPr>
            <w:tcW w:w="689" w:type="dxa"/>
            <w:noWrap/>
            <w:vAlign w:val="center"/>
          </w:tcPr>
          <w:p w14:paraId="44E8260F" w14:textId="5D405B3C" w:rsidR="00E87584" w:rsidRPr="00A20245" w:rsidRDefault="00E87584" w:rsidP="00E87584">
            <w:pPr>
              <w:pStyle w:val="TableText0"/>
              <w:jc w:val="right"/>
            </w:pPr>
            <w:r w:rsidRPr="00A20245">
              <w:t>445</w:t>
            </w:r>
          </w:p>
        </w:tc>
        <w:tc>
          <w:tcPr>
            <w:tcW w:w="619" w:type="dxa"/>
            <w:noWrap/>
            <w:vAlign w:val="center"/>
          </w:tcPr>
          <w:p w14:paraId="1908E6B1" w14:textId="62B60729" w:rsidR="00E87584" w:rsidRPr="00A20245" w:rsidRDefault="00E87584" w:rsidP="00E87584">
            <w:pPr>
              <w:pStyle w:val="TableText0"/>
              <w:jc w:val="right"/>
            </w:pPr>
            <w:r w:rsidRPr="00A20245">
              <w:t>163</w:t>
            </w:r>
          </w:p>
        </w:tc>
        <w:tc>
          <w:tcPr>
            <w:tcW w:w="1127" w:type="dxa"/>
            <w:noWrap/>
            <w:vAlign w:val="center"/>
          </w:tcPr>
          <w:p w14:paraId="0586D498" w14:textId="2B744F43" w:rsidR="00E87584" w:rsidRPr="00A20245" w:rsidRDefault="00E87584" w:rsidP="00E87584">
            <w:pPr>
              <w:pStyle w:val="TableText0"/>
              <w:jc w:val="right"/>
            </w:pPr>
            <w:r w:rsidRPr="00A20245">
              <w:t>7467</w:t>
            </w:r>
          </w:p>
        </w:tc>
      </w:tr>
      <w:tr w:rsidR="00E87584" w:rsidRPr="00D543C3" w14:paraId="216E5207" w14:textId="77777777" w:rsidTr="004B289E">
        <w:trPr>
          <w:jc w:val="center"/>
        </w:trPr>
        <w:tc>
          <w:tcPr>
            <w:tcW w:w="611" w:type="dxa"/>
            <w:noWrap/>
            <w:vAlign w:val="center"/>
          </w:tcPr>
          <w:p w14:paraId="0BAC28D0" w14:textId="0B3D5BF3" w:rsidR="00E87584" w:rsidRPr="00A20245" w:rsidRDefault="00E87584" w:rsidP="00E87584">
            <w:pPr>
              <w:pStyle w:val="TableText0"/>
            </w:pPr>
            <w:r w:rsidRPr="00A20245">
              <w:t>2009</w:t>
            </w:r>
          </w:p>
        </w:tc>
        <w:tc>
          <w:tcPr>
            <w:tcW w:w="624" w:type="dxa"/>
            <w:noWrap/>
            <w:vAlign w:val="center"/>
          </w:tcPr>
          <w:p w14:paraId="66A65DBF" w14:textId="374BE32D" w:rsidR="00E87584" w:rsidRPr="00A20245" w:rsidRDefault="00E87584" w:rsidP="00E87584">
            <w:pPr>
              <w:pStyle w:val="TableText0"/>
              <w:jc w:val="right"/>
            </w:pPr>
            <w:r w:rsidRPr="00A20245">
              <w:t>2615</w:t>
            </w:r>
          </w:p>
        </w:tc>
        <w:tc>
          <w:tcPr>
            <w:tcW w:w="590" w:type="dxa"/>
            <w:noWrap/>
          </w:tcPr>
          <w:p w14:paraId="17674C58" w14:textId="15614D8F" w:rsidR="00E87584" w:rsidRPr="00A20245" w:rsidRDefault="00E87584" w:rsidP="00E87584">
            <w:pPr>
              <w:pStyle w:val="TableText0"/>
              <w:jc w:val="right"/>
            </w:pPr>
            <w:r w:rsidRPr="00A20245">
              <w:t>2068</w:t>
            </w:r>
          </w:p>
        </w:tc>
        <w:tc>
          <w:tcPr>
            <w:tcW w:w="624" w:type="dxa"/>
            <w:noWrap/>
            <w:vAlign w:val="center"/>
          </w:tcPr>
          <w:p w14:paraId="70E88B48" w14:textId="642A12C3" w:rsidR="00E87584" w:rsidRPr="00A20245" w:rsidRDefault="00E87584" w:rsidP="00E87584">
            <w:pPr>
              <w:pStyle w:val="TableText0"/>
              <w:jc w:val="right"/>
            </w:pPr>
            <w:r w:rsidRPr="00A20245">
              <w:t>2365</w:t>
            </w:r>
          </w:p>
        </w:tc>
        <w:tc>
          <w:tcPr>
            <w:tcW w:w="665" w:type="dxa"/>
            <w:noWrap/>
          </w:tcPr>
          <w:p w14:paraId="243435A8" w14:textId="54A5B970" w:rsidR="00E87584" w:rsidRPr="00A20245" w:rsidRDefault="00E87584" w:rsidP="00E87584">
            <w:pPr>
              <w:pStyle w:val="TableText0"/>
              <w:jc w:val="right"/>
            </w:pPr>
            <w:r w:rsidRPr="00A20245">
              <w:t>97</w:t>
            </w:r>
          </w:p>
        </w:tc>
        <w:tc>
          <w:tcPr>
            <w:tcW w:w="709" w:type="dxa"/>
            <w:noWrap/>
            <w:vAlign w:val="center"/>
          </w:tcPr>
          <w:p w14:paraId="01FB221C" w14:textId="7A0DC8E9" w:rsidR="00E87584" w:rsidRPr="00A20245" w:rsidRDefault="00E87584" w:rsidP="00E87584">
            <w:pPr>
              <w:pStyle w:val="TableText0"/>
              <w:jc w:val="right"/>
            </w:pPr>
            <w:r w:rsidRPr="00A20245">
              <w:t>30</w:t>
            </w:r>
          </w:p>
        </w:tc>
        <w:tc>
          <w:tcPr>
            <w:tcW w:w="708" w:type="dxa"/>
            <w:noWrap/>
          </w:tcPr>
          <w:p w14:paraId="1A5848DE" w14:textId="08116702" w:rsidR="00E87584" w:rsidRPr="00A20245" w:rsidRDefault="00E87584" w:rsidP="00E87584">
            <w:pPr>
              <w:pStyle w:val="TableText0"/>
              <w:jc w:val="right"/>
            </w:pPr>
            <w:r w:rsidRPr="00A20245">
              <w:t>5.4</w:t>
            </w:r>
          </w:p>
        </w:tc>
        <w:tc>
          <w:tcPr>
            <w:tcW w:w="896" w:type="dxa"/>
            <w:noWrap/>
            <w:vAlign w:val="center"/>
          </w:tcPr>
          <w:p w14:paraId="47F02512" w14:textId="28B91B47" w:rsidR="00E87584" w:rsidRPr="00A20245" w:rsidRDefault="00E87584" w:rsidP="00E87584">
            <w:pPr>
              <w:pStyle w:val="TableText0"/>
              <w:jc w:val="right"/>
            </w:pPr>
            <w:r w:rsidRPr="00A20245">
              <w:t>46</w:t>
            </w:r>
          </w:p>
        </w:tc>
        <w:tc>
          <w:tcPr>
            <w:tcW w:w="510" w:type="dxa"/>
            <w:noWrap/>
          </w:tcPr>
          <w:p w14:paraId="62CB0BC3" w14:textId="3CAE4563" w:rsidR="00E87584" w:rsidRPr="00A20245" w:rsidRDefault="00E87584" w:rsidP="00E87584">
            <w:pPr>
              <w:pStyle w:val="TableText0"/>
              <w:jc w:val="right"/>
            </w:pPr>
            <w:r w:rsidRPr="00A20245">
              <w:t>714</w:t>
            </w:r>
          </w:p>
        </w:tc>
        <w:tc>
          <w:tcPr>
            <w:tcW w:w="655" w:type="dxa"/>
            <w:noWrap/>
            <w:vAlign w:val="center"/>
          </w:tcPr>
          <w:p w14:paraId="228F2B15" w14:textId="53242DFC" w:rsidR="00E87584" w:rsidRPr="00A20245" w:rsidRDefault="00E87584" w:rsidP="00E87584">
            <w:pPr>
              <w:pStyle w:val="TableText0"/>
              <w:jc w:val="right"/>
            </w:pPr>
            <w:r w:rsidRPr="00A20245">
              <w:t>110</w:t>
            </w:r>
          </w:p>
        </w:tc>
        <w:tc>
          <w:tcPr>
            <w:tcW w:w="687" w:type="dxa"/>
            <w:noWrap/>
            <w:vAlign w:val="center"/>
          </w:tcPr>
          <w:p w14:paraId="6974860A" w14:textId="0E3847C2" w:rsidR="00E87584" w:rsidRPr="00A20245" w:rsidRDefault="00E87584" w:rsidP="00E87584">
            <w:pPr>
              <w:pStyle w:val="TableText0"/>
              <w:jc w:val="right"/>
            </w:pPr>
            <w:r w:rsidRPr="00A20245">
              <w:t>57</w:t>
            </w:r>
          </w:p>
        </w:tc>
        <w:tc>
          <w:tcPr>
            <w:tcW w:w="531" w:type="dxa"/>
            <w:noWrap/>
          </w:tcPr>
          <w:p w14:paraId="36471D6D" w14:textId="5785FA0F" w:rsidR="00E87584" w:rsidRPr="00A20245" w:rsidRDefault="00E87584" w:rsidP="00E87584">
            <w:pPr>
              <w:pStyle w:val="TableText0"/>
              <w:jc w:val="right"/>
            </w:pPr>
            <w:r w:rsidRPr="00A20245">
              <w:t>1.2</w:t>
            </w:r>
          </w:p>
        </w:tc>
        <w:tc>
          <w:tcPr>
            <w:tcW w:w="873" w:type="dxa"/>
            <w:noWrap/>
          </w:tcPr>
          <w:p w14:paraId="6140B8BC" w14:textId="202382DB" w:rsidR="00E87584" w:rsidRPr="00A20245" w:rsidRDefault="00E87584" w:rsidP="00E87584">
            <w:pPr>
              <w:pStyle w:val="TableText0"/>
              <w:jc w:val="right"/>
              <w:rPr>
                <w:color w:val="C0504D"/>
              </w:rPr>
            </w:pPr>
            <w:r w:rsidRPr="00A20245">
              <w:rPr>
                <w:color w:val="C0504D"/>
              </w:rPr>
              <w:t>0</w:t>
            </w:r>
          </w:p>
        </w:tc>
        <w:tc>
          <w:tcPr>
            <w:tcW w:w="932" w:type="dxa"/>
            <w:noWrap/>
          </w:tcPr>
          <w:p w14:paraId="0AFBF1D8" w14:textId="668732EA" w:rsidR="00E87584" w:rsidRPr="00A20245" w:rsidRDefault="00E87584" w:rsidP="00E87584">
            <w:pPr>
              <w:pStyle w:val="TableText0"/>
              <w:jc w:val="right"/>
            </w:pPr>
            <w:r w:rsidRPr="00A20245">
              <w:t>8109</w:t>
            </w:r>
          </w:p>
        </w:tc>
        <w:tc>
          <w:tcPr>
            <w:tcW w:w="1070" w:type="dxa"/>
            <w:noWrap/>
          </w:tcPr>
          <w:p w14:paraId="7E79B45F" w14:textId="1DCBE99A" w:rsidR="00E87584" w:rsidRPr="00A20245" w:rsidRDefault="00E87584" w:rsidP="00E87584">
            <w:pPr>
              <w:pStyle w:val="TableText0"/>
              <w:jc w:val="right"/>
            </w:pPr>
            <w:r w:rsidRPr="00A20245">
              <w:t>299</w:t>
            </w:r>
          </w:p>
        </w:tc>
        <w:tc>
          <w:tcPr>
            <w:tcW w:w="914" w:type="dxa"/>
            <w:noWrap/>
            <w:vAlign w:val="center"/>
          </w:tcPr>
          <w:p w14:paraId="1E09969A" w14:textId="1A291EA8" w:rsidR="00E87584" w:rsidRPr="00A20245" w:rsidRDefault="00E87584" w:rsidP="00E87584">
            <w:pPr>
              <w:pStyle w:val="TableText0"/>
              <w:jc w:val="right"/>
            </w:pPr>
            <w:r w:rsidRPr="00A20245">
              <w:t>60</w:t>
            </w:r>
          </w:p>
        </w:tc>
        <w:tc>
          <w:tcPr>
            <w:tcW w:w="689" w:type="dxa"/>
            <w:noWrap/>
            <w:vAlign w:val="center"/>
          </w:tcPr>
          <w:p w14:paraId="70E34F9C" w14:textId="0BBC02E8" w:rsidR="00E87584" w:rsidRPr="00A20245" w:rsidRDefault="00E87584" w:rsidP="00E87584">
            <w:pPr>
              <w:pStyle w:val="TableText0"/>
              <w:jc w:val="right"/>
            </w:pPr>
            <w:r w:rsidRPr="00A20245">
              <w:t>359</w:t>
            </w:r>
          </w:p>
        </w:tc>
        <w:tc>
          <w:tcPr>
            <w:tcW w:w="619" w:type="dxa"/>
            <w:noWrap/>
            <w:vAlign w:val="center"/>
          </w:tcPr>
          <w:p w14:paraId="5B720051" w14:textId="6286CE9F" w:rsidR="00E87584" w:rsidRPr="00A20245" w:rsidRDefault="00E87584" w:rsidP="00E87584">
            <w:pPr>
              <w:pStyle w:val="TableText0"/>
              <w:jc w:val="right"/>
            </w:pPr>
            <w:r w:rsidRPr="00A20245">
              <w:t>147</w:t>
            </w:r>
          </w:p>
        </w:tc>
        <w:tc>
          <w:tcPr>
            <w:tcW w:w="1127" w:type="dxa"/>
            <w:noWrap/>
            <w:vAlign w:val="center"/>
          </w:tcPr>
          <w:p w14:paraId="3F830BF3" w14:textId="50126439" w:rsidR="00E87584" w:rsidRPr="00A20245" w:rsidRDefault="00E87584" w:rsidP="00E87584">
            <w:pPr>
              <w:pStyle w:val="TableText0"/>
              <w:jc w:val="right"/>
            </w:pPr>
            <w:r w:rsidRPr="00A20245">
              <w:t>8615</w:t>
            </w:r>
          </w:p>
        </w:tc>
      </w:tr>
      <w:tr w:rsidR="00E87584" w:rsidRPr="00D543C3" w14:paraId="0A577D9E" w14:textId="77777777" w:rsidTr="004B289E">
        <w:trPr>
          <w:jc w:val="center"/>
        </w:trPr>
        <w:tc>
          <w:tcPr>
            <w:tcW w:w="611" w:type="dxa"/>
            <w:noWrap/>
            <w:vAlign w:val="center"/>
          </w:tcPr>
          <w:p w14:paraId="5E4351F1" w14:textId="407C2084" w:rsidR="00E87584" w:rsidRPr="00A20245" w:rsidRDefault="00E87584" w:rsidP="00E87584">
            <w:pPr>
              <w:pStyle w:val="TableText0"/>
            </w:pPr>
            <w:r w:rsidRPr="00A20245">
              <w:t>2010</w:t>
            </w:r>
          </w:p>
        </w:tc>
        <w:tc>
          <w:tcPr>
            <w:tcW w:w="624" w:type="dxa"/>
            <w:noWrap/>
            <w:vAlign w:val="center"/>
          </w:tcPr>
          <w:p w14:paraId="57AB776C" w14:textId="0E9A1F83" w:rsidR="00E87584" w:rsidRPr="00A20245" w:rsidRDefault="00E87584" w:rsidP="00E87584">
            <w:pPr>
              <w:pStyle w:val="TableText0"/>
              <w:jc w:val="right"/>
            </w:pPr>
            <w:r w:rsidRPr="00A20245">
              <w:t>2845</w:t>
            </w:r>
          </w:p>
        </w:tc>
        <w:tc>
          <w:tcPr>
            <w:tcW w:w="590" w:type="dxa"/>
            <w:noWrap/>
          </w:tcPr>
          <w:p w14:paraId="68114126" w14:textId="33E020CA" w:rsidR="00E87584" w:rsidRPr="00A20245" w:rsidRDefault="00E87584" w:rsidP="00E87584">
            <w:pPr>
              <w:pStyle w:val="TableText0"/>
              <w:jc w:val="right"/>
            </w:pPr>
            <w:r w:rsidRPr="00A20245">
              <w:t>2239</w:t>
            </w:r>
          </w:p>
        </w:tc>
        <w:tc>
          <w:tcPr>
            <w:tcW w:w="624" w:type="dxa"/>
            <w:noWrap/>
            <w:vAlign w:val="center"/>
          </w:tcPr>
          <w:p w14:paraId="78FD439D" w14:textId="1986F5A4" w:rsidR="00E87584" w:rsidRPr="00A20245" w:rsidRDefault="00E87584" w:rsidP="00E87584">
            <w:pPr>
              <w:pStyle w:val="TableText0"/>
              <w:jc w:val="right"/>
            </w:pPr>
            <w:r w:rsidRPr="00A20245">
              <w:t>2472</w:t>
            </w:r>
          </w:p>
        </w:tc>
        <w:tc>
          <w:tcPr>
            <w:tcW w:w="665" w:type="dxa"/>
            <w:noWrap/>
          </w:tcPr>
          <w:p w14:paraId="2717E50F" w14:textId="28F9B3FA" w:rsidR="00E87584" w:rsidRPr="00A20245" w:rsidRDefault="00E87584" w:rsidP="00E87584">
            <w:pPr>
              <w:pStyle w:val="TableText0"/>
              <w:jc w:val="right"/>
            </w:pPr>
            <w:r w:rsidRPr="00A20245">
              <w:t>123</w:t>
            </w:r>
          </w:p>
        </w:tc>
        <w:tc>
          <w:tcPr>
            <w:tcW w:w="709" w:type="dxa"/>
            <w:noWrap/>
            <w:vAlign w:val="center"/>
          </w:tcPr>
          <w:p w14:paraId="5ABB3036" w14:textId="7B0B2F9B" w:rsidR="00E87584" w:rsidRPr="00A20245" w:rsidRDefault="00E87584" w:rsidP="00E87584">
            <w:pPr>
              <w:pStyle w:val="TableText0"/>
              <w:jc w:val="right"/>
            </w:pPr>
            <w:r w:rsidRPr="00A20245">
              <w:t>43</w:t>
            </w:r>
          </w:p>
        </w:tc>
        <w:tc>
          <w:tcPr>
            <w:tcW w:w="708" w:type="dxa"/>
            <w:noWrap/>
          </w:tcPr>
          <w:p w14:paraId="5A35778F" w14:textId="7F242368" w:rsidR="00E87584" w:rsidRPr="00A20245" w:rsidRDefault="00E87584" w:rsidP="00E87584">
            <w:pPr>
              <w:pStyle w:val="TableText0"/>
              <w:jc w:val="right"/>
            </w:pPr>
            <w:r w:rsidRPr="00A20245">
              <w:t>6.8</w:t>
            </w:r>
          </w:p>
        </w:tc>
        <w:tc>
          <w:tcPr>
            <w:tcW w:w="896" w:type="dxa"/>
            <w:noWrap/>
          </w:tcPr>
          <w:p w14:paraId="50389106" w14:textId="6F26EA06" w:rsidR="00E87584" w:rsidRPr="00A20245" w:rsidRDefault="00E87584" w:rsidP="00E87584">
            <w:pPr>
              <w:pStyle w:val="TableText0"/>
              <w:jc w:val="right"/>
            </w:pPr>
            <w:r w:rsidRPr="00A20245">
              <w:t>64</w:t>
            </w:r>
          </w:p>
        </w:tc>
        <w:tc>
          <w:tcPr>
            <w:tcW w:w="510" w:type="dxa"/>
            <w:noWrap/>
          </w:tcPr>
          <w:p w14:paraId="2520787C" w14:textId="6DFEBB8F" w:rsidR="00E87584" w:rsidRPr="00A20245" w:rsidRDefault="00E87584" w:rsidP="00E87584">
            <w:pPr>
              <w:pStyle w:val="TableText0"/>
              <w:jc w:val="right"/>
            </w:pPr>
            <w:r w:rsidRPr="00A20245">
              <w:t>684</w:t>
            </w:r>
          </w:p>
        </w:tc>
        <w:tc>
          <w:tcPr>
            <w:tcW w:w="655" w:type="dxa"/>
            <w:noWrap/>
            <w:vAlign w:val="center"/>
          </w:tcPr>
          <w:p w14:paraId="69BAF6B3" w14:textId="51888238" w:rsidR="00E87584" w:rsidRPr="00A20245" w:rsidRDefault="00E87584" w:rsidP="00E87584">
            <w:pPr>
              <w:pStyle w:val="TableText0"/>
              <w:jc w:val="right"/>
            </w:pPr>
            <w:r w:rsidRPr="00A20245">
              <w:t>120</w:t>
            </w:r>
          </w:p>
        </w:tc>
        <w:tc>
          <w:tcPr>
            <w:tcW w:w="687" w:type="dxa"/>
            <w:noWrap/>
          </w:tcPr>
          <w:p w14:paraId="44972012" w14:textId="20696AFE" w:rsidR="00E87584" w:rsidRPr="00A20245" w:rsidRDefault="00E87584" w:rsidP="00E87584">
            <w:pPr>
              <w:pStyle w:val="TableText0"/>
              <w:jc w:val="right"/>
            </w:pPr>
            <w:r w:rsidRPr="00A20245">
              <w:t>74</w:t>
            </w:r>
          </w:p>
        </w:tc>
        <w:tc>
          <w:tcPr>
            <w:tcW w:w="531" w:type="dxa"/>
            <w:noWrap/>
          </w:tcPr>
          <w:p w14:paraId="74B633B8" w14:textId="0F5934CB" w:rsidR="00E87584" w:rsidRPr="00A20245" w:rsidRDefault="00E87584" w:rsidP="00E87584">
            <w:pPr>
              <w:pStyle w:val="TableText0"/>
              <w:jc w:val="right"/>
            </w:pPr>
            <w:r w:rsidRPr="00A20245">
              <w:t>1.7</w:t>
            </w:r>
          </w:p>
        </w:tc>
        <w:tc>
          <w:tcPr>
            <w:tcW w:w="873" w:type="dxa"/>
            <w:noWrap/>
          </w:tcPr>
          <w:p w14:paraId="0CEB0A3D" w14:textId="64B51494" w:rsidR="00E87584" w:rsidRPr="00A20245" w:rsidRDefault="00E87584" w:rsidP="00E87584">
            <w:pPr>
              <w:pStyle w:val="TableText0"/>
              <w:jc w:val="right"/>
              <w:rPr>
                <w:color w:val="C0504D"/>
              </w:rPr>
            </w:pPr>
            <w:r w:rsidRPr="00A20245">
              <w:rPr>
                <w:color w:val="C0504D"/>
              </w:rPr>
              <w:t>0</w:t>
            </w:r>
          </w:p>
        </w:tc>
        <w:tc>
          <w:tcPr>
            <w:tcW w:w="932" w:type="dxa"/>
            <w:noWrap/>
          </w:tcPr>
          <w:p w14:paraId="2FF48B52" w14:textId="734261EC" w:rsidR="00E87584" w:rsidRPr="00A20245" w:rsidRDefault="00E87584" w:rsidP="00E87584">
            <w:pPr>
              <w:pStyle w:val="TableText0"/>
              <w:jc w:val="right"/>
            </w:pPr>
            <w:r w:rsidRPr="00A20245">
              <w:t>8672</w:t>
            </w:r>
          </w:p>
        </w:tc>
        <w:tc>
          <w:tcPr>
            <w:tcW w:w="1070" w:type="dxa"/>
            <w:noWrap/>
          </w:tcPr>
          <w:p w14:paraId="5391955D" w14:textId="6B6104F8" w:rsidR="00E87584" w:rsidRPr="00A20245" w:rsidRDefault="00E87584" w:rsidP="00E87584">
            <w:pPr>
              <w:pStyle w:val="TableText0"/>
              <w:jc w:val="right"/>
            </w:pPr>
            <w:r w:rsidRPr="00A20245">
              <w:t>240</w:t>
            </w:r>
          </w:p>
        </w:tc>
        <w:tc>
          <w:tcPr>
            <w:tcW w:w="914" w:type="dxa"/>
            <w:noWrap/>
            <w:vAlign w:val="center"/>
          </w:tcPr>
          <w:p w14:paraId="131C030E" w14:textId="44CFAB9F" w:rsidR="00E87584" w:rsidRPr="00A20245" w:rsidRDefault="00E87584" w:rsidP="00E87584">
            <w:pPr>
              <w:pStyle w:val="TableText0"/>
              <w:jc w:val="right"/>
            </w:pPr>
            <w:r w:rsidRPr="00A20245">
              <w:t>43</w:t>
            </w:r>
          </w:p>
        </w:tc>
        <w:tc>
          <w:tcPr>
            <w:tcW w:w="689" w:type="dxa"/>
            <w:noWrap/>
            <w:vAlign w:val="center"/>
          </w:tcPr>
          <w:p w14:paraId="34ADE3A3" w14:textId="51864904" w:rsidR="00E87584" w:rsidRPr="00A20245" w:rsidRDefault="00E87584" w:rsidP="00E87584">
            <w:pPr>
              <w:pStyle w:val="TableText0"/>
              <w:jc w:val="right"/>
            </w:pPr>
            <w:r w:rsidRPr="00A20245">
              <w:t>283</w:t>
            </w:r>
          </w:p>
        </w:tc>
        <w:tc>
          <w:tcPr>
            <w:tcW w:w="619" w:type="dxa"/>
            <w:noWrap/>
            <w:vAlign w:val="center"/>
          </w:tcPr>
          <w:p w14:paraId="0E02BCDC" w14:textId="10585F35" w:rsidR="00E87584" w:rsidRPr="00A20245" w:rsidRDefault="00E87584" w:rsidP="00E87584">
            <w:pPr>
              <w:pStyle w:val="TableText0"/>
              <w:jc w:val="right"/>
            </w:pPr>
            <w:r w:rsidRPr="00A20245">
              <w:t>143</w:t>
            </w:r>
          </w:p>
        </w:tc>
        <w:tc>
          <w:tcPr>
            <w:tcW w:w="1127" w:type="dxa"/>
            <w:noWrap/>
            <w:vAlign w:val="center"/>
          </w:tcPr>
          <w:p w14:paraId="1A13F2D4" w14:textId="647EDBF5" w:rsidR="00E87584" w:rsidRPr="00A20245" w:rsidRDefault="00E87584" w:rsidP="00E87584">
            <w:pPr>
              <w:pStyle w:val="TableText0"/>
              <w:jc w:val="right"/>
            </w:pPr>
            <w:r w:rsidRPr="00A20245">
              <w:t>9098</w:t>
            </w:r>
          </w:p>
        </w:tc>
      </w:tr>
      <w:tr w:rsidR="00E87584" w:rsidRPr="00D543C3" w14:paraId="4787B5CF" w14:textId="77777777" w:rsidTr="004B289E">
        <w:trPr>
          <w:jc w:val="center"/>
        </w:trPr>
        <w:tc>
          <w:tcPr>
            <w:tcW w:w="611" w:type="dxa"/>
            <w:noWrap/>
            <w:vAlign w:val="center"/>
          </w:tcPr>
          <w:p w14:paraId="366A29EE" w14:textId="349157AD" w:rsidR="00E87584" w:rsidRPr="00A20245" w:rsidRDefault="00E87584" w:rsidP="00E87584">
            <w:pPr>
              <w:pStyle w:val="TableText0"/>
            </w:pPr>
            <w:r w:rsidRPr="00A20245">
              <w:t>2011</w:t>
            </w:r>
          </w:p>
        </w:tc>
        <w:tc>
          <w:tcPr>
            <w:tcW w:w="624" w:type="dxa"/>
            <w:noWrap/>
            <w:vAlign w:val="center"/>
          </w:tcPr>
          <w:p w14:paraId="21D7699A" w14:textId="0EA2FA13" w:rsidR="00E87584" w:rsidRPr="00A20245" w:rsidRDefault="00E87584" w:rsidP="00E87584">
            <w:pPr>
              <w:pStyle w:val="TableText0"/>
              <w:jc w:val="right"/>
            </w:pPr>
            <w:r w:rsidRPr="00A20245">
              <w:t>3171</w:t>
            </w:r>
          </w:p>
        </w:tc>
        <w:tc>
          <w:tcPr>
            <w:tcW w:w="590" w:type="dxa"/>
            <w:noWrap/>
          </w:tcPr>
          <w:p w14:paraId="5FFB0020" w14:textId="01932989" w:rsidR="00E87584" w:rsidRPr="00A20245" w:rsidRDefault="00E87584" w:rsidP="00E87584">
            <w:pPr>
              <w:pStyle w:val="TableText0"/>
              <w:jc w:val="right"/>
            </w:pPr>
            <w:r w:rsidRPr="00A20245">
              <w:t>2436</w:t>
            </w:r>
          </w:p>
        </w:tc>
        <w:tc>
          <w:tcPr>
            <w:tcW w:w="624" w:type="dxa"/>
            <w:noWrap/>
            <w:vAlign w:val="center"/>
          </w:tcPr>
          <w:p w14:paraId="3B40BAE5" w14:textId="7DA9C0E9" w:rsidR="00E87584" w:rsidRPr="00A20245" w:rsidRDefault="00E87584" w:rsidP="00E87584">
            <w:pPr>
              <w:pStyle w:val="TableText0"/>
              <w:jc w:val="right"/>
            </w:pPr>
            <w:r w:rsidRPr="00A20245">
              <w:t>2357</w:t>
            </w:r>
          </w:p>
        </w:tc>
        <w:tc>
          <w:tcPr>
            <w:tcW w:w="665" w:type="dxa"/>
            <w:noWrap/>
          </w:tcPr>
          <w:p w14:paraId="3D4EB2EA" w14:textId="0F12E058" w:rsidR="00E87584" w:rsidRPr="00A20245" w:rsidRDefault="00E87584" w:rsidP="00E87584">
            <w:pPr>
              <w:pStyle w:val="TableText0"/>
              <w:jc w:val="right"/>
            </w:pPr>
            <w:r w:rsidRPr="00A20245">
              <w:t>146</w:t>
            </w:r>
          </w:p>
        </w:tc>
        <w:tc>
          <w:tcPr>
            <w:tcW w:w="709" w:type="dxa"/>
            <w:noWrap/>
            <w:vAlign w:val="center"/>
          </w:tcPr>
          <w:p w14:paraId="0F329F0A" w14:textId="2CD1F7B8" w:rsidR="00E87584" w:rsidRPr="00A20245" w:rsidRDefault="00E87584" w:rsidP="00E87584">
            <w:pPr>
              <w:pStyle w:val="TableText0"/>
              <w:jc w:val="right"/>
            </w:pPr>
            <w:r w:rsidRPr="00A20245">
              <w:t>62</w:t>
            </w:r>
          </w:p>
        </w:tc>
        <w:tc>
          <w:tcPr>
            <w:tcW w:w="708" w:type="dxa"/>
            <w:noWrap/>
          </w:tcPr>
          <w:p w14:paraId="240C08EB" w14:textId="71F7D1A5" w:rsidR="00E87584" w:rsidRPr="00A20245" w:rsidRDefault="00E87584" w:rsidP="00E87584">
            <w:pPr>
              <w:pStyle w:val="TableText0"/>
              <w:jc w:val="right"/>
            </w:pPr>
            <w:r w:rsidRPr="00A20245">
              <w:t>7.3</w:t>
            </w:r>
          </w:p>
        </w:tc>
        <w:tc>
          <w:tcPr>
            <w:tcW w:w="896" w:type="dxa"/>
            <w:noWrap/>
          </w:tcPr>
          <w:p w14:paraId="7CBEE161" w14:textId="578DF9D7" w:rsidR="00E87584" w:rsidRPr="00A20245" w:rsidRDefault="00E87584" w:rsidP="00E87584">
            <w:pPr>
              <w:pStyle w:val="TableText0"/>
              <w:jc w:val="right"/>
            </w:pPr>
            <w:r w:rsidRPr="00A20245">
              <w:t>65</w:t>
            </w:r>
          </w:p>
        </w:tc>
        <w:tc>
          <w:tcPr>
            <w:tcW w:w="510" w:type="dxa"/>
            <w:noWrap/>
          </w:tcPr>
          <w:p w14:paraId="41D9476A" w14:textId="7C57ECC5" w:rsidR="00E87584" w:rsidRPr="00A20245" w:rsidRDefault="00E87584" w:rsidP="00E87584">
            <w:pPr>
              <w:pStyle w:val="TableText0"/>
              <w:jc w:val="right"/>
            </w:pPr>
            <w:r w:rsidRPr="00A20245">
              <w:t>723</w:t>
            </w:r>
          </w:p>
        </w:tc>
        <w:tc>
          <w:tcPr>
            <w:tcW w:w="655" w:type="dxa"/>
            <w:noWrap/>
            <w:vAlign w:val="center"/>
          </w:tcPr>
          <w:p w14:paraId="47958D0B" w14:textId="2C67EBB2" w:rsidR="00E87584" w:rsidRPr="00A20245" w:rsidRDefault="00E87584" w:rsidP="00E87584">
            <w:pPr>
              <w:pStyle w:val="TableText0"/>
              <w:jc w:val="right"/>
            </w:pPr>
            <w:r w:rsidRPr="00A20245">
              <w:t>104</w:t>
            </w:r>
          </w:p>
        </w:tc>
        <w:tc>
          <w:tcPr>
            <w:tcW w:w="687" w:type="dxa"/>
            <w:noWrap/>
          </w:tcPr>
          <w:p w14:paraId="4F50A92D" w14:textId="43199053" w:rsidR="00E87584" w:rsidRPr="00A20245" w:rsidRDefault="00E87584" w:rsidP="00E87584">
            <w:pPr>
              <w:pStyle w:val="TableText0"/>
              <w:jc w:val="right"/>
            </w:pPr>
            <w:r w:rsidRPr="00A20245">
              <w:t>66</w:t>
            </w:r>
          </w:p>
        </w:tc>
        <w:tc>
          <w:tcPr>
            <w:tcW w:w="531" w:type="dxa"/>
            <w:noWrap/>
          </w:tcPr>
          <w:p w14:paraId="6476F671" w14:textId="6284D45C" w:rsidR="00E87584" w:rsidRPr="00A20245" w:rsidRDefault="00E87584" w:rsidP="00E87584">
            <w:pPr>
              <w:pStyle w:val="TableText0"/>
              <w:jc w:val="right"/>
            </w:pPr>
            <w:r w:rsidRPr="00A20245">
              <w:t>1.9</w:t>
            </w:r>
          </w:p>
        </w:tc>
        <w:tc>
          <w:tcPr>
            <w:tcW w:w="873" w:type="dxa"/>
            <w:noWrap/>
          </w:tcPr>
          <w:p w14:paraId="42D937C0" w14:textId="106553F6" w:rsidR="00E87584" w:rsidRPr="00A20245" w:rsidRDefault="00E87584" w:rsidP="00E87584">
            <w:pPr>
              <w:pStyle w:val="TableText0"/>
              <w:jc w:val="right"/>
              <w:rPr>
                <w:color w:val="C0504D"/>
              </w:rPr>
            </w:pPr>
            <w:r w:rsidRPr="00A20245">
              <w:rPr>
                <w:color w:val="C0504D"/>
              </w:rPr>
              <w:t>0</w:t>
            </w:r>
          </w:p>
        </w:tc>
        <w:tc>
          <w:tcPr>
            <w:tcW w:w="932" w:type="dxa"/>
            <w:noWrap/>
          </w:tcPr>
          <w:p w14:paraId="223C8D67" w14:textId="02B6B664" w:rsidR="00E87584" w:rsidRPr="00A20245" w:rsidRDefault="00E87584" w:rsidP="00E87584">
            <w:pPr>
              <w:pStyle w:val="TableText0"/>
              <w:jc w:val="right"/>
            </w:pPr>
            <w:r w:rsidRPr="00A20245">
              <w:t>9140</w:t>
            </w:r>
          </w:p>
        </w:tc>
        <w:tc>
          <w:tcPr>
            <w:tcW w:w="1070" w:type="dxa"/>
            <w:noWrap/>
          </w:tcPr>
          <w:p w14:paraId="08097B4B" w14:textId="0A9EE961" w:rsidR="00E87584" w:rsidRPr="00A20245" w:rsidRDefault="00E87584" w:rsidP="00E87584">
            <w:pPr>
              <w:pStyle w:val="TableText0"/>
              <w:jc w:val="right"/>
            </w:pPr>
            <w:r w:rsidRPr="00A20245">
              <w:t>255</w:t>
            </w:r>
          </w:p>
        </w:tc>
        <w:tc>
          <w:tcPr>
            <w:tcW w:w="914" w:type="dxa"/>
            <w:noWrap/>
            <w:vAlign w:val="center"/>
          </w:tcPr>
          <w:p w14:paraId="6ECB9BAC" w14:textId="04C228F6" w:rsidR="00E87584" w:rsidRPr="00A20245" w:rsidRDefault="00E87584" w:rsidP="00E87584">
            <w:pPr>
              <w:pStyle w:val="TableText0"/>
              <w:jc w:val="right"/>
            </w:pPr>
            <w:r w:rsidRPr="00A20245">
              <w:t>46</w:t>
            </w:r>
          </w:p>
        </w:tc>
        <w:tc>
          <w:tcPr>
            <w:tcW w:w="689" w:type="dxa"/>
            <w:noWrap/>
            <w:vAlign w:val="center"/>
          </w:tcPr>
          <w:p w14:paraId="142014DE" w14:textId="27F06348" w:rsidR="00E87584" w:rsidRPr="00A20245" w:rsidRDefault="00E87584" w:rsidP="00E87584">
            <w:pPr>
              <w:pStyle w:val="TableText0"/>
              <w:jc w:val="right"/>
            </w:pPr>
            <w:r w:rsidRPr="00A20245">
              <w:t>301</w:t>
            </w:r>
          </w:p>
        </w:tc>
        <w:tc>
          <w:tcPr>
            <w:tcW w:w="619" w:type="dxa"/>
            <w:noWrap/>
            <w:vAlign w:val="center"/>
          </w:tcPr>
          <w:p w14:paraId="2DCD3409" w14:textId="5B26E8EE" w:rsidR="00E87584" w:rsidRPr="00A20245" w:rsidRDefault="00E87584" w:rsidP="00E87584">
            <w:pPr>
              <w:pStyle w:val="TableText0"/>
              <w:jc w:val="right"/>
            </w:pPr>
            <w:r w:rsidRPr="00A20245">
              <w:t>141</w:t>
            </w:r>
          </w:p>
        </w:tc>
        <w:tc>
          <w:tcPr>
            <w:tcW w:w="1127" w:type="dxa"/>
            <w:noWrap/>
            <w:vAlign w:val="center"/>
          </w:tcPr>
          <w:p w14:paraId="3451F744" w14:textId="512B028C" w:rsidR="00E87584" w:rsidRPr="00A20245" w:rsidRDefault="00E87584" w:rsidP="00E87584">
            <w:pPr>
              <w:pStyle w:val="TableText0"/>
              <w:jc w:val="right"/>
            </w:pPr>
            <w:r w:rsidRPr="00A20245">
              <w:t>9582</w:t>
            </w:r>
          </w:p>
        </w:tc>
      </w:tr>
      <w:tr w:rsidR="00E87584" w:rsidRPr="00D543C3" w14:paraId="604BCD2B" w14:textId="77777777" w:rsidTr="004B289E">
        <w:trPr>
          <w:jc w:val="center"/>
        </w:trPr>
        <w:tc>
          <w:tcPr>
            <w:tcW w:w="611" w:type="dxa"/>
            <w:noWrap/>
            <w:vAlign w:val="center"/>
          </w:tcPr>
          <w:p w14:paraId="709D6238" w14:textId="6BF8FB08" w:rsidR="00E87584" w:rsidRPr="00A20245" w:rsidRDefault="00E87584" w:rsidP="00E87584">
            <w:pPr>
              <w:pStyle w:val="TableText0"/>
            </w:pPr>
            <w:r w:rsidRPr="00A20245">
              <w:t>2012</w:t>
            </w:r>
          </w:p>
        </w:tc>
        <w:tc>
          <w:tcPr>
            <w:tcW w:w="624" w:type="dxa"/>
            <w:noWrap/>
            <w:vAlign w:val="center"/>
          </w:tcPr>
          <w:p w14:paraId="60CDE871" w14:textId="0774771C" w:rsidR="00E87584" w:rsidRPr="00A20245" w:rsidRDefault="00E87584" w:rsidP="00E87584">
            <w:pPr>
              <w:pStyle w:val="TableText0"/>
              <w:jc w:val="right"/>
            </w:pPr>
            <w:r w:rsidRPr="00A20245">
              <w:t>2954</w:t>
            </w:r>
          </w:p>
        </w:tc>
        <w:tc>
          <w:tcPr>
            <w:tcW w:w="590" w:type="dxa"/>
            <w:noWrap/>
          </w:tcPr>
          <w:p w14:paraId="565B18AE" w14:textId="7F4C4111" w:rsidR="00E87584" w:rsidRPr="00A20245" w:rsidRDefault="00E87584" w:rsidP="00E87584">
            <w:pPr>
              <w:pStyle w:val="TableText0"/>
              <w:jc w:val="right"/>
            </w:pPr>
            <w:r w:rsidRPr="00A20245">
              <w:t>2331</w:t>
            </w:r>
          </w:p>
        </w:tc>
        <w:tc>
          <w:tcPr>
            <w:tcW w:w="624" w:type="dxa"/>
            <w:noWrap/>
            <w:vAlign w:val="center"/>
          </w:tcPr>
          <w:p w14:paraId="7FCEBF0C" w14:textId="4297FCCB" w:rsidR="00E87584" w:rsidRPr="00A20245" w:rsidRDefault="00E87584" w:rsidP="00E87584">
            <w:pPr>
              <w:pStyle w:val="TableText0"/>
              <w:jc w:val="right"/>
            </w:pPr>
            <w:r w:rsidRPr="00A20245">
              <w:t>2611</w:t>
            </w:r>
          </w:p>
        </w:tc>
        <w:tc>
          <w:tcPr>
            <w:tcW w:w="665" w:type="dxa"/>
            <w:noWrap/>
          </w:tcPr>
          <w:p w14:paraId="39842885" w14:textId="26485FCE" w:rsidR="00E87584" w:rsidRPr="00A20245" w:rsidRDefault="00E87584" w:rsidP="00E87584">
            <w:pPr>
              <w:pStyle w:val="TableText0"/>
              <w:jc w:val="right"/>
            </w:pPr>
            <w:r w:rsidRPr="00A20245">
              <w:t>151</w:t>
            </w:r>
          </w:p>
        </w:tc>
        <w:tc>
          <w:tcPr>
            <w:tcW w:w="709" w:type="dxa"/>
            <w:noWrap/>
            <w:vAlign w:val="center"/>
          </w:tcPr>
          <w:p w14:paraId="1E134538" w14:textId="4B46ECD3" w:rsidR="00E87584" w:rsidRPr="00A20245" w:rsidRDefault="00E87584" w:rsidP="00E87584">
            <w:pPr>
              <w:pStyle w:val="TableText0"/>
              <w:jc w:val="right"/>
            </w:pPr>
            <w:r w:rsidRPr="00A20245">
              <w:t>64</w:t>
            </w:r>
          </w:p>
        </w:tc>
        <w:tc>
          <w:tcPr>
            <w:tcW w:w="708" w:type="dxa"/>
            <w:noWrap/>
          </w:tcPr>
          <w:p w14:paraId="64533315" w14:textId="58D3B2BF" w:rsidR="00E87584" w:rsidRPr="00A20245" w:rsidRDefault="00E87584" w:rsidP="00E87584">
            <w:pPr>
              <w:pStyle w:val="TableText0"/>
              <w:jc w:val="right"/>
            </w:pPr>
            <w:r w:rsidRPr="00A20245">
              <w:t>11</w:t>
            </w:r>
          </w:p>
        </w:tc>
        <w:tc>
          <w:tcPr>
            <w:tcW w:w="896" w:type="dxa"/>
            <w:noWrap/>
          </w:tcPr>
          <w:p w14:paraId="66DBA03E" w14:textId="1B471156" w:rsidR="00E87584" w:rsidRPr="00A20245" w:rsidRDefault="00E87584" w:rsidP="00E87584">
            <w:pPr>
              <w:pStyle w:val="TableText0"/>
              <w:jc w:val="right"/>
            </w:pPr>
            <w:r w:rsidRPr="00A20245">
              <w:t>62</w:t>
            </w:r>
          </w:p>
        </w:tc>
        <w:tc>
          <w:tcPr>
            <w:tcW w:w="510" w:type="dxa"/>
            <w:noWrap/>
          </w:tcPr>
          <w:p w14:paraId="129F4EC8" w14:textId="4ADFCFA4" w:rsidR="00E87584" w:rsidRPr="00A20245" w:rsidRDefault="00E87584" w:rsidP="00E87584">
            <w:pPr>
              <w:pStyle w:val="TableText0"/>
              <w:jc w:val="right"/>
            </w:pPr>
            <w:r w:rsidRPr="00A20245">
              <w:t>743</w:t>
            </w:r>
          </w:p>
        </w:tc>
        <w:tc>
          <w:tcPr>
            <w:tcW w:w="655" w:type="dxa"/>
            <w:noWrap/>
            <w:vAlign w:val="center"/>
          </w:tcPr>
          <w:p w14:paraId="049E037C" w14:textId="417FD127" w:rsidR="00E87584" w:rsidRPr="00A20245" w:rsidRDefault="00E87584" w:rsidP="00E87584">
            <w:pPr>
              <w:pStyle w:val="TableText0"/>
              <w:jc w:val="right"/>
            </w:pPr>
            <w:r w:rsidRPr="00A20245">
              <w:t>71</w:t>
            </w:r>
          </w:p>
        </w:tc>
        <w:tc>
          <w:tcPr>
            <w:tcW w:w="687" w:type="dxa"/>
            <w:noWrap/>
          </w:tcPr>
          <w:p w14:paraId="3CF861B2" w14:textId="31ED3D90" w:rsidR="00E87584" w:rsidRPr="00A20245" w:rsidRDefault="00E87584" w:rsidP="00E87584">
            <w:pPr>
              <w:pStyle w:val="TableText0"/>
              <w:jc w:val="right"/>
            </w:pPr>
            <w:r w:rsidRPr="00A20245">
              <w:t>57</w:t>
            </w:r>
          </w:p>
        </w:tc>
        <w:tc>
          <w:tcPr>
            <w:tcW w:w="531" w:type="dxa"/>
            <w:noWrap/>
          </w:tcPr>
          <w:p w14:paraId="1FC8C59A" w14:textId="14CD8702" w:rsidR="00E87584" w:rsidRPr="00A20245" w:rsidRDefault="00E87584" w:rsidP="00E87584">
            <w:pPr>
              <w:pStyle w:val="TableText0"/>
              <w:jc w:val="right"/>
            </w:pPr>
            <w:r w:rsidRPr="00A20245">
              <w:t>2.0</w:t>
            </w:r>
          </w:p>
        </w:tc>
        <w:tc>
          <w:tcPr>
            <w:tcW w:w="873" w:type="dxa"/>
            <w:noWrap/>
          </w:tcPr>
          <w:p w14:paraId="745179E9" w14:textId="6A31BFAD" w:rsidR="00E87584" w:rsidRPr="00A20245" w:rsidRDefault="00E87584" w:rsidP="00E87584">
            <w:pPr>
              <w:pStyle w:val="TableText0"/>
              <w:jc w:val="right"/>
              <w:rPr>
                <w:color w:val="C0504D"/>
              </w:rPr>
            </w:pPr>
            <w:r w:rsidRPr="00A20245">
              <w:rPr>
                <w:color w:val="C0504D"/>
              </w:rPr>
              <w:t>0</w:t>
            </w:r>
          </w:p>
        </w:tc>
        <w:tc>
          <w:tcPr>
            <w:tcW w:w="932" w:type="dxa"/>
            <w:noWrap/>
          </w:tcPr>
          <w:p w14:paraId="74BEDF18" w14:textId="0DAA38E2" w:rsidR="00E87584" w:rsidRPr="00A20245" w:rsidRDefault="00E87584" w:rsidP="00E87584">
            <w:pPr>
              <w:pStyle w:val="TableText0"/>
              <w:jc w:val="right"/>
            </w:pPr>
            <w:r w:rsidRPr="00A20245">
              <w:t>9056</w:t>
            </w:r>
          </w:p>
        </w:tc>
        <w:tc>
          <w:tcPr>
            <w:tcW w:w="1070" w:type="dxa"/>
            <w:noWrap/>
          </w:tcPr>
          <w:p w14:paraId="59819ADF" w14:textId="51C842DB" w:rsidR="00E87584" w:rsidRPr="00A20245" w:rsidRDefault="00E87584" w:rsidP="00E87584">
            <w:pPr>
              <w:pStyle w:val="TableText0"/>
              <w:jc w:val="right"/>
            </w:pPr>
            <w:r w:rsidRPr="00A20245">
              <w:t>250</w:t>
            </w:r>
          </w:p>
        </w:tc>
        <w:tc>
          <w:tcPr>
            <w:tcW w:w="914" w:type="dxa"/>
            <w:noWrap/>
            <w:vAlign w:val="center"/>
          </w:tcPr>
          <w:p w14:paraId="5C1F404A" w14:textId="53E78B16" w:rsidR="00E87584" w:rsidRPr="00A20245" w:rsidRDefault="00E87584" w:rsidP="00E87584">
            <w:pPr>
              <w:pStyle w:val="TableText0"/>
              <w:jc w:val="right"/>
            </w:pPr>
            <w:r w:rsidRPr="00A20245">
              <w:t>45</w:t>
            </w:r>
          </w:p>
        </w:tc>
        <w:tc>
          <w:tcPr>
            <w:tcW w:w="689" w:type="dxa"/>
            <w:noWrap/>
            <w:vAlign w:val="center"/>
          </w:tcPr>
          <w:p w14:paraId="35F24A93" w14:textId="722B6296" w:rsidR="00E87584" w:rsidRPr="00A20245" w:rsidRDefault="00E87584" w:rsidP="00E87584">
            <w:pPr>
              <w:pStyle w:val="TableText0"/>
              <w:jc w:val="right"/>
            </w:pPr>
            <w:r w:rsidRPr="00A20245">
              <w:t>295</w:t>
            </w:r>
          </w:p>
        </w:tc>
        <w:tc>
          <w:tcPr>
            <w:tcW w:w="619" w:type="dxa"/>
            <w:noWrap/>
            <w:vAlign w:val="center"/>
          </w:tcPr>
          <w:p w14:paraId="2B23AE43" w14:textId="1E37F0DD" w:rsidR="00E87584" w:rsidRPr="00A20245" w:rsidRDefault="00E87584" w:rsidP="00E87584">
            <w:pPr>
              <w:pStyle w:val="TableText0"/>
              <w:jc w:val="right"/>
            </w:pPr>
            <w:r w:rsidRPr="00A20245">
              <w:t>147</w:t>
            </w:r>
          </w:p>
        </w:tc>
        <w:tc>
          <w:tcPr>
            <w:tcW w:w="1127" w:type="dxa"/>
            <w:noWrap/>
            <w:vAlign w:val="center"/>
          </w:tcPr>
          <w:p w14:paraId="12E11769" w14:textId="5991199D" w:rsidR="00E87584" w:rsidRPr="00A20245" w:rsidRDefault="00E87584" w:rsidP="00E87584">
            <w:pPr>
              <w:pStyle w:val="TableText0"/>
              <w:jc w:val="right"/>
            </w:pPr>
            <w:r w:rsidRPr="00A20245">
              <w:t>9498</w:t>
            </w:r>
          </w:p>
        </w:tc>
      </w:tr>
      <w:tr w:rsidR="00E87584" w:rsidRPr="00D543C3" w14:paraId="32CCF856" w14:textId="77777777" w:rsidTr="004B289E">
        <w:trPr>
          <w:jc w:val="center"/>
        </w:trPr>
        <w:tc>
          <w:tcPr>
            <w:tcW w:w="611" w:type="dxa"/>
            <w:noWrap/>
            <w:vAlign w:val="center"/>
          </w:tcPr>
          <w:p w14:paraId="60C40A0F" w14:textId="6588EC5B" w:rsidR="00E87584" w:rsidRPr="00A20245" w:rsidRDefault="00E87584" w:rsidP="00E87584">
            <w:pPr>
              <w:pStyle w:val="TableText0"/>
            </w:pPr>
            <w:r w:rsidRPr="00A20245">
              <w:t>2013</w:t>
            </w:r>
          </w:p>
        </w:tc>
        <w:tc>
          <w:tcPr>
            <w:tcW w:w="624" w:type="dxa"/>
            <w:noWrap/>
            <w:vAlign w:val="center"/>
          </w:tcPr>
          <w:p w14:paraId="5BC2C660" w14:textId="63FC602B" w:rsidR="00E87584" w:rsidRPr="00A20245" w:rsidRDefault="00E87584" w:rsidP="00E87584">
            <w:pPr>
              <w:pStyle w:val="TableText0"/>
              <w:jc w:val="right"/>
            </w:pPr>
            <w:r w:rsidRPr="00A20245">
              <w:t>2949</w:t>
            </w:r>
          </w:p>
        </w:tc>
        <w:tc>
          <w:tcPr>
            <w:tcW w:w="590" w:type="dxa"/>
            <w:noWrap/>
          </w:tcPr>
          <w:p w14:paraId="5A41446A" w14:textId="5A1E3662" w:rsidR="00E87584" w:rsidRPr="00A20245" w:rsidRDefault="00E87584" w:rsidP="00E87584">
            <w:pPr>
              <w:pStyle w:val="TableText0"/>
              <w:jc w:val="right"/>
            </w:pPr>
            <w:r w:rsidRPr="00A20245">
              <w:t>2605</w:t>
            </w:r>
          </w:p>
        </w:tc>
        <w:tc>
          <w:tcPr>
            <w:tcW w:w="624" w:type="dxa"/>
            <w:noWrap/>
            <w:vAlign w:val="center"/>
          </w:tcPr>
          <w:p w14:paraId="14EA73CC" w14:textId="011FEA33" w:rsidR="00E87584" w:rsidRPr="00A20245" w:rsidRDefault="00E87584" w:rsidP="00E87584">
            <w:pPr>
              <w:pStyle w:val="TableText0"/>
              <w:jc w:val="right"/>
            </w:pPr>
            <w:r w:rsidRPr="00A20245">
              <w:t>2989</w:t>
            </w:r>
          </w:p>
        </w:tc>
        <w:tc>
          <w:tcPr>
            <w:tcW w:w="665" w:type="dxa"/>
            <w:noWrap/>
          </w:tcPr>
          <w:p w14:paraId="0169120F" w14:textId="46232575" w:rsidR="00E87584" w:rsidRPr="00A20245" w:rsidRDefault="00E87584" w:rsidP="00E87584">
            <w:pPr>
              <w:pStyle w:val="TableText0"/>
              <w:jc w:val="right"/>
            </w:pPr>
            <w:r w:rsidRPr="00A20245">
              <w:t>156</w:t>
            </w:r>
          </w:p>
        </w:tc>
        <w:tc>
          <w:tcPr>
            <w:tcW w:w="709" w:type="dxa"/>
            <w:noWrap/>
            <w:vAlign w:val="center"/>
          </w:tcPr>
          <w:p w14:paraId="36E67EB9" w14:textId="65FBB509" w:rsidR="00E87584" w:rsidRPr="00A20245" w:rsidRDefault="00E87584" w:rsidP="00E87584">
            <w:pPr>
              <w:pStyle w:val="TableText0"/>
              <w:jc w:val="right"/>
            </w:pPr>
            <w:r w:rsidRPr="00A20245">
              <w:t>71</w:t>
            </w:r>
          </w:p>
        </w:tc>
        <w:tc>
          <w:tcPr>
            <w:tcW w:w="708" w:type="dxa"/>
            <w:noWrap/>
          </w:tcPr>
          <w:p w14:paraId="43985EAB" w14:textId="5443025E" w:rsidR="00E87584" w:rsidRPr="00A20245" w:rsidRDefault="00E87584" w:rsidP="00E87584">
            <w:pPr>
              <w:pStyle w:val="TableText0"/>
              <w:jc w:val="right"/>
            </w:pPr>
            <w:r w:rsidRPr="00A20245">
              <w:t>11</w:t>
            </w:r>
          </w:p>
        </w:tc>
        <w:tc>
          <w:tcPr>
            <w:tcW w:w="896" w:type="dxa"/>
            <w:noWrap/>
          </w:tcPr>
          <w:p w14:paraId="477494CC" w14:textId="762E8748" w:rsidR="00E87584" w:rsidRPr="00A20245" w:rsidRDefault="00E87584" w:rsidP="00E87584">
            <w:pPr>
              <w:pStyle w:val="TableText0"/>
              <w:jc w:val="right"/>
            </w:pPr>
            <w:r w:rsidRPr="00A20245">
              <w:t>60</w:t>
            </w:r>
          </w:p>
        </w:tc>
        <w:tc>
          <w:tcPr>
            <w:tcW w:w="510" w:type="dxa"/>
            <w:noWrap/>
          </w:tcPr>
          <w:p w14:paraId="5E7D254F" w14:textId="73805185" w:rsidR="00E87584" w:rsidRPr="00A20245" w:rsidRDefault="00E87584" w:rsidP="00E87584">
            <w:pPr>
              <w:pStyle w:val="TableText0"/>
              <w:jc w:val="right"/>
            </w:pPr>
            <w:r w:rsidRPr="00A20245">
              <w:t>821</w:t>
            </w:r>
          </w:p>
        </w:tc>
        <w:tc>
          <w:tcPr>
            <w:tcW w:w="655" w:type="dxa"/>
            <w:noWrap/>
            <w:vAlign w:val="center"/>
          </w:tcPr>
          <w:p w14:paraId="020D2151" w14:textId="118FB700" w:rsidR="00E87584" w:rsidRPr="00A20245" w:rsidRDefault="00E87584" w:rsidP="00E87584">
            <w:pPr>
              <w:pStyle w:val="TableText0"/>
              <w:jc w:val="right"/>
            </w:pPr>
            <w:r w:rsidRPr="00A20245">
              <w:t>154</w:t>
            </w:r>
          </w:p>
        </w:tc>
        <w:tc>
          <w:tcPr>
            <w:tcW w:w="687" w:type="dxa"/>
            <w:noWrap/>
          </w:tcPr>
          <w:p w14:paraId="4CC3DD31" w14:textId="252518B6" w:rsidR="00E87584" w:rsidRPr="00A20245" w:rsidRDefault="00E87584" w:rsidP="00E87584">
            <w:pPr>
              <w:pStyle w:val="TableText0"/>
              <w:jc w:val="right"/>
            </w:pPr>
            <w:r w:rsidRPr="00A20245">
              <w:t>42</w:t>
            </w:r>
          </w:p>
        </w:tc>
        <w:tc>
          <w:tcPr>
            <w:tcW w:w="531" w:type="dxa"/>
            <w:noWrap/>
          </w:tcPr>
          <w:p w14:paraId="1109868F" w14:textId="15D8D289" w:rsidR="00E87584" w:rsidRPr="00A20245" w:rsidRDefault="00E87584" w:rsidP="00E87584">
            <w:pPr>
              <w:pStyle w:val="TableText0"/>
              <w:jc w:val="right"/>
            </w:pPr>
            <w:r w:rsidRPr="00A20245">
              <w:t>2.2</w:t>
            </w:r>
          </w:p>
        </w:tc>
        <w:tc>
          <w:tcPr>
            <w:tcW w:w="873" w:type="dxa"/>
            <w:noWrap/>
          </w:tcPr>
          <w:p w14:paraId="357BD9B1" w14:textId="2875089B" w:rsidR="00E87584" w:rsidRPr="00A20245" w:rsidRDefault="00E87584" w:rsidP="00E87584">
            <w:pPr>
              <w:pStyle w:val="TableText0"/>
              <w:jc w:val="right"/>
              <w:rPr>
                <w:color w:val="C0504D"/>
              </w:rPr>
            </w:pPr>
            <w:r w:rsidRPr="00A20245">
              <w:rPr>
                <w:color w:val="C0504D"/>
              </w:rPr>
              <w:t>0</w:t>
            </w:r>
          </w:p>
        </w:tc>
        <w:tc>
          <w:tcPr>
            <w:tcW w:w="932" w:type="dxa"/>
            <w:noWrap/>
          </w:tcPr>
          <w:p w14:paraId="6B5B288D" w14:textId="506AF86B" w:rsidR="00E87584" w:rsidRPr="00A20245" w:rsidRDefault="00E87584" w:rsidP="00E87584">
            <w:pPr>
              <w:pStyle w:val="TableText0"/>
              <w:jc w:val="right"/>
            </w:pPr>
            <w:r w:rsidRPr="00A20245">
              <w:t>9860</w:t>
            </w:r>
          </w:p>
        </w:tc>
        <w:tc>
          <w:tcPr>
            <w:tcW w:w="1070" w:type="dxa"/>
            <w:noWrap/>
          </w:tcPr>
          <w:p w14:paraId="232F8D7B" w14:textId="2C73D60C" w:rsidR="00E87584" w:rsidRPr="00A20245" w:rsidRDefault="00E87584" w:rsidP="00E87584">
            <w:pPr>
              <w:pStyle w:val="TableText0"/>
              <w:jc w:val="right"/>
            </w:pPr>
            <w:r w:rsidRPr="00A20245">
              <w:t>163</w:t>
            </w:r>
          </w:p>
        </w:tc>
        <w:tc>
          <w:tcPr>
            <w:tcW w:w="914" w:type="dxa"/>
            <w:noWrap/>
            <w:vAlign w:val="center"/>
          </w:tcPr>
          <w:p w14:paraId="72535CA8" w14:textId="2E58B1FB" w:rsidR="00E87584" w:rsidRPr="00A20245" w:rsidRDefault="00E87584" w:rsidP="00E87584">
            <w:pPr>
              <w:pStyle w:val="TableText0"/>
              <w:jc w:val="right"/>
            </w:pPr>
            <w:r w:rsidRPr="00A20245">
              <w:t>29</w:t>
            </w:r>
          </w:p>
        </w:tc>
        <w:tc>
          <w:tcPr>
            <w:tcW w:w="689" w:type="dxa"/>
            <w:noWrap/>
            <w:vAlign w:val="center"/>
          </w:tcPr>
          <w:p w14:paraId="031682FC" w14:textId="21D78D0C" w:rsidR="00E87584" w:rsidRPr="00A20245" w:rsidRDefault="00E87584" w:rsidP="00E87584">
            <w:pPr>
              <w:pStyle w:val="TableText0"/>
              <w:jc w:val="right"/>
            </w:pPr>
            <w:r w:rsidRPr="00A20245">
              <w:t>192</w:t>
            </w:r>
          </w:p>
        </w:tc>
        <w:tc>
          <w:tcPr>
            <w:tcW w:w="619" w:type="dxa"/>
            <w:noWrap/>
            <w:vAlign w:val="center"/>
          </w:tcPr>
          <w:p w14:paraId="11ABAB08" w14:textId="49FC8E42" w:rsidR="00E87584" w:rsidRPr="00A20245" w:rsidRDefault="00E87584" w:rsidP="00E87584">
            <w:pPr>
              <w:pStyle w:val="TableText0"/>
              <w:jc w:val="right"/>
            </w:pPr>
            <w:r w:rsidRPr="00A20245">
              <w:t>142</w:t>
            </w:r>
          </w:p>
        </w:tc>
        <w:tc>
          <w:tcPr>
            <w:tcW w:w="1127" w:type="dxa"/>
            <w:noWrap/>
            <w:vAlign w:val="center"/>
          </w:tcPr>
          <w:p w14:paraId="01CD0F34" w14:textId="6606EDC1" w:rsidR="00E87584" w:rsidRPr="00A20245" w:rsidRDefault="00E87584" w:rsidP="00E87584">
            <w:pPr>
              <w:pStyle w:val="TableText0"/>
              <w:jc w:val="right"/>
            </w:pPr>
            <w:r w:rsidRPr="00A20245">
              <w:t>10194</w:t>
            </w:r>
          </w:p>
        </w:tc>
      </w:tr>
      <w:tr w:rsidR="00E87584" w:rsidRPr="00D543C3" w14:paraId="3869BA3E" w14:textId="77777777" w:rsidTr="004B289E">
        <w:trPr>
          <w:jc w:val="center"/>
        </w:trPr>
        <w:tc>
          <w:tcPr>
            <w:tcW w:w="611" w:type="dxa"/>
            <w:noWrap/>
            <w:vAlign w:val="center"/>
          </w:tcPr>
          <w:p w14:paraId="3F1EE359" w14:textId="1EC16396" w:rsidR="00E87584" w:rsidRPr="00A20245" w:rsidRDefault="00E87584" w:rsidP="00E87584">
            <w:pPr>
              <w:pStyle w:val="TableText0"/>
            </w:pPr>
            <w:r w:rsidRPr="00A20245">
              <w:t>2014</w:t>
            </w:r>
          </w:p>
        </w:tc>
        <w:tc>
          <w:tcPr>
            <w:tcW w:w="624" w:type="dxa"/>
            <w:noWrap/>
            <w:vAlign w:val="center"/>
          </w:tcPr>
          <w:p w14:paraId="1F04A24E" w14:textId="3968624A" w:rsidR="00E87584" w:rsidRPr="00A20245" w:rsidRDefault="00E87584" w:rsidP="00E87584">
            <w:pPr>
              <w:pStyle w:val="TableText0"/>
              <w:jc w:val="right"/>
            </w:pPr>
            <w:r w:rsidRPr="00A20245">
              <w:t>3501</w:t>
            </w:r>
          </w:p>
        </w:tc>
        <w:tc>
          <w:tcPr>
            <w:tcW w:w="590" w:type="dxa"/>
            <w:noWrap/>
          </w:tcPr>
          <w:p w14:paraId="0FD33D11" w14:textId="5440840A" w:rsidR="00E87584" w:rsidRPr="00A20245" w:rsidRDefault="00E87584" w:rsidP="00E87584">
            <w:pPr>
              <w:pStyle w:val="TableText0"/>
              <w:jc w:val="right"/>
            </w:pPr>
            <w:r w:rsidRPr="00A20245">
              <w:t>3243</w:t>
            </w:r>
          </w:p>
        </w:tc>
        <w:tc>
          <w:tcPr>
            <w:tcW w:w="624" w:type="dxa"/>
            <w:noWrap/>
            <w:vAlign w:val="center"/>
          </w:tcPr>
          <w:p w14:paraId="35DA6787" w14:textId="5D75244F" w:rsidR="00E87584" w:rsidRPr="00A20245" w:rsidRDefault="00E87584" w:rsidP="00E87584">
            <w:pPr>
              <w:pStyle w:val="TableText0"/>
              <w:jc w:val="right"/>
            </w:pPr>
            <w:r w:rsidRPr="00A20245">
              <w:t>2833</w:t>
            </w:r>
          </w:p>
        </w:tc>
        <w:tc>
          <w:tcPr>
            <w:tcW w:w="665" w:type="dxa"/>
            <w:noWrap/>
          </w:tcPr>
          <w:p w14:paraId="16C28248" w14:textId="326291D1" w:rsidR="00E87584" w:rsidRPr="00A20245" w:rsidRDefault="00E87584" w:rsidP="00E87584">
            <w:pPr>
              <w:pStyle w:val="TableText0"/>
              <w:jc w:val="right"/>
            </w:pPr>
            <w:r w:rsidRPr="00A20245">
              <w:t>264</w:t>
            </w:r>
          </w:p>
        </w:tc>
        <w:tc>
          <w:tcPr>
            <w:tcW w:w="709" w:type="dxa"/>
            <w:noWrap/>
            <w:vAlign w:val="center"/>
          </w:tcPr>
          <w:p w14:paraId="3F0CCEA3" w14:textId="0BD8E659" w:rsidR="00E87584" w:rsidRPr="00A20245" w:rsidRDefault="00E87584" w:rsidP="00E87584">
            <w:pPr>
              <w:pStyle w:val="TableText0"/>
              <w:jc w:val="right"/>
            </w:pPr>
            <w:r w:rsidRPr="00A20245">
              <w:t>102</w:t>
            </w:r>
          </w:p>
        </w:tc>
        <w:tc>
          <w:tcPr>
            <w:tcW w:w="708" w:type="dxa"/>
            <w:noWrap/>
          </w:tcPr>
          <w:p w14:paraId="69600BD1" w14:textId="1BC92EB2" w:rsidR="00E87584" w:rsidRPr="00A20245" w:rsidRDefault="00E87584" w:rsidP="00E87584">
            <w:pPr>
              <w:pStyle w:val="TableText0"/>
              <w:jc w:val="right"/>
            </w:pPr>
            <w:r w:rsidRPr="00A20245">
              <w:t>11</w:t>
            </w:r>
          </w:p>
        </w:tc>
        <w:tc>
          <w:tcPr>
            <w:tcW w:w="896" w:type="dxa"/>
            <w:noWrap/>
          </w:tcPr>
          <w:p w14:paraId="24B25181" w14:textId="3AB19D87" w:rsidR="00E87584" w:rsidRPr="00A20245" w:rsidRDefault="00E87584" w:rsidP="00E87584">
            <w:pPr>
              <w:pStyle w:val="TableText0"/>
              <w:jc w:val="right"/>
            </w:pPr>
            <w:r w:rsidRPr="00A20245">
              <w:t>59</w:t>
            </w:r>
          </w:p>
        </w:tc>
        <w:tc>
          <w:tcPr>
            <w:tcW w:w="510" w:type="dxa"/>
            <w:noWrap/>
          </w:tcPr>
          <w:p w14:paraId="67ED9003" w14:textId="72C24F06" w:rsidR="00E87584" w:rsidRPr="00A20245" w:rsidRDefault="00E87584" w:rsidP="00E87584">
            <w:pPr>
              <w:pStyle w:val="TableText0"/>
              <w:jc w:val="right"/>
            </w:pPr>
            <w:r w:rsidRPr="00A20245">
              <w:t>610</w:t>
            </w:r>
          </w:p>
        </w:tc>
        <w:tc>
          <w:tcPr>
            <w:tcW w:w="655" w:type="dxa"/>
            <w:noWrap/>
            <w:vAlign w:val="center"/>
          </w:tcPr>
          <w:p w14:paraId="1FBAAE3D" w14:textId="70BBF98F" w:rsidR="00E87584" w:rsidRPr="00A20245" w:rsidRDefault="00E87584" w:rsidP="00E87584">
            <w:pPr>
              <w:pStyle w:val="TableText0"/>
              <w:jc w:val="right"/>
            </w:pPr>
            <w:r w:rsidRPr="00A20245">
              <w:t>123</w:t>
            </w:r>
          </w:p>
        </w:tc>
        <w:tc>
          <w:tcPr>
            <w:tcW w:w="687" w:type="dxa"/>
            <w:noWrap/>
          </w:tcPr>
          <w:p w14:paraId="57BB2A42" w14:textId="6B7D31F4" w:rsidR="00E87584" w:rsidRPr="00A20245" w:rsidRDefault="00E87584" w:rsidP="00E87584">
            <w:pPr>
              <w:pStyle w:val="TableText0"/>
              <w:jc w:val="right"/>
            </w:pPr>
            <w:r w:rsidRPr="00A20245">
              <w:t>31</w:t>
            </w:r>
          </w:p>
        </w:tc>
        <w:tc>
          <w:tcPr>
            <w:tcW w:w="531" w:type="dxa"/>
            <w:noWrap/>
          </w:tcPr>
          <w:p w14:paraId="4251067C" w14:textId="650B238C" w:rsidR="00E87584" w:rsidRPr="00A20245" w:rsidRDefault="00E87584" w:rsidP="00E87584">
            <w:pPr>
              <w:pStyle w:val="TableText0"/>
              <w:jc w:val="right"/>
            </w:pPr>
            <w:r w:rsidRPr="00A20245">
              <w:t>2.2</w:t>
            </w:r>
          </w:p>
        </w:tc>
        <w:tc>
          <w:tcPr>
            <w:tcW w:w="873" w:type="dxa"/>
            <w:noWrap/>
          </w:tcPr>
          <w:p w14:paraId="39729B17" w14:textId="1AA93EBE" w:rsidR="00E87584" w:rsidRPr="00A20245" w:rsidRDefault="00E87584" w:rsidP="00E87584">
            <w:pPr>
              <w:pStyle w:val="TableText0"/>
              <w:jc w:val="right"/>
              <w:rPr>
                <w:color w:val="C0504D"/>
              </w:rPr>
            </w:pPr>
            <w:r w:rsidRPr="00A20245">
              <w:rPr>
                <w:color w:val="C0504D"/>
              </w:rPr>
              <w:t>0</w:t>
            </w:r>
          </w:p>
        </w:tc>
        <w:tc>
          <w:tcPr>
            <w:tcW w:w="932" w:type="dxa"/>
            <w:noWrap/>
          </w:tcPr>
          <w:p w14:paraId="7CB4853D" w14:textId="14B5A9A5" w:rsidR="00E87584" w:rsidRPr="00A20245" w:rsidRDefault="00E87584" w:rsidP="00E87584">
            <w:pPr>
              <w:pStyle w:val="TableText0"/>
              <w:jc w:val="right"/>
            </w:pPr>
            <w:r w:rsidRPr="00A20245">
              <w:t>10779</w:t>
            </w:r>
          </w:p>
        </w:tc>
        <w:tc>
          <w:tcPr>
            <w:tcW w:w="1070" w:type="dxa"/>
            <w:noWrap/>
          </w:tcPr>
          <w:p w14:paraId="346864BB" w14:textId="760AE749" w:rsidR="00E87584" w:rsidRPr="00A20245" w:rsidRDefault="00E87584" w:rsidP="00E87584">
            <w:pPr>
              <w:pStyle w:val="TableText0"/>
              <w:jc w:val="right"/>
            </w:pPr>
            <w:r w:rsidRPr="00A20245">
              <w:t>163</w:t>
            </w:r>
          </w:p>
        </w:tc>
        <w:tc>
          <w:tcPr>
            <w:tcW w:w="914" w:type="dxa"/>
            <w:noWrap/>
            <w:vAlign w:val="center"/>
          </w:tcPr>
          <w:p w14:paraId="23ED1F3F" w14:textId="748E8F88" w:rsidR="00E87584" w:rsidRPr="00A20245" w:rsidRDefault="00E87584" w:rsidP="00E87584">
            <w:pPr>
              <w:pStyle w:val="TableText0"/>
              <w:jc w:val="right"/>
            </w:pPr>
            <w:r w:rsidRPr="00A20245">
              <w:t>29</w:t>
            </w:r>
          </w:p>
        </w:tc>
        <w:tc>
          <w:tcPr>
            <w:tcW w:w="689" w:type="dxa"/>
            <w:noWrap/>
            <w:vAlign w:val="center"/>
          </w:tcPr>
          <w:p w14:paraId="5AD46809" w14:textId="2A1E5022" w:rsidR="00E87584" w:rsidRPr="00A20245" w:rsidRDefault="00E87584" w:rsidP="00E87584">
            <w:pPr>
              <w:pStyle w:val="TableText0"/>
              <w:jc w:val="right"/>
            </w:pPr>
            <w:r w:rsidRPr="00A20245">
              <w:t>193</w:t>
            </w:r>
          </w:p>
        </w:tc>
        <w:tc>
          <w:tcPr>
            <w:tcW w:w="619" w:type="dxa"/>
            <w:noWrap/>
            <w:vAlign w:val="center"/>
          </w:tcPr>
          <w:p w14:paraId="21A80B4C" w14:textId="26A42502" w:rsidR="00E87584" w:rsidRPr="00A20245" w:rsidRDefault="00E87584" w:rsidP="00E87584">
            <w:pPr>
              <w:pStyle w:val="TableText0"/>
              <w:jc w:val="right"/>
            </w:pPr>
            <w:r w:rsidRPr="00A20245">
              <w:t>155</w:t>
            </w:r>
          </w:p>
        </w:tc>
        <w:tc>
          <w:tcPr>
            <w:tcW w:w="1127" w:type="dxa"/>
            <w:noWrap/>
            <w:vAlign w:val="center"/>
          </w:tcPr>
          <w:p w14:paraId="46C616E9" w14:textId="1016C328" w:rsidR="00E87584" w:rsidRPr="00A20245" w:rsidRDefault="00E87584" w:rsidP="00E87584">
            <w:pPr>
              <w:pStyle w:val="TableText0"/>
              <w:jc w:val="right"/>
            </w:pPr>
            <w:r w:rsidRPr="00A20245">
              <w:t>11127</w:t>
            </w:r>
          </w:p>
        </w:tc>
      </w:tr>
      <w:tr w:rsidR="00E87584" w:rsidRPr="00D543C3" w14:paraId="099EA2A7" w14:textId="77777777" w:rsidTr="004B289E">
        <w:trPr>
          <w:jc w:val="center"/>
        </w:trPr>
        <w:tc>
          <w:tcPr>
            <w:tcW w:w="611" w:type="dxa"/>
            <w:noWrap/>
            <w:vAlign w:val="center"/>
          </w:tcPr>
          <w:p w14:paraId="7A5D3C38" w14:textId="3827BE8F" w:rsidR="00E87584" w:rsidRPr="00A20245" w:rsidRDefault="00E87584" w:rsidP="00E87584">
            <w:pPr>
              <w:pStyle w:val="TableText0"/>
            </w:pPr>
            <w:r w:rsidRPr="00A20245">
              <w:t>2015</w:t>
            </w:r>
          </w:p>
        </w:tc>
        <w:tc>
          <w:tcPr>
            <w:tcW w:w="624" w:type="dxa"/>
            <w:noWrap/>
            <w:vAlign w:val="center"/>
          </w:tcPr>
          <w:p w14:paraId="65DC3258" w14:textId="7AD23D22" w:rsidR="00E87584" w:rsidRPr="00A20245" w:rsidRDefault="00E87584" w:rsidP="00E87584">
            <w:pPr>
              <w:pStyle w:val="TableText0"/>
              <w:jc w:val="right"/>
            </w:pPr>
            <w:r w:rsidRPr="00A20245">
              <w:t>3946</w:t>
            </w:r>
          </w:p>
        </w:tc>
        <w:tc>
          <w:tcPr>
            <w:tcW w:w="590" w:type="dxa"/>
            <w:noWrap/>
          </w:tcPr>
          <w:p w14:paraId="4B843980" w14:textId="26407759" w:rsidR="00E87584" w:rsidRPr="00A20245" w:rsidRDefault="00E87584" w:rsidP="00E87584">
            <w:pPr>
              <w:pStyle w:val="TableText0"/>
              <w:jc w:val="right"/>
            </w:pPr>
            <w:r w:rsidRPr="00A20245">
              <w:t>3555</w:t>
            </w:r>
          </w:p>
        </w:tc>
        <w:tc>
          <w:tcPr>
            <w:tcW w:w="624" w:type="dxa"/>
            <w:noWrap/>
            <w:vAlign w:val="center"/>
          </w:tcPr>
          <w:p w14:paraId="2A9ED40B" w14:textId="53303EBB" w:rsidR="00E87584" w:rsidRPr="00A20245" w:rsidRDefault="00E87584" w:rsidP="00E87584">
            <w:pPr>
              <w:pStyle w:val="TableText0"/>
              <w:jc w:val="right"/>
            </w:pPr>
            <w:r w:rsidRPr="00A20245">
              <w:t>2968</w:t>
            </w:r>
          </w:p>
        </w:tc>
        <w:tc>
          <w:tcPr>
            <w:tcW w:w="665" w:type="dxa"/>
            <w:noWrap/>
          </w:tcPr>
          <w:p w14:paraId="2A397D18" w14:textId="7CB04AE1" w:rsidR="00E87584" w:rsidRPr="00A20245" w:rsidRDefault="00E87584" w:rsidP="00E87584">
            <w:pPr>
              <w:pStyle w:val="TableText0"/>
              <w:jc w:val="right"/>
            </w:pPr>
            <w:r w:rsidRPr="00A20245">
              <w:t>293</w:t>
            </w:r>
          </w:p>
        </w:tc>
        <w:tc>
          <w:tcPr>
            <w:tcW w:w="709" w:type="dxa"/>
            <w:noWrap/>
            <w:vAlign w:val="center"/>
          </w:tcPr>
          <w:p w14:paraId="7A80C60D" w14:textId="6A53149B" w:rsidR="00E87584" w:rsidRPr="00A20245" w:rsidRDefault="00E87584" w:rsidP="00E87584">
            <w:pPr>
              <w:pStyle w:val="TableText0"/>
              <w:jc w:val="right"/>
            </w:pPr>
            <w:r w:rsidRPr="00A20245">
              <w:t>119</w:t>
            </w:r>
          </w:p>
        </w:tc>
        <w:tc>
          <w:tcPr>
            <w:tcW w:w="708" w:type="dxa"/>
            <w:noWrap/>
          </w:tcPr>
          <w:p w14:paraId="393AD3BD" w14:textId="77668EC1" w:rsidR="00E87584" w:rsidRPr="00A20245" w:rsidRDefault="00E87584" w:rsidP="00E87584">
            <w:pPr>
              <w:pStyle w:val="TableText0"/>
              <w:jc w:val="right"/>
            </w:pPr>
            <w:r w:rsidRPr="00A20245">
              <w:t>12</w:t>
            </w:r>
          </w:p>
        </w:tc>
        <w:tc>
          <w:tcPr>
            <w:tcW w:w="896" w:type="dxa"/>
            <w:noWrap/>
          </w:tcPr>
          <w:p w14:paraId="20D9CC9C" w14:textId="59BEFFAA" w:rsidR="00E87584" w:rsidRPr="00A20245" w:rsidRDefault="00E87584" w:rsidP="00E87584">
            <w:pPr>
              <w:pStyle w:val="TableText0"/>
              <w:jc w:val="right"/>
            </w:pPr>
            <w:r w:rsidRPr="00A20245">
              <w:t>64</w:t>
            </w:r>
          </w:p>
        </w:tc>
        <w:tc>
          <w:tcPr>
            <w:tcW w:w="510" w:type="dxa"/>
            <w:noWrap/>
          </w:tcPr>
          <w:p w14:paraId="5E8B3311" w14:textId="09FDC5E4" w:rsidR="00E87584" w:rsidRPr="00A20245" w:rsidRDefault="00E87584" w:rsidP="00E87584">
            <w:pPr>
              <w:pStyle w:val="TableText0"/>
              <w:jc w:val="right"/>
            </w:pPr>
            <w:r w:rsidRPr="00A20245">
              <w:t>668</w:t>
            </w:r>
          </w:p>
        </w:tc>
        <w:tc>
          <w:tcPr>
            <w:tcW w:w="655" w:type="dxa"/>
            <w:noWrap/>
            <w:vAlign w:val="center"/>
          </w:tcPr>
          <w:p w14:paraId="1D330E6F" w14:textId="533E4ECD" w:rsidR="00E87584" w:rsidRPr="00A20245" w:rsidRDefault="00E87584" w:rsidP="00E87584">
            <w:pPr>
              <w:pStyle w:val="TableText0"/>
              <w:jc w:val="right"/>
            </w:pPr>
            <w:r w:rsidRPr="00A20245">
              <w:t>133</w:t>
            </w:r>
          </w:p>
        </w:tc>
        <w:tc>
          <w:tcPr>
            <w:tcW w:w="687" w:type="dxa"/>
            <w:noWrap/>
          </w:tcPr>
          <w:p w14:paraId="4ABD8A72" w14:textId="39BA769F" w:rsidR="00E87584" w:rsidRPr="00A20245" w:rsidRDefault="00E87584" w:rsidP="00E87584">
            <w:pPr>
              <w:pStyle w:val="TableText0"/>
              <w:jc w:val="right"/>
            </w:pPr>
            <w:r w:rsidRPr="00A20245">
              <w:t>33</w:t>
            </w:r>
          </w:p>
        </w:tc>
        <w:tc>
          <w:tcPr>
            <w:tcW w:w="531" w:type="dxa"/>
            <w:noWrap/>
          </w:tcPr>
          <w:p w14:paraId="64751440" w14:textId="2998211E" w:rsidR="00E87584" w:rsidRPr="00A20245" w:rsidRDefault="00E87584" w:rsidP="00E87584">
            <w:pPr>
              <w:pStyle w:val="TableText0"/>
              <w:jc w:val="right"/>
            </w:pPr>
            <w:r w:rsidRPr="00A20245">
              <w:t>2.5</w:t>
            </w:r>
          </w:p>
        </w:tc>
        <w:tc>
          <w:tcPr>
            <w:tcW w:w="873" w:type="dxa"/>
            <w:noWrap/>
          </w:tcPr>
          <w:p w14:paraId="7A96B71C" w14:textId="24A1CBB1" w:rsidR="00E87584" w:rsidRPr="00A20245" w:rsidRDefault="00E87584" w:rsidP="00E87584">
            <w:pPr>
              <w:pStyle w:val="TableText0"/>
              <w:jc w:val="right"/>
              <w:rPr>
                <w:color w:val="C0504D"/>
              </w:rPr>
            </w:pPr>
            <w:r w:rsidRPr="00A20245">
              <w:rPr>
                <w:color w:val="C0504D"/>
              </w:rPr>
              <w:t>0</w:t>
            </w:r>
          </w:p>
        </w:tc>
        <w:tc>
          <w:tcPr>
            <w:tcW w:w="932" w:type="dxa"/>
            <w:noWrap/>
          </w:tcPr>
          <w:p w14:paraId="02FBA18A" w14:textId="542C6EFF" w:rsidR="00E87584" w:rsidRPr="00A20245" w:rsidRDefault="00E87584" w:rsidP="00E87584">
            <w:pPr>
              <w:pStyle w:val="TableText0"/>
              <w:jc w:val="right"/>
            </w:pPr>
            <w:r w:rsidRPr="00A20245">
              <w:t>11795</w:t>
            </w:r>
          </w:p>
        </w:tc>
        <w:tc>
          <w:tcPr>
            <w:tcW w:w="1070" w:type="dxa"/>
            <w:noWrap/>
          </w:tcPr>
          <w:p w14:paraId="0A70E20F" w14:textId="2E6F9D66" w:rsidR="00E87584" w:rsidRPr="00A20245" w:rsidRDefault="00E87584" w:rsidP="00E87584">
            <w:pPr>
              <w:pStyle w:val="TableText0"/>
              <w:jc w:val="right"/>
            </w:pPr>
            <w:r w:rsidRPr="00A20245">
              <w:t>143</w:t>
            </w:r>
          </w:p>
        </w:tc>
        <w:tc>
          <w:tcPr>
            <w:tcW w:w="914" w:type="dxa"/>
            <w:noWrap/>
            <w:vAlign w:val="center"/>
          </w:tcPr>
          <w:p w14:paraId="279D1266" w14:textId="7BA383FA" w:rsidR="00E87584" w:rsidRPr="00A20245" w:rsidRDefault="00E87584" w:rsidP="00E87584">
            <w:pPr>
              <w:pStyle w:val="TableText0"/>
              <w:jc w:val="right"/>
            </w:pPr>
            <w:r w:rsidRPr="00A20245">
              <w:t>28</w:t>
            </w:r>
          </w:p>
        </w:tc>
        <w:tc>
          <w:tcPr>
            <w:tcW w:w="689" w:type="dxa"/>
            <w:noWrap/>
            <w:vAlign w:val="center"/>
          </w:tcPr>
          <w:p w14:paraId="4FD79F52" w14:textId="7BCC30BD" w:rsidR="00E87584" w:rsidRPr="00A20245" w:rsidRDefault="00E87584" w:rsidP="00E87584">
            <w:pPr>
              <w:pStyle w:val="TableText0"/>
              <w:jc w:val="right"/>
            </w:pPr>
            <w:r w:rsidRPr="00A20245">
              <w:t>171</w:t>
            </w:r>
          </w:p>
        </w:tc>
        <w:tc>
          <w:tcPr>
            <w:tcW w:w="619" w:type="dxa"/>
            <w:noWrap/>
            <w:vAlign w:val="center"/>
          </w:tcPr>
          <w:p w14:paraId="1E07FA4D" w14:textId="58E45EAD" w:rsidR="00E87584" w:rsidRPr="00A20245" w:rsidRDefault="00E87584" w:rsidP="00E87584">
            <w:pPr>
              <w:pStyle w:val="TableText0"/>
              <w:jc w:val="right"/>
            </w:pPr>
            <w:r w:rsidRPr="00A20245">
              <w:t>171</w:t>
            </w:r>
          </w:p>
        </w:tc>
        <w:tc>
          <w:tcPr>
            <w:tcW w:w="1127" w:type="dxa"/>
            <w:noWrap/>
            <w:vAlign w:val="center"/>
          </w:tcPr>
          <w:p w14:paraId="331A0E2D" w14:textId="7B7EC170" w:rsidR="00E87584" w:rsidRPr="00A20245" w:rsidRDefault="00E87584" w:rsidP="00E87584">
            <w:pPr>
              <w:pStyle w:val="TableText0"/>
              <w:jc w:val="right"/>
            </w:pPr>
            <w:r w:rsidRPr="00A20245">
              <w:t>12138</w:t>
            </w:r>
          </w:p>
        </w:tc>
      </w:tr>
      <w:tr w:rsidR="00E87584" w:rsidRPr="00D543C3" w14:paraId="15FBA500" w14:textId="77777777" w:rsidTr="004B289E">
        <w:trPr>
          <w:jc w:val="center"/>
        </w:trPr>
        <w:tc>
          <w:tcPr>
            <w:tcW w:w="611" w:type="dxa"/>
            <w:noWrap/>
          </w:tcPr>
          <w:p w14:paraId="7FCB531C" w14:textId="07B04FFA" w:rsidR="00E87584" w:rsidRPr="00A20245" w:rsidRDefault="00E87584" w:rsidP="00E87584">
            <w:pPr>
              <w:pStyle w:val="TableText0"/>
            </w:pPr>
            <w:r w:rsidRPr="00A20245">
              <w:t>2016</w:t>
            </w:r>
          </w:p>
        </w:tc>
        <w:tc>
          <w:tcPr>
            <w:tcW w:w="624" w:type="dxa"/>
            <w:noWrap/>
            <w:vAlign w:val="center"/>
          </w:tcPr>
          <w:p w14:paraId="364049B7" w14:textId="4D33585F" w:rsidR="00E87584" w:rsidRPr="00A20245" w:rsidRDefault="00E87584" w:rsidP="00E87584">
            <w:pPr>
              <w:pStyle w:val="TableText0"/>
              <w:jc w:val="right"/>
            </w:pPr>
            <w:r w:rsidRPr="00A20245">
              <w:t>4147</w:t>
            </w:r>
          </w:p>
        </w:tc>
        <w:tc>
          <w:tcPr>
            <w:tcW w:w="590" w:type="dxa"/>
            <w:noWrap/>
          </w:tcPr>
          <w:p w14:paraId="5B58C4B9" w14:textId="3B1C9092" w:rsidR="00E87584" w:rsidRPr="00A20245" w:rsidRDefault="00E87584" w:rsidP="00E87584">
            <w:pPr>
              <w:pStyle w:val="TableText0"/>
              <w:jc w:val="right"/>
            </w:pPr>
            <w:r w:rsidRPr="00A20245">
              <w:t>3631</w:t>
            </w:r>
          </w:p>
        </w:tc>
        <w:tc>
          <w:tcPr>
            <w:tcW w:w="624" w:type="dxa"/>
            <w:noWrap/>
            <w:vAlign w:val="center"/>
          </w:tcPr>
          <w:p w14:paraId="777FE5D7" w14:textId="2F169282" w:rsidR="00E87584" w:rsidRPr="00A20245" w:rsidRDefault="00E87584" w:rsidP="00E87584">
            <w:pPr>
              <w:pStyle w:val="TableText0"/>
              <w:jc w:val="right"/>
            </w:pPr>
            <w:r w:rsidRPr="00A20245">
              <w:t>2880</w:t>
            </w:r>
          </w:p>
        </w:tc>
        <w:tc>
          <w:tcPr>
            <w:tcW w:w="665" w:type="dxa"/>
            <w:noWrap/>
          </w:tcPr>
          <w:p w14:paraId="00A153E2" w14:textId="186E0822" w:rsidR="00E87584" w:rsidRPr="00A20245" w:rsidRDefault="00E87584" w:rsidP="00E87584">
            <w:pPr>
              <w:pStyle w:val="TableText0"/>
              <w:jc w:val="right"/>
            </w:pPr>
            <w:r w:rsidRPr="00A20245">
              <w:t>312</w:t>
            </w:r>
          </w:p>
        </w:tc>
        <w:tc>
          <w:tcPr>
            <w:tcW w:w="709" w:type="dxa"/>
            <w:noWrap/>
            <w:vAlign w:val="center"/>
          </w:tcPr>
          <w:p w14:paraId="481BB26F" w14:textId="64D04B6A" w:rsidR="00E87584" w:rsidRPr="00A20245" w:rsidRDefault="00E87584" w:rsidP="00E87584">
            <w:pPr>
              <w:pStyle w:val="TableText0"/>
              <w:jc w:val="right"/>
            </w:pPr>
            <w:r w:rsidRPr="00A20245">
              <w:t>124</w:t>
            </w:r>
          </w:p>
        </w:tc>
        <w:tc>
          <w:tcPr>
            <w:tcW w:w="708" w:type="dxa"/>
            <w:noWrap/>
          </w:tcPr>
          <w:p w14:paraId="6999220B" w14:textId="44CF2300" w:rsidR="00E87584" w:rsidRPr="00A20245" w:rsidRDefault="00E87584" w:rsidP="00E87584">
            <w:pPr>
              <w:pStyle w:val="TableText0"/>
              <w:jc w:val="right"/>
            </w:pPr>
            <w:r w:rsidRPr="00A20245">
              <w:t>13</w:t>
            </w:r>
          </w:p>
        </w:tc>
        <w:tc>
          <w:tcPr>
            <w:tcW w:w="896" w:type="dxa"/>
            <w:noWrap/>
          </w:tcPr>
          <w:p w14:paraId="32BBDD82" w14:textId="0164DEE9" w:rsidR="00E87584" w:rsidRPr="00A20245" w:rsidRDefault="00E87584" w:rsidP="00E87584">
            <w:pPr>
              <w:pStyle w:val="TableText0"/>
              <w:jc w:val="right"/>
            </w:pPr>
            <w:r w:rsidRPr="00A20245">
              <w:t>63</w:t>
            </w:r>
          </w:p>
        </w:tc>
        <w:tc>
          <w:tcPr>
            <w:tcW w:w="510" w:type="dxa"/>
            <w:noWrap/>
          </w:tcPr>
          <w:p w14:paraId="6C2D9213" w14:textId="29F26BF0" w:rsidR="00E87584" w:rsidRPr="00A20245" w:rsidRDefault="00E87584" w:rsidP="00E87584">
            <w:pPr>
              <w:pStyle w:val="TableText0"/>
              <w:jc w:val="right"/>
            </w:pPr>
            <w:r w:rsidRPr="00A20245">
              <w:t>664</w:t>
            </w:r>
          </w:p>
        </w:tc>
        <w:tc>
          <w:tcPr>
            <w:tcW w:w="655" w:type="dxa"/>
            <w:noWrap/>
            <w:vAlign w:val="center"/>
          </w:tcPr>
          <w:p w14:paraId="2B49D88B" w14:textId="37A7DD4C" w:rsidR="00E87584" w:rsidRPr="00A20245" w:rsidRDefault="00E87584" w:rsidP="00E87584">
            <w:pPr>
              <w:pStyle w:val="TableText0"/>
              <w:jc w:val="right"/>
            </w:pPr>
            <w:r w:rsidRPr="00A20245">
              <w:t>100</w:t>
            </w:r>
          </w:p>
        </w:tc>
        <w:tc>
          <w:tcPr>
            <w:tcW w:w="687" w:type="dxa"/>
            <w:noWrap/>
          </w:tcPr>
          <w:p w14:paraId="4B0506DD" w14:textId="142FE4A8" w:rsidR="00E87584" w:rsidRPr="00A20245" w:rsidRDefault="00E87584" w:rsidP="00E87584">
            <w:pPr>
              <w:pStyle w:val="TableText0"/>
              <w:jc w:val="right"/>
            </w:pPr>
            <w:r w:rsidRPr="00A20245">
              <w:t>43</w:t>
            </w:r>
          </w:p>
        </w:tc>
        <w:tc>
          <w:tcPr>
            <w:tcW w:w="531" w:type="dxa"/>
            <w:noWrap/>
          </w:tcPr>
          <w:p w14:paraId="1AE5393C" w14:textId="13810E2F" w:rsidR="00E87584" w:rsidRPr="00A20245" w:rsidRDefault="00E87584" w:rsidP="00E87584">
            <w:pPr>
              <w:pStyle w:val="TableText0"/>
              <w:jc w:val="right"/>
            </w:pPr>
            <w:r w:rsidRPr="00A20245">
              <w:t>2.9</w:t>
            </w:r>
          </w:p>
        </w:tc>
        <w:tc>
          <w:tcPr>
            <w:tcW w:w="873" w:type="dxa"/>
            <w:noWrap/>
          </w:tcPr>
          <w:p w14:paraId="66D16A51" w14:textId="6DEFB0B5" w:rsidR="00E87584" w:rsidRPr="00A20245" w:rsidRDefault="00E87584" w:rsidP="00E87584">
            <w:pPr>
              <w:pStyle w:val="TableText0"/>
              <w:jc w:val="right"/>
              <w:rPr>
                <w:color w:val="C0504D"/>
              </w:rPr>
            </w:pPr>
            <w:r w:rsidRPr="00A20245">
              <w:rPr>
                <w:color w:val="C0504D"/>
              </w:rPr>
              <w:t>0</w:t>
            </w:r>
          </w:p>
        </w:tc>
        <w:tc>
          <w:tcPr>
            <w:tcW w:w="932" w:type="dxa"/>
            <w:noWrap/>
          </w:tcPr>
          <w:p w14:paraId="0AE8961F" w14:textId="169DB3B6" w:rsidR="00E87584" w:rsidRPr="00A20245" w:rsidRDefault="00E87584" w:rsidP="00E87584">
            <w:pPr>
              <w:pStyle w:val="TableText0"/>
              <w:jc w:val="right"/>
            </w:pPr>
            <w:r w:rsidRPr="00A20245">
              <w:t>11979</w:t>
            </w:r>
          </w:p>
        </w:tc>
        <w:tc>
          <w:tcPr>
            <w:tcW w:w="1070" w:type="dxa"/>
            <w:noWrap/>
          </w:tcPr>
          <w:p w14:paraId="17D3DDEF" w14:textId="73AD3BDB" w:rsidR="00E87584" w:rsidRPr="00A20245" w:rsidRDefault="00E87584" w:rsidP="00E87584">
            <w:pPr>
              <w:pStyle w:val="TableText0"/>
              <w:jc w:val="right"/>
            </w:pPr>
            <w:r w:rsidRPr="00A20245">
              <w:t>189</w:t>
            </w:r>
          </w:p>
        </w:tc>
        <w:tc>
          <w:tcPr>
            <w:tcW w:w="914" w:type="dxa"/>
            <w:noWrap/>
            <w:vAlign w:val="center"/>
          </w:tcPr>
          <w:p w14:paraId="35F5D5EB" w14:textId="1B5EAA0A" w:rsidR="00E87584" w:rsidRPr="00A20245" w:rsidRDefault="00E87584" w:rsidP="00E87584">
            <w:pPr>
              <w:pStyle w:val="TableText0"/>
              <w:jc w:val="right"/>
            </w:pPr>
            <w:r w:rsidRPr="00A20245">
              <w:t>36</w:t>
            </w:r>
          </w:p>
        </w:tc>
        <w:tc>
          <w:tcPr>
            <w:tcW w:w="689" w:type="dxa"/>
            <w:noWrap/>
            <w:vAlign w:val="center"/>
          </w:tcPr>
          <w:p w14:paraId="331C65C6" w14:textId="3CBAD205" w:rsidR="00E87584" w:rsidRPr="00A20245" w:rsidRDefault="00E87584" w:rsidP="00E87584">
            <w:pPr>
              <w:pStyle w:val="TableText0"/>
              <w:jc w:val="right"/>
            </w:pPr>
            <w:r w:rsidRPr="00A20245">
              <w:t>225</w:t>
            </w:r>
          </w:p>
        </w:tc>
        <w:tc>
          <w:tcPr>
            <w:tcW w:w="619" w:type="dxa"/>
            <w:noWrap/>
            <w:vAlign w:val="center"/>
          </w:tcPr>
          <w:p w14:paraId="637928C1" w14:textId="0AAE5520" w:rsidR="00E87584" w:rsidRPr="00A20245" w:rsidRDefault="00E87584" w:rsidP="00E87584">
            <w:pPr>
              <w:pStyle w:val="TableText0"/>
              <w:jc w:val="right"/>
            </w:pPr>
            <w:r w:rsidRPr="00A20245">
              <w:t>186</w:t>
            </w:r>
          </w:p>
        </w:tc>
        <w:tc>
          <w:tcPr>
            <w:tcW w:w="1127" w:type="dxa"/>
            <w:noWrap/>
            <w:vAlign w:val="center"/>
          </w:tcPr>
          <w:p w14:paraId="3A1D6D6C" w14:textId="1A2C0457" w:rsidR="00E87584" w:rsidRPr="00A20245" w:rsidRDefault="00E87584" w:rsidP="00E87584">
            <w:pPr>
              <w:pStyle w:val="TableText0"/>
              <w:jc w:val="right"/>
            </w:pPr>
            <w:r w:rsidRPr="00A20245">
              <w:t>12391</w:t>
            </w:r>
          </w:p>
        </w:tc>
      </w:tr>
      <w:tr w:rsidR="00E87584" w:rsidRPr="00D543C3" w14:paraId="4FCAA5D7" w14:textId="77777777" w:rsidTr="004B289E">
        <w:trPr>
          <w:jc w:val="center"/>
        </w:trPr>
        <w:tc>
          <w:tcPr>
            <w:tcW w:w="611" w:type="dxa"/>
            <w:noWrap/>
          </w:tcPr>
          <w:p w14:paraId="0D17BBC9" w14:textId="1447B2DC" w:rsidR="00E87584" w:rsidRPr="00A20245" w:rsidRDefault="00E87584" w:rsidP="00E87584">
            <w:pPr>
              <w:pStyle w:val="TableText0"/>
            </w:pPr>
            <w:r w:rsidRPr="00A20245">
              <w:t>2017</w:t>
            </w:r>
          </w:p>
        </w:tc>
        <w:tc>
          <w:tcPr>
            <w:tcW w:w="624" w:type="dxa"/>
            <w:noWrap/>
            <w:vAlign w:val="center"/>
          </w:tcPr>
          <w:p w14:paraId="628BD6D9" w14:textId="33BC3D3D" w:rsidR="00E87584" w:rsidRPr="00A20245" w:rsidRDefault="00E87584" w:rsidP="00E87584">
            <w:pPr>
              <w:pStyle w:val="TableText0"/>
              <w:jc w:val="right"/>
            </w:pPr>
            <w:r w:rsidRPr="00A20245">
              <w:t>3963</w:t>
            </w:r>
          </w:p>
        </w:tc>
        <w:tc>
          <w:tcPr>
            <w:tcW w:w="590" w:type="dxa"/>
            <w:noWrap/>
          </w:tcPr>
          <w:p w14:paraId="29BE31F4" w14:textId="162FBA3D" w:rsidR="00E87584" w:rsidRPr="00A20245" w:rsidRDefault="00E87584" w:rsidP="00E87584">
            <w:pPr>
              <w:pStyle w:val="TableText0"/>
              <w:jc w:val="right"/>
            </w:pPr>
            <w:r w:rsidRPr="00A20245">
              <w:t>3377</w:t>
            </w:r>
          </w:p>
        </w:tc>
        <w:tc>
          <w:tcPr>
            <w:tcW w:w="624" w:type="dxa"/>
            <w:noWrap/>
          </w:tcPr>
          <w:p w14:paraId="008F1F6F" w14:textId="1D489FBD" w:rsidR="00E87584" w:rsidRPr="00A20245" w:rsidRDefault="00E87584" w:rsidP="00E87584">
            <w:pPr>
              <w:pStyle w:val="TableText0"/>
              <w:jc w:val="right"/>
            </w:pPr>
            <w:r w:rsidRPr="00A20245">
              <w:t>2887</w:t>
            </w:r>
          </w:p>
        </w:tc>
        <w:tc>
          <w:tcPr>
            <w:tcW w:w="665" w:type="dxa"/>
            <w:noWrap/>
          </w:tcPr>
          <w:p w14:paraId="0DB584DF" w14:textId="61512746" w:rsidR="00E87584" w:rsidRPr="00A20245" w:rsidRDefault="00E87584" w:rsidP="00E87584">
            <w:pPr>
              <w:pStyle w:val="TableText0"/>
              <w:jc w:val="right"/>
            </w:pPr>
            <w:r w:rsidRPr="00A20245">
              <w:t>285</w:t>
            </w:r>
          </w:p>
        </w:tc>
        <w:tc>
          <w:tcPr>
            <w:tcW w:w="709" w:type="dxa"/>
            <w:noWrap/>
          </w:tcPr>
          <w:p w14:paraId="07B7248D" w14:textId="22C56550" w:rsidR="00E87584" w:rsidRPr="00A20245" w:rsidRDefault="00E87584" w:rsidP="00E87584">
            <w:pPr>
              <w:pStyle w:val="TableText0"/>
              <w:jc w:val="right"/>
            </w:pPr>
            <w:r w:rsidRPr="00A20245">
              <w:t>111</w:t>
            </w:r>
          </w:p>
        </w:tc>
        <w:tc>
          <w:tcPr>
            <w:tcW w:w="708" w:type="dxa"/>
            <w:noWrap/>
          </w:tcPr>
          <w:p w14:paraId="1801E36B" w14:textId="1E2B61D0" w:rsidR="00E87584" w:rsidRPr="00A20245" w:rsidRDefault="00E87584" w:rsidP="00E87584">
            <w:pPr>
              <w:pStyle w:val="TableText0"/>
              <w:jc w:val="right"/>
            </w:pPr>
            <w:r w:rsidRPr="00A20245">
              <w:t>15</w:t>
            </w:r>
          </w:p>
        </w:tc>
        <w:tc>
          <w:tcPr>
            <w:tcW w:w="896" w:type="dxa"/>
            <w:noWrap/>
          </w:tcPr>
          <w:p w14:paraId="1B7E45D2" w14:textId="73E597D7" w:rsidR="00E87584" w:rsidRPr="00A20245" w:rsidRDefault="00E87584" w:rsidP="00E87584">
            <w:pPr>
              <w:pStyle w:val="TableText0"/>
              <w:jc w:val="right"/>
            </w:pPr>
            <w:r w:rsidRPr="00A20245">
              <w:t>59</w:t>
            </w:r>
          </w:p>
        </w:tc>
        <w:tc>
          <w:tcPr>
            <w:tcW w:w="510" w:type="dxa"/>
            <w:noWrap/>
          </w:tcPr>
          <w:p w14:paraId="56493F20" w14:textId="2E493972" w:rsidR="00E87584" w:rsidRPr="00A20245" w:rsidRDefault="00E87584" w:rsidP="00E87584">
            <w:pPr>
              <w:pStyle w:val="TableText0"/>
              <w:jc w:val="right"/>
            </w:pPr>
            <w:r w:rsidRPr="00A20245">
              <w:t>811</w:t>
            </w:r>
          </w:p>
        </w:tc>
        <w:tc>
          <w:tcPr>
            <w:tcW w:w="655" w:type="dxa"/>
            <w:noWrap/>
          </w:tcPr>
          <w:p w14:paraId="530788CD" w14:textId="552AA5B3" w:rsidR="00E87584" w:rsidRPr="00A20245" w:rsidRDefault="00E87584" w:rsidP="00E87584">
            <w:pPr>
              <w:pStyle w:val="TableText0"/>
              <w:jc w:val="right"/>
            </w:pPr>
            <w:r w:rsidRPr="00A20245">
              <w:t>113</w:t>
            </w:r>
          </w:p>
        </w:tc>
        <w:tc>
          <w:tcPr>
            <w:tcW w:w="687" w:type="dxa"/>
            <w:noWrap/>
          </w:tcPr>
          <w:p w14:paraId="6317FE48" w14:textId="68949D9F" w:rsidR="00E87584" w:rsidRPr="00A20245" w:rsidRDefault="00E87584" w:rsidP="00E87584">
            <w:pPr>
              <w:pStyle w:val="TableText0"/>
              <w:jc w:val="right"/>
            </w:pPr>
            <w:r w:rsidRPr="00A20245">
              <w:t>58</w:t>
            </w:r>
          </w:p>
        </w:tc>
        <w:tc>
          <w:tcPr>
            <w:tcW w:w="531" w:type="dxa"/>
            <w:noWrap/>
          </w:tcPr>
          <w:p w14:paraId="2A82F9E2" w14:textId="25D4CE77" w:rsidR="00E87584" w:rsidRPr="00A20245" w:rsidRDefault="00E87584" w:rsidP="00E87584">
            <w:pPr>
              <w:pStyle w:val="TableText0"/>
              <w:jc w:val="right"/>
            </w:pPr>
            <w:r w:rsidRPr="00A20245">
              <w:t>5.6</w:t>
            </w:r>
          </w:p>
        </w:tc>
        <w:tc>
          <w:tcPr>
            <w:tcW w:w="873" w:type="dxa"/>
            <w:noWrap/>
          </w:tcPr>
          <w:p w14:paraId="7DB911E3" w14:textId="45ECC324" w:rsidR="00E87584" w:rsidRPr="00A20245" w:rsidRDefault="00E87584" w:rsidP="00E87584">
            <w:pPr>
              <w:pStyle w:val="TableText0"/>
              <w:jc w:val="right"/>
              <w:rPr>
                <w:color w:val="C0504D"/>
              </w:rPr>
            </w:pPr>
            <w:r w:rsidRPr="00A20245">
              <w:rPr>
                <w:color w:val="C0504D"/>
              </w:rPr>
              <w:t>0</w:t>
            </w:r>
          </w:p>
        </w:tc>
        <w:tc>
          <w:tcPr>
            <w:tcW w:w="932" w:type="dxa"/>
            <w:noWrap/>
          </w:tcPr>
          <w:p w14:paraId="3FF039E9" w14:textId="57A05470" w:rsidR="00E87584" w:rsidRPr="00A20245" w:rsidRDefault="00E87584" w:rsidP="00E87584">
            <w:pPr>
              <w:pStyle w:val="TableText0"/>
              <w:jc w:val="right"/>
            </w:pPr>
            <w:r w:rsidRPr="00A20245">
              <w:t>11686</w:t>
            </w:r>
          </w:p>
        </w:tc>
        <w:tc>
          <w:tcPr>
            <w:tcW w:w="1070" w:type="dxa"/>
            <w:noWrap/>
          </w:tcPr>
          <w:p w14:paraId="7DEA70A3" w14:textId="3CD4288D" w:rsidR="00E87584" w:rsidRPr="00A20245" w:rsidRDefault="00E87584" w:rsidP="00E87584">
            <w:pPr>
              <w:pStyle w:val="TableText0"/>
              <w:jc w:val="right"/>
            </w:pPr>
            <w:r w:rsidRPr="00A20245">
              <w:t>135</w:t>
            </w:r>
          </w:p>
        </w:tc>
        <w:tc>
          <w:tcPr>
            <w:tcW w:w="914" w:type="dxa"/>
            <w:noWrap/>
          </w:tcPr>
          <w:p w14:paraId="25F02AFB" w14:textId="32247739" w:rsidR="00E87584" w:rsidRPr="00A20245" w:rsidRDefault="00E87584" w:rsidP="00E87584">
            <w:pPr>
              <w:pStyle w:val="TableText0"/>
              <w:jc w:val="right"/>
            </w:pPr>
            <w:r w:rsidRPr="00A20245">
              <w:t>68</w:t>
            </w:r>
          </w:p>
        </w:tc>
        <w:tc>
          <w:tcPr>
            <w:tcW w:w="689" w:type="dxa"/>
            <w:noWrap/>
          </w:tcPr>
          <w:p w14:paraId="09ADAC23" w14:textId="3BFEA2EB" w:rsidR="00E87584" w:rsidRPr="00A20245" w:rsidRDefault="00E87584" w:rsidP="00E87584">
            <w:pPr>
              <w:pStyle w:val="TableText0"/>
              <w:jc w:val="right"/>
            </w:pPr>
            <w:r w:rsidRPr="00A20245">
              <w:t>203</w:t>
            </w:r>
          </w:p>
        </w:tc>
        <w:tc>
          <w:tcPr>
            <w:tcW w:w="619" w:type="dxa"/>
            <w:noWrap/>
          </w:tcPr>
          <w:p w14:paraId="66B18318" w14:textId="32BCE9B6" w:rsidR="00E87584" w:rsidRPr="00A20245" w:rsidRDefault="00E87584" w:rsidP="00E87584">
            <w:pPr>
              <w:pStyle w:val="TableText0"/>
              <w:jc w:val="right"/>
            </w:pPr>
            <w:r w:rsidRPr="00A20245">
              <w:t>190</w:t>
            </w:r>
          </w:p>
        </w:tc>
        <w:tc>
          <w:tcPr>
            <w:tcW w:w="1127" w:type="dxa"/>
            <w:noWrap/>
          </w:tcPr>
          <w:p w14:paraId="42FF1B64" w14:textId="145ECAE1" w:rsidR="00E87584" w:rsidRPr="00A20245" w:rsidRDefault="00E87584" w:rsidP="00E87584">
            <w:pPr>
              <w:pStyle w:val="TableText0"/>
              <w:jc w:val="right"/>
            </w:pPr>
            <w:r w:rsidRPr="00A20245">
              <w:t>12079</w:t>
            </w:r>
          </w:p>
        </w:tc>
      </w:tr>
      <w:tr w:rsidR="00E87584" w:rsidRPr="00D543C3" w14:paraId="29A4EC08" w14:textId="77777777" w:rsidTr="004B289E">
        <w:trPr>
          <w:jc w:val="center"/>
        </w:trPr>
        <w:tc>
          <w:tcPr>
            <w:tcW w:w="611" w:type="dxa"/>
            <w:noWrap/>
          </w:tcPr>
          <w:p w14:paraId="5C7E6437" w14:textId="16204132" w:rsidR="00E87584" w:rsidRPr="00A20245" w:rsidRDefault="00E87584" w:rsidP="00E87584">
            <w:pPr>
              <w:pStyle w:val="TableText0"/>
            </w:pPr>
            <w:r w:rsidRPr="00A20245">
              <w:t>2018</w:t>
            </w:r>
          </w:p>
        </w:tc>
        <w:tc>
          <w:tcPr>
            <w:tcW w:w="624" w:type="dxa"/>
            <w:noWrap/>
            <w:vAlign w:val="center"/>
          </w:tcPr>
          <w:p w14:paraId="77D776FB" w14:textId="19B1B8AB" w:rsidR="00E87584" w:rsidRPr="00A20245" w:rsidRDefault="00E87584" w:rsidP="00E87584">
            <w:pPr>
              <w:pStyle w:val="TableText0"/>
              <w:jc w:val="right"/>
            </w:pPr>
            <w:r w:rsidRPr="00A20245">
              <w:t>4064</w:t>
            </w:r>
          </w:p>
        </w:tc>
        <w:tc>
          <w:tcPr>
            <w:tcW w:w="590" w:type="dxa"/>
            <w:noWrap/>
          </w:tcPr>
          <w:p w14:paraId="1FFC75B2" w14:textId="400873E7" w:rsidR="00E87584" w:rsidRPr="00A20245" w:rsidRDefault="00E87584" w:rsidP="00E87584">
            <w:pPr>
              <w:pStyle w:val="TableText0"/>
              <w:jc w:val="right"/>
            </w:pPr>
            <w:r w:rsidRPr="00A20245">
              <w:t>3463</w:t>
            </w:r>
          </w:p>
        </w:tc>
        <w:tc>
          <w:tcPr>
            <w:tcW w:w="624" w:type="dxa"/>
            <w:noWrap/>
          </w:tcPr>
          <w:p w14:paraId="333BE08B" w14:textId="0624D8F3" w:rsidR="00E87584" w:rsidRPr="00A20245" w:rsidRDefault="00E87584" w:rsidP="00E87584">
            <w:pPr>
              <w:pStyle w:val="TableText0"/>
              <w:jc w:val="right"/>
            </w:pPr>
            <w:r w:rsidRPr="00A20245">
              <w:t>2961</w:t>
            </w:r>
          </w:p>
        </w:tc>
        <w:tc>
          <w:tcPr>
            <w:tcW w:w="665" w:type="dxa"/>
            <w:noWrap/>
          </w:tcPr>
          <w:p w14:paraId="1B21F4CA" w14:textId="015C857F" w:rsidR="00E87584" w:rsidRPr="00A20245" w:rsidRDefault="00E87584" w:rsidP="00E87584">
            <w:pPr>
              <w:pStyle w:val="TableText0"/>
              <w:jc w:val="right"/>
            </w:pPr>
            <w:r w:rsidRPr="00A20245">
              <w:t>293</w:t>
            </w:r>
          </w:p>
        </w:tc>
        <w:tc>
          <w:tcPr>
            <w:tcW w:w="709" w:type="dxa"/>
            <w:noWrap/>
          </w:tcPr>
          <w:p w14:paraId="00B89705" w14:textId="09CC6DC1" w:rsidR="00E87584" w:rsidRPr="00A20245" w:rsidRDefault="00E87584" w:rsidP="00E87584">
            <w:pPr>
              <w:pStyle w:val="TableText0"/>
              <w:jc w:val="right"/>
            </w:pPr>
            <w:r w:rsidRPr="00A20245">
              <w:t>114</w:t>
            </w:r>
          </w:p>
        </w:tc>
        <w:tc>
          <w:tcPr>
            <w:tcW w:w="708" w:type="dxa"/>
            <w:noWrap/>
          </w:tcPr>
          <w:p w14:paraId="44863FAE" w14:textId="01543525" w:rsidR="00E87584" w:rsidRPr="00A20245" w:rsidRDefault="00E87584" w:rsidP="00E87584">
            <w:pPr>
              <w:pStyle w:val="TableText0"/>
              <w:jc w:val="right"/>
            </w:pPr>
            <w:r w:rsidRPr="00A20245">
              <w:t>15</w:t>
            </w:r>
          </w:p>
        </w:tc>
        <w:tc>
          <w:tcPr>
            <w:tcW w:w="896" w:type="dxa"/>
            <w:noWrap/>
          </w:tcPr>
          <w:p w14:paraId="6D45DE23" w14:textId="49FF0E36" w:rsidR="00E87584" w:rsidRPr="00A20245" w:rsidRDefault="00E87584" w:rsidP="00E87584">
            <w:pPr>
              <w:pStyle w:val="TableText0"/>
              <w:jc w:val="right"/>
            </w:pPr>
            <w:r w:rsidRPr="00A20245">
              <w:t>61</w:t>
            </w:r>
          </w:p>
        </w:tc>
        <w:tc>
          <w:tcPr>
            <w:tcW w:w="510" w:type="dxa"/>
            <w:noWrap/>
          </w:tcPr>
          <w:p w14:paraId="2C67C78C" w14:textId="4A2DA214" w:rsidR="00E87584" w:rsidRPr="00A20245" w:rsidRDefault="00E87584" w:rsidP="00E87584">
            <w:pPr>
              <w:pStyle w:val="TableText0"/>
              <w:jc w:val="right"/>
            </w:pPr>
            <w:r w:rsidRPr="00A20245">
              <w:t>832</w:t>
            </w:r>
          </w:p>
        </w:tc>
        <w:tc>
          <w:tcPr>
            <w:tcW w:w="655" w:type="dxa"/>
            <w:noWrap/>
          </w:tcPr>
          <w:p w14:paraId="245F0FD1" w14:textId="6023B278" w:rsidR="00E87584" w:rsidRPr="00A20245" w:rsidRDefault="00E87584" w:rsidP="00E87584">
            <w:pPr>
              <w:pStyle w:val="TableText0"/>
              <w:jc w:val="right"/>
            </w:pPr>
            <w:r w:rsidRPr="00A20245">
              <w:t>116</w:t>
            </w:r>
          </w:p>
        </w:tc>
        <w:tc>
          <w:tcPr>
            <w:tcW w:w="687" w:type="dxa"/>
            <w:noWrap/>
          </w:tcPr>
          <w:p w14:paraId="6DEE831D" w14:textId="286FBB66" w:rsidR="00E87584" w:rsidRPr="00A20245" w:rsidRDefault="00E87584" w:rsidP="00E87584">
            <w:pPr>
              <w:pStyle w:val="TableText0"/>
              <w:jc w:val="right"/>
            </w:pPr>
            <w:r w:rsidRPr="00A20245">
              <w:t>59</w:t>
            </w:r>
          </w:p>
        </w:tc>
        <w:tc>
          <w:tcPr>
            <w:tcW w:w="531" w:type="dxa"/>
            <w:noWrap/>
          </w:tcPr>
          <w:p w14:paraId="7228E698" w14:textId="700172EF" w:rsidR="00E87584" w:rsidRPr="00A20245" w:rsidRDefault="00E87584" w:rsidP="00E87584">
            <w:pPr>
              <w:pStyle w:val="TableText0"/>
              <w:jc w:val="right"/>
            </w:pPr>
            <w:r w:rsidRPr="00A20245">
              <w:t>5.7</w:t>
            </w:r>
          </w:p>
        </w:tc>
        <w:tc>
          <w:tcPr>
            <w:tcW w:w="873" w:type="dxa"/>
            <w:noWrap/>
          </w:tcPr>
          <w:p w14:paraId="26234730" w14:textId="27071F5C" w:rsidR="00E87584" w:rsidRPr="00A20245" w:rsidRDefault="00E87584" w:rsidP="00E87584">
            <w:pPr>
              <w:pStyle w:val="TableText0"/>
              <w:jc w:val="right"/>
              <w:rPr>
                <w:color w:val="C0504D"/>
              </w:rPr>
            </w:pPr>
            <w:r w:rsidRPr="00A20245">
              <w:rPr>
                <w:color w:val="C0504D"/>
              </w:rPr>
              <w:t>0</w:t>
            </w:r>
          </w:p>
        </w:tc>
        <w:tc>
          <w:tcPr>
            <w:tcW w:w="932" w:type="dxa"/>
            <w:noWrap/>
          </w:tcPr>
          <w:p w14:paraId="326EBA8E" w14:textId="1399D276" w:rsidR="00E87584" w:rsidRPr="00A20245" w:rsidRDefault="00E87584" w:rsidP="00E87584">
            <w:pPr>
              <w:pStyle w:val="TableText0"/>
              <w:jc w:val="right"/>
            </w:pPr>
            <w:r w:rsidRPr="00A20245">
              <w:t>11982</w:t>
            </w:r>
          </w:p>
        </w:tc>
        <w:tc>
          <w:tcPr>
            <w:tcW w:w="1070" w:type="dxa"/>
            <w:noWrap/>
          </w:tcPr>
          <w:p w14:paraId="5CF7A350" w14:textId="0F2BBF9A" w:rsidR="00E87584" w:rsidRPr="00A20245" w:rsidRDefault="00E87584" w:rsidP="00E87584">
            <w:pPr>
              <w:pStyle w:val="TableText0"/>
              <w:jc w:val="right"/>
            </w:pPr>
            <w:r w:rsidRPr="00A20245">
              <w:t>196</w:t>
            </w:r>
          </w:p>
        </w:tc>
        <w:tc>
          <w:tcPr>
            <w:tcW w:w="914" w:type="dxa"/>
            <w:noWrap/>
          </w:tcPr>
          <w:p w14:paraId="23412A14" w14:textId="1C623C68" w:rsidR="00E87584" w:rsidRPr="00A20245" w:rsidRDefault="00E87584" w:rsidP="00E87584">
            <w:pPr>
              <w:pStyle w:val="TableText0"/>
              <w:jc w:val="right"/>
            </w:pPr>
            <w:r w:rsidRPr="00A20245">
              <w:t>40</w:t>
            </w:r>
          </w:p>
        </w:tc>
        <w:tc>
          <w:tcPr>
            <w:tcW w:w="689" w:type="dxa"/>
            <w:noWrap/>
          </w:tcPr>
          <w:p w14:paraId="15F7F7F7" w14:textId="7FB423DD" w:rsidR="00E87584" w:rsidRPr="00A20245" w:rsidRDefault="00E87584" w:rsidP="00E87584">
            <w:pPr>
              <w:pStyle w:val="TableText0"/>
              <w:jc w:val="right"/>
            </w:pPr>
            <w:r w:rsidRPr="00A20245">
              <w:t>236</w:t>
            </w:r>
          </w:p>
        </w:tc>
        <w:tc>
          <w:tcPr>
            <w:tcW w:w="619" w:type="dxa"/>
            <w:noWrap/>
          </w:tcPr>
          <w:p w14:paraId="64F08922" w14:textId="3CD0DD6E" w:rsidR="00E87584" w:rsidRPr="00A20245" w:rsidRDefault="00E87584" w:rsidP="00E87584">
            <w:pPr>
              <w:pStyle w:val="TableText0"/>
              <w:jc w:val="right"/>
            </w:pPr>
            <w:r w:rsidRPr="00A20245">
              <w:t>229</w:t>
            </w:r>
          </w:p>
        </w:tc>
        <w:tc>
          <w:tcPr>
            <w:tcW w:w="1127" w:type="dxa"/>
            <w:noWrap/>
          </w:tcPr>
          <w:p w14:paraId="7AC9C559" w14:textId="33CBA073" w:rsidR="00E87584" w:rsidRPr="00A20245" w:rsidRDefault="00E87584" w:rsidP="00E87584">
            <w:pPr>
              <w:pStyle w:val="TableText0"/>
              <w:jc w:val="right"/>
            </w:pPr>
            <w:r w:rsidRPr="00A20245">
              <w:t>12447</w:t>
            </w:r>
          </w:p>
        </w:tc>
      </w:tr>
      <w:bookmarkEnd w:id="45"/>
    </w:tbl>
    <w:p w14:paraId="2EE8767A" w14:textId="77777777" w:rsidR="003502A0" w:rsidRDefault="003502A0" w:rsidP="003502A0">
      <w:pPr>
        <w:sectPr w:rsidR="003502A0" w:rsidSect="00793B87">
          <w:pgSz w:w="16838" w:h="11906" w:orient="landscape" w:code="9"/>
          <w:pgMar w:top="1418" w:right="1418" w:bottom="1418" w:left="1418" w:header="567" w:footer="284" w:gutter="0"/>
          <w:cols w:space="284"/>
          <w:docGrid w:linePitch="360"/>
        </w:sectPr>
      </w:pPr>
    </w:p>
    <w:p w14:paraId="21E42416" w14:textId="77777777" w:rsidR="003502A0" w:rsidRDefault="003502A0" w:rsidP="00DF4232">
      <w:pPr>
        <w:pStyle w:val="Heading2"/>
      </w:pPr>
      <w:bookmarkStart w:id="46" w:name="_Toc455132427"/>
      <w:bookmarkStart w:id="47" w:name="_Toc37242078"/>
      <w:bookmarkStart w:id="48" w:name="_Toc65137237"/>
      <w:bookmarkStart w:id="49" w:name="_Toc66361021"/>
      <w:bookmarkStart w:id="50" w:name="_Toc361152272"/>
      <w:bookmarkStart w:id="51" w:name="_Toc16074794"/>
      <w:r w:rsidRPr="004B4D25">
        <w:lastRenderedPageBreak/>
        <w:t>Australian</w:t>
      </w:r>
      <w:r w:rsidRPr="00F47EFE">
        <w:t xml:space="preserve"> HFC, PFC, sulfur hexafluoride and sulfuryl fluoride emissions from atmospheric data</w:t>
      </w:r>
      <w:bookmarkEnd w:id="46"/>
      <w:bookmarkEnd w:id="47"/>
      <w:bookmarkEnd w:id="48"/>
      <w:bookmarkEnd w:id="49"/>
    </w:p>
    <w:p w14:paraId="48492334" w14:textId="25B4E5F0" w:rsidR="00B93FAF" w:rsidRDefault="003502A0" w:rsidP="001728A6">
      <w:pPr>
        <w:pStyle w:val="Heading3"/>
      </w:pPr>
      <w:bookmarkStart w:id="52" w:name="_Toc455132428"/>
      <w:bookmarkStart w:id="53" w:name="_Toc37242079"/>
      <w:bookmarkStart w:id="54" w:name="_Toc65137238"/>
      <w:bookmarkStart w:id="55" w:name="_Toc66361022"/>
      <w:bookmarkEnd w:id="50"/>
      <w:bookmarkEnd w:id="51"/>
      <w:r w:rsidRPr="00F47EFE">
        <w:t>HFC, sulfur hexafluoride and sulfuryl fluoride emissions</w:t>
      </w:r>
      <w:bookmarkEnd w:id="52"/>
      <w:bookmarkEnd w:id="53"/>
      <w:bookmarkEnd w:id="54"/>
      <w:bookmarkEnd w:id="55"/>
    </w:p>
    <w:p w14:paraId="38D8591C" w14:textId="2403B1B2" w:rsidR="003502A0" w:rsidRPr="00F47EFE" w:rsidRDefault="003502A0" w:rsidP="00793B87">
      <w:pPr>
        <w:rPr>
          <w:szCs w:val="18"/>
        </w:rPr>
      </w:pPr>
      <w:r w:rsidRPr="00392AB1">
        <w:t xml:space="preserve">CSIRO estimates emissions of a number of greenhouse and ozone depleting trace gases from the Melbourne/Port Phillip region (Dunse </w:t>
      </w:r>
      <w:r w:rsidR="00D42F90" w:rsidRPr="00392AB1">
        <w:rPr>
          <w:i/>
          <w:iCs/>
        </w:rPr>
        <w:t>et al.</w:t>
      </w:r>
      <w:r w:rsidRPr="00392AB1">
        <w:t xml:space="preserve"> 2001, 2005; Dunse</w:t>
      </w:r>
      <w:r w:rsidR="005F03B9" w:rsidRPr="00392AB1">
        <w:t>,</w:t>
      </w:r>
      <w:r w:rsidRPr="00392AB1">
        <w:t xml:space="preserve"> 2002; </w:t>
      </w:r>
      <w:proofErr w:type="spellStart"/>
      <w:r w:rsidRPr="00392AB1">
        <w:t>Greally</w:t>
      </w:r>
      <w:proofErr w:type="spellEnd"/>
      <w:r w:rsidRPr="00392AB1">
        <w:t xml:space="preserve"> </w:t>
      </w:r>
      <w:r w:rsidR="00D42F90" w:rsidRPr="00392AB1">
        <w:rPr>
          <w:i/>
          <w:iCs/>
        </w:rPr>
        <w:t>et al.</w:t>
      </w:r>
      <w:r w:rsidRPr="00392AB1">
        <w:t xml:space="preserve"> 2007; </w:t>
      </w:r>
      <w:proofErr w:type="spellStart"/>
      <w:r w:rsidRPr="00392AB1">
        <w:t>Stohl</w:t>
      </w:r>
      <w:proofErr w:type="spellEnd"/>
      <w:r w:rsidRPr="00392AB1">
        <w:t xml:space="preserve"> </w:t>
      </w:r>
      <w:r w:rsidR="00D42F90" w:rsidRPr="00392AB1">
        <w:rPr>
          <w:i/>
          <w:iCs/>
        </w:rPr>
        <w:t>et al.</w:t>
      </w:r>
      <w:r w:rsidRPr="00392AB1">
        <w:t xml:space="preserve"> 2009; Fraser </w:t>
      </w:r>
      <w:r w:rsidR="00D42F90" w:rsidRPr="00392AB1">
        <w:rPr>
          <w:i/>
          <w:iCs/>
        </w:rPr>
        <w:t>et al.</w:t>
      </w:r>
      <w:r w:rsidRPr="00392AB1">
        <w:t xml:space="preserve"> 2014b, 2016; Simmonds </w:t>
      </w:r>
      <w:r w:rsidR="00D42F90" w:rsidRPr="00392AB1">
        <w:rPr>
          <w:i/>
          <w:iCs/>
        </w:rPr>
        <w:t>et al.</w:t>
      </w:r>
      <w:r w:rsidRPr="00392AB1">
        <w:t xml:space="preserve"> 2016), utilising </w:t>
      </w:r>
      <w:r w:rsidRPr="00392AB1">
        <w:rPr>
          <w:i/>
        </w:rPr>
        <w:t>in situ</w:t>
      </w:r>
      <w:r w:rsidRPr="00392AB1">
        <w:t xml:space="preserve"> high frequency measurements from the Cape Grim Baseline Air Pollution Station in Tasmania and employing the</w:t>
      </w:r>
      <w:r w:rsidRPr="00F47EFE">
        <w:t xml:space="preserve"> interspecies correlation (ISC) technique with co-incident carbon monoxide (CO) measurements or inverse modelling (</w:t>
      </w:r>
      <w:proofErr w:type="spellStart"/>
      <w:r w:rsidRPr="00F47EFE">
        <w:t>InTEM</w:t>
      </w:r>
      <w:proofErr w:type="spellEnd"/>
      <w:r w:rsidRPr="00F47EFE">
        <w:t>).</w:t>
      </w:r>
    </w:p>
    <w:p w14:paraId="5EDF4B21" w14:textId="70CB0B48" w:rsidR="003502A0" w:rsidRPr="00F47EFE" w:rsidRDefault="003502A0" w:rsidP="00793B87">
      <w:r w:rsidRPr="00392AB1">
        <w:t>Port Phillip HFC, PFC-116 and sulfur hexafluoride emissions have been calculated, by ISC from Cape Grim data (2004-201</w:t>
      </w:r>
      <w:r w:rsidR="005D0EDA" w:rsidRPr="00392AB1">
        <w:t>8</w:t>
      </w:r>
      <w:r w:rsidRPr="00392AB1">
        <w:t xml:space="preserve">, Krummel </w:t>
      </w:r>
      <w:r w:rsidR="00D42F90" w:rsidRPr="00392AB1">
        <w:rPr>
          <w:i/>
          <w:iCs/>
        </w:rPr>
        <w:t>et al.</w:t>
      </w:r>
      <w:r w:rsidRPr="00392AB1">
        <w:t xml:space="preserve"> 2014 and unpublished data) and presented as 3-year running averages (2005-201</w:t>
      </w:r>
      <w:r w:rsidR="005D0EDA" w:rsidRPr="00392AB1">
        <w:t>8</w:t>
      </w:r>
      <w:r w:rsidRPr="00392AB1">
        <w:t xml:space="preserve">; </w:t>
      </w:r>
      <w:r w:rsidRPr="00392AB1">
        <w:fldChar w:fldCharType="begin"/>
      </w:r>
      <w:r w:rsidRPr="00392AB1">
        <w:instrText xml:space="preserve"> REF _Ref444256782 \h  \* MERGEFORMAT </w:instrText>
      </w:r>
      <w:r w:rsidRPr="00392AB1">
        <w:fldChar w:fldCharType="separate"/>
      </w:r>
      <w:r w:rsidR="0012439B" w:rsidRPr="00392AB1">
        <w:t>Table</w:t>
      </w:r>
      <w:r w:rsidR="0012439B" w:rsidRPr="00392AB1">
        <w:rPr>
          <w:noProof/>
        </w:rPr>
        <w:t xml:space="preserve"> 4</w:t>
      </w:r>
      <w:r w:rsidRPr="00392AB1">
        <w:fldChar w:fldCharType="end"/>
      </w:r>
      <w:r w:rsidRPr="00392AB1">
        <w:t xml:space="preserve">, </w:t>
      </w:r>
      <w:r w:rsidRPr="00392AB1">
        <w:fldChar w:fldCharType="begin"/>
      </w:r>
      <w:r w:rsidRPr="00392AB1">
        <w:instrText xml:space="preserve"> REF _Ref354475958 \h  \* MERGEFORMAT </w:instrText>
      </w:r>
      <w:r w:rsidRPr="00392AB1">
        <w:fldChar w:fldCharType="separate"/>
      </w:r>
      <w:r w:rsidR="0012439B" w:rsidRPr="00392AB1">
        <w:t xml:space="preserve">Figure </w:t>
      </w:r>
      <w:r w:rsidR="0012439B" w:rsidRPr="00392AB1">
        <w:rPr>
          <w:noProof/>
        </w:rPr>
        <w:t>3</w:t>
      </w:r>
      <w:r w:rsidRPr="00392AB1">
        <w:fldChar w:fldCharType="end"/>
      </w:r>
      <w:r w:rsidRPr="00392AB1">
        <w:t>). The HFC, PFC-116 and sulfur hexafluoride emissions are derived from Port Phillip emissions, scaled to Australian emissions on a population basis. NOAA air mass back trajectory analyses (</w:t>
      </w:r>
      <w:proofErr w:type="spellStart"/>
      <w:r w:rsidRPr="00392AB1">
        <w:t>Draxler</w:t>
      </w:r>
      <w:proofErr w:type="spellEnd"/>
      <w:r w:rsidRPr="00392AB1">
        <w:t xml:space="preserve"> </w:t>
      </w:r>
      <w:r w:rsidR="005F03B9" w:rsidRPr="00392AB1">
        <w:t>&amp;</w:t>
      </w:r>
      <w:r w:rsidRPr="00392AB1">
        <w:t xml:space="preserve"> Hess 1997) are used to ensure that the pollution events at Cape Grim used to derive Port Phillip emissions are</w:t>
      </w:r>
      <w:r w:rsidRPr="00F47EFE">
        <w:t xml:space="preserve"> imbedded in air masses that only pass over the Port Phillip region and do not include other possible high carbon monoxide source regions, in particular the Latrobe Valley, or high carbon monoxide emission events (biomass burning).</w:t>
      </w:r>
    </w:p>
    <w:p w14:paraId="37522787" w14:textId="387CABD6" w:rsidR="003502A0" w:rsidRPr="00F47EFE" w:rsidRDefault="003502A0" w:rsidP="00793B87">
      <w:r w:rsidRPr="00C1336D">
        <w:rPr>
          <w:lang w:val="en-GB"/>
        </w:rPr>
        <w:t xml:space="preserve">The </w:t>
      </w:r>
      <w:bookmarkStart w:id="56" w:name="_Hlk42705341"/>
      <w:r w:rsidRPr="00C1336D">
        <w:rPr>
          <w:lang w:val="en-GB"/>
        </w:rPr>
        <w:t xml:space="preserve">NAME </w:t>
      </w:r>
      <w:r w:rsidR="00CA6F0A" w:rsidRPr="00C1336D">
        <w:rPr>
          <w:lang w:val="en-GB"/>
        </w:rPr>
        <w:t>(</w:t>
      </w:r>
      <w:r w:rsidR="00CA6F0A" w:rsidRPr="00C1336D">
        <w:rPr>
          <w:bCs/>
          <w:lang w:val="en-GB"/>
        </w:rPr>
        <w:t>Numerical Atmospheric Dispersion Modelling Environment</w:t>
      </w:r>
      <w:r w:rsidR="00CA6F0A" w:rsidRPr="00C1336D">
        <w:rPr>
          <w:lang w:val="en-GB"/>
        </w:rPr>
        <w:t xml:space="preserve">) </w:t>
      </w:r>
      <w:r w:rsidRPr="00C1336D">
        <w:rPr>
          <w:lang w:val="en-GB"/>
        </w:rPr>
        <w:t xml:space="preserve">particle dispersion model coupled to the </w:t>
      </w:r>
      <w:proofErr w:type="spellStart"/>
      <w:r w:rsidRPr="00C1336D">
        <w:rPr>
          <w:lang w:val="en-GB"/>
        </w:rPr>
        <w:t>InTEM</w:t>
      </w:r>
      <w:proofErr w:type="spellEnd"/>
      <w:r w:rsidR="00C1336D" w:rsidRPr="00C1336D">
        <w:rPr>
          <w:lang w:val="en-GB"/>
        </w:rPr>
        <w:t xml:space="preserve"> (</w:t>
      </w:r>
      <w:r w:rsidR="00C1336D" w:rsidRPr="00C1336D">
        <w:t>Inversion Technique for Emission Modelling)</w:t>
      </w:r>
      <w:r w:rsidRPr="00C1336D">
        <w:rPr>
          <w:lang w:val="en-GB"/>
        </w:rPr>
        <w:t xml:space="preserve"> inversion model </w:t>
      </w:r>
      <w:r w:rsidRPr="00392AB1">
        <w:rPr>
          <w:lang w:val="en-GB"/>
        </w:rPr>
        <w:t>(</w:t>
      </w:r>
      <w:proofErr w:type="spellStart"/>
      <w:r w:rsidRPr="00392AB1">
        <w:rPr>
          <w:lang w:val="en-GB"/>
        </w:rPr>
        <w:t>O’Doherty</w:t>
      </w:r>
      <w:proofErr w:type="spellEnd"/>
      <w:r w:rsidRPr="00392AB1">
        <w:rPr>
          <w:lang w:val="en-GB"/>
        </w:rPr>
        <w:t xml:space="preserve"> </w:t>
      </w:r>
      <w:r w:rsidR="00D42F90" w:rsidRPr="00392AB1">
        <w:rPr>
          <w:i/>
          <w:iCs/>
          <w:lang w:val="en-GB"/>
        </w:rPr>
        <w:t>et al.</w:t>
      </w:r>
      <w:r w:rsidRPr="00392AB1">
        <w:rPr>
          <w:lang w:val="en-GB"/>
        </w:rPr>
        <w:t xml:space="preserve"> 2009; Manning </w:t>
      </w:r>
      <w:r w:rsidR="00D42F90" w:rsidRPr="00392AB1">
        <w:rPr>
          <w:i/>
          <w:iCs/>
          <w:lang w:val="en-GB"/>
        </w:rPr>
        <w:t>et al.</w:t>
      </w:r>
      <w:r w:rsidRPr="00392AB1">
        <w:rPr>
          <w:lang w:val="en-GB"/>
        </w:rPr>
        <w:t xml:space="preserve"> 2003, 2011; Redington </w:t>
      </w:r>
      <w:r w:rsidR="005F03B9" w:rsidRPr="00392AB1">
        <w:rPr>
          <w:lang w:val="en-GB"/>
        </w:rPr>
        <w:t>&amp;</w:t>
      </w:r>
      <w:r w:rsidRPr="00392AB1">
        <w:rPr>
          <w:lang w:val="en-GB"/>
        </w:rPr>
        <w:t xml:space="preserve"> Manning 2018) </w:t>
      </w:r>
      <w:bookmarkEnd w:id="56"/>
      <w:r w:rsidRPr="00392AB1">
        <w:rPr>
          <w:lang w:val="en-GB"/>
        </w:rPr>
        <w:t>is used to</w:t>
      </w:r>
      <w:r w:rsidRPr="00C1336D">
        <w:rPr>
          <w:lang w:val="en-GB"/>
        </w:rPr>
        <w:t xml:space="preserve"> calculate HFC, PFC (see below), sulfur hexafluoride and sulfuryl fluoride emissions</w:t>
      </w:r>
      <w:bookmarkStart w:id="57" w:name="_Hlk42705412"/>
      <w:r w:rsidR="00E0355F">
        <w:rPr>
          <w:lang w:val="en-GB"/>
        </w:rPr>
        <w:t xml:space="preserve">. </w:t>
      </w:r>
      <w:r w:rsidRPr="00C1336D">
        <w:t>For a more detailed description of the NAME</w:t>
      </w:r>
      <w:r w:rsidR="004D1A26" w:rsidRPr="00C1336D">
        <w:t>/</w:t>
      </w:r>
      <w:proofErr w:type="spellStart"/>
      <w:r w:rsidR="004D1A26" w:rsidRPr="00C1336D">
        <w:t>InTEM</w:t>
      </w:r>
      <w:proofErr w:type="spellEnd"/>
      <w:r w:rsidRPr="00C1336D">
        <w:t xml:space="preserve"> model see Appendix A.</w:t>
      </w:r>
      <w:bookmarkEnd w:id="57"/>
    </w:p>
    <w:p w14:paraId="65C32727" w14:textId="06430045" w:rsidR="00EE7DEB" w:rsidRDefault="003502A0" w:rsidP="00793B87">
      <w:r w:rsidRPr="00F47EFE">
        <w:t>Cape Grim sulfuryl fluoride measurements commenced in 2004, but significant pollution episodes (as selected for ISC calculations) were not observed at Cape Grim until 2010. These pollution episodes are used to calculate SE Australian (largely Victorian) sulfuryl fluoride emissions by ISC. Grain exported from Victorian grain terminals, or produced in Victoria, accounts for about 10-20% of Australia’s grain production/exports (National Transport Commission, 2008; ABARES 2018) and thus possibly 10-20% of Australia’s emissions of sulfuryl fluoride. SE Australian sulfuryl fluoride</w:t>
      </w:r>
      <w:r w:rsidRPr="00F47EFE">
        <w:rPr>
          <w:vertAlign w:val="subscript"/>
        </w:rPr>
        <w:t xml:space="preserve"> </w:t>
      </w:r>
      <w:r w:rsidRPr="00F47EFE">
        <w:t>emissions calculated from Cape Grim data by ISC are scaled to Australian emissions by this factor (i.e. multiplied by 7.0±2.1) (</w:t>
      </w:r>
      <w:r w:rsidR="00CB5EC5">
        <w:fldChar w:fldCharType="begin"/>
      </w:r>
      <w:r w:rsidR="00CB5EC5">
        <w:instrText xml:space="preserve"> REF _Ref444256782 \h </w:instrText>
      </w:r>
      <w:r w:rsidR="00CB5EC5">
        <w:fldChar w:fldCharType="separate"/>
      </w:r>
      <w:r w:rsidR="0012439B" w:rsidRPr="00F47EFE">
        <w:t xml:space="preserve">Table </w:t>
      </w:r>
      <w:r w:rsidR="0012439B">
        <w:rPr>
          <w:noProof/>
        </w:rPr>
        <w:t>4</w:t>
      </w:r>
      <w:r w:rsidR="00CB5EC5">
        <w:fldChar w:fldCharType="end"/>
      </w:r>
      <w:r w:rsidRPr="00F47EFE">
        <w:t xml:space="preserve">, </w:t>
      </w:r>
      <w:r w:rsidRPr="00F47EFE">
        <w:fldChar w:fldCharType="begin"/>
      </w:r>
      <w:r w:rsidRPr="00F47EFE">
        <w:instrText xml:space="preserve"> REF _Ref354475958 \h  \* MERGEFORMAT </w:instrText>
      </w:r>
      <w:r w:rsidRPr="00F47EFE">
        <w:fldChar w:fldCharType="separate"/>
      </w:r>
      <w:r w:rsidR="0012439B" w:rsidRPr="004618B0">
        <w:t xml:space="preserve">Figure </w:t>
      </w:r>
      <w:r w:rsidR="0012439B">
        <w:rPr>
          <w:noProof/>
        </w:rPr>
        <w:t>3</w:t>
      </w:r>
      <w:r w:rsidRPr="00F47EFE">
        <w:fldChar w:fldCharType="end"/>
      </w:r>
      <w:r w:rsidRPr="00F47EFE">
        <w:t xml:space="preserve">). </w:t>
      </w:r>
      <w:r w:rsidR="00C02DF6">
        <w:t>SE Australian s</w:t>
      </w:r>
      <w:r w:rsidRPr="00F47EFE">
        <w:t xml:space="preserve">ulfuryl fluoride emissions </w:t>
      </w:r>
      <w:r w:rsidR="00E0355F">
        <w:t xml:space="preserve">from </w:t>
      </w:r>
      <w:proofErr w:type="spellStart"/>
      <w:r w:rsidR="00E0355F">
        <w:t>InTEM</w:t>
      </w:r>
      <w:proofErr w:type="spellEnd"/>
      <w:r w:rsidR="00E0355F">
        <w:t xml:space="preserve"> use</w:t>
      </w:r>
      <w:r w:rsidR="009A3F7D">
        <w:t xml:space="preserve"> </w:t>
      </w:r>
      <w:r w:rsidR="00E0355F">
        <w:t xml:space="preserve">a </w:t>
      </w:r>
      <w:r w:rsidRPr="00F47EFE">
        <w:t>scale factor</w:t>
      </w:r>
      <w:r w:rsidR="00C02DF6">
        <w:t xml:space="preserve"> (2.6) </w:t>
      </w:r>
      <w:r w:rsidR="00E0355F">
        <w:t xml:space="preserve">based on grain production </w:t>
      </w:r>
      <w:r w:rsidRPr="00F47EFE">
        <w:t>to derive Australian emissions</w:t>
      </w:r>
      <w:r w:rsidR="00C02DF6">
        <w:t xml:space="preserve">. </w:t>
      </w:r>
      <w:r w:rsidRPr="00936CE3">
        <w:t>Australian emissions</w:t>
      </w:r>
      <w:r w:rsidR="00936CE3" w:rsidRPr="00936CE3">
        <w:t xml:space="preserve"> (ISC/</w:t>
      </w:r>
      <w:proofErr w:type="spellStart"/>
      <w:r w:rsidR="00936CE3" w:rsidRPr="00936CE3">
        <w:t>InTEM</w:t>
      </w:r>
      <w:proofErr w:type="spellEnd"/>
      <w:r w:rsidR="00936CE3" w:rsidRPr="00936CE3">
        <w:t>)</w:t>
      </w:r>
      <w:r w:rsidRPr="00936CE3">
        <w:t xml:space="preserve"> of sulfuryl fluoride averaged about </w:t>
      </w:r>
      <w:r w:rsidR="009A3F7D">
        <w:t>81</w:t>
      </w:r>
      <w:r w:rsidRPr="00936CE3">
        <w:t xml:space="preserve"> tonnes/</w:t>
      </w:r>
      <w:proofErr w:type="spellStart"/>
      <w:r w:rsidRPr="00936CE3">
        <w:t>yr</w:t>
      </w:r>
      <w:proofErr w:type="spellEnd"/>
      <w:r w:rsidRPr="00936CE3">
        <w:t xml:space="preserve"> (</w:t>
      </w:r>
      <w:r w:rsidR="009A3F7D">
        <w:t>407</w:t>
      </w:r>
      <w:r w:rsidRPr="00936CE3">
        <w:t xml:space="preserve"> k tonnes CO</w:t>
      </w:r>
      <w:r w:rsidRPr="00936CE3">
        <w:rPr>
          <w:vertAlign w:val="subscript"/>
        </w:rPr>
        <w:t>2</w:t>
      </w:r>
      <w:r w:rsidRPr="00936CE3">
        <w:t>-e) over the period 2011-201</w:t>
      </w:r>
      <w:r w:rsidR="00936CE3" w:rsidRPr="00936CE3">
        <w:t>8</w:t>
      </w:r>
      <w:r w:rsidRPr="00936CE3">
        <w:t>,</w:t>
      </w:r>
      <w:r w:rsidRPr="00F47EFE">
        <w:t xml:space="preserve"> some </w:t>
      </w:r>
      <w:r w:rsidR="00936CE3">
        <w:t>2</w:t>
      </w:r>
      <w:r w:rsidRPr="00F47EFE">
        <w:t>%-</w:t>
      </w:r>
      <w:r w:rsidR="00936CE3">
        <w:t>3</w:t>
      </w:r>
      <w:r w:rsidRPr="00F47EFE">
        <w:t>% of global emissions (see above), similar to Australia’s fraction of global grain production (</w:t>
      </w:r>
      <w:r w:rsidR="00687DBB">
        <w:sym w:font="Symbol" w:char="F07E"/>
      </w:r>
      <w:r w:rsidRPr="00F47EFE">
        <w:t>2%). Australian sulfuryl fluoride imports are currently around 150 tonnes per year (M. Stein, A-Gas, personal communication).</w:t>
      </w:r>
    </w:p>
    <w:p w14:paraId="0AC1FD74" w14:textId="77777777" w:rsidR="003502A0" w:rsidRDefault="003502A0" w:rsidP="003502A0">
      <w:pPr>
        <w:sectPr w:rsidR="003502A0" w:rsidSect="00793B87">
          <w:pgSz w:w="11906" w:h="16838" w:code="9"/>
          <w:pgMar w:top="1418" w:right="1418" w:bottom="1418" w:left="1418" w:header="567" w:footer="284" w:gutter="0"/>
          <w:cols w:space="284"/>
          <w:docGrid w:linePitch="360"/>
        </w:sectPr>
      </w:pPr>
    </w:p>
    <w:p w14:paraId="5BCCA81A" w14:textId="33C8A73B" w:rsidR="003502A0" w:rsidRDefault="003502A0" w:rsidP="000545B7">
      <w:pPr>
        <w:pStyle w:val="Caption"/>
      </w:pPr>
      <w:bookmarkStart w:id="58" w:name="_Ref444256782"/>
      <w:bookmarkStart w:id="59" w:name="_Toc37242113"/>
      <w:bookmarkStart w:id="60" w:name="_Toc66361457"/>
      <w:r w:rsidRPr="00F47EFE">
        <w:lastRenderedPageBreak/>
        <w:t xml:space="preserve">Table </w:t>
      </w:r>
      <w:r w:rsidR="00924A2C">
        <w:fldChar w:fldCharType="begin"/>
      </w:r>
      <w:r w:rsidR="00924A2C">
        <w:instrText xml:space="preserve"> SEQ Table \* ARABIC </w:instrText>
      </w:r>
      <w:r w:rsidR="00924A2C">
        <w:fldChar w:fldCharType="separate"/>
      </w:r>
      <w:r w:rsidR="0012439B">
        <w:rPr>
          <w:noProof/>
        </w:rPr>
        <w:t>4</w:t>
      </w:r>
      <w:r w:rsidR="00924A2C">
        <w:rPr>
          <w:noProof/>
        </w:rPr>
        <w:fldChar w:fldCharType="end"/>
      </w:r>
      <w:bookmarkEnd w:id="58"/>
      <w:r w:rsidRPr="00F47EFE">
        <w:t>. Australian HFC, PFC, sulfur hexafluoride and sulfuryl fluoride emissions (tonnes, 2005-201</w:t>
      </w:r>
      <w:r w:rsidR="008A0683">
        <w:t>8</w:t>
      </w:r>
      <w:r w:rsidRPr="00F47EFE">
        <w:t xml:space="preserve">) </w:t>
      </w:r>
      <w:r w:rsidRPr="00392AB1">
        <w:t xml:space="preserve">from atmospheric data, collected at Cape Grim, Tasmania - emissions </w:t>
      </w:r>
      <w:bookmarkStart w:id="61" w:name="_Toc454551661"/>
      <w:bookmarkStart w:id="62" w:name="_Toc479348891"/>
      <w:r w:rsidRPr="00392AB1">
        <w:t xml:space="preserve">calculated by interspecies correlation (ISC) and from the </w:t>
      </w:r>
      <w:proofErr w:type="spellStart"/>
      <w:r w:rsidRPr="00392AB1">
        <w:t>InTEM</w:t>
      </w:r>
      <w:proofErr w:type="spellEnd"/>
      <w:r w:rsidRPr="00392AB1">
        <w:t xml:space="preserve"> inversion model (</w:t>
      </w:r>
      <w:proofErr w:type="spellStart"/>
      <w:r w:rsidRPr="00392AB1">
        <w:t>InTEM</w:t>
      </w:r>
      <w:proofErr w:type="spellEnd"/>
      <w:r w:rsidR="00C96EC0" w:rsidRPr="00392AB1">
        <w:t xml:space="preserve"> </w:t>
      </w:r>
      <w:r w:rsidRPr="00392AB1">
        <w:t>201</w:t>
      </w:r>
      <w:r w:rsidR="008073C0" w:rsidRPr="00392AB1">
        <w:t>9</w:t>
      </w:r>
      <w:r w:rsidRPr="00392AB1">
        <w:t>). The emissions are 3-year running averages, i.e. ‘2010’ = average of 2009, 2010, 2011 emissions. Australian HFC and sulfur hexafluoride emissions (ISC</w:t>
      </w:r>
      <w:r w:rsidR="00392AB1" w:rsidRPr="00392AB1">
        <w:t>,</w:t>
      </w:r>
      <w:r w:rsidRPr="00392AB1">
        <w:t xml:space="preserve"> </w:t>
      </w:r>
      <w:proofErr w:type="spellStart"/>
      <w:r w:rsidRPr="00392AB1">
        <w:t>InTEM</w:t>
      </w:r>
      <w:proofErr w:type="spellEnd"/>
      <w:r w:rsidRPr="00392AB1">
        <w:t>) are scaled from regional emissions by population; GWPs (to calculate CO</w:t>
      </w:r>
      <w:r w:rsidRPr="00392AB1">
        <w:rPr>
          <w:vertAlign w:val="subscript"/>
        </w:rPr>
        <w:t>2</w:t>
      </w:r>
      <w:r w:rsidRPr="00392AB1">
        <w:t>-e emissions) are from the</w:t>
      </w:r>
      <w:r w:rsidR="004A2C99" w:rsidRPr="00392AB1">
        <w:t xml:space="preserve"> IPCC </w:t>
      </w:r>
      <w:r w:rsidR="004A2C99" w:rsidRPr="00392AB1">
        <w:rPr>
          <w:i/>
        </w:rPr>
        <w:t>Fourth Assessment Report</w:t>
      </w:r>
      <w:r w:rsidR="004A2C99" w:rsidRPr="00392AB1">
        <w:t xml:space="preserve"> (</w:t>
      </w:r>
      <w:proofErr w:type="spellStart"/>
      <w:r w:rsidR="004A2C99" w:rsidRPr="00392AB1">
        <w:t>Myre</w:t>
      </w:r>
      <w:proofErr w:type="spellEnd"/>
      <w:r w:rsidR="005F03B9" w:rsidRPr="00392AB1">
        <w:t xml:space="preserve"> &amp;</w:t>
      </w:r>
      <w:proofErr w:type="spellStart"/>
      <w:r w:rsidR="004A2C99" w:rsidRPr="00392AB1">
        <w:t>Shindell</w:t>
      </w:r>
      <w:proofErr w:type="spellEnd"/>
      <w:r w:rsidR="004A2C99" w:rsidRPr="00392AB1">
        <w:t xml:space="preserve"> 2013</w:t>
      </w:r>
      <w:r w:rsidRPr="00392AB1">
        <w:t>). PFC</w:t>
      </w:r>
      <w:r w:rsidRPr="00F47EFE">
        <w:t>-14 emissions are the TAPM-</w:t>
      </w:r>
      <w:proofErr w:type="spellStart"/>
      <w:r w:rsidRPr="00F47EFE">
        <w:t>InTEM</w:t>
      </w:r>
      <w:proofErr w:type="spellEnd"/>
      <w:r w:rsidRPr="00F47EFE">
        <w:t xml:space="preserve"> average from </w:t>
      </w:r>
      <w:r w:rsidR="009562FE">
        <w:fldChar w:fldCharType="begin"/>
      </w:r>
      <w:r w:rsidR="009562FE">
        <w:instrText xml:space="preserve"> REF _Ref444265995 \h </w:instrText>
      </w:r>
      <w:r w:rsidR="009562FE">
        <w:fldChar w:fldCharType="separate"/>
      </w:r>
      <w:r w:rsidR="0012439B" w:rsidRPr="004618B0">
        <w:t xml:space="preserve">Table </w:t>
      </w:r>
      <w:r w:rsidR="0012439B">
        <w:rPr>
          <w:noProof/>
        </w:rPr>
        <w:t>5</w:t>
      </w:r>
      <w:r w:rsidR="009562FE">
        <w:fldChar w:fldCharType="end"/>
      </w:r>
      <w:r w:rsidRPr="00F47EFE">
        <w:t xml:space="preserve">. Australian PFC-116 emissions are from </w:t>
      </w:r>
      <w:proofErr w:type="spellStart"/>
      <w:r w:rsidRPr="00F47EFE">
        <w:t>InTEM</w:t>
      </w:r>
      <w:proofErr w:type="spellEnd"/>
      <w:r w:rsidR="008073C0">
        <w:t xml:space="preserve"> </w:t>
      </w:r>
      <w:r w:rsidRPr="00F47EFE">
        <w:t xml:space="preserve">scaled by aluminium production; Australian PFC-218 and PFC-318 emissions are from </w:t>
      </w:r>
      <w:proofErr w:type="spellStart"/>
      <w:r w:rsidRPr="00F47EFE">
        <w:t>InTEM</w:t>
      </w:r>
      <w:proofErr w:type="spellEnd"/>
      <w:r w:rsidRPr="00F47EFE">
        <w:t xml:space="preserve"> and ISC scaled by population; Australian sulfuryl fluoride emissions are from ISC and </w:t>
      </w:r>
      <w:proofErr w:type="spellStart"/>
      <w:r w:rsidRPr="00F47EFE">
        <w:t>InTEM</w:t>
      </w:r>
      <w:proofErr w:type="spellEnd"/>
      <w:r w:rsidRPr="00F47EFE">
        <w:t xml:space="preserve"> estimates of SE Australian emissions scaled by grain production.</w:t>
      </w:r>
      <w:bookmarkEnd w:id="59"/>
      <w:bookmarkEnd w:id="61"/>
      <w:bookmarkEnd w:id="62"/>
      <w:bookmarkEnd w:id="60"/>
    </w:p>
    <w:tbl>
      <w:tblPr>
        <w:tblStyle w:val="ABARESTableleftrightalign"/>
        <w:tblW w:w="15690" w:type="dxa"/>
        <w:jc w:val="center"/>
        <w:tblLayout w:type="fixed"/>
        <w:tblCellMar>
          <w:top w:w="28" w:type="dxa"/>
          <w:left w:w="0" w:type="dxa"/>
          <w:bottom w:w="28" w:type="dxa"/>
          <w:right w:w="28" w:type="dxa"/>
        </w:tblCellMar>
        <w:tblLook w:val="04A0" w:firstRow="1" w:lastRow="0" w:firstColumn="1" w:lastColumn="0" w:noHBand="0" w:noVBand="1"/>
      </w:tblPr>
      <w:tblGrid>
        <w:gridCol w:w="2268"/>
        <w:gridCol w:w="964"/>
        <w:gridCol w:w="964"/>
        <w:gridCol w:w="964"/>
        <w:gridCol w:w="964"/>
        <w:gridCol w:w="964"/>
        <w:gridCol w:w="964"/>
        <w:gridCol w:w="964"/>
        <w:gridCol w:w="964"/>
        <w:gridCol w:w="964"/>
        <w:gridCol w:w="964"/>
        <w:gridCol w:w="964"/>
        <w:gridCol w:w="964"/>
        <w:gridCol w:w="927"/>
        <w:gridCol w:w="927"/>
      </w:tblGrid>
      <w:tr w:rsidR="00AE1386" w:rsidRPr="002614BF" w14:paraId="2DA20D97" w14:textId="783F410B" w:rsidTr="00D42F9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noWrap/>
            <w:tcMar>
              <w:left w:w="0" w:type="dxa"/>
              <w:right w:w="0" w:type="dxa"/>
            </w:tcMar>
            <w:hideMark/>
          </w:tcPr>
          <w:p w14:paraId="3F985AAD" w14:textId="77777777" w:rsidR="005B519A" w:rsidRPr="002614BF" w:rsidRDefault="005B519A" w:rsidP="00D42F90">
            <w:pPr>
              <w:pStyle w:val="TableHeading"/>
              <w:spacing w:before="0"/>
            </w:pPr>
            <w:r w:rsidRPr="002614BF">
              <w:t>Refrigerant</w:t>
            </w:r>
          </w:p>
        </w:tc>
        <w:tc>
          <w:tcPr>
            <w:tcW w:w="964" w:type="dxa"/>
            <w:tcBorders>
              <w:top w:val="single" w:sz="4" w:space="0" w:color="auto"/>
              <w:bottom w:val="single" w:sz="4" w:space="0" w:color="auto"/>
            </w:tcBorders>
            <w:noWrap/>
            <w:hideMark/>
          </w:tcPr>
          <w:p w14:paraId="52DB8400"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2005</w:t>
            </w:r>
          </w:p>
        </w:tc>
        <w:tc>
          <w:tcPr>
            <w:tcW w:w="964" w:type="dxa"/>
            <w:tcBorders>
              <w:top w:val="single" w:sz="4" w:space="0" w:color="auto"/>
              <w:bottom w:val="single" w:sz="4" w:space="0" w:color="auto"/>
            </w:tcBorders>
            <w:noWrap/>
            <w:hideMark/>
          </w:tcPr>
          <w:p w14:paraId="4A63D615"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2006</w:t>
            </w:r>
          </w:p>
        </w:tc>
        <w:tc>
          <w:tcPr>
            <w:tcW w:w="964" w:type="dxa"/>
            <w:tcBorders>
              <w:top w:val="single" w:sz="4" w:space="0" w:color="auto"/>
              <w:bottom w:val="single" w:sz="4" w:space="0" w:color="auto"/>
            </w:tcBorders>
            <w:noWrap/>
            <w:hideMark/>
          </w:tcPr>
          <w:p w14:paraId="7318B48C"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2007</w:t>
            </w:r>
          </w:p>
        </w:tc>
        <w:tc>
          <w:tcPr>
            <w:tcW w:w="964" w:type="dxa"/>
            <w:tcBorders>
              <w:top w:val="single" w:sz="4" w:space="0" w:color="auto"/>
              <w:bottom w:val="single" w:sz="4" w:space="0" w:color="auto"/>
            </w:tcBorders>
            <w:noWrap/>
            <w:hideMark/>
          </w:tcPr>
          <w:p w14:paraId="15D365A9"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2008</w:t>
            </w:r>
          </w:p>
        </w:tc>
        <w:tc>
          <w:tcPr>
            <w:tcW w:w="964" w:type="dxa"/>
            <w:tcBorders>
              <w:top w:val="single" w:sz="4" w:space="0" w:color="auto"/>
              <w:bottom w:val="single" w:sz="4" w:space="0" w:color="auto"/>
            </w:tcBorders>
            <w:noWrap/>
            <w:hideMark/>
          </w:tcPr>
          <w:p w14:paraId="69EFAF2D"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2009</w:t>
            </w:r>
          </w:p>
        </w:tc>
        <w:tc>
          <w:tcPr>
            <w:tcW w:w="964" w:type="dxa"/>
            <w:tcBorders>
              <w:top w:val="single" w:sz="4" w:space="0" w:color="auto"/>
              <w:bottom w:val="single" w:sz="4" w:space="0" w:color="auto"/>
            </w:tcBorders>
            <w:noWrap/>
            <w:hideMark/>
          </w:tcPr>
          <w:p w14:paraId="2B2046B0"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2010</w:t>
            </w:r>
          </w:p>
        </w:tc>
        <w:tc>
          <w:tcPr>
            <w:tcW w:w="964" w:type="dxa"/>
            <w:tcBorders>
              <w:top w:val="single" w:sz="4" w:space="0" w:color="auto"/>
              <w:bottom w:val="single" w:sz="4" w:space="0" w:color="auto"/>
            </w:tcBorders>
            <w:noWrap/>
            <w:hideMark/>
          </w:tcPr>
          <w:p w14:paraId="104492A6"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2011</w:t>
            </w:r>
          </w:p>
        </w:tc>
        <w:tc>
          <w:tcPr>
            <w:tcW w:w="964" w:type="dxa"/>
            <w:tcBorders>
              <w:top w:val="single" w:sz="4" w:space="0" w:color="auto"/>
              <w:bottom w:val="single" w:sz="4" w:space="0" w:color="auto"/>
            </w:tcBorders>
            <w:noWrap/>
            <w:hideMark/>
          </w:tcPr>
          <w:p w14:paraId="31BAB370"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2012</w:t>
            </w:r>
          </w:p>
        </w:tc>
        <w:tc>
          <w:tcPr>
            <w:tcW w:w="964" w:type="dxa"/>
            <w:tcBorders>
              <w:top w:val="single" w:sz="4" w:space="0" w:color="auto"/>
              <w:bottom w:val="single" w:sz="4" w:space="0" w:color="auto"/>
            </w:tcBorders>
            <w:noWrap/>
            <w:hideMark/>
          </w:tcPr>
          <w:p w14:paraId="62828DF3"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2013</w:t>
            </w:r>
          </w:p>
        </w:tc>
        <w:tc>
          <w:tcPr>
            <w:tcW w:w="964" w:type="dxa"/>
            <w:tcBorders>
              <w:top w:val="single" w:sz="4" w:space="0" w:color="auto"/>
              <w:bottom w:val="single" w:sz="4" w:space="0" w:color="auto"/>
            </w:tcBorders>
            <w:noWrap/>
            <w:hideMark/>
          </w:tcPr>
          <w:p w14:paraId="458CA14F"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2014</w:t>
            </w:r>
          </w:p>
        </w:tc>
        <w:tc>
          <w:tcPr>
            <w:tcW w:w="964" w:type="dxa"/>
            <w:tcBorders>
              <w:top w:val="single" w:sz="4" w:space="0" w:color="auto"/>
              <w:bottom w:val="single" w:sz="4" w:space="0" w:color="auto"/>
            </w:tcBorders>
            <w:noWrap/>
            <w:hideMark/>
          </w:tcPr>
          <w:p w14:paraId="3F151B1B"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2015</w:t>
            </w:r>
          </w:p>
        </w:tc>
        <w:tc>
          <w:tcPr>
            <w:tcW w:w="964" w:type="dxa"/>
            <w:tcBorders>
              <w:top w:val="single" w:sz="4" w:space="0" w:color="auto"/>
              <w:bottom w:val="single" w:sz="4" w:space="0" w:color="auto"/>
            </w:tcBorders>
            <w:noWrap/>
            <w:hideMark/>
          </w:tcPr>
          <w:p w14:paraId="27BDB89F"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2016</w:t>
            </w:r>
          </w:p>
        </w:tc>
        <w:tc>
          <w:tcPr>
            <w:tcW w:w="927" w:type="dxa"/>
            <w:tcBorders>
              <w:top w:val="single" w:sz="4" w:space="0" w:color="auto"/>
              <w:bottom w:val="single" w:sz="4" w:space="0" w:color="auto"/>
            </w:tcBorders>
            <w:noWrap/>
            <w:hideMark/>
          </w:tcPr>
          <w:p w14:paraId="34606F20"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2017</w:t>
            </w:r>
          </w:p>
        </w:tc>
        <w:tc>
          <w:tcPr>
            <w:tcW w:w="927" w:type="dxa"/>
            <w:tcBorders>
              <w:top w:val="single" w:sz="4" w:space="0" w:color="auto"/>
              <w:bottom w:val="single" w:sz="4" w:space="0" w:color="auto"/>
            </w:tcBorders>
            <w:noWrap/>
            <w:hideMark/>
          </w:tcPr>
          <w:p w14:paraId="7293DD6A" w14:textId="77777777" w:rsidR="005B519A" w:rsidRPr="002614BF" w:rsidRDefault="005B519A" w:rsidP="00D42F90">
            <w:pPr>
              <w:pStyle w:val="TableHeading"/>
              <w:spacing w:before="0"/>
              <w:cnfStyle w:val="100000000000" w:firstRow="1" w:lastRow="0" w:firstColumn="0" w:lastColumn="0" w:oddVBand="0" w:evenVBand="0" w:oddHBand="0" w:evenHBand="0" w:firstRowFirstColumn="0" w:firstRowLastColumn="0" w:lastRowFirstColumn="0" w:lastRowLastColumn="0"/>
            </w:pPr>
            <w:r w:rsidRPr="002614BF">
              <w:t>2018</w:t>
            </w:r>
          </w:p>
        </w:tc>
      </w:tr>
      <w:tr w:rsidR="00AE1386" w:rsidRPr="002614BF" w14:paraId="6A3F00B5" w14:textId="348731BF"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nil"/>
            </w:tcBorders>
            <w:noWrap/>
            <w:tcMar>
              <w:left w:w="0" w:type="dxa"/>
              <w:right w:w="0" w:type="dxa"/>
            </w:tcMar>
            <w:hideMark/>
          </w:tcPr>
          <w:p w14:paraId="3CF02ADA" w14:textId="77777777" w:rsidR="005B519A" w:rsidRPr="002614BF" w:rsidRDefault="005B519A" w:rsidP="00D42F90">
            <w:pPr>
              <w:pStyle w:val="TableText0"/>
              <w:spacing w:before="0"/>
            </w:pPr>
            <w:r w:rsidRPr="002614BF">
              <w:t>Regulated species</w:t>
            </w:r>
          </w:p>
        </w:tc>
        <w:tc>
          <w:tcPr>
            <w:tcW w:w="964" w:type="dxa"/>
            <w:tcBorders>
              <w:top w:val="single" w:sz="4" w:space="0" w:color="auto"/>
              <w:bottom w:val="nil"/>
            </w:tcBorders>
            <w:noWrap/>
            <w:hideMark/>
          </w:tcPr>
          <w:p w14:paraId="64A8D49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tcBorders>
              <w:top w:val="single" w:sz="4" w:space="0" w:color="auto"/>
              <w:bottom w:val="nil"/>
            </w:tcBorders>
            <w:noWrap/>
            <w:hideMark/>
          </w:tcPr>
          <w:p w14:paraId="3BF0BE8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1DCA562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7657DB7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238BB1D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4132226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3B5EA41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38C98B3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26EF027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3A3F6E1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2E7066A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single" w:sz="4" w:space="0" w:color="auto"/>
              <w:bottom w:val="nil"/>
            </w:tcBorders>
            <w:noWrap/>
            <w:hideMark/>
          </w:tcPr>
          <w:p w14:paraId="291E711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tcBorders>
              <w:top w:val="single" w:sz="4" w:space="0" w:color="auto"/>
              <w:bottom w:val="nil"/>
            </w:tcBorders>
            <w:noWrap/>
            <w:hideMark/>
          </w:tcPr>
          <w:p w14:paraId="0FE4DB6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tcBorders>
              <w:top w:val="single" w:sz="4" w:space="0" w:color="auto"/>
              <w:bottom w:val="nil"/>
            </w:tcBorders>
            <w:noWrap/>
            <w:hideMark/>
          </w:tcPr>
          <w:p w14:paraId="59C15DF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2614BF" w14:paraId="1AB996D3" w14:textId="3A58744F"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tcBorders>
            <w:noWrap/>
            <w:tcMar>
              <w:left w:w="0" w:type="dxa"/>
              <w:right w:w="0" w:type="dxa"/>
            </w:tcMar>
            <w:hideMark/>
          </w:tcPr>
          <w:p w14:paraId="0E0B0523" w14:textId="77777777" w:rsidR="005B519A" w:rsidRPr="002614BF" w:rsidRDefault="005B519A" w:rsidP="00D42F90">
            <w:pPr>
              <w:pStyle w:val="TableText0"/>
              <w:spacing w:before="0"/>
            </w:pPr>
            <w:r w:rsidRPr="002614BF">
              <w:t>HFCs ISC (tonnes)</w:t>
            </w:r>
          </w:p>
        </w:tc>
        <w:tc>
          <w:tcPr>
            <w:tcW w:w="964" w:type="dxa"/>
            <w:tcBorders>
              <w:top w:val="nil"/>
            </w:tcBorders>
            <w:noWrap/>
            <w:hideMark/>
          </w:tcPr>
          <w:p w14:paraId="57D0B9F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tcBorders>
              <w:top w:val="nil"/>
            </w:tcBorders>
            <w:noWrap/>
            <w:hideMark/>
          </w:tcPr>
          <w:p w14:paraId="7D7B706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03931AC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3D77CAC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37AAA60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28B153A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35E3357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6885E89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7439FAE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6F5BFD6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3716731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tcBorders>
              <w:top w:val="nil"/>
            </w:tcBorders>
            <w:noWrap/>
            <w:hideMark/>
          </w:tcPr>
          <w:p w14:paraId="734A75F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tcBorders>
              <w:top w:val="nil"/>
            </w:tcBorders>
            <w:noWrap/>
            <w:hideMark/>
          </w:tcPr>
          <w:p w14:paraId="0A9BCC6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tcBorders>
              <w:top w:val="nil"/>
            </w:tcBorders>
            <w:noWrap/>
            <w:hideMark/>
          </w:tcPr>
          <w:p w14:paraId="15FCB50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2614BF" w14:paraId="5481A820" w14:textId="439BC2F9"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5CDBE8DA" w14:textId="77777777" w:rsidR="005B519A" w:rsidRPr="002614BF" w:rsidRDefault="005B519A" w:rsidP="00D42F90">
            <w:pPr>
              <w:pStyle w:val="TableText0"/>
              <w:spacing w:before="0"/>
            </w:pPr>
            <w:r w:rsidRPr="002614BF">
              <w:t>HFC-32</w:t>
            </w:r>
          </w:p>
        </w:tc>
        <w:tc>
          <w:tcPr>
            <w:tcW w:w="964" w:type="dxa"/>
            <w:noWrap/>
            <w:hideMark/>
          </w:tcPr>
          <w:p w14:paraId="7B80E8F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36±12</w:t>
            </w:r>
          </w:p>
        </w:tc>
        <w:tc>
          <w:tcPr>
            <w:tcW w:w="964" w:type="dxa"/>
            <w:noWrap/>
            <w:hideMark/>
          </w:tcPr>
          <w:p w14:paraId="1B76D3B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54±20</w:t>
            </w:r>
          </w:p>
        </w:tc>
        <w:tc>
          <w:tcPr>
            <w:tcW w:w="964" w:type="dxa"/>
            <w:noWrap/>
            <w:hideMark/>
          </w:tcPr>
          <w:p w14:paraId="38A4773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104±43</w:t>
            </w:r>
          </w:p>
        </w:tc>
        <w:tc>
          <w:tcPr>
            <w:tcW w:w="964" w:type="dxa"/>
            <w:noWrap/>
            <w:hideMark/>
          </w:tcPr>
          <w:p w14:paraId="187F004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106±40</w:t>
            </w:r>
          </w:p>
        </w:tc>
        <w:tc>
          <w:tcPr>
            <w:tcW w:w="964" w:type="dxa"/>
            <w:noWrap/>
            <w:hideMark/>
          </w:tcPr>
          <w:p w14:paraId="5B3A889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133±48</w:t>
            </w:r>
          </w:p>
        </w:tc>
        <w:tc>
          <w:tcPr>
            <w:tcW w:w="964" w:type="dxa"/>
            <w:noWrap/>
            <w:hideMark/>
          </w:tcPr>
          <w:p w14:paraId="6F962EA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121±42</w:t>
            </w:r>
          </w:p>
        </w:tc>
        <w:tc>
          <w:tcPr>
            <w:tcW w:w="964" w:type="dxa"/>
            <w:noWrap/>
            <w:hideMark/>
          </w:tcPr>
          <w:p w14:paraId="6F882F1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143±48</w:t>
            </w:r>
          </w:p>
        </w:tc>
        <w:tc>
          <w:tcPr>
            <w:tcW w:w="964" w:type="dxa"/>
            <w:noWrap/>
            <w:hideMark/>
          </w:tcPr>
          <w:p w14:paraId="5683FD7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147±50</w:t>
            </w:r>
          </w:p>
        </w:tc>
        <w:tc>
          <w:tcPr>
            <w:tcW w:w="964" w:type="dxa"/>
            <w:noWrap/>
            <w:hideMark/>
          </w:tcPr>
          <w:p w14:paraId="209EC1C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151±49</w:t>
            </w:r>
          </w:p>
        </w:tc>
        <w:tc>
          <w:tcPr>
            <w:tcW w:w="964" w:type="dxa"/>
            <w:noWrap/>
            <w:hideMark/>
          </w:tcPr>
          <w:p w14:paraId="057CAE1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272±91</w:t>
            </w:r>
          </w:p>
        </w:tc>
        <w:tc>
          <w:tcPr>
            <w:tcW w:w="964" w:type="dxa"/>
            <w:noWrap/>
            <w:hideMark/>
          </w:tcPr>
          <w:p w14:paraId="1B2F3DB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279±94</w:t>
            </w:r>
          </w:p>
        </w:tc>
        <w:tc>
          <w:tcPr>
            <w:tcW w:w="964" w:type="dxa"/>
            <w:noWrap/>
            <w:hideMark/>
          </w:tcPr>
          <w:p w14:paraId="7E5F400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240±81</w:t>
            </w:r>
          </w:p>
        </w:tc>
        <w:tc>
          <w:tcPr>
            <w:tcW w:w="927" w:type="dxa"/>
            <w:noWrap/>
            <w:hideMark/>
          </w:tcPr>
          <w:p w14:paraId="2728A01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185±61</w:t>
            </w:r>
          </w:p>
        </w:tc>
        <w:tc>
          <w:tcPr>
            <w:tcW w:w="927" w:type="dxa"/>
            <w:noWrap/>
            <w:hideMark/>
          </w:tcPr>
          <w:p w14:paraId="5C917D5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221±72</w:t>
            </w:r>
          </w:p>
        </w:tc>
      </w:tr>
      <w:tr w:rsidR="00AE1386" w:rsidRPr="002614BF" w14:paraId="104F9D1B" w14:textId="3F60914D"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0D1BBEB3" w14:textId="77777777" w:rsidR="005B519A" w:rsidRPr="002614BF" w:rsidRDefault="005B519A" w:rsidP="00D42F90">
            <w:pPr>
              <w:pStyle w:val="TableText0"/>
              <w:spacing w:before="0"/>
            </w:pPr>
            <w:r w:rsidRPr="002614BF">
              <w:t>HFC-125</w:t>
            </w:r>
          </w:p>
        </w:tc>
        <w:tc>
          <w:tcPr>
            <w:tcW w:w="964" w:type="dxa"/>
            <w:noWrap/>
            <w:hideMark/>
          </w:tcPr>
          <w:p w14:paraId="7C6FA22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414±137</w:t>
            </w:r>
          </w:p>
        </w:tc>
        <w:tc>
          <w:tcPr>
            <w:tcW w:w="964" w:type="dxa"/>
            <w:noWrap/>
            <w:hideMark/>
          </w:tcPr>
          <w:p w14:paraId="61ACBD2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369±122</w:t>
            </w:r>
          </w:p>
        </w:tc>
        <w:tc>
          <w:tcPr>
            <w:tcW w:w="964" w:type="dxa"/>
            <w:noWrap/>
            <w:hideMark/>
          </w:tcPr>
          <w:p w14:paraId="3AE1A5A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460±177</w:t>
            </w:r>
          </w:p>
        </w:tc>
        <w:tc>
          <w:tcPr>
            <w:tcW w:w="964" w:type="dxa"/>
            <w:noWrap/>
            <w:hideMark/>
          </w:tcPr>
          <w:p w14:paraId="7D9C2C9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477±170</w:t>
            </w:r>
          </w:p>
        </w:tc>
        <w:tc>
          <w:tcPr>
            <w:tcW w:w="964" w:type="dxa"/>
            <w:noWrap/>
            <w:hideMark/>
          </w:tcPr>
          <w:p w14:paraId="6B67768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566±189</w:t>
            </w:r>
          </w:p>
        </w:tc>
        <w:tc>
          <w:tcPr>
            <w:tcW w:w="964" w:type="dxa"/>
            <w:noWrap/>
            <w:hideMark/>
          </w:tcPr>
          <w:p w14:paraId="7B3B9CA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427±148</w:t>
            </w:r>
          </w:p>
        </w:tc>
        <w:tc>
          <w:tcPr>
            <w:tcW w:w="964" w:type="dxa"/>
            <w:noWrap/>
            <w:hideMark/>
          </w:tcPr>
          <w:p w14:paraId="38F634C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497±171</w:t>
            </w:r>
          </w:p>
        </w:tc>
        <w:tc>
          <w:tcPr>
            <w:tcW w:w="964" w:type="dxa"/>
            <w:noWrap/>
            <w:hideMark/>
          </w:tcPr>
          <w:p w14:paraId="5854468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467±158</w:t>
            </w:r>
          </w:p>
        </w:tc>
        <w:tc>
          <w:tcPr>
            <w:tcW w:w="964" w:type="dxa"/>
            <w:noWrap/>
            <w:hideMark/>
          </w:tcPr>
          <w:p w14:paraId="3421BF3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510±167</w:t>
            </w:r>
          </w:p>
        </w:tc>
        <w:tc>
          <w:tcPr>
            <w:tcW w:w="964" w:type="dxa"/>
            <w:noWrap/>
            <w:hideMark/>
          </w:tcPr>
          <w:p w14:paraId="0DB29B7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590±196</w:t>
            </w:r>
          </w:p>
        </w:tc>
        <w:tc>
          <w:tcPr>
            <w:tcW w:w="964" w:type="dxa"/>
            <w:noWrap/>
            <w:hideMark/>
          </w:tcPr>
          <w:p w14:paraId="180229C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609±205</w:t>
            </w:r>
          </w:p>
        </w:tc>
        <w:tc>
          <w:tcPr>
            <w:tcW w:w="964" w:type="dxa"/>
            <w:noWrap/>
            <w:hideMark/>
          </w:tcPr>
          <w:p w14:paraId="260A589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507±170</w:t>
            </w:r>
          </w:p>
        </w:tc>
        <w:tc>
          <w:tcPr>
            <w:tcW w:w="927" w:type="dxa"/>
            <w:noWrap/>
            <w:hideMark/>
          </w:tcPr>
          <w:p w14:paraId="75F57EC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420±141</w:t>
            </w:r>
          </w:p>
        </w:tc>
        <w:tc>
          <w:tcPr>
            <w:tcW w:w="927" w:type="dxa"/>
            <w:noWrap/>
            <w:hideMark/>
          </w:tcPr>
          <w:p w14:paraId="660CB38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421±138</w:t>
            </w:r>
          </w:p>
        </w:tc>
      </w:tr>
      <w:tr w:rsidR="00AE1386" w:rsidRPr="002614BF" w14:paraId="35F32FC1" w14:textId="4C936483"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594AD997" w14:textId="77777777" w:rsidR="005B519A" w:rsidRPr="002614BF" w:rsidRDefault="005B519A" w:rsidP="00D42F90">
            <w:pPr>
              <w:pStyle w:val="TableText0"/>
              <w:spacing w:before="0"/>
            </w:pPr>
            <w:r w:rsidRPr="002614BF">
              <w:t>HFC-134a</w:t>
            </w:r>
          </w:p>
        </w:tc>
        <w:tc>
          <w:tcPr>
            <w:tcW w:w="964" w:type="dxa"/>
            <w:noWrap/>
            <w:hideMark/>
          </w:tcPr>
          <w:p w14:paraId="278A6C5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1687±530</w:t>
            </w:r>
          </w:p>
        </w:tc>
        <w:tc>
          <w:tcPr>
            <w:tcW w:w="964" w:type="dxa"/>
            <w:noWrap/>
            <w:hideMark/>
          </w:tcPr>
          <w:p w14:paraId="046A3FF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1561±489</w:t>
            </w:r>
          </w:p>
        </w:tc>
        <w:tc>
          <w:tcPr>
            <w:tcW w:w="964" w:type="dxa"/>
            <w:noWrap/>
            <w:hideMark/>
          </w:tcPr>
          <w:p w14:paraId="7B238BD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1657±565</w:t>
            </w:r>
          </w:p>
        </w:tc>
        <w:tc>
          <w:tcPr>
            <w:tcW w:w="964" w:type="dxa"/>
            <w:noWrap/>
            <w:hideMark/>
          </w:tcPr>
          <w:p w14:paraId="1DB9878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1526±492</w:t>
            </w:r>
          </w:p>
        </w:tc>
        <w:tc>
          <w:tcPr>
            <w:tcW w:w="964" w:type="dxa"/>
            <w:noWrap/>
            <w:hideMark/>
          </w:tcPr>
          <w:p w14:paraId="71915C1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1709±541</w:t>
            </w:r>
          </w:p>
        </w:tc>
        <w:tc>
          <w:tcPr>
            <w:tcW w:w="964" w:type="dxa"/>
            <w:noWrap/>
            <w:hideMark/>
          </w:tcPr>
          <w:p w14:paraId="70880AC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1326±450</w:t>
            </w:r>
          </w:p>
        </w:tc>
        <w:tc>
          <w:tcPr>
            <w:tcW w:w="964" w:type="dxa"/>
            <w:noWrap/>
            <w:hideMark/>
          </w:tcPr>
          <w:p w14:paraId="2E12FF9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1586±536</w:t>
            </w:r>
          </w:p>
        </w:tc>
        <w:tc>
          <w:tcPr>
            <w:tcW w:w="964" w:type="dxa"/>
            <w:noWrap/>
            <w:hideMark/>
          </w:tcPr>
          <w:p w14:paraId="29E30DD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1457±488</w:t>
            </w:r>
          </w:p>
        </w:tc>
        <w:tc>
          <w:tcPr>
            <w:tcW w:w="964" w:type="dxa"/>
            <w:noWrap/>
            <w:hideMark/>
          </w:tcPr>
          <w:p w14:paraId="06975C8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1421±458</w:t>
            </w:r>
          </w:p>
        </w:tc>
        <w:tc>
          <w:tcPr>
            <w:tcW w:w="964" w:type="dxa"/>
            <w:noWrap/>
            <w:hideMark/>
          </w:tcPr>
          <w:p w14:paraId="77C59C4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1527±506</w:t>
            </w:r>
          </w:p>
        </w:tc>
        <w:tc>
          <w:tcPr>
            <w:tcW w:w="964" w:type="dxa"/>
            <w:noWrap/>
            <w:hideMark/>
          </w:tcPr>
          <w:p w14:paraId="730A407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1620±542</w:t>
            </w:r>
          </w:p>
        </w:tc>
        <w:tc>
          <w:tcPr>
            <w:tcW w:w="964" w:type="dxa"/>
            <w:noWrap/>
            <w:hideMark/>
          </w:tcPr>
          <w:p w14:paraId="6B56FC4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1388±464</w:t>
            </w:r>
          </w:p>
        </w:tc>
        <w:tc>
          <w:tcPr>
            <w:tcW w:w="927" w:type="dxa"/>
            <w:noWrap/>
            <w:hideMark/>
          </w:tcPr>
          <w:p w14:paraId="0319FA4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1208±400</w:t>
            </w:r>
          </w:p>
        </w:tc>
        <w:tc>
          <w:tcPr>
            <w:tcW w:w="927" w:type="dxa"/>
            <w:noWrap/>
            <w:hideMark/>
          </w:tcPr>
          <w:p w14:paraId="16A43E3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1024±331</w:t>
            </w:r>
          </w:p>
        </w:tc>
      </w:tr>
      <w:tr w:rsidR="00AE1386" w:rsidRPr="002614BF" w14:paraId="7D30C85F" w14:textId="569C6AE8"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4D7BC7F1" w14:textId="77777777" w:rsidR="005B519A" w:rsidRPr="002614BF" w:rsidRDefault="005B519A" w:rsidP="00D42F90">
            <w:pPr>
              <w:pStyle w:val="TableText0"/>
              <w:spacing w:before="0"/>
            </w:pPr>
            <w:r w:rsidRPr="002614BF">
              <w:t>HFC-143a</w:t>
            </w:r>
          </w:p>
        </w:tc>
        <w:tc>
          <w:tcPr>
            <w:tcW w:w="964" w:type="dxa"/>
            <w:noWrap/>
            <w:hideMark/>
          </w:tcPr>
          <w:p w14:paraId="20B257A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439±150</w:t>
            </w:r>
          </w:p>
        </w:tc>
        <w:tc>
          <w:tcPr>
            <w:tcW w:w="964" w:type="dxa"/>
            <w:noWrap/>
            <w:hideMark/>
          </w:tcPr>
          <w:p w14:paraId="74DA234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392±132</w:t>
            </w:r>
          </w:p>
        </w:tc>
        <w:tc>
          <w:tcPr>
            <w:tcW w:w="964" w:type="dxa"/>
            <w:noWrap/>
            <w:hideMark/>
          </w:tcPr>
          <w:p w14:paraId="6F87FA5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438±159</w:t>
            </w:r>
          </w:p>
        </w:tc>
        <w:tc>
          <w:tcPr>
            <w:tcW w:w="964" w:type="dxa"/>
            <w:noWrap/>
            <w:hideMark/>
          </w:tcPr>
          <w:p w14:paraId="4E9BA13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417±143</w:t>
            </w:r>
          </w:p>
        </w:tc>
        <w:tc>
          <w:tcPr>
            <w:tcW w:w="964" w:type="dxa"/>
            <w:noWrap/>
            <w:hideMark/>
          </w:tcPr>
          <w:p w14:paraId="43848B1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499±163</w:t>
            </w:r>
          </w:p>
        </w:tc>
        <w:tc>
          <w:tcPr>
            <w:tcW w:w="964" w:type="dxa"/>
            <w:noWrap/>
            <w:hideMark/>
          </w:tcPr>
          <w:p w14:paraId="4ED85EC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368±129</w:t>
            </w:r>
          </w:p>
        </w:tc>
        <w:tc>
          <w:tcPr>
            <w:tcW w:w="964" w:type="dxa"/>
            <w:noWrap/>
            <w:hideMark/>
          </w:tcPr>
          <w:p w14:paraId="5DB8A9F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346±118</w:t>
            </w:r>
          </w:p>
        </w:tc>
        <w:tc>
          <w:tcPr>
            <w:tcW w:w="964" w:type="dxa"/>
            <w:noWrap/>
            <w:hideMark/>
          </w:tcPr>
          <w:p w14:paraId="105D795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387±132</w:t>
            </w:r>
          </w:p>
        </w:tc>
        <w:tc>
          <w:tcPr>
            <w:tcW w:w="964" w:type="dxa"/>
            <w:noWrap/>
            <w:hideMark/>
          </w:tcPr>
          <w:p w14:paraId="6D04EE2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440±147</w:t>
            </w:r>
          </w:p>
        </w:tc>
        <w:tc>
          <w:tcPr>
            <w:tcW w:w="964" w:type="dxa"/>
            <w:noWrap/>
            <w:hideMark/>
          </w:tcPr>
          <w:p w14:paraId="7131F99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458±154</w:t>
            </w:r>
          </w:p>
        </w:tc>
        <w:tc>
          <w:tcPr>
            <w:tcW w:w="964" w:type="dxa"/>
            <w:noWrap/>
            <w:hideMark/>
          </w:tcPr>
          <w:p w14:paraId="25409CA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443±150</w:t>
            </w:r>
          </w:p>
        </w:tc>
        <w:tc>
          <w:tcPr>
            <w:tcW w:w="964" w:type="dxa"/>
            <w:noWrap/>
            <w:hideMark/>
          </w:tcPr>
          <w:p w14:paraId="3AC760B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350±118</w:t>
            </w:r>
          </w:p>
        </w:tc>
        <w:tc>
          <w:tcPr>
            <w:tcW w:w="927" w:type="dxa"/>
            <w:noWrap/>
            <w:hideMark/>
          </w:tcPr>
          <w:p w14:paraId="0DD5BAA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285±96</w:t>
            </w:r>
          </w:p>
        </w:tc>
        <w:tc>
          <w:tcPr>
            <w:tcW w:w="927" w:type="dxa"/>
            <w:noWrap/>
            <w:hideMark/>
          </w:tcPr>
          <w:p w14:paraId="5B66434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244±80</w:t>
            </w:r>
          </w:p>
        </w:tc>
      </w:tr>
      <w:tr w:rsidR="00AE1386" w:rsidRPr="002614BF" w14:paraId="4E55CEBA" w14:textId="1D8CDAD1"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5383D7D3" w14:textId="77777777" w:rsidR="005B519A" w:rsidRPr="002614BF" w:rsidRDefault="005B519A" w:rsidP="00D42F90">
            <w:pPr>
              <w:pStyle w:val="TableText0"/>
              <w:spacing w:before="0"/>
            </w:pPr>
            <w:r w:rsidRPr="002614BF">
              <w:t>HFC-23</w:t>
            </w:r>
          </w:p>
        </w:tc>
        <w:tc>
          <w:tcPr>
            <w:tcW w:w="964" w:type="dxa"/>
            <w:noWrap/>
            <w:hideMark/>
          </w:tcPr>
          <w:p w14:paraId="03FBA87A" w14:textId="4899936F"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29±18</w:t>
            </w:r>
            <w:r w:rsidRPr="002614BF">
              <w:rPr>
                <w:vertAlign w:val="superscript"/>
              </w:rPr>
              <w:t>b</w:t>
            </w:r>
          </w:p>
        </w:tc>
        <w:tc>
          <w:tcPr>
            <w:tcW w:w="964" w:type="dxa"/>
            <w:noWrap/>
            <w:hideMark/>
          </w:tcPr>
          <w:p w14:paraId="687AF63B" w14:textId="64F62C4C"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29±18</w:t>
            </w:r>
            <w:r w:rsidRPr="002614BF">
              <w:rPr>
                <w:vertAlign w:val="superscript"/>
              </w:rPr>
              <w:t>b</w:t>
            </w:r>
          </w:p>
        </w:tc>
        <w:tc>
          <w:tcPr>
            <w:tcW w:w="964" w:type="dxa"/>
            <w:noWrap/>
            <w:hideMark/>
          </w:tcPr>
          <w:p w14:paraId="5045323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29±18</w:t>
            </w:r>
          </w:p>
        </w:tc>
        <w:tc>
          <w:tcPr>
            <w:tcW w:w="964" w:type="dxa"/>
            <w:noWrap/>
            <w:hideMark/>
          </w:tcPr>
          <w:p w14:paraId="09A345D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40±17</w:t>
            </w:r>
          </w:p>
        </w:tc>
        <w:tc>
          <w:tcPr>
            <w:tcW w:w="964" w:type="dxa"/>
            <w:noWrap/>
            <w:hideMark/>
          </w:tcPr>
          <w:p w14:paraId="57BAF9E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40±16</w:t>
            </w:r>
          </w:p>
        </w:tc>
        <w:tc>
          <w:tcPr>
            <w:tcW w:w="964" w:type="dxa"/>
            <w:noWrap/>
            <w:hideMark/>
          </w:tcPr>
          <w:p w14:paraId="3B11367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36±13</w:t>
            </w:r>
          </w:p>
        </w:tc>
        <w:tc>
          <w:tcPr>
            <w:tcW w:w="964" w:type="dxa"/>
            <w:noWrap/>
            <w:hideMark/>
          </w:tcPr>
          <w:p w14:paraId="1E62FAC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35±13</w:t>
            </w:r>
          </w:p>
        </w:tc>
        <w:tc>
          <w:tcPr>
            <w:tcW w:w="964" w:type="dxa"/>
            <w:noWrap/>
            <w:hideMark/>
          </w:tcPr>
          <w:p w14:paraId="563C4B3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36±13</w:t>
            </w:r>
          </w:p>
        </w:tc>
        <w:tc>
          <w:tcPr>
            <w:tcW w:w="964" w:type="dxa"/>
            <w:noWrap/>
            <w:hideMark/>
          </w:tcPr>
          <w:p w14:paraId="621E2E0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36±12</w:t>
            </w:r>
          </w:p>
        </w:tc>
        <w:tc>
          <w:tcPr>
            <w:tcW w:w="964" w:type="dxa"/>
            <w:noWrap/>
            <w:hideMark/>
          </w:tcPr>
          <w:p w14:paraId="3AD9CE5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28±10</w:t>
            </w:r>
          </w:p>
        </w:tc>
        <w:tc>
          <w:tcPr>
            <w:tcW w:w="964" w:type="dxa"/>
            <w:noWrap/>
            <w:hideMark/>
          </w:tcPr>
          <w:p w14:paraId="50CCBD3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28±10</w:t>
            </w:r>
          </w:p>
        </w:tc>
        <w:tc>
          <w:tcPr>
            <w:tcW w:w="964" w:type="dxa"/>
            <w:noWrap/>
            <w:hideMark/>
          </w:tcPr>
          <w:p w14:paraId="59848F6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24±8</w:t>
            </w:r>
          </w:p>
        </w:tc>
        <w:tc>
          <w:tcPr>
            <w:tcW w:w="927" w:type="dxa"/>
            <w:noWrap/>
            <w:hideMark/>
          </w:tcPr>
          <w:p w14:paraId="4D7E056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27±9</w:t>
            </w:r>
          </w:p>
        </w:tc>
        <w:tc>
          <w:tcPr>
            <w:tcW w:w="927" w:type="dxa"/>
            <w:noWrap/>
            <w:hideMark/>
          </w:tcPr>
          <w:p w14:paraId="76A2605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28±9</w:t>
            </w:r>
          </w:p>
        </w:tc>
      </w:tr>
      <w:tr w:rsidR="00AE1386" w:rsidRPr="002614BF" w14:paraId="4AF60673" w14:textId="5A97AE1F"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4CE8A48A" w14:textId="77777777" w:rsidR="005B519A" w:rsidRPr="002614BF" w:rsidRDefault="005B519A" w:rsidP="00D42F90">
            <w:pPr>
              <w:pStyle w:val="TableText0"/>
              <w:spacing w:before="0"/>
            </w:pPr>
            <w:r w:rsidRPr="002614BF">
              <w:t>HFC-152a</w:t>
            </w:r>
          </w:p>
        </w:tc>
        <w:tc>
          <w:tcPr>
            <w:tcW w:w="964" w:type="dxa"/>
            <w:noWrap/>
            <w:hideMark/>
          </w:tcPr>
          <w:p w14:paraId="13FD1C5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33±11</w:t>
            </w:r>
          </w:p>
        </w:tc>
        <w:tc>
          <w:tcPr>
            <w:tcW w:w="964" w:type="dxa"/>
            <w:noWrap/>
            <w:hideMark/>
          </w:tcPr>
          <w:p w14:paraId="7035507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34±11</w:t>
            </w:r>
          </w:p>
        </w:tc>
        <w:tc>
          <w:tcPr>
            <w:tcW w:w="964" w:type="dxa"/>
            <w:noWrap/>
            <w:hideMark/>
          </w:tcPr>
          <w:p w14:paraId="485D69D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46±15</w:t>
            </w:r>
          </w:p>
        </w:tc>
        <w:tc>
          <w:tcPr>
            <w:tcW w:w="964" w:type="dxa"/>
            <w:noWrap/>
            <w:hideMark/>
          </w:tcPr>
          <w:p w14:paraId="42B1E0A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42±14</w:t>
            </w:r>
          </w:p>
        </w:tc>
        <w:tc>
          <w:tcPr>
            <w:tcW w:w="964" w:type="dxa"/>
            <w:noWrap/>
            <w:hideMark/>
          </w:tcPr>
          <w:p w14:paraId="3D03489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45±16</w:t>
            </w:r>
          </w:p>
        </w:tc>
        <w:tc>
          <w:tcPr>
            <w:tcW w:w="964" w:type="dxa"/>
            <w:noWrap/>
            <w:hideMark/>
          </w:tcPr>
          <w:p w14:paraId="4203D8D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39±14</w:t>
            </w:r>
          </w:p>
        </w:tc>
        <w:tc>
          <w:tcPr>
            <w:tcW w:w="964" w:type="dxa"/>
            <w:noWrap/>
            <w:hideMark/>
          </w:tcPr>
          <w:p w14:paraId="28A274B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39±13</w:t>
            </w:r>
          </w:p>
        </w:tc>
        <w:tc>
          <w:tcPr>
            <w:tcW w:w="964" w:type="dxa"/>
            <w:noWrap/>
            <w:hideMark/>
          </w:tcPr>
          <w:p w14:paraId="7B655F2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55±19</w:t>
            </w:r>
          </w:p>
        </w:tc>
        <w:tc>
          <w:tcPr>
            <w:tcW w:w="964" w:type="dxa"/>
            <w:noWrap/>
            <w:hideMark/>
          </w:tcPr>
          <w:p w14:paraId="7B0176D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56±19</w:t>
            </w:r>
          </w:p>
        </w:tc>
        <w:tc>
          <w:tcPr>
            <w:tcW w:w="964" w:type="dxa"/>
            <w:noWrap/>
            <w:hideMark/>
          </w:tcPr>
          <w:p w14:paraId="0238541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65±22</w:t>
            </w:r>
          </w:p>
        </w:tc>
        <w:tc>
          <w:tcPr>
            <w:tcW w:w="964" w:type="dxa"/>
            <w:noWrap/>
            <w:hideMark/>
          </w:tcPr>
          <w:p w14:paraId="45FEF5A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66±22</w:t>
            </w:r>
          </w:p>
        </w:tc>
        <w:tc>
          <w:tcPr>
            <w:tcW w:w="964" w:type="dxa"/>
            <w:noWrap/>
            <w:hideMark/>
          </w:tcPr>
          <w:p w14:paraId="61231F2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56±19</w:t>
            </w:r>
          </w:p>
        </w:tc>
        <w:tc>
          <w:tcPr>
            <w:tcW w:w="927" w:type="dxa"/>
            <w:noWrap/>
            <w:hideMark/>
          </w:tcPr>
          <w:p w14:paraId="1B6FD67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50±17</w:t>
            </w:r>
          </w:p>
        </w:tc>
        <w:tc>
          <w:tcPr>
            <w:tcW w:w="927" w:type="dxa"/>
            <w:noWrap/>
            <w:hideMark/>
          </w:tcPr>
          <w:p w14:paraId="2C837A4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39±13</w:t>
            </w:r>
          </w:p>
        </w:tc>
      </w:tr>
      <w:tr w:rsidR="00AE1386" w:rsidRPr="002614BF" w14:paraId="7F57E335" w14:textId="7A0C9E82"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5B6246C3" w14:textId="77777777" w:rsidR="005B519A" w:rsidRPr="002614BF" w:rsidRDefault="005B519A" w:rsidP="00D42F90">
            <w:pPr>
              <w:pStyle w:val="TableText0"/>
              <w:spacing w:before="0"/>
            </w:pPr>
            <w:r w:rsidRPr="002614BF">
              <w:t>HFC-227ea</w:t>
            </w:r>
          </w:p>
        </w:tc>
        <w:tc>
          <w:tcPr>
            <w:tcW w:w="964" w:type="dxa"/>
            <w:noWrap/>
            <w:hideMark/>
          </w:tcPr>
          <w:p w14:paraId="644190A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19±12</w:t>
            </w:r>
          </w:p>
        </w:tc>
        <w:tc>
          <w:tcPr>
            <w:tcW w:w="964" w:type="dxa"/>
            <w:noWrap/>
            <w:hideMark/>
          </w:tcPr>
          <w:p w14:paraId="4256A95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14±7</w:t>
            </w:r>
          </w:p>
        </w:tc>
        <w:tc>
          <w:tcPr>
            <w:tcW w:w="964" w:type="dxa"/>
            <w:noWrap/>
            <w:hideMark/>
          </w:tcPr>
          <w:p w14:paraId="11AB263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18±8</w:t>
            </w:r>
          </w:p>
        </w:tc>
        <w:tc>
          <w:tcPr>
            <w:tcW w:w="964" w:type="dxa"/>
            <w:noWrap/>
            <w:hideMark/>
          </w:tcPr>
          <w:p w14:paraId="6DE56A2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20±8</w:t>
            </w:r>
          </w:p>
        </w:tc>
        <w:tc>
          <w:tcPr>
            <w:tcW w:w="964" w:type="dxa"/>
            <w:noWrap/>
            <w:hideMark/>
          </w:tcPr>
          <w:p w14:paraId="1527905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29±11</w:t>
            </w:r>
          </w:p>
        </w:tc>
        <w:tc>
          <w:tcPr>
            <w:tcW w:w="964" w:type="dxa"/>
            <w:noWrap/>
            <w:hideMark/>
          </w:tcPr>
          <w:p w14:paraId="29D9892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26±10</w:t>
            </w:r>
          </w:p>
        </w:tc>
        <w:tc>
          <w:tcPr>
            <w:tcW w:w="964" w:type="dxa"/>
            <w:noWrap/>
            <w:hideMark/>
          </w:tcPr>
          <w:p w14:paraId="196FDA2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23±8</w:t>
            </w:r>
          </w:p>
        </w:tc>
        <w:tc>
          <w:tcPr>
            <w:tcW w:w="964" w:type="dxa"/>
            <w:noWrap/>
            <w:hideMark/>
          </w:tcPr>
          <w:p w14:paraId="73104E4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17±6</w:t>
            </w:r>
          </w:p>
        </w:tc>
        <w:tc>
          <w:tcPr>
            <w:tcW w:w="964" w:type="dxa"/>
            <w:noWrap/>
            <w:hideMark/>
          </w:tcPr>
          <w:p w14:paraId="5398B4C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32±11</w:t>
            </w:r>
          </w:p>
        </w:tc>
        <w:tc>
          <w:tcPr>
            <w:tcW w:w="964" w:type="dxa"/>
            <w:noWrap/>
            <w:hideMark/>
          </w:tcPr>
          <w:p w14:paraId="245C9AE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24±8</w:t>
            </w:r>
          </w:p>
        </w:tc>
        <w:tc>
          <w:tcPr>
            <w:tcW w:w="964" w:type="dxa"/>
            <w:noWrap/>
            <w:hideMark/>
          </w:tcPr>
          <w:p w14:paraId="0FAF4A8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24±9</w:t>
            </w:r>
          </w:p>
        </w:tc>
        <w:tc>
          <w:tcPr>
            <w:tcW w:w="964" w:type="dxa"/>
            <w:noWrap/>
            <w:hideMark/>
          </w:tcPr>
          <w:p w14:paraId="52CA5F1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16±5</w:t>
            </w:r>
          </w:p>
        </w:tc>
        <w:tc>
          <w:tcPr>
            <w:tcW w:w="927" w:type="dxa"/>
            <w:noWrap/>
            <w:hideMark/>
          </w:tcPr>
          <w:p w14:paraId="38AE53C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16±5</w:t>
            </w:r>
          </w:p>
        </w:tc>
        <w:tc>
          <w:tcPr>
            <w:tcW w:w="927" w:type="dxa"/>
            <w:noWrap/>
            <w:hideMark/>
          </w:tcPr>
          <w:p w14:paraId="12D137D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14±5</w:t>
            </w:r>
          </w:p>
        </w:tc>
      </w:tr>
      <w:tr w:rsidR="00AE1386" w:rsidRPr="002614BF" w14:paraId="4DD5994D" w14:textId="4D1C1D55"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69B4599E" w14:textId="77777777" w:rsidR="005B519A" w:rsidRPr="002614BF" w:rsidRDefault="005B519A" w:rsidP="00D42F90">
            <w:pPr>
              <w:pStyle w:val="TableText0"/>
              <w:spacing w:before="0"/>
            </w:pPr>
            <w:r w:rsidRPr="002614BF">
              <w:t>HFC-236fa</w:t>
            </w:r>
          </w:p>
        </w:tc>
        <w:tc>
          <w:tcPr>
            <w:tcW w:w="964" w:type="dxa"/>
            <w:noWrap/>
            <w:hideMark/>
          </w:tcPr>
          <w:p w14:paraId="46DEFBD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16±12</w:t>
            </w:r>
          </w:p>
        </w:tc>
        <w:tc>
          <w:tcPr>
            <w:tcW w:w="964" w:type="dxa"/>
            <w:noWrap/>
            <w:hideMark/>
          </w:tcPr>
          <w:p w14:paraId="7370EB4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6±3</w:t>
            </w:r>
          </w:p>
        </w:tc>
        <w:tc>
          <w:tcPr>
            <w:tcW w:w="964" w:type="dxa"/>
            <w:noWrap/>
            <w:hideMark/>
          </w:tcPr>
          <w:p w14:paraId="4DFE0FA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6±3</w:t>
            </w:r>
          </w:p>
        </w:tc>
        <w:tc>
          <w:tcPr>
            <w:tcW w:w="964" w:type="dxa"/>
            <w:noWrap/>
            <w:hideMark/>
          </w:tcPr>
          <w:p w14:paraId="26AA667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w:t>
            </w:r>
          </w:p>
        </w:tc>
        <w:tc>
          <w:tcPr>
            <w:tcW w:w="964" w:type="dxa"/>
            <w:noWrap/>
            <w:hideMark/>
          </w:tcPr>
          <w:p w14:paraId="72288D1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w:t>
            </w:r>
          </w:p>
        </w:tc>
        <w:tc>
          <w:tcPr>
            <w:tcW w:w="964" w:type="dxa"/>
            <w:noWrap/>
            <w:hideMark/>
          </w:tcPr>
          <w:p w14:paraId="18B959E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w:t>
            </w:r>
          </w:p>
        </w:tc>
        <w:tc>
          <w:tcPr>
            <w:tcW w:w="964" w:type="dxa"/>
            <w:noWrap/>
            <w:hideMark/>
          </w:tcPr>
          <w:p w14:paraId="19BA2BA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4±2</w:t>
            </w:r>
          </w:p>
        </w:tc>
        <w:tc>
          <w:tcPr>
            <w:tcW w:w="964" w:type="dxa"/>
            <w:noWrap/>
            <w:hideMark/>
          </w:tcPr>
          <w:p w14:paraId="1629D63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w:t>
            </w:r>
          </w:p>
        </w:tc>
        <w:tc>
          <w:tcPr>
            <w:tcW w:w="964" w:type="dxa"/>
            <w:noWrap/>
            <w:hideMark/>
          </w:tcPr>
          <w:p w14:paraId="5E0B3A4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3±1</w:t>
            </w:r>
          </w:p>
        </w:tc>
        <w:tc>
          <w:tcPr>
            <w:tcW w:w="964" w:type="dxa"/>
            <w:noWrap/>
            <w:hideMark/>
          </w:tcPr>
          <w:p w14:paraId="6FC7377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64" w:type="dxa"/>
            <w:noWrap/>
            <w:hideMark/>
          </w:tcPr>
          <w:p w14:paraId="48A6C3B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64" w:type="dxa"/>
            <w:noWrap/>
            <w:hideMark/>
          </w:tcPr>
          <w:p w14:paraId="40B013D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27" w:type="dxa"/>
            <w:noWrap/>
            <w:hideMark/>
          </w:tcPr>
          <w:p w14:paraId="3DF5BAF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27" w:type="dxa"/>
            <w:noWrap/>
            <w:hideMark/>
          </w:tcPr>
          <w:p w14:paraId="1712F88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r>
      <w:tr w:rsidR="00AE1386" w:rsidRPr="002614BF" w14:paraId="3C85C805" w14:textId="2D1FDF71"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166710A4" w14:textId="77777777" w:rsidR="005B519A" w:rsidRPr="002614BF" w:rsidRDefault="005B519A" w:rsidP="00D42F90">
            <w:pPr>
              <w:pStyle w:val="TableText0"/>
              <w:spacing w:before="0"/>
            </w:pPr>
            <w:r w:rsidRPr="002614BF">
              <w:t>HFC-245fa</w:t>
            </w:r>
          </w:p>
        </w:tc>
        <w:tc>
          <w:tcPr>
            <w:tcW w:w="964" w:type="dxa"/>
            <w:noWrap/>
            <w:hideMark/>
          </w:tcPr>
          <w:p w14:paraId="0AF62C1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41±23</w:t>
            </w:r>
          </w:p>
        </w:tc>
        <w:tc>
          <w:tcPr>
            <w:tcW w:w="964" w:type="dxa"/>
            <w:noWrap/>
            <w:hideMark/>
          </w:tcPr>
          <w:p w14:paraId="2107016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38±16</w:t>
            </w:r>
          </w:p>
        </w:tc>
        <w:tc>
          <w:tcPr>
            <w:tcW w:w="964" w:type="dxa"/>
            <w:noWrap/>
            <w:hideMark/>
          </w:tcPr>
          <w:p w14:paraId="24CE382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36±14</w:t>
            </w:r>
          </w:p>
        </w:tc>
        <w:tc>
          <w:tcPr>
            <w:tcW w:w="964" w:type="dxa"/>
            <w:noWrap/>
            <w:hideMark/>
          </w:tcPr>
          <w:p w14:paraId="164CA7D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28±11</w:t>
            </w:r>
          </w:p>
        </w:tc>
        <w:tc>
          <w:tcPr>
            <w:tcW w:w="964" w:type="dxa"/>
            <w:noWrap/>
            <w:hideMark/>
          </w:tcPr>
          <w:p w14:paraId="15D029D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29±11</w:t>
            </w:r>
          </w:p>
        </w:tc>
        <w:tc>
          <w:tcPr>
            <w:tcW w:w="964" w:type="dxa"/>
            <w:noWrap/>
            <w:hideMark/>
          </w:tcPr>
          <w:p w14:paraId="6DE105A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29±10</w:t>
            </w:r>
          </w:p>
        </w:tc>
        <w:tc>
          <w:tcPr>
            <w:tcW w:w="964" w:type="dxa"/>
            <w:noWrap/>
            <w:hideMark/>
          </w:tcPr>
          <w:p w14:paraId="6CA3940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39±14</w:t>
            </w:r>
          </w:p>
        </w:tc>
        <w:tc>
          <w:tcPr>
            <w:tcW w:w="964" w:type="dxa"/>
            <w:noWrap/>
            <w:hideMark/>
          </w:tcPr>
          <w:p w14:paraId="5A72331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41±14</w:t>
            </w:r>
          </w:p>
        </w:tc>
        <w:tc>
          <w:tcPr>
            <w:tcW w:w="964" w:type="dxa"/>
            <w:noWrap/>
            <w:hideMark/>
          </w:tcPr>
          <w:p w14:paraId="6A1F113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45±15</w:t>
            </w:r>
          </w:p>
        </w:tc>
        <w:tc>
          <w:tcPr>
            <w:tcW w:w="964" w:type="dxa"/>
            <w:noWrap/>
            <w:hideMark/>
          </w:tcPr>
          <w:p w14:paraId="44E50BC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65±22</w:t>
            </w:r>
          </w:p>
        </w:tc>
        <w:tc>
          <w:tcPr>
            <w:tcW w:w="964" w:type="dxa"/>
            <w:noWrap/>
            <w:hideMark/>
          </w:tcPr>
          <w:p w14:paraId="2200C69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73±24</w:t>
            </w:r>
          </w:p>
        </w:tc>
        <w:tc>
          <w:tcPr>
            <w:tcW w:w="964" w:type="dxa"/>
            <w:noWrap/>
            <w:hideMark/>
          </w:tcPr>
          <w:p w14:paraId="12CFD37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60±20</w:t>
            </w:r>
          </w:p>
        </w:tc>
        <w:tc>
          <w:tcPr>
            <w:tcW w:w="927" w:type="dxa"/>
            <w:noWrap/>
            <w:hideMark/>
          </w:tcPr>
          <w:p w14:paraId="49F06E0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48±16</w:t>
            </w:r>
          </w:p>
        </w:tc>
        <w:tc>
          <w:tcPr>
            <w:tcW w:w="927" w:type="dxa"/>
            <w:noWrap/>
            <w:hideMark/>
          </w:tcPr>
          <w:p w14:paraId="27BA98D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26±8</w:t>
            </w:r>
          </w:p>
        </w:tc>
      </w:tr>
      <w:tr w:rsidR="00AE1386" w:rsidRPr="002614BF" w14:paraId="217424C9" w14:textId="368DA4AF"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3573AD6" w14:textId="77777777" w:rsidR="005B519A" w:rsidRPr="002614BF" w:rsidRDefault="005B519A" w:rsidP="00D42F90">
            <w:pPr>
              <w:pStyle w:val="TableText0"/>
              <w:spacing w:before="0"/>
            </w:pPr>
            <w:r w:rsidRPr="002614BF">
              <w:t>HFC-365mfc</w:t>
            </w:r>
          </w:p>
        </w:tc>
        <w:tc>
          <w:tcPr>
            <w:tcW w:w="964" w:type="dxa"/>
            <w:noWrap/>
            <w:hideMark/>
          </w:tcPr>
          <w:p w14:paraId="7479077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9±4</w:t>
            </w:r>
          </w:p>
        </w:tc>
        <w:tc>
          <w:tcPr>
            <w:tcW w:w="964" w:type="dxa"/>
            <w:noWrap/>
            <w:hideMark/>
          </w:tcPr>
          <w:p w14:paraId="62207DC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26±11</w:t>
            </w:r>
          </w:p>
        </w:tc>
        <w:tc>
          <w:tcPr>
            <w:tcW w:w="964" w:type="dxa"/>
            <w:noWrap/>
            <w:hideMark/>
          </w:tcPr>
          <w:p w14:paraId="1387216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33±14</w:t>
            </w:r>
          </w:p>
        </w:tc>
        <w:tc>
          <w:tcPr>
            <w:tcW w:w="964" w:type="dxa"/>
            <w:noWrap/>
            <w:hideMark/>
          </w:tcPr>
          <w:p w14:paraId="42183C0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45±16</w:t>
            </w:r>
          </w:p>
        </w:tc>
        <w:tc>
          <w:tcPr>
            <w:tcW w:w="964" w:type="dxa"/>
            <w:noWrap/>
            <w:hideMark/>
          </w:tcPr>
          <w:p w14:paraId="36C40F2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54±19</w:t>
            </w:r>
          </w:p>
        </w:tc>
        <w:tc>
          <w:tcPr>
            <w:tcW w:w="964" w:type="dxa"/>
            <w:noWrap/>
            <w:hideMark/>
          </w:tcPr>
          <w:p w14:paraId="1A85CB2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55±20</w:t>
            </w:r>
          </w:p>
        </w:tc>
        <w:tc>
          <w:tcPr>
            <w:tcW w:w="964" w:type="dxa"/>
            <w:noWrap/>
            <w:hideMark/>
          </w:tcPr>
          <w:p w14:paraId="19D00A7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55±20</w:t>
            </w:r>
          </w:p>
        </w:tc>
        <w:tc>
          <w:tcPr>
            <w:tcW w:w="964" w:type="dxa"/>
            <w:noWrap/>
            <w:hideMark/>
          </w:tcPr>
          <w:p w14:paraId="5D2E228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52±18</w:t>
            </w:r>
          </w:p>
        </w:tc>
        <w:tc>
          <w:tcPr>
            <w:tcW w:w="964" w:type="dxa"/>
            <w:noWrap/>
            <w:hideMark/>
          </w:tcPr>
          <w:p w14:paraId="4DEFE18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50±17</w:t>
            </w:r>
          </w:p>
        </w:tc>
        <w:tc>
          <w:tcPr>
            <w:tcW w:w="964" w:type="dxa"/>
            <w:noWrap/>
            <w:hideMark/>
          </w:tcPr>
          <w:p w14:paraId="06AB9FE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52±18</w:t>
            </w:r>
          </w:p>
        </w:tc>
        <w:tc>
          <w:tcPr>
            <w:tcW w:w="964" w:type="dxa"/>
            <w:noWrap/>
            <w:hideMark/>
          </w:tcPr>
          <w:p w14:paraId="0122530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53±18</w:t>
            </w:r>
          </w:p>
        </w:tc>
        <w:tc>
          <w:tcPr>
            <w:tcW w:w="964" w:type="dxa"/>
            <w:noWrap/>
            <w:hideMark/>
          </w:tcPr>
          <w:p w14:paraId="1CD84C4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44±15</w:t>
            </w:r>
          </w:p>
        </w:tc>
        <w:tc>
          <w:tcPr>
            <w:tcW w:w="927" w:type="dxa"/>
            <w:noWrap/>
            <w:hideMark/>
          </w:tcPr>
          <w:p w14:paraId="30F1EDC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35±12</w:t>
            </w:r>
          </w:p>
        </w:tc>
        <w:tc>
          <w:tcPr>
            <w:tcW w:w="927" w:type="dxa"/>
            <w:noWrap/>
            <w:hideMark/>
          </w:tcPr>
          <w:p w14:paraId="4C3B7E9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19±6</w:t>
            </w:r>
          </w:p>
        </w:tc>
      </w:tr>
      <w:tr w:rsidR="00AE1386" w:rsidRPr="002614BF" w14:paraId="00BCEED8" w14:textId="063418A9"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FB3FE8B" w14:textId="77777777" w:rsidR="005B519A" w:rsidRPr="002614BF" w:rsidRDefault="005B519A" w:rsidP="00D42F90">
            <w:pPr>
              <w:pStyle w:val="TableText0"/>
              <w:spacing w:before="0"/>
              <w:rPr>
                <w:rFonts w:eastAsia="Times New Roman" w:cs="Calibri"/>
              </w:rPr>
            </w:pPr>
            <w:r w:rsidRPr="002614BF">
              <w:rPr>
                <w:rFonts w:eastAsia="Times New Roman" w:cs="Calibri"/>
              </w:rPr>
              <w:t>Major HFCs</w:t>
            </w:r>
            <w:r w:rsidRPr="002614BF">
              <w:rPr>
                <w:rFonts w:eastAsia="Times New Roman" w:cs="Calibri"/>
                <w:vertAlign w:val="superscript"/>
              </w:rPr>
              <w:t>1</w:t>
            </w:r>
          </w:p>
        </w:tc>
        <w:tc>
          <w:tcPr>
            <w:tcW w:w="964" w:type="dxa"/>
            <w:noWrap/>
            <w:hideMark/>
          </w:tcPr>
          <w:p w14:paraId="37391E4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2576±570</w:t>
            </w:r>
          </w:p>
        </w:tc>
        <w:tc>
          <w:tcPr>
            <w:tcW w:w="964" w:type="dxa"/>
            <w:noWrap/>
            <w:hideMark/>
          </w:tcPr>
          <w:p w14:paraId="254C109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2377±520</w:t>
            </w:r>
          </w:p>
        </w:tc>
        <w:tc>
          <w:tcPr>
            <w:tcW w:w="964" w:type="dxa"/>
            <w:noWrap/>
            <w:hideMark/>
          </w:tcPr>
          <w:p w14:paraId="7224650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2659±615</w:t>
            </w:r>
          </w:p>
        </w:tc>
        <w:tc>
          <w:tcPr>
            <w:tcW w:w="964" w:type="dxa"/>
            <w:noWrap/>
            <w:hideMark/>
          </w:tcPr>
          <w:p w14:paraId="79450CB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2525±540</w:t>
            </w:r>
          </w:p>
        </w:tc>
        <w:tc>
          <w:tcPr>
            <w:tcW w:w="964" w:type="dxa"/>
            <w:noWrap/>
            <w:hideMark/>
          </w:tcPr>
          <w:p w14:paraId="6905D1D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2907±600</w:t>
            </w:r>
          </w:p>
        </w:tc>
        <w:tc>
          <w:tcPr>
            <w:tcW w:w="964" w:type="dxa"/>
            <w:noWrap/>
            <w:hideMark/>
          </w:tcPr>
          <w:p w14:paraId="1F4F638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2243±495</w:t>
            </w:r>
          </w:p>
        </w:tc>
        <w:tc>
          <w:tcPr>
            <w:tcW w:w="964" w:type="dxa"/>
            <w:noWrap/>
            <w:hideMark/>
          </w:tcPr>
          <w:p w14:paraId="43AAA7C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2572±575</w:t>
            </w:r>
          </w:p>
        </w:tc>
        <w:tc>
          <w:tcPr>
            <w:tcW w:w="964" w:type="dxa"/>
            <w:noWrap/>
            <w:hideMark/>
          </w:tcPr>
          <w:p w14:paraId="04F481A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2458±530</w:t>
            </w:r>
          </w:p>
        </w:tc>
        <w:tc>
          <w:tcPr>
            <w:tcW w:w="964" w:type="dxa"/>
            <w:noWrap/>
            <w:hideMark/>
          </w:tcPr>
          <w:p w14:paraId="331E81C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2523±510</w:t>
            </w:r>
          </w:p>
        </w:tc>
        <w:tc>
          <w:tcPr>
            <w:tcW w:w="964" w:type="dxa"/>
            <w:noWrap/>
            <w:hideMark/>
          </w:tcPr>
          <w:p w14:paraId="3465FCF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2847±570</w:t>
            </w:r>
          </w:p>
        </w:tc>
        <w:tc>
          <w:tcPr>
            <w:tcW w:w="964" w:type="dxa"/>
            <w:noWrap/>
            <w:hideMark/>
          </w:tcPr>
          <w:p w14:paraId="47A6A71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2950±605</w:t>
            </w:r>
          </w:p>
        </w:tc>
        <w:tc>
          <w:tcPr>
            <w:tcW w:w="964" w:type="dxa"/>
            <w:noWrap/>
            <w:hideMark/>
          </w:tcPr>
          <w:p w14:paraId="5F64CD8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2485±515</w:t>
            </w:r>
          </w:p>
        </w:tc>
        <w:tc>
          <w:tcPr>
            <w:tcW w:w="927" w:type="dxa"/>
            <w:noWrap/>
            <w:hideMark/>
          </w:tcPr>
          <w:p w14:paraId="392DD2B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2098±440</w:t>
            </w:r>
          </w:p>
        </w:tc>
        <w:tc>
          <w:tcPr>
            <w:tcW w:w="927" w:type="dxa"/>
            <w:noWrap/>
            <w:hideMark/>
          </w:tcPr>
          <w:p w14:paraId="2DFA91E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1910±375</w:t>
            </w:r>
          </w:p>
        </w:tc>
      </w:tr>
      <w:tr w:rsidR="00AE1386" w:rsidRPr="002614BF" w14:paraId="22639B9D" w14:textId="5A617898"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6B237B5B" w14:textId="36ADB0B9" w:rsidR="005B519A" w:rsidRPr="002614BF" w:rsidRDefault="005B519A" w:rsidP="00D42F90">
            <w:pPr>
              <w:pStyle w:val="TableText0"/>
              <w:spacing w:before="0"/>
              <w:rPr>
                <w:rFonts w:eastAsia="Times New Roman" w:cs="Calibri"/>
              </w:rPr>
            </w:pPr>
            <w:r w:rsidRPr="002614BF">
              <w:rPr>
                <w:rFonts w:eastAsia="Times New Roman" w:cs="Calibri"/>
              </w:rPr>
              <w:t>Total HFC</w:t>
            </w:r>
            <w:r w:rsidR="00E66AA3">
              <w:rPr>
                <w:rFonts w:eastAsia="Times New Roman" w:cs="Calibri"/>
              </w:rPr>
              <w:t>s (tonnes)</w:t>
            </w:r>
          </w:p>
        </w:tc>
        <w:tc>
          <w:tcPr>
            <w:tcW w:w="964" w:type="dxa"/>
            <w:noWrap/>
            <w:hideMark/>
          </w:tcPr>
          <w:p w14:paraId="4B40365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2724±570</w:t>
            </w:r>
          </w:p>
        </w:tc>
        <w:tc>
          <w:tcPr>
            <w:tcW w:w="964" w:type="dxa"/>
            <w:noWrap/>
            <w:hideMark/>
          </w:tcPr>
          <w:p w14:paraId="797081C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2524±520</w:t>
            </w:r>
          </w:p>
        </w:tc>
        <w:tc>
          <w:tcPr>
            <w:tcW w:w="964" w:type="dxa"/>
            <w:noWrap/>
            <w:hideMark/>
          </w:tcPr>
          <w:p w14:paraId="6C2FFD5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2826±615</w:t>
            </w:r>
          </w:p>
        </w:tc>
        <w:tc>
          <w:tcPr>
            <w:tcW w:w="964" w:type="dxa"/>
            <w:noWrap/>
            <w:hideMark/>
          </w:tcPr>
          <w:p w14:paraId="0817069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2705±540</w:t>
            </w:r>
          </w:p>
        </w:tc>
        <w:tc>
          <w:tcPr>
            <w:tcW w:w="964" w:type="dxa"/>
            <w:noWrap/>
            <w:hideMark/>
          </w:tcPr>
          <w:p w14:paraId="76649EC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3109±600</w:t>
            </w:r>
          </w:p>
        </w:tc>
        <w:tc>
          <w:tcPr>
            <w:tcW w:w="964" w:type="dxa"/>
            <w:noWrap/>
            <w:hideMark/>
          </w:tcPr>
          <w:p w14:paraId="0D2D176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2433±495</w:t>
            </w:r>
          </w:p>
        </w:tc>
        <w:tc>
          <w:tcPr>
            <w:tcW w:w="964" w:type="dxa"/>
            <w:noWrap/>
            <w:hideMark/>
          </w:tcPr>
          <w:p w14:paraId="15E7D13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2767±580</w:t>
            </w:r>
          </w:p>
        </w:tc>
        <w:tc>
          <w:tcPr>
            <w:tcW w:w="964" w:type="dxa"/>
            <w:noWrap/>
            <w:hideMark/>
          </w:tcPr>
          <w:p w14:paraId="7951FC0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2662±535</w:t>
            </w:r>
          </w:p>
        </w:tc>
        <w:tc>
          <w:tcPr>
            <w:tcW w:w="964" w:type="dxa"/>
            <w:noWrap/>
            <w:hideMark/>
          </w:tcPr>
          <w:p w14:paraId="593F6D1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2745±515</w:t>
            </w:r>
          </w:p>
        </w:tc>
        <w:tc>
          <w:tcPr>
            <w:tcW w:w="964" w:type="dxa"/>
            <w:noWrap/>
            <w:hideMark/>
          </w:tcPr>
          <w:p w14:paraId="7148FA9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3083±570</w:t>
            </w:r>
          </w:p>
        </w:tc>
        <w:tc>
          <w:tcPr>
            <w:tcW w:w="964" w:type="dxa"/>
            <w:noWrap/>
            <w:hideMark/>
          </w:tcPr>
          <w:p w14:paraId="17C39BD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3197±605</w:t>
            </w:r>
          </w:p>
        </w:tc>
        <w:tc>
          <w:tcPr>
            <w:tcW w:w="964" w:type="dxa"/>
            <w:noWrap/>
            <w:hideMark/>
          </w:tcPr>
          <w:p w14:paraId="463EB7D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2687±515</w:t>
            </w:r>
          </w:p>
        </w:tc>
        <w:tc>
          <w:tcPr>
            <w:tcW w:w="927" w:type="dxa"/>
            <w:noWrap/>
            <w:hideMark/>
          </w:tcPr>
          <w:p w14:paraId="6F205F9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2277±440</w:t>
            </w:r>
          </w:p>
        </w:tc>
        <w:tc>
          <w:tcPr>
            <w:tcW w:w="927" w:type="dxa"/>
            <w:noWrap/>
            <w:hideMark/>
          </w:tcPr>
          <w:p w14:paraId="47FF260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2038±375</w:t>
            </w:r>
          </w:p>
        </w:tc>
      </w:tr>
      <w:tr w:rsidR="00AE1386" w:rsidRPr="002614BF" w14:paraId="69F7188E" w14:textId="77777777"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tcPr>
          <w:p w14:paraId="1137874B" w14:textId="6307A0B8" w:rsidR="00E66AA3" w:rsidRPr="002614BF" w:rsidRDefault="00E66AA3" w:rsidP="00D42F90">
            <w:pPr>
              <w:pStyle w:val="TableText0"/>
              <w:spacing w:before="0"/>
              <w:rPr>
                <w:rFonts w:eastAsia="Times New Roman" w:cs="Calibri"/>
              </w:rPr>
            </w:pPr>
            <w:r w:rsidRPr="002614BF">
              <w:rPr>
                <w:rFonts w:eastAsia="Times New Roman" w:cs="Calibri"/>
              </w:rPr>
              <w:t>Total HFC</w:t>
            </w:r>
            <w:r>
              <w:rPr>
                <w:rFonts w:eastAsia="Times New Roman" w:cs="Calibri"/>
              </w:rPr>
              <w:t>s (</w:t>
            </w:r>
            <w:r w:rsidRPr="002614BF">
              <w:rPr>
                <w:rFonts w:eastAsia="Times New Roman" w:cs="Calibri"/>
              </w:rPr>
              <w:t>k tonnes CO</w:t>
            </w:r>
            <w:r w:rsidRPr="002614BF">
              <w:rPr>
                <w:rFonts w:eastAsia="Times New Roman" w:cs="Calibri"/>
                <w:vertAlign w:val="subscript"/>
              </w:rPr>
              <w:t>2</w:t>
            </w:r>
            <w:r w:rsidRPr="002614BF">
              <w:rPr>
                <w:rFonts w:eastAsia="Times New Roman" w:cs="Calibri"/>
              </w:rPr>
              <w:t>-e</w:t>
            </w:r>
            <w:r>
              <w:rPr>
                <w:rFonts w:eastAsia="Times New Roman" w:cs="Calibri"/>
              </w:rPr>
              <w:t>)</w:t>
            </w:r>
          </w:p>
        </w:tc>
        <w:tc>
          <w:tcPr>
            <w:tcW w:w="964" w:type="dxa"/>
            <w:noWrap/>
          </w:tcPr>
          <w:p w14:paraId="1A4DFAAD" w14:textId="0865C314"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6546±1160</w:t>
            </w:r>
          </w:p>
        </w:tc>
        <w:tc>
          <w:tcPr>
            <w:tcW w:w="964" w:type="dxa"/>
            <w:noWrap/>
          </w:tcPr>
          <w:p w14:paraId="3C967BB1" w14:textId="7BD81C2A"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5913±1045</w:t>
            </w:r>
          </w:p>
        </w:tc>
        <w:tc>
          <w:tcPr>
            <w:tcW w:w="964" w:type="dxa"/>
            <w:noWrap/>
          </w:tcPr>
          <w:p w14:paraId="7413FBA8" w14:textId="7A46AAED"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6618±1270</w:t>
            </w:r>
          </w:p>
        </w:tc>
        <w:tc>
          <w:tcPr>
            <w:tcW w:w="964" w:type="dxa"/>
            <w:noWrap/>
          </w:tcPr>
          <w:p w14:paraId="3DAA4B60" w14:textId="30FD78ED"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6561±1150</w:t>
            </w:r>
          </w:p>
        </w:tc>
        <w:tc>
          <w:tcPr>
            <w:tcW w:w="964" w:type="dxa"/>
            <w:noWrap/>
          </w:tcPr>
          <w:p w14:paraId="491A78B7" w14:textId="49B5EF29"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7557±1275</w:t>
            </w:r>
          </w:p>
        </w:tc>
        <w:tc>
          <w:tcPr>
            <w:tcW w:w="964" w:type="dxa"/>
            <w:noWrap/>
          </w:tcPr>
          <w:p w14:paraId="1795F254" w14:textId="4750B0F9"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5861±1030</w:t>
            </w:r>
          </w:p>
        </w:tc>
        <w:tc>
          <w:tcPr>
            <w:tcW w:w="964" w:type="dxa"/>
            <w:noWrap/>
          </w:tcPr>
          <w:p w14:paraId="6E7E3EEE" w14:textId="511F2D07"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6369±1120</w:t>
            </w:r>
          </w:p>
        </w:tc>
        <w:tc>
          <w:tcPr>
            <w:tcW w:w="964" w:type="dxa"/>
            <w:noWrap/>
          </w:tcPr>
          <w:p w14:paraId="7C41160F" w14:textId="490D981E"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6258±1085</w:t>
            </w:r>
          </w:p>
        </w:tc>
        <w:tc>
          <w:tcPr>
            <w:tcW w:w="964" w:type="dxa"/>
            <w:noWrap/>
          </w:tcPr>
          <w:p w14:paraId="67F84957" w14:textId="4FC97B93"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6640±1110</w:t>
            </w:r>
          </w:p>
        </w:tc>
        <w:tc>
          <w:tcPr>
            <w:tcW w:w="964" w:type="dxa"/>
            <w:noWrap/>
          </w:tcPr>
          <w:p w14:paraId="3B226D3E" w14:textId="4E2E2BF0"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7110±1220</w:t>
            </w:r>
          </w:p>
        </w:tc>
        <w:tc>
          <w:tcPr>
            <w:tcW w:w="964" w:type="dxa"/>
            <w:noWrap/>
          </w:tcPr>
          <w:p w14:paraId="32C5A6CF" w14:textId="46811D37"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7252±1260</w:t>
            </w:r>
          </w:p>
        </w:tc>
        <w:tc>
          <w:tcPr>
            <w:tcW w:w="964" w:type="dxa"/>
            <w:noWrap/>
          </w:tcPr>
          <w:p w14:paraId="639D3162" w14:textId="669D8C37"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6013±1045</w:t>
            </w:r>
          </w:p>
        </w:tc>
        <w:tc>
          <w:tcPr>
            <w:tcW w:w="927" w:type="dxa"/>
            <w:noWrap/>
          </w:tcPr>
          <w:p w14:paraId="207C62CE" w14:textId="6AEC7E56"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5154±880</w:t>
            </w:r>
          </w:p>
        </w:tc>
        <w:tc>
          <w:tcPr>
            <w:tcW w:w="927" w:type="dxa"/>
            <w:noWrap/>
          </w:tcPr>
          <w:p w14:paraId="5EE74962" w14:textId="57292BF9"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4709±780</w:t>
            </w:r>
          </w:p>
        </w:tc>
      </w:tr>
      <w:tr w:rsidR="00AE1386" w:rsidRPr="002614BF" w14:paraId="647AD05D" w14:textId="38869DC6"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6255962C" w14:textId="77777777" w:rsidR="005B519A" w:rsidRPr="002614BF" w:rsidRDefault="005B519A" w:rsidP="00D42F90">
            <w:pPr>
              <w:pStyle w:val="TableText0"/>
              <w:spacing w:before="0"/>
            </w:pPr>
            <w:r w:rsidRPr="002614BF">
              <w:t xml:space="preserve">HFCs </w:t>
            </w:r>
            <w:proofErr w:type="spellStart"/>
            <w:r w:rsidRPr="002614BF">
              <w:t>InTEM</w:t>
            </w:r>
            <w:proofErr w:type="spellEnd"/>
            <w:r w:rsidRPr="002614BF">
              <w:t xml:space="preserve"> (tonnes)</w:t>
            </w:r>
          </w:p>
        </w:tc>
        <w:tc>
          <w:tcPr>
            <w:tcW w:w="964" w:type="dxa"/>
            <w:noWrap/>
            <w:hideMark/>
          </w:tcPr>
          <w:p w14:paraId="086F026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noWrap/>
            <w:hideMark/>
          </w:tcPr>
          <w:p w14:paraId="25BC234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DA1356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C8B750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D14A27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BA9C03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1A3FEA0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2101E58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0CF8E3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158EA3F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1C356DD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8C27CA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6836214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7FA7D3F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2614BF" w14:paraId="75D3CFDC" w14:textId="2CECD028"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56987DE3" w14:textId="77777777" w:rsidR="005B519A" w:rsidRPr="002614BF" w:rsidRDefault="005B519A" w:rsidP="00D42F90">
            <w:pPr>
              <w:pStyle w:val="TableText0"/>
              <w:spacing w:before="0"/>
            </w:pPr>
            <w:r w:rsidRPr="002614BF">
              <w:t>HFC-32</w:t>
            </w:r>
          </w:p>
        </w:tc>
        <w:tc>
          <w:tcPr>
            <w:tcW w:w="964" w:type="dxa"/>
            <w:noWrap/>
            <w:hideMark/>
          </w:tcPr>
          <w:p w14:paraId="3322623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21±18</w:t>
            </w:r>
          </w:p>
        </w:tc>
        <w:tc>
          <w:tcPr>
            <w:tcW w:w="964" w:type="dxa"/>
            <w:noWrap/>
            <w:hideMark/>
          </w:tcPr>
          <w:p w14:paraId="491E3E9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28±19</w:t>
            </w:r>
          </w:p>
        </w:tc>
        <w:tc>
          <w:tcPr>
            <w:tcW w:w="964" w:type="dxa"/>
            <w:noWrap/>
            <w:hideMark/>
          </w:tcPr>
          <w:p w14:paraId="28539DD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38±23</w:t>
            </w:r>
          </w:p>
        </w:tc>
        <w:tc>
          <w:tcPr>
            <w:tcW w:w="964" w:type="dxa"/>
            <w:noWrap/>
            <w:hideMark/>
          </w:tcPr>
          <w:p w14:paraId="2ADC08E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49±26</w:t>
            </w:r>
          </w:p>
        </w:tc>
        <w:tc>
          <w:tcPr>
            <w:tcW w:w="964" w:type="dxa"/>
            <w:noWrap/>
            <w:hideMark/>
          </w:tcPr>
          <w:p w14:paraId="564EECD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65±30</w:t>
            </w:r>
          </w:p>
        </w:tc>
        <w:tc>
          <w:tcPr>
            <w:tcW w:w="964" w:type="dxa"/>
            <w:noWrap/>
            <w:hideMark/>
          </w:tcPr>
          <w:p w14:paraId="2CE113A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76±32</w:t>
            </w:r>
          </w:p>
        </w:tc>
        <w:tc>
          <w:tcPr>
            <w:tcW w:w="964" w:type="dxa"/>
            <w:noWrap/>
            <w:hideMark/>
          </w:tcPr>
          <w:p w14:paraId="51BAD65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78±33</w:t>
            </w:r>
          </w:p>
        </w:tc>
        <w:tc>
          <w:tcPr>
            <w:tcW w:w="964" w:type="dxa"/>
            <w:noWrap/>
            <w:hideMark/>
          </w:tcPr>
          <w:p w14:paraId="07BC983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73±30</w:t>
            </w:r>
          </w:p>
        </w:tc>
        <w:tc>
          <w:tcPr>
            <w:tcW w:w="964" w:type="dxa"/>
            <w:noWrap/>
            <w:hideMark/>
          </w:tcPr>
          <w:p w14:paraId="6927ADE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65±32</w:t>
            </w:r>
          </w:p>
        </w:tc>
        <w:tc>
          <w:tcPr>
            <w:tcW w:w="964" w:type="dxa"/>
            <w:noWrap/>
            <w:hideMark/>
          </w:tcPr>
          <w:p w14:paraId="3247346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78±35</w:t>
            </w:r>
          </w:p>
        </w:tc>
        <w:tc>
          <w:tcPr>
            <w:tcW w:w="964" w:type="dxa"/>
            <w:noWrap/>
            <w:hideMark/>
          </w:tcPr>
          <w:p w14:paraId="70B3650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96±41</w:t>
            </w:r>
          </w:p>
        </w:tc>
        <w:tc>
          <w:tcPr>
            <w:tcW w:w="964" w:type="dxa"/>
            <w:noWrap/>
            <w:hideMark/>
          </w:tcPr>
          <w:p w14:paraId="2D37D48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125±46</w:t>
            </w:r>
          </w:p>
        </w:tc>
        <w:tc>
          <w:tcPr>
            <w:tcW w:w="927" w:type="dxa"/>
            <w:noWrap/>
            <w:hideMark/>
          </w:tcPr>
          <w:p w14:paraId="51E0F2D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138±49</w:t>
            </w:r>
          </w:p>
        </w:tc>
        <w:tc>
          <w:tcPr>
            <w:tcW w:w="927" w:type="dxa"/>
            <w:noWrap/>
            <w:hideMark/>
          </w:tcPr>
          <w:p w14:paraId="3DD02979" w14:textId="6962FD2D"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138±49</w:t>
            </w:r>
            <w:r w:rsidRPr="002614BF">
              <w:rPr>
                <w:vertAlign w:val="superscript"/>
              </w:rPr>
              <w:t>e</w:t>
            </w:r>
          </w:p>
        </w:tc>
      </w:tr>
      <w:tr w:rsidR="00AE1386" w:rsidRPr="002614BF" w14:paraId="7AA742F4" w14:textId="087756B4"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59DA2102" w14:textId="77777777" w:rsidR="005B519A" w:rsidRPr="002614BF" w:rsidRDefault="005B519A" w:rsidP="00D42F90">
            <w:pPr>
              <w:pStyle w:val="TableText0"/>
              <w:spacing w:before="0"/>
            </w:pPr>
            <w:r w:rsidRPr="002614BF">
              <w:t>HFC-125</w:t>
            </w:r>
          </w:p>
        </w:tc>
        <w:tc>
          <w:tcPr>
            <w:tcW w:w="964" w:type="dxa"/>
            <w:noWrap/>
            <w:hideMark/>
          </w:tcPr>
          <w:p w14:paraId="20312DC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99±68</w:t>
            </w:r>
          </w:p>
        </w:tc>
        <w:tc>
          <w:tcPr>
            <w:tcW w:w="964" w:type="dxa"/>
            <w:noWrap/>
            <w:hideMark/>
          </w:tcPr>
          <w:p w14:paraId="19B531C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151±77</w:t>
            </w:r>
          </w:p>
        </w:tc>
        <w:tc>
          <w:tcPr>
            <w:tcW w:w="964" w:type="dxa"/>
            <w:noWrap/>
            <w:hideMark/>
          </w:tcPr>
          <w:p w14:paraId="5742C7D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202±89</w:t>
            </w:r>
          </w:p>
        </w:tc>
        <w:tc>
          <w:tcPr>
            <w:tcW w:w="964" w:type="dxa"/>
            <w:noWrap/>
            <w:hideMark/>
          </w:tcPr>
          <w:p w14:paraId="37F9D10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247±97</w:t>
            </w:r>
          </w:p>
        </w:tc>
        <w:tc>
          <w:tcPr>
            <w:tcW w:w="964" w:type="dxa"/>
            <w:noWrap/>
            <w:hideMark/>
          </w:tcPr>
          <w:p w14:paraId="05D4194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223±99</w:t>
            </w:r>
          </w:p>
        </w:tc>
        <w:tc>
          <w:tcPr>
            <w:tcW w:w="964" w:type="dxa"/>
            <w:noWrap/>
            <w:hideMark/>
          </w:tcPr>
          <w:p w14:paraId="34D9E98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227±96</w:t>
            </w:r>
          </w:p>
        </w:tc>
        <w:tc>
          <w:tcPr>
            <w:tcW w:w="964" w:type="dxa"/>
            <w:noWrap/>
            <w:hideMark/>
          </w:tcPr>
          <w:p w14:paraId="26E0666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227±98</w:t>
            </w:r>
          </w:p>
        </w:tc>
        <w:tc>
          <w:tcPr>
            <w:tcW w:w="964" w:type="dxa"/>
            <w:noWrap/>
            <w:hideMark/>
          </w:tcPr>
          <w:p w14:paraId="09C5B4D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270±99</w:t>
            </w:r>
          </w:p>
        </w:tc>
        <w:tc>
          <w:tcPr>
            <w:tcW w:w="964" w:type="dxa"/>
            <w:noWrap/>
            <w:hideMark/>
          </w:tcPr>
          <w:p w14:paraId="00B78F2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270±104</w:t>
            </w:r>
          </w:p>
        </w:tc>
        <w:tc>
          <w:tcPr>
            <w:tcW w:w="964" w:type="dxa"/>
            <w:noWrap/>
            <w:hideMark/>
          </w:tcPr>
          <w:p w14:paraId="1CFA6B2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294±112</w:t>
            </w:r>
          </w:p>
        </w:tc>
        <w:tc>
          <w:tcPr>
            <w:tcW w:w="964" w:type="dxa"/>
            <w:noWrap/>
            <w:hideMark/>
          </w:tcPr>
          <w:p w14:paraId="4DECCD2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315±122</w:t>
            </w:r>
          </w:p>
        </w:tc>
        <w:tc>
          <w:tcPr>
            <w:tcW w:w="964" w:type="dxa"/>
            <w:noWrap/>
            <w:hideMark/>
          </w:tcPr>
          <w:p w14:paraId="1086E8F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379±131</w:t>
            </w:r>
          </w:p>
        </w:tc>
        <w:tc>
          <w:tcPr>
            <w:tcW w:w="927" w:type="dxa"/>
            <w:noWrap/>
            <w:hideMark/>
          </w:tcPr>
          <w:p w14:paraId="22A3DF5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403±134</w:t>
            </w:r>
          </w:p>
        </w:tc>
        <w:tc>
          <w:tcPr>
            <w:tcW w:w="927" w:type="dxa"/>
            <w:noWrap/>
            <w:hideMark/>
          </w:tcPr>
          <w:p w14:paraId="03BCBCE5" w14:textId="7645BAEB"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403±134</w:t>
            </w:r>
            <w:r w:rsidRPr="002614BF">
              <w:rPr>
                <w:vertAlign w:val="superscript"/>
              </w:rPr>
              <w:t>e</w:t>
            </w:r>
          </w:p>
        </w:tc>
      </w:tr>
      <w:tr w:rsidR="00AE1386" w:rsidRPr="002614BF" w14:paraId="7D995144" w14:textId="48B73CA5"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DC07975" w14:textId="77777777" w:rsidR="005B519A" w:rsidRPr="002614BF" w:rsidRDefault="005B519A" w:rsidP="00D42F90">
            <w:pPr>
              <w:pStyle w:val="TableText0"/>
              <w:spacing w:before="0"/>
            </w:pPr>
            <w:r w:rsidRPr="002614BF">
              <w:t>HFC-134a</w:t>
            </w:r>
          </w:p>
        </w:tc>
        <w:tc>
          <w:tcPr>
            <w:tcW w:w="964" w:type="dxa"/>
            <w:noWrap/>
            <w:hideMark/>
          </w:tcPr>
          <w:p w14:paraId="5C00703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680±250</w:t>
            </w:r>
          </w:p>
        </w:tc>
        <w:tc>
          <w:tcPr>
            <w:tcW w:w="964" w:type="dxa"/>
            <w:noWrap/>
            <w:hideMark/>
          </w:tcPr>
          <w:p w14:paraId="17DDF1C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720±280</w:t>
            </w:r>
          </w:p>
        </w:tc>
        <w:tc>
          <w:tcPr>
            <w:tcW w:w="964" w:type="dxa"/>
            <w:noWrap/>
            <w:hideMark/>
          </w:tcPr>
          <w:p w14:paraId="38914C8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790±290</w:t>
            </w:r>
          </w:p>
        </w:tc>
        <w:tc>
          <w:tcPr>
            <w:tcW w:w="964" w:type="dxa"/>
            <w:noWrap/>
            <w:hideMark/>
          </w:tcPr>
          <w:p w14:paraId="39321D8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830±300</w:t>
            </w:r>
          </w:p>
        </w:tc>
        <w:tc>
          <w:tcPr>
            <w:tcW w:w="964" w:type="dxa"/>
            <w:noWrap/>
            <w:hideMark/>
          </w:tcPr>
          <w:p w14:paraId="52A3A44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850±290</w:t>
            </w:r>
          </w:p>
        </w:tc>
        <w:tc>
          <w:tcPr>
            <w:tcW w:w="964" w:type="dxa"/>
            <w:noWrap/>
            <w:hideMark/>
          </w:tcPr>
          <w:p w14:paraId="6AE10DC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930±290</w:t>
            </w:r>
          </w:p>
        </w:tc>
        <w:tc>
          <w:tcPr>
            <w:tcW w:w="964" w:type="dxa"/>
            <w:noWrap/>
            <w:hideMark/>
          </w:tcPr>
          <w:p w14:paraId="56DA860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870±300</w:t>
            </w:r>
          </w:p>
        </w:tc>
        <w:tc>
          <w:tcPr>
            <w:tcW w:w="964" w:type="dxa"/>
            <w:noWrap/>
            <w:hideMark/>
          </w:tcPr>
          <w:p w14:paraId="1854826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870±300</w:t>
            </w:r>
          </w:p>
        </w:tc>
        <w:tc>
          <w:tcPr>
            <w:tcW w:w="964" w:type="dxa"/>
            <w:noWrap/>
            <w:hideMark/>
          </w:tcPr>
          <w:p w14:paraId="7D1B644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770±290</w:t>
            </w:r>
          </w:p>
        </w:tc>
        <w:tc>
          <w:tcPr>
            <w:tcW w:w="964" w:type="dxa"/>
            <w:noWrap/>
            <w:hideMark/>
          </w:tcPr>
          <w:p w14:paraId="1EE4221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830±300</w:t>
            </w:r>
          </w:p>
        </w:tc>
        <w:tc>
          <w:tcPr>
            <w:tcW w:w="964" w:type="dxa"/>
            <w:noWrap/>
            <w:hideMark/>
          </w:tcPr>
          <w:p w14:paraId="30FB80E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820±320</w:t>
            </w:r>
          </w:p>
        </w:tc>
        <w:tc>
          <w:tcPr>
            <w:tcW w:w="964" w:type="dxa"/>
            <w:noWrap/>
            <w:hideMark/>
          </w:tcPr>
          <w:p w14:paraId="3B8DD80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940±320</w:t>
            </w:r>
          </w:p>
        </w:tc>
        <w:tc>
          <w:tcPr>
            <w:tcW w:w="927" w:type="dxa"/>
            <w:noWrap/>
            <w:hideMark/>
          </w:tcPr>
          <w:p w14:paraId="4BA4FC1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940±330</w:t>
            </w:r>
          </w:p>
        </w:tc>
        <w:tc>
          <w:tcPr>
            <w:tcW w:w="927" w:type="dxa"/>
            <w:noWrap/>
            <w:hideMark/>
          </w:tcPr>
          <w:p w14:paraId="136750F4" w14:textId="3E1BDE05"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940±330</w:t>
            </w:r>
            <w:r w:rsidRPr="002614BF">
              <w:rPr>
                <w:vertAlign w:val="superscript"/>
              </w:rPr>
              <w:t>e</w:t>
            </w:r>
          </w:p>
        </w:tc>
      </w:tr>
      <w:tr w:rsidR="00AE1386" w:rsidRPr="002614BF" w14:paraId="77B74A51" w14:textId="2ECD4D54"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DCF997B" w14:textId="77777777" w:rsidR="005B519A" w:rsidRPr="002614BF" w:rsidRDefault="005B519A" w:rsidP="00D42F90">
            <w:pPr>
              <w:pStyle w:val="TableText0"/>
              <w:spacing w:before="0"/>
            </w:pPr>
            <w:r w:rsidRPr="002614BF">
              <w:t>HFC-143a</w:t>
            </w:r>
          </w:p>
        </w:tc>
        <w:tc>
          <w:tcPr>
            <w:tcW w:w="964" w:type="dxa"/>
            <w:noWrap/>
            <w:hideMark/>
          </w:tcPr>
          <w:p w14:paraId="2040069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115±68</w:t>
            </w:r>
          </w:p>
        </w:tc>
        <w:tc>
          <w:tcPr>
            <w:tcW w:w="964" w:type="dxa"/>
            <w:noWrap/>
            <w:hideMark/>
          </w:tcPr>
          <w:p w14:paraId="5349688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153±72</w:t>
            </w:r>
          </w:p>
        </w:tc>
        <w:tc>
          <w:tcPr>
            <w:tcW w:w="964" w:type="dxa"/>
            <w:noWrap/>
            <w:hideMark/>
          </w:tcPr>
          <w:p w14:paraId="423CF50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180±78</w:t>
            </w:r>
          </w:p>
        </w:tc>
        <w:tc>
          <w:tcPr>
            <w:tcW w:w="964" w:type="dxa"/>
            <w:noWrap/>
            <w:hideMark/>
          </w:tcPr>
          <w:p w14:paraId="3791583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210±83</w:t>
            </w:r>
          </w:p>
        </w:tc>
        <w:tc>
          <w:tcPr>
            <w:tcW w:w="964" w:type="dxa"/>
            <w:noWrap/>
            <w:hideMark/>
          </w:tcPr>
          <w:p w14:paraId="5DF2698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197±85</w:t>
            </w:r>
          </w:p>
        </w:tc>
        <w:tc>
          <w:tcPr>
            <w:tcW w:w="964" w:type="dxa"/>
            <w:noWrap/>
            <w:hideMark/>
          </w:tcPr>
          <w:p w14:paraId="37C6822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221±84</w:t>
            </w:r>
          </w:p>
        </w:tc>
        <w:tc>
          <w:tcPr>
            <w:tcW w:w="964" w:type="dxa"/>
            <w:noWrap/>
            <w:hideMark/>
          </w:tcPr>
          <w:p w14:paraId="557C21E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222±87</w:t>
            </w:r>
          </w:p>
        </w:tc>
        <w:tc>
          <w:tcPr>
            <w:tcW w:w="964" w:type="dxa"/>
            <w:noWrap/>
            <w:hideMark/>
          </w:tcPr>
          <w:p w14:paraId="162C9D6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235±87</w:t>
            </w:r>
          </w:p>
        </w:tc>
        <w:tc>
          <w:tcPr>
            <w:tcW w:w="964" w:type="dxa"/>
            <w:noWrap/>
            <w:hideMark/>
          </w:tcPr>
          <w:p w14:paraId="489FBBD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210±86</w:t>
            </w:r>
          </w:p>
        </w:tc>
        <w:tc>
          <w:tcPr>
            <w:tcW w:w="964" w:type="dxa"/>
            <w:noWrap/>
            <w:hideMark/>
          </w:tcPr>
          <w:p w14:paraId="32F5A96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211±84</w:t>
            </w:r>
          </w:p>
        </w:tc>
        <w:tc>
          <w:tcPr>
            <w:tcW w:w="964" w:type="dxa"/>
            <w:noWrap/>
            <w:hideMark/>
          </w:tcPr>
          <w:p w14:paraId="1571ACA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212±84</w:t>
            </w:r>
          </w:p>
        </w:tc>
        <w:tc>
          <w:tcPr>
            <w:tcW w:w="964" w:type="dxa"/>
            <w:noWrap/>
            <w:hideMark/>
          </w:tcPr>
          <w:p w14:paraId="44F8D49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260±84</w:t>
            </w:r>
          </w:p>
        </w:tc>
        <w:tc>
          <w:tcPr>
            <w:tcW w:w="927" w:type="dxa"/>
            <w:noWrap/>
            <w:hideMark/>
          </w:tcPr>
          <w:p w14:paraId="1900638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280±85</w:t>
            </w:r>
          </w:p>
        </w:tc>
        <w:tc>
          <w:tcPr>
            <w:tcW w:w="927" w:type="dxa"/>
            <w:noWrap/>
            <w:hideMark/>
          </w:tcPr>
          <w:p w14:paraId="3EF5D348" w14:textId="69D68142"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280±85</w:t>
            </w:r>
            <w:r w:rsidRPr="002614BF">
              <w:rPr>
                <w:vertAlign w:val="superscript"/>
              </w:rPr>
              <w:t>e</w:t>
            </w:r>
          </w:p>
        </w:tc>
      </w:tr>
      <w:tr w:rsidR="00AE1386" w:rsidRPr="002614BF" w14:paraId="7EE9FAD9" w14:textId="7DF15A81"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4DAB0B79" w14:textId="77777777" w:rsidR="005B519A" w:rsidRPr="002614BF" w:rsidRDefault="005B519A" w:rsidP="00D42F90">
            <w:pPr>
              <w:pStyle w:val="TableText0"/>
              <w:spacing w:before="0"/>
            </w:pPr>
            <w:r w:rsidRPr="002614BF">
              <w:t>HFC-23</w:t>
            </w:r>
          </w:p>
        </w:tc>
        <w:tc>
          <w:tcPr>
            <w:tcW w:w="964" w:type="dxa"/>
            <w:noWrap/>
            <w:hideMark/>
          </w:tcPr>
          <w:p w14:paraId="35E3F926" w14:textId="1A63865F"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65±77</w:t>
            </w:r>
            <w:r w:rsidRPr="002614BF">
              <w:rPr>
                <w:vertAlign w:val="superscript"/>
              </w:rPr>
              <w:t>c</w:t>
            </w:r>
          </w:p>
        </w:tc>
        <w:tc>
          <w:tcPr>
            <w:tcW w:w="964" w:type="dxa"/>
            <w:noWrap/>
            <w:hideMark/>
          </w:tcPr>
          <w:p w14:paraId="05D9F8A1" w14:textId="55BC301A"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65±77</w:t>
            </w:r>
            <w:r w:rsidRPr="002614BF">
              <w:rPr>
                <w:vertAlign w:val="superscript"/>
              </w:rPr>
              <w:t>c</w:t>
            </w:r>
          </w:p>
        </w:tc>
        <w:tc>
          <w:tcPr>
            <w:tcW w:w="964" w:type="dxa"/>
            <w:noWrap/>
            <w:hideMark/>
          </w:tcPr>
          <w:p w14:paraId="1623F974" w14:textId="2F8E4278"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65±77</w:t>
            </w:r>
            <w:r w:rsidRPr="002614BF">
              <w:rPr>
                <w:vertAlign w:val="superscript"/>
              </w:rPr>
              <w:t>c</w:t>
            </w:r>
          </w:p>
        </w:tc>
        <w:tc>
          <w:tcPr>
            <w:tcW w:w="964" w:type="dxa"/>
            <w:noWrap/>
            <w:hideMark/>
          </w:tcPr>
          <w:p w14:paraId="7D259D1F" w14:textId="7F98B415"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65±77</w:t>
            </w:r>
            <w:r w:rsidRPr="002614BF">
              <w:rPr>
                <w:vertAlign w:val="superscript"/>
              </w:rPr>
              <w:t>c</w:t>
            </w:r>
          </w:p>
        </w:tc>
        <w:tc>
          <w:tcPr>
            <w:tcW w:w="964" w:type="dxa"/>
            <w:noWrap/>
            <w:hideMark/>
          </w:tcPr>
          <w:p w14:paraId="2709A12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65±77</w:t>
            </w:r>
          </w:p>
        </w:tc>
        <w:tc>
          <w:tcPr>
            <w:tcW w:w="964" w:type="dxa"/>
            <w:noWrap/>
            <w:hideMark/>
          </w:tcPr>
          <w:p w14:paraId="3777340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58±74</w:t>
            </w:r>
          </w:p>
        </w:tc>
        <w:tc>
          <w:tcPr>
            <w:tcW w:w="964" w:type="dxa"/>
            <w:noWrap/>
            <w:hideMark/>
          </w:tcPr>
          <w:p w14:paraId="7312A2A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56±70</w:t>
            </w:r>
          </w:p>
        </w:tc>
        <w:tc>
          <w:tcPr>
            <w:tcW w:w="964" w:type="dxa"/>
            <w:noWrap/>
            <w:hideMark/>
          </w:tcPr>
          <w:p w14:paraId="2CF641B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44±64</w:t>
            </w:r>
          </w:p>
        </w:tc>
        <w:tc>
          <w:tcPr>
            <w:tcW w:w="964" w:type="dxa"/>
            <w:noWrap/>
            <w:hideMark/>
          </w:tcPr>
          <w:p w14:paraId="7E442F7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39±62</w:t>
            </w:r>
          </w:p>
        </w:tc>
        <w:tc>
          <w:tcPr>
            <w:tcW w:w="964" w:type="dxa"/>
            <w:noWrap/>
            <w:hideMark/>
          </w:tcPr>
          <w:p w14:paraId="18DD0F1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32±58</w:t>
            </w:r>
          </w:p>
        </w:tc>
        <w:tc>
          <w:tcPr>
            <w:tcW w:w="964" w:type="dxa"/>
            <w:noWrap/>
            <w:hideMark/>
          </w:tcPr>
          <w:p w14:paraId="7397D35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35±55</w:t>
            </w:r>
          </w:p>
        </w:tc>
        <w:tc>
          <w:tcPr>
            <w:tcW w:w="964" w:type="dxa"/>
            <w:noWrap/>
            <w:hideMark/>
          </w:tcPr>
          <w:p w14:paraId="2292C9F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43±53</w:t>
            </w:r>
          </w:p>
        </w:tc>
        <w:tc>
          <w:tcPr>
            <w:tcW w:w="927" w:type="dxa"/>
            <w:noWrap/>
            <w:hideMark/>
          </w:tcPr>
          <w:p w14:paraId="745A757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46±53</w:t>
            </w:r>
          </w:p>
        </w:tc>
        <w:tc>
          <w:tcPr>
            <w:tcW w:w="927" w:type="dxa"/>
            <w:noWrap/>
            <w:hideMark/>
          </w:tcPr>
          <w:p w14:paraId="4D598902" w14:textId="094A4869"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46±53</w:t>
            </w:r>
            <w:r w:rsidRPr="002614BF">
              <w:rPr>
                <w:vertAlign w:val="superscript"/>
              </w:rPr>
              <w:t>e</w:t>
            </w:r>
          </w:p>
        </w:tc>
      </w:tr>
      <w:tr w:rsidR="00AE1386" w:rsidRPr="002614BF" w14:paraId="114173B2" w14:textId="7841813C"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14950F6" w14:textId="77777777" w:rsidR="005B519A" w:rsidRPr="002614BF" w:rsidRDefault="005B519A" w:rsidP="00D42F90">
            <w:pPr>
              <w:pStyle w:val="TableText0"/>
              <w:spacing w:before="0"/>
            </w:pPr>
            <w:r w:rsidRPr="002614BF">
              <w:t>HFC-152a</w:t>
            </w:r>
          </w:p>
        </w:tc>
        <w:tc>
          <w:tcPr>
            <w:tcW w:w="964" w:type="dxa"/>
            <w:noWrap/>
            <w:hideMark/>
          </w:tcPr>
          <w:p w14:paraId="24B3F09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26±23</w:t>
            </w:r>
          </w:p>
        </w:tc>
        <w:tc>
          <w:tcPr>
            <w:tcW w:w="964" w:type="dxa"/>
            <w:noWrap/>
            <w:hideMark/>
          </w:tcPr>
          <w:p w14:paraId="2620C69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29±27</w:t>
            </w:r>
          </w:p>
        </w:tc>
        <w:tc>
          <w:tcPr>
            <w:tcW w:w="964" w:type="dxa"/>
            <w:noWrap/>
            <w:hideMark/>
          </w:tcPr>
          <w:p w14:paraId="52704A0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30±32</w:t>
            </w:r>
          </w:p>
        </w:tc>
        <w:tc>
          <w:tcPr>
            <w:tcW w:w="964" w:type="dxa"/>
            <w:noWrap/>
            <w:hideMark/>
          </w:tcPr>
          <w:p w14:paraId="38D3E17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33±36</w:t>
            </w:r>
          </w:p>
        </w:tc>
        <w:tc>
          <w:tcPr>
            <w:tcW w:w="964" w:type="dxa"/>
            <w:noWrap/>
            <w:hideMark/>
          </w:tcPr>
          <w:p w14:paraId="337CF7D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32±37</w:t>
            </w:r>
          </w:p>
        </w:tc>
        <w:tc>
          <w:tcPr>
            <w:tcW w:w="964" w:type="dxa"/>
            <w:noWrap/>
            <w:hideMark/>
          </w:tcPr>
          <w:p w14:paraId="5C3D68C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31±38</w:t>
            </w:r>
          </w:p>
        </w:tc>
        <w:tc>
          <w:tcPr>
            <w:tcW w:w="964" w:type="dxa"/>
            <w:noWrap/>
            <w:hideMark/>
          </w:tcPr>
          <w:p w14:paraId="3AEA249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25±35</w:t>
            </w:r>
          </w:p>
        </w:tc>
        <w:tc>
          <w:tcPr>
            <w:tcW w:w="964" w:type="dxa"/>
            <w:noWrap/>
            <w:hideMark/>
          </w:tcPr>
          <w:p w14:paraId="438A7D7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28±32</w:t>
            </w:r>
          </w:p>
        </w:tc>
        <w:tc>
          <w:tcPr>
            <w:tcW w:w="964" w:type="dxa"/>
            <w:noWrap/>
            <w:hideMark/>
          </w:tcPr>
          <w:p w14:paraId="32FBF21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31±30</w:t>
            </w:r>
          </w:p>
        </w:tc>
        <w:tc>
          <w:tcPr>
            <w:tcW w:w="964" w:type="dxa"/>
            <w:noWrap/>
            <w:hideMark/>
          </w:tcPr>
          <w:p w14:paraId="0682DDC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39±28</w:t>
            </w:r>
          </w:p>
        </w:tc>
        <w:tc>
          <w:tcPr>
            <w:tcW w:w="964" w:type="dxa"/>
            <w:noWrap/>
            <w:hideMark/>
          </w:tcPr>
          <w:p w14:paraId="6583067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41±27</w:t>
            </w:r>
          </w:p>
        </w:tc>
        <w:tc>
          <w:tcPr>
            <w:tcW w:w="964" w:type="dxa"/>
            <w:noWrap/>
            <w:hideMark/>
          </w:tcPr>
          <w:p w14:paraId="6E9AED2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39±28</w:t>
            </w:r>
          </w:p>
        </w:tc>
        <w:tc>
          <w:tcPr>
            <w:tcW w:w="927" w:type="dxa"/>
            <w:noWrap/>
            <w:hideMark/>
          </w:tcPr>
          <w:p w14:paraId="4888AB5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38±27</w:t>
            </w:r>
          </w:p>
        </w:tc>
        <w:tc>
          <w:tcPr>
            <w:tcW w:w="927" w:type="dxa"/>
            <w:noWrap/>
            <w:hideMark/>
          </w:tcPr>
          <w:p w14:paraId="3E20F41B" w14:textId="079B7E5E"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38±27</w:t>
            </w:r>
            <w:r w:rsidRPr="002614BF">
              <w:rPr>
                <w:vertAlign w:val="superscript"/>
              </w:rPr>
              <w:t>e</w:t>
            </w:r>
          </w:p>
        </w:tc>
      </w:tr>
      <w:tr w:rsidR="00AE1386" w:rsidRPr="002614BF" w14:paraId="56F0EA4D" w14:textId="38C32ADA"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17003CDF" w14:textId="77777777" w:rsidR="005B519A" w:rsidRPr="002614BF" w:rsidRDefault="005B519A" w:rsidP="00D42F90">
            <w:pPr>
              <w:pStyle w:val="TableText0"/>
              <w:spacing w:before="0"/>
            </w:pPr>
            <w:r w:rsidRPr="002614BF">
              <w:t>HFC-227ea</w:t>
            </w:r>
          </w:p>
        </w:tc>
        <w:tc>
          <w:tcPr>
            <w:tcW w:w="964" w:type="dxa"/>
            <w:noWrap/>
            <w:hideMark/>
          </w:tcPr>
          <w:p w14:paraId="7F2BFC3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13±13</w:t>
            </w:r>
          </w:p>
        </w:tc>
        <w:tc>
          <w:tcPr>
            <w:tcW w:w="964" w:type="dxa"/>
            <w:noWrap/>
            <w:hideMark/>
          </w:tcPr>
          <w:p w14:paraId="5578D06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13±13</w:t>
            </w:r>
          </w:p>
        </w:tc>
        <w:tc>
          <w:tcPr>
            <w:tcW w:w="964" w:type="dxa"/>
            <w:noWrap/>
            <w:hideMark/>
          </w:tcPr>
          <w:p w14:paraId="16E0FA2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13±13</w:t>
            </w:r>
          </w:p>
        </w:tc>
        <w:tc>
          <w:tcPr>
            <w:tcW w:w="964" w:type="dxa"/>
            <w:noWrap/>
            <w:hideMark/>
          </w:tcPr>
          <w:p w14:paraId="4FEA97F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12±14</w:t>
            </w:r>
          </w:p>
        </w:tc>
        <w:tc>
          <w:tcPr>
            <w:tcW w:w="964" w:type="dxa"/>
            <w:noWrap/>
            <w:hideMark/>
          </w:tcPr>
          <w:p w14:paraId="75D4D61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12±15</w:t>
            </w:r>
          </w:p>
        </w:tc>
        <w:tc>
          <w:tcPr>
            <w:tcW w:w="964" w:type="dxa"/>
            <w:noWrap/>
            <w:hideMark/>
          </w:tcPr>
          <w:p w14:paraId="012617C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11±15</w:t>
            </w:r>
          </w:p>
        </w:tc>
        <w:tc>
          <w:tcPr>
            <w:tcW w:w="964" w:type="dxa"/>
            <w:noWrap/>
            <w:hideMark/>
          </w:tcPr>
          <w:p w14:paraId="2D6A3A6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13±15</w:t>
            </w:r>
          </w:p>
        </w:tc>
        <w:tc>
          <w:tcPr>
            <w:tcW w:w="964" w:type="dxa"/>
            <w:noWrap/>
            <w:hideMark/>
          </w:tcPr>
          <w:p w14:paraId="5F50565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14±14</w:t>
            </w:r>
          </w:p>
        </w:tc>
        <w:tc>
          <w:tcPr>
            <w:tcW w:w="964" w:type="dxa"/>
            <w:noWrap/>
            <w:hideMark/>
          </w:tcPr>
          <w:p w14:paraId="280D3EC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15±14</w:t>
            </w:r>
          </w:p>
        </w:tc>
        <w:tc>
          <w:tcPr>
            <w:tcW w:w="964" w:type="dxa"/>
            <w:noWrap/>
            <w:hideMark/>
          </w:tcPr>
          <w:p w14:paraId="1F2E417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15±14</w:t>
            </w:r>
          </w:p>
        </w:tc>
        <w:tc>
          <w:tcPr>
            <w:tcW w:w="964" w:type="dxa"/>
            <w:noWrap/>
            <w:hideMark/>
          </w:tcPr>
          <w:p w14:paraId="4C93598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14±14</w:t>
            </w:r>
          </w:p>
        </w:tc>
        <w:tc>
          <w:tcPr>
            <w:tcW w:w="964" w:type="dxa"/>
            <w:noWrap/>
            <w:hideMark/>
          </w:tcPr>
          <w:p w14:paraId="4BDDCF2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16±14</w:t>
            </w:r>
          </w:p>
        </w:tc>
        <w:tc>
          <w:tcPr>
            <w:tcW w:w="927" w:type="dxa"/>
            <w:noWrap/>
            <w:hideMark/>
          </w:tcPr>
          <w:p w14:paraId="1760FFD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17±14</w:t>
            </w:r>
          </w:p>
        </w:tc>
        <w:tc>
          <w:tcPr>
            <w:tcW w:w="927" w:type="dxa"/>
            <w:noWrap/>
            <w:hideMark/>
          </w:tcPr>
          <w:p w14:paraId="7F436119" w14:textId="365E83F2"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17±14</w:t>
            </w:r>
            <w:r w:rsidRPr="002614BF">
              <w:rPr>
                <w:vertAlign w:val="superscript"/>
              </w:rPr>
              <w:t>e</w:t>
            </w:r>
          </w:p>
        </w:tc>
      </w:tr>
      <w:tr w:rsidR="00AE1386" w:rsidRPr="002614BF" w14:paraId="4BDD68D3" w14:textId="3B17847C"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3596D4D" w14:textId="40133B57" w:rsidR="005B519A" w:rsidRPr="002614BF" w:rsidRDefault="005B519A" w:rsidP="00D42F90">
            <w:pPr>
              <w:pStyle w:val="TableText0"/>
              <w:spacing w:before="0"/>
            </w:pPr>
            <w:r w:rsidRPr="002614BF">
              <w:t>HFC-236fa</w:t>
            </w:r>
            <w:r w:rsidRPr="002614BF">
              <w:rPr>
                <w:vertAlign w:val="superscript"/>
              </w:rPr>
              <w:t>2</w:t>
            </w:r>
          </w:p>
        </w:tc>
        <w:tc>
          <w:tcPr>
            <w:tcW w:w="964" w:type="dxa"/>
            <w:noWrap/>
            <w:hideMark/>
          </w:tcPr>
          <w:p w14:paraId="48C3214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16±12</w:t>
            </w:r>
          </w:p>
        </w:tc>
        <w:tc>
          <w:tcPr>
            <w:tcW w:w="964" w:type="dxa"/>
            <w:noWrap/>
            <w:hideMark/>
          </w:tcPr>
          <w:p w14:paraId="00E16A6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6±3</w:t>
            </w:r>
          </w:p>
        </w:tc>
        <w:tc>
          <w:tcPr>
            <w:tcW w:w="964" w:type="dxa"/>
            <w:noWrap/>
            <w:hideMark/>
          </w:tcPr>
          <w:p w14:paraId="62BBCCA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6±3</w:t>
            </w:r>
          </w:p>
        </w:tc>
        <w:tc>
          <w:tcPr>
            <w:tcW w:w="964" w:type="dxa"/>
            <w:noWrap/>
            <w:hideMark/>
          </w:tcPr>
          <w:p w14:paraId="59A8123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w:t>
            </w:r>
          </w:p>
        </w:tc>
        <w:tc>
          <w:tcPr>
            <w:tcW w:w="964" w:type="dxa"/>
            <w:noWrap/>
            <w:hideMark/>
          </w:tcPr>
          <w:p w14:paraId="1FCEC51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w:t>
            </w:r>
          </w:p>
        </w:tc>
        <w:tc>
          <w:tcPr>
            <w:tcW w:w="964" w:type="dxa"/>
            <w:noWrap/>
            <w:hideMark/>
          </w:tcPr>
          <w:p w14:paraId="5A6B83F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5±2</w:t>
            </w:r>
          </w:p>
        </w:tc>
        <w:tc>
          <w:tcPr>
            <w:tcW w:w="964" w:type="dxa"/>
            <w:noWrap/>
            <w:hideMark/>
          </w:tcPr>
          <w:p w14:paraId="69B212D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4±2</w:t>
            </w:r>
          </w:p>
        </w:tc>
        <w:tc>
          <w:tcPr>
            <w:tcW w:w="964" w:type="dxa"/>
            <w:noWrap/>
            <w:hideMark/>
          </w:tcPr>
          <w:p w14:paraId="6F8A7F5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w:t>
            </w:r>
          </w:p>
        </w:tc>
        <w:tc>
          <w:tcPr>
            <w:tcW w:w="964" w:type="dxa"/>
            <w:noWrap/>
            <w:hideMark/>
          </w:tcPr>
          <w:p w14:paraId="2F447C1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3±1</w:t>
            </w:r>
          </w:p>
        </w:tc>
        <w:tc>
          <w:tcPr>
            <w:tcW w:w="964" w:type="dxa"/>
            <w:noWrap/>
            <w:hideMark/>
          </w:tcPr>
          <w:p w14:paraId="71590A1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64" w:type="dxa"/>
            <w:noWrap/>
            <w:hideMark/>
          </w:tcPr>
          <w:p w14:paraId="7FE60E9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64" w:type="dxa"/>
            <w:noWrap/>
            <w:hideMark/>
          </w:tcPr>
          <w:p w14:paraId="37CAB41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27" w:type="dxa"/>
            <w:noWrap/>
            <w:hideMark/>
          </w:tcPr>
          <w:p w14:paraId="766A915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c>
          <w:tcPr>
            <w:tcW w:w="927" w:type="dxa"/>
            <w:noWrap/>
            <w:hideMark/>
          </w:tcPr>
          <w:p w14:paraId="7157AEE5" w14:textId="20417634"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w:t>
            </w:r>
          </w:p>
        </w:tc>
      </w:tr>
      <w:tr w:rsidR="00AE1386" w:rsidRPr="002614BF" w14:paraId="77205548" w14:textId="5AE47226"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080B3435" w14:textId="3CD84110" w:rsidR="005B519A" w:rsidRPr="002614BF" w:rsidRDefault="005B519A" w:rsidP="00D42F90">
            <w:pPr>
              <w:pStyle w:val="TableText0"/>
              <w:spacing w:before="0"/>
            </w:pPr>
            <w:r w:rsidRPr="002614BF">
              <w:lastRenderedPageBreak/>
              <w:t>HFC-245fa</w:t>
            </w:r>
            <w:r w:rsidRPr="002614BF">
              <w:rPr>
                <w:vertAlign w:val="superscript"/>
              </w:rPr>
              <w:t>2</w:t>
            </w:r>
          </w:p>
        </w:tc>
        <w:tc>
          <w:tcPr>
            <w:tcW w:w="964" w:type="dxa"/>
            <w:noWrap/>
            <w:hideMark/>
          </w:tcPr>
          <w:p w14:paraId="30DE88A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41±23</w:t>
            </w:r>
          </w:p>
        </w:tc>
        <w:tc>
          <w:tcPr>
            <w:tcW w:w="964" w:type="dxa"/>
            <w:noWrap/>
            <w:hideMark/>
          </w:tcPr>
          <w:p w14:paraId="642D5FB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38±16</w:t>
            </w:r>
          </w:p>
        </w:tc>
        <w:tc>
          <w:tcPr>
            <w:tcW w:w="964" w:type="dxa"/>
            <w:noWrap/>
            <w:hideMark/>
          </w:tcPr>
          <w:p w14:paraId="3BBE8CC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36±14</w:t>
            </w:r>
          </w:p>
        </w:tc>
        <w:tc>
          <w:tcPr>
            <w:tcW w:w="964" w:type="dxa"/>
            <w:noWrap/>
            <w:hideMark/>
          </w:tcPr>
          <w:p w14:paraId="182CAF0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28±11</w:t>
            </w:r>
          </w:p>
        </w:tc>
        <w:tc>
          <w:tcPr>
            <w:tcW w:w="964" w:type="dxa"/>
            <w:noWrap/>
            <w:hideMark/>
          </w:tcPr>
          <w:p w14:paraId="0544550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29±11</w:t>
            </w:r>
          </w:p>
        </w:tc>
        <w:tc>
          <w:tcPr>
            <w:tcW w:w="964" w:type="dxa"/>
            <w:noWrap/>
            <w:hideMark/>
          </w:tcPr>
          <w:p w14:paraId="297D9B3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29±10</w:t>
            </w:r>
          </w:p>
        </w:tc>
        <w:tc>
          <w:tcPr>
            <w:tcW w:w="964" w:type="dxa"/>
            <w:noWrap/>
            <w:hideMark/>
          </w:tcPr>
          <w:p w14:paraId="52B8925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39±14</w:t>
            </w:r>
          </w:p>
        </w:tc>
        <w:tc>
          <w:tcPr>
            <w:tcW w:w="964" w:type="dxa"/>
            <w:noWrap/>
            <w:hideMark/>
          </w:tcPr>
          <w:p w14:paraId="0DD36CD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41±14</w:t>
            </w:r>
          </w:p>
        </w:tc>
        <w:tc>
          <w:tcPr>
            <w:tcW w:w="964" w:type="dxa"/>
            <w:noWrap/>
            <w:hideMark/>
          </w:tcPr>
          <w:p w14:paraId="0302A43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45±15</w:t>
            </w:r>
          </w:p>
        </w:tc>
        <w:tc>
          <w:tcPr>
            <w:tcW w:w="964" w:type="dxa"/>
            <w:noWrap/>
            <w:hideMark/>
          </w:tcPr>
          <w:p w14:paraId="1763538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65±22</w:t>
            </w:r>
          </w:p>
        </w:tc>
        <w:tc>
          <w:tcPr>
            <w:tcW w:w="964" w:type="dxa"/>
            <w:noWrap/>
            <w:hideMark/>
          </w:tcPr>
          <w:p w14:paraId="5887878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73±24</w:t>
            </w:r>
          </w:p>
        </w:tc>
        <w:tc>
          <w:tcPr>
            <w:tcW w:w="964" w:type="dxa"/>
            <w:noWrap/>
            <w:hideMark/>
          </w:tcPr>
          <w:p w14:paraId="62674D1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60±20</w:t>
            </w:r>
          </w:p>
        </w:tc>
        <w:tc>
          <w:tcPr>
            <w:tcW w:w="927" w:type="dxa"/>
            <w:noWrap/>
            <w:hideMark/>
          </w:tcPr>
          <w:p w14:paraId="300444C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48±16</w:t>
            </w:r>
          </w:p>
        </w:tc>
        <w:tc>
          <w:tcPr>
            <w:tcW w:w="927" w:type="dxa"/>
            <w:noWrap/>
            <w:hideMark/>
          </w:tcPr>
          <w:p w14:paraId="2ECFDB6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26±8</w:t>
            </w:r>
          </w:p>
        </w:tc>
      </w:tr>
      <w:tr w:rsidR="00AE1386" w:rsidRPr="002614BF" w14:paraId="17C55CFC" w14:textId="466D1CB5"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2E748FB6" w14:textId="77777777" w:rsidR="005B519A" w:rsidRPr="002614BF" w:rsidRDefault="005B519A" w:rsidP="00D42F90">
            <w:pPr>
              <w:pStyle w:val="TableText0"/>
              <w:spacing w:before="0"/>
            </w:pPr>
            <w:r w:rsidRPr="002614BF">
              <w:t>HFC-365mfc</w:t>
            </w:r>
          </w:p>
        </w:tc>
        <w:tc>
          <w:tcPr>
            <w:tcW w:w="964" w:type="dxa"/>
            <w:noWrap/>
            <w:hideMark/>
          </w:tcPr>
          <w:p w14:paraId="48BA09F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22±25</w:t>
            </w:r>
          </w:p>
        </w:tc>
        <w:tc>
          <w:tcPr>
            <w:tcW w:w="964" w:type="dxa"/>
            <w:noWrap/>
            <w:hideMark/>
          </w:tcPr>
          <w:p w14:paraId="241D223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22±27</w:t>
            </w:r>
          </w:p>
        </w:tc>
        <w:tc>
          <w:tcPr>
            <w:tcW w:w="964" w:type="dxa"/>
            <w:noWrap/>
            <w:hideMark/>
          </w:tcPr>
          <w:p w14:paraId="0CB5AD5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22±29</w:t>
            </w:r>
          </w:p>
        </w:tc>
        <w:tc>
          <w:tcPr>
            <w:tcW w:w="964" w:type="dxa"/>
            <w:noWrap/>
            <w:hideMark/>
          </w:tcPr>
          <w:p w14:paraId="30C86A0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24±31</w:t>
            </w:r>
          </w:p>
        </w:tc>
        <w:tc>
          <w:tcPr>
            <w:tcW w:w="964" w:type="dxa"/>
            <w:noWrap/>
            <w:hideMark/>
          </w:tcPr>
          <w:p w14:paraId="1399677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22±31</w:t>
            </w:r>
          </w:p>
        </w:tc>
        <w:tc>
          <w:tcPr>
            <w:tcW w:w="964" w:type="dxa"/>
            <w:noWrap/>
            <w:hideMark/>
          </w:tcPr>
          <w:p w14:paraId="7F22110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25±30</w:t>
            </w:r>
          </w:p>
        </w:tc>
        <w:tc>
          <w:tcPr>
            <w:tcW w:w="964" w:type="dxa"/>
            <w:noWrap/>
            <w:hideMark/>
          </w:tcPr>
          <w:p w14:paraId="58F4DFA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21±26</w:t>
            </w:r>
          </w:p>
        </w:tc>
        <w:tc>
          <w:tcPr>
            <w:tcW w:w="964" w:type="dxa"/>
            <w:noWrap/>
            <w:hideMark/>
          </w:tcPr>
          <w:p w14:paraId="453447C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23±22</w:t>
            </w:r>
          </w:p>
        </w:tc>
        <w:tc>
          <w:tcPr>
            <w:tcW w:w="964" w:type="dxa"/>
            <w:noWrap/>
            <w:hideMark/>
          </w:tcPr>
          <w:p w14:paraId="01B390A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21±18</w:t>
            </w:r>
          </w:p>
        </w:tc>
        <w:tc>
          <w:tcPr>
            <w:tcW w:w="964" w:type="dxa"/>
            <w:noWrap/>
            <w:hideMark/>
          </w:tcPr>
          <w:p w14:paraId="60C09F2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26±16</w:t>
            </w:r>
          </w:p>
        </w:tc>
        <w:tc>
          <w:tcPr>
            <w:tcW w:w="964" w:type="dxa"/>
            <w:noWrap/>
            <w:hideMark/>
          </w:tcPr>
          <w:p w14:paraId="58A637C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24±16</w:t>
            </w:r>
          </w:p>
        </w:tc>
        <w:tc>
          <w:tcPr>
            <w:tcW w:w="964" w:type="dxa"/>
            <w:noWrap/>
            <w:hideMark/>
          </w:tcPr>
          <w:p w14:paraId="7BB7400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24±16</w:t>
            </w:r>
          </w:p>
        </w:tc>
        <w:tc>
          <w:tcPr>
            <w:tcW w:w="927" w:type="dxa"/>
            <w:noWrap/>
            <w:hideMark/>
          </w:tcPr>
          <w:p w14:paraId="40216D12" w14:textId="62F8A2C5"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24±16</w:t>
            </w:r>
            <w:r w:rsidRPr="002614BF">
              <w:rPr>
                <w:vertAlign w:val="superscript"/>
              </w:rPr>
              <w:t>d</w:t>
            </w:r>
          </w:p>
        </w:tc>
        <w:tc>
          <w:tcPr>
            <w:tcW w:w="927" w:type="dxa"/>
            <w:noWrap/>
            <w:hideMark/>
          </w:tcPr>
          <w:p w14:paraId="5D621B7C" w14:textId="778940D2"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24±16</w:t>
            </w:r>
            <w:r w:rsidRPr="002614BF">
              <w:rPr>
                <w:vertAlign w:val="superscript"/>
              </w:rPr>
              <w:t>d</w:t>
            </w:r>
          </w:p>
        </w:tc>
      </w:tr>
      <w:tr w:rsidR="00AE1386" w:rsidRPr="002614BF" w14:paraId="1AEFCD72" w14:textId="23AB78C4"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098CE978" w14:textId="77777777" w:rsidR="005B519A" w:rsidRPr="002614BF" w:rsidRDefault="005B519A" w:rsidP="00D42F90">
            <w:pPr>
              <w:pStyle w:val="TableText0"/>
              <w:spacing w:before="0"/>
              <w:rPr>
                <w:rFonts w:eastAsia="Times New Roman" w:cs="Calibri"/>
              </w:rPr>
            </w:pPr>
            <w:r w:rsidRPr="002614BF">
              <w:rPr>
                <w:rFonts w:eastAsia="Times New Roman" w:cs="Calibri"/>
              </w:rPr>
              <w:t>Major HFCs</w:t>
            </w:r>
            <w:r w:rsidRPr="002614BF">
              <w:rPr>
                <w:rFonts w:eastAsia="Times New Roman" w:cs="Calibri"/>
                <w:vertAlign w:val="superscript"/>
              </w:rPr>
              <w:t>1</w:t>
            </w:r>
          </w:p>
        </w:tc>
        <w:tc>
          <w:tcPr>
            <w:tcW w:w="964" w:type="dxa"/>
            <w:noWrap/>
            <w:hideMark/>
          </w:tcPr>
          <w:p w14:paraId="7DE563B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915±270</w:t>
            </w:r>
          </w:p>
        </w:tc>
        <w:tc>
          <w:tcPr>
            <w:tcW w:w="964" w:type="dxa"/>
            <w:noWrap/>
            <w:hideMark/>
          </w:tcPr>
          <w:p w14:paraId="642FCD2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1052±300</w:t>
            </w:r>
          </w:p>
        </w:tc>
        <w:tc>
          <w:tcPr>
            <w:tcW w:w="964" w:type="dxa"/>
            <w:noWrap/>
            <w:hideMark/>
          </w:tcPr>
          <w:p w14:paraId="18DF4C3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1210±315</w:t>
            </w:r>
          </w:p>
        </w:tc>
        <w:tc>
          <w:tcPr>
            <w:tcW w:w="964" w:type="dxa"/>
            <w:noWrap/>
            <w:hideMark/>
          </w:tcPr>
          <w:p w14:paraId="497C4A3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1336±325</w:t>
            </w:r>
          </w:p>
        </w:tc>
        <w:tc>
          <w:tcPr>
            <w:tcW w:w="964" w:type="dxa"/>
            <w:noWrap/>
            <w:hideMark/>
          </w:tcPr>
          <w:p w14:paraId="40376D6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1335±320</w:t>
            </w:r>
          </w:p>
        </w:tc>
        <w:tc>
          <w:tcPr>
            <w:tcW w:w="964" w:type="dxa"/>
            <w:noWrap/>
            <w:hideMark/>
          </w:tcPr>
          <w:p w14:paraId="296CF15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1454±320</w:t>
            </w:r>
          </w:p>
        </w:tc>
        <w:tc>
          <w:tcPr>
            <w:tcW w:w="964" w:type="dxa"/>
            <w:noWrap/>
            <w:hideMark/>
          </w:tcPr>
          <w:p w14:paraId="537295A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1397±330</w:t>
            </w:r>
          </w:p>
        </w:tc>
        <w:tc>
          <w:tcPr>
            <w:tcW w:w="964" w:type="dxa"/>
            <w:noWrap/>
            <w:hideMark/>
          </w:tcPr>
          <w:p w14:paraId="6DE410B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1448±330</w:t>
            </w:r>
          </w:p>
        </w:tc>
        <w:tc>
          <w:tcPr>
            <w:tcW w:w="964" w:type="dxa"/>
            <w:noWrap/>
            <w:hideMark/>
          </w:tcPr>
          <w:p w14:paraId="61622FA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1315±320</w:t>
            </w:r>
          </w:p>
        </w:tc>
        <w:tc>
          <w:tcPr>
            <w:tcW w:w="964" w:type="dxa"/>
            <w:noWrap/>
            <w:hideMark/>
          </w:tcPr>
          <w:p w14:paraId="0ECAADD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1413±335</w:t>
            </w:r>
          </w:p>
        </w:tc>
        <w:tc>
          <w:tcPr>
            <w:tcW w:w="964" w:type="dxa"/>
            <w:noWrap/>
            <w:hideMark/>
          </w:tcPr>
          <w:p w14:paraId="107B4C2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1443±355</w:t>
            </w:r>
          </w:p>
        </w:tc>
        <w:tc>
          <w:tcPr>
            <w:tcW w:w="964" w:type="dxa"/>
            <w:noWrap/>
            <w:hideMark/>
          </w:tcPr>
          <w:p w14:paraId="652609A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1704±360</w:t>
            </w:r>
          </w:p>
        </w:tc>
        <w:tc>
          <w:tcPr>
            <w:tcW w:w="927" w:type="dxa"/>
            <w:noWrap/>
            <w:hideMark/>
          </w:tcPr>
          <w:p w14:paraId="7F4C309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1761±370</w:t>
            </w:r>
          </w:p>
        </w:tc>
        <w:tc>
          <w:tcPr>
            <w:tcW w:w="927" w:type="dxa"/>
            <w:noWrap/>
            <w:hideMark/>
          </w:tcPr>
          <w:p w14:paraId="28F004A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1761±370</w:t>
            </w:r>
          </w:p>
        </w:tc>
      </w:tr>
      <w:tr w:rsidR="00AE1386" w:rsidRPr="002614BF" w14:paraId="1C797CE1" w14:textId="5B4BB040"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CA9402A" w14:textId="77777777" w:rsidR="005B519A" w:rsidRPr="002614BF" w:rsidRDefault="005B519A" w:rsidP="00D42F90">
            <w:pPr>
              <w:pStyle w:val="TableText0"/>
              <w:spacing w:before="0"/>
              <w:rPr>
                <w:rFonts w:eastAsia="Times New Roman" w:cs="Calibri"/>
              </w:rPr>
            </w:pPr>
            <w:r w:rsidRPr="002614BF">
              <w:rPr>
                <w:rFonts w:eastAsia="Times New Roman" w:cs="Calibri"/>
              </w:rPr>
              <w:t>Total HFCs</w:t>
            </w:r>
          </w:p>
        </w:tc>
        <w:tc>
          <w:tcPr>
            <w:tcW w:w="964" w:type="dxa"/>
            <w:noWrap/>
            <w:hideMark/>
          </w:tcPr>
          <w:p w14:paraId="040F7C7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1098±285</w:t>
            </w:r>
          </w:p>
        </w:tc>
        <w:tc>
          <w:tcPr>
            <w:tcW w:w="964" w:type="dxa"/>
            <w:noWrap/>
            <w:hideMark/>
          </w:tcPr>
          <w:p w14:paraId="6127197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1225±315</w:t>
            </w:r>
          </w:p>
        </w:tc>
        <w:tc>
          <w:tcPr>
            <w:tcW w:w="964" w:type="dxa"/>
            <w:noWrap/>
            <w:hideMark/>
          </w:tcPr>
          <w:p w14:paraId="3409504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1382±325</w:t>
            </w:r>
          </w:p>
        </w:tc>
        <w:tc>
          <w:tcPr>
            <w:tcW w:w="964" w:type="dxa"/>
            <w:noWrap/>
            <w:hideMark/>
          </w:tcPr>
          <w:p w14:paraId="6458E63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1503±340</w:t>
            </w:r>
          </w:p>
        </w:tc>
        <w:tc>
          <w:tcPr>
            <w:tcW w:w="964" w:type="dxa"/>
            <w:noWrap/>
            <w:hideMark/>
          </w:tcPr>
          <w:p w14:paraId="4185B27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1500±335</w:t>
            </w:r>
          </w:p>
        </w:tc>
        <w:tc>
          <w:tcPr>
            <w:tcW w:w="964" w:type="dxa"/>
            <w:noWrap/>
            <w:hideMark/>
          </w:tcPr>
          <w:p w14:paraId="411B4B5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1613±330</w:t>
            </w:r>
          </w:p>
        </w:tc>
        <w:tc>
          <w:tcPr>
            <w:tcW w:w="964" w:type="dxa"/>
            <w:noWrap/>
            <w:hideMark/>
          </w:tcPr>
          <w:p w14:paraId="4F25AAC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1556±340</w:t>
            </w:r>
          </w:p>
        </w:tc>
        <w:tc>
          <w:tcPr>
            <w:tcW w:w="964" w:type="dxa"/>
            <w:noWrap/>
            <w:hideMark/>
          </w:tcPr>
          <w:p w14:paraId="7315AF9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1602±340</w:t>
            </w:r>
          </w:p>
        </w:tc>
        <w:tc>
          <w:tcPr>
            <w:tcW w:w="964" w:type="dxa"/>
            <w:noWrap/>
            <w:hideMark/>
          </w:tcPr>
          <w:p w14:paraId="21FF2EF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1470±330</w:t>
            </w:r>
          </w:p>
        </w:tc>
        <w:tc>
          <w:tcPr>
            <w:tcW w:w="964" w:type="dxa"/>
            <w:noWrap/>
            <w:hideMark/>
          </w:tcPr>
          <w:p w14:paraId="55BAA40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1592±340</w:t>
            </w:r>
          </w:p>
        </w:tc>
        <w:tc>
          <w:tcPr>
            <w:tcW w:w="964" w:type="dxa"/>
            <w:noWrap/>
            <w:hideMark/>
          </w:tcPr>
          <w:p w14:paraId="7432C37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1632±360</w:t>
            </w:r>
          </w:p>
        </w:tc>
        <w:tc>
          <w:tcPr>
            <w:tcW w:w="964" w:type="dxa"/>
            <w:noWrap/>
            <w:hideMark/>
          </w:tcPr>
          <w:p w14:paraId="5A822EF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1888±365</w:t>
            </w:r>
          </w:p>
        </w:tc>
        <w:tc>
          <w:tcPr>
            <w:tcW w:w="927" w:type="dxa"/>
            <w:noWrap/>
            <w:hideMark/>
          </w:tcPr>
          <w:p w14:paraId="4F504EC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1936±375</w:t>
            </w:r>
          </w:p>
        </w:tc>
        <w:tc>
          <w:tcPr>
            <w:tcW w:w="927" w:type="dxa"/>
            <w:noWrap/>
            <w:hideMark/>
          </w:tcPr>
          <w:p w14:paraId="56EB506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1913±375</w:t>
            </w:r>
          </w:p>
        </w:tc>
      </w:tr>
      <w:tr w:rsidR="00AE1386" w:rsidRPr="009562FE" w14:paraId="6CC3EE97" w14:textId="085D25D0"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269574D0" w14:textId="20CAC874" w:rsidR="005B519A" w:rsidRPr="00AE1386" w:rsidRDefault="00AE1386" w:rsidP="00D42F90">
            <w:pPr>
              <w:pStyle w:val="TableText0"/>
              <w:spacing w:before="0"/>
            </w:pPr>
            <w:r>
              <w:t>sulfur hexafluoride (</w:t>
            </w:r>
            <w:r w:rsidR="005B519A" w:rsidRPr="009562FE">
              <w:t>SF</w:t>
            </w:r>
            <w:r w:rsidR="005B519A" w:rsidRPr="009562FE">
              <w:rPr>
                <w:vertAlign w:val="subscript"/>
              </w:rPr>
              <w:t>6</w:t>
            </w:r>
            <w:r>
              <w:t>)</w:t>
            </w:r>
          </w:p>
        </w:tc>
        <w:tc>
          <w:tcPr>
            <w:tcW w:w="964" w:type="dxa"/>
            <w:noWrap/>
            <w:hideMark/>
          </w:tcPr>
          <w:p w14:paraId="4EAF1C37"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noWrap/>
            <w:hideMark/>
          </w:tcPr>
          <w:p w14:paraId="2EDA3CDA"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055D4CFE"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75F5EEC"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0C97BD8"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CA0EDD3"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24D0A81F"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73CE7963"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313B9C8"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6CB205F"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29A5B9E0"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5D8864A"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6EA49C66"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3C10D4E3"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2614BF" w14:paraId="64D574C8" w14:textId="6D438489"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33A506CD" w14:textId="77777777" w:rsidR="005B519A" w:rsidRPr="002614BF" w:rsidRDefault="005B519A" w:rsidP="00D42F90">
            <w:pPr>
              <w:pStyle w:val="TableText0"/>
              <w:spacing w:before="0"/>
              <w:rPr>
                <w:rFonts w:eastAsia="Times New Roman" w:cs="Calibri"/>
              </w:rPr>
            </w:pPr>
            <w:r w:rsidRPr="002614BF">
              <w:rPr>
                <w:rFonts w:eastAsia="Times New Roman" w:cs="Calibri"/>
              </w:rPr>
              <w:t>ISC (tonnes)</w:t>
            </w:r>
          </w:p>
        </w:tc>
        <w:tc>
          <w:tcPr>
            <w:tcW w:w="964" w:type="dxa"/>
            <w:noWrap/>
            <w:hideMark/>
          </w:tcPr>
          <w:p w14:paraId="5D02A85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72±28</w:t>
            </w:r>
          </w:p>
        </w:tc>
        <w:tc>
          <w:tcPr>
            <w:tcW w:w="964" w:type="dxa"/>
            <w:noWrap/>
            <w:hideMark/>
          </w:tcPr>
          <w:p w14:paraId="4A00B81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64±23</w:t>
            </w:r>
          </w:p>
        </w:tc>
        <w:tc>
          <w:tcPr>
            <w:tcW w:w="964" w:type="dxa"/>
            <w:noWrap/>
            <w:hideMark/>
          </w:tcPr>
          <w:p w14:paraId="18A43EA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39±14</w:t>
            </w:r>
          </w:p>
        </w:tc>
        <w:tc>
          <w:tcPr>
            <w:tcW w:w="964" w:type="dxa"/>
            <w:noWrap/>
            <w:hideMark/>
          </w:tcPr>
          <w:p w14:paraId="70053C4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29±11</w:t>
            </w:r>
          </w:p>
        </w:tc>
        <w:tc>
          <w:tcPr>
            <w:tcW w:w="964" w:type="dxa"/>
            <w:noWrap/>
            <w:hideMark/>
          </w:tcPr>
          <w:p w14:paraId="13E649E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30±12</w:t>
            </w:r>
          </w:p>
        </w:tc>
        <w:tc>
          <w:tcPr>
            <w:tcW w:w="964" w:type="dxa"/>
            <w:noWrap/>
            <w:hideMark/>
          </w:tcPr>
          <w:p w14:paraId="04AF1D1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24±9</w:t>
            </w:r>
          </w:p>
        </w:tc>
        <w:tc>
          <w:tcPr>
            <w:tcW w:w="964" w:type="dxa"/>
            <w:noWrap/>
            <w:hideMark/>
          </w:tcPr>
          <w:p w14:paraId="4CFB7E8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23±8</w:t>
            </w:r>
          </w:p>
        </w:tc>
        <w:tc>
          <w:tcPr>
            <w:tcW w:w="964" w:type="dxa"/>
            <w:noWrap/>
            <w:hideMark/>
          </w:tcPr>
          <w:p w14:paraId="6730E67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22±7</w:t>
            </w:r>
          </w:p>
        </w:tc>
        <w:tc>
          <w:tcPr>
            <w:tcW w:w="964" w:type="dxa"/>
            <w:noWrap/>
            <w:hideMark/>
          </w:tcPr>
          <w:p w14:paraId="5A0647A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22±7</w:t>
            </w:r>
          </w:p>
        </w:tc>
        <w:tc>
          <w:tcPr>
            <w:tcW w:w="964" w:type="dxa"/>
            <w:noWrap/>
            <w:hideMark/>
          </w:tcPr>
          <w:p w14:paraId="3DF6FAF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18±6</w:t>
            </w:r>
          </w:p>
        </w:tc>
        <w:tc>
          <w:tcPr>
            <w:tcW w:w="964" w:type="dxa"/>
            <w:noWrap/>
            <w:hideMark/>
          </w:tcPr>
          <w:p w14:paraId="47071C9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20±7</w:t>
            </w:r>
          </w:p>
        </w:tc>
        <w:tc>
          <w:tcPr>
            <w:tcW w:w="964" w:type="dxa"/>
            <w:noWrap/>
            <w:hideMark/>
          </w:tcPr>
          <w:p w14:paraId="76E0A98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18±6</w:t>
            </w:r>
          </w:p>
        </w:tc>
        <w:tc>
          <w:tcPr>
            <w:tcW w:w="927" w:type="dxa"/>
            <w:noWrap/>
            <w:hideMark/>
          </w:tcPr>
          <w:p w14:paraId="23D5076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20±7</w:t>
            </w:r>
          </w:p>
        </w:tc>
        <w:tc>
          <w:tcPr>
            <w:tcW w:w="927" w:type="dxa"/>
            <w:noWrap/>
            <w:hideMark/>
          </w:tcPr>
          <w:p w14:paraId="3E8A907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15±5</w:t>
            </w:r>
          </w:p>
        </w:tc>
      </w:tr>
      <w:tr w:rsidR="00AE1386" w:rsidRPr="002614BF" w14:paraId="6C9439FF" w14:textId="0D03A6AD"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6BEDFC0A" w14:textId="77777777" w:rsidR="005B519A" w:rsidRPr="002614BF" w:rsidRDefault="005B519A" w:rsidP="00D42F90">
            <w:pPr>
              <w:pStyle w:val="TableText0"/>
              <w:spacing w:before="0"/>
              <w:rPr>
                <w:rFonts w:eastAsia="Times New Roman" w:cs="Calibri"/>
              </w:rPr>
            </w:pPr>
            <w:proofErr w:type="spellStart"/>
            <w:r w:rsidRPr="002614BF">
              <w:rPr>
                <w:rFonts w:eastAsia="Times New Roman" w:cs="Calibri"/>
              </w:rPr>
              <w:t>InTEM</w:t>
            </w:r>
            <w:proofErr w:type="spellEnd"/>
            <w:r w:rsidRPr="002614BF">
              <w:rPr>
                <w:rFonts w:eastAsia="Times New Roman" w:cs="Calibri"/>
              </w:rPr>
              <w:t xml:space="preserve"> (tonnes)</w:t>
            </w:r>
          </w:p>
        </w:tc>
        <w:tc>
          <w:tcPr>
            <w:tcW w:w="964" w:type="dxa"/>
            <w:noWrap/>
            <w:hideMark/>
          </w:tcPr>
          <w:p w14:paraId="23EAEE3E" w14:textId="6788AFA6"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color w:val="FF0000"/>
              </w:rPr>
            </w:pPr>
            <w:r w:rsidRPr="002614BF">
              <w:t>51±41</w:t>
            </w:r>
            <w:r w:rsidRPr="002614BF">
              <w:rPr>
                <w:vertAlign w:val="superscript"/>
              </w:rPr>
              <w:t>a</w:t>
            </w:r>
          </w:p>
        </w:tc>
        <w:tc>
          <w:tcPr>
            <w:tcW w:w="964" w:type="dxa"/>
            <w:noWrap/>
            <w:hideMark/>
          </w:tcPr>
          <w:p w14:paraId="06C2758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51±41</w:t>
            </w:r>
          </w:p>
        </w:tc>
        <w:tc>
          <w:tcPr>
            <w:tcW w:w="964" w:type="dxa"/>
            <w:noWrap/>
            <w:hideMark/>
          </w:tcPr>
          <w:p w14:paraId="6D22731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55±42</w:t>
            </w:r>
          </w:p>
        </w:tc>
        <w:tc>
          <w:tcPr>
            <w:tcW w:w="964" w:type="dxa"/>
            <w:noWrap/>
            <w:hideMark/>
          </w:tcPr>
          <w:p w14:paraId="5DA5E6B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54±47</w:t>
            </w:r>
          </w:p>
        </w:tc>
        <w:tc>
          <w:tcPr>
            <w:tcW w:w="964" w:type="dxa"/>
            <w:noWrap/>
            <w:hideMark/>
          </w:tcPr>
          <w:p w14:paraId="408FC3B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50±50</w:t>
            </w:r>
          </w:p>
        </w:tc>
        <w:tc>
          <w:tcPr>
            <w:tcW w:w="964" w:type="dxa"/>
            <w:noWrap/>
            <w:hideMark/>
          </w:tcPr>
          <w:p w14:paraId="6654B5F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45±50</w:t>
            </w:r>
          </w:p>
        </w:tc>
        <w:tc>
          <w:tcPr>
            <w:tcW w:w="964" w:type="dxa"/>
            <w:noWrap/>
            <w:hideMark/>
          </w:tcPr>
          <w:p w14:paraId="5AD4FD0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42±43</w:t>
            </w:r>
          </w:p>
        </w:tc>
        <w:tc>
          <w:tcPr>
            <w:tcW w:w="964" w:type="dxa"/>
            <w:noWrap/>
            <w:hideMark/>
          </w:tcPr>
          <w:p w14:paraId="37FBAF8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41±37</w:t>
            </w:r>
          </w:p>
        </w:tc>
        <w:tc>
          <w:tcPr>
            <w:tcW w:w="964" w:type="dxa"/>
            <w:noWrap/>
            <w:hideMark/>
          </w:tcPr>
          <w:p w14:paraId="4D8A0B3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38±32</w:t>
            </w:r>
          </w:p>
        </w:tc>
        <w:tc>
          <w:tcPr>
            <w:tcW w:w="964" w:type="dxa"/>
            <w:noWrap/>
            <w:hideMark/>
          </w:tcPr>
          <w:p w14:paraId="43DDEF4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38±30</w:t>
            </w:r>
          </w:p>
        </w:tc>
        <w:tc>
          <w:tcPr>
            <w:tcW w:w="964" w:type="dxa"/>
            <w:noWrap/>
            <w:hideMark/>
          </w:tcPr>
          <w:p w14:paraId="3431B25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33±31</w:t>
            </w:r>
          </w:p>
        </w:tc>
        <w:tc>
          <w:tcPr>
            <w:tcW w:w="964" w:type="dxa"/>
            <w:noWrap/>
            <w:hideMark/>
          </w:tcPr>
          <w:p w14:paraId="71937FE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29±28</w:t>
            </w:r>
          </w:p>
        </w:tc>
        <w:tc>
          <w:tcPr>
            <w:tcW w:w="927" w:type="dxa"/>
            <w:noWrap/>
            <w:hideMark/>
          </w:tcPr>
          <w:p w14:paraId="429DD77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24±27</w:t>
            </w:r>
          </w:p>
        </w:tc>
        <w:tc>
          <w:tcPr>
            <w:tcW w:w="927" w:type="dxa"/>
            <w:noWrap/>
            <w:hideMark/>
          </w:tcPr>
          <w:p w14:paraId="3C60E73F" w14:textId="01C75AC9"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color w:val="FF0000"/>
              </w:rPr>
            </w:pPr>
            <w:r w:rsidRPr="002614BF">
              <w:t>24±27</w:t>
            </w:r>
            <w:r w:rsidRPr="002614BF">
              <w:rPr>
                <w:vertAlign w:val="superscript"/>
              </w:rPr>
              <w:t>e</w:t>
            </w:r>
          </w:p>
        </w:tc>
      </w:tr>
      <w:tr w:rsidR="00AE1386" w:rsidRPr="002614BF" w14:paraId="72532651" w14:textId="6EA90B92"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2FD4953D" w14:textId="0345274E" w:rsidR="00862D45" w:rsidRPr="002614BF" w:rsidRDefault="00862D45" w:rsidP="00D42F90">
            <w:pPr>
              <w:pStyle w:val="TableText0"/>
              <w:spacing w:before="0"/>
              <w:rPr>
                <w:rFonts w:eastAsia="Times New Roman" w:cs="Calibri"/>
              </w:rPr>
            </w:pPr>
            <w:r w:rsidRPr="002614BF">
              <w:rPr>
                <w:rFonts w:eastAsia="Times New Roman" w:cs="Calibri"/>
              </w:rPr>
              <w:t>ISC (k tonnes CO</w:t>
            </w:r>
            <w:r w:rsidRPr="002614BF">
              <w:rPr>
                <w:rFonts w:eastAsia="Times New Roman" w:cs="Calibri"/>
                <w:vertAlign w:val="subscript"/>
              </w:rPr>
              <w:t>2</w:t>
            </w:r>
            <w:r w:rsidRPr="002614BF">
              <w:rPr>
                <w:rFonts w:eastAsia="Times New Roman" w:cs="Calibri"/>
              </w:rPr>
              <w:t>-e)</w:t>
            </w:r>
          </w:p>
        </w:tc>
        <w:tc>
          <w:tcPr>
            <w:tcW w:w="964" w:type="dxa"/>
            <w:noWrap/>
            <w:hideMark/>
          </w:tcPr>
          <w:p w14:paraId="096E02C1" w14:textId="64AF2FA6"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1648±636</w:t>
            </w:r>
          </w:p>
        </w:tc>
        <w:tc>
          <w:tcPr>
            <w:tcW w:w="964" w:type="dxa"/>
            <w:noWrap/>
            <w:hideMark/>
          </w:tcPr>
          <w:p w14:paraId="5C6C656D" w14:textId="070EE5B1"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1458±530</w:t>
            </w:r>
          </w:p>
        </w:tc>
        <w:tc>
          <w:tcPr>
            <w:tcW w:w="964" w:type="dxa"/>
            <w:noWrap/>
            <w:hideMark/>
          </w:tcPr>
          <w:p w14:paraId="457BF318" w14:textId="319FEF13"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883±325</w:t>
            </w:r>
          </w:p>
        </w:tc>
        <w:tc>
          <w:tcPr>
            <w:tcW w:w="964" w:type="dxa"/>
            <w:noWrap/>
            <w:hideMark/>
          </w:tcPr>
          <w:p w14:paraId="3F29BA28" w14:textId="1F293D61"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665±247</w:t>
            </w:r>
          </w:p>
        </w:tc>
        <w:tc>
          <w:tcPr>
            <w:tcW w:w="964" w:type="dxa"/>
            <w:noWrap/>
            <w:hideMark/>
          </w:tcPr>
          <w:p w14:paraId="3ED77396" w14:textId="6D9535AC"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692±267</w:t>
            </w:r>
          </w:p>
        </w:tc>
        <w:tc>
          <w:tcPr>
            <w:tcW w:w="964" w:type="dxa"/>
            <w:noWrap/>
            <w:hideMark/>
          </w:tcPr>
          <w:p w14:paraId="6A7A2046" w14:textId="75E8E844"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558±196</w:t>
            </w:r>
          </w:p>
        </w:tc>
        <w:tc>
          <w:tcPr>
            <w:tcW w:w="964" w:type="dxa"/>
            <w:noWrap/>
            <w:hideMark/>
          </w:tcPr>
          <w:p w14:paraId="6A351503" w14:textId="0260D3ED"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531±184</w:t>
            </w:r>
          </w:p>
        </w:tc>
        <w:tc>
          <w:tcPr>
            <w:tcW w:w="964" w:type="dxa"/>
            <w:noWrap/>
            <w:hideMark/>
          </w:tcPr>
          <w:p w14:paraId="11741066" w14:textId="6BAEA9C9"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500±168</w:t>
            </w:r>
          </w:p>
        </w:tc>
        <w:tc>
          <w:tcPr>
            <w:tcW w:w="964" w:type="dxa"/>
            <w:noWrap/>
            <w:hideMark/>
          </w:tcPr>
          <w:p w14:paraId="2CA5D9A5" w14:textId="72813BA5"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498±164</w:t>
            </w:r>
          </w:p>
        </w:tc>
        <w:tc>
          <w:tcPr>
            <w:tcW w:w="964" w:type="dxa"/>
            <w:noWrap/>
            <w:hideMark/>
          </w:tcPr>
          <w:p w14:paraId="719B5872" w14:textId="66B11EE1"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406±134</w:t>
            </w:r>
          </w:p>
        </w:tc>
        <w:tc>
          <w:tcPr>
            <w:tcW w:w="964" w:type="dxa"/>
            <w:noWrap/>
            <w:hideMark/>
          </w:tcPr>
          <w:p w14:paraId="6F9CEE85" w14:textId="2C87C665"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463±156</w:t>
            </w:r>
          </w:p>
        </w:tc>
        <w:tc>
          <w:tcPr>
            <w:tcW w:w="964" w:type="dxa"/>
            <w:noWrap/>
            <w:hideMark/>
          </w:tcPr>
          <w:p w14:paraId="72774DBD" w14:textId="05ADC0EC"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407±138</w:t>
            </w:r>
          </w:p>
        </w:tc>
        <w:tc>
          <w:tcPr>
            <w:tcW w:w="927" w:type="dxa"/>
            <w:noWrap/>
            <w:hideMark/>
          </w:tcPr>
          <w:p w14:paraId="65EE3B60" w14:textId="1C92BB64"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453±152</w:t>
            </w:r>
          </w:p>
        </w:tc>
        <w:tc>
          <w:tcPr>
            <w:tcW w:w="927" w:type="dxa"/>
            <w:noWrap/>
            <w:hideMark/>
          </w:tcPr>
          <w:p w14:paraId="7F68CB7B" w14:textId="5C326B92"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340±109</w:t>
            </w:r>
          </w:p>
        </w:tc>
      </w:tr>
      <w:tr w:rsidR="00AE1386" w:rsidRPr="002614BF" w14:paraId="7C169CE0" w14:textId="0873A2B0"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7AF1DC58" w14:textId="6596206F" w:rsidR="005B519A" w:rsidRPr="002614BF" w:rsidRDefault="00D83FDE" w:rsidP="00D42F90">
            <w:pPr>
              <w:pStyle w:val="TableText0"/>
              <w:spacing w:before="0"/>
              <w:rPr>
                <w:rFonts w:eastAsia="Times New Roman" w:cs="Calibri"/>
              </w:rPr>
            </w:pPr>
            <w:r>
              <w:rPr>
                <w:rFonts w:eastAsia="Times New Roman" w:cs="Calibri"/>
              </w:rPr>
              <w:t xml:space="preserve">Total </w:t>
            </w:r>
            <w:r w:rsidR="005B519A" w:rsidRPr="002614BF">
              <w:rPr>
                <w:rFonts w:eastAsia="Times New Roman" w:cs="Calibri"/>
              </w:rPr>
              <w:t>PFCs</w:t>
            </w:r>
          </w:p>
        </w:tc>
        <w:tc>
          <w:tcPr>
            <w:tcW w:w="964" w:type="dxa"/>
            <w:noWrap/>
            <w:hideMark/>
          </w:tcPr>
          <w:p w14:paraId="2B9F23F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noWrap/>
            <w:hideMark/>
          </w:tcPr>
          <w:p w14:paraId="1333884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B000BE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0BD6277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1B3D13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A6D5F6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0F0DB8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2322112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CF9A3F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0152D6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077B921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2A9FAB9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4A86545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1E5D4B1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2614BF" w14:paraId="589CA0D1" w14:textId="224E86A9"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0A8D3052" w14:textId="57C0D3CB" w:rsidR="002E367B" w:rsidRPr="002614BF" w:rsidRDefault="002E367B" w:rsidP="00D42F90">
            <w:pPr>
              <w:pStyle w:val="TableText0"/>
              <w:spacing w:before="0"/>
              <w:rPr>
                <w:rFonts w:eastAsia="Times New Roman" w:cs="Calibri"/>
              </w:rPr>
            </w:pPr>
            <w:r>
              <w:rPr>
                <w:rFonts w:eastAsia="Times New Roman" w:cs="Calibri"/>
              </w:rPr>
              <w:t xml:space="preserve">ISC </w:t>
            </w:r>
            <w:r w:rsidRPr="002614BF">
              <w:rPr>
                <w:rFonts w:eastAsia="Times New Roman" w:cs="Calibri"/>
              </w:rPr>
              <w:t>(Table 5, tonnes)</w:t>
            </w:r>
          </w:p>
        </w:tc>
        <w:tc>
          <w:tcPr>
            <w:tcW w:w="964" w:type="dxa"/>
            <w:noWrap/>
            <w:hideMark/>
          </w:tcPr>
          <w:p w14:paraId="65835F7A" w14:textId="6BD69F6B"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95±12</w:t>
            </w:r>
          </w:p>
        </w:tc>
        <w:tc>
          <w:tcPr>
            <w:tcW w:w="964" w:type="dxa"/>
            <w:noWrap/>
            <w:hideMark/>
          </w:tcPr>
          <w:p w14:paraId="7BF2B32B" w14:textId="031D0610"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94±12</w:t>
            </w:r>
          </w:p>
        </w:tc>
        <w:tc>
          <w:tcPr>
            <w:tcW w:w="964" w:type="dxa"/>
            <w:noWrap/>
            <w:hideMark/>
          </w:tcPr>
          <w:p w14:paraId="28D06F62" w14:textId="0606191F"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80±16</w:t>
            </w:r>
          </w:p>
        </w:tc>
        <w:tc>
          <w:tcPr>
            <w:tcW w:w="964" w:type="dxa"/>
            <w:noWrap/>
            <w:hideMark/>
          </w:tcPr>
          <w:p w14:paraId="5F4DD8B1" w14:textId="66F513A3"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78±16</w:t>
            </w:r>
          </w:p>
        </w:tc>
        <w:tc>
          <w:tcPr>
            <w:tcW w:w="964" w:type="dxa"/>
            <w:noWrap/>
            <w:hideMark/>
          </w:tcPr>
          <w:p w14:paraId="487EF330" w14:textId="76D80FBE"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69±14</w:t>
            </w:r>
          </w:p>
        </w:tc>
        <w:tc>
          <w:tcPr>
            <w:tcW w:w="964" w:type="dxa"/>
            <w:noWrap/>
            <w:hideMark/>
          </w:tcPr>
          <w:p w14:paraId="49446010" w14:textId="20A8CEB9"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65±12</w:t>
            </w:r>
          </w:p>
        </w:tc>
        <w:tc>
          <w:tcPr>
            <w:tcW w:w="964" w:type="dxa"/>
            <w:noWrap/>
            <w:hideMark/>
          </w:tcPr>
          <w:p w14:paraId="5F2627AB" w14:textId="7454ED81"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70±15</w:t>
            </w:r>
          </w:p>
        </w:tc>
        <w:tc>
          <w:tcPr>
            <w:tcW w:w="964" w:type="dxa"/>
            <w:noWrap/>
            <w:hideMark/>
          </w:tcPr>
          <w:p w14:paraId="55CCAD80" w14:textId="1D4A486A"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61±12</w:t>
            </w:r>
          </w:p>
        </w:tc>
        <w:tc>
          <w:tcPr>
            <w:tcW w:w="964" w:type="dxa"/>
            <w:noWrap/>
            <w:hideMark/>
          </w:tcPr>
          <w:p w14:paraId="2828F44C" w14:textId="4194B990"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56±9</w:t>
            </w:r>
          </w:p>
        </w:tc>
        <w:tc>
          <w:tcPr>
            <w:tcW w:w="964" w:type="dxa"/>
            <w:noWrap/>
            <w:hideMark/>
          </w:tcPr>
          <w:p w14:paraId="4630D78F" w14:textId="64F518D2"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56±11</w:t>
            </w:r>
          </w:p>
        </w:tc>
        <w:tc>
          <w:tcPr>
            <w:tcW w:w="964" w:type="dxa"/>
            <w:noWrap/>
            <w:hideMark/>
          </w:tcPr>
          <w:p w14:paraId="5ACA5B85" w14:textId="2F625B66"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63±15</w:t>
            </w:r>
          </w:p>
        </w:tc>
        <w:tc>
          <w:tcPr>
            <w:tcW w:w="964" w:type="dxa"/>
            <w:noWrap/>
            <w:hideMark/>
          </w:tcPr>
          <w:p w14:paraId="2025DD9A" w14:textId="56522194"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103±37</w:t>
            </w:r>
          </w:p>
        </w:tc>
        <w:tc>
          <w:tcPr>
            <w:tcW w:w="927" w:type="dxa"/>
            <w:noWrap/>
            <w:hideMark/>
          </w:tcPr>
          <w:p w14:paraId="67B32014" w14:textId="35D1112A"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90±33</w:t>
            </w:r>
          </w:p>
        </w:tc>
        <w:tc>
          <w:tcPr>
            <w:tcW w:w="927" w:type="dxa"/>
            <w:noWrap/>
            <w:hideMark/>
          </w:tcPr>
          <w:p w14:paraId="5DE295E0" w14:textId="12CBD408" w:rsidR="002E367B" w:rsidRPr="002E367B" w:rsidRDefault="002E367B"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E367B">
              <w:rPr>
                <w:rFonts w:cs="Calibri"/>
              </w:rPr>
              <w:t>82±22</w:t>
            </w:r>
          </w:p>
        </w:tc>
      </w:tr>
      <w:tr w:rsidR="00AE1386" w:rsidRPr="002614BF" w14:paraId="303E5A3E" w14:textId="0054F6BB"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0BD26817" w14:textId="50C80611" w:rsidR="00D83FDE" w:rsidRPr="002614BF" w:rsidRDefault="00D83FDE" w:rsidP="00D42F90">
            <w:pPr>
              <w:pStyle w:val="TableText0"/>
              <w:spacing w:before="0"/>
              <w:rPr>
                <w:rFonts w:eastAsia="Times New Roman" w:cs="Calibri"/>
              </w:rPr>
            </w:pPr>
            <w:r>
              <w:rPr>
                <w:rFonts w:eastAsia="Times New Roman" w:cs="Calibri"/>
              </w:rPr>
              <w:t>ISC</w:t>
            </w:r>
            <w:r w:rsidRPr="002614BF">
              <w:rPr>
                <w:rFonts w:eastAsia="Times New Roman" w:cs="Calibri"/>
              </w:rPr>
              <w:t xml:space="preserve"> (Table 5, k tonnes CO</w:t>
            </w:r>
            <w:r w:rsidRPr="002614BF">
              <w:rPr>
                <w:rFonts w:eastAsia="Times New Roman" w:cs="Calibri"/>
                <w:vertAlign w:val="subscript"/>
              </w:rPr>
              <w:t>2</w:t>
            </w:r>
            <w:r w:rsidRPr="002614BF">
              <w:rPr>
                <w:rFonts w:eastAsia="Times New Roman" w:cs="Calibri"/>
              </w:rPr>
              <w:t>-e)</w:t>
            </w:r>
          </w:p>
        </w:tc>
        <w:tc>
          <w:tcPr>
            <w:tcW w:w="964" w:type="dxa"/>
            <w:noWrap/>
            <w:hideMark/>
          </w:tcPr>
          <w:p w14:paraId="21EFFEFE" w14:textId="3949B41E"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1044±145</w:t>
            </w:r>
          </w:p>
        </w:tc>
        <w:tc>
          <w:tcPr>
            <w:tcW w:w="964" w:type="dxa"/>
            <w:noWrap/>
            <w:hideMark/>
          </w:tcPr>
          <w:p w14:paraId="0F161870" w14:textId="34231204"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1041±145</w:t>
            </w:r>
          </w:p>
        </w:tc>
        <w:tc>
          <w:tcPr>
            <w:tcW w:w="964" w:type="dxa"/>
            <w:noWrap/>
            <w:hideMark/>
          </w:tcPr>
          <w:p w14:paraId="5DB44313" w14:textId="2C5680A8"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941±165</w:t>
            </w:r>
          </w:p>
        </w:tc>
        <w:tc>
          <w:tcPr>
            <w:tcW w:w="964" w:type="dxa"/>
            <w:noWrap/>
            <w:hideMark/>
          </w:tcPr>
          <w:p w14:paraId="677E0731" w14:textId="484D1632"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897±165</w:t>
            </w:r>
          </w:p>
        </w:tc>
        <w:tc>
          <w:tcPr>
            <w:tcW w:w="964" w:type="dxa"/>
            <w:noWrap/>
            <w:hideMark/>
          </w:tcPr>
          <w:p w14:paraId="68E6D417" w14:textId="0BAD33EA"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832±155</w:t>
            </w:r>
          </w:p>
        </w:tc>
        <w:tc>
          <w:tcPr>
            <w:tcW w:w="964" w:type="dxa"/>
            <w:noWrap/>
            <w:hideMark/>
          </w:tcPr>
          <w:p w14:paraId="7A6368C5" w14:textId="281352C8"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801±115</w:t>
            </w:r>
          </w:p>
        </w:tc>
        <w:tc>
          <w:tcPr>
            <w:tcW w:w="964" w:type="dxa"/>
            <w:noWrap/>
            <w:hideMark/>
          </w:tcPr>
          <w:p w14:paraId="52B7356B" w14:textId="3CA0F08B"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881±135</w:t>
            </w:r>
          </w:p>
        </w:tc>
        <w:tc>
          <w:tcPr>
            <w:tcW w:w="964" w:type="dxa"/>
            <w:noWrap/>
            <w:hideMark/>
          </w:tcPr>
          <w:p w14:paraId="59891A6B" w14:textId="71298140"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763±105</w:t>
            </w:r>
          </w:p>
        </w:tc>
        <w:tc>
          <w:tcPr>
            <w:tcW w:w="964" w:type="dxa"/>
            <w:noWrap/>
            <w:hideMark/>
          </w:tcPr>
          <w:p w14:paraId="7BC75ED2" w14:textId="05436959"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664±85</w:t>
            </w:r>
          </w:p>
        </w:tc>
        <w:tc>
          <w:tcPr>
            <w:tcW w:w="964" w:type="dxa"/>
            <w:noWrap/>
            <w:hideMark/>
          </w:tcPr>
          <w:p w14:paraId="2A8DAA55" w14:textId="0F2A2436"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631±90</w:t>
            </w:r>
          </w:p>
        </w:tc>
        <w:tc>
          <w:tcPr>
            <w:tcW w:w="964" w:type="dxa"/>
            <w:noWrap/>
            <w:hideMark/>
          </w:tcPr>
          <w:p w14:paraId="17CC4517" w14:textId="6736DB3A"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701±120</w:t>
            </w:r>
          </w:p>
        </w:tc>
        <w:tc>
          <w:tcPr>
            <w:tcW w:w="964" w:type="dxa"/>
            <w:noWrap/>
            <w:hideMark/>
          </w:tcPr>
          <w:p w14:paraId="12833E67" w14:textId="1605D160"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1027±275</w:t>
            </w:r>
          </w:p>
        </w:tc>
        <w:tc>
          <w:tcPr>
            <w:tcW w:w="927" w:type="dxa"/>
            <w:noWrap/>
            <w:hideMark/>
          </w:tcPr>
          <w:p w14:paraId="4FFDADFD" w14:textId="00B1273D"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930±250</w:t>
            </w:r>
          </w:p>
        </w:tc>
        <w:tc>
          <w:tcPr>
            <w:tcW w:w="927" w:type="dxa"/>
            <w:noWrap/>
            <w:hideMark/>
          </w:tcPr>
          <w:p w14:paraId="5208A211" w14:textId="1DA77B7A" w:rsidR="00D83FDE" w:rsidRPr="00D83FDE" w:rsidRDefault="00D83FDE"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D83FDE">
              <w:rPr>
                <w:rFonts w:cs="Calibri"/>
              </w:rPr>
              <w:t>839±170</w:t>
            </w:r>
          </w:p>
        </w:tc>
      </w:tr>
      <w:tr w:rsidR="00AE1386" w:rsidRPr="002614BF" w14:paraId="1A55E540" w14:textId="09101B93"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6318BDDC" w14:textId="7380B4DF" w:rsidR="005B519A" w:rsidRPr="002614BF" w:rsidRDefault="00D83FDE" w:rsidP="00D42F90">
            <w:pPr>
              <w:pStyle w:val="TableText0"/>
              <w:spacing w:before="0"/>
            </w:pPr>
            <w:r>
              <w:t xml:space="preserve">Total </w:t>
            </w:r>
            <w:r w:rsidR="005B519A" w:rsidRPr="002614BF">
              <w:t>HFCs, PFCs, SF</w:t>
            </w:r>
            <w:r w:rsidR="005B519A" w:rsidRPr="002614BF">
              <w:rPr>
                <w:vertAlign w:val="subscript"/>
              </w:rPr>
              <w:t>6</w:t>
            </w:r>
          </w:p>
        </w:tc>
        <w:tc>
          <w:tcPr>
            <w:tcW w:w="964" w:type="dxa"/>
            <w:noWrap/>
            <w:hideMark/>
          </w:tcPr>
          <w:p w14:paraId="473889B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noWrap/>
            <w:hideMark/>
          </w:tcPr>
          <w:p w14:paraId="5F0942A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014EA11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087A1F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2E5D3EB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A3B204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952606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848CE4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2C1EF7A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B0F846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D5843B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1E2B399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7B4E56A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0760742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2614BF" w14:paraId="722A5043" w14:textId="44A3326B"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6C48883D" w14:textId="210145C3" w:rsidR="00E66AA3" w:rsidRPr="002614BF" w:rsidRDefault="00E66AA3" w:rsidP="00D42F90">
            <w:pPr>
              <w:pStyle w:val="TableText0"/>
              <w:spacing w:before="0"/>
              <w:rPr>
                <w:rFonts w:eastAsia="Times New Roman" w:cs="Calibri"/>
              </w:rPr>
            </w:pPr>
            <w:r>
              <w:rPr>
                <w:rFonts w:eastAsia="Times New Roman" w:cs="Calibri"/>
              </w:rPr>
              <w:t>ISC</w:t>
            </w:r>
            <w:r w:rsidRPr="002614BF">
              <w:rPr>
                <w:rFonts w:eastAsia="Times New Roman" w:cs="Calibri"/>
              </w:rPr>
              <w:t xml:space="preserve"> (tonnes)</w:t>
            </w:r>
          </w:p>
        </w:tc>
        <w:tc>
          <w:tcPr>
            <w:tcW w:w="964" w:type="dxa"/>
            <w:noWrap/>
            <w:hideMark/>
          </w:tcPr>
          <w:p w14:paraId="359F6AA5" w14:textId="7CA296C8"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2931±570</w:t>
            </w:r>
          </w:p>
        </w:tc>
        <w:tc>
          <w:tcPr>
            <w:tcW w:w="964" w:type="dxa"/>
            <w:noWrap/>
            <w:hideMark/>
          </w:tcPr>
          <w:p w14:paraId="3FCB17BB" w14:textId="29CE9E5C"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2723±520</w:t>
            </w:r>
          </w:p>
        </w:tc>
        <w:tc>
          <w:tcPr>
            <w:tcW w:w="964" w:type="dxa"/>
            <w:noWrap/>
            <w:hideMark/>
          </w:tcPr>
          <w:p w14:paraId="6D5A27F7" w14:textId="24976664"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2992±615</w:t>
            </w:r>
          </w:p>
        </w:tc>
        <w:tc>
          <w:tcPr>
            <w:tcW w:w="964" w:type="dxa"/>
            <w:noWrap/>
            <w:hideMark/>
          </w:tcPr>
          <w:p w14:paraId="36BC1010" w14:textId="2B95172E"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2859±545</w:t>
            </w:r>
          </w:p>
        </w:tc>
        <w:tc>
          <w:tcPr>
            <w:tcW w:w="964" w:type="dxa"/>
            <w:noWrap/>
            <w:hideMark/>
          </w:tcPr>
          <w:p w14:paraId="67C10DDA" w14:textId="52DC8446"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3257±600</w:t>
            </w:r>
          </w:p>
        </w:tc>
        <w:tc>
          <w:tcPr>
            <w:tcW w:w="964" w:type="dxa"/>
            <w:noWrap/>
            <w:hideMark/>
          </w:tcPr>
          <w:p w14:paraId="743D4E71" w14:textId="41F6A908"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2619±495</w:t>
            </w:r>
          </w:p>
        </w:tc>
        <w:tc>
          <w:tcPr>
            <w:tcW w:w="964" w:type="dxa"/>
            <w:noWrap/>
            <w:hideMark/>
          </w:tcPr>
          <w:p w14:paraId="6EF7349E" w14:textId="01D779ED"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2979±580</w:t>
            </w:r>
          </w:p>
        </w:tc>
        <w:tc>
          <w:tcPr>
            <w:tcW w:w="964" w:type="dxa"/>
            <w:noWrap/>
            <w:hideMark/>
          </w:tcPr>
          <w:p w14:paraId="1CAA7D13" w14:textId="6EBEB2D2"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2845±535</w:t>
            </w:r>
          </w:p>
        </w:tc>
        <w:tc>
          <w:tcPr>
            <w:tcW w:w="964" w:type="dxa"/>
            <w:noWrap/>
            <w:hideMark/>
          </w:tcPr>
          <w:p w14:paraId="538CF620" w14:textId="1B2D5C49"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2922±515</w:t>
            </w:r>
          </w:p>
        </w:tc>
        <w:tc>
          <w:tcPr>
            <w:tcW w:w="964" w:type="dxa"/>
            <w:noWrap/>
            <w:hideMark/>
          </w:tcPr>
          <w:p w14:paraId="61CB1A9D" w14:textId="6D4512A4"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3341±575</w:t>
            </w:r>
          </w:p>
        </w:tc>
        <w:tc>
          <w:tcPr>
            <w:tcW w:w="964" w:type="dxa"/>
            <w:noWrap/>
            <w:hideMark/>
          </w:tcPr>
          <w:p w14:paraId="47C8F5F1" w14:textId="41F4C12B"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3452±605</w:t>
            </w:r>
          </w:p>
        </w:tc>
        <w:tc>
          <w:tcPr>
            <w:tcW w:w="964" w:type="dxa"/>
            <w:noWrap/>
            <w:hideMark/>
          </w:tcPr>
          <w:p w14:paraId="038FF087" w14:textId="45F18ACF"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2980±515</w:t>
            </w:r>
          </w:p>
        </w:tc>
        <w:tc>
          <w:tcPr>
            <w:tcW w:w="927" w:type="dxa"/>
            <w:noWrap/>
            <w:hideMark/>
          </w:tcPr>
          <w:p w14:paraId="440B1394" w14:textId="333D702C"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2516±440</w:t>
            </w:r>
          </w:p>
        </w:tc>
        <w:tc>
          <w:tcPr>
            <w:tcW w:w="927" w:type="dxa"/>
            <w:noWrap/>
            <w:hideMark/>
          </w:tcPr>
          <w:p w14:paraId="77FAF8DE" w14:textId="7AB31009" w:rsidR="00E66AA3" w:rsidRPr="00E66AA3" w:rsidRDefault="00E66AA3"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E66AA3">
              <w:rPr>
                <w:rFonts w:cs="Calibri"/>
              </w:rPr>
              <w:t>2231±375</w:t>
            </w:r>
          </w:p>
        </w:tc>
      </w:tr>
      <w:tr w:rsidR="00AE1386" w:rsidRPr="002614BF" w14:paraId="49513351" w14:textId="6E12FEB5"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5C55FEAB" w14:textId="66D87DB9" w:rsidR="005B519A" w:rsidRPr="002614BF" w:rsidRDefault="00D83FDE" w:rsidP="00D42F90">
            <w:pPr>
              <w:pStyle w:val="TableText0"/>
              <w:spacing w:before="0"/>
              <w:rPr>
                <w:rFonts w:eastAsia="Times New Roman" w:cs="Calibri"/>
              </w:rPr>
            </w:pPr>
            <w:r>
              <w:rPr>
                <w:rFonts w:eastAsia="Times New Roman" w:cs="Calibri"/>
              </w:rPr>
              <w:t>ISC</w:t>
            </w:r>
            <w:r w:rsidR="005B519A" w:rsidRPr="002614BF">
              <w:rPr>
                <w:rFonts w:eastAsia="Times New Roman" w:cs="Calibri"/>
              </w:rPr>
              <w:t xml:space="preserve"> (k tonnes CO</w:t>
            </w:r>
            <w:r w:rsidR="005B519A" w:rsidRPr="002614BF">
              <w:rPr>
                <w:rFonts w:eastAsia="Times New Roman" w:cs="Calibri"/>
                <w:vertAlign w:val="subscript"/>
              </w:rPr>
              <w:t>2</w:t>
            </w:r>
            <w:r w:rsidR="005B519A" w:rsidRPr="002614BF">
              <w:rPr>
                <w:rFonts w:eastAsia="Times New Roman" w:cs="Calibri"/>
              </w:rPr>
              <w:t>-e)</w:t>
            </w:r>
          </w:p>
        </w:tc>
        <w:tc>
          <w:tcPr>
            <w:tcW w:w="964" w:type="dxa"/>
            <w:noWrap/>
            <w:hideMark/>
          </w:tcPr>
          <w:p w14:paraId="6A17C85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8040±1500</w:t>
            </w:r>
          </w:p>
        </w:tc>
        <w:tc>
          <w:tcPr>
            <w:tcW w:w="964" w:type="dxa"/>
            <w:noWrap/>
            <w:hideMark/>
          </w:tcPr>
          <w:p w14:paraId="2D6E038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7682±1470</w:t>
            </w:r>
          </w:p>
        </w:tc>
        <w:tc>
          <w:tcPr>
            <w:tcW w:w="964" w:type="dxa"/>
            <w:noWrap/>
            <w:hideMark/>
          </w:tcPr>
          <w:p w14:paraId="708B36C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7739±1535</w:t>
            </w:r>
          </w:p>
        </w:tc>
        <w:tc>
          <w:tcPr>
            <w:tcW w:w="964" w:type="dxa"/>
            <w:noWrap/>
            <w:hideMark/>
          </w:tcPr>
          <w:p w14:paraId="27C1421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7585±1525</w:t>
            </w:r>
          </w:p>
        </w:tc>
        <w:tc>
          <w:tcPr>
            <w:tcW w:w="964" w:type="dxa"/>
            <w:noWrap/>
            <w:hideMark/>
          </w:tcPr>
          <w:p w14:paraId="3C1239DD"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7951±1590</w:t>
            </w:r>
          </w:p>
        </w:tc>
        <w:tc>
          <w:tcPr>
            <w:tcW w:w="964" w:type="dxa"/>
            <w:noWrap/>
            <w:hideMark/>
          </w:tcPr>
          <w:p w14:paraId="2242994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7020±1465</w:t>
            </w:r>
          </w:p>
        </w:tc>
        <w:tc>
          <w:tcPr>
            <w:tcW w:w="964" w:type="dxa"/>
            <w:noWrap/>
            <w:hideMark/>
          </w:tcPr>
          <w:p w14:paraId="6FFEB89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7193±1425</w:t>
            </w:r>
          </w:p>
        </w:tc>
        <w:tc>
          <w:tcPr>
            <w:tcW w:w="964" w:type="dxa"/>
            <w:noWrap/>
            <w:hideMark/>
          </w:tcPr>
          <w:p w14:paraId="19FB7DF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6977±1300</w:t>
            </w:r>
          </w:p>
        </w:tc>
        <w:tc>
          <w:tcPr>
            <w:tcW w:w="964" w:type="dxa"/>
            <w:noWrap/>
            <w:hideMark/>
          </w:tcPr>
          <w:p w14:paraId="601C977E"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6821±1250</w:t>
            </w:r>
          </w:p>
        </w:tc>
        <w:tc>
          <w:tcPr>
            <w:tcW w:w="964" w:type="dxa"/>
            <w:noWrap/>
            <w:hideMark/>
          </w:tcPr>
          <w:p w14:paraId="43EC950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7019±1280</w:t>
            </w:r>
          </w:p>
        </w:tc>
        <w:tc>
          <w:tcPr>
            <w:tcW w:w="964" w:type="dxa"/>
            <w:noWrap/>
            <w:hideMark/>
          </w:tcPr>
          <w:p w14:paraId="661E796C"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7179±1350</w:t>
            </w:r>
          </w:p>
        </w:tc>
        <w:tc>
          <w:tcPr>
            <w:tcW w:w="964" w:type="dxa"/>
            <w:noWrap/>
            <w:hideMark/>
          </w:tcPr>
          <w:p w14:paraId="3A25077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6954±1280</w:t>
            </w:r>
          </w:p>
        </w:tc>
        <w:tc>
          <w:tcPr>
            <w:tcW w:w="927" w:type="dxa"/>
            <w:noWrap/>
            <w:hideMark/>
          </w:tcPr>
          <w:p w14:paraId="399B406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6520±1235</w:t>
            </w:r>
          </w:p>
        </w:tc>
        <w:tc>
          <w:tcPr>
            <w:tcW w:w="927" w:type="dxa"/>
            <w:noWrap/>
            <w:hideMark/>
          </w:tcPr>
          <w:p w14:paraId="1402C52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6177±1170</w:t>
            </w:r>
          </w:p>
        </w:tc>
      </w:tr>
      <w:tr w:rsidR="00AE1386" w:rsidRPr="002614BF" w14:paraId="5C088D0B" w14:textId="5ECEBC34"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4B2A8A55" w14:textId="77777777" w:rsidR="005B519A" w:rsidRPr="002614BF" w:rsidRDefault="005B519A" w:rsidP="00D42F90">
            <w:pPr>
              <w:pStyle w:val="TableText0"/>
              <w:spacing w:before="0"/>
            </w:pPr>
            <w:r w:rsidRPr="002614BF">
              <w:t>Unregulated species</w:t>
            </w:r>
          </w:p>
        </w:tc>
        <w:tc>
          <w:tcPr>
            <w:tcW w:w="964" w:type="dxa"/>
            <w:noWrap/>
            <w:hideMark/>
          </w:tcPr>
          <w:p w14:paraId="3A09CBE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noWrap/>
            <w:hideMark/>
          </w:tcPr>
          <w:p w14:paraId="24E01B6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488515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CA5CB1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F6D836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755FF6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933B9C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006A08D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7EE0FC6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183F403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D8FC64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1FB5E656"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20523D9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0E11CD9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9562FE" w14:paraId="179E9BC7" w14:textId="5AF7FB3F"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4F17B683" w14:textId="0E632887" w:rsidR="005B519A" w:rsidRPr="00AE1386" w:rsidRDefault="00AE1386" w:rsidP="00D42F90">
            <w:pPr>
              <w:pStyle w:val="TableText0"/>
              <w:spacing w:before="0"/>
              <w:rPr>
                <w:rFonts w:eastAsia="Times New Roman" w:cs="Calibri"/>
              </w:rPr>
            </w:pPr>
            <w:r w:rsidRPr="00F47EFE">
              <w:t>sulfuryl fluoride</w:t>
            </w:r>
            <w:r w:rsidRPr="009562FE">
              <w:rPr>
                <w:rFonts w:eastAsia="Times New Roman" w:cs="Calibri"/>
              </w:rPr>
              <w:t xml:space="preserve"> </w:t>
            </w:r>
            <w:r>
              <w:rPr>
                <w:rFonts w:eastAsia="Times New Roman" w:cs="Calibri"/>
              </w:rPr>
              <w:t>(</w:t>
            </w:r>
            <w:r w:rsidR="005B519A" w:rsidRPr="009562FE">
              <w:rPr>
                <w:rFonts w:eastAsia="Times New Roman" w:cs="Calibri"/>
              </w:rPr>
              <w:t>SO</w:t>
            </w:r>
            <w:r w:rsidR="005B519A" w:rsidRPr="009562FE">
              <w:rPr>
                <w:rFonts w:eastAsia="Times New Roman" w:cs="Calibri"/>
                <w:vertAlign w:val="subscript"/>
              </w:rPr>
              <w:t>2</w:t>
            </w:r>
            <w:r w:rsidR="005B519A" w:rsidRPr="009562FE">
              <w:rPr>
                <w:rFonts w:eastAsia="Times New Roman" w:cs="Calibri"/>
              </w:rPr>
              <w:t>F</w:t>
            </w:r>
            <w:r w:rsidR="005B519A" w:rsidRPr="009562FE">
              <w:rPr>
                <w:rFonts w:eastAsia="Times New Roman" w:cs="Calibri"/>
                <w:vertAlign w:val="subscript"/>
              </w:rPr>
              <w:t>2</w:t>
            </w:r>
            <w:r>
              <w:rPr>
                <w:rFonts w:eastAsia="Times New Roman" w:cs="Calibri"/>
              </w:rPr>
              <w:t>)</w:t>
            </w:r>
          </w:p>
        </w:tc>
        <w:tc>
          <w:tcPr>
            <w:tcW w:w="964" w:type="dxa"/>
            <w:noWrap/>
            <w:hideMark/>
          </w:tcPr>
          <w:p w14:paraId="5BC19F6C"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p>
        </w:tc>
        <w:tc>
          <w:tcPr>
            <w:tcW w:w="964" w:type="dxa"/>
            <w:noWrap/>
            <w:hideMark/>
          </w:tcPr>
          <w:p w14:paraId="2E0DD84A"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42F517E"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06563AF9"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5212106"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52FCB05B"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3067058"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6910BF46"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286E26E"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4BA9756B"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3F0A7372"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64" w:type="dxa"/>
            <w:noWrap/>
            <w:hideMark/>
          </w:tcPr>
          <w:p w14:paraId="0EFBB3A2"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692711CF"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27" w:type="dxa"/>
            <w:noWrap/>
            <w:hideMark/>
          </w:tcPr>
          <w:p w14:paraId="1AE328BD" w14:textId="77777777" w:rsidR="005B519A" w:rsidRPr="009562FE"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E1386" w:rsidRPr="002614BF" w14:paraId="5B257E42" w14:textId="08127CCE"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3ACACEDA" w14:textId="77777777" w:rsidR="005B519A" w:rsidRPr="002614BF" w:rsidRDefault="005B519A" w:rsidP="00D42F90">
            <w:pPr>
              <w:pStyle w:val="TableText0"/>
              <w:spacing w:before="0"/>
              <w:rPr>
                <w:rFonts w:eastAsia="Times New Roman" w:cs="Calibri"/>
              </w:rPr>
            </w:pPr>
            <w:r w:rsidRPr="002614BF">
              <w:rPr>
                <w:rFonts w:eastAsia="Times New Roman" w:cs="Calibri"/>
              </w:rPr>
              <w:t>ISC (tonnes)</w:t>
            </w:r>
          </w:p>
        </w:tc>
        <w:tc>
          <w:tcPr>
            <w:tcW w:w="964" w:type="dxa"/>
            <w:noWrap/>
            <w:hideMark/>
          </w:tcPr>
          <w:p w14:paraId="116E4575" w14:textId="49B6EA2E"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color w:val="FF0000"/>
              </w:rPr>
            </w:pPr>
            <w:r w:rsidRPr="002614BF">
              <w:t>8±6</w:t>
            </w:r>
          </w:p>
        </w:tc>
        <w:tc>
          <w:tcPr>
            <w:tcW w:w="964" w:type="dxa"/>
            <w:noWrap/>
            <w:hideMark/>
          </w:tcPr>
          <w:p w14:paraId="4E6B5F3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8±5</w:t>
            </w:r>
          </w:p>
        </w:tc>
        <w:tc>
          <w:tcPr>
            <w:tcW w:w="964" w:type="dxa"/>
            <w:noWrap/>
            <w:hideMark/>
          </w:tcPr>
          <w:p w14:paraId="082F8B6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13±9</w:t>
            </w:r>
          </w:p>
        </w:tc>
        <w:tc>
          <w:tcPr>
            <w:tcW w:w="964" w:type="dxa"/>
            <w:noWrap/>
            <w:hideMark/>
          </w:tcPr>
          <w:p w14:paraId="2304D062"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17±11</w:t>
            </w:r>
          </w:p>
        </w:tc>
        <w:tc>
          <w:tcPr>
            <w:tcW w:w="964" w:type="dxa"/>
            <w:noWrap/>
            <w:hideMark/>
          </w:tcPr>
          <w:p w14:paraId="0ABAF5C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18±12</w:t>
            </w:r>
          </w:p>
        </w:tc>
        <w:tc>
          <w:tcPr>
            <w:tcW w:w="964" w:type="dxa"/>
            <w:noWrap/>
            <w:hideMark/>
          </w:tcPr>
          <w:p w14:paraId="4173934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65±39</w:t>
            </w:r>
          </w:p>
        </w:tc>
        <w:tc>
          <w:tcPr>
            <w:tcW w:w="964" w:type="dxa"/>
            <w:noWrap/>
            <w:hideMark/>
          </w:tcPr>
          <w:p w14:paraId="09E60FA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83±51</w:t>
            </w:r>
          </w:p>
        </w:tc>
        <w:tc>
          <w:tcPr>
            <w:tcW w:w="964" w:type="dxa"/>
            <w:noWrap/>
            <w:hideMark/>
          </w:tcPr>
          <w:p w14:paraId="59F2E24A"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69±42</w:t>
            </w:r>
          </w:p>
        </w:tc>
        <w:tc>
          <w:tcPr>
            <w:tcW w:w="964" w:type="dxa"/>
            <w:noWrap/>
            <w:hideMark/>
          </w:tcPr>
          <w:p w14:paraId="55E0174F"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76±46</w:t>
            </w:r>
          </w:p>
        </w:tc>
        <w:tc>
          <w:tcPr>
            <w:tcW w:w="964" w:type="dxa"/>
            <w:noWrap/>
            <w:hideMark/>
          </w:tcPr>
          <w:p w14:paraId="10EB172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163±97</w:t>
            </w:r>
          </w:p>
        </w:tc>
        <w:tc>
          <w:tcPr>
            <w:tcW w:w="964" w:type="dxa"/>
            <w:noWrap/>
            <w:hideMark/>
          </w:tcPr>
          <w:p w14:paraId="25E40AC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150±89</w:t>
            </w:r>
          </w:p>
        </w:tc>
        <w:tc>
          <w:tcPr>
            <w:tcW w:w="964" w:type="dxa"/>
            <w:noWrap/>
            <w:hideMark/>
          </w:tcPr>
          <w:p w14:paraId="387D9B4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147±87</w:t>
            </w:r>
          </w:p>
        </w:tc>
        <w:tc>
          <w:tcPr>
            <w:tcW w:w="927" w:type="dxa"/>
            <w:noWrap/>
            <w:hideMark/>
          </w:tcPr>
          <w:p w14:paraId="45BAD4B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104±62</w:t>
            </w:r>
          </w:p>
        </w:tc>
        <w:tc>
          <w:tcPr>
            <w:tcW w:w="927" w:type="dxa"/>
            <w:noWrap/>
            <w:hideMark/>
          </w:tcPr>
          <w:p w14:paraId="2B7FA68F" w14:textId="57F27E93"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rPr>
                <w:color w:val="FF0000"/>
              </w:rPr>
            </w:pPr>
            <w:r w:rsidRPr="002614BF">
              <w:t>75±44</w:t>
            </w:r>
            <w:r w:rsidRPr="002614BF">
              <w:rPr>
                <w:vertAlign w:val="superscript"/>
              </w:rPr>
              <w:t>e</w:t>
            </w:r>
          </w:p>
        </w:tc>
      </w:tr>
      <w:tr w:rsidR="00AE1386" w:rsidRPr="002614BF" w14:paraId="16EEDA9B" w14:textId="7282AAE7"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4869A0AA" w14:textId="77777777" w:rsidR="005B519A" w:rsidRPr="002614BF" w:rsidRDefault="005B519A" w:rsidP="00D42F90">
            <w:pPr>
              <w:pStyle w:val="TableText0"/>
              <w:spacing w:before="0"/>
              <w:rPr>
                <w:rFonts w:eastAsia="Times New Roman" w:cs="Calibri"/>
              </w:rPr>
            </w:pPr>
            <w:proofErr w:type="spellStart"/>
            <w:r w:rsidRPr="002614BF">
              <w:rPr>
                <w:rFonts w:eastAsia="Times New Roman" w:cs="Calibri"/>
              </w:rPr>
              <w:t>InTEM</w:t>
            </w:r>
            <w:proofErr w:type="spellEnd"/>
            <w:r w:rsidRPr="002614BF">
              <w:rPr>
                <w:rFonts w:eastAsia="Times New Roman" w:cs="Calibri"/>
              </w:rPr>
              <w:t xml:space="preserve"> (tonnes)</w:t>
            </w:r>
          </w:p>
        </w:tc>
        <w:tc>
          <w:tcPr>
            <w:tcW w:w="964" w:type="dxa"/>
            <w:noWrap/>
            <w:hideMark/>
          </w:tcPr>
          <w:p w14:paraId="174568CF" w14:textId="5940672D"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16±18</w:t>
            </w:r>
            <w:r w:rsidRPr="002614BF">
              <w:rPr>
                <w:vertAlign w:val="superscript"/>
              </w:rPr>
              <w:t>a</w:t>
            </w:r>
          </w:p>
        </w:tc>
        <w:tc>
          <w:tcPr>
            <w:tcW w:w="964" w:type="dxa"/>
            <w:noWrap/>
            <w:hideMark/>
          </w:tcPr>
          <w:p w14:paraId="5CD298E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16±18</w:t>
            </w:r>
          </w:p>
        </w:tc>
        <w:tc>
          <w:tcPr>
            <w:tcW w:w="964" w:type="dxa"/>
            <w:noWrap/>
            <w:hideMark/>
          </w:tcPr>
          <w:p w14:paraId="163FB4C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16±20</w:t>
            </w:r>
          </w:p>
        </w:tc>
        <w:tc>
          <w:tcPr>
            <w:tcW w:w="964" w:type="dxa"/>
            <w:noWrap/>
            <w:hideMark/>
          </w:tcPr>
          <w:p w14:paraId="2505E86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18±21</w:t>
            </w:r>
          </w:p>
        </w:tc>
        <w:tc>
          <w:tcPr>
            <w:tcW w:w="964" w:type="dxa"/>
            <w:noWrap/>
            <w:hideMark/>
          </w:tcPr>
          <w:p w14:paraId="6EB11878"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17±21</w:t>
            </w:r>
          </w:p>
        </w:tc>
        <w:tc>
          <w:tcPr>
            <w:tcW w:w="964" w:type="dxa"/>
            <w:noWrap/>
            <w:hideMark/>
          </w:tcPr>
          <w:p w14:paraId="1B04B320"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23±21</w:t>
            </w:r>
          </w:p>
        </w:tc>
        <w:tc>
          <w:tcPr>
            <w:tcW w:w="964" w:type="dxa"/>
            <w:noWrap/>
            <w:hideMark/>
          </w:tcPr>
          <w:p w14:paraId="1E588C19"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29±22</w:t>
            </w:r>
          </w:p>
        </w:tc>
        <w:tc>
          <w:tcPr>
            <w:tcW w:w="964" w:type="dxa"/>
            <w:noWrap/>
            <w:hideMark/>
          </w:tcPr>
          <w:p w14:paraId="46035AC5"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38±21</w:t>
            </w:r>
          </w:p>
        </w:tc>
        <w:tc>
          <w:tcPr>
            <w:tcW w:w="964" w:type="dxa"/>
            <w:noWrap/>
            <w:hideMark/>
          </w:tcPr>
          <w:p w14:paraId="09BE208B"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47±20</w:t>
            </w:r>
          </w:p>
        </w:tc>
        <w:tc>
          <w:tcPr>
            <w:tcW w:w="964" w:type="dxa"/>
            <w:noWrap/>
            <w:hideMark/>
          </w:tcPr>
          <w:p w14:paraId="5DF33A5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53±19</w:t>
            </w:r>
          </w:p>
        </w:tc>
        <w:tc>
          <w:tcPr>
            <w:tcW w:w="964" w:type="dxa"/>
            <w:noWrap/>
            <w:hideMark/>
          </w:tcPr>
          <w:p w14:paraId="57118D71"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62±19</w:t>
            </w:r>
          </w:p>
        </w:tc>
        <w:tc>
          <w:tcPr>
            <w:tcW w:w="964" w:type="dxa"/>
            <w:noWrap/>
            <w:hideMark/>
          </w:tcPr>
          <w:p w14:paraId="576C1B97"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64±19</w:t>
            </w:r>
          </w:p>
        </w:tc>
        <w:tc>
          <w:tcPr>
            <w:tcW w:w="927" w:type="dxa"/>
            <w:noWrap/>
            <w:hideMark/>
          </w:tcPr>
          <w:p w14:paraId="696B4D24"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70±19</w:t>
            </w:r>
          </w:p>
        </w:tc>
        <w:tc>
          <w:tcPr>
            <w:tcW w:w="927" w:type="dxa"/>
            <w:noWrap/>
            <w:hideMark/>
          </w:tcPr>
          <w:p w14:paraId="547B3D63" w14:textId="77777777" w:rsidR="005B519A" w:rsidRPr="002614BF" w:rsidRDefault="005B519A"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2614BF">
              <w:t>70±19</w:t>
            </w:r>
          </w:p>
        </w:tc>
      </w:tr>
      <w:tr w:rsidR="00AE1386" w:rsidRPr="00862D45" w14:paraId="55C977B5" w14:textId="6DB58BD8" w:rsidTr="00D42F90">
        <w:trPr>
          <w:jc w:val="center"/>
        </w:trPr>
        <w:tc>
          <w:tcPr>
            <w:cnfStyle w:val="001000000000" w:firstRow="0" w:lastRow="0" w:firstColumn="1" w:lastColumn="0" w:oddVBand="0" w:evenVBand="0" w:oddHBand="0" w:evenHBand="0" w:firstRowFirstColumn="0" w:firstRowLastColumn="0" w:lastRowFirstColumn="0" w:lastRowLastColumn="0"/>
            <w:tcW w:w="2268" w:type="dxa"/>
            <w:noWrap/>
            <w:tcMar>
              <w:left w:w="0" w:type="dxa"/>
              <w:right w:w="0" w:type="dxa"/>
            </w:tcMar>
            <w:hideMark/>
          </w:tcPr>
          <w:p w14:paraId="131D7812" w14:textId="70759169" w:rsidR="00862D45" w:rsidRPr="002614BF" w:rsidRDefault="00862D45" w:rsidP="00D42F90">
            <w:pPr>
              <w:pStyle w:val="TableText0"/>
              <w:spacing w:before="0"/>
              <w:rPr>
                <w:rFonts w:eastAsia="Times New Roman" w:cs="Calibri"/>
              </w:rPr>
            </w:pPr>
            <w:r w:rsidRPr="002614BF">
              <w:rPr>
                <w:rFonts w:eastAsia="Times New Roman" w:cs="Calibri"/>
              </w:rPr>
              <w:t>ISC (k tonnes CO</w:t>
            </w:r>
            <w:r w:rsidRPr="002614BF">
              <w:rPr>
                <w:rFonts w:eastAsia="Times New Roman" w:cs="Calibri"/>
                <w:vertAlign w:val="subscript"/>
              </w:rPr>
              <w:t>2</w:t>
            </w:r>
            <w:r w:rsidRPr="002614BF">
              <w:rPr>
                <w:rFonts w:eastAsia="Times New Roman" w:cs="Calibri"/>
              </w:rPr>
              <w:t>-e)</w:t>
            </w:r>
          </w:p>
        </w:tc>
        <w:tc>
          <w:tcPr>
            <w:tcW w:w="964" w:type="dxa"/>
            <w:noWrap/>
            <w:hideMark/>
          </w:tcPr>
          <w:p w14:paraId="6C93F76C" w14:textId="1AB62517"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42±28</w:t>
            </w:r>
          </w:p>
        </w:tc>
        <w:tc>
          <w:tcPr>
            <w:tcW w:w="964" w:type="dxa"/>
            <w:noWrap/>
            <w:hideMark/>
          </w:tcPr>
          <w:p w14:paraId="0387D383" w14:textId="63D64FCC"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38±25</w:t>
            </w:r>
          </w:p>
        </w:tc>
        <w:tc>
          <w:tcPr>
            <w:tcW w:w="964" w:type="dxa"/>
            <w:noWrap/>
            <w:hideMark/>
          </w:tcPr>
          <w:p w14:paraId="0CCA0403" w14:textId="7C21D766"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65±47</w:t>
            </w:r>
          </w:p>
        </w:tc>
        <w:tc>
          <w:tcPr>
            <w:tcW w:w="964" w:type="dxa"/>
            <w:noWrap/>
            <w:hideMark/>
          </w:tcPr>
          <w:p w14:paraId="3D089C24" w14:textId="0077C136"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83±56</w:t>
            </w:r>
          </w:p>
        </w:tc>
        <w:tc>
          <w:tcPr>
            <w:tcW w:w="964" w:type="dxa"/>
            <w:noWrap/>
            <w:hideMark/>
          </w:tcPr>
          <w:p w14:paraId="0E5ADBA3" w14:textId="4D15DFF8"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92±59</w:t>
            </w:r>
          </w:p>
        </w:tc>
        <w:tc>
          <w:tcPr>
            <w:tcW w:w="964" w:type="dxa"/>
            <w:noWrap/>
            <w:hideMark/>
          </w:tcPr>
          <w:p w14:paraId="4EA8A56D" w14:textId="78DFDAE3"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327±197</w:t>
            </w:r>
          </w:p>
        </w:tc>
        <w:tc>
          <w:tcPr>
            <w:tcW w:w="964" w:type="dxa"/>
            <w:noWrap/>
            <w:hideMark/>
          </w:tcPr>
          <w:p w14:paraId="36DF1CB1" w14:textId="45C0E44D"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414±256</w:t>
            </w:r>
          </w:p>
        </w:tc>
        <w:tc>
          <w:tcPr>
            <w:tcW w:w="964" w:type="dxa"/>
            <w:noWrap/>
            <w:hideMark/>
          </w:tcPr>
          <w:p w14:paraId="285C80D4" w14:textId="5B52CECB"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347±212</w:t>
            </w:r>
          </w:p>
        </w:tc>
        <w:tc>
          <w:tcPr>
            <w:tcW w:w="964" w:type="dxa"/>
            <w:noWrap/>
            <w:hideMark/>
          </w:tcPr>
          <w:p w14:paraId="7FC70646" w14:textId="6F0AB176"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378±228</w:t>
            </w:r>
          </w:p>
        </w:tc>
        <w:tc>
          <w:tcPr>
            <w:tcW w:w="964" w:type="dxa"/>
            <w:noWrap/>
            <w:hideMark/>
          </w:tcPr>
          <w:p w14:paraId="1148B3A7" w14:textId="25DC74BD"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815±483</w:t>
            </w:r>
          </w:p>
        </w:tc>
        <w:tc>
          <w:tcPr>
            <w:tcW w:w="964" w:type="dxa"/>
            <w:noWrap/>
            <w:hideMark/>
          </w:tcPr>
          <w:p w14:paraId="2D20C9D6" w14:textId="1BE540DB"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748±445</w:t>
            </w:r>
          </w:p>
        </w:tc>
        <w:tc>
          <w:tcPr>
            <w:tcW w:w="964" w:type="dxa"/>
            <w:noWrap/>
            <w:hideMark/>
          </w:tcPr>
          <w:p w14:paraId="5DEBEB1C" w14:textId="287163F2"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737±435</w:t>
            </w:r>
          </w:p>
        </w:tc>
        <w:tc>
          <w:tcPr>
            <w:tcW w:w="927" w:type="dxa"/>
            <w:noWrap/>
            <w:hideMark/>
          </w:tcPr>
          <w:p w14:paraId="3EA77F3E" w14:textId="1767C494"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521±309</w:t>
            </w:r>
          </w:p>
        </w:tc>
        <w:tc>
          <w:tcPr>
            <w:tcW w:w="927" w:type="dxa"/>
            <w:noWrap/>
            <w:hideMark/>
          </w:tcPr>
          <w:p w14:paraId="3AC940D8" w14:textId="5BAB24D3" w:rsidR="00862D45" w:rsidRPr="00862D45" w:rsidRDefault="00862D45" w:rsidP="00D42F90">
            <w:pPr>
              <w:pStyle w:val="TableText0"/>
              <w:spacing w:before="0"/>
              <w:cnfStyle w:val="000000000000" w:firstRow="0" w:lastRow="0" w:firstColumn="0" w:lastColumn="0" w:oddVBand="0" w:evenVBand="0" w:oddHBand="0" w:evenHBand="0" w:firstRowFirstColumn="0" w:firstRowLastColumn="0" w:lastRowFirstColumn="0" w:lastRowLastColumn="0"/>
            </w:pPr>
            <w:r w:rsidRPr="00862D45">
              <w:rPr>
                <w:rFonts w:cs="Calibri"/>
              </w:rPr>
              <w:t>373±222</w:t>
            </w:r>
          </w:p>
        </w:tc>
      </w:tr>
    </w:tbl>
    <w:p w14:paraId="110F5A84" w14:textId="00CC3A79" w:rsidR="0079356E" w:rsidRDefault="00BF0976" w:rsidP="00AE1386">
      <w:pPr>
        <w:pStyle w:val="FigureTableNoteSource"/>
        <w:tabs>
          <w:tab w:val="left" w:pos="4536"/>
        </w:tabs>
      </w:pPr>
      <w:r>
        <w:rPr>
          <w:vertAlign w:val="superscript"/>
        </w:rPr>
        <w:t xml:space="preserve">1 </w:t>
      </w:r>
      <w:r w:rsidR="003502A0">
        <w:t>includes HFC-32, HFC-125, HFC-134a, HFC-143a</w:t>
      </w:r>
      <w:r w:rsidR="00AE1386">
        <w:tab/>
      </w:r>
      <w:r w:rsidR="0079356E">
        <w:rPr>
          <w:vertAlign w:val="superscript"/>
        </w:rPr>
        <w:t xml:space="preserve">2 </w:t>
      </w:r>
      <w:r w:rsidR="0079356E" w:rsidRPr="00F47EFE">
        <w:t>assumed = ISC data</w:t>
      </w:r>
    </w:p>
    <w:p w14:paraId="023EB99A" w14:textId="1E06F429" w:rsidR="0079356E" w:rsidRDefault="00046428" w:rsidP="00AE1386">
      <w:pPr>
        <w:pStyle w:val="FigureTableNoteSource"/>
        <w:tabs>
          <w:tab w:val="left" w:pos="2268"/>
          <w:tab w:val="left" w:pos="4536"/>
          <w:tab w:val="left" w:pos="6804"/>
          <w:tab w:val="left" w:pos="9072"/>
        </w:tabs>
      </w:pPr>
      <w:proofErr w:type="spellStart"/>
      <w:proofErr w:type="gramStart"/>
      <w:r>
        <w:rPr>
          <w:vertAlign w:val="superscript"/>
        </w:rPr>
        <w:t>a</w:t>
      </w:r>
      <w:proofErr w:type="spellEnd"/>
      <w:proofErr w:type="gramEnd"/>
      <w:r>
        <w:rPr>
          <w:vertAlign w:val="superscript"/>
        </w:rPr>
        <w:t xml:space="preserve"> </w:t>
      </w:r>
      <w:r w:rsidR="003502A0" w:rsidRPr="00F47EFE">
        <w:t>assumed = 200</w:t>
      </w:r>
      <w:r w:rsidR="000A225C">
        <w:t>6</w:t>
      </w:r>
      <w:r w:rsidR="003502A0" w:rsidRPr="00F47EFE">
        <w:t xml:space="preserve"> emissions</w:t>
      </w:r>
      <w:r w:rsidR="00AE1386">
        <w:tab/>
      </w:r>
      <w:r w:rsidR="00852F3F">
        <w:rPr>
          <w:vertAlign w:val="superscript"/>
        </w:rPr>
        <w:t>b</w:t>
      </w:r>
      <w:r>
        <w:rPr>
          <w:vertAlign w:val="superscript"/>
        </w:rPr>
        <w:t xml:space="preserve"> </w:t>
      </w:r>
      <w:r w:rsidR="003502A0" w:rsidRPr="00F47EFE">
        <w:t>assumed = 200</w:t>
      </w:r>
      <w:r w:rsidR="000A225C">
        <w:t>7</w:t>
      </w:r>
      <w:r w:rsidR="003502A0" w:rsidRPr="00F47EFE">
        <w:t xml:space="preserve"> emissions</w:t>
      </w:r>
      <w:r w:rsidR="00AE1386">
        <w:tab/>
      </w:r>
      <w:r w:rsidR="00852F3F">
        <w:rPr>
          <w:vertAlign w:val="superscript"/>
        </w:rPr>
        <w:t xml:space="preserve">c </w:t>
      </w:r>
      <w:r w:rsidR="003502A0" w:rsidRPr="00F47EFE">
        <w:t>assumed = 20</w:t>
      </w:r>
      <w:r w:rsidR="000A225C">
        <w:t>09</w:t>
      </w:r>
      <w:r w:rsidR="003502A0" w:rsidRPr="00F47EFE">
        <w:t xml:space="preserve"> emissions</w:t>
      </w:r>
      <w:r w:rsidR="00AE1386">
        <w:tab/>
      </w:r>
      <w:r w:rsidR="00852F3F">
        <w:rPr>
          <w:vertAlign w:val="superscript"/>
        </w:rPr>
        <w:t xml:space="preserve">d </w:t>
      </w:r>
      <w:r w:rsidR="003502A0" w:rsidRPr="00F47EFE">
        <w:t>assumed = 20</w:t>
      </w:r>
      <w:r w:rsidR="000A225C">
        <w:t>1</w:t>
      </w:r>
      <w:r w:rsidR="003502A0" w:rsidRPr="00F47EFE">
        <w:t>6 emissions</w:t>
      </w:r>
      <w:r w:rsidR="00AE1386">
        <w:tab/>
      </w:r>
      <w:r w:rsidR="00852F3F">
        <w:rPr>
          <w:vertAlign w:val="superscript"/>
        </w:rPr>
        <w:t xml:space="preserve">e </w:t>
      </w:r>
      <w:r w:rsidR="003502A0" w:rsidRPr="00F47EFE">
        <w:t>assumed = 20</w:t>
      </w:r>
      <w:r w:rsidR="003502A0">
        <w:t>1</w:t>
      </w:r>
      <w:r w:rsidR="000A225C">
        <w:t>7</w:t>
      </w:r>
      <w:r w:rsidR="003502A0" w:rsidRPr="00F47EFE">
        <w:t xml:space="preserve"> emission</w:t>
      </w:r>
      <w:r w:rsidR="003502A0">
        <w:t>s</w:t>
      </w:r>
    </w:p>
    <w:p w14:paraId="1F7E5434" w14:textId="77777777" w:rsidR="003502A0" w:rsidRDefault="003502A0" w:rsidP="00AE1386">
      <w:pPr>
        <w:pStyle w:val="FigureTableNoteSource"/>
        <w:sectPr w:rsidR="003502A0" w:rsidSect="00C740AA">
          <w:pgSz w:w="16838" w:h="11906" w:orient="landscape" w:code="9"/>
          <w:pgMar w:top="1418" w:right="851" w:bottom="1418" w:left="851" w:header="567" w:footer="284" w:gutter="0"/>
          <w:cols w:space="284"/>
          <w:docGrid w:linePitch="360"/>
        </w:sectPr>
      </w:pPr>
    </w:p>
    <w:p w14:paraId="35F236AF" w14:textId="38D54797" w:rsidR="00D42F90" w:rsidRPr="004618B0" w:rsidRDefault="00D42F90" w:rsidP="00D42F90">
      <w:pPr>
        <w:pStyle w:val="Caption"/>
      </w:pPr>
      <w:bookmarkStart w:id="63" w:name="_Ref354475958"/>
      <w:bookmarkStart w:id="64" w:name="_Toc455132448"/>
      <w:bookmarkStart w:id="65" w:name="_Toc37242101"/>
      <w:bookmarkStart w:id="66" w:name="_Toc66361042"/>
      <w:r w:rsidRPr="00392AB1">
        <w:lastRenderedPageBreak/>
        <w:t xml:space="preserve">Figure </w:t>
      </w:r>
      <w:r w:rsidR="00924A2C">
        <w:fldChar w:fldCharType="begin"/>
      </w:r>
      <w:r w:rsidR="00924A2C">
        <w:instrText xml:space="preserve"> SEQ Figure \* ARABIC </w:instrText>
      </w:r>
      <w:r w:rsidR="00924A2C">
        <w:fldChar w:fldCharType="separate"/>
      </w:r>
      <w:r w:rsidRPr="00392AB1">
        <w:rPr>
          <w:noProof/>
        </w:rPr>
        <w:t>3</w:t>
      </w:r>
      <w:r w:rsidR="00924A2C">
        <w:rPr>
          <w:noProof/>
        </w:rPr>
        <w:fldChar w:fldCharType="end"/>
      </w:r>
      <w:bookmarkEnd w:id="63"/>
      <w:r w:rsidRPr="00392AB1">
        <w:t xml:space="preserve">. Australian HFC-32, -125, -134a, -143a, -152a, -365mfc, sulfur hexafluoride and sulfuryl fluoride emissions (NGA, orange: DISER 2020) compared to emissions calculated from Cape Grim data by interspecies correlation (ISC, blue) and from the UK Met. Office </w:t>
      </w:r>
      <w:proofErr w:type="spellStart"/>
      <w:r w:rsidRPr="00392AB1">
        <w:t>InTEM</w:t>
      </w:r>
      <w:proofErr w:type="spellEnd"/>
      <w:r w:rsidRPr="00392AB1">
        <w:t xml:space="preserve"> inversion model (light blue). In the ISC calculations of HFC and sulfur hexafluoride emissions, Australian emissions are scaled from Melbourne/Port Phillip emissions on a population basis (5.4, Australia/Port Phillip); for the </w:t>
      </w:r>
      <w:proofErr w:type="spellStart"/>
      <w:r w:rsidRPr="00392AB1">
        <w:t>InTEM</w:t>
      </w:r>
      <w:proofErr w:type="spellEnd"/>
      <w:r w:rsidRPr="00392AB1">
        <w:t xml:space="preserve"> inversions, Australian emissions are also scaled on a population basis. Also shown are Australian sulfuryl fluoride emissions from ISC and </w:t>
      </w:r>
      <w:proofErr w:type="spellStart"/>
      <w:r w:rsidRPr="00392AB1">
        <w:t>InTEM</w:t>
      </w:r>
      <w:proofErr w:type="spellEnd"/>
      <w:r w:rsidRPr="00392AB1">
        <w:t xml:space="preserve">, scaled on a grain production basis. The data shown in red are emissions from the refrigerant bank (Brodribb &amp; McCann </w:t>
      </w:r>
      <w:bookmarkEnd w:id="64"/>
      <w:r w:rsidRPr="00392AB1">
        <w:t>2015).</w:t>
      </w:r>
      <w:bookmarkEnd w:id="65"/>
      <w:bookmarkEnd w:id="66"/>
    </w:p>
    <w:p w14:paraId="4C710A4F" w14:textId="77777777" w:rsidR="003502A0" w:rsidRDefault="003502A0" w:rsidP="00AE1386">
      <w:pPr>
        <w:pStyle w:val="Picture"/>
      </w:pPr>
      <w:r w:rsidRPr="00DD2C86">
        <w:drawing>
          <wp:inline distT="0" distB="0" distL="0" distR="0" wp14:anchorId="7FE501DE" wp14:editId="5EF50AE7">
            <wp:extent cx="5760000" cy="7103768"/>
            <wp:effectExtent l="0" t="0" r="0" b="1905"/>
            <wp:docPr id="24" name="Picture 24" descr="Figure 3 is a series of twelve graphs showing Australian emission estimates in tonnes from 1995 to 2018 for individual hydrofluorocarbon species, sulfur hexafluoride and sulfuryl fluor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E_SGG_2019_Fig 4.png"/>
                    <pic:cNvPicPr/>
                  </pic:nvPicPr>
                  <pic:blipFill>
                    <a:blip r:embed="rId28"/>
                    <a:stretch>
                      <a:fillRect/>
                    </a:stretch>
                  </pic:blipFill>
                  <pic:spPr>
                    <a:xfrm>
                      <a:off x="0" y="0"/>
                      <a:ext cx="5760000" cy="7103768"/>
                    </a:xfrm>
                    <a:prstGeom prst="rect">
                      <a:avLst/>
                    </a:prstGeom>
                  </pic:spPr>
                </pic:pic>
              </a:graphicData>
            </a:graphic>
          </wp:inline>
        </w:drawing>
      </w:r>
    </w:p>
    <w:p w14:paraId="0C98A718" w14:textId="3B62559D" w:rsidR="004431C7" w:rsidRDefault="00DD2C86" w:rsidP="001728A6">
      <w:pPr>
        <w:pStyle w:val="Heading3"/>
      </w:pPr>
      <w:bookmarkStart w:id="67" w:name="_Toc37242080"/>
      <w:bookmarkStart w:id="68" w:name="_Toc65137239"/>
      <w:bookmarkStart w:id="69" w:name="_Toc66361023"/>
      <w:r w:rsidRPr="00F47EFE">
        <w:lastRenderedPageBreak/>
        <w:t>PFC-14 emissions</w:t>
      </w:r>
      <w:bookmarkEnd w:id="67"/>
      <w:bookmarkEnd w:id="68"/>
      <w:bookmarkEnd w:id="69"/>
    </w:p>
    <w:p w14:paraId="574EECEE" w14:textId="6FF2CB01" w:rsidR="00DD2C86" w:rsidRPr="00F47EFE" w:rsidRDefault="00DD2C86" w:rsidP="00793B87">
      <w:r w:rsidRPr="001D61F3">
        <w:rPr>
          <w:lang w:val="en-GB"/>
        </w:rPr>
        <w:t>SE Australian emissions</w:t>
      </w:r>
      <w:r w:rsidRPr="00F47EFE">
        <w:rPr>
          <w:lang w:val="en-GB"/>
        </w:rPr>
        <w:t xml:space="preserve"> of PFC-14 (CF</w:t>
      </w:r>
      <w:r w:rsidRPr="00F47EFE">
        <w:rPr>
          <w:vertAlign w:val="subscript"/>
          <w:lang w:val="en-GB"/>
        </w:rPr>
        <w:t>4</w:t>
      </w:r>
      <w:r w:rsidRPr="00F47EFE">
        <w:rPr>
          <w:lang w:val="en-GB"/>
        </w:rPr>
        <w:t>) are evident in the PFC-14 data collected at Cape Grim (</w:t>
      </w:r>
      <w:r w:rsidRPr="00F47EFE">
        <w:rPr>
          <w:lang w:val="en-GB"/>
        </w:rPr>
        <w:fldChar w:fldCharType="begin"/>
      </w:r>
      <w:r w:rsidRPr="00F47EFE">
        <w:rPr>
          <w:lang w:val="en-GB"/>
        </w:rPr>
        <w:instrText xml:space="preserve"> REF _Ref444267192 \h  \* MERGEFORMAT </w:instrText>
      </w:r>
      <w:r w:rsidRPr="00F47EFE">
        <w:rPr>
          <w:lang w:val="en-GB"/>
        </w:rPr>
      </w:r>
      <w:r w:rsidRPr="00F47EFE">
        <w:rPr>
          <w:lang w:val="en-GB"/>
        </w:rPr>
        <w:fldChar w:fldCharType="separate"/>
      </w:r>
      <w:r w:rsidR="0012439B" w:rsidRPr="00A25BB1">
        <w:t xml:space="preserve">Figure </w:t>
      </w:r>
      <w:r w:rsidR="0012439B">
        <w:rPr>
          <w:noProof/>
        </w:rPr>
        <w:t>4</w:t>
      </w:r>
      <w:r w:rsidRPr="00F47EFE">
        <w:rPr>
          <w:lang w:val="en-GB"/>
        </w:rPr>
        <w:fldChar w:fldCharType="end"/>
      </w:r>
      <w:r w:rsidRPr="00F47EFE">
        <w:rPr>
          <w:lang w:val="en-GB"/>
        </w:rPr>
        <w:t xml:space="preserve">). The year-to-year variability of the number and intensity of PFC-14 episodes seen at Cape Grim is large, so 3-year averaging is used when deriving PFC emissions from these data (so the latest annual emission calculated from these data is for </w:t>
      </w:r>
      <w:r>
        <w:rPr>
          <w:lang w:val="en-GB"/>
        </w:rPr>
        <w:t>201</w:t>
      </w:r>
      <w:r w:rsidR="0019538C">
        <w:rPr>
          <w:lang w:val="en-GB"/>
        </w:rPr>
        <w:t>8</w:t>
      </w:r>
      <w:r w:rsidRPr="00F47EFE">
        <w:rPr>
          <w:lang w:val="en-GB"/>
        </w:rPr>
        <w:t xml:space="preserve">). </w:t>
      </w:r>
      <w:r w:rsidRPr="00F47EFE">
        <w:t xml:space="preserve">Detailed analysis of these PFC-14 pollution episodes shows the Cape Grim PFC-14 pollution originates largely from southern Victoria from the Point Henry and Portland smelters, with some contribution from Bell Bay, Tasmania (Note: </w:t>
      </w:r>
      <w:r w:rsidR="00F43918" w:rsidRPr="00F47EFE">
        <w:t>The</w:t>
      </w:r>
      <w:r w:rsidRPr="00F47EFE">
        <w:t xml:space="preserve"> Point Henry smelter closed in July 2014).</w:t>
      </w:r>
    </w:p>
    <w:p w14:paraId="09E43C8F" w14:textId="39D87C2B" w:rsidR="00DD2C86" w:rsidRDefault="00DD2C86" w:rsidP="00793B87">
      <w:pPr>
        <w:rPr>
          <w:lang w:val="en-GB"/>
        </w:rPr>
      </w:pPr>
      <w:r w:rsidRPr="00F47EFE">
        <w:rPr>
          <w:lang w:val="en-GB"/>
        </w:rPr>
        <w:t xml:space="preserve">The Cape Grim PFC-14 pollution episode data have been used to estimate PFC-14 emissions from these SE Australian smelters. A regional transport model (TAPM – The Air Pollution Model; Hurley, 2008; Hurley </w:t>
      </w:r>
      <w:r w:rsidR="00D42F90">
        <w:rPr>
          <w:i/>
          <w:iCs/>
          <w:lang w:val="en-GB"/>
        </w:rPr>
        <w:t>et al.</w:t>
      </w:r>
      <w:r w:rsidRPr="00F47EFE">
        <w:rPr>
          <w:lang w:val="en-GB"/>
        </w:rPr>
        <w:t xml:space="preserve"> 2008) is used to calculate emissions in which PFC-14 is released into the model atmosphere from the Point Henry, Portland and Bell Bay locations</w:t>
      </w:r>
      <w:r w:rsidR="00D72566">
        <w:rPr>
          <w:lang w:val="en-GB"/>
        </w:rPr>
        <w:t xml:space="preserve">. </w:t>
      </w:r>
      <w:r w:rsidR="00D72566" w:rsidRPr="00C1336D">
        <w:t xml:space="preserve">For a more detailed description of </w:t>
      </w:r>
      <w:r w:rsidR="00D72566">
        <w:t>TAPM</w:t>
      </w:r>
      <w:r w:rsidR="00D72566" w:rsidRPr="00C1336D">
        <w:t xml:space="preserve"> see Appendix A</w:t>
      </w:r>
      <w:r w:rsidR="00D72566">
        <w:t>.</w:t>
      </w:r>
    </w:p>
    <w:p w14:paraId="409C0AC7" w14:textId="1782A73C" w:rsidR="00677159" w:rsidRPr="00F47EFE" w:rsidRDefault="00DD2C86" w:rsidP="00793B87">
      <w:pPr>
        <w:rPr>
          <w:lang w:val="en-GB"/>
        </w:rPr>
      </w:pPr>
      <w:r w:rsidRPr="00677159">
        <w:rPr>
          <w:lang w:val="en-GB"/>
        </w:rPr>
        <w:t xml:space="preserve">The NAME transport and </w:t>
      </w:r>
      <w:proofErr w:type="spellStart"/>
      <w:r w:rsidRPr="00677159">
        <w:rPr>
          <w:lang w:val="en-GB"/>
        </w:rPr>
        <w:t>InTEM</w:t>
      </w:r>
      <w:proofErr w:type="spellEnd"/>
      <w:r w:rsidRPr="00677159">
        <w:rPr>
          <w:lang w:val="en-GB"/>
        </w:rPr>
        <w:t xml:space="preserve"> inversion models are used to derive PFC emissions</w:t>
      </w:r>
      <w:r w:rsidR="00677159" w:rsidRPr="00677159">
        <w:rPr>
          <w:lang w:val="en-GB"/>
        </w:rPr>
        <w:t>.</w:t>
      </w:r>
      <w:r w:rsidRPr="00677159">
        <w:rPr>
          <w:lang w:val="en-GB"/>
        </w:rPr>
        <w:t xml:space="preserve"> </w:t>
      </w:r>
      <w:r w:rsidR="00677159" w:rsidRPr="00677159">
        <w:t xml:space="preserve">The current </w:t>
      </w:r>
      <w:proofErr w:type="spellStart"/>
      <w:r w:rsidR="00677159" w:rsidRPr="00677159">
        <w:t>InTEM</w:t>
      </w:r>
      <w:proofErr w:type="spellEnd"/>
      <w:r w:rsidR="00677159" w:rsidRPr="00677159">
        <w:t xml:space="preserve"> model domain used to derive emissions </w:t>
      </w:r>
      <w:r w:rsidR="005071BF">
        <w:t xml:space="preserve">is called </w:t>
      </w:r>
      <w:proofErr w:type="spellStart"/>
      <w:r w:rsidR="00677159" w:rsidRPr="00677159">
        <w:t>VextT</w:t>
      </w:r>
      <w:proofErr w:type="spellEnd"/>
      <w:r w:rsidR="005071BF">
        <w:t xml:space="preserve"> and</w:t>
      </w:r>
      <w:r w:rsidR="00677159" w:rsidRPr="00677159">
        <w:t xml:space="preserve"> incorporates all of Victoria and Tasmania as well as southern and south western New South Wales and eastern South Australia. This domain contains the </w:t>
      </w:r>
      <w:r w:rsidR="00677159" w:rsidRPr="00677159">
        <w:rPr>
          <w:lang w:val="en-GB"/>
        </w:rPr>
        <w:t>aluminium smelters at Portland, Point Henry and Bell Bay.</w:t>
      </w:r>
    </w:p>
    <w:p w14:paraId="5D613DE7" w14:textId="77777777" w:rsidR="00C740AA" w:rsidRPr="00AE1386" w:rsidRDefault="00C740AA" w:rsidP="00C740AA">
      <w:pPr>
        <w:pStyle w:val="Caption"/>
        <w:rPr>
          <w:lang w:eastAsia="en-AU"/>
        </w:rPr>
      </w:pPr>
      <w:bookmarkStart w:id="70" w:name="_Ref444267192"/>
      <w:bookmarkStart w:id="71" w:name="_Toc455132452"/>
      <w:bookmarkStart w:id="72" w:name="_Toc37242102"/>
      <w:bookmarkStart w:id="73" w:name="_Toc66361043"/>
      <w:r w:rsidRPr="00A25BB1">
        <w:t xml:space="preserve">Figure </w:t>
      </w:r>
      <w:r w:rsidR="00924A2C">
        <w:fldChar w:fldCharType="begin"/>
      </w:r>
      <w:r w:rsidR="00924A2C">
        <w:instrText xml:space="preserve"> SEQ Figure \* ARABIC </w:instrText>
      </w:r>
      <w:r w:rsidR="00924A2C">
        <w:fldChar w:fldCharType="separate"/>
      </w:r>
      <w:r>
        <w:rPr>
          <w:noProof/>
        </w:rPr>
        <w:t>4</w:t>
      </w:r>
      <w:r w:rsidR="00924A2C">
        <w:rPr>
          <w:noProof/>
        </w:rPr>
        <w:fldChar w:fldCharType="end"/>
      </w:r>
      <w:bookmarkEnd w:id="70"/>
      <w:r w:rsidRPr="00A25BB1">
        <w:t>.</w:t>
      </w:r>
      <w:r w:rsidRPr="009D3628">
        <w:t xml:space="preserve"> Monthly-mean PFC-14 concentrations observed </w:t>
      </w:r>
      <w:r w:rsidRPr="009D3628">
        <w:rPr>
          <w:i/>
        </w:rPr>
        <w:t>in situ</w:t>
      </w:r>
      <w:r w:rsidRPr="009D3628">
        <w:t xml:space="preserve"> at Cape Grim (dark blue), 2004-201</w:t>
      </w:r>
      <w:r>
        <w:t>9</w:t>
      </w:r>
      <w:r w:rsidRPr="009D3628">
        <w:t xml:space="preserve"> PFC-14 pollution episodes (light blue), typically lasting up to 12 hours in duration, are also seen at Cape Grim (</w:t>
      </w:r>
      <w:proofErr w:type="spellStart"/>
      <w:r w:rsidRPr="00392AB1">
        <w:t>Mühle</w:t>
      </w:r>
      <w:proofErr w:type="spellEnd"/>
      <w:r w:rsidRPr="00392AB1">
        <w:t xml:space="preserve"> </w:t>
      </w:r>
      <w:r w:rsidRPr="00392AB1">
        <w:rPr>
          <w:i/>
          <w:iCs/>
        </w:rPr>
        <w:t>et al.</w:t>
      </w:r>
      <w:r w:rsidRPr="00392AB1">
        <w:t xml:space="preserve"> 2010</w:t>
      </w:r>
      <w:r w:rsidRPr="009D3628">
        <w:t>).</w:t>
      </w:r>
      <w:bookmarkEnd w:id="71"/>
      <w:bookmarkEnd w:id="72"/>
      <w:bookmarkEnd w:id="73"/>
    </w:p>
    <w:p w14:paraId="0E3633CD" w14:textId="34F054B5" w:rsidR="00DD2C86" w:rsidRDefault="007556D6" w:rsidP="00AE1386">
      <w:pPr>
        <w:pStyle w:val="Picture"/>
      </w:pPr>
      <w:r w:rsidRPr="00F47EFE">
        <w:drawing>
          <wp:inline distT="0" distB="0" distL="0" distR="0" wp14:anchorId="16AA2268" wp14:editId="242140FC">
            <wp:extent cx="5760000" cy="3150310"/>
            <wp:effectExtent l="0" t="0" r="0" b="0"/>
            <wp:docPr id="4" name="Picture 4" descr="Figure 4 is a graph of perfluorocarbon 14 concentrations measured at Cape Grim from 2004 to 2019.  The graph shows that while the overall concentration is still rising, the number of pollution episodes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29"/>
                    <a:stretch>
                      <a:fillRect/>
                    </a:stretch>
                  </pic:blipFill>
                  <pic:spPr>
                    <a:xfrm>
                      <a:off x="0" y="0"/>
                      <a:ext cx="5760000" cy="3150310"/>
                    </a:xfrm>
                    <a:prstGeom prst="rect">
                      <a:avLst/>
                    </a:prstGeom>
                  </pic:spPr>
                </pic:pic>
              </a:graphicData>
            </a:graphic>
          </wp:inline>
        </w:drawing>
      </w:r>
    </w:p>
    <w:p w14:paraId="64010DFE" w14:textId="77777777" w:rsidR="00E87584" w:rsidRDefault="00E87584" w:rsidP="00793B87">
      <w:pPr>
        <w:rPr>
          <w:lang w:val="en-GB"/>
        </w:rPr>
      </w:pPr>
      <w:r>
        <w:rPr>
          <w:lang w:val="en-GB"/>
        </w:rPr>
        <w:br w:type="page"/>
      </w:r>
    </w:p>
    <w:p w14:paraId="2641B81D" w14:textId="344AF128" w:rsidR="007556D6" w:rsidRDefault="007556D6" w:rsidP="00793B87">
      <w:r w:rsidRPr="00F47EFE">
        <w:rPr>
          <w:lang w:val="en-GB"/>
        </w:rPr>
        <w:lastRenderedPageBreak/>
        <w:t xml:space="preserve">The TAPM and </w:t>
      </w:r>
      <w:proofErr w:type="spellStart"/>
      <w:r w:rsidRPr="00F47EFE">
        <w:rPr>
          <w:lang w:val="en-GB"/>
        </w:rPr>
        <w:t>InTEM</w:t>
      </w:r>
      <w:proofErr w:type="spellEnd"/>
      <w:r w:rsidRPr="00F47EFE">
        <w:rPr>
          <w:lang w:val="en-GB"/>
        </w:rPr>
        <w:t xml:space="preserve"> estimates of regional PFC-14 emissions are scaled to derive Australian emissions on an aluminium production basis. For example, </w:t>
      </w:r>
      <w:proofErr w:type="spellStart"/>
      <w:r w:rsidRPr="00F47EFE">
        <w:rPr>
          <w:lang w:val="en-GB"/>
        </w:rPr>
        <w:t>i</w:t>
      </w:r>
      <w:r w:rsidRPr="00F47EFE">
        <w:t>f</w:t>
      </w:r>
      <w:proofErr w:type="spellEnd"/>
      <w:r w:rsidRPr="00F47EFE">
        <w:t xml:space="preserve"> the PFC-14 emissions derived for the SE Australian smelters, which account for about 35% of Australia’s aluminium production, are assumed to be representative of all Australian aluminium production, then Australian PFC-</w:t>
      </w:r>
      <w:r w:rsidRPr="00392AB1">
        <w:t xml:space="preserve">14 emissions from aluminium production can be derived and compared to emissions in the </w:t>
      </w:r>
      <w:r w:rsidRPr="00392AB1">
        <w:rPr>
          <w:i/>
        </w:rPr>
        <w:t>National Inventory Report 201</w:t>
      </w:r>
      <w:r w:rsidR="00896E9A" w:rsidRPr="00392AB1">
        <w:rPr>
          <w:i/>
        </w:rPr>
        <w:t>8</w:t>
      </w:r>
      <w:r w:rsidRPr="00392AB1">
        <w:t xml:space="preserve"> (D</w:t>
      </w:r>
      <w:r w:rsidR="00C22E47" w:rsidRPr="00392AB1">
        <w:t>ISER</w:t>
      </w:r>
      <w:r w:rsidRPr="00392AB1">
        <w:t xml:space="preserve"> 20</w:t>
      </w:r>
      <w:r w:rsidR="00896E9A" w:rsidRPr="00392AB1">
        <w:t>20</w:t>
      </w:r>
      <w:r w:rsidRPr="00392AB1">
        <w:t>) (</w:t>
      </w:r>
      <w:r w:rsidR="00A55D44" w:rsidRPr="00392AB1">
        <w:fldChar w:fldCharType="begin"/>
      </w:r>
      <w:r w:rsidR="00A55D44" w:rsidRPr="00392AB1">
        <w:instrText xml:space="preserve"> REF _Ref454898394 \h </w:instrText>
      </w:r>
      <w:r w:rsidR="00392AB1">
        <w:instrText xml:space="preserve"> \* MERGEFORMAT </w:instrText>
      </w:r>
      <w:r w:rsidR="00A55D44" w:rsidRPr="00392AB1">
        <w:fldChar w:fldCharType="separate"/>
      </w:r>
      <w:r w:rsidR="0012439B" w:rsidRPr="00392AB1">
        <w:t xml:space="preserve">Figure </w:t>
      </w:r>
      <w:r w:rsidR="0012439B" w:rsidRPr="00392AB1">
        <w:rPr>
          <w:noProof/>
        </w:rPr>
        <w:t>5</w:t>
      </w:r>
      <w:r w:rsidR="00A55D44" w:rsidRPr="00392AB1">
        <w:fldChar w:fldCharType="end"/>
      </w:r>
      <w:r w:rsidRPr="00392AB1">
        <w:t xml:space="preserve">). The emission factors and emissions calculated for the Point Henry, Portland and Bell Bay smelters are shown in </w:t>
      </w:r>
      <w:r w:rsidRPr="00392AB1">
        <w:fldChar w:fldCharType="begin"/>
      </w:r>
      <w:r w:rsidRPr="00392AB1">
        <w:instrText xml:space="preserve"> REF _Ref444265995 \h  \* MERGEFORMAT </w:instrText>
      </w:r>
      <w:r w:rsidRPr="00392AB1">
        <w:fldChar w:fldCharType="separate"/>
      </w:r>
      <w:r w:rsidR="0012439B" w:rsidRPr="00392AB1">
        <w:t xml:space="preserve">Table </w:t>
      </w:r>
      <w:r w:rsidR="0012439B" w:rsidRPr="00392AB1">
        <w:rPr>
          <w:noProof/>
        </w:rPr>
        <w:t>5</w:t>
      </w:r>
      <w:r w:rsidRPr="00392AB1">
        <w:fldChar w:fldCharType="end"/>
      </w:r>
      <w:r w:rsidRPr="00392AB1">
        <w:t xml:space="preserve">. Australian PFC-14 emission factors as reported in the </w:t>
      </w:r>
      <w:r w:rsidRPr="00392AB1">
        <w:rPr>
          <w:i/>
        </w:rPr>
        <w:t>National Inventory Report 201</w:t>
      </w:r>
      <w:r w:rsidR="00C22E47" w:rsidRPr="00392AB1">
        <w:rPr>
          <w:i/>
        </w:rPr>
        <w:t>8</w:t>
      </w:r>
      <w:r w:rsidRPr="00392AB1">
        <w:rPr>
          <w:i/>
        </w:rPr>
        <w:t xml:space="preserve"> </w:t>
      </w:r>
      <w:r w:rsidRPr="00392AB1">
        <w:t>(D</w:t>
      </w:r>
      <w:r w:rsidR="00C22E47" w:rsidRPr="00392AB1">
        <w:t>ISER</w:t>
      </w:r>
      <w:r w:rsidRPr="00392AB1">
        <w:t xml:space="preserve"> 20</w:t>
      </w:r>
      <w:r w:rsidR="00C22E47" w:rsidRPr="00392AB1">
        <w:t>20</w:t>
      </w:r>
      <w:r w:rsidRPr="00392AB1">
        <w:t xml:space="preserve">) and as derived from atmospheric measurements at Cape Grim using </w:t>
      </w:r>
      <w:proofErr w:type="spellStart"/>
      <w:r w:rsidR="00896E9A" w:rsidRPr="00392AB1">
        <w:t>InTEM</w:t>
      </w:r>
      <w:proofErr w:type="spellEnd"/>
      <w:r w:rsidRPr="00392AB1">
        <w:t>/TAPM (to 201</w:t>
      </w:r>
      <w:r w:rsidR="00C22E47" w:rsidRPr="00392AB1">
        <w:t>7</w:t>
      </w:r>
      <w:r w:rsidRPr="00392AB1">
        <w:t>) and TAPM</w:t>
      </w:r>
      <w:r w:rsidRPr="00F47EFE">
        <w:t xml:space="preserve"> (to 201</w:t>
      </w:r>
      <w:r w:rsidR="00896E9A">
        <w:t>8</w:t>
      </w:r>
      <w:r w:rsidRPr="00F47EFE">
        <w:t>) modelling are shown in</w:t>
      </w:r>
      <w:r w:rsidR="00A55D44">
        <w:t xml:space="preserve"> </w:t>
      </w:r>
      <w:r w:rsidR="00A55D44">
        <w:fldChar w:fldCharType="begin"/>
      </w:r>
      <w:r w:rsidR="00A55D44">
        <w:instrText xml:space="preserve"> REF _Ref454898634 \h </w:instrText>
      </w:r>
      <w:r w:rsidR="00A55D44">
        <w:fldChar w:fldCharType="separate"/>
      </w:r>
      <w:r w:rsidR="0012439B" w:rsidRPr="00BA2883">
        <w:t xml:space="preserve">Figure </w:t>
      </w:r>
      <w:r w:rsidR="0012439B">
        <w:rPr>
          <w:noProof/>
        </w:rPr>
        <w:t>6</w:t>
      </w:r>
      <w:r w:rsidR="00A55D44">
        <w:fldChar w:fldCharType="end"/>
      </w:r>
      <w:r w:rsidRPr="00F47EFE">
        <w:t>.</w:t>
      </w:r>
    </w:p>
    <w:p w14:paraId="4EFC70AB" w14:textId="77777777" w:rsidR="00392AB1" w:rsidRDefault="00141B56" w:rsidP="00AE1386">
      <w:pPr>
        <w:pStyle w:val="ListBullet"/>
      </w:pPr>
      <w:r w:rsidRPr="00BF0A25">
        <w:t xml:space="preserve">PFC-14 emissions estimated using TAPM have averaged around 75 tonnes for the last 6 years. </w:t>
      </w:r>
      <w:r w:rsidRPr="00EA44B5">
        <w:t>PFC-14 emissions from the Inventory range from 20-30 tonnes per year over the same period.</w:t>
      </w:r>
    </w:p>
    <w:p w14:paraId="1F0E8AAC" w14:textId="77777777" w:rsidR="00392AB1" w:rsidRDefault="00141B56" w:rsidP="00AE1386">
      <w:pPr>
        <w:pStyle w:val="ListBullet"/>
      </w:pPr>
      <w:r w:rsidRPr="00BF0A25">
        <w:t xml:space="preserve">Over the period 2009-2018, total PFC-14 emissions in the </w:t>
      </w:r>
      <w:r w:rsidRPr="00BF0A25">
        <w:rPr>
          <w:i/>
        </w:rPr>
        <w:t>Inventory</w:t>
      </w:r>
      <w:r w:rsidRPr="00BF0A25">
        <w:t xml:space="preserve"> are about 62% lower than PFC-14 emissions estimated from Cape Grim data (TAPM).</w:t>
      </w:r>
    </w:p>
    <w:p w14:paraId="46F469EC" w14:textId="77777777" w:rsidR="00392AB1" w:rsidRDefault="00141B56" w:rsidP="00AE1386">
      <w:pPr>
        <w:pStyle w:val="ListBullet"/>
      </w:pPr>
      <w:r w:rsidRPr="00BF0A25">
        <w:t>The fraction of Australian PFC-14 emission seen at Cape Grim has declined significantly since the closure of the Point Henry smelter in 2014</w:t>
      </w:r>
      <w:r w:rsidRPr="00741B15">
        <w:t>.</w:t>
      </w:r>
    </w:p>
    <w:p w14:paraId="1D67CDB4" w14:textId="0BEABA29" w:rsidR="00141B56" w:rsidRDefault="00141B56" w:rsidP="00AE1386">
      <w:pPr>
        <w:pStyle w:val="ListBullet"/>
      </w:pPr>
      <w:r w:rsidRPr="00741B15">
        <w:t xml:space="preserve">The 2016 increase in the PFC-14 TAPM emissions is largely due to increases seen at the Bell Bay smelter. This increase isn’t seen in the </w:t>
      </w:r>
      <w:proofErr w:type="spellStart"/>
      <w:r w:rsidRPr="00741B15">
        <w:t>InTEM</w:t>
      </w:r>
      <w:proofErr w:type="spellEnd"/>
      <w:r w:rsidRPr="00741B15">
        <w:t xml:space="preserve"> estimates.</w:t>
      </w:r>
    </w:p>
    <w:p w14:paraId="25460964" w14:textId="45C8E1A4" w:rsidR="00EA44B5" w:rsidRDefault="00EA44B5" w:rsidP="00AE1386">
      <w:pPr>
        <w:pStyle w:val="ListBullet"/>
      </w:pPr>
      <w:r w:rsidRPr="00392AB1">
        <w:t xml:space="preserve">Based on atmospheric data, global emissions of PFC-14 were 14 k tonnes in 2018 (Rigby </w:t>
      </w:r>
      <w:r w:rsidR="00D42F90" w:rsidRPr="00392AB1">
        <w:rPr>
          <w:i/>
          <w:iCs/>
        </w:rPr>
        <w:t>et al.</w:t>
      </w:r>
      <w:r w:rsidRPr="00392AB1">
        <w:t xml:space="preserve"> 2014 and Rigby, unpublished data). Australian emissions are therefore estimated to be</w:t>
      </w:r>
      <w:r w:rsidRPr="00D72566">
        <w:t xml:space="preserve"> about 0.6% of global emissions based on TAPM data, and 0.2% based on </w:t>
      </w:r>
      <w:r w:rsidRPr="00D72566">
        <w:rPr>
          <w:i/>
        </w:rPr>
        <w:t>Inventory</w:t>
      </w:r>
      <w:r w:rsidRPr="00D72566">
        <w:t xml:space="preserve"> data. The only significant PFC-14 source in Australia is aluminium production, whereas globally the semiconductor production industry is also a significant source of PFC-14 emissions.</w:t>
      </w:r>
    </w:p>
    <w:p w14:paraId="55E1C220" w14:textId="4239D9C6" w:rsidR="00E87584" w:rsidRPr="004618B0" w:rsidRDefault="00E87584" w:rsidP="00E87584">
      <w:pPr>
        <w:pStyle w:val="ListBullet"/>
      </w:pPr>
      <w:r w:rsidRPr="00F37AFF">
        <w:t xml:space="preserve">The Australian emissions derived from atmospheric data prior to 2006, using TAPM or </w:t>
      </w:r>
      <w:proofErr w:type="spellStart"/>
      <w:r w:rsidRPr="00F37AFF">
        <w:t>InTEM</w:t>
      </w:r>
      <w:proofErr w:type="spellEnd"/>
      <w:r w:rsidRPr="00F37AFF">
        <w:t xml:space="preserve"> (</w:t>
      </w:r>
      <w:proofErr w:type="spellStart"/>
      <w:r w:rsidRPr="00F37AFF">
        <w:t>VextT</w:t>
      </w:r>
      <w:proofErr w:type="spellEnd"/>
      <w:r w:rsidRPr="00F37AFF">
        <w:t xml:space="preserve">) are likely to be underestimated due to the very significant PFC-14 emissions from a single pot-line (#1) at Kurri Kurri, which accounted for nearly half of all Australian PFC emissions from aluminium smelting in 2005. The potline was upgraded in 2006 and this accounts for the dramatic drop in PFC-14 emissions from 2005 to 2006 in the </w:t>
      </w:r>
      <w:r w:rsidRPr="00F37AFF">
        <w:rPr>
          <w:i/>
        </w:rPr>
        <w:t>National Inventory Report</w:t>
      </w:r>
      <w:r w:rsidRPr="00F37AFF">
        <w:t xml:space="preserve">. The large PFC emissions prior to 2006 are not seen in the TAPM estimates of emissions, as they are based on Bell Bay/Pt Henry/Portland data. The NAME inversion, based on the Vic/Tas/NSW domain, uses all pollution episode data, including any Kurri Kurri- or Tomago-affected data that may have impacted on Cape Grim (the Kurri Kurri and Tomago smelters are located in the Hunter Valley, NSW). This is why the Australian PFC-14 estimates in 2005 (182 tonnes) based on the NAME (Vic/Tas/NSW) emissions are significantly greater than the TAPM estimates for 2005 (95 tonnes) (see </w:t>
      </w:r>
      <w:r>
        <w:fldChar w:fldCharType="begin"/>
      </w:r>
      <w:r>
        <w:instrText xml:space="preserve"> REF _Ref454898394 \h </w:instrText>
      </w:r>
      <w:r>
        <w:fldChar w:fldCharType="separate"/>
      </w:r>
      <w:r w:rsidR="0012439B" w:rsidRPr="004C0F9C">
        <w:t xml:space="preserve">Figure </w:t>
      </w:r>
      <w:r w:rsidR="0012439B">
        <w:rPr>
          <w:noProof/>
        </w:rPr>
        <w:t>5</w:t>
      </w:r>
      <w:r>
        <w:fldChar w:fldCharType="end"/>
      </w:r>
      <w:r w:rsidRPr="00F37AFF">
        <w:t>).</w:t>
      </w:r>
    </w:p>
    <w:p w14:paraId="0E278178" w14:textId="77777777" w:rsidR="00C740AA" w:rsidRDefault="00C740AA">
      <w:pPr>
        <w:spacing w:after="0" w:line="240" w:lineRule="auto"/>
        <w:rPr>
          <w:rFonts w:ascii="Calibri" w:hAnsi="Calibri"/>
          <w:b/>
          <w:bCs/>
          <w:sz w:val="24"/>
          <w:szCs w:val="18"/>
        </w:rPr>
      </w:pPr>
      <w:bookmarkStart w:id="74" w:name="_Ref454898394"/>
      <w:bookmarkStart w:id="75" w:name="_Toc455132454"/>
      <w:bookmarkStart w:id="76" w:name="_Toc37242104"/>
      <w:r>
        <w:br w:type="page"/>
      </w:r>
    </w:p>
    <w:p w14:paraId="05BED02B" w14:textId="483E03E0" w:rsidR="00C740AA" w:rsidRDefault="00C740AA" w:rsidP="00C740AA">
      <w:pPr>
        <w:pStyle w:val="Caption"/>
      </w:pPr>
      <w:bookmarkStart w:id="77" w:name="_Toc66361044"/>
      <w:r w:rsidRPr="004C0F9C">
        <w:lastRenderedPageBreak/>
        <w:t xml:space="preserve">Figure </w:t>
      </w:r>
      <w:r w:rsidR="00924A2C">
        <w:fldChar w:fldCharType="begin"/>
      </w:r>
      <w:r w:rsidR="00924A2C">
        <w:instrText xml:space="preserve"> SEQ Figure \* ARABIC </w:instrText>
      </w:r>
      <w:r w:rsidR="00924A2C">
        <w:fldChar w:fldCharType="separate"/>
      </w:r>
      <w:r>
        <w:rPr>
          <w:noProof/>
        </w:rPr>
        <w:t>5</w:t>
      </w:r>
      <w:r w:rsidR="00924A2C">
        <w:rPr>
          <w:noProof/>
        </w:rPr>
        <w:fldChar w:fldCharType="end"/>
      </w:r>
      <w:bookmarkEnd w:id="74"/>
      <w:r w:rsidRPr="004C0F9C">
        <w:t>.</w:t>
      </w:r>
      <w:r w:rsidRPr="004618B0">
        <w:t xml:space="preserve"> Australian emissions of PFC-14 as recorded in the National Inventory Report 2018 </w:t>
      </w:r>
      <w:r w:rsidRPr="00392AB1">
        <w:t>(NGA: DISER 2020) and as obtained from TAPM (scaled from Vic/Tas emissions), NAME</w:t>
      </w:r>
      <w:r w:rsidRPr="00781A7E">
        <w:t xml:space="preserve"> (scaled from Vic/Tas/NSW emissions) and </w:t>
      </w:r>
      <w:proofErr w:type="spellStart"/>
      <w:r w:rsidRPr="00781A7E">
        <w:t>InTEM</w:t>
      </w:r>
      <w:proofErr w:type="spellEnd"/>
      <w:r w:rsidRPr="00781A7E">
        <w:t xml:space="preserve"> (</w:t>
      </w:r>
      <w:proofErr w:type="spellStart"/>
      <w:r w:rsidRPr="00781A7E">
        <w:t>VextT</w:t>
      </w:r>
      <w:proofErr w:type="spellEnd"/>
      <w:r w:rsidRPr="00781A7E">
        <w:t>; scaled from a domain that includes Victoria and Tasmania as well as southern and south western New South Wales and eastern South Australia) modelling.</w:t>
      </w:r>
      <w:bookmarkEnd w:id="75"/>
      <w:bookmarkEnd w:id="76"/>
      <w:bookmarkEnd w:id="77"/>
    </w:p>
    <w:p w14:paraId="4E8A43CA" w14:textId="1D276255" w:rsidR="00A55D44" w:rsidRDefault="00A55D44" w:rsidP="00AE1386">
      <w:pPr>
        <w:pStyle w:val="Picture"/>
      </w:pPr>
      <w:r>
        <w:drawing>
          <wp:inline distT="0" distB="0" distL="0" distR="0" wp14:anchorId="54959ABE" wp14:editId="04E00058">
            <wp:extent cx="5760000" cy="3167326"/>
            <wp:effectExtent l="0" t="0" r="0" b="0"/>
            <wp:docPr id="1" name="Picture 1" descr="Figure 5 is a graph showing Australian perfluorocarbon 14 emissions from 1990 to 2018. The longer time scale shows a decrease in emissions sinc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AWE_SGG_2020_Fig 7.png"/>
                    <pic:cNvPicPr/>
                  </pic:nvPicPr>
                  <pic:blipFill>
                    <a:blip r:embed="rId30"/>
                    <a:stretch>
                      <a:fillRect/>
                    </a:stretch>
                  </pic:blipFill>
                  <pic:spPr>
                    <a:xfrm>
                      <a:off x="0" y="0"/>
                      <a:ext cx="5760000" cy="3167326"/>
                    </a:xfrm>
                    <a:prstGeom prst="rect">
                      <a:avLst/>
                    </a:prstGeom>
                  </pic:spPr>
                </pic:pic>
              </a:graphicData>
            </a:graphic>
          </wp:inline>
        </w:drawing>
      </w:r>
    </w:p>
    <w:p w14:paraId="2A9F4411" w14:textId="77777777" w:rsidR="00831D46" w:rsidRPr="00AE1386" w:rsidRDefault="00831D46" w:rsidP="00831D46">
      <w:pPr>
        <w:pStyle w:val="Caption"/>
        <w:rPr>
          <w:lang w:eastAsia="en-AU"/>
        </w:rPr>
      </w:pPr>
      <w:bookmarkStart w:id="78" w:name="_Ref454898634"/>
      <w:bookmarkStart w:id="79" w:name="_Toc428801232"/>
      <w:bookmarkStart w:id="80" w:name="_Toc455132453"/>
      <w:bookmarkStart w:id="81" w:name="_Toc37242103"/>
      <w:bookmarkStart w:id="82" w:name="_Toc66361045"/>
      <w:r w:rsidRPr="00392AB1">
        <w:t xml:space="preserve">Figure </w:t>
      </w:r>
      <w:r w:rsidR="00924A2C">
        <w:fldChar w:fldCharType="begin"/>
      </w:r>
      <w:r w:rsidR="00924A2C">
        <w:instrText xml:space="preserve"> SEQ Figure \* ARABIC </w:instrText>
      </w:r>
      <w:r w:rsidR="00924A2C">
        <w:fldChar w:fldCharType="separate"/>
      </w:r>
      <w:r w:rsidRPr="00392AB1">
        <w:rPr>
          <w:noProof/>
        </w:rPr>
        <w:t>6</w:t>
      </w:r>
      <w:r w:rsidR="00924A2C">
        <w:rPr>
          <w:noProof/>
        </w:rPr>
        <w:fldChar w:fldCharType="end"/>
      </w:r>
      <w:bookmarkEnd w:id="78"/>
      <w:r w:rsidRPr="00392AB1">
        <w:t>. Australian PFC-14 emission factors as reported in the National Inventory Report 2018 (NGA: DISER 2020) and as derived from atmospheric measurements at Cape Grim using TAPM/</w:t>
      </w:r>
      <w:proofErr w:type="spellStart"/>
      <w:r w:rsidRPr="00392AB1">
        <w:t>InTEM</w:t>
      </w:r>
      <w:proofErr w:type="spellEnd"/>
      <w:r w:rsidRPr="00392AB1">
        <w:t xml:space="preserve"> (to 2018). The grey band is the average (±1 </w:t>
      </w:r>
      <w:proofErr w:type="spellStart"/>
      <w:r w:rsidRPr="00392AB1">
        <w:t>sd</w:t>
      </w:r>
      <w:proofErr w:type="spellEnd"/>
      <w:r w:rsidRPr="00392AB1">
        <w:t>) emission factor derived from TAPM/</w:t>
      </w:r>
      <w:proofErr w:type="spellStart"/>
      <w:r w:rsidRPr="00392AB1">
        <w:t>InTEM</w:t>
      </w:r>
      <w:proofErr w:type="spellEnd"/>
      <w:r w:rsidRPr="00392AB1">
        <w:t xml:space="preserve">. The Kurri Kurri emission factor is based on direct PFC-14 measurements made at the Kurri Kurri smelter in 2009 (Fraser </w:t>
      </w:r>
      <w:r w:rsidRPr="00392AB1">
        <w:rPr>
          <w:i/>
          <w:iCs/>
        </w:rPr>
        <w:t>et al.</w:t>
      </w:r>
      <w:r w:rsidRPr="00392AB1">
        <w:t xml:space="preserve"> 2013).</w:t>
      </w:r>
      <w:bookmarkEnd w:id="79"/>
      <w:bookmarkEnd w:id="80"/>
      <w:bookmarkEnd w:id="81"/>
      <w:bookmarkEnd w:id="82"/>
    </w:p>
    <w:p w14:paraId="16250B8A" w14:textId="1E191E15" w:rsidR="00211CA6" w:rsidRDefault="00211CA6" w:rsidP="00AE1386">
      <w:pPr>
        <w:pStyle w:val="Picture"/>
      </w:pPr>
      <w:r w:rsidRPr="00F47EFE">
        <w:drawing>
          <wp:inline distT="0" distB="0" distL="0" distR="0" wp14:anchorId="5DA81DC8" wp14:editId="44A3E0BF">
            <wp:extent cx="5760000" cy="3079025"/>
            <wp:effectExtent l="0" t="0" r="0" b="7620"/>
            <wp:docPr id="26" name="Picture 26" descr="Figure 6 is a graph showing  Australian perfluorocarbon emission factors from 2005 to 2018 from the National Inventory Report,  and the two models TAPM and In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31"/>
                    <a:stretch>
                      <a:fillRect/>
                    </a:stretch>
                  </pic:blipFill>
                  <pic:spPr>
                    <a:xfrm>
                      <a:off x="0" y="0"/>
                      <a:ext cx="5760000" cy="3079025"/>
                    </a:xfrm>
                    <a:prstGeom prst="rect">
                      <a:avLst/>
                    </a:prstGeom>
                  </pic:spPr>
                </pic:pic>
              </a:graphicData>
            </a:graphic>
          </wp:inline>
        </w:drawing>
      </w:r>
    </w:p>
    <w:p w14:paraId="48C30D82" w14:textId="332823E8" w:rsidR="00141B56" w:rsidRDefault="00141B56" w:rsidP="007556D6">
      <w:pPr>
        <w:sectPr w:rsidR="00141B56" w:rsidSect="00793B87">
          <w:pgSz w:w="11906" w:h="16838" w:code="9"/>
          <w:pgMar w:top="1418" w:right="1418" w:bottom="1418" w:left="1418" w:header="567" w:footer="284" w:gutter="0"/>
          <w:cols w:space="284"/>
          <w:docGrid w:linePitch="360"/>
        </w:sectPr>
      </w:pPr>
    </w:p>
    <w:p w14:paraId="7DEA0465" w14:textId="0E767F61" w:rsidR="007556D6" w:rsidRDefault="007556D6" w:rsidP="004618B0">
      <w:pPr>
        <w:pStyle w:val="Caption"/>
      </w:pPr>
      <w:bookmarkStart w:id="83" w:name="_Ref444265995"/>
      <w:bookmarkStart w:id="84" w:name="_Toc479348892"/>
      <w:bookmarkStart w:id="85" w:name="_Toc37242114"/>
      <w:bookmarkStart w:id="86" w:name="_Toc66361458"/>
      <w:bookmarkStart w:id="87" w:name="_Hlk49287695"/>
      <w:r w:rsidRPr="004618B0">
        <w:lastRenderedPageBreak/>
        <w:t xml:space="preserve">Table </w:t>
      </w:r>
      <w:r w:rsidR="00924A2C">
        <w:fldChar w:fldCharType="begin"/>
      </w:r>
      <w:r w:rsidR="00924A2C">
        <w:instrText xml:space="preserve"> SEQ Table \* ARABIC </w:instrText>
      </w:r>
      <w:r w:rsidR="00924A2C">
        <w:fldChar w:fldCharType="separate"/>
      </w:r>
      <w:r w:rsidR="0012439B">
        <w:rPr>
          <w:noProof/>
        </w:rPr>
        <w:t>5</w:t>
      </w:r>
      <w:r w:rsidR="00924A2C">
        <w:rPr>
          <w:noProof/>
        </w:rPr>
        <w:fldChar w:fldCharType="end"/>
      </w:r>
      <w:bookmarkEnd w:id="83"/>
      <w:r w:rsidRPr="004618B0">
        <w:t>. Australian PFC-14, PFC-116, PFC-218, PFC-318 emissions (t: tonnes) and PFC-14, PFC-116 emission factors (g/t aluminium, 2005-201</w:t>
      </w:r>
      <w:r w:rsidR="00896E9A" w:rsidRPr="004618B0">
        <w:t>8</w:t>
      </w:r>
      <w:r w:rsidRPr="004618B0">
        <w:t>) derived from atmospheric observations – remote (Portland, Pt Henry, Bell Bay) (3</w:t>
      </w:r>
      <w:r w:rsidR="00272A11">
        <w:t>-</w:t>
      </w:r>
      <w:r w:rsidRPr="004618B0">
        <w:t xml:space="preserve">yr averages, e.g. 2010 = average of 2009, 2010, 2011), using the TAPM and </w:t>
      </w:r>
      <w:proofErr w:type="spellStart"/>
      <w:r w:rsidR="008312E2">
        <w:t>InTEM</w:t>
      </w:r>
      <w:proofErr w:type="spellEnd"/>
      <w:r w:rsidRPr="004618B0">
        <w:t xml:space="preserve"> models, directly, at Kurri Kurri.</w:t>
      </w:r>
      <w:bookmarkEnd w:id="84"/>
      <w:bookmarkEnd w:id="85"/>
      <w:bookmarkEnd w:id="86"/>
    </w:p>
    <w:tbl>
      <w:tblPr>
        <w:tblStyle w:val="ABARESTableleftrightalign"/>
        <w:tblW w:w="14777" w:type="dxa"/>
        <w:jc w:val="center"/>
        <w:tblLayout w:type="fixed"/>
        <w:tblCellMar>
          <w:left w:w="0" w:type="dxa"/>
          <w:right w:w="28" w:type="dxa"/>
        </w:tblCellMar>
        <w:tblLook w:val="0600" w:firstRow="0" w:lastRow="0" w:firstColumn="0" w:lastColumn="0" w:noHBand="1" w:noVBand="1"/>
      </w:tblPr>
      <w:tblGrid>
        <w:gridCol w:w="2127"/>
        <w:gridCol w:w="924"/>
        <w:gridCol w:w="924"/>
        <w:gridCol w:w="898"/>
        <w:gridCol w:w="898"/>
        <w:gridCol w:w="898"/>
        <w:gridCol w:w="898"/>
        <w:gridCol w:w="898"/>
        <w:gridCol w:w="898"/>
        <w:gridCol w:w="898"/>
        <w:gridCol w:w="898"/>
        <w:gridCol w:w="898"/>
        <w:gridCol w:w="924"/>
        <w:gridCol w:w="898"/>
        <w:gridCol w:w="898"/>
      </w:tblGrid>
      <w:tr w:rsidR="00680F89" w:rsidRPr="00AE1386" w14:paraId="311C7C81" w14:textId="77777777" w:rsidTr="00680F89">
        <w:trPr>
          <w:trHeight w:val="300"/>
          <w:jc w:val="center"/>
        </w:trPr>
        <w:tc>
          <w:tcPr>
            <w:tcW w:w="2127" w:type="dxa"/>
            <w:tcBorders>
              <w:bottom w:val="single" w:sz="4" w:space="0" w:color="auto"/>
            </w:tcBorders>
            <w:noWrap/>
            <w:hideMark/>
          </w:tcPr>
          <w:p w14:paraId="5125A8A6" w14:textId="77777777" w:rsidR="0077600B" w:rsidRPr="00AE1386" w:rsidRDefault="0077600B" w:rsidP="00AE1386">
            <w:pPr>
              <w:pStyle w:val="TableHeading"/>
              <w:jc w:val="left"/>
            </w:pPr>
            <w:r w:rsidRPr="00AE1386">
              <w:t>Refrigerant</w:t>
            </w:r>
          </w:p>
        </w:tc>
        <w:tc>
          <w:tcPr>
            <w:tcW w:w="924" w:type="dxa"/>
            <w:tcBorders>
              <w:bottom w:val="single" w:sz="4" w:space="0" w:color="auto"/>
            </w:tcBorders>
            <w:noWrap/>
            <w:hideMark/>
          </w:tcPr>
          <w:p w14:paraId="2CC3CF1C" w14:textId="77777777" w:rsidR="0077600B" w:rsidRPr="00AE1386" w:rsidRDefault="0077600B" w:rsidP="00AE1386">
            <w:pPr>
              <w:pStyle w:val="TableHeading"/>
            </w:pPr>
            <w:r w:rsidRPr="00AE1386">
              <w:t>2005</w:t>
            </w:r>
          </w:p>
        </w:tc>
        <w:tc>
          <w:tcPr>
            <w:tcW w:w="924" w:type="dxa"/>
            <w:tcBorders>
              <w:bottom w:val="single" w:sz="4" w:space="0" w:color="auto"/>
            </w:tcBorders>
            <w:noWrap/>
            <w:hideMark/>
          </w:tcPr>
          <w:p w14:paraId="6EED20BD" w14:textId="77777777" w:rsidR="0077600B" w:rsidRPr="00AE1386" w:rsidRDefault="0077600B" w:rsidP="00AE1386">
            <w:pPr>
              <w:pStyle w:val="TableHeading"/>
            </w:pPr>
            <w:r w:rsidRPr="00AE1386">
              <w:t>2006</w:t>
            </w:r>
          </w:p>
        </w:tc>
        <w:tc>
          <w:tcPr>
            <w:tcW w:w="898" w:type="dxa"/>
            <w:tcBorders>
              <w:bottom w:val="single" w:sz="4" w:space="0" w:color="auto"/>
            </w:tcBorders>
            <w:noWrap/>
            <w:hideMark/>
          </w:tcPr>
          <w:p w14:paraId="1A0DDC03" w14:textId="77777777" w:rsidR="0077600B" w:rsidRPr="00AE1386" w:rsidRDefault="0077600B" w:rsidP="00AE1386">
            <w:pPr>
              <w:pStyle w:val="TableHeading"/>
            </w:pPr>
            <w:r w:rsidRPr="00AE1386">
              <w:t>2007</w:t>
            </w:r>
          </w:p>
        </w:tc>
        <w:tc>
          <w:tcPr>
            <w:tcW w:w="898" w:type="dxa"/>
            <w:tcBorders>
              <w:bottom w:val="single" w:sz="4" w:space="0" w:color="auto"/>
            </w:tcBorders>
            <w:noWrap/>
            <w:hideMark/>
          </w:tcPr>
          <w:p w14:paraId="20BE218E" w14:textId="77777777" w:rsidR="0077600B" w:rsidRPr="00AE1386" w:rsidRDefault="0077600B" w:rsidP="00AE1386">
            <w:pPr>
              <w:pStyle w:val="TableHeading"/>
            </w:pPr>
            <w:r w:rsidRPr="00AE1386">
              <w:t>2008</w:t>
            </w:r>
          </w:p>
        </w:tc>
        <w:tc>
          <w:tcPr>
            <w:tcW w:w="898" w:type="dxa"/>
            <w:tcBorders>
              <w:bottom w:val="single" w:sz="4" w:space="0" w:color="auto"/>
            </w:tcBorders>
            <w:noWrap/>
            <w:hideMark/>
          </w:tcPr>
          <w:p w14:paraId="3919FC7C" w14:textId="77777777" w:rsidR="0077600B" w:rsidRPr="00AE1386" w:rsidRDefault="0077600B" w:rsidP="00AE1386">
            <w:pPr>
              <w:pStyle w:val="TableHeading"/>
            </w:pPr>
            <w:r w:rsidRPr="00AE1386">
              <w:t>2009</w:t>
            </w:r>
          </w:p>
        </w:tc>
        <w:tc>
          <w:tcPr>
            <w:tcW w:w="898" w:type="dxa"/>
            <w:tcBorders>
              <w:bottom w:val="single" w:sz="4" w:space="0" w:color="auto"/>
            </w:tcBorders>
            <w:noWrap/>
            <w:hideMark/>
          </w:tcPr>
          <w:p w14:paraId="34F7E7DB" w14:textId="77777777" w:rsidR="0077600B" w:rsidRPr="00AE1386" w:rsidRDefault="0077600B" w:rsidP="00AE1386">
            <w:pPr>
              <w:pStyle w:val="TableHeading"/>
            </w:pPr>
            <w:r w:rsidRPr="00AE1386">
              <w:t>2010</w:t>
            </w:r>
          </w:p>
        </w:tc>
        <w:tc>
          <w:tcPr>
            <w:tcW w:w="898" w:type="dxa"/>
            <w:tcBorders>
              <w:bottom w:val="single" w:sz="4" w:space="0" w:color="auto"/>
            </w:tcBorders>
            <w:noWrap/>
            <w:hideMark/>
          </w:tcPr>
          <w:p w14:paraId="258688FD" w14:textId="77777777" w:rsidR="0077600B" w:rsidRPr="00AE1386" w:rsidRDefault="0077600B" w:rsidP="00AE1386">
            <w:pPr>
              <w:pStyle w:val="TableHeading"/>
            </w:pPr>
            <w:r w:rsidRPr="00AE1386">
              <w:t>2011</w:t>
            </w:r>
          </w:p>
        </w:tc>
        <w:tc>
          <w:tcPr>
            <w:tcW w:w="898" w:type="dxa"/>
            <w:tcBorders>
              <w:bottom w:val="single" w:sz="4" w:space="0" w:color="auto"/>
            </w:tcBorders>
            <w:noWrap/>
            <w:hideMark/>
          </w:tcPr>
          <w:p w14:paraId="35420FE0" w14:textId="77777777" w:rsidR="0077600B" w:rsidRPr="00AE1386" w:rsidRDefault="0077600B" w:rsidP="00AE1386">
            <w:pPr>
              <w:pStyle w:val="TableHeading"/>
            </w:pPr>
            <w:r w:rsidRPr="00AE1386">
              <w:t>2012</w:t>
            </w:r>
          </w:p>
        </w:tc>
        <w:tc>
          <w:tcPr>
            <w:tcW w:w="898" w:type="dxa"/>
            <w:tcBorders>
              <w:bottom w:val="single" w:sz="4" w:space="0" w:color="auto"/>
            </w:tcBorders>
            <w:noWrap/>
            <w:hideMark/>
          </w:tcPr>
          <w:p w14:paraId="4267E688" w14:textId="77777777" w:rsidR="0077600B" w:rsidRPr="00AE1386" w:rsidRDefault="0077600B" w:rsidP="00AE1386">
            <w:pPr>
              <w:pStyle w:val="TableHeading"/>
            </w:pPr>
            <w:r w:rsidRPr="00AE1386">
              <w:t>2013</w:t>
            </w:r>
          </w:p>
        </w:tc>
        <w:tc>
          <w:tcPr>
            <w:tcW w:w="898" w:type="dxa"/>
            <w:tcBorders>
              <w:bottom w:val="single" w:sz="4" w:space="0" w:color="auto"/>
            </w:tcBorders>
            <w:noWrap/>
            <w:hideMark/>
          </w:tcPr>
          <w:p w14:paraId="2703C74D" w14:textId="77777777" w:rsidR="0077600B" w:rsidRPr="00AE1386" w:rsidRDefault="0077600B" w:rsidP="00AE1386">
            <w:pPr>
              <w:pStyle w:val="TableHeading"/>
            </w:pPr>
            <w:r w:rsidRPr="00AE1386">
              <w:t>2014</w:t>
            </w:r>
          </w:p>
        </w:tc>
        <w:tc>
          <w:tcPr>
            <w:tcW w:w="898" w:type="dxa"/>
            <w:tcBorders>
              <w:bottom w:val="single" w:sz="4" w:space="0" w:color="auto"/>
            </w:tcBorders>
            <w:noWrap/>
            <w:hideMark/>
          </w:tcPr>
          <w:p w14:paraId="57018AEC" w14:textId="77777777" w:rsidR="0077600B" w:rsidRPr="00AE1386" w:rsidRDefault="0077600B" w:rsidP="00AE1386">
            <w:pPr>
              <w:pStyle w:val="TableHeading"/>
            </w:pPr>
            <w:r w:rsidRPr="00AE1386">
              <w:t>2015</w:t>
            </w:r>
          </w:p>
        </w:tc>
        <w:tc>
          <w:tcPr>
            <w:tcW w:w="924" w:type="dxa"/>
            <w:tcBorders>
              <w:bottom w:val="single" w:sz="4" w:space="0" w:color="auto"/>
            </w:tcBorders>
            <w:noWrap/>
            <w:hideMark/>
          </w:tcPr>
          <w:p w14:paraId="713B512E" w14:textId="77777777" w:rsidR="0077600B" w:rsidRPr="00AE1386" w:rsidRDefault="0077600B" w:rsidP="00AE1386">
            <w:pPr>
              <w:pStyle w:val="TableHeading"/>
            </w:pPr>
            <w:r w:rsidRPr="00AE1386">
              <w:t>2016</w:t>
            </w:r>
          </w:p>
        </w:tc>
        <w:tc>
          <w:tcPr>
            <w:tcW w:w="898" w:type="dxa"/>
            <w:tcBorders>
              <w:bottom w:val="single" w:sz="4" w:space="0" w:color="auto"/>
            </w:tcBorders>
            <w:noWrap/>
            <w:hideMark/>
          </w:tcPr>
          <w:p w14:paraId="0BA63C90" w14:textId="77777777" w:rsidR="0077600B" w:rsidRPr="00AE1386" w:rsidRDefault="0077600B" w:rsidP="00AE1386">
            <w:pPr>
              <w:pStyle w:val="TableHeading"/>
            </w:pPr>
            <w:r w:rsidRPr="00AE1386">
              <w:t>2017</w:t>
            </w:r>
          </w:p>
        </w:tc>
        <w:tc>
          <w:tcPr>
            <w:tcW w:w="898" w:type="dxa"/>
            <w:tcBorders>
              <w:bottom w:val="single" w:sz="4" w:space="0" w:color="auto"/>
            </w:tcBorders>
            <w:noWrap/>
            <w:hideMark/>
          </w:tcPr>
          <w:p w14:paraId="036E14B1" w14:textId="77777777" w:rsidR="0077600B" w:rsidRPr="00AE1386" w:rsidRDefault="0077600B" w:rsidP="00AE1386">
            <w:pPr>
              <w:pStyle w:val="TableHeading"/>
            </w:pPr>
            <w:r w:rsidRPr="00AE1386">
              <w:t>2018</w:t>
            </w:r>
          </w:p>
        </w:tc>
      </w:tr>
      <w:tr w:rsidR="00680F89" w:rsidRPr="00AE1386" w14:paraId="7443DD5B" w14:textId="77777777" w:rsidTr="00680F89">
        <w:trPr>
          <w:trHeight w:val="78"/>
          <w:jc w:val="center"/>
        </w:trPr>
        <w:tc>
          <w:tcPr>
            <w:tcW w:w="2127" w:type="dxa"/>
            <w:tcBorders>
              <w:top w:val="single" w:sz="4" w:space="0" w:color="auto"/>
              <w:bottom w:val="nil"/>
            </w:tcBorders>
            <w:noWrap/>
          </w:tcPr>
          <w:p w14:paraId="0ADFDE8D" w14:textId="274B0E0A" w:rsidR="00AE1386" w:rsidRPr="00AE1386" w:rsidRDefault="00AE1386" w:rsidP="00680F89">
            <w:pPr>
              <w:pStyle w:val="TableText0"/>
              <w:spacing w:before="20" w:after="20"/>
              <w:jc w:val="left"/>
            </w:pPr>
            <w:r w:rsidRPr="00AE1386">
              <w:t>TAPM emissions (tonnes)</w:t>
            </w:r>
          </w:p>
        </w:tc>
        <w:tc>
          <w:tcPr>
            <w:tcW w:w="924" w:type="dxa"/>
            <w:tcBorders>
              <w:top w:val="single" w:sz="4" w:space="0" w:color="auto"/>
              <w:bottom w:val="nil"/>
            </w:tcBorders>
            <w:noWrap/>
          </w:tcPr>
          <w:p w14:paraId="496988C9" w14:textId="77777777" w:rsidR="00AE1386" w:rsidRPr="00AE1386" w:rsidRDefault="00AE1386" w:rsidP="00680F89">
            <w:pPr>
              <w:pStyle w:val="TableText0"/>
              <w:spacing w:before="20" w:after="20"/>
            </w:pPr>
          </w:p>
        </w:tc>
        <w:tc>
          <w:tcPr>
            <w:tcW w:w="924" w:type="dxa"/>
            <w:tcBorders>
              <w:top w:val="single" w:sz="4" w:space="0" w:color="auto"/>
              <w:bottom w:val="nil"/>
            </w:tcBorders>
            <w:noWrap/>
          </w:tcPr>
          <w:p w14:paraId="70B15E62"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5F7ECDDC"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1EAC5F4B"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55D08913"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3C278D06"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5459E0F7"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17185001"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1AC1FBE6"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1EE96F9D"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7C6B9154" w14:textId="77777777" w:rsidR="00AE1386" w:rsidRPr="00AE1386" w:rsidRDefault="00AE1386" w:rsidP="00680F89">
            <w:pPr>
              <w:pStyle w:val="TableText0"/>
              <w:spacing w:before="20" w:after="20"/>
            </w:pPr>
          </w:p>
        </w:tc>
        <w:tc>
          <w:tcPr>
            <w:tcW w:w="924" w:type="dxa"/>
            <w:tcBorders>
              <w:top w:val="single" w:sz="4" w:space="0" w:color="auto"/>
              <w:bottom w:val="nil"/>
            </w:tcBorders>
            <w:noWrap/>
          </w:tcPr>
          <w:p w14:paraId="45B345AB"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0984783B" w14:textId="77777777" w:rsidR="00AE1386" w:rsidRPr="00AE1386" w:rsidRDefault="00AE1386" w:rsidP="00680F89">
            <w:pPr>
              <w:pStyle w:val="TableText0"/>
              <w:spacing w:before="20" w:after="20"/>
            </w:pPr>
          </w:p>
        </w:tc>
        <w:tc>
          <w:tcPr>
            <w:tcW w:w="898" w:type="dxa"/>
            <w:tcBorders>
              <w:top w:val="single" w:sz="4" w:space="0" w:color="auto"/>
              <w:bottom w:val="nil"/>
            </w:tcBorders>
            <w:noWrap/>
          </w:tcPr>
          <w:p w14:paraId="3A05315F" w14:textId="77777777" w:rsidR="00AE1386" w:rsidRPr="00AE1386" w:rsidRDefault="00AE1386" w:rsidP="00680F89">
            <w:pPr>
              <w:pStyle w:val="TableText0"/>
              <w:spacing w:before="20" w:after="20"/>
            </w:pPr>
          </w:p>
        </w:tc>
      </w:tr>
      <w:tr w:rsidR="00AE1386" w:rsidRPr="00AE1386" w14:paraId="1920EA33" w14:textId="77777777" w:rsidTr="00680F89">
        <w:trPr>
          <w:trHeight w:val="78"/>
          <w:jc w:val="center"/>
        </w:trPr>
        <w:tc>
          <w:tcPr>
            <w:tcW w:w="2127" w:type="dxa"/>
            <w:tcBorders>
              <w:top w:val="nil"/>
            </w:tcBorders>
            <w:noWrap/>
            <w:hideMark/>
          </w:tcPr>
          <w:p w14:paraId="6E14FF6B" w14:textId="77777777" w:rsidR="0077600B" w:rsidRPr="00AE1386" w:rsidRDefault="0077600B" w:rsidP="00680F89">
            <w:pPr>
              <w:pStyle w:val="TableText0"/>
              <w:spacing w:before="20" w:after="20"/>
              <w:jc w:val="left"/>
            </w:pPr>
            <w:r w:rsidRPr="00AE1386">
              <w:t>Portland</w:t>
            </w:r>
          </w:p>
        </w:tc>
        <w:tc>
          <w:tcPr>
            <w:tcW w:w="924" w:type="dxa"/>
            <w:tcBorders>
              <w:top w:val="nil"/>
            </w:tcBorders>
            <w:noWrap/>
            <w:hideMark/>
          </w:tcPr>
          <w:p w14:paraId="36978BDB" w14:textId="77777777" w:rsidR="0077600B" w:rsidRPr="00AE1386" w:rsidRDefault="0077600B" w:rsidP="00680F89">
            <w:pPr>
              <w:pStyle w:val="TableText0"/>
              <w:spacing w:before="20" w:after="20"/>
            </w:pPr>
            <w:r w:rsidRPr="00AE1386">
              <w:t>18±3</w:t>
            </w:r>
          </w:p>
        </w:tc>
        <w:tc>
          <w:tcPr>
            <w:tcW w:w="924" w:type="dxa"/>
            <w:tcBorders>
              <w:top w:val="nil"/>
            </w:tcBorders>
            <w:noWrap/>
            <w:hideMark/>
          </w:tcPr>
          <w:p w14:paraId="6EDD1E42" w14:textId="77777777" w:rsidR="0077600B" w:rsidRPr="00AE1386" w:rsidRDefault="0077600B" w:rsidP="00680F89">
            <w:pPr>
              <w:pStyle w:val="TableText0"/>
              <w:spacing w:before="20" w:after="20"/>
            </w:pPr>
            <w:r w:rsidRPr="00AE1386">
              <w:t>18±4</w:t>
            </w:r>
          </w:p>
        </w:tc>
        <w:tc>
          <w:tcPr>
            <w:tcW w:w="898" w:type="dxa"/>
            <w:tcBorders>
              <w:top w:val="nil"/>
            </w:tcBorders>
            <w:noWrap/>
            <w:hideMark/>
          </w:tcPr>
          <w:p w14:paraId="33DEB1AE" w14:textId="77777777" w:rsidR="0077600B" w:rsidRPr="00AE1386" w:rsidRDefault="0077600B" w:rsidP="00680F89">
            <w:pPr>
              <w:pStyle w:val="TableText0"/>
              <w:spacing w:before="20" w:after="20"/>
            </w:pPr>
            <w:r w:rsidRPr="00AE1386">
              <w:t>14±4</w:t>
            </w:r>
          </w:p>
        </w:tc>
        <w:tc>
          <w:tcPr>
            <w:tcW w:w="898" w:type="dxa"/>
            <w:tcBorders>
              <w:top w:val="nil"/>
            </w:tcBorders>
            <w:noWrap/>
            <w:hideMark/>
          </w:tcPr>
          <w:p w14:paraId="015322AD" w14:textId="77777777" w:rsidR="0077600B" w:rsidRPr="00AE1386" w:rsidRDefault="0077600B" w:rsidP="00680F89">
            <w:pPr>
              <w:pStyle w:val="TableText0"/>
              <w:spacing w:before="20" w:after="20"/>
            </w:pPr>
            <w:r w:rsidRPr="00AE1386">
              <w:t>15±5</w:t>
            </w:r>
          </w:p>
        </w:tc>
        <w:tc>
          <w:tcPr>
            <w:tcW w:w="898" w:type="dxa"/>
            <w:tcBorders>
              <w:top w:val="nil"/>
            </w:tcBorders>
            <w:noWrap/>
            <w:hideMark/>
          </w:tcPr>
          <w:p w14:paraId="6D65FEBE" w14:textId="77777777" w:rsidR="0077600B" w:rsidRPr="00AE1386" w:rsidRDefault="0077600B" w:rsidP="00680F89">
            <w:pPr>
              <w:pStyle w:val="TableText0"/>
              <w:spacing w:before="20" w:after="20"/>
            </w:pPr>
            <w:r w:rsidRPr="00AE1386">
              <w:t>12±4</w:t>
            </w:r>
          </w:p>
        </w:tc>
        <w:tc>
          <w:tcPr>
            <w:tcW w:w="898" w:type="dxa"/>
            <w:tcBorders>
              <w:top w:val="nil"/>
            </w:tcBorders>
            <w:noWrap/>
            <w:hideMark/>
          </w:tcPr>
          <w:p w14:paraId="7CEAAC31" w14:textId="77777777" w:rsidR="0077600B" w:rsidRPr="00AE1386" w:rsidRDefault="0077600B" w:rsidP="00680F89">
            <w:pPr>
              <w:pStyle w:val="TableText0"/>
              <w:spacing w:before="20" w:after="20"/>
            </w:pPr>
            <w:r w:rsidRPr="00AE1386">
              <w:t>12±3</w:t>
            </w:r>
          </w:p>
        </w:tc>
        <w:tc>
          <w:tcPr>
            <w:tcW w:w="898" w:type="dxa"/>
            <w:tcBorders>
              <w:top w:val="nil"/>
            </w:tcBorders>
            <w:noWrap/>
            <w:hideMark/>
          </w:tcPr>
          <w:p w14:paraId="51DCD234" w14:textId="77777777" w:rsidR="0077600B" w:rsidRPr="00AE1386" w:rsidRDefault="0077600B" w:rsidP="00680F89">
            <w:pPr>
              <w:pStyle w:val="TableText0"/>
              <w:spacing w:before="20" w:after="20"/>
            </w:pPr>
            <w:r w:rsidRPr="00AE1386">
              <w:t>12±4</w:t>
            </w:r>
          </w:p>
        </w:tc>
        <w:tc>
          <w:tcPr>
            <w:tcW w:w="898" w:type="dxa"/>
            <w:tcBorders>
              <w:top w:val="nil"/>
            </w:tcBorders>
            <w:noWrap/>
            <w:hideMark/>
          </w:tcPr>
          <w:p w14:paraId="1F78FF37" w14:textId="77777777" w:rsidR="0077600B" w:rsidRPr="00AE1386" w:rsidRDefault="0077600B" w:rsidP="00680F89">
            <w:pPr>
              <w:pStyle w:val="TableText0"/>
              <w:spacing w:before="20" w:after="20"/>
            </w:pPr>
            <w:r w:rsidRPr="00AE1386">
              <w:t>10±3</w:t>
            </w:r>
          </w:p>
        </w:tc>
        <w:tc>
          <w:tcPr>
            <w:tcW w:w="898" w:type="dxa"/>
            <w:tcBorders>
              <w:top w:val="nil"/>
            </w:tcBorders>
            <w:noWrap/>
            <w:hideMark/>
          </w:tcPr>
          <w:p w14:paraId="7FE3B126" w14:textId="77777777" w:rsidR="0077600B" w:rsidRPr="00AE1386" w:rsidRDefault="0077600B" w:rsidP="00680F89">
            <w:pPr>
              <w:pStyle w:val="TableText0"/>
              <w:spacing w:before="20" w:after="20"/>
            </w:pPr>
            <w:r w:rsidRPr="00AE1386">
              <w:t>10±2</w:t>
            </w:r>
          </w:p>
        </w:tc>
        <w:tc>
          <w:tcPr>
            <w:tcW w:w="898" w:type="dxa"/>
            <w:tcBorders>
              <w:top w:val="nil"/>
            </w:tcBorders>
            <w:noWrap/>
            <w:hideMark/>
          </w:tcPr>
          <w:p w14:paraId="5D100CA4" w14:textId="77777777" w:rsidR="0077600B" w:rsidRPr="00AE1386" w:rsidRDefault="0077600B" w:rsidP="00680F89">
            <w:pPr>
              <w:pStyle w:val="TableText0"/>
              <w:spacing w:before="20" w:after="20"/>
            </w:pPr>
            <w:r w:rsidRPr="00AE1386">
              <w:t>12±3</w:t>
            </w:r>
          </w:p>
        </w:tc>
        <w:tc>
          <w:tcPr>
            <w:tcW w:w="898" w:type="dxa"/>
            <w:tcBorders>
              <w:top w:val="nil"/>
            </w:tcBorders>
            <w:noWrap/>
            <w:hideMark/>
          </w:tcPr>
          <w:p w14:paraId="4BC1E9F0" w14:textId="77777777" w:rsidR="0077600B" w:rsidRPr="00AE1386" w:rsidRDefault="0077600B" w:rsidP="00680F89">
            <w:pPr>
              <w:pStyle w:val="TableText0"/>
              <w:spacing w:before="20" w:after="20"/>
            </w:pPr>
            <w:r w:rsidRPr="00AE1386">
              <w:t>15±4</w:t>
            </w:r>
          </w:p>
        </w:tc>
        <w:tc>
          <w:tcPr>
            <w:tcW w:w="924" w:type="dxa"/>
            <w:tcBorders>
              <w:top w:val="nil"/>
            </w:tcBorders>
            <w:noWrap/>
            <w:hideMark/>
          </w:tcPr>
          <w:p w14:paraId="6938676A" w14:textId="77777777" w:rsidR="0077600B" w:rsidRPr="00AE1386" w:rsidRDefault="0077600B" w:rsidP="00680F89">
            <w:pPr>
              <w:pStyle w:val="TableText0"/>
              <w:spacing w:before="20" w:after="20"/>
            </w:pPr>
            <w:r w:rsidRPr="00AE1386">
              <w:t>18±6</w:t>
            </w:r>
          </w:p>
        </w:tc>
        <w:tc>
          <w:tcPr>
            <w:tcW w:w="898" w:type="dxa"/>
            <w:tcBorders>
              <w:top w:val="nil"/>
            </w:tcBorders>
            <w:noWrap/>
            <w:hideMark/>
          </w:tcPr>
          <w:p w14:paraId="33E4356F" w14:textId="77777777" w:rsidR="0077600B" w:rsidRPr="00AE1386" w:rsidRDefault="0077600B" w:rsidP="00680F89">
            <w:pPr>
              <w:pStyle w:val="TableText0"/>
              <w:spacing w:before="20" w:after="20"/>
            </w:pPr>
            <w:r w:rsidRPr="00AE1386">
              <w:t>11±3</w:t>
            </w:r>
          </w:p>
        </w:tc>
        <w:tc>
          <w:tcPr>
            <w:tcW w:w="898" w:type="dxa"/>
            <w:tcBorders>
              <w:top w:val="nil"/>
            </w:tcBorders>
            <w:noWrap/>
            <w:hideMark/>
          </w:tcPr>
          <w:p w14:paraId="54E2BAB1" w14:textId="77777777" w:rsidR="0077600B" w:rsidRPr="00AE1386" w:rsidRDefault="0077600B" w:rsidP="00680F89">
            <w:pPr>
              <w:pStyle w:val="TableText0"/>
              <w:spacing w:before="20" w:after="20"/>
            </w:pPr>
            <w:r w:rsidRPr="00AE1386">
              <w:t>12±3</w:t>
            </w:r>
          </w:p>
        </w:tc>
      </w:tr>
      <w:tr w:rsidR="00AE1386" w:rsidRPr="00AE1386" w14:paraId="21522C3D" w14:textId="77777777" w:rsidTr="00680F89">
        <w:trPr>
          <w:trHeight w:val="78"/>
          <w:jc w:val="center"/>
        </w:trPr>
        <w:tc>
          <w:tcPr>
            <w:tcW w:w="2127" w:type="dxa"/>
            <w:noWrap/>
            <w:hideMark/>
          </w:tcPr>
          <w:p w14:paraId="1EC56E76" w14:textId="77777777" w:rsidR="0077600B" w:rsidRPr="00AE1386" w:rsidRDefault="0077600B" w:rsidP="00680F89">
            <w:pPr>
              <w:pStyle w:val="TableText0"/>
              <w:spacing w:before="20" w:after="20"/>
              <w:jc w:val="left"/>
            </w:pPr>
            <w:r w:rsidRPr="00AE1386">
              <w:t>Pt Henry</w:t>
            </w:r>
            <w:r w:rsidRPr="00AE1386">
              <w:rPr>
                <w:vertAlign w:val="superscript"/>
              </w:rPr>
              <w:t>1</w:t>
            </w:r>
          </w:p>
        </w:tc>
        <w:tc>
          <w:tcPr>
            <w:tcW w:w="924" w:type="dxa"/>
            <w:noWrap/>
            <w:hideMark/>
          </w:tcPr>
          <w:p w14:paraId="172B66BB" w14:textId="77777777" w:rsidR="0077600B" w:rsidRPr="00AE1386" w:rsidRDefault="0077600B" w:rsidP="00680F89">
            <w:pPr>
              <w:pStyle w:val="TableText0"/>
              <w:spacing w:before="20" w:after="20"/>
            </w:pPr>
            <w:r w:rsidRPr="00AE1386">
              <w:t>12±2</w:t>
            </w:r>
          </w:p>
        </w:tc>
        <w:tc>
          <w:tcPr>
            <w:tcW w:w="924" w:type="dxa"/>
            <w:noWrap/>
            <w:hideMark/>
          </w:tcPr>
          <w:p w14:paraId="7710E0CF" w14:textId="77777777" w:rsidR="0077600B" w:rsidRPr="00AE1386" w:rsidRDefault="0077600B" w:rsidP="00680F89">
            <w:pPr>
              <w:pStyle w:val="TableText0"/>
              <w:spacing w:before="20" w:after="20"/>
            </w:pPr>
            <w:r w:rsidRPr="00AE1386">
              <w:t>11±2</w:t>
            </w:r>
          </w:p>
        </w:tc>
        <w:tc>
          <w:tcPr>
            <w:tcW w:w="898" w:type="dxa"/>
            <w:noWrap/>
            <w:hideMark/>
          </w:tcPr>
          <w:p w14:paraId="5D8D4CF9" w14:textId="77777777" w:rsidR="0077600B" w:rsidRPr="00AE1386" w:rsidRDefault="0077600B" w:rsidP="00680F89">
            <w:pPr>
              <w:pStyle w:val="TableText0"/>
              <w:spacing w:before="20" w:after="20"/>
            </w:pPr>
            <w:r w:rsidRPr="00AE1386">
              <w:t>10±2</w:t>
            </w:r>
          </w:p>
        </w:tc>
        <w:tc>
          <w:tcPr>
            <w:tcW w:w="898" w:type="dxa"/>
            <w:noWrap/>
            <w:hideMark/>
          </w:tcPr>
          <w:p w14:paraId="10CEDC54" w14:textId="77777777" w:rsidR="0077600B" w:rsidRPr="00AE1386" w:rsidRDefault="0077600B" w:rsidP="00680F89">
            <w:pPr>
              <w:pStyle w:val="TableText0"/>
              <w:spacing w:before="20" w:after="20"/>
            </w:pPr>
            <w:r w:rsidRPr="00AE1386">
              <w:t>10±2</w:t>
            </w:r>
          </w:p>
        </w:tc>
        <w:tc>
          <w:tcPr>
            <w:tcW w:w="898" w:type="dxa"/>
            <w:noWrap/>
            <w:hideMark/>
          </w:tcPr>
          <w:p w14:paraId="6AE73D42" w14:textId="77777777" w:rsidR="0077600B" w:rsidRPr="00AE1386" w:rsidRDefault="0077600B" w:rsidP="00680F89">
            <w:pPr>
              <w:pStyle w:val="TableText0"/>
              <w:spacing w:before="20" w:after="20"/>
            </w:pPr>
            <w:r w:rsidRPr="00AE1386">
              <w:t>9±2</w:t>
            </w:r>
          </w:p>
        </w:tc>
        <w:tc>
          <w:tcPr>
            <w:tcW w:w="898" w:type="dxa"/>
            <w:noWrap/>
            <w:hideMark/>
          </w:tcPr>
          <w:p w14:paraId="4425F667" w14:textId="77777777" w:rsidR="0077600B" w:rsidRPr="00AE1386" w:rsidRDefault="0077600B" w:rsidP="00680F89">
            <w:pPr>
              <w:pStyle w:val="TableText0"/>
              <w:spacing w:before="20" w:after="20"/>
            </w:pPr>
            <w:r w:rsidRPr="00AE1386">
              <w:t>8±2</w:t>
            </w:r>
          </w:p>
        </w:tc>
        <w:tc>
          <w:tcPr>
            <w:tcW w:w="898" w:type="dxa"/>
            <w:noWrap/>
            <w:hideMark/>
          </w:tcPr>
          <w:p w14:paraId="7F6A96C5" w14:textId="77777777" w:rsidR="0077600B" w:rsidRPr="00AE1386" w:rsidRDefault="0077600B" w:rsidP="00680F89">
            <w:pPr>
              <w:pStyle w:val="TableText0"/>
              <w:spacing w:before="20" w:after="20"/>
            </w:pPr>
            <w:r w:rsidRPr="00AE1386">
              <w:t>9±3</w:t>
            </w:r>
          </w:p>
        </w:tc>
        <w:tc>
          <w:tcPr>
            <w:tcW w:w="898" w:type="dxa"/>
            <w:noWrap/>
            <w:hideMark/>
          </w:tcPr>
          <w:p w14:paraId="3726FD1A" w14:textId="77777777" w:rsidR="0077600B" w:rsidRPr="00AE1386" w:rsidRDefault="0077600B" w:rsidP="00680F89">
            <w:pPr>
              <w:pStyle w:val="TableText0"/>
              <w:spacing w:before="20" w:after="20"/>
            </w:pPr>
            <w:r w:rsidRPr="00AE1386">
              <w:t>8±2</w:t>
            </w:r>
          </w:p>
        </w:tc>
        <w:tc>
          <w:tcPr>
            <w:tcW w:w="898" w:type="dxa"/>
            <w:noWrap/>
            <w:hideMark/>
          </w:tcPr>
          <w:p w14:paraId="6DC899E5" w14:textId="77777777" w:rsidR="0077600B" w:rsidRPr="00AE1386" w:rsidRDefault="0077600B" w:rsidP="00680F89">
            <w:pPr>
              <w:pStyle w:val="TableText0"/>
              <w:spacing w:before="20" w:after="20"/>
            </w:pPr>
            <w:r w:rsidRPr="00AE1386">
              <w:t>8±2</w:t>
            </w:r>
          </w:p>
        </w:tc>
        <w:tc>
          <w:tcPr>
            <w:tcW w:w="898" w:type="dxa"/>
            <w:noWrap/>
            <w:hideMark/>
          </w:tcPr>
          <w:p w14:paraId="43C4E306" w14:textId="77777777" w:rsidR="0077600B" w:rsidRPr="00AE1386" w:rsidRDefault="0077600B" w:rsidP="00680F89">
            <w:pPr>
              <w:pStyle w:val="TableText0"/>
              <w:spacing w:before="20" w:after="20"/>
            </w:pPr>
            <w:r w:rsidRPr="00AE1386">
              <w:t>4±1</w:t>
            </w:r>
          </w:p>
        </w:tc>
        <w:tc>
          <w:tcPr>
            <w:tcW w:w="898" w:type="dxa"/>
            <w:noWrap/>
            <w:hideMark/>
          </w:tcPr>
          <w:p w14:paraId="73462854" w14:textId="77777777" w:rsidR="0077600B" w:rsidRPr="00AE1386" w:rsidRDefault="0077600B" w:rsidP="00680F89">
            <w:pPr>
              <w:pStyle w:val="TableText0"/>
              <w:spacing w:before="20" w:after="20"/>
            </w:pPr>
          </w:p>
        </w:tc>
        <w:tc>
          <w:tcPr>
            <w:tcW w:w="924" w:type="dxa"/>
            <w:noWrap/>
            <w:hideMark/>
          </w:tcPr>
          <w:p w14:paraId="658625D6"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66665E61"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003F8EB3" w14:textId="77777777" w:rsidR="0077600B" w:rsidRPr="00AE1386" w:rsidRDefault="0077600B" w:rsidP="00680F89">
            <w:pPr>
              <w:pStyle w:val="TableText0"/>
              <w:spacing w:before="20" w:after="20"/>
              <w:rPr>
                <w:rFonts w:ascii="Times New Roman" w:hAnsi="Times New Roman"/>
              </w:rPr>
            </w:pPr>
          </w:p>
        </w:tc>
      </w:tr>
      <w:tr w:rsidR="00AE1386" w:rsidRPr="00AE1386" w14:paraId="4D6A65BE" w14:textId="77777777" w:rsidTr="00680F89">
        <w:trPr>
          <w:trHeight w:val="78"/>
          <w:jc w:val="center"/>
        </w:trPr>
        <w:tc>
          <w:tcPr>
            <w:tcW w:w="2127" w:type="dxa"/>
            <w:noWrap/>
            <w:hideMark/>
          </w:tcPr>
          <w:p w14:paraId="6877F760" w14:textId="77777777" w:rsidR="0077600B" w:rsidRPr="00AE1386" w:rsidRDefault="0077600B" w:rsidP="00680F89">
            <w:pPr>
              <w:pStyle w:val="TableText0"/>
              <w:spacing w:before="20" w:after="20"/>
              <w:jc w:val="left"/>
            </w:pPr>
            <w:r w:rsidRPr="00AE1386">
              <w:t>Bell Bay</w:t>
            </w:r>
          </w:p>
        </w:tc>
        <w:tc>
          <w:tcPr>
            <w:tcW w:w="924" w:type="dxa"/>
            <w:noWrap/>
            <w:hideMark/>
          </w:tcPr>
          <w:p w14:paraId="5D5A1695" w14:textId="77777777" w:rsidR="0077600B" w:rsidRPr="00AE1386" w:rsidRDefault="0077600B" w:rsidP="00680F89">
            <w:pPr>
              <w:pStyle w:val="TableText0"/>
              <w:spacing w:before="20" w:after="20"/>
            </w:pPr>
            <w:r w:rsidRPr="00AE1386">
              <w:t>5±1</w:t>
            </w:r>
          </w:p>
        </w:tc>
        <w:tc>
          <w:tcPr>
            <w:tcW w:w="924" w:type="dxa"/>
            <w:noWrap/>
            <w:hideMark/>
          </w:tcPr>
          <w:p w14:paraId="642143DE" w14:textId="77777777" w:rsidR="0077600B" w:rsidRPr="00AE1386" w:rsidRDefault="0077600B" w:rsidP="00680F89">
            <w:pPr>
              <w:pStyle w:val="TableText0"/>
              <w:spacing w:before="20" w:after="20"/>
            </w:pPr>
            <w:r w:rsidRPr="00AE1386">
              <w:t>5±1</w:t>
            </w:r>
          </w:p>
        </w:tc>
        <w:tc>
          <w:tcPr>
            <w:tcW w:w="898" w:type="dxa"/>
            <w:noWrap/>
            <w:hideMark/>
          </w:tcPr>
          <w:p w14:paraId="6B359182" w14:textId="77777777" w:rsidR="0077600B" w:rsidRPr="00AE1386" w:rsidRDefault="0077600B" w:rsidP="00680F89">
            <w:pPr>
              <w:pStyle w:val="TableText0"/>
              <w:spacing w:before="20" w:after="20"/>
            </w:pPr>
            <w:r w:rsidRPr="00AE1386">
              <w:t>6±3</w:t>
            </w:r>
          </w:p>
        </w:tc>
        <w:tc>
          <w:tcPr>
            <w:tcW w:w="898" w:type="dxa"/>
            <w:noWrap/>
            <w:hideMark/>
          </w:tcPr>
          <w:p w14:paraId="011C1DB8" w14:textId="77777777" w:rsidR="0077600B" w:rsidRPr="00AE1386" w:rsidRDefault="0077600B" w:rsidP="00680F89">
            <w:pPr>
              <w:pStyle w:val="TableText0"/>
              <w:spacing w:before="20" w:after="20"/>
            </w:pPr>
            <w:r w:rsidRPr="00AE1386">
              <w:t>4±2</w:t>
            </w:r>
          </w:p>
        </w:tc>
        <w:tc>
          <w:tcPr>
            <w:tcW w:w="898" w:type="dxa"/>
            <w:noWrap/>
            <w:hideMark/>
          </w:tcPr>
          <w:p w14:paraId="2EACC821" w14:textId="77777777" w:rsidR="0077600B" w:rsidRPr="00AE1386" w:rsidRDefault="0077600B" w:rsidP="00680F89">
            <w:pPr>
              <w:pStyle w:val="TableText0"/>
              <w:spacing w:before="20" w:after="20"/>
            </w:pPr>
            <w:r w:rsidRPr="00AE1386">
              <w:t>3±2</w:t>
            </w:r>
          </w:p>
        </w:tc>
        <w:tc>
          <w:tcPr>
            <w:tcW w:w="898" w:type="dxa"/>
            <w:noWrap/>
            <w:hideMark/>
          </w:tcPr>
          <w:p w14:paraId="35865AE1" w14:textId="77777777" w:rsidR="0077600B" w:rsidRPr="00AE1386" w:rsidRDefault="0077600B" w:rsidP="00680F89">
            <w:pPr>
              <w:pStyle w:val="TableText0"/>
              <w:spacing w:before="20" w:after="20"/>
            </w:pPr>
            <w:r w:rsidRPr="00AE1386">
              <w:t>3±2</w:t>
            </w:r>
          </w:p>
        </w:tc>
        <w:tc>
          <w:tcPr>
            <w:tcW w:w="898" w:type="dxa"/>
            <w:noWrap/>
            <w:hideMark/>
          </w:tcPr>
          <w:p w14:paraId="7E593440" w14:textId="77777777" w:rsidR="0077600B" w:rsidRPr="00AE1386" w:rsidRDefault="0077600B" w:rsidP="00680F89">
            <w:pPr>
              <w:pStyle w:val="TableText0"/>
              <w:spacing w:before="20" w:after="20"/>
            </w:pPr>
            <w:r w:rsidRPr="00AE1386">
              <w:t>3±2</w:t>
            </w:r>
          </w:p>
        </w:tc>
        <w:tc>
          <w:tcPr>
            <w:tcW w:w="898" w:type="dxa"/>
            <w:noWrap/>
            <w:hideMark/>
          </w:tcPr>
          <w:p w14:paraId="3F3680EC" w14:textId="77777777" w:rsidR="0077600B" w:rsidRPr="00AE1386" w:rsidRDefault="0077600B" w:rsidP="00680F89">
            <w:pPr>
              <w:pStyle w:val="TableText0"/>
              <w:spacing w:before="20" w:after="20"/>
            </w:pPr>
            <w:r w:rsidRPr="00AE1386">
              <w:t>4±2</w:t>
            </w:r>
          </w:p>
        </w:tc>
        <w:tc>
          <w:tcPr>
            <w:tcW w:w="898" w:type="dxa"/>
            <w:noWrap/>
            <w:hideMark/>
          </w:tcPr>
          <w:p w14:paraId="28FCB960" w14:textId="77777777" w:rsidR="0077600B" w:rsidRPr="00AE1386" w:rsidRDefault="0077600B" w:rsidP="00680F89">
            <w:pPr>
              <w:pStyle w:val="TableText0"/>
              <w:spacing w:before="20" w:after="20"/>
            </w:pPr>
            <w:r w:rsidRPr="00AE1386">
              <w:t>4±2</w:t>
            </w:r>
          </w:p>
        </w:tc>
        <w:tc>
          <w:tcPr>
            <w:tcW w:w="898" w:type="dxa"/>
            <w:noWrap/>
            <w:hideMark/>
          </w:tcPr>
          <w:p w14:paraId="026050F9" w14:textId="77777777" w:rsidR="0077600B" w:rsidRPr="00AE1386" w:rsidRDefault="0077600B" w:rsidP="00680F89">
            <w:pPr>
              <w:pStyle w:val="TableText0"/>
              <w:spacing w:before="20" w:after="20"/>
            </w:pPr>
            <w:r w:rsidRPr="00AE1386">
              <w:t>4±2</w:t>
            </w:r>
          </w:p>
        </w:tc>
        <w:tc>
          <w:tcPr>
            <w:tcW w:w="898" w:type="dxa"/>
            <w:noWrap/>
            <w:hideMark/>
          </w:tcPr>
          <w:p w14:paraId="440F23AB" w14:textId="77777777" w:rsidR="0077600B" w:rsidRPr="00AE1386" w:rsidRDefault="0077600B" w:rsidP="00680F89">
            <w:pPr>
              <w:pStyle w:val="TableText0"/>
              <w:spacing w:before="20" w:after="20"/>
            </w:pPr>
            <w:r w:rsidRPr="00AE1386">
              <w:t>4±2</w:t>
            </w:r>
          </w:p>
        </w:tc>
        <w:tc>
          <w:tcPr>
            <w:tcW w:w="924" w:type="dxa"/>
            <w:noWrap/>
            <w:hideMark/>
          </w:tcPr>
          <w:p w14:paraId="13D82E58" w14:textId="77777777" w:rsidR="0077600B" w:rsidRPr="00AE1386" w:rsidRDefault="0077600B" w:rsidP="00680F89">
            <w:pPr>
              <w:pStyle w:val="TableText0"/>
              <w:spacing w:before="20" w:after="20"/>
            </w:pPr>
            <w:r w:rsidRPr="00AE1386">
              <w:t>12±9</w:t>
            </w:r>
          </w:p>
        </w:tc>
        <w:tc>
          <w:tcPr>
            <w:tcW w:w="898" w:type="dxa"/>
            <w:noWrap/>
            <w:hideMark/>
          </w:tcPr>
          <w:p w14:paraId="67769A91" w14:textId="77777777" w:rsidR="0077600B" w:rsidRPr="00AE1386" w:rsidRDefault="0077600B" w:rsidP="00680F89">
            <w:pPr>
              <w:pStyle w:val="TableText0"/>
              <w:spacing w:before="20" w:after="20"/>
            </w:pPr>
            <w:r w:rsidRPr="00AE1386">
              <w:t>13±8</w:t>
            </w:r>
          </w:p>
        </w:tc>
        <w:tc>
          <w:tcPr>
            <w:tcW w:w="898" w:type="dxa"/>
            <w:noWrap/>
            <w:hideMark/>
          </w:tcPr>
          <w:p w14:paraId="4C149A25" w14:textId="77777777" w:rsidR="0077600B" w:rsidRPr="00AE1386" w:rsidRDefault="0077600B" w:rsidP="00680F89">
            <w:pPr>
              <w:pStyle w:val="TableText0"/>
              <w:spacing w:before="20" w:after="20"/>
            </w:pPr>
            <w:r w:rsidRPr="00AE1386">
              <w:t>13±6</w:t>
            </w:r>
          </w:p>
        </w:tc>
      </w:tr>
      <w:tr w:rsidR="00AE1386" w:rsidRPr="00AE1386" w14:paraId="3E00FE13" w14:textId="77777777" w:rsidTr="00680F89">
        <w:trPr>
          <w:trHeight w:val="78"/>
          <w:jc w:val="center"/>
        </w:trPr>
        <w:tc>
          <w:tcPr>
            <w:tcW w:w="2127" w:type="dxa"/>
            <w:noWrap/>
            <w:hideMark/>
          </w:tcPr>
          <w:p w14:paraId="05CDFDDF" w14:textId="77777777" w:rsidR="0077600B" w:rsidRPr="00AE1386" w:rsidRDefault="0077600B" w:rsidP="00680F89">
            <w:pPr>
              <w:pStyle w:val="TableText0"/>
              <w:spacing w:before="20" w:after="20"/>
              <w:jc w:val="left"/>
            </w:pPr>
            <w:r w:rsidRPr="00AE1386">
              <w:t>Australia</w:t>
            </w:r>
            <w:r w:rsidRPr="00AE1386">
              <w:rPr>
                <w:vertAlign w:val="superscript"/>
              </w:rPr>
              <w:t>2</w:t>
            </w:r>
          </w:p>
        </w:tc>
        <w:tc>
          <w:tcPr>
            <w:tcW w:w="924" w:type="dxa"/>
            <w:noWrap/>
            <w:hideMark/>
          </w:tcPr>
          <w:p w14:paraId="4A91114E" w14:textId="77777777" w:rsidR="0077600B" w:rsidRPr="00AE1386" w:rsidRDefault="0077600B" w:rsidP="00680F89">
            <w:pPr>
              <w:pStyle w:val="TableText0"/>
              <w:spacing w:before="20" w:after="20"/>
            </w:pPr>
            <w:r w:rsidRPr="00AE1386">
              <w:t>95±12</w:t>
            </w:r>
          </w:p>
        </w:tc>
        <w:tc>
          <w:tcPr>
            <w:tcW w:w="924" w:type="dxa"/>
            <w:noWrap/>
            <w:hideMark/>
          </w:tcPr>
          <w:p w14:paraId="3A51A724" w14:textId="77777777" w:rsidR="0077600B" w:rsidRPr="00AE1386" w:rsidRDefault="0077600B" w:rsidP="00680F89">
            <w:pPr>
              <w:pStyle w:val="TableText0"/>
              <w:spacing w:before="20" w:after="20"/>
            </w:pPr>
            <w:r w:rsidRPr="00AE1386">
              <w:t>94±12</w:t>
            </w:r>
          </w:p>
        </w:tc>
        <w:tc>
          <w:tcPr>
            <w:tcW w:w="898" w:type="dxa"/>
            <w:noWrap/>
            <w:hideMark/>
          </w:tcPr>
          <w:p w14:paraId="6985E6B1" w14:textId="77777777" w:rsidR="0077600B" w:rsidRPr="00AE1386" w:rsidRDefault="0077600B" w:rsidP="00680F89">
            <w:pPr>
              <w:pStyle w:val="TableText0"/>
              <w:spacing w:before="20" w:after="20"/>
            </w:pPr>
            <w:r w:rsidRPr="00AE1386">
              <w:t>80±16</w:t>
            </w:r>
          </w:p>
        </w:tc>
        <w:tc>
          <w:tcPr>
            <w:tcW w:w="898" w:type="dxa"/>
            <w:noWrap/>
            <w:hideMark/>
          </w:tcPr>
          <w:p w14:paraId="50F0139A" w14:textId="77777777" w:rsidR="0077600B" w:rsidRPr="00AE1386" w:rsidRDefault="0077600B" w:rsidP="00680F89">
            <w:pPr>
              <w:pStyle w:val="TableText0"/>
              <w:spacing w:before="20" w:after="20"/>
            </w:pPr>
            <w:r w:rsidRPr="00AE1386">
              <w:t>78±16</w:t>
            </w:r>
          </w:p>
        </w:tc>
        <w:tc>
          <w:tcPr>
            <w:tcW w:w="898" w:type="dxa"/>
            <w:noWrap/>
            <w:hideMark/>
          </w:tcPr>
          <w:p w14:paraId="252CEC17" w14:textId="77777777" w:rsidR="0077600B" w:rsidRPr="00AE1386" w:rsidRDefault="0077600B" w:rsidP="00680F89">
            <w:pPr>
              <w:pStyle w:val="TableText0"/>
              <w:spacing w:before="20" w:after="20"/>
            </w:pPr>
            <w:r w:rsidRPr="00AE1386">
              <w:t>69±14</w:t>
            </w:r>
          </w:p>
        </w:tc>
        <w:tc>
          <w:tcPr>
            <w:tcW w:w="898" w:type="dxa"/>
            <w:noWrap/>
            <w:hideMark/>
          </w:tcPr>
          <w:p w14:paraId="4769EC79" w14:textId="77777777" w:rsidR="0077600B" w:rsidRPr="00AE1386" w:rsidRDefault="0077600B" w:rsidP="00680F89">
            <w:pPr>
              <w:pStyle w:val="TableText0"/>
              <w:spacing w:before="20" w:after="20"/>
            </w:pPr>
            <w:r w:rsidRPr="00AE1386">
              <w:t>65±12</w:t>
            </w:r>
          </w:p>
        </w:tc>
        <w:tc>
          <w:tcPr>
            <w:tcW w:w="898" w:type="dxa"/>
            <w:noWrap/>
            <w:hideMark/>
          </w:tcPr>
          <w:p w14:paraId="45A1A7B0" w14:textId="77777777" w:rsidR="0077600B" w:rsidRPr="00AE1386" w:rsidRDefault="0077600B" w:rsidP="00680F89">
            <w:pPr>
              <w:pStyle w:val="TableText0"/>
              <w:spacing w:before="20" w:after="20"/>
            </w:pPr>
            <w:r w:rsidRPr="00AE1386">
              <w:t>70±15</w:t>
            </w:r>
          </w:p>
        </w:tc>
        <w:tc>
          <w:tcPr>
            <w:tcW w:w="898" w:type="dxa"/>
            <w:noWrap/>
            <w:hideMark/>
          </w:tcPr>
          <w:p w14:paraId="65AADA96" w14:textId="77777777" w:rsidR="0077600B" w:rsidRPr="00AE1386" w:rsidRDefault="0077600B" w:rsidP="00680F89">
            <w:pPr>
              <w:pStyle w:val="TableText0"/>
              <w:spacing w:before="20" w:after="20"/>
            </w:pPr>
            <w:r w:rsidRPr="00AE1386">
              <w:t>61±12</w:t>
            </w:r>
          </w:p>
        </w:tc>
        <w:tc>
          <w:tcPr>
            <w:tcW w:w="898" w:type="dxa"/>
            <w:noWrap/>
            <w:hideMark/>
          </w:tcPr>
          <w:p w14:paraId="6690898D" w14:textId="77777777" w:rsidR="0077600B" w:rsidRPr="00AE1386" w:rsidRDefault="0077600B" w:rsidP="00680F89">
            <w:pPr>
              <w:pStyle w:val="TableText0"/>
              <w:spacing w:before="20" w:after="20"/>
            </w:pPr>
            <w:r w:rsidRPr="00AE1386">
              <w:t>56±9</w:t>
            </w:r>
          </w:p>
        </w:tc>
        <w:tc>
          <w:tcPr>
            <w:tcW w:w="898" w:type="dxa"/>
            <w:noWrap/>
            <w:hideMark/>
          </w:tcPr>
          <w:p w14:paraId="51F9D6FD" w14:textId="77777777" w:rsidR="0077600B" w:rsidRPr="00AE1386" w:rsidRDefault="0077600B" w:rsidP="00680F89">
            <w:pPr>
              <w:pStyle w:val="TableText0"/>
              <w:spacing w:before="20" w:after="20"/>
            </w:pPr>
            <w:r w:rsidRPr="00AE1386">
              <w:t>56±11</w:t>
            </w:r>
          </w:p>
        </w:tc>
        <w:tc>
          <w:tcPr>
            <w:tcW w:w="898" w:type="dxa"/>
            <w:noWrap/>
            <w:hideMark/>
          </w:tcPr>
          <w:p w14:paraId="78B98FE8" w14:textId="77777777" w:rsidR="0077600B" w:rsidRPr="00AE1386" w:rsidRDefault="0077600B" w:rsidP="00680F89">
            <w:pPr>
              <w:pStyle w:val="TableText0"/>
              <w:spacing w:before="20" w:after="20"/>
            </w:pPr>
            <w:r w:rsidRPr="00AE1386">
              <w:t>63±15</w:t>
            </w:r>
          </w:p>
        </w:tc>
        <w:tc>
          <w:tcPr>
            <w:tcW w:w="924" w:type="dxa"/>
            <w:noWrap/>
            <w:hideMark/>
          </w:tcPr>
          <w:p w14:paraId="01D2BBFC" w14:textId="77777777" w:rsidR="0077600B" w:rsidRPr="00AE1386" w:rsidRDefault="0077600B" w:rsidP="00680F89">
            <w:pPr>
              <w:pStyle w:val="TableText0"/>
              <w:spacing w:before="20" w:after="20"/>
            </w:pPr>
            <w:r w:rsidRPr="00AE1386">
              <w:t>103±37</w:t>
            </w:r>
          </w:p>
        </w:tc>
        <w:tc>
          <w:tcPr>
            <w:tcW w:w="898" w:type="dxa"/>
            <w:noWrap/>
            <w:hideMark/>
          </w:tcPr>
          <w:p w14:paraId="0C825A0A" w14:textId="77777777" w:rsidR="0077600B" w:rsidRPr="00AE1386" w:rsidRDefault="0077600B" w:rsidP="00680F89">
            <w:pPr>
              <w:pStyle w:val="TableText0"/>
              <w:spacing w:before="20" w:after="20"/>
            </w:pPr>
            <w:r w:rsidRPr="00AE1386">
              <w:t>90±33</w:t>
            </w:r>
          </w:p>
        </w:tc>
        <w:tc>
          <w:tcPr>
            <w:tcW w:w="898" w:type="dxa"/>
            <w:noWrap/>
            <w:hideMark/>
          </w:tcPr>
          <w:p w14:paraId="7FC4DA8B" w14:textId="77777777" w:rsidR="0077600B" w:rsidRPr="00AE1386" w:rsidRDefault="0077600B" w:rsidP="00680F89">
            <w:pPr>
              <w:pStyle w:val="TableText0"/>
              <w:spacing w:before="20" w:after="20"/>
            </w:pPr>
            <w:r w:rsidRPr="00AE1386">
              <w:t>82±22</w:t>
            </w:r>
          </w:p>
        </w:tc>
      </w:tr>
      <w:tr w:rsidR="00AE1386" w:rsidRPr="00AE1386" w14:paraId="442BB99B" w14:textId="77777777" w:rsidTr="00680F89">
        <w:trPr>
          <w:trHeight w:val="300"/>
          <w:jc w:val="center"/>
        </w:trPr>
        <w:tc>
          <w:tcPr>
            <w:tcW w:w="2127" w:type="dxa"/>
            <w:noWrap/>
          </w:tcPr>
          <w:p w14:paraId="4EED0C12" w14:textId="152255A0" w:rsidR="0077600B" w:rsidRPr="00AE1386" w:rsidRDefault="0077600B" w:rsidP="00680F89">
            <w:pPr>
              <w:pStyle w:val="TableText0"/>
              <w:spacing w:before="20" w:after="20"/>
              <w:jc w:val="left"/>
            </w:pPr>
            <w:proofErr w:type="spellStart"/>
            <w:r w:rsidRPr="00AE1386">
              <w:t>InTEM</w:t>
            </w:r>
            <w:proofErr w:type="spellEnd"/>
            <w:r w:rsidRPr="00AE1386">
              <w:t xml:space="preserve"> emissions (tonnes)</w:t>
            </w:r>
          </w:p>
        </w:tc>
        <w:tc>
          <w:tcPr>
            <w:tcW w:w="924" w:type="dxa"/>
            <w:noWrap/>
          </w:tcPr>
          <w:p w14:paraId="76F4E12F" w14:textId="77777777" w:rsidR="0077600B" w:rsidRPr="00AE1386" w:rsidRDefault="0077600B" w:rsidP="00680F89">
            <w:pPr>
              <w:pStyle w:val="TableText0"/>
              <w:spacing w:before="20" w:after="20"/>
            </w:pPr>
          </w:p>
        </w:tc>
        <w:tc>
          <w:tcPr>
            <w:tcW w:w="924" w:type="dxa"/>
            <w:noWrap/>
          </w:tcPr>
          <w:p w14:paraId="2B6FAF54" w14:textId="77777777" w:rsidR="0077600B" w:rsidRPr="00AE1386" w:rsidRDefault="0077600B" w:rsidP="00680F89">
            <w:pPr>
              <w:pStyle w:val="TableText0"/>
              <w:spacing w:before="20" w:after="20"/>
            </w:pPr>
          </w:p>
        </w:tc>
        <w:tc>
          <w:tcPr>
            <w:tcW w:w="898" w:type="dxa"/>
            <w:noWrap/>
          </w:tcPr>
          <w:p w14:paraId="76A5E8AD" w14:textId="77777777" w:rsidR="0077600B" w:rsidRPr="00AE1386" w:rsidRDefault="0077600B" w:rsidP="00680F89">
            <w:pPr>
              <w:pStyle w:val="TableText0"/>
              <w:spacing w:before="20" w:after="20"/>
            </w:pPr>
          </w:p>
        </w:tc>
        <w:tc>
          <w:tcPr>
            <w:tcW w:w="898" w:type="dxa"/>
            <w:noWrap/>
          </w:tcPr>
          <w:p w14:paraId="55DC39C5" w14:textId="77777777" w:rsidR="0077600B" w:rsidRPr="00AE1386" w:rsidRDefault="0077600B" w:rsidP="00680F89">
            <w:pPr>
              <w:pStyle w:val="TableText0"/>
              <w:spacing w:before="20" w:after="20"/>
            </w:pPr>
          </w:p>
        </w:tc>
        <w:tc>
          <w:tcPr>
            <w:tcW w:w="898" w:type="dxa"/>
            <w:noWrap/>
          </w:tcPr>
          <w:p w14:paraId="7CA11D65" w14:textId="77777777" w:rsidR="0077600B" w:rsidRPr="00AE1386" w:rsidRDefault="0077600B" w:rsidP="00680F89">
            <w:pPr>
              <w:pStyle w:val="TableText0"/>
              <w:spacing w:before="20" w:after="20"/>
            </w:pPr>
          </w:p>
        </w:tc>
        <w:tc>
          <w:tcPr>
            <w:tcW w:w="898" w:type="dxa"/>
            <w:noWrap/>
          </w:tcPr>
          <w:p w14:paraId="4BF19BEF" w14:textId="77777777" w:rsidR="0077600B" w:rsidRPr="00AE1386" w:rsidRDefault="0077600B" w:rsidP="00680F89">
            <w:pPr>
              <w:pStyle w:val="TableText0"/>
              <w:spacing w:before="20" w:after="20"/>
            </w:pPr>
          </w:p>
        </w:tc>
        <w:tc>
          <w:tcPr>
            <w:tcW w:w="898" w:type="dxa"/>
            <w:noWrap/>
          </w:tcPr>
          <w:p w14:paraId="0EF7FD90" w14:textId="77777777" w:rsidR="0077600B" w:rsidRPr="00AE1386" w:rsidRDefault="0077600B" w:rsidP="00680F89">
            <w:pPr>
              <w:pStyle w:val="TableText0"/>
              <w:spacing w:before="20" w:after="20"/>
            </w:pPr>
          </w:p>
        </w:tc>
        <w:tc>
          <w:tcPr>
            <w:tcW w:w="898" w:type="dxa"/>
            <w:noWrap/>
          </w:tcPr>
          <w:p w14:paraId="5AC739B4" w14:textId="77777777" w:rsidR="0077600B" w:rsidRPr="00AE1386" w:rsidRDefault="0077600B" w:rsidP="00680F89">
            <w:pPr>
              <w:pStyle w:val="TableText0"/>
              <w:spacing w:before="20" w:after="20"/>
            </w:pPr>
          </w:p>
        </w:tc>
        <w:tc>
          <w:tcPr>
            <w:tcW w:w="898" w:type="dxa"/>
            <w:noWrap/>
          </w:tcPr>
          <w:p w14:paraId="27FD97AB" w14:textId="77777777" w:rsidR="0077600B" w:rsidRPr="00AE1386" w:rsidRDefault="0077600B" w:rsidP="00680F89">
            <w:pPr>
              <w:pStyle w:val="TableText0"/>
              <w:spacing w:before="20" w:after="20"/>
            </w:pPr>
          </w:p>
        </w:tc>
        <w:tc>
          <w:tcPr>
            <w:tcW w:w="898" w:type="dxa"/>
            <w:noWrap/>
          </w:tcPr>
          <w:p w14:paraId="46B03677" w14:textId="77777777" w:rsidR="0077600B" w:rsidRPr="00AE1386" w:rsidRDefault="0077600B" w:rsidP="00680F89">
            <w:pPr>
              <w:pStyle w:val="TableText0"/>
              <w:spacing w:before="20" w:after="20"/>
            </w:pPr>
          </w:p>
        </w:tc>
        <w:tc>
          <w:tcPr>
            <w:tcW w:w="898" w:type="dxa"/>
            <w:noWrap/>
          </w:tcPr>
          <w:p w14:paraId="712647AC" w14:textId="77777777" w:rsidR="0077600B" w:rsidRPr="00AE1386" w:rsidRDefault="0077600B" w:rsidP="00680F89">
            <w:pPr>
              <w:pStyle w:val="TableText0"/>
              <w:spacing w:before="20" w:after="20"/>
            </w:pPr>
          </w:p>
        </w:tc>
        <w:tc>
          <w:tcPr>
            <w:tcW w:w="924" w:type="dxa"/>
            <w:noWrap/>
          </w:tcPr>
          <w:p w14:paraId="64988685" w14:textId="77777777" w:rsidR="0077600B" w:rsidRPr="00AE1386" w:rsidRDefault="0077600B" w:rsidP="00680F89">
            <w:pPr>
              <w:pStyle w:val="TableText0"/>
              <w:spacing w:before="20" w:after="20"/>
            </w:pPr>
          </w:p>
        </w:tc>
        <w:tc>
          <w:tcPr>
            <w:tcW w:w="898" w:type="dxa"/>
            <w:noWrap/>
          </w:tcPr>
          <w:p w14:paraId="4A6D9207" w14:textId="77777777" w:rsidR="0077600B" w:rsidRPr="00AE1386" w:rsidRDefault="0077600B" w:rsidP="00680F89">
            <w:pPr>
              <w:pStyle w:val="TableText0"/>
              <w:spacing w:before="20" w:after="20"/>
            </w:pPr>
          </w:p>
        </w:tc>
        <w:tc>
          <w:tcPr>
            <w:tcW w:w="898" w:type="dxa"/>
            <w:noWrap/>
          </w:tcPr>
          <w:p w14:paraId="6887FE17" w14:textId="77777777" w:rsidR="0077600B" w:rsidRPr="00AE1386" w:rsidRDefault="0077600B" w:rsidP="00680F89">
            <w:pPr>
              <w:pStyle w:val="TableText0"/>
              <w:spacing w:before="20" w:after="20"/>
            </w:pPr>
          </w:p>
        </w:tc>
      </w:tr>
      <w:tr w:rsidR="00AE1386" w:rsidRPr="00AE1386" w14:paraId="2C8B0C0F" w14:textId="77777777" w:rsidTr="00680F89">
        <w:trPr>
          <w:trHeight w:val="106"/>
          <w:jc w:val="center"/>
        </w:trPr>
        <w:tc>
          <w:tcPr>
            <w:tcW w:w="2127" w:type="dxa"/>
            <w:noWrap/>
            <w:hideMark/>
          </w:tcPr>
          <w:p w14:paraId="5C84BAC9" w14:textId="77777777" w:rsidR="0077600B" w:rsidRPr="00AE1386" w:rsidRDefault="0077600B" w:rsidP="00680F89">
            <w:pPr>
              <w:pStyle w:val="TableText0"/>
              <w:spacing w:before="20" w:after="20"/>
              <w:jc w:val="left"/>
            </w:pPr>
            <w:r w:rsidRPr="00AE1386">
              <w:t>PFC-14</w:t>
            </w:r>
          </w:p>
        </w:tc>
        <w:tc>
          <w:tcPr>
            <w:tcW w:w="924" w:type="dxa"/>
            <w:noWrap/>
            <w:hideMark/>
          </w:tcPr>
          <w:p w14:paraId="6AFE8A2F" w14:textId="77777777" w:rsidR="0077600B" w:rsidRPr="00AE1386" w:rsidRDefault="0077600B" w:rsidP="00680F89">
            <w:pPr>
              <w:pStyle w:val="TableText0"/>
              <w:spacing w:before="20" w:after="20"/>
            </w:pPr>
            <w:r w:rsidRPr="00AE1386">
              <w:t>208±124</w:t>
            </w:r>
          </w:p>
        </w:tc>
        <w:tc>
          <w:tcPr>
            <w:tcW w:w="924" w:type="dxa"/>
            <w:noWrap/>
            <w:hideMark/>
          </w:tcPr>
          <w:p w14:paraId="42080CC2" w14:textId="77777777" w:rsidR="0077600B" w:rsidRPr="00AE1386" w:rsidRDefault="0077600B" w:rsidP="00680F89">
            <w:pPr>
              <w:pStyle w:val="TableText0"/>
              <w:spacing w:before="20" w:after="20"/>
            </w:pPr>
            <w:r w:rsidRPr="00AE1386">
              <w:t>186±134</w:t>
            </w:r>
          </w:p>
        </w:tc>
        <w:tc>
          <w:tcPr>
            <w:tcW w:w="898" w:type="dxa"/>
            <w:noWrap/>
            <w:hideMark/>
          </w:tcPr>
          <w:p w14:paraId="49DE46AB" w14:textId="77777777" w:rsidR="0077600B" w:rsidRPr="00AE1386" w:rsidRDefault="0077600B" w:rsidP="00680F89">
            <w:pPr>
              <w:pStyle w:val="TableText0"/>
              <w:spacing w:before="20" w:after="20"/>
            </w:pPr>
            <w:r w:rsidRPr="00AE1386">
              <w:t>157±143</w:t>
            </w:r>
          </w:p>
        </w:tc>
        <w:tc>
          <w:tcPr>
            <w:tcW w:w="898" w:type="dxa"/>
            <w:noWrap/>
            <w:hideMark/>
          </w:tcPr>
          <w:p w14:paraId="6F49DFF1" w14:textId="77777777" w:rsidR="0077600B" w:rsidRPr="00AE1386" w:rsidRDefault="0077600B" w:rsidP="00680F89">
            <w:pPr>
              <w:pStyle w:val="TableText0"/>
              <w:spacing w:before="20" w:after="20"/>
            </w:pPr>
            <w:r w:rsidRPr="00AE1386">
              <w:t>125±144</w:t>
            </w:r>
          </w:p>
        </w:tc>
        <w:tc>
          <w:tcPr>
            <w:tcW w:w="898" w:type="dxa"/>
            <w:noWrap/>
            <w:hideMark/>
          </w:tcPr>
          <w:p w14:paraId="002107E2" w14:textId="77777777" w:rsidR="0077600B" w:rsidRPr="00AE1386" w:rsidRDefault="0077600B" w:rsidP="00680F89">
            <w:pPr>
              <w:pStyle w:val="TableText0"/>
              <w:spacing w:before="20" w:after="20"/>
            </w:pPr>
            <w:r w:rsidRPr="00AE1386">
              <w:t>116±141</w:t>
            </w:r>
          </w:p>
        </w:tc>
        <w:tc>
          <w:tcPr>
            <w:tcW w:w="898" w:type="dxa"/>
            <w:noWrap/>
            <w:hideMark/>
          </w:tcPr>
          <w:p w14:paraId="0E3808CD" w14:textId="77777777" w:rsidR="0077600B" w:rsidRPr="00AE1386" w:rsidRDefault="0077600B" w:rsidP="00680F89">
            <w:pPr>
              <w:pStyle w:val="TableText0"/>
              <w:spacing w:before="20" w:after="20"/>
            </w:pPr>
            <w:r w:rsidRPr="00AE1386">
              <w:t>104±133</w:t>
            </w:r>
          </w:p>
        </w:tc>
        <w:tc>
          <w:tcPr>
            <w:tcW w:w="898" w:type="dxa"/>
            <w:noWrap/>
            <w:hideMark/>
          </w:tcPr>
          <w:p w14:paraId="16B64D95" w14:textId="77777777" w:rsidR="0077600B" w:rsidRPr="00AE1386" w:rsidRDefault="0077600B" w:rsidP="00680F89">
            <w:pPr>
              <w:pStyle w:val="TableText0"/>
              <w:spacing w:before="20" w:after="20"/>
            </w:pPr>
            <w:r w:rsidRPr="00AE1386">
              <w:t>93±125</w:t>
            </w:r>
          </w:p>
        </w:tc>
        <w:tc>
          <w:tcPr>
            <w:tcW w:w="898" w:type="dxa"/>
            <w:noWrap/>
            <w:hideMark/>
          </w:tcPr>
          <w:p w14:paraId="6ACB1C4F" w14:textId="77777777" w:rsidR="0077600B" w:rsidRPr="00AE1386" w:rsidRDefault="0077600B" w:rsidP="00680F89">
            <w:pPr>
              <w:pStyle w:val="TableText0"/>
              <w:spacing w:before="20" w:after="20"/>
            </w:pPr>
            <w:r w:rsidRPr="00AE1386">
              <w:t>88±107</w:t>
            </w:r>
          </w:p>
        </w:tc>
        <w:tc>
          <w:tcPr>
            <w:tcW w:w="898" w:type="dxa"/>
            <w:noWrap/>
            <w:hideMark/>
          </w:tcPr>
          <w:p w14:paraId="0D09E42A" w14:textId="77777777" w:rsidR="0077600B" w:rsidRPr="00AE1386" w:rsidRDefault="0077600B" w:rsidP="00680F89">
            <w:pPr>
              <w:pStyle w:val="TableText0"/>
              <w:spacing w:before="20" w:after="20"/>
            </w:pPr>
            <w:r w:rsidRPr="00AE1386">
              <w:t>84±103</w:t>
            </w:r>
          </w:p>
        </w:tc>
        <w:tc>
          <w:tcPr>
            <w:tcW w:w="898" w:type="dxa"/>
            <w:noWrap/>
            <w:hideMark/>
          </w:tcPr>
          <w:p w14:paraId="4F82E6AA" w14:textId="77777777" w:rsidR="0077600B" w:rsidRPr="00AE1386" w:rsidRDefault="0077600B" w:rsidP="00680F89">
            <w:pPr>
              <w:pStyle w:val="TableText0"/>
              <w:spacing w:before="20" w:after="20"/>
            </w:pPr>
            <w:r w:rsidRPr="00AE1386">
              <w:t>89±112</w:t>
            </w:r>
          </w:p>
        </w:tc>
        <w:tc>
          <w:tcPr>
            <w:tcW w:w="898" w:type="dxa"/>
            <w:noWrap/>
            <w:hideMark/>
          </w:tcPr>
          <w:p w14:paraId="6BD7E591" w14:textId="77777777" w:rsidR="0077600B" w:rsidRPr="00AE1386" w:rsidRDefault="0077600B" w:rsidP="00680F89">
            <w:pPr>
              <w:pStyle w:val="TableText0"/>
              <w:spacing w:before="20" w:after="20"/>
            </w:pPr>
            <w:r w:rsidRPr="00AE1386">
              <w:t>84±135</w:t>
            </w:r>
          </w:p>
        </w:tc>
        <w:tc>
          <w:tcPr>
            <w:tcW w:w="924" w:type="dxa"/>
            <w:noWrap/>
            <w:hideMark/>
          </w:tcPr>
          <w:p w14:paraId="548ED566" w14:textId="77777777" w:rsidR="0077600B" w:rsidRPr="00AE1386" w:rsidRDefault="0077600B" w:rsidP="00680F89">
            <w:pPr>
              <w:pStyle w:val="TableText0"/>
              <w:spacing w:before="20" w:after="20"/>
            </w:pPr>
            <w:r w:rsidRPr="00AE1386">
              <w:t>71±127</w:t>
            </w:r>
          </w:p>
        </w:tc>
        <w:tc>
          <w:tcPr>
            <w:tcW w:w="898" w:type="dxa"/>
            <w:noWrap/>
            <w:hideMark/>
          </w:tcPr>
          <w:p w14:paraId="069D8F49" w14:textId="77777777" w:rsidR="0077600B" w:rsidRPr="00AE1386" w:rsidRDefault="0077600B" w:rsidP="00680F89">
            <w:pPr>
              <w:pStyle w:val="TableText0"/>
              <w:spacing w:before="20" w:after="20"/>
            </w:pPr>
            <w:r w:rsidRPr="00AE1386">
              <w:t>60±132</w:t>
            </w:r>
          </w:p>
        </w:tc>
        <w:tc>
          <w:tcPr>
            <w:tcW w:w="898" w:type="dxa"/>
            <w:noWrap/>
            <w:hideMark/>
          </w:tcPr>
          <w:p w14:paraId="658EA634" w14:textId="77777777" w:rsidR="0077600B" w:rsidRPr="00AE1386" w:rsidRDefault="0077600B" w:rsidP="00680F89">
            <w:pPr>
              <w:pStyle w:val="TableText0"/>
              <w:spacing w:before="20" w:after="20"/>
            </w:pPr>
            <w:r w:rsidRPr="00AE1386">
              <w:t>60±132</w:t>
            </w:r>
          </w:p>
        </w:tc>
      </w:tr>
      <w:tr w:rsidR="00AE1386" w:rsidRPr="00AE1386" w14:paraId="4AB4527B" w14:textId="77777777" w:rsidTr="00680F89">
        <w:trPr>
          <w:trHeight w:val="142"/>
          <w:jc w:val="center"/>
        </w:trPr>
        <w:tc>
          <w:tcPr>
            <w:tcW w:w="2127" w:type="dxa"/>
            <w:noWrap/>
            <w:hideMark/>
          </w:tcPr>
          <w:p w14:paraId="6D5A55E4" w14:textId="77777777" w:rsidR="0077600B" w:rsidRPr="00AE1386" w:rsidRDefault="0077600B" w:rsidP="00680F89">
            <w:pPr>
              <w:pStyle w:val="TableText0"/>
              <w:spacing w:before="20" w:after="20"/>
              <w:jc w:val="left"/>
            </w:pPr>
            <w:r w:rsidRPr="00AE1386">
              <w:t>PFC-116</w:t>
            </w:r>
          </w:p>
        </w:tc>
        <w:tc>
          <w:tcPr>
            <w:tcW w:w="924" w:type="dxa"/>
            <w:noWrap/>
            <w:hideMark/>
          </w:tcPr>
          <w:p w14:paraId="3D9DFFBE" w14:textId="77777777" w:rsidR="0077600B" w:rsidRPr="00AE1386" w:rsidRDefault="0077600B" w:rsidP="00680F89">
            <w:pPr>
              <w:pStyle w:val="TableText0"/>
              <w:spacing w:before="20" w:after="20"/>
            </w:pPr>
            <w:r w:rsidRPr="00AE1386">
              <w:t>62±65</w:t>
            </w:r>
          </w:p>
        </w:tc>
        <w:tc>
          <w:tcPr>
            <w:tcW w:w="924" w:type="dxa"/>
            <w:noWrap/>
            <w:hideMark/>
          </w:tcPr>
          <w:p w14:paraId="7168F5DC" w14:textId="77777777" w:rsidR="0077600B" w:rsidRPr="00AE1386" w:rsidRDefault="0077600B" w:rsidP="00680F89">
            <w:pPr>
              <w:pStyle w:val="TableText0"/>
              <w:spacing w:before="20" w:after="20"/>
            </w:pPr>
            <w:r w:rsidRPr="00AE1386">
              <w:t>57±66</w:t>
            </w:r>
          </w:p>
        </w:tc>
        <w:tc>
          <w:tcPr>
            <w:tcW w:w="898" w:type="dxa"/>
            <w:noWrap/>
            <w:hideMark/>
          </w:tcPr>
          <w:p w14:paraId="62ACF0F5" w14:textId="77777777" w:rsidR="0077600B" w:rsidRPr="00AE1386" w:rsidRDefault="0077600B" w:rsidP="00680F89">
            <w:pPr>
              <w:pStyle w:val="TableText0"/>
              <w:spacing w:before="20" w:after="20"/>
            </w:pPr>
            <w:r w:rsidRPr="00AE1386">
              <w:t>41±68</w:t>
            </w:r>
          </w:p>
        </w:tc>
        <w:tc>
          <w:tcPr>
            <w:tcW w:w="898" w:type="dxa"/>
            <w:noWrap/>
            <w:hideMark/>
          </w:tcPr>
          <w:p w14:paraId="1FA4C08C" w14:textId="77777777" w:rsidR="0077600B" w:rsidRPr="00AE1386" w:rsidRDefault="0077600B" w:rsidP="00680F89">
            <w:pPr>
              <w:pStyle w:val="TableText0"/>
              <w:spacing w:before="20" w:after="20"/>
            </w:pPr>
            <w:r w:rsidRPr="00AE1386">
              <w:t>29±72</w:t>
            </w:r>
          </w:p>
        </w:tc>
        <w:tc>
          <w:tcPr>
            <w:tcW w:w="898" w:type="dxa"/>
            <w:noWrap/>
            <w:hideMark/>
          </w:tcPr>
          <w:p w14:paraId="0E7B70A9" w14:textId="77777777" w:rsidR="0077600B" w:rsidRPr="00AE1386" w:rsidRDefault="0077600B" w:rsidP="00680F89">
            <w:pPr>
              <w:pStyle w:val="TableText0"/>
              <w:spacing w:before="20" w:after="20"/>
            </w:pPr>
            <w:r w:rsidRPr="00AE1386">
              <w:t>27±80</w:t>
            </w:r>
          </w:p>
        </w:tc>
        <w:tc>
          <w:tcPr>
            <w:tcW w:w="898" w:type="dxa"/>
            <w:noWrap/>
            <w:hideMark/>
          </w:tcPr>
          <w:p w14:paraId="309DC6E8" w14:textId="77777777" w:rsidR="0077600B" w:rsidRPr="00AE1386" w:rsidRDefault="0077600B" w:rsidP="00680F89">
            <w:pPr>
              <w:pStyle w:val="TableText0"/>
              <w:spacing w:before="20" w:after="20"/>
            </w:pPr>
            <w:r w:rsidRPr="00AE1386">
              <w:t>32±79</w:t>
            </w:r>
          </w:p>
        </w:tc>
        <w:tc>
          <w:tcPr>
            <w:tcW w:w="898" w:type="dxa"/>
            <w:noWrap/>
            <w:hideMark/>
          </w:tcPr>
          <w:p w14:paraId="2FE47F02" w14:textId="77777777" w:rsidR="0077600B" w:rsidRPr="00AE1386" w:rsidRDefault="0077600B" w:rsidP="00680F89">
            <w:pPr>
              <w:pStyle w:val="TableText0"/>
              <w:spacing w:before="20" w:after="20"/>
            </w:pPr>
            <w:r w:rsidRPr="00AE1386">
              <w:t>36±71</w:t>
            </w:r>
          </w:p>
        </w:tc>
        <w:tc>
          <w:tcPr>
            <w:tcW w:w="898" w:type="dxa"/>
            <w:noWrap/>
            <w:hideMark/>
          </w:tcPr>
          <w:p w14:paraId="6BE94990" w14:textId="77777777" w:rsidR="0077600B" w:rsidRPr="00AE1386" w:rsidRDefault="0077600B" w:rsidP="00680F89">
            <w:pPr>
              <w:pStyle w:val="TableText0"/>
              <w:spacing w:before="20" w:after="20"/>
            </w:pPr>
            <w:r w:rsidRPr="00AE1386">
              <w:t>30±55</w:t>
            </w:r>
          </w:p>
        </w:tc>
        <w:tc>
          <w:tcPr>
            <w:tcW w:w="898" w:type="dxa"/>
            <w:noWrap/>
            <w:hideMark/>
          </w:tcPr>
          <w:p w14:paraId="6FB81158" w14:textId="77777777" w:rsidR="0077600B" w:rsidRPr="00AE1386" w:rsidRDefault="0077600B" w:rsidP="00680F89">
            <w:pPr>
              <w:pStyle w:val="TableText0"/>
              <w:spacing w:before="20" w:after="20"/>
            </w:pPr>
            <w:r w:rsidRPr="00AE1386">
              <w:t>24±43</w:t>
            </w:r>
          </w:p>
        </w:tc>
        <w:tc>
          <w:tcPr>
            <w:tcW w:w="898" w:type="dxa"/>
            <w:noWrap/>
            <w:hideMark/>
          </w:tcPr>
          <w:p w14:paraId="037E5CE0" w14:textId="77777777" w:rsidR="0077600B" w:rsidRPr="00AE1386" w:rsidRDefault="0077600B" w:rsidP="00680F89">
            <w:pPr>
              <w:pStyle w:val="TableText0"/>
              <w:spacing w:before="20" w:after="20"/>
            </w:pPr>
            <w:r w:rsidRPr="00AE1386">
              <w:t>25±44</w:t>
            </w:r>
          </w:p>
        </w:tc>
        <w:tc>
          <w:tcPr>
            <w:tcW w:w="898" w:type="dxa"/>
            <w:noWrap/>
            <w:hideMark/>
          </w:tcPr>
          <w:p w14:paraId="21BDB340" w14:textId="77777777" w:rsidR="0077600B" w:rsidRPr="00AE1386" w:rsidRDefault="0077600B" w:rsidP="00680F89">
            <w:pPr>
              <w:pStyle w:val="TableText0"/>
              <w:spacing w:before="20" w:after="20"/>
            </w:pPr>
            <w:r w:rsidRPr="00AE1386">
              <w:t>31±51</w:t>
            </w:r>
          </w:p>
        </w:tc>
        <w:tc>
          <w:tcPr>
            <w:tcW w:w="924" w:type="dxa"/>
            <w:noWrap/>
            <w:hideMark/>
          </w:tcPr>
          <w:p w14:paraId="059268BC" w14:textId="77777777" w:rsidR="0077600B" w:rsidRPr="00AE1386" w:rsidRDefault="0077600B" w:rsidP="00680F89">
            <w:pPr>
              <w:pStyle w:val="TableText0"/>
              <w:spacing w:before="20" w:after="20"/>
            </w:pPr>
            <w:r w:rsidRPr="00AE1386">
              <w:t>30±48</w:t>
            </w:r>
          </w:p>
        </w:tc>
        <w:tc>
          <w:tcPr>
            <w:tcW w:w="898" w:type="dxa"/>
            <w:noWrap/>
            <w:hideMark/>
          </w:tcPr>
          <w:p w14:paraId="5CC8968A" w14:textId="77777777" w:rsidR="0077600B" w:rsidRPr="00AE1386" w:rsidRDefault="0077600B" w:rsidP="00680F89">
            <w:pPr>
              <w:pStyle w:val="TableText0"/>
              <w:spacing w:before="20" w:after="20"/>
            </w:pPr>
            <w:r w:rsidRPr="00AE1386">
              <w:t>30±49</w:t>
            </w:r>
          </w:p>
        </w:tc>
        <w:tc>
          <w:tcPr>
            <w:tcW w:w="898" w:type="dxa"/>
            <w:noWrap/>
            <w:hideMark/>
          </w:tcPr>
          <w:p w14:paraId="16440659" w14:textId="77777777" w:rsidR="0077600B" w:rsidRPr="00AE1386" w:rsidRDefault="0077600B" w:rsidP="00680F89">
            <w:pPr>
              <w:pStyle w:val="TableText0"/>
              <w:spacing w:before="20" w:after="20"/>
            </w:pPr>
            <w:r w:rsidRPr="00AE1386">
              <w:t>30±49</w:t>
            </w:r>
          </w:p>
        </w:tc>
      </w:tr>
      <w:tr w:rsidR="00AE1386" w:rsidRPr="00AE1386" w14:paraId="1514F1BB" w14:textId="77777777" w:rsidTr="00680F89">
        <w:trPr>
          <w:trHeight w:val="118"/>
          <w:jc w:val="center"/>
        </w:trPr>
        <w:tc>
          <w:tcPr>
            <w:tcW w:w="2127" w:type="dxa"/>
            <w:noWrap/>
            <w:hideMark/>
          </w:tcPr>
          <w:p w14:paraId="02CD23D6" w14:textId="77777777" w:rsidR="0077600B" w:rsidRPr="00AE1386" w:rsidRDefault="0077600B" w:rsidP="00680F89">
            <w:pPr>
              <w:pStyle w:val="TableText0"/>
              <w:spacing w:before="20" w:after="20"/>
              <w:jc w:val="left"/>
            </w:pPr>
            <w:r w:rsidRPr="00AE1386">
              <w:t>PFC-218</w:t>
            </w:r>
          </w:p>
        </w:tc>
        <w:tc>
          <w:tcPr>
            <w:tcW w:w="924" w:type="dxa"/>
            <w:noWrap/>
            <w:hideMark/>
          </w:tcPr>
          <w:p w14:paraId="12E4727B" w14:textId="77777777" w:rsidR="0077600B" w:rsidRPr="00AE1386" w:rsidRDefault="0077600B" w:rsidP="00680F89">
            <w:pPr>
              <w:pStyle w:val="TableText0"/>
              <w:spacing w:before="20" w:after="20"/>
            </w:pPr>
            <w:r w:rsidRPr="00AE1386">
              <w:t>16±33</w:t>
            </w:r>
          </w:p>
        </w:tc>
        <w:tc>
          <w:tcPr>
            <w:tcW w:w="924" w:type="dxa"/>
            <w:noWrap/>
            <w:hideMark/>
          </w:tcPr>
          <w:p w14:paraId="610892D4" w14:textId="77777777" w:rsidR="0077600B" w:rsidRPr="00AE1386" w:rsidRDefault="0077600B" w:rsidP="00680F89">
            <w:pPr>
              <w:pStyle w:val="TableText0"/>
              <w:spacing w:before="20" w:after="20"/>
            </w:pPr>
            <w:r w:rsidRPr="00AE1386">
              <w:t>18±36</w:t>
            </w:r>
          </w:p>
        </w:tc>
        <w:tc>
          <w:tcPr>
            <w:tcW w:w="898" w:type="dxa"/>
            <w:noWrap/>
            <w:hideMark/>
          </w:tcPr>
          <w:p w14:paraId="20F5BE10" w14:textId="77777777" w:rsidR="0077600B" w:rsidRPr="00AE1386" w:rsidRDefault="0077600B" w:rsidP="00680F89">
            <w:pPr>
              <w:pStyle w:val="TableText0"/>
              <w:spacing w:before="20" w:after="20"/>
            </w:pPr>
            <w:r w:rsidRPr="00AE1386">
              <w:t>20±42</w:t>
            </w:r>
          </w:p>
        </w:tc>
        <w:tc>
          <w:tcPr>
            <w:tcW w:w="898" w:type="dxa"/>
            <w:noWrap/>
            <w:hideMark/>
          </w:tcPr>
          <w:p w14:paraId="0E8926A2" w14:textId="77777777" w:rsidR="0077600B" w:rsidRPr="00AE1386" w:rsidRDefault="0077600B" w:rsidP="00680F89">
            <w:pPr>
              <w:pStyle w:val="TableText0"/>
              <w:spacing w:before="20" w:after="20"/>
            </w:pPr>
            <w:r w:rsidRPr="00AE1386">
              <w:t>28±46</w:t>
            </w:r>
          </w:p>
        </w:tc>
        <w:tc>
          <w:tcPr>
            <w:tcW w:w="898" w:type="dxa"/>
            <w:noWrap/>
            <w:hideMark/>
          </w:tcPr>
          <w:p w14:paraId="3E9BDEE2" w14:textId="77777777" w:rsidR="0077600B" w:rsidRPr="00AE1386" w:rsidRDefault="0077600B" w:rsidP="00680F89">
            <w:pPr>
              <w:pStyle w:val="TableText0"/>
              <w:spacing w:before="20" w:after="20"/>
            </w:pPr>
            <w:r w:rsidRPr="00AE1386">
              <w:t>35±50</w:t>
            </w:r>
          </w:p>
        </w:tc>
        <w:tc>
          <w:tcPr>
            <w:tcW w:w="898" w:type="dxa"/>
            <w:noWrap/>
            <w:hideMark/>
          </w:tcPr>
          <w:p w14:paraId="7CC24942" w14:textId="77777777" w:rsidR="0077600B" w:rsidRPr="00AE1386" w:rsidRDefault="0077600B" w:rsidP="00680F89">
            <w:pPr>
              <w:pStyle w:val="TableText0"/>
              <w:spacing w:before="20" w:after="20"/>
            </w:pPr>
            <w:r w:rsidRPr="00AE1386">
              <w:t>39±49</w:t>
            </w:r>
          </w:p>
        </w:tc>
        <w:tc>
          <w:tcPr>
            <w:tcW w:w="898" w:type="dxa"/>
            <w:noWrap/>
            <w:hideMark/>
          </w:tcPr>
          <w:p w14:paraId="44815BEB" w14:textId="77777777" w:rsidR="0077600B" w:rsidRPr="00AE1386" w:rsidRDefault="0077600B" w:rsidP="00680F89">
            <w:pPr>
              <w:pStyle w:val="TableText0"/>
              <w:spacing w:before="20" w:after="20"/>
            </w:pPr>
            <w:r w:rsidRPr="00AE1386">
              <w:t>36±46</w:t>
            </w:r>
          </w:p>
        </w:tc>
        <w:tc>
          <w:tcPr>
            <w:tcW w:w="898" w:type="dxa"/>
            <w:noWrap/>
            <w:hideMark/>
          </w:tcPr>
          <w:p w14:paraId="31B0126D" w14:textId="77777777" w:rsidR="0077600B" w:rsidRPr="00AE1386" w:rsidRDefault="0077600B" w:rsidP="00680F89">
            <w:pPr>
              <w:pStyle w:val="TableText0"/>
              <w:spacing w:before="20" w:after="20"/>
            </w:pPr>
            <w:r w:rsidRPr="00AE1386">
              <w:t>28±39</w:t>
            </w:r>
          </w:p>
        </w:tc>
        <w:tc>
          <w:tcPr>
            <w:tcW w:w="898" w:type="dxa"/>
            <w:noWrap/>
            <w:hideMark/>
          </w:tcPr>
          <w:p w14:paraId="4ABFA116" w14:textId="77777777" w:rsidR="0077600B" w:rsidRPr="00AE1386" w:rsidRDefault="0077600B" w:rsidP="00680F89">
            <w:pPr>
              <w:pStyle w:val="TableText0"/>
              <w:spacing w:before="20" w:after="20"/>
            </w:pPr>
            <w:r w:rsidRPr="00AE1386">
              <w:t>21±33</w:t>
            </w:r>
          </w:p>
        </w:tc>
        <w:tc>
          <w:tcPr>
            <w:tcW w:w="898" w:type="dxa"/>
            <w:noWrap/>
            <w:hideMark/>
          </w:tcPr>
          <w:p w14:paraId="34939964" w14:textId="77777777" w:rsidR="0077600B" w:rsidRPr="00AE1386" w:rsidRDefault="0077600B" w:rsidP="00680F89">
            <w:pPr>
              <w:pStyle w:val="TableText0"/>
              <w:spacing w:before="20" w:after="20"/>
            </w:pPr>
            <w:r w:rsidRPr="00AE1386">
              <w:t>16±30</w:t>
            </w:r>
          </w:p>
        </w:tc>
        <w:tc>
          <w:tcPr>
            <w:tcW w:w="898" w:type="dxa"/>
            <w:noWrap/>
            <w:hideMark/>
          </w:tcPr>
          <w:p w14:paraId="1D706759" w14:textId="77777777" w:rsidR="0077600B" w:rsidRPr="00AE1386" w:rsidRDefault="0077600B" w:rsidP="00680F89">
            <w:pPr>
              <w:pStyle w:val="TableText0"/>
              <w:spacing w:before="20" w:after="20"/>
            </w:pPr>
            <w:r w:rsidRPr="00AE1386">
              <w:t>15±29</w:t>
            </w:r>
          </w:p>
        </w:tc>
        <w:tc>
          <w:tcPr>
            <w:tcW w:w="924" w:type="dxa"/>
            <w:noWrap/>
            <w:hideMark/>
          </w:tcPr>
          <w:p w14:paraId="7C3988E3" w14:textId="77777777" w:rsidR="0077600B" w:rsidRPr="00AE1386" w:rsidRDefault="0077600B" w:rsidP="00680F89">
            <w:pPr>
              <w:pStyle w:val="TableText0"/>
              <w:spacing w:before="20" w:after="20"/>
            </w:pPr>
            <w:r w:rsidRPr="00AE1386">
              <w:t>13±26</w:t>
            </w:r>
          </w:p>
        </w:tc>
        <w:tc>
          <w:tcPr>
            <w:tcW w:w="898" w:type="dxa"/>
            <w:noWrap/>
            <w:hideMark/>
          </w:tcPr>
          <w:p w14:paraId="46455836" w14:textId="77777777" w:rsidR="0077600B" w:rsidRPr="00AE1386" w:rsidRDefault="0077600B" w:rsidP="00680F89">
            <w:pPr>
              <w:pStyle w:val="TableText0"/>
              <w:spacing w:before="20" w:after="20"/>
            </w:pPr>
            <w:r w:rsidRPr="00AE1386">
              <w:t>12±26</w:t>
            </w:r>
          </w:p>
        </w:tc>
        <w:tc>
          <w:tcPr>
            <w:tcW w:w="898" w:type="dxa"/>
            <w:noWrap/>
            <w:hideMark/>
          </w:tcPr>
          <w:p w14:paraId="6D55F13F" w14:textId="77777777" w:rsidR="0077600B" w:rsidRPr="00AE1386" w:rsidRDefault="0077600B" w:rsidP="00680F89">
            <w:pPr>
              <w:pStyle w:val="TableText0"/>
              <w:spacing w:before="20" w:after="20"/>
            </w:pPr>
            <w:r w:rsidRPr="00AE1386">
              <w:t>12±26</w:t>
            </w:r>
          </w:p>
        </w:tc>
      </w:tr>
      <w:tr w:rsidR="00AE1386" w:rsidRPr="00AE1386" w14:paraId="3EEB8D88" w14:textId="77777777" w:rsidTr="00680F89">
        <w:trPr>
          <w:trHeight w:val="78"/>
          <w:jc w:val="center"/>
        </w:trPr>
        <w:tc>
          <w:tcPr>
            <w:tcW w:w="2127" w:type="dxa"/>
            <w:noWrap/>
          </w:tcPr>
          <w:p w14:paraId="6752D96E" w14:textId="3BA9D920" w:rsidR="0077600B" w:rsidRPr="00AE1386" w:rsidRDefault="0077600B" w:rsidP="00680F89">
            <w:pPr>
              <w:pStyle w:val="TableText0"/>
              <w:spacing w:before="20" w:after="20"/>
              <w:jc w:val="left"/>
            </w:pPr>
            <w:r w:rsidRPr="00AE1386">
              <w:t>ISC emissions (tonnes)</w:t>
            </w:r>
          </w:p>
        </w:tc>
        <w:tc>
          <w:tcPr>
            <w:tcW w:w="924" w:type="dxa"/>
            <w:noWrap/>
          </w:tcPr>
          <w:p w14:paraId="706C35BD" w14:textId="77777777" w:rsidR="0077600B" w:rsidRPr="00AE1386" w:rsidRDefault="0077600B" w:rsidP="00680F89">
            <w:pPr>
              <w:pStyle w:val="TableText0"/>
              <w:spacing w:before="20" w:after="20"/>
            </w:pPr>
          </w:p>
        </w:tc>
        <w:tc>
          <w:tcPr>
            <w:tcW w:w="924" w:type="dxa"/>
            <w:noWrap/>
          </w:tcPr>
          <w:p w14:paraId="02567944" w14:textId="77777777" w:rsidR="0077600B" w:rsidRPr="00AE1386" w:rsidRDefault="0077600B" w:rsidP="00680F89">
            <w:pPr>
              <w:pStyle w:val="TableText0"/>
              <w:spacing w:before="20" w:after="20"/>
            </w:pPr>
          </w:p>
        </w:tc>
        <w:tc>
          <w:tcPr>
            <w:tcW w:w="898" w:type="dxa"/>
            <w:noWrap/>
          </w:tcPr>
          <w:p w14:paraId="4A76E4DE" w14:textId="77777777" w:rsidR="0077600B" w:rsidRPr="00AE1386" w:rsidRDefault="0077600B" w:rsidP="00680F89">
            <w:pPr>
              <w:pStyle w:val="TableText0"/>
              <w:spacing w:before="20" w:after="20"/>
            </w:pPr>
          </w:p>
        </w:tc>
        <w:tc>
          <w:tcPr>
            <w:tcW w:w="898" w:type="dxa"/>
            <w:noWrap/>
          </w:tcPr>
          <w:p w14:paraId="4E36F736" w14:textId="77777777" w:rsidR="0077600B" w:rsidRPr="00AE1386" w:rsidRDefault="0077600B" w:rsidP="00680F89">
            <w:pPr>
              <w:pStyle w:val="TableText0"/>
              <w:spacing w:before="20" w:after="20"/>
            </w:pPr>
          </w:p>
        </w:tc>
        <w:tc>
          <w:tcPr>
            <w:tcW w:w="898" w:type="dxa"/>
            <w:noWrap/>
          </w:tcPr>
          <w:p w14:paraId="2DB6A5F0" w14:textId="77777777" w:rsidR="0077600B" w:rsidRPr="00AE1386" w:rsidRDefault="0077600B" w:rsidP="00680F89">
            <w:pPr>
              <w:pStyle w:val="TableText0"/>
              <w:spacing w:before="20" w:after="20"/>
            </w:pPr>
          </w:p>
        </w:tc>
        <w:tc>
          <w:tcPr>
            <w:tcW w:w="898" w:type="dxa"/>
            <w:noWrap/>
          </w:tcPr>
          <w:p w14:paraId="5308C16D" w14:textId="77777777" w:rsidR="0077600B" w:rsidRPr="00AE1386" w:rsidRDefault="0077600B" w:rsidP="00680F89">
            <w:pPr>
              <w:pStyle w:val="TableText0"/>
              <w:spacing w:before="20" w:after="20"/>
            </w:pPr>
          </w:p>
        </w:tc>
        <w:tc>
          <w:tcPr>
            <w:tcW w:w="898" w:type="dxa"/>
            <w:noWrap/>
          </w:tcPr>
          <w:p w14:paraId="11F15941" w14:textId="77777777" w:rsidR="0077600B" w:rsidRPr="00AE1386" w:rsidRDefault="0077600B" w:rsidP="00680F89">
            <w:pPr>
              <w:pStyle w:val="TableText0"/>
              <w:spacing w:before="20" w:after="20"/>
            </w:pPr>
          </w:p>
        </w:tc>
        <w:tc>
          <w:tcPr>
            <w:tcW w:w="898" w:type="dxa"/>
            <w:noWrap/>
          </w:tcPr>
          <w:p w14:paraId="72F9C03E" w14:textId="77777777" w:rsidR="0077600B" w:rsidRPr="00AE1386" w:rsidRDefault="0077600B" w:rsidP="00680F89">
            <w:pPr>
              <w:pStyle w:val="TableText0"/>
              <w:spacing w:before="20" w:after="20"/>
            </w:pPr>
          </w:p>
        </w:tc>
        <w:tc>
          <w:tcPr>
            <w:tcW w:w="898" w:type="dxa"/>
            <w:noWrap/>
          </w:tcPr>
          <w:p w14:paraId="7250FC1D" w14:textId="77777777" w:rsidR="0077600B" w:rsidRPr="00AE1386" w:rsidRDefault="0077600B" w:rsidP="00680F89">
            <w:pPr>
              <w:pStyle w:val="TableText0"/>
              <w:spacing w:before="20" w:after="20"/>
            </w:pPr>
          </w:p>
        </w:tc>
        <w:tc>
          <w:tcPr>
            <w:tcW w:w="898" w:type="dxa"/>
            <w:noWrap/>
          </w:tcPr>
          <w:p w14:paraId="27E4CC76" w14:textId="77777777" w:rsidR="0077600B" w:rsidRPr="00AE1386" w:rsidRDefault="0077600B" w:rsidP="00680F89">
            <w:pPr>
              <w:pStyle w:val="TableText0"/>
              <w:spacing w:before="20" w:after="20"/>
            </w:pPr>
          </w:p>
        </w:tc>
        <w:tc>
          <w:tcPr>
            <w:tcW w:w="898" w:type="dxa"/>
            <w:noWrap/>
          </w:tcPr>
          <w:p w14:paraId="0F84A250" w14:textId="77777777" w:rsidR="0077600B" w:rsidRPr="00AE1386" w:rsidRDefault="0077600B" w:rsidP="00680F89">
            <w:pPr>
              <w:pStyle w:val="TableText0"/>
              <w:spacing w:before="20" w:after="20"/>
            </w:pPr>
          </w:p>
        </w:tc>
        <w:tc>
          <w:tcPr>
            <w:tcW w:w="924" w:type="dxa"/>
            <w:noWrap/>
          </w:tcPr>
          <w:p w14:paraId="6E538990" w14:textId="77777777" w:rsidR="0077600B" w:rsidRPr="00AE1386" w:rsidRDefault="0077600B" w:rsidP="00680F89">
            <w:pPr>
              <w:pStyle w:val="TableText0"/>
              <w:spacing w:before="20" w:after="20"/>
            </w:pPr>
          </w:p>
        </w:tc>
        <w:tc>
          <w:tcPr>
            <w:tcW w:w="898" w:type="dxa"/>
            <w:noWrap/>
          </w:tcPr>
          <w:p w14:paraId="15D1437D" w14:textId="77777777" w:rsidR="0077600B" w:rsidRPr="00AE1386" w:rsidRDefault="0077600B" w:rsidP="00680F89">
            <w:pPr>
              <w:pStyle w:val="TableText0"/>
              <w:spacing w:before="20" w:after="20"/>
            </w:pPr>
          </w:p>
        </w:tc>
        <w:tc>
          <w:tcPr>
            <w:tcW w:w="898" w:type="dxa"/>
            <w:noWrap/>
          </w:tcPr>
          <w:p w14:paraId="1816D4B9" w14:textId="77777777" w:rsidR="0077600B" w:rsidRPr="00AE1386" w:rsidRDefault="0077600B" w:rsidP="00680F89">
            <w:pPr>
              <w:pStyle w:val="TableText0"/>
              <w:spacing w:before="20" w:after="20"/>
            </w:pPr>
          </w:p>
        </w:tc>
      </w:tr>
      <w:tr w:rsidR="00AE1386" w:rsidRPr="00AE1386" w14:paraId="4D24A0F0" w14:textId="77777777" w:rsidTr="00680F89">
        <w:trPr>
          <w:trHeight w:val="182"/>
          <w:jc w:val="center"/>
        </w:trPr>
        <w:tc>
          <w:tcPr>
            <w:tcW w:w="2127" w:type="dxa"/>
            <w:noWrap/>
            <w:hideMark/>
          </w:tcPr>
          <w:p w14:paraId="6B203DD1" w14:textId="77777777" w:rsidR="0077600B" w:rsidRPr="00AE1386" w:rsidRDefault="0077600B" w:rsidP="00680F89">
            <w:pPr>
              <w:pStyle w:val="TableText0"/>
              <w:spacing w:before="20" w:after="20"/>
              <w:jc w:val="left"/>
            </w:pPr>
            <w:r w:rsidRPr="00AE1386">
              <w:t>PFC-218</w:t>
            </w:r>
          </w:p>
        </w:tc>
        <w:tc>
          <w:tcPr>
            <w:tcW w:w="924" w:type="dxa"/>
            <w:noWrap/>
            <w:hideMark/>
          </w:tcPr>
          <w:p w14:paraId="4EF05CEE" w14:textId="77777777" w:rsidR="0077600B" w:rsidRPr="00AE1386" w:rsidRDefault="0077600B" w:rsidP="00680F89">
            <w:pPr>
              <w:pStyle w:val="TableText0"/>
              <w:spacing w:before="20" w:after="20"/>
            </w:pPr>
            <w:r w:rsidRPr="00AE1386">
              <w:t>7±3</w:t>
            </w:r>
          </w:p>
        </w:tc>
        <w:tc>
          <w:tcPr>
            <w:tcW w:w="924" w:type="dxa"/>
            <w:noWrap/>
            <w:hideMark/>
          </w:tcPr>
          <w:p w14:paraId="762A06C7" w14:textId="77777777" w:rsidR="0077600B" w:rsidRPr="00AE1386" w:rsidRDefault="0077600B" w:rsidP="00680F89">
            <w:pPr>
              <w:pStyle w:val="TableText0"/>
              <w:spacing w:before="20" w:after="20"/>
            </w:pPr>
            <w:r w:rsidRPr="00AE1386">
              <w:t>6±3</w:t>
            </w:r>
          </w:p>
        </w:tc>
        <w:tc>
          <w:tcPr>
            <w:tcW w:w="898" w:type="dxa"/>
            <w:noWrap/>
            <w:hideMark/>
          </w:tcPr>
          <w:p w14:paraId="4552E4D9" w14:textId="77777777" w:rsidR="0077600B" w:rsidRPr="00AE1386" w:rsidRDefault="0077600B" w:rsidP="00680F89">
            <w:pPr>
              <w:pStyle w:val="TableText0"/>
              <w:spacing w:before="20" w:after="20"/>
            </w:pPr>
            <w:r w:rsidRPr="00AE1386">
              <w:t>9±4</w:t>
            </w:r>
          </w:p>
        </w:tc>
        <w:tc>
          <w:tcPr>
            <w:tcW w:w="898" w:type="dxa"/>
            <w:noWrap/>
            <w:hideMark/>
          </w:tcPr>
          <w:p w14:paraId="182229AF" w14:textId="77777777" w:rsidR="0077600B" w:rsidRPr="00AE1386" w:rsidRDefault="0077600B" w:rsidP="00680F89">
            <w:pPr>
              <w:pStyle w:val="TableText0"/>
              <w:spacing w:before="20" w:after="20"/>
            </w:pPr>
            <w:r w:rsidRPr="00AE1386">
              <w:t>6±3</w:t>
            </w:r>
          </w:p>
        </w:tc>
        <w:tc>
          <w:tcPr>
            <w:tcW w:w="898" w:type="dxa"/>
            <w:noWrap/>
            <w:hideMark/>
          </w:tcPr>
          <w:p w14:paraId="71A5D1AC" w14:textId="77777777" w:rsidR="0077600B" w:rsidRPr="00AE1386" w:rsidRDefault="0077600B" w:rsidP="00680F89">
            <w:pPr>
              <w:pStyle w:val="TableText0"/>
              <w:spacing w:before="20" w:after="20"/>
            </w:pPr>
            <w:r w:rsidRPr="00AE1386">
              <w:t>7±3</w:t>
            </w:r>
          </w:p>
        </w:tc>
        <w:tc>
          <w:tcPr>
            <w:tcW w:w="898" w:type="dxa"/>
            <w:noWrap/>
            <w:hideMark/>
          </w:tcPr>
          <w:p w14:paraId="0169AF0C" w14:textId="77777777" w:rsidR="0077600B" w:rsidRPr="00AE1386" w:rsidRDefault="0077600B" w:rsidP="00680F89">
            <w:pPr>
              <w:pStyle w:val="TableText0"/>
              <w:spacing w:before="20" w:after="20"/>
            </w:pPr>
            <w:r w:rsidRPr="00AE1386">
              <w:t>12±5</w:t>
            </w:r>
          </w:p>
        </w:tc>
        <w:tc>
          <w:tcPr>
            <w:tcW w:w="898" w:type="dxa"/>
            <w:noWrap/>
            <w:hideMark/>
          </w:tcPr>
          <w:p w14:paraId="4E6D00B4" w14:textId="77777777" w:rsidR="0077600B" w:rsidRPr="00AE1386" w:rsidRDefault="0077600B" w:rsidP="00680F89">
            <w:pPr>
              <w:pStyle w:val="TableText0"/>
              <w:spacing w:before="20" w:after="20"/>
            </w:pPr>
            <w:r w:rsidRPr="00AE1386">
              <w:t>13±5</w:t>
            </w:r>
          </w:p>
        </w:tc>
        <w:tc>
          <w:tcPr>
            <w:tcW w:w="898" w:type="dxa"/>
            <w:noWrap/>
            <w:hideMark/>
          </w:tcPr>
          <w:p w14:paraId="46C0CCB6" w14:textId="77777777" w:rsidR="0077600B" w:rsidRPr="00AE1386" w:rsidRDefault="0077600B" w:rsidP="00680F89">
            <w:pPr>
              <w:pStyle w:val="TableText0"/>
              <w:spacing w:before="20" w:after="20"/>
            </w:pPr>
            <w:r w:rsidRPr="00AE1386">
              <w:t>11±4</w:t>
            </w:r>
          </w:p>
        </w:tc>
        <w:tc>
          <w:tcPr>
            <w:tcW w:w="898" w:type="dxa"/>
            <w:noWrap/>
            <w:hideMark/>
          </w:tcPr>
          <w:p w14:paraId="6D7A46D2" w14:textId="77777777" w:rsidR="0077600B" w:rsidRPr="00AE1386" w:rsidRDefault="0077600B" w:rsidP="00680F89">
            <w:pPr>
              <w:pStyle w:val="TableText0"/>
              <w:spacing w:before="20" w:after="20"/>
            </w:pPr>
            <w:r w:rsidRPr="00AE1386">
              <w:t>7±3</w:t>
            </w:r>
          </w:p>
        </w:tc>
        <w:tc>
          <w:tcPr>
            <w:tcW w:w="898" w:type="dxa"/>
            <w:noWrap/>
            <w:hideMark/>
          </w:tcPr>
          <w:p w14:paraId="06FBC4ED" w14:textId="77777777" w:rsidR="0077600B" w:rsidRPr="00AE1386" w:rsidRDefault="0077600B" w:rsidP="00680F89">
            <w:pPr>
              <w:pStyle w:val="TableText0"/>
              <w:spacing w:before="20" w:after="20"/>
            </w:pPr>
            <w:r w:rsidRPr="00AE1386">
              <w:t>7±3</w:t>
            </w:r>
          </w:p>
        </w:tc>
        <w:tc>
          <w:tcPr>
            <w:tcW w:w="898" w:type="dxa"/>
            <w:noWrap/>
            <w:hideMark/>
          </w:tcPr>
          <w:p w14:paraId="03BE7B76" w14:textId="77777777" w:rsidR="0077600B" w:rsidRPr="00AE1386" w:rsidRDefault="0077600B" w:rsidP="00680F89">
            <w:pPr>
              <w:pStyle w:val="TableText0"/>
              <w:spacing w:before="20" w:after="20"/>
            </w:pPr>
            <w:r w:rsidRPr="00AE1386">
              <w:t>8±3</w:t>
            </w:r>
          </w:p>
        </w:tc>
        <w:tc>
          <w:tcPr>
            <w:tcW w:w="924" w:type="dxa"/>
            <w:noWrap/>
            <w:hideMark/>
          </w:tcPr>
          <w:p w14:paraId="3D931CA8" w14:textId="77777777" w:rsidR="0077600B" w:rsidRPr="00AE1386" w:rsidRDefault="0077600B" w:rsidP="00680F89">
            <w:pPr>
              <w:pStyle w:val="TableText0"/>
              <w:spacing w:before="20" w:after="20"/>
            </w:pPr>
            <w:r w:rsidRPr="00AE1386">
              <w:t>7±2</w:t>
            </w:r>
          </w:p>
        </w:tc>
        <w:tc>
          <w:tcPr>
            <w:tcW w:w="898" w:type="dxa"/>
            <w:noWrap/>
            <w:hideMark/>
          </w:tcPr>
          <w:p w14:paraId="4FBF3B1D" w14:textId="77777777" w:rsidR="0077600B" w:rsidRPr="00AE1386" w:rsidRDefault="0077600B" w:rsidP="00680F89">
            <w:pPr>
              <w:pStyle w:val="TableText0"/>
              <w:spacing w:before="20" w:after="20"/>
            </w:pPr>
            <w:r w:rsidRPr="00AE1386">
              <w:t>6±2</w:t>
            </w:r>
          </w:p>
        </w:tc>
        <w:tc>
          <w:tcPr>
            <w:tcW w:w="898" w:type="dxa"/>
            <w:noWrap/>
            <w:hideMark/>
          </w:tcPr>
          <w:p w14:paraId="764B9874" w14:textId="77777777" w:rsidR="0077600B" w:rsidRPr="00AE1386" w:rsidRDefault="0077600B" w:rsidP="00680F89">
            <w:pPr>
              <w:pStyle w:val="TableText0"/>
              <w:spacing w:before="20" w:after="20"/>
            </w:pPr>
            <w:r w:rsidRPr="00AE1386">
              <w:t>6±2</w:t>
            </w:r>
          </w:p>
        </w:tc>
      </w:tr>
      <w:tr w:rsidR="00AE1386" w:rsidRPr="00AE1386" w14:paraId="66907F33" w14:textId="77777777" w:rsidTr="00680F89">
        <w:trPr>
          <w:trHeight w:val="78"/>
          <w:jc w:val="center"/>
        </w:trPr>
        <w:tc>
          <w:tcPr>
            <w:tcW w:w="2127" w:type="dxa"/>
            <w:noWrap/>
            <w:hideMark/>
          </w:tcPr>
          <w:p w14:paraId="113EE857" w14:textId="77777777" w:rsidR="0077600B" w:rsidRPr="00AE1386" w:rsidRDefault="0077600B" w:rsidP="00680F89">
            <w:pPr>
              <w:pStyle w:val="TableText0"/>
              <w:spacing w:before="20" w:after="20"/>
              <w:jc w:val="left"/>
            </w:pPr>
            <w:r w:rsidRPr="00AE1386">
              <w:t>PFC-318</w:t>
            </w:r>
          </w:p>
        </w:tc>
        <w:tc>
          <w:tcPr>
            <w:tcW w:w="924" w:type="dxa"/>
            <w:noWrap/>
            <w:hideMark/>
          </w:tcPr>
          <w:p w14:paraId="3563FA38" w14:textId="77777777" w:rsidR="0077600B" w:rsidRPr="00AE1386" w:rsidRDefault="0077600B" w:rsidP="00680F89">
            <w:pPr>
              <w:pStyle w:val="TableText0"/>
              <w:spacing w:before="20" w:after="20"/>
            </w:pPr>
            <w:r w:rsidRPr="00AE1386">
              <w:t>17±11</w:t>
            </w:r>
            <w:r w:rsidRPr="00AE1386">
              <w:rPr>
                <w:vertAlign w:val="superscript"/>
              </w:rPr>
              <w:t>c</w:t>
            </w:r>
          </w:p>
        </w:tc>
        <w:tc>
          <w:tcPr>
            <w:tcW w:w="924" w:type="dxa"/>
            <w:noWrap/>
            <w:hideMark/>
          </w:tcPr>
          <w:p w14:paraId="5782FB0D" w14:textId="77777777" w:rsidR="0077600B" w:rsidRPr="00AE1386" w:rsidRDefault="0077600B" w:rsidP="00680F89">
            <w:pPr>
              <w:pStyle w:val="TableText0"/>
              <w:spacing w:before="20" w:after="20"/>
            </w:pPr>
            <w:r w:rsidRPr="00AE1386">
              <w:t>17±11</w:t>
            </w:r>
            <w:r w:rsidRPr="00AE1386">
              <w:rPr>
                <w:vertAlign w:val="superscript"/>
              </w:rPr>
              <w:t>c</w:t>
            </w:r>
          </w:p>
        </w:tc>
        <w:tc>
          <w:tcPr>
            <w:tcW w:w="898" w:type="dxa"/>
            <w:noWrap/>
            <w:hideMark/>
          </w:tcPr>
          <w:p w14:paraId="56E61137" w14:textId="77777777" w:rsidR="0077600B" w:rsidRPr="00AE1386" w:rsidRDefault="0077600B" w:rsidP="00680F89">
            <w:pPr>
              <w:pStyle w:val="TableText0"/>
              <w:spacing w:before="20" w:after="20"/>
            </w:pPr>
            <w:r w:rsidRPr="00AE1386">
              <w:t>17±11</w:t>
            </w:r>
            <w:r w:rsidRPr="00AE1386">
              <w:rPr>
                <w:vertAlign w:val="superscript"/>
              </w:rPr>
              <w:t>c</w:t>
            </w:r>
          </w:p>
        </w:tc>
        <w:tc>
          <w:tcPr>
            <w:tcW w:w="898" w:type="dxa"/>
            <w:noWrap/>
            <w:hideMark/>
          </w:tcPr>
          <w:p w14:paraId="532F4F9C" w14:textId="77777777" w:rsidR="0077600B" w:rsidRPr="00AE1386" w:rsidRDefault="0077600B" w:rsidP="00680F89">
            <w:pPr>
              <w:pStyle w:val="TableText0"/>
              <w:spacing w:before="20" w:after="20"/>
            </w:pPr>
            <w:r w:rsidRPr="00AE1386">
              <w:t>17±11</w:t>
            </w:r>
            <w:r w:rsidRPr="00AE1386">
              <w:rPr>
                <w:vertAlign w:val="superscript"/>
              </w:rPr>
              <w:t>c</w:t>
            </w:r>
          </w:p>
        </w:tc>
        <w:tc>
          <w:tcPr>
            <w:tcW w:w="898" w:type="dxa"/>
            <w:noWrap/>
            <w:hideMark/>
          </w:tcPr>
          <w:p w14:paraId="590DEB56" w14:textId="77777777" w:rsidR="0077600B" w:rsidRPr="00AE1386" w:rsidRDefault="0077600B" w:rsidP="00680F89">
            <w:pPr>
              <w:pStyle w:val="TableText0"/>
              <w:spacing w:before="20" w:after="20"/>
            </w:pPr>
            <w:r w:rsidRPr="00AE1386">
              <w:t>17±11</w:t>
            </w:r>
          </w:p>
        </w:tc>
        <w:tc>
          <w:tcPr>
            <w:tcW w:w="898" w:type="dxa"/>
            <w:noWrap/>
            <w:hideMark/>
          </w:tcPr>
          <w:p w14:paraId="060A3004" w14:textId="77777777" w:rsidR="0077600B" w:rsidRPr="00AE1386" w:rsidRDefault="0077600B" w:rsidP="00680F89">
            <w:pPr>
              <w:pStyle w:val="TableText0"/>
              <w:spacing w:before="20" w:after="20"/>
            </w:pPr>
            <w:r w:rsidRPr="00AE1386">
              <w:t>13±5</w:t>
            </w:r>
          </w:p>
        </w:tc>
        <w:tc>
          <w:tcPr>
            <w:tcW w:w="898" w:type="dxa"/>
            <w:noWrap/>
            <w:hideMark/>
          </w:tcPr>
          <w:p w14:paraId="4FE0C0E6" w14:textId="77777777" w:rsidR="0077600B" w:rsidRPr="00AE1386" w:rsidRDefault="0077600B" w:rsidP="00680F89">
            <w:pPr>
              <w:pStyle w:val="TableText0"/>
              <w:spacing w:before="20" w:after="20"/>
            </w:pPr>
            <w:r w:rsidRPr="00AE1386">
              <w:t>16±6</w:t>
            </w:r>
          </w:p>
        </w:tc>
        <w:tc>
          <w:tcPr>
            <w:tcW w:w="898" w:type="dxa"/>
            <w:noWrap/>
            <w:hideMark/>
          </w:tcPr>
          <w:p w14:paraId="7C552146" w14:textId="77777777" w:rsidR="0077600B" w:rsidRPr="00AE1386" w:rsidRDefault="0077600B" w:rsidP="00680F89">
            <w:pPr>
              <w:pStyle w:val="TableText0"/>
              <w:spacing w:before="20" w:after="20"/>
            </w:pPr>
            <w:r w:rsidRPr="00AE1386">
              <w:t>14±5</w:t>
            </w:r>
          </w:p>
        </w:tc>
        <w:tc>
          <w:tcPr>
            <w:tcW w:w="898" w:type="dxa"/>
            <w:noWrap/>
            <w:hideMark/>
          </w:tcPr>
          <w:p w14:paraId="68EA85F2" w14:textId="77777777" w:rsidR="0077600B" w:rsidRPr="00AE1386" w:rsidRDefault="0077600B" w:rsidP="00680F89">
            <w:pPr>
              <w:pStyle w:val="TableText0"/>
              <w:spacing w:before="20" w:after="20"/>
            </w:pPr>
            <w:r w:rsidRPr="00AE1386">
              <w:t>11±4</w:t>
            </w:r>
          </w:p>
        </w:tc>
        <w:tc>
          <w:tcPr>
            <w:tcW w:w="898" w:type="dxa"/>
            <w:noWrap/>
            <w:hideMark/>
          </w:tcPr>
          <w:p w14:paraId="08217726" w14:textId="77777777" w:rsidR="0077600B" w:rsidRPr="00AE1386" w:rsidRDefault="0077600B" w:rsidP="00680F89">
            <w:pPr>
              <w:pStyle w:val="TableText0"/>
              <w:spacing w:before="20" w:after="20"/>
            </w:pPr>
            <w:r w:rsidRPr="00AE1386">
              <w:t>8±3</w:t>
            </w:r>
          </w:p>
        </w:tc>
        <w:tc>
          <w:tcPr>
            <w:tcW w:w="898" w:type="dxa"/>
            <w:noWrap/>
            <w:hideMark/>
          </w:tcPr>
          <w:p w14:paraId="06E4A54E" w14:textId="77777777" w:rsidR="0077600B" w:rsidRPr="00AE1386" w:rsidRDefault="0077600B" w:rsidP="00680F89">
            <w:pPr>
              <w:pStyle w:val="TableText0"/>
              <w:spacing w:before="20" w:after="20"/>
            </w:pPr>
            <w:r w:rsidRPr="00AE1386">
              <w:t>8±3</w:t>
            </w:r>
          </w:p>
        </w:tc>
        <w:tc>
          <w:tcPr>
            <w:tcW w:w="924" w:type="dxa"/>
            <w:noWrap/>
            <w:hideMark/>
          </w:tcPr>
          <w:p w14:paraId="0CA6532B" w14:textId="77777777" w:rsidR="0077600B" w:rsidRPr="00AE1386" w:rsidRDefault="0077600B" w:rsidP="00680F89">
            <w:pPr>
              <w:pStyle w:val="TableText0"/>
              <w:spacing w:before="20" w:after="20"/>
            </w:pPr>
            <w:r w:rsidRPr="00AE1386">
              <w:t>8±3</w:t>
            </w:r>
          </w:p>
        </w:tc>
        <w:tc>
          <w:tcPr>
            <w:tcW w:w="898" w:type="dxa"/>
            <w:noWrap/>
            <w:hideMark/>
          </w:tcPr>
          <w:p w14:paraId="63D14414" w14:textId="77777777" w:rsidR="0077600B" w:rsidRPr="00AE1386" w:rsidRDefault="0077600B" w:rsidP="00680F89">
            <w:pPr>
              <w:pStyle w:val="TableText0"/>
              <w:spacing w:before="20" w:after="20"/>
            </w:pPr>
            <w:r w:rsidRPr="00AE1386">
              <w:t>10±3</w:t>
            </w:r>
          </w:p>
        </w:tc>
        <w:tc>
          <w:tcPr>
            <w:tcW w:w="898" w:type="dxa"/>
            <w:noWrap/>
            <w:hideMark/>
          </w:tcPr>
          <w:p w14:paraId="6E2D9A97" w14:textId="77777777" w:rsidR="0077600B" w:rsidRPr="00AE1386" w:rsidRDefault="0077600B" w:rsidP="00680F89">
            <w:pPr>
              <w:pStyle w:val="TableText0"/>
              <w:spacing w:before="20" w:after="20"/>
            </w:pPr>
            <w:r w:rsidRPr="00AE1386">
              <w:t>9±3</w:t>
            </w:r>
          </w:p>
        </w:tc>
      </w:tr>
      <w:tr w:rsidR="00AE1386" w:rsidRPr="00AE1386" w14:paraId="6A6EC6F0" w14:textId="77777777" w:rsidTr="00680F89">
        <w:trPr>
          <w:trHeight w:val="300"/>
          <w:jc w:val="center"/>
        </w:trPr>
        <w:tc>
          <w:tcPr>
            <w:tcW w:w="2127" w:type="dxa"/>
            <w:noWrap/>
            <w:hideMark/>
          </w:tcPr>
          <w:p w14:paraId="46381ADD" w14:textId="65C57D52" w:rsidR="00EE47C4" w:rsidRPr="00AE1386" w:rsidRDefault="00EE47C4" w:rsidP="00680F89">
            <w:pPr>
              <w:pStyle w:val="TableText0"/>
              <w:spacing w:before="20" w:after="20"/>
              <w:jc w:val="left"/>
            </w:pPr>
            <w:r w:rsidRPr="00AE1386">
              <w:t>Total PFC emissions ISC</w:t>
            </w:r>
          </w:p>
        </w:tc>
        <w:tc>
          <w:tcPr>
            <w:tcW w:w="924" w:type="dxa"/>
            <w:noWrap/>
            <w:hideMark/>
          </w:tcPr>
          <w:p w14:paraId="716B5C7C" w14:textId="712A0259" w:rsidR="00EE47C4" w:rsidRPr="00AE1386" w:rsidRDefault="00EE47C4" w:rsidP="00680F89">
            <w:pPr>
              <w:pStyle w:val="TableText0"/>
              <w:spacing w:before="20" w:after="20"/>
            </w:pPr>
            <w:r w:rsidRPr="00AE1386">
              <w:rPr>
                <w:rFonts w:cs="Calibri"/>
              </w:rPr>
              <w:t>95±12</w:t>
            </w:r>
          </w:p>
        </w:tc>
        <w:tc>
          <w:tcPr>
            <w:tcW w:w="924" w:type="dxa"/>
            <w:noWrap/>
            <w:hideMark/>
          </w:tcPr>
          <w:p w14:paraId="3EC7F6D6" w14:textId="3503AAF0" w:rsidR="00EE47C4" w:rsidRPr="00AE1386" w:rsidRDefault="00EE47C4" w:rsidP="00680F89">
            <w:pPr>
              <w:pStyle w:val="TableText0"/>
              <w:spacing w:before="20" w:after="20"/>
            </w:pPr>
            <w:r w:rsidRPr="00AE1386">
              <w:rPr>
                <w:rFonts w:cs="Calibri"/>
              </w:rPr>
              <w:t>94±12</w:t>
            </w:r>
          </w:p>
        </w:tc>
        <w:tc>
          <w:tcPr>
            <w:tcW w:w="898" w:type="dxa"/>
            <w:noWrap/>
            <w:hideMark/>
          </w:tcPr>
          <w:p w14:paraId="185537E7" w14:textId="641E51A1" w:rsidR="00EE47C4" w:rsidRPr="00AE1386" w:rsidRDefault="00EE47C4" w:rsidP="00680F89">
            <w:pPr>
              <w:pStyle w:val="TableText0"/>
              <w:spacing w:before="20" w:after="20"/>
            </w:pPr>
            <w:r w:rsidRPr="00AE1386">
              <w:rPr>
                <w:rFonts w:cs="Calibri"/>
              </w:rPr>
              <w:t>80±16</w:t>
            </w:r>
          </w:p>
        </w:tc>
        <w:tc>
          <w:tcPr>
            <w:tcW w:w="898" w:type="dxa"/>
            <w:noWrap/>
            <w:hideMark/>
          </w:tcPr>
          <w:p w14:paraId="184E4953" w14:textId="62F97F45" w:rsidR="00EE47C4" w:rsidRPr="00AE1386" w:rsidRDefault="00EE47C4" w:rsidP="00680F89">
            <w:pPr>
              <w:pStyle w:val="TableText0"/>
              <w:spacing w:before="20" w:after="20"/>
            </w:pPr>
            <w:r w:rsidRPr="00AE1386">
              <w:rPr>
                <w:rFonts w:cs="Calibri"/>
              </w:rPr>
              <w:t>78±16</w:t>
            </w:r>
          </w:p>
        </w:tc>
        <w:tc>
          <w:tcPr>
            <w:tcW w:w="898" w:type="dxa"/>
            <w:noWrap/>
            <w:hideMark/>
          </w:tcPr>
          <w:p w14:paraId="0E5FB5AB" w14:textId="0FF31F78" w:rsidR="00EE47C4" w:rsidRPr="00AE1386" w:rsidRDefault="00EE47C4" w:rsidP="00680F89">
            <w:pPr>
              <w:pStyle w:val="TableText0"/>
              <w:spacing w:before="20" w:after="20"/>
            </w:pPr>
            <w:r w:rsidRPr="00AE1386">
              <w:rPr>
                <w:rFonts w:cs="Calibri"/>
              </w:rPr>
              <w:t>69±14</w:t>
            </w:r>
          </w:p>
        </w:tc>
        <w:tc>
          <w:tcPr>
            <w:tcW w:w="898" w:type="dxa"/>
            <w:noWrap/>
            <w:hideMark/>
          </w:tcPr>
          <w:p w14:paraId="08C923A9" w14:textId="2ACF8D5D" w:rsidR="00EE47C4" w:rsidRPr="00AE1386" w:rsidRDefault="00EE47C4" w:rsidP="00680F89">
            <w:pPr>
              <w:pStyle w:val="TableText0"/>
              <w:spacing w:before="20" w:after="20"/>
            </w:pPr>
            <w:r w:rsidRPr="00AE1386">
              <w:rPr>
                <w:rFonts w:cs="Calibri"/>
              </w:rPr>
              <w:t>65±12</w:t>
            </w:r>
          </w:p>
        </w:tc>
        <w:tc>
          <w:tcPr>
            <w:tcW w:w="898" w:type="dxa"/>
            <w:noWrap/>
            <w:hideMark/>
          </w:tcPr>
          <w:p w14:paraId="2769C943" w14:textId="770F9974" w:rsidR="00EE47C4" w:rsidRPr="00AE1386" w:rsidRDefault="00EE47C4" w:rsidP="00680F89">
            <w:pPr>
              <w:pStyle w:val="TableText0"/>
              <w:spacing w:before="20" w:after="20"/>
            </w:pPr>
            <w:r w:rsidRPr="00AE1386">
              <w:rPr>
                <w:rFonts w:cs="Calibri"/>
              </w:rPr>
              <w:t>70±15</w:t>
            </w:r>
          </w:p>
        </w:tc>
        <w:tc>
          <w:tcPr>
            <w:tcW w:w="898" w:type="dxa"/>
            <w:noWrap/>
            <w:hideMark/>
          </w:tcPr>
          <w:p w14:paraId="205AD207" w14:textId="19FB69B9" w:rsidR="00EE47C4" w:rsidRPr="00AE1386" w:rsidRDefault="00EE47C4" w:rsidP="00680F89">
            <w:pPr>
              <w:pStyle w:val="TableText0"/>
              <w:spacing w:before="20" w:after="20"/>
            </w:pPr>
            <w:r w:rsidRPr="00AE1386">
              <w:rPr>
                <w:rFonts w:cs="Calibri"/>
              </w:rPr>
              <w:t>61±12</w:t>
            </w:r>
          </w:p>
        </w:tc>
        <w:tc>
          <w:tcPr>
            <w:tcW w:w="898" w:type="dxa"/>
            <w:noWrap/>
            <w:hideMark/>
          </w:tcPr>
          <w:p w14:paraId="57382358" w14:textId="55F633A5" w:rsidR="00EE47C4" w:rsidRPr="00AE1386" w:rsidRDefault="00EE47C4" w:rsidP="00680F89">
            <w:pPr>
              <w:pStyle w:val="TableText0"/>
              <w:spacing w:before="20" w:after="20"/>
            </w:pPr>
            <w:r w:rsidRPr="00AE1386">
              <w:rPr>
                <w:rFonts w:cs="Calibri"/>
              </w:rPr>
              <w:t>56±9</w:t>
            </w:r>
          </w:p>
        </w:tc>
        <w:tc>
          <w:tcPr>
            <w:tcW w:w="898" w:type="dxa"/>
            <w:noWrap/>
            <w:hideMark/>
          </w:tcPr>
          <w:p w14:paraId="1FB0C7C7" w14:textId="5DF97566" w:rsidR="00EE47C4" w:rsidRPr="00AE1386" w:rsidRDefault="00EE47C4" w:rsidP="00680F89">
            <w:pPr>
              <w:pStyle w:val="TableText0"/>
              <w:spacing w:before="20" w:after="20"/>
            </w:pPr>
            <w:r w:rsidRPr="00AE1386">
              <w:rPr>
                <w:rFonts w:cs="Calibri"/>
              </w:rPr>
              <w:t>56±11</w:t>
            </w:r>
          </w:p>
        </w:tc>
        <w:tc>
          <w:tcPr>
            <w:tcW w:w="898" w:type="dxa"/>
            <w:noWrap/>
            <w:hideMark/>
          </w:tcPr>
          <w:p w14:paraId="5BECEAD8" w14:textId="64744E8A" w:rsidR="00EE47C4" w:rsidRPr="00AE1386" w:rsidRDefault="00EE47C4" w:rsidP="00680F89">
            <w:pPr>
              <w:pStyle w:val="TableText0"/>
              <w:spacing w:before="20" w:after="20"/>
            </w:pPr>
            <w:r w:rsidRPr="00AE1386">
              <w:rPr>
                <w:rFonts w:cs="Calibri"/>
              </w:rPr>
              <w:t>63±15</w:t>
            </w:r>
          </w:p>
        </w:tc>
        <w:tc>
          <w:tcPr>
            <w:tcW w:w="924" w:type="dxa"/>
            <w:noWrap/>
            <w:hideMark/>
          </w:tcPr>
          <w:p w14:paraId="2AFA3A3C" w14:textId="5F544AFF" w:rsidR="00EE47C4" w:rsidRPr="00AE1386" w:rsidRDefault="00EE47C4" w:rsidP="00680F89">
            <w:pPr>
              <w:pStyle w:val="TableText0"/>
              <w:spacing w:before="20" w:after="20"/>
            </w:pPr>
            <w:r w:rsidRPr="00AE1386">
              <w:rPr>
                <w:rFonts w:cs="Calibri"/>
              </w:rPr>
              <w:t>103±37</w:t>
            </w:r>
          </w:p>
        </w:tc>
        <w:tc>
          <w:tcPr>
            <w:tcW w:w="898" w:type="dxa"/>
            <w:noWrap/>
            <w:hideMark/>
          </w:tcPr>
          <w:p w14:paraId="5C98DA80" w14:textId="5FEC69AA" w:rsidR="00EE47C4" w:rsidRPr="00AE1386" w:rsidRDefault="00EE47C4" w:rsidP="00680F89">
            <w:pPr>
              <w:pStyle w:val="TableText0"/>
              <w:spacing w:before="20" w:after="20"/>
            </w:pPr>
            <w:r w:rsidRPr="00AE1386">
              <w:rPr>
                <w:rFonts w:cs="Calibri"/>
              </w:rPr>
              <w:t>90±33</w:t>
            </w:r>
          </w:p>
        </w:tc>
        <w:tc>
          <w:tcPr>
            <w:tcW w:w="898" w:type="dxa"/>
            <w:noWrap/>
            <w:hideMark/>
          </w:tcPr>
          <w:p w14:paraId="6F033E02" w14:textId="5CA1936E" w:rsidR="00EE47C4" w:rsidRPr="00AE1386" w:rsidRDefault="00EE47C4" w:rsidP="00680F89">
            <w:pPr>
              <w:pStyle w:val="TableText0"/>
              <w:spacing w:before="20" w:after="20"/>
            </w:pPr>
            <w:r w:rsidRPr="00AE1386">
              <w:rPr>
                <w:rFonts w:cs="Calibri"/>
              </w:rPr>
              <w:t>82±22</w:t>
            </w:r>
          </w:p>
        </w:tc>
      </w:tr>
      <w:tr w:rsidR="00AE1386" w:rsidRPr="00AE1386" w14:paraId="623F0589" w14:textId="77777777" w:rsidTr="00680F89">
        <w:trPr>
          <w:trHeight w:val="104"/>
          <w:jc w:val="center"/>
        </w:trPr>
        <w:tc>
          <w:tcPr>
            <w:tcW w:w="2127" w:type="dxa"/>
            <w:noWrap/>
            <w:hideMark/>
          </w:tcPr>
          <w:p w14:paraId="36D2DAE7" w14:textId="77777777" w:rsidR="00EE47C4" w:rsidRPr="00AE1386" w:rsidRDefault="00EE47C4" w:rsidP="00680F89">
            <w:pPr>
              <w:pStyle w:val="TableText0"/>
              <w:spacing w:before="20" w:after="20"/>
              <w:jc w:val="left"/>
            </w:pPr>
            <w:r w:rsidRPr="00AE1386">
              <w:t>CO</w:t>
            </w:r>
            <w:r w:rsidRPr="00AE1386">
              <w:rPr>
                <w:vertAlign w:val="subscript"/>
              </w:rPr>
              <w:t>2</w:t>
            </w:r>
            <w:r w:rsidRPr="00AE1386">
              <w:t>-e (k tonnes)</w:t>
            </w:r>
          </w:p>
        </w:tc>
        <w:tc>
          <w:tcPr>
            <w:tcW w:w="924" w:type="dxa"/>
            <w:noWrap/>
            <w:hideMark/>
          </w:tcPr>
          <w:p w14:paraId="5224911B" w14:textId="679C7616" w:rsidR="00EE47C4" w:rsidRPr="00AE1386" w:rsidRDefault="00EE47C4" w:rsidP="00680F89">
            <w:pPr>
              <w:pStyle w:val="TableText0"/>
              <w:spacing w:before="20" w:after="20"/>
            </w:pPr>
            <w:r w:rsidRPr="00AE1386">
              <w:rPr>
                <w:rFonts w:cs="Calibri"/>
              </w:rPr>
              <w:t>1044±145</w:t>
            </w:r>
          </w:p>
        </w:tc>
        <w:tc>
          <w:tcPr>
            <w:tcW w:w="924" w:type="dxa"/>
            <w:noWrap/>
            <w:hideMark/>
          </w:tcPr>
          <w:p w14:paraId="5FDF93B2" w14:textId="3EE038A2" w:rsidR="00EE47C4" w:rsidRPr="00AE1386" w:rsidRDefault="00EE47C4" w:rsidP="00680F89">
            <w:pPr>
              <w:pStyle w:val="TableText0"/>
              <w:spacing w:before="20" w:after="20"/>
            </w:pPr>
            <w:r w:rsidRPr="00AE1386">
              <w:rPr>
                <w:rFonts w:cs="Calibri"/>
              </w:rPr>
              <w:t>1041±145</w:t>
            </w:r>
          </w:p>
        </w:tc>
        <w:tc>
          <w:tcPr>
            <w:tcW w:w="898" w:type="dxa"/>
            <w:noWrap/>
            <w:hideMark/>
          </w:tcPr>
          <w:p w14:paraId="1F31FA2B" w14:textId="2B09E17D" w:rsidR="00EE47C4" w:rsidRPr="00AE1386" w:rsidRDefault="00EE47C4" w:rsidP="00680F89">
            <w:pPr>
              <w:pStyle w:val="TableText0"/>
              <w:spacing w:before="20" w:after="20"/>
            </w:pPr>
            <w:r w:rsidRPr="00AE1386">
              <w:rPr>
                <w:rFonts w:cs="Calibri"/>
              </w:rPr>
              <w:t>941±165</w:t>
            </w:r>
          </w:p>
        </w:tc>
        <w:tc>
          <w:tcPr>
            <w:tcW w:w="898" w:type="dxa"/>
            <w:noWrap/>
            <w:hideMark/>
          </w:tcPr>
          <w:p w14:paraId="5B5709AD" w14:textId="1A4CF5C5" w:rsidR="00EE47C4" w:rsidRPr="00AE1386" w:rsidRDefault="00EE47C4" w:rsidP="00680F89">
            <w:pPr>
              <w:pStyle w:val="TableText0"/>
              <w:spacing w:before="20" w:after="20"/>
            </w:pPr>
            <w:r w:rsidRPr="00AE1386">
              <w:rPr>
                <w:rFonts w:cs="Calibri"/>
              </w:rPr>
              <w:t>897±165</w:t>
            </w:r>
          </w:p>
        </w:tc>
        <w:tc>
          <w:tcPr>
            <w:tcW w:w="898" w:type="dxa"/>
            <w:noWrap/>
            <w:hideMark/>
          </w:tcPr>
          <w:p w14:paraId="351B2BAF" w14:textId="022DF265" w:rsidR="00EE47C4" w:rsidRPr="00AE1386" w:rsidRDefault="00EE47C4" w:rsidP="00680F89">
            <w:pPr>
              <w:pStyle w:val="TableText0"/>
              <w:spacing w:before="20" w:after="20"/>
            </w:pPr>
            <w:r w:rsidRPr="00AE1386">
              <w:rPr>
                <w:rFonts w:cs="Calibri"/>
              </w:rPr>
              <w:t>832±155</w:t>
            </w:r>
          </w:p>
        </w:tc>
        <w:tc>
          <w:tcPr>
            <w:tcW w:w="898" w:type="dxa"/>
            <w:noWrap/>
            <w:hideMark/>
          </w:tcPr>
          <w:p w14:paraId="6E679962" w14:textId="43B15A51" w:rsidR="00EE47C4" w:rsidRPr="00AE1386" w:rsidRDefault="00EE47C4" w:rsidP="00680F89">
            <w:pPr>
              <w:pStyle w:val="TableText0"/>
              <w:spacing w:before="20" w:after="20"/>
            </w:pPr>
            <w:r w:rsidRPr="00AE1386">
              <w:rPr>
                <w:rFonts w:cs="Calibri"/>
              </w:rPr>
              <w:t>801±115</w:t>
            </w:r>
          </w:p>
        </w:tc>
        <w:tc>
          <w:tcPr>
            <w:tcW w:w="898" w:type="dxa"/>
            <w:noWrap/>
            <w:hideMark/>
          </w:tcPr>
          <w:p w14:paraId="17744961" w14:textId="62BE48A5" w:rsidR="00EE47C4" w:rsidRPr="00AE1386" w:rsidRDefault="00EE47C4" w:rsidP="00680F89">
            <w:pPr>
              <w:pStyle w:val="TableText0"/>
              <w:spacing w:before="20" w:after="20"/>
            </w:pPr>
            <w:r w:rsidRPr="00AE1386">
              <w:rPr>
                <w:rFonts w:cs="Calibri"/>
              </w:rPr>
              <w:t>881±135</w:t>
            </w:r>
          </w:p>
        </w:tc>
        <w:tc>
          <w:tcPr>
            <w:tcW w:w="898" w:type="dxa"/>
            <w:noWrap/>
            <w:hideMark/>
          </w:tcPr>
          <w:p w14:paraId="632FBC9E" w14:textId="462919B7" w:rsidR="00EE47C4" w:rsidRPr="00AE1386" w:rsidRDefault="00EE47C4" w:rsidP="00680F89">
            <w:pPr>
              <w:pStyle w:val="TableText0"/>
              <w:spacing w:before="20" w:after="20"/>
            </w:pPr>
            <w:r w:rsidRPr="00AE1386">
              <w:rPr>
                <w:rFonts w:cs="Calibri"/>
              </w:rPr>
              <w:t>763±105</w:t>
            </w:r>
          </w:p>
        </w:tc>
        <w:tc>
          <w:tcPr>
            <w:tcW w:w="898" w:type="dxa"/>
            <w:noWrap/>
            <w:hideMark/>
          </w:tcPr>
          <w:p w14:paraId="3963E3F2" w14:textId="09A135E7" w:rsidR="00EE47C4" w:rsidRPr="00AE1386" w:rsidRDefault="00EE47C4" w:rsidP="00680F89">
            <w:pPr>
              <w:pStyle w:val="TableText0"/>
              <w:spacing w:before="20" w:after="20"/>
            </w:pPr>
            <w:r w:rsidRPr="00AE1386">
              <w:rPr>
                <w:rFonts w:cs="Calibri"/>
              </w:rPr>
              <w:t>664±85</w:t>
            </w:r>
          </w:p>
        </w:tc>
        <w:tc>
          <w:tcPr>
            <w:tcW w:w="898" w:type="dxa"/>
            <w:noWrap/>
            <w:hideMark/>
          </w:tcPr>
          <w:p w14:paraId="482C9FFE" w14:textId="1F7EE472" w:rsidR="00EE47C4" w:rsidRPr="00AE1386" w:rsidRDefault="00EE47C4" w:rsidP="00680F89">
            <w:pPr>
              <w:pStyle w:val="TableText0"/>
              <w:spacing w:before="20" w:after="20"/>
            </w:pPr>
            <w:r w:rsidRPr="00AE1386">
              <w:rPr>
                <w:rFonts w:cs="Calibri"/>
              </w:rPr>
              <w:t>631±90</w:t>
            </w:r>
          </w:p>
        </w:tc>
        <w:tc>
          <w:tcPr>
            <w:tcW w:w="898" w:type="dxa"/>
            <w:noWrap/>
            <w:hideMark/>
          </w:tcPr>
          <w:p w14:paraId="7302AE62" w14:textId="65DC460A" w:rsidR="00EE47C4" w:rsidRPr="00AE1386" w:rsidRDefault="00EE47C4" w:rsidP="00680F89">
            <w:pPr>
              <w:pStyle w:val="TableText0"/>
              <w:spacing w:before="20" w:after="20"/>
            </w:pPr>
            <w:r w:rsidRPr="00AE1386">
              <w:rPr>
                <w:rFonts w:cs="Calibri"/>
              </w:rPr>
              <w:t>701±120</w:t>
            </w:r>
          </w:p>
        </w:tc>
        <w:tc>
          <w:tcPr>
            <w:tcW w:w="924" w:type="dxa"/>
            <w:noWrap/>
            <w:hideMark/>
          </w:tcPr>
          <w:p w14:paraId="48E8E102" w14:textId="699E5FE7" w:rsidR="00EE47C4" w:rsidRPr="00AE1386" w:rsidRDefault="00EE47C4" w:rsidP="00680F89">
            <w:pPr>
              <w:pStyle w:val="TableText0"/>
              <w:spacing w:before="20" w:after="20"/>
            </w:pPr>
            <w:r w:rsidRPr="00AE1386">
              <w:rPr>
                <w:rFonts w:cs="Calibri"/>
              </w:rPr>
              <w:t>1027±275</w:t>
            </w:r>
          </w:p>
        </w:tc>
        <w:tc>
          <w:tcPr>
            <w:tcW w:w="898" w:type="dxa"/>
            <w:noWrap/>
            <w:hideMark/>
          </w:tcPr>
          <w:p w14:paraId="290CE9DC" w14:textId="46A99B4E" w:rsidR="00EE47C4" w:rsidRPr="00AE1386" w:rsidRDefault="00EE47C4" w:rsidP="00680F89">
            <w:pPr>
              <w:pStyle w:val="TableText0"/>
              <w:spacing w:before="20" w:after="20"/>
            </w:pPr>
            <w:r w:rsidRPr="00AE1386">
              <w:rPr>
                <w:rFonts w:cs="Calibri"/>
              </w:rPr>
              <w:t>930±250</w:t>
            </w:r>
          </w:p>
        </w:tc>
        <w:tc>
          <w:tcPr>
            <w:tcW w:w="898" w:type="dxa"/>
            <w:noWrap/>
            <w:hideMark/>
          </w:tcPr>
          <w:p w14:paraId="6F74787B" w14:textId="6FBA1D84" w:rsidR="00EE47C4" w:rsidRPr="00AE1386" w:rsidRDefault="00EE47C4" w:rsidP="00680F89">
            <w:pPr>
              <w:pStyle w:val="TableText0"/>
              <w:spacing w:before="20" w:after="20"/>
            </w:pPr>
            <w:r w:rsidRPr="00AE1386">
              <w:rPr>
                <w:rFonts w:cs="Calibri"/>
              </w:rPr>
              <w:t>839±170</w:t>
            </w:r>
          </w:p>
        </w:tc>
      </w:tr>
      <w:tr w:rsidR="00AE1386" w:rsidRPr="00AE1386" w14:paraId="6F5CFBD9" w14:textId="77777777" w:rsidTr="00680F89">
        <w:trPr>
          <w:trHeight w:val="79"/>
          <w:jc w:val="center"/>
        </w:trPr>
        <w:tc>
          <w:tcPr>
            <w:tcW w:w="2127" w:type="dxa"/>
            <w:noWrap/>
            <w:hideMark/>
          </w:tcPr>
          <w:p w14:paraId="26C4468B" w14:textId="77777777" w:rsidR="00EE47C4" w:rsidRPr="00AE1386" w:rsidRDefault="00EE47C4" w:rsidP="00680F89">
            <w:pPr>
              <w:pStyle w:val="TableText0"/>
              <w:spacing w:before="20" w:after="20"/>
              <w:jc w:val="left"/>
            </w:pPr>
            <w:r w:rsidRPr="00AE1386">
              <w:t>CO</w:t>
            </w:r>
            <w:r w:rsidRPr="00AE1386">
              <w:rPr>
                <w:vertAlign w:val="subscript"/>
              </w:rPr>
              <w:t>2</w:t>
            </w:r>
            <w:r w:rsidRPr="00AE1386">
              <w:t>-e (M tonnes)</w:t>
            </w:r>
          </w:p>
        </w:tc>
        <w:tc>
          <w:tcPr>
            <w:tcW w:w="924" w:type="dxa"/>
            <w:noWrap/>
            <w:hideMark/>
          </w:tcPr>
          <w:p w14:paraId="52D2F9F1" w14:textId="705B3666" w:rsidR="00EE47C4" w:rsidRPr="00AE1386" w:rsidRDefault="00EE47C4" w:rsidP="00680F89">
            <w:pPr>
              <w:pStyle w:val="TableText0"/>
              <w:spacing w:before="20" w:after="20"/>
            </w:pPr>
            <w:r w:rsidRPr="00AE1386">
              <w:rPr>
                <w:rFonts w:cs="Calibri"/>
              </w:rPr>
              <w:t>1.04±0.15</w:t>
            </w:r>
          </w:p>
        </w:tc>
        <w:tc>
          <w:tcPr>
            <w:tcW w:w="924" w:type="dxa"/>
            <w:noWrap/>
            <w:hideMark/>
          </w:tcPr>
          <w:p w14:paraId="02CB7C47" w14:textId="7D69FAD8" w:rsidR="00EE47C4" w:rsidRPr="00AE1386" w:rsidRDefault="00EE47C4" w:rsidP="00680F89">
            <w:pPr>
              <w:pStyle w:val="TableText0"/>
              <w:spacing w:before="20" w:after="20"/>
            </w:pPr>
            <w:r w:rsidRPr="00AE1386">
              <w:rPr>
                <w:rFonts w:cs="Calibri"/>
              </w:rPr>
              <w:t>1.04±0.15</w:t>
            </w:r>
          </w:p>
        </w:tc>
        <w:tc>
          <w:tcPr>
            <w:tcW w:w="898" w:type="dxa"/>
            <w:noWrap/>
            <w:hideMark/>
          </w:tcPr>
          <w:p w14:paraId="536B6E95" w14:textId="719F50C4" w:rsidR="00EE47C4" w:rsidRPr="00AE1386" w:rsidRDefault="00EE47C4" w:rsidP="00680F89">
            <w:pPr>
              <w:pStyle w:val="TableText0"/>
              <w:spacing w:before="20" w:after="20"/>
            </w:pPr>
            <w:r w:rsidRPr="00AE1386">
              <w:rPr>
                <w:rFonts w:cs="Calibri"/>
              </w:rPr>
              <w:t>0.94±0.17</w:t>
            </w:r>
          </w:p>
        </w:tc>
        <w:tc>
          <w:tcPr>
            <w:tcW w:w="898" w:type="dxa"/>
            <w:noWrap/>
            <w:hideMark/>
          </w:tcPr>
          <w:p w14:paraId="5B7E2C36" w14:textId="437F4B78" w:rsidR="00EE47C4" w:rsidRPr="00AE1386" w:rsidRDefault="00EE47C4" w:rsidP="00680F89">
            <w:pPr>
              <w:pStyle w:val="TableText0"/>
              <w:spacing w:before="20" w:after="20"/>
            </w:pPr>
            <w:r w:rsidRPr="00AE1386">
              <w:rPr>
                <w:rFonts w:cs="Calibri"/>
              </w:rPr>
              <w:t>0.90±0.17</w:t>
            </w:r>
          </w:p>
        </w:tc>
        <w:tc>
          <w:tcPr>
            <w:tcW w:w="898" w:type="dxa"/>
            <w:noWrap/>
            <w:hideMark/>
          </w:tcPr>
          <w:p w14:paraId="1272FB8C" w14:textId="7587EBC8" w:rsidR="00EE47C4" w:rsidRPr="00AE1386" w:rsidRDefault="00EE47C4" w:rsidP="00680F89">
            <w:pPr>
              <w:pStyle w:val="TableText0"/>
              <w:spacing w:before="20" w:after="20"/>
            </w:pPr>
            <w:r w:rsidRPr="00AE1386">
              <w:rPr>
                <w:rFonts w:cs="Calibri"/>
              </w:rPr>
              <w:t>0.83±0.16</w:t>
            </w:r>
          </w:p>
        </w:tc>
        <w:tc>
          <w:tcPr>
            <w:tcW w:w="898" w:type="dxa"/>
            <w:noWrap/>
            <w:hideMark/>
          </w:tcPr>
          <w:p w14:paraId="6028DADC" w14:textId="4C806ABF" w:rsidR="00EE47C4" w:rsidRPr="00AE1386" w:rsidRDefault="00EE47C4" w:rsidP="00680F89">
            <w:pPr>
              <w:pStyle w:val="TableText0"/>
              <w:spacing w:before="20" w:after="20"/>
            </w:pPr>
            <w:r w:rsidRPr="00AE1386">
              <w:rPr>
                <w:rFonts w:cs="Calibri"/>
              </w:rPr>
              <w:t>0.80±0.12</w:t>
            </w:r>
          </w:p>
        </w:tc>
        <w:tc>
          <w:tcPr>
            <w:tcW w:w="898" w:type="dxa"/>
            <w:noWrap/>
            <w:hideMark/>
          </w:tcPr>
          <w:p w14:paraId="1A61222F" w14:textId="145A46F4" w:rsidR="00EE47C4" w:rsidRPr="00AE1386" w:rsidRDefault="00EE47C4" w:rsidP="00680F89">
            <w:pPr>
              <w:pStyle w:val="TableText0"/>
              <w:spacing w:before="20" w:after="20"/>
            </w:pPr>
            <w:r w:rsidRPr="00AE1386">
              <w:rPr>
                <w:rFonts w:cs="Calibri"/>
              </w:rPr>
              <w:t>0.88±0.14</w:t>
            </w:r>
          </w:p>
        </w:tc>
        <w:tc>
          <w:tcPr>
            <w:tcW w:w="898" w:type="dxa"/>
            <w:noWrap/>
            <w:hideMark/>
          </w:tcPr>
          <w:p w14:paraId="1B692D02" w14:textId="2A1ED239" w:rsidR="00EE47C4" w:rsidRPr="00AE1386" w:rsidRDefault="00EE47C4" w:rsidP="00680F89">
            <w:pPr>
              <w:pStyle w:val="TableText0"/>
              <w:spacing w:before="20" w:after="20"/>
            </w:pPr>
            <w:r w:rsidRPr="00AE1386">
              <w:rPr>
                <w:rFonts w:cs="Calibri"/>
              </w:rPr>
              <w:t>0.76±0.11</w:t>
            </w:r>
          </w:p>
        </w:tc>
        <w:tc>
          <w:tcPr>
            <w:tcW w:w="898" w:type="dxa"/>
            <w:noWrap/>
            <w:hideMark/>
          </w:tcPr>
          <w:p w14:paraId="2CF06797" w14:textId="1CF3E574" w:rsidR="00EE47C4" w:rsidRPr="00AE1386" w:rsidRDefault="00EE47C4" w:rsidP="00680F89">
            <w:pPr>
              <w:pStyle w:val="TableText0"/>
              <w:spacing w:before="20" w:after="20"/>
            </w:pPr>
            <w:r w:rsidRPr="00AE1386">
              <w:rPr>
                <w:rFonts w:cs="Calibri"/>
              </w:rPr>
              <w:t>0.66±0.09</w:t>
            </w:r>
          </w:p>
        </w:tc>
        <w:tc>
          <w:tcPr>
            <w:tcW w:w="898" w:type="dxa"/>
            <w:noWrap/>
            <w:hideMark/>
          </w:tcPr>
          <w:p w14:paraId="1DC2D8BC" w14:textId="12B46D97" w:rsidR="00EE47C4" w:rsidRPr="00AE1386" w:rsidRDefault="00EE47C4" w:rsidP="00680F89">
            <w:pPr>
              <w:pStyle w:val="TableText0"/>
              <w:spacing w:before="20" w:after="20"/>
            </w:pPr>
            <w:r w:rsidRPr="00AE1386">
              <w:rPr>
                <w:rFonts w:cs="Calibri"/>
              </w:rPr>
              <w:t>0.63±0.09</w:t>
            </w:r>
          </w:p>
        </w:tc>
        <w:tc>
          <w:tcPr>
            <w:tcW w:w="898" w:type="dxa"/>
            <w:noWrap/>
            <w:hideMark/>
          </w:tcPr>
          <w:p w14:paraId="570165B5" w14:textId="6EF0CBDF" w:rsidR="00EE47C4" w:rsidRPr="00AE1386" w:rsidRDefault="00EE47C4" w:rsidP="00680F89">
            <w:pPr>
              <w:pStyle w:val="TableText0"/>
              <w:spacing w:before="20" w:after="20"/>
            </w:pPr>
            <w:r w:rsidRPr="00AE1386">
              <w:rPr>
                <w:rFonts w:cs="Calibri"/>
              </w:rPr>
              <w:t>0.70±0.12</w:t>
            </w:r>
          </w:p>
        </w:tc>
        <w:tc>
          <w:tcPr>
            <w:tcW w:w="924" w:type="dxa"/>
            <w:noWrap/>
            <w:hideMark/>
          </w:tcPr>
          <w:p w14:paraId="6BA7C08B" w14:textId="34C251BA" w:rsidR="00EE47C4" w:rsidRPr="00AE1386" w:rsidRDefault="00EE47C4" w:rsidP="00680F89">
            <w:pPr>
              <w:pStyle w:val="TableText0"/>
              <w:spacing w:before="20" w:after="20"/>
            </w:pPr>
            <w:r w:rsidRPr="00AE1386">
              <w:rPr>
                <w:rFonts w:cs="Calibri"/>
              </w:rPr>
              <w:t>1.03±0.28</w:t>
            </w:r>
          </w:p>
        </w:tc>
        <w:tc>
          <w:tcPr>
            <w:tcW w:w="898" w:type="dxa"/>
            <w:noWrap/>
            <w:hideMark/>
          </w:tcPr>
          <w:p w14:paraId="1D929500" w14:textId="56B67090" w:rsidR="00EE47C4" w:rsidRPr="00AE1386" w:rsidRDefault="00EE47C4" w:rsidP="00680F89">
            <w:pPr>
              <w:pStyle w:val="TableText0"/>
              <w:spacing w:before="20" w:after="20"/>
            </w:pPr>
            <w:r w:rsidRPr="00AE1386">
              <w:rPr>
                <w:rFonts w:cs="Calibri"/>
              </w:rPr>
              <w:t>0.93±0.25</w:t>
            </w:r>
          </w:p>
        </w:tc>
        <w:tc>
          <w:tcPr>
            <w:tcW w:w="898" w:type="dxa"/>
            <w:noWrap/>
            <w:hideMark/>
          </w:tcPr>
          <w:p w14:paraId="1B6AE842" w14:textId="6C88454A" w:rsidR="00EE47C4" w:rsidRPr="00AE1386" w:rsidRDefault="00EE47C4" w:rsidP="00680F89">
            <w:pPr>
              <w:pStyle w:val="TableText0"/>
              <w:spacing w:before="20" w:after="20"/>
            </w:pPr>
            <w:r w:rsidRPr="00AE1386">
              <w:rPr>
                <w:rFonts w:cs="Calibri"/>
              </w:rPr>
              <w:t>0.84±0.17</w:t>
            </w:r>
          </w:p>
        </w:tc>
      </w:tr>
      <w:tr w:rsidR="00680F89" w:rsidRPr="00AE1386" w14:paraId="539ED63E" w14:textId="77777777" w:rsidTr="00680F89">
        <w:trPr>
          <w:trHeight w:val="86"/>
          <w:jc w:val="center"/>
        </w:trPr>
        <w:tc>
          <w:tcPr>
            <w:tcW w:w="2127" w:type="dxa"/>
            <w:noWrap/>
          </w:tcPr>
          <w:p w14:paraId="534506A2" w14:textId="33EB9186" w:rsidR="00AE1386" w:rsidRPr="00AE1386" w:rsidRDefault="00AE1386" w:rsidP="00680F89">
            <w:pPr>
              <w:pStyle w:val="TableText0"/>
              <w:spacing w:before="20" w:after="20"/>
              <w:jc w:val="left"/>
            </w:pPr>
            <w:r w:rsidRPr="00AE1386">
              <w:t>PFC emission factors</w:t>
            </w:r>
          </w:p>
        </w:tc>
        <w:tc>
          <w:tcPr>
            <w:tcW w:w="924" w:type="dxa"/>
            <w:noWrap/>
          </w:tcPr>
          <w:p w14:paraId="1A1C4780" w14:textId="77777777" w:rsidR="00AE1386" w:rsidRPr="00AE1386" w:rsidRDefault="00AE1386" w:rsidP="00680F89">
            <w:pPr>
              <w:pStyle w:val="TableText0"/>
              <w:spacing w:before="20" w:after="20"/>
            </w:pPr>
          </w:p>
        </w:tc>
        <w:tc>
          <w:tcPr>
            <w:tcW w:w="924" w:type="dxa"/>
            <w:noWrap/>
          </w:tcPr>
          <w:p w14:paraId="49EFBA63" w14:textId="77777777" w:rsidR="00AE1386" w:rsidRPr="00AE1386" w:rsidRDefault="00AE1386" w:rsidP="00680F89">
            <w:pPr>
              <w:pStyle w:val="TableText0"/>
              <w:spacing w:before="20" w:after="20"/>
            </w:pPr>
          </w:p>
        </w:tc>
        <w:tc>
          <w:tcPr>
            <w:tcW w:w="898" w:type="dxa"/>
            <w:noWrap/>
          </w:tcPr>
          <w:p w14:paraId="0CCE4D59" w14:textId="77777777" w:rsidR="00AE1386" w:rsidRPr="00AE1386" w:rsidRDefault="00AE1386" w:rsidP="00680F89">
            <w:pPr>
              <w:pStyle w:val="TableText0"/>
              <w:spacing w:before="20" w:after="20"/>
            </w:pPr>
          </w:p>
        </w:tc>
        <w:tc>
          <w:tcPr>
            <w:tcW w:w="898" w:type="dxa"/>
            <w:noWrap/>
          </w:tcPr>
          <w:p w14:paraId="6179F997" w14:textId="77777777" w:rsidR="00AE1386" w:rsidRPr="00AE1386" w:rsidRDefault="00AE1386" w:rsidP="00680F89">
            <w:pPr>
              <w:pStyle w:val="TableText0"/>
              <w:spacing w:before="20" w:after="20"/>
            </w:pPr>
          </w:p>
        </w:tc>
        <w:tc>
          <w:tcPr>
            <w:tcW w:w="898" w:type="dxa"/>
            <w:noWrap/>
          </w:tcPr>
          <w:p w14:paraId="1F6900C8" w14:textId="77777777" w:rsidR="00AE1386" w:rsidRPr="00AE1386" w:rsidRDefault="00AE1386" w:rsidP="00680F89">
            <w:pPr>
              <w:pStyle w:val="TableText0"/>
              <w:spacing w:before="20" w:after="20"/>
            </w:pPr>
          </w:p>
        </w:tc>
        <w:tc>
          <w:tcPr>
            <w:tcW w:w="898" w:type="dxa"/>
            <w:noWrap/>
          </w:tcPr>
          <w:p w14:paraId="1A4FB3DA" w14:textId="77777777" w:rsidR="00AE1386" w:rsidRPr="00AE1386" w:rsidRDefault="00AE1386" w:rsidP="00680F89">
            <w:pPr>
              <w:pStyle w:val="TableText0"/>
              <w:spacing w:before="20" w:after="20"/>
            </w:pPr>
          </w:p>
        </w:tc>
        <w:tc>
          <w:tcPr>
            <w:tcW w:w="898" w:type="dxa"/>
            <w:noWrap/>
          </w:tcPr>
          <w:p w14:paraId="7EB378B3" w14:textId="77777777" w:rsidR="00AE1386" w:rsidRPr="00AE1386" w:rsidRDefault="00AE1386" w:rsidP="00680F89">
            <w:pPr>
              <w:pStyle w:val="TableText0"/>
              <w:spacing w:before="20" w:after="20"/>
            </w:pPr>
          </w:p>
        </w:tc>
        <w:tc>
          <w:tcPr>
            <w:tcW w:w="898" w:type="dxa"/>
            <w:noWrap/>
          </w:tcPr>
          <w:p w14:paraId="462A684F" w14:textId="77777777" w:rsidR="00AE1386" w:rsidRPr="00AE1386" w:rsidRDefault="00AE1386" w:rsidP="00680F89">
            <w:pPr>
              <w:pStyle w:val="TableText0"/>
              <w:spacing w:before="20" w:after="20"/>
            </w:pPr>
          </w:p>
        </w:tc>
        <w:tc>
          <w:tcPr>
            <w:tcW w:w="898" w:type="dxa"/>
            <w:noWrap/>
          </w:tcPr>
          <w:p w14:paraId="63F06D26" w14:textId="77777777" w:rsidR="00AE1386" w:rsidRPr="00AE1386" w:rsidRDefault="00AE1386" w:rsidP="00680F89">
            <w:pPr>
              <w:pStyle w:val="TableText0"/>
              <w:spacing w:before="20" w:after="20"/>
            </w:pPr>
          </w:p>
        </w:tc>
        <w:tc>
          <w:tcPr>
            <w:tcW w:w="898" w:type="dxa"/>
            <w:noWrap/>
          </w:tcPr>
          <w:p w14:paraId="19982B77" w14:textId="77777777" w:rsidR="00AE1386" w:rsidRPr="00AE1386" w:rsidRDefault="00AE1386" w:rsidP="00680F89">
            <w:pPr>
              <w:pStyle w:val="TableText0"/>
              <w:spacing w:before="20" w:after="20"/>
            </w:pPr>
          </w:p>
        </w:tc>
        <w:tc>
          <w:tcPr>
            <w:tcW w:w="898" w:type="dxa"/>
            <w:noWrap/>
          </w:tcPr>
          <w:p w14:paraId="7DC833D7" w14:textId="77777777" w:rsidR="00AE1386" w:rsidRPr="00AE1386" w:rsidRDefault="00AE1386" w:rsidP="00680F89">
            <w:pPr>
              <w:pStyle w:val="TableText0"/>
              <w:spacing w:before="20" w:after="20"/>
            </w:pPr>
          </w:p>
        </w:tc>
        <w:tc>
          <w:tcPr>
            <w:tcW w:w="924" w:type="dxa"/>
            <w:noWrap/>
          </w:tcPr>
          <w:p w14:paraId="0479C77B" w14:textId="77777777" w:rsidR="00AE1386" w:rsidRPr="00AE1386" w:rsidRDefault="00AE1386" w:rsidP="00680F89">
            <w:pPr>
              <w:pStyle w:val="TableText0"/>
              <w:spacing w:before="20" w:after="20"/>
            </w:pPr>
          </w:p>
        </w:tc>
        <w:tc>
          <w:tcPr>
            <w:tcW w:w="898" w:type="dxa"/>
            <w:noWrap/>
          </w:tcPr>
          <w:p w14:paraId="4EE65D46" w14:textId="77777777" w:rsidR="00AE1386" w:rsidRPr="00AE1386" w:rsidRDefault="00AE1386" w:rsidP="00680F89">
            <w:pPr>
              <w:pStyle w:val="TableText0"/>
              <w:spacing w:before="20" w:after="20"/>
            </w:pPr>
          </w:p>
        </w:tc>
        <w:tc>
          <w:tcPr>
            <w:tcW w:w="898" w:type="dxa"/>
            <w:noWrap/>
          </w:tcPr>
          <w:p w14:paraId="76952AFB" w14:textId="77777777" w:rsidR="00AE1386" w:rsidRPr="00AE1386" w:rsidRDefault="00AE1386" w:rsidP="00680F89">
            <w:pPr>
              <w:pStyle w:val="TableText0"/>
              <w:spacing w:before="20" w:after="20"/>
            </w:pPr>
          </w:p>
        </w:tc>
      </w:tr>
      <w:tr w:rsidR="00AE1386" w:rsidRPr="00AE1386" w14:paraId="7D0A7416" w14:textId="77777777" w:rsidTr="00680F89">
        <w:trPr>
          <w:trHeight w:val="86"/>
          <w:jc w:val="center"/>
        </w:trPr>
        <w:tc>
          <w:tcPr>
            <w:tcW w:w="2127" w:type="dxa"/>
            <w:noWrap/>
            <w:hideMark/>
          </w:tcPr>
          <w:p w14:paraId="75B4D7B7" w14:textId="77777777" w:rsidR="0077600B" w:rsidRPr="00AE1386" w:rsidRDefault="0077600B" w:rsidP="00680F89">
            <w:pPr>
              <w:pStyle w:val="TableText0"/>
              <w:spacing w:before="20" w:after="20"/>
              <w:jc w:val="left"/>
            </w:pPr>
            <w:r w:rsidRPr="00AE1386">
              <w:t>Portland, Victoria</w:t>
            </w:r>
          </w:p>
        </w:tc>
        <w:tc>
          <w:tcPr>
            <w:tcW w:w="924" w:type="dxa"/>
            <w:noWrap/>
            <w:hideMark/>
          </w:tcPr>
          <w:p w14:paraId="35C48FC7" w14:textId="77777777" w:rsidR="0077600B" w:rsidRPr="00AE1386" w:rsidRDefault="0077600B" w:rsidP="00680F89">
            <w:pPr>
              <w:pStyle w:val="TableText0"/>
              <w:spacing w:before="20" w:after="20"/>
            </w:pPr>
            <w:r w:rsidRPr="00AE1386">
              <w:t>52±10</w:t>
            </w:r>
          </w:p>
        </w:tc>
        <w:tc>
          <w:tcPr>
            <w:tcW w:w="924" w:type="dxa"/>
            <w:noWrap/>
            <w:hideMark/>
          </w:tcPr>
          <w:p w14:paraId="50CC885A" w14:textId="77777777" w:rsidR="0077600B" w:rsidRPr="00AE1386" w:rsidRDefault="0077600B" w:rsidP="00680F89">
            <w:pPr>
              <w:pStyle w:val="TableText0"/>
              <w:spacing w:before="20" w:after="20"/>
            </w:pPr>
            <w:r w:rsidRPr="00AE1386">
              <w:t>52±11</w:t>
            </w:r>
          </w:p>
        </w:tc>
        <w:tc>
          <w:tcPr>
            <w:tcW w:w="898" w:type="dxa"/>
            <w:noWrap/>
            <w:hideMark/>
          </w:tcPr>
          <w:p w14:paraId="5197D456" w14:textId="77777777" w:rsidR="0077600B" w:rsidRPr="00AE1386" w:rsidRDefault="0077600B" w:rsidP="00680F89">
            <w:pPr>
              <w:pStyle w:val="TableText0"/>
              <w:spacing w:before="20" w:after="20"/>
            </w:pPr>
            <w:r w:rsidRPr="00AE1386">
              <w:t>40±12</w:t>
            </w:r>
          </w:p>
        </w:tc>
        <w:tc>
          <w:tcPr>
            <w:tcW w:w="898" w:type="dxa"/>
            <w:noWrap/>
            <w:hideMark/>
          </w:tcPr>
          <w:p w14:paraId="48B9D9CF" w14:textId="77777777" w:rsidR="0077600B" w:rsidRPr="00AE1386" w:rsidRDefault="0077600B" w:rsidP="00680F89">
            <w:pPr>
              <w:pStyle w:val="TableText0"/>
              <w:spacing w:before="20" w:after="20"/>
            </w:pPr>
            <w:r w:rsidRPr="00AE1386">
              <w:t>42±15</w:t>
            </w:r>
          </w:p>
        </w:tc>
        <w:tc>
          <w:tcPr>
            <w:tcW w:w="898" w:type="dxa"/>
            <w:noWrap/>
            <w:hideMark/>
          </w:tcPr>
          <w:p w14:paraId="1CE5A9A0" w14:textId="77777777" w:rsidR="0077600B" w:rsidRPr="00AE1386" w:rsidRDefault="0077600B" w:rsidP="00680F89">
            <w:pPr>
              <w:pStyle w:val="TableText0"/>
              <w:spacing w:before="20" w:after="20"/>
            </w:pPr>
            <w:r w:rsidRPr="00AE1386">
              <w:t>37±12</w:t>
            </w:r>
          </w:p>
        </w:tc>
        <w:tc>
          <w:tcPr>
            <w:tcW w:w="898" w:type="dxa"/>
            <w:noWrap/>
            <w:hideMark/>
          </w:tcPr>
          <w:p w14:paraId="31A92748" w14:textId="77777777" w:rsidR="0077600B" w:rsidRPr="00AE1386" w:rsidRDefault="0077600B" w:rsidP="00680F89">
            <w:pPr>
              <w:pStyle w:val="TableText0"/>
              <w:spacing w:before="20" w:after="20"/>
            </w:pPr>
            <w:r w:rsidRPr="00AE1386">
              <w:t>39±11</w:t>
            </w:r>
          </w:p>
        </w:tc>
        <w:tc>
          <w:tcPr>
            <w:tcW w:w="898" w:type="dxa"/>
            <w:noWrap/>
            <w:hideMark/>
          </w:tcPr>
          <w:p w14:paraId="4154CBEC" w14:textId="77777777" w:rsidR="0077600B" w:rsidRPr="00AE1386" w:rsidRDefault="0077600B" w:rsidP="00680F89">
            <w:pPr>
              <w:pStyle w:val="TableText0"/>
              <w:spacing w:before="20" w:after="20"/>
            </w:pPr>
            <w:r w:rsidRPr="00AE1386">
              <w:t>40±13</w:t>
            </w:r>
          </w:p>
        </w:tc>
        <w:tc>
          <w:tcPr>
            <w:tcW w:w="898" w:type="dxa"/>
            <w:noWrap/>
            <w:hideMark/>
          </w:tcPr>
          <w:p w14:paraId="6D20039C" w14:textId="77777777" w:rsidR="0077600B" w:rsidRPr="00AE1386" w:rsidRDefault="0077600B" w:rsidP="00680F89">
            <w:pPr>
              <w:pStyle w:val="TableText0"/>
              <w:spacing w:before="20" w:after="20"/>
            </w:pPr>
            <w:r w:rsidRPr="00AE1386">
              <w:t>34±10</w:t>
            </w:r>
          </w:p>
        </w:tc>
        <w:tc>
          <w:tcPr>
            <w:tcW w:w="898" w:type="dxa"/>
            <w:noWrap/>
            <w:hideMark/>
          </w:tcPr>
          <w:p w14:paraId="00376093" w14:textId="77777777" w:rsidR="0077600B" w:rsidRPr="00AE1386" w:rsidRDefault="0077600B" w:rsidP="00680F89">
            <w:pPr>
              <w:pStyle w:val="TableText0"/>
              <w:spacing w:before="20" w:after="20"/>
            </w:pPr>
            <w:r w:rsidRPr="00AE1386">
              <w:t>32±8</w:t>
            </w:r>
          </w:p>
        </w:tc>
        <w:tc>
          <w:tcPr>
            <w:tcW w:w="898" w:type="dxa"/>
            <w:noWrap/>
            <w:hideMark/>
          </w:tcPr>
          <w:p w14:paraId="6780A644" w14:textId="77777777" w:rsidR="0077600B" w:rsidRPr="00AE1386" w:rsidRDefault="0077600B" w:rsidP="00680F89">
            <w:pPr>
              <w:pStyle w:val="TableText0"/>
              <w:spacing w:before="20" w:after="20"/>
            </w:pPr>
            <w:r w:rsidRPr="00AE1386">
              <w:t>39±10</w:t>
            </w:r>
          </w:p>
        </w:tc>
        <w:tc>
          <w:tcPr>
            <w:tcW w:w="898" w:type="dxa"/>
            <w:noWrap/>
            <w:hideMark/>
          </w:tcPr>
          <w:p w14:paraId="4D7767C1" w14:textId="77777777" w:rsidR="0077600B" w:rsidRPr="00AE1386" w:rsidRDefault="0077600B" w:rsidP="00680F89">
            <w:pPr>
              <w:pStyle w:val="TableText0"/>
              <w:spacing w:before="20" w:after="20"/>
            </w:pPr>
            <w:r w:rsidRPr="00AE1386">
              <w:t>51±13</w:t>
            </w:r>
          </w:p>
        </w:tc>
        <w:tc>
          <w:tcPr>
            <w:tcW w:w="924" w:type="dxa"/>
            <w:noWrap/>
            <w:hideMark/>
          </w:tcPr>
          <w:p w14:paraId="78D4324C" w14:textId="77777777" w:rsidR="0077600B" w:rsidRPr="00AE1386" w:rsidRDefault="0077600B" w:rsidP="00680F89">
            <w:pPr>
              <w:pStyle w:val="TableText0"/>
              <w:spacing w:before="20" w:after="20"/>
            </w:pPr>
            <w:r w:rsidRPr="00AE1386">
              <w:t>63±20</w:t>
            </w:r>
          </w:p>
        </w:tc>
        <w:tc>
          <w:tcPr>
            <w:tcW w:w="898" w:type="dxa"/>
            <w:noWrap/>
            <w:hideMark/>
          </w:tcPr>
          <w:p w14:paraId="7F9A8FFB" w14:textId="77777777" w:rsidR="0077600B" w:rsidRPr="00AE1386" w:rsidRDefault="0077600B" w:rsidP="00680F89">
            <w:pPr>
              <w:pStyle w:val="TableText0"/>
              <w:spacing w:before="20" w:after="20"/>
            </w:pPr>
            <w:r w:rsidRPr="00AE1386">
              <w:t>52±16</w:t>
            </w:r>
          </w:p>
        </w:tc>
        <w:tc>
          <w:tcPr>
            <w:tcW w:w="898" w:type="dxa"/>
            <w:noWrap/>
            <w:hideMark/>
          </w:tcPr>
          <w:p w14:paraId="6792927B" w14:textId="77777777" w:rsidR="0077600B" w:rsidRPr="00AE1386" w:rsidRDefault="0077600B" w:rsidP="00680F89">
            <w:pPr>
              <w:pStyle w:val="TableText0"/>
              <w:spacing w:before="20" w:after="20"/>
            </w:pPr>
            <w:r w:rsidRPr="00AE1386">
              <w:t>39±11</w:t>
            </w:r>
          </w:p>
        </w:tc>
      </w:tr>
      <w:tr w:rsidR="00AE1386" w:rsidRPr="00AE1386" w14:paraId="70975DED" w14:textId="77777777" w:rsidTr="00680F89">
        <w:trPr>
          <w:trHeight w:val="78"/>
          <w:jc w:val="center"/>
        </w:trPr>
        <w:tc>
          <w:tcPr>
            <w:tcW w:w="2127" w:type="dxa"/>
            <w:noWrap/>
            <w:hideMark/>
          </w:tcPr>
          <w:p w14:paraId="1514766B" w14:textId="77777777" w:rsidR="0077600B" w:rsidRPr="00AE1386" w:rsidRDefault="0077600B" w:rsidP="00680F89">
            <w:pPr>
              <w:pStyle w:val="TableText0"/>
              <w:spacing w:before="20" w:after="20"/>
              <w:jc w:val="left"/>
            </w:pPr>
            <w:r w:rsidRPr="00AE1386">
              <w:t>Pt Henry, Victoria</w:t>
            </w:r>
          </w:p>
        </w:tc>
        <w:tc>
          <w:tcPr>
            <w:tcW w:w="924" w:type="dxa"/>
            <w:noWrap/>
            <w:hideMark/>
          </w:tcPr>
          <w:p w14:paraId="4D0F9540" w14:textId="77777777" w:rsidR="0077600B" w:rsidRPr="00AE1386" w:rsidRDefault="0077600B" w:rsidP="00680F89">
            <w:pPr>
              <w:pStyle w:val="TableText0"/>
              <w:spacing w:before="20" w:after="20"/>
            </w:pPr>
            <w:r w:rsidRPr="00AE1386">
              <w:t>63±12</w:t>
            </w:r>
          </w:p>
        </w:tc>
        <w:tc>
          <w:tcPr>
            <w:tcW w:w="924" w:type="dxa"/>
            <w:noWrap/>
            <w:hideMark/>
          </w:tcPr>
          <w:p w14:paraId="69DDA2CC" w14:textId="77777777" w:rsidR="0077600B" w:rsidRPr="00AE1386" w:rsidRDefault="0077600B" w:rsidP="00680F89">
            <w:pPr>
              <w:pStyle w:val="TableText0"/>
              <w:spacing w:before="20" w:after="20"/>
            </w:pPr>
            <w:r w:rsidRPr="00AE1386">
              <w:t>60±11</w:t>
            </w:r>
          </w:p>
        </w:tc>
        <w:tc>
          <w:tcPr>
            <w:tcW w:w="898" w:type="dxa"/>
            <w:noWrap/>
            <w:hideMark/>
          </w:tcPr>
          <w:p w14:paraId="76BB512F" w14:textId="77777777" w:rsidR="0077600B" w:rsidRPr="00AE1386" w:rsidRDefault="0077600B" w:rsidP="00680F89">
            <w:pPr>
              <w:pStyle w:val="TableText0"/>
              <w:spacing w:before="20" w:after="20"/>
            </w:pPr>
            <w:r w:rsidRPr="00AE1386">
              <w:t>52±11</w:t>
            </w:r>
          </w:p>
        </w:tc>
        <w:tc>
          <w:tcPr>
            <w:tcW w:w="898" w:type="dxa"/>
            <w:noWrap/>
            <w:hideMark/>
          </w:tcPr>
          <w:p w14:paraId="0B26798E" w14:textId="77777777" w:rsidR="0077600B" w:rsidRPr="00AE1386" w:rsidRDefault="0077600B" w:rsidP="00680F89">
            <w:pPr>
              <w:pStyle w:val="TableText0"/>
              <w:spacing w:before="20" w:after="20"/>
            </w:pPr>
            <w:r w:rsidRPr="00AE1386">
              <w:t>51±9</w:t>
            </w:r>
          </w:p>
        </w:tc>
        <w:tc>
          <w:tcPr>
            <w:tcW w:w="898" w:type="dxa"/>
            <w:noWrap/>
            <w:hideMark/>
          </w:tcPr>
          <w:p w14:paraId="5E11EB44" w14:textId="77777777" w:rsidR="0077600B" w:rsidRPr="00AE1386" w:rsidRDefault="0077600B" w:rsidP="00680F89">
            <w:pPr>
              <w:pStyle w:val="TableText0"/>
              <w:spacing w:before="20" w:after="20"/>
            </w:pPr>
            <w:r w:rsidRPr="00AE1386">
              <w:t>48±10</w:t>
            </w:r>
          </w:p>
        </w:tc>
        <w:tc>
          <w:tcPr>
            <w:tcW w:w="898" w:type="dxa"/>
            <w:noWrap/>
            <w:hideMark/>
          </w:tcPr>
          <w:p w14:paraId="707B6FC2" w14:textId="77777777" w:rsidR="0077600B" w:rsidRPr="00AE1386" w:rsidRDefault="0077600B" w:rsidP="00680F89">
            <w:pPr>
              <w:pStyle w:val="TableText0"/>
              <w:spacing w:before="20" w:after="20"/>
            </w:pPr>
            <w:r w:rsidRPr="00AE1386">
              <w:t>40±11</w:t>
            </w:r>
          </w:p>
        </w:tc>
        <w:tc>
          <w:tcPr>
            <w:tcW w:w="898" w:type="dxa"/>
            <w:noWrap/>
            <w:hideMark/>
          </w:tcPr>
          <w:p w14:paraId="4A7B606F" w14:textId="77777777" w:rsidR="0077600B" w:rsidRPr="00AE1386" w:rsidRDefault="0077600B" w:rsidP="00680F89">
            <w:pPr>
              <w:pStyle w:val="TableText0"/>
              <w:spacing w:before="20" w:after="20"/>
            </w:pPr>
            <w:r w:rsidRPr="00AE1386">
              <w:t>45±13</w:t>
            </w:r>
          </w:p>
        </w:tc>
        <w:tc>
          <w:tcPr>
            <w:tcW w:w="898" w:type="dxa"/>
            <w:noWrap/>
            <w:hideMark/>
          </w:tcPr>
          <w:p w14:paraId="7A2F5F02" w14:textId="77777777" w:rsidR="0077600B" w:rsidRPr="00AE1386" w:rsidRDefault="0077600B" w:rsidP="00680F89">
            <w:pPr>
              <w:pStyle w:val="TableText0"/>
              <w:spacing w:before="20" w:after="20"/>
            </w:pPr>
            <w:r w:rsidRPr="00AE1386">
              <w:t>43±11</w:t>
            </w:r>
          </w:p>
        </w:tc>
        <w:tc>
          <w:tcPr>
            <w:tcW w:w="898" w:type="dxa"/>
            <w:noWrap/>
            <w:hideMark/>
          </w:tcPr>
          <w:p w14:paraId="065CC405" w14:textId="77777777" w:rsidR="0077600B" w:rsidRPr="00AE1386" w:rsidRDefault="0077600B" w:rsidP="00680F89">
            <w:pPr>
              <w:pStyle w:val="TableText0"/>
              <w:spacing w:before="20" w:after="20"/>
            </w:pPr>
            <w:r w:rsidRPr="00AE1386">
              <w:t>42±8</w:t>
            </w:r>
          </w:p>
        </w:tc>
        <w:tc>
          <w:tcPr>
            <w:tcW w:w="898" w:type="dxa"/>
            <w:noWrap/>
            <w:hideMark/>
          </w:tcPr>
          <w:p w14:paraId="2FD8A3B2" w14:textId="77777777" w:rsidR="0077600B" w:rsidRPr="00AE1386" w:rsidRDefault="0077600B" w:rsidP="00680F89">
            <w:pPr>
              <w:pStyle w:val="TableText0"/>
              <w:spacing w:before="20" w:after="20"/>
            </w:pPr>
            <w:r w:rsidRPr="00AE1386">
              <w:t>38±8</w:t>
            </w:r>
          </w:p>
        </w:tc>
        <w:tc>
          <w:tcPr>
            <w:tcW w:w="898" w:type="dxa"/>
            <w:noWrap/>
            <w:hideMark/>
          </w:tcPr>
          <w:p w14:paraId="250CC021" w14:textId="77777777" w:rsidR="0077600B" w:rsidRPr="00AE1386" w:rsidRDefault="0077600B" w:rsidP="00680F89">
            <w:pPr>
              <w:pStyle w:val="TableText0"/>
              <w:spacing w:before="20" w:after="20"/>
            </w:pPr>
          </w:p>
        </w:tc>
        <w:tc>
          <w:tcPr>
            <w:tcW w:w="924" w:type="dxa"/>
            <w:noWrap/>
            <w:hideMark/>
          </w:tcPr>
          <w:p w14:paraId="75336B01"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509D0E55"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343BAE38" w14:textId="77777777" w:rsidR="0077600B" w:rsidRPr="00AE1386" w:rsidRDefault="0077600B" w:rsidP="00680F89">
            <w:pPr>
              <w:pStyle w:val="TableText0"/>
              <w:spacing w:before="20" w:after="20"/>
              <w:rPr>
                <w:rFonts w:ascii="Times New Roman" w:hAnsi="Times New Roman"/>
              </w:rPr>
            </w:pPr>
          </w:p>
        </w:tc>
      </w:tr>
      <w:tr w:rsidR="00AE1386" w:rsidRPr="00AE1386" w14:paraId="5832C281" w14:textId="77777777" w:rsidTr="00680F89">
        <w:trPr>
          <w:trHeight w:val="78"/>
          <w:jc w:val="center"/>
        </w:trPr>
        <w:tc>
          <w:tcPr>
            <w:tcW w:w="2127" w:type="dxa"/>
            <w:noWrap/>
            <w:hideMark/>
          </w:tcPr>
          <w:p w14:paraId="79FB4727" w14:textId="77777777" w:rsidR="0077600B" w:rsidRPr="00AE1386" w:rsidRDefault="0077600B" w:rsidP="00680F89">
            <w:pPr>
              <w:pStyle w:val="TableText0"/>
              <w:spacing w:before="20" w:after="20"/>
              <w:jc w:val="left"/>
            </w:pPr>
            <w:r w:rsidRPr="00AE1386">
              <w:t>Bell Bay, Tasmania</w:t>
            </w:r>
          </w:p>
        </w:tc>
        <w:tc>
          <w:tcPr>
            <w:tcW w:w="924" w:type="dxa"/>
            <w:noWrap/>
            <w:hideMark/>
          </w:tcPr>
          <w:p w14:paraId="37E59F53" w14:textId="77777777" w:rsidR="0077600B" w:rsidRPr="00AE1386" w:rsidRDefault="0077600B" w:rsidP="00680F89">
            <w:pPr>
              <w:pStyle w:val="TableText0"/>
              <w:spacing w:before="20" w:after="20"/>
            </w:pPr>
            <w:r w:rsidRPr="00AE1386">
              <w:t>31±8</w:t>
            </w:r>
          </w:p>
        </w:tc>
        <w:tc>
          <w:tcPr>
            <w:tcW w:w="924" w:type="dxa"/>
            <w:noWrap/>
            <w:hideMark/>
          </w:tcPr>
          <w:p w14:paraId="7F1E0C3D" w14:textId="77777777" w:rsidR="0077600B" w:rsidRPr="00AE1386" w:rsidRDefault="0077600B" w:rsidP="00680F89">
            <w:pPr>
              <w:pStyle w:val="TableText0"/>
              <w:spacing w:before="20" w:after="20"/>
            </w:pPr>
            <w:r w:rsidRPr="00AE1386">
              <w:t>30±8</w:t>
            </w:r>
          </w:p>
        </w:tc>
        <w:tc>
          <w:tcPr>
            <w:tcW w:w="898" w:type="dxa"/>
            <w:noWrap/>
            <w:hideMark/>
          </w:tcPr>
          <w:p w14:paraId="3EC87F3D" w14:textId="77777777" w:rsidR="0077600B" w:rsidRPr="00AE1386" w:rsidRDefault="0077600B" w:rsidP="00680F89">
            <w:pPr>
              <w:pStyle w:val="TableText0"/>
              <w:spacing w:before="20" w:after="20"/>
            </w:pPr>
            <w:r w:rsidRPr="00AE1386">
              <w:t>32±19</w:t>
            </w:r>
          </w:p>
        </w:tc>
        <w:tc>
          <w:tcPr>
            <w:tcW w:w="898" w:type="dxa"/>
            <w:noWrap/>
            <w:hideMark/>
          </w:tcPr>
          <w:p w14:paraId="2CC62366" w14:textId="77777777" w:rsidR="0077600B" w:rsidRPr="00AE1386" w:rsidRDefault="0077600B" w:rsidP="00680F89">
            <w:pPr>
              <w:pStyle w:val="TableText0"/>
              <w:spacing w:before="20" w:after="20"/>
            </w:pPr>
            <w:r w:rsidRPr="00AE1386">
              <w:t>22±12</w:t>
            </w:r>
          </w:p>
        </w:tc>
        <w:tc>
          <w:tcPr>
            <w:tcW w:w="898" w:type="dxa"/>
            <w:noWrap/>
            <w:hideMark/>
          </w:tcPr>
          <w:p w14:paraId="4848CA89" w14:textId="77777777" w:rsidR="0077600B" w:rsidRPr="00AE1386" w:rsidRDefault="0077600B" w:rsidP="00680F89">
            <w:pPr>
              <w:pStyle w:val="TableText0"/>
              <w:spacing w:before="20" w:after="20"/>
            </w:pPr>
            <w:r w:rsidRPr="00AE1386">
              <w:t>19±11</w:t>
            </w:r>
          </w:p>
        </w:tc>
        <w:tc>
          <w:tcPr>
            <w:tcW w:w="898" w:type="dxa"/>
            <w:noWrap/>
            <w:hideMark/>
          </w:tcPr>
          <w:p w14:paraId="2B8EB260" w14:textId="77777777" w:rsidR="0077600B" w:rsidRPr="00AE1386" w:rsidRDefault="0077600B" w:rsidP="00680F89">
            <w:pPr>
              <w:pStyle w:val="TableText0"/>
              <w:spacing w:before="20" w:after="20"/>
            </w:pPr>
            <w:r w:rsidRPr="00AE1386">
              <w:t>19±11</w:t>
            </w:r>
          </w:p>
        </w:tc>
        <w:tc>
          <w:tcPr>
            <w:tcW w:w="898" w:type="dxa"/>
            <w:noWrap/>
            <w:hideMark/>
          </w:tcPr>
          <w:p w14:paraId="1C5DE717" w14:textId="77777777" w:rsidR="0077600B" w:rsidRPr="00AE1386" w:rsidRDefault="0077600B" w:rsidP="00680F89">
            <w:pPr>
              <w:pStyle w:val="TableText0"/>
              <w:spacing w:before="20" w:after="20"/>
            </w:pPr>
            <w:r w:rsidRPr="00AE1386">
              <w:t>19±11</w:t>
            </w:r>
          </w:p>
        </w:tc>
        <w:tc>
          <w:tcPr>
            <w:tcW w:w="898" w:type="dxa"/>
            <w:noWrap/>
            <w:hideMark/>
          </w:tcPr>
          <w:p w14:paraId="59772B81" w14:textId="77777777" w:rsidR="0077600B" w:rsidRPr="00AE1386" w:rsidRDefault="0077600B" w:rsidP="00680F89">
            <w:pPr>
              <w:pStyle w:val="TableText0"/>
              <w:spacing w:before="20" w:after="20"/>
            </w:pPr>
            <w:r w:rsidRPr="00AE1386">
              <w:t>19±11</w:t>
            </w:r>
          </w:p>
        </w:tc>
        <w:tc>
          <w:tcPr>
            <w:tcW w:w="898" w:type="dxa"/>
            <w:noWrap/>
            <w:hideMark/>
          </w:tcPr>
          <w:p w14:paraId="4BCCDF03" w14:textId="77777777" w:rsidR="0077600B" w:rsidRPr="00AE1386" w:rsidRDefault="0077600B" w:rsidP="00680F89">
            <w:pPr>
              <w:pStyle w:val="TableText0"/>
              <w:spacing w:before="20" w:after="20"/>
            </w:pPr>
            <w:r w:rsidRPr="00AE1386">
              <w:t>19±11</w:t>
            </w:r>
          </w:p>
        </w:tc>
        <w:tc>
          <w:tcPr>
            <w:tcW w:w="898" w:type="dxa"/>
            <w:noWrap/>
            <w:hideMark/>
          </w:tcPr>
          <w:p w14:paraId="0D944631" w14:textId="77777777" w:rsidR="0077600B" w:rsidRPr="00AE1386" w:rsidRDefault="0077600B" w:rsidP="00680F89">
            <w:pPr>
              <w:pStyle w:val="TableText0"/>
              <w:spacing w:before="20" w:after="20"/>
            </w:pPr>
            <w:r w:rsidRPr="00AE1386">
              <w:t>19±11</w:t>
            </w:r>
          </w:p>
        </w:tc>
        <w:tc>
          <w:tcPr>
            <w:tcW w:w="898" w:type="dxa"/>
            <w:noWrap/>
            <w:hideMark/>
          </w:tcPr>
          <w:p w14:paraId="0C557FF3" w14:textId="77777777" w:rsidR="0077600B" w:rsidRPr="00AE1386" w:rsidRDefault="0077600B" w:rsidP="00680F89">
            <w:pPr>
              <w:pStyle w:val="TableText0"/>
              <w:spacing w:before="20" w:after="20"/>
            </w:pPr>
            <w:r w:rsidRPr="00AE1386">
              <w:t>19±11</w:t>
            </w:r>
          </w:p>
        </w:tc>
        <w:tc>
          <w:tcPr>
            <w:tcW w:w="924" w:type="dxa"/>
            <w:noWrap/>
            <w:hideMark/>
          </w:tcPr>
          <w:p w14:paraId="471A3EF4" w14:textId="77777777" w:rsidR="0077600B" w:rsidRPr="00AE1386" w:rsidRDefault="0077600B" w:rsidP="00680F89">
            <w:pPr>
              <w:pStyle w:val="TableText0"/>
              <w:spacing w:before="20" w:after="20"/>
            </w:pPr>
            <w:r w:rsidRPr="00AE1386">
              <w:t>63±47</w:t>
            </w:r>
          </w:p>
        </w:tc>
        <w:tc>
          <w:tcPr>
            <w:tcW w:w="898" w:type="dxa"/>
            <w:noWrap/>
            <w:hideMark/>
          </w:tcPr>
          <w:p w14:paraId="54EE00E3" w14:textId="77777777" w:rsidR="0077600B" w:rsidRPr="00AE1386" w:rsidRDefault="0077600B" w:rsidP="00680F89">
            <w:pPr>
              <w:pStyle w:val="TableText0"/>
              <w:spacing w:before="20" w:after="20"/>
            </w:pPr>
            <w:r w:rsidRPr="00AE1386">
              <w:t>69±43</w:t>
            </w:r>
          </w:p>
        </w:tc>
        <w:tc>
          <w:tcPr>
            <w:tcW w:w="898" w:type="dxa"/>
            <w:noWrap/>
            <w:hideMark/>
          </w:tcPr>
          <w:p w14:paraId="49A4F408" w14:textId="77777777" w:rsidR="0077600B" w:rsidRPr="00AE1386" w:rsidRDefault="0077600B" w:rsidP="00680F89">
            <w:pPr>
              <w:pStyle w:val="TableText0"/>
              <w:spacing w:before="20" w:after="20"/>
            </w:pPr>
            <w:r w:rsidRPr="00AE1386">
              <w:t>71±32</w:t>
            </w:r>
          </w:p>
        </w:tc>
      </w:tr>
      <w:tr w:rsidR="00AE1386" w:rsidRPr="00AE1386" w14:paraId="672E6B54" w14:textId="77777777" w:rsidTr="00680F89">
        <w:trPr>
          <w:trHeight w:val="78"/>
          <w:jc w:val="center"/>
        </w:trPr>
        <w:tc>
          <w:tcPr>
            <w:tcW w:w="2127" w:type="dxa"/>
            <w:noWrap/>
            <w:hideMark/>
          </w:tcPr>
          <w:p w14:paraId="2E5CA269" w14:textId="77777777" w:rsidR="0077600B" w:rsidRPr="00AE1386" w:rsidRDefault="0077600B" w:rsidP="00680F89">
            <w:pPr>
              <w:pStyle w:val="TableText0"/>
              <w:spacing w:before="20" w:after="20"/>
              <w:jc w:val="left"/>
            </w:pPr>
            <w:r w:rsidRPr="00AE1386">
              <w:t>Australia (TAPM)</w:t>
            </w:r>
            <w:r w:rsidRPr="00AE1386">
              <w:rPr>
                <w:vertAlign w:val="superscript"/>
              </w:rPr>
              <w:t>3</w:t>
            </w:r>
          </w:p>
        </w:tc>
        <w:tc>
          <w:tcPr>
            <w:tcW w:w="924" w:type="dxa"/>
            <w:noWrap/>
            <w:hideMark/>
          </w:tcPr>
          <w:p w14:paraId="32CF5DED" w14:textId="77777777" w:rsidR="0077600B" w:rsidRPr="00AE1386" w:rsidRDefault="0077600B" w:rsidP="00680F89">
            <w:pPr>
              <w:pStyle w:val="TableText0"/>
              <w:spacing w:before="20" w:after="20"/>
            </w:pPr>
            <w:r w:rsidRPr="00AE1386">
              <w:t>48±10</w:t>
            </w:r>
          </w:p>
        </w:tc>
        <w:tc>
          <w:tcPr>
            <w:tcW w:w="924" w:type="dxa"/>
            <w:noWrap/>
            <w:hideMark/>
          </w:tcPr>
          <w:p w14:paraId="58532763" w14:textId="77777777" w:rsidR="0077600B" w:rsidRPr="00AE1386" w:rsidRDefault="0077600B" w:rsidP="00680F89">
            <w:pPr>
              <w:pStyle w:val="TableText0"/>
              <w:spacing w:before="20" w:after="20"/>
            </w:pPr>
            <w:r w:rsidRPr="00AE1386">
              <w:t>48±10</w:t>
            </w:r>
          </w:p>
        </w:tc>
        <w:tc>
          <w:tcPr>
            <w:tcW w:w="898" w:type="dxa"/>
            <w:noWrap/>
            <w:hideMark/>
          </w:tcPr>
          <w:p w14:paraId="091AD616" w14:textId="77777777" w:rsidR="0077600B" w:rsidRPr="00AE1386" w:rsidRDefault="0077600B" w:rsidP="00680F89">
            <w:pPr>
              <w:pStyle w:val="TableText0"/>
              <w:spacing w:before="20" w:after="20"/>
            </w:pPr>
            <w:r w:rsidRPr="00AE1386">
              <w:t>41±14</w:t>
            </w:r>
          </w:p>
        </w:tc>
        <w:tc>
          <w:tcPr>
            <w:tcW w:w="898" w:type="dxa"/>
            <w:noWrap/>
            <w:hideMark/>
          </w:tcPr>
          <w:p w14:paraId="6593CAA7" w14:textId="77777777" w:rsidR="0077600B" w:rsidRPr="00AE1386" w:rsidRDefault="0077600B" w:rsidP="00680F89">
            <w:pPr>
              <w:pStyle w:val="TableText0"/>
              <w:spacing w:before="20" w:after="20"/>
            </w:pPr>
            <w:r w:rsidRPr="00AE1386">
              <w:t>38±12</w:t>
            </w:r>
          </w:p>
        </w:tc>
        <w:tc>
          <w:tcPr>
            <w:tcW w:w="898" w:type="dxa"/>
            <w:noWrap/>
            <w:hideMark/>
          </w:tcPr>
          <w:p w14:paraId="71D25F80" w14:textId="77777777" w:rsidR="0077600B" w:rsidRPr="00AE1386" w:rsidRDefault="0077600B" w:rsidP="00680F89">
            <w:pPr>
              <w:pStyle w:val="TableText0"/>
              <w:spacing w:before="20" w:after="20"/>
            </w:pPr>
            <w:r w:rsidRPr="00AE1386">
              <w:t>35±11</w:t>
            </w:r>
          </w:p>
        </w:tc>
        <w:tc>
          <w:tcPr>
            <w:tcW w:w="898" w:type="dxa"/>
            <w:noWrap/>
            <w:hideMark/>
          </w:tcPr>
          <w:p w14:paraId="2EA6B4DA" w14:textId="77777777" w:rsidR="0077600B" w:rsidRPr="00AE1386" w:rsidRDefault="0077600B" w:rsidP="00680F89">
            <w:pPr>
              <w:pStyle w:val="TableText0"/>
              <w:spacing w:before="20" w:after="20"/>
            </w:pPr>
            <w:r w:rsidRPr="00AE1386">
              <w:t>33±11</w:t>
            </w:r>
          </w:p>
        </w:tc>
        <w:tc>
          <w:tcPr>
            <w:tcW w:w="898" w:type="dxa"/>
            <w:noWrap/>
            <w:hideMark/>
          </w:tcPr>
          <w:p w14:paraId="4C74D2B5" w14:textId="77777777" w:rsidR="0077600B" w:rsidRPr="00AE1386" w:rsidRDefault="0077600B" w:rsidP="00680F89">
            <w:pPr>
              <w:pStyle w:val="TableText0"/>
              <w:spacing w:before="20" w:after="20"/>
            </w:pPr>
            <w:r w:rsidRPr="00AE1386">
              <w:t>35±13</w:t>
            </w:r>
          </w:p>
        </w:tc>
        <w:tc>
          <w:tcPr>
            <w:tcW w:w="898" w:type="dxa"/>
            <w:noWrap/>
            <w:hideMark/>
          </w:tcPr>
          <w:p w14:paraId="38C4367B" w14:textId="77777777" w:rsidR="0077600B" w:rsidRPr="00AE1386" w:rsidRDefault="0077600B" w:rsidP="00680F89">
            <w:pPr>
              <w:pStyle w:val="TableText0"/>
              <w:spacing w:before="20" w:after="20"/>
            </w:pPr>
            <w:r w:rsidRPr="00AE1386">
              <w:t>32±11</w:t>
            </w:r>
          </w:p>
        </w:tc>
        <w:tc>
          <w:tcPr>
            <w:tcW w:w="898" w:type="dxa"/>
            <w:noWrap/>
            <w:hideMark/>
          </w:tcPr>
          <w:p w14:paraId="5A6AE685" w14:textId="77777777" w:rsidR="0077600B" w:rsidRPr="00AE1386" w:rsidRDefault="0077600B" w:rsidP="00680F89">
            <w:pPr>
              <w:pStyle w:val="TableText0"/>
              <w:spacing w:before="20" w:after="20"/>
            </w:pPr>
            <w:r w:rsidRPr="00AE1386">
              <w:t>31±9</w:t>
            </w:r>
          </w:p>
        </w:tc>
        <w:tc>
          <w:tcPr>
            <w:tcW w:w="898" w:type="dxa"/>
            <w:noWrap/>
            <w:hideMark/>
          </w:tcPr>
          <w:p w14:paraId="521A745A" w14:textId="77777777" w:rsidR="0077600B" w:rsidRPr="00AE1386" w:rsidRDefault="0077600B" w:rsidP="00680F89">
            <w:pPr>
              <w:pStyle w:val="TableText0"/>
              <w:spacing w:before="20" w:after="20"/>
            </w:pPr>
            <w:r w:rsidRPr="00AE1386">
              <w:t>32±10</w:t>
            </w:r>
          </w:p>
        </w:tc>
        <w:tc>
          <w:tcPr>
            <w:tcW w:w="898" w:type="dxa"/>
            <w:noWrap/>
            <w:hideMark/>
          </w:tcPr>
          <w:p w14:paraId="5BEE7A15" w14:textId="77777777" w:rsidR="0077600B" w:rsidRPr="00AE1386" w:rsidRDefault="0077600B" w:rsidP="00680F89">
            <w:pPr>
              <w:pStyle w:val="TableText0"/>
              <w:spacing w:before="20" w:after="20"/>
            </w:pPr>
            <w:r w:rsidRPr="00AE1386">
              <w:t>35±12</w:t>
            </w:r>
          </w:p>
        </w:tc>
        <w:tc>
          <w:tcPr>
            <w:tcW w:w="924" w:type="dxa"/>
            <w:noWrap/>
            <w:hideMark/>
          </w:tcPr>
          <w:p w14:paraId="66CE6C37" w14:textId="77777777" w:rsidR="0077600B" w:rsidRPr="00AE1386" w:rsidRDefault="0077600B" w:rsidP="00680F89">
            <w:pPr>
              <w:pStyle w:val="TableText0"/>
              <w:spacing w:before="20" w:after="20"/>
            </w:pPr>
            <w:r w:rsidRPr="00AE1386">
              <w:t>63±34</w:t>
            </w:r>
          </w:p>
        </w:tc>
        <w:tc>
          <w:tcPr>
            <w:tcW w:w="898" w:type="dxa"/>
            <w:noWrap/>
            <w:hideMark/>
          </w:tcPr>
          <w:p w14:paraId="181A6C19" w14:textId="77777777" w:rsidR="0077600B" w:rsidRPr="00AE1386" w:rsidRDefault="0077600B" w:rsidP="00680F89">
            <w:pPr>
              <w:pStyle w:val="TableText0"/>
              <w:spacing w:before="20" w:after="20"/>
            </w:pPr>
            <w:r w:rsidRPr="00AE1386">
              <w:t>61±29</w:t>
            </w:r>
          </w:p>
        </w:tc>
        <w:tc>
          <w:tcPr>
            <w:tcW w:w="898" w:type="dxa"/>
            <w:noWrap/>
            <w:hideMark/>
          </w:tcPr>
          <w:p w14:paraId="48B1C70F" w14:textId="77777777" w:rsidR="0077600B" w:rsidRPr="00AE1386" w:rsidRDefault="0077600B" w:rsidP="00680F89">
            <w:pPr>
              <w:pStyle w:val="TableText0"/>
              <w:spacing w:before="20" w:after="20"/>
            </w:pPr>
            <w:r w:rsidRPr="00AE1386">
              <w:t>55±22</w:t>
            </w:r>
          </w:p>
        </w:tc>
      </w:tr>
      <w:tr w:rsidR="00AE1386" w:rsidRPr="00AE1386" w14:paraId="6A77129E" w14:textId="77777777" w:rsidTr="00680F89">
        <w:trPr>
          <w:trHeight w:val="78"/>
          <w:jc w:val="center"/>
        </w:trPr>
        <w:tc>
          <w:tcPr>
            <w:tcW w:w="2127" w:type="dxa"/>
            <w:noWrap/>
            <w:hideMark/>
          </w:tcPr>
          <w:p w14:paraId="7AD87065" w14:textId="77777777" w:rsidR="0077600B" w:rsidRPr="00AE1386" w:rsidRDefault="0077600B" w:rsidP="00680F89">
            <w:pPr>
              <w:pStyle w:val="TableText0"/>
              <w:spacing w:before="20" w:after="20"/>
              <w:jc w:val="left"/>
            </w:pPr>
            <w:r w:rsidRPr="00AE1386">
              <w:t>Australia (</w:t>
            </w:r>
            <w:proofErr w:type="spellStart"/>
            <w:r w:rsidRPr="00AE1386">
              <w:t>InTEM</w:t>
            </w:r>
            <w:proofErr w:type="spellEnd"/>
            <w:r w:rsidRPr="00AE1386">
              <w:t>)</w:t>
            </w:r>
            <w:r w:rsidRPr="00AE1386">
              <w:rPr>
                <w:vertAlign w:val="superscript"/>
              </w:rPr>
              <w:t>4</w:t>
            </w:r>
          </w:p>
        </w:tc>
        <w:tc>
          <w:tcPr>
            <w:tcW w:w="924" w:type="dxa"/>
            <w:noWrap/>
            <w:hideMark/>
          </w:tcPr>
          <w:p w14:paraId="5C5CCEB2" w14:textId="77777777" w:rsidR="0077600B" w:rsidRPr="00AE1386" w:rsidRDefault="0077600B" w:rsidP="00680F89">
            <w:pPr>
              <w:pStyle w:val="TableText0"/>
              <w:spacing w:before="20" w:after="20"/>
            </w:pPr>
            <w:r w:rsidRPr="00AE1386">
              <w:t>109±65</w:t>
            </w:r>
          </w:p>
        </w:tc>
        <w:tc>
          <w:tcPr>
            <w:tcW w:w="924" w:type="dxa"/>
            <w:noWrap/>
            <w:hideMark/>
          </w:tcPr>
          <w:p w14:paraId="6F72742E" w14:textId="77777777" w:rsidR="0077600B" w:rsidRPr="00AE1386" w:rsidRDefault="0077600B" w:rsidP="00680F89">
            <w:pPr>
              <w:pStyle w:val="TableText0"/>
              <w:spacing w:before="20" w:after="20"/>
            </w:pPr>
            <w:r w:rsidRPr="00AE1386">
              <w:t>96±69</w:t>
            </w:r>
          </w:p>
        </w:tc>
        <w:tc>
          <w:tcPr>
            <w:tcW w:w="898" w:type="dxa"/>
            <w:noWrap/>
            <w:hideMark/>
          </w:tcPr>
          <w:p w14:paraId="14DFE9AC" w14:textId="77777777" w:rsidR="0077600B" w:rsidRPr="00AE1386" w:rsidRDefault="0077600B" w:rsidP="00680F89">
            <w:pPr>
              <w:pStyle w:val="TableText0"/>
              <w:spacing w:before="20" w:after="20"/>
            </w:pPr>
            <w:r w:rsidRPr="00AE1386">
              <w:t>80±73</w:t>
            </w:r>
          </w:p>
        </w:tc>
        <w:tc>
          <w:tcPr>
            <w:tcW w:w="898" w:type="dxa"/>
            <w:noWrap/>
            <w:hideMark/>
          </w:tcPr>
          <w:p w14:paraId="6D1420C2" w14:textId="77777777" w:rsidR="0077600B" w:rsidRPr="00AE1386" w:rsidRDefault="0077600B" w:rsidP="00680F89">
            <w:pPr>
              <w:pStyle w:val="TableText0"/>
              <w:spacing w:before="20" w:after="20"/>
            </w:pPr>
            <w:r w:rsidRPr="00AE1386">
              <w:t>63±73</w:t>
            </w:r>
          </w:p>
        </w:tc>
        <w:tc>
          <w:tcPr>
            <w:tcW w:w="898" w:type="dxa"/>
            <w:noWrap/>
            <w:hideMark/>
          </w:tcPr>
          <w:p w14:paraId="383991F0" w14:textId="77777777" w:rsidR="0077600B" w:rsidRPr="00AE1386" w:rsidRDefault="0077600B" w:rsidP="00680F89">
            <w:pPr>
              <w:pStyle w:val="TableText0"/>
              <w:spacing w:before="20" w:after="20"/>
            </w:pPr>
            <w:r w:rsidRPr="00AE1386">
              <w:t>59±72</w:t>
            </w:r>
          </w:p>
        </w:tc>
        <w:tc>
          <w:tcPr>
            <w:tcW w:w="898" w:type="dxa"/>
            <w:noWrap/>
            <w:hideMark/>
          </w:tcPr>
          <w:p w14:paraId="13A0678D" w14:textId="77777777" w:rsidR="0077600B" w:rsidRPr="00AE1386" w:rsidRDefault="0077600B" w:rsidP="00680F89">
            <w:pPr>
              <w:pStyle w:val="TableText0"/>
              <w:spacing w:before="20" w:after="20"/>
            </w:pPr>
            <w:r w:rsidRPr="00AE1386">
              <w:t>54±69</w:t>
            </w:r>
          </w:p>
        </w:tc>
        <w:tc>
          <w:tcPr>
            <w:tcW w:w="898" w:type="dxa"/>
            <w:noWrap/>
            <w:hideMark/>
          </w:tcPr>
          <w:p w14:paraId="0BB14B04" w14:textId="77777777" w:rsidR="0077600B" w:rsidRPr="00AE1386" w:rsidRDefault="0077600B" w:rsidP="00680F89">
            <w:pPr>
              <w:pStyle w:val="TableText0"/>
              <w:spacing w:before="20" w:after="20"/>
            </w:pPr>
            <w:r w:rsidRPr="00AE1386">
              <w:t>48±64</w:t>
            </w:r>
          </w:p>
        </w:tc>
        <w:tc>
          <w:tcPr>
            <w:tcW w:w="898" w:type="dxa"/>
            <w:noWrap/>
            <w:hideMark/>
          </w:tcPr>
          <w:p w14:paraId="2B97942C" w14:textId="77777777" w:rsidR="0077600B" w:rsidRPr="00AE1386" w:rsidRDefault="0077600B" w:rsidP="00680F89">
            <w:pPr>
              <w:pStyle w:val="TableText0"/>
              <w:spacing w:before="20" w:after="20"/>
            </w:pPr>
            <w:r w:rsidRPr="00AE1386">
              <w:t>47±58</w:t>
            </w:r>
          </w:p>
        </w:tc>
        <w:tc>
          <w:tcPr>
            <w:tcW w:w="898" w:type="dxa"/>
            <w:noWrap/>
            <w:hideMark/>
          </w:tcPr>
          <w:p w14:paraId="711C2CE7" w14:textId="77777777" w:rsidR="0077600B" w:rsidRPr="00AE1386" w:rsidRDefault="0077600B" w:rsidP="00680F89">
            <w:pPr>
              <w:pStyle w:val="TableText0"/>
              <w:spacing w:before="20" w:after="20"/>
            </w:pPr>
            <w:r w:rsidRPr="00AE1386">
              <w:t>47±58</w:t>
            </w:r>
          </w:p>
        </w:tc>
        <w:tc>
          <w:tcPr>
            <w:tcW w:w="898" w:type="dxa"/>
            <w:noWrap/>
            <w:hideMark/>
          </w:tcPr>
          <w:p w14:paraId="60F3A0B6" w14:textId="77777777" w:rsidR="0077600B" w:rsidRPr="00AE1386" w:rsidRDefault="0077600B" w:rsidP="00680F89">
            <w:pPr>
              <w:pStyle w:val="TableText0"/>
              <w:spacing w:before="20" w:after="20"/>
            </w:pPr>
            <w:r w:rsidRPr="00AE1386">
              <w:t>52±65</w:t>
            </w:r>
          </w:p>
        </w:tc>
        <w:tc>
          <w:tcPr>
            <w:tcW w:w="898" w:type="dxa"/>
            <w:noWrap/>
            <w:hideMark/>
          </w:tcPr>
          <w:p w14:paraId="7D695DA0" w14:textId="77777777" w:rsidR="0077600B" w:rsidRPr="00AE1386" w:rsidRDefault="0077600B" w:rsidP="00680F89">
            <w:pPr>
              <w:pStyle w:val="TableText0"/>
              <w:spacing w:before="20" w:after="20"/>
            </w:pPr>
            <w:r w:rsidRPr="00AE1386">
              <w:t>51±82</w:t>
            </w:r>
          </w:p>
        </w:tc>
        <w:tc>
          <w:tcPr>
            <w:tcW w:w="924" w:type="dxa"/>
            <w:noWrap/>
            <w:hideMark/>
          </w:tcPr>
          <w:p w14:paraId="4E39B876" w14:textId="77777777" w:rsidR="0077600B" w:rsidRPr="00AE1386" w:rsidRDefault="0077600B" w:rsidP="00680F89">
            <w:pPr>
              <w:pStyle w:val="TableText0"/>
              <w:spacing w:before="20" w:after="20"/>
            </w:pPr>
            <w:r w:rsidRPr="00AE1386">
              <w:t>43±78</w:t>
            </w:r>
          </w:p>
        </w:tc>
        <w:tc>
          <w:tcPr>
            <w:tcW w:w="898" w:type="dxa"/>
            <w:noWrap/>
            <w:hideMark/>
          </w:tcPr>
          <w:p w14:paraId="17667218" w14:textId="77777777" w:rsidR="0077600B" w:rsidRPr="00AE1386" w:rsidRDefault="0077600B" w:rsidP="00680F89">
            <w:pPr>
              <w:pStyle w:val="TableText0"/>
              <w:spacing w:before="20" w:after="20"/>
            </w:pPr>
            <w:r w:rsidRPr="00AE1386">
              <w:t>40±88</w:t>
            </w:r>
          </w:p>
        </w:tc>
        <w:tc>
          <w:tcPr>
            <w:tcW w:w="898" w:type="dxa"/>
            <w:noWrap/>
            <w:hideMark/>
          </w:tcPr>
          <w:p w14:paraId="5033B36C" w14:textId="77777777" w:rsidR="0077600B" w:rsidRPr="00AE1386" w:rsidRDefault="0077600B" w:rsidP="00680F89">
            <w:pPr>
              <w:pStyle w:val="TableText0"/>
              <w:spacing w:before="20" w:after="20"/>
            </w:pPr>
            <w:r w:rsidRPr="00AE1386">
              <w:t>38±84</w:t>
            </w:r>
          </w:p>
        </w:tc>
      </w:tr>
      <w:tr w:rsidR="00AE1386" w:rsidRPr="00AE1386" w14:paraId="6F7A0804" w14:textId="77777777" w:rsidTr="00680F89">
        <w:trPr>
          <w:trHeight w:val="146"/>
          <w:jc w:val="center"/>
        </w:trPr>
        <w:tc>
          <w:tcPr>
            <w:tcW w:w="2127" w:type="dxa"/>
            <w:noWrap/>
            <w:hideMark/>
          </w:tcPr>
          <w:p w14:paraId="7512362D" w14:textId="0FCEA4BA" w:rsidR="0077600B" w:rsidRPr="00AE1386" w:rsidRDefault="0077600B" w:rsidP="00680F89">
            <w:pPr>
              <w:pStyle w:val="TableText0"/>
              <w:spacing w:before="20" w:after="20"/>
              <w:jc w:val="left"/>
            </w:pPr>
            <w:r w:rsidRPr="00AE1386">
              <w:t>TAPM/</w:t>
            </w:r>
            <w:proofErr w:type="spellStart"/>
            <w:r w:rsidR="00EE47C4" w:rsidRPr="00AE1386">
              <w:t>InTEM</w:t>
            </w:r>
            <w:proofErr w:type="spellEnd"/>
            <w:r w:rsidRPr="00AE1386">
              <w:t xml:space="preserve"> average</w:t>
            </w:r>
          </w:p>
        </w:tc>
        <w:tc>
          <w:tcPr>
            <w:tcW w:w="924" w:type="dxa"/>
            <w:noWrap/>
            <w:hideMark/>
          </w:tcPr>
          <w:p w14:paraId="56B54313" w14:textId="77777777" w:rsidR="0077600B" w:rsidRPr="00AE1386" w:rsidRDefault="0077600B" w:rsidP="00680F89">
            <w:pPr>
              <w:pStyle w:val="TableText0"/>
              <w:spacing w:before="20" w:after="20"/>
            </w:pPr>
            <w:r w:rsidRPr="00AE1386">
              <w:t>79±37</w:t>
            </w:r>
          </w:p>
        </w:tc>
        <w:tc>
          <w:tcPr>
            <w:tcW w:w="924" w:type="dxa"/>
            <w:noWrap/>
            <w:hideMark/>
          </w:tcPr>
          <w:p w14:paraId="02DB0AF2" w14:textId="77777777" w:rsidR="0077600B" w:rsidRPr="00AE1386" w:rsidRDefault="0077600B" w:rsidP="00680F89">
            <w:pPr>
              <w:pStyle w:val="TableText0"/>
              <w:spacing w:before="20" w:after="20"/>
            </w:pPr>
            <w:r w:rsidRPr="00AE1386">
              <w:t>72±40</w:t>
            </w:r>
          </w:p>
        </w:tc>
        <w:tc>
          <w:tcPr>
            <w:tcW w:w="898" w:type="dxa"/>
            <w:noWrap/>
            <w:hideMark/>
          </w:tcPr>
          <w:p w14:paraId="283F8DA1" w14:textId="77777777" w:rsidR="0077600B" w:rsidRPr="00AE1386" w:rsidRDefault="0077600B" w:rsidP="00680F89">
            <w:pPr>
              <w:pStyle w:val="TableText0"/>
              <w:spacing w:before="20" w:after="20"/>
            </w:pPr>
            <w:r w:rsidRPr="00AE1386">
              <w:t>61±43</w:t>
            </w:r>
          </w:p>
        </w:tc>
        <w:tc>
          <w:tcPr>
            <w:tcW w:w="898" w:type="dxa"/>
            <w:noWrap/>
            <w:hideMark/>
          </w:tcPr>
          <w:p w14:paraId="2929174F" w14:textId="77777777" w:rsidR="0077600B" w:rsidRPr="00AE1386" w:rsidRDefault="0077600B" w:rsidP="00680F89">
            <w:pPr>
              <w:pStyle w:val="TableText0"/>
              <w:spacing w:before="20" w:after="20"/>
            </w:pPr>
            <w:r w:rsidRPr="00AE1386">
              <w:t>51±42</w:t>
            </w:r>
          </w:p>
        </w:tc>
        <w:tc>
          <w:tcPr>
            <w:tcW w:w="898" w:type="dxa"/>
            <w:noWrap/>
            <w:hideMark/>
          </w:tcPr>
          <w:p w14:paraId="286FF68F" w14:textId="77777777" w:rsidR="0077600B" w:rsidRPr="00AE1386" w:rsidRDefault="0077600B" w:rsidP="00680F89">
            <w:pPr>
              <w:pStyle w:val="TableText0"/>
              <w:spacing w:before="20" w:after="20"/>
            </w:pPr>
            <w:r w:rsidRPr="00AE1386">
              <w:t>47±42</w:t>
            </w:r>
          </w:p>
        </w:tc>
        <w:tc>
          <w:tcPr>
            <w:tcW w:w="898" w:type="dxa"/>
            <w:noWrap/>
            <w:hideMark/>
          </w:tcPr>
          <w:p w14:paraId="6A52A303" w14:textId="77777777" w:rsidR="0077600B" w:rsidRPr="00AE1386" w:rsidRDefault="0077600B" w:rsidP="00680F89">
            <w:pPr>
              <w:pStyle w:val="TableText0"/>
              <w:spacing w:before="20" w:after="20"/>
            </w:pPr>
            <w:r w:rsidRPr="00AE1386">
              <w:t>43±40</w:t>
            </w:r>
          </w:p>
        </w:tc>
        <w:tc>
          <w:tcPr>
            <w:tcW w:w="898" w:type="dxa"/>
            <w:noWrap/>
            <w:hideMark/>
          </w:tcPr>
          <w:p w14:paraId="7F44ACD6" w14:textId="77777777" w:rsidR="0077600B" w:rsidRPr="00AE1386" w:rsidRDefault="0077600B" w:rsidP="00680F89">
            <w:pPr>
              <w:pStyle w:val="TableText0"/>
              <w:spacing w:before="20" w:after="20"/>
            </w:pPr>
            <w:r w:rsidRPr="00AE1386">
              <w:t>41±38</w:t>
            </w:r>
          </w:p>
        </w:tc>
        <w:tc>
          <w:tcPr>
            <w:tcW w:w="898" w:type="dxa"/>
            <w:noWrap/>
            <w:hideMark/>
          </w:tcPr>
          <w:p w14:paraId="08A78C86" w14:textId="77777777" w:rsidR="0077600B" w:rsidRPr="00AE1386" w:rsidRDefault="0077600B" w:rsidP="00680F89">
            <w:pPr>
              <w:pStyle w:val="TableText0"/>
              <w:spacing w:before="20" w:after="20"/>
            </w:pPr>
            <w:r w:rsidRPr="00AE1386">
              <w:t>40±34</w:t>
            </w:r>
          </w:p>
        </w:tc>
        <w:tc>
          <w:tcPr>
            <w:tcW w:w="898" w:type="dxa"/>
            <w:noWrap/>
            <w:hideMark/>
          </w:tcPr>
          <w:p w14:paraId="1EC6B10C" w14:textId="77777777" w:rsidR="0077600B" w:rsidRPr="00AE1386" w:rsidRDefault="0077600B" w:rsidP="00680F89">
            <w:pPr>
              <w:pStyle w:val="TableText0"/>
              <w:spacing w:before="20" w:after="20"/>
            </w:pPr>
            <w:r w:rsidRPr="00AE1386">
              <w:t>39±33</w:t>
            </w:r>
          </w:p>
        </w:tc>
        <w:tc>
          <w:tcPr>
            <w:tcW w:w="898" w:type="dxa"/>
            <w:noWrap/>
            <w:hideMark/>
          </w:tcPr>
          <w:p w14:paraId="4782CDF5" w14:textId="77777777" w:rsidR="0077600B" w:rsidRPr="00AE1386" w:rsidRDefault="0077600B" w:rsidP="00680F89">
            <w:pPr>
              <w:pStyle w:val="TableText0"/>
              <w:spacing w:before="20" w:after="20"/>
            </w:pPr>
            <w:r w:rsidRPr="00AE1386">
              <w:t>42±38</w:t>
            </w:r>
          </w:p>
        </w:tc>
        <w:tc>
          <w:tcPr>
            <w:tcW w:w="898" w:type="dxa"/>
            <w:noWrap/>
            <w:hideMark/>
          </w:tcPr>
          <w:p w14:paraId="00241D7A" w14:textId="77777777" w:rsidR="0077600B" w:rsidRPr="00AE1386" w:rsidRDefault="0077600B" w:rsidP="00680F89">
            <w:pPr>
              <w:pStyle w:val="TableText0"/>
              <w:spacing w:before="20" w:after="20"/>
            </w:pPr>
            <w:r w:rsidRPr="00AE1386">
              <w:t>43±47</w:t>
            </w:r>
          </w:p>
        </w:tc>
        <w:tc>
          <w:tcPr>
            <w:tcW w:w="924" w:type="dxa"/>
            <w:noWrap/>
            <w:hideMark/>
          </w:tcPr>
          <w:p w14:paraId="048B9343" w14:textId="77777777" w:rsidR="0077600B" w:rsidRPr="00AE1386" w:rsidRDefault="0077600B" w:rsidP="00680F89">
            <w:pPr>
              <w:pStyle w:val="TableText0"/>
              <w:spacing w:before="20" w:after="20"/>
            </w:pPr>
            <w:r w:rsidRPr="00AE1386">
              <w:t>53±56</w:t>
            </w:r>
          </w:p>
        </w:tc>
        <w:tc>
          <w:tcPr>
            <w:tcW w:w="898" w:type="dxa"/>
            <w:noWrap/>
            <w:hideMark/>
          </w:tcPr>
          <w:p w14:paraId="799D1ED2" w14:textId="77777777" w:rsidR="0077600B" w:rsidRPr="00AE1386" w:rsidRDefault="0077600B" w:rsidP="00680F89">
            <w:pPr>
              <w:pStyle w:val="TableText0"/>
              <w:spacing w:before="20" w:after="20"/>
            </w:pPr>
            <w:r w:rsidRPr="00AE1386">
              <w:t>50±59</w:t>
            </w:r>
          </w:p>
        </w:tc>
        <w:tc>
          <w:tcPr>
            <w:tcW w:w="898" w:type="dxa"/>
            <w:noWrap/>
            <w:hideMark/>
          </w:tcPr>
          <w:p w14:paraId="1BB45052" w14:textId="77777777" w:rsidR="0077600B" w:rsidRPr="00AE1386" w:rsidRDefault="0077600B" w:rsidP="00680F89">
            <w:pPr>
              <w:pStyle w:val="TableText0"/>
              <w:spacing w:before="20" w:after="20"/>
            </w:pPr>
            <w:r w:rsidRPr="00AE1386">
              <w:t>47±53</w:t>
            </w:r>
          </w:p>
        </w:tc>
      </w:tr>
      <w:tr w:rsidR="00AE1386" w:rsidRPr="00AE1386" w14:paraId="1D4B0163" w14:textId="77777777" w:rsidTr="00680F89">
        <w:trPr>
          <w:trHeight w:val="78"/>
          <w:jc w:val="center"/>
        </w:trPr>
        <w:tc>
          <w:tcPr>
            <w:tcW w:w="2127" w:type="dxa"/>
            <w:noWrap/>
            <w:hideMark/>
          </w:tcPr>
          <w:p w14:paraId="3792846E" w14:textId="77777777" w:rsidR="0077600B" w:rsidRPr="00AE1386" w:rsidRDefault="0077600B" w:rsidP="00680F89">
            <w:pPr>
              <w:pStyle w:val="TableText0"/>
              <w:spacing w:before="20" w:after="20"/>
              <w:jc w:val="left"/>
            </w:pPr>
            <w:r w:rsidRPr="00AE1386">
              <w:t>Kurri Kurri</w:t>
            </w:r>
          </w:p>
        </w:tc>
        <w:tc>
          <w:tcPr>
            <w:tcW w:w="924" w:type="dxa"/>
            <w:noWrap/>
            <w:hideMark/>
          </w:tcPr>
          <w:p w14:paraId="0AEF36EC" w14:textId="77777777" w:rsidR="0077600B" w:rsidRPr="00AE1386" w:rsidRDefault="0077600B" w:rsidP="00680F89">
            <w:pPr>
              <w:pStyle w:val="TableText0"/>
              <w:spacing w:before="20" w:after="20"/>
            </w:pPr>
          </w:p>
        </w:tc>
        <w:tc>
          <w:tcPr>
            <w:tcW w:w="924" w:type="dxa"/>
            <w:noWrap/>
            <w:hideMark/>
          </w:tcPr>
          <w:p w14:paraId="161AAFBD"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18D49B63"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2F59E182"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262D0913" w14:textId="77777777" w:rsidR="0077600B" w:rsidRPr="00AE1386" w:rsidRDefault="0077600B" w:rsidP="00680F89">
            <w:pPr>
              <w:pStyle w:val="TableText0"/>
              <w:spacing w:before="20" w:after="20"/>
            </w:pPr>
            <w:r w:rsidRPr="00AE1386">
              <w:t>35±3</w:t>
            </w:r>
            <w:r w:rsidRPr="00AE1386">
              <w:rPr>
                <w:vertAlign w:val="superscript"/>
              </w:rPr>
              <w:t>d</w:t>
            </w:r>
          </w:p>
        </w:tc>
        <w:tc>
          <w:tcPr>
            <w:tcW w:w="898" w:type="dxa"/>
            <w:noWrap/>
            <w:hideMark/>
          </w:tcPr>
          <w:p w14:paraId="28C1F75E" w14:textId="77777777" w:rsidR="0077600B" w:rsidRPr="00AE1386" w:rsidRDefault="0077600B" w:rsidP="00680F89">
            <w:pPr>
              <w:pStyle w:val="TableText0"/>
              <w:spacing w:before="20" w:after="20"/>
            </w:pPr>
          </w:p>
        </w:tc>
        <w:tc>
          <w:tcPr>
            <w:tcW w:w="898" w:type="dxa"/>
            <w:noWrap/>
            <w:hideMark/>
          </w:tcPr>
          <w:p w14:paraId="343BA658"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6F694599"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349FF14C"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76F8CE0B"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4205693E" w14:textId="77777777" w:rsidR="0077600B" w:rsidRPr="00AE1386" w:rsidRDefault="0077600B" w:rsidP="00680F89">
            <w:pPr>
              <w:pStyle w:val="TableText0"/>
              <w:spacing w:before="20" w:after="20"/>
              <w:rPr>
                <w:rFonts w:ascii="Times New Roman" w:hAnsi="Times New Roman"/>
              </w:rPr>
            </w:pPr>
          </w:p>
        </w:tc>
        <w:tc>
          <w:tcPr>
            <w:tcW w:w="924" w:type="dxa"/>
            <w:noWrap/>
            <w:hideMark/>
          </w:tcPr>
          <w:p w14:paraId="64A34311"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6650D151" w14:textId="77777777" w:rsidR="0077600B" w:rsidRPr="00AE1386" w:rsidRDefault="0077600B" w:rsidP="00680F89">
            <w:pPr>
              <w:pStyle w:val="TableText0"/>
              <w:spacing w:before="20" w:after="20"/>
              <w:rPr>
                <w:rFonts w:ascii="Times New Roman" w:hAnsi="Times New Roman"/>
              </w:rPr>
            </w:pPr>
          </w:p>
        </w:tc>
        <w:tc>
          <w:tcPr>
            <w:tcW w:w="898" w:type="dxa"/>
            <w:noWrap/>
            <w:hideMark/>
          </w:tcPr>
          <w:p w14:paraId="457B1114" w14:textId="77777777" w:rsidR="0077600B" w:rsidRPr="00AE1386" w:rsidRDefault="0077600B" w:rsidP="00680F89">
            <w:pPr>
              <w:pStyle w:val="TableText0"/>
              <w:spacing w:before="20" w:after="20"/>
              <w:rPr>
                <w:rFonts w:ascii="Times New Roman" w:hAnsi="Times New Roman"/>
              </w:rPr>
            </w:pPr>
          </w:p>
        </w:tc>
      </w:tr>
    </w:tbl>
    <w:p w14:paraId="7C839C34" w14:textId="77777777" w:rsidR="00680F89" w:rsidRDefault="0077600B" w:rsidP="00680F89">
      <w:pPr>
        <w:pStyle w:val="FigureTableNoteSource"/>
        <w:tabs>
          <w:tab w:val="left" w:pos="2835"/>
        </w:tabs>
      </w:pPr>
      <w:r>
        <w:rPr>
          <w:vertAlign w:val="superscript"/>
        </w:rPr>
        <w:t>1</w:t>
      </w:r>
      <w:r w:rsidR="0044004E" w:rsidRPr="00F47EFE">
        <w:t xml:space="preserve"> Pt Henry closure in July 2014</w:t>
      </w:r>
    </w:p>
    <w:p w14:paraId="5F76A658" w14:textId="58810E0E" w:rsidR="00680F89" w:rsidRDefault="00680F89" w:rsidP="00680F89">
      <w:pPr>
        <w:pStyle w:val="FigureTableNoteSource"/>
        <w:tabs>
          <w:tab w:val="left" w:pos="2835"/>
        </w:tabs>
      </w:pPr>
      <w:r>
        <w:rPr>
          <w:vertAlign w:val="superscript"/>
        </w:rPr>
        <w:t>2</w:t>
      </w:r>
      <w:r w:rsidRPr="00F47EFE">
        <w:t xml:space="preserve"> Australian emissions scaled from Portland, Pt Henry, Bell Bay emissions by aluminium production</w:t>
      </w:r>
    </w:p>
    <w:p w14:paraId="6A05100A" w14:textId="67D2E4DC" w:rsidR="00680F89" w:rsidRDefault="00680F89" w:rsidP="00680F89">
      <w:pPr>
        <w:pStyle w:val="FigureTableNoteSource"/>
      </w:pPr>
      <w:r>
        <w:rPr>
          <w:vertAlign w:val="superscript"/>
        </w:rPr>
        <w:t>3</w:t>
      </w:r>
      <w:r w:rsidRPr="00F47EFE">
        <w:t xml:space="preserve"> TAPM (Portland, Pt Henry, Bell Bay average </w:t>
      </w:r>
      <w:r w:rsidRPr="00680F89">
        <w:t>emissions</w:t>
      </w:r>
      <w:r w:rsidRPr="00F47EFE">
        <w:t>)/aluminium production</w:t>
      </w:r>
    </w:p>
    <w:p w14:paraId="20A2A9CF" w14:textId="0C7BF830" w:rsidR="00680F89" w:rsidRPr="00680F89" w:rsidRDefault="00680F89" w:rsidP="00680F89">
      <w:pPr>
        <w:pStyle w:val="FigureTableNoteSource"/>
      </w:pPr>
      <w:r>
        <w:rPr>
          <w:vertAlign w:val="superscript"/>
        </w:rPr>
        <w:t>4</w:t>
      </w:r>
      <w:r w:rsidRPr="00F47EFE">
        <w:t xml:space="preserve"> </w:t>
      </w:r>
      <w:proofErr w:type="spellStart"/>
      <w:r>
        <w:t>InTEM</w:t>
      </w:r>
      <w:proofErr w:type="spellEnd"/>
      <w:r w:rsidRPr="00F47EFE">
        <w:t xml:space="preserve"> (</w:t>
      </w:r>
      <w:proofErr w:type="spellStart"/>
      <w:r w:rsidRPr="00F47EFE">
        <w:t>V</w:t>
      </w:r>
      <w:r>
        <w:t>extT</w:t>
      </w:r>
      <w:proofErr w:type="spellEnd"/>
      <w:r w:rsidRPr="00F47EFE">
        <w:t>) emissions/aluminium production</w:t>
      </w:r>
    </w:p>
    <w:p w14:paraId="066BC849" w14:textId="6F9FC5DD" w:rsidR="00680F89" w:rsidRDefault="00680F89" w:rsidP="00680F89">
      <w:pPr>
        <w:pStyle w:val="FigureTableNoteSource"/>
        <w:tabs>
          <w:tab w:val="left" w:pos="7938"/>
        </w:tabs>
      </w:pPr>
      <w:proofErr w:type="gramStart"/>
      <w:r>
        <w:rPr>
          <w:vertAlign w:val="superscript"/>
        </w:rPr>
        <w:t>a</w:t>
      </w:r>
      <w:proofErr w:type="gramEnd"/>
      <w:r w:rsidRPr="0044004E">
        <w:t xml:space="preserve"> Australian emissions scaled from Portland, Pt Henry, Bell Bay, Kurri Kurri, Tomago emissions by aluminium production</w:t>
      </w:r>
    </w:p>
    <w:p w14:paraId="5D6F90B0" w14:textId="371CF48C" w:rsidR="00445FF2" w:rsidRDefault="00680F89" w:rsidP="00427F8C">
      <w:pPr>
        <w:pStyle w:val="FigureTableNoteSource"/>
        <w:tabs>
          <w:tab w:val="left" w:pos="3402"/>
          <w:tab w:val="left" w:pos="6804"/>
        </w:tabs>
      </w:pPr>
      <w:r w:rsidRPr="00392AB1">
        <w:rPr>
          <w:vertAlign w:val="superscript"/>
        </w:rPr>
        <w:t>b</w:t>
      </w:r>
      <w:r w:rsidRPr="00392AB1">
        <w:t xml:space="preserve"> C</w:t>
      </w:r>
      <w:r w:rsidRPr="00392AB1">
        <w:rPr>
          <w:vertAlign w:val="subscript"/>
        </w:rPr>
        <w:t>2</w:t>
      </w:r>
      <w:r w:rsidRPr="00392AB1">
        <w:t>F</w:t>
      </w:r>
      <w:r w:rsidRPr="00392AB1">
        <w:rPr>
          <w:vertAlign w:val="subscript"/>
        </w:rPr>
        <w:t>6</w:t>
      </w:r>
      <w:r w:rsidRPr="00392AB1">
        <w:t>/CF</w:t>
      </w:r>
      <w:r w:rsidRPr="00392AB1">
        <w:rPr>
          <w:vertAlign w:val="subscript"/>
        </w:rPr>
        <w:t>4</w:t>
      </w:r>
      <w:r w:rsidRPr="00392AB1">
        <w:t xml:space="preserve"> = 0.1, Kim </w:t>
      </w:r>
      <w:r w:rsidR="00D42F90" w:rsidRPr="00392AB1">
        <w:rPr>
          <w:i/>
          <w:iCs/>
        </w:rPr>
        <w:t>et al.</w:t>
      </w:r>
      <w:r w:rsidRPr="00392AB1">
        <w:t xml:space="preserve"> (2014)</w:t>
      </w:r>
      <w:r w:rsidR="00427F8C" w:rsidRPr="00392AB1">
        <w:tab/>
      </w:r>
      <w:r w:rsidRPr="00392AB1">
        <w:rPr>
          <w:vertAlign w:val="superscript"/>
        </w:rPr>
        <w:t xml:space="preserve">c </w:t>
      </w:r>
      <w:r w:rsidRPr="00392AB1">
        <w:t>assumed = 2009 emissions</w:t>
      </w:r>
      <w:r w:rsidR="00427F8C" w:rsidRPr="00392AB1">
        <w:tab/>
      </w:r>
      <w:r w:rsidRPr="00392AB1">
        <w:rPr>
          <w:vertAlign w:val="superscript"/>
        </w:rPr>
        <w:t>d</w:t>
      </w:r>
      <w:r w:rsidRPr="00392AB1">
        <w:t xml:space="preserve"> emission factor for 2009 (Fraser </w:t>
      </w:r>
      <w:r w:rsidR="00D42F90" w:rsidRPr="00392AB1">
        <w:rPr>
          <w:i/>
          <w:iCs/>
        </w:rPr>
        <w:t>et al.</w:t>
      </w:r>
      <w:r w:rsidRPr="00392AB1">
        <w:t xml:space="preserve"> 2013)</w:t>
      </w:r>
    </w:p>
    <w:bookmarkEnd w:id="87"/>
    <w:p w14:paraId="6756AEA9" w14:textId="77777777" w:rsidR="007556D6" w:rsidRDefault="007556D6" w:rsidP="007556D6">
      <w:pPr>
        <w:sectPr w:rsidR="007556D6" w:rsidSect="00AE1386">
          <w:pgSz w:w="16838" w:h="11906" w:orient="landscape" w:code="9"/>
          <w:pgMar w:top="1418" w:right="1134" w:bottom="1418" w:left="1134" w:header="567" w:footer="284" w:gutter="0"/>
          <w:cols w:space="284"/>
          <w:docGrid w:linePitch="360"/>
        </w:sectPr>
      </w:pPr>
    </w:p>
    <w:p w14:paraId="52B394C3" w14:textId="308CC377" w:rsidR="0062201B" w:rsidRDefault="0062201B" w:rsidP="001728A6">
      <w:pPr>
        <w:pStyle w:val="Heading3"/>
      </w:pPr>
      <w:bookmarkStart w:id="88" w:name="_Toc65137240"/>
      <w:bookmarkStart w:id="89" w:name="_Toc66361024"/>
      <w:r>
        <w:lastRenderedPageBreak/>
        <w:t>Other PFC emissions</w:t>
      </w:r>
      <w:bookmarkEnd w:id="88"/>
      <w:bookmarkEnd w:id="89"/>
    </w:p>
    <w:p w14:paraId="77D02111" w14:textId="5158255B" w:rsidR="0062201B" w:rsidRPr="00F47EFE" w:rsidRDefault="0062201B" w:rsidP="00793B87">
      <w:r w:rsidRPr="00857686">
        <w:fldChar w:fldCharType="begin"/>
      </w:r>
      <w:r w:rsidRPr="00857686">
        <w:instrText xml:space="preserve"> REF _Ref444265496 \h  \* MERGEFORMAT </w:instrText>
      </w:r>
      <w:r w:rsidRPr="00857686">
        <w:fldChar w:fldCharType="separate"/>
      </w:r>
      <w:r w:rsidR="0012439B" w:rsidRPr="004C0F9C">
        <w:t xml:space="preserve">Figure </w:t>
      </w:r>
      <w:r w:rsidR="0012439B">
        <w:rPr>
          <w:noProof/>
        </w:rPr>
        <w:t>7</w:t>
      </w:r>
      <w:r w:rsidRPr="00857686">
        <w:fldChar w:fldCharType="end"/>
      </w:r>
      <w:r w:rsidRPr="00857686">
        <w:t xml:space="preserve"> shows the Australian PFC-116 emissions from the </w:t>
      </w:r>
      <w:r w:rsidRPr="00857686">
        <w:rPr>
          <w:i/>
        </w:rPr>
        <w:t>National Inventory Report 2018</w:t>
      </w:r>
      <w:r w:rsidRPr="00857686">
        <w:t xml:space="preserve">, from PFC-14 emissions (TAPM) assuming a PFC-116/PFC-14 mass emission factor of 0.10±0.01, based on atmospheric observation at Aspendale on the Pt Henry/Portland PFC plumes and on </w:t>
      </w:r>
      <w:r w:rsidRPr="00392AB1">
        <w:t xml:space="preserve">direct measurements on the Kurri Kurri exhaust stack (Fraser </w:t>
      </w:r>
      <w:r w:rsidR="00D42F90" w:rsidRPr="00392AB1">
        <w:rPr>
          <w:i/>
          <w:iCs/>
        </w:rPr>
        <w:t>et al.</w:t>
      </w:r>
      <w:r w:rsidRPr="00392AB1">
        <w:t xml:space="preserve"> 2013; Kim </w:t>
      </w:r>
      <w:r w:rsidR="00D42F90" w:rsidRPr="00392AB1">
        <w:rPr>
          <w:i/>
          <w:iCs/>
        </w:rPr>
        <w:t>et al.</w:t>
      </w:r>
      <w:r w:rsidRPr="00392AB1">
        <w:t xml:space="preserve"> 2014). The</w:t>
      </w:r>
      <w:r w:rsidRPr="00857686">
        <w:t xml:space="preserve"> overall agreement</w:t>
      </w:r>
      <w:r w:rsidR="007F1DB7" w:rsidRPr="00857686">
        <w:t xml:space="preserve"> between the </w:t>
      </w:r>
      <w:r w:rsidR="007F1DB7" w:rsidRPr="00857686">
        <w:rPr>
          <w:i/>
          <w:iCs/>
        </w:rPr>
        <w:t>Inventory</w:t>
      </w:r>
      <w:r w:rsidR="007F1DB7" w:rsidRPr="00857686">
        <w:t xml:space="preserve"> and the TAPM estimates</w:t>
      </w:r>
      <w:r w:rsidRPr="00857686">
        <w:t xml:space="preserve"> is </w:t>
      </w:r>
      <w:r w:rsidR="00CC58AF" w:rsidRPr="00857686">
        <w:t>reasonably good with average emissions for TAPM 7 tonnes/</w:t>
      </w:r>
      <w:proofErr w:type="spellStart"/>
      <w:r w:rsidR="00CC58AF" w:rsidRPr="00857686">
        <w:t>yr</w:t>
      </w:r>
      <w:proofErr w:type="spellEnd"/>
      <w:r w:rsidR="00CC58AF" w:rsidRPr="00857686">
        <w:t xml:space="preserve"> for 2009-2018 and 3.5 tonnes per year for the Inventory for the same period.</w:t>
      </w:r>
    </w:p>
    <w:p w14:paraId="54AA6D8E" w14:textId="77777777" w:rsidR="00EA44B5" w:rsidRPr="00CC3FB2" w:rsidRDefault="00EA44B5" w:rsidP="00793B87">
      <w:r w:rsidRPr="00793092">
        <w:t xml:space="preserve">Cape Grim observations show that Australian </w:t>
      </w:r>
      <w:r w:rsidRPr="00717DA4">
        <w:t>emissions of PFC-218 (ISC) vary from 6-8 tonnes over the last 5 years, with current (2018) emissions for PFC-218 about 6 tonnes. PFC-318 emissions</w:t>
      </w:r>
      <w:r w:rsidRPr="00793092">
        <w:t xml:space="preserve"> (ISC) vary from 8-10 tonnes over the last 5 years with current emissions of 9 tonnes. There are no significant Australian imports identified for these </w:t>
      </w:r>
      <w:proofErr w:type="spellStart"/>
      <w:r w:rsidRPr="00793092">
        <w:t>PFCs.</w:t>
      </w:r>
      <w:proofErr w:type="spellEnd"/>
      <w:r w:rsidRPr="00793092">
        <w:t xml:space="preserve"> Globally PFC-218 and PFC-318 are used in the electronics industry (etching), in refrigeration, in fire suppression and in medical applications.</w:t>
      </w:r>
    </w:p>
    <w:p w14:paraId="160C77BC" w14:textId="77777777" w:rsidR="00C740AA" w:rsidRDefault="00C740AA" w:rsidP="00C740AA">
      <w:pPr>
        <w:pStyle w:val="Caption"/>
      </w:pPr>
      <w:bookmarkStart w:id="90" w:name="_Ref444265496"/>
      <w:bookmarkStart w:id="91" w:name="_Toc455132455"/>
      <w:bookmarkStart w:id="92" w:name="_Toc37242105"/>
      <w:bookmarkStart w:id="93" w:name="_Toc66361046"/>
      <w:r w:rsidRPr="004C0F9C">
        <w:t xml:space="preserve">Figure </w:t>
      </w:r>
      <w:r w:rsidR="00924A2C">
        <w:fldChar w:fldCharType="begin"/>
      </w:r>
      <w:r w:rsidR="00924A2C">
        <w:instrText xml:space="preserve"> SEQ Figure \* ARABIC </w:instrText>
      </w:r>
      <w:r w:rsidR="00924A2C">
        <w:fldChar w:fldCharType="separate"/>
      </w:r>
      <w:r>
        <w:rPr>
          <w:noProof/>
        </w:rPr>
        <w:t>7</w:t>
      </w:r>
      <w:r w:rsidR="00924A2C">
        <w:rPr>
          <w:noProof/>
        </w:rPr>
        <w:fldChar w:fldCharType="end"/>
      </w:r>
      <w:bookmarkEnd w:id="90"/>
      <w:r w:rsidRPr="004C0F9C">
        <w:t>.</w:t>
      </w:r>
      <w:r w:rsidRPr="004618B0">
        <w:t xml:space="preserve"> Australian PFC-116 emissions from the National Inventory Report 2018 (DISER, 2020) and Australian PFC-116, PFC-218 and PFC-318 from atmospheric measurements at Cape Grim </w:t>
      </w:r>
      <w:r w:rsidRPr="00991C01">
        <w:t xml:space="preserve">using </w:t>
      </w:r>
      <w:proofErr w:type="spellStart"/>
      <w:r w:rsidRPr="00991C01">
        <w:t>InTEM</w:t>
      </w:r>
      <w:proofErr w:type="spellEnd"/>
      <w:r w:rsidRPr="00991C01">
        <w:t>,</w:t>
      </w:r>
      <w:r w:rsidRPr="004618B0">
        <w:t xml:space="preserve"> TAPM and ISC modelling; error bars are ± sd. Australian PFC-116 (</w:t>
      </w:r>
      <w:proofErr w:type="spellStart"/>
      <w:r>
        <w:t>InTEM</w:t>
      </w:r>
      <w:proofErr w:type="spellEnd"/>
      <w:r w:rsidRPr="004618B0">
        <w:t xml:space="preserve">) are from </w:t>
      </w:r>
      <w:r>
        <w:t xml:space="preserve">the </w:t>
      </w:r>
      <w:proofErr w:type="spellStart"/>
      <w:r>
        <w:t>VextT</w:t>
      </w:r>
      <w:proofErr w:type="spellEnd"/>
      <w:r>
        <w:t xml:space="preserve"> domain</w:t>
      </w:r>
      <w:r w:rsidRPr="004618B0">
        <w:t xml:space="preserve"> data scaled by aluminium production, PFC-116 (TAPM) are from Australian TAPM PFC-14 emissions (</w:t>
      </w:r>
      <w:r w:rsidRPr="004618B0">
        <w:fldChar w:fldCharType="begin"/>
      </w:r>
      <w:r w:rsidRPr="004618B0">
        <w:instrText xml:space="preserve"> REF _Ref444265995 \h  \* MERGEFORMAT </w:instrText>
      </w:r>
      <w:r w:rsidRPr="004618B0">
        <w:fldChar w:fldCharType="separate"/>
      </w:r>
      <w:r w:rsidRPr="004618B0">
        <w:t xml:space="preserve">Table </w:t>
      </w:r>
      <w:r>
        <w:t>5</w:t>
      </w:r>
      <w:r w:rsidRPr="004618B0">
        <w:fldChar w:fldCharType="end"/>
      </w:r>
      <w:r w:rsidRPr="004618B0">
        <w:t xml:space="preserve">) and the observed PFC-116/PFC-14 ratio (0.10±0.01) in Australian smelter plumes; PFC-218 and PFC-318 are from </w:t>
      </w:r>
      <w:proofErr w:type="spellStart"/>
      <w:r>
        <w:t>InTEM</w:t>
      </w:r>
      <w:proofErr w:type="spellEnd"/>
      <w:r w:rsidRPr="004618B0">
        <w:t xml:space="preserve"> and ISC, with Australian emissions obtained from regional emissions by population scaling.</w:t>
      </w:r>
      <w:bookmarkEnd w:id="91"/>
      <w:bookmarkEnd w:id="92"/>
      <w:bookmarkEnd w:id="93"/>
    </w:p>
    <w:p w14:paraId="166A55EB" w14:textId="5D1E169F" w:rsidR="0062201B" w:rsidRDefault="003616C4" w:rsidP="00680F89">
      <w:pPr>
        <w:pStyle w:val="Picture"/>
      </w:pPr>
      <w:r>
        <w:drawing>
          <wp:inline distT="0" distB="0" distL="0" distR="0" wp14:anchorId="6656AFB8" wp14:editId="4B4A43E6">
            <wp:extent cx="4104000" cy="4400730"/>
            <wp:effectExtent l="0" t="0" r="0" b="0"/>
            <wp:docPr id="9" name="Picture 9" descr="Figure 7 is two graphs showing Australian emissions of  perfluorocarbons 116, 218 and 318 from 2005 to 2018. There is a very slight decrease in emiss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AWE_SGG_2020_Fig 8 panel_isc.png"/>
                    <pic:cNvPicPr/>
                  </pic:nvPicPr>
                  <pic:blipFill>
                    <a:blip r:embed="rId32"/>
                    <a:stretch>
                      <a:fillRect/>
                    </a:stretch>
                  </pic:blipFill>
                  <pic:spPr>
                    <a:xfrm>
                      <a:off x="0" y="0"/>
                      <a:ext cx="4104000" cy="4400730"/>
                    </a:xfrm>
                    <a:prstGeom prst="rect">
                      <a:avLst/>
                    </a:prstGeom>
                  </pic:spPr>
                </pic:pic>
              </a:graphicData>
            </a:graphic>
          </wp:inline>
        </w:drawing>
      </w:r>
    </w:p>
    <w:p w14:paraId="341D0093" w14:textId="0AF49F43" w:rsidR="00EE7DEB" w:rsidRDefault="007556D6" w:rsidP="00680F89">
      <w:pPr>
        <w:pStyle w:val="Heading2"/>
      </w:pPr>
      <w:bookmarkStart w:id="94" w:name="_Toc16074797"/>
      <w:bookmarkStart w:id="95" w:name="_Toc428801207"/>
      <w:bookmarkStart w:id="96" w:name="_Toc455132429"/>
      <w:bookmarkStart w:id="97" w:name="_Toc37242082"/>
      <w:bookmarkStart w:id="98" w:name="_Toc65137241"/>
      <w:bookmarkStart w:id="99" w:name="_Toc66361025"/>
      <w:r w:rsidRPr="00F47EFE">
        <w:lastRenderedPageBreak/>
        <w:t xml:space="preserve">Comparisons of </w:t>
      </w:r>
      <w:r w:rsidRPr="00071EC9">
        <w:t>NGA</w:t>
      </w:r>
      <w:r w:rsidRPr="00F47EFE">
        <w:t xml:space="preserve">, ISC and </w:t>
      </w:r>
      <w:proofErr w:type="spellStart"/>
      <w:r w:rsidR="00AD4B14">
        <w:t>InTEM</w:t>
      </w:r>
      <w:proofErr w:type="spellEnd"/>
      <w:r w:rsidRPr="00F47EFE">
        <w:t xml:space="preserve"> emission estimates</w:t>
      </w:r>
      <w:bookmarkEnd w:id="94"/>
      <w:bookmarkEnd w:id="95"/>
      <w:bookmarkEnd w:id="96"/>
      <w:bookmarkEnd w:id="97"/>
      <w:bookmarkEnd w:id="98"/>
      <w:bookmarkEnd w:id="99"/>
    </w:p>
    <w:p w14:paraId="51F8B93A" w14:textId="62CAC2D6" w:rsidR="001D020C" w:rsidRDefault="007556D6" w:rsidP="00793B87">
      <w:r w:rsidRPr="00392AB1">
        <w:t xml:space="preserve">As mentioned in section </w:t>
      </w:r>
      <w:r w:rsidR="00392AB1" w:rsidRPr="00392AB1">
        <w:t>2</w:t>
      </w:r>
      <w:r w:rsidRPr="00392AB1">
        <w:t xml:space="preserve">, the HFC </w:t>
      </w:r>
      <w:r w:rsidRPr="00392AB1">
        <w:rPr>
          <w:i/>
        </w:rPr>
        <w:t>Inventory</w:t>
      </w:r>
      <w:r w:rsidRPr="00392AB1">
        <w:t xml:space="preserve"> estimates for 2006-201</w:t>
      </w:r>
      <w:r w:rsidR="00AB54A4" w:rsidRPr="00392AB1">
        <w:t>8</w:t>
      </w:r>
      <w:r w:rsidRPr="00392AB1">
        <w:t xml:space="preserve"> have been revised in the </w:t>
      </w:r>
      <w:r w:rsidRPr="00392AB1">
        <w:rPr>
          <w:i/>
        </w:rPr>
        <w:t>National Inventory Report 2017</w:t>
      </w:r>
      <w:r w:rsidRPr="00392AB1">
        <w:t xml:space="preserve"> (</w:t>
      </w:r>
      <w:proofErr w:type="spellStart"/>
      <w:r w:rsidRPr="00392AB1">
        <w:t>DoEE</w:t>
      </w:r>
      <w:proofErr w:type="spellEnd"/>
      <w:r w:rsidRPr="00392AB1">
        <w:t xml:space="preserve"> 2019)</w:t>
      </w:r>
      <w:r w:rsidR="007B4BCF" w:rsidRPr="00392AB1">
        <w:t xml:space="preserve"> and the </w:t>
      </w:r>
      <w:r w:rsidR="007B4BCF" w:rsidRPr="00392AB1">
        <w:rPr>
          <w:i/>
          <w:iCs/>
        </w:rPr>
        <w:t>National Inventory Report 2018</w:t>
      </w:r>
      <w:r w:rsidR="007B4BCF" w:rsidRPr="00392AB1">
        <w:t xml:space="preserve"> (DISER 2020)</w:t>
      </w:r>
      <w:r w:rsidRPr="00392AB1">
        <w:t>. Two significant changes have been implemented for determining HFC emissions</w:t>
      </w:r>
      <w:r w:rsidR="001D020C" w:rsidRPr="00392AB1">
        <w:t xml:space="preserve"> in the</w:t>
      </w:r>
      <w:r w:rsidR="001D020C">
        <w:t xml:space="preserve"> Inventory</w:t>
      </w:r>
      <w:r w:rsidRPr="007B4BCF">
        <w:t xml:space="preserve">. </w:t>
      </w:r>
      <w:r w:rsidR="005071BF">
        <w:t>These changes have resulted in reduced differences between the Cape Grim emission estimates and the Inventory estimates, although differences still exist.</w:t>
      </w:r>
    </w:p>
    <w:p w14:paraId="54A0A3CB" w14:textId="4C07D031" w:rsidR="001D020C" w:rsidRDefault="007556D6" w:rsidP="00680F89">
      <w:pPr>
        <w:pStyle w:val="ListBullet"/>
      </w:pPr>
      <w:r w:rsidRPr="007B4BCF">
        <w:t>The first change is that the annual leak rates are calibrated to the CSIRO HFC emissions estimates for all equipment types from 2006 onwards.</w:t>
      </w:r>
    </w:p>
    <w:p w14:paraId="57ABE151" w14:textId="0095D6BF" w:rsidR="00EE7DEB" w:rsidRDefault="007556D6" w:rsidP="00680F89">
      <w:pPr>
        <w:pStyle w:val="ListBullet"/>
      </w:pPr>
      <w:r w:rsidRPr="007B4BCF">
        <w:t xml:space="preserve">The second change to the method is CSIRO species data is used to </w:t>
      </w:r>
      <w:bookmarkStart w:id="100" w:name="_Hlk18321446"/>
      <w:r w:rsidRPr="007B4BCF">
        <w:t xml:space="preserve">modify the species percentages </w:t>
      </w:r>
      <w:bookmarkEnd w:id="100"/>
      <w:r w:rsidRPr="007B4BCF">
        <w:t>each year from 2006 onwards.</w:t>
      </w:r>
    </w:p>
    <w:p w14:paraId="0F5C0181" w14:textId="656E1AD2" w:rsidR="004A2981" w:rsidRDefault="004A2981" w:rsidP="004A2981">
      <w:r>
        <w:t xml:space="preserve">The Department of Industry, </w:t>
      </w:r>
      <w:r w:rsidRPr="0081526F">
        <w:t>Science, Energy and Resources</w:t>
      </w:r>
      <w:r w:rsidR="00427F8C">
        <w:t>,</w:t>
      </w:r>
      <w:r>
        <w:t xml:space="preserve"> which produces the Inventory</w:t>
      </w:r>
      <w:r w:rsidR="00427F8C">
        <w:t>,</w:t>
      </w:r>
      <w:r>
        <w:t xml:space="preserve"> has indicated that it will be reviewing its methodology in future to further reduce differences between the Inventory and Cap Grim emission estimates.</w:t>
      </w:r>
    </w:p>
    <w:p w14:paraId="77EFB910" w14:textId="35E039C9" w:rsidR="007556D6" w:rsidRDefault="007556D6" w:rsidP="001728A6">
      <w:pPr>
        <w:pStyle w:val="Heading3"/>
      </w:pPr>
      <w:bookmarkStart w:id="101" w:name="_Toc428801208"/>
      <w:bookmarkStart w:id="102" w:name="_Toc455132430"/>
      <w:bookmarkStart w:id="103" w:name="_Toc37242083"/>
      <w:bookmarkStart w:id="104" w:name="_Toc65137242"/>
      <w:bookmarkStart w:id="105" w:name="_Toc66361026"/>
      <w:r w:rsidRPr="00F47EFE">
        <w:t>HFC-134a</w:t>
      </w:r>
      <w:bookmarkEnd w:id="101"/>
      <w:bookmarkEnd w:id="102"/>
      <w:bookmarkEnd w:id="103"/>
      <w:bookmarkEnd w:id="104"/>
      <w:bookmarkEnd w:id="105"/>
    </w:p>
    <w:p w14:paraId="207EB91F" w14:textId="77777777" w:rsidR="00392AB1" w:rsidRDefault="007556D6" w:rsidP="00793B87">
      <w:r w:rsidRPr="00392AB1">
        <w:t xml:space="preserve">The major HFC in the </w:t>
      </w:r>
      <w:r w:rsidRPr="00392AB1">
        <w:rPr>
          <w:i/>
        </w:rPr>
        <w:t>Inventory</w:t>
      </w:r>
      <w:r w:rsidRPr="00392AB1">
        <w:t xml:space="preserve"> (ageis.climatechange.gov.au; D</w:t>
      </w:r>
      <w:r w:rsidR="00A4400F" w:rsidRPr="00392AB1">
        <w:t>ISER</w:t>
      </w:r>
      <w:r w:rsidRPr="00392AB1">
        <w:t xml:space="preserve"> 20</w:t>
      </w:r>
      <w:r w:rsidR="00A4400F" w:rsidRPr="00392AB1">
        <w:t>20</w:t>
      </w:r>
      <w:r w:rsidRPr="00392AB1">
        <w:t>) is HFC-134a, with emissions in 201</w:t>
      </w:r>
      <w:r w:rsidR="00276073" w:rsidRPr="00392AB1">
        <w:t>8</w:t>
      </w:r>
      <w:r w:rsidRPr="00392AB1">
        <w:t xml:space="preserve"> </w:t>
      </w:r>
      <w:r w:rsidR="001D020C" w:rsidRPr="00392AB1">
        <w:t xml:space="preserve">determined to be </w:t>
      </w:r>
      <w:r w:rsidRPr="00392AB1">
        <w:t>2</w:t>
      </w:r>
      <w:r w:rsidR="001B7164" w:rsidRPr="00392AB1">
        <w:t>,</w:t>
      </w:r>
      <w:r w:rsidR="00276073" w:rsidRPr="00392AB1">
        <w:t>842</w:t>
      </w:r>
      <w:r w:rsidRPr="00392AB1">
        <w:t xml:space="preserve"> tonnes (Table 3).</w:t>
      </w:r>
    </w:p>
    <w:p w14:paraId="34DB66B9" w14:textId="299050F6" w:rsidR="001D020C" w:rsidRPr="00392AB1" w:rsidRDefault="007556D6" w:rsidP="00680F89">
      <w:pPr>
        <w:pStyle w:val="ListBullet"/>
      </w:pPr>
      <w:r w:rsidRPr="00392AB1">
        <w:t>Based on Cape Grim data, Australian emissions of HFC-134a in 201</w:t>
      </w:r>
      <w:r w:rsidR="00276073" w:rsidRPr="00392AB1">
        <w:t>8</w:t>
      </w:r>
      <w:r w:rsidRPr="00392AB1">
        <w:t xml:space="preserve"> were 1</w:t>
      </w:r>
      <w:r w:rsidR="001B7164" w:rsidRPr="00392AB1">
        <w:t>,</w:t>
      </w:r>
      <w:r w:rsidR="00276073" w:rsidRPr="00392AB1">
        <w:t>024</w:t>
      </w:r>
      <w:r w:rsidRPr="00392AB1">
        <w:t xml:space="preserve"> tonnes (ISC), </w:t>
      </w:r>
      <w:r w:rsidR="006F2223" w:rsidRPr="00392AB1">
        <w:t>64</w:t>
      </w:r>
      <w:r w:rsidRPr="00392AB1">
        <w:t xml:space="preserve">% lower than reported in the </w:t>
      </w:r>
      <w:r w:rsidRPr="00392AB1">
        <w:rPr>
          <w:i/>
        </w:rPr>
        <w:t>Inventory</w:t>
      </w:r>
      <w:r w:rsidRPr="00392AB1">
        <w:t xml:space="preserve"> (</w:t>
      </w:r>
      <w:r w:rsidRPr="00392AB1">
        <w:fldChar w:fldCharType="begin"/>
      </w:r>
      <w:r w:rsidRPr="00392AB1">
        <w:instrText xml:space="preserve"> REF _Ref453243689 \h  \* MERGEFORMAT </w:instrText>
      </w:r>
      <w:r w:rsidRPr="00392AB1">
        <w:fldChar w:fldCharType="separate"/>
      </w:r>
      <w:r w:rsidR="0012439B" w:rsidRPr="00392AB1">
        <w:t xml:space="preserve">Table </w:t>
      </w:r>
      <w:r w:rsidR="0012439B" w:rsidRPr="00392AB1">
        <w:rPr>
          <w:noProof/>
        </w:rPr>
        <w:t>3</w:t>
      </w:r>
      <w:r w:rsidRPr="00392AB1">
        <w:fldChar w:fldCharType="end"/>
      </w:r>
      <w:r w:rsidRPr="00392AB1">
        <w:t xml:space="preserve">, </w:t>
      </w:r>
      <w:r w:rsidRPr="00392AB1">
        <w:fldChar w:fldCharType="begin"/>
      </w:r>
      <w:r w:rsidRPr="00392AB1">
        <w:instrText xml:space="preserve"> REF _Ref354475958 \h  \* MERGEFORMAT </w:instrText>
      </w:r>
      <w:r w:rsidRPr="00392AB1">
        <w:fldChar w:fldCharType="separate"/>
      </w:r>
      <w:r w:rsidR="0012439B" w:rsidRPr="00392AB1">
        <w:t xml:space="preserve">Figure </w:t>
      </w:r>
      <w:r w:rsidR="0012439B" w:rsidRPr="00392AB1">
        <w:rPr>
          <w:noProof/>
        </w:rPr>
        <w:t>3</w:t>
      </w:r>
      <w:r w:rsidRPr="00392AB1">
        <w:fldChar w:fldCharType="end"/>
      </w:r>
      <w:r w:rsidRPr="00392AB1">
        <w:t>).</w:t>
      </w:r>
    </w:p>
    <w:p w14:paraId="429B9672" w14:textId="149CF13D" w:rsidR="007556D6" w:rsidRPr="00392AB1" w:rsidRDefault="007556D6" w:rsidP="00680F89">
      <w:pPr>
        <w:pStyle w:val="ListBullet"/>
      </w:pPr>
      <w:r w:rsidRPr="00392AB1">
        <w:t>For the 1</w:t>
      </w:r>
      <w:r w:rsidR="006F2223" w:rsidRPr="00392AB1">
        <w:t>0</w:t>
      </w:r>
      <w:r w:rsidRPr="00392AB1">
        <w:t>-year period 200</w:t>
      </w:r>
      <w:r w:rsidR="00562A6C" w:rsidRPr="00392AB1">
        <w:t>9</w:t>
      </w:r>
      <w:r w:rsidRPr="00392AB1">
        <w:t>-201</w:t>
      </w:r>
      <w:r w:rsidR="006F2223" w:rsidRPr="00392AB1">
        <w:t>8</w:t>
      </w:r>
      <w:r w:rsidRPr="00392AB1">
        <w:t xml:space="preserve">, the average Australian emissions of HFC-134a calculated from Cape Grim data (ISC, </w:t>
      </w:r>
      <w:r w:rsidR="00562A6C" w:rsidRPr="00392AB1">
        <w:t>1</w:t>
      </w:r>
      <w:r w:rsidR="001B7164" w:rsidRPr="00392AB1">
        <w:t>,</w:t>
      </w:r>
      <w:r w:rsidR="00562A6C" w:rsidRPr="00392AB1">
        <w:t>427</w:t>
      </w:r>
      <w:r w:rsidRPr="00392AB1">
        <w:t xml:space="preserve"> tonnes/</w:t>
      </w:r>
      <w:proofErr w:type="spellStart"/>
      <w:r w:rsidRPr="00392AB1">
        <w:t>yr</w:t>
      </w:r>
      <w:proofErr w:type="spellEnd"/>
      <w:r w:rsidRPr="00392AB1">
        <w:t xml:space="preserve">) are about </w:t>
      </w:r>
      <w:r w:rsidR="00562A6C" w:rsidRPr="00392AB1">
        <w:t>40</w:t>
      </w:r>
      <w:r w:rsidRPr="00392AB1">
        <w:t xml:space="preserve">% lower than the </w:t>
      </w:r>
      <w:r w:rsidRPr="00392AB1">
        <w:rPr>
          <w:i/>
        </w:rPr>
        <w:t>Inventory</w:t>
      </w:r>
      <w:r w:rsidRPr="00392AB1">
        <w:t xml:space="preserve"> (2</w:t>
      </w:r>
      <w:r w:rsidR="00562A6C" w:rsidRPr="00392AB1">
        <w:t>389</w:t>
      </w:r>
      <w:r w:rsidRPr="00392AB1">
        <w:t xml:space="preserve"> tonnes/</w:t>
      </w:r>
      <w:proofErr w:type="spellStart"/>
      <w:r w:rsidRPr="00392AB1">
        <w:t>yr</w:t>
      </w:r>
      <w:proofErr w:type="spellEnd"/>
      <w:r w:rsidRPr="00392AB1">
        <w:t>; D</w:t>
      </w:r>
      <w:r w:rsidR="00562A6C" w:rsidRPr="00392AB1">
        <w:t>ISER</w:t>
      </w:r>
      <w:r w:rsidRPr="00392AB1">
        <w:t xml:space="preserve"> 20</w:t>
      </w:r>
      <w:r w:rsidR="00562A6C" w:rsidRPr="00392AB1">
        <w:t>20</w:t>
      </w:r>
      <w:r w:rsidRPr="00392AB1">
        <w:t>).</w:t>
      </w:r>
    </w:p>
    <w:p w14:paraId="2046530B" w14:textId="77777777" w:rsidR="00392AB1" w:rsidRDefault="007556D6" w:rsidP="00793B87">
      <w:r w:rsidRPr="00F47EFE">
        <w:t xml:space="preserve">Cape Grim data suggest that Australian emissions of HFC-134a </w:t>
      </w:r>
      <w:r w:rsidR="00930633">
        <w:t>peaked in 2009 at 1</w:t>
      </w:r>
      <w:r w:rsidR="001B7164">
        <w:t>,</w:t>
      </w:r>
      <w:r w:rsidR="00930633">
        <w:t>709 tonnes and</w:t>
      </w:r>
      <w:r>
        <w:t xml:space="preserve"> are now in decline, decreasing </w:t>
      </w:r>
      <w:r w:rsidR="00930633">
        <w:t>40</w:t>
      </w:r>
      <w:r>
        <w:t>% from 20</w:t>
      </w:r>
      <w:r w:rsidR="00930633">
        <w:t>09</w:t>
      </w:r>
      <w:r w:rsidR="001B7164">
        <w:t xml:space="preserve"> to </w:t>
      </w:r>
      <w:r>
        <w:t>201</w:t>
      </w:r>
      <w:r w:rsidR="00930633">
        <w:t>8</w:t>
      </w:r>
      <w:r>
        <w:t>. T</w:t>
      </w:r>
      <w:r w:rsidRPr="00F47EFE">
        <w:t xml:space="preserve">he </w:t>
      </w:r>
      <w:r w:rsidRPr="00F47EFE">
        <w:rPr>
          <w:i/>
        </w:rPr>
        <w:t>Inventory</w:t>
      </w:r>
      <w:r w:rsidRPr="00F47EFE">
        <w:t xml:space="preserve"> </w:t>
      </w:r>
      <w:r>
        <w:t xml:space="preserve">show increasing </w:t>
      </w:r>
      <w:r w:rsidRPr="00F47EFE">
        <w:t>emissions</w:t>
      </w:r>
      <w:r>
        <w:t xml:space="preserve"> through to 201</w:t>
      </w:r>
      <w:r w:rsidR="008161FD">
        <w:t>8</w:t>
      </w:r>
      <w:r>
        <w:t>, with emissions</w:t>
      </w:r>
      <w:r w:rsidRPr="00F47EFE">
        <w:t xml:space="preserve"> </w:t>
      </w:r>
      <w:r>
        <w:t>growing</w:t>
      </w:r>
      <w:r w:rsidRPr="00F47EFE">
        <w:t xml:space="preserve"> by </w:t>
      </w:r>
      <w:r w:rsidR="008161FD">
        <w:t>55</w:t>
      </w:r>
      <w:r w:rsidRPr="00F47EFE">
        <w:t xml:space="preserve">% </w:t>
      </w:r>
      <w:r>
        <w:t>from 200</w:t>
      </w:r>
      <w:r w:rsidR="008161FD">
        <w:t>9</w:t>
      </w:r>
      <w:r>
        <w:t>-201</w:t>
      </w:r>
      <w:r w:rsidR="008161FD">
        <w:t>8</w:t>
      </w:r>
      <w:r w:rsidRPr="002054F6">
        <w:t>.</w:t>
      </w:r>
    </w:p>
    <w:p w14:paraId="12FA0087" w14:textId="3890A63D" w:rsidR="001B7164" w:rsidRDefault="007556D6" w:rsidP="00680F89">
      <w:pPr>
        <w:pStyle w:val="ListBullet"/>
      </w:pPr>
      <w:r w:rsidRPr="002054F6">
        <w:t>Over the period 200</w:t>
      </w:r>
      <w:r w:rsidR="008161FD">
        <w:t>9</w:t>
      </w:r>
      <w:r w:rsidRPr="002054F6">
        <w:t>-201</w:t>
      </w:r>
      <w:r w:rsidR="008161FD">
        <w:t>8</w:t>
      </w:r>
      <w:r w:rsidRPr="002054F6">
        <w:t xml:space="preserve">, Cape Grim data suggest total HFC-134a emissions of </w:t>
      </w:r>
      <w:r w:rsidR="008161FD">
        <w:t>14</w:t>
      </w:r>
      <w:r w:rsidRPr="002054F6">
        <w:t xml:space="preserve"> k tonnes (ISC) compared to the </w:t>
      </w:r>
      <w:r w:rsidRPr="002054F6">
        <w:rPr>
          <w:i/>
        </w:rPr>
        <w:t>Inventory</w:t>
      </w:r>
      <w:r w:rsidRPr="002054F6">
        <w:t xml:space="preserve"> total of 2</w:t>
      </w:r>
      <w:r w:rsidR="008161FD">
        <w:t>4</w:t>
      </w:r>
      <w:r w:rsidRPr="002054F6">
        <w:t xml:space="preserve"> k tonnes</w:t>
      </w:r>
      <w:r>
        <w:t xml:space="preserve"> which is</w:t>
      </w:r>
      <w:r w:rsidRPr="002054F6">
        <w:t xml:space="preserve"> a factor of 1.</w:t>
      </w:r>
      <w:r w:rsidR="008161FD">
        <w:t>7</w:t>
      </w:r>
      <w:r w:rsidRPr="002054F6">
        <w:t xml:space="preserve"> higher. This is a big improvement from the report</w:t>
      </w:r>
      <w:r>
        <w:t xml:space="preserve"> </w:t>
      </w:r>
      <w:r w:rsidRPr="00392AB1">
        <w:t xml:space="preserve">(Dunse </w:t>
      </w:r>
      <w:r w:rsidR="00D42F90" w:rsidRPr="00392AB1">
        <w:rPr>
          <w:i/>
          <w:iCs/>
        </w:rPr>
        <w:t>et al.</w:t>
      </w:r>
      <w:r w:rsidRPr="00392AB1">
        <w:t xml:space="preserve"> 2018</w:t>
      </w:r>
      <w:r>
        <w:t xml:space="preserve">; </w:t>
      </w:r>
      <w:r w:rsidRPr="002054F6">
        <w:t>a factor of 2.3 higher</w:t>
      </w:r>
      <w:r w:rsidR="008161FD">
        <w:t xml:space="preserve">, prior to the revision of the </w:t>
      </w:r>
      <w:r w:rsidR="008161FD" w:rsidRPr="008161FD">
        <w:rPr>
          <w:i/>
          <w:iCs/>
        </w:rPr>
        <w:t>Inventory</w:t>
      </w:r>
      <w:r w:rsidR="008161FD">
        <w:t xml:space="preserve"> estimates</w:t>
      </w:r>
      <w:r w:rsidRPr="002054F6">
        <w:t>).</w:t>
      </w:r>
    </w:p>
    <w:p w14:paraId="65E76229" w14:textId="73212854" w:rsidR="007556D6" w:rsidRDefault="007556D6" w:rsidP="00680F89">
      <w:pPr>
        <w:pStyle w:val="ListBullet"/>
      </w:pPr>
      <w:r>
        <w:t xml:space="preserve">The revised </w:t>
      </w:r>
      <w:r w:rsidRPr="00523746">
        <w:rPr>
          <w:i/>
        </w:rPr>
        <w:t>Inventory</w:t>
      </w:r>
      <w:r>
        <w:t xml:space="preserve"> estimates (see section </w:t>
      </w:r>
      <w:r w:rsidR="00392AB1">
        <w:t>2</w:t>
      </w:r>
      <w:r>
        <w:t>) better reflect the year to year variability of the use of individual HFCs and the difference in magnitude between the Cape Grim estimates and the Inventory estimates has been reduced. However, the Inventory estimates are still substantially larger than Cape Grim estimates for HFC-134a.</w:t>
      </w:r>
    </w:p>
    <w:p w14:paraId="44FD1A99" w14:textId="77777777" w:rsidR="00392AB1" w:rsidRDefault="00CE598A" w:rsidP="00793B87">
      <w:r w:rsidRPr="00F00549">
        <w:t xml:space="preserve">The </w:t>
      </w:r>
      <w:proofErr w:type="spellStart"/>
      <w:r w:rsidRPr="00F00549">
        <w:t>InTEM</w:t>
      </w:r>
      <w:proofErr w:type="spellEnd"/>
      <w:r w:rsidRPr="00F00549">
        <w:t xml:space="preserve"> estimates have recently been revised (</w:t>
      </w:r>
      <w:r w:rsidRPr="00392AB1">
        <w:t xml:space="preserve">Redington </w:t>
      </w:r>
      <w:r w:rsidR="00392AB1" w:rsidRPr="00392AB1">
        <w:t>&amp; Manning</w:t>
      </w:r>
      <w:r w:rsidRPr="00392AB1">
        <w:t xml:space="preserve"> 2018</w:t>
      </w:r>
      <w:r w:rsidRPr="00F00549">
        <w:t xml:space="preserve"> and Redington, unpublished data)</w:t>
      </w:r>
      <w:r w:rsidR="005074EB">
        <w:t xml:space="preserve"> which has led to reduced agreement in </w:t>
      </w:r>
      <w:proofErr w:type="spellStart"/>
      <w:r w:rsidR="005074EB">
        <w:t>InT</w:t>
      </w:r>
      <w:r w:rsidR="009A4969">
        <w:t>EM</w:t>
      </w:r>
      <w:proofErr w:type="spellEnd"/>
      <w:r w:rsidR="005074EB">
        <w:t xml:space="preserve"> and ISC estimates for all HFCs, including HFC-134a</w:t>
      </w:r>
      <w:r w:rsidRPr="00F00549">
        <w:t>. In last year</w:t>
      </w:r>
      <w:r w:rsidR="00A55D44">
        <w:t>’</w:t>
      </w:r>
      <w:r w:rsidRPr="00F00549">
        <w:t>s report (</w:t>
      </w:r>
      <w:r w:rsidRPr="00392AB1">
        <w:t xml:space="preserve">Dunse </w:t>
      </w:r>
      <w:r w:rsidR="00D42F90" w:rsidRPr="00392AB1">
        <w:rPr>
          <w:i/>
          <w:iCs/>
        </w:rPr>
        <w:t>et al.</w:t>
      </w:r>
      <w:r w:rsidRPr="00392AB1">
        <w:t xml:space="preserve"> 2019</w:t>
      </w:r>
      <w:r w:rsidRPr="00F00549">
        <w:t xml:space="preserve">), ISC and </w:t>
      </w:r>
      <w:proofErr w:type="spellStart"/>
      <w:r w:rsidRPr="00F00549">
        <w:t>InTEM</w:t>
      </w:r>
      <w:proofErr w:type="spellEnd"/>
      <w:r w:rsidRPr="00F00549">
        <w:t xml:space="preserve"> </w:t>
      </w:r>
      <w:r w:rsidR="00A3072D" w:rsidRPr="00F00549">
        <w:t>total</w:t>
      </w:r>
      <w:r w:rsidR="00674C62" w:rsidRPr="00F00549">
        <w:t xml:space="preserve"> HFC-134a</w:t>
      </w:r>
      <w:r w:rsidR="00A3072D" w:rsidRPr="00F00549">
        <w:t xml:space="preserve"> emissions </w:t>
      </w:r>
      <w:r w:rsidR="005074EB">
        <w:t xml:space="preserve">for the period 2009-2017 </w:t>
      </w:r>
      <w:r w:rsidRPr="00F00549">
        <w:t xml:space="preserve">agreed to within 13%. </w:t>
      </w:r>
      <w:r w:rsidR="007F5C18" w:rsidRPr="00F00549">
        <w:t>For t</w:t>
      </w:r>
      <w:r w:rsidRPr="00F00549">
        <w:t xml:space="preserve">he </w:t>
      </w:r>
      <w:r w:rsidR="005074EB">
        <w:t>revised</w:t>
      </w:r>
      <w:r w:rsidR="005074EB" w:rsidRPr="00F00549">
        <w:t xml:space="preserve"> </w:t>
      </w:r>
      <w:r w:rsidR="00A3072D" w:rsidRPr="00F00549">
        <w:t>estimates</w:t>
      </w:r>
      <w:r w:rsidR="007F5C18">
        <w:t xml:space="preserve">, </w:t>
      </w:r>
      <w:proofErr w:type="spellStart"/>
      <w:r w:rsidR="007F5C18">
        <w:t>InTEM</w:t>
      </w:r>
      <w:proofErr w:type="spellEnd"/>
      <w:r w:rsidR="007F5C18">
        <w:t xml:space="preserve"> </w:t>
      </w:r>
      <w:r w:rsidR="007F5C18">
        <w:lastRenderedPageBreak/>
        <w:t xml:space="preserve">total emissions </w:t>
      </w:r>
      <w:r w:rsidR="00674C62">
        <w:t xml:space="preserve">are 40% lower than ISC total emissions </w:t>
      </w:r>
      <w:r w:rsidR="005074EB">
        <w:t xml:space="preserve">for </w:t>
      </w:r>
      <w:r w:rsidR="00674C62">
        <w:t>the same time period. This reduced agreement will be investigated for next year</w:t>
      </w:r>
      <w:r w:rsidR="00A55D44">
        <w:t>’</w:t>
      </w:r>
      <w:r w:rsidR="00674C62">
        <w:t>s report.</w:t>
      </w:r>
    </w:p>
    <w:p w14:paraId="78ADBB6C" w14:textId="44ECA184" w:rsidR="007556D6" w:rsidRPr="00F47EFE" w:rsidRDefault="007556D6" w:rsidP="00793B87">
      <w:r w:rsidRPr="00392AB1">
        <w:t>Based on atmospheric data, global emissions of HFC-134a were 2</w:t>
      </w:r>
      <w:r w:rsidR="00674C62" w:rsidRPr="00392AB1">
        <w:t>38</w:t>
      </w:r>
      <w:r w:rsidRPr="00392AB1">
        <w:t xml:space="preserve"> k tonnes in 201</w:t>
      </w:r>
      <w:r w:rsidR="00674C62" w:rsidRPr="00392AB1">
        <w:t>8</w:t>
      </w:r>
      <w:r w:rsidRPr="00392AB1">
        <w:t xml:space="preserve"> (Rigby </w:t>
      </w:r>
      <w:r w:rsidR="00D42F90" w:rsidRPr="00392AB1">
        <w:rPr>
          <w:i/>
          <w:iCs/>
        </w:rPr>
        <w:t>et al.</w:t>
      </w:r>
      <w:r w:rsidRPr="00392AB1">
        <w:t xml:space="preserve"> 2014 and Rigby, unpublished data). Australian emissions are </w:t>
      </w:r>
      <w:r w:rsidR="001D020C" w:rsidRPr="00392AB1">
        <w:t xml:space="preserve">therefore estimated to be </w:t>
      </w:r>
      <w:r w:rsidRPr="00392AB1">
        <w:t>about</w:t>
      </w:r>
      <w:r w:rsidRPr="00F47EFE">
        <w:t xml:space="preserve"> 0.</w:t>
      </w:r>
      <w:r w:rsidR="00674C62">
        <w:t>4</w:t>
      </w:r>
      <w:r w:rsidRPr="00F47EFE">
        <w:t xml:space="preserve">% of global emissions based on Cape Grim data, and </w:t>
      </w:r>
      <w:r>
        <w:t>1</w:t>
      </w:r>
      <w:r w:rsidRPr="00F47EFE">
        <w:t>.</w:t>
      </w:r>
      <w:r>
        <w:t>2</w:t>
      </w:r>
      <w:r w:rsidRPr="00F47EFE">
        <w:t xml:space="preserve">% based on </w:t>
      </w:r>
      <w:r w:rsidRPr="00F47EFE">
        <w:rPr>
          <w:i/>
        </w:rPr>
        <w:t>Inventory</w:t>
      </w:r>
      <w:r w:rsidRPr="00F47EFE">
        <w:t xml:space="preserve"> data.</w:t>
      </w:r>
    </w:p>
    <w:p w14:paraId="3BFC1A17" w14:textId="77777777" w:rsidR="007556D6" w:rsidRDefault="007556D6" w:rsidP="00680F89">
      <w:pPr>
        <w:pStyle w:val="ListBullet"/>
      </w:pPr>
      <w:r w:rsidRPr="00F47EFE">
        <w:t xml:space="preserve">Cape Grim ‘sees’ largely winter emissions of HFC-134a emissions from the Melbourne/Port Phillip region; this could offer a partial explanation of the large difference between Australian emissions of HFC-134a calculated from Cape Grim data and as reported in the </w:t>
      </w:r>
      <w:r w:rsidRPr="00F47EFE">
        <w:rPr>
          <w:i/>
        </w:rPr>
        <w:t>Inventory</w:t>
      </w:r>
      <w:r w:rsidRPr="00F47EFE">
        <w:t>.</w:t>
      </w:r>
    </w:p>
    <w:p w14:paraId="5181C7EF" w14:textId="50BA0A77" w:rsidR="007556D6" w:rsidRDefault="007556D6" w:rsidP="001728A6">
      <w:pPr>
        <w:pStyle w:val="Heading3"/>
      </w:pPr>
      <w:bookmarkStart w:id="106" w:name="_Toc428801209"/>
      <w:bookmarkStart w:id="107" w:name="_Toc455132431"/>
      <w:bookmarkStart w:id="108" w:name="_Toc37242084"/>
      <w:bookmarkStart w:id="109" w:name="_Toc65137243"/>
      <w:bookmarkStart w:id="110" w:name="_Toc66361027"/>
      <w:r w:rsidRPr="00F47EFE">
        <w:t>HFC-125</w:t>
      </w:r>
      <w:bookmarkEnd w:id="106"/>
      <w:bookmarkEnd w:id="107"/>
      <w:bookmarkEnd w:id="108"/>
      <w:bookmarkEnd w:id="109"/>
      <w:bookmarkEnd w:id="110"/>
    </w:p>
    <w:p w14:paraId="315B6F62" w14:textId="77777777" w:rsidR="00392AB1" w:rsidRDefault="007556D6" w:rsidP="00793B87">
      <w:r w:rsidRPr="009B79C5">
        <w:t>The next major HFC emitted into the Australian environment is HFC-125 with current (201</w:t>
      </w:r>
      <w:r w:rsidR="009B79C5" w:rsidRPr="009B79C5">
        <w:t>8</w:t>
      </w:r>
      <w:r w:rsidRPr="009B79C5">
        <w:t xml:space="preserve">) emissions estimated to be about </w:t>
      </w:r>
      <w:r w:rsidR="009B79C5" w:rsidRPr="009B79C5">
        <w:t>989</w:t>
      </w:r>
      <w:r w:rsidRPr="009B79C5">
        <w:t xml:space="preserve"> tonnes in the </w:t>
      </w:r>
      <w:r w:rsidRPr="009B79C5">
        <w:rPr>
          <w:i/>
        </w:rPr>
        <w:t>Inventory</w:t>
      </w:r>
      <w:r w:rsidRPr="009B79C5">
        <w:t>.</w:t>
      </w:r>
    </w:p>
    <w:p w14:paraId="1E0F02C4" w14:textId="77777777" w:rsidR="00392AB1" w:rsidRDefault="007556D6" w:rsidP="00680F89">
      <w:pPr>
        <w:pStyle w:val="ListBullet"/>
      </w:pPr>
      <w:r w:rsidRPr="009B79C5">
        <w:t>Based on Cape Grim data, Australian emissions of HFC-125 in 201</w:t>
      </w:r>
      <w:r w:rsidR="009B79C5" w:rsidRPr="009B79C5">
        <w:t>8</w:t>
      </w:r>
      <w:r w:rsidRPr="009B79C5">
        <w:t xml:space="preserve"> were 4</w:t>
      </w:r>
      <w:r w:rsidR="009B79C5" w:rsidRPr="009B79C5">
        <w:t>21</w:t>
      </w:r>
      <w:r w:rsidRPr="009B79C5">
        <w:t xml:space="preserve"> tonnes (ISC</w:t>
      </w:r>
      <w:r w:rsidRPr="00667B9F">
        <w:t>), about 5</w:t>
      </w:r>
      <w:r w:rsidR="00AA03CE" w:rsidRPr="00667B9F">
        <w:t>7</w:t>
      </w:r>
      <w:r w:rsidRPr="00667B9F">
        <w:t xml:space="preserve">% lower than the </w:t>
      </w:r>
      <w:r w:rsidRPr="00667B9F">
        <w:rPr>
          <w:i/>
        </w:rPr>
        <w:t>Inventory</w:t>
      </w:r>
      <w:r w:rsidRPr="00667B9F">
        <w:t xml:space="preserve"> data.</w:t>
      </w:r>
    </w:p>
    <w:p w14:paraId="7AE00505" w14:textId="1BCCE236" w:rsidR="007556D6" w:rsidRPr="00392AB1" w:rsidRDefault="007556D6" w:rsidP="00680F89">
      <w:pPr>
        <w:pStyle w:val="ListBullet"/>
      </w:pPr>
      <w:r w:rsidRPr="00667B9F">
        <w:t xml:space="preserve">For the </w:t>
      </w:r>
      <w:r w:rsidR="009B79C5" w:rsidRPr="00667B9F">
        <w:t>10-year period 2009-2018</w:t>
      </w:r>
      <w:r w:rsidRPr="00667B9F">
        <w:t xml:space="preserve">, the average Australian emissions of HFC-125 calculated from Cape Grim data (ISC, </w:t>
      </w:r>
      <w:r w:rsidR="009B79C5" w:rsidRPr="00667B9F">
        <w:t>500</w:t>
      </w:r>
      <w:r w:rsidRPr="00667B9F">
        <w:t xml:space="preserve"> tonnes/</w:t>
      </w:r>
      <w:proofErr w:type="spellStart"/>
      <w:r w:rsidRPr="00667B9F">
        <w:t>yr</w:t>
      </w:r>
      <w:proofErr w:type="spellEnd"/>
      <w:r w:rsidRPr="00667B9F">
        <w:t xml:space="preserve">) are about </w:t>
      </w:r>
      <w:r w:rsidR="00AA03CE" w:rsidRPr="00667B9F">
        <w:t>3</w:t>
      </w:r>
      <w:r w:rsidRPr="00667B9F">
        <w:t xml:space="preserve">9% lower than the </w:t>
      </w:r>
      <w:r w:rsidRPr="00667B9F">
        <w:rPr>
          <w:i/>
        </w:rPr>
        <w:t>Inventory</w:t>
      </w:r>
      <w:r w:rsidRPr="00667B9F">
        <w:t xml:space="preserve"> (</w:t>
      </w:r>
      <w:r w:rsidR="009B79C5" w:rsidRPr="00667B9F">
        <w:t>827</w:t>
      </w:r>
      <w:r w:rsidRPr="00667B9F">
        <w:t xml:space="preserve"> </w:t>
      </w:r>
      <w:r w:rsidRPr="00392AB1">
        <w:t>tonnes/</w:t>
      </w:r>
      <w:proofErr w:type="spellStart"/>
      <w:r w:rsidRPr="00392AB1">
        <w:t>yr</w:t>
      </w:r>
      <w:proofErr w:type="spellEnd"/>
      <w:r w:rsidRPr="00392AB1">
        <w:t xml:space="preserve">; </w:t>
      </w:r>
      <w:r w:rsidR="009B79C5" w:rsidRPr="00392AB1">
        <w:t>DISER 2020</w:t>
      </w:r>
      <w:r w:rsidRPr="00392AB1">
        <w:t>).</w:t>
      </w:r>
    </w:p>
    <w:p w14:paraId="7F2D91EA" w14:textId="10D289E9" w:rsidR="007556D6" w:rsidRDefault="001D020C" w:rsidP="00793B87">
      <w:r>
        <w:t>HFC-125</w:t>
      </w:r>
      <w:r w:rsidR="00630142">
        <w:t xml:space="preserve"> </w:t>
      </w:r>
      <w:r w:rsidR="007556D6" w:rsidRPr="00F47EFE">
        <w:t>emissions based on Cape Grim data (</w:t>
      </w:r>
      <w:r w:rsidR="007556D6">
        <w:t>4</w:t>
      </w:r>
      <w:r w:rsidR="00AA03CE">
        <w:t>21</w:t>
      </w:r>
      <w:r w:rsidR="007556D6" w:rsidRPr="00F47EFE">
        <w:t xml:space="preserve"> tonnes in 201</w:t>
      </w:r>
      <w:r w:rsidR="00AA03CE">
        <w:t>8</w:t>
      </w:r>
      <w:r w:rsidR="007556D6" w:rsidRPr="00F47EFE">
        <w:t xml:space="preserve">), </w:t>
      </w:r>
      <w:r w:rsidR="00AA03CE">
        <w:t xml:space="preserve">are </w:t>
      </w:r>
      <w:r>
        <w:t>similar</w:t>
      </w:r>
      <w:r w:rsidR="007556D6" w:rsidRPr="00F47EFE">
        <w:t xml:space="preserve"> to 201</w:t>
      </w:r>
      <w:r w:rsidR="00AA03CE">
        <w:t>7</w:t>
      </w:r>
      <w:r w:rsidR="007556D6" w:rsidRPr="00F47EFE">
        <w:t xml:space="preserve"> emissions. </w:t>
      </w:r>
      <w:r w:rsidR="007556D6">
        <w:t xml:space="preserve">Emissions appear to have stabilised following a </w:t>
      </w:r>
      <w:r w:rsidR="007556D6" w:rsidRPr="00F47EFE">
        <w:t>rapid increase in HFC-</w:t>
      </w:r>
      <w:r w:rsidR="007556D6">
        <w:t>125</w:t>
      </w:r>
      <w:r w:rsidR="007556D6" w:rsidRPr="00F47EFE">
        <w:t xml:space="preserve"> emissions </w:t>
      </w:r>
      <w:r w:rsidR="007556D6">
        <w:t xml:space="preserve">which </w:t>
      </w:r>
      <w:r w:rsidR="007556D6" w:rsidRPr="00F47EFE">
        <w:t xml:space="preserve">occurred </w:t>
      </w:r>
      <w:r w:rsidR="007556D6">
        <w:t>from</w:t>
      </w:r>
      <w:r w:rsidR="007556D6" w:rsidRPr="00F47EFE">
        <w:t xml:space="preserve"> 2013-201</w:t>
      </w:r>
      <w:r w:rsidR="007556D6">
        <w:t>5</w:t>
      </w:r>
      <w:r w:rsidR="007556D6" w:rsidRPr="00F47EFE">
        <w:t xml:space="preserve"> (</w:t>
      </w:r>
      <w:r w:rsidR="007556D6">
        <w:t>35</w:t>
      </w:r>
      <w:r w:rsidR="007556D6" w:rsidRPr="00F47EFE">
        <w:t>%) likely due to the popularity of HFC-</w:t>
      </w:r>
      <w:r w:rsidR="007556D6">
        <w:t>125</w:t>
      </w:r>
      <w:r w:rsidR="007556D6" w:rsidRPr="00F47EFE">
        <w:t xml:space="preserve"> in new</w:t>
      </w:r>
      <w:r w:rsidR="005074EB">
        <w:t>er</w:t>
      </w:r>
      <w:r w:rsidR="007556D6" w:rsidRPr="00F47EFE">
        <w:t xml:space="preserve"> air-conditioning systems as part of the refrigerant blend R410A.</w:t>
      </w:r>
    </w:p>
    <w:p w14:paraId="22D259B6" w14:textId="56051207" w:rsidR="00667B9F" w:rsidRDefault="007556D6" w:rsidP="00793B87">
      <w:r w:rsidRPr="00F47EFE">
        <w:t xml:space="preserve">Over the period </w:t>
      </w:r>
      <w:r w:rsidR="00AA03CE" w:rsidRPr="002054F6">
        <w:t>200</w:t>
      </w:r>
      <w:r w:rsidR="00AA03CE">
        <w:t>9</w:t>
      </w:r>
      <w:r w:rsidR="00AA03CE" w:rsidRPr="002054F6">
        <w:t>-201</w:t>
      </w:r>
      <w:r w:rsidR="00AA03CE">
        <w:t>8</w:t>
      </w:r>
      <w:r w:rsidRPr="00F47EFE">
        <w:t xml:space="preserve">, Cape Grim data suggest total HFC-125 emissions of </w:t>
      </w:r>
      <w:r w:rsidR="00AA03CE">
        <w:t>5.0</w:t>
      </w:r>
      <w:r w:rsidRPr="00F47EFE">
        <w:t xml:space="preserve"> k tonnes (ISC) compared to the </w:t>
      </w:r>
      <w:r w:rsidR="005074EB">
        <w:t xml:space="preserve">current </w:t>
      </w:r>
      <w:r w:rsidRPr="00F47EFE">
        <w:rPr>
          <w:i/>
        </w:rPr>
        <w:t>Inventory</w:t>
      </w:r>
      <w:r w:rsidRPr="00F47EFE">
        <w:t xml:space="preserve"> total of </w:t>
      </w:r>
      <w:r w:rsidR="00AA03CE">
        <w:t>8</w:t>
      </w:r>
      <w:r>
        <w:t>.3</w:t>
      </w:r>
      <w:r w:rsidRPr="00F47EFE">
        <w:t xml:space="preserve"> k tonnes, a factor of </w:t>
      </w:r>
      <w:r>
        <w:t>1</w:t>
      </w:r>
      <w:r w:rsidRPr="00F47EFE">
        <w:t>.</w:t>
      </w:r>
      <w:r w:rsidR="00667B9F">
        <w:t>7</w:t>
      </w:r>
      <w:r w:rsidRPr="00F47EFE">
        <w:t xml:space="preserve"> higher</w:t>
      </w:r>
      <w:r w:rsidR="005074EB">
        <w:t>,</w:t>
      </w:r>
      <w:r w:rsidRPr="002054F6">
        <w:t xml:space="preserve"> a</w:t>
      </w:r>
      <w:r w:rsidR="005074EB">
        <w:t>n</w:t>
      </w:r>
      <w:r w:rsidRPr="002054F6">
        <w:t xml:space="preserve"> </w:t>
      </w:r>
      <w:r w:rsidR="00667B9F" w:rsidRPr="002054F6">
        <w:t xml:space="preserve">improvement </w:t>
      </w:r>
      <w:r w:rsidR="005074EB">
        <w:t xml:space="preserve">from previous estimates which were </w:t>
      </w:r>
      <w:r w:rsidR="00667B9F" w:rsidRPr="002054F6">
        <w:t>a factor of 2.3 higher</w:t>
      </w:r>
      <w:r w:rsidR="005074EB">
        <w:t xml:space="preserve"> (Dunse </w:t>
      </w:r>
      <w:r w:rsidR="00D42F90">
        <w:rPr>
          <w:i/>
          <w:iCs/>
        </w:rPr>
        <w:t>et al.</w:t>
      </w:r>
      <w:r w:rsidR="005074EB">
        <w:t xml:space="preserve"> 2018</w:t>
      </w:r>
      <w:r w:rsidR="00667B9F" w:rsidRPr="002054F6">
        <w:t>)</w:t>
      </w:r>
      <w:r w:rsidR="00667B9F">
        <w:t>.</w:t>
      </w:r>
    </w:p>
    <w:p w14:paraId="1243BD04" w14:textId="3942E6BA" w:rsidR="007556D6" w:rsidRPr="00F47EFE" w:rsidRDefault="00667B9F" w:rsidP="00793B87">
      <w:r>
        <w:t xml:space="preserve">As mentioned </w:t>
      </w:r>
      <w:r w:rsidR="005074EB">
        <w:t>previously</w:t>
      </w:r>
      <w:r>
        <w:t xml:space="preserve">, the </w:t>
      </w:r>
      <w:proofErr w:type="spellStart"/>
      <w:r>
        <w:t>InTEM</w:t>
      </w:r>
      <w:proofErr w:type="spellEnd"/>
      <w:r>
        <w:t xml:space="preserve"> estimates have recently been revised. </w:t>
      </w:r>
      <w:r w:rsidR="001153C1" w:rsidRPr="00F00549">
        <w:t>In last year</w:t>
      </w:r>
      <w:r w:rsidR="000837E6">
        <w:t>’</w:t>
      </w:r>
      <w:r w:rsidR="001153C1" w:rsidRPr="00F00549">
        <w:t xml:space="preserve">s report (Dunse </w:t>
      </w:r>
      <w:r w:rsidR="00D42F90">
        <w:rPr>
          <w:i/>
          <w:iCs/>
        </w:rPr>
        <w:t>et al.</w:t>
      </w:r>
      <w:r w:rsidR="001153C1" w:rsidRPr="00F00549">
        <w:t xml:space="preserve"> 2019), ISC and </w:t>
      </w:r>
      <w:proofErr w:type="spellStart"/>
      <w:r w:rsidR="001153C1" w:rsidRPr="00F00549">
        <w:t>InTEM</w:t>
      </w:r>
      <w:proofErr w:type="spellEnd"/>
      <w:r w:rsidR="001153C1" w:rsidRPr="00F00549">
        <w:t xml:space="preserve"> total HFC-</w:t>
      </w:r>
      <w:r w:rsidR="001153C1">
        <w:t>125</w:t>
      </w:r>
      <w:r w:rsidR="001153C1" w:rsidRPr="00F00549">
        <w:t xml:space="preserve"> emissions </w:t>
      </w:r>
      <w:r w:rsidR="005074EB">
        <w:t xml:space="preserve">for the period 2009-2017 </w:t>
      </w:r>
      <w:r w:rsidR="001153C1" w:rsidRPr="00F00549">
        <w:t>agreed to within 1</w:t>
      </w:r>
      <w:r w:rsidR="001153C1">
        <w:t>.6</w:t>
      </w:r>
      <w:r w:rsidR="001153C1" w:rsidRPr="00F00549">
        <w:t xml:space="preserve">%. For the </w:t>
      </w:r>
      <w:r w:rsidR="009A4969">
        <w:t>revised</w:t>
      </w:r>
      <w:r w:rsidR="009A4969" w:rsidRPr="00F00549">
        <w:t xml:space="preserve"> </w:t>
      </w:r>
      <w:r w:rsidR="001153C1" w:rsidRPr="00F00549">
        <w:t>estimates</w:t>
      </w:r>
      <w:r w:rsidR="001153C1">
        <w:t xml:space="preserve">, </w:t>
      </w:r>
      <w:proofErr w:type="spellStart"/>
      <w:r w:rsidR="001153C1">
        <w:t>InTEM</w:t>
      </w:r>
      <w:proofErr w:type="spellEnd"/>
      <w:r w:rsidR="001153C1">
        <w:t xml:space="preserve"> total emissions are 43% lower than ISC total emissions </w:t>
      </w:r>
      <w:r w:rsidR="005074EB">
        <w:t xml:space="preserve">for </w:t>
      </w:r>
      <w:r w:rsidR="001153C1">
        <w:t>the same time period. This reduced agreement will be investigated for next year</w:t>
      </w:r>
      <w:r w:rsidR="000837E6">
        <w:t>’</w:t>
      </w:r>
      <w:r w:rsidR="001153C1">
        <w:t>s report.</w:t>
      </w:r>
    </w:p>
    <w:p w14:paraId="4BB6F16F" w14:textId="75AA1039" w:rsidR="007556D6" w:rsidRDefault="007556D6" w:rsidP="00793B87">
      <w:r w:rsidRPr="00392AB1">
        <w:t>Based on atmospheric data, global emissions of HFC-125 were 7</w:t>
      </w:r>
      <w:r w:rsidR="001153C1" w:rsidRPr="00392AB1">
        <w:t>8</w:t>
      </w:r>
      <w:r w:rsidRPr="00392AB1">
        <w:t xml:space="preserve"> k tonnes in 201</w:t>
      </w:r>
      <w:r w:rsidR="001153C1" w:rsidRPr="00392AB1">
        <w:t>8</w:t>
      </w:r>
      <w:r w:rsidRPr="00392AB1">
        <w:t xml:space="preserve"> (Rigby </w:t>
      </w:r>
      <w:r w:rsidR="00D42F90" w:rsidRPr="00392AB1">
        <w:rPr>
          <w:i/>
          <w:iCs/>
        </w:rPr>
        <w:t>et al.</w:t>
      </w:r>
      <w:r w:rsidRPr="00392AB1">
        <w:t xml:space="preserve"> 2014 and Rigby unpublished data). Australian emissions are </w:t>
      </w:r>
      <w:r w:rsidR="005074EB" w:rsidRPr="00392AB1">
        <w:t xml:space="preserve">therefore estimated to be </w:t>
      </w:r>
      <w:r w:rsidRPr="00392AB1">
        <w:t>0.</w:t>
      </w:r>
      <w:r w:rsidR="001153C1" w:rsidRPr="00392AB1">
        <w:t>5</w:t>
      </w:r>
      <w:r w:rsidRPr="00392AB1">
        <w:t>% of</w:t>
      </w:r>
      <w:r w:rsidRPr="00F47EFE">
        <w:t xml:space="preserve"> global emissions based on ISC data, and </w:t>
      </w:r>
      <w:r>
        <w:t>1</w:t>
      </w:r>
      <w:r w:rsidRPr="00F47EFE">
        <w:t>.</w:t>
      </w:r>
      <w:r w:rsidR="001153C1">
        <w:t>3</w:t>
      </w:r>
      <w:r w:rsidRPr="00F47EFE">
        <w:t xml:space="preserve">% based on </w:t>
      </w:r>
      <w:r w:rsidRPr="00F47EFE">
        <w:rPr>
          <w:i/>
        </w:rPr>
        <w:t>Inventory</w:t>
      </w:r>
      <w:r w:rsidRPr="00F47EFE">
        <w:t xml:space="preserve"> data.</w:t>
      </w:r>
    </w:p>
    <w:p w14:paraId="445904E4" w14:textId="368D39D4" w:rsidR="00790C1F" w:rsidRDefault="00790C1F" w:rsidP="001728A6">
      <w:pPr>
        <w:pStyle w:val="Heading3"/>
      </w:pPr>
      <w:bookmarkStart w:id="111" w:name="_Toc428801210"/>
      <w:bookmarkStart w:id="112" w:name="_Toc455132432"/>
      <w:bookmarkStart w:id="113" w:name="_Toc37242085"/>
      <w:bookmarkStart w:id="114" w:name="_Toc65137244"/>
      <w:bookmarkStart w:id="115" w:name="_Toc66361028"/>
      <w:r w:rsidRPr="00F47EFE">
        <w:t>HFC-143a</w:t>
      </w:r>
      <w:bookmarkEnd w:id="111"/>
      <w:bookmarkEnd w:id="112"/>
      <w:bookmarkEnd w:id="113"/>
      <w:bookmarkEnd w:id="114"/>
      <w:bookmarkEnd w:id="115"/>
    </w:p>
    <w:p w14:paraId="687CF16B" w14:textId="77777777" w:rsidR="00392AB1" w:rsidRDefault="00790C1F" w:rsidP="00793B87">
      <w:r w:rsidRPr="00E529D6">
        <w:t xml:space="preserve">According to the </w:t>
      </w:r>
      <w:r w:rsidRPr="00E529D6">
        <w:rPr>
          <w:i/>
        </w:rPr>
        <w:t>Inventory</w:t>
      </w:r>
      <w:r w:rsidRPr="00E529D6">
        <w:t xml:space="preserve"> (</w:t>
      </w:r>
      <w:r w:rsidRPr="00E529D6">
        <w:fldChar w:fldCharType="begin"/>
      </w:r>
      <w:r w:rsidRPr="00E529D6">
        <w:instrText xml:space="preserve"> REF _Ref453243689 \h  \* MERGEFORMAT </w:instrText>
      </w:r>
      <w:r w:rsidRPr="00E529D6">
        <w:fldChar w:fldCharType="separate"/>
      </w:r>
      <w:r w:rsidR="0012439B" w:rsidRPr="00F47EFE">
        <w:t xml:space="preserve">Table </w:t>
      </w:r>
      <w:r w:rsidR="0012439B">
        <w:rPr>
          <w:noProof/>
        </w:rPr>
        <w:t>3</w:t>
      </w:r>
      <w:r w:rsidRPr="00E529D6">
        <w:fldChar w:fldCharType="end"/>
      </w:r>
      <w:r w:rsidRPr="00E529D6">
        <w:t>), the next major HFC emitted into the Australian environment is HFC-143a with current (201</w:t>
      </w:r>
      <w:r w:rsidR="00E529D6" w:rsidRPr="00E529D6">
        <w:t>8</w:t>
      </w:r>
      <w:r w:rsidRPr="00E529D6">
        <w:t>) emissions of 6</w:t>
      </w:r>
      <w:r w:rsidR="00E529D6" w:rsidRPr="00E529D6">
        <w:t>62</w:t>
      </w:r>
      <w:r w:rsidRPr="00E529D6">
        <w:t xml:space="preserve"> tonnes.</w:t>
      </w:r>
    </w:p>
    <w:p w14:paraId="5877256A" w14:textId="77777777" w:rsidR="00392AB1" w:rsidRDefault="00790C1F" w:rsidP="00680F89">
      <w:pPr>
        <w:pStyle w:val="ListBullet"/>
      </w:pPr>
      <w:r w:rsidRPr="00E529D6">
        <w:t>Based on Cape Grim data, Australian emissions of HFC-143a in 201</w:t>
      </w:r>
      <w:r w:rsidR="00E529D6" w:rsidRPr="00E529D6">
        <w:t>8</w:t>
      </w:r>
      <w:r w:rsidRPr="00E529D6">
        <w:t xml:space="preserve"> were about </w:t>
      </w:r>
      <w:r w:rsidR="00E529D6" w:rsidRPr="00E529D6">
        <w:t>244</w:t>
      </w:r>
      <w:r w:rsidRPr="00E529D6">
        <w:t xml:space="preserve"> tonnes (ISC), about </w:t>
      </w:r>
      <w:r w:rsidR="00E529D6" w:rsidRPr="00E529D6">
        <w:t>63</w:t>
      </w:r>
      <w:r w:rsidRPr="00E529D6">
        <w:t xml:space="preserve">% lower than the </w:t>
      </w:r>
      <w:r w:rsidRPr="00E529D6">
        <w:rPr>
          <w:i/>
        </w:rPr>
        <w:t xml:space="preserve">Inventory </w:t>
      </w:r>
      <w:r w:rsidRPr="00E529D6">
        <w:t>estimates.</w:t>
      </w:r>
    </w:p>
    <w:p w14:paraId="261D894E" w14:textId="1C46855E" w:rsidR="00790C1F" w:rsidRPr="00392AB1" w:rsidRDefault="00E529D6" w:rsidP="00680F89">
      <w:pPr>
        <w:pStyle w:val="ListBullet"/>
      </w:pPr>
      <w:r w:rsidRPr="00667B9F">
        <w:lastRenderedPageBreak/>
        <w:t>For the 10-year period 2009-2018</w:t>
      </w:r>
      <w:r w:rsidR="00790C1F">
        <w:t>, the average Australian emissions of HFC-143a calculated from Cape Grim data (ISC</w:t>
      </w:r>
      <w:r w:rsidR="00790C1F" w:rsidRPr="00E529D6">
        <w:t xml:space="preserve">, </w:t>
      </w:r>
      <w:r w:rsidRPr="00E529D6">
        <w:t>382</w:t>
      </w:r>
      <w:r w:rsidR="00790C1F" w:rsidRPr="00E529D6">
        <w:t xml:space="preserve"> tonnes/</w:t>
      </w:r>
      <w:proofErr w:type="spellStart"/>
      <w:r w:rsidR="00790C1F" w:rsidRPr="00E529D6">
        <w:t>yr</w:t>
      </w:r>
      <w:proofErr w:type="spellEnd"/>
      <w:r w:rsidR="00790C1F" w:rsidRPr="00E529D6">
        <w:t xml:space="preserve">) are about </w:t>
      </w:r>
      <w:r w:rsidRPr="00E529D6">
        <w:t>37</w:t>
      </w:r>
      <w:r w:rsidR="00790C1F" w:rsidRPr="00E529D6">
        <w:t xml:space="preserve">% lower than the </w:t>
      </w:r>
      <w:r w:rsidR="00790C1F" w:rsidRPr="00E529D6">
        <w:rPr>
          <w:i/>
        </w:rPr>
        <w:t>Inventory</w:t>
      </w:r>
      <w:r w:rsidR="00790C1F" w:rsidRPr="00E529D6">
        <w:t xml:space="preserve"> (</w:t>
      </w:r>
      <w:r w:rsidRPr="00E529D6">
        <w:t>611</w:t>
      </w:r>
      <w:r w:rsidR="00790C1F" w:rsidRPr="00E529D6">
        <w:t xml:space="preserve"> </w:t>
      </w:r>
      <w:r w:rsidR="00790C1F" w:rsidRPr="00392AB1">
        <w:t>tonnes/</w:t>
      </w:r>
      <w:proofErr w:type="spellStart"/>
      <w:r w:rsidR="00790C1F" w:rsidRPr="00392AB1">
        <w:t>yr</w:t>
      </w:r>
      <w:proofErr w:type="spellEnd"/>
      <w:r w:rsidR="00790C1F" w:rsidRPr="00392AB1">
        <w:t xml:space="preserve">; </w:t>
      </w:r>
      <w:r w:rsidRPr="00392AB1">
        <w:t>DISER 2020</w:t>
      </w:r>
      <w:r w:rsidR="00790C1F" w:rsidRPr="00392AB1">
        <w:t>).</w:t>
      </w:r>
    </w:p>
    <w:p w14:paraId="3EFC24C1" w14:textId="77777777" w:rsidR="00392AB1" w:rsidRDefault="00923FEF" w:rsidP="00793B87">
      <w:r w:rsidRPr="00F47EFE">
        <w:t xml:space="preserve">Over the period </w:t>
      </w:r>
      <w:r w:rsidRPr="002054F6">
        <w:t>200</w:t>
      </w:r>
      <w:r>
        <w:t>9</w:t>
      </w:r>
      <w:r w:rsidRPr="002054F6">
        <w:t>-201</w:t>
      </w:r>
      <w:r>
        <w:t>8</w:t>
      </w:r>
      <w:r w:rsidR="00790C1F" w:rsidRPr="00923FEF">
        <w:t xml:space="preserve">, Cape Grim data suggest total HFC-143a emissions of </w:t>
      </w:r>
      <w:r w:rsidRPr="00923FEF">
        <w:t>3.8</w:t>
      </w:r>
      <w:r w:rsidR="00790C1F" w:rsidRPr="00923FEF">
        <w:t xml:space="preserve"> k tonnes (ISC) compared to the </w:t>
      </w:r>
      <w:r w:rsidR="00790C1F" w:rsidRPr="00923FEF">
        <w:rPr>
          <w:i/>
        </w:rPr>
        <w:t>Inventory</w:t>
      </w:r>
      <w:r w:rsidR="00790C1F" w:rsidRPr="00923FEF">
        <w:t xml:space="preserve"> total of </w:t>
      </w:r>
      <w:r w:rsidRPr="00923FEF">
        <w:t>6.1</w:t>
      </w:r>
      <w:r w:rsidR="00790C1F" w:rsidRPr="00923FEF">
        <w:t xml:space="preserve"> k tonnes, a factor of 1.</w:t>
      </w:r>
      <w:r w:rsidRPr="00923FEF">
        <w:t>6</w:t>
      </w:r>
      <w:r w:rsidR="00790C1F" w:rsidRPr="00923FEF">
        <w:t xml:space="preserve"> higher</w:t>
      </w:r>
      <w:r w:rsidR="00790C1F">
        <w:t>.</w:t>
      </w:r>
    </w:p>
    <w:p w14:paraId="56292D15" w14:textId="6DE32B2C" w:rsidR="00790C1F" w:rsidRPr="00B5179F" w:rsidRDefault="004B5527" w:rsidP="00793B87">
      <w:r w:rsidRPr="00F00549">
        <w:t>In last year</w:t>
      </w:r>
      <w:r w:rsidR="000837E6">
        <w:t>’</w:t>
      </w:r>
      <w:r w:rsidRPr="00F00549">
        <w:t>s report (</w:t>
      </w:r>
      <w:r w:rsidRPr="00392AB1">
        <w:t xml:space="preserve">Dunse </w:t>
      </w:r>
      <w:r w:rsidR="00D42F90" w:rsidRPr="00392AB1">
        <w:rPr>
          <w:i/>
          <w:iCs/>
        </w:rPr>
        <w:t>et al.</w:t>
      </w:r>
      <w:r w:rsidRPr="00392AB1">
        <w:t xml:space="preserve"> 2019</w:t>
      </w:r>
      <w:r w:rsidRPr="00F00549">
        <w:t xml:space="preserve">), ISC and </w:t>
      </w:r>
      <w:proofErr w:type="spellStart"/>
      <w:r w:rsidRPr="00F00549">
        <w:t>InTEM</w:t>
      </w:r>
      <w:proofErr w:type="spellEnd"/>
      <w:r w:rsidRPr="00F00549">
        <w:t xml:space="preserve"> total </w:t>
      </w:r>
      <w:r w:rsidRPr="00923FEF">
        <w:t xml:space="preserve">HFC-143a </w:t>
      </w:r>
      <w:r w:rsidRPr="00F00549">
        <w:t>emissions agreed to within 1</w:t>
      </w:r>
      <w:r>
        <w:t>.6</w:t>
      </w:r>
      <w:r w:rsidRPr="00F00549">
        <w:t>%</w:t>
      </w:r>
      <w:r w:rsidR="009A4969">
        <w:t xml:space="preserve"> for the period 2009-2017</w:t>
      </w:r>
      <w:r w:rsidRPr="00F00549">
        <w:t>. For the latest estimates</w:t>
      </w:r>
      <w:r>
        <w:t xml:space="preserve">, </w:t>
      </w:r>
      <w:proofErr w:type="spellStart"/>
      <w:r>
        <w:t>InTEM</w:t>
      </w:r>
      <w:proofErr w:type="spellEnd"/>
      <w:r>
        <w:t xml:space="preserve"> total emissions are 43% lower than ISC total emissions </w:t>
      </w:r>
      <w:r w:rsidR="009A4969">
        <w:t xml:space="preserve">for </w:t>
      </w:r>
      <w:r>
        <w:t>the same time period.</w:t>
      </w:r>
    </w:p>
    <w:p w14:paraId="04B35DDE" w14:textId="58B1DF25" w:rsidR="00790C1F" w:rsidRDefault="00790C1F" w:rsidP="00793B87">
      <w:r w:rsidRPr="00F47EFE">
        <w:t xml:space="preserve">Based on atmospheric data, global emissions of HFC-143a were </w:t>
      </w:r>
      <w:r w:rsidR="003D13FC">
        <w:t>29</w:t>
      </w:r>
      <w:r w:rsidRPr="00F47EFE">
        <w:t xml:space="preserve"> k tonnes in 201</w:t>
      </w:r>
      <w:r w:rsidR="003D13FC">
        <w:t>8</w:t>
      </w:r>
      <w:r w:rsidRPr="00F47EFE">
        <w:t xml:space="preserve"> </w:t>
      </w:r>
      <w:r w:rsidRPr="00392AB1">
        <w:t xml:space="preserve">(Rigby </w:t>
      </w:r>
      <w:r w:rsidR="00D42F90" w:rsidRPr="00392AB1">
        <w:rPr>
          <w:i/>
          <w:iCs/>
        </w:rPr>
        <w:t>et al.</w:t>
      </w:r>
      <w:r w:rsidRPr="00392AB1">
        <w:t xml:space="preserve"> 2014 and Rigby, unpublished data). Australian emissions are </w:t>
      </w:r>
      <w:r w:rsidR="009A4969" w:rsidRPr="00392AB1">
        <w:t>therefore estimated to be</w:t>
      </w:r>
      <w:r w:rsidR="009A4969">
        <w:t xml:space="preserve"> </w:t>
      </w:r>
      <w:r w:rsidRPr="00F47EFE">
        <w:t xml:space="preserve">about </w:t>
      </w:r>
      <w:r w:rsidR="003D13FC">
        <w:t>0</w:t>
      </w:r>
      <w:r w:rsidRPr="00F47EFE">
        <w:t>.</w:t>
      </w:r>
      <w:r w:rsidR="003D13FC">
        <w:t>8</w:t>
      </w:r>
      <w:r w:rsidRPr="00F47EFE">
        <w:t xml:space="preserve">% of global emissions based on ISC data, and </w:t>
      </w:r>
      <w:r>
        <w:t>2</w:t>
      </w:r>
      <w:r w:rsidRPr="00F47EFE">
        <w:t>.</w:t>
      </w:r>
      <w:r w:rsidR="003D13FC">
        <w:t>3</w:t>
      </w:r>
      <w:r w:rsidRPr="00F47EFE">
        <w:t xml:space="preserve">% based on </w:t>
      </w:r>
      <w:r w:rsidRPr="00F47EFE">
        <w:rPr>
          <w:i/>
        </w:rPr>
        <w:t>Inventory</w:t>
      </w:r>
      <w:r w:rsidRPr="00F47EFE">
        <w:t xml:space="preserve"> data.</w:t>
      </w:r>
    </w:p>
    <w:p w14:paraId="7024BBF4" w14:textId="5EBF8EFE" w:rsidR="00790C1F" w:rsidRDefault="00790C1F" w:rsidP="001728A6">
      <w:pPr>
        <w:pStyle w:val="Heading3"/>
      </w:pPr>
      <w:bookmarkStart w:id="116" w:name="_Toc428801211"/>
      <w:bookmarkStart w:id="117" w:name="_Toc455132433"/>
      <w:bookmarkStart w:id="118" w:name="_Toc37242086"/>
      <w:bookmarkStart w:id="119" w:name="_Toc65137245"/>
      <w:bookmarkStart w:id="120" w:name="_Toc66361029"/>
      <w:r w:rsidRPr="00F47EFE">
        <w:t>HFC-32</w:t>
      </w:r>
      <w:bookmarkEnd w:id="116"/>
      <w:bookmarkEnd w:id="117"/>
      <w:bookmarkEnd w:id="118"/>
      <w:bookmarkEnd w:id="119"/>
      <w:bookmarkEnd w:id="120"/>
    </w:p>
    <w:p w14:paraId="23C37055" w14:textId="77777777" w:rsidR="00392AB1" w:rsidRDefault="003C21D9" w:rsidP="00793B87">
      <w:r>
        <w:t xml:space="preserve">HFC-32 </w:t>
      </w:r>
      <w:r w:rsidR="00790C1F" w:rsidRPr="00CA77DF">
        <w:t>emissions based on Cape Grim data (</w:t>
      </w:r>
      <w:r w:rsidR="00CA77DF" w:rsidRPr="00CA77DF">
        <w:t>221</w:t>
      </w:r>
      <w:r w:rsidR="00790C1F" w:rsidRPr="00CA77DF">
        <w:t xml:space="preserve"> tonnes in 201</w:t>
      </w:r>
      <w:r w:rsidR="00CA77DF" w:rsidRPr="00CA77DF">
        <w:t>8</w:t>
      </w:r>
      <w:r w:rsidR="00790C1F" w:rsidRPr="00CA77DF">
        <w:t xml:space="preserve">), </w:t>
      </w:r>
      <w:r w:rsidR="00CA77DF" w:rsidRPr="00CA77DF">
        <w:t>in</w:t>
      </w:r>
      <w:r w:rsidR="00790C1F" w:rsidRPr="00CA77DF">
        <w:t>creased by 19% compared to 201</w:t>
      </w:r>
      <w:r w:rsidR="00CA77DF" w:rsidRPr="00CA77DF">
        <w:t>7</w:t>
      </w:r>
      <w:r w:rsidR="00790C1F" w:rsidRPr="00CA77DF">
        <w:t xml:space="preserve"> emissions.</w:t>
      </w:r>
      <w:r w:rsidR="00790C1F" w:rsidRPr="00F47EFE">
        <w:t xml:space="preserve"> </w:t>
      </w:r>
      <w:r w:rsidR="00790C1F">
        <w:t xml:space="preserve">Emissions appear to have stabilised following a </w:t>
      </w:r>
      <w:r w:rsidR="00790C1F" w:rsidRPr="00F47EFE">
        <w:t xml:space="preserve">rapid increase in HFC-32 emissions </w:t>
      </w:r>
      <w:r w:rsidR="00790C1F">
        <w:t xml:space="preserve">which </w:t>
      </w:r>
      <w:r w:rsidR="00790C1F" w:rsidRPr="00F47EFE">
        <w:t xml:space="preserve">occurred </w:t>
      </w:r>
      <w:r w:rsidR="00790C1F">
        <w:t>from</w:t>
      </w:r>
      <w:r w:rsidR="00790C1F" w:rsidRPr="00F47EFE">
        <w:t xml:space="preserve"> 2013-201</w:t>
      </w:r>
      <w:r w:rsidR="00790C1F">
        <w:t>5</w:t>
      </w:r>
      <w:r w:rsidR="00790C1F" w:rsidRPr="00F47EFE">
        <w:t xml:space="preserve"> (</w:t>
      </w:r>
      <w:r w:rsidR="00790C1F">
        <w:t>8</w:t>
      </w:r>
      <w:r w:rsidR="00CA77DF">
        <w:t>5</w:t>
      </w:r>
      <w:r w:rsidR="00790C1F" w:rsidRPr="00F47EFE">
        <w:t>%) likely due to the popularity of HFC-32 in new</w:t>
      </w:r>
      <w:r>
        <w:t>er</w:t>
      </w:r>
      <w:r w:rsidR="00790C1F" w:rsidRPr="00F47EFE">
        <w:t xml:space="preserve"> air-conditioning systems on its own and as part of the refrigerant blend R410A.</w:t>
      </w:r>
    </w:p>
    <w:p w14:paraId="292F0851" w14:textId="77777777" w:rsidR="00392AB1" w:rsidRDefault="00790C1F" w:rsidP="00680F89">
      <w:pPr>
        <w:pStyle w:val="ListBullet"/>
      </w:pPr>
      <w:r w:rsidRPr="00150EAD">
        <w:t>Based on Cape Grim data, Australian emissions of HFC-32 in 201</w:t>
      </w:r>
      <w:r w:rsidR="00CA77DF" w:rsidRPr="00150EAD">
        <w:t>8</w:t>
      </w:r>
      <w:r w:rsidRPr="00150EAD">
        <w:t xml:space="preserve"> were about </w:t>
      </w:r>
      <w:r w:rsidR="00CA77DF" w:rsidRPr="00150EAD">
        <w:t>221</w:t>
      </w:r>
      <w:r w:rsidRPr="00150EAD">
        <w:t xml:space="preserve"> tonnes (ISC), about </w:t>
      </w:r>
      <w:r w:rsidR="00CA77DF" w:rsidRPr="00150EAD">
        <w:t>49</w:t>
      </w:r>
      <w:r w:rsidRPr="00150EAD">
        <w:t xml:space="preserve">% lower than the </w:t>
      </w:r>
      <w:r w:rsidRPr="00150EAD">
        <w:rPr>
          <w:i/>
        </w:rPr>
        <w:t xml:space="preserve">Inventory </w:t>
      </w:r>
      <w:r w:rsidRPr="00150EAD">
        <w:t>estimate (</w:t>
      </w:r>
      <w:r w:rsidR="00CA77DF" w:rsidRPr="00150EAD">
        <w:t>434</w:t>
      </w:r>
      <w:r w:rsidRPr="00150EAD">
        <w:t xml:space="preserve"> tonnes).</w:t>
      </w:r>
    </w:p>
    <w:p w14:paraId="4C4B6338" w14:textId="1BB9278D" w:rsidR="00790C1F" w:rsidRDefault="00CA77DF" w:rsidP="00680F89">
      <w:pPr>
        <w:pStyle w:val="ListBullet"/>
      </w:pPr>
      <w:r w:rsidRPr="00150EAD">
        <w:t>For the 10-year period 2009-2018</w:t>
      </w:r>
      <w:r w:rsidR="00790C1F" w:rsidRPr="00150EAD">
        <w:t xml:space="preserve">, the average Australian emissions of HFC-32 calculated from Cape Grim data (ISC, </w:t>
      </w:r>
      <w:r w:rsidRPr="00150EAD">
        <w:t>189</w:t>
      </w:r>
      <w:r w:rsidR="00790C1F" w:rsidRPr="00150EAD">
        <w:t xml:space="preserve"> tonnes/</w:t>
      </w:r>
      <w:proofErr w:type="spellStart"/>
      <w:r w:rsidR="00790C1F" w:rsidRPr="00150EAD">
        <w:t>yr</w:t>
      </w:r>
      <w:proofErr w:type="spellEnd"/>
      <w:r w:rsidR="00790C1F" w:rsidRPr="00150EAD">
        <w:t xml:space="preserve">) are about </w:t>
      </w:r>
      <w:r w:rsidRPr="00150EAD">
        <w:t>40</w:t>
      </w:r>
      <w:r w:rsidR="00790C1F" w:rsidRPr="00150EAD">
        <w:t xml:space="preserve">% lower than the </w:t>
      </w:r>
      <w:r w:rsidR="00790C1F" w:rsidRPr="00150EAD">
        <w:rPr>
          <w:i/>
        </w:rPr>
        <w:t>Inventory</w:t>
      </w:r>
      <w:r w:rsidR="00790C1F" w:rsidRPr="00150EAD">
        <w:t xml:space="preserve"> (</w:t>
      </w:r>
      <w:r w:rsidRPr="00150EAD">
        <w:t>314</w:t>
      </w:r>
      <w:r w:rsidR="00790C1F" w:rsidRPr="00150EAD">
        <w:t xml:space="preserve"> tonnes/</w:t>
      </w:r>
      <w:proofErr w:type="spellStart"/>
      <w:r w:rsidR="00790C1F" w:rsidRPr="00150EAD">
        <w:t>yr</w:t>
      </w:r>
      <w:proofErr w:type="spellEnd"/>
      <w:r w:rsidR="00790C1F" w:rsidRPr="00150EAD">
        <w:t>).</w:t>
      </w:r>
    </w:p>
    <w:p w14:paraId="032A449F" w14:textId="3F2D6CFC" w:rsidR="00790C1F" w:rsidRDefault="00CA77DF" w:rsidP="00793B87">
      <w:r w:rsidRPr="006159E4">
        <w:t>Over the period 2009-2018</w:t>
      </w:r>
      <w:r w:rsidR="00790C1F" w:rsidRPr="006159E4">
        <w:t xml:space="preserve">, Cape Grim data suggest total HFC-32 emissions of </w:t>
      </w:r>
      <w:r w:rsidR="006159E4" w:rsidRPr="006159E4">
        <w:t>1.9</w:t>
      </w:r>
      <w:r w:rsidR="00790C1F" w:rsidRPr="006159E4">
        <w:t xml:space="preserve"> k tonnes (ISC) compared to the </w:t>
      </w:r>
      <w:r w:rsidR="00790C1F" w:rsidRPr="006159E4">
        <w:rPr>
          <w:i/>
        </w:rPr>
        <w:t>Inventory</w:t>
      </w:r>
      <w:r w:rsidR="00790C1F" w:rsidRPr="006159E4">
        <w:t xml:space="preserve"> total of 3.</w:t>
      </w:r>
      <w:r w:rsidR="006159E4" w:rsidRPr="006159E4">
        <w:t>1</w:t>
      </w:r>
      <w:r w:rsidR="00790C1F" w:rsidRPr="006159E4">
        <w:t xml:space="preserve"> k tonnes, a factor of 1.</w:t>
      </w:r>
      <w:r w:rsidR="006159E4" w:rsidRPr="006159E4">
        <w:t>6</w:t>
      </w:r>
      <w:r w:rsidR="00790C1F" w:rsidRPr="006159E4">
        <w:t xml:space="preserve"> higher.</w:t>
      </w:r>
    </w:p>
    <w:p w14:paraId="0797431C" w14:textId="05C5690D" w:rsidR="00790C1F" w:rsidRDefault="00790C1F" w:rsidP="00793B87">
      <w:r w:rsidRPr="00392AB1">
        <w:t>Based on atmospheric data, global emissions of HFC-32 were 50 k tonnes in 201</w:t>
      </w:r>
      <w:r w:rsidR="003842F2" w:rsidRPr="00392AB1">
        <w:t>8</w:t>
      </w:r>
      <w:r w:rsidRPr="00392AB1">
        <w:t xml:space="preserve"> (Rigby </w:t>
      </w:r>
      <w:r w:rsidR="00D42F90" w:rsidRPr="00392AB1">
        <w:rPr>
          <w:i/>
          <w:iCs/>
        </w:rPr>
        <w:t>et al.</w:t>
      </w:r>
      <w:r w:rsidRPr="00392AB1">
        <w:t xml:space="preserve"> 2014 and Rigby, unpublished data). Australian emissions are </w:t>
      </w:r>
      <w:r w:rsidR="003C21D9" w:rsidRPr="00392AB1">
        <w:t xml:space="preserve">therefore estimated to be </w:t>
      </w:r>
      <w:r w:rsidRPr="00392AB1">
        <w:t>0.4% of</w:t>
      </w:r>
      <w:r w:rsidRPr="003842F2">
        <w:t xml:space="preserve"> global emissions based on ISC data, and 0.9% based on </w:t>
      </w:r>
      <w:r w:rsidRPr="003842F2">
        <w:rPr>
          <w:i/>
        </w:rPr>
        <w:t>Inventory</w:t>
      </w:r>
      <w:r w:rsidRPr="003842F2">
        <w:t xml:space="preserve"> data.</w:t>
      </w:r>
    </w:p>
    <w:p w14:paraId="50F63741" w14:textId="5371167D" w:rsidR="00790C1F" w:rsidRDefault="00790C1F" w:rsidP="001728A6">
      <w:pPr>
        <w:pStyle w:val="Heading3"/>
      </w:pPr>
      <w:bookmarkStart w:id="121" w:name="_Toc428801212"/>
      <w:bookmarkStart w:id="122" w:name="_Toc455132434"/>
      <w:bookmarkStart w:id="123" w:name="_Toc37242087"/>
      <w:bookmarkStart w:id="124" w:name="_Toc65137246"/>
      <w:bookmarkStart w:id="125" w:name="_Toc66361030"/>
      <w:r w:rsidRPr="00F47EFE">
        <w:t>HFC-152a</w:t>
      </w:r>
      <w:bookmarkEnd w:id="121"/>
      <w:bookmarkEnd w:id="122"/>
      <w:bookmarkEnd w:id="123"/>
      <w:bookmarkEnd w:id="124"/>
      <w:bookmarkEnd w:id="125"/>
    </w:p>
    <w:p w14:paraId="02B76594" w14:textId="77777777" w:rsidR="00392AB1" w:rsidRDefault="00790C1F" w:rsidP="00793B87">
      <w:r w:rsidRPr="00546B23">
        <w:t>The 201</w:t>
      </w:r>
      <w:r w:rsidR="0032221A" w:rsidRPr="00546B23">
        <w:t>8</w:t>
      </w:r>
      <w:r w:rsidRPr="00546B23">
        <w:t xml:space="preserve"> HFC-152a emissions have been estimated from Cape Grim data at </w:t>
      </w:r>
      <w:r w:rsidR="00906ED5" w:rsidRPr="00546B23">
        <w:t>39</w:t>
      </w:r>
      <w:r w:rsidRPr="00546B23">
        <w:t xml:space="preserve"> tonnes (ISC), </w:t>
      </w:r>
      <w:r w:rsidR="00E478D7" w:rsidRPr="00546B23">
        <w:t>the lowest HFC-152a emissions have been since 2011</w:t>
      </w:r>
      <w:r w:rsidRPr="00546B23">
        <w:t>. The data suggest that HFC-152a emissions may have peaked in 2015 at 66 tonnes.</w:t>
      </w:r>
    </w:p>
    <w:p w14:paraId="07695E2F" w14:textId="77777777" w:rsidR="00392AB1" w:rsidRPr="00392AB1" w:rsidRDefault="00790C1F" w:rsidP="00680F89">
      <w:pPr>
        <w:pStyle w:val="ListBullet"/>
      </w:pPr>
      <w:r w:rsidRPr="00546B23">
        <w:t xml:space="preserve">Estimates of HFC-152a </w:t>
      </w:r>
      <w:r w:rsidR="00BA2360">
        <w:t xml:space="preserve">emissions </w:t>
      </w:r>
      <w:r w:rsidR="00906ED5" w:rsidRPr="00546B23">
        <w:t>were</w:t>
      </w:r>
      <w:r w:rsidRPr="00546B23">
        <w:t xml:space="preserve"> included in the </w:t>
      </w:r>
      <w:r w:rsidRPr="00546B23">
        <w:rPr>
          <w:i/>
        </w:rPr>
        <w:t>Inventory</w:t>
      </w:r>
      <w:r w:rsidRPr="00546B23">
        <w:t xml:space="preserve"> for the </w:t>
      </w:r>
      <w:r w:rsidR="00680F89" w:rsidRPr="00546B23">
        <w:t>first</w:t>
      </w:r>
      <w:r w:rsidR="00680F89">
        <w:t>-time</w:t>
      </w:r>
      <w:r w:rsidRPr="00546B23">
        <w:t xml:space="preserve"> </w:t>
      </w:r>
      <w:r w:rsidR="00906ED5" w:rsidRPr="00546B23">
        <w:t>last</w:t>
      </w:r>
      <w:r w:rsidRPr="00546B23">
        <w:t xml:space="preserve"> year (</w:t>
      </w:r>
      <w:proofErr w:type="spellStart"/>
      <w:r w:rsidRPr="00546B23">
        <w:t>DoEE</w:t>
      </w:r>
      <w:proofErr w:type="spellEnd"/>
      <w:r w:rsidRPr="00546B23">
        <w:t>, 2019), with an estimate for 201</w:t>
      </w:r>
      <w:r w:rsidR="00906ED5" w:rsidRPr="00546B23">
        <w:t>8</w:t>
      </w:r>
      <w:r w:rsidRPr="00546B23">
        <w:t xml:space="preserve"> of 1</w:t>
      </w:r>
      <w:r w:rsidR="00906ED5" w:rsidRPr="00546B23">
        <w:t>20</w:t>
      </w:r>
      <w:r w:rsidRPr="00546B23">
        <w:t xml:space="preserve"> tonnes</w:t>
      </w:r>
      <w:r w:rsidR="00E478D7" w:rsidRPr="00546B23">
        <w:t xml:space="preserve"> </w:t>
      </w:r>
      <w:r w:rsidR="00E478D7" w:rsidRPr="00392AB1">
        <w:t>(DISER 2020)</w:t>
      </w:r>
      <w:r w:rsidRPr="00392AB1">
        <w:t>.</w:t>
      </w:r>
    </w:p>
    <w:p w14:paraId="10B29E49" w14:textId="50C096E3" w:rsidR="00790C1F" w:rsidRDefault="00E478D7" w:rsidP="00680F89">
      <w:pPr>
        <w:pStyle w:val="ListBullet"/>
      </w:pPr>
      <w:r w:rsidRPr="00546B23">
        <w:t>For the 10-year period 2009-2018</w:t>
      </w:r>
      <w:r w:rsidR="00790C1F" w:rsidRPr="00546B23">
        <w:t>, the average Australian emissions of HFC-152a calculated from Cape Grim data (ISC, 5</w:t>
      </w:r>
      <w:r w:rsidRPr="00546B23">
        <w:t>1</w:t>
      </w:r>
      <w:r w:rsidR="00790C1F" w:rsidRPr="00546B23">
        <w:t xml:space="preserve"> tonnes/</w:t>
      </w:r>
      <w:proofErr w:type="spellStart"/>
      <w:r w:rsidR="00790C1F" w:rsidRPr="00546B23">
        <w:t>yr</w:t>
      </w:r>
      <w:proofErr w:type="spellEnd"/>
      <w:r w:rsidR="00790C1F" w:rsidRPr="00546B23">
        <w:t xml:space="preserve">) are about </w:t>
      </w:r>
      <w:r w:rsidRPr="00546B23">
        <w:t>5</w:t>
      </w:r>
      <w:r w:rsidR="00790C1F" w:rsidRPr="00546B23">
        <w:t xml:space="preserve">0% lower than the </w:t>
      </w:r>
      <w:r w:rsidR="00790C1F" w:rsidRPr="00546B23">
        <w:rPr>
          <w:i/>
        </w:rPr>
        <w:t>Inventory</w:t>
      </w:r>
      <w:r w:rsidR="00790C1F" w:rsidRPr="00546B23">
        <w:t xml:space="preserve"> (</w:t>
      </w:r>
      <w:r w:rsidRPr="00546B23">
        <w:t>86</w:t>
      </w:r>
      <w:r w:rsidR="00790C1F" w:rsidRPr="00546B23">
        <w:t xml:space="preserve"> tonnes/</w:t>
      </w:r>
      <w:proofErr w:type="spellStart"/>
      <w:r w:rsidR="00790C1F" w:rsidRPr="00546B23">
        <w:t>yr</w:t>
      </w:r>
      <w:proofErr w:type="spellEnd"/>
      <w:r w:rsidR="00790C1F" w:rsidRPr="00546B23">
        <w:t>)</w:t>
      </w:r>
      <w:r w:rsidRPr="00546B23">
        <w:t>.</w:t>
      </w:r>
    </w:p>
    <w:p w14:paraId="2F6F0D5E" w14:textId="0E006005" w:rsidR="00790C1F" w:rsidRPr="00EF57B0" w:rsidRDefault="00790C1F" w:rsidP="00793B87">
      <w:r w:rsidRPr="00EF57B0">
        <w:t>The primary uses for HFC-152a are as an aerosol propellant, as an alternative to CFC-11 and CFC-12 in foam expansion and as a component of some refrigerant blends. Imports of HFC-152a into Australia were 2</w:t>
      </w:r>
      <w:r w:rsidR="00546B23">
        <w:t>1</w:t>
      </w:r>
      <w:r w:rsidRPr="00EF57B0">
        <w:t xml:space="preserve"> tonnes in 201</w:t>
      </w:r>
      <w:r w:rsidR="00546B23">
        <w:t>8</w:t>
      </w:r>
      <w:r w:rsidR="00BA2360">
        <w:t xml:space="preserve"> and </w:t>
      </w:r>
      <w:r w:rsidR="00546B23">
        <w:t>34</w:t>
      </w:r>
      <w:r w:rsidRPr="00EF57B0">
        <w:t xml:space="preserve"> tonnes in 201</w:t>
      </w:r>
      <w:r w:rsidR="00546B23">
        <w:t>9</w:t>
      </w:r>
      <w:r w:rsidRPr="00EF57B0">
        <w:t xml:space="preserve"> (</w:t>
      </w:r>
      <w:r w:rsidRPr="00EF57B0">
        <w:fldChar w:fldCharType="begin"/>
      </w:r>
      <w:r w:rsidRPr="00EF57B0">
        <w:instrText xml:space="preserve"> REF _Ref454371568 \h  \* MERGEFORMAT </w:instrText>
      </w:r>
      <w:r w:rsidRPr="00EF57B0">
        <w:fldChar w:fldCharType="separate"/>
      </w:r>
      <w:r w:rsidR="0012439B" w:rsidRPr="005022CD">
        <w:t>Table</w:t>
      </w:r>
      <w:r w:rsidR="0012439B" w:rsidRPr="00F47EFE">
        <w:t xml:space="preserve"> </w:t>
      </w:r>
      <w:r w:rsidR="0012439B">
        <w:t>2</w:t>
      </w:r>
      <w:r w:rsidRPr="00EF57B0">
        <w:fldChar w:fldCharType="end"/>
      </w:r>
      <w:r w:rsidRPr="00EF57B0">
        <w:t xml:space="preserve">), </w:t>
      </w:r>
      <w:r w:rsidR="000C412B">
        <w:t xml:space="preserve">on average </w:t>
      </w:r>
      <w:r w:rsidRPr="000C412B">
        <w:t>4</w:t>
      </w:r>
      <w:r w:rsidR="000C412B" w:rsidRPr="000C412B">
        <w:t>0</w:t>
      </w:r>
      <w:r w:rsidRPr="000C412B">
        <w:t>% lower than 2015 imports.</w:t>
      </w:r>
    </w:p>
    <w:p w14:paraId="6106462B" w14:textId="3BD3DB13" w:rsidR="00790C1F" w:rsidRDefault="00790C1F" w:rsidP="00793B87">
      <w:r w:rsidRPr="00392AB1">
        <w:lastRenderedPageBreak/>
        <w:t>Based on atmospheric data, global emissions of HFC-152a were 5</w:t>
      </w:r>
      <w:r w:rsidR="00077E6D" w:rsidRPr="00392AB1">
        <w:t>4</w:t>
      </w:r>
      <w:r w:rsidRPr="00392AB1">
        <w:t xml:space="preserve"> k tonnes in 201</w:t>
      </w:r>
      <w:r w:rsidR="00077E6D" w:rsidRPr="00392AB1">
        <w:t>8</w:t>
      </w:r>
      <w:r w:rsidRPr="00392AB1">
        <w:t xml:space="preserve"> (Rigby </w:t>
      </w:r>
      <w:r w:rsidR="00D42F90" w:rsidRPr="00392AB1">
        <w:rPr>
          <w:i/>
          <w:iCs/>
        </w:rPr>
        <w:t>et al.</w:t>
      </w:r>
      <w:r w:rsidRPr="00392AB1">
        <w:t xml:space="preserve"> 2014 and Rigby unpublished data). Australian emissions are </w:t>
      </w:r>
      <w:r w:rsidR="00BA2360" w:rsidRPr="00392AB1">
        <w:t xml:space="preserve">therefore estimated to be </w:t>
      </w:r>
      <w:r w:rsidRPr="00392AB1">
        <w:t>about</w:t>
      </w:r>
      <w:r w:rsidRPr="00F47EFE">
        <w:t xml:space="preserve"> 0.</w:t>
      </w:r>
      <w:r w:rsidR="00077E6D">
        <w:t>07</w:t>
      </w:r>
      <w:r w:rsidRPr="00F47EFE">
        <w:t>% of global emissions based on ISC data, and 0.</w:t>
      </w:r>
      <w:r>
        <w:t>2</w:t>
      </w:r>
      <w:r w:rsidRPr="00F47EFE">
        <w:t xml:space="preserve">% based on </w:t>
      </w:r>
      <w:r w:rsidRPr="00F47EFE">
        <w:rPr>
          <w:i/>
        </w:rPr>
        <w:t>Inventory</w:t>
      </w:r>
      <w:r w:rsidRPr="00F47EFE">
        <w:t xml:space="preserve"> data.</w:t>
      </w:r>
    </w:p>
    <w:p w14:paraId="48BEBEB4" w14:textId="7E31DB97" w:rsidR="00790C1F" w:rsidRDefault="00790C1F" w:rsidP="001728A6">
      <w:pPr>
        <w:pStyle w:val="Heading3"/>
      </w:pPr>
      <w:bookmarkStart w:id="126" w:name="_Toc428801213"/>
      <w:bookmarkStart w:id="127" w:name="_Toc455132435"/>
      <w:bookmarkStart w:id="128" w:name="_Toc37242088"/>
      <w:bookmarkStart w:id="129" w:name="_Toc65137247"/>
      <w:bookmarkStart w:id="130" w:name="_Toc66361031"/>
      <w:r w:rsidRPr="00F47EFE">
        <w:t>HFC-23</w:t>
      </w:r>
      <w:bookmarkEnd w:id="126"/>
      <w:bookmarkEnd w:id="127"/>
      <w:bookmarkEnd w:id="128"/>
      <w:bookmarkEnd w:id="129"/>
      <w:bookmarkEnd w:id="130"/>
    </w:p>
    <w:p w14:paraId="1D386BAF" w14:textId="77777777" w:rsidR="00392AB1" w:rsidRDefault="00AF4F5D" w:rsidP="00793B87">
      <w:r>
        <w:t xml:space="preserve">The </w:t>
      </w:r>
      <w:r w:rsidR="00790C1F" w:rsidRPr="00A60608">
        <w:t xml:space="preserve">HFC-23 emission estimate </w:t>
      </w:r>
      <w:r>
        <w:t>for 2018</w:t>
      </w:r>
      <w:r w:rsidR="00790C1F" w:rsidRPr="00A60608">
        <w:t xml:space="preserve"> in the </w:t>
      </w:r>
      <w:r w:rsidR="00790C1F" w:rsidRPr="00A60608">
        <w:rPr>
          <w:i/>
        </w:rPr>
        <w:t>Inventory</w:t>
      </w:r>
      <w:r w:rsidR="00790C1F" w:rsidRPr="00A60608">
        <w:t xml:space="preserve"> </w:t>
      </w:r>
      <w:r>
        <w:t>is</w:t>
      </w:r>
      <w:r w:rsidR="00790C1F" w:rsidRPr="00A60608">
        <w:t xml:space="preserve"> </w:t>
      </w:r>
      <w:r w:rsidR="00A60608" w:rsidRPr="00A60608">
        <w:t>5</w:t>
      </w:r>
      <w:r w:rsidR="00790C1F" w:rsidRPr="00A60608">
        <w:t>6 tonnes.</w:t>
      </w:r>
    </w:p>
    <w:p w14:paraId="2C7822B9" w14:textId="77777777" w:rsidR="00392AB1" w:rsidRDefault="00790C1F" w:rsidP="00680F89">
      <w:pPr>
        <w:pStyle w:val="ListBullet"/>
      </w:pPr>
      <w:r w:rsidRPr="00A60608">
        <w:t>The 201</w:t>
      </w:r>
      <w:r w:rsidR="00A60608" w:rsidRPr="00A60608">
        <w:t>8</w:t>
      </w:r>
      <w:r w:rsidRPr="00A60608">
        <w:t xml:space="preserve"> emissions have been estimated from Cape Grim data at 28 tonnes (ISC), dropping steadily from 4</w:t>
      </w:r>
      <w:r w:rsidR="00A60608" w:rsidRPr="00A60608">
        <w:t>0</w:t>
      </w:r>
      <w:r w:rsidRPr="00A60608">
        <w:t xml:space="preserve"> tonnes in 200</w:t>
      </w:r>
      <w:r w:rsidR="00A60608" w:rsidRPr="00A60608">
        <w:t>9</w:t>
      </w:r>
      <w:r w:rsidRPr="00A60608">
        <w:t>.</w:t>
      </w:r>
    </w:p>
    <w:p w14:paraId="7797BC34" w14:textId="77777777" w:rsidR="00392AB1" w:rsidRDefault="00790C1F" w:rsidP="00680F89">
      <w:pPr>
        <w:pStyle w:val="ListBullet"/>
      </w:pPr>
      <w:r w:rsidRPr="00F47EFE">
        <w:t>HFC-23 imports</w:t>
      </w:r>
      <w:r>
        <w:t xml:space="preserve"> </w:t>
      </w:r>
      <w:r w:rsidRPr="00F47EFE">
        <w:t>avera</w:t>
      </w:r>
      <w:r>
        <w:t xml:space="preserve">ged </w:t>
      </w:r>
      <w:r w:rsidRPr="00F47EFE">
        <w:t xml:space="preserve">0.9 tonnes per year </w:t>
      </w:r>
      <w:r>
        <w:t>from</w:t>
      </w:r>
      <w:r w:rsidRPr="00F47EFE">
        <w:t xml:space="preserve"> 2011</w:t>
      </w:r>
      <w:r>
        <w:t>-2016, then i</w:t>
      </w:r>
      <w:r w:rsidRPr="00F47EFE">
        <w:t>mports in</w:t>
      </w:r>
      <w:r>
        <w:t>creased to</w:t>
      </w:r>
      <w:r w:rsidR="00A60608">
        <w:t xml:space="preserve"> average</w:t>
      </w:r>
      <w:r w:rsidRPr="00F47EFE">
        <w:t xml:space="preserve"> </w:t>
      </w:r>
      <w:r w:rsidR="00A60608">
        <w:t>5</w:t>
      </w:r>
      <w:r w:rsidRPr="00F47EFE">
        <w:t xml:space="preserve"> tonnes</w:t>
      </w:r>
      <w:r>
        <w:t xml:space="preserve"> </w:t>
      </w:r>
      <w:r w:rsidR="00A60608">
        <w:t xml:space="preserve">per year from </w:t>
      </w:r>
      <w:r>
        <w:t>2017</w:t>
      </w:r>
      <w:r w:rsidR="00AF4F5D">
        <w:t xml:space="preserve"> to </w:t>
      </w:r>
      <w:r>
        <w:t>201</w:t>
      </w:r>
      <w:r w:rsidR="00A60608">
        <w:t>9</w:t>
      </w:r>
      <w:r w:rsidRPr="00F47EFE">
        <w:t>.</w:t>
      </w:r>
    </w:p>
    <w:p w14:paraId="16CB3CDF" w14:textId="17D8EA0D" w:rsidR="00790C1F" w:rsidRPr="00F47EFE" w:rsidRDefault="00790C1F" w:rsidP="00680F89">
      <w:pPr>
        <w:pStyle w:val="ListBullet"/>
      </w:pPr>
      <w:r>
        <w:t>For the 1</w:t>
      </w:r>
      <w:r w:rsidR="00A60608">
        <w:t>0</w:t>
      </w:r>
      <w:r>
        <w:t>-year period 200</w:t>
      </w:r>
      <w:r w:rsidR="00A60608">
        <w:t>9</w:t>
      </w:r>
      <w:r>
        <w:t>-201</w:t>
      </w:r>
      <w:r w:rsidR="00A60608">
        <w:t>8</w:t>
      </w:r>
      <w:r>
        <w:t>, average Australian emissions of HFC-23 calculated from Cape Grim data (ISC, 3</w:t>
      </w:r>
      <w:r w:rsidR="00A60608">
        <w:t>2</w:t>
      </w:r>
      <w:r>
        <w:t xml:space="preserve"> tonnes/</w:t>
      </w:r>
      <w:proofErr w:type="spellStart"/>
      <w:r>
        <w:t>yr</w:t>
      </w:r>
      <w:proofErr w:type="spellEnd"/>
      <w:r>
        <w:t xml:space="preserve">) are about </w:t>
      </w:r>
      <w:r w:rsidR="00A60608">
        <w:t>35</w:t>
      </w:r>
      <w:r>
        <w:t>% lower than</w:t>
      </w:r>
      <w:r w:rsidRPr="001B2698">
        <w:t xml:space="preserve"> </w:t>
      </w:r>
      <w:r>
        <w:t xml:space="preserve">the </w:t>
      </w:r>
      <w:r w:rsidRPr="004A4783">
        <w:rPr>
          <w:i/>
        </w:rPr>
        <w:t>Inventory</w:t>
      </w:r>
      <w:r>
        <w:t xml:space="preserve"> (4</w:t>
      </w:r>
      <w:r w:rsidR="00A60608">
        <w:t>9</w:t>
      </w:r>
      <w:r>
        <w:t xml:space="preserve"> tonnes/</w:t>
      </w:r>
      <w:proofErr w:type="spellStart"/>
      <w:r>
        <w:t>yr</w:t>
      </w:r>
      <w:proofErr w:type="spellEnd"/>
      <w:r>
        <w:t xml:space="preserve">). </w:t>
      </w:r>
      <w:r w:rsidRPr="00F47EFE">
        <w:t xml:space="preserve">Over the </w:t>
      </w:r>
      <w:r w:rsidR="00F67846">
        <w:t xml:space="preserve">same </w:t>
      </w:r>
      <w:r w:rsidRPr="00F47EFE">
        <w:t>period, Cape Grim data suggest total HFC-</w:t>
      </w:r>
      <w:r>
        <w:t>23</w:t>
      </w:r>
      <w:r w:rsidRPr="00F47EFE">
        <w:t xml:space="preserve"> emissions of </w:t>
      </w:r>
      <w:r>
        <w:t>0</w:t>
      </w:r>
      <w:r w:rsidRPr="00F47EFE">
        <w:t>.</w:t>
      </w:r>
      <w:r w:rsidR="00A60608">
        <w:t>32</w:t>
      </w:r>
      <w:r>
        <w:t xml:space="preserve"> </w:t>
      </w:r>
      <w:r w:rsidRPr="00F47EFE">
        <w:t xml:space="preserve">k tonnes (ISC) compared to the </w:t>
      </w:r>
      <w:r w:rsidRPr="00F47EFE">
        <w:rPr>
          <w:i/>
        </w:rPr>
        <w:t>Inventory</w:t>
      </w:r>
      <w:r w:rsidRPr="00F47EFE">
        <w:t xml:space="preserve"> total of </w:t>
      </w:r>
      <w:r>
        <w:t>0.</w:t>
      </w:r>
      <w:r w:rsidR="00701946">
        <w:t>49</w:t>
      </w:r>
      <w:r w:rsidRPr="00F47EFE">
        <w:t xml:space="preserve"> k tonnes, a factor of </w:t>
      </w:r>
      <w:r>
        <w:t>1</w:t>
      </w:r>
      <w:r w:rsidRPr="00F47EFE">
        <w:t>.</w:t>
      </w:r>
      <w:r w:rsidR="00701946">
        <w:t>5</w:t>
      </w:r>
      <w:r w:rsidRPr="00F47EFE">
        <w:t xml:space="preserve"> higher</w:t>
      </w:r>
      <w:r>
        <w:t>.</w:t>
      </w:r>
    </w:p>
    <w:p w14:paraId="0DEAF91A" w14:textId="0CF86006" w:rsidR="00790C1F" w:rsidRPr="00F47EFE" w:rsidRDefault="00790C1F" w:rsidP="00793B87">
      <w:r w:rsidRPr="00392AB1">
        <w:t>Based on atmospheric data, global emissions of HFC-23 were 1</w:t>
      </w:r>
      <w:r w:rsidR="00701946" w:rsidRPr="00392AB1">
        <w:t>6</w:t>
      </w:r>
      <w:r w:rsidRPr="00392AB1">
        <w:t xml:space="preserve"> k tonnes in 201</w:t>
      </w:r>
      <w:r w:rsidR="00701946" w:rsidRPr="00392AB1">
        <w:t>8</w:t>
      </w:r>
      <w:r w:rsidRPr="00392AB1">
        <w:t xml:space="preserve"> (Rigby </w:t>
      </w:r>
      <w:r w:rsidR="00D42F90" w:rsidRPr="00392AB1">
        <w:rPr>
          <w:i/>
          <w:iCs/>
        </w:rPr>
        <w:t>et al.</w:t>
      </w:r>
      <w:r w:rsidRPr="00392AB1">
        <w:t xml:space="preserve"> 2014 and Rigby, unpublished data). Current Australian emissions are </w:t>
      </w:r>
      <w:r w:rsidR="00F67846" w:rsidRPr="00392AB1">
        <w:t>therefore estimated to be</w:t>
      </w:r>
      <w:r w:rsidR="00F67846">
        <w:t xml:space="preserve"> </w:t>
      </w:r>
      <w:r w:rsidRPr="00BF4A35">
        <w:t>about 0.2% of global emissions based on ISC data, and 0.3</w:t>
      </w:r>
      <w:r w:rsidR="00BF4A35" w:rsidRPr="00BF4A35">
        <w:t>5</w:t>
      </w:r>
      <w:r w:rsidRPr="00BF4A35">
        <w:t xml:space="preserve">% based on the </w:t>
      </w:r>
      <w:r w:rsidRPr="00BF4A35">
        <w:rPr>
          <w:i/>
        </w:rPr>
        <w:t>Inventory</w:t>
      </w:r>
      <w:r w:rsidRPr="00BF4A35">
        <w:t>.</w:t>
      </w:r>
    </w:p>
    <w:p w14:paraId="3392B4CD" w14:textId="77777777" w:rsidR="00392AB1" w:rsidRDefault="00790C1F" w:rsidP="00793B87">
      <w:r w:rsidRPr="00F47EFE">
        <w:t>The origin of Australian HFC-23 emissions is unknown. HFC-23 is a component of the R-508 series of refrigerants, but significant imports of R-508 refrigerants into Australia have not been recorded.</w:t>
      </w:r>
    </w:p>
    <w:p w14:paraId="164A9AB3" w14:textId="131BFBAC" w:rsidR="00790C1F" w:rsidRPr="00F47EFE" w:rsidRDefault="00790C1F" w:rsidP="00680F89">
      <w:pPr>
        <w:pStyle w:val="ListBullet"/>
      </w:pPr>
      <w:r w:rsidRPr="00F47EFE">
        <w:t>RRA (M. Bennett, private communication, 2014) is not aware of any significant historical use of R-508 refrigerants in Australia. RRA in their refrigerant reclaim operation have collected only one cylinder of R-508 from a CSIRO instrument testing laboratory in Sydney. Thus, it is unlikely that the unaccounted for HFC-23 is from past or current use of R-508 refrigerants in Australia.</w:t>
      </w:r>
    </w:p>
    <w:p w14:paraId="471D8F95" w14:textId="1243DA70" w:rsidR="00790C1F" w:rsidRPr="00F47EFE" w:rsidRDefault="00790C1F" w:rsidP="00793B87">
      <w:r w:rsidRPr="00F47EFE">
        <w:t xml:space="preserve">Aspendale atmospheric data on HFC-23 (unpublished) show a significant, but small concentration maximum in the direction NE of Aspendale (as do HFC-134a, HFC-32, HFC-125 etc.). </w:t>
      </w:r>
      <w:r w:rsidR="009735CF">
        <w:t xml:space="preserve">This suggests that </w:t>
      </w:r>
      <w:r w:rsidRPr="00F47EFE">
        <w:t>HFC-23 is in the general mix of refrigerant/firefighting emissions from Melbourne, but has not been identified, in any significant amounts, in any Australian imports.</w:t>
      </w:r>
    </w:p>
    <w:p w14:paraId="541A16B4" w14:textId="46D9AD4C" w:rsidR="00790C1F" w:rsidRDefault="00790C1F" w:rsidP="00793B87">
      <w:r w:rsidRPr="00F47EFE">
        <w:t>One possible explanation is that HFC-23 is present in refrigerant blends as a contaminant – for example with blends containing HFC-32. It is possible that over</w:t>
      </w:r>
      <w:r>
        <w:t xml:space="preserve"> </w:t>
      </w:r>
      <w:r w:rsidRPr="00F47EFE">
        <w:t>fluorination during the production of HFC-32 could produce HFC-23 and that the resultant refrigerant blends using HFC-32 could contain</w:t>
      </w:r>
      <w:r w:rsidR="009735CF">
        <w:t xml:space="preserve"> </w:t>
      </w:r>
      <w:r w:rsidRPr="00F47EFE">
        <w:t>small amounts of HFC-23.</w:t>
      </w:r>
    </w:p>
    <w:p w14:paraId="07E5CD7D" w14:textId="21009B98" w:rsidR="00790C1F" w:rsidRPr="00790C1F" w:rsidRDefault="00790C1F" w:rsidP="00793B87">
      <w:bookmarkStart w:id="131" w:name="_Toc428801214"/>
      <w:bookmarkStart w:id="132" w:name="_Toc455132436"/>
      <w:bookmarkStart w:id="133" w:name="_Toc37242089"/>
      <w:r w:rsidRPr="00392AB1">
        <w:t xml:space="preserve">Although global emissions of HFC-23 are on the increase (Stanley </w:t>
      </w:r>
      <w:r w:rsidR="00D42F90" w:rsidRPr="00392AB1">
        <w:rPr>
          <w:i/>
          <w:iCs/>
        </w:rPr>
        <w:t>et al.</w:t>
      </w:r>
      <w:r w:rsidRPr="00392AB1">
        <w:t xml:space="preserve"> 2020), in Australia we see a steady decline in HFC-23 emissions since 200</w:t>
      </w:r>
      <w:r w:rsidR="0052149A" w:rsidRPr="00392AB1">
        <w:t>9</w:t>
      </w:r>
      <w:r w:rsidRPr="00392AB1">
        <w:t xml:space="preserve"> (about </w:t>
      </w:r>
      <w:r w:rsidR="0052149A" w:rsidRPr="00392AB1">
        <w:t>4</w:t>
      </w:r>
      <w:r w:rsidRPr="00392AB1">
        <w:t>% per year).</w:t>
      </w:r>
    </w:p>
    <w:p w14:paraId="1608DC93" w14:textId="077ABCF7" w:rsidR="00790C1F" w:rsidRDefault="00790C1F" w:rsidP="001728A6">
      <w:pPr>
        <w:pStyle w:val="Heading3"/>
      </w:pPr>
      <w:bookmarkStart w:id="134" w:name="_Toc65137248"/>
      <w:bookmarkStart w:id="135" w:name="_Toc66361032"/>
      <w:r w:rsidRPr="00F47EFE">
        <w:t>HFC-227ea</w:t>
      </w:r>
      <w:bookmarkEnd w:id="131"/>
      <w:bookmarkEnd w:id="132"/>
      <w:bookmarkEnd w:id="133"/>
      <w:bookmarkEnd w:id="134"/>
      <w:bookmarkEnd w:id="135"/>
    </w:p>
    <w:p w14:paraId="6D02B4AA" w14:textId="63D73C74" w:rsidR="00790C1F" w:rsidRDefault="00790C1F" w:rsidP="00793B87">
      <w:r w:rsidRPr="00F47EFE">
        <w:t>The 201</w:t>
      </w:r>
      <w:r w:rsidR="00D21990">
        <w:t>8</w:t>
      </w:r>
      <w:r w:rsidRPr="00F47EFE">
        <w:t xml:space="preserve"> emissions from Cape Grim data have been estimated at 1</w:t>
      </w:r>
      <w:r w:rsidR="00D21990">
        <w:t>4</w:t>
      </w:r>
      <w:r w:rsidRPr="00F47EFE">
        <w:t xml:space="preserve"> tonnes (ISC). The HFC-227ea emissions are quite variable, ranging from 1</w:t>
      </w:r>
      <w:r w:rsidR="00D21990">
        <w:t>4</w:t>
      </w:r>
      <w:r w:rsidRPr="00F47EFE">
        <w:t xml:space="preserve"> tonnes in 2006 up to a peak of 32 tonnes in 20</w:t>
      </w:r>
      <w:r w:rsidR="00D21990">
        <w:t>13</w:t>
      </w:r>
      <w:r w:rsidRPr="00F47EFE">
        <w:t xml:space="preserve">. </w:t>
      </w:r>
      <w:r w:rsidR="00B05092">
        <w:t>Imports are also variable with</w:t>
      </w:r>
      <w:r w:rsidRPr="00F47EFE">
        <w:t xml:space="preserve"> </w:t>
      </w:r>
      <w:r w:rsidR="00D21990">
        <w:t>20</w:t>
      </w:r>
      <w:r w:rsidRPr="00F47EFE">
        <w:t xml:space="preserve"> tonnes of HFC-227ea were imported </w:t>
      </w:r>
      <w:r w:rsidR="00B05092">
        <w:t>in 2018</w:t>
      </w:r>
      <w:r w:rsidRPr="00F47EFE">
        <w:t xml:space="preserve"> and </w:t>
      </w:r>
      <w:r w:rsidR="00D21990">
        <w:t>9</w:t>
      </w:r>
      <w:r w:rsidRPr="00F47EFE">
        <w:t xml:space="preserve"> </w:t>
      </w:r>
      <w:r w:rsidRPr="00F47EFE">
        <w:lastRenderedPageBreak/>
        <w:t>tonnes imported in 201</w:t>
      </w:r>
      <w:r w:rsidR="00D21990">
        <w:t>9</w:t>
      </w:r>
      <w:r w:rsidRPr="00F47EFE">
        <w:t xml:space="preserve"> (</w:t>
      </w:r>
      <w:r w:rsidRPr="00F47EFE">
        <w:fldChar w:fldCharType="begin"/>
      </w:r>
      <w:r w:rsidRPr="00F47EFE">
        <w:instrText xml:space="preserve"> REF _Ref454371568 \h  \* MERGEFORMAT </w:instrText>
      </w:r>
      <w:r w:rsidRPr="00F47EFE">
        <w:fldChar w:fldCharType="separate"/>
      </w:r>
      <w:r w:rsidR="0012439B" w:rsidRPr="005022CD">
        <w:t>Table</w:t>
      </w:r>
      <w:r w:rsidR="0012439B" w:rsidRPr="00F47EFE">
        <w:t xml:space="preserve"> </w:t>
      </w:r>
      <w:r w:rsidR="0012439B">
        <w:rPr>
          <w:noProof/>
        </w:rPr>
        <w:t>2</w:t>
      </w:r>
      <w:r w:rsidRPr="00F47EFE">
        <w:fldChar w:fldCharType="end"/>
      </w:r>
      <w:r w:rsidRPr="00F47EFE">
        <w:t>).</w:t>
      </w:r>
      <w:r w:rsidR="00B05092" w:rsidRPr="00B05092">
        <w:t xml:space="preserve"> </w:t>
      </w:r>
      <w:r w:rsidR="00B05092" w:rsidRPr="00E452E4">
        <w:t>HFC-227ea is a gaseous fire suppression agent used as a replacement for Halon 1301.</w:t>
      </w:r>
    </w:p>
    <w:p w14:paraId="07B82EC0" w14:textId="77777777" w:rsidR="00392AB1" w:rsidRDefault="00790C1F" w:rsidP="00793B87">
      <w:r w:rsidRPr="00F47EFE">
        <w:t>HFC-2</w:t>
      </w:r>
      <w:r>
        <w:t>27ea</w:t>
      </w:r>
      <w:r w:rsidRPr="00F47EFE">
        <w:t xml:space="preserve"> </w:t>
      </w:r>
      <w:r>
        <w:t xml:space="preserve">emissions </w:t>
      </w:r>
      <w:r w:rsidRPr="00F47EFE">
        <w:t xml:space="preserve">are estimated in the </w:t>
      </w:r>
      <w:r w:rsidRPr="00A000FE">
        <w:rPr>
          <w:i/>
        </w:rPr>
        <w:t>Inventory</w:t>
      </w:r>
      <w:r w:rsidRPr="00F47EFE">
        <w:t xml:space="preserve"> to be </w:t>
      </w:r>
      <w:r>
        <w:t>3</w:t>
      </w:r>
      <w:r w:rsidR="00D21990">
        <w:t>6</w:t>
      </w:r>
      <w:r w:rsidRPr="00F47EFE">
        <w:t xml:space="preserve"> tonnes in 201</w:t>
      </w:r>
      <w:r w:rsidR="00D21990">
        <w:t>8</w:t>
      </w:r>
      <w:r>
        <w:t>.</w:t>
      </w:r>
    </w:p>
    <w:p w14:paraId="7E1025D5" w14:textId="77777777" w:rsidR="00392AB1" w:rsidRDefault="00790C1F" w:rsidP="00680F89">
      <w:pPr>
        <w:pStyle w:val="ListBullet"/>
      </w:pPr>
      <w:r w:rsidRPr="00F47EFE">
        <w:t>Australian emissions of HFC-</w:t>
      </w:r>
      <w:r>
        <w:t>227ea from Cape Grim data</w:t>
      </w:r>
      <w:r w:rsidRPr="00F47EFE">
        <w:t xml:space="preserve"> in 201</w:t>
      </w:r>
      <w:r w:rsidR="00D21990">
        <w:t>8</w:t>
      </w:r>
      <w:r w:rsidRPr="00F47EFE">
        <w:t xml:space="preserve"> </w:t>
      </w:r>
      <w:r>
        <w:t>are</w:t>
      </w:r>
      <w:r w:rsidRPr="00F47EFE">
        <w:t xml:space="preserve"> about </w:t>
      </w:r>
      <w:r w:rsidR="0009224B">
        <w:t>60</w:t>
      </w:r>
      <w:r w:rsidRPr="00F47EFE">
        <w:t xml:space="preserve">% lower than the </w:t>
      </w:r>
      <w:r w:rsidRPr="00F47EFE">
        <w:rPr>
          <w:i/>
        </w:rPr>
        <w:t>Inventory</w:t>
      </w:r>
      <w:r w:rsidRPr="00F47EFE">
        <w:t xml:space="preserve"> data</w:t>
      </w:r>
      <w:r>
        <w:t>.</w:t>
      </w:r>
    </w:p>
    <w:p w14:paraId="1BD9BF9E" w14:textId="3FE63871" w:rsidR="00790C1F" w:rsidRDefault="00790C1F" w:rsidP="00680F89">
      <w:pPr>
        <w:pStyle w:val="ListBullet"/>
      </w:pPr>
      <w:r>
        <w:t>For the 1</w:t>
      </w:r>
      <w:r w:rsidR="0009224B">
        <w:t>0</w:t>
      </w:r>
      <w:r>
        <w:t>-year period 200</w:t>
      </w:r>
      <w:r w:rsidR="0009224B">
        <w:t>9</w:t>
      </w:r>
      <w:r>
        <w:t>-201</w:t>
      </w:r>
      <w:r w:rsidR="0009224B">
        <w:t>8</w:t>
      </w:r>
      <w:r>
        <w:t xml:space="preserve">, the average Australian emissions of </w:t>
      </w:r>
      <w:r w:rsidRPr="00F47EFE">
        <w:t>HFC-2</w:t>
      </w:r>
      <w:r>
        <w:t>27ea</w:t>
      </w:r>
      <w:r w:rsidRPr="00F47EFE">
        <w:t xml:space="preserve"> </w:t>
      </w:r>
      <w:r>
        <w:t>calculated from Cape Grim data (ISC, 22 tonnes/</w:t>
      </w:r>
      <w:proofErr w:type="spellStart"/>
      <w:r>
        <w:t>yr</w:t>
      </w:r>
      <w:proofErr w:type="spellEnd"/>
      <w:r>
        <w:t xml:space="preserve">) are about </w:t>
      </w:r>
      <w:r w:rsidR="0009224B">
        <w:t>3</w:t>
      </w:r>
      <w:r>
        <w:t>7% lower than</w:t>
      </w:r>
      <w:r w:rsidRPr="001B2698">
        <w:t xml:space="preserve"> </w:t>
      </w:r>
      <w:r>
        <w:t xml:space="preserve">the </w:t>
      </w:r>
      <w:r w:rsidRPr="004A4783">
        <w:rPr>
          <w:i/>
        </w:rPr>
        <w:t>Inventory</w:t>
      </w:r>
      <w:r>
        <w:t xml:space="preserve"> (3</w:t>
      </w:r>
      <w:r w:rsidR="0009224B">
        <w:t>5</w:t>
      </w:r>
      <w:r>
        <w:t xml:space="preserve"> tonnes/</w:t>
      </w:r>
      <w:proofErr w:type="spellStart"/>
      <w:r>
        <w:t>yr</w:t>
      </w:r>
      <w:proofErr w:type="spellEnd"/>
      <w:r>
        <w:t>).</w:t>
      </w:r>
    </w:p>
    <w:p w14:paraId="7FECAB0B" w14:textId="17BB6222" w:rsidR="00790C1F" w:rsidRPr="00F47EFE" w:rsidRDefault="00790C1F" w:rsidP="00793B87">
      <w:r w:rsidRPr="00F47EFE">
        <w:t>Over the period 200</w:t>
      </w:r>
      <w:r w:rsidR="0009224B">
        <w:t>9</w:t>
      </w:r>
      <w:r w:rsidRPr="00F47EFE">
        <w:t>-201</w:t>
      </w:r>
      <w:r w:rsidR="0009224B">
        <w:t>8</w:t>
      </w:r>
      <w:r w:rsidRPr="00F47EFE">
        <w:t>, Cape Grim data suggest total HFC-</w:t>
      </w:r>
      <w:r>
        <w:t>227ea</w:t>
      </w:r>
      <w:r w:rsidRPr="00F47EFE">
        <w:t xml:space="preserve"> emissions of </w:t>
      </w:r>
      <w:r>
        <w:t>0</w:t>
      </w:r>
      <w:r w:rsidRPr="00F47EFE">
        <w:t>.</w:t>
      </w:r>
      <w:r>
        <w:t>2</w:t>
      </w:r>
      <w:r w:rsidR="0009224B">
        <w:t>2</w:t>
      </w:r>
      <w:r>
        <w:t xml:space="preserve"> </w:t>
      </w:r>
      <w:r w:rsidRPr="00F47EFE">
        <w:t xml:space="preserve">k tonnes (ISC) compared to the </w:t>
      </w:r>
      <w:r w:rsidRPr="00F47EFE">
        <w:rPr>
          <w:i/>
        </w:rPr>
        <w:t>Inventory</w:t>
      </w:r>
      <w:r w:rsidRPr="00F47EFE">
        <w:t xml:space="preserve"> total of </w:t>
      </w:r>
      <w:r>
        <w:t>0.3</w:t>
      </w:r>
      <w:r w:rsidR="0009224B">
        <w:t>6</w:t>
      </w:r>
      <w:r w:rsidRPr="00F47EFE">
        <w:t xml:space="preserve"> k tonnes, a factor of </w:t>
      </w:r>
      <w:r w:rsidR="0009224B">
        <w:t>1.6</w:t>
      </w:r>
      <w:r w:rsidRPr="00F47EFE">
        <w:t xml:space="preserve"> higher.</w:t>
      </w:r>
    </w:p>
    <w:p w14:paraId="356AB311" w14:textId="40D8A294" w:rsidR="00790C1F" w:rsidRDefault="00790C1F" w:rsidP="00793B87">
      <w:r w:rsidRPr="00D55B2D">
        <w:t xml:space="preserve">Based on atmospheric data, global emissions of HFC-227ea were </w:t>
      </w:r>
      <w:r w:rsidR="00097106" w:rsidRPr="00D55B2D">
        <w:t>5.1</w:t>
      </w:r>
      <w:r w:rsidRPr="00D55B2D">
        <w:t xml:space="preserve"> k tonnes in 201</w:t>
      </w:r>
      <w:r w:rsidR="00097106" w:rsidRPr="00D55B2D">
        <w:t>8</w:t>
      </w:r>
      <w:r w:rsidRPr="00D55B2D">
        <w:t xml:space="preserve"> (Rigby </w:t>
      </w:r>
      <w:r w:rsidR="00D42F90" w:rsidRPr="00D55B2D">
        <w:rPr>
          <w:i/>
          <w:iCs/>
        </w:rPr>
        <w:t>et al.</w:t>
      </w:r>
      <w:r w:rsidRPr="00D55B2D">
        <w:t xml:space="preserve"> 2014 and Rigby, unpublished data). Australian emissions are </w:t>
      </w:r>
      <w:r w:rsidR="00B05092" w:rsidRPr="00D55B2D">
        <w:t xml:space="preserve">therefore estimated to be </w:t>
      </w:r>
      <w:r w:rsidRPr="00D55B2D">
        <w:t>about</w:t>
      </w:r>
      <w:r w:rsidRPr="00F47EFE">
        <w:t xml:space="preserve"> 0.</w:t>
      </w:r>
      <w:r w:rsidR="00097106">
        <w:t>3</w:t>
      </w:r>
      <w:r w:rsidRPr="00F47EFE">
        <w:t xml:space="preserve">% of global emissions based on ISC data and </w:t>
      </w:r>
      <w:r>
        <w:t>0</w:t>
      </w:r>
      <w:r w:rsidRPr="00F47EFE">
        <w:t>.</w:t>
      </w:r>
      <w:r>
        <w:t>7</w:t>
      </w:r>
      <w:r w:rsidRPr="00F47EFE">
        <w:t xml:space="preserve">% based on </w:t>
      </w:r>
      <w:r w:rsidRPr="00F47EFE">
        <w:rPr>
          <w:i/>
        </w:rPr>
        <w:t>Inventory</w:t>
      </w:r>
      <w:r w:rsidRPr="00F47EFE">
        <w:t xml:space="preserve"> data.</w:t>
      </w:r>
    </w:p>
    <w:p w14:paraId="59646692" w14:textId="5B49EA95" w:rsidR="00790C1F" w:rsidRDefault="00790C1F" w:rsidP="001728A6">
      <w:pPr>
        <w:pStyle w:val="Heading3"/>
      </w:pPr>
      <w:bookmarkStart w:id="136" w:name="_Toc37242090"/>
      <w:bookmarkStart w:id="137" w:name="_Toc65137249"/>
      <w:bookmarkStart w:id="138" w:name="_Toc66361033"/>
      <w:r w:rsidRPr="00F47EFE">
        <w:t>HFC-236fa, HFC-245fa, HFC-365mfc</w:t>
      </w:r>
      <w:bookmarkEnd w:id="136"/>
      <w:bookmarkEnd w:id="137"/>
      <w:bookmarkEnd w:id="138"/>
    </w:p>
    <w:p w14:paraId="7BBFCF3E" w14:textId="77777777" w:rsidR="00790C1F" w:rsidRDefault="00790C1F" w:rsidP="00793B87">
      <w:r w:rsidRPr="00AF7729">
        <w:t>HFC-236fa is a clean agent fire suppressant used as a replacement for Halon 1211 in portable fire extinguisher applications. HFC-245fa is used as a blowing agent for plastic foam insulation and is used as a replacement for HCFC-141b. HFC-365mfc is also used as a blowing agent for plastic foam insulation and is a replacement for HCFC-141b</w:t>
      </w:r>
      <w:r>
        <w:t>.</w:t>
      </w:r>
    </w:p>
    <w:p w14:paraId="250A00AD" w14:textId="77777777" w:rsidR="00392AB1" w:rsidRDefault="00790C1F" w:rsidP="00793B87">
      <w:r w:rsidRPr="00FC3BEC">
        <w:t>201</w:t>
      </w:r>
      <w:r w:rsidR="00FC3BEC" w:rsidRPr="00FC3BEC">
        <w:t>8</w:t>
      </w:r>
      <w:r w:rsidRPr="00FC3BEC">
        <w:t xml:space="preserve"> emissions for HFC-236fa, HFC-245fa and HFC-365mfc have been estimated (ISC) from Cape Grim data at about </w:t>
      </w:r>
      <w:r w:rsidR="00FC3BEC" w:rsidRPr="00FC3BEC">
        <w:t>2</w:t>
      </w:r>
      <w:r w:rsidRPr="00FC3BEC">
        <w:t xml:space="preserve"> (steady), </w:t>
      </w:r>
      <w:r w:rsidR="00FC3BEC" w:rsidRPr="00FC3BEC">
        <w:t>26</w:t>
      </w:r>
      <w:r w:rsidRPr="00FC3BEC">
        <w:t xml:space="preserve"> (declining) and </w:t>
      </w:r>
      <w:r w:rsidR="00FC3BEC" w:rsidRPr="00FC3BEC">
        <w:t>19</w:t>
      </w:r>
      <w:r w:rsidRPr="00FC3BEC">
        <w:t xml:space="preserve"> tonnes (declining) respectively.</w:t>
      </w:r>
    </w:p>
    <w:p w14:paraId="2CB26B32" w14:textId="77777777" w:rsidR="00392AB1" w:rsidRDefault="00197B4D" w:rsidP="00680F89">
      <w:pPr>
        <w:pStyle w:val="ListBullet"/>
      </w:pPr>
      <w:r>
        <w:t>From 2017-2018</w:t>
      </w:r>
      <w:r w:rsidR="000C4375">
        <w:t>,</w:t>
      </w:r>
      <w:r>
        <w:t xml:space="preserve"> </w:t>
      </w:r>
      <w:r w:rsidR="000C4375">
        <w:t xml:space="preserve">both </w:t>
      </w:r>
      <w:r>
        <w:t>HFC-245fa and HFC-365mfc emissions decreased by 46%.</w:t>
      </w:r>
    </w:p>
    <w:p w14:paraId="139C1639" w14:textId="0BC8AD70" w:rsidR="00197B4D" w:rsidRDefault="00790C1F" w:rsidP="00680F89">
      <w:pPr>
        <w:pStyle w:val="ListBullet"/>
      </w:pPr>
      <w:r w:rsidRPr="00FC3BEC">
        <w:t>In 201</w:t>
      </w:r>
      <w:r w:rsidR="00FC3BEC" w:rsidRPr="00FC3BEC">
        <w:t>8</w:t>
      </w:r>
      <w:r w:rsidRPr="00FC3BEC">
        <w:t>, 0.</w:t>
      </w:r>
      <w:r w:rsidR="00FC3BEC" w:rsidRPr="00FC3BEC">
        <w:t>08</w:t>
      </w:r>
      <w:r w:rsidRPr="00FC3BEC">
        <w:t>, 3</w:t>
      </w:r>
      <w:r w:rsidR="00FC3BEC" w:rsidRPr="00FC3BEC">
        <w:t>1</w:t>
      </w:r>
      <w:r w:rsidRPr="00FC3BEC">
        <w:t xml:space="preserve"> and </w:t>
      </w:r>
      <w:r w:rsidR="00FC3BEC" w:rsidRPr="00FC3BEC">
        <w:t>34</w:t>
      </w:r>
      <w:r w:rsidRPr="00FC3BEC">
        <w:t xml:space="preserve"> tonnes of HFC-236fa, HFC-245fa and HFC-365mfc respectively were imported into Australia (</w:t>
      </w:r>
      <w:r w:rsidRPr="00FC3BEC">
        <w:fldChar w:fldCharType="begin"/>
      </w:r>
      <w:r w:rsidRPr="00FC3BEC">
        <w:instrText xml:space="preserve"> REF _Ref454371568 \h  \* MERGEFORMAT </w:instrText>
      </w:r>
      <w:r w:rsidRPr="00FC3BEC">
        <w:fldChar w:fldCharType="separate"/>
      </w:r>
      <w:r w:rsidR="0012439B" w:rsidRPr="005022CD">
        <w:t>Table</w:t>
      </w:r>
      <w:r w:rsidR="0012439B" w:rsidRPr="00F47EFE">
        <w:t xml:space="preserve"> </w:t>
      </w:r>
      <w:r w:rsidR="0012439B">
        <w:rPr>
          <w:noProof/>
        </w:rPr>
        <w:t>2</w:t>
      </w:r>
      <w:r w:rsidRPr="00FC3BEC">
        <w:fldChar w:fldCharType="end"/>
      </w:r>
      <w:r w:rsidRPr="00FC3BEC">
        <w:t>); in 201</w:t>
      </w:r>
      <w:r w:rsidR="00FC3BEC" w:rsidRPr="00FC3BEC">
        <w:t>9</w:t>
      </w:r>
      <w:r w:rsidRPr="00FC3BEC">
        <w:t xml:space="preserve"> the imports were 0.0</w:t>
      </w:r>
      <w:r w:rsidR="00FC3BEC" w:rsidRPr="00FC3BEC">
        <w:t>5</w:t>
      </w:r>
      <w:r w:rsidRPr="00FC3BEC">
        <w:t xml:space="preserve">, </w:t>
      </w:r>
      <w:r w:rsidR="00FC3BEC" w:rsidRPr="00FC3BEC">
        <w:t>45</w:t>
      </w:r>
      <w:r w:rsidRPr="00FC3BEC">
        <w:t xml:space="preserve"> and </w:t>
      </w:r>
      <w:r w:rsidR="00FC3BEC" w:rsidRPr="00FC3BEC">
        <w:t>46</w:t>
      </w:r>
      <w:r w:rsidRPr="00FC3BEC">
        <w:t xml:space="preserve"> tonnes respectively.</w:t>
      </w:r>
    </w:p>
    <w:p w14:paraId="17ED08B5" w14:textId="77777777" w:rsidR="00392AB1" w:rsidRDefault="000C4375" w:rsidP="00793B87">
      <w:r>
        <w:t xml:space="preserve">In 2018, </w:t>
      </w:r>
      <w:r w:rsidR="0032763C" w:rsidRPr="009D0E39">
        <w:t xml:space="preserve">HFC-236fa emissions are estimated in the </w:t>
      </w:r>
      <w:r w:rsidR="0032763C" w:rsidRPr="009D0E39">
        <w:rPr>
          <w:i/>
        </w:rPr>
        <w:t>Inventory</w:t>
      </w:r>
      <w:r w:rsidR="0032763C" w:rsidRPr="009D0E39">
        <w:t xml:space="preserve"> to be 6 tonnes </w:t>
      </w:r>
      <w:r>
        <w:t>and</w:t>
      </w:r>
      <w:r w:rsidR="0032763C" w:rsidRPr="009D0E39">
        <w:t xml:space="preserve"> from Cape Grim data</w:t>
      </w:r>
      <w:r>
        <w:t>,</w:t>
      </w:r>
      <w:r w:rsidR="0032763C" w:rsidRPr="009D0E39">
        <w:t xml:space="preserve"> 2 tonnes (ISC), dropping steadily from 40 tonnes in 2009</w:t>
      </w:r>
      <w:r w:rsidR="0090542B">
        <w:t>.</w:t>
      </w:r>
    </w:p>
    <w:p w14:paraId="25271279" w14:textId="77777777" w:rsidR="00392AB1" w:rsidRDefault="00790C1F" w:rsidP="00680F89">
      <w:pPr>
        <w:pStyle w:val="ListBullet"/>
      </w:pPr>
      <w:r w:rsidRPr="009D0E39">
        <w:t>For the 1</w:t>
      </w:r>
      <w:r w:rsidR="00FC3BEC" w:rsidRPr="009D0E39">
        <w:t>0</w:t>
      </w:r>
      <w:r w:rsidRPr="009D0E39">
        <w:t>-year period 200</w:t>
      </w:r>
      <w:r w:rsidR="00FC3BEC" w:rsidRPr="009D0E39">
        <w:t>9</w:t>
      </w:r>
      <w:r w:rsidRPr="009D0E39">
        <w:t>-201</w:t>
      </w:r>
      <w:r w:rsidR="00FC3BEC" w:rsidRPr="009D0E39">
        <w:t>8</w:t>
      </w:r>
      <w:r w:rsidRPr="009D0E39">
        <w:t xml:space="preserve">, the average Australian emissions of HFC-236fa calculated from Cape Grim data (ISC, </w:t>
      </w:r>
      <w:r w:rsidR="00FC3BEC" w:rsidRPr="009D0E39">
        <w:t>3</w:t>
      </w:r>
      <w:r w:rsidRPr="009D0E39">
        <w:t xml:space="preserve"> tonnes/</w:t>
      </w:r>
      <w:proofErr w:type="spellStart"/>
      <w:r w:rsidRPr="009D0E39">
        <w:t>yr</w:t>
      </w:r>
      <w:proofErr w:type="spellEnd"/>
      <w:r w:rsidRPr="009D0E39">
        <w:t xml:space="preserve">) compare well with the </w:t>
      </w:r>
      <w:r w:rsidRPr="009D0E39">
        <w:rPr>
          <w:i/>
        </w:rPr>
        <w:t>Inventory</w:t>
      </w:r>
      <w:r w:rsidRPr="009D0E39">
        <w:t xml:space="preserve"> (5 tonnes/</w:t>
      </w:r>
      <w:proofErr w:type="spellStart"/>
      <w:r w:rsidRPr="009D0E39">
        <w:t>yr</w:t>
      </w:r>
      <w:proofErr w:type="spellEnd"/>
      <w:r w:rsidRPr="009D0E39">
        <w:t>).</w:t>
      </w:r>
    </w:p>
    <w:p w14:paraId="78F78B50" w14:textId="7B73D108" w:rsidR="00790C1F" w:rsidRDefault="00790C1F" w:rsidP="00680F89">
      <w:pPr>
        <w:pStyle w:val="ListBullet"/>
      </w:pPr>
      <w:r w:rsidRPr="009D0E39">
        <w:t xml:space="preserve">HFC-236fa imports have never exceeded 0.2 tonnes per year, but emissions have </w:t>
      </w:r>
      <w:r w:rsidR="009D0E39" w:rsidRPr="009D0E39">
        <w:t>ranged from</w:t>
      </w:r>
      <w:r w:rsidRPr="009D0E39">
        <w:t xml:space="preserve"> </w:t>
      </w:r>
      <w:r w:rsidR="009D0E39" w:rsidRPr="009D0E39">
        <w:t>2</w:t>
      </w:r>
      <w:r w:rsidRPr="009D0E39">
        <w:t>-</w:t>
      </w:r>
      <w:r w:rsidR="0032763C" w:rsidRPr="009D0E39">
        <w:t>6</w:t>
      </w:r>
      <w:r w:rsidRPr="009D0E39">
        <w:t xml:space="preserve"> tonnes per year since 2006 </w:t>
      </w:r>
      <w:r w:rsidR="000C4375">
        <w:t>suggesting</w:t>
      </w:r>
      <w:r w:rsidRPr="009D0E39">
        <w:t xml:space="preserve"> unrecorded HFC-236fa imports</w:t>
      </w:r>
      <w:r w:rsidR="000C4375">
        <w:t xml:space="preserve"> or emissions from banks</w:t>
      </w:r>
      <w:r w:rsidRPr="009D0E39">
        <w:t>.</w:t>
      </w:r>
    </w:p>
    <w:p w14:paraId="7F1906A0" w14:textId="77777777" w:rsidR="00392AB1" w:rsidRDefault="00790C1F" w:rsidP="00793B87">
      <w:r w:rsidRPr="000A21A0">
        <w:t>Australian emissions of HFC-245fa from Cape Grim data in 201</w:t>
      </w:r>
      <w:r w:rsidR="009D0E39" w:rsidRPr="000A21A0">
        <w:t>8</w:t>
      </w:r>
      <w:r w:rsidRPr="000A21A0">
        <w:t xml:space="preserve"> (ISC, </w:t>
      </w:r>
      <w:r w:rsidR="009D0E39" w:rsidRPr="000A21A0">
        <w:t>26</w:t>
      </w:r>
      <w:r w:rsidRPr="000A21A0">
        <w:t xml:space="preserve"> tonnes) are about </w:t>
      </w:r>
      <w:r w:rsidR="0048218C" w:rsidRPr="000A21A0">
        <w:t>76</w:t>
      </w:r>
      <w:r w:rsidRPr="000A21A0">
        <w:t xml:space="preserve">% lower than the </w:t>
      </w:r>
      <w:r w:rsidRPr="000A21A0">
        <w:rPr>
          <w:i/>
        </w:rPr>
        <w:t>Inventory</w:t>
      </w:r>
      <w:r w:rsidRPr="000A21A0">
        <w:t xml:space="preserve"> data (1</w:t>
      </w:r>
      <w:r w:rsidR="009D0E39" w:rsidRPr="000A21A0">
        <w:t>10</w:t>
      </w:r>
      <w:r w:rsidRPr="000A21A0">
        <w:t xml:space="preserve"> tonnes).</w:t>
      </w:r>
    </w:p>
    <w:p w14:paraId="31A3FCAE" w14:textId="77777777" w:rsidR="00392AB1" w:rsidRDefault="00790C1F" w:rsidP="00680F89">
      <w:pPr>
        <w:pStyle w:val="ListBullet"/>
      </w:pPr>
      <w:r w:rsidRPr="000A21A0">
        <w:t>For the 1</w:t>
      </w:r>
      <w:r w:rsidR="00B47EAF" w:rsidRPr="000A21A0">
        <w:t>0</w:t>
      </w:r>
      <w:r w:rsidRPr="000A21A0">
        <w:t>-year period 200</w:t>
      </w:r>
      <w:r w:rsidR="00B47EAF" w:rsidRPr="000A21A0">
        <w:t>9</w:t>
      </w:r>
      <w:r w:rsidRPr="000A21A0">
        <w:t>-201</w:t>
      </w:r>
      <w:r w:rsidR="00B47EAF" w:rsidRPr="000A21A0">
        <w:t>8</w:t>
      </w:r>
      <w:r w:rsidRPr="000A21A0">
        <w:t>, the average Australian emissions of HFC-245fa calculated from Cape Grim data (ISC, 46 tonnes/</w:t>
      </w:r>
      <w:proofErr w:type="spellStart"/>
      <w:r w:rsidRPr="000A21A0">
        <w:t>yr</w:t>
      </w:r>
      <w:proofErr w:type="spellEnd"/>
      <w:r w:rsidRPr="000A21A0">
        <w:t xml:space="preserve">) are about </w:t>
      </w:r>
      <w:r w:rsidR="000A21A0" w:rsidRPr="000A21A0">
        <w:t>43</w:t>
      </w:r>
      <w:r w:rsidRPr="000A21A0">
        <w:t xml:space="preserve">% lower than the </w:t>
      </w:r>
      <w:r w:rsidRPr="000A21A0">
        <w:rPr>
          <w:i/>
        </w:rPr>
        <w:t>Inventory</w:t>
      </w:r>
      <w:r w:rsidRPr="000A21A0">
        <w:t xml:space="preserve"> (</w:t>
      </w:r>
      <w:r w:rsidR="000A21A0" w:rsidRPr="000A21A0">
        <w:t>81</w:t>
      </w:r>
      <w:r w:rsidRPr="000A21A0">
        <w:t xml:space="preserve"> tonnes/</w:t>
      </w:r>
      <w:proofErr w:type="spellStart"/>
      <w:r w:rsidRPr="000A21A0">
        <w:t>yr</w:t>
      </w:r>
      <w:proofErr w:type="spellEnd"/>
      <w:r w:rsidRPr="000A21A0">
        <w:t>).</w:t>
      </w:r>
    </w:p>
    <w:p w14:paraId="4BA8711A" w14:textId="7E202121" w:rsidR="00790C1F" w:rsidRDefault="000C4375" w:rsidP="00680F89">
      <w:pPr>
        <w:pStyle w:val="ListBullet"/>
      </w:pPr>
      <w:r>
        <w:lastRenderedPageBreak/>
        <w:t>I</w:t>
      </w:r>
      <w:r w:rsidR="00790C1F" w:rsidRPr="000A21A0">
        <w:t>mports of HFC-245fa are in decline from peak imports of 2</w:t>
      </w:r>
      <w:r w:rsidR="000A21A0" w:rsidRPr="000A21A0">
        <w:t>9</w:t>
      </w:r>
      <w:r w:rsidR="00790C1F" w:rsidRPr="000A21A0">
        <w:t>0 tonnes in 20</w:t>
      </w:r>
      <w:r w:rsidR="000A21A0" w:rsidRPr="000A21A0">
        <w:t>09 to 45 tonnes in 2019</w:t>
      </w:r>
      <w:r w:rsidR="00790C1F" w:rsidRPr="000A21A0">
        <w:t>.</w:t>
      </w:r>
    </w:p>
    <w:p w14:paraId="4B36DB89" w14:textId="77777777" w:rsidR="00392AB1" w:rsidRDefault="00790C1F" w:rsidP="00793B87">
      <w:r w:rsidRPr="0090542B">
        <w:t>Australian emissions of HFC-365mfc from Cape Grim data in 201</w:t>
      </w:r>
      <w:r w:rsidR="000A21A0" w:rsidRPr="0090542B">
        <w:t>8</w:t>
      </w:r>
      <w:r w:rsidRPr="0090542B">
        <w:t xml:space="preserve"> (ISC, </w:t>
      </w:r>
      <w:r w:rsidR="000A21A0" w:rsidRPr="0090542B">
        <w:t>19</w:t>
      </w:r>
      <w:r w:rsidRPr="0090542B">
        <w:t xml:space="preserve"> tonnes) are about </w:t>
      </w:r>
      <w:r w:rsidR="00726B53" w:rsidRPr="0090542B">
        <w:t>75</w:t>
      </w:r>
      <w:r w:rsidRPr="0090542B">
        <w:t xml:space="preserve">% lower than the </w:t>
      </w:r>
      <w:r w:rsidRPr="0090542B">
        <w:rPr>
          <w:i/>
        </w:rPr>
        <w:t>Inventory</w:t>
      </w:r>
      <w:r w:rsidRPr="0090542B">
        <w:t xml:space="preserve"> data (</w:t>
      </w:r>
      <w:r w:rsidR="00726B53" w:rsidRPr="0090542B">
        <w:t>76</w:t>
      </w:r>
      <w:r w:rsidRPr="0090542B">
        <w:t xml:space="preserve"> tonnes).</w:t>
      </w:r>
    </w:p>
    <w:p w14:paraId="5F70CB10" w14:textId="77777777" w:rsidR="00392AB1" w:rsidRDefault="00790C1F" w:rsidP="00680F89">
      <w:pPr>
        <w:pStyle w:val="ListBullet"/>
      </w:pPr>
      <w:r w:rsidRPr="0090542B">
        <w:t>For the 1</w:t>
      </w:r>
      <w:r w:rsidR="00726B53" w:rsidRPr="0090542B">
        <w:t>0</w:t>
      </w:r>
      <w:r w:rsidRPr="0090542B">
        <w:t>-year period 200</w:t>
      </w:r>
      <w:r w:rsidR="00726B53" w:rsidRPr="0090542B">
        <w:t>9</w:t>
      </w:r>
      <w:r w:rsidRPr="0090542B">
        <w:t>-201</w:t>
      </w:r>
      <w:r w:rsidR="00726B53" w:rsidRPr="0090542B">
        <w:t>8</w:t>
      </w:r>
      <w:r w:rsidRPr="0090542B">
        <w:t>, the average Australian emissions of HFC-365mfc calculated from Cape Grim data (ISC, 47 tonnes/</w:t>
      </w:r>
      <w:proofErr w:type="spellStart"/>
      <w:r w:rsidRPr="0090542B">
        <w:t>yr</w:t>
      </w:r>
      <w:proofErr w:type="spellEnd"/>
      <w:r w:rsidRPr="0090542B">
        <w:t xml:space="preserve">) are about </w:t>
      </w:r>
      <w:r w:rsidR="009C6B54" w:rsidRPr="0090542B">
        <w:t>38</w:t>
      </w:r>
      <w:r w:rsidRPr="0090542B">
        <w:t xml:space="preserve">% lower than the </w:t>
      </w:r>
      <w:r w:rsidRPr="0090542B">
        <w:rPr>
          <w:i/>
        </w:rPr>
        <w:t>Inventory</w:t>
      </w:r>
      <w:r w:rsidRPr="0090542B">
        <w:t xml:space="preserve"> (</w:t>
      </w:r>
      <w:r w:rsidR="007828D9" w:rsidRPr="0090542B">
        <w:t>7</w:t>
      </w:r>
      <w:r w:rsidRPr="0090542B">
        <w:t>6 tonnes/</w:t>
      </w:r>
      <w:proofErr w:type="spellStart"/>
      <w:r w:rsidRPr="0090542B">
        <w:t>yr</w:t>
      </w:r>
      <w:proofErr w:type="spellEnd"/>
      <w:r w:rsidRPr="0090542B">
        <w:t>).</w:t>
      </w:r>
    </w:p>
    <w:p w14:paraId="1807C1CC" w14:textId="1290FE19" w:rsidR="00790C1F" w:rsidRDefault="000C4375" w:rsidP="00680F89">
      <w:pPr>
        <w:pStyle w:val="ListBullet"/>
      </w:pPr>
      <w:r>
        <w:t>I</w:t>
      </w:r>
      <w:r w:rsidR="00790C1F" w:rsidRPr="0090542B">
        <w:t xml:space="preserve">mports of HFC-365mfc </w:t>
      </w:r>
      <w:r w:rsidR="009C6B54" w:rsidRPr="0090542B">
        <w:t>have</w:t>
      </w:r>
      <w:r w:rsidR="00790C1F" w:rsidRPr="0090542B">
        <w:t xml:space="preserve"> decline</w:t>
      </w:r>
      <w:r w:rsidR="009C6B54" w:rsidRPr="0090542B">
        <w:t>d</w:t>
      </w:r>
      <w:r w:rsidR="00790C1F" w:rsidRPr="0090542B">
        <w:t xml:space="preserve"> from peak imports of 250 tonnes in 2011</w:t>
      </w:r>
      <w:r w:rsidR="009C6B54" w:rsidRPr="0090542B">
        <w:t xml:space="preserve"> to 46 tonnes in 2019</w:t>
      </w:r>
      <w:r w:rsidR="00790C1F" w:rsidRPr="0090542B">
        <w:t>.</w:t>
      </w:r>
    </w:p>
    <w:p w14:paraId="7CA2704B" w14:textId="68C35231" w:rsidR="00790C1F" w:rsidRPr="00F47EFE" w:rsidRDefault="00790C1F" w:rsidP="00793B87">
      <w:r w:rsidRPr="00B5197C">
        <w:t>Current emissions</w:t>
      </w:r>
      <w:r>
        <w:t xml:space="preserve"> (ISC)</w:t>
      </w:r>
      <w:r w:rsidRPr="00B5197C">
        <w:t xml:space="preserve"> of HFC-236fa and HFC-365mfc are not inconsistent with imports</w:t>
      </w:r>
      <w:r w:rsidR="000C4375">
        <w:t xml:space="preserve"> with </w:t>
      </w:r>
      <w:r w:rsidRPr="00B5197C">
        <w:t>total emissions 201</w:t>
      </w:r>
      <w:r w:rsidR="00197B4D">
        <w:t>6</w:t>
      </w:r>
      <w:r w:rsidRPr="00B5197C">
        <w:t>-201</w:t>
      </w:r>
      <w:r w:rsidR="00197B4D">
        <w:t>8</w:t>
      </w:r>
      <w:r w:rsidR="000C4375">
        <w:t xml:space="preserve"> being</w:t>
      </w:r>
      <w:r w:rsidRPr="00B5197C">
        <w:t xml:space="preserve"> </w:t>
      </w:r>
      <w:r w:rsidR="00197B4D">
        <w:t>232</w:t>
      </w:r>
      <w:r w:rsidRPr="00B5197C">
        <w:t xml:space="preserve"> tonnes</w:t>
      </w:r>
      <w:r w:rsidR="000C4375">
        <w:t xml:space="preserve"> and</w:t>
      </w:r>
      <w:r w:rsidRPr="00B5197C">
        <w:t xml:space="preserve"> total imports </w:t>
      </w:r>
      <w:r w:rsidR="000C4375">
        <w:t>being</w:t>
      </w:r>
      <w:r w:rsidRPr="00B5197C">
        <w:t xml:space="preserve"> </w:t>
      </w:r>
      <w:r w:rsidR="00197B4D">
        <w:t>283</w:t>
      </w:r>
      <w:r w:rsidRPr="00B5197C">
        <w:t xml:space="preserve"> tonnes.</w:t>
      </w:r>
    </w:p>
    <w:p w14:paraId="645C64B6" w14:textId="60F2107B" w:rsidR="00790C1F" w:rsidRDefault="00790C1F" w:rsidP="00793B87">
      <w:r w:rsidRPr="00F47EFE">
        <w:t xml:space="preserve">Based on atmospheric data, global emissions of HFC-236fa, HFC-245fa and HFC-365mfc were </w:t>
      </w:r>
      <w:r w:rsidRPr="00D55B2D">
        <w:t>0.3</w:t>
      </w:r>
      <w:r w:rsidR="0090542B" w:rsidRPr="00D55B2D">
        <w:t>4</w:t>
      </w:r>
      <w:r w:rsidRPr="00D55B2D">
        <w:t>, 13 and 4.</w:t>
      </w:r>
      <w:r w:rsidR="0090542B" w:rsidRPr="00D55B2D">
        <w:t>9</w:t>
      </w:r>
      <w:r w:rsidRPr="00D55B2D">
        <w:t xml:space="preserve"> k tonnes respectively in 201</w:t>
      </w:r>
      <w:r w:rsidR="0090542B" w:rsidRPr="00D55B2D">
        <w:t>8</w:t>
      </w:r>
      <w:r w:rsidRPr="00D55B2D">
        <w:t xml:space="preserve"> (Rigby </w:t>
      </w:r>
      <w:r w:rsidR="00D42F90" w:rsidRPr="00D55B2D">
        <w:rPr>
          <w:i/>
          <w:iCs/>
        </w:rPr>
        <w:t>et al.</w:t>
      </w:r>
      <w:r w:rsidRPr="00D55B2D">
        <w:t xml:space="preserve"> 2014 and Rigby, unpublished data).</w:t>
      </w:r>
      <w:r w:rsidRPr="00F47EFE">
        <w:t xml:space="preserve"> Australian emissions are </w:t>
      </w:r>
      <w:r w:rsidR="000C4375">
        <w:t xml:space="preserve">therefore estimated to be </w:t>
      </w:r>
      <w:r w:rsidRPr="00F47EFE">
        <w:t>about 0.</w:t>
      </w:r>
      <w:r w:rsidR="0090542B">
        <w:t>6</w:t>
      </w:r>
      <w:r w:rsidRPr="00F47EFE">
        <w:t>%, 0.</w:t>
      </w:r>
      <w:r w:rsidR="0090542B">
        <w:t>2</w:t>
      </w:r>
      <w:r w:rsidRPr="00F47EFE">
        <w:t xml:space="preserve">% and </w:t>
      </w:r>
      <w:r>
        <w:t>0</w:t>
      </w:r>
      <w:r w:rsidRPr="00F47EFE">
        <w:t>.</w:t>
      </w:r>
      <w:r w:rsidR="0090542B">
        <w:t>4</w:t>
      </w:r>
      <w:r w:rsidRPr="00F47EFE">
        <w:t>% of global emissions based on Cape Grim data.</w:t>
      </w:r>
    </w:p>
    <w:p w14:paraId="47908D95" w14:textId="158BB02B" w:rsidR="00790C1F" w:rsidRDefault="00EB1820" w:rsidP="001728A6">
      <w:pPr>
        <w:pStyle w:val="Heading3"/>
      </w:pPr>
      <w:bookmarkStart w:id="139" w:name="_Toc428801217"/>
      <w:bookmarkStart w:id="140" w:name="_Toc455132438"/>
      <w:bookmarkStart w:id="141" w:name="_Toc37242091"/>
      <w:bookmarkStart w:id="142" w:name="_Toc65137250"/>
      <w:bookmarkStart w:id="143" w:name="_Toc66361034"/>
      <w:r w:rsidRPr="00F47EFE">
        <w:t>Total HFCs</w:t>
      </w:r>
      <w:bookmarkEnd w:id="139"/>
      <w:bookmarkEnd w:id="140"/>
      <w:bookmarkEnd w:id="141"/>
      <w:bookmarkEnd w:id="142"/>
      <w:bookmarkEnd w:id="143"/>
    </w:p>
    <w:p w14:paraId="61383325" w14:textId="77777777" w:rsidR="00392AB1" w:rsidRDefault="00EB1820" w:rsidP="00793B87">
      <w:r w:rsidRPr="00F47EFE">
        <w:t>Total HFC emissions (</w:t>
      </w:r>
      <w:r w:rsidRPr="00F47EFE">
        <w:fldChar w:fldCharType="begin"/>
      </w:r>
      <w:r w:rsidRPr="00F47EFE">
        <w:instrText xml:space="preserve"> REF _Ref444256782 \h  \* MERGEFORMAT </w:instrText>
      </w:r>
      <w:r w:rsidRPr="00F47EFE">
        <w:fldChar w:fldCharType="separate"/>
      </w:r>
      <w:r w:rsidR="0012439B" w:rsidRPr="00F47EFE">
        <w:t>Table</w:t>
      </w:r>
      <w:r w:rsidR="0012439B" w:rsidRPr="00F47EFE">
        <w:rPr>
          <w:noProof/>
        </w:rPr>
        <w:t xml:space="preserve"> </w:t>
      </w:r>
      <w:r w:rsidR="0012439B">
        <w:rPr>
          <w:noProof/>
        </w:rPr>
        <w:t>4</w:t>
      </w:r>
      <w:r w:rsidRPr="00F47EFE">
        <w:fldChar w:fldCharType="end"/>
      </w:r>
      <w:r w:rsidRPr="00F47EFE">
        <w:t xml:space="preserve">), based on Cape Grim observations (ISC) have grown from about </w:t>
      </w:r>
      <w:r w:rsidR="00722FEA" w:rsidRPr="00D366B7">
        <w:t>1</w:t>
      </w:r>
      <w:r w:rsidR="000C4375">
        <w:t>,</w:t>
      </w:r>
      <w:r w:rsidR="00722FEA" w:rsidRPr="00D366B7">
        <w:t>90</w:t>
      </w:r>
      <w:r w:rsidR="00722FEA" w:rsidRPr="00680F89">
        <w:t>0</w:t>
      </w:r>
      <w:r w:rsidRPr="00680F89">
        <w:t xml:space="preserve"> </w:t>
      </w:r>
      <w:r w:rsidRPr="00D366B7">
        <w:t xml:space="preserve">tonnes in 2005 to </w:t>
      </w:r>
      <w:r w:rsidR="00722FEA" w:rsidRPr="00D366B7">
        <w:t xml:space="preserve">a peak of </w:t>
      </w:r>
      <w:r w:rsidR="00D366B7" w:rsidRPr="00D366B7">
        <w:t>3</w:t>
      </w:r>
      <w:r w:rsidR="000C4375">
        <w:t>,</w:t>
      </w:r>
      <w:r w:rsidR="00D366B7" w:rsidRPr="00D366B7">
        <w:t>200</w:t>
      </w:r>
      <w:r w:rsidR="00722FEA" w:rsidRPr="00D366B7">
        <w:t xml:space="preserve"> tonnes in 201</w:t>
      </w:r>
      <w:r w:rsidR="00D366B7" w:rsidRPr="00D366B7">
        <w:t>5</w:t>
      </w:r>
      <w:r w:rsidR="00722FEA" w:rsidRPr="00D366B7">
        <w:t xml:space="preserve">, </w:t>
      </w:r>
      <w:r w:rsidR="00B94824" w:rsidRPr="00D366B7">
        <w:t xml:space="preserve">dropping </w:t>
      </w:r>
      <w:r w:rsidR="00722FEA" w:rsidRPr="00D366B7">
        <w:t xml:space="preserve">to around </w:t>
      </w:r>
      <w:r w:rsidR="00D366B7" w:rsidRPr="00D366B7">
        <w:t>2</w:t>
      </w:r>
      <w:r w:rsidR="000C4375">
        <w:t>,</w:t>
      </w:r>
      <w:r w:rsidR="00D366B7" w:rsidRPr="00D366B7">
        <w:t>0</w:t>
      </w:r>
      <w:r w:rsidR="00722FEA" w:rsidRPr="00D366B7">
        <w:t>00</w:t>
      </w:r>
      <w:r w:rsidRPr="00D366B7">
        <w:t xml:space="preserve"> tonnes in 201</w:t>
      </w:r>
      <w:r w:rsidR="00722FEA" w:rsidRPr="00D366B7">
        <w:t>8</w:t>
      </w:r>
      <w:r w:rsidRPr="00D366B7">
        <w:t>.</w:t>
      </w:r>
    </w:p>
    <w:p w14:paraId="0C2C5097" w14:textId="77777777" w:rsidR="00392AB1" w:rsidRDefault="00EB1820" w:rsidP="00680F89">
      <w:pPr>
        <w:pStyle w:val="ListBullet"/>
      </w:pPr>
      <w:r w:rsidRPr="00F47EFE">
        <w:t>Total HFC emissions in 201</w:t>
      </w:r>
      <w:r w:rsidR="00722FEA">
        <w:t>8 (ISC)</w:t>
      </w:r>
      <w:r w:rsidRPr="00F47EFE">
        <w:t xml:space="preserve"> are about </w:t>
      </w:r>
      <w:r w:rsidR="00722FEA" w:rsidRPr="00C42323">
        <w:t>6</w:t>
      </w:r>
      <w:r w:rsidR="00C42323" w:rsidRPr="00C42323">
        <w:t>2</w:t>
      </w:r>
      <w:r w:rsidRPr="00F47EFE">
        <w:t xml:space="preserve">% lower than in the </w:t>
      </w:r>
      <w:r w:rsidRPr="00F47EFE">
        <w:rPr>
          <w:i/>
        </w:rPr>
        <w:t>Inventory</w:t>
      </w:r>
      <w:r w:rsidRPr="00F47EFE">
        <w:t xml:space="preserve">, </w:t>
      </w:r>
      <w:r>
        <w:t>with the discrepancy shared fairly equally between the major HFCs</w:t>
      </w:r>
      <w:r w:rsidRPr="00F47EFE">
        <w:t>.</w:t>
      </w:r>
    </w:p>
    <w:p w14:paraId="0F946373" w14:textId="440EF07A" w:rsidR="00EB1820" w:rsidRPr="00F47EFE" w:rsidRDefault="00EB1820" w:rsidP="00680F89">
      <w:pPr>
        <w:pStyle w:val="ListBullet"/>
      </w:pPr>
      <w:r w:rsidRPr="00F47EFE">
        <w:t>Over the period 200</w:t>
      </w:r>
      <w:r w:rsidR="00B94824">
        <w:t>5</w:t>
      </w:r>
      <w:r w:rsidRPr="00F47EFE">
        <w:t>-201</w:t>
      </w:r>
      <w:r w:rsidR="00B94824">
        <w:t>8</w:t>
      </w:r>
      <w:r w:rsidRPr="00F47EFE">
        <w:t xml:space="preserve">, total HFC emissions in the </w:t>
      </w:r>
      <w:r w:rsidRPr="00F47EFE">
        <w:rPr>
          <w:i/>
        </w:rPr>
        <w:t>Inventory</w:t>
      </w:r>
      <w:r w:rsidRPr="00F47EFE">
        <w:t xml:space="preserve"> are </w:t>
      </w:r>
      <w:r w:rsidR="00D366B7">
        <w:t>45</w:t>
      </w:r>
      <w:r w:rsidRPr="00F47EFE">
        <w:t>% higher than total emissions based on Cape Grim data (ISC).</w:t>
      </w:r>
    </w:p>
    <w:p w14:paraId="2B19A45D" w14:textId="77777777" w:rsidR="00392AB1" w:rsidRDefault="00EB1820" w:rsidP="00793B87">
      <w:bookmarkStart w:id="144" w:name="_Hlk18327994"/>
      <w:r w:rsidRPr="00F47EFE">
        <w:t xml:space="preserve">Total HFC emissions in the </w:t>
      </w:r>
      <w:r w:rsidRPr="00F47EFE">
        <w:rPr>
          <w:i/>
        </w:rPr>
        <w:t>Inventory</w:t>
      </w:r>
      <w:r w:rsidRPr="00F47EFE">
        <w:t xml:space="preserve"> in 201</w:t>
      </w:r>
      <w:r w:rsidR="000B1EBD">
        <w:t>8</w:t>
      </w:r>
      <w:r w:rsidRPr="00F47EFE">
        <w:t xml:space="preserve"> are 1</w:t>
      </w:r>
      <w:r>
        <w:t>2</w:t>
      </w:r>
      <w:r w:rsidRPr="00F47EFE">
        <w:t xml:space="preserve"> Mt CO</w:t>
      </w:r>
      <w:r w:rsidRPr="00F47EFE">
        <w:rPr>
          <w:vertAlign w:val="subscript"/>
        </w:rPr>
        <w:t>2</w:t>
      </w:r>
      <w:r w:rsidRPr="00F47EFE">
        <w:t xml:space="preserve">-e, higher (around </w:t>
      </w:r>
      <w:r w:rsidR="00F95385" w:rsidRPr="00F95385">
        <w:t>1</w:t>
      </w:r>
      <w:r w:rsidRPr="00F95385">
        <w:t>50%) than</w:t>
      </w:r>
      <w:r w:rsidRPr="00F47EFE">
        <w:t xml:space="preserve"> emissions (</w:t>
      </w:r>
      <w:r w:rsidR="0057086B">
        <w:t>4.</w:t>
      </w:r>
      <w:r w:rsidR="00C42323">
        <w:t>7</w:t>
      </w:r>
      <w:r w:rsidRPr="00F47EFE">
        <w:t xml:space="preserve"> Mt CO</w:t>
      </w:r>
      <w:r w:rsidRPr="00F47EFE">
        <w:rPr>
          <w:vertAlign w:val="subscript"/>
        </w:rPr>
        <w:t>2</w:t>
      </w:r>
      <w:r w:rsidRPr="00F47EFE">
        <w:t>-e, ISC) based on Cape Grim data (</w:t>
      </w:r>
      <w:r w:rsidRPr="00F47EFE">
        <w:fldChar w:fldCharType="begin"/>
      </w:r>
      <w:r w:rsidRPr="00F47EFE">
        <w:instrText xml:space="preserve"> REF _Ref453243689 \h  \* MERGEFORMAT </w:instrText>
      </w:r>
      <w:r w:rsidRPr="00F47EFE">
        <w:fldChar w:fldCharType="separate"/>
      </w:r>
      <w:r w:rsidR="0012439B" w:rsidRPr="00F47EFE">
        <w:t xml:space="preserve">Table </w:t>
      </w:r>
      <w:r w:rsidR="0012439B">
        <w:rPr>
          <w:noProof/>
        </w:rPr>
        <w:t>3</w:t>
      </w:r>
      <w:r w:rsidRPr="00F47EFE">
        <w:fldChar w:fldCharType="end"/>
      </w:r>
      <w:r w:rsidRPr="00F47EFE">
        <w:t xml:space="preserve">, Table 4, </w:t>
      </w:r>
      <w:r w:rsidRPr="00F47EFE">
        <w:fldChar w:fldCharType="begin"/>
      </w:r>
      <w:r w:rsidRPr="00F47EFE">
        <w:instrText xml:space="preserve"> REF _Ref354475706 \h  \* MERGEFORMAT </w:instrText>
      </w:r>
      <w:r w:rsidRPr="00F47EFE">
        <w:fldChar w:fldCharType="separate"/>
      </w:r>
      <w:r w:rsidR="0012439B" w:rsidRPr="004618B0">
        <w:t xml:space="preserve">Figure </w:t>
      </w:r>
      <w:r w:rsidR="0012439B">
        <w:rPr>
          <w:noProof/>
        </w:rPr>
        <w:t>8</w:t>
      </w:r>
      <w:r w:rsidRPr="00F47EFE">
        <w:fldChar w:fldCharType="end"/>
      </w:r>
      <w:r w:rsidRPr="00F47EFE">
        <w:t>).</w:t>
      </w:r>
    </w:p>
    <w:p w14:paraId="4AB7EFD8" w14:textId="1B1C6349" w:rsidR="00EB1820" w:rsidRDefault="00EB1820" w:rsidP="00680F89">
      <w:pPr>
        <w:pStyle w:val="ListBullet"/>
      </w:pPr>
      <w:r w:rsidRPr="00F47EFE">
        <w:t>Over the period 200</w:t>
      </w:r>
      <w:r w:rsidR="00F95385">
        <w:t>5</w:t>
      </w:r>
      <w:r w:rsidRPr="00F47EFE">
        <w:t>-201</w:t>
      </w:r>
      <w:r w:rsidR="000B1EBD">
        <w:t>8</w:t>
      </w:r>
      <w:r w:rsidRPr="00F47EFE">
        <w:t xml:space="preserve">, the total HFC emissions in the </w:t>
      </w:r>
      <w:r w:rsidRPr="00F47EFE">
        <w:rPr>
          <w:i/>
        </w:rPr>
        <w:t>Inventory</w:t>
      </w:r>
      <w:r w:rsidRPr="00F47EFE">
        <w:t xml:space="preserve"> are 1</w:t>
      </w:r>
      <w:r w:rsidR="00D52724">
        <w:t>2</w:t>
      </w:r>
      <w:r w:rsidR="000B1EBD">
        <w:t>6</w:t>
      </w:r>
      <w:r w:rsidRPr="00F47EFE">
        <w:t xml:space="preserve"> Mt CO</w:t>
      </w:r>
      <w:r w:rsidRPr="00F47EFE">
        <w:rPr>
          <w:vertAlign w:val="subscript"/>
        </w:rPr>
        <w:t>2</w:t>
      </w:r>
      <w:r w:rsidRPr="00F47EFE">
        <w:t xml:space="preserve">-e, compared </w:t>
      </w:r>
      <w:r w:rsidRPr="00D52724">
        <w:t xml:space="preserve">to </w:t>
      </w:r>
      <w:r w:rsidR="003F63D1">
        <w:t>91</w:t>
      </w:r>
      <w:r w:rsidRPr="00F47EFE">
        <w:t xml:space="preserve"> Mt CO</w:t>
      </w:r>
      <w:r w:rsidRPr="00F47EFE">
        <w:rPr>
          <w:vertAlign w:val="subscript"/>
        </w:rPr>
        <w:t>2</w:t>
      </w:r>
      <w:r w:rsidRPr="00F47EFE">
        <w:t>-e (</w:t>
      </w:r>
      <w:r w:rsidR="003F63D1">
        <w:t>38</w:t>
      </w:r>
      <w:r w:rsidRPr="00F47EFE">
        <w:t>% higher) from Cape Grim data (ISC).</w:t>
      </w:r>
    </w:p>
    <w:p w14:paraId="0C00366D" w14:textId="77777777" w:rsidR="00392AB1" w:rsidRDefault="00E87584" w:rsidP="00E87584">
      <w:r w:rsidRPr="00E02E3A">
        <w:t>Total global HFC emissions were 489 k tonnes in 2018, rising by 19 k tonnes/</w:t>
      </w:r>
      <w:proofErr w:type="spellStart"/>
      <w:r w:rsidRPr="00E02E3A">
        <w:t>yr</w:t>
      </w:r>
      <w:proofErr w:type="spellEnd"/>
      <w:r w:rsidRPr="00E02E3A">
        <w:t xml:space="preserve"> since 1995; total global HFC emissions in 2018 were 0.4% lower than in 2017</w:t>
      </w:r>
      <w:r>
        <w:t xml:space="preserve"> </w:t>
      </w:r>
      <w:r w:rsidRPr="00F47EFE">
        <w:t>(</w:t>
      </w:r>
      <w:r w:rsidRPr="003E63B0">
        <w:t xml:space="preserve">Rigby </w:t>
      </w:r>
      <w:r w:rsidR="00D42F90" w:rsidRPr="003E63B0">
        <w:rPr>
          <w:i/>
          <w:iCs/>
        </w:rPr>
        <w:t>et al.</w:t>
      </w:r>
      <w:r w:rsidRPr="003E63B0">
        <w:t xml:space="preserve"> 2014</w:t>
      </w:r>
      <w:r w:rsidRPr="00F47EFE">
        <w:t xml:space="preserve"> and Rigby, unpublished data). </w:t>
      </w:r>
      <w:r w:rsidRPr="00C0770F">
        <w:t>Further data will be needed to determine if this is a sustained decline.</w:t>
      </w:r>
    </w:p>
    <w:p w14:paraId="21819B02" w14:textId="77777777" w:rsidR="00392AB1" w:rsidRDefault="00E87584" w:rsidP="00E87584">
      <w:pPr>
        <w:pStyle w:val="ListBullet"/>
      </w:pPr>
      <w:r w:rsidRPr="00C0770F">
        <w:t xml:space="preserve">Two of the major HFCs (HFC-134a, HFC-143a) decreased from 2017 to 2018: 1.2% and 3.3% </w:t>
      </w:r>
      <w:proofErr w:type="gramStart"/>
      <w:r w:rsidRPr="00C0770F">
        <w:t>respectively;</w:t>
      </w:r>
      <w:proofErr w:type="gramEnd"/>
    </w:p>
    <w:p w14:paraId="02DF2E76" w14:textId="77777777" w:rsidR="00392AB1" w:rsidRDefault="00E87584" w:rsidP="00E87584">
      <w:pPr>
        <w:pStyle w:val="ListBullet"/>
      </w:pPr>
      <w:r w:rsidRPr="00C0770F">
        <w:t>there was no change in HFC-32 emissions and</w:t>
      </w:r>
      <w:r>
        <w:t xml:space="preserve"> HFC-125 emissions increased by 1.3%.</w:t>
      </w:r>
    </w:p>
    <w:p w14:paraId="4CEF9B87" w14:textId="77777777" w:rsidR="00392AB1" w:rsidRDefault="00E87584" w:rsidP="00E87584">
      <w:pPr>
        <w:pStyle w:val="ListBullet"/>
      </w:pPr>
      <w:r>
        <w:t>G</w:t>
      </w:r>
      <w:r w:rsidRPr="009D127B">
        <w:t xml:space="preserve">lobal emissions of HFC-152a peaked in 2011 </w:t>
      </w:r>
      <w:r>
        <w:t>at 54 k tonnes/</w:t>
      </w:r>
      <w:proofErr w:type="spellStart"/>
      <w:r>
        <w:t>yr</w:t>
      </w:r>
      <w:proofErr w:type="spellEnd"/>
      <w:r>
        <w:t xml:space="preserve"> </w:t>
      </w:r>
      <w:r w:rsidRPr="009D127B">
        <w:t>and</w:t>
      </w:r>
      <w:r w:rsidRPr="00F47EFE">
        <w:t xml:space="preserve"> were in decline but have </w:t>
      </w:r>
      <w:r>
        <w:t>now rebounded to 54 k tonnes/</w:t>
      </w:r>
      <w:proofErr w:type="spellStart"/>
      <w:r>
        <w:t>yr</w:t>
      </w:r>
      <w:proofErr w:type="spellEnd"/>
      <w:r>
        <w:t xml:space="preserve"> in 2018</w:t>
      </w:r>
      <w:r w:rsidRPr="00F47EFE">
        <w:t>.</w:t>
      </w:r>
    </w:p>
    <w:p w14:paraId="5030D87E" w14:textId="77777777" w:rsidR="00392AB1" w:rsidRDefault="00E87584" w:rsidP="00E87584">
      <w:pPr>
        <w:pStyle w:val="ListBullet"/>
      </w:pPr>
      <w:r w:rsidRPr="00F47EFE">
        <w:t xml:space="preserve">HFC-23 global emissions </w:t>
      </w:r>
      <w:r>
        <w:t xml:space="preserve">increased </w:t>
      </w:r>
      <w:r w:rsidRPr="00F47EFE">
        <w:t xml:space="preserve">by </w:t>
      </w:r>
      <w:r>
        <w:t>7</w:t>
      </w:r>
      <w:r w:rsidRPr="00F47EFE">
        <w:t>% from 201</w:t>
      </w:r>
      <w:r>
        <w:t>7</w:t>
      </w:r>
      <w:r w:rsidRPr="00F47EFE">
        <w:t xml:space="preserve"> to 201</w:t>
      </w:r>
      <w:r>
        <w:t>8</w:t>
      </w:r>
      <w:r w:rsidRPr="00F47EFE">
        <w:t>.</w:t>
      </w:r>
    </w:p>
    <w:p w14:paraId="19EC6F46" w14:textId="1F2E599F" w:rsidR="00E87584" w:rsidRDefault="00E87584" w:rsidP="00E87584">
      <w:pPr>
        <w:pStyle w:val="ListBullet"/>
      </w:pPr>
      <w:r w:rsidRPr="00F47EFE">
        <w:t xml:space="preserve">Based on Cape Grim data </w:t>
      </w:r>
      <w:r w:rsidRPr="003F63D1">
        <w:t>(ISC), Australian emissions are 0.4% of</w:t>
      </w:r>
      <w:r w:rsidRPr="00F47EFE">
        <w:t xml:space="preserve"> global </w:t>
      </w:r>
      <w:r>
        <w:t xml:space="preserve">HFC </w:t>
      </w:r>
      <w:r w:rsidRPr="00F47EFE">
        <w:t>emissions or 1.</w:t>
      </w:r>
      <w:r>
        <w:t>1</w:t>
      </w:r>
      <w:r w:rsidRPr="00F47EFE">
        <w:t xml:space="preserve">% based on the </w:t>
      </w:r>
      <w:r w:rsidRPr="00F47EFE">
        <w:rPr>
          <w:i/>
        </w:rPr>
        <w:t xml:space="preserve">Inventory </w:t>
      </w:r>
      <w:r w:rsidRPr="00F47EFE">
        <w:t>data.</w:t>
      </w:r>
    </w:p>
    <w:p w14:paraId="12F08967" w14:textId="711F6F38" w:rsidR="00C740AA" w:rsidRDefault="00C740AA" w:rsidP="00C740AA">
      <w:pPr>
        <w:pStyle w:val="Caption"/>
      </w:pPr>
      <w:bookmarkStart w:id="145" w:name="_Ref354475706"/>
      <w:bookmarkStart w:id="146" w:name="_Toc428801236"/>
      <w:bookmarkStart w:id="147" w:name="_Toc455132449"/>
      <w:bookmarkStart w:id="148" w:name="_Toc37242106"/>
      <w:bookmarkStart w:id="149" w:name="_Toc66361047"/>
      <w:bookmarkEnd w:id="144"/>
      <w:r w:rsidRPr="004618B0">
        <w:lastRenderedPageBreak/>
        <w:t xml:space="preserve">Figure </w:t>
      </w:r>
      <w:r w:rsidR="00924A2C">
        <w:fldChar w:fldCharType="begin"/>
      </w:r>
      <w:r w:rsidR="00924A2C">
        <w:instrText xml:space="preserve"> SEQ Figu</w:instrText>
      </w:r>
      <w:r w:rsidR="00924A2C">
        <w:instrText xml:space="preserve">re \* ARABIC </w:instrText>
      </w:r>
      <w:r w:rsidR="00924A2C">
        <w:fldChar w:fldCharType="separate"/>
      </w:r>
      <w:r>
        <w:rPr>
          <w:noProof/>
        </w:rPr>
        <w:t>8</w:t>
      </w:r>
      <w:r w:rsidR="00924A2C">
        <w:rPr>
          <w:noProof/>
        </w:rPr>
        <w:fldChar w:fldCharType="end"/>
      </w:r>
      <w:bookmarkEnd w:id="145"/>
      <w:r w:rsidRPr="004618B0">
        <w:t xml:space="preserve">. Australian emissions of HFCs (-125, -134a, -143a, -23) and other HFCs (-32, -152a, -227ea, -236fa, -245fa, -365mfc) estimated from atmospheric data (ISC) measured at Cape Grim, and in </w:t>
      </w:r>
      <w:r w:rsidRPr="004F2C22">
        <w:t>the</w:t>
      </w:r>
      <w:r w:rsidRPr="004618B0">
        <w:t xml:space="preserve"> Inventory (</w:t>
      </w:r>
      <w:r w:rsidRPr="003E63B0">
        <w:t>DISER 2020),</w:t>
      </w:r>
      <w:r w:rsidRPr="004618B0">
        <w:t xml:space="preserve"> expressed in units of M tonne CO</w:t>
      </w:r>
      <w:r w:rsidRPr="007A5EE2">
        <w:rPr>
          <w:vertAlign w:val="subscript"/>
        </w:rPr>
        <w:t>2</w:t>
      </w:r>
      <w:r w:rsidRPr="004618B0">
        <w:t>-e.</w:t>
      </w:r>
      <w:bookmarkEnd w:id="146"/>
      <w:bookmarkEnd w:id="147"/>
      <w:bookmarkEnd w:id="148"/>
      <w:bookmarkEnd w:id="149"/>
    </w:p>
    <w:p w14:paraId="71629CD2" w14:textId="144A96CE" w:rsidR="00EE7DEB" w:rsidRDefault="00EB1820" w:rsidP="00680F89">
      <w:pPr>
        <w:pStyle w:val="Picture"/>
      </w:pPr>
      <w:r w:rsidRPr="00680F89">
        <w:drawing>
          <wp:inline distT="0" distB="0" distL="0" distR="0" wp14:anchorId="2037BF2F" wp14:editId="3017BAD9">
            <wp:extent cx="5400000" cy="2955456"/>
            <wp:effectExtent l="0" t="0" r="0" b="0"/>
            <wp:docPr id="6" name="Picture 6" descr="Figure 8 is a graph showing Australian emissions of hydrofluorocarbons from 2005 to 2018 in carbon dioxide equivalent. It shows that the National Greenhouse Gas inventory is overestimating emissions of hydrofluorocarbons compared to emissions based on atmospheric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33"/>
                    <a:stretch>
                      <a:fillRect/>
                    </a:stretch>
                  </pic:blipFill>
                  <pic:spPr>
                    <a:xfrm>
                      <a:off x="0" y="0"/>
                      <a:ext cx="5400000" cy="2955456"/>
                    </a:xfrm>
                    <a:prstGeom prst="rect">
                      <a:avLst/>
                    </a:prstGeom>
                  </pic:spPr>
                </pic:pic>
              </a:graphicData>
            </a:graphic>
          </wp:inline>
        </w:drawing>
      </w:r>
    </w:p>
    <w:p w14:paraId="4B034F48" w14:textId="151613E6" w:rsidR="00EB1820" w:rsidRPr="00EB1820" w:rsidRDefault="00EB1820" w:rsidP="001728A6">
      <w:pPr>
        <w:pStyle w:val="Heading3"/>
      </w:pPr>
      <w:bookmarkStart w:id="150" w:name="_Toc455132439"/>
      <w:bookmarkStart w:id="151" w:name="_Toc37242092"/>
      <w:bookmarkStart w:id="152" w:name="_Toc65137251"/>
      <w:bookmarkStart w:id="153" w:name="_Toc66361035"/>
      <w:r w:rsidRPr="00F47EFE">
        <w:t>Sulfur hexafluoride</w:t>
      </w:r>
      <w:bookmarkEnd w:id="150"/>
      <w:bookmarkEnd w:id="151"/>
      <w:bookmarkEnd w:id="152"/>
      <w:bookmarkEnd w:id="153"/>
    </w:p>
    <w:p w14:paraId="5905484F" w14:textId="2B25F3D8" w:rsidR="00EB1820" w:rsidRDefault="00B938A1" w:rsidP="00793B87">
      <w:r>
        <w:t xml:space="preserve">Australian </w:t>
      </w:r>
      <w:r w:rsidR="00EB1820" w:rsidRPr="00F47EFE">
        <w:t xml:space="preserve">Sulfur hexafluoride emissions in the </w:t>
      </w:r>
      <w:r w:rsidR="00EB1820" w:rsidRPr="00F47EFE">
        <w:rPr>
          <w:i/>
        </w:rPr>
        <w:t>Inventory</w:t>
      </w:r>
      <w:r w:rsidR="00EB1820" w:rsidRPr="00F47EFE">
        <w:t xml:space="preserve"> are </w:t>
      </w:r>
      <w:r w:rsidR="006906DF">
        <w:t>10</w:t>
      </w:r>
      <w:r w:rsidR="00EB1820" w:rsidRPr="00F47EFE">
        <w:t xml:space="preserve"> tonnes in 201</w:t>
      </w:r>
      <w:r w:rsidR="006906DF">
        <w:t>8</w:t>
      </w:r>
      <w:r>
        <w:t xml:space="preserve">, up slightly on </w:t>
      </w:r>
      <w:r w:rsidR="00EB1820">
        <w:t>8</w:t>
      </w:r>
      <w:r w:rsidR="00EB1820" w:rsidRPr="00F47EFE">
        <w:t>.</w:t>
      </w:r>
      <w:r w:rsidR="006906DF">
        <w:t xml:space="preserve">3 </w:t>
      </w:r>
      <w:r w:rsidR="00EB1820" w:rsidRPr="00F47EFE">
        <w:t>tonnes in 201</w:t>
      </w:r>
      <w:r w:rsidR="006906DF">
        <w:t>7</w:t>
      </w:r>
      <w:r w:rsidR="00EB1820" w:rsidRPr="00F47EFE">
        <w:t xml:space="preserve"> (</w:t>
      </w:r>
      <w:r w:rsidR="00EB1820" w:rsidRPr="00F47EFE">
        <w:fldChar w:fldCharType="begin"/>
      </w:r>
      <w:r w:rsidR="00EB1820" w:rsidRPr="00F47EFE">
        <w:instrText xml:space="preserve"> REF _Ref453243689 \h  \* MERGEFORMAT </w:instrText>
      </w:r>
      <w:r w:rsidR="00EB1820" w:rsidRPr="00F47EFE">
        <w:fldChar w:fldCharType="separate"/>
      </w:r>
      <w:r w:rsidR="0012439B" w:rsidRPr="00F47EFE">
        <w:t xml:space="preserve">Table </w:t>
      </w:r>
      <w:r w:rsidR="0012439B">
        <w:rPr>
          <w:noProof/>
        </w:rPr>
        <w:t>3</w:t>
      </w:r>
      <w:r w:rsidR="00EB1820" w:rsidRPr="00F47EFE">
        <w:fldChar w:fldCharType="end"/>
      </w:r>
      <w:r w:rsidR="00EB1820" w:rsidRPr="00F47EFE">
        <w:t xml:space="preserve">, </w:t>
      </w:r>
      <w:r w:rsidR="00EB1820" w:rsidRPr="00F47EFE">
        <w:fldChar w:fldCharType="begin"/>
      </w:r>
      <w:r w:rsidR="00EB1820" w:rsidRPr="00F47EFE">
        <w:instrText xml:space="preserve"> REF _Ref354475958 \h  \* MERGEFORMAT </w:instrText>
      </w:r>
      <w:r w:rsidR="00EB1820" w:rsidRPr="00F47EFE">
        <w:fldChar w:fldCharType="separate"/>
      </w:r>
      <w:r w:rsidR="0012439B" w:rsidRPr="004618B0">
        <w:t xml:space="preserve">Figure </w:t>
      </w:r>
      <w:r w:rsidR="0012439B">
        <w:rPr>
          <w:noProof/>
        </w:rPr>
        <w:t>3</w:t>
      </w:r>
      <w:r w:rsidR="00EB1820" w:rsidRPr="00F47EFE">
        <w:fldChar w:fldCharType="end"/>
      </w:r>
      <w:r w:rsidR="00EB1820" w:rsidRPr="00F47EFE">
        <w:t>). Estimate</w:t>
      </w:r>
      <w:r>
        <w:t>d emissions</w:t>
      </w:r>
      <w:r w:rsidR="00EB1820" w:rsidRPr="00F47EFE">
        <w:t xml:space="preserve"> using Cape Grim data (ISC:</w:t>
      </w:r>
      <w:r w:rsidR="00E524E1">
        <w:t xml:space="preserve"> </w:t>
      </w:r>
      <w:r w:rsidR="00EB1820" w:rsidRPr="00F47EFE">
        <w:fldChar w:fldCharType="begin"/>
      </w:r>
      <w:r w:rsidR="00EB1820" w:rsidRPr="00F47EFE">
        <w:instrText xml:space="preserve"> REF _Ref444256782 \h  \* MERGEFORMAT </w:instrText>
      </w:r>
      <w:r w:rsidR="00EB1820" w:rsidRPr="00F47EFE">
        <w:fldChar w:fldCharType="separate"/>
      </w:r>
      <w:r w:rsidR="0012439B" w:rsidRPr="00F47EFE">
        <w:t>Table</w:t>
      </w:r>
      <w:r w:rsidR="0012439B" w:rsidRPr="00F47EFE">
        <w:rPr>
          <w:noProof/>
        </w:rPr>
        <w:t xml:space="preserve"> </w:t>
      </w:r>
      <w:r w:rsidR="0012439B">
        <w:rPr>
          <w:noProof/>
        </w:rPr>
        <w:t>4</w:t>
      </w:r>
      <w:r w:rsidR="00EB1820" w:rsidRPr="00F47EFE">
        <w:fldChar w:fldCharType="end"/>
      </w:r>
      <w:r w:rsidR="00EB1820" w:rsidRPr="00F47EFE">
        <w:t xml:space="preserve">, </w:t>
      </w:r>
      <w:r w:rsidR="00EB1820" w:rsidRPr="00F47EFE">
        <w:fldChar w:fldCharType="begin"/>
      </w:r>
      <w:r w:rsidR="00EB1820" w:rsidRPr="00F47EFE">
        <w:instrText xml:space="preserve"> REF _Ref354475958 \h  \* MERGEFORMAT </w:instrText>
      </w:r>
      <w:r w:rsidR="00EB1820" w:rsidRPr="00F47EFE">
        <w:fldChar w:fldCharType="separate"/>
      </w:r>
      <w:r w:rsidR="0012439B" w:rsidRPr="004618B0">
        <w:t xml:space="preserve">Figure </w:t>
      </w:r>
      <w:r w:rsidR="0012439B">
        <w:rPr>
          <w:noProof/>
        </w:rPr>
        <w:t>3</w:t>
      </w:r>
      <w:r w:rsidR="00EB1820" w:rsidRPr="00F47EFE">
        <w:fldChar w:fldCharType="end"/>
      </w:r>
      <w:r w:rsidR="00EB1820" w:rsidRPr="00F47EFE">
        <w:t xml:space="preserve">) are </w:t>
      </w:r>
      <w:r w:rsidR="006555C7">
        <w:t>72</w:t>
      </w:r>
      <w:r w:rsidR="00EB1820" w:rsidRPr="00F47EFE">
        <w:t xml:space="preserve"> tonnes in 2005, decreasing to a low of </w:t>
      </w:r>
      <w:r w:rsidR="006555C7">
        <w:t>15</w:t>
      </w:r>
      <w:r w:rsidR="00EB1820" w:rsidRPr="00F47EFE">
        <w:t xml:space="preserve"> tonnes in 201</w:t>
      </w:r>
      <w:r w:rsidR="006555C7">
        <w:t>8</w:t>
      </w:r>
      <w:r w:rsidR="00EB1820" w:rsidRPr="00F47EFE">
        <w:t>,</w:t>
      </w:r>
      <w:r w:rsidR="00EB1820">
        <w:t xml:space="preserve"> </w:t>
      </w:r>
      <w:r w:rsidR="00EB1820" w:rsidRPr="00292867">
        <w:t xml:space="preserve">an overall decrease of about </w:t>
      </w:r>
      <w:r w:rsidR="00F4037B" w:rsidRPr="00292867">
        <w:t>11</w:t>
      </w:r>
      <w:r w:rsidR="00EB1820" w:rsidRPr="00292867">
        <w:t>% per year.</w:t>
      </w:r>
      <w:r w:rsidR="00EB1820" w:rsidRPr="00F47EFE">
        <w:t xml:space="preserve"> In CO</w:t>
      </w:r>
      <w:r w:rsidR="00EB1820" w:rsidRPr="00F47EFE">
        <w:rPr>
          <w:vertAlign w:val="subscript"/>
        </w:rPr>
        <w:t>2</w:t>
      </w:r>
      <w:r w:rsidR="00EB1820" w:rsidRPr="00F47EFE">
        <w:t xml:space="preserve">-e terms sulfur hexafluoride emissions have </w:t>
      </w:r>
      <w:r w:rsidR="00EB1820" w:rsidRPr="004F44B0">
        <w:t xml:space="preserve">fallen by </w:t>
      </w:r>
      <w:r w:rsidR="004F44B0" w:rsidRPr="004F44B0">
        <w:t>1</w:t>
      </w:r>
      <w:r w:rsidR="00EB1820" w:rsidRPr="004F44B0">
        <w:t>.</w:t>
      </w:r>
      <w:r w:rsidR="004F44B0" w:rsidRPr="004F44B0">
        <w:t>3</w:t>
      </w:r>
      <w:r w:rsidR="00EB1820" w:rsidRPr="004F44B0">
        <w:t xml:space="preserve"> Mt CO</w:t>
      </w:r>
      <w:r w:rsidR="00EB1820" w:rsidRPr="004F44B0">
        <w:rPr>
          <w:vertAlign w:val="subscript"/>
        </w:rPr>
        <w:t>2</w:t>
      </w:r>
      <w:r w:rsidR="00EB1820" w:rsidRPr="004F44B0">
        <w:t>-e, from 1.</w:t>
      </w:r>
      <w:r w:rsidR="004F44B0" w:rsidRPr="004F44B0">
        <w:t>65</w:t>
      </w:r>
      <w:r w:rsidR="00EB1820" w:rsidRPr="004F44B0">
        <w:t xml:space="preserve"> Mt CO</w:t>
      </w:r>
      <w:r w:rsidR="00EB1820" w:rsidRPr="004F44B0">
        <w:rPr>
          <w:vertAlign w:val="subscript"/>
        </w:rPr>
        <w:t>2</w:t>
      </w:r>
      <w:r w:rsidR="00EB1820" w:rsidRPr="004F44B0">
        <w:t>-e in 2005 to 0.</w:t>
      </w:r>
      <w:r w:rsidR="004F44B0" w:rsidRPr="004F44B0">
        <w:t>34</w:t>
      </w:r>
      <w:r w:rsidR="00EB1820" w:rsidRPr="004F44B0">
        <w:t xml:space="preserve"> Mt CO</w:t>
      </w:r>
      <w:r w:rsidR="00EB1820" w:rsidRPr="004F44B0">
        <w:rPr>
          <w:vertAlign w:val="subscript"/>
        </w:rPr>
        <w:t>2</w:t>
      </w:r>
      <w:r w:rsidR="00EB1820" w:rsidRPr="004F44B0">
        <w:t>-e in 201</w:t>
      </w:r>
      <w:r w:rsidR="00F4037B" w:rsidRPr="004F44B0">
        <w:t>8</w:t>
      </w:r>
      <w:r w:rsidR="00EB1820" w:rsidRPr="004F44B0">
        <w:t xml:space="preserve"> based on Cape Grim data, whereas</w:t>
      </w:r>
      <w:r w:rsidR="00EB1820" w:rsidRPr="00F47EFE">
        <w:t xml:space="preserve"> in the </w:t>
      </w:r>
      <w:r w:rsidR="00EB1820" w:rsidRPr="00F47EFE">
        <w:rPr>
          <w:i/>
        </w:rPr>
        <w:t>Inventory</w:t>
      </w:r>
      <w:r w:rsidR="00EB1820" w:rsidRPr="00F47EFE">
        <w:t xml:space="preserve"> sulfur hexafluoride emissions have </w:t>
      </w:r>
      <w:r w:rsidR="00292867">
        <w:t>increased</w:t>
      </w:r>
      <w:r w:rsidR="00EB1820" w:rsidRPr="00F47EFE">
        <w:t xml:space="preserve"> from 0.20 to 0.</w:t>
      </w:r>
      <w:r w:rsidR="00292867">
        <w:t>23</w:t>
      </w:r>
      <w:r w:rsidR="00EB1820" w:rsidRPr="00F47EFE">
        <w:t xml:space="preserve"> Mt CO</w:t>
      </w:r>
      <w:r w:rsidR="00EB1820" w:rsidRPr="00F47EFE">
        <w:rPr>
          <w:vertAlign w:val="subscript"/>
        </w:rPr>
        <w:t>2</w:t>
      </w:r>
      <w:r w:rsidR="00EB1820" w:rsidRPr="00F47EFE">
        <w:t>-e over the same period.</w:t>
      </w:r>
    </w:p>
    <w:p w14:paraId="3479E2AF" w14:textId="77777777" w:rsidR="00392AB1" w:rsidRDefault="00EB1820" w:rsidP="00793B87">
      <w:r w:rsidRPr="00E35218">
        <w:t>Over the period 200</w:t>
      </w:r>
      <w:r w:rsidR="00B93342" w:rsidRPr="00E35218">
        <w:t>9</w:t>
      </w:r>
      <w:r w:rsidRPr="00E35218">
        <w:t xml:space="preserve"> – 201</w:t>
      </w:r>
      <w:r w:rsidR="00B93342" w:rsidRPr="00E35218">
        <w:t>8</w:t>
      </w:r>
      <w:r w:rsidRPr="00E35218">
        <w:t xml:space="preserve">, the Cape Grim data show that Australian sulfur hexafluoride emissions </w:t>
      </w:r>
      <w:r w:rsidR="00DF5B0F" w:rsidRPr="00E35218">
        <w:t xml:space="preserve">have </w:t>
      </w:r>
      <w:r w:rsidRPr="00E35218">
        <w:t>decline</w:t>
      </w:r>
      <w:r w:rsidR="00DF5B0F" w:rsidRPr="00E35218">
        <w:t>d</w:t>
      </w:r>
      <w:r w:rsidRPr="00E35218">
        <w:t xml:space="preserve"> overall </w:t>
      </w:r>
      <w:r w:rsidR="00DF5B0F" w:rsidRPr="00E35218">
        <w:t>by 50%</w:t>
      </w:r>
      <w:r w:rsidR="001A6CB0">
        <w:t xml:space="preserve"> (</w:t>
      </w:r>
      <w:r w:rsidR="007437B3">
        <w:t>30</w:t>
      </w:r>
      <w:r w:rsidR="001A6CB0">
        <w:t xml:space="preserve"> tonnes to </w:t>
      </w:r>
      <w:r w:rsidR="007437B3">
        <w:t>15</w:t>
      </w:r>
      <w:r w:rsidR="001A6CB0">
        <w:t xml:space="preserve"> tonnes)</w:t>
      </w:r>
      <w:r w:rsidR="00B938A1">
        <w:t xml:space="preserve"> however</w:t>
      </w:r>
      <w:r w:rsidRPr="00E35218">
        <w:t xml:space="preserve"> </w:t>
      </w:r>
      <w:r w:rsidRPr="00E35218">
        <w:rPr>
          <w:i/>
        </w:rPr>
        <w:t>Inventory</w:t>
      </w:r>
      <w:r w:rsidRPr="00E35218">
        <w:t xml:space="preserve"> sulfur hexafluoride emissions </w:t>
      </w:r>
      <w:r w:rsidR="00DF5B0F" w:rsidRPr="00E35218">
        <w:t>have increased</w:t>
      </w:r>
      <w:r w:rsidRPr="00E35218">
        <w:t xml:space="preserve"> </w:t>
      </w:r>
      <w:r w:rsidR="00DF5B0F" w:rsidRPr="00E35218">
        <w:t xml:space="preserve">by 56% </w:t>
      </w:r>
      <w:r w:rsidR="00B938A1">
        <w:t>over the same period</w:t>
      </w:r>
      <w:r w:rsidR="001A6CB0">
        <w:t xml:space="preserve"> (</w:t>
      </w:r>
      <w:r w:rsidR="00AC6672">
        <w:t>6.4</w:t>
      </w:r>
      <w:r w:rsidR="001A6CB0">
        <w:t xml:space="preserve"> tonnes to </w:t>
      </w:r>
      <w:r w:rsidR="00AC6672">
        <w:t>10.0</w:t>
      </w:r>
      <w:r w:rsidR="001A6CB0">
        <w:t xml:space="preserve"> tonnes)</w:t>
      </w:r>
      <w:r w:rsidR="00DF5B0F" w:rsidRPr="00E35218">
        <w:t>.</w:t>
      </w:r>
    </w:p>
    <w:p w14:paraId="3AB3DFA8" w14:textId="7517FE0B" w:rsidR="00EB1820" w:rsidRPr="00E35218" w:rsidRDefault="00DC5327" w:rsidP="00793B87">
      <w:r>
        <w:t>Despite this difference,</w:t>
      </w:r>
      <w:r w:rsidR="00DF5B0F" w:rsidRPr="00E35218">
        <w:t xml:space="preserve"> </w:t>
      </w:r>
      <w:r w:rsidR="00DF5B0F" w:rsidRPr="00E35218">
        <w:rPr>
          <w:i/>
          <w:iCs/>
        </w:rPr>
        <w:t>Inventory</w:t>
      </w:r>
      <w:r w:rsidR="00DF5B0F" w:rsidRPr="00E35218">
        <w:t xml:space="preserve"> emissions are </w:t>
      </w:r>
      <w:r w:rsidR="00EB1820" w:rsidRPr="00E35218">
        <w:t>significantly lower than emissions estimated from Cape Grim data</w:t>
      </w:r>
      <w:r>
        <w:t xml:space="preserve"> o</w:t>
      </w:r>
      <w:r w:rsidR="00EB1820" w:rsidRPr="00E35218">
        <w:t xml:space="preserve">ver the </w:t>
      </w:r>
      <w:r>
        <w:t xml:space="preserve">same </w:t>
      </w:r>
      <w:r w:rsidR="00EB1820" w:rsidRPr="00E35218">
        <w:t>period</w:t>
      </w:r>
      <w:r>
        <w:t xml:space="preserve">. </w:t>
      </w:r>
      <w:r w:rsidR="00EB1820" w:rsidRPr="00E35218">
        <w:t xml:space="preserve"> </w:t>
      </w:r>
      <w:r>
        <w:t>S</w:t>
      </w:r>
      <w:r w:rsidR="00EB1820" w:rsidRPr="00E35218">
        <w:t xml:space="preserve">ulfur hexafluoride emissions in the inventory average 7 tonnes per year, about a factor of </w:t>
      </w:r>
      <w:r w:rsidR="00E35218" w:rsidRPr="00E35218">
        <w:t>3</w:t>
      </w:r>
      <w:r w:rsidR="00EB1820" w:rsidRPr="00E35218">
        <w:t xml:space="preserve"> lower than estimates from Cape Grim</w:t>
      </w:r>
      <w:r w:rsidR="00E35218" w:rsidRPr="00E35218">
        <w:t xml:space="preserve"> (ISC)</w:t>
      </w:r>
      <w:r w:rsidR="00EB1820" w:rsidRPr="00E35218">
        <w:t xml:space="preserve"> over the same period (2</w:t>
      </w:r>
      <w:r w:rsidR="00E35218" w:rsidRPr="00E35218">
        <w:t>1</w:t>
      </w:r>
      <w:r w:rsidR="00EB1820" w:rsidRPr="00E35218">
        <w:t xml:space="preserve"> tonnes per year).</w:t>
      </w:r>
    </w:p>
    <w:p w14:paraId="110F1FCE" w14:textId="77777777" w:rsidR="00392AB1" w:rsidRDefault="00106B83" w:rsidP="00793B87">
      <w:r w:rsidRPr="00F00549">
        <w:t>F</w:t>
      </w:r>
      <w:r w:rsidR="001A6CB0">
        <w:t>rom</w:t>
      </w:r>
      <w:r w:rsidRPr="00F00549">
        <w:t xml:space="preserve"> the latest </w:t>
      </w:r>
      <w:proofErr w:type="spellStart"/>
      <w:r>
        <w:t>InTEM</w:t>
      </w:r>
      <w:proofErr w:type="spellEnd"/>
      <w:r>
        <w:t xml:space="preserve"> estimates</w:t>
      </w:r>
      <w:r w:rsidR="007A49C3">
        <w:t xml:space="preserve"> available</w:t>
      </w:r>
      <w:r>
        <w:t>, total emissions (2009-2017</w:t>
      </w:r>
      <w:r w:rsidR="007A49C3">
        <w:t>; 339 tonnes</w:t>
      </w:r>
      <w:r>
        <w:t xml:space="preserve">) are </w:t>
      </w:r>
      <w:r w:rsidR="005957C3">
        <w:t>71</w:t>
      </w:r>
      <w:r>
        <w:t xml:space="preserve">% </w:t>
      </w:r>
      <w:r w:rsidR="00405BBF">
        <w:t>higher</w:t>
      </w:r>
      <w:r>
        <w:t xml:space="preserve"> than ISC total emissions</w:t>
      </w:r>
      <w:r w:rsidR="007A49C3">
        <w:t xml:space="preserve"> (198 tonnes) </w:t>
      </w:r>
      <w:r>
        <w:t>over the same time period.</w:t>
      </w:r>
    </w:p>
    <w:p w14:paraId="27EC098F" w14:textId="42FA22A0" w:rsidR="00EE7DEB" w:rsidRDefault="00EB1820" w:rsidP="00793B87">
      <w:r w:rsidRPr="0051197D">
        <w:t xml:space="preserve">The Australian sulfur hexafluoride emissions from atmospheric data and in the Inventory, and sulfur hexafluoride import data, are shown in </w:t>
      </w:r>
      <w:r w:rsidRPr="0051197D">
        <w:fldChar w:fldCharType="begin"/>
      </w:r>
      <w:r w:rsidRPr="0051197D">
        <w:instrText xml:space="preserve"> REF _Ref454879383 \h  \* MERGEFORMAT </w:instrText>
      </w:r>
      <w:r w:rsidRPr="0051197D">
        <w:fldChar w:fldCharType="separate"/>
      </w:r>
      <w:r w:rsidR="0012439B" w:rsidRPr="004618B0">
        <w:t xml:space="preserve">Figure </w:t>
      </w:r>
      <w:r w:rsidR="0012439B">
        <w:t>9</w:t>
      </w:r>
      <w:r w:rsidRPr="0051197D">
        <w:fldChar w:fldCharType="end"/>
      </w:r>
      <w:r w:rsidRPr="0051197D">
        <w:t>.</w:t>
      </w:r>
    </w:p>
    <w:p w14:paraId="0714DE7B" w14:textId="3AD4CA0E" w:rsidR="00E87584" w:rsidRPr="0051197D" w:rsidRDefault="00E87584" w:rsidP="00E87584">
      <w:r>
        <w:t>Global s</w:t>
      </w:r>
      <w:r w:rsidRPr="009553C9">
        <w:t>ulfur hexafluoride emissions have been increasing steadily from about 3 k tonnes per year in the late-1970s to 9 k tonnes per year in 2018 (an increase of around 0.15 k tonnes/</w:t>
      </w:r>
      <w:proofErr w:type="spellStart"/>
      <w:r w:rsidRPr="009553C9">
        <w:t>yr</w:t>
      </w:r>
      <w:proofErr w:type="spellEnd"/>
      <w:r w:rsidRPr="009553C9">
        <w:t>)</w:t>
      </w:r>
      <w:r w:rsidRPr="00F47EFE">
        <w:t xml:space="preserve"> </w:t>
      </w:r>
      <w:r w:rsidRPr="003E63B0">
        <w:t xml:space="preserve">(Rigby </w:t>
      </w:r>
      <w:r w:rsidR="00D42F90" w:rsidRPr="003E63B0">
        <w:rPr>
          <w:i/>
          <w:iCs/>
        </w:rPr>
        <w:t>et al.</w:t>
      </w:r>
      <w:r w:rsidRPr="003E63B0">
        <w:t xml:space="preserve"> 2014, Rigby, unpublished data). Australian emissions are estimated to be about</w:t>
      </w:r>
      <w:r w:rsidRPr="00F47EFE">
        <w:t xml:space="preserve"> 0.2% of global emissions (ISC), but &lt; 0.1% based on the </w:t>
      </w:r>
      <w:r w:rsidRPr="00F47EFE">
        <w:rPr>
          <w:i/>
        </w:rPr>
        <w:t>Inventory</w:t>
      </w:r>
      <w:r w:rsidRPr="00F47EFE">
        <w:t xml:space="preserve"> data. It would be unusual for Australian emissions of a widely used industrial chemical to be &lt;0.1% of global emissions.</w:t>
      </w:r>
    </w:p>
    <w:p w14:paraId="18A7FF14" w14:textId="77777777" w:rsidR="00C740AA" w:rsidRDefault="00C740AA" w:rsidP="00C740AA">
      <w:pPr>
        <w:pStyle w:val="Caption"/>
      </w:pPr>
      <w:bookmarkStart w:id="154" w:name="_Ref454879383"/>
      <w:bookmarkStart w:id="155" w:name="_Toc428801237"/>
      <w:bookmarkStart w:id="156" w:name="_Toc455132450"/>
      <w:bookmarkStart w:id="157" w:name="_Toc37242107"/>
      <w:bookmarkStart w:id="158" w:name="_Toc66361048"/>
      <w:r w:rsidRPr="003E63B0">
        <w:lastRenderedPageBreak/>
        <w:t xml:space="preserve">Figure </w:t>
      </w:r>
      <w:r w:rsidR="00924A2C">
        <w:fldChar w:fldCharType="begin"/>
      </w:r>
      <w:r w:rsidR="00924A2C">
        <w:instrText xml:space="preserve"> SEQ Figure \* ARABIC </w:instrText>
      </w:r>
      <w:r w:rsidR="00924A2C">
        <w:fldChar w:fldCharType="separate"/>
      </w:r>
      <w:r w:rsidRPr="003E63B0">
        <w:rPr>
          <w:noProof/>
        </w:rPr>
        <w:t>9</w:t>
      </w:r>
      <w:r w:rsidR="00924A2C">
        <w:rPr>
          <w:noProof/>
        </w:rPr>
        <w:fldChar w:fldCharType="end"/>
      </w:r>
      <w:bookmarkEnd w:id="154"/>
      <w:r w:rsidRPr="003E63B0">
        <w:t xml:space="preserve">. Australian and global sulfur hexafluoride imports and emissions (tonnes) from Cape Grim data using ISC and </w:t>
      </w:r>
      <w:proofErr w:type="spellStart"/>
      <w:r w:rsidRPr="003E63B0">
        <w:t>InTEM</w:t>
      </w:r>
      <w:proofErr w:type="spellEnd"/>
      <w:r w:rsidRPr="003E63B0">
        <w:t xml:space="preserve"> (Ganesan </w:t>
      </w:r>
      <w:r w:rsidRPr="003E63B0">
        <w:rPr>
          <w:i/>
          <w:iCs/>
        </w:rPr>
        <w:t>et al.</w:t>
      </w:r>
      <w:r w:rsidRPr="003E63B0">
        <w:t xml:space="preserve"> 2014; Rigby </w:t>
      </w:r>
      <w:r w:rsidRPr="003E63B0">
        <w:rPr>
          <w:i/>
          <w:iCs/>
        </w:rPr>
        <w:t>et al.</w:t>
      </w:r>
      <w:r w:rsidRPr="003E63B0">
        <w:t xml:space="preserve"> 2014) and from the Inventory (NGA: DISER 2020).</w:t>
      </w:r>
      <w:bookmarkEnd w:id="155"/>
      <w:bookmarkEnd w:id="156"/>
      <w:bookmarkEnd w:id="157"/>
      <w:bookmarkEnd w:id="158"/>
    </w:p>
    <w:p w14:paraId="2537896B" w14:textId="4EA466FD" w:rsidR="00EE7DEB" w:rsidRDefault="00EB1820" w:rsidP="00E87584">
      <w:pPr>
        <w:pStyle w:val="Picture"/>
      </w:pPr>
      <w:r w:rsidRPr="00F47EFE">
        <w:drawing>
          <wp:inline distT="0" distB="0" distL="0" distR="0" wp14:anchorId="5726EEEA" wp14:editId="5D07371D">
            <wp:extent cx="5760000" cy="2853891"/>
            <wp:effectExtent l="0" t="0" r="0" b="3810"/>
            <wp:docPr id="59" name="Picture 59" descr="Figure 9 is a graph showing Australian and global emissions of sulfur hexafluoride from 1994 t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E_2016_SGGs_Fig 6 glb.png"/>
                    <pic:cNvPicPr/>
                  </pic:nvPicPr>
                  <pic:blipFill>
                    <a:blip r:embed="rId34"/>
                    <a:stretch>
                      <a:fillRect/>
                    </a:stretch>
                  </pic:blipFill>
                  <pic:spPr>
                    <a:xfrm>
                      <a:off x="0" y="0"/>
                      <a:ext cx="5760000" cy="2853891"/>
                    </a:xfrm>
                    <a:prstGeom prst="rect">
                      <a:avLst/>
                    </a:prstGeom>
                  </pic:spPr>
                </pic:pic>
              </a:graphicData>
            </a:graphic>
          </wp:inline>
        </w:drawing>
      </w:r>
    </w:p>
    <w:p w14:paraId="2BB89C66" w14:textId="7A9BB55B" w:rsidR="00EB1820" w:rsidRDefault="00EB1820" w:rsidP="001728A6">
      <w:pPr>
        <w:pStyle w:val="Heading3"/>
      </w:pPr>
      <w:bookmarkStart w:id="159" w:name="_Toc37242093"/>
      <w:bookmarkStart w:id="160" w:name="_Toc65137252"/>
      <w:bookmarkStart w:id="161" w:name="_Toc66361036"/>
      <w:r w:rsidRPr="00F47EFE">
        <w:t>Sulfuryl fluoride</w:t>
      </w:r>
      <w:bookmarkEnd w:id="159"/>
      <w:bookmarkEnd w:id="160"/>
      <w:bookmarkEnd w:id="161"/>
    </w:p>
    <w:p w14:paraId="07E7FD5E" w14:textId="360DF2B5" w:rsidR="00257CDB" w:rsidRDefault="00EB1820" w:rsidP="00793B87">
      <w:r w:rsidRPr="00F47EFE">
        <w:t>Based on Cape Grim data</w:t>
      </w:r>
      <w:r w:rsidR="00257CDB">
        <w:t xml:space="preserve"> (ISC)</w:t>
      </w:r>
      <w:r w:rsidRPr="00F47EFE">
        <w:t xml:space="preserve">, Australian sulfuryl fluoride emissions averaged </w:t>
      </w:r>
      <w:r w:rsidR="00257CDB">
        <w:t>13</w:t>
      </w:r>
      <w:r w:rsidRPr="00F47EFE">
        <w:t xml:space="preserve"> tonnes/</w:t>
      </w:r>
      <w:proofErr w:type="spellStart"/>
      <w:r w:rsidRPr="00F47EFE">
        <w:t>yr</w:t>
      </w:r>
      <w:proofErr w:type="spellEnd"/>
      <w:r w:rsidRPr="00F47EFE">
        <w:t xml:space="preserve"> from 2005-2009, but then increased to</w:t>
      </w:r>
      <w:r w:rsidR="00257CDB">
        <w:t xml:space="preserve"> </w:t>
      </w:r>
      <w:r w:rsidRPr="00F47EFE">
        <w:t>1</w:t>
      </w:r>
      <w:r w:rsidR="00257CDB">
        <w:t>63</w:t>
      </w:r>
      <w:r w:rsidRPr="00F47EFE">
        <w:t xml:space="preserve"> tonnes in 201</w:t>
      </w:r>
      <w:r w:rsidR="00257CDB">
        <w:t>3</w:t>
      </w:r>
      <w:r w:rsidRPr="00F47EFE">
        <w:t xml:space="preserve"> (</w:t>
      </w:r>
      <w:r w:rsidRPr="00F47EFE">
        <w:fldChar w:fldCharType="begin"/>
      </w:r>
      <w:r w:rsidRPr="00F47EFE">
        <w:instrText xml:space="preserve"> REF _Ref444256782 \h  \* MERGEFORMAT </w:instrText>
      </w:r>
      <w:r w:rsidRPr="00F47EFE">
        <w:fldChar w:fldCharType="separate"/>
      </w:r>
      <w:r w:rsidR="0012439B" w:rsidRPr="00F47EFE">
        <w:t>Table</w:t>
      </w:r>
      <w:r w:rsidR="0012439B" w:rsidRPr="00F47EFE">
        <w:rPr>
          <w:noProof/>
        </w:rPr>
        <w:t xml:space="preserve"> </w:t>
      </w:r>
      <w:r w:rsidR="0012439B">
        <w:rPr>
          <w:noProof/>
        </w:rPr>
        <w:t>4</w:t>
      </w:r>
      <w:r w:rsidRPr="00F47EFE">
        <w:fldChar w:fldCharType="end"/>
      </w:r>
      <w:r w:rsidRPr="00F47EFE">
        <w:t xml:space="preserve">, </w:t>
      </w:r>
      <w:r w:rsidRPr="00F47EFE">
        <w:fldChar w:fldCharType="begin"/>
      </w:r>
      <w:r w:rsidRPr="00F47EFE">
        <w:instrText xml:space="preserve"> REF _Ref454890496 \h  \* MERGEFORMAT </w:instrText>
      </w:r>
      <w:r w:rsidRPr="00F47EFE">
        <w:fldChar w:fldCharType="separate"/>
      </w:r>
      <w:r w:rsidR="0012439B" w:rsidRPr="004618B0">
        <w:t xml:space="preserve">Figure </w:t>
      </w:r>
      <w:r w:rsidR="0012439B">
        <w:rPr>
          <w:noProof/>
        </w:rPr>
        <w:t>10</w:t>
      </w:r>
      <w:r w:rsidRPr="00F47EFE">
        <w:fldChar w:fldCharType="end"/>
      </w:r>
      <w:r w:rsidRPr="00F47EFE">
        <w:t xml:space="preserve">). </w:t>
      </w:r>
      <w:r w:rsidR="001A6CB0">
        <w:t>T</w:t>
      </w:r>
      <w:r w:rsidRPr="00F47EFE">
        <w:t xml:space="preserve">his </w:t>
      </w:r>
      <w:r w:rsidR="001A6CB0">
        <w:t xml:space="preserve">may </w:t>
      </w:r>
      <w:r w:rsidRPr="00F47EFE">
        <w:t xml:space="preserve">reflect a change in grain fumigation practices away from using methyl bromide and phosphine. </w:t>
      </w:r>
      <w:r w:rsidR="00257CDB">
        <w:t>By 2018</w:t>
      </w:r>
      <w:r w:rsidR="001A6CB0">
        <w:t>,</w:t>
      </w:r>
      <w:r w:rsidR="00257CDB">
        <w:t xml:space="preserve"> emissions had declined to 75 tonnes</w:t>
      </w:r>
      <w:r w:rsidR="000837E6">
        <w:t>.</w:t>
      </w:r>
    </w:p>
    <w:p w14:paraId="6454B26B" w14:textId="11D9732F" w:rsidR="00EB1820" w:rsidRPr="00F47EFE" w:rsidRDefault="00257CDB" w:rsidP="00793B87">
      <w:r w:rsidRPr="00E1647C">
        <w:t xml:space="preserve">Global sulfuryl fluoride emissions were around 1 k tonne per year in the late-1970s, </w:t>
      </w:r>
      <w:r>
        <w:t xml:space="preserve">reaching a </w:t>
      </w:r>
      <w:r w:rsidRPr="00E1647C">
        <w:t xml:space="preserve">peak </w:t>
      </w:r>
      <w:r>
        <w:t>of</w:t>
      </w:r>
      <w:r w:rsidRPr="00E1647C">
        <w:t xml:space="preserve"> 3.</w:t>
      </w:r>
      <w:r>
        <w:t>0</w:t>
      </w:r>
      <w:r w:rsidRPr="00E1647C">
        <w:t xml:space="preserve"> k tonnes per year in 20</w:t>
      </w:r>
      <w:r>
        <w:t xml:space="preserve">13 </w:t>
      </w:r>
      <w:r w:rsidRPr="00E1647C">
        <w:t>and 201</w:t>
      </w:r>
      <w:r>
        <w:t>6</w:t>
      </w:r>
      <w:r w:rsidRPr="00E1647C">
        <w:t xml:space="preserve">, then declining to </w:t>
      </w:r>
      <w:r>
        <w:t>2</w:t>
      </w:r>
      <w:r w:rsidRPr="00E1647C">
        <w:t>.</w:t>
      </w:r>
      <w:r>
        <w:t>8</w:t>
      </w:r>
      <w:r w:rsidRPr="00E1647C">
        <w:t xml:space="preserve"> k tonnes per year in 201</w:t>
      </w:r>
      <w:r>
        <w:t xml:space="preserve">8 </w:t>
      </w:r>
      <w:r w:rsidRPr="003E63B0">
        <w:t xml:space="preserve">(Rigby </w:t>
      </w:r>
      <w:r w:rsidR="00D42F90" w:rsidRPr="003E63B0">
        <w:rPr>
          <w:i/>
          <w:iCs/>
        </w:rPr>
        <w:t>et al.</w:t>
      </w:r>
      <w:r w:rsidRPr="003E63B0">
        <w:t xml:space="preserve"> 2014 and Rigby, unpublished data). There is significant year to year variability in</w:t>
      </w:r>
      <w:r w:rsidRPr="00E1647C">
        <w:t xml:space="preserve"> emissions, presumably due to the global demand for sulfuryl fluoride being dependant on, in part, variable global grain production.</w:t>
      </w:r>
      <w:r>
        <w:t xml:space="preserve"> </w:t>
      </w:r>
      <w:r w:rsidR="00EB1820" w:rsidRPr="00F47EFE">
        <w:t>Australia is responsible for 3% of global wheat production, but 10-15% of wheat exports. Sulfuryl fluoride</w:t>
      </w:r>
      <w:r w:rsidR="001A6CB0">
        <w:t xml:space="preserve"> emissions are</w:t>
      </w:r>
      <w:r w:rsidR="00EB1820" w:rsidRPr="00F47EFE">
        <w:t xml:space="preserve"> more closely related to wheat production (grain storage in Australia’s interior) than to wheat export (grain storage at export ports, fumigated with methyl bromide).</w:t>
      </w:r>
    </w:p>
    <w:p w14:paraId="204DAA02" w14:textId="4D8A4F07" w:rsidR="00EB1820" w:rsidRDefault="00EB1820" w:rsidP="00793B87">
      <w:r w:rsidRPr="00F47EFE">
        <w:t>In CO</w:t>
      </w:r>
      <w:r w:rsidRPr="00F47EFE">
        <w:rPr>
          <w:vertAlign w:val="subscript"/>
        </w:rPr>
        <w:t>2</w:t>
      </w:r>
      <w:r w:rsidRPr="00F47EFE">
        <w:t xml:space="preserve">-e terms, sulfuryl fluoride emissions reached </w:t>
      </w:r>
      <w:r w:rsidR="0011006D">
        <w:t>3</w:t>
      </w:r>
      <w:r w:rsidR="004F44B0">
        <w:t>73</w:t>
      </w:r>
      <w:r w:rsidRPr="00F47EFE">
        <w:t xml:space="preserve"> k tonnes CO</w:t>
      </w:r>
      <w:r w:rsidRPr="00F47EFE">
        <w:rPr>
          <w:vertAlign w:val="subscript"/>
        </w:rPr>
        <w:t>2</w:t>
      </w:r>
      <w:r w:rsidRPr="00F47EFE">
        <w:t>-e in 201</w:t>
      </w:r>
      <w:r w:rsidR="0011006D">
        <w:t>8</w:t>
      </w:r>
      <w:r w:rsidRPr="00F47EFE">
        <w:t xml:space="preserve">, compared to </w:t>
      </w:r>
      <w:r w:rsidR="004F44B0">
        <w:t>340</w:t>
      </w:r>
      <w:r w:rsidRPr="00F47EFE">
        <w:t xml:space="preserve"> k tonnes CO</w:t>
      </w:r>
      <w:r w:rsidRPr="00F47EFE">
        <w:rPr>
          <w:vertAlign w:val="subscript"/>
        </w:rPr>
        <w:t>2</w:t>
      </w:r>
      <w:r w:rsidRPr="00F47EFE">
        <w:t>-e for sulfur hexafluoride</w:t>
      </w:r>
      <w:r>
        <w:t xml:space="preserve">, </w:t>
      </w:r>
      <w:r w:rsidR="004F44B0">
        <w:t>839</w:t>
      </w:r>
      <w:r w:rsidRPr="00F47EFE">
        <w:t xml:space="preserve"> k tonnes CO</w:t>
      </w:r>
      <w:r w:rsidRPr="00F47EFE">
        <w:rPr>
          <w:vertAlign w:val="subscript"/>
        </w:rPr>
        <w:t>2</w:t>
      </w:r>
      <w:r w:rsidRPr="00F47EFE">
        <w:t>-e for PFCs</w:t>
      </w:r>
      <w:r>
        <w:t xml:space="preserve"> and </w:t>
      </w:r>
      <w:r w:rsidR="0011006D">
        <w:t>4</w:t>
      </w:r>
      <w:r w:rsidR="004F44B0">
        <w:t>709</w:t>
      </w:r>
      <w:r>
        <w:t xml:space="preserve"> </w:t>
      </w:r>
      <w:r w:rsidRPr="00F47EFE">
        <w:t>k tonnes CO</w:t>
      </w:r>
      <w:r w:rsidRPr="00F47EFE">
        <w:rPr>
          <w:vertAlign w:val="subscript"/>
        </w:rPr>
        <w:t>2</w:t>
      </w:r>
      <w:r w:rsidRPr="00F47EFE">
        <w:t>-e</w:t>
      </w:r>
      <w:r>
        <w:t xml:space="preserve"> for</w:t>
      </w:r>
      <w:r w:rsidRPr="00F47EFE">
        <w:t xml:space="preserve"> HFCs. </w:t>
      </w:r>
      <w:r w:rsidR="001A6CB0">
        <w:t>By this metric</w:t>
      </w:r>
      <w:r w:rsidRPr="00F47EFE">
        <w:t xml:space="preserve">, Australian sulfuryl fluoride emissions are now more than </w:t>
      </w:r>
      <w:r w:rsidR="004F44B0">
        <w:t>44</w:t>
      </w:r>
      <w:r w:rsidRPr="00F47EFE">
        <w:t xml:space="preserve">% of the radiative forcing of </w:t>
      </w:r>
      <w:proofErr w:type="spellStart"/>
      <w:r w:rsidRPr="00F47EFE">
        <w:t>PFCs.</w:t>
      </w:r>
      <w:proofErr w:type="spellEnd"/>
    </w:p>
    <w:p w14:paraId="42F8A6DC" w14:textId="77777777" w:rsidR="00EB1CB6" w:rsidRDefault="00EB1CB6" w:rsidP="00C740AA">
      <w:pPr>
        <w:pStyle w:val="Caption"/>
      </w:pPr>
      <w:bookmarkStart w:id="162" w:name="_Ref454890496"/>
      <w:bookmarkStart w:id="163" w:name="_Toc428801238"/>
      <w:bookmarkStart w:id="164" w:name="_Toc455132451"/>
      <w:bookmarkStart w:id="165" w:name="_Toc37242108"/>
      <w:bookmarkStart w:id="166" w:name="_Toc66361049"/>
      <w:r>
        <w:br w:type="page"/>
      </w:r>
    </w:p>
    <w:p w14:paraId="61DAF9ED" w14:textId="0C8AC6C8" w:rsidR="00C740AA" w:rsidRDefault="00C740AA" w:rsidP="00C740AA">
      <w:pPr>
        <w:pStyle w:val="Caption"/>
      </w:pPr>
      <w:r w:rsidRPr="004618B0">
        <w:lastRenderedPageBreak/>
        <w:t xml:space="preserve">Figure </w:t>
      </w:r>
      <w:r w:rsidR="00924A2C">
        <w:fldChar w:fldCharType="begin"/>
      </w:r>
      <w:r w:rsidR="00924A2C">
        <w:instrText xml:space="preserve"> SEQ Figure \* ARABIC </w:instrText>
      </w:r>
      <w:r w:rsidR="00924A2C">
        <w:fldChar w:fldCharType="separate"/>
      </w:r>
      <w:r>
        <w:rPr>
          <w:noProof/>
        </w:rPr>
        <w:t>10</w:t>
      </w:r>
      <w:r w:rsidR="00924A2C">
        <w:rPr>
          <w:noProof/>
        </w:rPr>
        <w:fldChar w:fldCharType="end"/>
      </w:r>
      <w:bookmarkEnd w:id="162"/>
      <w:r w:rsidRPr="004618B0">
        <w:t xml:space="preserve">. Australian sulfuryl fluoride emissions (tonnes), scaled </w:t>
      </w:r>
      <w:r w:rsidRPr="00A55D44">
        <w:t>from</w:t>
      </w:r>
      <w:r w:rsidRPr="004618B0">
        <w:t xml:space="preserve"> SE Australian emissions based on grain production, derived from Cape Grim </w:t>
      </w:r>
      <w:r w:rsidRPr="005F03B9">
        <w:rPr>
          <w:i/>
          <w:iCs/>
        </w:rPr>
        <w:t>in situ</w:t>
      </w:r>
      <w:r w:rsidRPr="004618B0">
        <w:t xml:space="preserve"> data, using ISC and </w:t>
      </w:r>
      <w:proofErr w:type="spellStart"/>
      <w:r w:rsidRPr="004618B0">
        <w:t>InTEM</w:t>
      </w:r>
      <w:proofErr w:type="spellEnd"/>
      <w:r w:rsidRPr="004618B0">
        <w:t xml:space="preserve"> techniques; global emissions (tonnes) are from </w:t>
      </w:r>
      <w:r w:rsidRPr="003E63B0">
        <w:t xml:space="preserve">Rigby </w:t>
      </w:r>
      <w:r w:rsidRPr="003E63B0">
        <w:rPr>
          <w:i/>
          <w:iCs/>
        </w:rPr>
        <w:t>et al.</w:t>
      </w:r>
      <w:r w:rsidRPr="003E63B0">
        <w:t xml:space="preserve"> 2014</w:t>
      </w:r>
      <w:bookmarkEnd w:id="163"/>
      <w:bookmarkEnd w:id="164"/>
      <w:r w:rsidRPr="004618B0">
        <w:t>; Rigby, unpublished data.</w:t>
      </w:r>
      <w:bookmarkEnd w:id="165"/>
      <w:bookmarkEnd w:id="166"/>
    </w:p>
    <w:p w14:paraId="5E7FE139" w14:textId="74E4C0C2" w:rsidR="00EB1820" w:rsidRDefault="00EB1820" w:rsidP="00E87584">
      <w:pPr>
        <w:pStyle w:val="Picture"/>
      </w:pPr>
      <w:r w:rsidRPr="00F47EFE">
        <w:drawing>
          <wp:inline distT="0" distB="0" distL="0" distR="0" wp14:anchorId="5904EF0F" wp14:editId="26971BC8">
            <wp:extent cx="5760000" cy="2824752"/>
            <wp:effectExtent l="0" t="0" r="0" b="0"/>
            <wp:docPr id="7" name="Picture 7" descr="Figure 10 is a graph showing Australian and global sulfuryl fluoride emissions from 2004 to 2018 measured in metric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35"/>
                    <a:stretch>
                      <a:fillRect/>
                    </a:stretch>
                  </pic:blipFill>
                  <pic:spPr>
                    <a:xfrm>
                      <a:off x="0" y="0"/>
                      <a:ext cx="5760000" cy="2824752"/>
                    </a:xfrm>
                    <a:prstGeom prst="rect">
                      <a:avLst/>
                    </a:prstGeom>
                  </pic:spPr>
                </pic:pic>
              </a:graphicData>
            </a:graphic>
          </wp:inline>
        </w:drawing>
      </w:r>
    </w:p>
    <w:p w14:paraId="192FAA70" w14:textId="1114F885" w:rsidR="00EB1820" w:rsidRDefault="00EB1820" w:rsidP="001728A6">
      <w:pPr>
        <w:pStyle w:val="Heading3"/>
      </w:pPr>
      <w:bookmarkStart w:id="167" w:name="_Toc37242094"/>
      <w:bookmarkStart w:id="168" w:name="_Toc65137253"/>
      <w:bookmarkStart w:id="169" w:name="_Toc66361037"/>
      <w:r w:rsidRPr="00F47EFE">
        <w:t>Total HFC, PFC and sulfur hexafluoride emissions</w:t>
      </w:r>
      <w:bookmarkEnd w:id="167"/>
      <w:bookmarkEnd w:id="168"/>
      <w:bookmarkEnd w:id="169"/>
    </w:p>
    <w:p w14:paraId="23FBD179" w14:textId="77777777" w:rsidR="00392AB1" w:rsidRDefault="00EB1820" w:rsidP="00793B87">
      <w:r w:rsidRPr="00F47EFE">
        <w:t>Total HFC, PFC and sulfur hexafluoride emissions in CO</w:t>
      </w:r>
      <w:r w:rsidRPr="00F47EFE">
        <w:rPr>
          <w:vertAlign w:val="subscript"/>
        </w:rPr>
        <w:t>2</w:t>
      </w:r>
      <w:r w:rsidRPr="00F47EFE">
        <w:t xml:space="preserve">-e </w:t>
      </w:r>
      <w:r>
        <w:t xml:space="preserve">from Cape Grim data </w:t>
      </w:r>
      <w:r w:rsidRPr="00F47EFE">
        <w:t xml:space="preserve">are shown in </w:t>
      </w:r>
      <w:r w:rsidRPr="00F47EFE">
        <w:fldChar w:fldCharType="begin"/>
      </w:r>
      <w:r w:rsidRPr="00F47EFE">
        <w:instrText xml:space="preserve"> REF _Ref444256782 \h  \* MERGEFORMAT </w:instrText>
      </w:r>
      <w:r w:rsidRPr="00F47EFE">
        <w:fldChar w:fldCharType="separate"/>
      </w:r>
      <w:r w:rsidR="0012439B" w:rsidRPr="00F47EFE">
        <w:t>Table</w:t>
      </w:r>
      <w:r w:rsidR="0012439B" w:rsidRPr="00F47EFE">
        <w:rPr>
          <w:noProof/>
        </w:rPr>
        <w:t xml:space="preserve"> </w:t>
      </w:r>
      <w:r w:rsidR="0012439B">
        <w:rPr>
          <w:noProof/>
        </w:rPr>
        <w:t>4</w:t>
      </w:r>
      <w:r w:rsidRPr="00F47EFE">
        <w:fldChar w:fldCharType="end"/>
      </w:r>
      <w:r w:rsidRPr="00F47EFE">
        <w:t xml:space="preserve"> and </w:t>
      </w:r>
      <w:r w:rsidRPr="00F47EFE">
        <w:fldChar w:fldCharType="begin"/>
      </w:r>
      <w:r w:rsidRPr="00F47EFE">
        <w:instrText xml:space="preserve"> REF _Ref458006783 \h  \* MERGEFORMAT </w:instrText>
      </w:r>
      <w:r w:rsidRPr="00F47EFE">
        <w:fldChar w:fldCharType="separate"/>
      </w:r>
      <w:r w:rsidR="0012439B" w:rsidRPr="004618B0">
        <w:t xml:space="preserve">Figure </w:t>
      </w:r>
      <w:r w:rsidR="0012439B">
        <w:rPr>
          <w:noProof/>
        </w:rPr>
        <w:t>11</w:t>
      </w:r>
      <w:r w:rsidRPr="00F47EFE">
        <w:fldChar w:fldCharType="end"/>
      </w:r>
      <w:r w:rsidRPr="00F47EFE">
        <w:t>.</w:t>
      </w:r>
    </w:p>
    <w:p w14:paraId="26D8359D" w14:textId="77777777" w:rsidR="00392AB1" w:rsidRDefault="00084EED" w:rsidP="00834257">
      <w:pPr>
        <w:numPr>
          <w:ilvl w:val="0"/>
          <w:numId w:val="12"/>
        </w:numPr>
      </w:pPr>
      <w:r>
        <w:t>For 2018, t</w:t>
      </w:r>
      <w:r w:rsidR="00EB1820" w:rsidRPr="00F47EFE">
        <w:t xml:space="preserve">otal Australian HFC, PFC and sulfur hexafluoride emissions in the </w:t>
      </w:r>
      <w:r w:rsidR="00EB1820" w:rsidRPr="00F47EFE">
        <w:rPr>
          <w:i/>
        </w:rPr>
        <w:t>Inventory</w:t>
      </w:r>
      <w:r w:rsidR="00EB1820" w:rsidRPr="00F47EFE">
        <w:t xml:space="preserve"> are </w:t>
      </w:r>
      <w:r w:rsidR="00EB1820" w:rsidRPr="000B56DC">
        <w:t>12.</w:t>
      </w:r>
      <w:r w:rsidR="000B56DC">
        <w:t>5</w:t>
      </w:r>
      <w:r w:rsidR="00EB1820" w:rsidRPr="00F47EFE">
        <w:t xml:space="preserve"> M tonnes CO</w:t>
      </w:r>
      <w:r w:rsidR="00EB1820" w:rsidRPr="00F47EFE">
        <w:rPr>
          <w:vertAlign w:val="subscript"/>
        </w:rPr>
        <w:t>2</w:t>
      </w:r>
      <w:r w:rsidR="00EB1820" w:rsidRPr="00F47EFE">
        <w:t xml:space="preserve">-e, </w:t>
      </w:r>
      <w:r>
        <w:t xml:space="preserve">110% </w:t>
      </w:r>
      <w:r w:rsidR="00EB1820" w:rsidRPr="00F47EFE">
        <w:t>higher than estimates based on Cape Grim data</w:t>
      </w:r>
      <w:r>
        <w:t xml:space="preserve"> of </w:t>
      </w:r>
      <w:r w:rsidR="004A74B2">
        <w:t>5</w:t>
      </w:r>
      <w:r w:rsidR="00EB1820" w:rsidRPr="00F47EFE">
        <w:t>.</w:t>
      </w:r>
      <w:r w:rsidR="004A74B2">
        <w:t>9</w:t>
      </w:r>
      <w:r w:rsidR="00EB1820" w:rsidRPr="00F47EFE">
        <w:t xml:space="preserve"> M tonnes CO</w:t>
      </w:r>
      <w:r w:rsidR="00EB1820" w:rsidRPr="00F47EFE">
        <w:rPr>
          <w:vertAlign w:val="subscript"/>
        </w:rPr>
        <w:t>2</w:t>
      </w:r>
      <w:r w:rsidR="00EB1820" w:rsidRPr="00F47EFE">
        <w:t>-e (ISC</w:t>
      </w:r>
      <w:r w:rsidR="00EB1820" w:rsidRPr="004A74B2">
        <w:t>).</w:t>
      </w:r>
    </w:p>
    <w:p w14:paraId="02A8582E" w14:textId="77777777" w:rsidR="00392AB1" w:rsidRDefault="00EB1820" w:rsidP="00834257">
      <w:pPr>
        <w:numPr>
          <w:ilvl w:val="0"/>
          <w:numId w:val="11"/>
        </w:numPr>
      </w:pPr>
      <w:r w:rsidRPr="004A74B2">
        <w:t>Over the period 200</w:t>
      </w:r>
      <w:r w:rsidR="0098110F" w:rsidRPr="004A74B2">
        <w:t>9</w:t>
      </w:r>
      <w:r w:rsidRPr="004A74B2">
        <w:t>-201</w:t>
      </w:r>
      <w:r w:rsidR="0098110F" w:rsidRPr="004A74B2">
        <w:t>8</w:t>
      </w:r>
      <w:r w:rsidR="00084EED">
        <w:t>,</w:t>
      </w:r>
      <w:r w:rsidRPr="004A74B2">
        <w:t xml:space="preserve"> the average </w:t>
      </w:r>
      <w:r w:rsidRPr="004A74B2">
        <w:rPr>
          <w:i/>
        </w:rPr>
        <w:t>Inventory</w:t>
      </w:r>
      <w:r w:rsidRPr="004A74B2">
        <w:t xml:space="preserve"> estimates </w:t>
      </w:r>
      <w:r w:rsidR="00084EED">
        <w:t xml:space="preserve">of emissions </w:t>
      </w:r>
      <w:r w:rsidRPr="004A74B2">
        <w:t xml:space="preserve">are </w:t>
      </w:r>
      <w:r w:rsidR="004A74B2" w:rsidRPr="004A74B2">
        <w:t>40</w:t>
      </w:r>
      <w:r w:rsidRPr="004A74B2">
        <w:t xml:space="preserve">% higher than estimates </w:t>
      </w:r>
      <w:r w:rsidR="00084EED">
        <w:t xml:space="preserve">of emissions </w:t>
      </w:r>
      <w:r w:rsidRPr="004A74B2">
        <w:t>based on Cape Grim data (ISC).</w:t>
      </w:r>
    </w:p>
    <w:p w14:paraId="2258068E" w14:textId="4F8D815B" w:rsidR="00310052" w:rsidRDefault="00084EED" w:rsidP="00834257">
      <w:pPr>
        <w:numPr>
          <w:ilvl w:val="0"/>
          <w:numId w:val="11"/>
        </w:numPr>
      </w:pPr>
      <w:r>
        <w:t xml:space="preserve">For </w:t>
      </w:r>
      <w:r w:rsidR="00EB1820" w:rsidRPr="00F47EFE">
        <w:t>PFCs and sulfur hexafluoride</w:t>
      </w:r>
      <w:r>
        <w:t>,</w:t>
      </w:r>
      <w:r w:rsidR="00EB1820" w:rsidRPr="00F47EFE">
        <w:t xml:space="preserve"> the atmospheric data give higher estimates of emissions than in the </w:t>
      </w:r>
      <w:r w:rsidR="00EB1820" w:rsidRPr="00F47EFE">
        <w:rPr>
          <w:i/>
        </w:rPr>
        <w:t>Inventory</w:t>
      </w:r>
      <w:r w:rsidR="00EB1820" w:rsidRPr="00F47EFE">
        <w:t xml:space="preserve">. </w:t>
      </w:r>
      <w:r>
        <w:t>For</w:t>
      </w:r>
      <w:r w:rsidR="00EB1820" w:rsidRPr="00F47EFE">
        <w:t xml:space="preserve"> HFC</w:t>
      </w:r>
      <w:r>
        <w:t>s,</w:t>
      </w:r>
      <w:r w:rsidR="00EB1820" w:rsidRPr="00F47EFE">
        <w:t xml:space="preserve"> the atmospheric data give lower estimates of emissions than the </w:t>
      </w:r>
      <w:r w:rsidR="00EB1820" w:rsidRPr="00F47EFE">
        <w:rPr>
          <w:i/>
        </w:rPr>
        <w:t>Inventory</w:t>
      </w:r>
      <w:r w:rsidR="00EB1820" w:rsidRPr="00F47EFE">
        <w:t>.</w:t>
      </w:r>
    </w:p>
    <w:p w14:paraId="54AA5AA3" w14:textId="40CE98CC" w:rsidR="00EB1820" w:rsidRPr="00F47EFE" w:rsidRDefault="00310052" w:rsidP="00793B87">
      <w:r w:rsidRPr="008B730B">
        <w:t xml:space="preserve">Cape Grim data suggest that the combined Australian emissions of HFCs, PFCs and sulfur hexafluoride have declined 2% per year since 2005. The </w:t>
      </w:r>
      <w:r w:rsidRPr="008B730B">
        <w:rPr>
          <w:i/>
        </w:rPr>
        <w:t>Inventory</w:t>
      </w:r>
      <w:r w:rsidRPr="008B730B">
        <w:t xml:space="preserve"> shows that although emissions stabilised</w:t>
      </w:r>
      <w:r>
        <w:t xml:space="preserve"> somewhat</w:t>
      </w:r>
      <w:r w:rsidRPr="008B730B">
        <w:t xml:space="preserve"> in the last few years, over</w:t>
      </w:r>
      <w:r w:rsidR="000837E6">
        <w:t xml:space="preserve"> </w:t>
      </w:r>
      <w:r w:rsidRPr="008B730B">
        <w:t>all they have grown at 6% per year since 2005</w:t>
      </w:r>
      <w:r>
        <w:t>.</w:t>
      </w:r>
    </w:p>
    <w:p w14:paraId="2663F1CA" w14:textId="06B34B4A" w:rsidR="00EB1820" w:rsidRDefault="00084EED" w:rsidP="00793B87">
      <w:r>
        <w:t xml:space="preserve">In 2018, </w:t>
      </w:r>
      <w:r w:rsidR="00EB1820" w:rsidRPr="00F47EFE">
        <w:t xml:space="preserve">Australian total HFC, PFC and sulfur hexafluoride emissions </w:t>
      </w:r>
      <w:r>
        <w:t xml:space="preserve">estimated </w:t>
      </w:r>
      <w:r w:rsidR="00EB1820" w:rsidRPr="00F47EFE">
        <w:t>from Cape Grim data (</w:t>
      </w:r>
      <w:r w:rsidR="000B56DC">
        <w:t>2</w:t>
      </w:r>
      <w:r>
        <w:t>,</w:t>
      </w:r>
      <w:r w:rsidR="00CB2D08">
        <w:t>231</w:t>
      </w:r>
      <w:r w:rsidR="00EB1820" w:rsidRPr="00F47EFE">
        <w:t xml:space="preserve"> tonnes, ISC) are 0.</w:t>
      </w:r>
      <w:r w:rsidR="00C67886">
        <w:t>4</w:t>
      </w:r>
      <w:r w:rsidR="00EB1820" w:rsidRPr="00F47EFE">
        <w:t xml:space="preserve"> % of global emissions (</w:t>
      </w:r>
      <w:r w:rsidR="00EB1820">
        <w:t>51</w:t>
      </w:r>
      <w:r w:rsidR="00C67886">
        <w:t>6</w:t>
      </w:r>
      <w:r w:rsidR="00EB1820" w:rsidRPr="00F47EFE">
        <w:t xml:space="preserve"> k tonnes).</w:t>
      </w:r>
    </w:p>
    <w:p w14:paraId="29E77255" w14:textId="77777777" w:rsidR="00E87584" w:rsidRPr="00F47EFE" w:rsidRDefault="00E87584" w:rsidP="00E87584">
      <w:r w:rsidRPr="00F47EFE">
        <w:t xml:space="preserve">Global emissions of nitrogen trifluoride </w:t>
      </w:r>
      <w:r>
        <w:t xml:space="preserve">(controlled by the UNFCCC since 2013) </w:t>
      </w:r>
      <w:r w:rsidRPr="00F47EFE">
        <w:t xml:space="preserve">have </w:t>
      </w:r>
      <w:r w:rsidRPr="00667C22">
        <w:t>been estimated from AGAGE global data (including Cape Grim data) by inverse modelling up to 2018</w:t>
      </w:r>
      <w:r w:rsidRPr="00F47EFE">
        <w:t>.</w:t>
      </w:r>
      <w:r>
        <w:t xml:space="preserve"> </w:t>
      </w:r>
      <w:r w:rsidRPr="009553C9">
        <w:t>Nitrogen trifluoride emissions were first observed in the mid-1990s, growing at 0.09 k tonnes/</w:t>
      </w:r>
      <w:proofErr w:type="spellStart"/>
      <w:r w:rsidRPr="009553C9">
        <w:t>yr</w:t>
      </w:r>
      <w:proofErr w:type="spellEnd"/>
      <w:r w:rsidRPr="009553C9">
        <w:t xml:space="preserve"> since 1995 to 2.4 k tonnes in 2018. The 2017-2018 increase was 4.3%.</w:t>
      </w:r>
    </w:p>
    <w:p w14:paraId="521680BE" w14:textId="6B4350C9" w:rsidR="00E87584" w:rsidRDefault="00E87584" w:rsidP="00E87584">
      <w:r w:rsidRPr="00740CE4">
        <w:lastRenderedPageBreak/>
        <w:t>Total global HFC, PFC, sulfur hexafluoride and nitrogen trifluoride emissions have risen (12 k tonnes/</w:t>
      </w:r>
      <w:proofErr w:type="spellStart"/>
      <w:r w:rsidRPr="00740CE4">
        <w:t>yr</w:t>
      </w:r>
      <w:proofErr w:type="spellEnd"/>
      <w:r w:rsidRPr="00740CE4">
        <w:t xml:space="preserve">, largely HFCs) from about 30 k tonnes per year in the late-1970s to around 519 k </w:t>
      </w:r>
      <w:r w:rsidRPr="003E63B0">
        <w:t xml:space="preserve">tonnes per year in 2018 (Figure 12; Rigby </w:t>
      </w:r>
      <w:r w:rsidR="00D42F90" w:rsidRPr="003E63B0">
        <w:rPr>
          <w:i/>
          <w:iCs/>
        </w:rPr>
        <w:t>et al.</w:t>
      </w:r>
      <w:r w:rsidRPr="003E63B0">
        <w:t xml:space="preserve"> 2014 and Rigby, unpublished data). Emissions</w:t>
      </w:r>
      <w:r w:rsidRPr="00740CE4">
        <w:t xml:space="preserve"> decreased by 0.4% from 2017-2018, the first decrease since the early 1990’s. Further</w:t>
      </w:r>
      <w:r w:rsidRPr="00C0770F">
        <w:t xml:space="preserve"> data will be needed to determine if this is a sustained decline</w:t>
      </w:r>
      <w:r>
        <w:t>.</w:t>
      </w:r>
    </w:p>
    <w:p w14:paraId="22E02F73" w14:textId="6A30BABE" w:rsidR="00C740AA" w:rsidRDefault="00C740AA" w:rsidP="00C740AA">
      <w:pPr>
        <w:pStyle w:val="Caption"/>
      </w:pPr>
      <w:bookmarkStart w:id="170" w:name="_Ref458006783"/>
      <w:bookmarkStart w:id="171" w:name="_Toc428801239"/>
      <w:bookmarkStart w:id="172" w:name="_Toc37242109"/>
      <w:bookmarkStart w:id="173" w:name="_Toc66361050"/>
      <w:r w:rsidRPr="004618B0">
        <w:t xml:space="preserve">Figure </w:t>
      </w:r>
      <w:r w:rsidR="00924A2C">
        <w:fldChar w:fldCharType="begin"/>
      </w:r>
      <w:r w:rsidR="00924A2C">
        <w:instrText xml:space="preserve"> SEQ Figure \* ARABIC </w:instrText>
      </w:r>
      <w:r w:rsidR="00924A2C">
        <w:fldChar w:fldCharType="separate"/>
      </w:r>
      <w:r>
        <w:rPr>
          <w:noProof/>
        </w:rPr>
        <w:t>11</w:t>
      </w:r>
      <w:r w:rsidR="00924A2C">
        <w:rPr>
          <w:noProof/>
        </w:rPr>
        <w:fldChar w:fldCharType="end"/>
      </w:r>
      <w:bookmarkEnd w:id="170"/>
      <w:r w:rsidRPr="004618B0">
        <w:t>. Australian HFC, PFC, sulfur hexafluoride emissions calculated from Cape Grim observations (ISC) and the Inventory (</w:t>
      </w:r>
      <w:hyperlink r:id="rId36" w:history="1">
        <w:r w:rsidR="003E63B0">
          <w:rPr>
            <w:rStyle w:val="Hyperlink"/>
          </w:rPr>
          <w:t>available at the NGA website</w:t>
        </w:r>
      </w:hyperlink>
      <w:r w:rsidRPr="004618B0">
        <w:t>) in M tonne CO</w:t>
      </w:r>
      <w:r w:rsidRPr="007A5EE2">
        <w:rPr>
          <w:vertAlign w:val="subscript"/>
        </w:rPr>
        <w:t>2</w:t>
      </w:r>
      <w:r w:rsidRPr="004618B0">
        <w:t>-e.</w:t>
      </w:r>
      <w:bookmarkEnd w:id="171"/>
      <w:bookmarkEnd w:id="172"/>
      <w:bookmarkEnd w:id="173"/>
    </w:p>
    <w:p w14:paraId="633F8C4D" w14:textId="4B41E63E" w:rsidR="00EE7DEB" w:rsidRDefault="00EB1820" w:rsidP="00E87584">
      <w:pPr>
        <w:pStyle w:val="Picture"/>
      </w:pPr>
      <w:r>
        <w:drawing>
          <wp:inline distT="0" distB="0" distL="0" distR="0" wp14:anchorId="08E735B0" wp14:editId="6732D187">
            <wp:extent cx="5760000" cy="3152487"/>
            <wp:effectExtent l="0" t="0" r="0" b="0"/>
            <wp:docPr id="12" name="Picture 12" descr="Figure 11 is a graph showing Australian emissions of hydrofluorocarbon, perfluorocarbon and sulfur hexafluoride calculated from Cape Grim observations from 2005 to 2018.  It shows the national greenhouse gas inventory overestimating emissions since around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E_SGG_2019_Fig 12.png"/>
                    <pic:cNvPicPr/>
                  </pic:nvPicPr>
                  <pic:blipFill>
                    <a:blip r:embed="rId37"/>
                    <a:stretch>
                      <a:fillRect/>
                    </a:stretch>
                  </pic:blipFill>
                  <pic:spPr>
                    <a:xfrm>
                      <a:off x="0" y="0"/>
                      <a:ext cx="5760000" cy="3152487"/>
                    </a:xfrm>
                    <a:prstGeom prst="rect">
                      <a:avLst/>
                    </a:prstGeom>
                  </pic:spPr>
                </pic:pic>
              </a:graphicData>
            </a:graphic>
          </wp:inline>
        </w:drawing>
      </w:r>
    </w:p>
    <w:p w14:paraId="1D789FAB" w14:textId="77777777" w:rsidR="00C740AA" w:rsidRDefault="00C740AA" w:rsidP="00C740AA">
      <w:pPr>
        <w:pStyle w:val="Caption"/>
      </w:pPr>
      <w:bookmarkStart w:id="174" w:name="_Toc66361051"/>
      <w:r w:rsidRPr="003E63B0">
        <w:t xml:space="preserve">Figure </w:t>
      </w:r>
      <w:r w:rsidR="00924A2C">
        <w:fldChar w:fldCharType="begin"/>
      </w:r>
      <w:r w:rsidR="00924A2C">
        <w:instrText xml:space="preserve"> SEQ Figure \* ARABIC </w:instrText>
      </w:r>
      <w:r w:rsidR="00924A2C">
        <w:fldChar w:fldCharType="separate"/>
      </w:r>
      <w:r w:rsidRPr="003E63B0">
        <w:rPr>
          <w:noProof/>
        </w:rPr>
        <w:t>12</w:t>
      </w:r>
      <w:r w:rsidR="00924A2C">
        <w:rPr>
          <w:noProof/>
        </w:rPr>
        <w:fldChar w:fldCharType="end"/>
      </w:r>
      <w:r w:rsidRPr="003E63B0">
        <w:t>. Global HFC, PFC, sulfur hexafluoride and nitrogen trifluoride emissions (</w:t>
      </w:r>
      <w:proofErr w:type="gramStart"/>
      <w:r w:rsidRPr="003E63B0">
        <w:t>left:</w:t>
      </w:r>
      <w:proofErr w:type="gramEnd"/>
      <w:r w:rsidRPr="003E63B0">
        <w:t xml:space="preserve"> k tonnes; right: M tonnes CO</w:t>
      </w:r>
      <w:r w:rsidRPr="003E63B0">
        <w:rPr>
          <w:vertAlign w:val="subscript"/>
        </w:rPr>
        <w:t>2</w:t>
      </w:r>
      <w:r w:rsidRPr="003E63B0">
        <w:t xml:space="preserve">-e) from global AGAGE atmospheric measurements (Rigby </w:t>
      </w:r>
      <w:r w:rsidRPr="003E63B0">
        <w:rPr>
          <w:i/>
          <w:iCs/>
        </w:rPr>
        <w:t>et al.</w:t>
      </w:r>
      <w:r w:rsidRPr="003E63B0">
        <w:t xml:space="preserve"> 2014 and unpublished data 2019). CO</w:t>
      </w:r>
      <w:r w:rsidRPr="003E63B0">
        <w:rPr>
          <w:vertAlign w:val="subscript"/>
        </w:rPr>
        <w:t>2</w:t>
      </w:r>
      <w:r w:rsidRPr="003E63B0">
        <w:t>-e emission estimates use GWPs from the IPCC 4</w:t>
      </w:r>
      <w:r w:rsidRPr="003E63B0">
        <w:rPr>
          <w:vertAlign w:val="superscript"/>
        </w:rPr>
        <w:t>th</w:t>
      </w:r>
      <w:r w:rsidRPr="00F47EFE">
        <w:t xml:space="preserve"> Climate Assessment (AR4 GWPs).</w:t>
      </w:r>
      <w:bookmarkEnd w:id="174"/>
    </w:p>
    <w:p w14:paraId="4000F46E" w14:textId="77777777" w:rsidR="0089116D" w:rsidRDefault="0089116D" w:rsidP="00E87584">
      <w:pPr>
        <w:pStyle w:val="Picture"/>
        <w:rPr>
          <w:sz w:val="24"/>
        </w:rPr>
      </w:pPr>
      <w:r>
        <w:drawing>
          <wp:inline distT="0" distB="0" distL="0" distR="0" wp14:anchorId="4FE4E430" wp14:editId="687CA75C">
            <wp:extent cx="5760000" cy="1733319"/>
            <wp:effectExtent l="0" t="0" r="0" b="635"/>
            <wp:docPr id="8" name="Picture 8" descr="Figure 12 is two graphs showing the increase in global hydrofluorocarbon, perfluorocarbon, sulfur hexafluoride and nitrogen trifluoride emissions from 1980 to 2018. The graphs show the increase in metric tonnes and in carbon dioxide equi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E_SGG_2019_Fig 2.png"/>
                    <pic:cNvPicPr/>
                  </pic:nvPicPr>
                  <pic:blipFill>
                    <a:blip r:embed="rId38"/>
                    <a:stretch>
                      <a:fillRect/>
                    </a:stretch>
                  </pic:blipFill>
                  <pic:spPr>
                    <a:xfrm>
                      <a:off x="0" y="0"/>
                      <a:ext cx="5760000" cy="1733319"/>
                    </a:xfrm>
                    <a:prstGeom prst="rect">
                      <a:avLst/>
                    </a:prstGeom>
                  </pic:spPr>
                </pic:pic>
              </a:graphicData>
            </a:graphic>
          </wp:inline>
        </w:drawing>
      </w:r>
    </w:p>
    <w:p w14:paraId="2F5B60CA" w14:textId="124D2439" w:rsidR="006937F6" w:rsidRPr="001728A6" w:rsidRDefault="006937F6" w:rsidP="001728A6">
      <w:pPr>
        <w:pStyle w:val="Heading2"/>
        <w:numPr>
          <w:ilvl w:val="0"/>
          <w:numId w:val="0"/>
        </w:numPr>
      </w:pPr>
      <w:bookmarkStart w:id="175" w:name="_Toc37163889"/>
      <w:bookmarkStart w:id="176" w:name="_Toc65137254"/>
      <w:bookmarkStart w:id="177" w:name="_Toc66361038"/>
      <w:r w:rsidRPr="001728A6">
        <w:lastRenderedPageBreak/>
        <w:t>Appendix</w:t>
      </w:r>
      <w:bookmarkEnd w:id="175"/>
      <w:bookmarkEnd w:id="176"/>
      <w:r w:rsidR="001728A6" w:rsidRPr="001728A6">
        <w:t xml:space="preserve"> A</w:t>
      </w:r>
      <w:bookmarkEnd w:id="177"/>
    </w:p>
    <w:p w14:paraId="5F9D01C5" w14:textId="3F66B4B2" w:rsidR="00DF5938" w:rsidRDefault="00E0355F" w:rsidP="00793B87">
      <w:bookmarkStart w:id="178" w:name="_Hlk42716349"/>
      <w:r w:rsidRPr="00C1336D">
        <w:rPr>
          <w:lang w:val="en-GB"/>
        </w:rPr>
        <w:t>The NAME (</w:t>
      </w:r>
      <w:r w:rsidRPr="00C1336D">
        <w:rPr>
          <w:bCs/>
          <w:lang w:val="en-GB"/>
        </w:rPr>
        <w:t>Numerical Atmospheric Dispersion Modelling Environment</w:t>
      </w:r>
      <w:r w:rsidRPr="00C1336D">
        <w:rPr>
          <w:lang w:val="en-GB"/>
        </w:rPr>
        <w:t xml:space="preserve">) particle dispersion model coupled to the </w:t>
      </w:r>
      <w:proofErr w:type="spellStart"/>
      <w:r w:rsidRPr="00C1336D">
        <w:rPr>
          <w:lang w:val="en-GB"/>
        </w:rPr>
        <w:t>InTEM</w:t>
      </w:r>
      <w:proofErr w:type="spellEnd"/>
      <w:r w:rsidRPr="00C1336D">
        <w:rPr>
          <w:lang w:val="en-GB"/>
        </w:rPr>
        <w:t xml:space="preserve"> (</w:t>
      </w:r>
      <w:r w:rsidRPr="00C1336D">
        <w:t>Inversion Technique for Emission Modelling)</w:t>
      </w:r>
      <w:r w:rsidRPr="00C1336D">
        <w:rPr>
          <w:lang w:val="en-GB"/>
        </w:rPr>
        <w:t xml:space="preserve"> inversion model </w:t>
      </w:r>
      <w:r w:rsidRPr="003E63B0">
        <w:rPr>
          <w:lang w:val="en-GB"/>
        </w:rPr>
        <w:t>(</w:t>
      </w:r>
      <w:proofErr w:type="spellStart"/>
      <w:r w:rsidRPr="003E63B0">
        <w:rPr>
          <w:lang w:val="en-GB"/>
        </w:rPr>
        <w:t>O’Doherty</w:t>
      </w:r>
      <w:proofErr w:type="spellEnd"/>
      <w:r w:rsidRPr="003E63B0">
        <w:rPr>
          <w:lang w:val="en-GB"/>
        </w:rPr>
        <w:t xml:space="preserve"> </w:t>
      </w:r>
      <w:r w:rsidR="00D42F90" w:rsidRPr="003E63B0">
        <w:rPr>
          <w:i/>
          <w:iCs/>
          <w:lang w:val="en-GB"/>
        </w:rPr>
        <w:t>et al.</w:t>
      </w:r>
      <w:r w:rsidRPr="003E63B0">
        <w:rPr>
          <w:lang w:val="en-GB"/>
        </w:rPr>
        <w:t xml:space="preserve"> 2009; Manning </w:t>
      </w:r>
      <w:r w:rsidR="00D42F90" w:rsidRPr="003E63B0">
        <w:rPr>
          <w:i/>
          <w:iCs/>
          <w:lang w:val="en-GB"/>
        </w:rPr>
        <w:t>et al.</w:t>
      </w:r>
      <w:r w:rsidRPr="003E63B0">
        <w:rPr>
          <w:lang w:val="en-GB"/>
        </w:rPr>
        <w:t xml:space="preserve"> 2003, 2011; Redington </w:t>
      </w:r>
      <w:r w:rsidR="005F03B9" w:rsidRPr="003E63B0">
        <w:rPr>
          <w:lang w:val="en-GB"/>
        </w:rPr>
        <w:t>&amp;</w:t>
      </w:r>
      <w:r w:rsidRPr="003E63B0">
        <w:rPr>
          <w:lang w:val="en-GB"/>
        </w:rPr>
        <w:t xml:space="preserve"> Manning 2018) is used to</w:t>
      </w:r>
      <w:r w:rsidRPr="00C1336D">
        <w:rPr>
          <w:lang w:val="en-GB"/>
        </w:rPr>
        <w:t xml:space="preserve"> calculate HFC, PFC, sulfur hexafluoride and sulfuryl fluoride emissions</w:t>
      </w:r>
      <w:r>
        <w:rPr>
          <w:lang w:val="en-GB"/>
        </w:rPr>
        <w:t>.</w:t>
      </w:r>
      <w:r>
        <w:t xml:space="preserve"> </w:t>
      </w:r>
      <w:r w:rsidR="006937F6" w:rsidRPr="006937F6">
        <w:t xml:space="preserve">NAME is a </w:t>
      </w:r>
      <w:proofErr w:type="spellStart"/>
      <w:r w:rsidR="006937F6" w:rsidRPr="006937F6">
        <w:t>Lagrangian</w:t>
      </w:r>
      <w:proofErr w:type="spellEnd"/>
      <w:r w:rsidR="006937F6" w:rsidRPr="006937F6">
        <w:t xml:space="preserve"> particle dispersion model </w:t>
      </w:r>
      <w:bookmarkEnd w:id="178"/>
      <w:r w:rsidR="006937F6" w:rsidRPr="006937F6">
        <w:t>driven by 3-dimensional wind fields from numerical weather predictions models. NAME has a horizontal resolution (grid boxes 40 km x 40 km) and a minimum boundary layer height of 100</w:t>
      </w:r>
      <w:r w:rsidR="003542A0">
        <w:t xml:space="preserve"> M, </w:t>
      </w:r>
      <w:r w:rsidR="006937F6" w:rsidRPr="006937F6">
        <w:t>NAME operates in a backward mode, so, for example, it identifies, within a 3</w:t>
      </w:r>
      <w:r w:rsidR="00272A11">
        <w:t>-</w:t>
      </w:r>
      <w:r w:rsidR="006937F6" w:rsidRPr="006937F6">
        <w:t>h</w:t>
      </w:r>
      <w:r w:rsidR="00272A11">
        <w:t>ou</w:t>
      </w:r>
      <w:r w:rsidR="006937F6" w:rsidRPr="006937F6">
        <w:t xml:space="preserve">r period at Cape Grim, which grid boxes in the prescribed domain impact on Cape Grim in the previous 12 days. NAME releases 33,000 particles at Cape Grim over the </w:t>
      </w:r>
      <w:r w:rsidR="000837E6" w:rsidRPr="006937F6">
        <w:t>3-h</w:t>
      </w:r>
      <w:r w:rsidR="00272A11">
        <w:t>ou</w:t>
      </w:r>
      <w:r w:rsidR="000837E6" w:rsidRPr="006937F6">
        <w:t>r</w:t>
      </w:r>
      <w:r w:rsidR="006937F6" w:rsidRPr="006937F6">
        <w:t xml:space="preserve"> period and the resultant 12-day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w:t>
      </w:r>
      <w:proofErr w:type="spellStart"/>
      <w:r w:rsidR="006937F6" w:rsidRPr="006937F6">
        <w:t>InTEM</w:t>
      </w:r>
      <w:proofErr w:type="spellEnd"/>
      <w:r w:rsidR="006937F6" w:rsidRPr="006937F6">
        <w:t xml:space="preserve"> identifies pollution episode data at Cape Grim, and starts with </w:t>
      </w:r>
      <w:proofErr w:type="gramStart"/>
      <w:r w:rsidR="006937F6" w:rsidRPr="006937F6">
        <w:t>randomly-generated</w:t>
      </w:r>
      <w:proofErr w:type="gramEnd"/>
      <w:r w:rsidR="006937F6" w:rsidRPr="006937F6">
        <w:t xml:space="preserve"> emission maps and searches for the emission map that leads to a modelled pollution time series that most accurately mimics the observations. The inversion method assumes that baseline air enters the inversion domain regardless of direction i.e. it assumes that sources outside the specified domain do not impact significantly on Cape Grim. For the </w:t>
      </w:r>
      <w:r w:rsidR="00E94DA6">
        <w:t>current</w:t>
      </w:r>
      <w:r w:rsidR="006937F6" w:rsidRPr="006937F6">
        <w:t xml:space="preserve"> </w:t>
      </w:r>
      <w:proofErr w:type="spellStart"/>
      <w:r w:rsidR="006937F6" w:rsidRPr="006937F6">
        <w:t>InTEM</w:t>
      </w:r>
      <w:proofErr w:type="spellEnd"/>
      <w:r w:rsidR="006937F6" w:rsidRPr="006937F6">
        <w:t xml:space="preserve"> inversions</w:t>
      </w:r>
      <w:r w:rsidR="00E94DA6">
        <w:t xml:space="preserve"> (</w:t>
      </w:r>
      <w:proofErr w:type="spellStart"/>
      <w:r w:rsidR="00E94DA6">
        <w:t>VextT</w:t>
      </w:r>
      <w:proofErr w:type="spellEnd"/>
      <w:r w:rsidR="00E94DA6">
        <w:t>)</w:t>
      </w:r>
      <w:r w:rsidR="006937F6" w:rsidRPr="006937F6">
        <w:t xml:space="preserve">, emissions were </w:t>
      </w:r>
      <w:r w:rsidR="00E94DA6" w:rsidRPr="00781A7E">
        <w:t>scaled from a domain that includes Victoria and Tasmania as well as southern and south western New South Wales and eastern South Australia</w:t>
      </w:r>
      <w:r w:rsidR="00E94DA6">
        <w:t>. Emissions referred to as NAME in the report use a different domain that incorporates all of Victoria, Tasmania and New South Wales.</w:t>
      </w:r>
    </w:p>
    <w:p w14:paraId="023779B0" w14:textId="4FBF712D" w:rsidR="00D72566" w:rsidRDefault="00D72566" w:rsidP="00793B87">
      <w:r w:rsidRPr="00F47EFE">
        <w:rPr>
          <w:lang w:val="en-GB"/>
        </w:rPr>
        <w:t>A regional transport model (TAPM – The Air Pollution Model</w:t>
      </w:r>
      <w:r w:rsidRPr="003E63B0">
        <w:rPr>
          <w:lang w:val="en-GB"/>
        </w:rPr>
        <w:t xml:space="preserve">; Hurley 2008; Hurley </w:t>
      </w:r>
      <w:r w:rsidR="00D42F90" w:rsidRPr="003E63B0">
        <w:rPr>
          <w:i/>
          <w:iCs/>
          <w:lang w:val="en-GB"/>
        </w:rPr>
        <w:t>et al.</w:t>
      </w:r>
      <w:r w:rsidRPr="003E63B0">
        <w:rPr>
          <w:lang w:val="en-GB"/>
        </w:rPr>
        <w:t xml:space="preserve"> 2008</w:t>
      </w:r>
      <w:r w:rsidRPr="00F47EFE">
        <w:rPr>
          <w:lang w:val="en-GB"/>
        </w:rPr>
        <w:t xml:space="preserve">) is used to calculate emissions in which PFC-14 is released into the model atmosphere from the Point Henry, Portland and Bell Bay locations, with annual emissions that are varied, so that the resultant PFC pollution episodes seen at Cape Grim in the model are a best-fit match to observations. The emissions are constant in any </w:t>
      </w:r>
      <w:proofErr w:type="gramStart"/>
      <w:r w:rsidR="003E63B0">
        <w:rPr>
          <w:lang w:val="en-GB"/>
        </w:rPr>
        <w:t xml:space="preserve">one </w:t>
      </w:r>
      <w:r w:rsidRPr="00F47EFE">
        <w:rPr>
          <w:lang w:val="en-GB"/>
        </w:rPr>
        <w:t>year</w:t>
      </w:r>
      <w:proofErr w:type="gramEnd"/>
      <w:r w:rsidRPr="00F47EFE">
        <w:rPr>
          <w:lang w:val="en-GB"/>
        </w:rPr>
        <w:t>, varied year-by-year. Smelter-specific emission factors are calculated from the emissions by dividing by the smelter-specific annual aluminium production (</w:t>
      </w:r>
      <w:r w:rsidRPr="003E63B0">
        <w:rPr>
          <w:lang w:val="en-GB"/>
        </w:rPr>
        <w:t xml:space="preserve">Fraser </w:t>
      </w:r>
      <w:r w:rsidR="00D42F90" w:rsidRPr="003E63B0">
        <w:rPr>
          <w:i/>
          <w:iCs/>
          <w:lang w:val="en-GB"/>
        </w:rPr>
        <w:t>et al.</w:t>
      </w:r>
      <w:r w:rsidRPr="003E63B0">
        <w:rPr>
          <w:lang w:val="en-GB"/>
        </w:rPr>
        <w:t xml:space="preserve"> 2007, 2011</w:t>
      </w:r>
      <w:r w:rsidRPr="00F47EFE">
        <w:rPr>
          <w:lang w:val="en-GB"/>
        </w:rPr>
        <w:t>).</w:t>
      </w:r>
    </w:p>
    <w:p w14:paraId="2559BAFC" w14:textId="77777777" w:rsidR="00704311" w:rsidRDefault="00704311" w:rsidP="009B13FC">
      <w:pPr>
        <w:pStyle w:val="Heading2"/>
        <w:numPr>
          <w:ilvl w:val="0"/>
          <w:numId w:val="0"/>
        </w:numPr>
      </w:pPr>
      <w:bookmarkStart w:id="179" w:name="_Toc65137255"/>
      <w:bookmarkStart w:id="180" w:name="_Toc66361039"/>
      <w:r>
        <w:lastRenderedPageBreak/>
        <w:t>References</w:t>
      </w:r>
      <w:bookmarkEnd w:id="179"/>
      <w:bookmarkEnd w:id="180"/>
    </w:p>
    <w:p w14:paraId="7E6715E8" w14:textId="1476B201" w:rsidR="00EB1820" w:rsidRPr="00F47EFE" w:rsidRDefault="00EB1820" w:rsidP="00EB1820">
      <w:bookmarkStart w:id="181" w:name="PCRefList_Melbourne_emissions"/>
      <w:r w:rsidRPr="00F47EFE">
        <w:t xml:space="preserve">Arnold, T, </w:t>
      </w:r>
      <w:proofErr w:type="spellStart"/>
      <w:r w:rsidRPr="00F47EFE">
        <w:t>Harth</w:t>
      </w:r>
      <w:proofErr w:type="spellEnd"/>
      <w:r w:rsidRPr="00F47EFE">
        <w:t xml:space="preserve">, </w:t>
      </w:r>
      <w:r w:rsidR="00DD3396" w:rsidRPr="00F47EFE">
        <w:t>CM</w:t>
      </w:r>
      <w:r w:rsidR="00DD3396">
        <w:t>,</w:t>
      </w:r>
      <w:r w:rsidR="00DD3396" w:rsidRPr="00F47EFE">
        <w:t xml:space="preserve"> </w:t>
      </w:r>
      <w:proofErr w:type="spellStart"/>
      <w:r w:rsidRPr="00F47EFE">
        <w:t>Mühle</w:t>
      </w:r>
      <w:proofErr w:type="spellEnd"/>
      <w:r w:rsidRPr="00F47EFE">
        <w:t xml:space="preserve">, </w:t>
      </w:r>
      <w:r w:rsidR="00DD3396" w:rsidRPr="00F47EFE">
        <w:t>J</w:t>
      </w:r>
      <w:r w:rsidR="00DD3396">
        <w:t>,</w:t>
      </w:r>
      <w:r w:rsidR="00DD3396" w:rsidRPr="00F47EFE">
        <w:t xml:space="preserve"> </w:t>
      </w:r>
      <w:r w:rsidRPr="00F47EFE">
        <w:t xml:space="preserve">Manning, </w:t>
      </w:r>
      <w:r w:rsidR="00DD3396" w:rsidRPr="00F47EFE">
        <w:t>AJ</w:t>
      </w:r>
      <w:r w:rsidR="00DD3396">
        <w:t>,</w:t>
      </w:r>
      <w:r w:rsidR="00DD3396" w:rsidRPr="00F47EFE">
        <w:t xml:space="preserve"> </w:t>
      </w:r>
      <w:r w:rsidRPr="00F47EFE">
        <w:t xml:space="preserve">Salameh, </w:t>
      </w:r>
      <w:r w:rsidR="00DD3396" w:rsidRPr="00F47EFE">
        <w:t>PK</w:t>
      </w:r>
      <w:r w:rsidR="00DD3396">
        <w:t>,</w:t>
      </w:r>
      <w:r w:rsidR="00DD3396" w:rsidRPr="00F47EFE">
        <w:t xml:space="preserve"> </w:t>
      </w:r>
      <w:r w:rsidRPr="00F47EFE">
        <w:t xml:space="preserve">Kim, </w:t>
      </w:r>
      <w:r w:rsidR="00DD3396" w:rsidRPr="00F47EFE">
        <w:t>J</w:t>
      </w:r>
      <w:r w:rsidR="00DD3396">
        <w:t>,</w:t>
      </w:r>
      <w:r w:rsidR="00DD3396" w:rsidRPr="00F47EFE">
        <w:t xml:space="preserve"> </w:t>
      </w:r>
      <w:r w:rsidRPr="00F47EFE">
        <w:t xml:space="preserve">Ivy, </w:t>
      </w:r>
      <w:r w:rsidR="00DD3396" w:rsidRPr="00F47EFE">
        <w:t>DJ</w:t>
      </w:r>
      <w:r w:rsidR="00DD3396">
        <w:t>,</w:t>
      </w:r>
      <w:r w:rsidR="00DD3396" w:rsidRPr="00F47EFE">
        <w:t xml:space="preserve"> </w:t>
      </w:r>
      <w:r w:rsidRPr="00F47EFE">
        <w:t xml:space="preserve">Steele, </w:t>
      </w:r>
      <w:r w:rsidR="00DD3396" w:rsidRPr="00F47EFE">
        <w:t>LP</w:t>
      </w:r>
      <w:r w:rsidR="00DD3396">
        <w:t>,</w:t>
      </w:r>
      <w:r w:rsidR="00DD3396" w:rsidRPr="00F47EFE">
        <w:t xml:space="preserve"> </w:t>
      </w:r>
      <w:proofErr w:type="spellStart"/>
      <w:r w:rsidRPr="00F47EFE">
        <w:t>Petrenko</w:t>
      </w:r>
      <w:proofErr w:type="spellEnd"/>
      <w:r w:rsidRPr="00F47EFE">
        <w:t xml:space="preserve">, </w:t>
      </w:r>
      <w:r w:rsidR="00DD3396" w:rsidRPr="00F47EFE">
        <w:t>VV</w:t>
      </w:r>
      <w:r w:rsidR="00DD3396">
        <w:t>,</w:t>
      </w:r>
      <w:r w:rsidR="00DD3396" w:rsidRPr="00F47EFE">
        <w:t xml:space="preserve"> </w:t>
      </w:r>
      <w:proofErr w:type="spellStart"/>
      <w:r w:rsidR="00DD3396" w:rsidRPr="00F47EFE">
        <w:t>Severinghaus</w:t>
      </w:r>
      <w:proofErr w:type="spellEnd"/>
      <w:r w:rsidR="00DD3396" w:rsidRPr="00F47EFE">
        <w:t xml:space="preserve">, </w:t>
      </w:r>
      <w:r w:rsidRPr="00F47EFE">
        <w:t>JP</w:t>
      </w:r>
      <w:r w:rsidR="00DD3396">
        <w:t>,</w:t>
      </w:r>
      <w:r w:rsidRPr="00F47EFE">
        <w:t xml:space="preserve"> </w:t>
      </w:r>
      <w:proofErr w:type="spellStart"/>
      <w:r w:rsidR="00DD3396" w:rsidRPr="00F47EFE">
        <w:t>Baggenstos</w:t>
      </w:r>
      <w:proofErr w:type="spellEnd"/>
      <w:r w:rsidR="00DD3396">
        <w:t>,</w:t>
      </w:r>
      <w:r w:rsidR="00DD3396" w:rsidRPr="00F47EFE">
        <w:t xml:space="preserve"> </w:t>
      </w:r>
      <w:r w:rsidRPr="00F47EFE">
        <w:t>D</w:t>
      </w:r>
      <w:r w:rsidR="00DD3396">
        <w:t xml:space="preserve"> &amp;</w:t>
      </w:r>
      <w:r w:rsidRPr="00F47EFE">
        <w:t xml:space="preserve"> Weiss</w:t>
      </w:r>
      <w:r w:rsidR="00DD3396">
        <w:t xml:space="preserve">, </w:t>
      </w:r>
      <w:r w:rsidR="00DD3396" w:rsidRPr="00F47EFE">
        <w:t xml:space="preserve">RF </w:t>
      </w:r>
      <w:r w:rsidR="00DD3396">
        <w:t>2013.</w:t>
      </w:r>
      <w:r w:rsidRPr="00F47EFE">
        <w:t xml:space="preserve"> </w:t>
      </w:r>
      <w:r w:rsidR="00DD3396">
        <w:t>‘</w:t>
      </w:r>
      <w:hyperlink r:id="rId39" w:history="1">
        <w:r w:rsidR="00787499" w:rsidRPr="00787499">
          <w:rPr>
            <w:rStyle w:val="Hyperlink"/>
          </w:rPr>
          <w:t>Nitrogen trifluoride global emissions estimated from updated atmospheric measurements</w:t>
        </w:r>
      </w:hyperlink>
      <w:r w:rsidR="00DD3396">
        <w:t>’</w:t>
      </w:r>
      <w:r w:rsidRPr="00F47EFE">
        <w:t xml:space="preserve">, </w:t>
      </w:r>
      <w:r w:rsidRPr="00F47EFE">
        <w:rPr>
          <w:i/>
          <w:iCs/>
        </w:rPr>
        <w:t>PNAS</w:t>
      </w:r>
      <w:r w:rsidRPr="00F47EFE">
        <w:t xml:space="preserve"> 110(6), </w:t>
      </w:r>
      <w:r w:rsidR="00DD3396">
        <w:t xml:space="preserve">pp. </w:t>
      </w:r>
      <w:r w:rsidRPr="00F47EFE">
        <w:t>2029-2034</w:t>
      </w:r>
      <w:r w:rsidR="00AB68CD">
        <w:t>.</w:t>
      </w:r>
    </w:p>
    <w:p w14:paraId="53C0669B" w14:textId="60AC4E50" w:rsidR="00EB1820" w:rsidRPr="00F47EFE" w:rsidRDefault="00EB1820" w:rsidP="00EB1820">
      <w:bookmarkStart w:id="182" w:name="_Hlk65141738"/>
      <w:r w:rsidRPr="00F47EFE">
        <w:rPr>
          <w:szCs w:val="18"/>
        </w:rPr>
        <w:t xml:space="preserve">Arnold, T, </w:t>
      </w:r>
      <w:bookmarkEnd w:id="182"/>
      <w:r w:rsidRPr="00F47EFE">
        <w:rPr>
          <w:szCs w:val="18"/>
        </w:rPr>
        <w:t xml:space="preserve">Ivy, </w:t>
      </w:r>
      <w:r w:rsidR="00DD3396" w:rsidRPr="00F47EFE">
        <w:rPr>
          <w:szCs w:val="18"/>
        </w:rPr>
        <w:t>DJ</w:t>
      </w:r>
      <w:r w:rsidR="00DD3396">
        <w:rPr>
          <w:szCs w:val="18"/>
        </w:rPr>
        <w:t>,</w:t>
      </w:r>
      <w:r w:rsidR="00DD3396" w:rsidRPr="00F47EFE">
        <w:rPr>
          <w:szCs w:val="18"/>
        </w:rPr>
        <w:t xml:space="preserve"> </w:t>
      </w:r>
      <w:proofErr w:type="spellStart"/>
      <w:r w:rsidRPr="00F47EFE">
        <w:rPr>
          <w:szCs w:val="18"/>
        </w:rPr>
        <w:t>Harth</w:t>
      </w:r>
      <w:proofErr w:type="spellEnd"/>
      <w:r w:rsidRPr="00F47EFE">
        <w:rPr>
          <w:szCs w:val="18"/>
        </w:rPr>
        <w:t>,</w:t>
      </w:r>
      <w:r w:rsidRPr="00DD3396">
        <w:rPr>
          <w:szCs w:val="18"/>
        </w:rPr>
        <w:t xml:space="preserve"> </w:t>
      </w:r>
      <w:r w:rsidR="00DD3396" w:rsidRPr="00F47EFE">
        <w:rPr>
          <w:szCs w:val="18"/>
        </w:rPr>
        <w:t>CM</w:t>
      </w:r>
      <w:r w:rsidR="00DD3396">
        <w:rPr>
          <w:szCs w:val="18"/>
        </w:rPr>
        <w:t>,</w:t>
      </w:r>
      <w:r w:rsidR="00DD3396" w:rsidRPr="00F47EFE">
        <w:rPr>
          <w:szCs w:val="18"/>
        </w:rPr>
        <w:t xml:space="preserve"> </w:t>
      </w:r>
      <w:r w:rsidRPr="00F47EFE">
        <w:rPr>
          <w:szCs w:val="18"/>
        </w:rPr>
        <w:t xml:space="preserve">Vollmer, </w:t>
      </w:r>
      <w:r w:rsidR="00DD3396" w:rsidRPr="00F47EFE">
        <w:rPr>
          <w:szCs w:val="18"/>
        </w:rPr>
        <w:t>MK</w:t>
      </w:r>
      <w:r w:rsidR="00DD3396">
        <w:rPr>
          <w:szCs w:val="18"/>
        </w:rPr>
        <w:t>,</w:t>
      </w:r>
      <w:r w:rsidR="00DD3396" w:rsidRPr="00F47EFE">
        <w:rPr>
          <w:szCs w:val="18"/>
        </w:rPr>
        <w:t xml:space="preserve"> </w:t>
      </w:r>
      <w:proofErr w:type="spellStart"/>
      <w:r w:rsidRPr="00F47EFE">
        <w:rPr>
          <w:szCs w:val="18"/>
        </w:rPr>
        <w:t>Mühle</w:t>
      </w:r>
      <w:proofErr w:type="spellEnd"/>
      <w:r w:rsidRPr="00F47EFE">
        <w:rPr>
          <w:szCs w:val="18"/>
        </w:rPr>
        <w:t xml:space="preserve">, </w:t>
      </w:r>
      <w:r w:rsidR="00DD3396" w:rsidRPr="00F47EFE">
        <w:rPr>
          <w:szCs w:val="18"/>
        </w:rPr>
        <w:t>J</w:t>
      </w:r>
      <w:r w:rsidR="00DD3396">
        <w:rPr>
          <w:szCs w:val="18"/>
        </w:rPr>
        <w:t>,</w:t>
      </w:r>
      <w:r w:rsidR="00DD3396" w:rsidRPr="00F47EFE">
        <w:rPr>
          <w:szCs w:val="18"/>
        </w:rPr>
        <w:t xml:space="preserve"> </w:t>
      </w:r>
      <w:r w:rsidRPr="00F47EFE">
        <w:rPr>
          <w:szCs w:val="18"/>
        </w:rPr>
        <w:t xml:space="preserve">Salameh, </w:t>
      </w:r>
      <w:r w:rsidR="00DD3396" w:rsidRPr="00F47EFE">
        <w:rPr>
          <w:szCs w:val="18"/>
        </w:rPr>
        <w:t>PK</w:t>
      </w:r>
      <w:r w:rsidR="00DD3396">
        <w:rPr>
          <w:szCs w:val="18"/>
        </w:rPr>
        <w:t>,</w:t>
      </w:r>
      <w:r w:rsidR="00DD3396" w:rsidRPr="00F47EFE">
        <w:rPr>
          <w:szCs w:val="18"/>
        </w:rPr>
        <w:t xml:space="preserve"> </w:t>
      </w:r>
      <w:r w:rsidRPr="00F47EFE">
        <w:rPr>
          <w:szCs w:val="18"/>
        </w:rPr>
        <w:t xml:space="preserve">Steele, </w:t>
      </w:r>
      <w:r w:rsidR="00DD3396" w:rsidRPr="00F47EFE">
        <w:rPr>
          <w:szCs w:val="18"/>
        </w:rPr>
        <w:t>LP</w:t>
      </w:r>
      <w:r w:rsidR="00DD3396">
        <w:rPr>
          <w:szCs w:val="18"/>
        </w:rPr>
        <w:t>,</w:t>
      </w:r>
      <w:r w:rsidR="00DD3396" w:rsidRPr="00F47EFE">
        <w:rPr>
          <w:szCs w:val="18"/>
        </w:rPr>
        <w:t xml:space="preserve"> </w:t>
      </w:r>
      <w:r w:rsidRPr="00F47EFE">
        <w:rPr>
          <w:szCs w:val="18"/>
        </w:rPr>
        <w:t xml:space="preserve">Krummel, </w:t>
      </w:r>
      <w:r w:rsidR="00DD3396" w:rsidRPr="00F47EFE">
        <w:rPr>
          <w:szCs w:val="18"/>
        </w:rPr>
        <w:t>PB</w:t>
      </w:r>
      <w:r w:rsidR="00DD3396">
        <w:rPr>
          <w:szCs w:val="18"/>
        </w:rPr>
        <w:t>,</w:t>
      </w:r>
      <w:r w:rsidR="00DD3396" w:rsidRPr="00F47EFE">
        <w:rPr>
          <w:szCs w:val="18"/>
        </w:rPr>
        <w:t xml:space="preserve"> </w:t>
      </w:r>
      <w:r w:rsidRPr="00F47EFE">
        <w:rPr>
          <w:szCs w:val="18"/>
        </w:rPr>
        <w:t xml:space="preserve">Wang, </w:t>
      </w:r>
      <w:r w:rsidR="00DD3396" w:rsidRPr="00F47EFE">
        <w:rPr>
          <w:szCs w:val="18"/>
        </w:rPr>
        <w:t>RHJ</w:t>
      </w:r>
      <w:r w:rsidR="00DD3396">
        <w:rPr>
          <w:szCs w:val="18"/>
        </w:rPr>
        <w:t>,</w:t>
      </w:r>
      <w:r w:rsidR="00DD3396" w:rsidRPr="00F47EFE">
        <w:rPr>
          <w:szCs w:val="18"/>
        </w:rPr>
        <w:t xml:space="preserve"> </w:t>
      </w:r>
      <w:r w:rsidRPr="00F47EFE">
        <w:rPr>
          <w:szCs w:val="18"/>
        </w:rPr>
        <w:t xml:space="preserve">Young, </w:t>
      </w:r>
      <w:r w:rsidR="00DD3396" w:rsidRPr="00F47EFE">
        <w:rPr>
          <w:szCs w:val="18"/>
        </w:rPr>
        <w:t>D</w:t>
      </w:r>
      <w:r w:rsidR="00DD3396">
        <w:rPr>
          <w:szCs w:val="18"/>
        </w:rPr>
        <w:t>,</w:t>
      </w:r>
      <w:r w:rsidR="00DD3396" w:rsidRPr="00F47EFE">
        <w:rPr>
          <w:szCs w:val="18"/>
        </w:rPr>
        <w:t xml:space="preserve"> </w:t>
      </w:r>
      <w:proofErr w:type="spellStart"/>
      <w:r w:rsidRPr="00F47EFE">
        <w:rPr>
          <w:szCs w:val="18"/>
        </w:rPr>
        <w:t>Lunder</w:t>
      </w:r>
      <w:proofErr w:type="spellEnd"/>
      <w:r w:rsidRPr="00F47EFE">
        <w:rPr>
          <w:szCs w:val="18"/>
        </w:rPr>
        <w:t xml:space="preserve">, </w:t>
      </w:r>
      <w:r w:rsidR="00DD3396" w:rsidRPr="00F47EFE">
        <w:rPr>
          <w:szCs w:val="18"/>
        </w:rPr>
        <w:t>CR</w:t>
      </w:r>
      <w:r w:rsidR="00DD3396">
        <w:rPr>
          <w:szCs w:val="18"/>
        </w:rPr>
        <w:t>,</w:t>
      </w:r>
      <w:r w:rsidR="00DD3396" w:rsidRPr="00F47EFE">
        <w:rPr>
          <w:szCs w:val="18"/>
        </w:rPr>
        <w:t xml:space="preserve"> </w:t>
      </w:r>
      <w:r w:rsidRPr="00F47EFE">
        <w:rPr>
          <w:szCs w:val="18"/>
        </w:rPr>
        <w:t xml:space="preserve">Hermansen, </w:t>
      </w:r>
      <w:r w:rsidR="00DD3396" w:rsidRPr="00F47EFE">
        <w:rPr>
          <w:szCs w:val="18"/>
        </w:rPr>
        <w:t>O</w:t>
      </w:r>
      <w:r w:rsidR="00DD3396">
        <w:rPr>
          <w:szCs w:val="18"/>
        </w:rPr>
        <w:t>,</w:t>
      </w:r>
      <w:r w:rsidR="00DD3396" w:rsidRPr="00F47EFE">
        <w:rPr>
          <w:szCs w:val="18"/>
        </w:rPr>
        <w:t xml:space="preserve"> </w:t>
      </w:r>
      <w:r w:rsidRPr="00F47EFE">
        <w:rPr>
          <w:szCs w:val="18"/>
        </w:rPr>
        <w:t xml:space="preserve">Rhee, </w:t>
      </w:r>
      <w:r w:rsidR="00DD3396" w:rsidRPr="00F47EFE">
        <w:rPr>
          <w:szCs w:val="18"/>
        </w:rPr>
        <w:t>TS</w:t>
      </w:r>
      <w:r w:rsidR="00DD3396">
        <w:rPr>
          <w:szCs w:val="18"/>
        </w:rPr>
        <w:t>,</w:t>
      </w:r>
      <w:r w:rsidR="00DD3396" w:rsidRPr="00F47EFE">
        <w:rPr>
          <w:szCs w:val="18"/>
        </w:rPr>
        <w:t xml:space="preserve"> </w:t>
      </w:r>
      <w:r w:rsidRPr="00F47EFE">
        <w:rPr>
          <w:szCs w:val="18"/>
        </w:rPr>
        <w:t xml:space="preserve">Kim, </w:t>
      </w:r>
      <w:r w:rsidR="00DD3396" w:rsidRPr="00F47EFE">
        <w:rPr>
          <w:szCs w:val="18"/>
        </w:rPr>
        <w:t>J</w:t>
      </w:r>
      <w:r w:rsidR="00DD3396">
        <w:rPr>
          <w:szCs w:val="18"/>
        </w:rPr>
        <w:t>,</w:t>
      </w:r>
      <w:r w:rsidR="00DD3396" w:rsidRPr="00F47EFE">
        <w:rPr>
          <w:szCs w:val="18"/>
        </w:rPr>
        <w:t xml:space="preserve"> </w:t>
      </w:r>
      <w:r w:rsidRPr="00F47EFE">
        <w:rPr>
          <w:szCs w:val="18"/>
        </w:rPr>
        <w:t xml:space="preserve">Reimann, </w:t>
      </w:r>
      <w:r w:rsidR="00DD3396" w:rsidRPr="00F47EFE">
        <w:rPr>
          <w:szCs w:val="18"/>
        </w:rPr>
        <w:t>S</w:t>
      </w:r>
      <w:r w:rsidR="00DD3396">
        <w:rPr>
          <w:szCs w:val="18"/>
        </w:rPr>
        <w:t>,</w:t>
      </w:r>
      <w:r w:rsidR="00DD3396" w:rsidRPr="00F47EFE">
        <w:rPr>
          <w:szCs w:val="18"/>
        </w:rPr>
        <w:t xml:space="preserve"> </w:t>
      </w:r>
      <w:proofErr w:type="spellStart"/>
      <w:r w:rsidRPr="00F47EFE">
        <w:rPr>
          <w:szCs w:val="18"/>
        </w:rPr>
        <w:t>O</w:t>
      </w:r>
      <w:r w:rsidRPr="00F47EFE">
        <w:rPr>
          <w:b/>
          <w:bCs/>
          <w:szCs w:val="18"/>
        </w:rPr>
        <w:t>’</w:t>
      </w:r>
      <w:r w:rsidRPr="00F47EFE">
        <w:rPr>
          <w:szCs w:val="18"/>
        </w:rPr>
        <w:t>Doherty</w:t>
      </w:r>
      <w:proofErr w:type="spellEnd"/>
      <w:r w:rsidRPr="00F47EFE">
        <w:rPr>
          <w:szCs w:val="18"/>
        </w:rPr>
        <w:t xml:space="preserve">, </w:t>
      </w:r>
      <w:r w:rsidR="00DD3396" w:rsidRPr="00F47EFE">
        <w:rPr>
          <w:szCs w:val="18"/>
        </w:rPr>
        <w:t>S</w:t>
      </w:r>
      <w:r w:rsidR="00DD3396">
        <w:rPr>
          <w:szCs w:val="18"/>
        </w:rPr>
        <w:t>,</w:t>
      </w:r>
      <w:r w:rsidR="00DD3396" w:rsidRPr="00F47EFE">
        <w:rPr>
          <w:szCs w:val="18"/>
        </w:rPr>
        <w:t xml:space="preserve"> </w:t>
      </w:r>
      <w:r w:rsidRPr="00F47EFE">
        <w:rPr>
          <w:szCs w:val="18"/>
        </w:rPr>
        <w:t xml:space="preserve">Fraser, </w:t>
      </w:r>
      <w:r w:rsidR="00DD3396" w:rsidRPr="00F47EFE">
        <w:rPr>
          <w:szCs w:val="18"/>
        </w:rPr>
        <w:t>PJ</w:t>
      </w:r>
      <w:r w:rsidR="00DD3396">
        <w:rPr>
          <w:szCs w:val="18"/>
        </w:rPr>
        <w:t>,</w:t>
      </w:r>
      <w:r w:rsidR="00DD3396" w:rsidRPr="00F47EFE">
        <w:rPr>
          <w:szCs w:val="18"/>
        </w:rPr>
        <w:t xml:space="preserve"> </w:t>
      </w:r>
      <w:r w:rsidRPr="00F47EFE">
        <w:rPr>
          <w:szCs w:val="18"/>
        </w:rPr>
        <w:t xml:space="preserve">Simmonds, </w:t>
      </w:r>
      <w:r w:rsidR="00DD3396" w:rsidRPr="00F47EFE">
        <w:rPr>
          <w:szCs w:val="18"/>
        </w:rPr>
        <w:t>PG</w:t>
      </w:r>
      <w:r w:rsidR="00DD3396">
        <w:rPr>
          <w:szCs w:val="18"/>
        </w:rPr>
        <w:t>,</w:t>
      </w:r>
      <w:r w:rsidR="00DD3396" w:rsidRPr="00F47EFE">
        <w:rPr>
          <w:szCs w:val="18"/>
        </w:rPr>
        <w:t xml:space="preserve"> </w:t>
      </w:r>
      <w:proofErr w:type="spellStart"/>
      <w:r w:rsidRPr="00F47EFE">
        <w:rPr>
          <w:szCs w:val="18"/>
        </w:rPr>
        <w:t>Prinn</w:t>
      </w:r>
      <w:proofErr w:type="spellEnd"/>
      <w:r w:rsidR="00DD3396">
        <w:rPr>
          <w:szCs w:val="18"/>
        </w:rPr>
        <w:t>,</w:t>
      </w:r>
      <w:r w:rsidRPr="00F47EFE">
        <w:rPr>
          <w:szCs w:val="18"/>
        </w:rPr>
        <w:t xml:space="preserve"> </w:t>
      </w:r>
      <w:r w:rsidR="00DD3396" w:rsidRPr="00F47EFE">
        <w:rPr>
          <w:szCs w:val="18"/>
        </w:rPr>
        <w:t xml:space="preserve">RG </w:t>
      </w:r>
      <w:r w:rsidR="00DD3396">
        <w:rPr>
          <w:szCs w:val="18"/>
        </w:rPr>
        <w:t>&amp;</w:t>
      </w:r>
      <w:r w:rsidRPr="00F47EFE">
        <w:rPr>
          <w:szCs w:val="18"/>
        </w:rPr>
        <w:t xml:space="preserve"> Weiss, </w:t>
      </w:r>
      <w:r w:rsidR="00DD3396" w:rsidRPr="00F47EFE">
        <w:rPr>
          <w:szCs w:val="18"/>
        </w:rPr>
        <w:t>RF</w:t>
      </w:r>
      <w:r w:rsidR="00DD3396">
        <w:rPr>
          <w:szCs w:val="18"/>
        </w:rPr>
        <w:t xml:space="preserve"> 2014.</w:t>
      </w:r>
      <w:r w:rsidR="00DD3396" w:rsidRPr="00F47EFE">
        <w:rPr>
          <w:szCs w:val="18"/>
        </w:rPr>
        <w:t xml:space="preserve"> </w:t>
      </w:r>
      <w:r w:rsidR="00DD3396">
        <w:rPr>
          <w:szCs w:val="18"/>
        </w:rPr>
        <w:t>‘</w:t>
      </w:r>
      <w:hyperlink r:id="rId40" w:history="1">
        <w:r w:rsidR="00787499" w:rsidRPr="00787499">
          <w:rPr>
            <w:rStyle w:val="Hyperlink"/>
            <w:szCs w:val="18"/>
          </w:rPr>
          <w:t>HFC-43-10mee atmospheric abundances and global emission estimates</w:t>
        </w:r>
      </w:hyperlink>
      <w:r w:rsidR="00DD3396">
        <w:rPr>
          <w:szCs w:val="18"/>
        </w:rPr>
        <w:t>’.</w:t>
      </w:r>
      <w:r w:rsidRPr="00F47EFE">
        <w:rPr>
          <w:szCs w:val="18"/>
        </w:rPr>
        <w:t xml:space="preserve"> </w:t>
      </w:r>
      <w:proofErr w:type="spellStart"/>
      <w:r w:rsidRPr="00F47EFE">
        <w:rPr>
          <w:i/>
          <w:szCs w:val="18"/>
        </w:rPr>
        <w:t>Geophys</w:t>
      </w:r>
      <w:proofErr w:type="spellEnd"/>
      <w:r w:rsidRPr="00F47EFE">
        <w:rPr>
          <w:i/>
          <w:szCs w:val="18"/>
        </w:rPr>
        <w:t>. Res. Lett</w:t>
      </w:r>
      <w:r w:rsidRPr="00F47EFE">
        <w:rPr>
          <w:szCs w:val="18"/>
        </w:rPr>
        <w:t xml:space="preserve">. </w:t>
      </w:r>
      <w:r w:rsidRPr="00F47EFE">
        <w:t xml:space="preserve">41(6), </w:t>
      </w:r>
      <w:r w:rsidR="00DD3396">
        <w:t xml:space="preserve">pp. </w:t>
      </w:r>
      <w:r w:rsidRPr="00F47EFE">
        <w:t>2228-2235</w:t>
      </w:r>
      <w:r w:rsidR="00AB68CD">
        <w:t>.</w:t>
      </w:r>
    </w:p>
    <w:p w14:paraId="172D35EE" w14:textId="76D06C8F" w:rsidR="00EB1820" w:rsidRPr="00F47EFE" w:rsidRDefault="00EB1820" w:rsidP="00EB1820">
      <w:bookmarkStart w:id="183" w:name="_Hlk65504333"/>
      <w:r w:rsidRPr="00F47EFE">
        <w:t xml:space="preserve">Brodribb, P </w:t>
      </w:r>
      <w:r w:rsidR="00AF36AC">
        <w:t>&amp;</w:t>
      </w:r>
      <w:r w:rsidRPr="00F47EFE">
        <w:t xml:space="preserve"> McCann, </w:t>
      </w:r>
      <w:r w:rsidR="00AF36AC" w:rsidRPr="00F47EFE">
        <w:t>M</w:t>
      </w:r>
      <w:r w:rsidR="00AF36AC">
        <w:t xml:space="preserve"> 2015</w:t>
      </w:r>
      <w:r w:rsidR="00AF36AC" w:rsidRPr="00F47EFE">
        <w:t xml:space="preserve">. </w:t>
      </w:r>
      <w:hyperlink r:id="rId41" w:history="1">
        <w:r w:rsidRPr="00787499">
          <w:rPr>
            <w:rStyle w:val="Hyperlink"/>
            <w:i/>
          </w:rPr>
          <w:t>Assessment of environmental impacts from the Ozone Protection and Synthetic Greenhouse Gas Management Act 1989</w:t>
        </w:r>
      </w:hyperlink>
      <w:r w:rsidRPr="00F47EFE">
        <w:t>, Expert Group, Canberra, ACT, Australia, for the DoE, April 2015.</w:t>
      </w:r>
    </w:p>
    <w:bookmarkEnd w:id="183"/>
    <w:p w14:paraId="0E1E66E3" w14:textId="72FFCA5B" w:rsidR="00EB1820" w:rsidRDefault="00EB1820" w:rsidP="00EB1820">
      <w:proofErr w:type="spellStart"/>
      <w:r w:rsidRPr="00DA4688">
        <w:t>DoEE</w:t>
      </w:r>
      <w:proofErr w:type="spellEnd"/>
      <w:r w:rsidRPr="00DA4688">
        <w:t xml:space="preserve"> 2019, </w:t>
      </w:r>
      <w:hyperlink r:id="rId42" w:history="1">
        <w:r w:rsidRPr="005568F7">
          <w:rPr>
            <w:rStyle w:val="Hyperlink"/>
            <w:i/>
            <w:iCs/>
          </w:rPr>
          <w:t>National Inventory Report 2017</w:t>
        </w:r>
      </w:hyperlink>
      <w:r w:rsidRPr="005568F7">
        <w:t>, Volume 1</w:t>
      </w:r>
      <w:r w:rsidRPr="006E283C">
        <w:t>,</w:t>
      </w:r>
      <w:r w:rsidRPr="00DA4688">
        <w:rPr>
          <w:i/>
          <w:iCs/>
        </w:rPr>
        <w:t xml:space="preserve"> </w:t>
      </w:r>
      <w:r w:rsidRPr="00DA4688">
        <w:rPr>
          <w:iCs/>
        </w:rPr>
        <w:t xml:space="preserve">Australian Government </w:t>
      </w:r>
      <w:r w:rsidRPr="00DA4688">
        <w:t>Department of the Environment and Energy, Commonwealth of Australia, May 2019, 359 pp</w:t>
      </w:r>
    </w:p>
    <w:p w14:paraId="25C62A08" w14:textId="500531A9" w:rsidR="00B2749F" w:rsidRPr="00B2749F" w:rsidRDefault="00B2749F" w:rsidP="009B13FC">
      <w:r w:rsidRPr="00F47EFE">
        <w:t>D</w:t>
      </w:r>
      <w:r>
        <w:t>ISER</w:t>
      </w:r>
      <w:r w:rsidRPr="00F47EFE">
        <w:t xml:space="preserve"> 20</w:t>
      </w:r>
      <w:r>
        <w:t>20</w:t>
      </w:r>
      <w:r w:rsidRPr="00F47EFE">
        <w:t xml:space="preserve">, </w:t>
      </w:r>
      <w:hyperlink r:id="rId43" w:history="1">
        <w:r w:rsidRPr="006E283C">
          <w:rPr>
            <w:rStyle w:val="Hyperlink"/>
            <w:i/>
            <w:iCs/>
          </w:rPr>
          <w:t>National Inventory Report 2018</w:t>
        </w:r>
      </w:hyperlink>
      <w:r w:rsidRPr="006E283C">
        <w:t>,</w:t>
      </w:r>
      <w:r w:rsidRPr="00F47EFE">
        <w:rPr>
          <w:i/>
          <w:iCs/>
        </w:rPr>
        <w:t xml:space="preserve"> </w:t>
      </w:r>
      <w:r w:rsidRPr="006E283C">
        <w:t>Volume 1,</w:t>
      </w:r>
      <w:r w:rsidRPr="00F47EFE">
        <w:rPr>
          <w:i/>
          <w:iCs/>
        </w:rPr>
        <w:t xml:space="preserve"> </w:t>
      </w:r>
      <w:r>
        <w:t>Australian Government Department of Industry, Science, Energy and Resources</w:t>
      </w:r>
      <w:r w:rsidRPr="00F47EFE">
        <w:t xml:space="preserve">, Commonwealth of Australia, </w:t>
      </w:r>
      <w:r>
        <w:t>May</w:t>
      </w:r>
      <w:r w:rsidRPr="00F47EFE">
        <w:t xml:space="preserve"> 20</w:t>
      </w:r>
      <w:r>
        <w:t>20</w:t>
      </w:r>
      <w:r w:rsidRPr="00F47EFE">
        <w:t>, 3</w:t>
      </w:r>
      <w:r>
        <w:t>86</w:t>
      </w:r>
      <w:r w:rsidRPr="00F47EFE">
        <w:t xml:space="preserve"> pp</w:t>
      </w:r>
      <w:r w:rsidR="00AB68CD">
        <w:t>.</w:t>
      </w:r>
    </w:p>
    <w:p w14:paraId="1543A585" w14:textId="77777777" w:rsidR="005F03B9" w:rsidRPr="00F47EFE" w:rsidRDefault="005F03B9" w:rsidP="005F03B9">
      <w:bookmarkStart w:id="184" w:name="_Hlk65504171"/>
      <w:proofErr w:type="spellStart"/>
      <w:r w:rsidRPr="00F47EFE">
        <w:t>Draxler</w:t>
      </w:r>
      <w:proofErr w:type="spellEnd"/>
      <w:r w:rsidRPr="00F47EFE">
        <w:t>,</w:t>
      </w:r>
      <w:r>
        <w:t xml:space="preserve"> RR</w:t>
      </w:r>
      <w:r w:rsidRPr="00F47EFE">
        <w:t xml:space="preserve"> </w:t>
      </w:r>
      <w:r>
        <w:t xml:space="preserve">&amp; </w:t>
      </w:r>
      <w:r w:rsidRPr="00F47EFE">
        <w:t xml:space="preserve">Hess, </w:t>
      </w:r>
      <w:r>
        <w:t>GD 1997.</w:t>
      </w:r>
      <w:r w:rsidRPr="00F47EFE">
        <w:t xml:space="preserve"> </w:t>
      </w:r>
      <w:r>
        <w:t>‘</w:t>
      </w:r>
      <w:hyperlink r:id="rId44" w:history="1">
        <w:r>
          <w:rPr>
            <w:rStyle w:val="Hyperlink"/>
          </w:rPr>
          <w:t xml:space="preserve">Description of the HYSPLIT_4 </w:t>
        </w:r>
        <w:proofErr w:type="spellStart"/>
        <w:r>
          <w:rPr>
            <w:rStyle w:val="Hyperlink"/>
          </w:rPr>
          <w:t>Modeling</w:t>
        </w:r>
        <w:proofErr w:type="spellEnd"/>
        <w:r>
          <w:rPr>
            <w:rStyle w:val="Hyperlink"/>
          </w:rPr>
          <w:t xml:space="preserve"> System (pdf 389 kb)</w:t>
        </w:r>
      </w:hyperlink>
      <w:r>
        <w:t>’.</w:t>
      </w:r>
      <w:r w:rsidRPr="00F47EFE">
        <w:t xml:space="preserve"> NOAA Technical Memorandum ERL ARL-224, </w:t>
      </w:r>
      <w:r>
        <w:t>31</w:t>
      </w:r>
      <w:r w:rsidRPr="00F47EFE">
        <w:t xml:space="preserve"> p</w:t>
      </w:r>
      <w:r>
        <w:t>.</w:t>
      </w:r>
      <w:r w:rsidRPr="00F47EFE">
        <w:t>, NOAA</w:t>
      </w:r>
      <w:r>
        <w:t>, Colorado, USA</w:t>
      </w:r>
      <w:r w:rsidRPr="00F47EFE">
        <w:t>.</w:t>
      </w:r>
    </w:p>
    <w:bookmarkEnd w:id="184"/>
    <w:p w14:paraId="5F31A48C" w14:textId="77777777" w:rsidR="005F03B9" w:rsidRDefault="005F03B9" w:rsidP="005F03B9">
      <w:proofErr w:type="spellStart"/>
      <w:r w:rsidRPr="00F47EFE">
        <w:t>Droste</w:t>
      </w:r>
      <w:proofErr w:type="spellEnd"/>
      <w:r w:rsidRPr="00F47EFE">
        <w:t>, E, Adcock, KE</w:t>
      </w:r>
      <w:r>
        <w:t>,</w:t>
      </w:r>
      <w:r w:rsidRPr="00F47EFE">
        <w:t xml:space="preserve"> </w:t>
      </w:r>
      <w:proofErr w:type="spellStart"/>
      <w:r w:rsidRPr="00F47EFE">
        <w:t>Ashfold</w:t>
      </w:r>
      <w:proofErr w:type="spellEnd"/>
      <w:r w:rsidRPr="00F47EFE">
        <w:t>, MJ</w:t>
      </w:r>
      <w:r>
        <w:t>,</w:t>
      </w:r>
      <w:r w:rsidRPr="00F47EFE">
        <w:t xml:space="preserve"> Chou, C</w:t>
      </w:r>
      <w:r>
        <w:t>,</w:t>
      </w:r>
      <w:r w:rsidRPr="00F47EFE">
        <w:t xml:space="preserve"> Fraser, </w:t>
      </w:r>
      <w:r>
        <w:t>PJ,</w:t>
      </w:r>
      <w:r w:rsidRPr="00F47EFE">
        <w:t xml:space="preserve"> Gooch, LJ</w:t>
      </w:r>
      <w:r>
        <w:t>,</w:t>
      </w:r>
      <w:r w:rsidRPr="00F47EFE">
        <w:t xml:space="preserve"> Hind,</w:t>
      </w:r>
      <w:r>
        <w:t xml:space="preserve"> </w:t>
      </w:r>
      <w:r w:rsidRPr="00F47EFE">
        <w:t>AJ</w:t>
      </w:r>
      <w:r>
        <w:t>,</w:t>
      </w:r>
      <w:r w:rsidRPr="00F47EFE">
        <w:t xml:space="preserve"> </w:t>
      </w:r>
      <w:proofErr w:type="spellStart"/>
      <w:r w:rsidRPr="00F47EFE">
        <w:t>Langenfelds</w:t>
      </w:r>
      <w:proofErr w:type="spellEnd"/>
      <w:r w:rsidRPr="00F47EFE">
        <w:t xml:space="preserve">, </w:t>
      </w:r>
      <w:r>
        <w:t>R</w:t>
      </w:r>
      <w:r w:rsidRPr="00F47EFE">
        <w:t>L</w:t>
      </w:r>
      <w:r>
        <w:t>,</w:t>
      </w:r>
      <w:r w:rsidRPr="00F47EFE">
        <w:t xml:space="preserve"> </w:t>
      </w:r>
      <w:proofErr w:type="spellStart"/>
      <w:r w:rsidRPr="00F47EFE">
        <w:t>Leedham</w:t>
      </w:r>
      <w:proofErr w:type="spellEnd"/>
      <w:r w:rsidRPr="00F47EFE">
        <w:t xml:space="preserve"> </w:t>
      </w:r>
      <w:proofErr w:type="spellStart"/>
      <w:r w:rsidRPr="00F47EFE">
        <w:t>Elvidge</w:t>
      </w:r>
      <w:proofErr w:type="spellEnd"/>
      <w:r w:rsidRPr="00F47EFE">
        <w:t>,</w:t>
      </w:r>
      <w:r>
        <w:t xml:space="preserve"> </w:t>
      </w:r>
      <w:r w:rsidRPr="00F47EFE">
        <w:t>EC</w:t>
      </w:r>
      <w:r>
        <w:t>,</w:t>
      </w:r>
      <w:r w:rsidRPr="00F47EFE">
        <w:t xml:space="preserve"> </w:t>
      </w:r>
      <w:proofErr w:type="spellStart"/>
      <w:r w:rsidRPr="00F47EFE">
        <w:t>O’Doherty</w:t>
      </w:r>
      <w:proofErr w:type="spellEnd"/>
      <w:r w:rsidRPr="00F47EFE">
        <w:t xml:space="preserve">, </w:t>
      </w:r>
      <w:r>
        <w:t>S,</w:t>
      </w:r>
      <w:r w:rsidRPr="00F47EFE">
        <w:t xml:space="preserve"> </w:t>
      </w:r>
      <w:proofErr w:type="spellStart"/>
      <w:r w:rsidRPr="00F47EFE">
        <w:t>Oram</w:t>
      </w:r>
      <w:proofErr w:type="spellEnd"/>
      <w:r w:rsidRPr="00F47EFE">
        <w:t xml:space="preserve">, </w:t>
      </w:r>
      <w:r>
        <w:t>DE,</w:t>
      </w:r>
      <w:r w:rsidRPr="00F47EFE">
        <w:t xml:space="preserve"> </w:t>
      </w:r>
      <w:proofErr w:type="spellStart"/>
      <w:r w:rsidRPr="00F47EFE">
        <w:t>Ou</w:t>
      </w:r>
      <w:proofErr w:type="spellEnd"/>
      <w:r w:rsidRPr="00F47EFE">
        <w:t>-Yang, C-F</w:t>
      </w:r>
      <w:r>
        <w:t>,</w:t>
      </w:r>
      <w:r w:rsidRPr="00F47EFE">
        <w:t xml:space="preserve"> Reeves, CE</w:t>
      </w:r>
      <w:r>
        <w:t>,</w:t>
      </w:r>
      <w:r w:rsidRPr="00F47EFE">
        <w:t xml:space="preserve"> Sturges, WT </w:t>
      </w:r>
      <w:r>
        <w:t>&amp;</w:t>
      </w:r>
      <w:r w:rsidRPr="00F47EFE">
        <w:t xml:space="preserve"> </w:t>
      </w:r>
      <w:proofErr w:type="spellStart"/>
      <w:r w:rsidRPr="00F47EFE">
        <w:t>Laube</w:t>
      </w:r>
      <w:proofErr w:type="spellEnd"/>
      <w:r w:rsidRPr="00F47EFE">
        <w:t>, JC</w:t>
      </w:r>
      <w:r>
        <w:t xml:space="preserve"> 2018.</w:t>
      </w:r>
      <w:r w:rsidRPr="00F47EFE">
        <w:t xml:space="preserve"> </w:t>
      </w:r>
      <w:r>
        <w:t>‘</w:t>
      </w:r>
      <w:hyperlink r:id="rId45" w:history="1">
        <w:r>
          <w:rPr>
            <w:rStyle w:val="Hyperlink"/>
          </w:rPr>
          <w:t>Long-term trends and emissions of seven perfluorocarbon compounds in the southern and northern hemisphere (pdf 44 kb)</w:t>
        </w:r>
      </w:hyperlink>
      <w:r>
        <w:t>’.</w:t>
      </w:r>
      <w:r w:rsidRPr="00F47EFE">
        <w:t xml:space="preserve"> EGU General Assembly 2018, 8-13 April 2018, Vienna, Austria, European Geosciences Union, Munich, Germany</w:t>
      </w:r>
      <w:r>
        <w:t>.</w:t>
      </w:r>
      <w:r w:rsidRPr="00F47EFE">
        <w:t xml:space="preserve"> </w:t>
      </w:r>
      <w:proofErr w:type="spellStart"/>
      <w:r w:rsidRPr="00F47EFE">
        <w:rPr>
          <w:i/>
        </w:rPr>
        <w:t>Geophy</w:t>
      </w:r>
      <w:proofErr w:type="spellEnd"/>
      <w:r>
        <w:rPr>
          <w:i/>
        </w:rPr>
        <w:t>.</w:t>
      </w:r>
      <w:r w:rsidRPr="00F47EFE">
        <w:rPr>
          <w:i/>
        </w:rPr>
        <w:t xml:space="preserve"> Res</w:t>
      </w:r>
      <w:r>
        <w:rPr>
          <w:i/>
        </w:rPr>
        <w:t>.</w:t>
      </w:r>
      <w:r w:rsidRPr="00F47EFE">
        <w:rPr>
          <w:i/>
        </w:rPr>
        <w:t xml:space="preserve"> Abstracts</w:t>
      </w:r>
      <w:r w:rsidRPr="00F47EFE">
        <w:t xml:space="preserve"> 20, EGU2018-8926.</w:t>
      </w:r>
    </w:p>
    <w:p w14:paraId="3F5DC80A" w14:textId="2FED9BDF" w:rsidR="00EB1820" w:rsidRPr="00F47EFE" w:rsidRDefault="00EB1820" w:rsidP="009B13FC">
      <w:bookmarkStart w:id="185" w:name="_Hlk65504202"/>
      <w:r w:rsidRPr="00F47EFE">
        <w:t xml:space="preserve">Dunse, </w:t>
      </w:r>
      <w:r w:rsidR="00AF36AC">
        <w:t>BL,</w:t>
      </w:r>
      <w:r w:rsidRPr="00F47EFE">
        <w:t xml:space="preserve"> </w:t>
      </w:r>
      <w:r w:rsidR="00AF36AC">
        <w:t>LP,</w:t>
      </w:r>
      <w:r w:rsidRPr="00F47EFE">
        <w:t xml:space="preserve"> Steele, </w:t>
      </w:r>
      <w:r w:rsidR="00AF36AC">
        <w:t>PJ,</w:t>
      </w:r>
      <w:r w:rsidRPr="00F47EFE">
        <w:t xml:space="preserve"> Fraser </w:t>
      </w:r>
      <w:r w:rsidR="005B1755">
        <w:t>&amp;</w:t>
      </w:r>
      <w:r w:rsidRPr="00F47EFE">
        <w:t xml:space="preserve"> </w:t>
      </w:r>
      <w:r w:rsidR="005B1755" w:rsidRPr="00F47EFE">
        <w:t xml:space="preserve">Wilson, </w:t>
      </w:r>
      <w:r w:rsidR="00AF36AC">
        <w:t>SR</w:t>
      </w:r>
      <w:r w:rsidRPr="00F47EFE">
        <w:t xml:space="preserve"> </w:t>
      </w:r>
      <w:r w:rsidR="00AF36AC" w:rsidRPr="00F47EFE">
        <w:t>2001</w:t>
      </w:r>
      <w:r w:rsidR="00AF36AC">
        <w:t>.</w:t>
      </w:r>
      <w:r w:rsidRPr="00F47EFE">
        <w:t xml:space="preserve"> </w:t>
      </w:r>
      <w:r w:rsidR="00AF36AC">
        <w:t>‘</w:t>
      </w:r>
      <w:r w:rsidRPr="00F47EFE">
        <w:t>An analysis of Melbourne pollution episodes observed at Cape Grim from 1995-1998</w:t>
      </w:r>
      <w:r w:rsidR="00AF36AC">
        <w:t>’. In</w:t>
      </w:r>
      <w:r w:rsidRPr="00F47EFE">
        <w:t xml:space="preserve"> </w:t>
      </w:r>
      <w:r w:rsidRPr="00F47EFE">
        <w:rPr>
          <w:i/>
        </w:rPr>
        <w:t>Baseline Atmospheric Program (Australia) 1997-98</w:t>
      </w:r>
      <w:r w:rsidRPr="00F47EFE">
        <w:t xml:space="preserve">, </w:t>
      </w:r>
      <w:r w:rsidR="00FB22E5" w:rsidRPr="00F47EFE">
        <w:t>Tindale,</w:t>
      </w:r>
      <w:r w:rsidR="00FB22E5">
        <w:t xml:space="preserve"> </w:t>
      </w:r>
      <w:r w:rsidRPr="00F47EFE">
        <w:t>NW</w:t>
      </w:r>
      <w:r w:rsidR="00AF36AC">
        <w:t>,</w:t>
      </w:r>
      <w:r w:rsidRPr="00F47EFE">
        <w:t xml:space="preserve"> Derek</w:t>
      </w:r>
      <w:r w:rsidR="00FB22E5">
        <w:t>,</w:t>
      </w:r>
      <w:r w:rsidRPr="00F47EFE">
        <w:t xml:space="preserve"> </w:t>
      </w:r>
      <w:r w:rsidR="00FB22E5">
        <w:t>N &amp;</w:t>
      </w:r>
      <w:r w:rsidR="00AF36AC">
        <w:t xml:space="preserve"> </w:t>
      </w:r>
      <w:r w:rsidRPr="00F47EFE">
        <w:t>Francey</w:t>
      </w:r>
      <w:r w:rsidR="00FB22E5">
        <w:t>,</w:t>
      </w:r>
      <w:r w:rsidRPr="00F47EFE">
        <w:t xml:space="preserve"> </w:t>
      </w:r>
      <w:r w:rsidR="00FB22E5">
        <w:t>R</w:t>
      </w:r>
      <w:r w:rsidR="00FB22E5" w:rsidRPr="00F47EFE">
        <w:t xml:space="preserve">J </w:t>
      </w:r>
      <w:r w:rsidRPr="00F47EFE">
        <w:t xml:space="preserve">(eds.), Bureau of Meteorology and CSIRO Atmospheric Research, Melbourne, Australia, </w:t>
      </w:r>
      <w:r w:rsidR="005B1755">
        <w:t xml:space="preserve">pp. </w:t>
      </w:r>
      <w:r w:rsidRPr="00F47EFE">
        <w:t>34-42.</w:t>
      </w:r>
    </w:p>
    <w:p w14:paraId="0BCFFC9B" w14:textId="73572202" w:rsidR="00EB1820" w:rsidRDefault="00EB1820" w:rsidP="00CC1A9D">
      <w:bookmarkStart w:id="186" w:name="_Hlk65504221"/>
      <w:bookmarkEnd w:id="185"/>
      <w:r w:rsidRPr="00F47EFE">
        <w:t xml:space="preserve">Dunse, </w:t>
      </w:r>
      <w:r w:rsidR="00AF36AC">
        <w:t>BL</w:t>
      </w:r>
      <w:r w:rsidR="005B1755">
        <w:t xml:space="preserve"> </w:t>
      </w:r>
      <w:r w:rsidR="005B1755" w:rsidRPr="00F47EFE">
        <w:t>2002</w:t>
      </w:r>
      <w:r w:rsidR="005B1755">
        <w:t>.</w:t>
      </w:r>
      <w:r w:rsidRPr="00F47EFE">
        <w:t xml:space="preserve"> </w:t>
      </w:r>
      <w:r w:rsidR="005B1755">
        <w:t>‘</w:t>
      </w:r>
      <w:hyperlink r:id="rId46" w:history="1">
        <w:r w:rsidRPr="006E283C">
          <w:rPr>
            <w:rStyle w:val="Hyperlink"/>
          </w:rPr>
          <w:t>Investigation of urban emissions of trace gases by use of atmospheric measurements and a high-resolution atmospheric transport model</w:t>
        </w:r>
      </w:hyperlink>
      <w:r w:rsidR="005B1755">
        <w:t>’.</w:t>
      </w:r>
      <w:r w:rsidRPr="00F47EFE">
        <w:t xml:space="preserve"> </w:t>
      </w:r>
      <w:r w:rsidRPr="00F47EFE">
        <w:rPr>
          <w:i/>
        </w:rPr>
        <w:t>PhD thesis</w:t>
      </w:r>
      <w:r w:rsidRPr="00F47EFE">
        <w:t>, University of Wollongong, Wollongong, NSW, Australia.</w:t>
      </w:r>
    </w:p>
    <w:p w14:paraId="7FCC0E2B" w14:textId="55A92897" w:rsidR="009B13FC" w:rsidRPr="009B13FC" w:rsidRDefault="009B13FC" w:rsidP="009B13FC">
      <w:bookmarkStart w:id="187" w:name="_Hlk65504245"/>
      <w:bookmarkEnd w:id="186"/>
      <w:r w:rsidRPr="009B13FC">
        <w:t xml:space="preserve">Dunse, BL, </w:t>
      </w:r>
      <w:r w:rsidR="005B1755" w:rsidRPr="009B13FC">
        <w:t>Steele,</w:t>
      </w:r>
      <w:r w:rsidR="005B1755">
        <w:t xml:space="preserve"> </w:t>
      </w:r>
      <w:r w:rsidRPr="009B13FC">
        <w:t>LP</w:t>
      </w:r>
      <w:r w:rsidR="00AF36AC">
        <w:t>,</w:t>
      </w:r>
      <w:r w:rsidRPr="009B13FC">
        <w:t xml:space="preserve"> </w:t>
      </w:r>
      <w:r w:rsidR="005B1755" w:rsidRPr="009B13FC">
        <w:t xml:space="preserve">Wilson, </w:t>
      </w:r>
      <w:r w:rsidR="00AF36AC">
        <w:t>S</w:t>
      </w:r>
      <w:r w:rsidRPr="009B13FC">
        <w:t>R</w:t>
      </w:r>
      <w:r w:rsidR="00AF36AC">
        <w:t>,</w:t>
      </w:r>
      <w:r w:rsidRPr="009B13FC">
        <w:t xml:space="preserve"> </w:t>
      </w:r>
      <w:r w:rsidR="005B1755" w:rsidRPr="009B13FC">
        <w:t>Fraser</w:t>
      </w:r>
      <w:r w:rsidR="005B1755">
        <w:t>,</w:t>
      </w:r>
      <w:r w:rsidR="005B1755" w:rsidRPr="009B13FC">
        <w:t xml:space="preserve"> </w:t>
      </w:r>
      <w:r w:rsidRPr="009B13FC">
        <w:t xml:space="preserve">PJ </w:t>
      </w:r>
      <w:r w:rsidR="005B1755">
        <w:t>&amp;</w:t>
      </w:r>
      <w:r w:rsidRPr="009B13FC">
        <w:t xml:space="preserve"> </w:t>
      </w:r>
      <w:r w:rsidR="005B1755" w:rsidRPr="009B13FC">
        <w:t xml:space="preserve">Krummel, </w:t>
      </w:r>
      <w:r w:rsidR="00AF36AC">
        <w:t>PB</w:t>
      </w:r>
      <w:r w:rsidR="005B1755">
        <w:t xml:space="preserve"> 2005.</w:t>
      </w:r>
      <w:r w:rsidRPr="009B13FC">
        <w:t xml:space="preserve"> </w:t>
      </w:r>
      <w:r w:rsidR="005B1755">
        <w:t>‘</w:t>
      </w:r>
      <w:hyperlink r:id="rId47" w:history="1">
        <w:r w:rsidRPr="000C4F64">
          <w:rPr>
            <w:rStyle w:val="Hyperlink"/>
          </w:rPr>
          <w:t>Trace gas emissions from Melbourne, Australia, based on AGAGE observations at Cape Grim, Tasmania</w:t>
        </w:r>
      </w:hyperlink>
      <w:r w:rsidRPr="009B13FC">
        <w:t>, 1995-2000</w:t>
      </w:r>
      <w:r w:rsidR="005B1755">
        <w:t>’.</w:t>
      </w:r>
      <w:r w:rsidRPr="009B13FC">
        <w:t xml:space="preserve"> </w:t>
      </w:r>
      <w:r w:rsidRPr="009B13FC">
        <w:rPr>
          <w:i/>
        </w:rPr>
        <w:t>Atmos. Environ</w:t>
      </w:r>
      <w:r w:rsidRPr="009B13FC">
        <w:t xml:space="preserve">. 39(34), </w:t>
      </w:r>
      <w:r w:rsidR="005B1755">
        <w:t xml:space="preserve">pp. </w:t>
      </w:r>
      <w:r w:rsidRPr="009B13FC">
        <w:t>6334-6344.</w:t>
      </w:r>
    </w:p>
    <w:bookmarkEnd w:id="187"/>
    <w:p w14:paraId="23A226FD" w14:textId="3C6E1B7E" w:rsidR="00EB1820" w:rsidRDefault="00EB1820" w:rsidP="00CC1A9D">
      <w:r w:rsidRPr="00F47EFE">
        <w:t xml:space="preserve">Dunse, </w:t>
      </w:r>
      <w:r w:rsidR="00AF36AC">
        <w:t>BL,</w:t>
      </w:r>
      <w:r w:rsidRPr="00F47EFE">
        <w:t xml:space="preserve"> </w:t>
      </w:r>
      <w:r w:rsidR="005B1755" w:rsidRPr="00F47EFE">
        <w:t xml:space="preserve">Derek, </w:t>
      </w:r>
      <w:r w:rsidRPr="00F47EFE">
        <w:t>N</w:t>
      </w:r>
      <w:r w:rsidR="00AF36AC">
        <w:t>,</w:t>
      </w:r>
      <w:r w:rsidRPr="00F47EFE">
        <w:t xml:space="preserve"> </w:t>
      </w:r>
      <w:r w:rsidR="005B1755" w:rsidRPr="00F47EFE">
        <w:t>Fraser</w:t>
      </w:r>
      <w:r w:rsidR="005B1755">
        <w:t>,</w:t>
      </w:r>
      <w:r w:rsidR="005B1755" w:rsidRPr="00F47EFE">
        <w:t xml:space="preserve"> </w:t>
      </w:r>
      <w:r w:rsidR="00AF36AC">
        <w:t>PJ,</w:t>
      </w:r>
      <w:r w:rsidRPr="00F47EFE">
        <w:t xml:space="preserve"> </w:t>
      </w:r>
      <w:r w:rsidR="005B1755" w:rsidRPr="00F47EFE">
        <w:t xml:space="preserve">Krummel </w:t>
      </w:r>
      <w:r w:rsidR="00AF36AC">
        <w:t>PB</w:t>
      </w:r>
      <w:r w:rsidRPr="00F47EFE">
        <w:t xml:space="preserve"> </w:t>
      </w:r>
      <w:r w:rsidR="005B1755">
        <w:t>&amp;</w:t>
      </w:r>
      <w:r w:rsidRPr="00F47EFE">
        <w:t xml:space="preserve"> Steele, </w:t>
      </w:r>
      <w:r w:rsidR="005B1755">
        <w:t xml:space="preserve">LP </w:t>
      </w:r>
      <w:r w:rsidR="005B1755" w:rsidRPr="00392AB1">
        <w:t>2018</w:t>
      </w:r>
      <w:r w:rsidR="005B1755" w:rsidRPr="00F47EFE">
        <w:t xml:space="preserve">. </w:t>
      </w:r>
      <w:r w:rsidR="005B1755">
        <w:t>‘</w:t>
      </w:r>
      <w:r w:rsidRPr="00F47EFE">
        <w:t xml:space="preserve">Australian and global HFC, PFC, sulfur hexafluoride nitrogen trifluoride and sulfuryl fluoride </w:t>
      </w:r>
      <w:proofErr w:type="gramStart"/>
      <w:r w:rsidRPr="00F47EFE">
        <w:t>emissions</w:t>
      </w:r>
      <w:r w:rsidR="005B1755">
        <w:t>’</w:t>
      </w:r>
      <w:proofErr w:type="gramEnd"/>
      <w:r w:rsidR="005B1755">
        <w:t>.</w:t>
      </w:r>
      <w:r w:rsidRPr="00F47EFE">
        <w:t xml:space="preserve"> Report prepared for Australian Government Department of the Environment and Energy</w:t>
      </w:r>
      <w:r w:rsidR="005B1755">
        <w:t>.</w:t>
      </w:r>
      <w:r w:rsidRPr="00F47EFE">
        <w:t xml:space="preserve"> CSIRO Oceans and Atmosphere, Aspendale, Australia, iv, </w:t>
      </w:r>
      <w:r>
        <w:t>33</w:t>
      </w:r>
      <w:r w:rsidR="003542A0">
        <w:t xml:space="preserve"> </w:t>
      </w:r>
      <w:r w:rsidR="0065746D">
        <w:t>p.</w:t>
      </w:r>
    </w:p>
    <w:p w14:paraId="67218391" w14:textId="0BC146DE" w:rsidR="00392AB1" w:rsidRPr="00F47EFE" w:rsidRDefault="00392AB1" w:rsidP="00CC1A9D">
      <w:r w:rsidRPr="00F47EFE">
        <w:t xml:space="preserve">Dunse, </w:t>
      </w:r>
      <w:r>
        <w:t>BL,</w:t>
      </w:r>
      <w:r w:rsidRPr="00F47EFE">
        <w:t xml:space="preserve"> Derek, N</w:t>
      </w:r>
      <w:r>
        <w:t>,</w:t>
      </w:r>
      <w:r w:rsidRPr="00F47EFE">
        <w:t xml:space="preserve"> Fraser</w:t>
      </w:r>
      <w:r>
        <w:t>,</w:t>
      </w:r>
      <w:r w:rsidRPr="00F47EFE">
        <w:t xml:space="preserve"> </w:t>
      </w:r>
      <w:r>
        <w:t>PJ,</w:t>
      </w:r>
      <w:r w:rsidRPr="00F47EFE">
        <w:t xml:space="preserve"> Krummel </w:t>
      </w:r>
      <w:r>
        <w:t>PB</w:t>
      </w:r>
      <w:r w:rsidRPr="00F47EFE">
        <w:t xml:space="preserve"> </w:t>
      </w:r>
      <w:r>
        <w:t>&amp;</w:t>
      </w:r>
      <w:r w:rsidRPr="00F47EFE">
        <w:t xml:space="preserve"> Steele, </w:t>
      </w:r>
      <w:r w:rsidRPr="0064333C">
        <w:t>LP 2019 ‘Australian</w:t>
      </w:r>
      <w:r w:rsidRPr="00F47EFE">
        <w:t xml:space="preserve"> and global HFC, PFC, sulfur hexafluoride nitrogen trifluoride and sulfuryl fluoride </w:t>
      </w:r>
      <w:proofErr w:type="gramStart"/>
      <w:r w:rsidRPr="00F47EFE">
        <w:t>emissions</w:t>
      </w:r>
      <w:r>
        <w:t>’</w:t>
      </w:r>
      <w:proofErr w:type="gramEnd"/>
      <w:r>
        <w:t>.</w:t>
      </w:r>
      <w:r w:rsidRPr="00F47EFE">
        <w:t xml:space="preserve"> Report prepared for Australian Government Department of the Environment and Energy</w:t>
      </w:r>
      <w:r>
        <w:t>.</w:t>
      </w:r>
      <w:r w:rsidRPr="00F47EFE">
        <w:t xml:space="preserve"> CSIRO Oceans and Atmosphere, Aspendale, Australia, iv, </w:t>
      </w:r>
      <w:r>
        <w:t>33 p.</w:t>
      </w:r>
    </w:p>
    <w:p w14:paraId="6549311B" w14:textId="4A56D79E" w:rsidR="00EB1820" w:rsidRPr="00F47EFE" w:rsidRDefault="00EB1820" w:rsidP="00CC1A9D">
      <w:bookmarkStart w:id="188" w:name="_Hlk65504141"/>
      <w:r w:rsidRPr="00364DF5">
        <w:t xml:space="preserve">Engel, A </w:t>
      </w:r>
      <w:r w:rsidR="00AF36AC">
        <w:t>&amp;</w:t>
      </w:r>
      <w:r w:rsidRPr="00364DF5">
        <w:t xml:space="preserve"> Rigby </w:t>
      </w:r>
      <w:r w:rsidR="00AF36AC" w:rsidRPr="00364DF5">
        <w:t xml:space="preserve">M </w:t>
      </w:r>
      <w:r w:rsidRPr="00364DF5">
        <w:t>(Lead Authors), Burkholder,</w:t>
      </w:r>
      <w:r w:rsidR="00AF36AC">
        <w:t xml:space="preserve"> </w:t>
      </w:r>
      <w:r w:rsidR="00AF36AC" w:rsidRPr="00364DF5">
        <w:t>JB</w:t>
      </w:r>
      <w:r w:rsidR="00AF36AC">
        <w:t>,</w:t>
      </w:r>
      <w:r w:rsidR="00AF36AC" w:rsidRPr="00364DF5">
        <w:t xml:space="preserve"> </w:t>
      </w:r>
      <w:r w:rsidRPr="00364DF5">
        <w:t xml:space="preserve">Fernandez, </w:t>
      </w:r>
      <w:r w:rsidR="00AF36AC">
        <w:t>R</w:t>
      </w:r>
      <w:r w:rsidR="00AF36AC" w:rsidRPr="00364DF5">
        <w:t>P</w:t>
      </w:r>
      <w:r w:rsidR="00AF36AC">
        <w:t>,</w:t>
      </w:r>
      <w:r w:rsidR="00AF36AC" w:rsidRPr="00364DF5">
        <w:t xml:space="preserve"> </w:t>
      </w:r>
      <w:proofErr w:type="spellStart"/>
      <w:r w:rsidRPr="00364DF5">
        <w:t>Froidevaux</w:t>
      </w:r>
      <w:proofErr w:type="spellEnd"/>
      <w:r w:rsidRPr="00364DF5">
        <w:t xml:space="preserve">, </w:t>
      </w:r>
      <w:r w:rsidR="00AF36AC" w:rsidRPr="00364DF5">
        <w:t>L</w:t>
      </w:r>
      <w:r w:rsidR="00AF36AC">
        <w:t>,</w:t>
      </w:r>
      <w:r w:rsidR="00AF36AC" w:rsidRPr="00364DF5">
        <w:t xml:space="preserve"> </w:t>
      </w:r>
      <w:r w:rsidRPr="00364DF5">
        <w:t>Hall,</w:t>
      </w:r>
      <w:r w:rsidR="00AF36AC">
        <w:t xml:space="preserve"> </w:t>
      </w:r>
      <w:r w:rsidR="00AF36AC" w:rsidRPr="00364DF5">
        <w:t>BD</w:t>
      </w:r>
      <w:r w:rsidR="00AF36AC">
        <w:t>,</w:t>
      </w:r>
      <w:r w:rsidR="00AF36AC" w:rsidRPr="00364DF5">
        <w:t xml:space="preserve"> </w:t>
      </w:r>
      <w:proofErr w:type="spellStart"/>
      <w:r w:rsidRPr="00364DF5">
        <w:t>Hossaini</w:t>
      </w:r>
      <w:proofErr w:type="spellEnd"/>
      <w:r w:rsidRPr="00364DF5">
        <w:t xml:space="preserve">, </w:t>
      </w:r>
      <w:r w:rsidR="00AF36AC">
        <w:t>R,</w:t>
      </w:r>
      <w:r w:rsidRPr="00364DF5">
        <w:t xml:space="preserve"> Saito, </w:t>
      </w:r>
      <w:r w:rsidR="00AF36AC" w:rsidRPr="00364DF5">
        <w:t>T</w:t>
      </w:r>
      <w:r w:rsidR="00AF36AC">
        <w:t>,</w:t>
      </w:r>
      <w:r w:rsidR="00AF36AC" w:rsidRPr="00364DF5">
        <w:t xml:space="preserve"> </w:t>
      </w:r>
      <w:r w:rsidRPr="00364DF5">
        <w:t xml:space="preserve">Vollmer, </w:t>
      </w:r>
      <w:r w:rsidR="00AF36AC">
        <w:t>MK</w:t>
      </w:r>
      <w:r w:rsidR="00AF36AC" w:rsidRPr="00364DF5">
        <w:t xml:space="preserve"> </w:t>
      </w:r>
      <w:r w:rsidR="00AF36AC">
        <w:t>&amp;</w:t>
      </w:r>
      <w:r w:rsidRPr="00364DF5">
        <w:t xml:space="preserve"> Yao, </w:t>
      </w:r>
      <w:r w:rsidR="00AF36AC" w:rsidRPr="00364DF5">
        <w:t>B</w:t>
      </w:r>
      <w:r w:rsidR="00AF36AC">
        <w:t xml:space="preserve"> 2018.</w:t>
      </w:r>
      <w:r w:rsidR="00AF36AC" w:rsidRPr="00364DF5">
        <w:t xml:space="preserve"> </w:t>
      </w:r>
      <w:r w:rsidR="00AF36AC">
        <w:t>‘</w:t>
      </w:r>
      <w:r w:rsidRPr="00364DF5">
        <w:t>Update on Ozone-Depleting Substances (ODSs) and Other Gases of Interest to the Montreal Protocol</w:t>
      </w:r>
      <w:r w:rsidR="00AF36AC">
        <w:t>’</w:t>
      </w:r>
      <w:r w:rsidRPr="00364DF5">
        <w:t>, Chapter 1 in</w:t>
      </w:r>
      <w:r w:rsidR="00AF36AC">
        <w:t xml:space="preserve"> </w:t>
      </w:r>
      <w:hyperlink r:id="rId48" w:history="1">
        <w:r w:rsidRPr="00B21B61">
          <w:rPr>
            <w:rStyle w:val="Hyperlink"/>
            <w:i/>
            <w:iCs/>
          </w:rPr>
          <w:t>Scientific Assessment of Ozone Depletion: 2018</w:t>
        </w:r>
      </w:hyperlink>
      <w:r w:rsidRPr="00364DF5">
        <w:t xml:space="preserve">, Global Ozone Research and Monitoring Project – Report No. 58, </w:t>
      </w:r>
      <w:r w:rsidR="00EC13F1">
        <w:t xml:space="preserve">pp. 1.1-1.87. </w:t>
      </w:r>
      <w:r w:rsidRPr="00364DF5">
        <w:t>World Meteorological Organization, Geneva, Switzerland</w:t>
      </w:r>
    </w:p>
    <w:bookmarkEnd w:id="188"/>
    <w:p w14:paraId="43EDB306" w14:textId="6D711F5F" w:rsidR="00EB1820" w:rsidRDefault="00EB1820" w:rsidP="00CC1A9D">
      <w:r w:rsidRPr="00F47EFE">
        <w:t xml:space="preserve">Estrada, F, </w:t>
      </w:r>
      <w:r w:rsidR="005B1755" w:rsidRPr="00F47EFE">
        <w:t>Perron</w:t>
      </w:r>
      <w:r w:rsidR="005B1755">
        <w:t>,</w:t>
      </w:r>
      <w:r w:rsidRPr="00F47EFE">
        <w:t xml:space="preserve"> </w:t>
      </w:r>
      <w:r w:rsidR="005B1755" w:rsidRPr="00F47EFE">
        <w:t xml:space="preserve">P </w:t>
      </w:r>
      <w:r w:rsidR="005B1755">
        <w:t>&amp;</w:t>
      </w:r>
      <w:r w:rsidRPr="00F47EFE">
        <w:t xml:space="preserve"> Martínez-López, </w:t>
      </w:r>
      <w:r w:rsidR="005B1755" w:rsidRPr="00F47EFE">
        <w:t xml:space="preserve">B </w:t>
      </w:r>
      <w:r w:rsidR="005B1755">
        <w:t>2013. ‘</w:t>
      </w:r>
      <w:hyperlink r:id="rId49" w:history="1">
        <w:r w:rsidRPr="00B21B61">
          <w:rPr>
            <w:rStyle w:val="Hyperlink"/>
          </w:rPr>
          <w:t>Statistically derived contributions of diverse human influences to twentieth-century temperature changes</w:t>
        </w:r>
      </w:hyperlink>
      <w:r w:rsidR="00B21B61">
        <w:t>’</w:t>
      </w:r>
      <w:r w:rsidR="005B1755">
        <w:t>.</w:t>
      </w:r>
      <w:r w:rsidRPr="00F47EFE">
        <w:t xml:space="preserve"> </w:t>
      </w:r>
      <w:r w:rsidRPr="00F47EFE">
        <w:rPr>
          <w:i/>
        </w:rPr>
        <w:t xml:space="preserve">Nature </w:t>
      </w:r>
      <w:proofErr w:type="spellStart"/>
      <w:r w:rsidRPr="00F47EFE">
        <w:rPr>
          <w:i/>
        </w:rPr>
        <w:t>Geosci</w:t>
      </w:r>
      <w:proofErr w:type="spellEnd"/>
      <w:r w:rsidRPr="00F47EFE">
        <w:rPr>
          <w:i/>
        </w:rPr>
        <w:t>.</w:t>
      </w:r>
      <w:r w:rsidRPr="00F47EFE">
        <w:t xml:space="preserve"> 6(11), </w:t>
      </w:r>
      <w:r w:rsidR="005B1755">
        <w:t xml:space="preserve">pp. </w:t>
      </w:r>
      <w:r w:rsidRPr="00F47EFE">
        <w:t>1050-1055</w:t>
      </w:r>
      <w:r w:rsidR="00AB68CD" w:rsidRPr="00F47EFE">
        <w:t>.</w:t>
      </w:r>
    </w:p>
    <w:p w14:paraId="10F9BB55" w14:textId="5BF24A03" w:rsidR="00EB1820" w:rsidRPr="00F47EFE" w:rsidRDefault="00EB1820" w:rsidP="00CC1A9D">
      <w:proofErr w:type="spellStart"/>
      <w:r w:rsidRPr="00F47EFE">
        <w:t>Fortems-Cheiney</w:t>
      </w:r>
      <w:proofErr w:type="spellEnd"/>
      <w:r w:rsidRPr="00F47EFE">
        <w:t xml:space="preserve">, A, </w:t>
      </w:r>
      <w:proofErr w:type="spellStart"/>
      <w:r w:rsidR="005B1755" w:rsidRPr="00F47EFE">
        <w:t>Saunois</w:t>
      </w:r>
      <w:proofErr w:type="spellEnd"/>
      <w:r w:rsidR="005B1755" w:rsidRPr="00F47EFE">
        <w:t>,</w:t>
      </w:r>
      <w:r w:rsidR="005B1755">
        <w:t xml:space="preserve"> </w:t>
      </w:r>
      <w:r w:rsidRPr="00F47EFE">
        <w:t>M</w:t>
      </w:r>
      <w:r w:rsidR="005B1755">
        <w:t>,</w:t>
      </w:r>
      <w:r w:rsidRPr="00F47EFE">
        <w:t xml:space="preserve"> </w:t>
      </w:r>
      <w:proofErr w:type="spellStart"/>
      <w:r w:rsidR="005B1755" w:rsidRPr="00F47EFE">
        <w:t>Pison</w:t>
      </w:r>
      <w:proofErr w:type="spellEnd"/>
      <w:r w:rsidR="005B1755" w:rsidRPr="00F47EFE">
        <w:t>,</w:t>
      </w:r>
      <w:r w:rsidR="005B1755">
        <w:t xml:space="preserve"> </w:t>
      </w:r>
      <w:r w:rsidRPr="00F47EFE">
        <w:t xml:space="preserve">I, </w:t>
      </w:r>
      <w:proofErr w:type="spellStart"/>
      <w:r w:rsidR="005B1755" w:rsidRPr="00F47EFE">
        <w:t>Chevallier</w:t>
      </w:r>
      <w:proofErr w:type="spellEnd"/>
      <w:r w:rsidR="005B1755" w:rsidRPr="00F47EFE">
        <w:t>,</w:t>
      </w:r>
      <w:r w:rsidR="005B1755">
        <w:t xml:space="preserve"> </w:t>
      </w:r>
      <w:r w:rsidRPr="00F47EFE">
        <w:t>F</w:t>
      </w:r>
      <w:r w:rsidR="005B1755">
        <w:t>,</w:t>
      </w:r>
      <w:r w:rsidRPr="00F47EFE">
        <w:t xml:space="preserve"> </w:t>
      </w:r>
      <w:r w:rsidR="005B1755" w:rsidRPr="00F47EFE">
        <w:t>Bousquet,</w:t>
      </w:r>
      <w:r w:rsidR="005B1755">
        <w:t xml:space="preserve"> </w:t>
      </w:r>
      <w:r w:rsidRPr="00F47EFE">
        <w:t>P</w:t>
      </w:r>
      <w:r w:rsidR="005B1755">
        <w:t>,</w:t>
      </w:r>
      <w:r w:rsidRPr="00F47EFE">
        <w:t xml:space="preserve"> </w:t>
      </w:r>
      <w:proofErr w:type="spellStart"/>
      <w:r w:rsidR="005B1755" w:rsidRPr="00F47EFE">
        <w:t>Cressot</w:t>
      </w:r>
      <w:proofErr w:type="spellEnd"/>
      <w:r w:rsidR="005B1755" w:rsidRPr="00F47EFE">
        <w:t>,</w:t>
      </w:r>
      <w:r w:rsidR="005B1755">
        <w:t xml:space="preserve"> </w:t>
      </w:r>
      <w:r w:rsidRPr="00F47EFE">
        <w:t>C</w:t>
      </w:r>
      <w:r w:rsidR="005B1755">
        <w:t>,</w:t>
      </w:r>
      <w:r w:rsidRPr="00F47EFE">
        <w:t xml:space="preserve"> </w:t>
      </w:r>
      <w:proofErr w:type="spellStart"/>
      <w:r w:rsidR="005B1755" w:rsidRPr="00F47EFE">
        <w:t>Montzka</w:t>
      </w:r>
      <w:proofErr w:type="spellEnd"/>
      <w:r w:rsidR="005B1755" w:rsidRPr="00F47EFE">
        <w:t>,</w:t>
      </w:r>
      <w:r w:rsidR="005B1755">
        <w:t xml:space="preserve"> </w:t>
      </w:r>
      <w:r w:rsidR="00AF36AC">
        <w:t>S,</w:t>
      </w:r>
      <w:r w:rsidRPr="00F47EFE">
        <w:t xml:space="preserve"> </w:t>
      </w:r>
      <w:r w:rsidR="005B1755" w:rsidRPr="00F47EFE">
        <w:t>Fraser,</w:t>
      </w:r>
      <w:r w:rsidR="005B1755">
        <w:t xml:space="preserve"> </w:t>
      </w:r>
      <w:r w:rsidRPr="00F47EFE">
        <w:t>P</w:t>
      </w:r>
      <w:r w:rsidR="005B1755">
        <w:t>,</w:t>
      </w:r>
      <w:r w:rsidRPr="00F47EFE">
        <w:t xml:space="preserve"> </w:t>
      </w:r>
      <w:r w:rsidR="005B1755" w:rsidRPr="00F47EFE">
        <w:t>Vollmer,</w:t>
      </w:r>
      <w:r w:rsidR="005B1755">
        <w:t xml:space="preserve"> </w:t>
      </w:r>
      <w:r w:rsidRPr="00F47EFE">
        <w:t>M</w:t>
      </w:r>
      <w:r w:rsidR="005B1755">
        <w:t>,</w:t>
      </w:r>
      <w:r w:rsidRPr="00F47EFE">
        <w:t xml:space="preserve"> </w:t>
      </w:r>
      <w:r w:rsidR="005B1755" w:rsidRPr="00F47EFE">
        <w:t>Simmonds,</w:t>
      </w:r>
      <w:r w:rsidR="005B1755">
        <w:t xml:space="preserve"> </w:t>
      </w:r>
      <w:r w:rsidRPr="00F47EFE">
        <w:t>P</w:t>
      </w:r>
      <w:r w:rsidR="005B1755">
        <w:t>,</w:t>
      </w:r>
      <w:r w:rsidRPr="00F47EFE">
        <w:t xml:space="preserve"> </w:t>
      </w:r>
      <w:r w:rsidR="005B1755" w:rsidRPr="00F47EFE">
        <w:t>Young,</w:t>
      </w:r>
      <w:r w:rsidR="005B1755">
        <w:t xml:space="preserve"> </w:t>
      </w:r>
      <w:r w:rsidR="00AF36AC">
        <w:t>D,</w:t>
      </w:r>
      <w:r w:rsidRPr="00F47EFE">
        <w:t xml:space="preserve"> </w:t>
      </w:r>
      <w:proofErr w:type="spellStart"/>
      <w:r w:rsidR="005B1755" w:rsidRPr="00F47EFE">
        <w:t>O'Doherty</w:t>
      </w:r>
      <w:proofErr w:type="spellEnd"/>
      <w:r w:rsidR="005B1755" w:rsidRPr="00F47EFE">
        <w:t>,</w:t>
      </w:r>
      <w:r w:rsidR="005B1755">
        <w:t xml:space="preserve"> </w:t>
      </w:r>
      <w:r w:rsidR="00AF36AC">
        <w:t>S,</w:t>
      </w:r>
      <w:r w:rsidRPr="00F47EFE">
        <w:t xml:space="preserve"> </w:t>
      </w:r>
      <w:r w:rsidR="005B1755" w:rsidRPr="00F47EFE">
        <w:t>Weiss,</w:t>
      </w:r>
      <w:r w:rsidR="005B1755">
        <w:t xml:space="preserve"> </w:t>
      </w:r>
      <w:r w:rsidR="00AF36AC">
        <w:t>R,</w:t>
      </w:r>
      <w:r w:rsidRPr="00F47EFE">
        <w:t xml:space="preserve"> </w:t>
      </w:r>
      <w:proofErr w:type="spellStart"/>
      <w:r w:rsidR="005B1755" w:rsidRPr="00F47EFE">
        <w:t>Artuso</w:t>
      </w:r>
      <w:proofErr w:type="spellEnd"/>
      <w:r w:rsidR="005B1755" w:rsidRPr="00F47EFE">
        <w:t>,</w:t>
      </w:r>
      <w:r w:rsidR="005B1755">
        <w:t xml:space="preserve"> </w:t>
      </w:r>
      <w:r w:rsidRPr="00F47EFE">
        <w:t>F</w:t>
      </w:r>
      <w:r w:rsidR="005B1755">
        <w:t>,</w:t>
      </w:r>
      <w:r w:rsidRPr="00F47EFE">
        <w:t xml:space="preserve"> </w:t>
      </w:r>
      <w:r w:rsidR="005B1755" w:rsidRPr="00F47EFE">
        <w:t>Barletta,</w:t>
      </w:r>
      <w:r w:rsidR="005B1755">
        <w:t xml:space="preserve"> </w:t>
      </w:r>
      <w:r w:rsidRPr="00F47EFE">
        <w:t>B</w:t>
      </w:r>
      <w:r w:rsidR="005B1755">
        <w:t>,</w:t>
      </w:r>
      <w:r w:rsidRPr="00F47EFE">
        <w:t xml:space="preserve"> </w:t>
      </w:r>
      <w:r w:rsidR="005B1755" w:rsidRPr="00F47EFE">
        <w:t>Blake,</w:t>
      </w:r>
      <w:r w:rsidR="005B1755">
        <w:t xml:space="preserve"> </w:t>
      </w:r>
      <w:r w:rsidR="00AF36AC">
        <w:t>D,</w:t>
      </w:r>
      <w:r w:rsidRPr="00F47EFE">
        <w:t xml:space="preserve"> </w:t>
      </w:r>
      <w:r w:rsidR="005B1755" w:rsidRPr="00F47EFE">
        <w:t>Li,</w:t>
      </w:r>
      <w:r w:rsidR="005B1755">
        <w:t xml:space="preserve"> </w:t>
      </w:r>
      <w:r w:rsidR="00AF36AC">
        <w:t>S,</w:t>
      </w:r>
      <w:r w:rsidRPr="00F47EFE">
        <w:t xml:space="preserve"> </w:t>
      </w:r>
      <w:proofErr w:type="spellStart"/>
      <w:r w:rsidR="005B1755" w:rsidRPr="00F47EFE">
        <w:t>Lunder</w:t>
      </w:r>
      <w:proofErr w:type="spellEnd"/>
      <w:r w:rsidR="005B1755" w:rsidRPr="00F47EFE">
        <w:t>,</w:t>
      </w:r>
      <w:r w:rsidR="005B1755">
        <w:t xml:space="preserve"> </w:t>
      </w:r>
      <w:r w:rsidRPr="00F47EFE">
        <w:t>C</w:t>
      </w:r>
      <w:r w:rsidR="005B1755">
        <w:t>,</w:t>
      </w:r>
      <w:r w:rsidRPr="00F47EFE">
        <w:t xml:space="preserve"> Miller,</w:t>
      </w:r>
      <w:r w:rsidR="00AF36AC">
        <w:t xml:space="preserve"> </w:t>
      </w:r>
      <w:r w:rsidR="005B1755" w:rsidRPr="00F47EFE">
        <w:t>B</w:t>
      </w:r>
      <w:r w:rsidR="005B1755">
        <w:t>,</w:t>
      </w:r>
      <w:r w:rsidR="005B1755" w:rsidRPr="00F47EFE">
        <w:t xml:space="preserve"> </w:t>
      </w:r>
      <w:r w:rsidRPr="00F47EFE">
        <w:t>Park,</w:t>
      </w:r>
      <w:r w:rsidR="00AF36AC">
        <w:t xml:space="preserve"> </w:t>
      </w:r>
      <w:r w:rsidR="005B1755">
        <w:t>S,</w:t>
      </w:r>
      <w:r w:rsidR="005B1755" w:rsidRPr="00F47EFE">
        <w:t xml:space="preserve"> </w:t>
      </w:r>
      <w:proofErr w:type="spellStart"/>
      <w:r w:rsidRPr="00F47EFE">
        <w:t>Prinn</w:t>
      </w:r>
      <w:proofErr w:type="spellEnd"/>
      <w:r w:rsidRPr="00F47EFE">
        <w:t xml:space="preserve">, </w:t>
      </w:r>
      <w:r w:rsidR="005B1755">
        <w:t>R,</w:t>
      </w:r>
      <w:r w:rsidR="005B1755" w:rsidRPr="00F47EFE">
        <w:t xml:space="preserve"> </w:t>
      </w:r>
      <w:r w:rsidRPr="00F47EFE">
        <w:t xml:space="preserve">Saito, </w:t>
      </w:r>
      <w:r w:rsidR="005B1755" w:rsidRPr="00F47EFE">
        <w:t>T</w:t>
      </w:r>
      <w:r w:rsidR="005B1755">
        <w:t>,</w:t>
      </w:r>
      <w:r w:rsidR="005B1755" w:rsidRPr="00F47EFE">
        <w:t xml:space="preserve"> </w:t>
      </w:r>
      <w:r w:rsidRPr="00F47EFE">
        <w:t>Steele</w:t>
      </w:r>
      <w:r w:rsidR="005B1755">
        <w:t>,</w:t>
      </w:r>
      <w:r w:rsidRPr="00F47EFE">
        <w:t xml:space="preserve"> </w:t>
      </w:r>
      <w:r w:rsidR="005B1755" w:rsidRPr="00F47EFE">
        <w:t xml:space="preserve">P </w:t>
      </w:r>
      <w:r w:rsidR="005B1755">
        <w:t>&amp;</w:t>
      </w:r>
      <w:r w:rsidRPr="00F47EFE">
        <w:t xml:space="preserve"> </w:t>
      </w:r>
      <w:proofErr w:type="spellStart"/>
      <w:r w:rsidRPr="00F47EFE">
        <w:t>Yokouchi</w:t>
      </w:r>
      <w:proofErr w:type="spellEnd"/>
      <w:r w:rsidRPr="00F47EFE">
        <w:t xml:space="preserve">, </w:t>
      </w:r>
      <w:r w:rsidR="005B1755" w:rsidRPr="00F47EFE">
        <w:t>Y</w:t>
      </w:r>
      <w:r w:rsidR="005B1755">
        <w:t xml:space="preserve"> 2015</w:t>
      </w:r>
      <w:r w:rsidR="005B1755" w:rsidRPr="00F47EFE">
        <w:t xml:space="preserve">. </w:t>
      </w:r>
      <w:r w:rsidR="005B1755">
        <w:t>‘</w:t>
      </w:r>
      <w:hyperlink r:id="rId50" w:history="1">
        <w:r w:rsidRPr="00B21B61">
          <w:rPr>
            <w:rStyle w:val="Hyperlink"/>
          </w:rPr>
          <w:t>Increase in HFC-134a emissions in response to the success of the Montreal Protocol</w:t>
        </w:r>
      </w:hyperlink>
      <w:r w:rsidR="005B1755">
        <w:t>’.</w:t>
      </w:r>
      <w:r w:rsidR="003542A0">
        <w:t xml:space="preserve"> J</w:t>
      </w:r>
      <w:r w:rsidR="000E735C">
        <w:t>.</w:t>
      </w:r>
      <w:r w:rsidR="003542A0">
        <w:t xml:space="preserve"> </w:t>
      </w:r>
      <w:proofErr w:type="spellStart"/>
      <w:r w:rsidRPr="00F47EFE">
        <w:rPr>
          <w:i/>
        </w:rPr>
        <w:t>Geophys</w:t>
      </w:r>
      <w:proofErr w:type="spellEnd"/>
      <w:r w:rsidRPr="00F47EFE">
        <w:rPr>
          <w:i/>
        </w:rPr>
        <w:t>. Res</w:t>
      </w:r>
      <w:r w:rsidRPr="00F47EFE">
        <w:t>. 120, 11728-11742</w:t>
      </w:r>
      <w:r w:rsidR="00AB68CD">
        <w:t>.</w:t>
      </w:r>
    </w:p>
    <w:p w14:paraId="579470A9" w14:textId="669E9892" w:rsidR="00EB1820" w:rsidRPr="00F47EFE" w:rsidRDefault="00EB1820" w:rsidP="00CC1A9D">
      <w:r w:rsidRPr="00F47EFE">
        <w:t xml:space="preserve">Fraser, </w:t>
      </w:r>
      <w:r w:rsidR="00AF36AC">
        <w:t>PJ,</w:t>
      </w:r>
      <w:r w:rsidRPr="00F47EFE">
        <w:t xml:space="preserve"> </w:t>
      </w:r>
      <w:r w:rsidR="005B1755" w:rsidRPr="00F47EFE">
        <w:t>Porter,</w:t>
      </w:r>
      <w:r w:rsidR="005B1755">
        <w:t xml:space="preserve"> </w:t>
      </w:r>
      <w:r w:rsidRPr="00F47EFE">
        <w:t>LW</w:t>
      </w:r>
      <w:r w:rsidR="005B1755">
        <w:t>,</w:t>
      </w:r>
      <w:r w:rsidRPr="00F47EFE">
        <w:t xml:space="preserve"> </w:t>
      </w:r>
      <w:r w:rsidR="005B1755" w:rsidRPr="00F47EFE">
        <w:t xml:space="preserve">Baly, </w:t>
      </w:r>
      <w:r w:rsidR="00AF36AC">
        <w:t>S</w:t>
      </w:r>
      <w:r w:rsidRPr="00F47EFE">
        <w:t>B</w:t>
      </w:r>
      <w:r w:rsidR="005B1755">
        <w:t>,</w:t>
      </w:r>
      <w:r w:rsidRPr="00F47EFE">
        <w:t xml:space="preserve"> </w:t>
      </w:r>
      <w:r w:rsidR="005B1755" w:rsidRPr="00F47EFE">
        <w:t xml:space="preserve">Krummel, </w:t>
      </w:r>
      <w:r w:rsidR="00AF36AC">
        <w:t>PB,</w:t>
      </w:r>
      <w:r w:rsidRPr="00F47EFE">
        <w:t xml:space="preserve"> </w:t>
      </w:r>
      <w:r w:rsidR="005B1755" w:rsidRPr="00F47EFE">
        <w:t xml:space="preserve">Dunse, </w:t>
      </w:r>
      <w:r w:rsidR="00AF36AC">
        <w:t>BL,</w:t>
      </w:r>
      <w:r w:rsidRPr="00F47EFE">
        <w:t xml:space="preserve"> </w:t>
      </w:r>
      <w:r w:rsidR="005B1755" w:rsidRPr="00F47EFE">
        <w:t xml:space="preserve">Steele, </w:t>
      </w:r>
      <w:r w:rsidR="00AF36AC">
        <w:t>LP,</w:t>
      </w:r>
      <w:r w:rsidRPr="00F47EFE">
        <w:t xml:space="preserve"> </w:t>
      </w:r>
      <w:r w:rsidR="005B1755" w:rsidRPr="00F47EFE">
        <w:t>Derek,</w:t>
      </w:r>
      <w:r w:rsidR="005B1755">
        <w:t xml:space="preserve"> </w:t>
      </w:r>
      <w:r w:rsidRPr="00F47EFE">
        <w:t>N</w:t>
      </w:r>
      <w:r w:rsidR="005B1755">
        <w:t>,</w:t>
      </w:r>
      <w:r w:rsidRPr="00F47EFE">
        <w:t xml:space="preserve"> </w:t>
      </w:r>
      <w:r w:rsidR="005B1755" w:rsidRPr="00F47EFE">
        <w:t xml:space="preserve">Langenfelds, </w:t>
      </w:r>
      <w:r w:rsidR="00AF36AC">
        <w:t>R</w:t>
      </w:r>
      <w:r w:rsidRPr="00F47EFE">
        <w:t>L</w:t>
      </w:r>
      <w:r w:rsidR="005B1755">
        <w:t>,</w:t>
      </w:r>
      <w:r w:rsidRPr="00F47EFE">
        <w:t xml:space="preserve"> </w:t>
      </w:r>
      <w:r w:rsidR="005B1755" w:rsidRPr="00F47EFE">
        <w:t xml:space="preserve">Levin, </w:t>
      </w:r>
      <w:r w:rsidRPr="00F47EFE">
        <w:t>I</w:t>
      </w:r>
      <w:r w:rsidR="005B1755">
        <w:t>,</w:t>
      </w:r>
      <w:r w:rsidRPr="00F47EFE">
        <w:t xml:space="preserve"> </w:t>
      </w:r>
      <w:proofErr w:type="spellStart"/>
      <w:r w:rsidRPr="00F47EFE">
        <w:t>Oram</w:t>
      </w:r>
      <w:proofErr w:type="spellEnd"/>
      <w:r w:rsidRPr="00F47EFE">
        <w:t xml:space="preserve">, </w:t>
      </w:r>
      <w:r w:rsidR="005B1755">
        <w:t>DE,</w:t>
      </w:r>
      <w:r w:rsidR="005B1755" w:rsidRPr="00F47EFE">
        <w:t xml:space="preserve"> </w:t>
      </w:r>
      <w:r w:rsidRPr="00F47EFE">
        <w:t xml:space="preserve">Elkins, </w:t>
      </w:r>
      <w:r w:rsidR="005B1755" w:rsidRPr="00F47EFE">
        <w:t>JW, Vollmer</w:t>
      </w:r>
      <w:r w:rsidR="00AF36AC">
        <w:t>,</w:t>
      </w:r>
      <w:r w:rsidRPr="00F47EFE">
        <w:t xml:space="preserve"> </w:t>
      </w:r>
      <w:r w:rsidR="005B1755">
        <w:t>MK &amp;</w:t>
      </w:r>
      <w:r w:rsidRPr="00F47EFE">
        <w:t xml:space="preserve"> Weiss, </w:t>
      </w:r>
      <w:r w:rsidR="005B1755">
        <w:t>RF 2004. ‘</w:t>
      </w:r>
      <w:r w:rsidRPr="00F47EFE">
        <w:t xml:space="preserve">Sulfur hexafluoride at Cape Grim: long term trends and regional </w:t>
      </w:r>
      <w:proofErr w:type="gramStart"/>
      <w:r w:rsidR="007F43D5" w:rsidRPr="00F47EFE">
        <w:t>emissions</w:t>
      </w:r>
      <w:r w:rsidR="007F43D5">
        <w:t>’</w:t>
      </w:r>
      <w:proofErr w:type="gramEnd"/>
      <w:r w:rsidR="005B1755">
        <w:t>.</w:t>
      </w:r>
      <w:r w:rsidRPr="00F47EFE">
        <w:t xml:space="preserve"> </w:t>
      </w:r>
      <w:r w:rsidR="005B1755">
        <w:t xml:space="preserve">In </w:t>
      </w:r>
      <w:r w:rsidRPr="00F47EFE">
        <w:rPr>
          <w:i/>
        </w:rPr>
        <w:t>Baseline Atmospheric Program (Australia) 2001-2002</w:t>
      </w:r>
      <w:r w:rsidRPr="00F47EFE">
        <w:t xml:space="preserve">, </w:t>
      </w:r>
      <w:proofErr w:type="spellStart"/>
      <w:r w:rsidR="00FB22E5" w:rsidRPr="00F47EFE">
        <w:t>Cainey</w:t>
      </w:r>
      <w:proofErr w:type="spellEnd"/>
      <w:r w:rsidR="00FB22E5" w:rsidRPr="00F47EFE">
        <w:t>,</w:t>
      </w:r>
      <w:r w:rsidR="00FB22E5">
        <w:t xml:space="preserve"> </w:t>
      </w:r>
      <w:r w:rsidRPr="00F47EFE">
        <w:t>JM</w:t>
      </w:r>
      <w:r w:rsidR="00FB22E5">
        <w:t>.</w:t>
      </w:r>
      <w:r w:rsidRPr="00F47EFE">
        <w:t xml:space="preserve"> Derek</w:t>
      </w:r>
      <w:r w:rsidR="00FB22E5">
        <w:t>, N</w:t>
      </w:r>
      <w:r w:rsidR="00FB22E5" w:rsidRPr="00F47EFE">
        <w:t xml:space="preserve"> </w:t>
      </w:r>
      <w:r w:rsidR="00FB22E5">
        <w:t>&amp;</w:t>
      </w:r>
      <w:r w:rsidRPr="00F47EFE">
        <w:t xml:space="preserve"> Krummel</w:t>
      </w:r>
      <w:r w:rsidR="00FB22E5">
        <w:t>,</w:t>
      </w:r>
      <w:r w:rsidRPr="00F47EFE">
        <w:t xml:space="preserve"> </w:t>
      </w:r>
      <w:r w:rsidR="00FB22E5">
        <w:t>PB</w:t>
      </w:r>
      <w:r w:rsidR="00FB22E5" w:rsidRPr="00F47EFE">
        <w:t xml:space="preserve"> </w:t>
      </w:r>
      <w:r w:rsidRPr="00F47EFE">
        <w:t>(eds.), Bureau of Meteorology and CSIRO Atmospheric Research, Melbourne, Australia, 18-23.</w:t>
      </w:r>
    </w:p>
    <w:p w14:paraId="74B2F9DA" w14:textId="0F1302D9" w:rsidR="00EB1820" w:rsidRPr="00F47EFE" w:rsidRDefault="00EB1820" w:rsidP="00CC1A9D">
      <w:r w:rsidRPr="00F47EFE">
        <w:t>Fraser, P, C</w:t>
      </w:r>
      <w:r w:rsidR="005B1755">
        <w:t>,</w:t>
      </w:r>
      <w:r w:rsidRPr="00F47EFE">
        <w:t xml:space="preserve"> Trudinger, B</w:t>
      </w:r>
      <w:r w:rsidR="005B1755">
        <w:t>,</w:t>
      </w:r>
      <w:r w:rsidRPr="00F47EFE">
        <w:t xml:space="preserve"> Dunse, P</w:t>
      </w:r>
      <w:r w:rsidR="005B1755">
        <w:t>,</w:t>
      </w:r>
      <w:r w:rsidRPr="00F47EFE">
        <w:t xml:space="preserve"> Krummel, P</w:t>
      </w:r>
      <w:r w:rsidR="005B1755">
        <w:t>,</w:t>
      </w:r>
      <w:r w:rsidRPr="00F47EFE">
        <w:t xml:space="preserve"> Steele,</w:t>
      </w:r>
      <w:r w:rsidR="00AF36AC">
        <w:t xml:space="preserve"> D,</w:t>
      </w:r>
      <w:r w:rsidRPr="00F47EFE">
        <w:t xml:space="preserve"> Etheridge, N</w:t>
      </w:r>
      <w:r w:rsidR="005B1755">
        <w:t>,</w:t>
      </w:r>
      <w:r w:rsidRPr="00F47EFE">
        <w:t xml:space="preserve"> Derek, L</w:t>
      </w:r>
      <w:r w:rsidR="005B1755">
        <w:t>,</w:t>
      </w:r>
      <w:r w:rsidRPr="00F47EFE">
        <w:t xml:space="preserve"> Porter </w:t>
      </w:r>
      <w:r w:rsidR="005B1755">
        <w:t>&amp;</w:t>
      </w:r>
      <w:r w:rsidRPr="00F47EFE">
        <w:t xml:space="preserve"> Miller, </w:t>
      </w:r>
      <w:r w:rsidR="005B1755" w:rsidRPr="00F47EFE">
        <w:t>B</w:t>
      </w:r>
      <w:r w:rsidR="005B1755">
        <w:t xml:space="preserve"> 2007</w:t>
      </w:r>
      <w:r w:rsidR="005B1755" w:rsidRPr="00F47EFE">
        <w:t xml:space="preserve">. </w:t>
      </w:r>
      <w:r w:rsidR="005B1755">
        <w:t>‘</w:t>
      </w:r>
      <w:r w:rsidRPr="00F47EFE">
        <w:t>PFC emissions from global and Australian aluminium production</w:t>
      </w:r>
      <w:r w:rsidR="005B1755">
        <w:t>’. In</w:t>
      </w:r>
      <w:r w:rsidRPr="00F47EFE">
        <w:t xml:space="preserve"> </w:t>
      </w:r>
      <w:r w:rsidRPr="00F47EFE">
        <w:rPr>
          <w:i/>
          <w:iCs/>
        </w:rPr>
        <w:t>Proceedings of the 9</w:t>
      </w:r>
      <w:r w:rsidRPr="00F47EFE">
        <w:rPr>
          <w:i/>
          <w:iCs/>
          <w:vertAlign w:val="superscript"/>
        </w:rPr>
        <w:t>th</w:t>
      </w:r>
      <w:r w:rsidRPr="00F47EFE">
        <w:rPr>
          <w:i/>
          <w:iCs/>
        </w:rPr>
        <w:t xml:space="preserve"> Australasian Aluminium Smelting Technology Conference and Workshops</w:t>
      </w:r>
      <w:r w:rsidRPr="00F47EFE">
        <w:t xml:space="preserve">, </w:t>
      </w:r>
      <w:proofErr w:type="spellStart"/>
      <w:r w:rsidRPr="00F47EFE">
        <w:t>Skyllas-Kazacos</w:t>
      </w:r>
      <w:proofErr w:type="spellEnd"/>
      <w:r w:rsidRPr="00F47EFE">
        <w:t xml:space="preserve">, M </w:t>
      </w:r>
      <w:r w:rsidR="0024627E">
        <w:t>&amp;</w:t>
      </w:r>
      <w:r w:rsidRPr="00F47EFE">
        <w:t xml:space="preserve"> Welch</w:t>
      </w:r>
      <w:r w:rsidR="0024627E">
        <w:t>,</w:t>
      </w:r>
      <w:r w:rsidRPr="00F47EFE">
        <w:t xml:space="preserve"> </w:t>
      </w:r>
      <w:r w:rsidR="0024627E" w:rsidRPr="00F47EFE">
        <w:t xml:space="preserve">B </w:t>
      </w:r>
      <w:r w:rsidRPr="00F47EFE">
        <w:t xml:space="preserve">(eds.), 4-9 November 2007, Terrigal, Australia, School of Chemical Engineering, UNSW, Sydney, ISBN:9780733425561, </w:t>
      </w:r>
      <w:r w:rsidRPr="00F47EFE">
        <w:rPr>
          <w:vertAlign w:val="superscript"/>
        </w:rPr>
        <w:t>©</w:t>
      </w:r>
      <w:r w:rsidRPr="00F47EFE">
        <w:t>2007.</w:t>
      </w:r>
    </w:p>
    <w:p w14:paraId="11282712" w14:textId="65266C02" w:rsidR="00EB1820" w:rsidRPr="00F47EFE" w:rsidRDefault="00EB1820" w:rsidP="00CC1A9D">
      <w:r w:rsidRPr="00F47EFE">
        <w:t xml:space="preserve">Fraser, P, Dunse, </w:t>
      </w:r>
      <w:r w:rsidR="007F43D5" w:rsidRPr="00F47EFE">
        <w:t>B</w:t>
      </w:r>
      <w:r w:rsidR="007F43D5">
        <w:t>,</w:t>
      </w:r>
      <w:r w:rsidR="007F43D5" w:rsidRPr="00F47EFE">
        <w:t xml:space="preserve"> </w:t>
      </w:r>
      <w:r w:rsidRPr="00F47EFE">
        <w:t xml:space="preserve">Steele, </w:t>
      </w:r>
      <w:r w:rsidR="007F43D5">
        <w:t>LP,</w:t>
      </w:r>
      <w:r w:rsidR="007F43D5" w:rsidRPr="00F47EFE">
        <w:t xml:space="preserve"> Krummel</w:t>
      </w:r>
      <w:r w:rsidR="00AF36AC">
        <w:t>,</w:t>
      </w:r>
      <w:r w:rsidRPr="00F47EFE">
        <w:t xml:space="preserve"> </w:t>
      </w:r>
      <w:r w:rsidR="007F43D5">
        <w:t>PB &amp;</w:t>
      </w:r>
      <w:r w:rsidRPr="00F47EFE">
        <w:t xml:space="preserve"> Derek, </w:t>
      </w:r>
      <w:r w:rsidR="007F43D5" w:rsidRPr="00F47EFE">
        <w:t xml:space="preserve">N </w:t>
      </w:r>
      <w:r w:rsidR="007F43D5">
        <w:t>2011. ‘</w:t>
      </w:r>
      <w:r w:rsidRPr="00F47EFE">
        <w:t>Perfluorocarbon (PFC) emissions from Australian aluminium smelters, 2005-2009</w:t>
      </w:r>
      <w:r w:rsidR="007F43D5">
        <w:t>’. In</w:t>
      </w:r>
      <w:r w:rsidRPr="00F47EFE">
        <w:t xml:space="preserve"> </w:t>
      </w:r>
      <w:r w:rsidRPr="00F47EFE">
        <w:rPr>
          <w:i/>
          <w:iCs/>
        </w:rPr>
        <w:t>Proceedings of the 10</w:t>
      </w:r>
      <w:r w:rsidRPr="00F47EFE">
        <w:rPr>
          <w:i/>
          <w:iCs/>
          <w:vertAlign w:val="superscript"/>
        </w:rPr>
        <w:t>th</w:t>
      </w:r>
      <w:r w:rsidRPr="00F47EFE">
        <w:rPr>
          <w:i/>
          <w:iCs/>
        </w:rPr>
        <w:t xml:space="preserve"> Australasian Aluminium Smelting Technology Conference</w:t>
      </w:r>
      <w:r w:rsidRPr="00F47EFE">
        <w:t xml:space="preserve">, 9-14 October, 2011, Launceston, Australia, Welch, </w:t>
      </w:r>
      <w:r w:rsidR="0024627E" w:rsidRPr="00F47EFE">
        <w:t>B</w:t>
      </w:r>
      <w:r w:rsidR="0024627E">
        <w:t>,</w:t>
      </w:r>
      <w:r w:rsidR="0024627E" w:rsidRPr="00F47EFE">
        <w:t xml:space="preserve"> </w:t>
      </w:r>
      <w:r w:rsidRPr="00F47EFE">
        <w:t>Stephen</w:t>
      </w:r>
      <w:r w:rsidR="0024627E">
        <w:t>s</w:t>
      </w:r>
      <w:r w:rsidR="007F43D5">
        <w:t>,</w:t>
      </w:r>
      <w:r w:rsidRPr="00F47EFE">
        <w:t xml:space="preserve"> </w:t>
      </w:r>
      <w:r w:rsidR="0024627E" w:rsidRPr="00F47EFE">
        <w:t>G</w:t>
      </w:r>
      <w:r w:rsidR="0024627E">
        <w:t>,</w:t>
      </w:r>
      <w:r w:rsidR="0024627E" w:rsidRPr="00F47EFE">
        <w:t xml:space="preserve"> </w:t>
      </w:r>
      <w:proofErr w:type="spellStart"/>
      <w:r w:rsidRPr="00F47EFE">
        <w:t>Metson</w:t>
      </w:r>
      <w:proofErr w:type="spellEnd"/>
      <w:r w:rsidR="0024627E">
        <w:t>, J</w:t>
      </w:r>
      <w:r w:rsidRPr="00F47EFE">
        <w:t xml:space="preserve"> </w:t>
      </w:r>
      <w:r w:rsidR="0024627E">
        <w:t>&amp;</w:t>
      </w:r>
      <w:r w:rsidRPr="00F47EFE">
        <w:t xml:space="preserve"> </w:t>
      </w:r>
      <w:proofErr w:type="spellStart"/>
      <w:r w:rsidRPr="00F47EFE">
        <w:t>Skyllos-Kazacos</w:t>
      </w:r>
      <w:r w:rsidR="0024627E">
        <w:t>,</w:t>
      </w:r>
      <w:r w:rsidR="0024627E" w:rsidRPr="00F47EFE">
        <w:t>M</w:t>
      </w:r>
      <w:proofErr w:type="spellEnd"/>
      <w:r w:rsidR="0024627E" w:rsidRPr="00F47EFE">
        <w:t xml:space="preserve"> </w:t>
      </w:r>
      <w:r w:rsidRPr="00F47EFE">
        <w:t xml:space="preserve">(eds.), School of Chemical Engineering, UNSW, Sydney, ISBN:9780733430541, 14 pp., </w:t>
      </w:r>
      <w:r w:rsidRPr="00F47EFE">
        <w:rPr>
          <w:vertAlign w:val="superscript"/>
        </w:rPr>
        <w:t>©</w:t>
      </w:r>
      <w:r w:rsidRPr="00F47EFE">
        <w:t>2011</w:t>
      </w:r>
    </w:p>
    <w:p w14:paraId="4C6F8F37" w14:textId="2A99D033" w:rsidR="00EB1820" w:rsidRPr="00F47EFE" w:rsidRDefault="00EB1820" w:rsidP="00CC1A9D">
      <w:r w:rsidRPr="00F47EFE">
        <w:t>Fraser</w:t>
      </w:r>
      <w:r w:rsidR="007F43D5">
        <w:t>,</w:t>
      </w:r>
      <w:r w:rsidRPr="00F47EFE">
        <w:t xml:space="preserve"> P, Steele</w:t>
      </w:r>
      <w:r w:rsidR="007F43D5">
        <w:t>,</w:t>
      </w:r>
      <w:r w:rsidRPr="00F47EFE">
        <w:t xml:space="preserve"> </w:t>
      </w:r>
      <w:r w:rsidR="007F43D5" w:rsidRPr="00F47EFE">
        <w:t xml:space="preserve">P </w:t>
      </w:r>
      <w:r w:rsidR="007F43D5">
        <w:t>&amp;</w:t>
      </w:r>
      <w:r w:rsidRPr="00F47EFE">
        <w:t xml:space="preserve"> Cooksey, </w:t>
      </w:r>
      <w:r w:rsidR="007F43D5" w:rsidRPr="00F47EFE">
        <w:t>MA</w:t>
      </w:r>
      <w:r w:rsidR="007F43D5">
        <w:t xml:space="preserve"> 2013</w:t>
      </w:r>
      <w:r w:rsidR="007F43D5" w:rsidRPr="00F47EFE">
        <w:t xml:space="preserve">. </w:t>
      </w:r>
      <w:r w:rsidR="007F43D5">
        <w:t>‘</w:t>
      </w:r>
      <w:hyperlink r:id="rId51" w:history="1">
        <w:r w:rsidRPr="0024627E">
          <w:rPr>
            <w:rStyle w:val="Hyperlink"/>
          </w:rPr>
          <w:t>PFC and CO</w:t>
        </w:r>
        <w:r w:rsidRPr="0024627E">
          <w:rPr>
            <w:rStyle w:val="Hyperlink"/>
            <w:vertAlign w:val="subscript"/>
          </w:rPr>
          <w:t>2</w:t>
        </w:r>
        <w:r w:rsidRPr="0024627E">
          <w:rPr>
            <w:rStyle w:val="Hyperlink"/>
          </w:rPr>
          <w:t xml:space="preserve"> emissions from an aluminium smelter measured using integrated stack sampling, GC-MS and GC-FID</w:t>
        </w:r>
      </w:hyperlink>
      <w:r w:rsidR="007F43D5">
        <w:t>.’</w:t>
      </w:r>
      <w:r w:rsidRPr="00F47EFE">
        <w:t xml:space="preserve"> </w:t>
      </w:r>
      <w:r w:rsidRPr="00F47EFE">
        <w:rPr>
          <w:i/>
        </w:rPr>
        <w:t>Light Metals 2013</w:t>
      </w:r>
      <w:r w:rsidRPr="00F47EFE">
        <w:t>, Sadler</w:t>
      </w:r>
      <w:r w:rsidR="0024627E">
        <w:t>,</w:t>
      </w:r>
      <w:r w:rsidRPr="00F47EFE">
        <w:t xml:space="preserve"> </w:t>
      </w:r>
      <w:r w:rsidR="0024627E" w:rsidRPr="00F47EFE">
        <w:t xml:space="preserve">B </w:t>
      </w:r>
      <w:r w:rsidRPr="00F47EFE">
        <w:t xml:space="preserve">(ed.), Wiley/TMS 2013, </w:t>
      </w:r>
      <w:r w:rsidR="007F43D5">
        <w:t xml:space="preserve">pp. </w:t>
      </w:r>
      <w:r w:rsidRPr="00F47EFE">
        <w:t>871-876.</w:t>
      </w:r>
    </w:p>
    <w:p w14:paraId="6ED61B3A" w14:textId="100D8D8F" w:rsidR="00EB1820" w:rsidRPr="00F47EFE" w:rsidRDefault="00EB1820" w:rsidP="00CC1A9D">
      <w:r w:rsidRPr="00F47EFE">
        <w:t xml:space="preserve">Fraser, </w:t>
      </w:r>
      <w:r w:rsidR="00AF36AC">
        <w:t>PJ,</w:t>
      </w:r>
      <w:r w:rsidRPr="00F47EFE">
        <w:t xml:space="preserve"> Krummel, </w:t>
      </w:r>
      <w:r w:rsidR="009E3CEC">
        <w:t>PB,</w:t>
      </w:r>
      <w:r w:rsidR="009E3CEC" w:rsidRPr="00F47EFE">
        <w:t xml:space="preserve"> </w:t>
      </w:r>
      <w:r w:rsidRPr="00F47EFE">
        <w:t xml:space="preserve">Steele, </w:t>
      </w:r>
      <w:r w:rsidR="009E3CEC">
        <w:t>LP,</w:t>
      </w:r>
      <w:r w:rsidR="009E3CEC" w:rsidRPr="00F47EFE">
        <w:t xml:space="preserve"> </w:t>
      </w:r>
      <w:r w:rsidRPr="00F47EFE">
        <w:t>Trudinger,</w:t>
      </w:r>
      <w:r w:rsidR="00AF36AC">
        <w:t xml:space="preserve"> </w:t>
      </w:r>
      <w:r w:rsidR="009E3CEC">
        <w:t>CM,</w:t>
      </w:r>
      <w:r w:rsidR="009E3CEC" w:rsidRPr="00F47EFE">
        <w:t xml:space="preserve"> </w:t>
      </w:r>
      <w:r w:rsidRPr="00F47EFE">
        <w:t>Etheridge,</w:t>
      </w:r>
      <w:r w:rsidR="00723AFB">
        <w:t xml:space="preserve"> </w:t>
      </w:r>
      <w:r w:rsidR="009E3CEC">
        <w:t>DM,</w:t>
      </w:r>
      <w:r w:rsidR="009E3CEC" w:rsidRPr="00F47EFE">
        <w:t xml:space="preserve"> </w:t>
      </w:r>
      <w:r w:rsidRPr="00F47EFE">
        <w:t>Derek,</w:t>
      </w:r>
      <w:r w:rsidR="00AF36AC">
        <w:t xml:space="preserve"> </w:t>
      </w:r>
      <w:r w:rsidR="009E3CEC">
        <w:t xml:space="preserve">N, </w:t>
      </w:r>
      <w:proofErr w:type="spellStart"/>
      <w:r w:rsidRPr="00F47EFE">
        <w:t>O’Doherty</w:t>
      </w:r>
      <w:proofErr w:type="spellEnd"/>
      <w:r w:rsidRPr="00F47EFE">
        <w:t xml:space="preserve">, </w:t>
      </w:r>
      <w:r w:rsidR="009E3CEC">
        <w:t>S,</w:t>
      </w:r>
      <w:r w:rsidR="009E3CEC" w:rsidRPr="00F47EFE">
        <w:t xml:space="preserve"> </w:t>
      </w:r>
      <w:r w:rsidRPr="00F47EFE">
        <w:t xml:space="preserve">Simmonds, </w:t>
      </w:r>
      <w:r w:rsidR="009E3CEC">
        <w:t>PG,</w:t>
      </w:r>
      <w:r w:rsidR="009E3CEC" w:rsidRPr="00F47EFE">
        <w:t xml:space="preserve"> </w:t>
      </w:r>
      <w:r w:rsidRPr="00F47EFE">
        <w:t xml:space="preserve">Miller, </w:t>
      </w:r>
      <w:r w:rsidR="009E3CEC">
        <w:t>BR,</w:t>
      </w:r>
      <w:r w:rsidR="009E3CEC" w:rsidRPr="00F47EFE">
        <w:t xml:space="preserve"> </w:t>
      </w:r>
      <w:proofErr w:type="spellStart"/>
      <w:r w:rsidRPr="00F47EFE">
        <w:t>Mühle</w:t>
      </w:r>
      <w:proofErr w:type="spellEnd"/>
      <w:r w:rsidRPr="00F47EFE">
        <w:t xml:space="preserve">, </w:t>
      </w:r>
      <w:r w:rsidR="009E3CEC" w:rsidRPr="00F47EFE">
        <w:t>J</w:t>
      </w:r>
      <w:r w:rsidR="009E3CEC">
        <w:t>,</w:t>
      </w:r>
      <w:r w:rsidR="009E3CEC" w:rsidRPr="00F47EFE">
        <w:t xml:space="preserve"> </w:t>
      </w:r>
      <w:r w:rsidRPr="00F47EFE">
        <w:t xml:space="preserve">Weiss, </w:t>
      </w:r>
      <w:r w:rsidR="009E3CEC">
        <w:t xml:space="preserve">RF, </w:t>
      </w:r>
      <w:proofErr w:type="spellStart"/>
      <w:r w:rsidR="009E3CEC" w:rsidRPr="00F47EFE">
        <w:t>Oram</w:t>
      </w:r>
      <w:proofErr w:type="spellEnd"/>
      <w:r w:rsidR="009E3CEC" w:rsidRPr="00F47EFE">
        <w:t xml:space="preserve">, </w:t>
      </w:r>
      <w:r w:rsidR="00AF36AC">
        <w:t>DE,</w:t>
      </w:r>
      <w:r w:rsidRPr="00F47EFE">
        <w:t xml:space="preserve"> </w:t>
      </w:r>
      <w:proofErr w:type="spellStart"/>
      <w:r w:rsidR="009E3CEC" w:rsidRPr="00F47EFE">
        <w:t>Prinn</w:t>
      </w:r>
      <w:proofErr w:type="spellEnd"/>
      <w:r w:rsidR="009E3CEC" w:rsidRPr="00F47EFE">
        <w:t xml:space="preserve"> </w:t>
      </w:r>
      <w:r w:rsidR="00AF36AC">
        <w:t>RG</w:t>
      </w:r>
      <w:r w:rsidRPr="00F47EFE">
        <w:t xml:space="preserve"> </w:t>
      </w:r>
      <w:r w:rsidR="009E3CEC">
        <w:t>&amp;</w:t>
      </w:r>
      <w:r w:rsidR="00AF36AC">
        <w:t xml:space="preserve"> </w:t>
      </w:r>
      <w:r w:rsidRPr="00F47EFE">
        <w:t xml:space="preserve">Wang, </w:t>
      </w:r>
      <w:r w:rsidR="009E3CEC">
        <w:t>RHJ 2014a.</w:t>
      </w:r>
      <w:r w:rsidR="009E3CEC" w:rsidRPr="00F47EFE">
        <w:t xml:space="preserve"> </w:t>
      </w:r>
      <w:r w:rsidR="009E3CEC">
        <w:t>‘</w:t>
      </w:r>
      <w:r w:rsidRPr="00F47EFE">
        <w:t xml:space="preserve">Equivalent effective stratospheric chlorine from Cape Grim Air Archive, Antarctic </w:t>
      </w:r>
      <w:proofErr w:type="spellStart"/>
      <w:r w:rsidRPr="00F47EFE">
        <w:t>firn</w:t>
      </w:r>
      <w:proofErr w:type="spellEnd"/>
      <w:r w:rsidRPr="00F47EFE">
        <w:t xml:space="preserve"> and AGAGE global measurements of ozone depleting substances</w:t>
      </w:r>
      <w:r w:rsidR="009E3CEC">
        <w:t>’. In</w:t>
      </w:r>
      <w:r w:rsidRPr="00F47EFE">
        <w:rPr>
          <w:i/>
        </w:rPr>
        <w:t xml:space="preserve"> Baseline Atmospheric Program (Australia) 2009-2010</w:t>
      </w:r>
      <w:r w:rsidRPr="00F47EFE">
        <w:t>,</w:t>
      </w:r>
      <w:r w:rsidR="00723AFB">
        <w:t xml:space="preserve"> </w:t>
      </w:r>
      <w:r w:rsidRPr="00F47EFE">
        <w:t xml:space="preserve">Derek </w:t>
      </w:r>
      <w:r w:rsidR="009E3CEC">
        <w:t xml:space="preserve">N, </w:t>
      </w:r>
      <w:r w:rsidRPr="00F47EFE">
        <w:t>Krummel</w:t>
      </w:r>
      <w:r w:rsidR="009E3CEC">
        <w:t>,</w:t>
      </w:r>
      <w:r w:rsidRPr="00F47EFE">
        <w:t xml:space="preserve"> </w:t>
      </w:r>
      <w:r w:rsidR="009E3CEC">
        <w:t>PB</w:t>
      </w:r>
      <w:r w:rsidR="009E3CEC" w:rsidRPr="00F47EFE">
        <w:t xml:space="preserve"> </w:t>
      </w:r>
      <w:r w:rsidR="009E3CEC">
        <w:t>&amp;</w:t>
      </w:r>
      <w:r w:rsidR="00AF36AC">
        <w:t xml:space="preserve"> </w:t>
      </w:r>
      <w:r w:rsidRPr="00F47EFE">
        <w:t>Cleland</w:t>
      </w:r>
      <w:r w:rsidR="009E3CEC">
        <w:t>,</w:t>
      </w:r>
      <w:r w:rsidRPr="00F47EFE">
        <w:t xml:space="preserve"> </w:t>
      </w:r>
      <w:r w:rsidR="009E3CEC">
        <w:t>SJ</w:t>
      </w:r>
      <w:r w:rsidR="009E3CEC" w:rsidRPr="00F47EFE">
        <w:t xml:space="preserve"> </w:t>
      </w:r>
      <w:r w:rsidRPr="00F47EFE">
        <w:t>(eds.)</w:t>
      </w:r>
      <w:r w:rsidR="009E3CEC" w:rsidRPr="00F47EFE">
        <w:t xml:space="preserve"> </w:t>
      </w:r>
      <w:r w:rsidR="009E3CEC">
        <w:t xml:space="preserve">pp. </w:t>
      </w:r>
      <w:r w:rsidR="009E3CEC" w:rsidRPr="00F47EFE">
        <w:t>17-23</w:t>
      </w:r>
      <w:r w:rsidR="009E3CEC">
        <w:t>.</w:t>
      </w:r>
      <w:r w:rsidRPr="00F47EFE">
        <w:t xml:space="preserve"> Australian Bureau of Meteorology and CSIRO Marine and Atmospheric Research, Melbourne, Australia</w:t>
      </w:r>
      <w:r w:rsidR="009E3CEC">
        <w:t>.</w:t>
      </w:r>
    </w:p>
    <w:p w14:paraId="26DF6FA4" w14:textId="18F2F3EB" w:rsidR="00EB1820" w:rsidRPr="00F47EFE" w:rsidRDefault="00EB1820" w:rsidP="00CC1A9D">
      <w:r w:rsidRPr="00F47EFE">
        <w:t xml:space="preserve">Fraser, </w:t>
      </w:r>
      <w:r w:rsidR="00AF36AC">
        <w:t>PJ,</w:t>
      </w:r>
      <w:r w:rsidRPr="00F47EFE">
        <w:t xml:space="preserve"> Dunse</w:t>
      </w:r>
      <w:r w:rsidR="009E3CEC">
        <w:t>,</w:t>
      </w:r>
      <w:r w:rsidR="009E3CEC" w:rsidRPr="009E3CEC">
        <w:t xml:space="preserve"> </w:t>
      </w:r>
      <w:r w:rsidR="009E3CEC">
        <w:t>BL</w:t>
      </w:r>
      <w:r w:rsidRPr="00F47EFE">
        <w:t>, Manning,</w:t>
      </w:r>
      <w:r w:rsidR="00AF36AC">
        <w:t xml:space="preserve"> </w:t>
      </w:r>
      <w:r w:rsidR="009E3CEC">
        <w:t>AJ,</w:t>
      </w:r>
      <w:r w:rsidR="009E3CEC" w:rsidRPr="00F47EFE">
        <w:t xml:space="preserve"> </w:t>
      </w:r>
      <w:r w:rsidRPr="00F47EFE">
        <w:t xml:space="preserve">Wang, </w:t>
      </w:r>
      <w:r w:rsidR="009E3CEC">
        <w:t>RHJ,</w:t>
      </w:r>
      <w:r w:rsidR="009E3CEC" w:rsidRPr="00F47EFE">
        <w:t xml:space="preserve"> </w:t>
      </w:r>
      <w:r w:rsidRPr="00F47EFE">
        <w:t xml:space="preserve">Krummel, </w:t>
      </w:r>
      <w:r w:rsidR="009E3CEC">
        <w:t>PB,</w:t>
      </w:r>
      <w:r w:rsidR="009E3CEC" w:rsidRPr="00F47EFE">
        <w:t xml:space="preserve"> </w:t>
      </w:r>
      <w:r w:rsidRPr="00F47EFE">
        <w:t xml:space="preserve">Steele, </w:t>
      </w:r>
      <w:r w:rsidR="009E3CEC">
        <w:t>LP,</w:t>
      </w:r>
      <w:r w:rsidR="009E3CEC" w:rsidRPr="00F47EFE">
        <w:t xml:space="preserve"> </w:t>
      </w:r>
      <w:r w:rsidRPr="00F47EFE">
        <w:t xml:space="preserve">Porter, </w:t>
      </w:r>
      <w:r w:rsidR="009E3CEC">
        <w:t>LW,</w:t>
      </w:r>
      <w:r w:rsidR="009E3CEC" w:rsidRPr="00F47EFE">
        <w:t xml:space="preserve"> </w:t>
      </w:r>
      <w:r w:rsidRPr="00F47EFE">
        <w:t>Allison</w:t>
      </w:r>
      <w:r w:rsidR="009E3CEC">
        <w:t>,</w:t>
      </w:r>
      <w:r w:rsidR="00AF36AC">
        <w:t xml:space="preserve"> </w:t>
      </w:r>
      <w:r w:rsidR="009E3CEC" w:rsidRPr="00F47EFE">
        <w:t>C</w:t>
      </w:r>
      <w:r w:rsidR="009E3CEC">
        <w:t>,</w:t>
      </w:r>
      <w:r w:rsidR="009E3CEC" w:rsidRPr="00F47EFE">
        <w:t xml:space="preserve"> </w:t>
      </w:r>
      <w:proofErr w:type="spellStart"/>
      <w:r w:rsidRPr="00F47EFE">
        <w:t>O’Doherty</w:t>
      </w:r>
      <w:proofErr w:type="spellEnd"/>
      <w:r w:rsidR="009E3CEC">
        <w:t>,</w:t>
      </w:r>
      <w:r w:rsidR="009E3CEC" w:rsidRPr="009E3CEC">
        <w:t xml:space="preserve"> </w:t>
      </w:r>
      <w:r w:rsidR="009E3CEC">
        <w:t>S</w:t>
      </w:r>
      <w:r w:rsidRPr="00F47EFE">
        <w:t>, Simmond</w:t>
      </w:r>
      <w:r w:rsidR="007F43D5">
        <w:t xml:space="preserve">s, </w:t>
      </w:r>
      <w:r w:rsidR="009E3CEC">
        <w:t>PG,</w:t>
      </w:r>
      <w:r w:rsidR="009E3CEC" w:rsidRPr="00F47EFE">
        <w:t xml:space="preserve"> </w:t>
      </w:r>
      <w:proofErr w:type="spellStart"/>
      <w:r w:rsidRPr="00F47EFE">
        <w:t>Mühle</w:t>
      </w:r>
      <w:proofErr w:type="spellEnd"/>
      <w:r w:rsidR="009E3CEC">
        <w:t>,</w:t>
      </w:r>
      <w:r w:rsidRPr="00F47EFE">
        <w:t xml:space="preserve"> </w:t>
      </w:r>
      <w:r w:rsidR="009E3CEC">
        <w:t>J</w:t>
      </w:r>
      <w:r w:rsidR="009E3CEC" w:rsidRPr="00F47EFE">
        <w:t xml:space="preserve"> </w:t>
      </w:r>
      <w:r w:rsidR="009E3CEC">
        <w:t>&amp;</w:t>
      </w:r>
      <w:r w:rsidRPr="00F47EFE">
        <w:t xml:space="preserve"> </w:t>
      </w:r>
      <w:proofErr w:type="spellStart"/>
      <w:r w:rsidRPr="00F47EFE">
        <w:t>Prinn</w:t>
      </w:r>
      <w:proofErr w:type="spellEnd"/>
      <w:r w:rsidRPr="00F47EFE">
        <w:t xml:space="preserve">, </w:t>
      </w:r>
      <w:r w:rsidR="009E3CEC">
        <w:t>RG 2014b.</w:t>
      </w:r>
      <w:r w:rsidR="009E3CEC" w:rsidRPr="00F47EFE">
        <w:t xml:space="preserve"> </w:t>
      </w:r>
      <w:r w:rsidR="009E3CEC">
        <w:t>‘</w:t>
      </w:r>
      <w:hyperlink r:id="rId52" w:history="1">
        <w:r w:rsidRPr="0024627E">
          <w:rPr>
            <w:rStyle w:val="Hyperlink"/>
          </w:rPr>
          <w:t>Australian carbon tetrachloride (CCl</w:t>
        </w:r>
        <w:r w:rsidRPr="0024627E">
          <w:rPr>
            <w:rStyle w:val="Hyperlink"/>
            <w:vertAlign w:val="subscript"/>
          </w:rPr>
          <w:t>4</w:t>
        </w:r>
        <w:r w:rsidRPr="0024627E">
          <w:rPr>
            <w:rStyle w:val="Hyperlink"/>
          </w:rPr>
          <w:t>) emissions in a global context</w:t>
        </w:r>
      </w:hyperlink>
      <w:r w:rsidR="009E3CEC">
        <w:t>’.</w:t>
      </w:r>
      <w:r w:rsidRPr="00F47EFE">
        <w:t xml:space="preserve"> </w:t>
      </w:r>
      <w:r w:rsidRPr="00F47EFE">
        <w:rPr>
          <w:i/>
        </w:rPr>
        <w:t>Environ. Chem</w:t>
      </w:r>
      <w:r w:rsidRPr="00F47EFE">
        <w:t xml:space="preserve">. 11, </w:t>
      </w:r>
      <w:r w:rsidR="009E3CEC">
        <w:t xml:space="preserve">pp. </w:t>
      </w:r>
      <w:r w:rsidRPr="00F47EFE">
        <w:t>77-88</w:t>
      </w:r>
      <w:r w:rsidR="00AB68CD" w:rsidRPr="00F47EFE">
        <w:t>.</w:t>
      </w:r>
    </w:p>
    <w:p w14:paraId="64CAABE3" w14:textId="76639363" w:rsidR="00EB1820" w:rsidRPr="00F47EFE" w:rsidRDefault="00EB1820" w:rsidP="00CC1A9D">
      <w:pPr>
        <w:rPr>
          <w:szCs w:val="18"/>
        </w:rPr>
      </w:pPr>
      <w:bookmarkStart w:id="189" w:name="_Hlk65498192"/>
      <w:r w:rsidRPr="00F47EFE">
        <w:t xml:space="preserve">Fraser, </w:t>
      </w:r>
      <w:r w:rsidR="00AF36AC">
        <w:t>PJ,</w:t>
      </w:r>
      <w:r w:rsidRPr="00F47EFE">
        <w:t xml:space="preserve"> </w:t>
      </w:r>
      <w:r w:rsidR="00AF36AC">
        <w:t>LP,</w:t>
      </w:r>
      <w:r w:rsidRPr="00F47EFE">
        <w:t xml:space="preserve"> Steele, </w:t>
      </w:r>
      <w:r w:rsidR="007F43D5">
        <w:t>GI,</w:t>
      </w:r>
      <w:r w:rsidRPr="00F47EFE">
        <w:t xml:space="preserve"> Pearman,</w:t>
      </w:r>
      <w:r w:rsidR="00AF36AC">
        <w:t xml:space="preserve"> S,</w:t>
      </w:r>
      <w:r w:rsidRPr="00F47EFE">
        <w:t xml:space="preserve"> Coram,</w:t>
      </w:r>
      <w:r w:rsidR="00723AFB">
        <w:t xml:space="preserve"> N, </w:t>
      </w:r>
      <w:r w:rsidRPr="00F47EFE">
        <w:t>Derek,</w:t>
      </w:r>
      <w:r w:rsidR="00AF36AC">
        <w:t xml:space="preserve"> </w:t>
      </w:r>
      <w:r w:rsidR="007F43D5">
        <w:t>RL,</w:t>
      </w:r>
      <w:r w:rsidRPr="00F47EFE">
        <w:t xml:space="preserve"> Langenfelds </w:t>
      </w:r>
      <w:r w:rsidR="009E3CEC">
        <w:t>&amp;</w:t>
      </w:r>
      <w:r w:rsidRPr="00F47EFE">
        <w:t xml:space="preserve"> </w:t>
      </w:r>
      <w:r w:rsidR="009E3CEC" w:rsidRPr="00F47EFE">
        <w:t xml:space="preserve">Krummel, </w:t>
      </w:r>
      <w:r w:rsidR="00AF36AC">
        <w:t>PB</w:t>
      </w:r>
      <w:r w:rsidR="009E3CEC">
        <w:t xml:space="preserve"> 2016.</w:t>
      </w:r>
      <w:r w:rsidRPr="00F47EFE">
        <w:t xml:space="preserve"> </w:t>
      </w:r>
      <w:r w:rsidR="009E3CEC">
        <w:t>‘</w:t>
      </w:r>
      <w:r w:rsidRPr="00F47EFE">
        <w:t xml:space="preserve">Non-carbon dioxide greenhouse gases at Cape Grim: a </w:t>
      </w:r>
      <w:proofErr w:type="gramStart"/>
      <w:r w:rsidRPr="00F47EFE">
        <w:t>40 year</w:t>
      </w:r>
      <w:proofErr w:type="gramEnd"/>
      <w:r w:rsidRPr="00F47EFE">
        <w:t xml:space="preserve"> odyssey</w:t>
      </w:r>
      <w:r w:rsidR="009E3CEC">
        <w:t>’. In</w:t>
      </w:r>
      <w:r w:rsidRPr="00F47EFE">
        <w:t xml:space="preserve"> </w:t>
      </w:r>
      <w:r w:rsidRPr="00F47EFE">
        <w:rPr>
          <w:i/>
        </w:rPr>
        <w:t>Baseline Atmospheric Program (Australia) History and Recollections, 40</w:t>
      </w:r>
      <w:r w:rsidRPr="00F47EFE">
        <w:rPr>
          <w:i/>
          <w:vertAlign w:val="superscript"/>
        </w:rPr>
        <w:t>th</w:t>
      </w:r>
      <w:r w:rsidRPr="00F47EFE">
        <w:rPr>
          <w:i/>
        </w:rPr>
        <w:t xml:space="preserve"> Anniversary Special Edition, </w:t>
      </w:r>
      <w:r w:rsidRPr="00F47EFE">
        <w:t>Derek, N, Krummel</w:t>
      </w:r>
      <w:r w:rsidR="009E3CEC">
        <w:t>,</w:t>
      </w:r>
      <w:r w:rsidR="009E3CEC" w:rsidRPr="00F47EFE">
        <w:t xml:space="preserve"> </w:t>
      </w:r>
      <w:r w:rsidR="009E3CEC">
        <w:t>PB</w:t>
      </w:r>
      <w:r w:rsidR="009E3CEC" w:rsidRPr="00F47EFE">
        <w:t xml:space="preserve"> </w:t>
      </w:r>
      <w:r w:rsidR="009E3CEC">
        <w:t>&amp;</w:t>
      </w:r>
      <w:r w:rsidR="00AF36AC">
        <w:t xml:space="preserve"> </w:t>
      </w:r>
      <w:r w:rsidRPr="00F47EFE">
        <w:t>Cleland</w:t>
      </w:r>
      <w:r w:rsidR="009E3CEC">
        <w:t>,</w:t>
      </w:r>
      <w:r w:rsidRPr="00F47EFE">
        <w:t xml:space="preserve"> </w:t>
      </w:r>
      <w:r w:rsidR="009E3CEC">
        <w:t>SJ</w:t>
      </w:r>
      <w:r w:rsidR="009E3CEC" w:rsidRPr="00F47EFE">
        <w:t xml:space="preserve"> </w:t>
      </w:r>
      <w:r w:rsidRPr="00F47EFE">
        <w:t xml:space="preserve">(eds.), </w:t>
      </w:r>
      <w:r w:rsidR="009E3CEC">
        <w:t>pp.</w:t>
      </w:r>
      <w:r w:rsidR="009E3CEC" w:rsidRPr="00F47EFE">
        <w:t xml:space="preserve"> 45-76</w:t>
      </w:r>
      <w:r w:rsidR="009E3CEC">
        <w:t xml:space="preserve">. </w:t>
      </w:r>
      <w:r w:rsidRPr="00F47EFE">
        <w:t>Bureau of Meteorology/CSIRO Oceans and Atmosphere, ISSN</w:t>
      </w:r>
      <w:r w:rsidR="00AB68CD">
        <w:t>:</w:t>
      </w:r>
      <w:r w:rsidRPr="00F47EFE">
        <w:t>0155-6959.</w:t>
      </w:r>
    </w:p>
    <w:bookmarkEnd w:id="189"/>
    <w:p w14:paraId="488C49D8" w14:textId="5E290848" w:rsidR="00EB1820" w:rsidRPr="00F47EFE" w:rsidRDefault="00EB1820" w:rsidP="00CC1A9D">
      <w:r w:rsidRPr="00F47EFE">
        <w:t xml:space="preserve">Ganesan, </w:t>
      </w:r>
      <w:r w:rsidR="007F43D5">
        <w:t>AL</w:t>
      </w:r>
      <w:r w:rsidR="00723AFB">
        <w:t>,</w:t>
      </w:r>
      <w:r w:rsidRPr="00F47EFE">
        <w:t xml:space="preserve"> Rigby, </w:t>
      </w:r>
      <w:r w:rsidR="009E3CEC" w:rsidRPr="00F47EFE">
        <w:t>M</w:t>
      </w:r>
      <w:r w:rsidR="009E3CEC">
        <w:t>,</w:t>
      </w:r>
      <w:r w:rsidR="009E3CEC" w:rsidRPr="00F47EFE">
        <w:t xml:space="preserve"> </w:t>
      </w:r>
      <w:r w:rsidRPr="00F47EFE">
        <w:t>Zammit-</w:t>
      </w:r>
      <w:proofErr w:type="spellStart"/>
      <w:r w:rsidRPr="00F47EFE">
        <w:t>Mangion</w:t>
      </w:r>
      <w:proofErr w:type="spellEnd"/>
      <w:r w:rsidRPr="00F47EFE">
        <w:t xml:space="preserve">, </w:t>
      </w:r>
      <w:r w:rsidR="009E3CEC" w:rsidRPr="00F47EFE">
        <w:t>A</w:t>
      </w:r>
      <w:r w:rsidR="009E3CEC">
        <w:t>,</w:t>
      </w:r>
      <w:r w:rsidR="009E3CEC" w:rsidRPr="00F47EFE">
        <w:t xml:space="preserve"> </w:t>
      </w:r>
      <w:r w:rsidRPr="00F47EFE">
        <w:t xml:space="preserve">Manning, </w:t>
      </w:r>
      <w:r w:rsidR="009E3CEC">
        <w:t>AJ,</w:t>
      </w:r>
      <w:r w:rsidR="009E3CEC" w:rsidRPr="00F47EFE">
        <w:t xml:space="preserve"> </w:t>
      </w:r>
      <w:proofErr w:type="spellStart"/>
      <w:r w:rsidRPr="00F47EFE">
        <w:t>Prinn</w:t>
      </w:r>
      <w:proofErr w:type="spellEnd"/>
      <w:r w:rsidRPr="00F47EFE">
        <w:t xml:space="preserve">, </w:t>
      </w:r>
      <w:r w:rsidR="009E3CEC">
        <w:t>RG,</w:t>
      </w:r>
      <w:r w:rsidR="009E3CEC" w:rsidRPr="00F47EFE">
        <w:t xml:space="preserve"> </w:t>
      </w:r>
      <w:r w:rsidRPr="00F47EFE">
        <w:t xml:space="preserve">Fraser, </w:t>
      </w:r>
      <w:r w:rsidR="009E3CEC">
        <w:t>PJ,</w:t>
      </w:r>
      <w:r w:rsidR="009E3CEC" w:rsidRPr="00F47EFE">
        <w:t xml:space="preserve"> </w:t>
      </w:r>
      <w:proofErr w:type="spellStart"/>
      <w:r w:rsidRPr="00F47EFE">
        <w:t>Harth</w:t>
      </w:r>
      <w:proofErr w:type="spellEnd"/>
      <w:r w:rsidRPr="00F47EFE">
        <w:t xml:space="preserve">, </w:t>
      </w:r>
      <w:r w:rsidR="009E3CEC">
        <w:t>CM,</w:t>
      </w:r>
      <w:r w:rsidR="009E3CEC" w:rsidRPr="00F47EFE">
        <w:t xml:space="preserve"> </w:t>
      </w:r>
      <w:r w:rsidRPr="00F47EFE">
        <w:t xml:space="preserve">Kim, </w:t>
      </w:r>
      <w:r w:rsidR="009E3CEC">
        <w:t>K-R,</w:t>
      </w:r>
      <w:r w:rsidR="009E3CEC" w:rsidRPr="00F47EFE">
        <w:t xml:space="preserve"> Krummel,</w:t>
      </w:r>
      <w:r w:rsidR="009E3CEC">
        <w:t xml:space="preserve"> </w:t>
      </w:r>
      <w:r w:rsidR="00AF36AC">
        <w:t>PB,</w:t>
      </w:r>
      <w:r w:rsidRPr="00F47EFE">
        <w:t xml:space="preserve"> </w:t>
      </w:r>
      <w:r w:rsidR="009E3CEC" w:rsidRPr="00F47EFE">
        <w:t xml:space="preserve">Li, </w:t>
      </w:r>
      <w:r w:rsidR="00AF36AC">
        <w:t>S,</w:t>
      </w:r>
      <w:r w:rsidRPr="00F47EFE">
        <w:t xml:space="preserve"> </w:t>
      </w:r>
      <w:proofErr w:type="spellStart"/>
      <w:r w:rsidR="009E3CEC" w:rsidRPr="00F47EFE">
        <w:t>Mühle</w:t>
      </w:r>
      <w:proofErr w:type="spellEnd"/>
      <w:r w:rsidR="009E3CEC" w:rsidRPr="00F47EFE">
        <w:t>,</w:t>
      </w:r>
      <w:r w:rsidR="009E3CEC">
        <w:t xml:space="preserve"> </w:t>
      </w:r>
      <w:r w:rsidRPr="00F47EFE">
        <w:t>J</w:t>
      </w:r>
      <w:r w:rsidR="009E3CEC">
        <w:t>,</w:t>
      </w:r>
      <w:r w:rsidRPr="00F47EFE">
        <w:t xml:space="preserve"> </w:t>
      </w:r>
      <w:proofErr w:type="spellStart"/>
      <w:r w:rsidR="009E3CEC" w:rsidRPr="00F47EFE">
        <w:t>O'Doherty</w:t>
      </w:r>
      <w:proofErr w:type="spellEnd"/>
      <w:r w:rsidR="009E3CEC" w:rsidRPr="00F47EFE">
        <w:t>,</w:t>
      </w:r>
      <w:r w:rsidR="009E3CEC">
        <w:t xml:space="preserve"> </w:t>
      </w:r>
      <w:r w:rsidR="007F43D5">
        <w:t>SJ,</w:t>
      </w:r>
      <w:r w:rsidRPr="00F47EFE">
        <w:t xml:space="preserve"> </w:t>
      </w:r>
      <w:r w:rsidR="009E3CEC" w:rsidRPr="00F47EFE">
        <w:t xml:space="preserve">Park, </w:t>
      </w:r>
      <w:r w:rsidR="00AF36AC">
        <w:t>S,</w:t>
      </w:r>
      <w:r w:rsidRPr="00F47EFE">
        <w:t xml:space="preserve"> </w:t>
      </w:r>
      <w:r w:rsidR="009E3CEC" w:rsidRPr="00F47EFE">
        <w:t xml:space="preserve">Salameh, </w:t>
      </w:r>
      <w:r w:rsidR="00AF36AC">
        <w:t>PK,</w:t>
      </w:r>
      <w:r w:rsidRPr="00F47EFE">
        <w:t xml:space="preserve"> </w:t>
      </w:r>
      <w:r w:rsidR="009E3CEC" w:rsidRPr="00F47EFE">
        <w:t>Steele</w:t>
      </w:r>
      <w:r w:rsidR="009E3CEC">
        <w:t>,</w:t>
      </w:r>
      <w:r w:rsidR="009E3CEC" w:rsidRPr="00F47EFE">
        <w:t xml:space="preserve"> </w:t>
      </w:r>
      <w:r w:rsidR="00AF36AC">
        <w:t>LP</w:t>
      </w:r>
      <w:r w:rsidRPr="00F47EFE">
        <w:t xml:space="preserve"> </w:t>
      </w:r>
      <w:r w:rsidR="009E3CEC">
        <w:t>&amp;</w:t>
      </w:r>
      <w:r w:rsidRPr="00F47EFE">
        <w:t xml:space="preserve"> Weiss</w:t>
      </w:r>
      <w:r w:rsidR="009E3CEC" w:rsidRPr="00F47EFE">
        <w:t>,</w:t>
      </w:r>
      <w:r w:rsidR="009E3CEC" w:rsidRPr="009E3CEC">
        <w:t xml:space="preserve"> </w:t>
      </w:r>
      <w:r w:rsidR="009E3CEC">
        <w:t>RF 2014. ‘</w:t>
      </w:r>
      <w:hyperlink r:id="rId53" w:history="1">
        <w:r w:rsidRPr="0024627E">
          <w:rPr>
            <w:rStyle w:val="Hyperlink"/>
          </w:rPr>
          <w:t>Characterization of uncertainties in trace gas inversions using hierarchical Bayesian methods</w:t>
        </w:r>
      </w:hyperlink>
      <w:r w:rsidR="009E3CEC">
        <w:t>’.</w:t>
      </w:r>
      <w:r w:rsidRPr="00F47EFE">
        <w:t xml:space="preserve"> </w:t>
      </w:r>
      <w:r w:rsidRPr="00F47EFE">
        <w:rPr>
          <w:i/>
        </w:rPr>
        <w:t>Atmos. Chem. Phys.</w:t>
      </w:r>
      <w:r w:rsidRPr="00F47EFE">
        <w:t xml:space="preserve"> 14(8), </w:t>
      </w:r>
      <w:r w:rsidR="009E3CEC">
        <w:t xml:space="preserve">pp. </w:t>
      </w:r>
      <w:r w:rsidRPr="00F47EFE">
        <w:t>3855-3864</w:t>
      </w:r>
      <w:r w:rsidR="00AB68CD" w:rsidRPr="00F47EFE">
        <w:t>.</w:t>
      </w:r>
    </w:p>
    <w:p w14:paraId="2FFFEFF3" w14:textId="6572A16D" w:rsidR="00EB1820" w:rsidRPr="00F47EFE" w:rsidRDefault="00EB1820" w:rsidP="00CC1A9D">
      <w:bookmarkStart w:id="190" w:name="_Hlk65498101"/>
      <w:proofErr w:type="spellStart"/>
      <w:r w:rsidRPr="00F47EFE">
        <w:t>Greally</w:t>
      </w:r>
      <w:proofErr w:type="spellEnd"/>
      <w:r w:rsidRPr="00F47EFE">
        <w:t xml:space="preserve">, </w:t>
      </w:r>
      <w:r w:rsidR="007F43D5">
        <w:t>BR,</w:t>
      </w:r>
      <w:r w:rsidRPr="00F47EFE">
        <w:t xml:space="preserve"> Manning,</w:t>
      </w:r>
      <w:r w:rsidR="00AF36AC">
        <w:t xml:space="preserve"> </w:t>
      </w:r>
      <w:r w:rsidR="006D558E">
        <w:t>AJ,</w:t>
      </w:r>
      <w:r w:rsidR="006D558E" w:rsidRPr="00F47EFE">
        <w:t xml:space="preserve"> </w:t>
      </w:r>
      <w:r w:rsidRPr="00F47EFE">
        <w:t xml:space="preserve">Reimann, </w:t>
      </w:r>
      <w:r w:rsidR="006D558E">
        <w:t>S,</w:t>
      </w:r>
      <w:r w:rsidR="006D558E" w:rsidRPr="00F47EFE">
        <w:t xml:space="preserve"> </w:t>
      </w:r>
      <w:r w:rsidRPr="00F47EFE">
        <w:t xml:space="preserve">McCulloch, </w:t>
      </w:r>
      <w:r w:rsidR="006D558E" w:rsidRPr="00F47EFE">
        <w:t>A</w:t>
      </w:r>
      <w:r w:rsidR="006D558E">
        <w:t>,</w:t>
      </w:r>
      <w:r w:rsidR="006D558E" w:rsidRPr="00F47EFE">
        <w:t xml:space="preserve"> </w:t>
      </w:r>
      <w:r w:rsidRPr="00F47EFE">
        <w:t xml:space="preserve">Huang, </w:t>
      </w:r>
      <w:r w:rsidR="006D558E" w:rsidRPr="00F47EFE">
        <w:t>J</w:t>
      </w:r>
      <w:r w:rsidR="006D558E">
        <w:t>,</w:t>
      </w:r>
      <w:r w:rsidR="006D558E" w:rsidRPr="00F47EFE">
        <w:t xml:space="preserve"> </w:t>
      </w:r>
      <w:r w:rsidRPr="00F47EFE">
        <w:t xml:space="preserve">Dunse, </w:t>
      </w:r>
      <w:r w:rsidR="006D558E">
        <w:t>BL,</w:t>
      </w:r>
      <w:r w:rsidR="006D558E" w:rsidRPr="00F47EFE">
        <w:t xml:space="preserve"> </w:t>
      </w:r>
      <w:r w:rsidRPr="00F47EFE">
        <w:t xml:space="preserve">Simmonds, </w:t>
      </w:r>
      <w:r w:rsidR="006D558E">
        <w:t>PG,</w:t>
      </w:r>
      <w:r w:rsidR="006D558E" w:rsidRPr="00F47EFE">
        <w:t xml:space="preserve"> </w:t>
      </w:r>
      <w:proofErr w:type="spellStart"/>
      <w:r w:rsidRPr="00F47EFE">
        <w:t>Prinn</w:t>
      </w:r>
      <w:proofErr w:type="spellEnd"/>
      <w:r w:rsidRPr="00F47EFE">
        <w:t xml:space="preserve">, </w:t>
      </w:r>
      <w:r w:rsidR="006D558E">
        <w:t>RG,</w:t>
      </w:r>
      <w:r w:rsidR="006D558E" w:rsidRPr="00F47EFE">
        <w:t xml:space="preserve"> </w:t>
      </w:r>
      <w:r w:rsidRPr="00F47EFE">
        <w:t>Fraser,</w:t>
      </w:r>
      <w:r w:rsidR="00AF36AC">
        <w:t xml:space="preserve"> </w:t>
      </w:r>
      <w:r w:rsidR="006D558E">
        <w:t>PJ,</w:t>
      </w:r>
      <w:r w:rsidR="006D558E" w:rsidRPr="00F47EFE">
        <w:t xml:space="preserve"> </w:t>
      </w:r>
      <w:proofErr w:type="spellStart"/>
      <w:r w:rsidRPr="00F47EFE">
        <w:t>Cunnold</w:t>
      </w:r>
      <w:proofErr w:type="spellEnd"/>
      <w:r w:rsidRPr="00F47EFE">
        <w:t>,</w:t>
      </w:r>
      <w:r w:rsidR="00AF36AC">
        <w:t xml:space="preserve"> </w:t>
      </w:r>
      <w:r w:rsidR="006D558E">
        <w:t>DM,</w:t>
      </w:r>
      <w:r w:rsidR="006D558E" w:rsidRPr="00F47EFE">
        <w:t xml:space="preserve"> </w:t>
      </w:r>
      <w:proofErr w:type="spellStart"/>
      <w:r w:rsidRPr="00F47EFE">
        <w:t>O'Doherty</w:t>
      </w:r>
      <w:proofErr w:type="spellEnd"/>
      <w:r w:rsidRPr="00F47EFE">
        <w:t xml:space="preserve">, </w:t>
      </w:r>
      <w:r w:rsidR="006D558E">
        <w:t>S,</w:t>
      </w:r>
      <w:r w:rsidR="006D558E" w:rsidRPr="00F47EFE">
        <w:t xml:space="preserve"> </w:t>
      </w:r>
      <w:r w:rsidRPr="00F47EFE">
        <w:t xml:space="preserve">Porter, </w:t>
      </w:r>
      <w:r w:rsidR="006D558E">
        <w:t>LW,</w:t>
      </w:r>
      <w:r w:rsidR="006D558E" w:rsidRPr="00F47EFE">
        <w:t xml:space="preserve"> </w:t>
      </w:r>
      <w:proofErr w:type="spellStart"/>
      <w:r w:rsidRPr="00F47EFE">
        <w:t>Stemmler</w:t>
      </w:r>
      <w:proofErr w:type="spellEnd"/>
      <w:r w:rsidRPr="00F47EFE">
        <w:t xml:space="preserve">, </w:t>
      </w:r>
      <w:r w:rsidR="006D558E" w:rsidRPr="00F47EFE">
        <w:t>K</w:t>
      </w:r>
      <w:r w:rsidR="006D558E">
        <w:t>,</w:t>
      </w:r>
      <w:r w:rsidR="006D558E" w:rsidRPr="00F47EFE">
        <w:t xml:space="preserve"> </w:t>
      </w:r>
      <w:r w:rsidRPr="00F47EFE">
        <w:t xml:space="preserve">Vollmer, </w:t>
      </w:r>
      <w:r w:rsidR="006D558E">
        <w:t>MK,</w:t>
      </w:r>
      <w:r w:rsidR="006D558E" w:rsidRPr="00F47EFE">
        <w:t xml:space="preserve"> </w:t>
      </w:r>
      <w:proofErr w:type="spellStart"/>
      <w:r w:rsidRPr="00F47EFE">
        <w:t>Lunder</w:t>
      </w:r>
      <w:proofErr w:type="spellEnd"/>
      <w:r w:rsidRPr="00F47EFE">
        <w:t>,</w:t>
      </w:r>
      <w:r w:rsidR="00723AFB">
        <w:t xml:space="preserve"> </w:t>
      </w:r>
      <w:r w:rsidR="006D558E" w:rsidRPr="00F47EFE">
        <w:t>C</w:t>
      </w:r>
      <w:r w:rsidR="006D558E">
        <w:t>R,</w:t>
      </w:r>
      <w:r w:rsidR="006D558E" w:rsidRPr="00F47EFE">
        <w:t xml:space="preserve"> </w:t>
      </w:r>
      <w:proofErr w:type="spellStart"/>
      <w:r w:rsidRPr="00F47EFE">
        <w:t>Schmidbauer</w:t>
      </w:r>
      <w:proofErr w:type="spellEnd"/>
      <w:r w:rsidRPr="00F47EFE">
        <w:t xml:space="preserve">, </w:t>
      </w:r>
      <w:r w:rsidR="006D558E">
        <w:t xml:space="preserve">N, </w:t>
      </w:r>
      <w:r w:rsidRPr="00F47EFE">
        <w:t xml:space="preserve">Hermansen, </w:t>
      </w:r>
      <w:r w:rsidR="006D558E" w:rsidRPr="00F47EFE">
        <w:t>O</w:t>
      </w:r>
      <w:r w:rsidR="006D558E">
        <w:t>,</w:t>
      </w:r>
      <w:r w:rsidR="006D558E" w:rsidRPr="00F47EFE">
        <w:t xml:space="preserve"> </w:t>
      </w:r>
      <w:proofErr w:type="spellStart"/>
      <w:r w:rsidRPr="00F47EFE">
        <w:t>Arduini</w:t>
      </w:r>
      <w:proofErr w:type="spellEnd"/>
      <w:r w:rsidRPr="00F47EFE">
        <w:t xml:space="preserve">, </w:t>
      </w:r>
      <w:r w:rsidR="006D558E" w:rsidRPr="00F47EFE">
        <w:t>J</w:t>
      </w:r>
      <w:r w:rsidR="006D558E">
        <w:t>,</w:t>
      </w:r>
      <w:r w:rsidR="006D558E" w:rsidRPr="00F47EFE">
        <w:t xml:space="preserve"> </w:t>
      </w:r>
      <w:r w:rsidRPr="00F47EFE">
        <w:t xml:space="preserve">Salameh, </w:t>
      </w:r>
      <w:r w:rsidR="006D558E">
        <w:t>PK,</w:t>
      </w:r>
      <w:r w:rsidR="006D558E" w:rsidRPr="00F47EFE">
        <w:t xml:space="preserve"> </w:t>
      </w:r>
      <w:r w:rsidRPr="00F47EFE">
        <w:t>Krummel,</w:t>
      </w:r>
      <w:r w:rsidR="00AF36AC">
        <w:t xml:space="preserve"> </w:t>
      </w:r>
      <w:r w:rsidR="006D558E">
        <w:t>PB,</w:t>
      </w:r>
      <w:r w:rsidR="006D558E" w:rsidRPr="00F47EFE">
        <w:t xml:space="preserve"> </w:t>
      </w:r>
      <w:r w:rsidRPr="00F47EFE">
        <w:t>Wang,</w:t>
      </w:r>
      <w:r w:rsidR="00AF36AC">
        <w:t xml:space="preserve"> </w:t>
      </w:r>
      <w:r w:rsidR="006D558E">
        <w:t>RHJ,</w:t>
      </w:r>
      <w:r w:rsidR="006D558E" w:rsidRPr="00F47EFE">
        <w:t xml:space="preserve"> </w:t>
      </w:r>
      <w:proofErr w:type="spellStart"/>
      <w:r w:rsidRPr="00F47EFE">
        <w:t>Folini</w:t>
      </w:r>
      <w:proofErr w:type="spellEnd"/>
      <w:r w:rsidRPr="00F47EFE">
        <w:t xml:space="preserve">, </w:t>
      </w:r>
      <w:r w:rsidR="006D558E">
        <w:t>D,</w:t>
      </w:r>
      <w:r w:rsidR="006D558E" w:rsidRPr="00F47EFE">
        <w:t xml:space="preserve"> </w:t>
      </w:r>
      <w:r w:rsidRPr="00F47EFE">
        <w:t xml:space="preserve">Weiss, </w:t>
      </w:r>
      <w:r w:rsidR="006D558E">
        <w:t xml:space="preserve">RF, </w:t>
      </w:r>
      <w:proofErr w:type="spellStart"/>
      <w:r w:rsidR="006D558E" w:rsidRPr="00F47EFE">
        <w:t>Maione</w:t>
      </w:r>
      <w:proofErr w:type="spellEnd"/>
      <w:r w:rsidR="006D558E" w:rsidRPr="00F47EFE">
        <w:t xml:space="preserve">, </w:t>
      </w:r>
      <w:r w:rsidRPr="00F47EFE">
        <w:t>M</w:t>
      </w:r>
      <w:r w:rsidR="006D558E">
        <w:t>,</w:t>
      </w:r>
      <w:r w:rsidRPr="00F47EFE">
        <w:t xml:space="preserve"> </w:t>
      </w:r>
      <w:proofErr w:type="spellStart"/>
      <w:r w:rsidRPr="00F47EFE">
        <w:t>Nickless</w:t>
      </w:r>
      <w:proofErr w:type="spellEnd"/>
      <w:r w:rsidRPr="00F47EFE">
        <w:t xml:space="preserve">, </w:t>
      </w:r>
      <w:r w:rsidR="006D558E" w:rsidRPr="00F47EFE">
        <w:t>G</w:t>
      </w:r>
      <w:r w:rsidR="006D558E">
        <w:t>,</w:t>
      </w:r>
      <w:r w:rsidR="006D558E" w:rsidRPr="00F47EFE">
        <w:t xml:space="preserve"> </w:t>
      </w:r>
      <w:proofErr w:type="spellStart"/>
      <w:r w:rsidRPr="00F47EFE">
        <w:t>Stordal</w:t>
      </w:r>
      <w:proofErr w:type="spellEnd"/>
      <w:r w:rsidR="006D558E">
        <w:t>,</w:t>
      </w:r>
      <w:r w:rsidRPr="00F47EFE">
        <w:t xml:space="preserve"> </w:t>
      </w:r>
      <w:r w:rsidR="006D558E" w:rsidRPr="00F47EFE">
        <w:t xml:space="preserve">F </w:t>
      </w:r>
      <w:r w:rsidR="006D558E">
        <w:t>&amp;</w:t>
      </w:r>
      <w:r w:rsidRPr="00F47EFE">
        <w:t xml:space="preserve"> Derwent, </w:t>
      </w:r>
      <w:r w:rsidR="00AF7FDD">
        <w:t>RG 2007. ‘</w:t>
      </w:r>
      <w:hyperlink r:id="rId54" w:history="1">
        <w:r w:rsidRPr="0024627E">
          <w:rPr>
            <w:rStyle w:val="Hyperlink"/>
          </w:rPr>
          <w:t>Observations of 1,1-difluoroethane (HFC-152a) at AGAGE and SOGE monitoring stations in 1994-2004 and derived global and regional emission estimate</w:t>
        </w:r>
        <w:r w:rsidR="006D558E" w:rsidRPr="0024627E">
          <w:rPr>
            <w:rStyle w:val="Hyperlink"/>
          </w:rPr>
          <w:t>s</w:t>
        </w:r>
      </w:hyperlink>
      <w:r w:rsidR="00AF7FDD">
        <w:t>’.</w:t>
      </w:r>
      <w:r w:rsidRPr="00F47EFE">
        <w:rPr>
          <w:i/>
        </w:rPr>
        <w:t xml:space="preserve"> </w:t>
      </w:r>
      <w:r w:rsidR="000E735C">
        <w:rPr>
          <w:i/>
        </w:rPr>
        <w:t xml:space="preserve">J. </w:t>
      </w:r>
      <w:proofErr w:type="spellStart"/>
      <w:r w:rsidRPr="00F47EFE">
        <w:rPr>
          <w:i/>
        </w:rPr>
        <w:t>Geophys</w:t>
      </w:r>
      <w:proofErr w:type="spellEnd"/>
      <w:r w:rsidRPr="00F47EFE">
        <w:rPr>
          <w:i/>
        </w:rPr>
        <w:t>. Res</w:t>
      </w:r>
      <w:r w:rsidRPr="00F47EFE">
        <w:t>. 112, D06308</w:t>
      </w:r>
      <w:r w:rsidR="00AB68CD" w:rsidRPr="00F47EFE">
        <w:t>.</w:t>
      </w:r>
    </w:p>
    <w:bookmarkEnd w:id="190"/>
    <w:p w14:paraId="54F3DC3B" w14:textId="4F9A62D3" w:rsidR="00EC13F1" w:rsidRPr="00F47EFE" w:rsidRDefault="00EC13F1" w:rsidP="00EC13F1">
      <w:pPr>
        <w:rPr>
          <w:rFonts w:cs="Arial"/>
          <w:iCs/>
        </w:rPr>
      </w:pPr>
      <w:r w:rsidRPr="00EC13F1">
        <w:t xml:space="preserve">Harris, NRP &amp; </w:t>
      </w:r>
      <w:proofErr w:type="spellStart"/>
      <w:r w:rsidRPr="00EC13F1">
        <w:t>Wuebbles</w:t>
      </w:r>
      <w:proofErr w:type="spellEnd"/>
      <w:r w:rsidRPr="00EC13F1">
        <w:t xml:space="preserve">, DJ (Lead Authors), Daniel, JS, Hu, J, </w:t>
      </w:r>
      <w:proofErr w:type="spellStart"/>
      <w:r w:rsidRPr="00EC13F1">
        <w:t>Kuijpers</w:t>
      </w:r>
      <w:proofErr w:type="spellEnd"/>
      <w:r w:rsidRPr="00EC13F1">
        <w:t xml:space="preserve">, LJM, Law, KS, Prather, MJ &amp; Schofield, R 2014. ‘Scenarios, Information, and Options for Policy Makers’. </w:t>
      </w:r>
      <w:r w:rsidRPr="00EC13F1">
        <w:rPr>
          <w:rFonts w:cs="Arial"/>
        </w:rPr>
        <w:t xml:space="preserve">Chapter 5 in </w:t>
      </w:r>
      <w:hyperlink r:id="rId55" w:history="1">
        <w:r w:rsidRPr="00EC13F1">
          <w:rPr>
            <w:rStyle w:val="Hyperlink"/>
            <w:rFonts w:cs="Arial"/>
            <w:i/>
            <w:iCs/>
          </w:rPr>
          <w:t>Scientific Assessment of Ozone Depletion: 2014</w:t>
        </w:r>
      </w:hyperlink>
      <w:r w:rsidRPr="00EC13F1">
        <w:rPr>
          <w:rFonts w:cs="Arial"/>
          <w:iCs/>
        </w:rPr>
        <w:t xml:space="preserve">, Global Ozone and Monitoring Project – Report no. 55, </w:t>
      </w:r>
      <w:r>
        <w:rPr>
          <w:rFonts w:cs="Arial"/>
          <w:iCs/>
        </w:rPr>
        <w:t xml:space="preserve">pp. </w:t>
      </w:r>
      <w:r w:rsidRPr="00EC13F1">
        <w:rPr>
          <w:rFonts w:cs="Arial"/>
          <w:iCs/>
        </w:rPr>
        <w:t>5.1-5.58, WMO, Geneva, Switzerland.</w:t>
      </w:r>
    </w:p>
    <w:p w14:paraId="49E23097" w14:textId="6547E1FF" w:rsidR="003E63B0" w:rsidRDefault="003E63B0" w:rsidP="00CC1A9D">
      <w:pPr>
        <w:rPr>
          <w:lang w:val="en-US"/>
        </w:rPr>
      </w:pPr>
      <w:r w:rsidRPr="003E63B0">
        <w:t>Hurley, PJ</w:t>
      </w:r>
      <w:r>
        <w:t xml:space="preserve"> 2008.</w:t>
      </w:r>
      <w:r w:rsidRPr="003E63B0">
        <w:t xml:space="preserve"> </w:t>
      </w:r>
      <w:hyperlink r:id="rId56" w:history="1">
        <w:r w:rsidRPr="003E63B0">
          <w:rPr>
            <w:rStyle w:val="Hyperlink"/>
          </w:rPr>
          <w:t>TAPM. V4 - user manual</w:t>
        </w:r>
      </w:hyperlink>
      <w:r w:rsidRPr="003E63B0">
        <w:t xml:space="preserve">. </w:t>
      </w:r>
      <w:r w:rsidR="00C40358">
        <w:t xml:space="preserve">Report No. 5, 36 p. </w:t>
      </w:r>
      <w:r w:rsidRPr="003E63B0">
        <w:t>CSIRO Marine and Atmospheric Research</w:t>
      </w:r>
      <w:r>
        <w:t>,</w:t>
      </w:r>
      <w:r w:rsidRPr="003E63B0">
        <w:t xml:space="preserve"> Aspendale, Vic</w:t>
      </w:r>
      <w:r>
        <w:t>toria</w:t>
      </w:r>
      <w:r w:rsidRPr="003E63B0">
        <w:t>.</w:t>
      </w:r>
    </w:p>
    <w:p w14:paraId="0C3FAB0E" w14:textId="14EDDEA5" w:rsidR="003E63B0" w:rsidRDefault="003E63B0" w:rsidP="00CC1A9D">
      <w:pPr>
        <w:rPr>
          <w:lang w:val="en-US"/>
        </w:rPr>
      </w:pPr>
      <w:r w:rsidRPr="00BE523F">
        <w:t>Hurley, PJ, Edwards, MC</w:t>
      </w:r>
      <w:r w:rsidR="00BE523F" w:rsidRPr="00BE523F">
        <w:t xml:space="preserve"> &amp;</w:t>
      </w:r>
      <w:r w:rsidRPr="00BE523F">
        <w:t xml:space="preserve"> Luhar, AK </w:t>
      </w:r>
      <w:r w:rsidR="00BE523F" w:rsidRPr="00BE523F">
        <w:t xml:space="preserve">2008. </w:t>
      </w:r>
      <w:hyperlink r:id="rId57" w:history="1">
        <w:r w:rsidRPr="00BE523F">
          <w:rPr>
            <w:rStyle w:val="Hyperlink"/>
          </w:rPr>
          <w:t>TAPM V4. Part 2 - summary of some verification studies</w:t>
        </w:r>
      </w:hyperlink>
      <w:r w:rsidRPr="00BE523F">
        <w:t xml:space="preserve">. </w:t>
      </w:r>
      <w:r w:rsidR="00BE523F" w:rsidRPr="00BE523F">
        <w:t xml:space="preserve">Report No. </w:t>
      </w:r>
      <w:r w:rsidR="00BE523F">
        <w:t>26</w:t>
      </w:r>
      <w:r w:rsidR="00BE523F" w:rsidRPr="00BE523F">
        <w:t>, 3</w:t>
      </w:r>
      <w:r w:rsidR="00BE523F">
        <w:t>1</w:t>
      </w:r>
      <w:r w:rsidR="00BE523F" w:rsidRPr="00BE523F">
        <w:t xml:space="preserve"> p. CSIRO Marine and Atmospheric Research, Aspendale, Victoria.</w:t>
      </w:r>
    </w:p>
    <w:p w14:paraId="2AAD1B1D" w14:textId="056EF1D2" w:rsidR="00EB1820" w:rsidRPr="00F47EFE" w:rsidRDefault="00EB1820" w:rsidP="00CC1A9D">
      <w:pPr>
        <w:rPr>
          <w:lang w:val="en-US"/>
        </w:rPr>
      </w:pPr>
      <w:r w:rsidRPr="00F47EFE">
        <w:rPr>
          <w:lang w:val="en-US"/>
        </w:rPr>
        <w:t>Ivy,</w:t>
      </w:r>
      <w:r w:rsidR="00AF36AC">
        <w:rPr>
          <w:lang w:val="en-US"/>
        </w:rPr>
        <w:t xml:space="preserve"> </w:t>
      </w:r>
      <w:r w:rsidR="009B61D0">
        <w:rPr>
          <w:lang w:val="en-US"/>
        </w:rPr>
        <w:t>DJ</w:t>
      </w:r>
      <w:r w:rsidRPr="00F47EFE">
        <w:rPr>
          <w:lang w:val="en-US"/>
        </w:rPr>
        <w:t xml:space="preserve">, </w:t>
      </w:r>
      <w:r w:rsidR="00A136BC">
        <w:rPr>
          <w:lang w:val="en-US"/>
        </w:rPr>
        <w:t>‘</w:t>
      </w:r>
      <w:hyperlink r:id="rId58" w:history="1">
        <w:r w:rsidRPr="00FB22E5">
          <w:rPr>
            <w:rStyle w:val="Hyperlink"/>
            <w:lang w:val="en-US"/>
          </w:rPr>
          <w:t xml:space="preserve">Trends and inferred emissions of atmospheric high molecular weight </w:t>
        </w:r>
        <w:proofErr w:type="spellStart"/>
        <w:r w:rsidRPr="00FB22E5">
          <w:rPr>
            <w:rStyle w:val="Hyperlink"/>
            <w:lang w:val="en-US"/>
          </w:rPr>
          <w:t>perfluorcarbons</w:t>
        </w:r>
        <w:proofErr w:type="spellEnd"/>
      </w:hyperlink>
      <w:r w:rsidR="00A136BC">
        <w:rPr>
          <w:lang w:val="en-US"/>
        </w:rPr>
        <w:t>’.</w:t>
      </w:r>
      <w:r w:rsidRPr="00F47EFE">
        <w:rPr>
          <w:lang w:val="en-US"/>
        </w:rPr>
        <w:t xml:space="preserve"> </w:t>
      </w:r>
      <w:r w:rsidRPr="00F47EFE">
        <w:rPr>
          <w:i/>
          <w:lang w:val="en-US"/>
        </w:rPr>
        <w:t>PhD thesis</w:t>
      </w:r>
      <w:r w:rsidRPr="00F47EFE">
        <w:rPr>
          <w:lang w:val="en-US"/>
        </w:rPr>
        <w:t>, MIT, Cambridge, Massachusetts, USA, 2012.</w:t>
      </w:r>
    </w:p>
    <w:p w14:paraId="4DF5F6A9" w14:textId="7B75A5BB" w:rsidR="00EB1820" w:rsidRPr="00F47EFE" w:rsidRDefault="00EB1820" w:rsidP="00CC1A9D">
      <w:pPr>
        <w:rPr>
          <w:lang w:val="en-US"/>
        </w:rPr>
      </w:pPr>
      <w:r w:rsidRPr="00F47EFE">
        <w:rPr>
          <w:lang w:val="en-US"/>
        </w:rPr>
        <w:t>Ivy,</w:t>
      </w:r>
      <w:r w:rsidR="00AF36AC">
        <w:rPr>
          <w:lang w:val="en-US"/>
        </w:rPr>
        <w:t xml:space="preserve"> </w:t>
      </w:r>
      <w:r w:rsidR="009B61D0">
        <w:rPr>
          <w:lang w:val="en-US"/>
        </w:rPr>
        <w:t>DJ</w:t>
      </w:r>
      <w:r w:rsidRPr="00F47EFE">
        <w:rPr>
          <w:lang w:val="en-US"/>
        </w:rPr>
        <w:t xml:space="preserve">, </w:t>
      </w:r>
      <w:r w:rsidR="00A136BC" w:rsidRPr="00F47EFE">
        <w:rPr>
          <w:lang w:val="en-US"/>
        </w:rPr>
        <w:t xml:space="preserve">Arnold, </w:t>
      </w:r>
      <w:r w:rsidRPr="00F47EFE">
        <w:rPr>
          <w:lang w:val="en-US"/>
        </w:rPr>
        <w:t>T</w:t>
      </w:r>
      <w:r w:rsidR="00A136BC">
        <w:rPr>
          <w:lang w:val="en-US"/>
        </w:rPr>
        <w:t>,</w:t>
      </w:r>
      <w:r w:rsidRPr="00F47EFE">
        <w:rPr>
          <w:lang w:val="en-US"/>
        </w:rPr>
        <w:t xml:space="preserve"> </w:t>
      </w:r>
      <w:proofErr w:type="spellStart"/>
      <w:r w:rsidR="00A136BC" w:rsidRPr="00F47EFE">
        <w:rPr>
          <w:lang w:val="en-US"/>
        </w:rPr>
        <w:t>Harth</w:t>
      </w:r>
      <w:proofErr w:type="spellEnd"/>
      <w:r w:rsidR="00A136BC" w:rsidRPr="00F47EFE">
        <w:rPr>
          <w:lang w:val="en-US"/>
        </w:rPr>
        <w:t>,</w:t>
      </w:r>
      <w:r w:rsidR="00A136BC" w:rsidRPr="00A136BC">
        <w:rPr>
          <w:lang w:val="en-US"/>
        </w:rPr>
        <w:t xml:space="preserve"> </w:t>
      </w:r>
      <w:r w:rsidR="007F43D5">
        <w:rPr>
          <w:lang w:val="en-US"/>
        </w:rPr>
        <w:t>CM,</w:t>
      </w:r>
      <w:r w:rsidRPr="00F47EFE">
        <w:rPr>
          <w:lang w:val="en-US"/>
        </w:rPr>
        <w:t xml:space="preserve"> </w:t>
      </w:r>
      <w:r w:rsidR="00A136BC" w:rsidRPr="00F47EFE">
        <w:rPr>
          <w:lang w:val="en-US"/>
        </w:rPr>
        <w:t xml:space="preserve">Steele, </w:t>
      </w:r>
      <w:r w:rsidR="00AF36AC">
        <w:rPr>
          <w:lang w:val="en-US"/>
        </w:rPr>
        <w:t>LP,</w:t>
      </w:r>
      <w:r w:rsidRPr="00F47EFE">
        <w:rPr>
          <w:lang w:val="en-US"/>
        </w:rPr>
        <w:t xml:space="preserve"> </w:t>
      </w:r>
      <w:r w:rsidR="00A136BC" w:rsidRPr="00F47EFE">
        <w:rPr>
          <w:lang w:val="en-US"/>
        </w:rPr>
        <w:t>M</w:t>
      </w:r>
      <w:r w:rsidR="00A136BC" w:rsidRPr="00F47EFE">
        <w:t>ü</w:t>
      </w:r>
      <w:proofErr w:type="spellStart"/>
      <w:r w:rsidR="00A136BC" w:rsidRPr="00F47EFE">
        <w:rPr>
          <w:lang w:val="en-US"/>
        </w:rPr>
        <w:t>hle</w:t>
      </w:r>
      <w:proofErr w:type="spellEnd"/>
      <w:r w:rsidR="00A136BC" w:rsidRPr="00F47EFE">
        <w:rPr>
          <w:lang w:val="en-US"/>
        </w:rPr>
        <w:t xml:space="preserve">, </w:t>
      </w:r>
      <w:r w:rsidRPr="00F47EFE">
        <w:rPr>
          <w:lang w:val="en-US"/>
        </w:rPr>
        <w:t>J</w:t>
      </w:r>
      <w:r w:rsidR="00A136BC">
        <w:rPr>
          <w:lang w:val="en-US"/>
        </w:rPr>
        <w:t>,</w:t>
      </w:r>
      <w:r w:rsidRPr="00F47EFE">
        <w:rPr>
          <w:lang w:val="en-US"/>
        </w:rPr>
        <w:t xml:space="preserve"> </w:t>
      </w:r>
      <w:r w:rsidR="00A136BC" w:rsidRPr="00F47EFE">
        <w:rPr>
          <w:lang w:val="en-US"/>
        </w:rPr>
        <w:t xml:space="preserve">Rigby, </w:t>
      </w:r>
      <w:r w:rsidRPr="00F47EFE">
        <w:rPr>
          <w:lang w:val="en-US"/>
        </w:rPr>
        <w:t>M</w:t>
      </w:r>
      <w:r w:rsidR="00A136BC">
        <w:rPr>
          <w:lang w:val="en-US"/>
        </w:rPr>
        <w:t>,</w:t>
      </w:r>
      <w:r w:rsidRPr="00F47EFE">
        <w:rPr>
          <w:lang w:val="en-US"/>
        </w:rPr>
        <w:t xml:space="preserve"> </w:t>
      </w:r>
      <w:r w:rsidR="00A136BC" w:rsidRPr="00F47EFE">
        <w:rPr>
          <w:lang w:val="en-US"/>
        </w:rPr>
        <w:t xml:space="preserve">Salameh, </w:t>
      </w:r>
      <w:r w:rsidR="00AF36AC">
        <w:rPr>
          <w:lang w:val="en-US"/>
        </w:rPr>
        <w:t>PK,</w:t>
      </w:r>
      <w:r w:rsidRPr="00F47EFE">
        <w:rPr>
          <w:lang w:val="en-US"/>
        </w:rPr>
        <w:t xml:space="preserve"> </w:t>
      </w:r>
      <w:proofErr w:type="spellStart"/>
      <w:r w:rsidR="00A136BC" w:rsidRPr="00F47EFE">
        <w:rPr>
          <w:lang w:val="en-US"/>
        </w:rPr>
        <w:t>Leist</w:t>
      </w:r>
      <w:proofErr w:type="spellEnd"/>
      <w:r w:rsidR="00A136BC" w:rsidRPr="00F47EFE">
        <w:rPr>
          <w:lang w:val="en-US"/>
        </w:rPr>
        <w:t xml:space="preserve">, </w:t>
      </w:r>
      <w:r w:rsidRPr="00F47EFE">
        <w:rPr>
          <w:lang w:val="en-US"/>
        </w:rPr>
        <w:t>M</w:t>
      </w:r>
      <w:r w:rsidR="00A136BC">
        <w:rPr>
          <w:lang w:val="en-US"/>
        </w:rPr>
        <w:t>,</w:t>
      </w:r>
      <w:r w:rsidRPr="00F47EFE">
        <w:rPr>
          <w:lang w:val="en-US"/>
        </w:rPr>
        <w:t xml:space="preserve"> </w:t>
      </w:r>
      <w:r w:rsidR="00A136BC" w:rsidRPr="00F47EFE">
        <w:rPr>
          <w:lang w:val="en-US"/>
        </w:rPr>
        <w:t xml:space="preserve">Krummel, </w:t>
      </w:r>
      <w:r w:rsidR="00AF36AC">
        <w:rPr>
          <w:lang w:val="en-US"/>
        </w:rPr>
        <w:t>PB,</w:t>
      </w:r>
      <w:r w:rsidRPr="00F47EFE">
        <w:rPr>
          <w:lang w:val="en-US"/>
        </w:rPr>
        <w:t xml:space="preserve"> </w:t>
      </w:r>
      <w:r w:rsidR="00A136BC" w:rsidRPr="00F47EFE">
        <w:rPr>
          <w:lang w:val="en-US"/>
        </w:rPr>
        <w:t xml:space="preserve">Fraser, </w:t>
      </w:r>
      <w:r w:rsidR="00AF36AC">
        <w:rPr>
          <w:lang w:val="en-US"/>
        </w:rPr>
        <w:t>PJ,</w:t>
      </w:r>
      <w:r w:rsidRPr="00F47EFE">
        <w:rPr>
          <w:lang w:val="en-US"/>
        </w:rPr>
        <w:t xml:space="preserve"> </w:t>
      </w:r>
      <w:r w:rsidR="00A136BC">
        <w:rPr>
          <w:lang w:val="en-US"/>
        </w:rPr>
        <w:t>Weiss,</w:t>
      </w:r>
      <w:r w:rsidRPr="00F47EFE">
        <w:rPr>
          <w:lang w:val="en-US"/>
        </w:rPr>
        <w:t xml:space="preserve"> </w:t>
      </w:r>
      <w:r w:rsidR="00A136BC">
        <w:rPr>
          <w:lang w:val="en-US"/>
        </w:rPr>
        <w:t>RF &amp;</w:t>
      </w:r>
      <w:r w:rsidRPr="00F47EFE">
        <w:rPr>
          <w:lang w:val="en-US"/>
        </w:rPr>
        <w:t xml:space="preserve"> </w:t>
      </w:r>
      <w:proofErr w:type="spellStart"/>
      <w:r w:rsidR="00A136BC" w:rsidRPr="00F47EFE">
        <w:rPr>
          <w:lang w:val="en-US"/>
        </w:rPr>
        <w:t>Prinn</w:t>
      </w:r>
      <w:proofErr w:type="spellEnd"/>
      <w:r w:rsidR="00A136BC" w:rsidRPr="00F47EFE">
        <w:rPr>
          <w:lang w:val="en-US"/>
        </w:rPr>
        <w:t xml:space="preserve">, </w:t>
      </w:r>
      <w:r w:rsidR="00AF7FDD">
        <w:rPr>
          <w:lang w:val="en-US"/>
        </w:rPr>
        <w:t>RG</w:t>
      </w:r>
      <w:r w:rsidR="00A136BC">
        <w:rPr>
          <w:lang w:val="en-US"/>
        </w:rPr>
        <w:t xml:space="preserve"> 2012.</w:t>
      </w:r>
      <w:r w:rsidR="00AF7FDD">
        <w:rPr>
          <w:lang w:val="en-US"/>
        </w:rPr>
        <w:t xml:space="preserve"> </w:t>
      </w:r>
      <w:r w:rsidR="00A136BC">
        <w:rPr>
          <w:lang w:val="en-US"/>
        </w:rPr>
        <w:t>‘</w:t>
      </w:r>
      <w:hyperlink r:id="rId59" w:history="1">
        <w:r w:rsidRPr="00FB22E5">
          <w:rPr>
            <w:rStyle w:val="Hyperlink"/>
            <w:lang w:val="en-US"/>
          </w:rPr>
          <w:t>Atmospheric histories and growth trends of the high molecular weight perfluorocarbons: C</w:t>
        </w:r>
        <w:r w:rsidRPr="00FB22E5">
          <w:rPr>
            <w:rStyle w:val="Hyperlink"/>
            <w:vertAlign w:val="subscript"/>
            <w:lang w:val="en-US"/>
          </w:rPr>
          <w:t>4</w:t>
        </w:r>
        <w:r w:rsidRPr="00FB22E5">
          <w:rPr>
            <w:rStyle w:val="Hyperlink"/>
            <w:lang w:val="en-US"/>
          </w:rPr>
          <w:t>F</w:t>
        </w:r>
        <w:r w:rsidRPr="00FB22E5">
          <w:rPr>
            <w:rStyle w:val="Hyperlink"/>
            <w:vertAlign w:val="subscript"/>
            <w:lang w:val="en-US"/>
          </w:rPr>
          <w:t>10</w:t>
        </w:r>
        <w:r w:rsidRPr="00FB22E5">
          <w:rPr>
            <w:rStyle w:val="Hyperlink"/>
            <w:lang w:val="en-US"/>
          </w:rPr>
          <w:t>, C</w:t>
        </w:r>
        <w:r w:rsidRPr="00FB22E5">
          <w:rPr>
            <w:rStyle w:val="Hyperlink"/>
            <w:vertAlign w:val="subscript"/>
            <w:lang w:val="en-US"/>
          </w:rPr>
          <w:t>5</w:t>
        </w:r>
        <w:r w:rsidRPr="00FB22E5">
          <w:rPr>
            <w:rStyle w:val="Hyperlink"/>
            <w:lang w:val="en-US"/>
          </w:rPr>
          <w:t>F</w:t>
        </w:r>
        <w:r w:rsidRPr="00FB22E5">
          <w:rPr>
            <w:rStyle w:val="Hyperlink"/>
            <w:vertAlign w:val="subscript"/>
            <w:lang w:val="en-US"/>
          </w:rPr>
          <w:t>12</w:t>
        </w:r>
        <w:r w:rsidRPr="00FB22E5">
          <w:rPr>
            <w:rStyle w:val="Hyperlink"/>
            <w:lang w:val="en-US"/>
          </w:rPr>
          <w:t>, C</w:t>
        </w:r>
        <w:r w:rsidRPr="00FB22E5">
          <w:rPr>
            <w:rStyle w:val="Hyperlink"/>
            <w:vertAlign w:val="subscript"/>
            <w:lang w:val="en-US"/>
          </w:rPr>
          <w:t>6</w:t>
        </w:r>
        <w:r w:rsidRPr="00FB22E5">
          <w:rPr>
            <w:rStyle w:val="Hyperlink"/>
            <w:lang w:val="en-US"/>
          </w:rPr>
          <w:t>F</w:t>
        </w:r>
        <w:r w:rsidRPr="00FB22E5">
          <w:rPr>
            <w:rStyle w:val="Hyperlink"/>
            <w:vertAlign w:val="subscript"/>
            <w:lang w:val="en-US"/>
          </w:rPr>
          <w:t>14</w:t>
        </w:r>
        <w:r w:rsidRPr="00FB22E5">
          <w:rPr>
            <w:rStyle w:val="Hyperlink"/>
            <w:lang w:val="en-US"/>
          </w:rPr>
          <w:t>, C</w:t>
        </w:r>
        <w:r w:rsidRPr="00FB22E5">
          <w:rPr>
            <w:rStyle w:val="Hyperlink"/>
            <w:vertAlign w:val="subscript"/>
            <w:lang w:val="en-US"/>
          </w:rPr>
          <w:t>7</w:t>
        </w:r>
        <w:r w:rsidRPr="00FB22E5">
          <w:rPr>
            <w:rStyle w:val="Hyperlink"/>
            <w:lang w:val="en-US"/>
          </w:rPr>
          <w:t>F</w:t>
        </w:r>
        <w:r w:rsidRPr="00FB22E5">
          <w:rPr>
            <w:rStyle w:val="Hyperlink"/>
            <w:vertAlign w:val="subscript"/>
            <w:lang w:val="en-US"/>
          </w:rPr>
          <w:t>16</w:t>
        </w:r>
        <w:r w:rsidRPr="00FB22E5">
          <w:rPr>
            <w:rStyle w:val="Hyperlink"/>
            <w:lang w:val="en-US"/>
          </w:rPr>
          <w:t xml:space="preserve"> and C</w:t>
        </w:r>
        <w:r w:rsidRPr="00FB22E5">
          <w:rPr>
            <w:rStyle w:val="Hyperlink"/>
            <w:vertAlign w:val="subscript"/>
            <w:lang w:val="en-US"/>
          </w:rPr>
          <w:t>8</w:t>
        </w:r>
        <w:r w:rsidRPr="00FB22E5">
          <w:rPr>
            <w:rStyle w:val="Hyperlink"/>
            <w:lang w:val="en-US"/>
          </w:rPr>
          <w:t>F</w:t>
        </w:r>
        <w:r w:rsidRPr="00FB22E5">
          <w:rPr>
            <w:rStyle w:val="Hyperlink"/>
            <w:vertAlign w:val="subscript"/>
            <w:lang w:val="en-US"/>
          </w:rPr>
          <w:t>18</w:t>
        </w:r>
      </w:hyperlink>
      <w:r w:rsidR="00A136BC">
        <w:rPr>
          <w:lang w:val="en-US"/>
        </w:rPr>
        <w:t>’.</w:t>
      </w:r>
      <w:r w:rsidRPr="00F47EFE">
        <w:rPr>
          <w:lang w:val="en-US"/>
        </w:rPr>
        <w:t xml:space="preserve"> </w:t>
      </w:r>
      <w:r w:rsidRPr="00F47EFE">
        <w:rPr>
          <w:i/>
          <w:iCs/>
        </w:rPr>
        <w:t>Atmos. Chem. Phys.</w:t>
      </w:r>
      <w:r w:rsidRPr="00F47EFE">
        <w:rPr>
          <w:iCs/>
        </w:rPr>
        <w:t xml:space="preserve"> </w:t>
      </w:r>
      <w:r w:rsidRPr="00F47EFE">
        <w:rPr>
          <w:lang w:val="en-US"/>
        </w:rPr>
        <w:t xml:space="preserve">12(9), </w:t>
      </w:r>
      <w:r w:rsidR="00A136BC">
        <w:rPr>
          <w:lang w:val="en-US"/>
        </w:rPr>
        <w:t xml:space="preserve">pp. </w:t>
      </w:r>
      <w:r w:rsidRPr="00F47EFE">
        <w:rPr>
          <w:lang w:val="en-US"/>
        </w:rPr>
        <w:t>4313-4325.</w:t>
      </w:r>
    </w:p>
    <w:p w14:paraId="5EA86CFA" w14:textId="77777777" w:rsidR="00392AB1" w:rsidRDefault="00EB1820" w:rsidP="00CC1A9D">
      <w:r w:rsidRPr="00F47EFE">
        <w:t xml:space="preserve">Kim, J, </w:t>
      </w:r>
      <w:r w:rsidR="003D5638" w:rsidRPr="00F47EFE">
        <w:t>Fraser,</w:t>
      </w:r>
      <w:r w:rsidR="003D5638">
        <w:t xml:space="preserve"> </w:t>
      </w:r>
      <w:r w:rsidR="00AF36AC">
        <w:t>PJ,</w:t>
      </w:r>
      <w:r w:rsidRPr="00F47EFE">
        <w:t xml:space="preserve"> </w:t>
      </w:r>
      <w:r w:rsidR="003D5638" w:rsidRPr="00F47EFE">
        <w:t xml:space="preserve">Li, </w:t>
      </w:r>
      <w:r w:rsidR="00AF36AC">
        <w:t>S,</w:t>
      </w:r>
      <w:r w:rsidRPr="00F47EFE">
        <w:t xml:space="preserve"> </w:t>
      </w:r>
      <w:proofErr w:type="spellStart"/>
      <w:r w:rsidR="003D5638" w:rsidRPr="00F47EFE">
        <w:t>Mühle</w:t>
      </w:r>
      <w:proofErr w:type="spellEnd"/>
      <w:r w:rsidR="003D5638" w:rsidRPr="00F47EFE">
        <w:t xml:space="preserve">, </w:t>
      </w:r>
      <w:r w:rsidRPr="00F47EFE">
        <w:t>J</w:t>
      </w:r>
      <w:r w:rsidR="003D5638">
        <w:t>,</w:t>
      </w:r>
      <w:r w:rsidRPr="00F47EFE">
        <w:t xml:space="preserve"> </w:t>
      </w:r>
      <w:r w:rsidR="003D5638" w:rsidRPr="00F47EFE">
        <w:t xml:space="preserve">Ganesan, </w:t>
      </w:r>
      <w:r w:rsidR="007F43D5">
        <w:t>AL,</w:t>
      </w:r>
      <w:r w:rsidRPr="00F47EFE">
        <w:t xml:space="preserve"> </w:t>
      </w:r>
      <w:r w:rsidR="003D5638" w:rsidRPr="00F47EFE">
        <w:t xml:space="preserve">Krummel, </w:t>
      </w:r>
      <w:r w:rsidR="00AF36AC">
        <w:t>PB,</w:t>
      </w:r>
      <w:r w:rsidRPr="00F47EFE">
        <w:t xml:space="preserve"> </w:t>
      </w:r>
      <w:r w:rsidR="003D5638" w:rsidRPr="00F47EFE">
        <w:t>Steele,</w:t>
      </w:r>
      <w:r w:rsidR="003D5638">
        <w:t xml:space="preserve"> </w:t>
      </w:r>
      <w:r w:rsidR="00AF36AC">
        <w:t>LP,</w:t>
      </w:r>
      <w:r w:rsidRPr="00F47EFE">
        <w:t xml:space="preserve"> </w:t>
      </w:r>
      <w:r w:rsidR="003D5638" w:rsidRPr="00F47EFE">
        <w:t>Park,</w:t>
      </w:r>
      <w:r w:rsidR="003D5638">
        <w:t xml:space="preserve"> </w:t>
      </w:r>
      <w:r w:rsidR="00AF36AC">
        <w:t>S,</w:t>
      </w:r>
      <w:r w:rsidRPr="00F47EFE">
        <w:t xml:space="preserve"> </w:t>
      </w:r>
      <w:r w:rsidR="003D5638" w:rsidRPr="00F47EFE">
        <w:t xml:space="preserve">Kim, </w:t>
      </w:r>
      <w:r w:rsidR="003D5638">
        <w:t xml:space="preserve">S-K, </w:t>
      </w:r>
      <w:r w:rsidR="003D5638" w:rsidRPr="00F47EFE">
        <w:t xml:space="preserve">Park, </w:t>
      </w:r>
      <w:r w:rsidR="003D5638">
        <w:t>M-K,</w:t>
      </w:r>
      <w:r w:rsidRPr="00F47EFE">
        <w:t xml:space="preserve"> </w:t>
      </w:r>
      <w:r w:rsidR="003D5638" w:rsidRPr="00F47EFE">
        <w:t xml:space="preserve">Arnold, </w:t>
      </w:r>
      <w:r w:rsidRPr="00F47EFE">
        <w:t>T</w:t>
      </w:r>
      <w:r w:rsidR="003D5638">
        <w:t>,</w:t>
      </w:r>
      <w:r w:rsidRPr="00F47EFE">
        <w:t xml:space="preserve"> </w:t>
      </w:r>
      <w:proofErr w:type="spellStart"/>
      <w:r w:rsidR="003D5638" w:rsidRPr="00F47EFE">
        <w:t>Harth</w:t>
      </w:r>
      <w:proofErr w:type="spellEnd"/>
      <w:r w:rsidR="003D5638" w:rsidRPr="00F47EFE">
        <w:t xml:space="preserve">, </w:t>
      </w:r>
      <w:r w:rsidR="007F43D5">
        <w:t>CM,</w:t>
      </w:r>
      <w:r w:rsidRPr="00F47EFE">
        <w:t xml:space="preserve"> </w:t>
      </w:r>
      <w:r w:rsidR="003D5638" w:rsidRPr="00F47EFE">
        <w:t xml:space="preserve">Salameh, </w:t>
      </w:r>
      <w:r w:rsidR="00AF36AC">
        <w:t>PK,</w:t>
      </w:r>
      <w:r w:rsidRPr="00F47EFE">
        <w:t xml:space="preserve"> </w:t>
      </w:r>
      <w:proofErr w:type="spellStart"/>
      <w:r w:rsidR="003D5638" w:rsidRPr="00F47EFE">
        <w:t>Prinn</w:t>
      </w:r>
      <w:proofErr w:type="spellEnd"/>
      <w:r w:rsidR="003D5638" w:rsidRPr="00F47EFE">
        <w:t xml:space="preserve">, </w:t>
      </w:r>
      <w:r w:rsidR="00AF7FDD">
        <w:t xml:space="preserve">RG, </w:t>
      </w:r>
      <w:r w:rsidR="003D5638">
        <w:t>Weiss,</w:t>
      </w:r>
      <w:r w:rsidR="003D5638" w:rsidRPr="00F47EFE">
        <w:t xml:space="preserve"> </w:t>
      </w:r>
      <w:r w:rsidR="00A136BC">
        <w:t xml:space="preserve">RF </w:t>
      </w:r>
      <w:r w:rsidR="003D5638">
        <w:t>&amp;</w:t>
      </w:r>
      <w:r w:rsidRPr="00F47EFE">
        <w:t xml:space="preserve"> Kim, </w:t>
      </w:r>
      <w:r w:rsidR="009B61D0">
        <w:t>K-R 2014.</w:t>
      </w:r>
      <w:r w:rsidR="009B61D0" w:rsidRPr="00F47EFE">
        <w:t xml:space="preserve"> </w:t>
      </w:r>
      <w:r w:rsidR="009B61D0">
        <w:t>‘</w:t>
      </w:r>
      <w:hyperlink r:id="rId60" w:history="1">
        <w:r w:rsidRPr="00FB22E5">
          <w:rPr>
            <w:rStyle w:val="Hyperlink"/>
          </w:rPr>
          <w:t>Quantifying aluminium and semiconductor industry perfluorocarbon emissions from atmospheric measurements</w:t>
        </w:r>
      </w:hyperlink>
      <w:r w:rsidR="003D5638">
        <w:t>’.</w:t>
      </w:r>
      <w:r w:rsidRPr="00F47EFE">
        <w:t xml:space="preserve"> </w:t>
      </w:r>
      <w:proofErr w:type="spellStart"/>
      <w:r w:rsidRPr="00F47EFE">
        <w:rPr>
          <w:i/>
        </w:rPr>
        <w:t>Geophys</w:t>
      </w:r>
      <w:proofErr w:type="spellEnd"/>
      <w:r w:rsidRPr="00F47EFE">
        <w:rPr>
          <w:i/>
        </w:rPr>
        <w:t>. Res. Lett</w:t>
      </w:r>
      <w:r w:rsidRPr="00F47EFE">
        <w:t xml:space="preserve">. 41(13), </w:t>
      </w:r>
      <w:r w:rsidR="003D5638">
        <w:t xml:space="preserve">pp. </w:t>
      </w:r>
      <w:r w:rsidRPr="00F47EFE">
        <w:t>4787-4794</w:t>
      </w:r>
      <w:r w:rsidR="00AB68CD" w:rsidRPr="00F47EFE">
        <w:t>.</w:t>
      </w:r>
    </w:p>
    <w:p w14:paraId="784A5AE2" w14:textId="0F4B8134" w:rsidR="00EB1820" w:rsidRPr="00F47EFE" w:rsidRDefault="00EB1820" w:rsidP="00CC1A9D">
      <w:bookmarkStart w:id="191" w:name="_Hlk65497995"/>
      <w:r w:rsidRPr="00F47EFE">
        <w:t xml:space="preserve">Krummel, </w:t>
      </w:r>
      <w:r w:rsidR="00AF36AC">
        <w:t>PB,</w:t>
      </w:r>
      <w:r w:rsidRPr="00F47EFE">
        <w:t xml:space="preserve"> </w:t>
      </w:r>
      <w:r w:rsidR="003D5638" w:rsidRPr="00F47EFE">
        <w:t xml:space="preserve">Fraser, </w:t>
      </w:r>
      <w:r w:rsidR="00AF36AC">
        <w:t>PJ,</w:t>
      </w:r>
      <w:r w:rsidRPr="00F47EFE">
        <w:t xml:space="preserve"> </w:t>
      </w:r>
      <w:r w:rsidR="003D5638" w:rsidRPr="00F47EFE">
        <w:t>Steele,</w:t>
      </w:r>
      <w:r w:rsidR="003D5638">
        <w:t xml:space="preserve"> </w:t>
      </w:r>
      <w:r w:rsidR="00AF36AC">
        <w:t>LP,</w:t>
      </w:r>
      <w:r w:rsidRPr="00F47EFE">
        <w:t xml:space="preserve"> </w:t>
      </w:r>
      <w:r w:rsidR="003D5638" w:rsidRPr="00F47EFE">
        <w:t xml:space="preserve">Derek, </w:t>
      </w:r>
      <w:r w:rsidR="00723AFB">
        <w:t xml:space="preserve">N, </w:t>
      </w:r>
      <w:r w:rsidR="003D5638" w:rsidRPr="00F47EFE">
        <w:t>Rickar</w:t>
      </w:r>
      <w:r w:rsidR="003D5638">
        <w:t>d,</w:t>
      </w:r>
      <w:r w:rsidR="003542A0">
        <w:t xml:space="preserve"> C, </w:t>
      </w:r>
      <w:r w:rsidR="003D5638" w:rsidRPr="00F47EFE">
        <w:t>Ward,</w:t>
      </w:r>
      <w:r w:rsidR="003D5638">
        <w:t xml:space="preserve"> </w:t>
      </w:r>
      <w:r w:rsidR="009B61D0">
        <w:t>J,</w:t>
      </w:r>
      <w:r w:rsidRPr="00F47EFE">
        <w:t xml:space="preserve"> </w:t>
      </w:r>
      <w:r w:rsidR="003D5638" w:rsidRPr="00F47EFE">
        <w:t>Somerville,</w:t>
      </w:r>
      <w:r w:rsidR="003D5638">
        <w:t xml:space="preserve"> </w:t>
      </w:r>
      <w:r w:rsidR="00723AFB">
        <w:t>N</w:t>
      </w:r>
      <w:r w:rsidRPr="00F47EFE">
        <w:t>T</w:t>
      </w:r>
      <w:r w:rsidR="003D5638">
        <w:t>,</w:t>
      </w:r>
      <w:r w:rsidRPr="00F47EFE">
        <w:t xml:space="preserve"> </w:t>
      </w:r>
      <w:r w:rsidR="003D5638" w:rsidRPr="00F47EFE">
        <w:t xml:space="preserve">Cleland, </w:t>
      </w:r>
      <w:r w:rsidR="007F43D5">
        <w:t>SJ,</w:t>
      </w:r>
      <w:r w:rsidRPr="00F47EFE">
        <w:t xml:space="preserve"> </w:t>
      </w:r>
      <w:r w:rsidR="003D5638" w:rsidRPr="00F47EFE">
        <w:t>Dunse,</w:t>
      </w:r>
      <w:r w:rsidR="003D5638">
        <w:t xml:space="preserve"> </w:t>
      </w:r>
      <w:r w:rsidR="00AF36AC">
        <w:t>BL,</w:t>
      </w:r>
      <w:r w:rsidRPr="00F47EFE">
        <w:t xml:space="preserve"> </w:t>
      </w:r>
      <w:r w:rsidR="003D5638" w:rsidRPr="00F47EFE">
        <w:t>Langenfelds,</w:t>
      </w:r>
      <w:r w:rsidR="003D5638">
        <w:t xml:space="preserve"> </w:t>
      </w:r>
      <w:r w:rsidR="007F43D5">
        <w:t>RL,</w:t>
      </w:r>
      <w:r w:rsidRPr="00F47EFE">
        <w:t xml:space="preserve"> </w:t>
      </w:r>
      <w:proofErr w:type="spellStart"/>
      <w:r w:rsidRPr="00F47EFE">
        <w:t>Baly</w:t>
      </w:r>
      <w:proofErr w:type="spellEnd"/>
      <w:r w:rsidR="003D5638">
        <w:t>,</w:t>
      </w:r>
      <w:r w:rsidRPr="00F47EFE">
        <w:t xml:space="preserve"> </w:t>
      </w:r>
      <w:r w:rsidR="003D5638">
        <w:t>S</w:t>
      </w:r>
      <w:r w:rsidR="003D5638" w:rsidRPr="00F47EFE">
        <w:t xml:space="preserve">B </w:t>
      </w:r>
      <w:r w:rsidR="003D5638">
        <w:t>&amp;</w:t>
      </w:r>
      <w:r w:rsidRPr="00F47EFE">
        <w:t xml:space="preserve"> </w:t>
      </w:r>
      <w:proofErr w:type="spellStart"/>
      <w:r w:rsidRPr="00F47EFE">
        <w:t>Leist</w:t>
      </w:r>
      <w:proofErr w:type="spellEnd"/>
      <w:r w:rsidRPr="00F47EFE">
        <w:t xml:space="preserve">, </w:t>
      </w:r>
      <w:r w:rsidR="003D5638" w:rsidRPr="00F47EFE">
        <w:t>M</w:t>
      </w:r>
      <w:r w:rsidR="003D5638">
        <w:t xml:space="preserve"> 2014.</w:t>
      </w:r>
      <w:r w:rsidR="003D5638" w:rsidRPr="00F47EFE">
        <w:t xml:space="preserve"> </w:t>
      </w:r>
      <w:r w:rsidR="003D5638">
        <w:t>‘</w:t>
      </w:r>
      <w:r w:rsidRPr="00F47EFE">
        <w:t xml:space="preserve">The AGAGE </w:t>
      </w:r>
      <w:r w:rsidRPr="00F47EFE">
        <w:rPr>
          <w:i/>
        </w:rPr>
        <w:t>in situ</w:t>
      </w:r>
      <w:r w:rsidRPr="00F47EFE">
        <w:t xml:space="preserve"> program for non-CO</w:t>
      </w:r>
      <w:r w:rsidRPr="00F47EFE">
        <w:rPr>
          <w:vertAlign w:val="subscript"/>
        </w:rPr>
        <w:t>2</w:t>
      </w:r>
      <w:r w:rsidRPr="00F47EFE">
        <w:t xml:space="preserve"> greenhouse gases at Cape Grim, 2009-2010</w:t>
      </w:r>
      <w:r w:rsidR="003D5638">
        <w:t>’. In</w:t>
      </w:r>
      <w:r w:rsidRPr="00F47EFE">
        <w:t xml:space="preserve"> </w:t>
      </w:r>
      <w:r w:rsidRPr="00F47EFE">
        <w:rPr>
          <w:i/>
        </w:rPr>
        <w:t>Baseline Atmospheric Program (Australia) 2009-2010</w:t>
      </w:r>
      <w:r w:rsidRPr="00F47EFE">
        <w:t>,</w:t>
      </w:r>
      <w:r w:rsidR="00723AFB">
        <w:t xml:space="preserve"> </w:t>
      </w:r>
      <w:r w:rsidRPr="00F47EFE">
        <w:t>Derek</w:t>
      </w:r>
      <w:r w:rsidR="003D5638">
        <w:t>,</w:t>
      </w:r>
      <w:r w:rsidRPr="00F47EFE">
        <w:t xml:space="preserve"> </w:t>
      </w:r>
      <w:r w:rsidR="003D5638">
        <w:t xml:space="preserve">N, </w:t>
      </w:r>
      <w:r w:rsidRPr="00F47EFE">
        <w:t>Krummel</w:t>
      </w:r>
      <w:r w:rsidR="003D5638">
        <w:t>,</w:t>
      </w:r>
      <w:r w:rsidRPr="00F47EFE">
        <w:t xml:space="preserve"> </w:t>
      </w:r>
      <w:r w:rsidR="003D5638" w:rsidRPr="00F47EFE">
        <w:t>P</w:t>
      </w:r>
      <w:r w:rsidR="003D5638">
        <w:t>B</w:t>
      </w:r>
      <w:r w:rsidR="003D5638" w:rsidRPr="00F47EFE">
        <w:t xml:space="preserve"> </w:t>
      </w:r>
      <w:r w:rsidR="003D5638">
        <w:t>&amp;</w:t>
      </w:r>
      <w:r w:rsidR="00AF36AC">
        <w:t xml:space="preserve"> </w:t>
      </w:r>
      <w:r w:rsidRPr="00F47EFE">
        <w:t>Cleland</w:t>
      </w:r>
      <w:r w:rsidR="003D5638">
        <w:t>,</w:t>
      </w:r>
      <w:r w:rsidRPr="00F47EFE">
        <w:t xml:space="preserve"> </w:t>
      </w:r>
      <w:r w:rsidR="003D5638">
        <w:t>SJ</w:t>
      </w:r>
      <w:r w:rsidR="003D5638" w:rsidRPr="00F47EFE">
        <w:t xml:space="preserve"> </w:t>
      </w:r>
      <w:r w:rsidRPr="00F47EFE">
        <w:t>(eds.)</w:t>
      </w:r>
      <w:r w:rsidR="003D5638" w:rsidRPr="00F47EFE">
        <w:t xml:space="preserve">, </w:t>
      </w:r>
      <w:r w:rsidR="003D5638">
        <w:t xml:space="preserve">pp. </w:t>
      </w:r>
      <w:r w:rsidR="003D5638" w:rsidRPr="00F47EFE">
        <w:t>55-70</w:t>
      </w:r>
      <w:r w:rsidR="003D5638">
        <w:t>.</w:t>
      </w:r>
      <w:r w:rsidRPr="00F47EFE">
        <w:t xml:space="preserve"> Australian Bureau of Meteorology and CSIRO Marine and Atmospheric Research, Melbourne, Australia</w:t>
      </w:r>
    </w:p>
    <w:bookmarkEnd w:id="191"/>
    <w:p w14:paraId="578D75A1" w14:textId="2D820008" w:rsidR="00EB1820" w:rsidRPr="00F47EFE" w:rsidRDefault="00EB1820" w:rsidP="00CC1A9D">
      <w:pPr>
        <w:rPr>
          <w:iCs/>
          <w:lang w:val="en-US"/>
        </w:rPr>
      </w:pPr>
      <w:proofErr w:type="spellStart"/>
      <w:r w:rsidRPr="00F47EFE">
        <w:t>Laube</w:t>
      </w:r>
      <w:proofErr w:type="spellEnd"/>
      <w:r w:rsidRPr="00F47EFE">
        <w:t xml:space="preserve">, </w:t>
      </w:r>
      <w:r w:rsidR="003D5638">
        <w:t>JC,</w:t>
      </w:r>
      <w:r w:rsidR="003542A0">
        <w:t xml:space="preserve"> C, </w:t>
      </w:r>
      <w:r w:rsidRPr="00F47EFE">
        <w:t xml:space="preserve">Hogan, </w:t>
      </w:r>
      <w:r w:rsidR="003D5638">
        <w:t>MJ,</w:t>
      </w:r>
      <w:r w:rsidRPr="00F47EFE">
        <w:t xml:space="preserve"> Newland, </w:t>
      </w:r>
      <w:r w:rsidR="003D5638">
        <w:t>FS,</w:t>
      </w:r>
      <w:r w:rsidRPr="00F47EFE">
        <w:t xml:space="preserve"> Mani, </w:t>
      </w:r>
      <w:r w:rsidR="00AF36AC">
        <w:t>PJ,</w:t>
      </w:r>
      <w:r w:rsidRPr="00F47EFE">
        <w:t xml:space="preserve"> Fraser, </w:t>
      </w:r>
      <w:r w:rsidR="003D5638">
        <w:t>CAM,</w:t>
      </w:r>
      <w:r w:rsidRPr="00F47EFE">
        <w:t xml:space="preserve"> </w:t>
      </w:r>
      <w:proofErr w:type="spellStart"/>
      <w:r w:rsidRPr="00F47EFE">
        <w:t>Brenninkmeijer</w:t>
      </w:r>
      <w:proofErr w:type="spellEnd"/>
      <w:r w:rsidRPr="00F47EFE">
        <w:t xml:space="preserve">, </w:t>
      </w:r>
      <w:proofErr w:type="spellStart"/>
      <w:r w:rsidRPr="00F47EFE">
        <w:t>Martinerie</w:t>
      </w:r>
      <w:proofErr w:type="spellEnd"/>
      <w:r w:rsidRPr="00F47EFE">
        <w:t xml:space="preserve">, </w:t>
      </w:r>
      <w:r w:rsidR="00EB71C4" w:rsidRPr="00F47EFE">
        <w:t>P</w:t>
      </w:r>
      <w:r w:rsidR="00EB71C4">
        <w:t>,</w:t>
      </w:r>
      <w:r w:rsidR="00EB71C4" w:rsidRPr="00F47EFE">
        <w:t xml:space="preserve"> </w:t>
      </w:r>
      <w:proofErr w:type="spellStart"/>
      <w:r w:rsidRPr="00F47EFE">
        <w:t>Oram</w:t>
      </w:r>
      <w:proofErr w:type="spellEnd"/>
      <w:r w:rsidRPr="00F47EFE">
        <w:t xml:space="preserve">, </w:t>
      </w:r>
      <w:r w:rsidR="00EB71C4">
        <w:t>DE,</w:t>
      </w:r>
      <w:r w:rsidR="00EB71C4" w:rsidRPr="00F47EFE">
        <w:t xml:space="preserve"> </w:t>
      </w:r>
      <w:proofErr w:type="spellStart"/>
      <w:r w:rsidRPr="00F47EFE">
        <w:t>Röckmann</w:t>
      </w:r>
      <w:proofErr w:type="spellEnd"/>
      <w:r w:rsidRPr="00F47EFE">
        <w:t xml:space="preserve">, </w:t>
      </w:r>
      <w:r w:rsidR="00EB71C4" w:rsidRPr="00F47EFE">
        <w:t>T</w:t>
      </w:r>
      <w:r w:rsidR="00EB71C4">
        <w:t>,</w:t>
      </w:r>
      <w:r w:rsidR="00EB71C4" w:rsidRPr="00F47EFE">
        <w:t xml:space="preserve"> </w:t>
      </w:r>
      <w:proofErr w:type="spellStart"/>
      <w:r w:rsidRPr="00F47EFE">
        <w:t>Schwander</w:t>
      </w:r>
      <w:proofErr w:type="spellEnd"/>
      <w:r w:rsidRPr="00F47EFE">
        <w:t xml:space="preserve">, </w:t>
      </w:r>
      <w:r w:rsidR="00EB71C4" w:rsidRPr="00F47EFE">
        <w:t>J</w:t>
      </w:r>
      <w:r w:rsidR="00EB71C4">
        <w:t>,</w:t>
      </w:r>
      <w:r w:rsidR="00EB71C4" w:rsidRPr="00F47EFE">
        <w:t xml:space="preserve"> </w:t>
      </w:r>
      <w:proofErr w:type="spellStart"/>
      <w:r w:rsidRPr="00F47EFE">
        <w:t>Witrant</w:t>
      </w:r>
      <w:proofErr w:type="spellEnd"/>
      <w:r w:rsidRPr="00F47EFE">
        <w:t xml:space="preserve">, </w:t>
      </w:r>
      <w:r w:rsidR="00EB71C4" w:rsidRPr="00F47EFE">
        <w:t>E</w:t>
      </w:r>
      <w:r w:rsidR="00EB71C4">
        <w:t>,</w:t>
      </w:r>
      <w:r w:rsidR="00EB71C4" w:rsidRPr="00F47EFE">
        <w:t xml:space="preserve"> </w:t>
      </w:r>
      <w:r w:rsidRPr="00F47EFE">
        <w:t xml:space="preserve">Mills, </w:t>
      </w:r>
      <w:r w:rsidR="00EB71C4">
        <w:t>GP,</w:t>
      </w:r>
      <w:r w:rsidR="00EB71C4" w:rsidRPr="00F47EFE">
        <w:t xml:space="preserve"> </w:t>
      </w:r>
      <w:r w:rsidRPr="00F47EFE">
        <w:t>Reeves</w:t>
      </w:r>
      <w:r w:rsidR="00EB71C4">
        <w:t>,</w:t>
      </w:r>
      <w:r w:rsidRPr="00F47EFE">
        <w:t xml:space="preserve"> </w:t>
      </w:r>
      <w:r w:rsidR="00EB71C4">
        <w:t>CE</w:t>
      </w:r>
      <w:r w:rsidR="00EB71C4" w:rsidRPr="00F47EFE">
        <w:t xml:space="preserve"> </w:t>
      </w:r>
      <w:r w:rsidR="00EB71C4">
        <w:t>&amp;</w:t>
      </w:r>
      <w:r w:rsidRPr="00F47EFE">
        <w:t xml:space="preserve"> </w:t>
      </w:r>
      <w:r w:rsidR="003D5638">
        <w:t>Sturges</w:t>
      </w:r>
      <w:r w:rsidRPr="00F47EFE">
        <w:t xml:space="preserve">, </w:t>
      </w:r>
      <w:r w:rsidR="00EB71C4">
        <w:t>WT 2012. ‘</w:t>
      </w:r>
      <w:hyperlink r:id="rId61" w:history="1">
        <w:r w:rsidRPr="00FB22E5">
          <w:rPr>
            <w:rStyle w:val="Hyperlink"/>
          </w:rPr>
          <w:t xml:space="preserve">Distributions, long term trends and emissions of four perfluorocarbons in remote parts of the atmosphere and </w:t>
        </w:r>
        <w:proofErr w:type="spellStart"/>
        <w:r w:rsidRPr="00FB22E5">
          <w:rPr>
            <w:rStyle w:val="Hyperlink"/>
          </w:rPr>
          <w:t>firn</w:t>
        </w:r>
        <w:proofErr w:type="spellEnd"/>
        <w:r w:rsidRPr="00FB22E5">
          <w:rPr>
            <w:rStyle w:val="Hyperlink"/>
          </w:rPr>
          <w:t xml:space="preserve"> air</w:t>
        </w:r>
      </w:hyperlink>
      <w:r w:rsidR="00EB71C4">
        <w:t>’.</w:t>
      </w:r>
      <w:r w:rsidRPr="00F47EFE">
        <w:rPr>
          <w:i/>
          <w:iCs/>
        </w:rPr>
        <w:t xml:space="preserve"> Atmos. Chem. Phys.</w:t>
      </w:r>
      <w:r w:rsidRPr="00F47EFE">
        <w:rPr>
          <w:iCs/>
        </w:rPr>
        <w:t xml:space="preserve"> </w:t>
      </w:r>
      <w:r w:rsidRPr="00F47EFE">
        <w:rPr>
          <w:iCs/>
          <w:lang w:val="en-US"/>
        </w:rPr>
        <w:t xml:space="preserve">12, </w:t>
      </w:r>
      <w:r w:rsidR="00EB71C4">
        <w:rPr>
          <w:iCs/>
          <w:lang w:val="en-US"/>
        </w:rPr>
        <w:t xml:space="preserve">pp. </w:t>
      </w:r>
      <w:r w:rsidRPr="00F47EFE">
        <w:rPr>
          <w:lang w:val="en-US"/>
        </w:rPr>
        <w:t>4081-4090</w:t>
      </w:r>
      <w:r w:rsidR="00AB68CD" w:rsidRPr="00F47EFE">
        <w:rPr>
          <w:iCs/>
          <w:lang w:val="en-US"/>
        </w:rPr>
        <w:t>.</w:t>
      </w:r>
    </w:p>
    <w:p w14:paraId="68E6801F" w14:textId="18CF4393" w:rsidR="00EB1820" w:rsidRPr="00F47EFE" w:rsidRDefault="00EB1820" w:rsidP="00CC1A9D">
      <w:proofErr w:type="spellStart"/>
      <w:r w:rsidRPr="00F47EFE">
        <w:t>Leedham</w:t>
      </w:r>
      <w:proofErr w:type="spellEnd"/>
      <w:r w:rsidRPr="00F47EFE">
        <w:t xml:space="preserve"> </w:t>
      </w:r>
      <w:proofErr w:type="spellStart"/>
      <w:r w:rsidRPr="00F47EFE">
        <w:t>Elvidge</w:t>
      </w:r>
      <w:proofErr w:type="spellEnd"/>
      <w:r w:rsidRPr="00F47EFE">
        <w:t xml:space="preserve">, E, </w:t>
      </w:r>
      <w:proofErr w:type="spellStart"/>
      <w:r w:rsidR="00EB71C4" w:rsidRPr="00F47EFE">
        <w:t>Bönisch</w:t>
      </w:r>
      <w:proofErr w:type="spellEnd"/>
      <w:r w:rsidR="00EB71C4" w:rsidRPr="00F47EFE">
        <w:t xml:space="preserve">, </w:t>
      </w:r>
      <w:r w:rsidRPr="00F47EFE">
        <w:t>H</w:t>
      </w:r>
      <w:r w:rsidR="00EB71C4">
        <w:t>,</w:t>
      </w:r>
      <w:r w:rsidRPr="00F47EFE">
        <w:t xml:space="preserve"> </w:t>
      </w:r>
      <w:proofErr w:type="spellStart"/>
      <w:r w:rsidR="00EB71C4" w:rsidRPr="00F47EFE">
        <w:t>Brenninkmeijer</w:t>
      </w:r>
      <w:proofErr w:type="spellEnd"/>
      <w:r w:rsidR="00EB71C4" w:rsidRPr="00F47EFE">
        <w:t xml:space="preserve">, </w:t>
      </w:r>
      <w:r w:rsidR="003D5638">
        <w:t>CAM,</w:t>
      </w:r>
      <w:r w:rsidRPr="00F47EFE">
        <w:t xml:space="preserve"> </w:t>
      </w:r>
      <w:r w:rsidR="00EB71C4" w:rsidRPr="00F47EFE">
        <w:t xml:space="preserve">Engel, </w:t>
      </w:r>
      <w:r w:rsidRPr="00F47EFE">
        <w:t>A</w:t>
      </w:r>
      <w:r w:rsidR="00EB71C4">
        <w:t>,</w:t>
      </w:r>
      <w:r w:rsidRPr="00F47EFE">
        <w:t xml:space="preserve"> </w:t>
      </w:r>
      <w:r w:rsidR="00EB71C4" w:rsidRPr="00F47EFE">
        <w:t xml:space="preserve">Fraser, </w:t>
      </w:r>
      <w:r w:rsidR="00AF36AC">
        <w:t>PJ,</w:t>
      </w:r>
      <w:r w:rsidRPr="00F47EFE">
        <w:t xml:space="preserve"> </w:t>
      </w:r>
      <w:proofErr w:type="spellStart"/>
      <w:r w:rsidR="00EB71C4" w:rsidRPr="00F47EFE">
        <w:t>Gallacher</w:t>
      </w:r>
      <w:proofErr w:type="spellEnd"/>
      <w:r w:rsidR="00EB71C4" w:rsidRPr="00F47EFE">
        <w:t>,</w:t>
      </w:r>
      <w:r w:rsidR="00EB71C4">
        <w:t xml:space="preserve"> </w:t>
      </w:r>
      <w:r w:rsidRPr="00F47EFE">
        <w:t>E</w:t>
      </w:r>
      <w:r w:rsidR="00EB71C4">
        <w:t>,</w:t>
      </w:r>
      <w:r w:rsidRPr="00F47EFE">
        <w:t xml:space="preserve"> </w:t>
      </w:r>
      <w:proofErr w:type="spellStart"/>
      <w:r w:rsidR="00EB71C4" w:rsidRPr="00F47EFE">
        <w:t>Langenfeld</w:t>
      </w:r>
      <w:r w:rsidR="00EB71C4">
        <w:t>s</w:t>
      </w:r>
      <w:proofErr w:type="spellEnd"/>
      <w:r w:rsidR="00EB71C4">
        <w:t xml:space="preserve">, </w:t>
      </w:r>
      <w:r w:rsidR="00AF36AC">
        <w:t>R,</w:t>
      </w:r>
      <w:r w:rsidRPr="00F47EFE">
        <w:t xml:space="preserve"> </w:t>
      </w:r>
      <w:proofErr w:type="spellStart"/>
      <w:r w:rsidR="00EB71C4" w:rsidRPr="00F47EFE">
        <w:t>Mühle</w:t>
      </w:r>
      <w:proofErr w:type="spellEnd"/>
      <w:r w:rsidR="00EB71C4" w:rsidRPr="00F47EFE">
        <w:t xml:space="preserve">, </w:t>
      </w:r>
      <w:r w:rsidR="007F43D5">
        <w:t>J,</w:t>
      </w:r>
      <w:r w:rsidRPr="00F47EFE">
        <w:t xml:space="preserve"> </w:t>
      </w:r>
      <w:proofErr w:type="spellStart"/>
      <w:r w:rsidR="00EB71C4" w:rsidRPr="00F47EFE">
        <w:t>Oram</w:t>
      </w:r>
      <w:proofErr w:type="spellEnd"/>
      <w:r w:rsidR="00EB71C4" w:rsidRPr="00F47EFE">
        <w:t xml:space="preserve">, </w:t>
      </w:r>
      <w:r w:rsidR="00AF36AC">
        <w:t>DE,</w:t>
      </w:r>
      <w:r w:rsidRPr="00F47EFE">
        <w:t xml:space="preserve"> </w:t>
      </w:r>
      <w:r w:rsidR="00EB71C4" w:rsidRPr="00F47EFE">
        <w:t xml:space="preserve">Ray, </w:t>
      </w:r>
      <w:r w:rsidR="003D5638">
        <w:t>EA,</w:t>
      </w:r>
      <w:r w:rsidRPr="00F47EFE">
        <w:t xml:space="preserve"> </w:t>
      </w:r>
      <w:r w:rsidR="00EB71C4" w:rsidRPr="00F47EFE">
        <w:t xml:space="preserve">Ridley, </w:t>
      </w:r>
      <w:r w:rsidR="003D5638">
        <w:t>AR,</w:t>
      </w:r>
      <w:r w:rsidRPr="00F47EFE">
        <w:t xml:space="preserve"> </w:t>
      </w:r>
      <w:proofErr w:type="spellStart"/>
      <w:r w:rsidR="00EB71C4" w:rsidRPr="00F47EFE">
        <w:t>Röckmann</w:t>
      </w:r>
      <w:proofErr w:type="spellEnd"/>
      <w:r w:rsidR="00EB71C4" w:rsidRPr="00F47EFE">
        <w:t xml:space="preserve">, </w:t>
      </w:r>
      <w:r w:rsidRPr="00F47EFE">
        <w:t>T</w:t>
      </w:r>
      <w:r w:rsidR="00EB71C4">
        <w:t>,</w:t>
      </w:r>
      <w:r w:rsidRPr="00F47EFE">
        <w:t xml:space="preserve"> </w:t>
      </w:r>
      <w:r w:rsidR="00EB71C4">
        <w:t>Sturges</w:t>
      </w:r>
      <w:r w:rsidR="00EB71C4" w:rsidRPr="00F47EFE">
        <w:t xml:space="preserve">, </w:t>
      </w:r>
      <w:r w:rsidR="003D5638">
        <w:t xml:space="preserve">WT, </w:t>
      </w:r>
      <w:r w:rsidR="00A136BC">
        <w:t>Weiss,</w:t>
      </w:r>
      <w:r w:rsidRPr="00F47EFE">
        <w:t xml:space="preserve"> </w:t>
      </w:r>
      <w:r w:rsidR="00EB71C4">
        <w:t xml:space="preserve">RF </w:t>
      </w:r>
      <w:r w:rsidR="003D5638">
        <w:t>&amp;</w:t>
      </w:r>
      <w:r w:rsidRPr="00F47EFE">
        <w:t xml:space="preserve"> </w:t>
      </w:r>
      <w:proofErr w:type="spellStart"/>
      <w:r w:rsidR="003D5638" w:rsidRPr="00F47EFE">
        <w:t>Laube</w:t>
      </w:r>
      <w:proofErr w:type="spellEnd"/>
      <w:r w:rsidR="003D5638" w:rsidRPr="00F47EFE">
        <w:t xml:space="preserve">, </w:t>
      </w:r>
      <w:r w:rsidR="003D5638">
        <w:t>JC 2018.</w:t>
      </w:r>
      <w:r w:rsidRPr="00F47EFE">
        <w:t xml:space="preserve"> </w:t>
      </w:r>
      <w:r w:rsidR="003D5638">
        <w:t>‘</w:t>
      </w:r>
      <w:hyperlink r:id="rId62" w:history="1">
        <w:r w:rsidRPr="00FB22E5">
          <w:rPr>
            <w:rStyle w:val="Hyperlink"/>
          </w:rPr>
          <w:t>Evaluation of stratospheric age-of-air from CF</w:t>
        </w:r>
        <w:r w:rsidRPr="00FB22E5">
          <w:rPr>
            <w:rStyle w:val="Hyperlink"/>
            <w:vertAlign w:val="subscript"/>
          </w:rPr>
          <w:t>4</w:t>
        </w:r>
        <w:r w:rsidRPr="00FB22E5">
          <w:rPr>
            <w:rStyle w:val="Hyperlink"/>
          </w:rPr>
          <w:t>, C</w:t>
        </w:r>
        <w:r w:rsidRPr="00FB22E5">
          <w:rPr>
            <w:rStyle w:val="Hyperlink"/>
            <w:vertAlign w:val="subscript"/>
          </w:rPr>
          <w:t>2</w:t>
        </w:r>
        <w:r w:rsidRPr="00FB22E5">
          <w:rPr>
            <w:rStyle w:val="Hyperlink"/>
          </w:rPr>
          <w:t>F</w:t>
        </w:r>
        <w:r w:rsidRPr="00FB22E5">
          <w:rPr>
            <w:rStyle w:val="Hyperlink"/>
            <w:vertAlign w:val="subscript"/>
          </w:rPr>
          <w:t>6</w:t>
        </w:r>
        <w:r w:rsidRPr="00FB22E5">
          <w:rPr>
            <w:rStyle w:val="Hyperlink"/>
          </w:rPr>
          <w:t>, C</w:t>
        </w:r>
        <w:r w:rsidRPr="00FB22E5">
          <w:rPr>
            <w:rStyle w:val="Hyperlink"/>
            <w:vertAlign w:val="subscript"/>
          </w:rPr>
          <w:t>3</w:t>
        </w:r>
        <w:r w:rsidRPr="00FB22E5">
          <w:rPr>
            <w:rStyle w:val="Hyperlink"/>
          </w:rPr>
          <w:t>F</w:t>
        </w:r>
        <w:r w:rsidRPr="00FB22E5">
          <w:rPr>
            <w:rStyle w:val="Hyperlink"/>
            <w:vertAlign w:val="subscript"/>
          </w:rPr>
          <w:t>8</w:t>
        </w:r>
        <w:r w:rsidRPr="00FB22E5">
          <w:rPr>
            <w:rStyle w:val="Hyperlink"/>
          </w:rPr>
          <w:t>, CHF</w:t>
        </w:r>
        <w:r w:rsidRPr="00FB22E5">
          <w:rPr>
            <w:rStyle w:val="Hyperlink"/>
            <w:vertAlign w:val="subscript"/>
          </w:rPr>
          <w:t>3</w:t>
        </w:r>
        <w:r w:rsidRPr="00FB22E5">
          <w:rPr>
            <w:rStyle w:val="Hyperlink"/>
          </w:rPr>
          <w:t>, HFC-125, HFC-227ea and SF</w:t>
        </w:r>
        <w:r w:rsidRPr="00FB22E5">
          <w:rPr>
            <w:rStyle w:val="Hyperlink"/>
            <w:vertAlign w:val="subscript"/>
          </w:rPr>
          <w:t>6</w:t>
        </w:r>
        <w:r w:rsidRPr="00FB22E5">
          <w:rPr>
            <w:rStyle w:val="Hyperlink"/>
          </w:rPr>
          <w:t>; implications for the calculations of halocarbon lifetimes, fractional release factors and ozone depletion potentials</w:t>
        </w:r>
      </w:hyperlink>
      <w:r w:rsidR="003D5638">
        <w:t>’.</w:t>
      </w:r>
      <w:r w:rsidRPr="00F47EFE">
        <w:t xml:space="preserve"> </w:t>
      </w:r>
      <w:r w:rsidRPr="00F47EFE">
        <w:rPr>
          <w:i/>
        </w:rPr>
        <w:t>Atmos. Chem. Phys</w:t>
      </w:r>
      <w:r w:rsidRPr="00F47EFE">
        <w:t xml:space="preserve">. 18, </w:t>
      </w:r>
      <w:r w:rsidR="003D5638">
        <w:t xml:space="preserve">pp. </w:t>
      </w:r>
      <w:r w:rsidRPr="00F47EFE">
        <w:t>3369-3385</w:t>
      </w:r>
      <w:r w:rsidR="00AB68CD" w:rsidRPr="00F47EFE">
        <w:t>.</w:t>
      </w:r>
    </w:p>
    <w:p w14:paraId="6DCE0EE8" w14:textId="24E5032A" w:rsidR="00EB1820" w:rsidRDefault="00EB1820" w:rsidP="00CC1A9D">
      <w:r w:rsidRPr="00F47EFE">
        <w:rPr>
          <w:lang w:val="en-US"/>
        </w:rPr>
        <w:t xml:space="preserve">Levin, I, </w:t>
      </w:r>
      <w:proofErr w:type="spellStart"/>
      <w:r w:rsidRPr="00F47EFE">
        <w:rPr>
          <w:lang w:val="en-US"/>
        </w:rPr>
        <w:t>Naegler</w:t>
      </w:r>
      <w:proofErr w:type="spellEnd"/>
      <w:r w:rsidRPr="00F47EFE">
        <w:rPr>
          <w:lang w:val="en-US"/>
        </w:rPr>
        <w:t>,</w:t>
      </w:r>
      <w:r w:rsidR="00AF36AC">
        <w:rPr>
          <w:lang w:val="en-US"/>
        </w:rPr>
        <w:t xml:space="preserve"> </w:t>
      </w:r>
      <w:r w:rsidR="00EB71C4" w:rsidRPr="00F47EFE">
        <w:rPr>
          <w:lang w:val="en-US"/>
        </w:rPr>
        <w:t>T</w:t>
      </w:r>
      <w:r w:rsidR="00EB71C4">
        <w:rPr>
          <w:lang w:val="en-US"/>
        </w:rPr>
        <w:t>,</w:t>
      </w:r>
      <w:r w:rsidR="00EB71C4" w:rsidRPr="00F47EFE">
        <w:rPr>
          <w:lang w:val="en-US"/>
        </w:rPr>
        <w:t xml:space="preserve"> </w:t>
      </w:r>
      <w:r w:rsidRPr="00F47EFE">
        <w:rPr>
          <w:lang w:val="en-US"/>
        </w:rPr>
        <w:t>Heinz,</w:t>
      </w:r>
      <w:r w:rsidR="00AF36AC">
        <w:rPr>
          <w:lang w:val="en-US"/>
        </w:rPr>
        <w:t xml:space="preserve"> </w:t>
      </w:r>
      <w:r w:rsidR="00EB71C4">
        <w:rPr>
          <w:lang w:val="en-US"/>
        </w:rPr>
        <w:t>R,</w:t>
      </w:r>
      <w:r w:rsidR="00EB71C4" w:rsidRPr="00F47EFE">
        <w:rPr>
          <w:lang w:val="en-US"/>
        </w:rPr>
        <w:t xml:space="preserve"> </w:t>
      </w:r>
      <w:proofErr w:type="spellStart"/>
      <w:r w:rsidRPr="00F47EFE">
        <w:rPr>
          <w:lang w:val="en-US"/>
        </w:rPr>
        <w:t>Osusko</w:t>
      </w:r>
      <w:proofErr w:type="spellEnd"/>
      <w:r w:rsidRPr="00F47EFE">
        <w:rPr>
          <w:lang w:val="en-US"/>
        </w:rPr>
        <w:t xml:space="preserve">, </w:t>
      </w:r>
      <w:r w:rsidR="00EB71C4">
        <w:rPr>
          <w:lang w:val="en-US"/>
        </w:rPr>
        <w:t>D,</w:t>
      </w:r>
      <w:r w:rsidR="00EB71C4" w:rsidRPr="00F47EFE">
        <w:rPr>
          <w:lang w:val="en-US"/>
        </w:rPr>
        <w:t xml:space="preserve"> </w:t>
      </w:r>
      <w:r w:rsidRPr="00F47EFE">
        <w:rPr>
          <w:lang w:val="en-US"/>
        </w:rPr>
        <w:t>Cueva</w:t>
      </w:r>
      <w:r w:rsidR="00EB71C4">
        <w:rPr>
          <w:lang w:val="en-US"/>
        </w:rPr>
        <w:t xml:space="preserve">s, </w:t>
      </w:r>
      <w:r w:rsidR="00EB71C4" w:rsidRPr="00F47EFE">
        <w:rPr>
          <w:lang w:val="en-US"/>
        </w:rPr>
        <w:t>E</w:t>
      </w:r>
      <w:r w:rsidR="00EB71C4">
        <w:rPr>
          <w:lang w:val="en-US"/>
        </w:rPr>
        <w:t>,</w:t>
      </w:r>
      <w:r w:rsidR="00EB71C4" w:rsidRPr="00F47EFE">
        <w:rPr>
          <w:lang w:val="en-US"/>
        </w:rPr>
        <w:t xml:space="preserve"> </w:t>
      </w:r>
      <w:r w:rsidRPr="00F47EFE">
        <w:rPr>
          <w:lang w:val="en-US"/>
        </w:rPr>
        <w:t xml:space="preserve">Engel, </w:t>
      </w:r>
      <w:r w:rsidR="00EB71C4">
        <w:rPr>
          <w:lang w:val="en-US"/>
        </w:rPr>
        <w:t>A,</w:t>
      </w:r>
      <w:r w:rsidR="00EB71C4" w:rsidRPr="00F47EFE">
        <w:rPr>
          <w:lang w:val="en-US"/>
        </w:rPr>
        <w:t xml:space="preserve"> </w:t>
      </w:r>
      <w:proofErr w:type="spellStart"/>
      <w:r w:rsidRPr="00F47EFE">
        <w:rPr>
          <w:lang w:val="en-US"/>
        </w:rPr>
        <w:t>Ilmberger</w:t>
      </w:r>
      <w:proofErr w:type="spellEnd"/>
      <w:r w:rsidRPr="00F47EFE">
        <w:rPr>
          <w:lang w:val="en-US"/>
        </w:rPr>
        <w:t>,</w:t>
      </w:r>
      <w:r w:rsidR="00AF36AC">
        <w:rPr>
          <w:lang w:val="en-US"/>
        </w:rPr>
        <w:t xml:space="preserve"> </w:t>
      </w:r>
      <w:r w:rsidR="00EB71C4" w:rsidRPr="00F47EFE">
        <w:rPr>
          <w:lang w:val="en-US"/>
        </w:rPr>
        <w:t>J</w:t>
      </w:r>
      <w:r w:rsidR="00EB71C4">
        <w:rPr>
          <w:lang w:val="en-US"/>
        </w:rPr>
        <w:t>,</w:t>
      </w:r>
      <w:r w:rsidR="00EB71C4" w:rsidRPr="00F47EFE">
        <w:rPr>
          <w:lang w:val="en-US"/>
        </w:rPr>
        <w:t xml:space="preserve"> </w:t>
      </w:r>
      <w:proofErr w:type="spellStart"/>
      <w:r w:rsidRPr="00F47EFE">
        <w:rPr>
          <w:lang w:val="en-US"/>
        </w:rPr>
        <w:t>Langenfelds</w:t>
      </w:r>
      <w:proofErr w:type="spellEnd"/>
      <w:r w:rsidRPr="00F47EFE">
        <w:rPr>
          <w:lang w:val="en-US"/>
        </w:rPr>
        <w:t xml:space="preserve">, </w:t>
      </w:r>
      <w:r w:rsidR="00EB71C4">
        <w:rPr>
          <w:lang w:val="en-US"/>
        </w:rPr>
        <w:t>RL,</w:t>
      </w:r>
      <w:r w:rsidR="00EB71C4" w:rsidRPr="00F47EFE">
        <w:rPr>
          <w:lang w:val="en-US"/>
        </w:rPr>
        <w:t xml:space="preserve"> </w:t>
      </w:r>
      <w:proofErr w:type="spellStart"/>
      <w:r w:rsidRPr="00F47EFE">
        <w:rPr>
          <w:lang w:val="en-US"/>
        </w:rPr>
        <w:t>Neininger</w:t>
      </w:r>
      <w:proofErr w:type="spellEnd"/>
      <w:r w:rsidRPr="00F47EFE">
        <w:rPr>
          <w:lang w:val="en-US"/>
        </w:rPr>
        <w:t xml:space="preserve">, </w:t>
      </w:r>
      <w:r w:rsidR="00EB71C4" w:rsidRPr="00F47EFE">
        <w:rPr>
          <w:lang w:val="en-US"/>
        </w:rPr>
        <w:t>B</w:t>
      </w:r>
      <w:r w:rsidR="00EB71C4">
        <w:rPr>
          <w:lang w:val="en-US"/>
        </w:rPr>
        <w:t>,</w:t>
      </w:r>
      <w:r w:rsidR="00EB71C4" w:rsidRPr="00F47EFE">
        <w:rPr>
          <w:lang w:val="en-US"/>
        </w:rPr>
        <w:t xml:space="preserve"> </w:t>
      </w:r>
      <w:r w:rsidR="003548A3">
        <w:rPr>
          <w:lang w:val="en-US"/>
        </w:rPr>
        <w:t xml:space="preserve">v </w:t>
      </w:r>
      <w:proofErr w:type="spellStart"/>
      <w:r w:rsidRPr="00F47EFE">
        <w:rPr>
          <w:lang w:val="en-US"/>
        </w:rPr>
        <w:t>Rohden</w:t>
      </w:r>
      <w:proofErr w:type="spellEnd"/>
      <w:r w:rsidRPr="00F47EFE">
        <w:rPr>
          <w:lang w:val="en-US"/>
        </w:rPr>
        <w:t xml:space="preserve">, </w:t>
      </w:r>
      <w:r w:rsidR="00EB71C4" w:rsidRPr="00F47EFE">
        <w:rPr>
          <w:lang w:val="en-US"/>
        </w:rPr>
        <w:t>C</w:t>
      </w:r>
      <w:r w:rsidR="00EB71C4">
        <w:rPr>
          <w:lang w:val="en-US"/>
        </w:rPr>
        <w:t>,</w:t>
      </w:r>
      <w:r w:rsidR="00EB71C4" w:rsidRPr="00F47EFE">
        <w:rPr>
          <w:lang w:val="en-US"/>
        </w:rPr>
        <w:t xml:space="preserve"> </w:t>
      </w:r>
      <w:r w:rsidRPr="00F47EFE">
        <w:rPr>
          <w:lang w:val="en-US"/>
        </w:rPr>
        <w:t>Steele,</w:t>
      </w:r>
      <w:r w:rsidR="00AF36AC">
        <w:rPr>
          <w:lang w:val="en-US"/>
        </w:rPr>
        <w:t xml:space="preserve"> </w:t>
      </w:r>
      <w:r w:rsidR="00EB71C4">
        <w:rPr>
          <w:lang w:val="en-US"/>
        </w:rPr>
        <w:t>L</w:t>
      </w:r>
      <w:r w:rsidR="00EB71C4" w:rsidRPr="00F47EFE">
        <w:rPr>
          <w:lang w:val="en-US"/>
        </w:rPr>
        <w:t>P</w:t>
      </w:r>
      <w:r w:rsidR="00EB71C4">
        <w:rPr>
          <w:lang w:val="en-US"/>
        </w:rPr>
        <w:t>,</w:t>
      </w:r>
      <w:r w:rsidR="00EB71C4" w:rsidRPr="00F47EFE">
        <w:rPr>
          <w:lang w:val="en-US"/>
        </w:rPr>
        <w:t xml:space="preserve"> </w:t>
      </w:r>
      <w:r w:rsidRPr="00F47EFE">
        <w:rPr>
          <w:lang w:val="en-US"/>
        </w:rPr>
        <w:t>Weller,</w:t>
      </w:r>
      <w:r w:rsidR="00AF36AC">
        <w:rPr>
          <w:lang w:val="en-US"/>
        </w:rPr>
        <w:t xml:space="preserve"> </w:t>
      </w:r>
      <w:r w:rsidR="00EB71C4">
        <w:rPr>
          <w:lang w:val="en-US"/>
        </w:rPr>
        <w:t>R,</w:t>
      </w:r>
      <w:r w:rsidR="00EB71C4" w:rsidRPr="00F47EFE">
        <w:rPr>
          <w:lang w:val="en-US"/>
        </w:rPr>
        <w:t xml:space="preserve"> </w:t>
      </w:r>
      <w:r w:rsidRPr="00F47EFE">
        <w:rPr>
          <w:lang w:val="en-US"/>
        </w:rPr>
        <w:t>Worthy</w:t>
      </w:r>
      <w:r w:rsidR="00EB71C4">
        <w:rPr>
          <w:lang w:val="en-US"/>
        </w:rPr>
        <w:t>,</w:t>
      </w:r>
      <w:r w:rsidRPr="00F47EFE">
        <w:rPr>
          <w:lang w:val="en-US"/>
        </w:rPr>
        <w:t xml:space="preserve"> </w:t>
      </w:r>
      <w:r w:rsidR="00EB71C4">
        <w:rPr>
          <w:lang w:val="en-US"/>
        </w:rPr>
        <w:t>DE</w:t>
      </w:r>
      <w:r w:rsidR="00EB71C4" w:rsidRPr="00F47EFE">
        <w:rPr>
          <w:lang w:val="en-US"/>
        </w:rPr>
        <w:t xml:space="preserve"> </w:t>
      </w:r>
      <w:r w:rsidR="00EB71C4">
        <w:rPr>
          <w:lang w:val="en-US"/>
        </w:rPr>
        <w:t>&amp;</w:t>
      </w:r>
      <w:r w:rsidR="00AF36AC">
        <w:rPr>
          <w:lang w:val="en-US"/>
        </w:rPr>
        <w:t xml:space="preserve"> </w:t>
      </w:r>
      <w:proofErr w:type="spellStart"/>
      <w:r w:rsidRPr="00F47EFE">
        <w:rPr>
          <w:lang w:val="en-US"/>
        </w:rPr>
        <w:t>Zimov</w:t>
      </w:r>
      <w:proofErr w:type="spellEnd"/>
      <w:r w:rsidRPr="00F47EFE">
        <w:rPr>
          <w:lang w:val="en-US"/>
        </w:rPr>
        <w:t xml:space="preserve">, </w:t>
      </w:r>
      <w:r w:rsidR="00EB71C4">
        <w:rPr>
          <w:lang w:val="en-US"/>
        </w:rPr>
        <w:t>SA 2010.</w:t>
      </w:r>
      <w:r w:rsidR="00EB71C4" w:rsidRPr="00F47EFE">
        <w:rPr>
          <w:lang w:val="en-US"/>
        </w:rPr>
        <w:t xml:space="preserve"> </w:t>
      </w:r>
      <w:r w:rsidR="00EB71C4">
        <w:rPr>
          <w:lang w:val="en-US"/>
        </w:rPr>
        <w:t>‘</w:t>
      </w:r>
      <w:hyperlink r:id="rId63" w:history="1">
        <w:r w:rsidR="00EB71C4" w:rsidRPr="00FB22E5">
          <w:rPr>
            <w:rStyle w:val="Hyperlink"/>
            <w:lang w:val="en-US"/>
          </w:rPr>
          <w:t>The global SF</w:t>
        </w:r>
        <w:r w:rsidR="00EB71C4" w:rsidRPr="00FB22E5">
          <w:rPr>
            <w:rStyle w:val="Hyperlink"/>
            <w:vertAlign w:val="subscript"/>
            <w:lang w:val="en-US"/>
          </w:rPr>
          <w:t>6</w:t>
        </w:r>
        <w:r w:rsidR="00EB71C4" w:rsidRPr="00FB22E5">
          <w:rPr>
            <w:rStyle w:val="Hyperlink"/>
            <w:lang w:val="en-US"/>
          </w:rPr>
          <w:t xml:space="preserve"> source inferred from long-term high precision atmospheric measurements and its comparison with emission inventories</w:t>
        </w:r>
      </w:hyperlink>
      <w:r w:rsidR="00EB71C4">
        <w:rPr>
          <w:lang w:val="en-US"/>
        </w:rPr>
        <w:t>’.</w:t>
      </w:r>
      <w:r w:rsidRPr="00F47EFE">
        <w:rPr>
          <w:lang w:val="en-US"/>
        </w:rPr>
        <w:t xml:space="preserve"> </w:t>
      </w:r>
      <w:r w:rsidRPr="00F47EFE">
        <w:rPr>
          <w:i/>
        </w:rPr>
        <w:t>Atmos. Chem. Phys.</w:t>
      </w:r>
      <w:r w:rsidRPr="00F47EFE">
        <w:t xml:space="preserve"> 10, </w:t>
      </w:r>
      <w:r w:rsidR="00EB71C4">
        <w:t xml:space="preserve">pp. </w:t>
      </w:r>
      <w:r w:rsidRPr="00F47EFE">
        <w:t>2655-2662.</w:t>
      </w:r>
    </w:p>
    <w:p w14:paraId="151EDED5" w14:textId="7A8C60A7" w:rsidR="00BD6096" w:rsidRPr="00BD6096" w:rsidRDefault="00BD6096" w:rsidP="00CC1A9D">
      <w:bookmarkStart w:id="192" w:name="_Hlk65497907"/>
      <w:r w:rsidRPr="006B416A">
        <w:t>Li, P,</w:t>
      </w:r>
      <w:r w:rsidRPr="006B416A">
        <w:rPr>
          <w:rFonts w:hint="eastAsia"/>
        </w:rPr>
        <w:t xml:space="preserve"> </w:t>
      </w:r>
      <w:proofErr w:type="spellStart"/>
      <w:r w:rsidRPr="006B416A">
        <w:t>Mühle</w:t>
      </w:r>
      <w:proofErr w:type="spellEnd"/>
      <w:r w:rsidRPr="006B416A">
        <w:t>,</w:t>
      </w:r>
      <w:r w:rsidR="00AF36AC">
        <w:t xml:space="preserve"> </w:t>
      </w:r>
      <w:r w:rsidR="00DB26AD" w:rsidRPr="006B416A">
        <w:t>J</w:t>
      </w:r>
      <w:r w:rsidR="00DB26AD">
        <w:t>,</w:t>
      </w:r>
      <w:r w:rsidR="00DB26AD" w:rsidRPr="006B416A">
        <w:t xml:space="preserve"> </w:t>
      </w:r>
      <w:proofErr w:type="spellStart"/>
      <w:r w:rsidRPr="006B416A">
        <w:t>Montzka</w:t>
      </w:r>
      <w:proofErr w:type="spellEnd"/>
      <w:r w:rsidRPr="006B416A">
        <w:t xml:space="preserve">, </w:t>
      </w:r>
      <w:r w:rsidR="00DB26AD">
        <w:t>SA,</w:t>
      </w:r>
      <w:r w:rsidR="00DB26AD" w:rsidRPr="006B416A">
        <w:t xml:space="preserve"> </w:t>
      </w:r>
      <w:proofErr w:type="spellStart"/>
      <w:r w:rsidRPr="006B416A">
        <w:t>Oram</w:t>
      </w:r>
      <w:proofErr w:type="spellEnd"/>
      <w:r w:rsidRPr="006B416A">
        <w:t xml:space="preserve">, </w:t>
      </w:r>
      <w:r w:rsidR="00DB26AD">
        <w:t>DE,</w:t>
      </w:r>
      <w:r w:rsidR="00DB26AD" w:rsidRPr="006B416A">
        <w:t xml:space="preserve"> </w:t>
      </w:r>
      <w:r w:rsidRPr="006B416A">
        <w:t xml:space="preserve">Miller, </w:t>
      </w:r>
      <w:r w:rsidR="00DB26AD">
        <w:t>BR,</w:t>
      </w:r>
      <w:r w:rsidR="00DB26AD" w:rsidRPr="006B416A">
        <w:t xml:space="preserve"> </w:t>
      </w:r>
      <w:r w:rsidR="00A136BC">
        <w:t>Weiss,</w:t>
      </w:r>
      <w:r w:rsidRPr="006B416A">
        <w:t xml:space="preserve"> </w:t>
      </w:r>
      <w:r w:rsidR="00DB26AD">
        <w:t>RF,</w:t>
      </w:r>
      <w:r w:rsidRPr="006B416A">
        <w:t xml:space="preserve"> Fraser</w:t>
      </w:r>
      <w:r w:rsidR="00DB26AD">
        <w:t>,</w:t>
      </w:r>
      <w:r w:rsidRPr="006B416A">
        <w:t xml:space="preserve"> </w:t>
      </w:r>
      <w:r w:rsidR="00DB26AD">
        <w:t>PJ</w:t>
      </w:r>
      <w:r w:rsidR="00DB26AD" w:rsidRPr="006B416A">
        <w:t xml:space="preserve"> </w:t>
      </w:r>
      <w:r w:rsidR="00DB26AD">
        <w:t>&amp;</w:t>
      </w:r>
      <w:r w:rsidRPr="006B416A">
        <w:t xml:space="preserve"> </w:t>
      </w:r>
      <w:proofErr w:type="spellStart"/>
      <w:r w:rsidRPr="006B416A">
        <w:t>Tanhua</w:t>
      </w:r>
      <w:proofErr w:type="spellEnd"/>
      <w:r w:rsidRPr="006B416A">
        <w:rPr>
          <w:rFonts w:hint="eastAsia"/>
        </w:rPr>
        <w:t xml:space="preserve">, </w:t>
      </w:r>
      <w:r w:rsidR="00DB26AD" w:rsidRPr="006B416A">
        <w:t xml:space="preserve">T </w:t>
      </w:r>
      <w:r w:rsidR="00DB26AD">
        <w:t>2019. ‘</w:t>
      </w:r>
      <w:hyperlink r:id="rId64" w:history="1">
        <w:r w:rsidR="00787499" w:rsidRPr="00787499">
          <w:rPr>
            <w:rStyle w:val="Hyperlink"/>
          </w:rPr>
          <w:t>Atmospheric histories, growth rates and solubilities in seawater and other natural waters of the potential transient tracers HCFC-22, HCFC-141b, HCFC-142b, HFC-134a, HFC-125, HFC-23, PFC-14 and PFC-116</w:t>
        </w:r>
      </w:hyperlink>
      <w:r w:rsidR="00DB26AD">
        <w:t>’.</w:t>
      </w:r>
      <w:r w:rsidRPr="006B416A">
        <w:t xml:space="preserve"> </w:t>
      </w:r>
      <w:r w:rsidRPr="006B416A">
        <w:rPr>
          <w:i/>
        </w:rPr>
        <w:t>Ocean Sci.</w:t>
      </w:r>
      <w:r w:rsidRPr="006B416A">
        <w:t xml:space="preserve"> 15, </w:t>
      </w:r>
      <w:r w:rsidR="00DB26AD">
        <w:t xml:space="preserve">pp. </w:t>
      </w:r>
      <w:r w:rsidRPr="006B416A">
        <w:t>33-60</w:t>
      </w:r>
      <w:r w:rsidR="00AB68CD" w:rsidRPr="006B416A">
        <w:t>.</w:t>
      </w:r>
    </w:p>
    <w:p w14:paraId="5C57514B" w14:textId="50FF1282" w:rsidR="00EB1820" w:rsidRPr="00F47EFE" w:rsidRDefault="00EB1820" w:rsidP="00CC1A9D">
      <w:pPr>
        <w:rPr>
          <w:rFonts w:cs="Arial"/>
          <w:iCs/>
          <w:szCs w:val="18"/>
          <w:lang w:val="en-US"/>
        </w:rPr>
      </w:pPr>
      <w:bookmarkStart w:id="193" w:name="_Hlk65497881"/>
      <w:bookmarkEnd w:id="192"/>
      <w:r w:rsidRPr="00D20165">
        <w:t xml:space="preserve">Liang, Q, Chipperfield, </w:t>
      </w:r>
      <w:r w:rsidR="00D20165" w:rsidRPr="00D20165">
        <w:t xml:space="preserve">MP, </w:t>
      </w:r>
      <w:proofErr w:type="spellStart"/>
      <w:r w:rsidRPr="00D20165">
        <w:t>Flemimg</w:t>
      </w:r>
      <w:proofErr w:type="spellEnd"/>
      <w:r w:rsidRPr="00D20165">
        <w:t>,</w:t>
      </w:r>
      <w:r w:rsidR="00723AFB" w:rsidRPr="00D20165">
        <w:t xml:space="preserve"> </w:t>
      </w:r>
      <w:r w:rsidR="00D20165" w:rsidRPr="00D20165">
        <w:t xml:space="preserve">EL, </w:t>
      </w:r>
      <w:r w:rsidRPr="00D20165">
        <w:t xml:space="preserve">Abraham, </w:t>
      </w:r>
      <w:r w:rsidR="00D20165" w:rsidRPr="00D20165">
        <w:t xml:space="preserve">NL, </w:t>
      </w:r>
      <w:proofErr w:type="spellStart"/>
      <w:r w:rsidRPr="00D20165">
        <w:t>Braesicke</w:t>
      </w:r>
      <w:proofErr w:type="spellEnd"/>
      <w:r w:rsidRPr="00D20165">
        <w:t xml:space="preserve">, </w:t>
      </w:r>
      <w:r w:rsidR="00D20165" w:rsidRPr="00D20165">
        <w:t xml:space="preserve">P, </w:t>
      </w:r>
      <w:r w:rsidRPr="00D20165">
        <w:t xml:space="preserve">Burkholder, </w:t>
      </w:r>
      <w:r w:rsidR="00D20165" w:rsidRPr="00D20165">
        <w:t xml:space="preserve">JB, </w:t>
      </w:r>
      <w:r w:rsidRPr="00D20165">
        <w:t>Daniel,</w:t>
      </w:r>
      <w:r w:rsidR="00AF36AC" w:rsidRPr="00D20165">
        <w:t xml:space="preserve"> </w:t>
      </w:r>
      <w:r w:rsidR="00D20165" w:rsidRPr="00D20165">
        <w:t xml:space="preserve">JS, </w:t>
      </w:r>
      <w:proofErr w:type="spellStart"/>
      <w:r w:rsidRPr="00F47EFE">
        <w:t>Dhmosa</w:t>
      </w:r>
      <w:proofErr w:type="spellEnd"/>
      <w:r w:rsidRPr="00F47EFE">
        <w:t xml:space="preserve">, </w:t>
      </w:r>
      <w:r w:rsidR="00D20165">
        <w:t>S,</w:t>
      </w:r>
      <w:r w:rsidR="00D20165" w:rsidRPr="00F47EFE">
        <w:t xml:space="preserve"> </w:t>
      </w:r>
      <w:r w:rsidRPr="00F47EFE">
        <w:t>Fraser,</w:t>
      </w:r>
      <w:r w:rsidR="00AF36AC">
        <w:t xml:space="preserve"> </w:t>
      </w:r>
      <w:r w:rsidR="00D20165">
        <w:t>PJ,</w:t>
      </w:r>
      <w:r w:rsidR="00D20165" w:rsidRPr="00F47EFE">
        <w:t xml:space="preserve"> </w:t>
      </w:r>
      <w:r w:rsidRPr="00F47EFE">
        <w:t xml:space="preserve">Hardiman, </w:t>
      </w:r>
      <w:r w:rsidR="00D20165">
        <w:t>SC,</w:t>
      </w:r>
      <w:r w:rsidR="00D20165" w:rsidRPr="00F47EFE">
        <w:t xml:space="preserve"> Jackman, </w:t>
      </w:r>
      <w:r w:rsidRPr="00F47EFE">
        <w:t>CH</w:t>
      </w:r>
      <w:r w:rsidR="00D20165">
        <w:t>,</w:t>
      </w:r>
      <w:r w:rsidRPr="00F47EFE">
        <w:t xml:space="preserve"> </w:t>
      </w:r>
      <w:proofErr w:type="spellStart"/>
      <w:r w:rsidR="00D20165" w:rsidRPr="00F47EFE">
        <w:t>Kinnison</w:t>
      </w:r>
      <w:proofErr w:type="spellEnd"/>
      <w:r w:rsidR="00D20165" w:rsidRPr="00F47EFE">
        <w:t xml:space="preserve">, </w:t>
      </w:r>
      <w:r w:rsidR="00AF36AC">
        <w:t>DE,</w:t>
      </w:r>
      <w:r w:rsidRPr="00F47EFE">
        <w:t xml:space="preserve"> </w:t>
      </w:r>
      <w:r w:rsidR="00D20165" w:rsidRPr="00F47EFE">
        <w:t>Krummel,</w:t>
      </w:r>
      <w:r w:rsidR="00D20165">
        <w:t xml:space="preserve"> </w:t>
      </w:r>
      <w:r w:rsidR="00AF36AC">
        <w:t>PB,</w:t>
      </w:r>
      <w:r w:rsidRPr="00F47EFE">
        <w:t xml:space="preserve"> </w:t>
      </w:r>
      <w:proofErr w:type="spellStart"/>
      <w:r w:rsidR="00D20165" w:rsidRPr="00F47EFE">
        <w:t>Montzka</w:t>
      </w:r>
      <w:proofErr w:type="spellEnd"/>
      <w:r w:rsidR="00D20165" w:rsidRPr="00F47EFE">
        <w:t xml:space="preserve">, </w:t>
      </w:r>
      <w:r w:rsidR="009B61D0">
        <w:t>SA,</w:t>
      </w:r>
      <w:r w:rsidRPr="00F47EFE">
        <w:t xml:space="preserve"> </w:t>
      </w:r>
      <w:r w:rsidR="00D20165" w:rsidRPr="00F47EFE">
        <w:t xml:space="preserve">Morgenstern, </w:t>
      </w:r>
      <w:r w:rsidRPr="00F47EFE">
        <w:t>O</w:t>
      </w:r>
      <w:r w:rsidR="00D20165">
        <w:t>,</w:t>
      </w:r>
      <w:r w:rsidRPr="00F47EFE">
        <w:t xml:space="preserve"> </w:t>
      </w:r>
      <w:r w:rsidR="00D20165" w:rsidRPr="00F47EFE">
        <w:t xml:space="preserve">McCulloch, </w:t>
      </w:r>
      <w:r w:rsidRPr="00F47EFE">
        <w:t>A</w:t>
      </w:r>
      <w:r w:rsidR="00D20165">
        <w:t>,</w:t>
      </w:r>
      <w:r w:rsidRPr="00F47EFE">
        <w:t xml:space="preserve"> </w:t>
      </w:r>
      <w:proofErr w:type="spellStart"/>
      <w:r w:rsidR="00D20165" w:rsidRPr="00F47EFE">
        <w:t>Mühle</w:t>
      </w:r>
      <w:proofErr w:type="spellEnd"/>
      <w:r w:rsidR="00D20165" w:rsidRPr="00F47EFE">
        <w:t xml:space="preserve">, </w:t>
      </w:r>
      <w:r w:rsidRPr="00F47EFE">
        <w:t>J</w:t>
      </w:r>
      <w:r w:rsidR="00D20165">
        <w:t>,</w:t>
      </w:r>
      <w:r w:rsidRPr="00F47EFE">
        <w:t xml:space="preserve"> </w:t>
      </w:r>
      <w:r w:rsidR="00D20165" w:rsidRPr="00F47EFE">
        <w:t xml:space="preserve">Newman, </w:t>
      </w:r>
      <w:r w:rsidR="00D20165">
        <w:t>PA,</w:t>
      </w:r>
      <w:r w:rsidRPr="00F47EFE">
        <w:t xml:space="preserve"> </w:t>
      </w:r>
      <w:r w:rsidR="00D20165" w:rsidRPr="00F47EFE">
        <w:t xml:space="preserve">Orkin, </w:t>
      </w:r>
      <w:r w:rsidR="00D20165">
        <w:t>VL,</w:t>
      </w:r>
      <w:r w:rsidRPr="00F47EFE">
        <w:t xml:space="preserve"> </w:t>
      </w:r>
      <w:proofErr w:type="spellStart"/>
      <w:r w:rsidR="00D20165" w:rsidRPr="00F47EFE">
        <w:t>Pitari</w:t>
      </w:r>
      <w:proofErr w:type="spellEnd"/>
      <w:r w:rsidR="00D20165" w:rsidRPr="00F47EFE">
        <w:t>,</w:t>
      </w:r>
      <w:r w:rsidR="00D20165">
        <w:t xml:space="preserve"> </w:t>
      </w:r>
      <w:r w:rsidRPr="00F47EFE">
        <w:t>G</w:t>
      </w:r>
      <w:r w:rsidR="00D20165">
        <w:t>,</w:t>
      </w:r>
      <w:r w:rsidRPr="00F47EFE">
        <w:t xml:space="preserve"> </w:t>
      </w:r>
      <w:proofErr w:type="spellStart"/>
      <w:r w:rsidR="00D20165" w:rsidRPr="00F47EFE">
        <w:t>Prinn</w:t>
      </w:r>
      <w:proofErr w:type="spellEnd"/>
      <w:r w:rsidR="00D20165" w:rsidRPr="00F47EFE">
        <w:t xml:space="preserve">, </w:t>
      </w:r>
      <w:r w:rsidR="00AF7FDD">
        <w:t xml:space="preserve">RG, </w:t>
      </w:r>
      <w:r w:rsidR="00D20165" w:rsidRPr="00F47EFE">
        <w:t xml:space="preserve">Rigby, </w:t>
      </w:r>
      <w:r w:rsidRPr="00F47EFE">
        <w:t>M</w:t>
      </w:r>
      <w:r w:rsidR="00D20165">
        <w:t>,</w:t>
      </w:r>
      <w:r w:rsidRPr="00F47EFE">
        <w:t xml:space="preserve"> </w:t>
      </w:r>
      <w:proofErr w:type="spellStart"/>
      <w:r w:rsidR="00D20165" w:rsidRPr="00F47EFE">
        <w:t>Razanov</w:t>
      </w:r>
      <w:proofErr w:type="spellEnd"/>
      <w:r w:rsidR="00D20165" w:rsidRPr="00F47EFE">
        <w:t xml:space="preserve">, </w:t>
      </w:r>
      <w:r w:rsidRPr="00F47EFE">
        <w:t>E</w:t>
      </w:r>
      <w:r w:rsidR="00D20165">
        <w:t>,</w:t>
      </w:r>
      <w:r w:rsidRPr="00F47EFE">
        <w:t xml:space="preserve"> </w:t>
      </w:r>
      <w:proofErr w:type="spellStart"/>
      <w:r w:rsidR="00D20165" w:rsidRPr="00F47EFE">
        <w:t>Stenke</w:t>
      </w:r>
      <w:proofErr w:type="spellEnd"/>
      <w:r w:rsidR="00D20165" w:rsidRPr="00F47EFE">
        <w:t xml:space="preserve">, </w:t>
      </w:r>
      <w:r w:rsidRPr="00F47EFE">
        <w:t>A</w:t>
      </w:r>
      <w:r w:rsidR="00D20165">
        <w:t>,</w:t>
      </w:r>
      <w:r w:rsidRPr="00F47EFE">
        <w:t xml:space="preserve"> </w:t>
      </w:r>
      <w:proofErr w:type="spellStart"/>
      <w:r w:rsidR="00D20165" w:rsidRPr="00F47EFE">
        <w:t>Tummon</w:t>
      </w:r>
      <w:proofErr w:type="spellEnd"/>
      <w:r w:rsidR="00D20165" w:rsidRPr="00F47EFE">
        <w:t xml:space="preserve">, </w:t>
      </w:r>
      <w:r w:rsidRPr="00F47EFE">
        <w:t>F</w:t>
      </w:r>
      <w:r w:rsidR="00D20165">
        <w:t>,</w:t>
      </w:r>
      <w:r w:rsidRPr="00F47EFE">
        <w:t xml:space="preserve"> </w:t>
      </w:r>
      <w:proofErr w:type="spellStart"/>
      <w:r w:rsidR="00D20165" w:rsidRPr="00F47EFE">
        <w:t>Velders</w:t>
      </w:r>
      <w:proofErr w:type="spellEnd"/>
      <w:r w:rsidR="00D20165" w:rsidRPr="00F47EFE">
        <w:t>,</w:t>
      </w:r>
      <w:r w:rsidR="00D20165">
        <w:t xml:space="preserve"> GJM,</w:t>
      </w:r>
      <w:r w:rsidRPr="00F47EFE">
        <w:t xml:space="preserve"> </w:t>
      </w:r>
      <w:proofErr w:type="spellStart"/>
      <w:r w:rsidR="00D20165" w:rsidRPr="00F47EFE">
        <w:t>Visioni</w:t>
      </w:r>
      <w:proofErr w:type="spellEnd"/>
      <w:r w:rsidR="00D20165">
        <w:t>,</w:t>
      </w:r>
      <w:r w:rsidR="00D20165" w:rsidRPr="00F47EFE">
        <w:t xml:space="preserve"> </w:t>
      </w:r>
      <w:r w:rsidR="00AF36AC">
        <w:t>D</w:t>
      </w:r>
      <w:r w:rsidRPr="00F47EFE">
        <w:t xml:space="preserve"> </w:t>
      </w:r>
      <w:r w:rsidR="00D20165">
        <w:t>&amp;</w:t>
      </w:r>
      <w:r w:rsidRPr="00F47EFE">
        <w:t xml:space="preserve"> </w:t>
      </w:r>
      <w:r w:rsidR="00D20165">
        <w:t>Weiss,</w:t>
      </w:r>
      <w:r w:rsidR="00D20165" w:rsidRPr="00F47EFE">
        <w:t xml:space="preserve"> </w:t>
      </w:r>
      <w:r w:rsidR="00A136BC">
        <w:t>RF</w:t>
      </w:r>
      <w:r w:rsidR="00D20165">
        <w:t xml:space="preserve"> </w:t>
      </w:r>
      <w:r w:rsidR="00D20165" w:rsidRPr="00F47EFE">
        <w:t>2017</w:t>
      </w:r>
      <w:r w:rsidR="00D20165">
        <w:t>.</w:t>
      </w:r>
      <w:r w:rsidR="00A136BC">
        <w:t xml:space="preserve"> </w:t>
      </w:r>
      <w:r w:rsidR="00D20165">
        <w:t>‘</w:t>
      </w:r>
      <w:hyperlink r:id="rId65" w:history="1">
        <w:r w:rsidR="00787499" w:rsidRPr="00787499">
          <w:rPr>
            <w:rStyle w:val="Hyperlink"/>
          </w:rPr>
          <w:t>Deriving global OH abundance and atmospheric lifetimes for long-lived gases: a search for CH</w:t>
        </w:r>
        <w:r w:rsidR="00787499" w:rsidRPr="00FB22E5">
          <w:rPr>
            <w:rStyle w:val="Hyperlink"/>
            <w:vertAlign w:val="subscript"/>
          </w:rPr>
          <w:t>3</w:t>
        </w:r>
        <w:r w:rsidR="00787499" w:rsidRPr="00787499">
          <w:rPr>
            <w:rStyle w:val="Hyperlink"/>
          </w:rPr>
          <w:t>CCl</w:t>
        </w:r>
        <w:r w:rsidR="00787499" w:rsidRPr="00FB22E5">
          <w:rPr>
            <w:rStyle w:val="Hyperlink"/>
            <w:vertAlign w:val="subscript"/>
          </w:rPr>
          <w:t>3</w:t>
        </w:r>
        <w:r w:rsidR="00787499" w:rsidRPr="00787499">
          <w:rPr>
            <w:rStyle w:val="Hyperlink"/>
          </w:rPr>
          <w:t xml:space="preserve"> alternatives</w:t>
        </w:r>
      </w:hyperlink>
      <w:r w:rsidR="00D20165">
        <w:t>’.</w:t>
      </w:r>
      <w:r w:rsidRPr="00F47EFE">
        <w:rPr>
          <w:i/>
        </w:rPr>
        <w:t xml:space="preserve"> </w:t>
      </w:r>
      <w:r w:rsidR="000E735C">
        <w:rPr>
          <w:i/>
        </w:rPr>
        <w:t xml:space="preserve">J. </w:t>
      </w:r>
      <w:proofErr w:type="spellStart"/>
      <w:r w:rsidRPr="00F47EFE">
        <w:rPr>
          <w:i/>
        </w:rPr>
        <w:t>Geophys</w:t>
      </w:r>
      <w:proofErr w:type="spellEnd"/>
      <w:r w:rsidRPr="00F47EFE">
        <w:rPr>
          <w:i/>
        </w:rPr>
        <w:t xml:space="preserve">. Res. </w:t>
      </w:r>
      <w:r w:rsidRPr="00F47EFE">
        <w:t xml:space="preserve">122, </w:t>
      </w:r>
      <w:r w:rsidR="00D20165">
        <w:t xml:space="preserve">pp. </w:t>
      </w:r>
      <w:r w:rsidRPr="00F47EFE">
        <w:t>11914-11933</w:t>
      </w:r>
      <w:r w:rsidR="00AB68CD" w:rsidRPr="00F47EFE">
        <w:t>.</w:t>
      </w:r>
    </w:p>
    <w:bookmarkEnd w:id="193"/>
    <w:p w14:paraId="1CD681C4" w14:textId="3B3AAEA1" w:rsidR="00EB1820" w:rsidRPr="00F47EFE" w:rsidRDefault="00EB1820" w:rsidP="00CC1A9D">
      <w:pPr>
        <w:rPr>
          <w:rFonts w:cs="Arial"/>
          <w:iCs/>
          <w:szCs w:val="18"/>
          <w:lang w:val="en-US"/>
        </w:rPr>
      </w:pPr>
      <w:r w:rsidRPr="00F47EFE">
        <w:t xml:space="preserve">Lunt, MF, </w:t>
      </w:r>
      <w:r w:rsidR="00FB22E5" w:rsidRPr="00F47EFE">
        <w:t xml:space="preserve">Rigby, </w:t>
      </w:r>
      <w:r w:rsidRPr="00F47EFE">
        <w:t>M</w:t>
      </w:r>
      <w:r w:rsidR="00FB22E5">
        <w:t>,</w:t>
      </w:r>
      <w:r w:rsidRPr="00F47EFE">
        <w:t xml:space="preserve"> </w:t>
      </w:r>
      <w:r w:rsidR="00FB22E5" w:rsidRPr="00F47EFE">
        <w:t xml:space="preserve">Ganesan, </w:t>
      </w:r>
      <w:r w:rsidR="007F43D5">
        <w:t>AL,</w:t>
      </w:r>
      <w:r w:rsidRPr="00F47EFE">
        <w:t xml:space="preserve"> </w:t>
      </w:r>
      <w:r w:rsidR="00FB22E5" w:rsidRPr="00F47EFE">
        <w:t xml:space="preserve">Manning, </w:t>
      </w:r>
      <w:r w:rsidR="007F43D5">
        <w:t>AJ,</w:t>
      </w:r>
      <w:r w:rsidRPr="00F47EFE">
        <w:t xml:space="preserve"> </w:t>
      </w:r>
      <w:proofErr w:type="spellStart"/>
      <w:r w:rsidR="00FB22E5" w:rsidRPr="00F47EFE">
        <w:t>Prinn</w:t>
      </w:r>
      <w:proofErr w:type="spellEnd"/>
      <w:r w:rsidR="00FB22E5" w:rsidRPr="00F47EFE">
        <w:t>,</w:t>
      </w:r>
      <w:r w:rsidR="00FB22E5">
        <w:t xml:space="preserve"> </w:t>
      </w:r>
      <w:r w:rsidR="00AF7FDD">
        <w:t xml:space="preserve">RG, </w:t>
      </w:r>
      <w:proofErr w:type="spellStart"/>
      <w:r w:rsidR="00FB22E5" w:rsidRPr="00F47EFE">
        <w:t>O'Doherty</w:t>
      </w:r>
      <w:proofErr w:type="spellEnd"/>
      <w:r w:rsidR="00FB22E5" w:rsidRPr="00F47EFE">
        <w:t xml:space="preserve">, </w:t>
      </w:r>
      <w:r w:rsidR="00AF36AC">
        <w:t>S,</w:t>
      </w:r>
      <w:r w:rsidRPr="00F47EFE">
        <w:t xml:space="preserve"> </w:t>
      </w:r>
      <w:proofErr w:type="spellStart"/>
      <w:r w:rsidR="00FB22E5" w:rsidRPr="00F47EFE">
        <w:t>Mühle</w:t>
      </w:r>
      <w:proofErr w:type="spellEnd"/>
      <w:r w:rsidR="00FB22E5" w:rsidRPr="00F47EFE">
        <w:t xml:space="preserve">, </w:t>
      </w:r>
      <w:r w:rsidRPr="00F47EFE">
        <w:t>J</w:t>
      </w:r>
      <w:r w:rsidR="00FB22E5">
        <w:t>,</w:t>
      </w:r>
      <w:r w:rsidRPr="00F47EFE">
        <w:t xml:space="preserve"> </w:t>
      </w:r>
      <w:proofErr w:type="spellStart"/>
      <w:r w:rsidR="00FB22E5" w:rsidRPr="00F47EFE">
        <w:t>Harth</w:t>
      </w:r>
      <w:proofErr w:type="spellEnd"/>
      <w:r w:rsidR="00FB22E5" w:rsidRPr="00F47EFE">
        <w:t xml:space="preserve">, </w:t>
      </w:r>
      <w:r w:rsidR="007F43D5">
        <w:t>CM,</w:t>
      </w:r>
      <w:r w:rsidRPr="00F47EFE">
        <w:t xml:space="preserve"> </w:t>
      </w:r>
      <w:r w:rsidR="00FB22E5" w:rsidRPr="00F47EFE">
        <w:t xml:space="preserve">Salameh, </w:t>
      </w:r>
      <w:r w:rsidR="00AF36AC">
        <w:t>PK,</w:t>
      </w:r>
      <w:r w:rsidRPr="00F47EFE">
        <w:t xml:space="preserve"> </w:t>
      </w:r>
      <w:r w:rsidR="00FB22E5" w:rsidRPr="00F47EFE">
        <w:t xml:space="preserve">Arnold, </w:t>
      </w:r>
      <w:r w:rsidRPr="00F47EFE">
        <w:t>T</w:t>
      </w:r>
      <w:r w:rsidR="00FB22E5">
        <w:t>,</w:t>
      </w:r>
      <w:r w:rsidRPr="00F47EFE">
        <w:t xml:space="preserve"> </w:t>
      </w:r>
      <w:r w:rsidR="00FB22E5">
        <w:t>Weiss,</w:t>
      </w:r>
      <w:r w:rsidR="00FB22E5" w:rsidRPr="00F47EFE">
        <w:t xml:space="preserve"> </w:t>
      </w:r>
      <w:r w:rsidR="00A136BC">
        <w:t xml:space="preserve">RF, </w:t>
      </w:r>
      <w:r w:rsidR="00FB22E5" w:rsidRPr="00F47EFE">
        <w:t xml:space="preserve">Saito, </w:t>
      </w:r>
      <w:r w:rsidRPr="00F47EFE">
        <w:t>T</w:t>
      </w:r>
      <w:r w:rsidR="00FB22E5">
        <w:t>,</w:t>
      </w:r>
      <w:r w:rsidRPr="00F47EFE">
        <w:t xml:space="preserve"> </w:t>
      </w:r>
      <w:proofErr w:type="spellStart"/>
      <w:r w:rsidR="00FB22E5" w:rsidRPr="00F47EFE">
        <w:t>Yokouchi</w:t>
      </w:r>
      <w:proofErr w:type="spellEnd"/>
      <w:r w:rsidR="00FB22E5" w:rsidRPr="00F47EFE">
        <w:t xml:space="preserve">, </w:t>
      </w:r>
      <w:r w:rsidRPr="00F47EFE">
        <w:t>Y</w:t>
      </w:r>
      <w:r w:rsidR="00FB22E5">
        <w:t>,</w:t>
      </w:r>
      <w:r w:rsidRPr="00F47EFE">
        <w:t xml:space="preserve"> </w:t>
      </w:r>
      <w:r w:rsidR="00FB22E5" w:rsidRPr="00F47EFE">
        <w:t xml:space="preserve">Krummel, </w:t>
      </w:r>
      <w:r w:rsidR="00AF36AC">
        <w:t>PB,</w:t>
      </w:r>
      <w:r w:rsidRPr="00F47EFE">
        <w:t xml:space="preserve"> </w:t>
      </w:r>
      <w:r w:rsidR="00FB22E5" w:rsidRPr="00F47EFE">
        <w:t xml:space="preserve">Steele, </w:t>
      </w:r>
      <w:r w:rsidR="00AF36AC">
        <w:t>LP,</w:t>
      </w:r>
      <w:r w:rsidRPr="00F47EFE">
        <w:t xml:space="preserve"> </w:t>
      </w:r>
      <w:r w:rsidR="00FB22E5" w:rsidRPr="00F47EFE">
        <w:t>Fraser,</w:t>
      </w:r>
      <w:r w:rsidR="00FB22E5">
        <w:t xml:space="preserve"> </w:t>
      </w:r>
      <w:r w:rsidR="00AF36AC">
        <w:t>PJ,</w:t>
      </w:r>
      <w:r w:rsidRPr="00F47EFE">
        <w:t xml:space="preserve"> </w:t>
      </w:r>
      <w:r w:rsidR="00FB22E5" w:rsidRPr="00F47EFE">
        <w:t>Li,</w:t>
      </w:r>
      <w:r w:rsidR="00FB22E5">
        <w:t xml:space="preserve"> </w:t>
      </w:r>
      <w:r w:rsidR="00AF36AC">
        <w:t>S,</w:t>
      </w:r>
      <w:r w:rsidRPr="00F47EFE">
        <w:t xml:space="preserve"> </w:t>
      </w:r>
      <w:r w:rsidR="00FB22E5" w:rsidRPr="00F47EFE">
        <w:t>Park,</w:t>
      </w:r>
      <w:r w:rsidR="00FB22E5">
        <w:t xml:space="preserve"> </w:t>
      </w:r>
      <w:r w:rsidR="00AF36AC">
        <w:t>S,</w:t>
      </w:r>
      <w:r w:rsidRPr="00F47EFE">
        <w:t xml:space="preserve"> </w:t>
      </w:r>
      <w:r w:rsidR="00FB22E5" w:rsidRPr="00F47EFE">
        <w:t xml:space="preserve">Reimann, </w:t>
      </w:r>
      <w:r w:rsidR="00AF36AC">
        <w:t>S,</w:t>
      </w:r>
      <w:r w:rsidRPr="00F47EFE">
        <w:t xml:space="preserve"> </w:t>
      </w:r>
      <w:r w:rsidR="00FB22E5" w:rsidRPr="00F47EFE">
        <w:t xml:space="preserve">Vollmer, </w:t>
      </w:r>
      <w:r w:rsidR="00AF36AC">
        <w:t>MK,</w:t>
      </w:r>
      <w:r w:rsidRPr="00F47EFE">
        <w:t xml:space="preserve"> </w:t>
      </w:r>
      <w:proofErr w:type="spellStart"/>
      <w:r w:rsidR="00FB22E5" w:rsidRPr="00F47EFE">
        <w:t>Lunder</w:t>
      </w:r>
      <w:proofErr w:type="spellEnd"/>
      <w:r w:rsidR="00FB22E5" w:rsidRPr="00F47EFE">
        <w:t xml:space="preserve">, </w:t>
      </w:r>
      <w:r w:rsidRPr="00F47EFE">
        <w:t>C</w:t>
      </w:r>
      <w:r w:rsidR="00FB22E5">
        <w:t>,</w:t>
      </w:r>
      <w:r w:rsidRPr="00F47EFE">
        <w:t xml:space="preserve"> </w:t>
      </w:r>
      <w:r w:rsidR="00FB22E5" w:rsidRPr="00F47EFE">
        <w:t>Hermansen,</w:t>
      </w:r>
      <w:r w:rsidR="00FB22E5">
        <w:t xml:space="preserve"> </w:t>
      </w:r>
      <w:r w:rsidRPr="00F47EFE">
        <w:t>O</w:t>
      </w:r>
      <w:r w:rsidR="00FB22E5">
        <w:t>,</w:t>
      </w:r>
      <w:r w:rsidRPr="00F47EFE">
        <w:t xml:space="preserve"> </w:t>
      </w:r>
      <w:proofErr w:type="spellStart"/>
      <w:r w:rsidR="00FB22E5" w:rsidRPr="00F47EFE">
        <w:t>Schmidbauer</w:t>
      </w:r>
      <w:proofErr w:type="spellEnd"/>
      <w:r w:rsidR="00FB22E5" w:rsidRPr="00F47EFE">
        <w:t xml:space="preserve">, </w:t>
      </w:r>
      <w:r w:rsidR="00723AFB">
        <w:t xml:space="preserve">N, </w:t>
      </w:r>
      <w:proofErr w:type="spellStart"/>
      <w:r w:rsidR="00FB22E5" w:rsidRPr="00F47EFE">
        <w:t>Maione</w:t>
      </w:r>
      <w:proofErr w:type="spellEnd"/>
      <w:r w:rsidR="00FB22E5" w:rsidRPr="00F47EFE">
        <w:t xml:space="preserve">, </w:t>
      </w:r>
      <w:r w:rsidRPr="00F47EFE">
        <w:t>M</w:t>
      </w:r>
      <w:r w:rsidR="00FB22E5">
        <w:t>,</w:t>
      </w:r>
      <w:r w:rsidRPr="00F47EFE">
        <w:t xml:space="preserve"> </w:t>
      </w:r>
      <w:proofErr w:type="spellStart"/>
      <w:r w:rsidR="00FB22E5" w:rsidRPr="00F47EFE">
        <w:t>Arduini,</w:t>
      </w:r>
      <w:r w:rsidRPr="00F47EFE">
        <w:t>J</w:t>
      </w:r>
      <w:proofErr w:type="spellEnd"/>
      <w:r w:rsidR="00FB22E5">
        <w:t>,</w:t>
      </w:r>
      <w:r w:rsidRPr="00F47EFE">
        <w:t xml:space="preserve"> Young</w:t>
      </w:r>
      <w:r w:rsidR="00FB22E5">
        <w:t>,</w:t>
      </w:r>
      <w:r w:rsidRPr="00F47EFE">
        <w:t xml:space="preserve"> </w:t>
      </w:r>
      <w:r w:rsidR="00FB22E5">
        <w:t>D</w:t>
      </w:r>
      <w:r w:rsidR="00FB22E5" w:rsidRPr="00F47EFE">
        <w:t xml:space="preserve"> </w:t>
      </w:r>
      <w:r w:rsidR="00FB22E5">
        <w:t>&amp;</w:t>
      </w:r>
      <w:r w:rsidRPr="00F47EFE">
        <w:t xml:space="preserve"> Simmonds, </w:t>
      </w:r>
      <w:r w:rsidR="00FB22E5">
        <w:t>PG,</w:t>
      </w:r>
      <w:r w:rsidR="00FB22E5" w:rsidRPr="00F47EFE">
        <w:t xml:space="preserve"> </w:t>
      </w:r>
      <w:r w:rsidR="00FB22E5">
        <w:t>2015. ‘</w:t>
      </w:r>
      <w:hyperlink r:id="rId66" w:history="1">
        <w:r w:rsidRPr="00FB22E5">
          <w:rPr>
            <w:rStyle w:val="Hyperlink"/>
          </w:rPr>
          <w:t>Reconciling reported and unreported HFC emissions with atmospheric observations</w:t>
        </w:r>
      </w:hyperlink>
      <w:r w:rsidR="00FB22E5">
        <w:t>’.</w:t>
      </w:r>
      <w:r w:rsidRPr="00F47EFE">
        <w:t xml:space="preserve"> </w:t>
      </w:r>
      <w:r w:rsidRPr="00F47EFE">
        <w:rPr>
          <w:i/>
        </w:rPr>
        <w:t>Proc. Natl. Acad. Sci</w:t>
      </w:r>
      <w:r w:rsidRPr="00F47EFE">
        <w:t xml:space="preserve">. 112(19), </w:t>
      </w:r>
      <w:r w:rsidR="00FB22E5">
        <w:t xml:space="preserve">pp. </w:t>
      </w:r>
      <w:r w:rsidRPr="00F47EFE">
        <w:t>5927-5931.</w:t>
      </w:r>
    </w:p>
    <w:p w14:paraId="6C3CF5AC" w14:textId="76DAA12F" w:rsidR="00EB1820" w:rsidRPr="00F47EFE" w:rsidRDefault="00EB1820" w:rsidP="00CC1A9D">
      <w:proofErr w:type="spellStart"/>
      <w:r w:rsidRPr="00F47EFE">
        <w:t>Maiss</w:t>
      </w:r>
      <w:proofErr w:type="spellEnd"/>
      <w:r w:rsidRPr="00F47EFE">
        <w:t>, M, Steele,</w:t>
      </w:r>
      <w:r w:rsidR="00AF36AC">
        <w:t xml:space="preserve"> </w:t>
      </w:r>
      <w:r w:rsidR="00FB22E5">
        <w:t>LP,</w:t>
      </w:r>
      <w:r w:rsidR="00FB22E5" w:rsidRPr="00F47EFE">
        <w:t xml:space="preserve"> Francey, </w:t>
      </w:r>
      <w:r w:rsidR="00AF36AC">
        <w:t>R</w:t>
      </w:r>
      <w:r w:rsidRPr="00F47EFE">
        <w:t>J</w:t>
      </w:r>
      <w:r w:rsidR="00FB22E5">
        <w:t>,</w:t>
      </w:r>
      <w:r w:rsidRPr="00F47EFE">
        <w:t xml:space="preserve"> </w:t>
      </w:r>
      <w:r w:rsidR="00FB22E5" w:rsidRPr="00F47EFE">
        <w:t>Fraser,</w:t>
      </w:r>
      <w:r w:rsidR="00FB22E5">
        <w:t xml:space="preserve"> </w:t>
      </w:r>
      <w:r w:rsidR="00AF36AC">
        <w:t>PJ,</w:t>
      </w:r>
      <w:r w:rsidRPr="00F47EFE">
        <w:t xml:space="preserve"> </w:t>
      </w:r>
      <w:proofErr w:type="spellStart"/>
      <w:r w:rsidR="00FB22E5" w:rsidRPr="00F47EFE">
        <w:t>Langenfelds</w:t>
      </w:r>
      <w:proofErr w:type="spellEnd"/>
      <w:r w:rsidR="00FB22E5" w:rsidRPr="00F47EFE">
        <w:t>,</w:t>
      </w:r>
      <w:r w:rsidR="00FB22E5">
        <w:t xml:space="preserve"> </w:t>
      </w:r>
      <w:r w:rsidR="007F43D5">
        <w:t>RL,</w:t>
      </w:r>
      <w:r w:rsidRPr="00F47EFE">
        <w:t xml:space="preserve"> </w:t>
      </w:r>
      <w:proofErr w:type="spellStart"/>
      <w:r w:rsidRPr="00F47EFE">
        <w:t>Trivett</w:t>
      </w:r>
      <w:proofErr w:type="spellEnd"/>
      <w:r w:rsidR="00FB22E5">
        <w:t>,</w:t>
      </w:r>
      <w:r w:rsidRPr="00F47EFE">
        <w:t xml:space="preserve"> </w:t>
      </w:r>
      <w:r w:rsidR="00FB22E5">
        <w:t>N</w:t>
      </w:r>
      <w:r w:rsidR="00FB22E5" w:rsidRPr="00F47EFE">
        <w:t xml:space="preserve">BA </w:t>
      </w:r>
      <w:r w:rsidR="00FB22E5">
        <w:t>&amp;</w:t>
      </w:r>
      <w:r w:rsidRPr="00F47EFE">
        <w:t xml:space="preserve"> Levin, </w:t>
      </w:r>
      <w:r w:rsidR="00FB22E5" w:rsidRPr="00F47EFE">
        <w:t xml:space="preserve">I </w:t>
      </w:r>
      <w:r w:rsidR="00FB22E5">
        <w:t>1996. ‘</w:t>
      </w:r>
      <w:hyperlink r:id="rId67" w:history="1">
        <w:r w:rsidRPr="00FB22E5">
          <w:rPr>
            <w:rStyle w:val="Hyperlink"/>
          </w:rPr>
          <w:t>Sulfur hexafluoride</w:t>
        </w:r>
        <w:r w:rsidR="00FB22E5" w:rsidRPr="00FB22E5">
          <w:rPr>
            <w:rStyle w:val="Hyperlink"/>
          </w:rPr>
          <w:t xml:space="preserve"> </w:t>
        </w:r>
        <w:r w:rsidR="00FB22E5">
          <w:t>–</w:t>
        </w:r>
        <w:r w:rsidR="00FB22E5" w:rsidRPr="00FB22E5">
          <w:rPr>
            <w:rStyle w:val="Hyperlink"/>
          </w:rPr>
          <w:t xml:space="preserve"> </w:t>
        </w:r>
        <w:r w:rsidRPr="00FB22E5">
          <w:rPr>
            <w:rStyle w:val="Hyperlink"/>
          </w:rPr>
          <w:t>a powerful new atmospheric tracer</w:t>
        </w:r>
      </w:hyperlink>
      <w:r w:rsidR="00FB22E5">
        <w:t>’.</w:t>
      </w:r>
      <w:r w:rsidRPr="00F47EFE">
        <w:t xml:space="preserve"> </w:t>
      </w:r>
      <w:r w:rsidRPr="00F47EFE">
        <w:rPr>
          <w:i/>
        </w:rPr>
        <w:t>Atmos. Environ.</w:t>
      </w:r>
      <w:r w:rsidRPr="00F47EFE">
        <w:t xml:space="preserve"> 30 (10/11), </w:t>
      </w:r>
      <w:r w:rsidR="00FB22E5">
        <w:t xml:space="preserve">pp. </w:t>
      </w:r>
      <w:r w:rsidRPr="00F47EFE">
        <w:t>1621-1629</w:t>
      </w:r>
      <w:r w:rsidR="00BB7807" w:rsidRPr="00F47EFE">
        <w:t>.</w:t>
      </w:r>
    </w:p>
    <w:p w14:paraId="79A9AD89" w14:textId="143F64F7" w:rsidR="00EB1820" w:rsidRDefault="00EB1820" w:rsidP="00CC1A9D">
      <w:bookmarkStart w:id="194" w:name="_Hlk65497758"/>
      <w:r w:rsidRPr="00F47EFE">
        <w:t xml:space="preserve">Manning, </w:t>
      </w:r>
      <w:r w:rsidR="007F43D5">
        <w:t>AJ</w:t>
      </w:r>
      <w:r w:rsidR="00723AFB">
        <w:t>,</w:t>
      </w:r>
      <w:r w:rsidR="00AF36AC">
        <w:t xml:space="preserve"> </w:t>
      </w:r>
      <w:r w:rsidRPr="00F47EFE">
        <w:t xml:space="preserve">Ryall, </w:t>
      </w:r>
      <w:r w:rsidR="00FB22E5">
        <w:t>D</w:t>
      </w:r>
      <w:r w:rsidR="00FB22E5" w:rsidRPr="00F47EFE">
        <w:t>B</w:t>
      </w:r>
      <w:r w:rsidR="00AF7FDD">
        <w:t xml:space="preserve"> </w:t>
      </w:r>
      <w:r w:rsidRPr="00F47EFE">
        <w:t>Derwent</w:t>
      </w:r>
      <w:proofErr w:type="gramStart"/>
      <w:r w:rsidRPr="00F47EFE">
        <w:t>,</w:t>
      </w:r>
      <w:r w:rsidR="00FB22E5" w:rsidRPr="00FB22E5">
        <w:t xml:space="preserve"> </w:t>
      </w:r>
      <w:r w:rsidR="00FB22E5">
        <w:t>,</w:t>
      </w:r>
      <w:proofErr w:type="gramEnd"/>
      <w:r w:rsidR="00FB22E5" w:rsidRPr="00F47EFE">
        <w:t xml:space="preserve"> </w:t>
      </w:r>
      <w:r w:rsidR="00FB22E5">
        <w:t>RG,</w:t>
      </w:r>
      <w:r w:rsidRPr="00F47EFE">
        <w:t xml:space="preserve"> Simmonds</w:t>
      </w:r>
      <w:r w:rsidR="00FB22E5">
        <w:t>,</w:t>
      </w:r>
      <w:r w:rsidRPr="00F47EFE">
        <w:t xml:space="preserve"> </w:t>
      </w:r>
      <w:r w:rsidR="00FB22E5">
        <w:t>PG</w:t>
      </w:r>
      <w:r w:rsidR="00FB22E5" w:rsidRPr="00F47EFE">
        <w:t xml:space="preserve"> </w:t>
      </w:r>
      <w:r w:rsidR="00FB22E5">
        <w:t>&amp;</w:t>
      </w:r>
      <w:r w:rsidRPr="00F47EFE">
        <w:t xml:space="preserve"> </w:t>
      </w:r>
      <w:proofErr w:type="spellStart"/>
      <w:r w:rsidRPr="00F47EFE">
        <w:t>O'Doherty</w:t>
      </w:r>
      <w:proofErr w:type="spellEnd"/>
      <w:r w:rsidRPr="00F47EFE">
        <w:t xml:space="preserve">, </w:t>
      </w:r>
      <w:r w:rsidR="00FB22E5">
        <w:t>S 2003. ‘</w:t>
      </w:r>
      <w:hyperlink r:id="rId68" w:history="1">
        <w:r w:rsidRPr="00FB22E5">
          <w:rPr>
            <w:rStyle w:val="Hyperlink"/>
          </w:rPr>
          <w:t>Estimating European od ozone depleting and greenhouse gases using observations and a modelling back-attribution technique</w:t>
        </w:r>
      </w:hyperlink>
      <w:r w:rsidR="00FB22E5">
        <w:t>’.</w:t>
      </w:r>
      <w:r w:rsidR="003542A0">
        <w:t xml:space="preserve"> </w:t>
      </w:r>
      <w:r w:rsidR="003542A0" w:rsidRPr="000E735C">
        <w:rPr>
          <w:i/>
          <w:iCs/>
        </w:rPr>
        <w:t>J</w:t>
      </w:r>
      <w:r w:rsidR="000E735C" w:rsidRPr="000E735C">
        <w:rPr>
          <w:i/>
          <w:iCs/>
        </w:rPr>
        <w:t>.</w:t>
      </w:r>
      <w:r w:rsidR="003542A0">
        <w:t xml:space="preserve"> </w:t>
      </w:r>
      <w:proofErr w:type="spellStart"/>
      <w:r w:rsidRPr="00F47EFE">
        <w:rPr>
          <w:i/>
        </w:rPr>
        <w:t>Geophys</w:t>
      </w:r>
      <w:proofErr w:type="spellEnd"/>
      <w:r w:rsidRPr="00F47EFE">
        <w:rPr>
          <w:i/>
        </w:rPr>
        <w:t>. Res</w:t>
      </w:r>
      <w:r w:rsidRPr="00F47EFE">
        <w:t>. 108(D14),</w:t>
      </w:r>
      <w:r w:rsidR="00FB22E5">
        <w:t xml:space="preserve"> </w:t>
      </w:r>
      <w:r w:rsidRPr="00F47EFE">
        <w:t>4405,</w:t>
      </w:r>
      <w:r w:rsidR="00BB7807" w:rsidRPr="00F47EFE">
        <w:t xml:space="preserve"> 2003</w:t>
      </w:r>
    </w:p>
    <w:p w14:paraId="7D7349E4" w14:textId="72F7CC05" w:rsidR="00EB1820" w:rsidRPr="00F47EFE" w:rsidRDefault="00EB1820" w:rsidP="00CC1A9D">
      <w:bookmarkStart w:id="195" w:name="_Hlk65497841"/>
      <w:bookmarkEnd w:id="194"/>
      <w:r w:rsidRPr="00F47EFE">
        <w:t xml:space="preserve">Manning, </w:t>
      </w:r>
      <w:r w:rsidR="007F43D5">
        <w:t>AJ</w:t>
      </w:r>
      <w:r w:rsidR="00723AFB">
        <w:t>,</w:t>
      </w:r>
      <w:r w:rsidR="00AF36AC">
        <w:t xml:space="preserve"> </w:t>
      </w:r>
      <w:proofErr w:type="spellStart"/>
      <w:r w:rsidRPr="00F47EFE">
        <w:t>O'Doherty</w:t>
      </w:r>
      <w:proofErr w:type="spellEnd"/>
      <w:r w:rsidRPr="00F47EFE">
        <w:t xml:space="preserve">, </w:t>
      </w:r>
      <w:r w:rsidR="00770287">
        <w:t>S,</w:t>
      </w:r>
      <w:r w:rsidR="00770287" w:rsidRPr="00F47EFE">
        <w:t xml:space="preserve"> </w:t>
      </w:r>
      <w:r w:rsidRPr="00F47EFE">
        <w:t xml:space="preserve">Jones, </w:t>
      </w:r>
      <w:r w:rsidR="00770287">
        <w:t>AR,</w:t>
      </w:r>
      <w:r w:rsidR="00770287" w:rsidRPr="00F47EFE">
        <w:t xml:space="preserve"> </w:t>
      </w:r>
      <w:r w:rsidRPr="00F47EFE">
        <w:t>Simmonds</w:t>
      </w:r>
      <w:r w:rsidR="00770287">
        <w:t>,</w:t>
      </w:r>
      <w:r w:rsidRPr="00F47EFE">
        <w:t xml:space="preserve"> </w:t>
      </w:r>
      <w:r w:rsidR="00770287">
        <w:t>PG</w:t>
      </w:r>
      <w:r w:rsidR="00770287" w:rsidRPr="00F47EFE">
        <w:t xml:space="preserve"> </w:t>
      </w:r>
      <w:r w:rsidR="00FB22E5">
        <w:t>&amp;</w:t>
      </w:r>
      <w:r w:rsidRPr="00F47EFE">
        <w:t xml:space="preserve"> Derwent, </w:t>
      </w:r>
      <w:r w:rsidR="00FB22E5">
        <w:t>RG 2011. ‘</w:t>
      </w:r>
      <w:hyperlink r:id="rId69" w:history="1">
        <w:r w:rsidRPr="00770287">
          <w:rPr>
            <w:rStyle w:val="Hyperlink"/>
          </w:rPr>
          <w:t xml:space="preserve">Estimating UK methane and nitrous oxide emissions from 1990 to 2007 using an inversion </w:t>
        </w:r>
        <w:proofErr w:type="spellStart"/>
        <w:r w:rsidRPr="00770287">
          <w:rPr>
            <w:rStyle w:val="Hyperlink"/>
          </w:rPr>
          <w:t>modeling</w:t>
        </w:r>
        <w:proofErr w:type="spellEnd"/>
        <w:r w:rsidRPr="00770287">
          <w:rPr>
            <w:rStyle w:val="Hyperlink"/>
          </w:rPr>
          <w:t xml:space="preserve"> approach</w:t>
        </w:r>
      </w:hyperlink>
      <w:r w:rsidR="00FB22E5">
        <w:t>’.</w:t>
      </w:r>
      <w:r w:rsidR="003542A0">
        <w:t xml:space="preserve"> </w:t>
      </w:r>
      <w:r w:rsidR="003542A0" w:rsidRPr="000E735C">
        <w:rPr>
          <w:i/>
          <w:iCs/>
        </w:rPr>
        <w:t>J</w:t>
      </w:r>
      <w:r w:rsidR="000E735C" w:rsidRPr="000E735C">
        <w:rPr>
          <w:i/>
          <w:iCs/>
        </w:rPr>
        <w:t>.</w:t>
      </w:r>
      <w:r w:rsidR="003542A0">
        <w:t xml:space="preserve"> </w:t>
      </w:r>
      <w:proofErr w:type="spellStart"/>
      <w:r w:rsidRPr="00F47EFE">
        <w:rPr>
          <w:i/>
        </w:rPr>
        <w:t>Geophys</w:t>
      </w:r>
      <w:proofErr w:type="spellEnd"/>
      <w:r w:rsidRPr="00F47EFE">
        <w:rPr>
          <w:i/>
        </w:rPr>
        <w:t>. Res</w:t>
      </w:r>
      <w:r w:rsidRPr="00F47EFE">
        <w:t>. 116, D02305,</w:t>
      </w:r>
      <w:r w:rsidR="00BB7807" w:rsidRPr="00F47EFE">
        <w:t xml:space="preserve"> 2011.</w:t>
      </w:r>
    </w:p>
    <w:p w14:paraId="0E15FF01" w14:textId="09CCCF9B" w:rsidR="00EB1820" w:rsidRPr="00F47EFE" w:rsidRDefault="00EB1820" w:rsidP="00CC1A9D">
      <w:bookmarkStart w:id="196" w:name="_Hlk65497704"/>
      <w:bookmarkEnd w:id="195"/>
      <w:proofErr w:type="spellStart"/>
      <w:r w:rsidRPr="00F47EFE">
        <w:t>Meinshausen</w:t>
      </w:r>
      <w:proofErr w:type="spellEnd"/>
      <w:r w:rsidRPr="00F47EFE">
        <w:t xml:space="preserve">, M, </w:t>
      </w:r>
      <w:r w:rsidR="00835D60" w:rsidRPr="00F47EFE">
        <w:t xml:space="preserve">Vogel, </w:t>
      </w:r>
      <w:r w:rsidRPr="00F47EFE">
        <w:t>E</w:t>
      </w:r>
      <w:r w:rsidR="00835D60">
        <w:t>,</w:t>
      </w:r>
      <w:r w:rsidRPr="00F47EFE">
        <w:t xml:space="preserve"> </w:t>
      </w:r>
      <w:proofErr w:type="spellStart"/>
      <w:r w:rsidR="00835D60" w:rsidRPr="00F47EFE">
        <w:t>Nauels</w:t>
      </w:r>
      <w:proofErr w:type="spellEnd"/>
      <w:r w:rsidR="00835D60" w:rsidRPr="00F47EFE">
        <w:t xml:space="preserve">, </w:t>
      </w:r>
      <w:r w:rsidRPr="00F47EFE">
        <w:t>A</w:t>
      </w:r>
      <w:r w:rsidR="00835D60">
        <w:t>,</w:t>
      </w:r>
      <w:r w:rsidRPr="00F47EFE">
        <w:t xml:space="preserve"> </w:t>
      </w:r>
      <w:proofErr w:type="spellStart"/>
      <w:r w:rsidR="00835D60" w:rsidRPr="00F47EFE">
        <w:t>Lorbacher</w:t>
      </w:r>
      <w:proofErr w:type="spellEnd"/>
      <w:r w:rsidR="00835D60" w:rsidRPr="00F47EFE">
        <w:t>,</w:t>
      </w:r>
      <w:r w:rsidR="00835D60">
        <w:t xml:space="preserve"> </w:t>
      </w:r>
      <w:r w:rsidRPr="00F47EFE">
        <w:t>K</w:t>
      </w:r>
      <w:r w:rsidR="00835D60">
        <w:t>,</w:t>
      </w:r>
      <w:r w:rsidRPr="00F47EFE">
        <w:t xml:space="preserve"> </w:t>
      </w:r>
      <w:proofErr w:type="spellStart"/>
      <w:r w:rsidR="00835D60" w:rsidRPr="00F47EFE">
        <w:t>Meinshausen</w:t>
      </w:r>
      <w:proofErr w:type="spellEnd"/>
      <w:r w:rsidR="00835D60" w:rsidRPr="00F47EFE">
        <w:t>,</w:t>
      </w:r>
      <w:r w:rsidR="00835D60">
        <w:t xml:space="preserve"> </w:t>
      </w:r>
      <w:r w:rsidR="00723AFB">
        <w:t xml:space="preserve">N, </w:t>
      </w:r>
      <w:r w:rsidR="00835D60" w:rsidRPr="00F47EFE">
        <w:t xml:space="preserve">Etheridge, </w:t>
      </w:r>
      <w:r w:rsidR="00AF36AC">
        <w:t>D,</w:t>
      </w:r>
      <w:r w:rsidRPr="00F47EFE">
        <w:t xml:space="preserve"> </w:t>
      </w:r>
      <w:r w:rsidR="00835D60" w:rsidRPr="00F47EFE">
        <w:t>Fraser</w:t>
      </w:r>
      <w:r w:rsidR="00835D60">
        <w:t xml:space="preserve">, </w:t>
      </w:r>
      <w:r w:rsidRPr="00F47EFE">
        <w:t>P</w:t>
      </w:r>
      <w:r w:rsidR="00835D60">
        <w:t>,</w:t>
      </w:r>
      <w:r w:rsidRPr="00F47EFE">
        <w:t xml:space="preserve"> </w:t>
      </w:r>
      <w:proofErr w:type="spellStart"/>
      <w:r w:rsidRPr="00F47EFE">
        <w:t>Montzka</w:t>
      </w:r>
      <w:proofErr w:type="spellEnd"/>
      <w:r w:rsidRPr="00F47EFE">
        <w:t xml:space="preserve">, </w:t>
      </w:r>
      <w:r w:rsidR="00835D60">
        <w:t>S,</w:t>
      </w:r>
      <w:r w:rsidR="00835D60" w:rsidRPr="00F47EFE">
        <w:t xml:space="preserve"> </w:t>
      </w:r>
      <w:r w:rsidRPr="00F47EFE">
        <w:t xml:space="preserve">Rayner, </w:t>
      </w:r>
      <w:r w:rsidR="00835D60" w:rsidRPr="00F47EFE">
        <w:t>P</w:t>
      </w:r>
      <w:r w:rsidR="00835D60">
        <w:t>,</w:t>
      </w:r>
      <w:r w:rsidR="00835D60" w:rsidRPr="00F47EFE">
        <w:t xml:space="preserve"> </w:t>
      </w:r>
      <w:r w:rsidRPr="00F47EFE">
        <w:t xml:space="preserve">Trudinger, </w:t>
      </w:r>
      <w:r w:rsidR="00835D60" w:rsidRPr="00F47EFE">
        <w:t>C</w:t>
      </w:r>
      <w:r w:rsidR="00835D60">
        <w:t>,</w:t>
      </w:r>
      <w:r w:rsidR="00835D60" w:rsidRPr="00F47EFE">
        <w:t xml:space="preserve"> </w:t>
      </w:r>
      <w:r w:rsidRPr="00F47EFE">
        <w:t xml:space="preserve">Krummel, </w:t>
      </w:r>
      <w:r w:rsidR="00835D60" w:rsidRPr="00F47EFE">
        <w:t>P</w:t>
      </w:r>
      <w:r w:rsidR="00835D60">
        <w:t>,</w:t>
      </w:r>
      <w:r w:rsidR="00835D60" w:rsidRPr="00F47EFE">
        <w:t xml:space="preserve"> </w:t>
      </w:r>
      <w:proofErr w:type="spellStart"/>
      <w:r w:rsidRPr="00F47EFE">
        <w:t>Beyerle</w:t>
      </w:r>
      <w:proofErr w:type="spellEnd"/>
      <w:r w:rsidRPr="00F47EFE">
        <w:t xml:space="preserve">, </w:t>
      </w:r>
      <w:r w:rsidR="00835D60" w:rsidRPr="00F47EFE">
        <w:t>U</w:t>
      </w:r>
      <w:r w:rsidR="00835D60">
        <w:t>,</w:t>
      </w:r>
      <w:r w:rsidR="00835D60" w:rsidRPr="00F47EFE">
        <w:t xml:space="preserve"> </w:t>
      </w:r>
      <w:proofErr w:type="spellStart"/>
      <w:r w:rsidRPr="00F47EFE">
        <w:t>Canadell</w:t>
      </w:r>
      <w:proofErr w:type="spellEnd"/>
      <w:r w:rsidRPr="00F47EFE">
        <w:t xml:space="preserve">, </w:t>
      </w:r>
      <w:r w:rsidR="00835D60" w:rsidRPr="00F47EFE">
        <w:t>P</w:t>
      </w:r>
      <w:r w:rsidR="00835D60">
        <w:t>,</w:t>
      </w:r>
      <w:r w:rsidR="00835D60" w:rsidRPr="00F47EFE">
        <w:t xml:space="preserve"> </w:t>
      </w:r>
      <w:r w:rsidRPr="00F47EFE">
        <w:t xml:space="preserve">Daniel, </w:t>
      </w:r>
      <w:r w:rsidR="00835D60" w:rsidRPr="00F47EFE">
        <w:t>J</w:t>
      </w:r>
      <w:r w:rsidR="00835D60">
        <w:t>,</w:t>
      </w:r>
      <w:r w:rsidR="00835D60" w:rsidRPr="00F47EFE">
        <w:t xml:space="preserve"> </w:t>
      </w:r>
      <w:proofErr w:type="spellStart"/>
      <w:r w:rsidRPr="00F47EFE">
        <w:t>Enting</w:t>
      </w:r>
      <w:proofErr w:type="spellEnd"/>
      <w:r w:rsidRPr="00F47EFE">
        <w:t>,</w:t>
      </w:r>
      <w:r w:rsidR="00AF36AC">
        <w:t xml:space="preserve"> </w:t>
      </w:r>
      <w:r w:rsidR="00835D60" w:rsidRPr="00F47EFE">
        <w:t>I</w:t>
      </w:r>
      <w:r w:rsidR="00835D60">
        <w:t>,</w:t>
      </w:r>
      <w:r w:rsidR="00835D60" w:rsidRPr="00F47EFE">
        <w:t xml:space="preserve"> </w:t>
      </w:r>
      <w:r w:rsidRPr="00F47EFE">
        <w:t xml:space="preserve">Law, </w:t>
      </w:r>
      <w:r w:rsidR="00835D60">
        <w:t>R,</w:t>
      </w:r>
      <w:r w:rsidR="00835D60" w:rsidRPr="00F47EFE">
        <w:t xml:space="preserve"> </w:t>
      </w:r>
      <w:proofErr w:type="spellStart"/>
      <w:r w:rsidRPr="00F47EFE">
        <w:t>Lunder</w:t>
      </w:r>
      <w:proofErr w:type="spellEnd"/>
      <w:r w:rsidRPr="00F47EFE">
        <w:t>,</w:t>
      </w:r>
      <w:r w:rsidR="00AF36AC">
        <w:t xml:space="preserve"> </w:t>
      </w:r>
      <w:r w:rsidR="00835D60" w:rsidRPr="00F47EFE">
        <w:t>C</w:t>
      </w:r>
      <w:r w:rsidR="00835D60">
        <w:t>,</w:t>
      </w:r>
      <w:r w:rsidR="00835D60" w:rsidRPr="00F47EFE">
        <w:t xml:space="preserve"> </w:t>
      </w:r>
      <w:proofErr w:type="spellStart"/>
      <w:r w:rsidRPr="00F47EFE">
        <w:t>O'Doherty</w:t>
      </w:r>
      <w:proofErr w:type="spellEnd"/>
      <w:r w:rsidRPr="00F47EFE">
        <w:t>,</w:t>
      </w:r>
      <w:r w:rsidR="00AF36AC">
        <w:t xml:space="preserve"> </w:t>
      </w:r>
      <w:r w:rsidR="00835D60">
        <w:t>S,</w:t>
      </w:r>
      <w:r w:rsidR="00835D60" w:rsidRPr="00F47EFE">
        <w:t xml:space="preserve"> </w:t>
      </w:r>
      <w:proofErr w:type="spellStart"/>
      <w:r w:rsidRPr="00F47EFE">
        <w:t>Prinn</w:t>
      </w:r>
      <w:proofErr w:type="spellEnd"/>
      <w:r w:rsidRPr="00F47EFE">
        <w:t>,</w:t>
      </w:r>
      <w:r w:rsidR="00AF36AC">
        <w:t xml:space="preserve"> </w:t>
      </w:r>
      <w:r w:rsidR="00835D60">
        <w:t>R,</w:t>
      </w:r>
      <w:r w:rsidR="00835D60" w:rsidRPr="00F47EFE">
        <w:t xml:space="preserve"> </w:t>
      </w:r>
      <w:r w:rsidRPr="00F47EFE">
        <w:t xml:space="preserve">Reimann, </w:t>
      </w:r>
      <w:r w:rsidR="00835D60">
        <w:t>S,</w:t>
      </w:r>
      <w:r w:rsidR="00835D60" w:rsidRPr="00F47EFE">
        <w:t xml:space="preserve"> </w:t>
      </w:r>
      <w:proofErr w:type="spellStart"/>
      <w:r w:rsidRPr="00F47EFE">
        <w:t>Rubino</w:t>
      </w:r>
      <w:proofErr w:type="spellEnd"/>
      <w:r w:rsidRPr="00F47EFE">
        <w:t xml:space="preserve">, </w:t>
      </w:r>
      <w:r w:rsidR="00835D60" w:rsidRPr="00F47EFE">
        <w:t>M</w:t>
      </w:r>
      <w:r w:rsidR="00835D60">
        <w:t>,</w:t>
      </w:r>
      <w:r w:rsidR="00835D60" w:rsidRPr="00F47EFE">
        <w:t xml:space="preserve"> </w:t>
      </w:r>
      <w:proofErr w:type="spellStart"/>
      <w:r w:rsidRPr="00F47EFE">
        <w:t>Velders</w:t>
      </w:r>
      <w:proofErr w:type="spellEnd"/>
      <w:r w:rsidRPr="00F47EFE">
        <w:t xml:space="preserve">, </w:t>
      </w:r>
      <w:r w:rsidR="00835D60" w:rsidRPr="00F47EFE">
        <w:t>G</w:t>
      </w:r>
      <w:r w:rsidR="00835D60">
        <w:t>,</w:t>
      </w:r>
      <w:r w:rsidR="00835D60" w:rsidRPr="00F47EFE">
        <w:t xml:space="preserve"> </w:t>
      </w:r>
      <w:r w:rsidRPr="00F47EFE">
        <w:t>Vollmer,</w:t>
      </w:r>
      <w:r w:rsidR="00AF36AC">
        <w:t xml:space="preserve"> </w:t>
      </w:r>
      <w:r w:rsidR="00835D60" w:rsidRPr="00F47EFE">
        <w:t>M</w:t>
      </w:r>
      <w:r w:rsidR="00835D60">
        <w:t>,</w:t>
      </w:r>
      <w:r w:rsidR="00835D60" w:rsidRPr="00F47EFE">
        <w:t xml:space="preserve"> </w:t>
      </w:r>
      <w:r w:rsidRPr="00F47EFE">
        <w:t>Wang</w:t>
      </w:r>
      <w:r w:rsidR="00835D60">
        <w:t>,</w:t>
      </w:r>
      <w:r w:rsidRPr="00F47EFE">
        <w:t xml:space="preserve"> </w:t>
      </w:r>
      <w:r w:rsidR="00835D60">
        <w:t>R</w:t>
      </w:r>
      <w:r w:rsidR="00835D60" w:rsidRPr="00F47EFE">
        <w:t xml:space="preserve"> </w:t>
      </w:r>
      <w:r w:rsidR="00835D60">
        <w:t>&amp;</w:t>
      </w:r>
      <w:r w:rsidRPr="00F47EFE">
        <w:t xml:space="preserve"> Weiss, </w:t>
      </w:r>
      <w:r w:rsidR="00835D60">
        <w:t>R</w:t>
      </w:r>
      <w:r w:rsidR="00835D60" w:rsidRPr="00F47EFE">
        <w:t xml:space="preserve"> 2017.</w:t>
      </w:r>
      <w:r w:rsidR="00835D60">
        <w:t xml:space="preserve"> ‘</w:t>
      </w:r>
      <w:hyperlink r:id="rId70" w:history="1">
        <w:r w:rsidRPr="00835D60">
          <w:rPr>
            <w:rStyle w:val="Hyperlink"/>
          </w:rPr>
          <w:t>Historical greenhouse gas concentrations for climate modelling (CMIP6)</w:t>
        </w:r>
      </w:hyperlink>
      <w:r w:rsidR="00835D60">
        <w:t>’</w:t>
      </w:r>
      <w:r w:rsidRPr="00F47EFE">
        <w:t xml:space="preserve">, </w:t>
      </w:r>
      <w:proofErr w:type="spellStart"/>
      <w:r w:rsidRPr="00F47EFE">
        <w:rPr>
          <w:i/>
        </w:rPr>
        <w:t>Geosci</w:t>
      </w:r>
      <w:proofErr w:type="spellEnd"/>
      <w:r w:rsidRPr="00F47EFE">
        <w:rPr>
          <w:i/>
        </w:rPr>
        <w:t>. Model Dev.</w:t>
      </w:r>
      <w:r w:rsidRPr="00F47EFE">
        <w:t>, 10</w:t>
      </w:r>
      <w:r w:rsidR="00835D60">
        <w:t>(5)</w:t>
      </w:r>
      <w:r w:rsidRPr="00F47EFE">
        <w:t>, 2015-2116</w:t>
      </w:r>
      <w:r w:rsidR="00835D60">
        <w:t>.</w:t>
      </w:r>
    </w:p>
    <w:bookmarkEnd w:id="196"/>
    <w:p w14:paraId="4075BC3E" w14:textId="77777777" w:rsidR="00A84912" w:rsidRPr="00F47EFE" w:rsidRDefault="00A84912" w:rsidP="00A84912">
      <w:r w:rsidRPr="00F47EFE">
        <w:t xml:space="preserve">Miller, </w:t>
      </w:r>
      <w:r>
        <w:t>BR,</w:t>
      </w:r>
      <w:r w:rsidRPr="00F47EFE">
        <w:t xml:space="preserve"> Rigby, M</w:t>
      </w:r>
      <w:r>
        <w:t>,</w:t>
      </w:r>
      <w:r w:rsidRPr="00F47EFE">
        <w:t xml:space="preserve"> </w:t>
      </w:r>
      <w:proofErr w:type="spellStart"/>
      <w:r w:rsidRPr="00F47EFE">
        <w:t>Kuijpers</w:t>
      </w:r>
      <w:proofErr w:type="spellEnd"/>
      <w:r w:rsidRPr="00F47EFE">
        <w:t xml:space="preserve">, </w:t>
      </w:r>
      <w:r>
        <w:t>LJM,</w:t>
      </w:r>
      <w:r w:rsidRPr="00F47EFE">
        <w:t xml:space="preserve"> Krummel, </w:t>
      </w:r>
      <w:r>
        <w:t>PB,</w:t>
      </w:r>
      <w:r w:rsidRPr="00F47EFE">
        <w:t xml:space="preserve"> Steele, </w:t>
      </w:r>
      <w:r>
        <w:t>LP,</w:t>
      </w:r>
      <w:r w:rsidRPr="00F47EFE">
        <w:t xml:space="preserve"> </w:t>
      </w:r>
      <w:proofErr w:type="spellStart"/>
      <w:r w:rsidRPr="00F47EFE">
        <w:t>Leist</w:t>
      </w:r>
      <w:proofErr w:type="spellEnd"/>
      <w:r w:rsidRPr="00F47EFE">
        <w:t>, M</w:t>
      </w:r>
      <w:r>
        <w:t>,</w:t>
      </w:r>
      <w:r w:rsidRPr="00F47EFE">
        <w:t xml:space="preserve"> Fraser, </w:t>
      </w:r>
      <w:r>
        <w:t>PJ,</w:t>
      </w:r>
      <w:r w:rsidRPr="00F47EFE">
        <w:t xml:space="preserve"> McCulloch, A</w:t>
      </w:r>
      <w:r>
        <w:t>,</w:t>
      </w:r>
      <w:r w:rsidRPr="00F47EFE">
        <w:t xml:space="preserve"> </w:t>
      </w:r>
      <w:proofErr w:type="spellStart"/>
      <w:r w:rsidRPr="00F47EFE">
        <w:t>Harth</w:t>
      </w:r>
      <w:proofErr w:type="spellEnd"/>
      <w:r w:rsidRPr="00F47EFE">
        <w:t>, C</w:t>
      </w:r>
      <w:r>
        <w:t>,</w:t>
      </w:r>
      <w:r w:rsidRPr="00F47EFE">
        <w:t xml:space="preserve"> Salameh, P</w:t>
      </w:r>
      <w:r>
        <w:t>,</w:t>
      </w:r>
      <w:r w:rsidRPr="00F47EFE">
        <w:t xml:space="preserve"> </w:t>
      </w:r>
      <w:proofErr w:type="spellStart"/>
      <w:r w:rsidRPr="00F47EFE">
        <w:t>Mühle</w:t>
      </w:r>
      <w:proofErr w:type="spellEnd"/>
      <w:r w:rsidRPr="00F47EFE">
        <w:t>, J</w:t>
      </w:r>
      <w:r>
        <w:t>,</w:t>
      </w:r>
      <w:r w:rsidRPr="00F47EFE">
        <w:t xml:space="preserve"> </w:t>
      </w:r>
      <w:r>
        <w:t>Weiss,</w:t>
      </w:r>
      <w:r w:rsidRPr="00F47EFE">
        <w:t xml:space="preserve"> </w:t>
      </w:r>
      <w:r>
        <w:t xml:space="preserve">RF, </w:t>
      </w:r>
      <w:proofErr w:type="spellStart"/>
      <w:r w:rsidRPr="00F47EFE">
        <w:t>Prinn</w:t>
      </w:r>
      <w:proofErr w:type="spellEnd"/>
      <w:r w:rsidRPr="00F47EFE">
        <w:t>,</w:t>
      </w:r>
      <w:r>
        <w:t xml:space="preserve"> RG, </w:t>
      </w:r>
      <w:r w:rsidRPr="00F47EFE">
        <w:t>Wang,</w:t>
      </w:r>
      <w:r>
        <w:t xml:space="preserve"> RHJ,</w:t>
      </w:r>
      <w:r w:rsidRPr="00F47EFE">
        <w:t xml:space="preserve"> </w:t>
      </w:r>
      <w:proofErr w:type="spellStart"/>
      <w:r w:rsidRPr="00F47EFE">
        <w:t>O'Doherty</w:t>
      </w:r>
      <w:proofErr w:type="spellEnd"/>
      <w:r w:rsidRPr="00F47EFE">
        <w:t xml:space="preserve">, </w:t>
      </w:r>
      <w:r>
        <w:t>S,</w:t>
      </w:r>
      <w:r w:rsidRPr="00F47EFE">
        <w:t xml:space="preserve"> </w:t>
      </w:r>
      <w:proofErr w:type="spellStart"/>
      <w:r w:rsidRPr="00F47EFE">
        <w:t>Greally</w:t>
      </w:r>
      <w:proofErr w:type="spellEnd"/>
      <w:r>
        <w:t>,</w:t>
      </w:r>
      <w:r w:rsidRPr="00F47EFE">
        <w:t xml:space="preserve"> </w:t>
      </w:r>
      <w:r>
        <w:t>BR &amp;</w:t>
      </w:r>
      <w:r w:rsidRPr="00F47EFE">
        <w:t xml:space="preserve"> Simmonds, </w:t>
      </w:r>
      <w:r>
        <w:t>PG</w:t>
      </w:r>
      <w:r w:rsidRPr="00F47EFE">
        <w:t xml:space="preserve"> 2010. </w:t>
      </w:r>
      <w:r>
        <w:t>‘</w:t>
      </w:r>
      <w:hyperlink r:id="rId71" w:history="1">
        <w:r>
          <w:rPr>
            <w:rStyle w:val="Hyperlink"/>
          </w:rPr>
          <w:t>HFC-23 (CHF</w:t>
        </w:r>
        <w:r w:rsidRPr="007E463D">
          <w:rPr>
            <w:rStyle w:val="Hyperlink"/>
            <w:vertAlign w:val="subscript"/>
          </w:rPr>
          <w:t>3</w:t>
        </w:r>
        <w:r>
          <w:rPr>
            <w:rStyle w:val="Hyperlink"/>
          </w:rPr>
          <w:t>) emission trend response to HCFC-22 (CHClF</w:t>
        </w:r>
        <w:r w:rsidRPr="007E463D">
          <w:rPr>
            <w:rStyle w:val="Hyperlink"/>
            <w:vertAlign w:val="subscript"/>
          </w:rPr>
          <w:t>2</w:t>
        </w:r>
        <w:r>
          <w:rPr>
            <w:rStyle w:val="Hyperlink"/>
          </w:rPr>
          <w:t>) production and recent HFC-23 emissions abatement measures</w:t>
        </w:r>
      </w:hyperlink>
      <w:r>
        <w:t>’.</w:t>
      </w:r>
      <w:r w:rsidRPr="00F47EFE">
        <w:t xml:space="preserve"> </w:t>
      </w:r>
      <w:r w:rsidRPr="00F47EFE">
        <w:rPr>
          <w:i/>
        </w:rPr>
        <w:t>Atmos. Chem. Phys.</w:t>
      </w:r>
      <w:r w:rsidRPr="00F47EFE">
        <w:t xml:space="preserve">, 10(16), </w:t>
      </w:r>
      <w:r>
        <w:t xml:space="preserve">pp. </w:t>
      </w:r>
      <w:r w:rsidRPr="00F47EFE">
        <w:t>7875-7890</w:t>
      </w:r>
      <w:r>
        <w:t>.</w:t>
      </w:r>
    </w:p>
    <w:p w14:paraId="4D863FFD" w14:textId="148C3753" w:rsidR="00EB1820" w:rsidRDefault="00EB1820" w:rsidP="00CC1A9D">
      <w:proofErr w:type="spellStart"/>
      <w:r w:rsidRPr="00F47EFE">
        <w:t>Montzka</w:t>
      </w:r>
      <w:proofErr w:type="spellEnd"/>
      <w:r w:rsidRPr="00F47EFE">
        <w:t>,</w:t>
      </w:r>
      <w:r w:rsidR="00AF36AC">
        <w:t xml:space="preserve"> </w:t>
      </w:r>
      <w:r w:rsidR="009B61D0">
        <w:t>SA</w:t>
      </w:r>
      <w:r w:rsidR="009A157F">
        <w:t xml:space="preserve"> &amp;</w:t>
      </w:r>
      <w:r w:rsidRPr="00F47EFE">
        <w:t xml:space="preserve"> </w:t>
      </w:r>
      <w:proofErr w:type="spellStart"/>
      <w:r w:rsidR="00DB214A" w:rsidRPr="00F47EFE">
        <w:t>Velders</w:t>
      </w:r>
      <w:proofErr w:type="spellEnd"/>
      <w:r w:rsidR="00DB214A" w:rsidRPr="00F47EFE">
        <w:t xml:space="preserve">, </w:t>
      </w:r>
      <w:r w:rsidR="00D20165">
        <w:t>GJM</w:t>
      </w:r>
      <w:r w:rsidR="009A157F">
        <w:t xml:space="preserve"> (Lead authors),</w:t>
      </w:r>
      <w:r w:rsidRPr="00F47EFE">
        <w:t xml:space="preserve"> </w:t>
      </w:r>
      <w:r w:rsidR="00DB214A" w:rsidRPr="00F47EFE">
        <w:t xml:space="preserve">Krummel, </w:t>
      </w:r>
      <w:r w:rsidR="00AF36AC">
        <w:t>PB,</w:t>
      </w:r>
      <w:r w:rsidRPr="00F47EFE">
        <w:t xml:space="preserve"> </w:t>
      </w:r>
      <w:proofErr w:type="spellStart"/>
      <w:r w:rsidR="008863A7" w:rsidRPr="00F47EFE">
        <w:t>Mühle</w:t>
      </w:r>
      <w:proofErr w:type="spellEnd"/>
      <w:r w:rsidR="00DB214A" w:rsidRPr="00F47EFE">
        <w:t xml:space="preserve">, </w:t>
      </w:r>
      <w:r w:rsidRPr="00F47EFE">
        <w:t>J</w:t>
      </w:r>
      <w:r w:rsidR="00DB214A">
        <w:t>,</w:t>
      </w:r>
      <w:r w:rsidRPr="00F47EFE">
        <w:t xml:space="preserve"> </w:t>
      </w:r>
      <w:r w:rsidR="00DB214A" w:rsidRPr="00F47EFE">
        <w:t>Orkin,</w:t>
      </w:r>
      <w:r w:rsidR="00DB214A">
        <w:t xml:space="preserve"> </w:t>
      </w:r>
      <w:r w:rsidR="00D20165">
        <w:t>VL,</w:t>
      </w:r>
      <w:r w:rsidRPr="00F47EFE">
        <w:t xml:space="preserve"> </w:t>
      </w:r>
      <w:r w:rsidR="00DB214A" w:rsidRPr="00F47EFE">
        <w:t xml:space="preserve">Park, </w:t>
      </w:r>
      <w:r w:rsidR="00AF36AC">
        <w:t>S,</w:t>
      </w:r>
      <w:r w:rsidRPr="00F47EFE">
        <w:t xml:space="preserve"> Walter-</w:t>
      </w:r>
      <w:proofErr w:type="spellStart"/>
      <w:r w:rsidRPr="00F47EFE">
        <w:t>Terronini</w:t>
      </w:r>
      <w:proofErr w:type="spellEnd"/>
      <w:r w:rsidR="00DB214A">
        <w:t>,</w:t>
      </w:r>
      <w:r w:rsidRPr="00F47EFE">
        <w:t xml:space="preserve"> </w:t>
      </w:r>
      <w:r w:rsidR="00DB214A" w:rsidRPr="00F47EFE">
        <w:t xml:space="preserve">H </w:t>
      </w:r>
      <w:r w:rsidR="00DB214A">
        <w:t>&amp;</w:t>
      </w:r>
      <w:r w:rsidR="00723AFB">
        <w:t xml:space="preserve"> </w:t>
      </w:r>
      <w:r w:rsidR="00DB214A" w:rsidRPr="00F47EFE">
        <w:t xml:space="preserve">Shah, </w:t>
      </w:r>
      <w:r w:rsidR="00723AFB">
        <w:t>N</w:t>
      </w:r>
      <w:r w:rsidR="008863A7">
        <w:t xml:space="preserve"> </w:t>
      </w:r>
      <w:r w:rsidR="00DB214A">
        <w:t>2018.</w:t>
      </w:r>
      <w:r w:rsidR="00723AFB">
        <w:t xml:space="preserve"> </w:t>
      </w:r>
      <w:r w:rsidR="00DB214A">
        <w:t>‘</w:t>
      </w:r>
      <w:r w:rsidRPr="00F47EFE">
        <w:t>Hydrofluorocarbons (HFCs)</w:t>
      </w:r>
      <w:r w:rsidR="00DB214A">
        <w:t>’</w:t>
      </w:r>
      <w:r w:rsidRPr="00F47EFE">
        <w:t xml:space="preserve">, Chapter 2 in </w:t>
      </w:r>
      <w:hyperlink r:id="rId72" w:history="1">
        <w:r w:rsidRPr="00DB214A">
          <w:rPr>
            <w:rStyle w:val="Hyperlink"/>
            <w:i/>
          </w:rPr>
          <w:t>Scientific Assessment of Ozone Depletion: 2018</w:t>
        </w:r>
      </w:hyperlink>
      <w:r w:rsidRPr="00F47EFE">
        <w:t xml:space="preserve">, </w:t>
      </w:r>
      <w:r>
        <w:t>World Meteorological Organization, Global Ozone Research and Monitoring Project – Report No. 58, 67 pp., Geneva, Switzerland</w:t>
      </w:r>
    </w:p>
    <w:p w14:paraId="32519B23" w14:textId="62364EE4" w:rsidR="00EB1820" w:rsidRPr="00F47EFE" w:rsidRDefault="00EB1820" w:rsidP="00CC1A9D">
      <w:proofErr w:type="spellStart"/>
      <w:r w:rsidRPr="00F47EFE">
        <w:t>Mühle</w:t>
      </w:r>
      <w:proofErr w:type="spellEnd"/>
      <w:r w:rsidRPr="00F47EFE">
        <w:t xml:space="preserve">, J, </w:t>
      </w:r>
      <w:r w:rsidR="00DB214A" w:rsidRPr="00F47EFE">
        <w:t xml:space="preserve">Huang, </w:t>
      </w:r>
      <w:r w:rsidRPr="00F47EFE">
        <w:t>J</w:t>
      </w:r>
      <w:r w:rsidR="00DB214A">
        <w:t>,</w:t>
      </w:r>
      <w:r w:rsidRPr="00F47EFE">
        <w:t xml:space="preserve"> </w:t>
      </w:r>
      <w:r w:rsidR="00DB214A">
        <w:t>Weiss,</w:t>
      </w:r>
      <w:r w:rsidR="00DB214A" w:rsidRPr="00F47EFE">
        <w:t xml:space="preserve"> </w:t>
      </w:r>
      <w:r w:rsidR="00A136BC">
        <w:t xml:space="preserve">RF, </w:t>
      </w:r>
      <w:proofErr w:type="spellStart"/>
      <w:r w:rsidR="00DB214A" w:rsidRPr="00F47EFE">
        <w:t>Prinn</w:t>
      </w:r>
      <w:proofErr w:type="spellEnd"/>
      <w:r w:rsidR="00DB214A" w:rsidRPr="00F47EFE">
        <w:t xml:space="preserve">, </w:t>
      </w:r>
      <w:r w:rsidR="00AF7FDD">
        <w:t xml:space="preserve">RG, </w:t>
      </w:r>
      <w:r w:rsidR="00DB214A" w:rsidRPr="00F47EFE">
        <w:t xml:space="preserve">Miller, </w:t>
      </w:r>
      <w:r w:rsidR="007F43D5">
        <w:t>BR,</w:t>
      </w:r>
      <w:r w:rsidRPr="00F47EFE">
        <w:t xml:space="preserve"> </w:t>
      </w:r>
      <w:r w:rsidR="00DB214A" w:rsidRPr="00F47EFE">
        <w:t xml:space="preserve">Salameh, </w:t>
      </w:r>
      <w:r w:rsidR="00AF36AC">
        <w:t>PK,</w:t>
      </w:r>
      <w:r w:rsidRPr="00F47EFE">
        <w:t xml:space="preserve"> </w:t>
      </w:r>
      <w:proofErr w:type="spellStart"/>
      <w:r w:rsidR="00DB214A" w:rsidRPr="00F47EFE">
        <w:t>Harth</w:t>
      </w:r>
      <w:proofErr w:type="spellEnd"/>
      <w:r w:rsidR="00DB214A" w:rsidRPr="00F47EFE">
        <w:t xml:space="preserve">, </w:t>
      </w:r>
      <w:r w:rsidR="007F43D5">
        <w:t>CM,</w:t>
      </w:r>
      <w:r w:rsidRPr="00F47EFE">
        <w:t xml:space="preserve"> </w:t>
      </w:r>
      <w:r w:rsidR="00DB214A" w:rsidRPr="00F47EFE">
        <w:t xml:space="preserve">Fraser, </w:t>
      </w:r>
      <w:r w:rsidR="00AF36AC">
        <w:t>PJ,</w:t>
      </w:r>
      <w:r w:rsidRPr="00F47EFE">
        <w:t xml:space="preserve"> </w:t>
      </w:r>
      <w:r w:rsidR="00DB214A" w:rsidRPr="00F47EFE">
        <w:t xml:space="preserve">Porter, </w:t>
      </w:r>
      <w:r w:rsidR="007F43D5">
        <w:t>LW,</w:t>
      </w:r>
      <w:r w:rsidRPr="00F47EFE">
        <w:t xml:space="preserve"> </w:t>
      </w:r>
      <w:proofErr w:type="spellStart"/>
      <w:r w:rsidRPr="00F47EFE">
        <w:t>Greally</w:t>
      </w:r>
      <w:proofErr w:type="spellEnd"/>
      <w:r w:rsidRPr="00F47EFE">
        <w:t>,</w:t>
      </w:r>
      <w:r w:rsidR="00AF36AC">
        <w:t xml:space="preserve"> </w:t>
      </w:r>
      <w:r w:rsidR="00DB214A">
        <w:t>BR,</w:t>
      </w:r>
      <w:r w:rsidR="00DB214A" w:rsidRPr="00F47EFE">
        <w:t xml:space="preserve"> </w:t>
      </w:r>
      <w:proofErr w:type="spellStart"/>
      <w:r w:rsidRPr="00F47EFE">
        <w:t>O'Doherty</w:t>
      </w:r>
      <w:proofErr w:type="spellEnd"/>
      <w:r w:rsidRPr="00F47EFE">
        <w:t xml:space="preserve">, </w:t>
      </w:r>
      <w:r w:rsidR="00DB214A">
        <w:t>S,</w:t>
      </w:r>
      <w:r w:rsidR="00DB214A" w:rsidRPr="00F47EFE">
        <w:t xml:space="preserve"> </w:t>
      </w:r>
      <w:r w:rsidRPr="00F47EFE">
        <w:t xml:space="preserve">Simmonds, </w:t>
      </w:r>
      <w:r w:rsidR="00DB214A">
        <w:t>PG,</w:t>
      </w:r>
      <w:r w:rsidR="00DB214A" w:rsidRPr="00F47EFE">
        <w:t xml:space="preserve"> </w:t>
      </w:r>
      <w:r w:rsidRPr="00F47EFE">
        <w:t>Krummel</w:t>
      </w:r>
      <w:r w:rsidR="00DB214A">
        <w:t>,</w:t>
      </w:r>
      <w:r w:rsidR="00DB214A" w:rsidRPr="00F47EFE">
        <w:t xml:space="preserve"> </w:t>
      </w:r>
      <w:r w:rsidR="00DB214A">
        <w:t>PB</w:t>
      </w:r>
      <w:r w:rsidR="00DB214A" w:rsidRPr="00F47EFE">
        <w:t xml:space="preserve"> </w:t>
      </w:r>
      <w:r w:rsidR="00DB214A">
        <w:t>&amp;</w:t>
      </w:r>
      <w:r w:rsidRPr="00F47EFE">
        <w:t xml:space="preserve"> Steele, </w:t>
      </w:r>
      <w:r w:rsidR="00DB214A">
        <w:t>LP</w:t>
      </w:r>
      <w:r w:rsidR="00DB214A" w:rsidRPr="00BB7807">
        <w:t xml:space="preserve"> </w:t>
      </w:r>
      <w:r w:rsidR="00DB214A" w:rsidRPr="00F47EFE">
        <w:t>2009.</w:t>
      </w:r>
      <w:r w:rsidR="00DB214A">
        <w:t xml:space="preserve"> ‘</w:t>
      </w:r>
      <w:hyperlink r:id="rId73" w:history="1">
        <w:r w:rsidRPr="00DB214A">
          <w:rPr>
            <w:rStyle w:val="Hyperlink"/>
          </w:rPr>
          <w:t>Sulfuryl fluoride in the global atmosphere</w:t>
        </w:r>
      </w:hyperlink>
      <w:r w:rsidR="00DB214A">
        <w:t>’.</w:t>
      </w:r>
      <w:r w:rsidR="003542A0">
        <w:t xml:space="preserve"> </w:t>
      </w:r>
      <w:r w:rsidR="003542A0" w:rsidRPr="000E735C">
        <w:rPr>
          <w:i/>
          <w:iCs/>
        </w:rPr>
        <w:t>J</w:t>
      </w:r>
      <w:r w:rsidR="000E735C" w:rsidRPr="000E735C">
        <w:rPr>
          <w:i/>
          <w:iCs/>
        </w:rPr>
        <w:t>.</w:t>
      </w:r>
      <w:r w:rsidR="003542A0">
        <w:t xml:space="preserve"> </w:t>
      </w:r>
      <w:proofErr w:type="spellStart"/>
      <w:r w:rsidRPr="00F47EFE">
        <w:rPr>
          <w:i/>
        </w:rPr>
        <w:t>Geophys</w:t>
      </w:r>
      <w:proofErr w:type="spellEnd"/>
      <w:r w:rsidRPr="00F47EFE">
        <w:rPr>
          <w:i/>
        </w:rPr>
        <w:t>. Res</w:t>
      </w:r>
      <w:r w:rsidRPr="00DB214A">
        <w:t>.,</w:t>
      </w:r>
      <w:r w:rsidRPr="00F47EFE">
        <w:t xml:space="preserve"> 114, D05306</w:t>
      </w:r>
      <w:r w:rsidR="00DB214A">
        <w:t>.</w:t>
      </w:r>
    </w:p>
    <w:p w14:paraId="7FB95977" w14:textId="167A27F1" w:rsidR="00EB1820" w:rsidRPr="00F47EFE" w:rsidRDefault="00EB1820" w:rsidP="00CC1A9D">
      <w:proofErr w:type="spellStart"/>
      <w:r w:rsidRPr="00F47EFE">
        <w:t>M</w:t>
      </w:r>
      <w:r w:rsidRPr="00F47EFE">
        <w:rPr>
          <w:rFonts w:cs="Arial"/>
        </w:rPr>
        <w:t>ü</w:t>
      </w:r>
      <w:r w:rsidRPr="00F47EFE">
        <w:t>hle</w:t>
      </w:r>
      <w:proofErr w:type="spellEnd"/>
      <w:r w:rsidRPr="00F47EFE">
        <w:t xml:space="preserve">, J, </w:t>
      </w:r>
      <w:r w:rsidR="00F32AB8" w:rsidRPr="00F47EFE">
        <w:t xml:space="preserve">Ganesan, </w:t>
      </w:r>
      <w:r w:rsidR="007F43D5">
        <w:t>AL,</w:t>
      </w:r>
      <w:r w:rsidRPr="00F47EFE">
        <w:t xml:space="preserve"> </w:t>
      </w:r>
      <w:r w:rsidR="00F32AB8" w:rsidRPr="00F47EFE">
        <w:t xml:space="preserve">Miller, </w:t>
      </w:r>
      <w:r w:rsidR="007F43D5">
        <w:t>BR,</w:t>
      </w:r>
      <w:r w:rsidRPr="00F47EFE">
        <w:t xml:space="preserve"> </w:t>
      </w:r>
      <w:r w:rsidR="00F32AB8" w:rsidRPr="00F47EFE">
        <w:t xml:space="preserve">Salameh, </w:t>
      </w:r>
      <w:r w:rsidR="00AF36AC">
        <w:t>PK,</w:t>
      </w:r>
      <w:r w:rsidRPr="00F47EFE">
        <w:t xml:space="preserve"> </w:t>
      </w:r>
      <w:proofErr w:type="spellStart"/>
      <w:r w:rsidR="00F32AB8" w:rsidRPr="00F47EFE">
        <w:t>Harth</w:t>
      </w:r>
      <w:proofErr w:type="spellEnd"/>
      <w:r w:rsidR="00F32AB8" w:rsidRPr="00F47EFE">
        <w:t xml:space="preserve">, </w:t>
      </w:r>
      <w:r w:rsidR="007F43D5">
        <w:t>CM,</w:t>
      </w:r>
      <w:r w:rsidRPr="00F47EFE">
        <w:t xml:space="preserve"> </w:t>
      </w:r>
      <w:proofErr w:type="spellStart"/>
      <w:r w:rsidR="00F32AB8" w:rsidRPr="00F47EFE">
        <w:t>Greally</w:t>
      </w:r>
      <w:proofErr w:type="spellEnd"/>
      <w:r w:rsidR="00F32AB8" w:rsidRPr="00F47EFE">
        <w:t xml:space="preserve">, </w:t>
      </w:r>
      <w:r w:rsidR="007F43D5">
        <w:t>BR,</w:t>
      </w:r>
      <w:r w:rsidRPr="00F47EFE">
        <w:t xml:space="preserve"> </w:t>
      </w:r>
      <w:r w:rsidR="00F32AB8" w:rsidRPr="00F47EFE">
        <w:t>Rigby,</w:t>
      </w:r>
      <w:r w:rsidR="003542A0">
        <w:t xml:space="preserve"> M, </w:t>
      </w:r>
      <w:r w:rsidR="00F32AB8" w:rsidRPr="00F47EFE">
        <w:t xml:space="preserve">Porter, </w:t>
      </w:r>
      <w:r w:rsidR="007F43D5">
        <w:t>LW,</w:t>
      </w:r>
      <w:r w:rsidRPr="00F47EFE">
        <w:t xml:space="preserve"> </w:t>
      </w:r>
      <w:r w:rsidR="00F32AB8" w:rsidRPr="00F47EFE">
        <w:t xml:space="preserve">Steele, </w:t>
      </w:r>
      <w:r w:rsidR="00AF36AC">
        <w:t>LP,</w:t>
      </w:r>
      <w:r w:rsidRPr="00F47EFE">
        <w:t xml:space="preserve"> </w:t>
      </w:r>
      <w:r w:rsidR="00F32AB8" w:rsidRPr="00F47EFE">
        <w:t xml:space="preserve">Trudinger, </w:t>
      </w:r>
      <w:r w:rsidR="007F43D5">
        <w:t>CM,</w:t>
      </w:r>
      <w:r w:rsidRPr="00F47EFE">
        <w:t xml:space="preserve"> </w:t>
      </w:r>
      <w:r w:rsidR="00F32AB8" w:rsidRPr="00F47EFE">
        <w:t>Krummel,</w:t>
      </w:r>
      <w:r w:rsidR="00F32AB8">
        <w:t xml:space="preserve"> </w:t>
      </w:r>
      <w:r w:rsidR="00AF36AC">
        <w:t>PB,</w:t>
      </w:r>
      <w:r w:rsidRPr="00F47EFE">
        <w:t xml:space="preserve"> </w:t>
      </w:r>
      <w:proofErr w:type="spellStart"/>
      <w:r w:rsidR="00F32AB8" w:rsidRPr="00F47EFE">
        <w:t>O'Doherty</w:t>
      </w:r>
      <w:proofErr w:type="spellEnd"/>
      <w:r w:rsidR="00F32AB8" w:rsidRPr="00F47EFE">
        <w:t xml:space="preserve">, </w:t>
      </w:r>
      <w:r w:rsidR="00AF36AC">
        <w:t>S,</w:t>
      </w:r>
      <w:r w:rsidRPr="00F47EFE">
        <w:t xml:space="preserve"> </w:t>
      </w:r>
      <w:r w:rsidR="00F32AB8" w:rsidRPr="00F47EFE">
        <w:t xml:space="preserve">Fraser, </w:t>
      </w:r>
      <w:r w:rsidR="00AF36AC">
        <w:t>PJ,</w:t>
      </w:r>
      <w:r w:rsidRPr="00F47EFE">
        <w:t xml:space="preserve"> </w:t>
      </w:r>
      <w:r w:rsidR="00F32AB8" w:rsidRPr="00F47EFE">
        <w:t xml:space="preserve">Simmonds, </w:t>
      </w:r>
      <w:r w:rsidR="007F43D5">
        <w:t>PG,</w:t>
      </w:r>
      <w:r w:rsidRPr="00F47EFE">
        <w:t xml:space="preserve"> </w:t>
      </w:r>
      <w:proofErr w:type="spellStart"/>
      <w:r w:rsidRPr="00F47EFE">
        <w:t>Prinn</w:t>
      </w:r>
      <w:proofErr w:type="spellEnd"/>
      <w:r w:rsidR="00F32AB8">
        <w:t>,</w:t>
      </w:r>
      <w:r w:rsidRPr="00F47EFE">
        <w:t xml:space="preserve"> </w:t>
      </w:r>
      <w:r w:rsidR="00F32AB8">
        <w:t>RG &amp;</w:t>
      </w:r>
      <w:r w:rsidRPr="00F47EFE">
        <w:t xml:space="preserve"> </w:t>
      </w:r>
      <w:r w:rsidR="00F32AB8">
        <w:t>Weiss,</w:t>
      </w:r>
      <w:r w:rsidR="00F32AB8" w:rsidRPr="00F47EFE">
        <w:t xml:space="preserve"> </w:t>
      </w:r>
      <w:r w:rsidR="00A136BC">
        <w:t>RF</w:t>
      </w:r>
      <w:r w:rsidR="00F32AB8">
        <w:t xml:space="preserve"> </w:t>
      </w:r>
      <w:r w:rsidR="00F32AB8" w:rsidRPr="00F47EFE">
        <w:t xml:space="preserve">2010. </w:t>
      </w:r>
      <w:r w:rsidR="00F32AB8">
        <w:t>‘</w:t>
      </w:r>
      <w:hyperlink r:id="rId74" w:history="1">
        <w:r w:rsidRPr="00F32AB8">
          <w:rPr>
            <w:rStyle w:val="Hyperlink"/>
          </w:rPr>
          <w:t xml:space="preserve">Perfluorocarbons in the global atmosphere: tetrafluoromethane, hexafluoroethane and </w:t>
        </w:r>
        <w:proofErr w:type="spellStart"/>
        <w:r w:rsidRPr="00F32AB8">
          <w:rPr>
            <w:rStyle w:val="Hyperlink"/>
          </w:rPr>
          <w:t>octofluoropropane</w:t>
        </w:r>
        <w:proofErr w:type="spellEnd"/>
      </w:hyperlink>
      <w:r w:rsidR="00F32AB8">
        <w:t>’.</w:t>
      </w:r>
      <w:r w:rsidRPr="00F47EFE">
        <w:t xml:space="preserve"> </w:t>
      </w:r>
      <w:r w:rsidRPr="00F47EFE">
        <w:rPr>
          <w:i/>
        </w:rPr>
        <w:t>Atmos. Chem. Phys</w:t>
      </w:r>
      <w:r w:rsidRPr="00F32AB8">
        <w:rPr>
          <w:iCs/>
        </w:rPr>
        <w:t>.</w:t>
      </w:r>
      <w:r w:rsidRPr="00F47EFE">
        <w:rPr>
          <w:i/>
        </w:rPr>
        <w:t xml:space="preserve"> </w:t>
      </w:r>
      <w:r w:rsidRPr="00F47EFE">
        <w:t xml:space="preserve">10(11), </w:t>
      </w:r>
      <w:r w:rsidR="00F32AB8">
        <w:t xml:space="preserve">pp. </w:t>
      </w:r>
      <w:r w:rsidRPr="00F47EFE">
        <w:t>5145-5164</w:t>
      </w:r>
      <w:r w:rsidR="00F32AB8">
        <w:rPr>
          <w:iCs/>
        </w:rPr>
        <w:t>.</w:t>
      </w:r>
    </w:p>
    <w:p w14:paraId="04AA1C93" w14:textId="398E26BC" w:rsidR="00EB1820" w:rsidRPr="00F47EFE" w:rsidRDefault="00EB1820" w:rsidP="00CC1A9D">
      <w:pPr>
        <w:rPr>
          <w:lang w:val="en-US"/>
        </w:rPr>
      </w:pPr>
      <w:bookmarkStart w:id="197" w:name="_Hlk65497557"/>
      <w:r w:rsidRPr="00F47EFE">
        <w:t>Myhre, G</w:t>
      </w:r>
      <w:r w:rsidR="003B2253">
        <w:t xml:space="preserve"> </w:t>
      </w:r>
      <w:r w:rsidR="00EC13F1">
        <w:t>&amp;</w:t>
      </w:r>
      <w:r w:rsidR="003B2253">
        <w:t xml:space="preserve"> </w:t>
      </w:r>
      <w:proofErr w:type="spellStart"/>
      <w:r w:rsidRPr="00F47EFE">
        <w:t>Shindell</w:t>
      </w:r>
      <w:proofErr w:type="spellEnd"/>
      <w:r w:rsidRPr="00F47EFE">
        <w:t xml:space="preserve">, </w:t>
      </w:r>
      <w:r w:rsidR="003B2253">
        <w:t xml:space="preserve">D (Lead </w:t>
      </w:r>
      <w:proofErr w:type="spellStart"/>
      <w:r w:rsidR="003B2253">
        <w:t>autors</w:t>
      </w:r>
      <w:proofErr w:type="spellEnd"/>
      <w:r w:rsidR="003B2253">
        <w:t>)</w:t>
      </w:r>
      <w:r w:rsidR="003B2253" w:rsidRPr="00F47EFE">
        <w:t xml:space="preserve"> </w:t>
      </w:r>
      <w:proofErr w:type="spellStart"/>
      <w:r w:rsidR="003B2253" w:rsidRPr="00F47EFE">
        <w:t>Breon</w:t>
      </w:r>
      <w:proofErr w:type="spellEnd"/>
      <w:r w:rsidR="003B2253" w:rsidRPr="00F47EFE">
        <w:t xml:space="preserve">, </w:t>
      </w:r>
      <w:r w:rsidRPr="00F47EFE">
        <w:t>F-M</w:t>
      </w:r>
      <w:r w:rsidR="003B2253">
        <w:t>,</w:t>
      </w:r>
      <w:r w:rsidRPr="00F47EFE">
        <w:t xml:space="preserve"> </w:t>
      </w:r>
      <w:r w:rsidR="003B2253" w:rsidRPr="00F47EFE">
        <w:t>Collin</w:t>
      </w:r>
      <w:r w:rsidR="003B2253">
        <w:t xml:space="preserve">s, </w:t>
      </w:r>
      <w:r w:rsidRPr="00F47EFE">
        <w:t>W</w:t>
      </w:r>
      <w:r w:rsidR="003B2253">
        <w:t>,</w:t>
      </w:r>
      <w:r w:rsidRPr="00F47EFE">
        <w:t xml:space="preserve"> </w:t>
      </w:r>
      <w:proofErr w:type="spellStart"/>
      <w:r w:rsidR="003B2253" w:rsidRPr="00F47EFE">
        <w:t>Fuglestvedt</w:t>
      </w:r>
      <w:proofErr w:type="spellEnd"/>
      <w:r w:rsidR="003B2253" w:rsidRPr="00F47EFE">
        <w:t>,</w:t>
      </w:r>
      <w:r w:rsidR="003B2253">
        <w:t xml:space="preserve"> </w:t>
      </w:r>
      <w:r w:rsidR="007F43D5">
        <w:t>J,</w:t>
      </w:r>
      <w:r w:rsidRPr="00F47EFE">
        <w:t xml:space="preserve"> </w:t>
      </w:r>
      <w:r w:rsidR="003B2253" w:rsidRPr="00F47EFE">
        <w:t>Huang,</w:t>
      </w:r>
      <w:r w:rsidR="003B2253">
        <w:t xml:space="preserve"> </w:t>
      </w:r>
      <w:r w:rsidR="003542A0">
        <w:t xml:space="preserve">J, </w:t>
      </w:r>
      <w:r w:rsidR="003B2253" w:rsidRPr="00F47EFE">
        <w:t>Koch,</w:t>
      </w:r>
      <w:r w:rsidR="003B2253">
        <w:t xml:space="preserve"> </w:t>
      </w:r>
      <w:r w:rsidR="00AF36AC">
        <w:t>D,</w:t>
      </w:r>
      <w:r w:rsidRPr="00F47EFE">
        <w:t xml:space="preserve"> </w:t>
      </w:r>
      <w:proofErr w:type="spellStart"/>
      <w:r w:rsidR="003B2253" w:rsidRPr="00F47EFE">
        <w:t>Lamarque</w:t>
      </w:r>
      <w:proofErr w:type="spellEnd"/>
      <w:r w:rsidR="003B2253" w:rsidRPr="00F47EFE">
        <w:t>,</w:t>
      </w:r>
      <w:r w:rsidR="003B2253">
        <w:t xml:space="preserve"> </w:t>
      </w:r>
      <w:r w:rsidRPr="00F47EFE">
        <w:t>J-</w:t>
      </w:r>
      <w:r w:rsidR="003B2253">
        <w:t>F,</w:t>
      </w:r>
      <w:r w:rsidRPr="00F47EFE">
        <w:t xml:space="preserve"> </w:t>
      </w:r>
      <w:r w:rsidR="003B2253" w:rsidRPr="00F47EFE">
        <w:t>Lee,</w:t>
      </w:r>
      <w:r w:rsidR="003B2253">
        <w:t xml:space="preserve"> </w:t>
      </w:r>
      <w:r w:rsidR="00AF36AC">
        <w:t>D,</w:t>
      </w:r>
      <w:r w:rsidRPr="00F47EFE">
        <w:t xml:space="preserve"> </w:t>
      </w:r>
      <w:r w:rsidR="003B2253" w:rsidRPr="00F47EFE">
        <w:t>Mendoza,</w:t>
      </w:r>
      <w:r w:rsidR="003B2253">
        <w:t xml:space="preserve"> </w:t>
      </w:r>
      <w:r w:rsidR="003542A0">
        <w:t xml:space="preserve">B, </w:t>
      </w:r>
      <w:r w:rsidR="003B2253" w:rsidRPr="00F47EFE">
        <w:t>Nakajima,</w:t>
      </w:r>
      <w:r w:rsidR="003B2253">
        <w:t xml:space="preserve"> </w:t>
      </w:r>
      <w:r w:rsidR="003542A0">
        <w:t xml:space="preserve">T, </w:t>
      </w:r>
      <w:proofErr w:type="spellStart"/>
      <w:r w:rsidR="003B2253" w:rsidRPr="00F47EFE">
        <w:t>Robock</w:t>
      </w:r>
      <w:proofErr w:type="spellEnd"/>
      <w:r w:rsidR="003B2253" w:rsidRPr="00F47EFE">
        <w:t xml:space="preserve">, </w:t>
      </w:r>
      <w:r w:rsidR="003542A0">
        <w:t>A</w:t>
      </w:r>
      <w:r w:rsidR="003B2253">
        <w:t xml:space="preserve">, </w:t>
      </w:r>
      <w:r w:rsidR="003B2253" w:rsidRPr="00F47EFE">
        <w:t>Stephens,</w:t>
      </w:r>
      <w:r w:rsidR="003B2253">
        <w:t xml:space="preserve"> </w:t>
      </w:r>
      <w:r w:rsidRPr="00F47EFE">
        <w:t>G</w:t>
      </w:r>
      <w:r w:rsidR="003B2253">
        <w:t>,</w:t>
      </w:r>
      <w:r w:rsidRPr="00F47EFE">
        <w:t xml:space="preserve"> </w:t>
      </w:r>
      <w:proofErr w:type="spellStart"/>
      <w:r w:rsidR="003B2253" w:rsidRPr="00F47EFE">
        <w:t>Takemura</w:t>
      </w:r>
      <w:proofErr w:type="spellEnd"/>
      <w:r w:rsidR="003B2253" w:rsidRPr="00F47EFE">
        <w:t xml:space="preserve">, </w:t>
      </w:r>
      <w:r w:rsidR="003542A0">
        <w:t xml:space="preserve">T </w:t>
      </w:r>
      <w:r w:rsidR="00220D6C">
        <w:t>&amp;</w:t>
      </w:r>
      <w:r w:rsidRPr="00F47EFE">
        <w:t xml:space="preserve"> Zhang, </w:t>
      </w:r>
      <w:r w:rsidR="00220D6C" w:rsidRPr="00F47EFE">
        <w:t>H 2014.</w:t>
      </w:r>
      <w:r w:rsidR="00220D6C">
        <w:t xml:space="preserve"> ‘</w:t>
      </w:r>
      <w:r w:rsidRPr="00F47EFE">
        <w:t>Anthropogenic and Natural Radiative Forcing</w:t>
      </w:r>
      <w:r w:rsidR="00220D6C">
        <w:t>’</w:t>
      </w:r>
      <w:r w:rsidRPr="00F47EFE">
        <w:t xml:space="preserve">, Chapter 8 in </w:t>
      </w:r>
      <w:hyperlink r:id="rId75" w:history="1">
        <w:r w:rsidRPr="00220D6C">
          <w:rPr>
            <w:rStyle w:val="Hyperlink"/>
            <w:i/>
          </w:rPr>
          <w:t>Climate Change 2013 – The Physical Science Basis</w:t>
        </w:r>
      </w:hyperlink>
      <w:r w:rsidRPr="00F47EFE">
        <w:t>, Working Group I Contribution to the Fifth Assessment Report of the Intergovernmental Panel on Climate Change, Stocker, T</w:t>
      </w:r>
      <w:r w:rsidR="00220D6C">
        <w:t>F</w:t>
      </w:r>
      <w:r w:rsidR="00AF36AC">
        <w:t>,</w:t>
      </w:r>
      <w:r w:rsidRPr="00F47EFE">
        <w:t xml:space="preserve"> Qin</w:t>
      </w:r>
      <w:r w:rsidR="00220D6C">
        <w:t>, D</w:t>
      </w:r>
      <w:r w:rsidRPr="00F47EFE">
        <w:t xml:space="preserve">, Plattner, </w:t>
      </w:r>
      <w:r w:rsidR="00220D6C" w:rsidRPr="00F47EFE">
        <w:t>G-K</w:t>
      </w:r>
      <w:r w:rsidR="00220D6C">
        <w:t>,</w:t>
      </w:r>
      <w:r w:rsidR="00220D6C" w:rsidRPr="00F47EFE">
        <w:t xml:space="preserve"> </w:t>
      </w:r>
      <w:proofErr w:type="spellStart"/>
      <w:r w:rsidRPr="00F47EFE">
        <w:t>Tignor</w:t>
      </w:r>
      <w:proofErr w:type="spellEnd"/>
      <w:r w:rsidRPr="00F47EFE">
        <w:t>,</w:t>
      </w:r>
      <w:r w:rsidR="00AF36AC">
        <w:t xml:space="preserve"> </w:t>
      </w:r>
      <w:r w:rsidR="00220D6C" w:rsidRPr="00F47EFE">
        <w:t>M</w:t>
      </w:r>
      <w:r w:rsidR="00220D6C">
        <w:t>,</w:t>
      </w:r>
      <w:r w:rsidR="00220D6C" w:rsidRPr="00F47EFE">
        <w:t xml:space="preserve"> </w:t>
      </w:r>
      <w:r w:rsidRPr="00F47EFE">
        <w:t xml:space="preserve">Allen, </w:t>
      </w:r>
      <w:r w:rsidR="00220D6C">
        <w:t>SK,</w:t>
      </w:r>
      <w:r w:rsidR="00220D6C" w:rsidRPr="00F47EFE">
        <w:t xml:space="preserve"> </w:t>
      </w:r>
      <w:proofErr w:type="spellStart"/>
      <w:r w:rsidRPr="00F47EFE">
        <w:t>Boschung</w:t>
      </w:r>
      <w:proofErr w:type="spellEnd"/>
      <w:r w:rsidRPr="00F47EFE">
        <w:t xml:space="preserve">, </w:t>
      </w:r>
      <w:r w:rsidR="00220D6C" w:rsidRPr="00F47EFE">
        <w:t>J</w:t>
      </w:r>
      <w:r w:rsidR="00220D6C">
        <w:t>,</w:t>
      </w:r>
      <w:r w:rsidR="00220D6C" w:rsidRPr="00F47EFE">
        <w:t xml:space="preserve"> </w:t>
      </w:r>
      <w:proofErr w:type="spellStart"/>
      <w:r w:rsidRPr="00F47EFE">
        <w:t>Nauels</w:t>
      </w:r>
      <w:proofErr w:type="spellEnd"/>
      <w:r w:rsidRPr="00F47EFE">
        <w:t xml:space="preserve">, </w:t>
      </w:r>
      <w:r w:rsidR="00220D6C" w:rsidRPr="00F47EFE">
        <w:t>A</w:t>
      </w:r>
      <w:r w:rsidR="00220D6C">
        <w:t>,</w:t>
      </w:r>
      <w:r w:rsidR="00220D6C" w:rsidRPr="00F47EFE">
        <w:t xml:space="preserve"> </w:t>
      </w:r>
      <w:r w:rsidRPr="00F47EFE">
        <w:t xml:space="preserve">Xia, </w:t>
      </w:r>
      <w:r w:rsidR="00220D6C" w:rsidRPr="00F47EFE">
        <w:t>Y</w:t>
      </w:r>
      <w:r w:rsidR="00220D6C">
        <w:t>,</w:t>
      </w:r>
      <w:r w:rsidR="00220D6C" w:rsidRPr="00F47EFE">
        <w:t xml:space="preserve"> </w:t>
      </w:r>
      <w:r w:rsidRPr="00F47EFE">
        <w:t>Bex</w:t>
      </w:r>
      <w:r w:rsidR="00220D6C">
        <w:t>,</w:t>
      </w:r>
      <w:r w:rsidRPr="00F47EFE">
        <w:t xml:space="preserve"> </w:t>
      </w:r>
      <w:r w:rsidR="00220D6C" w:rsidRPr="00F47EFE">
        <w:t xml:space="preserve">V </w:t>
      </w:r>
      <w:r w:rsidR="00220D6C">
        <w:t>&amp;</w:t>
      </w:r>
      <w:r w:rsidRPr="00F47EFE">
        <w:t xml:space="preserve"> </w:t>
      </w:r>
      <w:r w:rsidR="00220D6C" w:rsidRPr="00F47EFE">
        <w:t>Midgley</w:t>
      </w:r>
      <w:r w:rsidR="00220D6C">
        <w:t>,</w:t>
      </w:r>
      <w:r w:rsidR="00220D6C" w:rsidRPr="00F47EFE">
        <w:t xml:space="preserve"> </w:t>
      </w:r>
      <w:r w:rsidRPr="00F47EFE">
        <w:t xml:space="preserve">P (eds.), Cambridge University Press, Cambridge, UK and New York, NY, USA, </w:t>
      </w:r>
      <w:r w:rsidR="00220D6C">
        <w:t xml:space="preserve">pp. </w:t>
      </w:r>
      <w:r w:rsidRPr="00F47EFE">
        <w:t>659-740</w:t>
      </w:r>
      <w:r w:rsidR="00220D6C">
        <w:t>.</w:t>
      </w:r>
    </w:p>
    <w:p w14:paraId="0D16EE13" w14:textId="4896176D" w:rsidR="00EB1820" w:rsidRPr="00F47EFE" w:rsidRDefault="00EB1820" w:rsidP="00CC1A9D">
      <w:bookmarkStart w:id="198" w:name="_Hlk65502802"/>
      <w:bookmarkEnd w:id="197"/>
      <w:proofErr w:type="spellStart"/>
      <w:r w:rsidRPr="00F47EFE">
        <w:t>O'Doherty</w:t>
      </w:r>
      <w:proofErr w:type="spellEnd"/>
      <w:r w:rsidRPr="00F47EFE">
        <w:t>,</w:t>
      </w:r>
      <w:r w:rsidR="00AF36AC">
        <w:t xml:space="preserve"> S, </w:t>
      </w:r>
      <w:proofErr w:type="spellStart"/>
      <w:r w:rsidR="004C2765" w:rsidRPr="00F47EFE">
        <w:t>Cunnold</w:t>
      </w:r>
      <w:proofErr w:type="spellEnd"/>
      <w:r w:rsidR="004C2765" w:rsidRPr="00F47EFE">
        <w:t xml:space="preserve">, </w:t>
      </w:r>
      <w:r w:rsidR="007F43D5">
        <w:t>DM,</w:t>
      </w:r>
      <w:r w:rsidRPr="00F47EFE">
        <w:t xml:space="preserve"> </w:t>
      </w:r>
      <w:r w:rsidR="004C2765" w:rsidRPr="00F47EFE">
        <w:t xml:space="preserve">Manning, </w:t>
      </w:r>
      <w:r w:rsidRPr="00F47EFE">
        <w:t>A</w:t>
      </w:r>
      <w:r w:rsidR="004C2765">
        <w:t>,</w:t>
      </w:r>
      <w:r w:rsidRPr="00F47EFE">
        <w:t xml:space="preserve"> </w:t>
      </w:r>
      <w:r w:rsidR="004C2765" w:rsidRPr="00F47EFE">
        <w:t>Miller,</w:t>
      </w:r>
      <w:r w:rsidR="004C2765">
        <w:t xml:space="preserve"> </w:t>
      </w:r>
      <w:r w:rsidR="007F43D5">
        <w:t>BR,</w:t>
      </w:r>
      <w:r w:rsidRPr="00F47EFE">
        <w:t xml:space="preserve"> </w:t>
      </w:r>
      <w:r w:rsidR="004C2765" w:rsidRPr="00F47EFE">
        <w:t xml:space="preserve">Wang, </w:t>
      </w:r>
      <w:r w:rsidR="007F43D5">
        <w:t>RHJ,</w:t>
      </w:r>
      <w:r w:rsidRPr="00F47EFE">
        <w:t xml:space="preserve"> </w:t>
      </w:r>
      <w:r w:rsidR="004C2765" w:rsidRPr="00F47EFE">
        <w:t xml:space="preserve">Krummel, </w:t>
      </w:r>
      <w:r w:rsidR="00AF36AC">
        <w:t>PB,</w:t>
      </w:r>
      <w:r w:rsidRPr="00F47EFE">
        <w:t xml:space="preserve"> </w:t>
      </w:r>
      <w:r w:rsidR="004C2765" w:rsidRPr="00F47EFE">
        <w:t xml:space="preserve">Fraser, </w:t>
      </w:r>
      <w:r w:rsidR="00AF36AC">
        <w:t>PJ,</w:t>
      </w:r>
      <w:r w:rsidRPr="00F47EFE">
        <w:t xml:space="preserve"> </w:t>
      </w:r>
      <w:r w:rsidR="004C2765" w:rsidRPr="00F47EFE">
        <w:t>Simmond</w:t>
      </w:r>
      <w:r w:rsidR="004C2765">
        <w:t xml:space="preserve">s, </w:t>
      </w:r>
      <w:r w:rsidR="007F43D5">
        <w:t>PG,</w:t>
      </w:r>
      <w:r w:rsidRPr="00F47EFE">
        <w:t xml:space="preserve"> </w:t>
      </w:r>
      <w:r w:rsidR="004C2765" w:rsidRPr="00F47EFE">
        <w:t xml:space="preserve">McCulloch, </w:t>
      </w:r>
      <w:r w:rsidR="009B61D0">
        <w:t>A,</w:t>
      </w:r>
      <w:r w:rsidRPr="00F47EFE">
        <w:t xml:space="preserve"> </w:t>
      </w:r>
      <w:r w:rsidR="004C2765">
        <w:t>Weiss,</w:t>
      </w:r>
      <w:r w:rsidR="004C2765" w:rsidRPr="00F47EFE">
        <w:t xml:space="preserve"> </w:t>
      </w:r>
      <w:r w:rsidR="00A136BC">
        <w:t xml:space="preserve">RF, </w:t>
      </w:r>
      <w:r w:rsidR="004C2765" w:rsidRPr="00F47EFE">
        <w:t xml:space="preserve">Salameh, </w:t>
      </w:r>
      <w:r w:rsidRPr="00F47EFE">
        <w:t>P</w:t>
      </w:r>
      <w:r w:rsidR="004C2765">
        <w:t>,</w:t>
      </w:r>
      <w:r w:rsidRPr="00F47EFE">
        <w:t xml:space="preserve"> </w:t>
      </w:r>
      <w:r w:rsidR="004C2765" w:rsidRPr="00F47EFE">
        <w:t xml:space="preserve">Porter, </w:t>
      </w:r>
      <w:r w:rsidR="007F43D5">
        <w:t>LW,</w:t>
      </w:r>
      <w:r w:rsidRPr="00F47EFE">
        <w:t xml:space="preserve"> </w:t>
      </w:r>
      <w:proofErr w:type="spellStart"/>
      <w:r w:rsidR="004C2765" w:rsidRPr="00F47EFE">
        <w:t>Prinn</w:t>
      </w:r>
      <w:proofErr w:type="spellEnd"/>
      <w:r w:rsidR="004C2765" w:rsidRPr="00F47EFE">
        <w:t xml:space="preserve">, </w:t>
      </w:r>
      <w:r w:rsidR="00AF7FDD">
        <w:t xml:space="preserve">RG, </w:t>
      </w:r>
      <w:r w:rsidR="004C2765" w:rsidRPr="00F47EFE">
        <w:t xml:space="preserve">Huang, </w:t>
      </w:r>
      <w:r w:rsidRPr="00F47EFE">
        <w:t>J</w:t>
      </w:r>
      <w:r w:rsidR="004C2765">
        <w:t>,</w:t>
      </w:r>
      <w:r w:rsidRPr="00F47EFE">
        <w:t xml:space="preserve"> </w:t>
      </w:r>
      <w:r w:rsidR="004C2765" w:rsidRPr="00F47EFE">
        <w:t>Sturrock,</w:t>
      </w:r>
      <w:r w:rsidR="004C2765">
        <w:t xml:space="preserve"> </w:t>
      </w:r>
      <w:r w:rsidRPr="00F47EFE">
        <w:t>G</w:t>
      </w:r>
      <w:r w:rsidR="004C2765">
        <w:t>,</w:t>
      </w:r>
      <w:r w:rsidRPr="00F47EFE">
        <w:t xml:space="preserve"> </w:t>
      </w:r>
      <w:r w:rsidR="004C2765" w:rsidRPr="00F47EFE">
        <w:t xml:space="preserve">Ryall, </w:t>
      </w:r>
      <w:r w:rsidR="00AF36AC">
        <w:t>D,</w:t>
      </w:r>
      <w:r w:rsidRPr="00F47EFE">
        <w:t xml:space="preserve"> Derwent</w:t>
      </w:r>
      <w:r w:rsidR="004C2765">
        <w:t>,</w:t>
      </w:r>
      <w:r w:rsidRPr="00F47EFE">
        <w:t xml:space="preserve"> </w:t>
      </w:r>
      <w:r w:rsidR="004C2765">
        <w:t>RG &amp;</w:t>
      </w:r>
      <w:r w:rsidR="00AF36AC">
        <w:t xml:space="preserve"> </w:t>
      </w:r>
      <w:proofErr w:type="spellStart"/>
      <w:r w:rsidRPr="00F47EFE">
        <w:t>Montzka</w:t>
      </w:r>
      <w:proofErr w:type="spellEnd"/>
      <w:r w:rsidRPr="00F47EFE">
        <w:t xml:space="preserve">, </w:t>
      </w:r>
      <w:r w:rsidR="004C2765">
        <w:t>SA</w:t>
      </w:r>
      <w:r w:rsidR="004C2765" w:rsidRPr="00F47EFE">
        <w:t xml:space="preserve"> 2004.</w:t>
      </w:r>
      <w:r w:rsidR="004C2765">
        <w:t xml:space="preserve"> ‘</w:t>
      </w:r>
      <w:hyperlink r:id="rId76" w:history="1">
        <w:r w:rsidRPr="004C2765">
          <w:rPr>
            <w:rStyle w:val="Hyperlink"/>
          </w:rPr>
          <w:t>Rapid growth of hydrofluorocarbon</w:t>
        </w:r>
        <w:r w:rsidR="00A84912">
          <w:rPr>
            <w:rStyle w:val="Hyperlink"/>
          </w:rPr>
          <w:t xml:space="preserve"> </w:t>
        </w:r>
        <w:r w:rsidRPr="004C2765">
          <w:rPr>
            <w:rStyle w:val="Hyperlink"/>
          </w:rPr>
          <w:t>134a and hydrochlorofluorocarbons</w:t>
        </w:r>
        <w:r w:rsidR="00A84912">
          <w:rPr>
            <w:rStyle w:val="Hyperlink"/>
          </w:rPr>
          <w:t xml:space="preserve"> </w:t>
        </w:r>
        <w:r w:rsidRPr="004C2765">
          <w:rPr>
            <w:rStyle w:val="Hyperlink"/>
          </w:rPr>
          <w:t>141b, 142b, and 22 from Advanced Global Atmospheric Gases Experiment (AGAGE) observations at Cape Grim, Tasmania, and Mace Head, Irelan</w:t>
        </w:r>
        <w:r w:rsidR="004C2765" w:rsidRPr="004C2765">
          <w:rPr>
            <w:rStyle w:val="Hyperlink"/>
          </w:rPr>
          <w:t>d</w:t>
        </w:r>
      </w:hyperlink>
      <w:r w:rsidR="004C2765">
        <w:t>’.</w:t>
      </w:r>
      <w:r w:rsidR="003542A0">
        <w:t xml:space="preserve"> </w:t>
      </w:r>
      <w:r w:rsidR="003542A0" w:rsidRPr="000E735C">
        <w:rPr>
          <w:i/>
          <w:iCs/>
        </w:rPr>
        <w:t>J</w:t>
      </w:r>
      <w:r w:rsidR="000E735C" w:rsidRPr="000E735C">
        <w:rPr>
          <w:i/>
          <w:iCs/>
        </w:rPr>
        <w:t>.</w:t>
      </w:r>
      <w:r w:rsidR="003542A0">
        <w:t xml:space="preserve"> </w:t>
      </w:r>
      <w:proofErr w:type="spellStart"/>
      <w:r w:rsidRPr="00F47EFE">
        <w:rPr>
          <w:i/>
        </w:rPr>
        <w:t>Geophys</w:t>
      </w:r>
      <w:proofErr w:type="spellEnd"/>
      <w:r w:rsidRPr="00F47EFE">
        <w:rPr>
          <w:i/>
        </w:rPr>
        <w:t>. Res</w:t>
      </w:r>
      <w:r w:rsidRPr="004C2765">
        <w:t xml:space="preserve">., </w:t>
      </w:r>
      <w:r w:rsidRPr="00F47EFE">
        <w:t>109, D06310</w:t>
      </w:r>
      <w:r w:rsidR="004C2765">
        <w:t>.</w:t>
      </w:r>
    </w:p>
    <w:p w14:paraId="43B80AFF" w14:textId="6C88057E" w:rsidR="00EB1820" w:rsidRPr="00F47EFE" w:rsidRDefault="00EB1820" w:rsidP="00CC1A9D">
      <w:bookmarkStart w:id="199" w:name="_Hlk65502751"/>
      <w:bookmarkEnd w:id="198"/>
      <w:proofErr w:type="spellStart"/>
      <w:r w:rsidRPr="00F47EFE">
        <w:t>O'Doherty</w:t>
      </w:r>
      <w:proofErr w:type="spellEnd"/>
      <w:r w:rsidRPr="00F47EFE">
        <w:t>,</w:t>
      </w:r>
      <w:r w:rsidR="00AF36AC">
        <w:t xml:space="preserve"> S, </w:t>
      </w:r>
      <w:proofErr w:type="spellStart"/>
      <w:r w:rsidR="00B53BF9" w:rsidRPr="00F47EFE">
        <w:t>Cunnold</w:t>
      </w:r>
      <w:proofErr w:type="spellEnd"/>
      <w:r w:rsidR="00B53BF9" w:rsidRPr="00F47EFE">
        <w:t xml:space="preserve">, </w:t>
      </w:r>
      <w:r w:rsidR="007F43D5">
        <w:t>DM,</w:t>
      </w:r>
      <w:r w:rsidRPr="00F47EFE">
        <w:t xml:space="preserve"> </w:t>
      </w:r>
      <w:r w:rsidR="00B53BF9" w:rsidRPr="00F47EFE">
        <w:t xml:space="preserve">Miller, </w:t>
      </w:r>
      <w:r w:rsidR="007F43D5">
        <w:t>BR,</w:t>
      </w:r>
      <w:r w:rsidRPr="00F47EFE">
        <w:t xml:space="preserve"> </w:t>
      </w:r>
      <w:proofErr w:type="spellStart"/>
      <w:r w:rsidR="00B53BF9" w:rsidRPr="00F47EFE">
        <w:t>Mühle</w:t>
      </w:r>
      <w:proofErr w:type="spellEnd"/>
      <w:r w:rsidR="00B53BF9" w:rsidRPr="00F47EFE">
        <w:t xml:space="preserve">, </w:t>
      </w:r>
      <w:r w:rsidRPr="00F47EFE">
        <w:t>J</w:t>
      </w:r>
      <w:r w:rsidR="00B53BF9">
        <w:t>,</w:t>
      </w:r>
      <w:r w:rsidRPr="00F47EFE">
        <w:t xml:space="preserve"> </w:t>
      </w:r>
      <w:r w:rsidR="00B53BF9" w:rsidRPr="00F47EFE">
        <w:t xml:space="preserve">McCulloch, </w:t>
      </w:r>
      <w:r w:rsidRPr="00F47EFE">
        <w:t>A</w:t>
      </w:r>
      <w:r w:rsidR="00B53BF9">
        <w:t>,</w:t>
      </w:r>
      <w:r w:rsidRPr="00F47EFE">
        <w:t xml:space="preserve"> </w:t>
      </w:r>
      <w:r w:rsidR="00B53BF9" w:rsidRPr="00F47EFE">
        <w:t xml:space="preserve">Simmonds, </w:t>
      </w:r>
      <w:r w:rsidR="007F43D5">
        <w:t>PG,</w:t>
      </w:r>
      <w:r w:rsidRPr="00F47EFE">
        <w:t xml:space="preserve"> </w:t>
      </w:r>
      <w:r w:rsidR="00B53BF9" w:rsidRPr="00F47EFE">
        <w:t>Manning,</w:t>
      </w:r>
      <w:r w:rsidR="00B53BF9">
        <w:t xml:space="preserve"> </w:t>
      </w:r>
      <w:r w:rsidR="007F43D5">
        <w:t>AJ,</w:t>
      </w:r>
      <w:r w:rsidRPr="00F47EFE">
        <w:t xml:space="preserve"> </w:t>
      </w:r>
      <w:r w:rsidR="00B53BF9" w:rsidRPr="00F47EFE">
        <w:t xml:space="preserve">Reimann, </w:t>
      </w:r>
      <w:r w:rsidR="00AF36AC">
        <w:t>S,</w:t>
      </w:r>
      <w:r w:rsidRPr="00F47EFE">
        <w:t xml:space="preserve"> </w:t>
      </w:r>
      <w:r w:rsidR="00B53BF9" w:rsidRPr="00F47EFE">
        <w:t xml:space="preserve">Vollmer, </w:t>
      </w:r>
      <w:r w:rsidR="00AF36AC">
        <w:t>MK,</w:t>
      </w:r>
      <w:r w:rsidRPr="00F47EFE">
        <w:t xml:space="preserve"> </w:t>
      </w:r>
      <w:proofErr w:type="spellStart"/>
      <w:r w:rsidR="00B53BF9" w:rsidRPr="00F47EFE">
        <w:t>Greally</w:t>
      </w:r>
      <w:proofErr w:type="spellEnd"/>
      <w:r w:rsidR="00B53BF9" w:rsidRPr="00F47EFE">
        <w:t xml:space="preserve">, </w:t>
      </w:r>
      <w:r w:rsidR="007F43D5">
        <w:t>BR,</w:t>
      </w:r>
      <w:r w:rsidRPr="00F47EFE">
        <w:t xml:space="preserve"> </w:t>
      </w:r>
      <w:proofErr w:type="spellStart"/>
      <w:r w:rsidR="00B53BF9" w:rsidRPr="00F47EFE">
        <w:t>Prinn</w:t>
      </w:r>
      <w:proofErr w:type="spellEnd"/>
      <w:r w:rsidR="00B53BF9" w:rsidRPr="00F47EFE">
        <w:t xml:space="preserve">, </w:t>
      </w:r>
      <w:r w:rsidR="00AF7FDD">
        <w:t xml:space="preserve">RG, </w:t>
      </w:r>
      <w:r w:rsidR="00B53BF9" w:rsidRPr="00F47EFE">
        <w:t xml:space="preserve">Fraser, </w:t>
      </w:r>
      <w:r w:rsidR="00AF36AC">
        <w:t>PJ,</w:t>
      </w:r>
      <w:r w:rsidRPr="00F47EFE">
        <w:t xml:space="preserve"> </w:t>
      </w:r>
      <w:r w:rsidR="00B53BF9" w:rsidRPr="00F47EFE">
        <w:t xml:space="preserve">Steele, </w:t>
      </w:r>
      <w:r w:rsidR="00AF36AC">
        <w:t>LP,</w:t>
      </w:r>
      <w:r w:rsidRPr="00F47EFE">
        <w:t xml:space="preserve"> </w:t>
      </w:r>
      <w:r w:rsidR="00B53BF9" w:rsidRPr="00F47EFE">
        <w:t xml:space="preserve">Krummel, </w:t>
      </w:r>
      <w:r w:rsidR="00AF36AC">
        <w:t>PB,</w:t>
      </w:r>
      <w:r w:rsidRPr="00F47EFE">
        <w:t xml:space="preserve"> </w:t>
      </w:r>
      <w:r w:rsidR="00B53BF9" w:rsidRPr="00F47EFE">
        <w:t xml:space="preserve">Dunse, </w:t>
      </w:r>
      <w:r w:rsidR="00AF36AC">
        <w:t>BL,</w:t>
      </w:r>
      <w:r w:rsidRPr="00F47EFE">
        <w:t xml:space="preserve"> </w:t>
      </w:r>
      <w:r w:rsidR="00B53BF9" w:rsidRPr="00F47EFE">
        <w:t xml:space="preserve">Porter, </w:t>
      </w:r>
      <w:r w:rsidR="007F43D5">
        <w:t>LW,</w:t>
      </w:r>
      <w:r w:rsidRPr="00F47EFE">
        <w:t xml:space="preserve"> </w:t>
      </w:r>
      <w:proofErr w:type="spellStart"/>
      <w:r w:rsidR="00B53BF9" w:rsidRPr="00F47EFE">
        <w:t>Lunder</w:t>
      </w:r>
      <w:proofErr w:type="spellEnd"/>
      <w:r w:rsidR="00B53BF9" w:rsidRPr="00F47EFE">
        <w:t>,</w:t>
      </w:r>
      <w:r w:rsidR="00B53BF9">
        <w:t xml:space="preserve"> </w:t>
      </w:r>
      <w:r w:rsidRPr="00F47EFE">
        <w:t>C</w:t>
      </w:r>
      <w:r w:rsidR="00AF36AC">
        <w:t>R,</w:t>
      </w:r>
      <w:r w:rsidRPr="00F47EFE">
        <w:t xml:space="preserve"> </w:t>
      </w:r>
      <w:proofErr w:type="spellStart"/>
      <w:r w:rsidR="00B53BF9" w:rsidRPr="00F47EFE">
        <w:t>Schmidbauer</w:t>
      </w:r>
      <w:proofErr w:type="spellEnd"/>
      <w:r w:rsidR="00B53BF9" w:rsidRPr="00F47EFE">
        <w:t xml:space="preserve">, </w:t>
      </w:r>
      <w:r w:rsidR="00723AFB">
        <w:t xml:space="preserve">N, </w:t>
      </w:r>
      <w:r w:rsidR="00B53BF9" w:rsidRPr="00F47EFE">
        <w:t xml:space="preserve">Hermansen, </w:t>
      </w:r>
      <w:r w:rsidRPr="00F47EFE">
        <w:t>O</w:t>
      </w:r>
      <w:r w:rsidR="00B53BF9">
        <w:t>,</w:t>
      </w:r>
      <w:r w:rsidRPr="00F47EFE">
        <w:t xml:space="preserve"> </w:t>
      </w:r>
      <w:r w:rsidR="00B53BF9" w:rsidRPr="00F47EFE">
        <w:t xml:space="preserve">Salameh, </w:t>
      </w:r>
      <w:r w:rsidR="00AF36AC">
        <w:t>PK,</w:t>
      </w:r>
      <w:r w:rsidRPr="00F47EFE">
        <w:t xml:space="preserve"> </w:t>
      </w:r>
      <w:proofErr w:type="spellStart"/>
      <w:r w:rsidR="00B53BF9" w:rsidRPr="00F47EFE">
        <w:t>Harth</w:t>
      </w:r>
      <w:proofErr w:type="spellEnd"/>
      <w:r w:rsidR="00B53BF9" w:rsidRPr="00F47EFE">
        <w:t>,</w:t>
      </w:r>
      <w:r w:rsidR="00B53BF9">
        <w:t xml:space="preserve"> </w:t>
      </w:r>
      <w:r w:rsidR="007F43D5">
        <w:t>CM,</w:t>
      </w:r>
      <w:r w:rsidRPr="00F47EFE">
        <w:t xml:space="preserve"> </w:t>
      </w:r>
      <w:r w:rsidR="00B53BF9" w:rsidRPr="00F47EFE">
        <w:t>Wang</w:t>
      </w:r>
      <w:r w:rsidR="00B53BF9">
        <w:t>,</w:t>
      </w:r>
      <w:r w:rsidR="00B53BF9" w:rsidRPr="00F47EFE">
        <w:t xml:space="preserve"> </w:t>
      </w:r>
      <w:r w:rsidR="007F43D5">
        <w:t>RHJ</w:t>
      </w:r>
      <w:r w:rsidRPr="00F47EFE">
        <w:t xml:space="preserve"> </w:t>
      </w:r>
      <w:r w:rsidR="00B53BF9">
        <w:t>&amp;</w:t>
      </w:r>
      <w:r w:rsidRPr="00F47EFE">
        <w:t xml:space="preserve"> </w:t>
      </w:r>
      <w:r w:rsidR="00B53BF9">
        <w:t>Weiss,</w:t>
      </w:r>
      <w:r w:rsidR="00B53BF9" w:rsidRPr="00F47EFE">
        <w:t xml:space="preserve"> </w:t>
      </w:r>
      <w:r w:rsidR="00A136BC">
        <w:t xml:space="preserve">RF </w:t>
      </w:r>
      <w:r w:rsidR="00B53BF9" w:rsidRPr="00F47EFE">
        <w:t xml:space="preserve">2009. </w:t>
      </w:r>
      <w:r w:rsidR="00B53BF9">
        <w:t>‘</w:t>
      </w:r>
      <w:hyperlink r:id="rId77" w:history="1">
        <w:r w:rsidRPr="00B53BF9">
          <w:rPr>
            <w:rStyle w:val="Hyperlink"/>
          </w:rPr>
          <w:t>Global and regional emissions of HFC-125 (CHF</w:t>
        </w:r>
        <w:r w:rsidRPr="00B53BF9">
          <w:rPr>
            <w:rStyle w:val="Hyperlink"/>
            <w:vertAlign w:val="subscript"/>
          </w:rPr>
          <w:t>2</w:t>
        </w:r>
        <w:r w:rsidRPr="00B53BF9">
          <w:rPr>
            <w:rStyle w:val="Hyperlink"/>
          </w:rPr>
          <w:t>CF</w:t>
        </w:r>
        <w:r w:rsidRPr="00B53BF9">
          <w:rPr>
            <w:rStyle w:val="Hyperlink"/>
            <w:vertAlign w:val="subscript"/>
          </w:rPr>
          <w:t>3</w:t>
        </w:r>
        <w:r w:rsidRPr="00B53BF9">
          <w:rPr>
            <w:rStyle w:val="Hyperlink"/>
          </w:rPr>
          <w:t xml:space="preserve">) from </w:t>
        </w:r>
        <w:r w:rsidRPr="00B53BF9">
          <w:rPr>
            <w:rStyle w:val="Hyperlink"/>
            <w:i/>
          </w:rPr>
          <w:t>in situ</w:t>
        </w:r>
        <w:r w:rsidRPr="00B53BF9">
          <w:rPr>
            <w:rStyle w:val="Hyperlink"/>
          </w:rPr>
          <w:t xml:space="preserve"> and air archive observations at AGAGE and SOGE observatorie</w:t>
        </w:r>
        <w:r w:rsidR="00B53BF9" w:rsidRPr="00B53BF9">
          <w:rPr>
            <w:rStyle w:val="Hyperlink"/>
          </w:rPr>
          <w:t>s</w:t>
        </w:r>
      </w:hyperlink>
      <w:r w:rsidR="00B53BF9">
        <w:t>’.</w:t>
      </w:r>
      <w:r w:rsidR="003542A0">
        <w:t xml:space="preserve"> </w:t>
      </w:r>
      <w:r w:rsidR="003542A0" w:rsidRPr="000E735C">
        <w:rPr>
          <w:i/>
          <w:iCs/>
        </w:rPr>
        <w:t>J</w:t>
      </w:r>
      <w:r w:rsidR="000E735C" w:rsidRPr="000E735C">
        <w:rPr>
          <w:i/>
          <w:iCs/>
        </w:rPr>
        <w:t>.</w:t>
      </w:r>
      <w:r w:rsidR="003542A0">
        <w:t xml:space="preserve"> </w:t>
      </w:r>
      <w:proofErr w:type="spellStart"/>
      <w:r w:rsidRPr="00F47EFE">
        <w:rPr>
          <w:i/>
        </w:rPr>
        <w:t>Geophys</w:t>
      </w:r>
      <w:proofErr w:type="spellEnd"/>
      <w:r w:rsidRPr="00F47EFE">
        <w:rPr>
          <w:i/>
        </w:rPr>
        <w:t>. Res</w:t>
      </w:r>
      <w:r w:rsidRPr="00B53BF9">
        <w:rPr>
          <w:iCs/>
        </w:rPr>
        <w:t>.</w:t>
      </w:r>
      <w:r w:rsidRPr="00F47EFE">
        <w:t xml:space="preserve"> 114,</w:t>
      </w:r>
      <w:r w:rsidR="00BB7807" w:rsidRPr="00F47EFE">
        <w:t xml:space="preserve"> </w:t>
      </w:r>
      <w:r w:rsidRPr="00F47EFE">
        <w:t>D23304</w:t>
      </w:r>
      <w:r w:rsidR="00B53BF9">
        <w:t>.</w:t>
      </w:r>
    </w:p>
    <w:bookmarkEnd w:id="199"/>
    <w:p w14:paraId="068AA60B" w14:textId="357202DC" w:rsidR="00EB1820" w:rsidRPr="00F47EFE" w:rsidRDefault="00EB1820" w:rsidP="00CC1A9D">
      <w:proofErr w:type="spellStart"/>
      <w:r w:rsidRPr="00F47EFE">
        <w:t>O'Doherty</w:t>
      </w:r>
      <w:proofErr w:type="spellEnd"/>
      <w:r w:rsidRPr="00F47EFE">
        <w:t>,</w:t>
      </w:r>
      <w:r w:rsidR="00AF36AC">
        <w:t xml:space="preserve"> S,</w:t>
      </w:r>
      <w:r w:rsidRPr="00F47EFE">
        <w:t xml:space="preserve"> </w:t>
      </w:r>
      <w:r w:rsidR="00FF4720" w:rsidRPr="00F47EFE">
        <w:t xml:space="preserve">Rigby, </w:t>
      </w:r>
      <w:r w:rsidRPr="00F47EFE">
        <w:t>M</w:t>
      </w:r>
      <w:r w:rsidR="00FF4720">
        <w:t>,</w:t>
      </w:r>
      <w:r w:rsidRPr="00F47EFE">
        <w:t xml:space="preserve"> </w:t>
      </w:r>
      <w:proofErr w:type="spellStart"/>
      <w:r w:rsidR="00FF4720" w:rsidRPr="00F47EFE">
        <w:t>Mühle</w:t>
      </w:r>
      <w:proofErr w:type="spellEnd"/>
      <w:r w:rsidR="00FF4720" w:rsidRPr="00F47EFE">
        <w:t>,</w:t>
      </w:r>
      <w:r w:rsidR="00FF4720">
        <w:t xml:space="preserve"> </w:t>
      </w:r>
      <w:r w:rsidRPr="00F47EFE">
        <w:t>J</w:t>
      </w:r>
      <w:r w:rsidR="00FF4720">
        <w:t>,</w:t>
      </w:r>
      <w:r w:rsidRPr="00F47EFE">
        <w:t xml:space="preserve"> </w:t>
      </w:r>
      <w:r w:rsidR="00FF4720" w:rsidRPr="00F47EFE">
        <w:t xml:space="preserve">Ivy, </w:t>
      </w:r>
      <w:r w:rsidR="009B61D0">
        <w:t>DJ,</w:t>
      </w:r>
      <w:r w:rsidRPr="00F47EFE">
        <w:t xml:space="preserve"> </w:t>
      </w:r>
      <w:r w:rsidR="00FF4720" w:rsidRPr="00F47EFE">
        <w:t>Miller,</w:t>
      </w:r>
      <w:r w:rsidR="00FF4720">
        <w:t xml:space="preserve"> </w:t>
      </w:r>
      <w:r w:rsidR="007F43D5">
        <w:t>BR,</w:t>
      </w:r>
      <w:r w:rsidRPr="00F47EFE">
        <w:t xml:space="preserve"> </w:t>
      </w:r>
      <w:r w:rsidR="00FF4720" w:rsidRPr="00F47EFE">
        <w:t xml:space="preserve">Young, </w:t>
      </w:r>
      <w:r w:rsidR="00AF36AC">
        <w:t>D,</w:t>
      </w:r>
      <w:r w:rsidRPr="00F47EFE">
        <w:t xml:space="preserve"> </w:t>
      </w:r>
      <w:r w:rsidR="00FF4720" w:rsidRPr="00F47EFE">
        <w:t>Simmonds,</w:t>
      </w:r>
      <w:r w:rsidR="00FF4720">
        <w:t xml:space="preserve"> </w:t>
      </w:r>
      <w:r w:rsidR="007F43D5">
        <w:t>PG,</w:t>
      </w:r>
      <w:r w:rsidRPr="00F47EFE">
        <w:t xml:space="preserve"> </w:t>
      </w:r>
      <w:r w:rsidR="00FF4720" w:rsidRPr="00F47EFE">
        <w:t xml:space="preserve">Reimann, </w:t>
      </w:r>
      <w:r w:rsidR="00AF36AC">
        <w:t>S,</w:t>
      </w:r>
      <w:r w:rsidRPr="00F47EFE">
        <w:t xml:space="preserve"> </w:t>
      </w:r>
      <w:r w:rsidR="00FF4720" w:rsidRPr="00F47EFE">
        <w:t xml:space="preserve">Vollmer, </w:t>
      </w:r>
      <w:r w:rsidR="00AF36AC">
        <w:t>MK,</w:t>
      </w:r>
      <w:r w:rsidRPr="00F47EFE">
        <w:t xml:space="preserve"> </w:t>
      </w:r>
      <w:r w:rsidR="00FF4720" w:rsidRPr="00F47EFE">
        <w:t xml:space="preserve">Krummel, </w:t>
      </w:r>
      <w:r w:rsidR="00AF36AC">
        <w:t>PB,</w:t>
      </w:r>
      <w:r w:rsidRPr="00F47EFE">
        <w:t xml:space="preserve"> </w:t>
      </w:r>
      <w:r w:rsidR="00FF4720" w:rsidRPr="00F47EFE">
        <w:t xml:space="preserve">Fraser, </w:t>
      </w:r>
      <w:r w:rsidR="00AF36AC">
        <w:t>PJ,</w:t>
      </w:r>
      <w:r w:rsidRPr="00F47EFE">
        <w:t xml:space="preserve"> </w:t>
      </w:r>
      <w:r w:rsidR="00FF4720" w:rsidRPr="00F47EFE">
        <w:t xml:space="preserve">Steele, </w:t>
      </w:r>
      <w:r w:rsidR="00AF36AC">
        <w:t>LP,</w:t>
      </w:r>
      <w:r w:rsidRPr="00F47EFE">
        <w:t xml:space="preserve"> </w:t>
      </w:r>
      <w:r w:rsidR="00FF4720" w:rsidRPr="00F47EFE">
        <w:t xml:space="preserve">Dunse, </w:t>
      </w:r>
      <w:r w:rsidRPr="00F47EFE">
        <w:t>B</w:t>
      </w:r>
      <w:r w:rsidR="00FF4720">
        <w:t>,</w:t>
      </w:r>
      <w:r w:rsidRPr="00F47EFE">
        <w:t xml:space="preserve"> </w:t>
      </w:r>
      <w:r w:rsidR="00FF4720" w:rsidRPr="00F47EFE">
        <w:t xml:space="preserve">Salameh, </w:t>
      </w:r>
      <w:r w:rsidR="00AF36AC">
        <w:t>PK,</w:t>
      </w:r>
      <w:r w:rsidRPr="00F47EFE">
        <w:t xml:space="preserve"> </w:t>
      </w:r>
      <w:proofErr w:type="spellStart"/>
      <w:r w:rsidR="00FF4720" w:rsidRPr="00F47EFE">
        <w:t>Harth</w:t>
      </w:r>
      <w:proofErr w:type="spellEnd"/>
      <w:r w:rsidR="00FF4720" w:rsidRPr="00F47EFE">
        <w:t xml:space="preserve">, </w:t>
      </w:r>
      <w:r w:rsidR="007F43D5">
        <w:t>CM,</w:t>
      </w:r>
      <w:r w:rsidRPr="00F47EFE">
        <w:t xml:space="preserve"> </w:t>
      </w:r>
      <w:r w:rsidR="00FF4720" w:rsidRPr="00F47EFE">
        <w:t xml:space="preserve">Arnold, </w:t>
      </w:r>
      <w:r w:rsidRPr="00F47EFE">
        <w:t>T</w:t>
      </w:r>
      <w:r w:rsidR="00FF4720">
        <w:t>,</w:t>
      </w:r>
      <w:r w:rsidRPr="00F47EFE">
        <w:t xml:space="preserve"> </w:t>
      </w:r>
      <w:r w:rsidR="00FF4720">
        <w:t xml:space="preserve">Weiss, </w:t>
      </w:r>
      <w:r w:rsidR="00A136BC">
        <w:t xml:space="preserve">RF, </w:t>
      </w:r>
      <w:r w:rsidR="00FF4720" w:rsidRPr="00F47EFE">
        <w:t>Kim,</w:t>
      </w:r>
      <w:r w:rsidR="00FF4720">
        <w:t xml:space="preserve"> </w:t>
      </w:r>
      <w:r w:rsidR="007F43D5">
        <w:t>J,</w:t>
      </w:r>
      <w:r w:rsidRPr="00F47EFE">
        <w:t xml:space="preserve"> </w:t>
      </w:r>
      <w:r w:rsidR="00FF4720" w:rsidRPr="00F47EFE">
        <w:t>Park,</w:t>
      </w:r>
      <w:r w:rsidR="00FF4720">
        <w:t xml:space="preserve"> </w:t>
      </w:r>
      <w:r w:rsidR="00AF36AC">
        <w:t>S,</w:t>
      </w:r>
      <w:r w:rsidRPr="00F47EFE">
        <w:t xml:space="preserve"> </w:t>
      </w:r>
      <w:r w:rsidR="00FF4720" w:rsidRPr="00F47EFE">
        <w:t xml:space="preserve">Li, </w:t>
      </w:r>
      <w:r w:rsidR="00AF36AC">
        <w:t>S,</w:t>
      </w:r>
      <w:r w:rsidRPr="00F47EFE">
        <w:t xml:space="preserve"> </w:t>
      </w:r>
      <w:proofErr w:type="spellStart"/>
      <w:r w:rsidR="00FF4720" w:rsidRPr="00F47EFE">
        <w:t>Lunder</w:t>
      </w:r>
      <w:proofErr w:type="spellEnd"/>
      <w:r w:rsidR="00FF4720" w:rsidRPr="00F47EFE">
        <w:t>,</w:t>
      </w:r>
      <w:r w:rsidR="003542A0">
        <w:t xml:space="preserve"> C, </w:t>
      </w:r>
      <w:r w:rsidR="00FF4720" w:rsidRPr="00F47EFE">
        <w:t>Hermansen,</w:t>
      </w:r>
      <w:r w:rsidR="00FF4720">
        <w:t xml:space="preserve"> </w:t>
      </w:r>
      <w:r w:rsidRPr="00F47EFE">
        <w:t>O</w:t>
      </w:r>
      <w:r w:rsidR="00FF4720">
        <w:t>,</w:t>
      </w:r>
      <w:r w:rsidRPr="00F47EFE">
        <w:t xml:space="preserve"> </w:t>
      </w:r>
      <w:proofErr w:type="spellStart"/>
      <w:r w:rsidR="00FF4720" w:rsidRPr="00F47EFE">
        <w:t>Schmidbaue</w:t>
      </w:r>
      <w:r w:rsidR="00FF4720">
        <w:t>r</w:t>
      </w:r>
      <w:proofErr w:type="spellEnd"/>
      <w:r w:rsidR="00FF4720">
        <w:t xml:space="preserve">, </w:t>
      </w:r>
      <w:r w:rsidR="00723AFB">
        <w:t xml:space="preserve">N, </w:t>
      </w:r>
      <w:r w:rsidR="00FF4720" w:rsidRPr="00F47EFE">
        <w:t xml:space="preserve">Zhou, </w:t>
      </w:r>
      <w:r w:rsidR="007F43D5">
        <w:t>L</w:t>
      </w:r>
      <w:r w:rsidRPr="00F47EFE">
        <w:t>X</w:t>
      </w:r>
      <w:r w:rsidR="00FF4720">
        <w:t>,</w:t>
      </w:r>
      <w:r w:rsidRPr="00F47EFE">
        <w:t xml:space="preserve"> </w:t>
      </w:r>
      <w:r w:rsidR="00FF4720" w:rsidRPr="00F47EFE">
        <w:t>Yao,</w:t>
      </w:r>
      <w:r w:rsidR="00FF4720">
        <w:t xml:space="preserve"> </w:t>
      </w:r>
      <w:r w:rsidRPr="00F47EFE">
        <w:t>B</w:t>
      </w:r>
      <w:r w:rsidR="00FF4720">
        <w:t>,</w:t>
      </w:r>
      <w:r w:rsidRPr="00F47EFE">
        <w:t xml:space="preserve"> </w:t>
      </w:r>
      <w:r w:rsidR="00FF4720" w:rsidRPr="00F47EFE">
        <w:t xml:space="preserve">Wang, </w:t>
      </w:r>
      <w:r w:rsidR="007F43D5">
        <w:t>RHJ,</w:t>
      </w:r>
      <w:r w:rsidRPr="00F47EFE">
        <w:t xml:space="preserve"> </w:t>
      </w:r>
      <w:r w:rsidR="00FF4720" w:rsidRPr="00F47EFE">
        <w:t>Manning</w:t>
      </w:r>
      <w:r w:rsidR="00FF4720">
        <w:t>,</w:t>
      </w:r>
      <w:r w:rsidR="00FF4720" w:rsidRPr="00F47EFE">
        <w:t xml:space="preserve"> </w:t>
      </w:r>
      <w:r w:rsidR="007F43D5">
        <w:t>AJ</w:t>
      </w:r>
      <w:r w:rsidRPr="00F47EFE">
        <w:t xml:space="preserve"> </w:t>
      </w:r>
      <w:r w:rsidR="00FF4720">
        <w:t>&amp;</w:t>
      </w:r>
      <w:r w:rsidRPr="00F47EFE">
        <w:t xml:space="preserve"> </w:t>
      </w:r>
      <w:proofErr w:type="spellStart"/>
      <w:r w:rsidRPr="00F47EFE">
        <w:t>Prinn</w:t>
      </w:r>
      <w:proofErr w:type="spellEnd"/>
      <w:r w:rsidRPr="00F47EFE">
        <w:t xml:space="preserve">, </w:t>
      </w:r>
      <w:r w:rsidR="00FF4720">
        <w:t xml:space="preserve">RG </w:t>
      </w:r>
      <w:r w:rsidR="00FF4720" w:rsidRPr="00F47EFE">
        <w:t xml:space="preserve">2014. </w:t>
      </w:r>
      <w:r w:rsidR="00FF4720">
        <w:t>‘</w:t>
      </w:r>
      <w:hyperlink r:id="rId78" w:history="1">
        <w:r w:rsidRPr="00FF4720">
          <w:rPr>
            <w:rStyle w:val="Hyperlink"/>
          </w:rPr>
          <w:t>Global emissions of HFC-143a (CH</w:t>
        </w:r>
        <w:r w:rsidRPr="00FF4720">
          <w:rPr>
            <w:rStyle w:val="Hyperlink"/>
            <w:vertAlign w:val="subscript"/>
          </w:rPr>
          <w:t>3</w:t>
        </w:r>
        <w:r w:rsidRPr="00FF4720">
          <w:rPr>
            <w:rStyle w:val="Hyperlink"/>
          </w:rPr>
          <w:t>CF</w:t>
        </w:r>
        <w:r w:rsidRPr="00FF4720">
          <w:rPr>
            <w:rStyle w:val="Hyperlink"/>
            <w:vertAlign w:val="subscript"/>
          </w:rPr>
          <w:t>3</w:t>
        </w:r>
        <w:r w:rsidRPr="00FF4720">
          <w:rPr>
            <w:rStyle w:val="Hyperlink"/>
          </w:rPr>
          <w:t>) and HFC-32 (CH</w:t>
        </w:r>
        <w:r w:rsidRPr="00FF4720">
          <w:rPr>
            <w:rStyle w:val="Hyperlink"/>
            <w:vertAlign w:val="subscript"/>
          </w:rPr>
          <w:t>2</w:t>
        </w:r>
        <w:r w:rsidRPr="00FF4720">
          <w:rPr>
            <w:rStyle w:val="Hyperlink"/>
          </w:rPr>
          <w:t>F</w:t>
        </w:r>
        <w:r w:rsidRPr="00FF4720">
          <w:rPr>
            <w:rStyle w:val="Hyperlink"/>
            <w:vertAlign w:val="subscript"/>
          </w:rPr>
          <w:t>2</w:t>
        </w:r>
        <w:r w:rsidRPr="00FF4720">
          <w:rPr>
            <w:rStyle w:val="Hyperlink"/>
          </w:rPr>
          <w:t xml:space="preserve">) from </w:t>
        </w:r>
        <w:r w:rsidRPr="00FF4720">
          <w:rPr>
            <w:rStyle w:val="Hyperlink"/>
            <w:i/>
            <w:iCs/>
          </w:rPr>
          <w:t>in situ</w:t>
        </w:r>
        <w:r w:rsidRPr="00FF4720">
          <w:rPr>
            <w:rStyle w:val="Hyperlink"/>
          </w:rPr>
          <w:t xml:space="preserve"> and air archive atmospheric observations</w:t>
        </w:r>
      </w:hyperlink>
      <w:r w:rsidR="00FF4720">
        <w:t>’.</w:t>
      </w:r>
      <w:r w:rsidRPr="00F47EFE">
        <w:t xml:space="preserve"> </w:t>
      </w:r>
      <w:r w:rsidRPr="00F47EFE">
        <w:rPr>
          <w:i/>
        </w:rPr>
        <w:t>Atmos. Chem. Phys.</w:t>
      </w:r>
      <w:r w:rsidRPr="00F47EFE">
        <w:t>, 14(17)</w:t>
      </w:r>
      <w:r w:rsidR="00BB7807">
        <w:t>,</w:t>
      </w:r>
      <w:r w:rsidR="00BB7807" w:rsidRPr="00BB7807">
        <w:t xml:space="preserve"> </w:t>
      </w:r>
      <w:r w:rsidR="00FF4720">
        <w:t xml:space="preserve">pp. </w:t>
      </w:r>
      <w:r w:rsidRPr="00F47EFE">
        <w:t>9249-9258</w:t>
      </w:r>
      <w:r w:rsidR="00FF4720">
        <w:t>.</w:t>
      </w:r>
    </w:p>
    <w:p w14:paraId="10109977" w14:textId="796C6704" w:rsidR="00EB1820" w:rsidRPr="00F47EFE" w:rsidRDefault="00EB1820" w:rsidP="00CC1A9D">
      <w:proofErr w:type="spellStart"/>
      <w:r w:rsidRPr="00F47EFE">
        <w:t>Oram</w:t>
      </w:r>
      <w:proofErr w:type="spellEnd"/>
      <w:r w:rsidRPr="00F47EFE">
        <w:t xml:space="preserve">, </w:t>
      </w:r>
      <w:r w:rsidR="00AF36AC">
        <w:t>DE,</w:t>
      </w:r>
      <w:r w:rsidRPr="00F47EFE">
        <w:t xml:space="preserve"> </w:t>
      </w:r>
      <w:r w:rsidR="00642307" w:rsidRPr="00F47EFE">
        <w:t xml:space="preserve">Reeves, </w:t>
      </w:r>
      <w:r w:rsidR="007F43D5">
        <w:t>CE,</w:t>
      </w:r>
      <w:r w:rsidRPr="00F47EFE">
        <w:t xml:space="preserve"> </w:t>
      </w:r>
      <w:r w:rsidR="00642307">
        <w:t>Sturges</w:t>
      </w:r>
      <w:r w:rsidR="00642307" w:rsidRPr="00F47EFE">
        <w:t>,</w:t>
      </w:r>
      <w:r w:rsidR="00642307">
        <w:t xml:space="preserve"> </w:t>
      </w:r>
      <w:r w:rsidR="003D5638">
        <w:t xml:space="preserve">WT, </w:t>
      </w:r>
      <w:proofErr w:type="spellStart"/>
      <w:r w:rsidR="00642307" w:rsidRPr="00F47EFE">
        <w:t>Penkett</w:t>
      </w:r>
      <w:proofErr w:type="spellEnd"/>
      <w:r w:rsidR="00642307" w:rsidRPr="00F47EFE">
        <w:t xml:space="preserve">, </w:t>
      </w:r>
      <w:r w:rsidR="009B61D0">
        <w:t>SA,</w:t>
      </w:r>
      <w:r w:rsidRPr="00F47EFE">
        <w:t xml:space="preserve"> </w:t>
      </w:r>
      <w:r w:rsidR="00642307" w:rsidRPr="00F47EFE">
        <w:t>Fraser</w:t>
      </w:r>
      <w:r w:rsidR="00642307">
        <w:t xml:space="preserve">, </w:t>
      </w:r>
      <w:r w:rsidR="00AF36AC">
        <w:t>PJ</w:t>
      </w:r>
      <w:r w:rsidRPr="00F47EFE">
        <w:t xml:space="preserve"> </w:t>
      </w:r>
      <w:r w:rsidR="00642307">
        <w:t xml:space="preserve">&amp; </w:t>
      </w:r>
      <w:r w:rsidRPr="00F47EFE">
        <w:t xml:space="preserve">Langenfelds, </w:t>
      </w:r>
      <w:r w:rsidR="00642307">
        <w:t>RL</w:t>
      </w:r>
      <w:r w:rsidR="00642307" w:rsidRPr="00F47EFE">
        <w:t xml:space="preserve"> 1996.</w:t>
      </w:r>
      <w:r w:rsidR="00642307">
        <w:t xml:space="preserve"> ‘</w:t>
      </w:r>
      <w:hyperlink r:id="rId79" w:history="1">
        <w:r w:rsidRPr="00642307">
          <w:rPr>
            <w:rStyle w:val="Hyperlink"/>
          </w:rPr>
          <w:t>Recent tropospheric growth rate and distribution of HFC-134a (CF</w:t>
        </w:r>
        <w:r w:rsidRPr="00642307">
          <w:rPr>
            <w:rStyle w:val="Hyperlink"/>
            <w:vertAlign w:val="subscript"/>
          </w:rPr>
          <w:t>3</w:t>
        </w:r>
        <w:r w:rsidRPr="00642307">
          <w:rPr>
            <w:rStyle w:val="Hyperlink"/>
          </w:rPr>
          <w:t>CH</w:t>
        </w:r>
        <w:r w:rsidRPr="00642307">
          <w:rPr>
            <w:rStyle w:val="Hyperlink"/>
            <w:vertAlign w:val="subscript"/>
          </w:rPr>
          <w:t>2</w:t>
        </w:r>
        <w:r w:rsidRPr="00642307">
          <w:rPr>
            <w:rStyle w:val="Hyperlink"/>
          </w:rPr>
          <w:t>F)</w:t>
        </w:r>
      </w:hyperlink>
      <w:r w:rsidR="00642307">
        <w:t>’.</w:t>
      </w:r>
      <w:r w:rsidRPr="00F47EFE">
        <w:t xml:space="preserve"> </w:t>
      </w:r>
      <w:proofErr w:type="spellStart"/>
      <w:r w:rsidRPr="00F47EFE">
        <w:rPr>
          <w:i/>
        </w:rPr>
        <w:t>Geophys</w:t>
      </w:r>
      <w:proofErr w:type="spellEnd"/>
      <w:r w:rsidRPr="00F47EFE">
        <w:rPr>
          <w:i/>
        </w:rPr>
        <w:t>. Res. Lett.,</w:t>
      </w:r>
      <w:r w:rsidRPr="00F47EFE">
        <w:t xml:space="preserve"> 23(15),</w:t>
      </w:r>
      <w:r w:rsidR="00BB7807" w:rsidRPr="00F47EFE">
        <w:t xml:space="preserve"> </w:t>
      </w:r>
      <w:r w:rsidRPr="00F47EFE">
        <w:t>1949-1952</w:t>
      </w:r>
      <w:r w:rsidR="00642307">
        <w:t>.</w:t>
      </w:r>
    </w:p>
    <w:p w14:paraId="67DC16D0" w14:textId="3DAABB5E" w:rsidR="00EB1820" w:rsidRPr="00F47EFE" w:rsidRDefault="00EB1820" w:rsidP="00CC1A9D">
      <w:proofErr w:type="spellStart"/>
      <w:r w:rsidRPr="00F47EFE">
        <w:t>Oram</w:t>
      </w:r>
      <w:proofErr w:type="spellEnd"/>
      <w:r w:rsidRPr="00F47EFE">
        <w:t xml:space="preserve">, </w:t>
      </w:r>
      <w:r w:rsidR="00AF36AC">
        <w:t>DE,</w:t>
      </w:r>
      <w:r w:rsidRPr="00F47EFE">
        <w:t xml:space="preserve"> </w:t>
      </w:r>
      <w:r w:rsidR="00C30A24">
        <w:t>Sturges</w:t>
      </w:r>
      <w:r w:rsidR="00C30A24" w:rsidRPr="00F47EFE">
        <w:t>,</w:t>
      </w:r>
      <w:r w:rsidR="00C30A24">
        <w:t xml:space="preserve"> </w:t>
      </w:r>
      <w:r w:rsidR="003D5638">
        <w:t xml:space="preserve">WT, </w:t>
      </w:r>
      <w:proofErr w:type="spellStart"/>
      <w:r w:rsidR="00C30A24" w:rsidRPr="00F47EFE">
        <w:t>Penkett</w:t>
      </w:r>
      <w:proofErr w:type="spellEnd"/>
      <w:r w:rsidR="00C30A24" w:rsidRPr="00F47EFE">
        <w:t xml:space="preserve">, </w:t>
      </w:r>
      <w:r w:rsidR="009B61D0">
        <w:t>SA,</w:t>
      </w:r>
      <w:r w:rsidRPr="00F47EFE">
        <w:t xml:space="preserve"> McCulloch</w:t>
      </w:r>
      <w:r w:rsidR="00C30A24">
        <w:t>,</w:t>
      </w:r>
      <w:r w:rsidRPr="00F47EFE">
        <w:t xml:space="preserve"> </w:t>
      </w:r>
      <w:r w:rsidR="00C30A24" w:rsidRPr="00F47EFE">
        <w:t xml:space="preserve">A </w:t>
      </w:r>
      <w:r w:rsidR="00C30A24">
        <w:t>&amp;</w:t>
      </w:r>
      <w:r w:rsidRPr="00F47EFE">
        <w:t xml:space="preserve"> </w:t>
      </w:r>
      <w:r w:rsidR="00C30A24" w:rsidRPr="00F47EFE">
        <w:t xml:space="preserve">Fraser, </w:t>
      </w:r>
      <w:r w:rsidR="00AF36AC">
        <w:t>PJ</w:t>
      </w:r>
      <w:r w:rsidRPr="00F47EFE">
        <w:t xml:space="preserve"> </w:t>
      </w:r>
      <w:r w:rsidR="00C30A24" w:rsidRPr="00F47EFE">
        <w:t>1998.</w:t>
      </w:r>
      <w:r w:rsidR="00C30A24">
        <w:t xml:space="preserve"> ‘</w:t>
      </w:r>
      <w:hyperlink r:id="rId80" w:history="1">
        <w:r w:rsidRPr="00C30A24">
          <w:rPr>
            <w:rStyle w:val="Hyperlink"/>
          </w:rPr>
          <w:t xml:space="preserve">Growth of </w:t>
        </w:r>
        <w:proofErr w:type="spellStart"/>
        <w:r w:rsidRPr="00C30A24">
          <w:rPr>
            <w:rStyle w:val="Hyperlink"/>
          </w:rPr>
          <w:t>fluoroform</w:t>
        </w:r>
        <w:proofErr w:type="spellEnd"/>
        <w:r w:rsidRPr="00C30A24">
          <w:rPr>
            <w:rStyle w:val="Hyperlink"/>
          </w:rPr>
          <w:t xml:space="preserve"> (CHF</w:t>
        </w:r>
        <w:r w:rsidRPr="00C30A24">
          <w:rPr>
            <w:rStyle w:val="Hyperlink"/>
            <w:vertAlign w:val="subscript"/>
          </w:rPr>
          <w:t>3</w:t>
        </w:r>
        <w:r w:rsidRPr="00C30A24">
          <w:rPr>
            <w:rStyle w:val="Hyperlink"/>
          </w:rPr>
          <w:t>, HFC-23) in the background atmosphere</w:t>
        </w:r>
      </w:hyperlink>
      <w:r w:rsidR="00C30A24">
        <w:t>’</w:t>
      </w:r>
      <w:r w:rsidRPr="00F47EFE">
        <w:t xml:space="preserve">, </w:t>
      </w:r>
      <w:proofErr w:type="spellStart"/>
      <w:r w:rsidRPr="00F47EFE">
        <w:rPr>
          <w:i/>
        </w:rPr>
        <w:t>Geophys</w:t>
      </w:r>
      <w:proofErr w:type="spellEnd"/>
      <w:r w:rsidRPr="00F47EFE">
        <w:rPr>
          <w:i/>
        </w:rPr>
        <w:t>. Res. Lett.,</w:t>
      </w:r>
      <w:r w:rsidRPr="00F47EFE">
        <w:t xml:space="preserve"> 25(1), </w:t>
      </w:r>
      <w:r w:rsidR="00C30A24">
        <w:t xml:space="preserve">pp. </w:t>
      </w:r>
      <w:r w:rsidRPr="00F47EFE">
        <w:t>35-38</w:t>
      </w:r>
      <w:r w:rsidR="00C30A24">
        <w:t>.</w:t>
      </w:r>
    </w:p>
    <w:p w14:paraId="01640654" w14:textId="45457473" w:rsidR="00EB1820" w:rsidRPr="00F47EFE" w:rsidRDefault="00EB1820" w:rsidP="00CC1A9D">
      <w:bookmarkStart w:id="200" w:name="_Hlk65502665"/>
      <w:proofErr w:type="spellStart"/>
      <w:r w:rsidRPr="00F47EFE">
        <w:t>Oram</w:t>
      </w:r>
      <w:proofErr w:type="spellEnd"/>
      <w:r w:rsidRPr="00F47EFE">
        <w:t xml:space="preserve">, </w:t>
      </w:r>
      <w:r w:rsidR="00AF36AC">
        <w:t>DE,</w:t>
      </w:r>
      <w:r w:rsidR="00C30A24" w:rsidRPr="00F47EFE">
        <w:t xml:space="preserve"> 1999.</w:t>
      </w:r>
      <w:r w:rsidRPr="00F47EFE">
        <w:t xml:space="preserve"> </w:t>
      </w:r>
      <w:r w:rsidR="00C30A24">
        <w:t>‘</w:t>
      </w:r>
      <w:r w:rsidRPr="00F47EFE">
        <w:t xml:space="preserve">Trends in long-lived anthropogenic halocarbons in the Southern Hemisphere and model calculations of global </w:t>
      </w:r>
      <w:proofErr w:type="gramStart"/>
      <w:r w:rsidRPr="00F47EFE">
        <w:t>emissions</w:t>
      </w:r>
      <w:r w:rsidR="00C30A24">
        <w:t>’</w:t>
      </w:r>
      <w:proofErr w:type="gramEnd"/>
      <w:r w:rsidR="00C30A24">
        <w:t>.</w:t>
      </w:r>
      <w:r w:rsidRPr="00F47EFE">
        <w:t xml:space="preserve"> </w:t>
      </w:r>
      <w:r w:rsidRPr="00F47EFE">
        <w:rPr>
          <w:i/>
        </w:rPr>
        <w:t>PhD thesis</w:t>
      </w:r>
      <w:r w:rsidRPr="00F47EFE">
        <w:t>, University of East Anglia, Norwich, UK</w:t>
      </w:r>
      <w:r w:rsidR="00C30A24">
        <w:t>.</w:t>
      </w:r>
    </w:p>
    <w:bookmarkEnd w:id="200"/>
    <w:p w14:paraId="7553730B" w14:textId="63D013B7" w:rsidR="00EB1820" w:rsidRPr="00F47EFE" w:rsidRDefault="00EB1820" w:rsidP="00CC1A9D">
      <w:proofErr w:type="spellStart"/>
      <w:r w:rsidRPr="00F47EFE">
        <w:t>Oram</w:t>
      </w:r>
      <w:proofErr w:type="spellEnd"/>
      <w:r w:rsidRPr="00F47EFE">
        <w:t xml:space="preserve">, </w:t>
      </w:r>
      <w:r w:rsidR="00AF36AC">
        <w:t>DE,</w:t>
      </w:r>
      <w:r w:rsidRPr="00F47EFE">
        <w:t xml:space="preserve"> </w:t>
      </w:r>
      <w:r w:rsidR="00D41BE2" w:rsidRPr="00F47EFE">
        <w:t xml:space="preserve">Mani, </w:t>
      </w:r>
      <w:r w:rsidR="003D5638">
        <w:t>FS,</w:t>
      </w:r>
      <w:r w:rsidRPr="00F47EFE">
        <w:t xml:space="preserve"> </w:t>
      </w:r>
      <w:proofErr w:type="spellStart"/>
      <w:r w:rsidR="00D41BE2" w:rsidRPr="00F47EFE">
        <w:t>Laube</w:t>
      </w:r>
      <w:proofErr w:type="spellEnd"/>
      <w:r w:rsidR="00D41BE2" w:rsidRPr="00F47EFE">
        <w:t xml:space="preserve">, </w:t>
      </w:r>
      <w:r w:rsidR="003D5638">
        <w:t>JC,</w:t>
      </w:r>
      <w:r w:rsidRPr="00F47EFE">
        <w:t xml:space="preserve"> </w:t>
      </w:r>
      <w:r w:rsidR="00D41BE2" w:rsidRPr="00F47EFE">
        <w:t xml:space="preserve">Newland, </w:t>
      </w:r>
      <w:r w:rsidR="003D5638">
        <w:t>MJ,</w:t>
      </w:r>
      <w:r w:rsidRPr="00F47EFE">
        <w:t xml:space="preserve"> </w:t>
      </w:r>
      <w:r w:rsidR="00D41BE2" w:rsidRPr="00F47EFE">
        <w:t xml:space="preserve">Reeves, </w:t>
      </w:r>
      <w:r w:rsidR="007F43D5">
        <w:t>CE,</w:t>
      </w:r>
      <w:r w:rsidRPr="00F47EFE">
        <w:t xml:space="preserve"> </w:t>
      </w:r>
      <w:r w:rsidR="00D41BE2">
        <w:t>Sturges</w:t>
      </w:r>
      <w:r w:rsidR="00D41BE2" w:rsidRPr="00F47EFE">
        <w:t>,</w:t>
      </w:r>
      <w:r w:rsidR="00D41BE2">
        <w:t xml:space="preserve"> </w:t>
      </w:r>
      <w:r w:rsidR="003D5638">
        <w:t xml:space="preserve">WT, </w:t>
      </w:r>
      <w:proofErr w:type="spellStart"/>
      <w:r w:rsidR="00D41BE2" w:rsidRPr="00F47EFE">
        <w:t>Penkett</w:t>
      </w:r>
      <w:proofErr w:type="spellEnd"/>
      <w:r w:rsidR="00D41BE2" w:rsidRPr="00F47EFE">
        <w:t xml:space="preserve">, </w:t>
      </w:r>
      <w:r w:rsidR="009B61D0">
        <w:t>SA,</w:t>
      </w:r>
      <w:r w:rsidRPr="00F47EFE">
        <w:t xml:space="preserve"> </w:t>
      </w:r>
      <w:proofErr w:type="spellStart"/>
      <w:r w:rsidR="00D41BE2" w:rsidRPr="00F47EFE">
        <w:t>Brenninkmeijer</w:t>
      </w:r>
      <w:proofErr w:type="spellEnd"/>
      <w:r w:rsidR="00D41BE2" w:rsidRPr="00F47EFE">
        <w:t xml:space="preserve">, </w:t>
      </w:r>
      <w:r w:rsidR="003D5638">
        <w:t>CAM,</w:t>
      </w:r>
      <w:r w:rsidRPr="00F47EFE">
        <w:t xml:space="preserve"> </w:t>
      </w:r>
      <w:proofErr w:type="spellStart"/>
      <w:r w:rsidR="00D41BE2" w:rsidRPr="00F47EFE">
        <w:t>Röckmann</w:t>
      </w:r>
      <w:proofErr w:type="spellEnd"/>
      <w:r w:rsidR="00D41BE2">
        <w:t>,</w:t>
      </w:r>
      <w:r w:rsidR="00D41BE2" w:rsidRPr="00F47EFE">
        <w:t xml:space="preserve"> </w:t>
      </w:r>
      <w:r w:rsidRPr="00F47EFE">
        <w:t xml:space="preserve">T </w:t>
      </w:r>
      <w:r w:rsidR="00D41BE2">
        <w:t>&amp;</w:t>
      </w:r>
      <w:r w:rsidRPr="00F47EFE">
        <w:t xml:space="preserve"> Fraser,</w:t>
      </w:r>
      <w:r w:rsidR="00D41BE2" w:rsidRPr="00D41BE2">
        <w:t xml:space="preserve"> </w:t>
      </w:r>
      <w:r w:rsidR="00D41BE2">
        <w:t>PJ</w:t>
      </w:r>
      <w:r w:rsidR="00D41BE2" w:rsidRPr="00F47EFE">
        <w:t xml:space="preserve"> 2012.</w:t>
      </w:r>
      <w:r w:rsidRPr="00F47EFE">
        <w:t xml:space="preserve"> </w:t>
      </w:r>
      <w:r w:rsidR="00D41BE2">
        <w:t>‘</w:t>
      </w:r>
      <w:hyperlink r:id="rId81" w:history="1">
        <w:r w:rsidRPr="00D41BE2">
          <w:rPr>
            <w:rStyle w:val="Hyperlink"/>
          </w:rPr>
          <w:t>Long-term tropospheric trend of octafluorocyclobutane (c-C</w:t>
        </w:r>
        <w:r w:rsidRPr="00D41BE2">
          <w:rPr>
            <w:rStyle w:val="Hyperlink"/>
            <w:vertAlign w:val="subscript"/>
          </w:rPr>
          <w:t>4</w:t>
        </w:r>
        <w:r w:rsidRPr="00D41BE2">
          <w:rPr>
            <w:rStyle w:val="Hyperlink"/>
          </w:rPr>
          <w:t>F</w:t>
        </w:r>
        <w:r w:rsidRPr="00D41BE2">
          <w:rPr>
            <w:rStyle w:val="Hyperlink"/>
            <w:vertAlign w:val="subscript"/>
          </w:rPr>
          <w:t>8</w:t>
        </w:r>
        <w:r w:rsidRPr="00D41BE2">
          <w:rPr>
            <w:rStyle w:val="Hyperlink"/>
          </w:rPr>
          <w:t xml:space="preserve"> or PFC-318)</w:t>
        </w:r>
      </w:hyperlink>
      <w:r w:rsidR="00D41BE2">
        <w:t>’.</w:t>
      </w:r>
      <w:r w:rsidRPr="00F47EFE">
        <w:t xml:space="preserve"> </w:t>
      </w:r>
      <w:r w:rsidRPr="00F47EFE">
        <w:rPr>
          <w:i/>
        </w:rPr>
        <w:t>Atmos. Chem. Phys</w:t>
      </w:r>
      <w:r w:rsidRPr="00D41BE2">
        <w:t>.</w:t>
      </w:r>
      <w:r w:rsidRPr="00F47EFE">
        <w:t xml:space="preserve"> 12(1), </w:t>
      </w:r>
      <w:r w:rsidR="00D41BE2">
        <w:t xml:space="preserve">pp. </w:t>
      </w:r>
      <w:r w:rsidRPr="00F47EFE">
        <w:t>261-269</w:t>
      </w:r>
      <w:r w:rsidR="00D41BE2">
        <w:t>.</w:t>
      </w:r>
    </w:p>
    <w:p w14:paraId="1D71657C" w14:textId="0B0F3C29" w:rsidR="00EB1820" w:rsidRPr="00F47EFE" w:rsidRDefault="00EB1820" w:rsidP="00CC1A9D">
      <w:bookmarkStart w:id="201" w:name="_Hlk65502598"/>
      <w:proofErr w:type="spellStart"/>
      <w:r w:rsidRPr="00F47EFE">
        <w:t>Prinn</w:t>
      </w:r>
      <w:proofErr w:type="spellEnd"/>
      <w:r w:rsidRPr="00F47EFE">
        <w:t xml:space="preserve">, </w:t>
      </w:r>
      <w:r w:rsidR="00AF36AC">
        <w:t>RG</w:t>
      </w:r>
      <w:r w:rsidRPr="00F47EFE">
        <w:t xml:space="preserve">, </w:t>
      </w:r>
      <w:r w:rsidR="00D41BE2">
        <w:t>Weiss,</w:t>
      </w:r>
      <w:r w:rsidR="00D41BE2" w:rsidRPr="00F47EFE">
        <w:t xml:space="preserve"> </w:t>
      </w:r>
      <w:r w:rsidR="00A136BC">
        <w:t xml:space="preserve">RF, </w:t>
      </w:r>
      <w:r w:rsidR="00D41BE2" w:rsidRPr="00F47EFE">
        <w:t xml:space="preserve">Fraser, </w:t>
      </w:r>
      <w:r w:rsidR="00AF36AC">
        <w:t>PJ,</w:t>
      </w:r>
      <w:r w:rsidRPr="00F47EFE">
        <w:t xml:space="preserve"> </w:t>
      </w:r>
      <w:r w:rsidR="00D41BE2" w:rsidRPr="00F47EFE">
        <w:t>Simmonds,</w:t>
      </w:r>
      <w:r w:rsidR="00D41BE2">
        <w:t xml:space="preserve"> </w:t>
      </w:r>
      <w:r w:rsidR="007F43D5">
        <w:t>PG,</w:t>
      </w:r>
      <w:r w:rsidRPr="00F47EFE">
        <w:t xml:space="preserve"> </w:t>
      </w:r>
      <w:proofErr w:type="spellStart"/>
      <w:r w:rsidR="00D41BE2" w:rsidRPr="00F47EFE">
        <w:t>Cunnold</w:t>
      </w:r>
      <w:proofErr w:type="spellEnd"/>
      <w:r w:rsidR="00D41BE2" w:rsidRPr="00F47EFE">
        <w:t xml:space="preserve">, </w:t>
      </w:r>
      <w:r w:rsidR="007F43D5">
        <w:t>DM,</w:t>
      </w:r>
      <w:r w:rsidRPr="00F47EFE">
        <w:t xml:space="preserve"> </w:t>
      </w:r>
      <w:proofErr w:type="spellStart"/>
      <w:r w:rsidR="00D41BE2" w:rsidRPr="00F47EFE">
        <w:t>Alyea</w:t>
      </w:r>
      <w:proofErr w:type="spellEnd"/>
      <w:r w:rsidR="00D41BE2" w:rsidRPr="00F47EFE">
        <w:t>,</w:t>
      </w:r>
      <w:r w:rsidR="00D41BE2">
        <w:t xml:space="preserve"> </w:t>
      </w:r>
      <w:r w:rsidRPr="00F47EFE">
        <w:t>F</w:t>
      </w:r>
      <w:r w:rsidR="00723AFB">
        <w:t xml:space="preserve">N, </w:t>
      </w:r>
      <w:proofErr w:type="spellStart"/>
      <w:r w:rsidR="00D41BE2" w:rsidRPr="00F47EFE">
        <w:t>O'Doherty</w:t>
      </w:r>
      <w:proofErr w:type="spellEnd"/>
      <w:r w:rsidR="00D41BE2" w:rsidRPr="00F47EFE">
        <w:t xml:space="preserve">, </w:t>
      </w:r>
      <w:r w:rsidR="00AF36AC">
        <w:t>S,</w:t>
      </w:r>
      <w:r w:rsidRPr="00F47EFE">
        <w:t xml:space="preserve"> </w:t>
      </w:r>
      <w:r w:rsidR="00D41BE2" w:rsidRPr="00F47EFE">
        <w:t xml:space="preserve">Salameh, </w:t>
      </w:r>
      <w:r w:rsidRPr="00F47EFE">
        <w:t>P</w:t>
      </w:r>
      <w:r w:rsidR="00D41BE2">
        <w:t>,</w:t>
      </w:r>
      <w:r w:rsidRPr="00F47EFE">
        <w:t xml:space="preserve"> </w:t>
      </w:r>
      <w:r w:rsidR="00D41BE2" w:rsidRPr="00F47EFE">
        <w:t xml:space="preserve">Miller, </w:t>
      </w:r>
      <w:r w:rsidR="007F43D5">
        <w:t>BR,</w:t>
      </w:r>
      <w:r w:rsidRPr="00F47EFE">
        <w:t xml:space="preserve"> </w:t>
      </w:r>
      <w:r w:rsidR="00D41BE2" w:rsidRPr="00F47EFE">
        <w:t>Huang,</w:t>
      </w:r>
      <w:r w:rsidR="00D41BE2">
        <w:t xml:space="preserve"> </w:t>
      </w:r>
      <w:r w:rsidRPr="00F47EFE">
        <w:t>J</w:t>
      </w:r>
      <w:r w:rsidR="00D41BE2">
        <w:t>,</w:t>
      </w:r>
      <w:r w:rsidRPr="00F47EFE">
        <w:t xml:space="preserve"> </w:t>
      </w:r>
      <w:r w:rsidR="00D41BE2" w:rsidRPr="00F47EFE">
        <w:t xml:space="preserve">Wang, </w:t>
      </w:r>
      <w:r w:rsidR="007F43D5">
        <w:t>RHJ,</w:t>
      </w:r>
      <w:r w:rsidRPr="00F47EFE">
        <w:t xml:space="preserve"> </w:t>
      </w:r>
      <w:r w:rsidR="00D41BE2" w:rsidRPr="00F47EFE">
        <w:t xml:space="preserve">Hartley, </w:t>
      </w:r>
      <w:r w:rsidR="00AF36AC">
        <w:t>DE,</w:t>
      </w:r>
      <w:r w:rsidRPr="00F47EFE">
        <w:t xml:space="preserve"> </w:t>
      </w:r>
      <w:proofErr w:type="spellStart"/>
      <w:r w:rsidR="00D41BE2" w:rsidRPr="00F47EFE">
        <w:t>Harth</w:t>
      </w:r>
      <w:proofErr w:type="spellEnd"/>
      <w:r w:rsidR="00D41BE2" w:rsidRPr="00F47EFE">
        <w:t>,</w:t>
      </w:r>
      <w:r w:rsidR="003542A0">
        <w:t xml:space="preserve"> C, </w:t>
      </w:r>
      <w:r w:rsidR="00D41BE2" w:rsidRPr="00F47EFE">
        <w:t xml:space="preserve">Steele, </w:t>
      </w:r>
      <w:r w:rsidR="00AF36AC">
        <w:t>LP,</w:t>
      </w:r>
      <w:r w:rsidRPr="00F47EFE">
        <w:t xml:space="preserve"> </w:t>
      </w:r>
      <w:r w:rsidR="00D41BE2" w:rsidRPr="00F47EFE">
        <w:t xml:space="preserve">Sturrock, </w:t>
      </w:r>
      <w:r w:rsidRPr="00F47EFE">
        <w:t>G</w:t>
      </w:r>
      <w:r w:rsidR="00D41BE2">
        <w:t>,</w:t>
      </w:r>
      <w:r w:rsidRPr="00F47EFE">
        <w:t xml:space="preserve"> </w:t>
      </w:r>
      <w:r w:rsidR="00D41BE2" w:rsidRPr="00F47EFE">
        <w:t>Midgley</w:t>
      </w:r>
      <w:r w:rsidR="00D41BE2">
        <w:t>,</w:t>
      </w:r>
      <w:r w:rsidR="00D41BE2" w:rsidRPr="00F47EFE">
        <w:t xml:space="preserve"> </w:t>
      </w:r>
      <w:r w:rsidR="00D41BE2">
        <w:t>PM</w:t>
      </w:r>
      <w:r w:rsidRPr="00F47EFE">
        <w:t xml:space="preserve"> </w:t>
      </w:r>
      <w:r w:rsidR="00D41BE2">
        <w:t>&amp;</w:t>
      </w:r>
      <w:r w:rsidRPr="00F47EFE">
        <w:t xml:space="preserve"> McCulloch, </w:t>
      </w:r>
      <w:r w:rsidR="00D41BE2" w:rsidRPr="00F47EFE">
        <w:t xml:space="preserve">A </w:t>
      </w:r>
      <w:r w:rsidR="00D41BE2" w:rsidRPr="00D41BE2">
        <w:t xml:space="preserve">2000. </w:t>
      </w:r>
      <w:r w:rsidR="00D41BE2">
        <w:t>‘</w:t>
      </w:r>
      <w:hyperlink r:id="rId82" w:history="1">
        <w:r w:rsidRPr="00D41BE2">
          <w:rPr>
            <w:rStyle w:val="Hyperlink"/>
          </w:rPr>
          <w:t>A history of chemically and radiatively important gases in air deduced from ALE/GAGE/AGAGE</w:t>
        </w:r>
      </w:hyperlink>
      <w:r w:rsidR="00D41BE2">
        <w:t>’.</w:t>
      </w:r>
      <w:r w:rsidR="003542A0">
        <w:t xml:space="preserve"> </w:t>
      </w:r>
      <w:r w:rsidR="003542A0" w:rsidRPr="000E735C">
        <w:rPr>
          <w:i/>
          <w:iCs/>
        </w:rPr>
        <w:t>J</w:t>
      </w:r>
      <w:r w:rsidR="000E735C" w:rsidRPr="000E735C">
        <w:rPr>
          <w:i/>
          <w:iCs/>
        </w:rPr>
        <w:t>.</w:t>
      </w:r>
      <w:r w:rsidR="003542A0" w:rsidRPr="000E735C">
        <w:rPr>
          <w:i/>
          <w:iCs/>
        </w:rPr>
        <w:t xml:space="preserve"> </w:t>
      </w:r>
      <w:proofErr w:type="spellStart"/>
      <w:r w:rsidRPr="00F47EFE">
        <w:rPr>
          <w:i/>
        </w:rPr>
        <w:t>Geophys</w:t>
      </w:r>
      <w:proofErr w:type="spellEnd"/>
      <w:r w:rsidRPr="00F47EFE">
        <w:rPr>
          <w:i/>
        </w:rPr>
        <w:t>. Res</w:t>
      </w:r>
      <w:r w:rsidRPr="00D41BE2">
        <w:t>.</w:t>
      </w:r>
      <w:r w:rsidRPr="00F47EFE">
        <w:t xml:space="preserve"> 105(D14), </w:t>
      </w:r>
      <w:r w:rsidR="00D41BE2">
        <w:t xml:space="preserve">pp. </w:t>
      </w:r>
      <w:r w:rsidRPr="00F47EFE">
        <w:t>17751-17792</w:t>
      </w:r>
      <w:r w:rsidR="00D41BE2">
        <w:t>.</w:t>
      </w:r>
    </w:p>
    <w:bookmarkEnd w:id="201"/>
    <w:p w14:paraId="224F0810" w14:textId="24AB3AAD" w:rsidR="00EB1820" w:rsidRPr="00F47EFE" w:rsidRDefault="00EB1820" w:rsidP="00CC1A9D">
      <w:proofErr w:type="spellStart"/>
      <w:r w:rsidRPr="00F47EFE">
        <w:t>Prinn</w:t>
      </w:r>
      <w:proofErr w:type="spellEnd"/>
      <w:r w:rsidRPr="00F47EFE">
        <w:t xml:space="preserve">, </w:t>
      </w:r>
      <w:r w:rsidR="00AF36AC">
        <w:t>RG</w:t>
      </w:r>
      <w:r w:rsidRPr="00F47EFE">
        <w:t xml:space="preserve">, </w:t>
      </w:r>
      <w:r w:rsidR="008E2C7C">
        <w:t xml:space="preserve">Weiss, </w:t>
      </w:r>
      <w:r w:rsidR="00A136BC">
        <w:t xml:space="preserve">RF, </w:t>
      </w:r>
      <w:proofErr w:type="spellStart"/>
      <w:r w:rsidR="008E2C7C" w:rsidRPr="00F47EFE">
        <w:t>Arduini</w:t>
      </w:r>
      <w:proofErr w:type="spellEnd"/>
      <w:r w:rsidR="008E2C7C" w:rsidRPr="00F47EFE">
        <w:t xml:space="preserve">, </w:t>
      </w:r>
      <w:r w:rsidR="007F43D5">
        <w:t>J,</w:t>
      </w:r>
      <w:r w:rsidR="00BB7807" w:rsidRPr="00F47EFE">
        <w:t xml:space="preserve"> </w:t>
      </w:r>
      <w:r w:rsidR="008E2C7C" w:rsidRPr="00F47EFE">
        <w:t xml:space="preserve">Arnold, </w:t>
      </w:r>
      <w:r w:rsidRPr="00F47EFE">
        <w:t>T</w:t>
      </w:r>
      <w:r w:rsidR="008E2C7C">
        <w:t>,</w:t>
      </w:r>
      <w:r w:rsidRPr="00F47EFE">
        <w:t xml:space="preserve"> </w:t>
      </w:r>
      <w:r w:rsidR="008E2C7C" w:rsidRPr="00F47EFE">
        <w:t xml:space="preserve">DeWitt, </w:t>
      </w:r>
      <w:r w:rsidR="00BB7807">
        <w:t>H</w:t>
      </w:r>
      <w:r w:rsidRPr="00F47EFE">
        <w:t>L</w:t>
      </w:r>
      <w:r w:rsidR="008E2C7C">
        <w:t>,</w:t>
      </w:r>
      <w:r w:rsidRPr="00F47EFE">
        <w:t xml:space="preserve"> </w:t>
      </w:r>
      <w:r w:rsidR="008E2C7C" w:rsidRPr="00BB7807">
        <w:rPr>
          <w:bCs/>
        </w:rPr>
        <w:t xml:space="preserve">Fraser, </w:t>
      </w:r>
      <w:r w:rsidR="00AF36AC">
        <w:rPr>
          <w:bCs/>
        </w:rPr>
        <w:t>PJ,</w:t>
      </w:r>
      <w:r w:rsidRPr="00BB7807">
        <w:rPr>
          <w:bCs/>
        </w:rPr>
        <w:t xml:space="preserve"> </w:t>
      </w:r>
      <w:r w:rsidR="008E2C7C" w:rsidRPr="00F47EFE">
        <w:t>Ganesan,</w:t>
      </w:r>
      <w:r w:rsidR="008E2C7C">
        <w:t xml:space="preserve"> </w:t>
      </w:r>
      <w:r w:rsidR="007F43D5">
        <w:rPr>
          <w:bCs/>
        </w:rPr>
        <w:t>AL,</w:t>
      </w:r>
      <w:r w:rsidR="00BB7807">
        <w:t xml:space="preserve"> </w:t>
      </w:r>
      <w:proofErr w:type="spellStart"/>
      <w:r w:rsidR="008E2C7C">
        <w:t>Gasore</w:t>
      </w:r>
      <w:proofErr w:type="spellEnd"/>
      <w:r w:rsidR="008E2C7C">
        <w:t>,</w:t>
      </w:r>
      <w:r w:rsidR="008E2C7C" w:rsidRPr="00F47EFE">
        <w:t xml:space="preserve"> </w:t>
      </w:r>
      <w:r w:rsidR="00BB7807">
        <w:t>J</w:t>
      </w:r>
      <w:r w:rsidR="008E2C7C">
        <w:t>,</w:t>
      </w:r>
      <w:r w:rsidR="00BB7807">
        <w:t xml:space="preserve"> </w:t>
      </w:r>
      <w:proofErr w:type="spellStart"/>
      <w:r w:rsidR="008E2C7C" w:rsidRPr="00F47EFE">
        <w:t>Harth</w:t>
      </w:r>
      <w:proofErr w:type="spellEnd"/>
      <w:r w:rsidR="008E2C7C" w:rsidRPr="00F47EFE">
        <w:t xml:space="preserve">, </w:t>
      </w:r>
      <w:r w:rsidR="007F43D5">
        <w:t>CM,</w:t>
      </w:r>
      <w:r w:rsidRPr="00F47EFE">
        <w:t xml:space="preserve"> </w:t>
      </w:r>
      <w:r w:rsidR="008E2C7C" w:rsidRPr="00F47EFE">
        <w:t xml:space="preserve">Hermansen, </w:t>
      </w:r>
      <w:r w:rsidRPr="00F47EFE">
        <w:t>O</w:t>
      </w:r>
      <w:r w:rsidR="008E2C7C">
        <w:t>,</w:t>
      </w:r>
      <w:r w:rsidRPr="00F47EFE">
        <w:t xml:space="preserve"> </w:t>
      </w:r>
      <w:r w:rsidR="008E2C7C" w:rsidRPr="00F47EFE">
        <w:t xml:space="preserve">Kim, </w:t>
      </w:r>
      <w:r w:rsidRPr="00F47EFE">
        <w:t>J</w:t>
      </w:r>
      <w:r w:rsidR="008E2C7C">
        <w:t>,</w:t>
      </w:r>
      <w:r w:rsidRPr="00F47EFE">
        <w:t xml:space="preserve"> </w:t>
      </w:r>
      <w:r w:rsidR="008E2C7C" w:rsidRPr="00F47EFE">
        <w:t>Krummel,</w:t>
      </w:r>
      <w:r w:rsidR="008E2C7C">
        <w:t xml:space="preserve"> </w:t>
      </w:r>
      <w:r w:rsidR="00AF36AC">
        <w:t>PB,</w:t>
      </w:r>
      <w:r w:rsidRPr="00F47EFE">
        <w:t xml:space="preserve"> </w:t>
      </w:r>
      <w:r w:rsidR="008E2C7C">
        <w:t xml:space="preserve">Li, </w:t>
      </w:r>
      <w:r w:rsidR="00AF36AC">
        <w:t>S,</w:t>
      </w:r>
      <w:r w:rsidR="00BB7807">
        <w:t xml:space="preserve"> </w:t>
      </w:r>
      <w:r w:rsidR="008E2C7C" w:rsidRPr="00F47EFE">
        <w:t xml:space="preserve">Loh, </w:t>
      </w:r>
      <w:r w:rsidRPr="00F47EFE">
        <w:t>ZM</w:t>
      </w:r>
      <w:r w:rsidR="008E2C7C">
        <w:t>,</w:t>
      </w:r>
      <w:r w:rsidRPr="00F47EFE">
        <w:t xml:space="preserve"> </w:t>
      </w:r>
      <w:proofErr w:type="spellStart"/>
      <w:r w:rsidR="008E2C7C" w:rsidRPr="00F47EFE">
        <w:t>Lunder</w:t>
      </w:r>
      <w:proofErr w:type="spellEnd"/>
      <w:r w:rsidR="008E2C7C" w:rsidRPr="00F47EFE">
        <w:t xml:space="preserve">, </w:t>
      </w:r>
      <w:r w:rsidRPr="00F47EFE">
        <w:t>C</w:t>
      </w:r>
      <w:r w:rsidR="00AF36AC">
        <w:t>R,</w:t>
      </w:r>
      <w:r w:rsidRPr="00F47EFE">
        <w:t xml:space="preserve"> </w:t>
      </w:r>
      <w:proofErr w:type="spellStart"/>
      <w:r w:rsidR="008E2C7C" w:rsidRPr="00F47EFE">
        <w:t>Maione</w:t>
      </w:r>
      <w:proofErr w:type="spellEnd"/>
      <w:r w:rsidR="008E2C7C" w:rsidRPr="00F47EFE">
        <w:t xml:space="preserve">, </w:t>
      </w:r>
      <w:r w:rsidRPr="00F47EFE">
        <w:t>M</w:t>
      </w:r>
      <w:r w:rsidR="008E2C7C">
        <w:t>,</w:t>
      </w:r>
      <w:r w:rsidRPr="00F47EFE">
        <w:t xml:space="preserve"> </w:t>
      </w:r>
      <w:r w:rsidR="008E2C7C" w:rsidRPr="00F47EFE">
        <w:t xml:space="preserve">Manning, </w:t>
      </w:r>
      <w:r w:rsidR="007F43D5">
        <w:t>AJ,</w:t>
      </w:r>
      <w:r w:rsidRPr="00F47EFE">
        <w:t xml:space="preserve"> </w:t>
      </w:r>
      <w:r w:rsidR="008E2C7C" w:rsidRPr="00F47EFE">
        <w:t xml:space="preserve">Miller, </w:t>
      </w:r>
      <w:r w:rsidR="007F43D5">
        <w:t>BR,</w:t>
      </w:r>
      <w:r w:rsidRPr="00F47EFE">
        <w:t xml:space="preserve"> </w:t>
      </w:r>
      <w:proofErr w:type="spellStart"/>
      <w:r w:rsidR="008E2C7C" w:rsidRPr="00F47EFE">
        <w:t>Mitrevski</w:t>
      </w:r>
      <w:proofErr w:type="spellEnd"/>
      <w:r w:rsidR="008E2C7C" w:rsidRPr="00F47EFE">
        <w:t xml:space="preserve">, </w:t>
      </w:r>
      <w:r w:rsidRPr="00F47EFE">
        <w:t>B</w:t>
      </w:r>
      <w:r w:rsidR="008E2C7C">
        <w:t>,</w:t>
      </w:r>
      <w:r w:rsidRPr="00F47EFE">
        <w:t xml:space="preserve"> </w:t>
      </w:r>
      <w:proofErr w:type="spellStart"/>
      <w:r w:rsidR="008E2C7C" w:rsidRPr="00F47EFE">
        <w:t>M</w:t>
      </w:r>
      <w:r w:rsidR="008E2C7C">
        <w:rPr>
          <w:rFonts w:cs="Calibri"/>
        </w:rPr>
        <w:t>ü</w:t>
      </w:r>
      <w:r w:rsidR="008E2C7C" w:rsidRPr="00F47EFE">
        <w:t>hle</w:t>
      </w:r>
      <w:proofErr w:type="spellEnd"/>
      <w:r w:rsidR="008E2C7C" w:rsidRPr="00F47EFE">
        <w:t>,</w:t>
      </w:r>
      <w:r w:rsidR="008E2C7C">
        <w:t xml:space="preserve"> </w:t>
      </w:r>
      <w:r w:rsidRPr="00F47EFE">
        <w:t>J</w:t>
      </w:r>
      <w:r w:rsidR="008E2C7C">
        <w:t>,</w:t>
      </w:r>
      <w:r w:rsidRPr="00F47EFE">
        <w:t xml:space="preserve"> </w:t>
      </w:r>
      <w:proofErr w:type="spellStart"/>
      <w:r w:rsidR="008E2C7C" w:rsidRPr="00F47EFE">
        <w:t>O’Doherty</w:t>
      </w:r>
      <w:proofErr w:type="spellEnd"/>
      <w:r w:rsidR="008E2C7C" w:rsidRPr="00F47EFE">
        <w:t>,</w:t>
      </w:r>
      <w:r w:rsidR="008E2C7C">
        <w:t xml:space="preserve"> </w:t>
      </w:r>
      <w:r w:rsidR="00AF36AC">
        <w:t>S,</w:t>
      </w:r>
      <w:r w:rsidRPr="00F47EFE">
        <w:t xml:space="preserve"> </w:t>
      </w:r>
      <w:r w:rsidR="008E2C7C" w:rsidRPr="00F47EFE">
        <w:t>Park,</w:t>
      </w:r>
      <w:r w:rsidR="008E2C7C">
        <w:t xml:space="preserve"> </w:t>
      </w:r>
      <w:r w:rsidR="00AF36AC">
        <w:t>S,</w:t>
      </w:r>
      <w:r w:rsidRPr="00F47EFE">
        <w:t xml:space="preserve"> </w:t>
      </w:r>
      <w:r w:rsidR="008E2C7C" w:rsidRPr="00F47EFE">
        <w:t xml:space="preserve">Reimann, </w:t>
      </w:r>
      <w:r w:rsidR="00AF36AC">
        <w:t>S,</w:t>
      </w:r>
      <w:r w:rsidRPr="00F47EFE">
        <w:t xml:space="preserve"> </w:t>
      </w:r>
      <w:r w:rsidR="008E2C7C" w:rsidRPr="00F47EFE">
        <w:t xml:space="preserve">Rigby, </w:t>
      </w:r>
      <w:r w:rsidRPr="00F47EFE">
        <w:t>M</w:t>
      </w:r>
      <w:r w:rsidR="008E2C7C">
        <w:t>,</w:t>
      </w:r>
      <w:r w:rsidRPr="00F47EFE">
        <w:t xml:space="preserve"> </w:t>
      </w:r>
      <w:r w:rsidR="008E2C7C" w:rsidRPr="00F47EFE">
        <w:t xml:space="preserve">Saito, </w:t>
      </w:r>
      <w:r w:rsidRPr="00F47EFE">
        <w:t>T</w:t>
      </w:r>
      <w:r w:rsidR="008E2C7C">
        <w:t>,</w:t>
      </w:r>
      <w:r w:rsidRPr="00F47EFE">
        <w:t xml:space="preserve"> </w:t>
      </w:r>
      <w:r w:rsidR="008E2C7C" w:rsidRPr="00F47EFE">
        <w:t>Salameh,</w:t>
      </w:r>
      <w:r w:rsidR="008E2C7C">
        <w:t xml:space="preserve"> </w:t>
      </w:r>
      <w:r w:rsidR="00AF36AC">
        <w:t>PK,</w:t>
      </w:r>
      <w:r w:rsidRPr="00F47EFE">
        <w:t xml:space="preserve"> </w:t>
      </w:r>
      <w:r w:rsidR="008E2C7C" w:rsidRPr="00F47EFE">
        <w:t xml:space="preserve">Schmidt, </w:t>
      </w:r>
      <w:r w:rsidR="00AF36AC">
        <w:t>R,</w:t>
      </w:r>
      <w:r w:rsidRPr="00F47EFE">
        <w:t xml:space="preserve"> </w:t>
      </w:r>
      <w:r w:rsidR="008E2C7C" w:rsidRPr="00F47EFE">
        <w:t xml:space="preserve">Simmonds, </w:t>
      </w:r>
      <w:r w:rsidR="007F43D5">
        <w:t>PG,</w:t>
      </w:r>
      <w:r w:rsidRPr="00F47EFE">
        <w:t xml:space="preserve"> </w:t>
      </w:r>
      <w:r w:rsidR="008E2C7C" w:rsidRPr="00F47EFE">
        <w:t xml:space="preserve">Steele, </w:t>
      </w:r>
      <w:r w:rsidR="00AF36AC">
        <w:t>LP,</w:t>
      </w:r>
      <w:r w:rsidRPr="00F47EFE">
        <w:t xml:space="preserve"> </w:t>
      </w:r>
      <w:r w:rsidR="008E2C7C" w:rsidRPr="00F47EFE">
        <w:t>Vollmer,</w:t>
      </w:r>
      <w:r w:rsidR="008E2C7C">
        <w:t xml:space="preserve"> </w:t>
      </w:r>
      <w:r w:rsidR="00AF36AC">
        <w:t>MK,</w:t>
      </w:r>
      <w:r w:rsidRPr="00F47EFE">
        <w:t xml:space="preserve"> </w:t>
      </w:r>
      <w:r w:rsidR="008E2C7C" w:rsidRPr="00F47EFE">
        <w:t xml:space="preserve">Wang, </w:t>
      </w:r>
      <w:r w:rsidR="00AF36AC">
        <w:t>R</w:t>
      </w:r>
      <w:r w:rsidRPr="00F47EFE">
        <w:t>H</w:t>
      </w:r>
      <w:r w:rsidR="008E2C7C">
        <w:t>,</w:t>
      </w:r>
      <w:r w:rsidRPr="00F47EFE">
        <w:t xml:space="preserve"> </w:t>
      </w:r>
      <w:r w:rsidR="008E2C7C" w:rsidRPr="00F47EFE">
        <w:t xml:space="preserve">Yao, </w:t>
      </w:r>
      <w:r w:rsidRPr="00F47EFE">
        <w:t>B</w:t>
      </w:r>
      <w:r w:rsidR="008E2C7C">
        <w:t>,</w:t>
      </w:r>
      <w:r w:rsidRPr="00F47EFE">
        <w:t xml:space="preserve"> </w:t>
      </w:r>
      <w:proofErr w:type="spellStart"/>
      <w:r w:rsidR="008E2C7C" w:rsidRPr="00F47EFE">
        <w:t>Yokouchi</w:t>
      </w:r>
      <w:proofErr w:type="spellEnd"/>
      <w:r w:rsidR="008E2C7C" w:rsidRPr="00F47EFE">
        <w:t>,</w:t>
      </w:r>
      <w:r w:rsidR="008E2C7C">
        <w:t xml:space="preserve"> </w:t>
      </w:r>
      <w:r w:rsidRPr="00F47EFE">
        <w:t>Y</w:t>
      </w:r>
      <w:r w:rsidR="008E2C7C">
        <w:t>,</w:t>
      </w:r>
      <w:r w:rsidRPr="00F47EFE">
        <w:t xml:space="preserve"> </w:t>
      </w:r>
      <w:r w:rsidR="008E2C7C" w:rsidRPr="00F47EFE">
        <w:t>Young</w:t>
      </w:r>
      <w:r w:rsidR="008E2C7C">
        <w:t>,</w:t>
      </w:r>
      <w:r w:rsidR="008E2C7C" w:rsidRPr="00F47EFE">
        <w:t xml:space="preserve"> </w:t>
      </w:r>
      <w:r w:rsidR="00AF36AC">
        <w:t>D</w:t>
      </w:r>
      <w:r w:rsidRPr="00F47EFE">
        <w:t xml:space="preserve"> </w:t>
      </w:r>
      <w:r w:rsidR="008E2C7C">
        <w:t>&amp;</w:t>
      </w:r>
      <w:r w:rsidRPr="00F47EFE">
        <w:t xml:space="preserve"> Zhou, </w:t>
      </w:r>
      <w:r w:rsidR="008E2C7C" w:rsidRPr="00F47EFE">
        <w:t>L</w:t>
      </w:r>
      <w:r w:rsidR="008E2C7C">
        <w:t xml:space="preserve"> </w:t>
      </w:r>
      <w:r w:rsidR="008E2C7C" w:rsidRPr="00BB7807">
        <w:t>2018.</w:t>
      </w:r>
      <w:r w:rsidR="008E2C7C">
        <w:t xml:space="preserve"> ‘</w:t>
      </w:r>
      <w:hyperlink r:id="rId83" w:history="1">
        <w:r w:rsidRPr="008E2C7C">
          <w:rPr>
            <w:rStyle w:val="Hyperlink"/>
          </w:rPr>
          <w:t>History of chemically and radiatively important atmospheric gases from the Advanced Global Atmospheric Gases Experiment (AGAGE)</w:t>
        </w:r>
      </w:hyperlink>
      <w:r w:rsidR="008E2C7C">
        <w:t>’.</w:t>
      </w:r>
      <w:r w:rsidRPr="00F47EFE">
        <w:t xml:space="preserve"> </w:t>
      </w:r>
      <w:r w:rsidRPr="00F47EFE">
        <w:rPr>
          <w:i/>
        </w:rPr>
        <w:t>Earth Sys</w:t>
      </w:r>
      <w:r w:rsidR="00BB7807">
        <w:rPr>
          <w:i/>
        </w:rPr>
        <w:t>.</w:t>
      </w:r>
      <w:r w:rsidRPr="00F47EFE">
        <w:rPr>
          <w:i/>
        </w:rPr>
        <w:t xml:space="preserve"> Sci</w:t>
      </w:r>
      <w:r w:rsidR="00BB7807">
        <w:rPr>
          <w:i/>
        </w:rPr>
        <w:t>.</w:t>
      </w:r>
      <w:r w:rsidRPr="00F47EFE">
        <w:rPr>
          <w:i/>
        </w:rPr>
        <w:t xml:space="preserve"> Data </w:t>
      </w:r>
      <w:r w:rsidR="00BB7807" w:rsidRPr="00BB7807">
        <w:t>10</w:t>
      </w:r>
      <w:r w:rsidRPr="00BB7807">
        <w:t xml:space="preserve">, </w:t>
      </w:r>
      <w:r w:rsidR="008E2C7C">
        <w:t>pp.</w:t>
      </w:r>
      <w:r w:rsidR="00BB7807">
        <w:t>985-1018</w:t>
      </w:r>
      <w:r w:rsidR="008E2C7C">
        <w:t>.</w:t>
      </w:r>
    </w:p>
    <w:p w14:paraId="4CF50243" w14:textId="56588557" w:rsidR="00EB1820" w:rsidRDefault="00EB1820" w:rsidP="00CC1A9D">
      <w:r w:rsidRPr="00F47EFE">
        <w:t xml:space="preserve">Redington, A </w:t>
      </w:r>
      <w:r w:rsidR="008E2C7C">
        <w:t>&amp;</w:t>
      </w:r>
      <w:r w:rsidRPr="00F47EFE">
        <w:t xml:space="preserve"> Manning, </w:t>
      </w:r>
      <w:r w:rsidR="008E2C7C" w:rsidRPr="00F47EFE">
        <w:t>A</w:t>
      </w:r>
      <w:r w:rsidR="008E2C7C">
        <w:t xml:space="preserve"> 2018.</w:t>
      </w:r>
      <w:r w:rsidR="008E2C7C" w:rsidRPr="00F47EFE">
        <w:t xml:space="preserve"> </w:t>
      </w:r>
      <w:r w:rsidR="008E2C7C">
        <w:t>‘</w:t>
      </w:r>
      <w:proofErr w:type="spellStart"/>
      <w:r w:rsidRPr="00F47EFE">
        <w:t>InTEM</w:t>
      </w:r>
      <w:proofErr w:type="spellEnd"/>
      <w:r w:rsidRPr="00F47EFE">
        <w:t xml:space="preserve"> inversion modelling: Australia</w:t>
      </w:r>
      <w:r w:rsidR="008E2C7C">
        <w:t>’</w:t>
      </w:r>
      <w:r w:rsidRPr="00F47EFE">
        <w:t>, UK Met Office, October 2018, 18 pp.</w:t>
      </w:r>
    </w:p>
    <w:p w14:paraId="25EF928E" w14:textId="033AD03E" w:rsidR="00EB1820" w:rsidRPr="00F47EFE" w:rsidRDefault="00EB1820" w:rsidP="00CC1A9D">
      <w:pPr>
        <w:rPr>
          <w:rFonts w:cs="Arial"/>
        </w:rPr>
      </w:pPr>
      <w:r w:rsidRPr="00F47EFE">
        <w:t xml:space="preserve">Rigby, M, </w:t>
      </w:r>
      <w:proofErr w:type="spellStart"/>
      <w:r w:rsidR="00060613" w:rsidRPr="00F47EFE">
        <w:t>Mühle</w:t>
      </w:r>
      <w:proofErr w:type="spellEnd"/>
      <w:r w:rsidR="00060613" w:rsidRPr="00F47EFE">
        <w:t xml:space="preserve">, </w:t>
      </w:r>
      <w:r w:rsidRPr="00F47EFE">
        <w:t>J</w:t>
      </w:r>
      <w:r w:rsidR="00060613">
        <w:t>,</w:t>
      </w:r>
      <w:r w:rsidRPr="00F47EFE">
        <w:t xml:space="preserve"> </w:t>
      </w:r>
      <w:r w:rsidR="00060613" w:rsidRPr="00F47EFE">
        <w:t xml:space="preserve">Miller, </w:t>
      </w:r>
      <w:r w:rsidR="007F43D5">
        <w:t>BR,</w:t>
      </w:r>
      <w:r w:rsidRPr="00F47EFE">
        <w:t xml:space="preserve"> </w:t>
      </w:r>
      <w:proofErr w:type="spellStart"/>
      <w:r w:rsidR="00060613" w:rsidRPr="00F47EFE">
        <w:t>Prinn</w:t>
      </w:r>
      <w:proofErr w:type="spellEnd"/>
      <w:r w:rsidR="00060613" w:rsidRPr="00F47EFE">
        <w:t xml:space="preserve">, </w:t>
      </w:r>
      <w:r w:rsidR="00AF7FDD">
        <w:t xml:space="preserve">RG, </w:t>
      </w:r>
      <w:r w:rsidR="00060613" w:rsidRPr="00F47EFE">
        <w:t xml:space="preserve">Krummel, </w:t>
      </w:r>
      <w:r w:rsidR="00AF36AC">
        <w:t>PB,</w:t>
      </w:r>
      <w:r w:rsidRPr="00F47EFE">
        <w:t xml:space="preserve"> </w:t>
      </w:r>
      <w:r w:rsidR="00060613" w:rsidRPr="00F47EFE">
        <w:t xml:space="preserve">Steele, </w:t>
      </w:r>
      <w:r w:rsidR="00AF36AC">
        <w:t>LP,</w:t>
      </w:r>
      <w:r w:rsidRPr="00F47EFE">
        <w:t xml:space="preserve"> </w:t>
      </w:r>
      <w:r w:rsidR="00060613" w:rsidRPr="00F47EFE">
        <w:t xml:space="preserve">Fraser, </w:t>
      </w:r>
      <w:r w:rsidR="00AF36AC">
        <w:t>PJ,</w:t>
      </w:r>
      <w:r w:rsidRPr="00F47EFE">
        <w:t xml:space="preserve"> </w:t>
      </w:r>
      <w:r w:rsidR="00060613" w:rsidRPr="00F47EFE">
        <w:t xml:space="preserve">Salameh, </w:t>
      </w:r>
      <w:r w:rsidR="00AF36AC">
        <w:t>PK,</w:t>
      </w:r>
      <w:r w:rsidRPr="00F47EFE">
        <w:t xml:space="preserve"> </w:t>
      </w:r>
      <w:proofErr w:type="spellStart"/>
      <w:r w:rsidR="00060613" w:rsidRPr="00F47EFE">
        <w:t>Harth</w:t>
      </w:r>
      <w:proofErr w:type="spellEnd"/>
      <w:r w:rsidR="00060613" w:rsidRPr="00F47EFE">
        <w:t xml:space="preserve">, </w:t>
      </w:r>
      <w:r w:rsidR="007F43D5">
        <w:t>CM,</w:t>
      </w:r>
      <w:r w:rsidRPr="00F47EFE">
        <w:t xml:space="preserve"> </w:t>
      </w:r>
      <w:r w:rsidR="00060613">
        <w:t>Weiss,</w:t>
      </w:r>
      <w:r w:rsidR="00060613" w:rsidRPr="00F47EFE">
        <w:t xml:space="preserve"> </w:t>
      </w:r>
      <w:r w:rsidR="00A136BC">
        <w:t xml:space="preserve">RF, </w:t>
      </w:r>
      <w:proofErr w:type="spellStart"/>
      <w:r w:rsidR="00060613" w:rsidRPr="00F47EFE">
        <w:t>Greally</w:t>
      </w:r>
      <w:proofErr w:type="spellEnd"/>
      <w:r w:rsidR="00060613" w:rsidRPr="00F47EFE">
        <w:t>,</w:t>
      </w:r>
      <w:r w:rsidR="00060613">
        <w:t xml:space="preserve"> </w:t>
      </w:r>
      <w:r w:rsidR="007F43D5">
        <w:t>BR,</w:t>
      </w:r>
      <w:r w:rsidRPr="00F47EFE">
        <w:t xml:space="preserve"> </w:t>
      </w:r>
      <w:proofErr w:type="spellStart"/>
      <w:r w:rsidR="00060613" w:rsidRPr="00F47EFE">
        <w:t>O'Doherty</w:t>
      </w:r>
      <w:proofErr w:type="spellEnd"/>
      <w:r w:rsidR="00060613" w:rsidRPr="00F47EFE">
        <w:t xml:space="preserve">, </w:t>
      </w:r>
      <w:r w:rsidR="00AF36AC">
        <w:t>S,</w:t>
      </w:r>
      <w:r w:rsidRPr="00F47EFE">
        <w:t xml:space="preserve"> </w:t>
      </w:r>
      <w:r w:rsidR="00060613" w:rsidRPr="00F47EFE">
        <w:t xml:space="preserve">Simmonds, </w:t>
      </w:r>
      <w:r w:rsidR="007F43D5">
        <w:t>PG,</w:t>
      </w:r>
      <w:r w:rsidRPr="00F47EFE">
        <w:t xml:space="preserve"> </w:t>
      </w:r>
      <w:r w:rsidR="00060613" w:rsidRPr="00F47EFE">
        <w:t>Vollmer,</w:t>
      </w:r>
      <w:r w:rsidR="00060613">
        <w:t xml:space="preserve"> </w:t>
      </w:r>
      <w:r w:rsidR="00AF36AC">
        <w:t>MK,</w:t>
      </w:r>
      <w:r w:rsidRPr="00F47EFE">
        <w:t xml:space="preserve"> </w:t>
      </w:r>
      <w:r w:rsidR="00060613" w:rsidRPr="00F47EFE">
        <w:t xml:space="preserve">Reimann, </w:t>
      </w:r>
      <w:r w:rsidR="00AF36AC">
        <w:t>S,</w:t>
      </w:r>
      <w:r w:rsidRPr="00F47EFE">
        <w:t xml:space="preserve"> </w:t>
      </w:r>
      <w:r w:rsidR="00060613" w:rsidRPr="00F47EFE">
        <w:t xml:space="preserve">Kim, </w:t>
      </w:r>
      <w:r w:rsidRPr="00F47EFE">
        <w:t>J</w:t>
      </w:r>
      <w:r w:rsidR="00060613">
        <w:t>,</w:t>
      </w:r>
      <w:r w:rsidRPr="00F47EFE">
        <w:t xml:space="preserve"> </w:t>
      </w:r>
      <w:r w:rsidR="00060613" w:rsidRPr="00F47EFE">
        <w:t xml:space="preserve">Kim, </w:t>
      </w:r>
      <w:r w:rsidR="007F43D5">
        <w:t>K-</w:t>
      </w:r>
      <w:r w:rsidR="00060613" w:rsidRPr="00060613">
        <w:t xml:space="preserve"> </w:t>
      </w:r>
      <w:r w:rsidR="00060613" w:rsidRPr="00F47EFE">
        <w:t xml:space="preserve">Wang, </w:t>
      </w:r>
      <w:r w:rsidR="007F43D5">
        <w:t>R</w:t>
      </w:r>
      <w:r w:rsidRPr="00F47EFE">
        <w:t>HJ</w:t>
      </w:r>
      <w:r w:rsidR="00060613">
        <w:t>,</w:t>
      </w:r>
      <w:r w:rsidRPr="00F47EFE">
        <w:t xml:space="preserve"> </w:t>
      </w:r>
      <w:r w:rsidR="00060613" w:rsidRPr="00F47EFE">
        <w:t xml:space="preserve">Olivier, </w:t>
      </w:r>
      <w:r w:rsidRPr="00F47EFE">
        <w:t>JGJ</w:t>
      </w:r>
      <w:r w:rsidR="00060613">
        <w:t>,</w:t>
      </w:r>
      <w:r w:rsidRPr="00F47EFE">
        <w:t xml:space="preserve"> </w:t>
      </w:r>
      <w:proofErr w:type="spellStart"/>
      <w:r w:rsidR="00060613" w:rsidRPr="00F47EFE">
        <w:t>Dlugokencky</w:t>
      </w:r>
      <w:proofErr w:type="spellEnd"/>
      <w:r w:rsidR="00060613" w:rsidRPr="00F47EFE">
        <w:t xml:space="preserve">, </w:t>
      </w:r>
      <w:r w:rsidRPr="00F47EFE">
        <w:t>EJ</w:t>
      </w:r>
      <w:r w:rsidR="00060613">
        <w:t>,</w:t>
      </w:r>
      <w:r w:rsidRPr="00F47EFE">
        <w:t xml:space="preserve"> </w:t>
      </w:r>
      <w:r w:rsidR="00060613" w:rsidRPr="00F47EFE">
        <w:t xml:space="preserve">Dutton, </w:t>
      </w:r>
      <w:r w:rsidRPr="00F47EFE">
        <w:t>G</w:t>
      </w:r>
      <w:r w:rsidR="00AF36AC">
        <w:t>S,</w:t>
      </w:r>
      <w:r w:rsidRPr="00F47EFE">
        <w:t xml:space="preserve"> Hall</w:t>
      </w:r>
      <w:r w:rsidR="00060613">
        <w:t>,</w:t>
      </w:r>
      <w:r w:rsidR="00060613" w:rsidRPr="00F47EFE">
        <w:t xml:space="preserve"> </w:t>
      </w:r>
      <w:r w:rsidR="00060613">
        <w:t>BD</w:t>
      </w:r>
      <w:r w:rsidRPr="00F47EFE">
        <w:t xml:space="preserve"> </w:t>
      </w:r>
      <w:r w:rsidR="00060613">
        <w:t>&amp;</w:t>
      </w:r>
      <w:r w:rsidRPr="00F47EFE">
        <w:t xml:space="preserve"> Elkins, </w:t>
      </w:r>
      <w:r w:rsidR="00060613">
        <w:t>JW</w:t>
      </w:r>
      <w:r w:rsidR="00060613" w:rsidRPr="00F47EFE">
        <w:rPr>
          <w:rFonts w:cs="Arial"/>
        </w:rPr>
        <w:t xml:space="preserve"> 2010. </w:t>
      </w:r>
      <w:r w:rsidR="00060613">
        <w:rPr>
          <w:rFonts w:cs="Arial"/>
        </w:rPr>
        <w:t>‘</w:t>
      </w:r>
      <w:hyperlink r:id="rId84" w:history="1">
        <w:r w:rsidRPr="00060613">
          <w:rPr>
            <w:rStyle w:val="Hyperlink"/>
          </w:rPr>
          <w:t>History of atmospheric SF</w:t>
        </w:r>
        <w:r w:rsidRPr="00060613">
          <w:rPr>
            <w:rStyle w:val="Hyperlink"/>
            <w:vertAlign w:val="subscript"/>
          </w:rPr>
          <w:t>6</w:t>
        </w:r>
        <w:r w:rsidRPr="00060613">
          <w:rPr>
            <w:rStyle w:val="Hyperlink"/>
          </w:rPr>
          <w:t xml:space="preserve"> from 1973 to 2008</w:t>
        </w:r>
      </w:hyperlink>
      <w:r w:rsidR="00060613">
        <w:t>’.</w:t>
      </w:r>
      <w:r w:rsidRPr="00F47EFE">
        <w:t xml:space="preserve"> </w:t>
      </w:r>
      <w:r w:rsidRPr="00F47EFE">
        <w:rPr>
          <w:rFonts w:cs="Arial"/>
          <w:i/>
        </w:rPr>
        <w:t>Atmos. Chem. Phys</w:t>
      </w:r>
      <w:r w:rsidRPr="00060613">
        <w:rPr>
          <w:rFonts w:cs="Arial"/>
          <w:iCs/>
        </w:rPr>
        <w:t>.</w:t>
      </w:r>
      <w:r w:rsidRPr="00F47EFE">
        <w:rPr>
          <w:rFonts w:cs="Arial"/>
        </w:rPr>
        <w:t xml:space="preserve"> 10(21), </w:t>
      </w:r>
      <w:r w:rsidR="00060613">
        <w:rPr>
          <w:rFonts w:cs="Arial"/>
        </w:rPr>
        <w:t xml:space="preserve">pp. </w:t>
      </w:r>
      <w:r w:rsidRPr="00F47EFE">
        <w:rPr>
          <w:rFonts w:cs="Arial"/>
        </w:rPr>
        <w:t>10305-10320</w:t>
      </w:r>
      <w:r w:rsidR="00060613">
        <w:rPr>
          <w:rFonts w:cs="Arial"/>
        </w:rPr>
        <w:t>.</w:t>
      </w:r>
    </w:p>
    <w:p w14:paraId="72D624D4" w14:textId="189BF3BC" w:rsidR="00EB1820" w:rsidRDefault="00EB1820" w:rsidP="00CC1A9D">
      <w:bookmarkStart w:id="202" w:name="_Hlk65502441"/>
      <w:r w:rsidRPr="00F47EFE">
        <w:t xml:space="preserve">Rigby, M, </w:t>
      </w:r>
      <w:proofErr w:type="spellStart"/>
      <w:r w:rsidR="00C046D7" w:rsidRPr="00F47EFE">
        <w:t>Prinn</w:t>
      </w:r>
      <w:proofErr w:type="spellEnd"/>
      <w:r w:rsidR="00C046D7" w:rsidRPr="00F47EFE">
        <w:t>,</w:t>
      </w:r>
      <w:r w:rsidR="00C046D7">
        <w:t xml:space="preserve"> </w:t>
      </w:r>
      <w:r w:rsidR="00AF7FDD">
        <w:t xml:space="preserve">RG, </w:t>
      </w:r>
      <w:proofErr w:type="spellStart"/>
      <w:r w:rsidR="00C046D7" w:rsidRPr="00F47EFE">
        <w:t>O'Doherty</w:t>
      </w:r>
      <w:proofErr w:type="spellEnd"/>
      <w:r w:rsidR="00C046D7" w:rsidRPr="00F47EFE">
        <w:t xml:space="preserve">, </w:t>
      </w:r>
      <w:r w:rsidR="00AF36AC">
        <w:t>S,</w:t>
      </w:r>
      <w:r w:rsidRPr="00F47EFE">
        <w:t xml:space="preserve"> </w:t>
      </w:r>
      <w:r w:rsidR="00C046D7" w:rsidRPr="00F47EFE">
        <w:t>Miller,</w:t>
      </w:r>
      <w:r w:rsidR="00C046D7">
        <w:t xml:space="preserve"> </w:t>
      </w:r>
      <w:r w:rsidR="007F43D5">
        <w:t>BR,</w:t>
      </w:r>
      <w:r w:rsidRPr="00F47EFE">
        <w:t xml:space="preserve"> </w:t>
      </w:r>
      <w:r w:rsidR="00C046D7" w:rsidRPr="00F47EFE">
        <w:t xml:space="preserve">Ivy, </w:t>
      </w:r>
      <w:r w:rsidR="00AF36AC">
        <w:t>D,</w:t>
      </w:r>
      <w:r w:rsidRPr="00F47EFE">
        <w:t xml:space="preserve"> </w:t>
      </w:r>
      <w:proofErr w:type="spellStart"/>
      <w:r w:rsidR="00C046D7" w:rsidRPr="00F47EFE">
        <w:t>Mühle</w:t>
      </w:r>
      <w:proofErr w:type="spellEnd"/>
      <w:r w:rsidR="00C046D7" w:rsidRPr="00F47EFE">
        <w:t xml:space="preserve">, </w:t>
      </w:r>
      <w:r w:rsidRPr="00F47EFE">
        <w:t>J</w:t>
      </w:r>
      <w:r w:rsidR="00C046D7">
        <w:t>,</w:t>
      </w:r>
      <w:r w:rsidRPr="00F47EFE">
        <w:t xml:space="preserve"> </w:t>
      </w:r>
      <w:proofErr w:type="spellStart"/>
      <w:r w:rsidR="00C046D7" w:rsidRPr="00F47EFE">
        <w:t>Harth</w:t>
      </w:r>
      <w:proofErr w:type="spellEnd"/>
      <w:r w:rsidR="00C046D7" w:rsidRPr="00F47EFE">
        <w:t xml:space="preserve">, </w:t>
      </w:r>
      <w:r w:rsidR="007F43D5">
        <w:t>CM,</w:t>
      </w:r>
      <w:r w:rsidRPr="00F47EFE">
        <w:t xml:space="preserve"> </w:t>
      </w:r>
      <w:r w:rsidR="00C046D7" w:rsidRPr="00F47EFE">
        <w:t xml:space="preserve">Salameh, </w:t>
      </w:r>
      <w:r w:rsidR="00AF36AC">
        <w:t>PK,</w:t>
      </w:r>
      <w:r w:rsidRPr="00F47EFE">
        <w:t xml:space="preserve"> </w:t>
      </w:r>
      <w:r w:rsidR="00C046D7" w:rsidRPr="00F47EFE">
        <w:t>Arnold,</w:t>
      </w:r>
      <w:r w:rsidR="00C046D7">
        <w:t xml:space="preserve"> </w:t>
      </w:r>
      <w:r w:rsidRPr="00F47EFE">
        <w:t>T</w:t>
      </w:r>
      <w:r w:rsidR="00C046D7">
        <w:t>,</w:t>
      </w:r>
      <w:r w:rsidRPr="00F47EFE">
        <w:t xml:space="preserve"> </w:t>
      </w:r>
      <w:r w:rsidR="00C046D7">
        <w:t>Weiss,</w:t>
      </w:r>
      <w:r w:rsidR="00C046D7" w:rsidRPr="00F47EFE">
        <w:t xml:space="preserve"> </w:t>
      </w:r>
      <w:r w:rsidR="00A136BC">
        <w:t xml:space="preserve">RF, </w:t>
      </w:r>
      <w:r w:rsidR="00C046D7" w:rsidRPr="00F47EFE">
        <w:t xml:space="preserve">Krummel, </w:t>
      </w:r>
      <w:r w:rsidR="00AF36AC">
        <w:t>PB,</w:t>
      </w:r>
      <w:r w:rsidRPr="00F47EFE">
        <w:t xml:space="preserve"> </w:t>
      </w:r>
      <w:r w:rsidR="00C046D7" w:rsidRPr="00F47EFE">
        <w:t xml:space="preserve">Steele, </w:t>
      </w:r>
      <w:r w:rsidR="00AF36AC">
        <w:t>LP,</w:t>
      </w:r>
      <w:r w:rsidRPr="00F47EFE">
        <w:t xml:space="preserve"> </w:t>
      </w:r>
      <w:r w:rsidR="00C046D7" w:rsidRPr="00F47EFE">
        <w:t>Fraser,</w:t>
      </w:r>
      <w:r w:rsidR="00C046D7">
        <w:t xml:space="preserve"> </w:t>
      </w:r>
      <w:r w:rsidR="00AF36AC">
        <w:t>PJ,</w:t>
      </w:r>
      <w:r w:rsidRPr="00F47EFE">
        <w:t xml:space="preserve"> Young</w:t>
      </w:r>
      <w:r w:rsidR="00C046D7">
        <w:t>,</w:t>
      </w:r>
      <w:r w:rsidR="00C046D7" w:rsidRPr="00F47EFE">
        <w:t xml:space="preserve"> </w:t>
      </w:r>
      <w:r w:rsidR="00C046D7">
        <w:t>D</w:t>
      </w:r>
      <w:r w:rsidR="00C046D7" w:rsidRPr="00F47EFE">
        <w:t xml:space="preserve"> </w:t>
      </w:r>
      <w:r w:rsidR="00C046D7">
        <w:t>&amp;</w:t>
      </w:r>
      <w:r w:rsidRPr="00F47EFE">
        <w:t xml:space="preserve"> </w:t>
      </w:r>
      <w:r w:rsidR="00C046D7" w:rsidRPr="00F47EFE">
        <w:t xml:space="preserve">Simmonds, </w:t>
      </w:r>
      <w:r w:rsidR="007F43D5">
        <w:t>PG,</w:t>
      </w:r>
      <w:r w:rsidRPr="00F47EFE">
        <w:t xml:space="preserve"> </w:t>
      </w:r>
      <w:r w:rsidR="00C046D7" w:rsidRPr="00F47EFE">
        <w:t>2014.</w:t>
      </w:r>
      <w:r w:rsidR="00C046D7">
        <w:t xml:space="preserve"> ‘</w:t>
      </w:r>
      <w:hyperlink r:id="rId85" w:history="1">
        <w:r w:rsidRPr="00C046D7">
          <w:rPr>
            <w:rStyle w:val="Hyperlink"/>
          </w:rPr>
          <w:t>Recent and future trends in synthetic greenhouse gas radiative forcing</w:t>
        </w:r>
      </w:hyperlink>
      <w:r w:rsidR="00C046D7">
        <w:t>’.</w:t>
      </w:r>
      <w:r w:rsidRPr="00F47EFE">
        <w:t xml:space="preserve"> </w:t>
      </w:r>
      <w:proofErr w:type="spellStart"/>
      <w:r w:rsidRPr="00F47EFE">
        <w:rPr>
          <w:i/>
        </w:rPr>
        <w:t>Geophys</w:t>
      </w:r>
      <w:proofErr w:type="spellEnd"/>
      <w:r w:rsidRPr="00F47EFE">
        <w:rPr>
          <w:i/>
        </w:rPr>
        <w:t>. Res. Lett</w:t>
      </w:r>
      <w:r w:rsidRPr="00F47EFE">
        <w:t xml:space="preserve">. 41(7), </w:t>
      </w:r>
      <w:r w:rsidR="00C046D7">
        <w:t xml:space="preserve">pp. </w:t>
      </w:r>
      <w:r w:rsidRPr="00F47EFE">
        <w:t>2623-2630</w:t>
      </w:r>
      <w:r w:rsidR="00C046D7">
        <w:t>.</w:t>
      </w:r>
    </w:p>
    <w:bookmarkEnd w:id="202"/>
    <w:p w14:paraId="29C1B03E" w14:textId="15FBA768" w:rsidR="00C805B0" w:rsidRPr="00F47EFE" w:rsidRDefault="00C805B0" w:rsidP="00C805B0">
      <w:r w:rsidRPr="00F47EFE">
        <w:t xml:space="preserve">Simmonds, </w:t>
      </w:r>
      <w:r>
        <w:t>PG,</w:t>
      </w:r>
      <w:r w:rsidRPr="00F47EFE">
        <w:t xml:space="preserve"> Derwent, </w:t>
      </w:r>
      <w:r>
        <w:t xml:space="preserve">RG, </w:t>
      </w:r>
      <w:r w:rsidRPr="00F47EFE">
        <w:t>Manning,</w:t>
      </w:r>
      <w:r>
        <w:t xml:space="preserve"> AJ,</w:t>
      </w:r>
      <w:r w:rsidRPr="00F47EFE">
        <w:t xml:space="preserve"> McCulloch</w:t>
      </w:r>
      <w:r>
        <w:t>,</w:t>
      </w:r>
      <w:r w:rsidRPr="00F47EFE">
        <w:t xml:space="preserve"> </w:t>
      </w:r>
      <w:r>
        <w:t xml:space="preserve">A &amp; </w:t>
      </w:r>
      <w:proofErr w:type="spellStart"/>
      <w:r w:rsidRPr="00F47EFE">
        <w:t>O’Doherty</w:t>
      </w:r>
      <w:proofErr w:type="spellEnd"/>
      <w:r w:rsidRPr="00F47EFE">
        <w:t xml:space="preserve">, </w:t>
      </w:r>
      <w:r>
        <w:t>S</w:t>
      </w:r>
      <w:r w:rsidRPr="00F47EFE">
        <w:t xml:space="preserve"> 2015</w:t>
      </w:r>
      <w:r>
        <w:t>. ‘</w:t>
      </w:r>
      <w:hyperlink r:id="rId86" w:history="1">
        <w:r w:rsidRPr="00C805B0">
          <w:rPr>
            <w:rStyle w:val="Hyperlink"/>
          </w:rPr>
          <w:t xml:space="preserve">USA emissions estimates of HFC-152a, HFC-134a, HFC-143a and HFC-32 based on </w:t>
        </w:r>
        <w:r w:rsidRPr="00C805B0">
          <w:rPr>
            <w:rStyle w:val="Hyperlink"/>
            <w:i/>
          </w:rPr>
          <w:t>in situ</w:t>
        </w:r>
        <w:r w:rsidRPr="00C805B0">
          <w:rPr>
            <w:rStyle w:val="Hyperlink"/>
          </w:rPr>
          <w:t xml:space="preserve"> observations at Mace Head</w:t>
        </w:r>
      </w:hyperlink>
      <w:r>
        <w:t>’.</w:t>
      </w:r>
      <w:r w:rsidRPr="00F47EFE">
        <w:t xml:space="preserve"> </w:t>
      </w:r>
      <w:r w:rsidRPr="00F47EFE">
        <w:rPr>
          <w:i/>
        </w:rPr>
        <w:t>Atmos. Environ</w:t>
      </w:r>
      <w:r w:rsidRPr="00F47EFE">
        <w:t xml:space="preserve">. 104, </w:t>
      </w:r>
      <w:r>
        <w:t xml:space="preserve">pp. </w:t>
      </w:r>
      <w:r w:rsidRPr="00F47EFE">
        <w:t>27-38</w:t>
      </w:r>
      <w:r>
        <w:t>.</w:t>
      </w:r>
    </w:p>
    <w:p w14:paraId="3D2AB83A" w14:textId="4347A48C" w:rsidR="00EB1820" w:rsidRPr="00F47EFE" w:rsidRDefault="00EB1820" w:rsidP="00CC1A9D">
      <w:r w:rsidRPr="00F47EFE">
        <w:t xml:space="preserve">Simmonds, PG, </w:t>
      </w:r>
      <w:r w:rsidR="00901C29" w:rsidRPr="00F47EFE">
        <w:t xml:space="preserve">Rigby, </w:t>
      </w:r>
      <w:r w:rsidRPr="00F47EFE">
        <w:t>M</w:t>
      </w:r>
      <w:r w:rsidR="00901C29">
        <w:t>,</w:t>
      </w:r>
      <w:r w:rsidRPr="00F47EFE">
        <w:t xml:space="preserve"> </w:t>
      </w:r>
      <w:r w:rsidR="00901C29" w:rsidRPr="00F47EFE">
        <w:t xml:space="preserve">Manning, </w:t>
      </w:r>
      <w:r w:rsidR="007F43D5">
        <w:t>AJ,</w:t>
      </w:r>
      <w:r w:rsidRPr="00F47EFE">
        <w:t xml:space="preserve"> </w:t>
      </w:r>
      <w:r w:rsidR="00901C29" w:rsidRPr="00F47EFE">
        <w:t>Lunt,</w:t>
      </w:r>
      <w:r w:rsidR="00901C29">
        <w:t xml:space="preserve"> </w:t>
      </w:r>
      <w:r w:rsidRPr="00F47EFE">
        <w:t>MF</w:t>
      </w:r>
      <w:r w:rsidR="00901C29">
        <w:t>,</w:t>
      </w:r>
      <w:r w:rsidRPr="00F47EFE">
        <w:t xml:space="preserve"> </w:t>
      </w:r>
      <w:proofErr w:type="spellStart"/>
      <w:r w:rsidR="00901C29" w:rsidRPr="00F47EFE">
        <w:t>O’Doherty</w:t>
      </w:r>
      <w:proofErr w:type="spellEnd"/>
      <w:r w:rsidR="00901C29" w:rsidRPr="00F47EFE">
        <w:t xml:space="preserve">, </w:t>
      </w:r>
      <w:r w:rsidR="00AF36AC">
        <w:t>S,</w:t>
      </w:r>
      <w:r w:rsidRPr="00F47EFE">
        <w:t xml:space="preserve"> </w:t>
      </w:r>
      <w:r w:rsidR="00901C29" w:rsidRPr="00F47EFE">
        <w:t xml:space="preserve">McCulloch, </w:t>
      </w:r>
      <w:r w:rsidRPr="00F47EFE">
        <w:t>A</w:t>
      </w:r>
      <w:r w:rsidR="00901C29">
        <w:t>,</w:t>
      </w:r>
      <w:r w:rsidRPr="00F47EFE">
        <w:t xml:space="preserve"> </w:t>
      </w:r>
      <w:r w:rsidR="00901C29" w:rsidRPr="00F47EFE">
        <w:t>Fraser,</w:t>
      </w:r>
      <w:r w:rsidR="00901C29">
        <w:t xml:space="preserve"> </w:t>
      </w:r>
      <w:r w:rsidR="00AF36AC">
        <w:t>PJ,</w:t>
      </w:r>
      <w:r w:rsidRPr="00F47EFE">
        <w:t xml:space="preserve"> </w:t>
      </w:r>
      <w:proofErr w:type="spellStart"/>
      <w:r w:rsidR="00901C29" w:rsidRPr="00F47EFE">
        <w:t>Henne</w:t>
      </w:r>
      <w:proofErr w:type="spellEnd"/>
      <w:r w:rsidR="00901C29" w:rsidRPr="00F47EFE">
        <w:t xml:space="preserve">, </w:t>
      </w:r>
      <w:r w:rsidR="00AF36AC">
        <w:t>S,</w:t>
      </w:r>
      <w:r w:rsidRPr="00F47EFE">
        <w:t xml:space="preserve"> </w:t>
      </w:r>
      <w:r w:rsidR="00901C29" w:rsidRPr="00F47EFE">
        <w:t xml:space="preserve">Vollmer, </w:t>
      </w:r>
      <w:r w:rsidR="00AF36AC">
        <w:t>MK,</w:t>
      </w:r>
      <w:r w:rsidRPr="00F47EFE">
        <w:t xml:space="preserve"> </w:t>
      </w:r>
      <w:proofErr w:type="spellStart"/>
      <w:r w:rsidR="00901C29" w:rsidRPr="00F47EFE">
        <w:t>Mühle</w:t>
      </w:r>
      <w:proofErr w:type="spellEnd"/>
      <w:r w:rsidR="00901C29" w:rsidRPr="00F47EFE">
        <w:t xml:space="preserve">, </w:t>
      </w:r>
      <w:r w:rsidRPr="00F47EFE">
        <w:t>J</w:t>
      </w:r>
      <w:r w:rsidR="00901C29">
        <w:t>,</w:t>
      </w:r>
      <w:r w:rsidRPr="00F47EFE">
        <w:t xml:space="preserve"> </w:t>
      </w:r>
      <w:r w:rsidR="00901C29">
        <w:t>Weiss,</w:t>
      </w:r>
      <w:r w:rsidR="00901C29" w:rsidRPr="00F47EFE">
        <w:t xml:space="preserve"> </w:t>
      </w:r>
      <w:r w:rsidR="00A136BC">
        <w:t xml:space="preserve">RF, </w:t>
      </w:r>
      <w:r w:rsidR="00901C29" w:rsidRPr="00F47EFE">
        <w:t>Salameh,</w:t>
      </w:r>
      <w:r w:rsidR="00901C29">
        <w:t xml:space="preserve"> </w:t>
      </w:r>
      <w:r w:rsidR="00AF36AC">
        <w:t>PK,</w:t>
      </w:r>
      <w:r w:rsidRPr="00F47EFE">
        <w:t xml:space="preserve"> </w:t>
      </w:r>
      <w:r w:rsidR="00901C29" w:rsidRPr="00F47EFE">
        <w:t>Young,</w:t>
      </w:r>
      <w:r w:rsidR="00901C29">
        <w:t xml:space="preserve"> </w:t>
      </w:r>
      <w:r w:rsidR="00AF36AC">
        <w:t>D,</w:t>
      </w:r>
      <w:r w:rsidRPr="00F47EFE">
        <w:t xml:space="preserve"> </w:t>
      </w:r>
      <w:r w:rsidR="00901C29" w:rsidRPr="00F47EFE">
        <w:t xml:space="preserve">Reimann, </w:t>
      </w:r>
      <w:r w:rsidR="00AF36AC">
        <w:t>S,</w:t>
      </w:r>
      <w:r w:rsidRPr="00F47EFE">
        <w:t xml:space="preserve"> </w:t>
      </w:r>
      <w:r w:rsidR="00901C29" w:rsidRPr="00F47EFE">
        <w:t xml:space="preserve">Wenger, </w:t>
      </w:r>
      <w:r w:rsidRPr="00F47EFE">
        <w:t>A</w:t>
      </w:r>
      <w:r w:rsidR="00901C29">
        <w:t>,</w:t>
      </w:r>
      <w:r w:rsidRPr="00F47EFE">
        <w:t xml:space="preserve"> </w:t>
      </w:r>
      <w:r w:rsidR="00901C29" w:rsidRPr="00F47EFE">
        <w:t xml:space="preserve">Arnold, </w:t>
      </w:r>
      <w:r w:rsidRPr="00F47EFE">
        <w:t>T</w:t>
      </w:r>
      <w:r w:rsidR="00901C29">
        <w:t>,</w:t>
      </w:r>
      <w:r w:rsidRPr="00F47EFE">
        <w:t xml:space="preserve"> </w:t>
      </w:r>
      <w:proofErr w:type="spellStart"/>
      <w:r w:rsidR="00901C29" w:rsidRPr="00F47EFE">
        <w:t>Harth</w:t>
      </w:r>
      <w:proofErr w:type="spellEnd"/>
      <w:r w:rsidR="00901C29" w:rsidRPr="00F47EFE">
        <w:t xml:space="preserve">, </w:t>
      </w:r>
      <w:r w:rsidR="007F43D5">
        <w:t>CM,</w:t>
      </w:r>
      <w:r w:rsidRPr="00F47EFE">
        <w:t xml:space="preserve"> </w:t>
      </w:r>
      <w:r w:rsidR="00901C29" w:rsidRPr="00F47EFE">
        <w:t xml:space="preserve">Krummel, </w:t>
      </w:r>
      <w:r w:rsidR="00AF36AC">
        <w:t>PB,</w:t>
      </w:r>
      <w:r w:rsidRPr="00F47EFE">
        <w:t xml:space="preserve"> </w:t>
      </w:r>
      <w:r w:rsidR="00901C29" w:rsidRPr="00F47EFE">
        <w:t xml:space="preserve">Steele, </w:t>
      </w:r>
      <w:r w:rsidR="00AF36AC">
        <w:t>LP,</w:t>
      </w:r>
      <w:r w:rsidRPr="00F47EFE">
        <w:t xml:space="preserve"> </w:t>
      </w:r>
      <w:r w:rsidR="00901C29" w:rsidRPr="00F47EFE">
        <w:t xml:space="preserve">Dunse, </w:t>
      </w:r>
      <w:r w:rsidR="00AF36AC">
        <w:t>BL,</w:t>
      </w:r>
      <w:r w:rsidRPr="00F47EFE">
        <w:t xml:space="preserve"> </w:t>
      </w:r>
      <w:r w:rsidR="00901C29" w:rsidRPr="00F47EFE">
        <w:t xml:space="preserve">Miller, </w:t>
      </w:r>
      <w:r w:rsidR="007F43D5">
        <w:t>BR,</w:t>
      </w:r>
      <w:r w:rsidRPr="00F47EFE">
        <w:t xml:space="preserve"> </w:t>
      </w:r>
      <w:r w:rsidR="00901C29" w:rsidRPr="00F47EFE">
        <w:t xml:space="preserve">Lunde, </w:t>
      </w:r>
      <w:r w:rsidRPr="00F47EFE">
        <w:t>C</w:t>
      </w:r>
      <w:r w:rsidR="00AF36AC">
        <w:t>R,</w:t>
      </w:r>
      <w:r w:rsidRPr="00F47EFE">
        <w:t xml:space="preserve"> </w:t>
      </w:r>
      <w:r w:rsidR="00901C29" w:rsidRPr="00F47EFE">
        <w:t>Hermansen,</w:t>
      </w:r>
      <w:r w:rsidR="00901C29">
        <w:t xml:space="preserve"> </w:t>
      </w:r>
      <w:r w:rsidRPr="00F47EFE">
        <w:t>O</w:t>
      </w:r>
      <w:r w:rsidR="00542442">
        <w:t>,</w:t>
      </w:r>
      <w:r w:rsidRPr="00F47EFE">
        <w:t xml:space="preserve"> </w:t>
      </w:r>
      <w:proofErr w:type="spellStart"/>
      <w:r w:rsidR="00901C29" w:rsidRPr="00F47EFE">
        <w:t>Schmidbauer</w:t>
      </w:r>
      <w:proofErr w:type="spellEnd"/>
      <w:r w:rsidR="00901C29" w:rsidRPr="00F47EFE">
        <w:t xml:space="preserve">, </w:t>
      </w:r>
      <w:r w:rsidR="00723AFB">
        <w:t xml:space="preserve">N, </w:t>
      </w:r>
      <w:r w:rsidR="00901C29" w:rsidRPr="00F47EFE">
        <w:t xml:space="preserve">Saito, </w:t>
      </w:r>
      <w:r w:rsidRPr="00F47EFE">
        <w:t>T</w:t>
      </w:r>
      <w:r w:rsidR="00901C29">
        <w:t>,</w:t>
      </w:r>
      <w:r w:rsidRPr="00F47EFE">
        <w:t xml:space="preserve"> </w:t>
      </w:r>
      <w:proofErr w:type="spellStart"/>
      <w:r w:rsidR="00901C29" w:rsidRPr="00F47EFE">
        <w:t>Yokouchi</w:t>
      </w:r>
      <w:proofErr w:type="spellEnd"/>
      <w:r w:rsidR="00901C29" w:rsidRPr="00F47EFE">
        <w:t>,</w:t>
      </w:r>
      <w:r w:rsidR="00901C29">
        <w:t xml:space="preserve"> </w:t>
      </w:r>
      <w:r w:rsidRPr="00F47EFE">
        <w:t>Y</w:t>
      </w:r>
      <w:r w:rsidR="00901C29">
        <w:t>,</w:t>
      </w:r>
      <w:r w:rsidRPr="00F47EFE">
        <w:t xml:space="preserve"> </w:t>
      </w:r>
      <w:r w:rsidR="00901C29" w:rsidRPr="00F47EFE">
        <w:t>Park,</w:t>
      </w:r>
      <w:r w:rsidR="00901C29">
        <w:t xml:space="preserve"> </w:t>
      </w:r>
      <w:r w:rsidR="00AF36AC">
        <w:t>S,</w:t>
      </w:r>
      <w:r w:rsidRPr="00F47EFE">
        <w:t xml:space="preserve"> </w:t>
      </w:r>
      <w:r w:rsidR="00901C29" w:rsidRPr="00F47EFE">
        <w:t xml:space="preserve">Li, </w:t>
      </w:r>
      <w:r w:rsidR="00AF36AC">
        <w:t>S,</w:t>
      </w:r>
      <w:r w:rsidRPr="00F47EFE">
        <w:t xml:space="preserve"> </w:t>
      </w:r>
      <w:r w:rsidR="00901C29" w:rsidRPr="00F47EFE">
        <w:t xml:space="preserve">Yao, </w:t>
      </w:r>
      <w:r w:rsidRPr="00F47EFE">
        <w:t>B</w:t>
      </w:r>
      <w:r w:rsidR="00901C29">
        <w:t>,</w:t>
      </w:r>
      <w:r w:rsidRPr="00F47EFE">
        <w:t xml:space="preserve"> </w:t>
      </w:r>
      <w:r w:rsidR="00901C29" w:rsidRPr="00F47EFE">
        <w:t xml:space="preserve">Zhou, </w:t>
      </w:r>
      <w:r w:rsidRPr="00F47EFE">
        <w:t>LX</w:t>
      </w:r>
      <w:r w:rsidR="00901C29">
        <w:t>,</w:t>
      </w:r>
      <w:r w:rsidRPr="00F47EFE">
        <w:t xml:space="preserve"> </w:t>
      </w:r>
      <w:proofErr w:type="spellStart"/>
      <w:r w:rsidR="00901C29" w:rsidRPr="00F47EFE">
        <w:t>Arduini</w:t>
      </w:r>
      <w:proofErr w:type="spellEnd"/>
      <w:r w:rsidR="00901C29" w:rsidRPr="00F47EFE">
        <w:t xml:space="preserve">, </w:t>
      </w:r>
      <w:r w:rsidRPr="00F47EFE">
        <w:t>J</w:t>
      </w:r>
      <w:r w:rsidR="00901C29">
        <w:t>,</w:t>
      </w:r>
      <w:r w:rsidRPr="00F47EFE">
        <w:t xml:space="preserve"> </w:t>
      </w:r>
      <w:proofErr w:type="spellStart"/>
      <w:r w:rsidR="00901C29" w:rsidRPr="00F47EFE">
        <w:t>Maione</w:t>
      </w:r>
      <w:proofErr w:type="spellEnd"/>
      <w:r w:rsidR="00901C29" w:rsidRPr="00F47EFE">
        <w:t>,</w:t>
      </w:r>
      <w:r w:rsidR="00901C29">
        <w:t xml:space="preserve"> </w:t>
      </w:r>
      <w:r w:rsidRPr="00F47EFE">
        <w:t>M</w:t>
      </w:r>
      <w:r w:rsidR="00901C29">
        <w:t>,</w:t>
      </w:r>
      <w:r w:rsidRPr="00F47EFE">
        <w:t xml:space="preserve"> </w:t>
      </w:r>
      <w:r w:rsidR="00901C29" w:rsidRPr="00F47EFE">
        <w:t>Wang,</w:t>
      </w:r>
      <w:r w:rsidR="00901C29">
        <w:t xml:space="preserve"> </w:t>
      </w:r>
      <w:r w:rsidR="007F43D5">
        <w:t>RHJ,</w:t>
      </w:r>
      <w:r w:rsidRPr="00F47EFE">
        <w:t xml:space="preserve"> Ivy</w:t>
      </w:r>
      <w:r w:rsidR="00901C29">
        <w:t>,</w:t>
      </w:r>
      <w:r w:rsidR="00901C29" w:rsidRPr="00F47EFE">
        <w:t xml:space="preserve"> </w:t>
      </w:r>
      <w:r w:rsidR="00901C29">
        <w:t>D</w:t>
      </w:r>
      <w:r w:rsidRPr="00F47EFE">
        <w:t xml:space="preserve"> </w:t>
      </w:r>
      <w:r w:rsidR="00901C29">
        <w:t>&amp;</w:t>
      </w:r>
      <w:r w:rsidRPr="00F47EFE">
        <w:t xml:space="preserve"> </w:t>
      </w:r>
      <w:proofErr w:type="spellStart"/>
      <w:r w:rsidRPr="00F47EFE">
        <w:t>Prinn</w:t>
      </w:r>
      <w:proofErr w:type="spellEnd"/>
      <w:r w:rsidRPr="00F47EFE">
        <w:t xml:space="preserve">, </w:t>
      </w:r>
      <w:r w:rsidR="00542442">
        <w:t>RG</w:t>
      </w:r>
      <w:r w:rsidR="00542442" w:rsidRPr="00F47EFE">
        <w:t xml:space="preserve"> 2016.</w:t>
      </w:r>
      <w:r w:rsidR="00542442">
        <w:t xml:space="preserve"> ‘</w:t>
      </w:r>
      <w:hyperlink r:id="rId87" w:history="1">
        <w:r w:rsidRPr="00542442">
          <w:rPr>
            <w:rStyle w:val="Hyperlink"/>
            <w:szCs w:val="28"/>
          </w:rPr>
          <w:t>Global and regional emissions estimates of 1,1-difluoroethane (HFC-152a, CH</w:t>
        </w:r>
        <w:r w:rsidRPr="00542442">
          <w:rPr>
            <w:rStyle w:val="Hyperlink"/>
            <w:szCs w:val="28"/>
            <w:vertAlign w:val="subscript"/>
          </w:rPr>
          <w:t>3</w:t>
        </w:r>
        <w:r w:rsidRPr="00542442">
          <w:rPr>
            <w:rStyle w:val="Hyperlink"/>
            <w:szCs w:val="28"/>
          </w:rPr>
          <w:t>CHF</w:t>
        </w:r>
        <w:r w:rsidRPr="00542442">
          <w:rPr>
            <w:rStyle w:val="Hyperlink"/>
            <w:szCs w:val="28"/>
            <w:vertAlign w:val="subscript"/>
          </w:rPr>
          <w:t>2</w:t>
        </w:r>
        <w:r w:rsidRPr="00542442">
          <w:rPr>
            <w:rStyle w:val="Hyperlink"/>
            <w:szCs w:val="28"/>
          </w:rPr>
          <w:t xml:space="preserve">) from </w:t>
        </w:r>
        <w:r w:rsidRPr="00542442">
          <w:rPr>
            <w:rStyle w:val="Hyperlink"/>
            <w:i/>
            <w:szCs w:val="28"/>
          </w:rPr>
          <w:t>in situ</w:t>
        </w:r>
        <w:r w:rsidRPr="00542442">
          <w:rPr>
            <w:rStyle w:val="Hyperlink"/>
            <w:szCs w:val="28"/>
          </w:rPr>
          <w:t xml:space="preserve"> and air archive observations</w:t>
        </w:r>
      </w:hyperlink>
      <w:r w:rsidR="00542442">
        <w:rPr>
          <w:szCs w:val="28"/>
        </w:rPr>
        <w:t>’.</w:t>
      </w:r>
      <w:r w:rsidRPr="00F47EFE">
        <w:rPr>
          <w:szCs w:val="28"/>
        </w:rPr>
        <w:t xml:space="preserve"> </w:t>
      </w:r>
      <w:r w:rsidRPr="00F47EFE">
        <w:rPr>
          <w:i/>
        </w:rPr>
        <w:t>Atmos. Chem. Phys</w:t>
      </w:r>
      <w:r w:rsidR="00542442">
        <w:t>.</w:t>
      </w:r>
      <w:r w:rsidRPr="00F47EFE">
        <w:t xml:space="preserve"> 16, </w:t>
      </w:r>
      <w:r w:rsidR="00542442">
        <w:t xml:space="preserve">pp. </w:t>
      </w:r>
      <w:r w:rsidRPr="00F47EFE">
        <w:t>365-382</w:t>
      </w:r>
      <w:r w:rsidR="00542442">
        <w:t>.</w:t>
      </w:r>
    </w:p>
    <w:p w14:paraId="7E0968FE" w14:textId="2C2C17BD" w:rsidR="00EB1820" w:rsidRPr="00F47EFE" w:rsidRDefault="00EB1820" w:rsidP="00CC1A9D">
      <w:bookmarkStart w:id="203" w:name="_Hlk65502366"/>
      <w:r w:rsidRPr="00F47EFE">
        <w:t xml:space="preserve">Simmonds, </w:t>
      </w:r>
      <w:r w:rsidR="007F43D5">
        <w:t>PG</w:t>
      </w:r>
      <w:r w:rsidR="00723AFB">
        <w:t>,</w:t>
      </w:r>
      <w:r w:rsidR="003542A0">
        <w:t xml:space="preserve"> </w:t>
      </w:r>
      <w:r w:rsidR="003542A0" w:rsidRPr="00F47EFE">
        <w:t>Rigby,</w:t>
      </w:r>
      <w:r w:rsidR="003542A0">
        <w:t xml:space="preserve"> M, </w:t>
      </w:r>
      <w:r w:rsidR="003542A0" w:rsidRPr="00F47EFE">
        <w:t>McCulloch,</w:t>
      </w:r>
      <w:r w:rsidR="003542A0">
        <w:t xml:space="preserve"> A, </w:t>
      </w:r>
      <w:r w:rsidR="003542A0" w:rsidRPr="00F47EFE">
        <w:t>Young,</w:t>
      </w:r>
      <w:r w:rsidR="003542A0">
        <w:t xml:space="preserve"> </w:t>
      </w:r>
      <w:r w:rsidR="00AF36AC">
        <w:t>D,</w:t>
      </w:r>
      <w:r w:rsidRPr="00F47EFE">
        <w:t xml:space="preserve"> </w:t>
      </w:r>
      <w:proofErr w:type="spellStart"/>
      <w:r w:rsidR="003542A0" w:rsidRPr="00F47EFE">
        <w:t>Mühle</w:t>
      </w:r>
      <w:proofErr w:type="spellEnd"/>
      <w:r w:rsidR="003542A0" w:rsidRPr="00F47EFE">
        <w:t>,</w:t>
      </w:r>
      <w:r w:rsidR="003542A0">
        <w:t xml:space="preserve"> J, Weiss,</w:t>
      </w:r>
      <w:r w:rsidR="003542A0" w:rsidRPr="003542A0">
        <w:t xml:space="preserve"> </w:t>
      </w:r>
      <w:r w:rsidR="00A136BC">
        <w:t xml:space="preserve">RF, </w:t>
      </w:r>
      <w:r w:rsidR="003542A0" w:rsidRPr="00F47EFE">
        <w:t xml:space="preserve">Salameh, </w:t>
      </w:r>
      <w:r w:rsidR="00AF36AC">
        <w:t>PK,</w:t>
      </w:r>
      <w:r w:rsidRPr="00F47EFE">
        <w:t xml:space="preserve"> </w:t>
      </w:r>
      <w:proofErr w:type="spellStart"/>
      <w:r w:rsidR="003542A0" w:rsidRPr="00F47EFE">
        <w:t>Harth</w:t>
      </w:r>
      <w:proofErr w:type="spellEnd"/>
      <w:r w:rsidR="003542A0" w:rsidRPr="00F47EFE">
        <w:t xml:space="preserve">, </w:t>
      </w:r>
      <w:r w:rsidRPr="00F47EFE">
        <w:t>CM</w:t>
      </w:r>
      <w:r w:rsidR="003542A0">
        <w:t>,</w:t>
      </w:r>
      <w:r w:rsidRPr="00F47EFE">
        <w:t xml:space="preserve"> </w:t>
      </w:r>
      <w:r w:rsidR="003542A0" w:rsidRPr="00F47EFE">
        <w:t xml:space="preserve">Krummel, </w:t>
      </w:r>
      <w:r w:rsidR="00AF36AC">
        <w:t>PB,</w:t>
      </w:r>
      <w:r w:rsidRPr="00F47EFE">
        <w:t xml:space="preserve"> </w:t>
      </w:r>
      <w:r w:rsidR="003542A0" w:rsidRPr="00F47EFE">
        <w:t xml:space="preserve">Fraser, </w:t>
      </w:r>
      <w:r w:rsidR="00AF36AC">
        <w:t>PJ,</w:t>
      </w:r>
      <w:r w:rsidRPr="00F47EFE">
        <w:t xml:space="preserve"> </w:t>
      </w:r>
      <w:r w:rsidR="003542A0" w:rsidRPr="00F47EFE">
        <w:t xml:space="preserve">Steele, </w:t>
      </w:r>
      <w:r w:rsidR="00AF36AC">
        <w:t>LP,</w:t>
      </w:r>
      <w:r w:rsidRPr="00F47EFE">
        <w:t xml:space="preserve"> </w:t>
      </w:r>
      <w:r w:rsidR="003542A0" w:rsidRPr="00F47EFE">
        <w:t>Manning,</w:t>
      </w:r>
      <w:r w:rsidR="003542A0">
        <w:t xml:space="preserve"> </w:t>
      </w:r>
      <w:r w:rsidR="007F43D5">
        <w:t>AJ,</w:t>
      </w:r>
      <w:r w:rsidRPr="00F47EFE">
        <w:t xml:space="preserve"> </w:t>
      </w:r>
      <w:r w:rsidR="003542A0" w:rsidRPr="00F47EFE">
        <w:t>Wang</w:t>
      </w:r>
      <w:r w:rsidR="003542A0">
        <w:t xml:space="preserve">, </w:t>
      </w:r>
      <w:r w:rsidR="00AF36AC">
        <w:t>R</w:t>
      </w:r>
      <w:r w:rsidRPr="00F47EFE">
        <w:t>HJ</w:t>
      </w:r>
      <w:r w:rsidR="003542A0">
        <w:t>,</w:t>
      </w:r>
      <w:r w:rsidRPr="00F47EFE">
        <w:t xml:space="preserve"> </w:t>
      </w:r>
      <w:proofErr w:type="spellStart"/>
      <w:r w:rsidRPr="00F47EFE">
        <w:t>Prinn</w:t>
      </w:r>
      <w:proofErr w:type="spellEnd"/>
      <w:r w:rsidR="003542A0">
        <w:t>,</w:t>
      </w:r>
      <w:r w:rsidRPr="00F47EFE">
        <w:t xml:space="preserve"> </w:t>
      </w:r>
      <w:r w:rsidR="003542A0">
        <w:t>RG &amp;</w:t>
      </w:r>
      <w:r w:rsidR="00AF36AC">
        <w:t xml:space="preserve"> </w:t>
      </w:r>
      <w:proofErr w:type="spellStart"/>
      <w:r w:rsidRPr="00F47EFE">
        <w:t>O’Doherty</w:t>
      </w:r>
      <w:proofErr w:type="spellEnd"/>
      <w:r w:rsidRPr="00F47EFE">
        <w:t xml:space="preserve">, </w:t>
      </w:r>
      <w:r w:rsidR="003542A0">
        <w:t>S</w:t>
      </w:r>
      <w:r w:rsidR="003542A0" w:rsidRPr="00F47EFE">
        <w:t xml:space="preserve"> 2017.</w:t>
      </w:r>
      <w:r w:rsidR="003542A0">
        <w:t xml:space="preserve"> ‘</w:t>
      </w:r>
      <w:hyperlink r:id="rId88" w:history="1">
        <w:r w:rsidRPr="003542A0">
          <w:rPr>
            <w:rStyle w:val="Hyperlink"/>
          </w:rPr>
          <w:t>Changing trends and emissions of hydrochlorofluorocarbons</w:t>
        </w:r>
        <w:r w:rsidR="003542A0">
          <w:rPr>
            <w:rStyle w:val="Hyperlink"/>
          </w:rPr>
          <w:t xml:space="preserve"> (HCFCs)</w:t>
        </w:r>
        <w:r w:rsidRPr="003542A0">
          <w:rPr>
            <w:rStyle w:val="Hyperlink"/>
          </w:rPr>
          <w:t xml:space="preserve"> and their hydrofluorocarbon </w:t>
        </w:r>
        <w:r w:rsidR="003542A0">
          <w:rPr>
            <w:rStyle w:val="Hyperlink"/>
          </w:rPr>
          <w:t xml:space="preserve">(HFCs) </w:t>
        </w:r>
        <w:r w:rsidRPr="003542A0">
          <w:rPr>
            <w:rStyle w:val="Hyperlink"/>
          </w:rPr>
          <w:t>replacements</w:t>
        </w:r>
      </w:hyperlink>
      <w:r w:rsidR="003542A0">
        <w:t xml:space="preserve">’. </w:t>
      </w:r>
      <w:r w:rsidRPr="00F47EFE">
        <w:rPr>
          <w:i/>
        </w:rPr>
        <w:t>Atmos. Chem. Phys</w:t>
      </w:r>
      <w:r w:rsidR="003542A0" w:rsidRPr="003542A0">
        <w:rPr>
          <w:iCs/>
        </w:rPr>
        <w:t>.</w:t>
      </w:r>
      <w:r w:rsidR="003542A0">
        <w:t xml:space="preserve"> </w:t>
      </w:r>
      <w:r w:rsidRPr="00F47EFE">
        <w:t xml:space="preserve">17, </w:t>
      </w:r>
      <w:r w:rsidR="00A84912">
        <w:t xml:space="preserve">pp. </w:t>
      </w:r>
      <w:r w:rsidRPr="00F47EFE">
        <w:t>4641-4655</w:t>
      </w:r>
      <w:r w:rsidR="003542A0">
        <w:t>.</w:t>
      </w:r>
    </w:p>
    <w:p w14:paraId="4A0DD58E" w14:textId="2A058B6C" w:rsidR="00EB1820" w:rsidRDefault="00EB1820" w:rsidP="00CC1A9D">
      <w:bookmarkStart w:id="204" w:name="_Hlk65502341"/>
      <w:bookmarkEnd w:id="203"/>
      <w:r w:rsidRPr="00F47EFE">
        <w:t xml:space="preserve">Simmonds, </w:t>
      </w:r>
      <w:r w:rsidR="007F43D5">
        <w:t>PG</w:t>
      </w:r>
      <w:r w:rsidR="00723AFB">
        <w:t>,</w:t>
      </w:r>
      <w:r w:rsidR="003542A0">
        <w:t xml:space="preserve"> </w:t>
      </w:r>
      <w:r w:rsidR="003542A0" w:rsidRPr="00F47EFE">
        <w:t>Rigby,</w:t>
      </w:r>
      <w:r w:rsidR="003542A0">
        <w:t xml:space="preserve"> M, </w:t>
      </w:r>
      <w:r w:rsidR="003542A0" w:rsidRPr="00F47EFE">
        <w:t xml:space="preserve">McCulloch, </w:t>
      </w:r>
      <w:r w:rsidR="003542A0">
        <w:t xml:space="preserve">A, </w:t>
      </w:r>
      <w:r w:rsidR="003542A0" w:rsidRPr="00F47EFE">
        <w:t>Vollmer,</w:t>
      </w:r>
      <w:r w:rsidR="003542A0">
        <w:t xml:space="preserve"> </w:t>
      </w:r>
      <w:r w:rsidR="00AF36AC">
        <w:t>MK,</w:t>
      </w:r>
      <w:r w:rsidRPr="00F47EFE">
        <w:t xml:space="preserve"> </w:t>
      </w:r>
      <w:proofErr w:type="spellStart"/>
      <w:r w:rsidR="003542A0" w:rsidRPr="00F47EFE">
        <w:t>Henne</w:t>
      </w:r>
      <w:proofErr w:type="spellEnd"/>
      <w:r w:rsidR="003542A0" w:rsidRPr="00F47EFE">
        <w:t>,</w:t>
      </w:r>
      <w:r w:rsidR="003542A0">
        <w:t xml:space="preserve"> </w:t>
      </w:r>
      <w:r w:rsidR="00AF36AC">
        <w:t>S,</w:t>
      </w:r>
      <w:r w:rsidRPr="00F47EFE">
        <w:t xml:space="preserve"> </w:t>
      </w:r>
      <w:proofErr w:type="spellStart"/>
      <w:r w:rsidR="003542A0" w:rsidRPr="00F47EFE">
        <w:t>Mühle</w:t>
      </w:r>
      <w:proofErr w:type="spellEnd"/>
      <w:r w:rsidR="003542A0" w:rsidRPr="00F47EFE">
        <w:t xml:space="preserve">, </w:t>
      </w:r>
      <w:r w:rsidR="003542A0">
        <w:t xml:space="preserve">J, </w:t>
      </w:r>
      <w:r w:rsidR="003542A0" w:rsidRPr="00F47EFE">
        <w:t>Miller,</w:t>
      </w:r>
      <w:r w:rsidR="003542A0" w:rsidRPr="003542A0">
        <w:t xml:space="preserve"> </w:t>
      </w:r>
      <w:r w:rsidR="007F43D5">
        <w:t>BR,</w:t>
      </w:r>
      <w:r w:rsidRPr="00F47EFE">
        <w:t xml:space="preserve"> </w:t>
      </w:r>
      <w:proofErr w:type="spellStart"/>
      <w:r w:rsidR="003542A0" w:rsidRPr="00F47EFE">
        <w:t>O’Doherty</w:t>
      </w:r>
      <w:proofErr w:type="spellEnd"/>
      <w:r w:rsidR="003542A0" w:rsidRPr="00F47EFE">
        <w:t xml:space="preserve">, </w:t>
      </w:r>
      <w:r w:rsidRPr="00F47EFE">
        <w:t>S</w:t>
      </w:r>
      <w:r w:rsidR="003542A0">
        <w:t>,</w:t>
      </w:r>
      <w:r w:rsidRPr="00F47EFE">
        <w:t xml:space="preserve"> </w:t>
      </w:r>
      <w:r w:rsidR="003542A0" w:rsidRPr="00F47EFE">
        <w:t xml:space="preserve">Manning, </w:t>
      </w:r>
      <w:r w:rsidR="007F43D5">
        <w:t>AJ,</w:t>
      </w:r>
      <w:r w:rsidRPr="00F47EFE">
        <w:t xml:space="preserve"> </w:t>
      </w:r>
      <w:r w:rsidR="003542A0" w:rsidRPr="00F47EFE">
        <w:t xml:space="preserve">Krummel, </w:t>
      </w:r>
      <w:r w:rsidR="00AF36AC">
        <w:t>PB,</w:t>
      </w:r>
      <w:r w:rsidRPr="00F47EFE">
        <w:t xml:space="preserve"> </w:t>
      </w:r>
      <w:r w:rsidR="003542A0" w:rsidRPr="00F47EFE">
        <w:t xml:space="preserve">Fraser, </w:t>
      </w:r>
      <w:r w:rsidR="00AF36AC">
        <w:t>PJ,</w:t>
      </w:r>
      <w:r w:rsidRPr="00F47EFE">
        <w:t xml:space="preserve"> </w:t>
      </w:r>
      <w:r w:rsidR="003542A0" w:rsidRPr="00F47EFE">
        <w:t xml:space="preserve">Young, </w:t>
      </w:r>
      <w:r w:rsidR="00AF36AC">
        <w:t>D,</w:t>
      </w:r>
      <w:r w:rsidRPr="00F47EFE">
        <w:t xml:space="preserve"> </w:t>
      </w:r>
      <w:r w:rsidR="003542A0">
        <w:t>Weiss,</w:t>
      </w:r>
      <w:r w:rsidR="003542A0" w:rsidRPr="00F47EFE">
        <w:t xml:space="preserve"> </w:t>
      </w:r>
      <w:r w:rsidR="00A136BC">
        <w:t xml:space="preserve">RF, </w:t>
      </w:r>
      <w:r w:rsidR="003542A0" w:rsidRPr="00F47EFE">
        <w:t xml:space="preserve">Salameh, </w:t>
      </w:r>
      <w:r w:rsidR="00AF36AC">
        <w:t>PK,</w:t>
      </w:r>
      <w:r w:rsidRPr="00F47EFE">
        <w:t xml:space="preserve"> </w:t>
      </w:r>
      <w:proofErr w:type="spellStart"/>
      <w:r w:rsidR="003542A0" w:rsidRPr="00F47EFE">
        <w:t>Harth</w:t>
      </w:r>
      <w:proofErr w:type="spellEnd"/>
      <w:r w:rsidR="003542A0" w:rsidRPr="00F47EFE">
        <w:t>,</w:t>
      </w:r>
      <w:r w:rsidR="003542A0">
        <w:t xml:space="preserve"> </w:t>
      </w:r>
      <w:r w:rsidRPr="00F47EFE">
        <w:t>CM</w:t>
      </w:r>
      <w:r w:rsidR="003542A0">
        <w:t>,</w:t>
      </w:r>
      <w:r w:rsidRPr="00F47EFE">
        <w:t xml:space="preserve"> </w:t>
      </w:r>
      <w:r w:rsidR="003542A0" w:rsidRPr="00F47EFE">
        <w:t xml:space="preserve">Reimann, </w:t>
      </w:r>
      <w:r w:rsidR="00AF36AC">
        <w:t>S,</w:t>
      </w:r>
      <w:r w:rsidRPr="00F47EFE">
        <w:t xml:space="preserve"> </w:t>
      </w:r>
      <w:r w:rsidR="003542A0" w:rsidRPr="00F47EFE">
        <w:t xml:space="preserve">Trudinger, </w:t>
      </w:r>
      <w:r w:rsidR="007F43D5">
        <w:t>CM,</w:t>
      </w:r>
      <w:r w:rsidRPr="00F47EFE">
        <w:t xml:space="preserve"> </w:t>
      </w:r>
      <w:r w:rsidR="003542A0" w:rsidRPr="00F47EFE">
        <w:t>Steele,</w:t>
      </w:r>
      <w:r w:rsidR="003542A0">
        <w:t xml:space="preserve"> </w:t>
      </w:r>
      <w:r w:rsidR="00AF36AC">
        <w:t>LP,</w:t>
      </w:r>
      <w:r w:rsidRPr="00F47EFE">
        <w:t xml:space="preserve"> </w:t>
      </w:r>
      <w:r w:rsidR="003542A0" w:rsidRPr="00F47EFE">
        <w:t>Wang,</w:t>
      </w:r>
      <w:r w:rsidR="003542A0">
        <w:t xml:space="preserve"> </w:t>
      </w:r>
      <w:r w:rsidR="00AF36AC">
        <w:t>R</w:t>
      </w:r>
      <w:r w:rsidRPr="00F47EFE">
        <w:t>HJ</w:t>
      </w:r>
      <w:r w:rsidR="003542A0">
        <w:t>,</w:t>
      </w:r>
      <w:r w:rsidRPr="00F47EFE">
        <w:t xml:space="preserve"> </w:t>
      </w:r>
      <w:r w:rsidR="003542A0" w:rsidRPr="00F47EFE">
        <w:t xml:space="preserve">Ivy, </w:t>
      </w:r>
      <w:r w:rsidR="00AF36AC">
        <w:t>D,</w:t>
      </w:r>
      <w:r w:rsidRPr="00F47EFE">
        <w:t xml:space="preserve"> </w:t>
      </w:r>
      <w:proofErr w:type="spellStart"/>
      <w:r w:rsidR="003542A0" w:rsidRPr="00F47EFE">
        <w:t>Prinn</w:t>
      </w:r>
      <w:proofErr w:type="spellEnd"/>
      <w:r w:rsidR="003542A0" w:rsidRPr="00F47EFE">
        <w:t>,</w:t>
      </w:r>
      <w:r w:rsidR="003542A0">
        <w:t xml:space="preserve"> </w:t>
      </w:r>
      <w:r w:rsidR="00AF7FDD">
        <w:t xml:space="preserve">RG, </w:t>
      </w:r>
      <w:proofErr w:type="spellStart"/>
      <w:r w:rsidRPr="00F47EFE">
        <w:t>Mitrevski</w:t>
      </w:r>
      <w:proofErr w:type="spellEnd"/>
      <w:r w:rsidR="003542A0">
        <w:t>,</w:t>
      </w:r>
      <w:r w:rsidRPr="00F47EFE">
        <w:t xml:space="preserve"> </w:t>
      </w:r>
      <w:r w:rsidR="003542A0">
        <w:t>B &amp;</w:t>
      </w:r>
      <w:r w:rsidR="00AF36AC">
        <w:t xml:space="preserve"> </w:t>
      </w:r>
      <w:r w:rsidRPr="00F47EFE">
        <w:t xml:space="preserve">Etheridge, </w:t>
      </w:r>
      <w:r w:rsidR="003542A0">
        <w:t>DM</w:t>
      </w:r>
      <w:r w:rsidR="003542A0" w:rsidRPr="00F47EFE">
        <w:t xml:space="preserve"> 2018. </w:t>
      </w:r>
      <w:r w:rsidR="003542A0">
        <w:t>‘</w:t>
      </w:r>
      <w:hyperlink r:id="rId89" w:history="1">
        <w:r w:rsidRPr="003542A0">
          <w:rPr>
            <w:rStyle w:val="Hyperlink"/>
          </w:rPr>
          <w:t>Recent increases in the growth rate and emissions of HFC-23 (CHF</w:t>
        </w:r>
        <w:r w:rsidRPr="003542A0">
          <w:rPr>
            <w:rStyle w:val="Hyperlink"/>
            <w:vertAlign w:val="subscript"/>
          </w:rPr>
          <w:t>3</w:t>
        </w:r>
        <w:r w:rsidRPr="003542A0">
          <w:rPr>
            <w:rStyle w:val="Hyperlink"/>
          </w:rPr>
          <w:t>) and the link to HCFC-22 (CHClF</w:t>
        </w:r>
        <w:r w:rsidRPr="003542A0">
          <w:rPr>
            <w:rStyle w:val="Hyperlink"/>
            <w:vertAlign w:val="subscript"/>
          </w:rPr>
          <w:t>2</w:t>
        </w:r>
        <w:r w:rsidRPr="003542A0">
          <w:rPr>
            <w:rStyle w:val="Hyperlink"/>
          </w:rPr>
          <w:t>) production</w:t>
        </w:r>
      </w:hyperlink>
      <w:r w:rsidR="003542A0">
        <w:t>’.</w:t>
      </w:r>
      <w:r w:rsidRPr="00F47EFE">
        <w:t xml:space="preserve"> </w:t>
      </w:r>
      <w:r w:rsidRPr="00F47EFE">
        <w:rPr>
          <w:i/>
        </w:rPr>
        <w:t>Atmos. Chem. Phys</w:t>
      </w:r>
      <w:r w:rsidRPr="00F47EFE">
        <w:t xml:space="preserve">. 18, </w:t>
      </w:r>
      <w:r w:rsidR="003542A0">
        <w:t xml:space="preserve">pp. </w:t>
      </w:r>
      <w:r w:rsidRPr="00F47EFE">
        <w:t>4153</w:t>
      </w:r>
      <w:r w:rsidR="00CD002C">
        <w:t>-</w:t>
      </w:r>
      <w:r w:rsidRPr="00F47EFE">
        <w:t>4169</w:t>
      </w:r>
      <w:r w:rsidR="003542A0">
        <w:t>.</w:t>
      </w:r>
    </w:p>
    <w:bookmarkEnd w:id="204"/>
    <w:p w14:paraId="0FC6770A" w14:textId="48AF0550" w:rsidR="00EB1820" w:rsidRPr="00F47EFE" w:rsidRDefault="00EB1820" w:rsidP="00CC1A9D">
      <w:pPr>
        <w:rPr>
          <w:noProof/>
        </w:rPr>
      </w:pPr>
      <w:r w:rsidRPr="00A24B01">
        <w:rPr>
          <w:noProof/>
        </w:rPr>
        <w:t>Stanley, KM,</w:t>
      </w:r>
      <w:r w:rsidR="00AF36AC">
        <w:rPr>
          <w:noProof/>
        </w:rPr>
        <w:t xml:space="preserve"> </w:t>
      </w:r>
      <w:r w:rsidR="00974458" w:rsidRPr="00A24B01">
        <w:rPr>
          <w:noProof/>
        </w:rPr>
        <w:t>Say,</w:t>
      </w:r>
      <w:r w:rsidR="00974458">
        <w:rPr>
          <w:noProof/>
        </w:rPr>
        <w:t xml:space="preserve"> </w:t>
      </w:r>
      <w:r w:rsidR="00AF36AC">
        <w:rPr>
          <w:noProof/>
        </w:rPr>
        <w:t>D,</w:t>
      </w:r>
      <w:r w:rsidRPr="00A24B01">
        <w:rPr>
          <w:noProof/>
        </w:rPr>
        <w:t xml:space="preserve"> </w:t>
      </w:r>
      <w:r w:rsidR="00974458" w:rsidRPr="00A24B01">
        <w:rPr>
          <w:noProof/>
        </w:rPr>
        <w:t xml:space="preserve">Mühle, </w:t>
      </w:r>
      <w:r w:rsidR="003542A0">
        <w:rPr>
          <w:noProof/>
        </w:rPr>
        <w:t xml:space="preserve">J, </w:t>
      </w:r>
      <w:r w:rsidR="00974458" w:rsidRPr="00A24B01">
        <w:rPr>
          <w:noProof/>
        </w:rPr>
        <w:t xml:space="preserve">Harth, </w:t>
      </w:r>
      <w:r w:rsidR="007F43D5">
        <w:rPr>
          <w:noProof/>
        </w:rPr>
        <w:t>CM,</w:t>
      </w:r>
      <w:r w:rsidRPr="00A24B01">
        <w:rPr>
          <w:noProof/>
        </w:rPr>
        <w:t xml:space="preserve"> </w:t>
      </w:r>
      <w:r w:rsidR="00974458" w:rsidRPr="00A24B01">
        <w:rPr>
          <w:noProof/>
        </w:rPr>
        <w:t>Krummel,</w:t>
      </w:r>
      <w:r w:rsidR="00974458">
        <w:rPr>
          <w:noProof/>
        </w:rPr>
        <w:t xml:space="preserve"> </w:t>
      </w:r>
      <w:r w:rsidR="00AF36AC">
        <w:rPr>
          <w:noProof/>
        </w:rPr>
        <w:t>PB,</w:t>
      </w:r>
      <w:r w:rsidRPr="00A24B01">
        <w:rPr>
          <w:noProof/>
        </w:rPr>
        <w:t xml:space="preserve"> </w:t>
      </w:r>
      <w:r w:rsidR="00974458" w:rsidRPr="00A24B01">
        <w:rPr>
          <w:noProof/>
        </w:rPr>
        <w:t>Young,</w:t>
      </w:r>
      <w:r w:rsidR="00974458">
        <w:rPr>
          <w:noProof/>
        </w:rPr>
        <w:t xml:space="preserve"> </w:t>
      </w:r>
      <w:r w:rsidR="00AF36AC">
        <w:rPr>
          <w:noProof/>
        </w:rPr>
        <w:t>D,</w:t>
      </w:r>
      <w:r w:rsidRPr="00A24B01">
        <w:rPr>
          <w:noProof/>
        </w:rPr>
        <w:t xml:space="preserve"> </w:t>
      </w:r>
      <w:r w:rsidR="00974458" w:rsidRPr="00A24B01">
        <w:rPr>
          <w:noProof/>
        </w:rPr>
        <w:t xml:space="preserve">O’Doherty, </w:t>
      </w:r>
      <w:r w:rsidR="007F43D5">
        <w:rPr>
          <w:noProof/>
        </w:rPr>
        <w:t>SJ,</w:t>
      </w:r>
      <w:r w:rsidRPr="00A24B01">
        <w:rPr>
          <w:noProof/>
        </w:rPr>
        <w:t xml:space="preserve"> </w:t>
      </w:r>
      <w:r w:rsidR="00974458" w:rsidRPr="00A24B01">
        <w:rPr>
          <w:noProof/>
        </w:rPr>
        <w:t xml:space="preserve">Salameh, </w:t>
      </w:r>
      <w:r w:rsidR="00AF36AC">
        <w:rPr>
          <w:noProof/>
        </w:rPr>
        <w:t>PK,</w:t>
      </w:r>
      <w:r w:rsidRPr="00A24B01">
        <w:rPr>
          <w:noProof/>
        </w:rPr>
        <w:t xml:space="preserve"> </w:t>
      </w:r>
      <w:r w:rsidR="00974458" w:rsidRPr="00A24B01">
        <w:rPr>
          <w:noProof/>
        </w:rPr>
        <w:t xml:space="preserve">Simmonds, </w:t>
      </w:r>
      <w:r w:rsidR="007F43D5">
        <w:rPr>
          <w:noProof/>
        </w:rPr>
        <w:t>PG,</w:t>
      </w:r>
      <w:r w:rsidRPr="00A24B01">
        <w:rPr>
          <w:noProof/>
        </w:rPr>
        <w:t xml:space="preserve"> </w:t>
      </w:r>
      <w:r w:rsidR="00974458">
        <w:rPr>
          <w:noProof/>
        </w:rPr>
        <w:t>Weiss,</w:t>
      </w:r>
      <w:r w:rsidR="00974458" w:rsidRPr="00A24B01">
        <w:rPr>
          <w:noProof/>
        </w:rPr>
        <w:t xml:space="preserve"> </w:t>
      </w:r>
      <w:r w:rsidR="00A136BC">
        <w:rPr>
          <w:noProof/>
        </w:rPr>
        <w:t xml:space="preserve">RF, </w:t>
      </w:r>
      <w:r w:rsidR="00974458" w:rsidRPr="00A24B01">
        <w:rPr>
          <w:noProof/>
        </w:rPr>
        <w:t xml:space="preserve">Prinn, </w:t>
      </w:r>
      <w:r w:rsidR="00AF7FDD">
        <w:rPr>
          <w:noProof/>
        </w:rPr>
        <w:t xml:space="preserve">RG, </w:t>
      </w:r>
      <w:r w:rsidR="00974458" w:rsidRPr="00A24B01">
        <w:rPr>
          <w:noProof/>
        </w:rPr>
        <w:t>Fraser</w:t>
      </w:r>
      <w:r w:rsidR="00974458">
        <w:rPr>
          <w:noProof/>
        </w:rPr>
        <w:t>,</w:t>
      </w:r>
      <w:r w:rsidR="00974458" w:rsidRPr="00A24B01">
        <w:rPr>
          <w:noProof/>
        </w:rPr>
        <w:t xml:space="preserve"> </w:t>
      </w:r>
      <w:r w:rsidR="00AF36AC">
        <w:rPr>
          <w:noProof/>
        </w:rPr>
        <w:t>PJ</w:t>
      </w:r>
      <w:r w:rsidR="00974458" w:rsidRPr="00A24B01">
        <w:rPr>
          <w:noProof/>
        </w:rPr>
        <w:t xml:space="preserve"> </w:t>
      </w:r>
      <w:r w:rsidR="00974458">
        <w:rPr>
          <w:noProof/>
        </w:rPr>
        <w:t>&amp;</w:t>
      </w:r>
      <w:r w:rsidR="003542A0">
        <w:rPr>
          <w:noProof/>
        </w:rPr>
        <w:t xml:space="preserve"> </w:t>
      </w:r>
      <w:r w:rsidRPr="00A24B01">
        <w:rPr>
          <w:noProof/>
        </w:rPr>
        <w:t>Rigby</w:t>
      </w:r>
      <w:r w:rsidR="00974458">
        <w:rPr>
          <w:noProof/>
        </w:rPr>
        <w:t>,</w:t>
      </w:r>
      <w:r w:rsidR="00974458" w:rsidRPr="00974458">
        <w:rPr>
          <w:noProof/>
        </w:rPr>
        <w:t xml:space="preserve"> </w:t>
      </w:r>
      <w:r w:rsidR="00974458">
        <w:rPr>
          <w:noProof/>
        </w:rPr>
        <w:t xml:space="preserve">M </w:t>
      </w:r>
      <w:r w:rsidR="00974458" w:rsidRPr="00A24B01">
        <w:rPr>
          <w:noProof/>
        </w:rPr>
        <w:t>2020</w:t>
      </w:r>
      <w:r w:rsidRPr="00A24B01">
        <w:rPr>
          <w:noProof/>
        </w:rPr>
        <w:t xml:space="preserve">. </w:t>
      </w:r>
      <w:r w:rsidR="00974458">
        <w:rPr>
          <w:noProof/>
        </w:rPr>
        <w:t>‘</w:t>
      </w:r>
      <w:hyperlink r:id="rId90" w:history="1">
        <w:r w:rsidRPr="00974458">
          <w:rPr>
            <w:rStyle w:val="Hyperlink"/>
            <w:noProof/>
          </w:rPr>
          <w:t>Increase in global emissions of HFC-23 despite near-total expected reductions</w:t>
        </w:r>
      </w:hyperlink>
      <w:r w:rsidR="00974458">
        <w:rPr>
          <w:noProof/>
        </w:rPr>
        <w:t>’.</w:t>
      </w:r>
      <w:r w:rsidRPr="00A24B01">
        <w:rPr>
          <w:noProof/>
        </w:rPr>
        <w:t xml:space="preserve"> </w:t>
      </w:r>
      <w:r w:rsidRPr="00A24B01">
        <w:rPr>
          <w:i/>
          <w:noProof/>
        </w:rPr>
        <w:t>Nat</w:t>
      </w:r>
      <w:r w:rsidR="00974458">
        <w:rPr>
          <w:i/>
          <w:noProof/>
        </w:rPr>
        <w:t>.</w:t>
      </w:r>
      <w:r w:rsidRPr="00A24B01">
        <w:rPr>
          <w:i/>
          <w:noProof/>
        </w:rPr>
        <w:t xml:space="preserve"> Comm</w:t>
      </w:r>
      <w:r w:rsidR="00974458" w:rsidRPr="00974458">
        <w:rPr>
          <w:iCs/>
          <w:noProof/>
        </w:rPr>
        <w:t>.</w:t>
      </w:r>
      <w:r w:rsidRPr="00974458">
        <w:rPr>
          <w:iCs/>
          <w:noProof/>
        </w:rPr>
        <w:t xml:space="preserve"> </w:t>
      </w:r>
      <w:r w:rsidRPr="00A24B01">
        <w:rPr>
          <w:noProof/>
        </w:rPr>
        <w:t>11</w:t>
      </w:r>
      <w:r w:rsidR="00974458">
        <w:rPr>
          <w:noProof/>
        </w:rPr>
        <w:t>(</w:t>
      </w:r>
      <w:r w:rsidRPr="00A24B01">
        <w:rPr>
          <w:noProof/>
        </w:rPr>
        <w:t>397</w:t>
      </w:r>
      <w:r w:rsidR="00974458">
        <w:rPr>
          <w:noProof/>
        </w:rPr>
        <w:t>)</w:t>
      </w:r>
    </w:p>
    <w:p w14:paraId="4BD174ED" w14:textId="7908B499" w:rsidR="00EB1820" w:rsidRPr="00F47EFE" w:rsidRDefault="00EB1820" w:rsidP="00CC1A9D">
      <w:bookmarkStart w:id="205" w:name="_Hlk65502312"/>
      <w:proofErr w:type="spellStart"/>
      <w:r w:rsidRPr="00F47EFE">
        <w:t>Stohl</w:t>
      </w:r>
      <w:proofErr w:type="spellEnd"/>
      <w:r w:rsidRPr="00F47EFE">
        <w:t>, A,</w:t>
      </w:r>
      <w:r w:rsidR="003542A0">
        <w:t xml:space="preserve"> </w:t>
      </w:r>
      <w:r w:rsidR="00E86417" w:rsidRPr="00F47EFE">
        <w:t>Seibert,</w:t>
      </w:r>
      <w:r w:rsidR="00E86417">
        <w:t xml:space="preserve"> </w:t>
      </w:r>
      <w:r w:rsidR="003542A0">
        <w:t xml:space="preserve">P, </w:t>
      </w:r>
      <w:proofErr w:type="spellStart"/>
      <w:r w:rsidR="00E86417" w:rsidRPr="00F47EFE">
        <w:t>Arduini</w:t>
      </w:r>
      <w:proofErr w:type="spellEnd"/>
      <w:r w:rsidR="00E86417" w:rsidRPr="00F47EFE">
        <w:t>,</w:t>
      </w:r>
      <w:r w:rsidR="00E86417">
        <w:t xml:space="preserve"> </w:t>
      </w:r>
      <w:r w:rsidR="003542A0">
        <w:t xml:space="preserve">J, </w:t>
      </w:r>
      <w:r w:rsidR="00E86417" w:rsidRPr="00F47EFE">
        <w:t>Eckhardt,</w:t>
      </w:r>
      <w:r w:rsidR="00E86417">
        <w:t xml:space="preserve"> </w:t>
      </w:r>
      <w:r w:rsidR="00AF36AC">
        <w:t>S,</w:t>
      </w:r>
      <w:r w:rsidRPr="00F47EFE">
        <w:t xml:space="preserve"> </w:t>
      </w:r>
      <w:r w:rsidR="00E86417" w:rsidRPr="00F47EFE">
        <w:t>Fraser,</w:t>
      </w:r>
      <w:r w:rsidR="00E86417">
        <w:t xml:space="preserve"> </w:t>
      </w:r>
      <w:r w:rsidR="003542A0">
        <w:t xml:space="preserve">P, </w:t>
      </w:r>
      <w:proofErr w:type="spellStart"/>
      <w:r w:rsidR="00E86417" w:rsidRPr="00F47EFE">
        <w:t>Greally</w:t>
      </w:r>
      <w:proofErr w:type="spellEnd"/>
      <w:r w:rsidR="00E86417" w:rsidRPr="00F47EFE">
        <w:t>,</w:t>
      </w:r>
      <w:r w:rsidR="00E86417">
        <w:t xml:space="preserve"> </w:t>
      </w:r>
      <w:r w:rsidR="003542A0">
        <w:t xml:space="preserve">B, </w:t>
      </w:r>
      <w:proofErr w:type="spellStart"/>
      <w:r w:rsidR="00E86417" w:rsidRPr="00F47EFE">
        <w:t>Lunder</w:t>
      </w:r>
      <w:proofErr w:type="spellEnd"/>
      <w:r w:rsidR="00E86417" w:rsidRPr="00F47EFE">
        <w:t>,</w:t>
      </w:r>
      <w:r w:rsidR="00E86417">
        <w:t xml:space="preserve"> </w:t>
      </w:r>
      <w:r w:rsidR="003542A0">
        <w:t xml:space="preserve">C, </w:t>
      </w:r>
      <w:proofErr w:type="spellStart"/>
      <w:r w:rsidR="00E86417" w:rsidRPr="00F47EFE">
        <w:t>Maione</w:t>
      </w:r>
      <w:proofErr w:type="spellEnd"/>
      <w:r w:rsidR="00E86417" w:rsidRPr="00F47EFE">
        <w:t>,</w:t>
      </w:r>
      <w:r w:rsidR="00E86417">
        <w:t xml:space="preserve"> </w:t>
      </w:r>
      <w:r w:rsidR="003542A0">
        <w:t xml:space="preserve">M, </w:t>
      </w:r>
      <w:proofErr w:type="spellStart"/>
      <w:r w:rsidR="00E86417" w:rsidRPr="00F47EFE">
        <w:t>M</w:t>
      </w:r>
      <w:r w:rsidR="00E86417" w:rsidRPr="00F47EFE">
        <w:rPr>
          <w:rFonts w:cs="Arial"/>
        </w:rPr>
        <w:t>ü</w:t>
      </w:r>
      <w:r w:rsidR="00E86417" w:rsidRPr="00F47EFE">
        <w:t>hle</w:t>
      </w:r>
      <w:proofErr w:type="spellEnd"/>
      <w:r w:rsidR="00E86417" w:rsidRPr="00F47EFE">
        <w:t>,</w:t>
      </w:r>
      <w:r w:rsidR="00E86417">
        <w:t xml:space="preserve"> </w:t>
      </w:r>
      <w:r w:rsidR="003542A0">
        <w:t xml:space="preserve">J, </w:t>
      </w:r>
      <w:proofErr w:type="spellStart"/>
      <w:r w:rsidR="00E86417" w:rsidRPr="00F47EFE">
        <w:t>O’Doherty</w:t>
      </w:r>
      <w:proofErr w:type="spellEnd"/>
      <w:r w:rsidR="00E86417" w:rsidRPr="00F47EFE">
        <w:t>,</w:t>
      </w:r>
      <w:r w:rsidR="00E86417">
        <w:t xml:space="preserve"> </w:t>
      </w:r>
      <w:r w:rsidR="00AF36AC">
        <w:t>S,</w:t>
      </w:r>
      <w:r w:rsidRPr="00F47EFE">
        <w:t xml:space="preserve"> </w:t>
      </w:r>
      <w:proofErr w:type="spellStart"/>
      <w:r w:rsidR="00E86417" w:rsidRPr="00F47EFE">
        <w:t>Prinn</w:t>
      </w:r>
      <w:proofErr w:type="spellEnd"/>
      <w:r w:rsidR="00E86417">
        <w:t xml:space="preserve"> </w:t>
      </w:r>
      <w:r w:rsidR="00AF36AC">
        <w:t>R,</w:t>
      </w:r>
      <w:r w:rsidRPr="00F47EFE">
        <w:t xml:space="preserve"> </w:t>
      </w:r>
      <w:r w:rsidR="00E86417" w:rsidRPr="00F47EFE">
        <w:t>Reimann,</w:t>
      </w:r>
      <w:r w:rsidR="00E86417">
        <w:t xml:space="preserve"> </w:t>
      </w:r>
      <w:r w:rsidR="00AF36AC">
        <w:t>S,</w:t>
      </w:r>
      <w:r w:rsidRPr="00F47EFE">
        <w:t xml:space="preserve"> </w:t>
      </w:r>
      <w:r w:rsidR="00E86417" w:rsidRPr="00F47EFE">
        <w:t>Saito,</w:t>
      </w:r>
      <w:r w:rsidR="00E86417">
        <w:t xml:space="preserve"> </w:t>
      </w:r>
      <w:r w:rsidR="003542A0">
        <w:t xml:space="preserve">T, </w:t>
      </w:r>
      <w:proofErr w:type="spellStart"/>
      <w:r w:rsidR="00E86417" w:rsidRPr="00F47EFE">
        <w:t>Schmidbauer</w:t>
      </w:r>
      <w:proofErr w:type="spellEnd"/>
      <w:r w:rsidR="00E86417" w:rsidRPr="00F47EFE">
        <w:t>,</w:t>
      </w:r>
      <w:r w:rsidR="00E86417">
        <w:t xml:space="preserve"> </w:t>
      </w:r>
      <w:r w:rsidR="00723AFB">
        <w:t xml:space="preserve">N, </w:t>
      </w:r>
      <w:r w:rsidR="00E86417" w:rsidRPr="00F47EFE">
        <w:t>Simmonds,</w:t>
      </w:r>
      <w:r w:rsidR="00E86417">
        <w:t xml:space="preserve"> </w:t>
      </w:r>
      <w:r w:rsidR="003542A0">
        <w:t xml:space="preserve">P, </w:t>
      </w:r>
      <w:r w:rsidR="00E86417" w:rsidRPr="00F47EFE">
        <w:t>Vollmer,</w:t>
      </w:r>
      <w:r w:rsidR="00E86417">
        <w:t xml:space="preserve"> </w:t>
      </w:r>
      <w:r w:rsidR="003542A0">
        <w:t xml:space="preserve">M, </w:t>
      </w:r>
      <w:r w:rsidRPr="00F47EFE">
        <w:t>Weiss</w:t>
      </w:r>
      <w:r w:rsidR="00E86417">
        <w:t>,</w:t>
      </w:r>
      <w:r w:rsidR="00E86417" w:rsidRPr="00E86417">
        <w:t xml:space="preserve"> </w:t>
      </w:r>
      <w:r w:rsidR="00E86417">
        <w:t xml:space="preserve">R &amp; </w:t>
      </w:r>
      <w:proofErr w:type="spellStart"/>
      <w:r w:rsidR="00E86417" w:rsidRPr="00F47EFE">
        <w:t>Yokouchi</w:t>
      </w:r>
      <w:proofErr w:type="spellEnd"/>
      <w:r w:rsidR="00E86417" w:rsidRPr="00F47EFE">
        <w:t xml:space="preserve">, </w:t>
      </w:r>
      <w:r w:rsidR="003542A0">
        <w:t>Y</w:t>
      </w:r>
      <w:r w:rsidR="00E86417" w:rsidRPr="00F47EFE">
        <w:t xml:space="preserve"> 2009.</w:t>
      </w:r>
      <w:r w:rsidR="003542A0">
        <w:t xml:space="preserve"> </w:t>
      </w:r>
      <w:r w:rsidR="00E86417">
        <w:t>‘</w:t>
      </w:r>
      <w:hyperlink r:id="rId91" w:history="1">
        <w:r w:rsidRPr="00E86417">
          <w:rPr>
            <w:rStyle w:val="Hyperlink"/>
            <w:bCs/>
          </w:rPr>
          <w:t>An analytical inversion method for determining regional and global emissions of greenhouse gases: sensitivity studies and application to halocarbons</w:t>
        </w:r>
      </w:hyperlink>
      <w:r w:rsidR="00E86417">
        <w:rPr>
          <w:bCs/>
        </w:rPr>
        <w:t>’.</w:t>
      </w:r>
      <w:r w:rsidRPr="00F47EFE">
        <w:rPr>
          <w:bCs/>
        </w:rPr>
        <w:t xml:space="preserve"> </w:t>
      </w:r>
      <w:r w:rsidRPr="00F47EFE">
        <w:rPr>
          <w:i/>
        </w:rPr>
        <w:t>Atmos. Chem. Phys.</w:t>
      </w:r>
      <w:r w:rsidRPr="00F47EFE">
        <w:t xml:space="preserve"> 9(5)</w:t>
      </w:r>
      <w:r w:rsidR="00067BBE" w:rsidRPr="00F47EFE">
        <w:t xml:space="preserve">, </w:t>
      </w:r>
      <w:r w:rsidR="00E86417">
        <w:t xml:space="preserve">pp. </w:t>
      </w:r>
      <w:r w:rsidRPr="00F47EFE">
        <w:t>1597-1620</w:t>
      </w:r>
      <w:r w:rsidR="00E86417">
        <w:t>.</w:t>
      </w:r>
    </w:p>
    <w:bookmarkEnd w:id="205"/>
    <w:p w14:paraId="3D7F8E13" w14:textId="2171513D" w:rsidR="00EB1820" w:rsidRPr="00F47EFE" w:rsidRDefault="00EB1820" w:rsidP="00CC1A9D">
      <w:pPr>
        <w:rPr>
          <w:rFonts w:cs="Arial"/>
        </w:rPr>
      </w:pPr>
      <w:r w:rsidRPr="00F47EFE">
        <w:t xml:space="preserve">Sturges, WT, </w:t>
      </w:r>
      <w:proofErr w:type="spellStart"/>
      <w:r w:rsidR="00D70CB6" w:rsidRPr="00F47EFE">
        <w:t>Oram</w:t>
      </w:r>
      <w:proofErr w:type="spellEnd"/>
      <w:r w:rsidR="00D70CB6" w:rsidRPr="00F47EFE">
        <w:t xml:space="preserve">, </w:t>
      </w:r>
      <w:r w:rsidR="00AF36AC">
        <w:t>DE,</w:t>
      </w:r>
      <w:r w:rsidRPr="00F47EFE">
        <w:t xml:space="preserve"> </w:t>
      </w:r>
      <w:proofErr w:type="spellStart"/>
      <w:r w:rsidR="00D70CB6" w:rsidRPr="00F47EFE">
        <w:t>Laube</w:t>
      </w:r>
      <w:proofErr w:type="spellEnd"/>
      <w:r w:rsidR="00D70CB6" w:rsidRPr="00F47EFE">
        <w:t xml:space="preserve">, </w:t>
      </w:r>
      <w:r w:rsidR="003D5638">
        <w:t>JC,</w:t>
      </w:r>
      <w:r w:rsidRPr="00F47EFE">
        <w:t xml:space="preserve"> </w:t>
      </w:r>
      <w:r w:rsidR="00D70CB6" w:rsidRPr="00F47EFE">
        <w:t xml:space="preserve">Reeves, </w:t>
      </w:r>
      <w:r w:rsidR="007F43D5">
        <w:t>CE,</w:t>
      </w:r>
      <w:r w:rsidRPr="00F47EFE">
        <w:t xml:space="preserve"> </w:t>
      </w:r>
      <w:r w:rsidR="00D70CB6" w:rsidRPr="00F47EFE">
        <w:t>Newland,</w:t>
      </w:r>
      <w:r w:rsidR="00D70CB6">
        <w:t xml:space="preserve"> </w:t>
      </w:r>
      <w:r w:rsidR="003D5638">
        <w:t>MJ,</w:t>
      </w:r>
      <w:r w:rsidRPr="00F47EFE">
        <w:t xml:space="preserve"> </w:t>
      </w:r>
      <w:r w:rsidR="00D70CB6" w:rsidRPr="00F47EFE">
        <w:t>Hogan,</w:t>
      </w:r>
      <w:r w:rsidR="00D70CB6">
        <w:t xml:space="preserve"> </w:t>
      </w:r>
      <w:r w:rsidR="003542A0">
        <w:t xml:space="preserve">C, </w:t>
      </w:r>
      <w:proofErr w:type="spellStart"/>
      <w:r w:rsidR="00D70CB6" w:rsidRPr="00F47EFE">
        <w:t>Martinerie</w:t>
      </w:r>
      <w:proofErr w:type="spellEnd"/>
      <w:r w:rsidR="00D70CB6" w:rsidRPr="00F47EFE">
        <w:t xml:space="preserve">, </w:t>
      </w:r>
      <w:r w:rsidR="003542A0">
        <w:t xml:space="preserve">P, </w:t>
      </w:r>
      <w:proofErr w:type="spellStart"/>
      <w:r w:rsidR="00D70CB6" w:rsidRPr="00F47EFE">
        <w:t>Witrant</w:t>
      </w:r>
      <w:proofErr w:type="spellEnd"/>
      <w:r w:rsidR="00D70CB6" w:rsidRPr="00F47EFE">
        <w:t xml:space="preserve">, </w:t>
      </w:r>
      <w:r w:rsidRPr="00F47EFE">
        <w:t>E</w:t>
      </w:r>
      <w:r w:rsidR="00D70CB6">
        <w:t xml:space="preserve">, </w:t>
      </w:r>
      <w:proofErr w:type="spellStart"/>
      <w:r w:rsidR="00D70CB6" w:rsidRPr="00F47EFE">
        <w:t>Brenninkmeijer</w:t>
      </w:r>
      <w:proofErr w:type="spellEnd"/>
      <w:r w:rsidR="00D70CB6" w:rsidRPr="00F47EFE">
        <w:t>,</w:t>
      </w:r>
      <w:r w:rsidR="00D70CB6">
        <w:t xml:space="preserve"> </w:t>
      </w:r>
      <w:r w:rsidR="003D5638">
        <w:t>CAM,</w:t>
      </w:r>
      <w:r w:rsidRPr="00F47EFE">
        <w:t xml:space="preserve"> Schuck</w:t>
      </w:r>
      <w:r w:rsidR="00D70CB6">
        <w:t>,</w:t>
      </w:r>
      <w:r w:rsidRPr="00F47EFE">
        <w:t xml:space="preserve"> </w:t>
      </w:r>
      <w:r w:rsidR="00D70CB6">
        <w:t>TJ &amp;</w:t>
      </w:r>
      <w:r w:rsidRPr="00F47EFE">
        <w:t xml:space="preserve"> Fraser, </w:t>
      </w:r>
      <w:r w:rsidR="00D70CB6">
        <w:t>PJ</w:t>
      </w:r>
      <w:r w:rsidR="00D70CB6" w:rsidRPr="00F47EFE">
        <w:rPr>
          <w:rFonts w:cs="Arial"/>
        </w:rPr>
        <w:t xml:space="preserve"> 2012.</w:t>
      </w:r>
      <w:r w:rsidR="00D70CB6" w:rsidRPr="00F47EFE">
        <w:t xml:space="preserve"> </w:t>
      </w:r>
      <w:r w:rsidR="00D70CB6">
        <w:t>‘</w:t>
      </w:r>
      <w:hyperlink r:id="rId92" w:history="1">
        <w:r w:rsidRPr="00D70CB6">
          <w:rPr>
            <w:rStyle w:val="Hyperlink"/>
          </w:rPr>
          <w:t>Emissions halted of the potent greenhouse gas CF</w:t>
        </w:r>
        <w:r w:rsidRPr="00D70CB6">
          <w:rPr>
            <w:rStyle w:val="Hyperlink"/>
            <w:vertAlign w:val="subscript"/>
          </w:rPr>
          <w:t>3</w:t>
        </w:r>
        <w:r w:rsidRPr="00D70CB6">
          <w:rPr>
            <w:rStyle w:val="Hyperlink"/>
          </w:rPr>
          <w:t>SF</w:t>
        </w:r>
        <w:r w:rsidRPr="00D70CB6">
          <w:rPr>
            <w:rStyle w:val="Hyperlink"/>
            <w:vertAlign w:val="subscript"/>
          </w:rPr>
          <w:t>5</w:t>
        </w:r>
      </w:hyperlink>
      <w:r w:rsidR="00D70CB6">
        <w:t>’.</w:t>
      </w:r>
      <w:r w:rsidRPr="00F47EFE">
        <w:t xml:space="preserve"> </w:t>
      </w:r>
      <w:r w:rsidRPr="00F47EFE">
        <w:rPr>
          <w:rFonts w:cs="Arial"/>
          <w:i/>
          <w:iCs/>
        </w:rPr>
        <w:t>Atmos. Chem. Phys</w:t>
      </w:r>
      <w:r w:rsidRPr="00D70CB6">
        <w:rPr>
          <w:rFonts w:cs="Arial"/>
        </w:rPr>
        <w:t>.</w:t>
      </w:r>
      <w:r w:rsidR="00D70CB6" w:rsidRPr="00D70CB6">
        <w:rPr>
          <w:rFonts w:cs="Arial"/>
        </w:rPr>
        <w:t xml:space="preserve"> </w:t>
      </w:r>
      <w:r w:rsidRPr="00F47EFE">
        <w:rPr>
          <w:rFonts w:cs="Arial"/>
        </w:rPr>
        <w:t>12(8),</w:t>
      </w:r>
      <w:r w:rsidR="00067BBE" w:rsidRPr="00F47EFE">
        <w:rPr>
          <w:rFonts w:cs="Arial"/>
        </w:rPr>
        <w:t xml:space="preserve"> </w:t>
      </w:r>
      <w:r w:rsidR="00D70CB6">
        <w:rPr>
          <w:rFonts w:cs="Arial"/>
        </w:rPr>
        <w:t xml:space="preserve">pp. </w:t>
      </w:r>
      <w:r w:rsidRPr="00F47EFE">
        <w:rPr>
          <w:rFonts w:cs="Arial"/>
        </w:rPr>
        <w:t>3653-3658</w:t>
      </w:r>
      <w:r w:rsidR="00D70CB6">
        <w:rPr>
          <w:rFonts w:cs="Arial"/>
        </w:rPr>
        <w:t>.</w:t>
      </w:r>
    </w:p>
    <w:p w14:paraId="617A50E8" w14:textId="1EB0D78A" w:rsidR="00EB1820" w:rsidRPr="00F47EFE" w:rsidRDefault="00EB1820" w:rsidP="00CC1A9D">
      <w:r w:rsidRPr="00F47EFE">
        <w:t xml:space="preserve">Trudinger, </w:t>
      </w:r>
      <w:r w:rsidR="007F43D5">
        <w:t>CM</w:t>
      </w:r>
      <w:r w:rsidR="00723AFB">
        <w:t>,</w:t>
      </w:r>
      <w:r w:rsidRPr="00F47EFE">
        <w:t xml:space="preserve"> </w:t>
      </w:r>
      <w:r w:rsidR="00B15B45" w:rsidRPr="00F47EFE">
        <w:t>Fraser,</w:t>
      </w:r>
      <w:r w:rsidR="00B15B45">
        <w:t xml:space="preserve"> </w:t>
      </w:r>
      <w:r w:rsidR="00AF36AC">
        <w:t>PJ,</w:t>
      </w:r>
      <w:r w:rsidRPr="00F47EFE">
        <w:t xml:space="preserve"> </w:t>
      </w:r>
      <w:r w:rsidR="00B15B45" w:rsidRPr="00F47EFE">
        <w:t xml:space="preserve">Etheridge, </w:t>
      </w:r>
      <w:r w:rsidR="007F43D5">
        <w:t>DM,</w:t>
      </w:r>
      <w:r w:rsidRPr="00F47EFE">
        <w:t xml:space="preserve"> </w:t>
      </w:r>
      <w:r w:rsidR="00B15B45">
        <w:t>Sturges</w:t>
      </w:r>
      <w:r w:rsidR="00B15B45" w:rsidRPr="00F47EFE">
        <w:t xml:space="preserve">, </w:t>
      </w:r>
      <w:r w:rsidR="003D5638">
        <w:t xml:space="preserve">WT, </w:t>
      </w:r>
      <w:r w:rsidR="00B15B45" w:rsidRPr="00F47EFE">
        <w:t>Vollmer,</w:t>
      </w:r>
      <w:r w:rsidR="00B15B45">
        <w:t xml:space="preserve"> </w:t>
      </w:r>
      <w:r w:rsidR="00AF36AC">
        <w:t>MK,</w:t>
      </w:r>
      <w:r w:rsidRPr="00F47EFE">
        <w:t xml:space="preserve"> </w:t>
      </w:r>
      <w:r w:rsidR="00B15B45" w:rsidRPr="00F47EFE">
        <w:t>Rigby,</w:t>
      </w:r>
      <w:r w:rsidR="00B15B45">
        <w:t xml:space="preserve"> </w:t>
      </w:r>
      <w:r w:rsidR="003542A0">
        <w:t xml:space="preserve">M, </w:t>
      </w:r>
      <w:proofErr w:type="spellStart"/>
      <w:r w:rsidR="00B15B45" w:rsidRPr="00F47EFE">
        <w:t>Martinerie</w:t>
      </w:r>
      <w:proofErr w:type="spellEnd"/>
      <w:r w:rsidR="00B15B45" w:rsidRPr="00F47EFE">
        <w:t>,</w:t>
      </w:r>
      <w:r w:rsidR="00B15B45">
        <w:t xml:space="preserve"> </w:t>
      </w:r>
      <w:r w:rsidR="003542A0">
        <w:t xml:space="preserve">P, </w:t>
      </w:r>
      <w:proofErr w:type="spellStart"/>
      <w:r w:rsidR="00B15B45" w:rsidRPr="00F47EFE">
        <w:t>M</w:t>
      </w:r>
      <w:r w:rsidR="00B15B45" w:rsidRPr="00F47EFE">
        <w:rPr>
          <w:rFonts w:cs="Arial"/>
        </w:rPr>
        <w:t>ü</w:t>
      </w:r>
      <w:r w:rsidR="00B15B45" w:rsidRPr="00F47EFE">
        <w:t>hle</w:t>
      </w:r>
      <w:proofErr w:type="spellEnd"/>
      <w:r w:rsidR="00B15B45" w:rsidRPr="00F47EFE">
        <w:t>,</w:t>
      </w:r>
      <w:r w:rsidR="00B15B45">
        <w:t xml:space="preserve"> </w:t>
      </w:r>
      <w:r w:rsidR="003542A0">
        <w:t xml:space="preserve">J, </w:t>
      </w:r>
      <w:proofErr w:type="spellStart"/>
      <w:r w:rsidR="00B15B45" w:rsidRPr="00F47EFE">
        <w:t>Whorton</w:t>
      </w:r>
      <w:proofErr w:type="spellEnd"/>
      <w:r w:rsidR="00B15B45" w:rsidRPr="00F47EFE">
        <w:t xml:space="preserve">, </w:t>
      </w:r>
      <w:r w:rsidR="00AF36AC">
        <w:t>DR,</w:t>
      </w:r>
      <w:r w:rsidRPr="00F47EFE">
        <w:t xml:space="preserve"> </w:t>
      </w:r>
      <w:r w:rsidR="00B15B45" w:rsidRPr="00F47EFE">
        <w:t xml:space="preserve">Krummel, </w:t>
      </w:r>
      <w:r w:rsidR="00AF36AC">
        <w:t>PB,</w:t>
      </w:r>
      <w:r w:rsidRPr="00F47EFE">
        <w:t xml:space="preserve"> </w:t>
      </w:r>
      <w:r w:rsidR="00B15B45" w:rsidRPr="00F47EFE">
        <w:t xml:space="preserve">Steele, </w:t>
      </w:r>
      <w:r w:rsidR="00AF36AC">
        <w:t>LP,</w:t>
      </w:r>
      <w:r w:rsidRPr="00F47EFE">
        <w:t xml:space="preserve"> </w:t>
      </w:r>
      <w:r w:rsidR="00B15B45" w:rsidRPr="00F47EFE">
        <w:t>Miller,</w:t>
      </w:r>
      <w:r w:rsidR="00B15B45">
        <w:t xml:space="preserve"> </w:t>
      </w:r>
      <w:r w:rsidR="007F43D5">
        <w:t>BR,</w:t>
      </w:r>
      <w:r w:rsidRPr="00F47EFE">
        <w:t xml:space="preserve"> </w:t>
      </w:r>
      <w:proofErr w:type="spellStart"/>
      <w:r w:rsidR="00B15B45" w:rsidRPr="00F47EFE">
        <w:t>Laube</w:t>
      </w:r>
      <w:proofErr w:type="spellEnd"/>
      <w:r w:rsidR="00B15B45" w:rsidRPr="00F47EFE">
        <w:t xml:space="preserve">, </w:t>
      </w:r>
      <w:r w:rsidR="003542A0">
        <w:t xml:space="preserve">J, </w:t>
      </w:r>
      <w:r w:rsidR="00B15B45" w:rsidRPr="00F47EFE">
        <w:t xml:space="preserve">Mani, </w:t>
      </w:r>
      <w:r w:rsidR="003D5638">
        <w:t>FS,</w:t>
      </w:r>
      <w:r w:rsidRPr="00F47EFE">
        <w:t xml:space="preserve"> </w:t>
      </w:r>
      <w:r w:rsidR="00B15B45" w:rsidRPr="00F47EFE">
        <w:t xml:space="preserve">Rayner, </w:t>
      </w:r>
      <w:r w:rsidR="00AF36AC">
        <w:t>PJ,</w:t>
      </w:r>
      <w:r w:rsidRPr="00F47EFE">
        <w:t xml:space="preserve"> </w:t>
      </w:r>
      <w:proofErr w:type="spellStart"/>
      <w:r w:rsidR="00B15B45" w:rsidRPr="00F47EFE">
        <w:t>Harth</w:t>
      </w:r>
      <w:proofErr w:type="spellEnd"/>
      <w:r w:rsidR="00B15B45" w:rsidRPr="00F47EFE">
        <w:t xml:space="preserve">, </w:t>
      </w:r>
      <w:r w:rsidR="007F43D5">
        <w:t>CM,</w:t>
      </w:r>
      <w:r w:rsidRPr="00F47EFE">
        <w:t xml:space="preserve"> </w:t>
      </w:r>
      <w:proofErr w:type="spellStart"/>
      <w:r w:rsidR="00B15B45" w:rsidRPr="00F47EFE">
        <w:t>Witrant</w:t>
      </w:r>
      <w:proofErr w:type="spellEnd"/>
      <w:r w:rsidR="00B15B45" w:rsidRPr="00F47EFE">
        <w:t>,</w:t>
      </w:r>
      <w:r w:rsidR="00B15B45">
        <w:t xml:space="preserve"> </w:t>
      </w:r>
      <w:r w:rsidRPr="00F47EFE">
        <w:t>E</w:t>
      </w:r>
      <w:r w:rsidR="00B15B45">
        <w:t>,</w:t>
      </w:r>
      <w:r w:rsidRPr="00F47EFE">
        <w:t xml:space="preserve"> </w:t>
      </w:r>
      <w:proofErr w:type="spellStart"/>
      <w:r w:rsidR="00B15B45" w:rsidRPr="00F47EFE">
        <w:t>Blunier</w:t>
      </w:r>
      <w:proofErr w:type="spellEnd"/>
      <w:r w:rsidR="00B15B45" w:rsidRPr="00F47EFE">
        <w:t>,</w:t>
      </w:r>
      <w:r w:rsidR="00A84912" w:rsidRPr="00A84912">
        <w:t xml:space="preserve"> </w:t>
      </w:r>
      <w:r w:rsidR="00A84912">
        <w:t>T</w:t>
      </w:r>
      <w:r w:rsidR="003542A0">
        <w:t xml:space="preserve">, </w:t>
      </w:r>
      <w:proofErr w:type="spellStart"/>
      <w:r w:rsidR="00B15B45" w:rsidRPr="00F47EFE">
        <w:t>Schwander</w:t>
      </w:r>
      <w:proofErr w:type="spellEnd"/>
      <w:r w:rsidR="00B15B45" w:rsidRPr="00F47EFE">
        <w:t>,</w:t>
      </w:r>
      <w:r w:rsidR="00A84912" w:rsidRPr="00A84912">
        <w:t xml:space="preserve"> </w:t>
      </w:r>
      <w:r w:rsidR="00A84912">
        <w:t>J</w:t>
      </w:r>
      <w:r w:rsidR="003542A0">
        <w:t xml:space="preserve">, </w:t>
      </w:r>
      <w:proofErr w:type="spellStart"/>
      <w:r w:rsidRPr="00F47EFE">
        <w:t>O’Doherty</w:t>
      </w:r>
      <w:proofErr w:type="spellEnd"/>
      <w:r w:rsidR="00B15B45">
        <w:t>,</w:t>
      </w:r>
      <w:r w:rsidRPr="00F47EFE">
        <w:t xml:space="preserve"> </w:t>
      </w:r>
      <w:r w:rsidR="00B15B45">
        <w:t>S</w:t>
      </w:r>
      <w:r w:rsidR="00B15B45" w:rsidRPr="00F47EFE">
        <w:t xml:space="preserve"> </w:t>
      </w:r>
      <w:r w:rsidR="00B15B45">
        <w:t>&amp;</w:t>
      </w:r>
      <w:r w:rsidR="003542A0">
        <w:t xml:space="preserve"> </w:t>
      </w:r>
      <w:r w:rsidRPr="00F47EFE">
        <w:t xml:space="preserve">Battle, </w:t>
      </w:r>
      <w:r w:rsidR="00B15B45">
        <w:t xml:space="preserve">M </w:t>
      </w:r>
      <w:r w:rsidR="00B15B45" w:rsidRPr="00F47EFE">
        <w:t xml:space="preserve">2016. </w:t>
      </w:r>
      <w:r w:rsidR="00B15B45">
        <w:t>‘</w:t>
      </w:r>
      <w:hyperlink r:id="rId93" w:history="1">
        <w:r w:rsidRPr="00B15B45">
          <w:rPr>
            <w:rStyle w:val="Hyperlink"/>
          </w:rPr>
          <w:t>Atmospheric abundance and global emissions of perfluorocarbons CF</w:t>
        </w:r>
        <w:r w:rsidRPr="00B15B45">
          <w:rPr>
            <w:rStyle w:val="Hyperlink"/>
            <w:vertAlign w:val="subscript"/>
          </w:rPr>
          <w:t>4</w:t>
        </w:r>
        <w:r w:rsidRPr="00B15B45">
          <w:rPr>
            <w:rStyle w:val="Hyperlink"/>
          </w:rPr>
          <w:t>, C</w:t>
        </w:r>
        <w:r w:rsidRPr="00B15B45">
          <w:rPr>
            <w:rStyle w:val="Hyperlink"/>
            <w:vertAlign w:val="subscript"/>
          </w:rPr>
          <w:t>2</w:t>
        </w:r>
        <w:r w:rsidRPr="00B15B45">
          <w:rPr>
            <w:rStyle w:val="Hyperlink"/>
          </w:rPr>
          <w:t>F</w:t>
        </w:r>
        <w:r w:rsidRPr="00B15B45">
          <w:rPr>
            <w:rStyle w:val="Hyperlink"/>
            <w:vertAlign w:val="subscript"/>
          </w:rPr>
          <w:t>6</w:t>
        </w:r>
        <w:r w:rsidRPr="00B15B45">
          <w:rPr>
            <w:rStyle w:val="Hyperlink"/>
          </w:rPr>
          <w:t xml:space="preserve"> and C</w:t>
        </w:r>
        <w:r w:rsidRPr="00B15B45">
          <w:rPr>
            <w:rStyle w:val="Hyperlink"/>
            <w:vertAlign w:val="subscript"/>
          </w:rPr>
          <w:t>3</w:t>
        </w:r>
        <w:r w:rsidRPr="00B15B45">
          <w:rPr>
            <w:rStyle w:val="Hyperlink"/>
          </w:rPr>
          <w:t>F</w:t>
        </w:r>
        <w:r w:rsidRPr="00B15B45">
          <w:rPr>
            <w:rStyle w:val="Hyperlink"/>
            <w:vertAlign w:val="subscript"/>
          </w:rPr>
          <w:t>8</w:t>
        </w:r>
        <w:r w:rsidRPr="00B15B45">
          <w:rPr>
            <w:rStyle w:val="Hyperlink"/>
          </w:rPr>
          <w:t xml:space="preserve"> since 1800 inferred from ice core, </w:t>
        </w:r>
        <w:proofErr w:type="spellStart"/>
        <w:r w:rsidRPr="00B15B45">
          <w:rPr>
            <w:rStyle w:val="Hyperlink"/>
          </w:rPr>
          <w:t>firn</w:t>
        </w:r>
        <w:proofErr w:type="spellEnd"/>
        <w:r w:rsidRPr="00B15B45">
          <w:rPr>
            <w:rStyle w:val="Hyperlink"/>
          </w:rPr>
          <w:t xml:space="preserve">, air archive and </w:t>
        </w:r>
        <w:r w:rsidRPr="00B15B45">
          <w:rPr>
            <w:rStyle w:val="Hyperlink"/>
            <w:i/>
          </w:rPr>
          <w:t>in situ</w:t>
        </w:r>
        <w:r w:rsidRPr="00B15B45">
          <w:rPr>
            <w:rStyle w:val="Hyperlink"/>
          </w:rPr>
          <w:t xml:space="preserve"> measurements</w:t>
        </w:r>
      </w:hyperlink>
      <w:r w:rsidR="00B15B45">
        <w:t>’.</w:t>
      </w:r>
      <w:r w:rsidRPr="00F47EFE">
        <w:t xml:space="preserve"> </w:t>
      </w:r>
      <w:r w:rsidRPr="00F47EFE">
        <w:rPr>
          <w:i/>
        </w:rPr>
        <w:t>Atmos. Chem. Phys.</w:t>
      </w:r>
      <w:r w:rsidR="00B15B45">
        <w:t xml:space="preserve"> </w:t>
      </w:r>
      <w:r w:rsidRPr="00F47EFE">
        <w:t>16,</w:t>
      </w:r>
      <w:r w:rsidRPr="00B15B45">
        <w:t xml:space="preserve"> </w:t>
      </w:r>
      <w:r w:rsidR="00B15B45">
        <w:t xml:space="preserve">pp. </w:t>
      </w:r>
      <w:r w:rsidRPr="00F47EFE">
        <w:t>11733-11754</w:t>
      </w:r>
      <w:r w:rsidR="00B15B45">
        <w:t>.</w:t>
      </w:r>
    </w:p>
    <w:p w14:paraId="2C7EC49A" w14:textId="209EDE1C" w:rsidR="00EB1820" w:rsidRPr="00F47EFE" w:rsidRDefault="00EB1820" w:rsidP="00CC1A9D">
      <w:proofErr w:type="spellStart"/>
      <w:r w:rsidRPr="00F47EFE">
        <w:t>Velders</w:t>
      </w:r>
      <w:proofErr w:type="spellEnd"/>
      <w:r w:rsidRPr="00F47EFE">
        <w:t xml:space="preserve">, </w:t>
      </w:r>
      <w:r w:rsidR="00D20165">
        <w:t>GJM</w:t>
      </w:r>
      <w:r w:rsidRPr="00F47EFE">
        <w:t>,</w:t>
      </w:r>
      <w:r w:rsidR="00AF36AC">
        <w:t xml:space="preserve"> </w:t>
      </w:r>
      <w:r w:rsidR="00B15B45" w:rsidRPr="00F47EFE">
        <w:t>Anderson</w:t>
      </w:r>
      <w:r w:rsidR="00B15B45">
        <w:t xml:space="preserve">, </w:t>
      </w:r>
      <w:r w:rsidR="00AF36AC">
        <w:t>S</w:t>
      </w:r>
      <w:r w:rsidR="003542A0">
        <w:t xml:space="preserve">O, </w:t>
      </w:r>
      <w:r w:rsidR="00B15B45" w:rsidRPr="00F47EFE">
        <w:t>Daniel,</w:t>
      </w:r>
      <w:r w:rsidR="00B15B45">
        <w:t xml:space="preserve"> </w:t>
      </w:r>
      <w:r w:rsidR="003542A0">
        <w:t>J</w:t>
      </w:r>
      <w:r w:rsidR="00AF36AC">
        <w:t>S,</w:t>
      </w:r>
      <w:r w:rsidRPr="00F47EFE">
        <w:t xml:space="preserve"> Fahey</w:t>
      </w:r>
      <w:r w:rsidR="003542A0">
        <w:t>,</w:t>
      </w:r>
      <w:r w:rsidR="00B15B45">
        <w:t xml:space="preserve"> D</w:t>
      </w:r>
      <w:r w:rsidR="00B15B45" w:rsidRPr="00F47EFE">
        <w:t>W</w:t>
      </w:r>
      <w:r w:rsidR="00B15B45">
        <w:t xml:space="preserve"> &amp;</w:t>
      </w:r>
      <w:r w:rsidR="003542A0">
        <w:t xml:space="preserve"> </w:t>
      </w:r>
      <w:r w:rsidRPr="00F47EFE">
        <w:t>McFarland</w:t>
      </w:r>
      <w:r w:rsidR="00B15B45" w:rsidRPr="00F47EFE">
        <w:t xml:space="preserve">, </w:t>
      </w:r>
      <w:r w:rsidR="00B15B45">
        <w:t>M</w:t>
      </w:r>
      <w:r w:rsidR="00B15B45" w:rsidRPr="00F47EFE">
        <w:t xml:space="preserve"> 2007.</w:t>
      </w:r>
      <w:r w:rsidRPr="00F47EFE">
        <w:t xml:space="preserve"> </w:t>
      </w:r>
      <w:r w:rsidR="00B15B45">
        <w:t>‘</w:t>
      </w:r>
      <w:hyperlink r:id="rId94" w:history="1">
        <w:r w:rsidRPr="00B15B45">
          <w:rPr>
            <w:rStyle w:val="Hyperlink"/>
          </w:rPr>
          <w:t>The importance of the Montreal Protocol in protecting climate</w:t>
        </w:r>
      </w:hyperlink>
      <w:r w:rsidR="00B15B45">
        <w:t>’.</w:t>
      </w:r>
      <w:r w:rsidRPr="00F47EFE">
        <w:t xml:space="preserve"> </w:t>
      </w:r>
      <w:r w:rsidRPr="00F47EFE">
        <w:rPr>
          <w:i/>
        </w:rPr>
        <w:t>Proc. Natl. Acad. Sci</w:t>
      </w:r>
      <w:r w:rsidRPr="00F47EFE">
        <w:t xml:space="preserve">. 104(12), </w:t>
      </w:r>
      <w:r w:rsidR="00B15B45">
        <w:t xml:space="preserve">pp. </w:t>
      </w:r>
      <w:r w:rsidRPr="00F47EFE">
        <w:t>4814-4819</w:t>
      </w:r>
      <w:r w:rsidR="00B15B45">
        <w:t>.</w:t>
      </w:r>
    </w:p>
    <w:p w14:paraId="16490623" w14:textId="0A05CF57" w:rsidR="00EB1820" w:rsidRPr="00F47EFE" w:rsidRDefault="00EB1820" w:rsidP="00CC1A9D">
      <w:pPr>
        <w:rPr>
          <w:rFonts w:ascii="Times New Roman" w:hAnsi="Times New Roman"/>
          <w:noProof/>
        </w:rPr>
      </w:pPr>
      <w:proofErr w:type="spellStart"/>
      <w:r w:rsidRPr="00F47EFE">
        <w:t>Velders</w:t>
      </w:r>
      <w:proofErr w:type="spellEnd"/>
      <w:r w:rsidRPr="00F47EFE">
        <w:t xml:space="preserve">, </w:t>
      </w:r>
      <w:r w:rsidR="00D20165">
        <w:t>GJM</w:t>
      </w:r>
      <w:r w:rsidRPr="00F47EFE">
        <w:t>,</w:t>
      </w:r>
      <w:r w:rsidR="00AF36AC">
        <w:t xml:space="preserve"> </w:t>
      </w:r>
      <w:r w:rsidR="00B15B45" w:rsidRPr="00F47EFE">
        <w:t>Fahey,</w:t>
      </w:r>
      <w:r w:rsidR="00B15B45">
        <w:t xml:space="preserve"> </w:t>
      </w:r>
      <w:r w:rsidR="00AF36AC">
        <w:t>D</w:t>
      </w:r>
      <w:r w:rsidRPr="00F47EFE">
        <w:t>W</w:t>
      </w:r>
      <w:r w:rsidR="00B15B45">
        <w:t>,</w:t>
      </w:r>
      <w:r w:rsidRPr="00F47EFE">
        <w:t xml:space="preserve"> </w:t>
      </w:r>
      <w:r w:rsidR="00B15B45" w:rsidRPr="00F47EFE">
        <w:t>Daniel,</w:t>
      </w:r>
      <w:r w:rsidR="00B15B45">
        <w:t xml:space="preserve"> </w:t>
      </w:r>
      <w:r w:rsidR="003542A0">
        <w:t>J</w:t>
      </w:r>
      <w:r w:rsidR="00AF36AC">
        <w:t>S,</w:t>
      </w:r>
      <w:r w:rsidRPr="00F47EFE">
        <w:t xml:space="preserve"> McFarland</w:t>
      </w:r>
      <w:r w:rsidR="00B15B45">
        <w:t>,</w:t>
      </w:r>
      <w:r w:rsidRPr="00F47EFE">
        <w:t xml:space="preserve"> </w:t>
      </w:r>
      <w:r w:rsidR="00B15B45">
        <w:t>M &amp;</w:t>
      </w:r>
      <w:r w:rsidR="00AF36AC">
        <w:t xml:space="preserve"> </w:t>
      </w:r>
      <w:r w:rsidRPr="00F47EFE">
        <w:t xml:space="preserve">Anderson, </w:t>
      </w:r>
      <w:r w:rsidR="00B15B45">
        <w:t xml:space="preserve">SO. </w:t>
      </w:r>
      <w:r w:rsidR="00B15B45" w:rsidRPr="00F47EFE">
        <w:t>2009</w:t>
      </w:r>
      <w:r w:rsidR="00B15B45">
        <w:t>. ‘</w:t>
      </w:r>
      <w:hyperlink r:id="rId95" w:history="1">
        <w:r w:rsidRPr="00B15B45">
          <w:rPr>
            <w:rStyle w:val="Hyperlink"/>
          </w:rPr>
          <w:t>The large contribution of projected HFC emissions to future climate forcing</w:t>
        </w:r>
      </w:hyperlink>
      <w:r w:rsidR="00B15B45">
        <w:t>’.</w:t>
      </w:r>
      <w:r w:rsidRPr="00F47EFE">
        <w:t xml:space="preserve"> </w:t>
      </w:r>
      <w:r w:rsidRPr="00F47EFE">
        <w:rPr>
          <w:i/>
        </w:rPr>
        <w:t>Proc. Natl. Acad. Sci</w:t>
      </w:r>
      <w:r w:rsidRPr="00F47EFE">
        <w:t xml:space="preserve">. 106, </w:t>
      </w:r>
      <w:r w:rsidR="00B15B45">
        <w:t xml:space="preserve">pp. </w:t>
      </w:r>
      <w:r w:rsidRPr="00F47EFE">
        <w:t>10949-10954</w:t>
      </w:r>
      <w:bookmarkEnd w:id="181"/>
      <w:r w:rsidR="00B15B45">
        <w:t>.</w:t>
      </w:r>
    </w:p>
    <w:p w14:paraId="0A7D3D6B" w14:textId="7D712893" w:rsidR="00EB1820" w:rsidRPr="00F47EFE" w:rsidRDefault="00EB1820" w:rsidP="00CC1A9D">
      <w:pPr>
        <w:rPr>
          <w:noProof/>
        </w:rPr>
      </w:pPr>
      <w:r w:rsidRPr="00F47EFE">
        <w:rPr>
          <w:noProof/>
        </w:rPr>
        <w:t xml:space="preserve">Velders, </w:t>
      </w:r>
      <w:r w:rsidR="00D20165">
        <w:rPr>
          <w:noProof/>
        </w:rPr>
        <w:t>GJM,</w:t>
      </w:r>
      <w:r w:rsidRPr="00F47EFE">
        <w:rPr>
          <w:noProof/>
        </w:rPr>
        <w:t xml:space="preserve"> </w:t>
      </w:r>
      <w:r w:rsidR="00B15B45" w:rsidRPr="00F47EFE">
        <w:rPr>
          <w:noProof/>
        </w:rPr>
        <w:t xml:space="preserve">Ravishankara, </w:t>
      </w:r>
      <w:r w:rsidR="003D5638">
        <w:rPr>
          <w:noProof/>
        </w:rPr>
        <w:t>AR,</w:t>
      </w:r>
      <w:r w:rsidRPr="00F47EFE">
        <w:rPr>
          <w:noProof/>
        </w:rPr>
        <w:t xml:space="preserve"> </w:t>
      </w:r>
      <w:r w:rsidR="00B15B45" w:rsidRPr="00F47EFE">
        <w:rPr>
          <w:noProof/>
        </w:rPr>
        <w:t xml:space="preserve">Miller, </w:t>
      </w:r>
      <w:r w:rsidR="00AF36AC">
        <w:rPr>
          <w:noProof/>
        </w:rPr>
        <w:t>MK,</w:t>
      </w:r>
      <w:r w:rsidRPr="00F47EFE">
        <w:rPr>
          <w:noProof/>
        </w:rPr>
        <w:t xml:space="preserve"> </w:t>
      </w:r>
      <w:r w:rsidR="00B15B45" w:rsidRPr="00F47EFE">
        <w:rPr>
          <w:noProof/>
        </w:rPr>
        <w:t>Molina,</w:t>
      </w:r>
      <w:r w:rsidR="00B15B45">
        <w:rPr>
          <w:noProof/>
        </w:rPr>
        <w:t xml:space="preserve"> </w:t>
      </w:r>
      <w:r w:rsidR="003D5638">
        <w:rPr>
          <w:noProof/>
        </w:rPr>
        <w:t>MJ,</w:t>
      </w:r>
      <w:r w:rsidRPr="00F47EFE">
        <w:rPr>
          <w:noProof/>
        </w:rPr>
        <w:t xml:space="preserve"> </w:t>
      </w:r>
      <w:r w:rsidR="00B15B45" w:rsidRPr="00F47EFE">
        <w:rPr>
          <w:noProof/>
        </w:rPr>
        <w:t>Alcamo,</w:t>
      </w:r>
      <w:r w:rsidR="00B15B45">
        <w:rPr>
          <w:noProof/>
        </w:rPr>
        <w:t xml:space="preserve"> </w:t>
      </w:r>
      <w:r w:rsidR="003542A0">
        <w:rPr>
          <w:noProof/>
        </w:rPr>
        <w:t xml:space="preserve">J, </w:t>
      </w:r>
      <w:r w:rsidR="00B15B45" w:rsidRPr="00F47EFE">
        <w:rPr>
          <w:noProof/>
        </w:rPr>
        <w:t>Daniel,</w:t>
      </w:r>
      <w:r w:rsidR="00B15B45">
        <w:rPr>
          <w:noProof/>
        </w:rPr>
        <w:t xml:space="preserve"> </w:t>
      </w:r>
      <w:r w:rsidR="003542A0">
        <w:rPr>
          <w:noProof/>
        </w:rPr>
        <w:t>J</w:t>
      </w:r>
      <w:r w:rsidR="00AF36AC">
        <w:rPr>
          <w:noProof/>
        </w:rPr>
        <w:t>S,</w:t>
      </w:r>
      <w:r w:rsidRPr="00F47EFE">
        <w:rPr>
          <w:noProof/>
        </w:rPr>
        <w:t xml:space="preserve"> </w:t>
      </w:r>
      <w:r w:rsidR="00B15B45" w:rsidRPr="00F47EFE">
        <w:rPr>
          <w:noProof/>
        </w:rPr>
        <w:t>Fahey,</w:t>
      </w:r>
      <w:r w:rsidR="00B15B45">
        <w:rPr>
          <w:noProof/>
        </w:rPr>
        <w:t xml:space="preserve"> </w:t>
      </w:r>
      <w:r w:rsidR="00AF36AC">
        <w:rPr>
          <w:noProof/>
        </w:rPr>
        <w:t>D</w:t>
      </w:r>
      <w:r w:rsidRPr="00F47EFE">
        <w:rPr>
          <w:noProof/>
        </w:rPr>
        <w:t>W</w:t>
      </w:r>
      <w:r w:rsidR="00B15B45">
        <w:rPr>
          <w:noProof/>
        </w:rPr>
        <w:t>,</w:t>
      </w:r>
      <w:r w:rsidRPr="00F47EFE">
        <w:rPr>
          <w:noProof/>
        </w:rPr>
        <w:t xml:space="preserve"> Montzka</w:t>
      </w:r>
      <w:r w:rsidR="00B15B45" w:rsidRPr="00F47EFE">
        <w:rPr>
          <w:noProof/>
        </w:rPr>
        <w:t>,</w:t>
      </w:r>
      <w:r w:rsidRPr="00F47EFE">
        <w:rPr>
          <w:noProof/>
        </w:rPr>
        <w:t xml:space="preserve"> </w:t>
      </w:r>
      <w:r w:rsidR="00B15B45">
        <w:rPr>
          <w:noProof/>
        </w:rPr>
        <w:t>SA &amp;</w:t>
      </w:r>
      <w:r w:rsidR="00AF36AC">
        <w:rPr>
          <w:noProof/>
        </w:rPr>
        <w:t xml:space="preserve"> </w:t>
      </w:r>
      <w:r w:rsidRPr="00F47EFE">
        <w:rPr>
          <w:noProof/>
        </w:rPr>
        <w:t xml:space="preserve">Reimann, </w:t>
      </w:r>
      <w:r w:rsidR="00B15B45">
        <w:rPr>
          <w:noProof/>
        </w:rPr>
        <w:t>S</w:t>
      </w:r>
      <w:r w:rsidR="00B15B45" w:rsidRPr="00F47EFE">
        <w:rPr>
          <w:noProof/>
        </w:rPr>
        <w:t xml:space="preserve"> 2012.</w:t>
      </w:r>
      <w:r w:rsidR="00B15B45" w:rsidRPr="00526592">
        <w:rPr>
          <w:noProof/>
        </w:rPr>
        <w:t xml:space="preserve"> </w:t>
      </w:r>
      <w:r w:rsidR="00B15B45">
        <w:rPr>
          <w:noProof/>
        </w:rPr>
        <w:t>‘</w:t>
      </w:r>
      <w:hyperlink r:id="rId96" w:history="1">
        <w:r w:rsidRPr="00B15B45">
          <w:rPr>
            <w:rStyle w:val="Hyperlink"/>
            <w:noProof/>
          </w:rPr>
          <w:t>Preserving Montreal Protocol climate benefits by limiting HFCs</w:t>
        </w:r>
      </w:hyperlink>
      <w:r w:rsidR="00B15B45">
        <w:rPr>
          <w:noProof/>
        </w:rPr>
        <w:t>’.</w:t>
      </w:r>
      <w:r w:rsidRPr="00F47EFE">
        <w:rPr>
          <w:noProof/>
        </w:rPr>
        <w:t xml:space="preserve"> </w:t>
      </w:r>
      <w:r w:rsidRPr="00F47EFE">
        <w:rPr>
          <w:i/>
          <w:iCs/>
          <w:noProof/>
        </w:rPr>
        <w:t>Science</w:t>
      </w:r>
      <w:r w:rsidRPr="00F47EFE">
        <w:rPr>
          <w:iCs/>
          <w:noProof/>
        </w:rPr>
        <w:t>, 335</w:t>
      </w:r>
      <w:r w:rsidRPr="00F47EFE">
        <w:rPr>
          <w:noProof/>
        </w:rPr>
        <w:t xml:space="preserve">(6071), </w:t>
      </w:r>
      <w:r w:rsidR="00B15B45">
        <w:rPr>
          <w:noProof/>
        </w:rPr>
        <w:t xml:space="preserve">pp. </w:t>
      </w:r>
      <w:r w:rsidRPr="00F47EFE">
        <w:rPr>
          <w:noProof/>
        </w:rPr>
        <w:t>922–923</w:t>
      </w:r>
      <w:r w:rsidR="00B15B45">
        <w:rPr>
          <w:noProof/>
        </w:rPr>
        <w:t>.</w:t>
      </w:r>
    </w:p>
    <w:p w14:paraId="01A9D70A" w14:textId="0639B4C0" w:rsidR="00EB1820" w:rsidRPr="00F47EFE" w:rsidRDefault="00EB1820" w:rsidP="00CC1A9D">
      <w:pPr>
        <w:rPr>
          <w:noProof/>
        </w:rPr>
      </w:pPr>
      <w:r w:rsidRPr="00F47EFE">
        <w:rPr>
          <w:noProof/>
        </w:rPr>
        <w:t xml:space="preserve">Velders, </w:t>
      </w:r>
      <w:r w:rsidR="00D20165">
        <w:rPr>
          <w:noProof/>
        </w:rPr>
        <w:t>GJM,</w:t>
      </w:r>
      <w:r w:rsidR="00AF36AC">
        <w:rPr>
          <w:noProof/>
        </w:rPr>
        <w:t xml:space="preserve"> S</w:t>
      </w:r>
      <w:r w:rsidR="00B15B45" w:rsidRPr="00F47EFE">
        <w:rPr>
          <w:noProof/>
        </w:rPr>
        <w:t>olomon</w:t>
      </w:r>
      <w:r w:rsidR="00AF36AC">
        <w:rPr>
          <w:noProof/>
        </w:rPr>
        <w:t>,</w:t>
      </w:r>
      <w:r w:rsidRPr="00F47EFE">
        <w:rPr>
          <w:noProof/>
        </w:rPr>
        <w:t xml:space="preserve"> S</w:t>
      </w:r>
      <w:r w:rsidR="00B15B45">
        <w:rPr>
          <w:noProof/>
        </w:rPr>
        <w:t xml:space="preserve"> &amp;</w:t>
      </w:r>
      <w:r w:rsidR="003542A0">
        <w:rPr>
          <w:noProof/>
        </w:rPr>
        <w:t xml:space="preserve"> </w:t>
      </w:r>
      <w:r w:rsidR="00B15B45" w:rsidRPr="00F47EFE">
        <w:rPr>
          <w:noProof/>
        </w:rPr>
        <w:t xml:space="preserve">Daniel, </w:t>
      </w:r>
      <w:r w:rsidR="003542A0">
        <w:rPr>
          <w:noProof/>
        </w:rPr>
        <w:t>J</w:t>
      </w:r>
      <w:r w:rsidR="00AF36AC">
        <w:rPr>
          <w:noProof/>
        </w:rPr>
        <w:t>S</w:t>
      </w:r>
      <w:r w:rsidRPr="00F47EFE">
        <w:rPr>
          <w:noProof/>
        </w:rPr>
        <w:t xml:space="preserve"> </w:t>
      </w:r>
      <w:r w:rsidR="00B15B45" w:rsidRPr="00F47EFE">
        <w:rPr>
          <w:noProof/>
        </w:rPr>
        <w:t>2014.</w:t>
      </w:r>
      <w:r w:rsidR="00B15B45" w:rsidRPr="00526592">
        <w:rPr>
          <w:noProof/>
        </w:rPr>
        <w:t xml:space="preserve"> </w:t>
      </w:r>
      <w:r w:rsidR="00B15B45">
        <w:rPr>
          <w:noProof/>
        </w:rPr>
        <w:t>‘</w:t>
      </w:r>
      <w:hyperlink r:id="rId97" w:history="1">
        <w:r w:rsidRPr="00B15B45">
          <w:rPr>
            <w:rStyle w:val="Hyperlink"/>
            <w:noProof/>
          </w:rPr>
          <w:t>Growth of climate change commitments from HFC banks and emissions</w:t>
        </w:r>
      </w:hyperlink>
      <w:r w:rsidR="00B15B45">
        <w:rPr>
          <w:noProof/>
        </w:rPr>
        <w:t>’.</w:t>
      </w:r>
      <w:r w:rsidRPr="00F47EFE">
        <w:rPr>
          <w:noProof/>
        </w:rPr>
        <w:t xml:space="preserve"> </w:t>
      </w:r>
      <w:r w:rsidRPr="00F47EFE">
        <w:rPr>
          <w:i/>
          <w:noProof/>
        </w:rPr>
        <w:t>Atmos. Chem. Phys</w:t>
      </w:r>
      <w:r w:rsidRPr="00F47EFE">
        <w:rPr>
          <w:noProof/>
        </w:rPr>
        <w:t xml:space="preserve">. 14(9), </w:t>
      </w:r>
      <w:r w:rsidR="00B15B45">
        <w:rPr>
          <w:noProof/>
        </w:rPr>
        <w:t xml:space="preserve">pp. </w:t>
      </w:r>
      <w:r w:rsidRPr="00F47EFE">
        <w:rPr>
          <w:noProof/>
        </w:rPr>
        <w:t>4563-4572</w:t>
      </w:r>
      <w:r w:rsidR="00B15B45">
        <w:rPr>
          <w:noProof/>
        </w:rPr>
        <w:t>.</w:t>
      </w:r>
    </w:p>
    <w:p w14:paraId="6BAB51B4" w14:textId="37186785" w:rsidR="00EB1820" w:rsidRPr="00F47EFE" w:rsidRDefault="00EB1820" w:rsidP="00CC1A9D">
      <w:r w:rsidRPr="00F47EFE">
        <w:rPr>
          <w:noProof/>
        </w:rPr>
        <w:t xml:space="preserve">Velders, </w:t>
      </w:r>
      <w:r w:rsidR="00D20165">
        <w:rPr>
          <w:noProof/>
        </w:rPr>
        <w:t>GJM</w:t>
      </w:r>
      <w:r w:rsidRPr="00F47EFE">
        <w:rPr>
          <w:noProof/>
        </w:rPr>
        <w:t>,</w:t>
      </w:r>
      <w:r w:rsidR="00AF36AC">
        <w:rPr>
          <w:noProof/>
        </w:rPr>
        <w:t xml:space="preserve"> </w:t>
      </w:r>
      <w:r w:rsidRPr="00F47EFE">
        <w:rPr>
          <w:noProof/>
        </w:rPr>
        <w:t>Fahey,</w:t>
      </w:r>
      <w:r w:rsidR="003542A0">
        <w:rPr>
          <w:noProof/>
        </w:rPr>
        <w:t xml:space="preserve"> </w:t>
      </w:r>
      <w:r w:rsidR="00B15B45">
        <w:rPr>
          <w:noProof/>
        </w:rPr>
        <w:t>D</w:t>
      </w:r>
      <w:r w:rsidR="00B15B45" w:rsidRPr="00F47EFE">
        <w:rPr>
          <w:noProof/>
        </w:rPr>
        <w:t>W</w:t>
      </w:r>
      <w:r w:rsidR="00B15B45">
        <w:rPr>
          <w:noProof/>
        </w:rPr>
        <w:t>,</w:t>
      </w:r>
      <w:r w:rsidR="00B15B45" w:rsidRPr="00F47EFE">
        <w:rPr>
          <w:noProof/>
        </w:rPr>
        <w:t xml:space="preserve"> Daniel,</w:t>
      </w:r>
      <w:r w:rsidR="00B15B45">
        <w:rPr>
          <w:noProof/>
        </w:rPr>
        <w:t xml:space="preserve"> </w:t>
      </w:r>
      <w:r w:rsidR="003542A0">
        <w:rPr>
          <w:noProof/>
        </w:rPr>
        <w:t>J</w:t>
      </w:r>
      <w:r w:rsidR="00AF36AC">
        <w:rPr>
          <w:noProof/>
        </w:rPr>
        <w:t>S,</w:t>
      </w:r>
      <w:r w:rsidRPr="00F47EFE">
        <w:rPr>
          <w:noProof/>
        </w:rPr>
        <w:t xml:space="preserve"> </w:t>
      </w:r>
      <w:r w:rsidR="00B15B45" w:rsidRPr="00F47EFE">
        <w:rPr>
          <w:noProof/>
        </w:rPr>
        <w:t>Anderson</w:t>
      </w:r>
      <w:r w:rsidR="00B15B45">
        <w:rPr>
          <w:noProof/>
        </w:rPr>
        <w:t>,</w:t>
      </w:r>
      <w:r w:rsidR="00B15B45" w:rsidRPr="00F47EFE">
        <w:rPr>
          <w:noProof/>
        </w:rPr>
        <w:t xml:space="preserve"> </w:t>
      </w:r>
      <w:r w:rsidR="00AF36AC">
        <w:rPr>
          <w:noProof/>
        </w:rPr>
        <w:t>S</w:t>
      </w:r>
      <w:r w:rsidR="003542A0">
        <w:rPr>
          <w:noProof/>
        </w:rPr>
        <w:t xml:space="preserve">O </w:t>
      </w:r>
      <w:r w:rsidR="00B15B45">
        <w:rPr>
          <w:noProof/>
        </w:rPr>
        <w:t>&amp;</w:t>
      </w:r>
      <w:r w:rsidR="003542A0">
        <w:rPr>
          <w:noProof/>
        </w:rPr>
        <w:t xml:space="preserve"> </w:t>
      </w:r>
      <w:r w:rsidRPr="00F47EFE">
        <w:rPr>
          <w:noProof/>
        </w:rPr>
        <w:t xml:space="preserve">McFarland, </w:t>
      </w:r>
      <w:r w:rsidR="00B15B45">
        <w:rPr>
          <w:noProof/>
        </w:rPr>
        <w:t>M</w:t>
      </w:r>
      <w:r w:rsidR="00B15B45" w:rsidRPr="00F47EFE">
        <w:rPr>
          <w:noProof/>
        </w:rPr>
        <w:t xml:space="preserve"> 2015.</w:t>
      </w:r>
      <w:r w:rsidR="00B15B45" w:rsidRPr="00526592">
        <w:rPr>
          <w:noProof/>
        </w:rPr>
        <w:t xml:space="preserve"> </w:t>
      </w:r>
      <w:r w:rsidR="00B15B45">
        <w:rPr>
          <w:noProof/>
        </w:rPr>
        <w:t>‘</w:t>
      </w:r>
      <w:hyperlink r:id="rId98" w:history="1">
        <w:r w:rsidRPr="00B15B45">
          <w:rPr>
            <w:rStyle w:val="Hyperlink"/>
            <w:noProof/>
          </w:rPr>
          <w:t>Future atmospheric abundances and climate forcings from scenarios of global and regional hydrofluorocarbon (HFC) emissions</w:t>
        </w:r>
      </w:hyperlink>
      <w:r w:rsidR="00B15B45">
        <w:rPr>
          <w:noProof/>
        </w:rPr>
        <w:t>’</w:t>
      </w:r>
      <w:r w:rsidRPr="00F47EFE">
        <w:rPr>
          <w:noProof/>
        </w:rPr>
        <w:t xml:space="preserve">, </w:t>
      </w:r>
      <w:r w:rsidRPr="00F47EFE">
        <w:rPr>
          <w:i/>
          <w:noProof/>
        </w:rPr>
        <w:t>Atmos. Environ</w:t>
      </w:r>
      <w:r w:rsidRPr="00F47EFE">
        <w:rPr>
          <w:noProof/>
        </w:rPr>
        <w:t xml:space="preserve">. 123, </w:t>
      </w:r>
      <w:r w:rsidR="00B15B45">
        <w:rPr>
          <w:noProof/>
        </w:rPr>
        <w:t xml:space="preserve">pp. </w:t>
      </w:r>
      <w:r w:rsidRPr="00F47EFE">
        <w:rPr>
          <w:noProof/>
        </w:rPr>
        <w:t>200-209</w:t>
      </w:r>
      <w:r w:rsidR="00B15B45">
        <w:rPr>
          <w:noProof/>
        </w:rPr>
        <w:t>.</w:t>
      </w:r>
    </w:p>
    <w:p w14:paraId="266A53A4" w14:textId="5844BB42" w:rsidR="00EB1820" w:rsidRPr="00F47EFE" w:rsidRDefault="00EB1820" w:rsidP="00CC1A9D">
      <w:pPr>
        <w:rPr>
          <w:szCs w:val="18"/>
        </w:rPr>
      </w:pPr>
      <w:r w:rsidRPr="00F47EFE">
        <w:rPr>
          <w:szCs w:val="18"/>
        </w:rPr>
        <w:t xml:space="preserve">Vollmer, </w:t>
      </w:r>
      <w:r w:rsidR="00AF36AC">
        <w:rPr>
          <w:szCs w:val="18"/>
        </w:rPr>
        <w:t>MK,</w:t>
      </w:r>
      <w:r w:rsidRPr="00F47EFE">
        <w:rPr>
          <w:szCs w:val="18"/>
        </w:rPr>
        <w:t xml:space="preserve"> </w:t>
      </w:r>
      <w:r w:rsidR="00E874B8" w:rsidRPr="00F47EFE">
        <w:rPr>
          <w:szCs w:val="18"/>
        </w:rPr>
        <w:t>Miller,</w:t>
      </w:r>
      <w:r w:rsidR="00E874B8">
        <w:rPr>
          <w:szCs w:val="18"/>
        </w:rPr>
        <w:t xml:space="preserve"> </w:t>
      </w:r>
      <w:r w:rsidR="007F43D5">
        <w:rPr>
          <w:szCs w:val="18"/>
        </w:rPr>
        <w:t>BR,</w:t>
      </w:r>
      <w:r w:rsidRPr="00F47EFE">
        <w:rPr>
          <w:szCs w:val="18"/>
        </w:rPr>
        <w:t xml:space="preserve"> </w:t>
      </w:r>
      <w:r w:rsidR="00E874B8" w:rsidRPr="00F47EFE">
        <w:rPr>
          <w:szCs w:val="18"/>
        </w:rPr>
        <w:t>Rigby,</w:t>
      </w:r>
      <w:r w:rsidR="00E874B8">
        <w:rPr>
          <w:szCs w:val="18"/>
        </w:rPr>
        <w:t xml:space="preserve"> </w:t>
      </w:r>
      <w:r w:rsidR="003542A0">
        <w:rPr>
          <w:szCs w:val="18"/>
        </w:rPr>
        <w:t xml:space="preserve">M, </w:t>
      </w:r>
      <w:r w:rsidR="00E874B8" w:rsidRPr="00F47EFE">
        <w:rPr>
          <w:szCs w:val="18"/>
        </w:rPr>
        <w:t>Reimann,</w:t>
      </w:r>
      <w:r w:rsidR="00E874B8">
        <w:rPr>
          <w:szCs w:val="18"/>
        </w:rPr>
        <w:t xml:space="preserve"> </w:t>
      </w:r>
      <w:r w:rsidR="00AF36AC">
        <w:rPr>
          <w:szCs w:val="18"/>
        </w:rPr>
        <w:t>S,</w:t>
      </w:r>
      <w:r w:rsidRPr="00F47EFE">
        <w:rPr>
          <w:szCs w:val="18"/>
        </w:rPr>
        <w:t xml:space="preserve"> </w:t>
      </w:r>
      <w:proofErr w:type="spellStart"/>
      <w:r w:rsidR="00E874B8" w:rsidRPr="00F47EFE">
        <w:rPr>
          <w:szCs w:val="18"/>
        </w:rPr>
        <w:t>Mühle</w:t>
      </w:r>
      <w:proofErr w:type="spellEnd"/>
      <w:r w:rsidR="00E874B8" w:rsidRPr="00F47EFE">
        <w:rPr>
          <w:szCs w:val="18"/>
        </w:rPr>
        <w:t xml:space="preserve">, </w:t>
      </w:r>
      <w:r w:rsidR="003542A0">
        <w:rPr>
          <w:szCs w:val="18"/>
        </w:rPr>
        <w:t xml:space="preserve">J, </w:t>
      </w:r>
      <w:r w:rsidR="00E874B8" w:rsidRPr="00F47EFE">
        <w:rPr>
          <w:szCs w:val="18"/>
        </w:rPr>
        <w:t>Krummel,</w:t>
      </w:r>
      <w:r w:rsidR="00E874B8">
        <w:rPr>
          <w:szCs w:val="18"/>
        </w:rPr>
        <w:t xml:space="preserve"> </w:t>
      </w:r>
      <w:r w:rsidR="00AF36AC">
        <w:rPr>
          <w:szCs w:val="18"/>
        </w:rPr>
        <w:t>PB,</w:t>
      </w:r>
      <w:r w:rsidRPr="00F47EFE">
        <w:rPr>
          <w:szCs w:val="18"/>
        </w:rPr>
        <w:t xml:space="preserve"> </w:t>
      </w:r>
      <w:proofErr w:type="spellStart"/>
      <w:r w:rsidR="00E874B8" w:rsidRPr="00F47EFE">
        <w:rPr>
          <w:szCs w:val="18"/>
        </w:rPr>
        <w:t>O’Doherty</w:t>
      </w:r>
      <w:proofErr w:type="spellEnd"/>
      <w:r w:rsidR="00E874B8" w:rsidRPr="00F47EFE">
        <w:rPr>
          <w:szCs w:val="18"/>
        </w:rPr>
        <w:t>,</w:t>
      </w:r>
      <w:r w:rsidR="00E874B8">
        <w:rPr>
          <w:szCs w:val="18"/>
        </w:rPr>
        <w:t xml:space="preserve"> </w:t>
      </w:r>
      <w:r w:rsidR="00AF36AC">
        <w:rPr>
          <w:szCs w:val="18"/>
        </w:rPr>
        <w:t>S,</w:t>
      </w:r>
      <w:r w:rsidRPr="00F47EFE">
        <w:rPr>
          <w:szCs w:val="18"/>
        </w:rPr>
        <w:t xml:space="preserve"> </w:t>
      </w:r>
      <w:r w:rsidR="00E874B8" w:rsidRPr="00F47EFE">
        <w:rPr>
          <w:szCs w:val="18"/>
        </w:rPr>
        <w:t xml:space="preserve">Kim, </w:t>
      </w:r>
      <w:r w:rsidR="003542A0">
        <w:rPr>
          <w:szCs w:val="18"/>
        </w:rPr>
        <w:t xml:space="preserve">J, </w:t>
      </w:r>
      <w:r w:rsidR="00E874B8" w:rsidRPr="00F47EFE">
        <w:rPr>
          <w:szCs w:val="18"/>
        </w:rPr>
        <w:t xml:space="preserve">Rhee, </w:t>
      </w:r>
      <w:r w:rsidRPr="00F47EFE">
        <w:rPr>
          <w:szCs w:val="18"/>
        </w:rPr>
        <w:t>T-S</w:t>
      </w:r>
      <w:r w:rsidR="00E874B8">
        <w:rPr>
          <w:szCs w:val="18"/>
        </w:rPr>
        <w:t>,</w:t>
      </w:r>
      <w:r w:rsidRPr="00F47EFE">
        <w:rPr>
          <w:szCs w:val="18"/>
        </w:rPr>
        <w:t xml:space="preserve"> </w:t>
      </w:r>
      <w:r w:rsidR="00E874B8">
        <w:rPr>
          <w:szCs w:val="18"/>
        </w:rPr>
        <w:t>Weiss,</w:t>
      </w:r>
      <w:r w:rsidR="00E874B8" w:rsidRPr="00F47EFE">
        <w:rPr>
          <w:szCs w:val="18"/>
        </w:rPr>
        <w:t xml:space="preserve"> </w:t>
      </w:r>
      <w:r w:rsidR="00A136BC">
        <w:rPr>
          <w:szCs w:val="18"/>
        </w:rPr>
        <w:t xml:space="preserve">RF, </w:t>
      </w:r>
      <w:r w:rsidR="00E874B8" w:rsidRPr="00F47EFE">
        <w:rPr>
          <w:bCs/>
          <w:szCs w:val="18"/>
        </w:rPr>
        <w:t>Fraser</w:t>
      </w:r>
      <w:r w:rsidR="00E874B8" w:rsidRPr="00F47EFE">
        <w:rPr>
          <w:szCs w:val="18"/>
        </w:rPr>
        <w:t xml:space="preserve">, </w:t>
      </w:r>
      <w:r w:rsidR="00AF36AC">
        <w:rPr>
          <w:bCs/>
          <w:szCs w:val="18"/>
        </w:rPr>
        <w:t>PJ,</w:t>
      </w:r>
      <w:r w:rsidRPr="00F47EFE">
        <w:rPr>
          <w:bCs/>
          <w:szCs w:val="18"/>
        </w:rPr>
        <w:t xml:space="preserve"> </w:t>
      </w:r>
      <w:r w:rsidR="00E874B8" w:rsidRPr="00F47EFE">
        <w:rPr>
          <w:szCs w:val="18"/>
        </w:rPr>
        <w:t xml:space="preserve">Simmonds, </w:t>
      </w:r>
      <w:r w:rsidR="007F43D5">
        <w:rPr>
          <w:szCs w:val="18"/>
        </w:rPr>
        <w:t>PG,</w:t>
      </w:r>
      <w:r w:rsidRPr="00F47EFE">
        <w:rPr>
          <w:szCs w:val="18"/>
        </w:rPr>
        <w:t xml:space="preserve"> </w:t>
      </w:r>
      <w:r w:rsidR="00E874B8" w:rsidRPr="00F47EFE">
        <w:rPr>
          <w:szCs w:val="18"/>
        </w:rPr>
        <w:t xml:space="preserve">Salameh, </w:t>
      </w:r>
      <w:r w:rsidR="00AF36AC">
        <w:rPr>
          <w:szCs w:val="18"/>
        </w:rPr>
        <w:t>PK,</w:t>
      </w:r>
      <w:r w:rsidRPr="00F47EFE">
        <w:rPr>
          <w:szCs w:val="18"/>
        </w:rPr>
        <w:t xml:space="preserve"> </w:t>
      </w:r>
      <w:proofErr w:type="spellStart"/>
      <w:r w:rsidR="00E874B8" w:rsidRPr="00F47EFE">
        <w:rPr>
          <w:szCs w:val="18"/>
        </w:rPr>
        <w:t>Harth</w:t>
      </w:r>
      <w:proofErr w:type="spellEnd"/>
      <w:r w:rsidR="00E874B8" w:rsidRPr="00F47EFE">
        <w:rPr>
          <w:szCs w:val="18"/>
        </w:rPr>
        <w:t>,</w:t>
      </w:r>
      <w:r w:rsidR="00E874B8">
        <w:rPr>
          <w:szCs w:val="18"/>
        </w:rPr>
        <w:t xml:space="preserve"> </w:t>
      </w:r>
      <w:r w:rsidR="007F43D5">
        <w:rPr>
          <w:szCs w:val="18"/>
        </w:rPr>
        <w:t>CM,</w:t>
      </w:r>
      <w:r w:rsidRPr="00F47EFE">
        <w:rPr>
          <w:szCs w:val="18"/>
        </w:rPr>
        <w:t xml:space="preserve"> </w:t>
      </w:r>
      <w:r w:rsidR="00E874B8" w:rsidRPr="00F47EFE">
        <w:rPr>
          <w:szCs w:val="18"/>
        </w:rPr>
        <w:t xml:space="preserve">Wang, </w:t>
      </w:r>
      <w:r w:rsidR="007F43D5">
        <w:rPr>
          <w:szCs w:val="18"/>
        </w:rPr>
        <w:t>RHJ,</w:t>
      </w:r>
      <w:r w:rsidRPr="00F47EFE">
        <w:rPr>
          <w:szCs w:val="18"/>
        </w:rPr>
        <w:t xml:space="preserve"> </w:t>
      </w:r>
      <w:r w:rsidR="00E874B8" w:rsidRPr="00F47EFE">
        <w:rPr>
          <w:szCs w:val="18"/>
        </w:rPr>
        <w:t>Steele,</w:t>
      </w:r>
      <w:r w:rsidR="00E874B8">
        <w:rPr>
          <w:szCs w:val="18"/>
        </w:rPr>
        <w:t xml:space="preserve"> </w:t>
      </w:r>
      <w:r w:rsidR="00AF36AC">
        <w:rPr>
          <w:szCs w:val="18"/>
        </w:rPr>
        <w:t>LP,</w:t>
      </w:r>
      <w:r w:rsidRPr="00F47EFE">
        <w:rPr>
          <w:szCs w:val="18"/>
        </w:rPr>
        <w:t xml:space="preserve"> </w:t>
      </w:r>
      <w:r w:rsidR="00E874B8" w:rsidRPr="00F47EFE">
        <w:rPr>
          <w:szCs w:val="18"/>
        </w:rPr>
        <w:t>Young,</w:t>
      </w:r>
      <w:r w:rsidR="00E874B8">
        <w:rPr>
          <w:szCs w:val="18"/>
        </w:rPr>
        <w:t xml:space="preserve"> </w:t>
      </w:r>
      <w:r w:rsidR="00AF36AC">
        <w:rPr>
          <w:szCs w:val="18"/>
        </w:rPr>
        <w:t>D,</w:t>
      </w:r>
      <w:r w:rsidRPr="00F47EFE">
        <w:rPr>
          <w:szCs w:val="18"/>
        </w:rPr>
        <w:t xml:space="preserve"> </w:t>
      </w:r>
      <w:proofErr w:type="spellStart"/>
      <w:r w:rsidR="00E874B8" w:rsidRPr="00F47EFE">
        <w:rPr>
          <w:szCs w:val="18"/>
        </w:rPr>
        <w:t>Lunder</w:t>
      </w:r>
      <w:proofErr w:type="spellEnd"/>
      <w:r w:rsidR="00E874B8" w:rsidRPr="00F47EFE">
        <w:rPr>
          <w:szCs w:val="18"/>
        </w:rPr>
        <w:t>,</w:t>
      </w:r>
      <w:r w:rsidR="00E874B8">
        <w:rPr>
          <w:szCs w:val="18"/>
        </w:rPr>
        <w:t xml:space="preserve"> </w:t>
      </w:r>
      <w:r w:rsidR="003542A0">
        <w:rPr>
          <w:szCs w:val="18"/>
        </w:rPr>
        <w:t>C</w:t>
      </w:r>
      <w:r w:rsidR="00AF36AC">
        <w:rPr>
          <w:szCs w:val="18"/>
        </w:rPr>
        <w:t>R,</w:t>
      </w:r>
      <w:r w:rsidRPr="00F47EFE">
        <w:rPr>
          <w:szCs w:val="18"/>
        </w:rPr>
        <w:t xml:space="preserve"> </w:t>
      </w:r>
      <w:r w:rsidR="00E874B8" w:rsidRPr="00F47EFE">
        <w:rPr>
          <w:szCs w:val="18"/>
        </w:rPr>
        <w:t>Hermansen,</w:t>
      </w:r>
      <w:r w:rsidR="00E874B8">
        <w:rPr>
          <w:szCs w:val="18"/>
        </w:rPr>
        <w:t xml:space="preserve"> </w:t>
      </w:r>
      <w:r w:rsidR="003542A0">
        <w:rPr>
          <w:szCs w:val="18"/>
        </w:rPr>
        <w:t xml:space="preserve">O, </w:t>
      </w:r>
      <w:r w:rsidR="00E874B8" w:rsidRPr="00F47EFE">
        <w:rPr>
          <w:szCs w:val="18"/>
        </w:rPr>
        <w:t>Ivy,</w:t>
      </w:r>
      <w:r w:rsidR="00E874B8">
        <w:rPr>
          <w:szCs w:val="18"/>
        </w:rPr>
        <w:t xml:space="preserve"> </w:t>
      </w:r>
      <w:r w:rsidR="00AF36AC">
        <w:rPr>
          <w:szCs w:val="18"/>
        </w:rPr>
        <w:t>D,</w:t>
      </w:r>
      <w:r w:rsidRPr="00F47EFE">
        <w:rPr>
          <w:szCs w:val="18"/>
        </w:rPr>
        <w:t xml:space="preserve"> </w:t>
      </w:r>
      <w:r w:rsidR="00E874B8" w:rsidRPr="00F47EFE">
        <w:rPr>
          <w:szCs w:val="18"/>
        </w:rPr>
        <w:t>Arnold,</w:t>
      </w:r>
      <w:r w:rsidR="00E874B8">
        <w:rPr>
          <w:szCs w:val="18"/>
        </w:rPr>
        <w:t xml:space="preserve"> </w:t>
      </w:r>
      <w:r w:rsidR="003542A0">
        <w:rPr>
          <w:szCs w:val="18"/>
        </w:rPr>
        <w:t xml:space="preserve">T, </w:t>
      </w:r>
      <w:proofErr w:type="spellStart"/>
      <w:r w:rsidR="00E874B8" w:rsidRPr="00F47EFE">
        <w:rPr>
          <w:szCs w:val="18"/>
        </w:rPr>
        <w:t>Schmidbauer</w:t>
      </w:r>
      <w:proofErr w:type="spellEnd"/>
      <w:r w:rsidR="00E874B8" w:rsidRPr="00F47EFE">
        <w:rPr>
          <w:szCs w:val="18"/>
        </w:rPr>
        <w:t xml:space="preserve">, </w:t>
      </w:r>
      <w:r w:rsidR="00723AFB">
        <w:rPr>
          <w:szCs w:val="18"/>
        </w:rPr>
        <w:t xml:space="preserve">N, </w:t>
      </w:r>
      <w:r w:rsidR="00E874B8" w:rsidRPr="00F47EFE">
        <w:rPr>
          <w:szCs w:val="18"/>
        </w:rPr>
        <w:t xml:space="preserve">Kim, </w:t>
      </w:r>
      <w:r w:rsidR="007F43D5">
        <w:rPr>
          <w:szCs w:val="18"/>
        </w:rPr>
        <w:t>K-R,</w:t>
      </w:r>
      <w:r w:rsidRPr="00F47EFE">
        <w:rPr>
          <w:szCs w:val="18"/>
        </w:rPr>
        <w:t xml:space="preserve"> </w:t>
      </w:r>
      <w:proofErr w:type="spellStart"/>
      <w:r w:rsidR="00E874B8" w:rsidRPr="00F47EFE">
        <w:rPr>
          <w:szCs w:val="18"/>
        </w:rPr>
        <w:t>Greally</w:t>
      </w:r>
      <w:proofErr w:type="spellEnd"/>
      <w:r w:rsidR="00E874B8" w:rsidRPr="00F47EFE">
        <w:rPr>
          <w:szCs w:val="18"/>
        </w:rPr>
        <w:t>,</w:t>
      </w:r>
      <w:r w:rsidR="00E874B8">
        <w:rPr>
          <w:szCs w:val="18"/>
        </w:rPr>
        <w:t xml:space="preserve"> </w:t>
      </w:r>
      <w:r w:rsidR="007F43D5">
        <w:rPr>
          <w:szCs w:val="18"/>
        </w:rPr>
        <w:t>BR,</w:t>
      </w:r>
      <w:r w:rsidRPr="00F47EFE">
        <w:rPr>
          <w:szCs w:val="18"/>
        </w:rPr>
        <w:t xml:space="preserve"> </w:t>
      </w:r>
      <w:r w:rsidR="00E874B8" w:rsidRPr="00F47EFE">
        <w:rPr>
          <w:szCs w:val="18"/>
        </w:rPr>
        <w:t>Hill,</w:t>
      </w:r>
      <w:r w:rsidR="00E874B8">
        <w:rPr>
          <w:szCs w:val="18"/>
        </w:rPr>
        <w:t xml:space="preserve"> </w:t>
      </w:r>
      <w:r w:rsidR="003542A0">
        <w:rPr>
          <w:szCs w:val="18"/>
        </w:rPr>
        <w:t xml:space="preserve">M, </w:t>
      </w:r>
      <w:proofErr w:type="spellStart"/>
      <w:r w:rsidR="00E874B8" w:rsidRPr="00F47EFE">
        <w:rPr>
          <w:szCs w:val="18"/>
        </w:rPr>
        <w:t>Leist</w:t>
      </w:r>
      <w:proofErr w:type="spellEnd"/>
      <w:r w:rsidR="00E874B8" w:rsidRPr="00F47EFE">
        <w:rPr>
          <w:szCs w:val="18"/>
        </w:rPr>
        <w:t>,</w:t>
      </w:r>
      <w:r w:rsidR="00E874B8">
        <w:rPr>
          <w:szCs w:val="18"/>
        </w:rPr>
        <w:t xml:space="preserve"> </w:t>
      </w:r>
      <w:r w:rsidR="003542A0">
        <w:rPr>
          <w:szCs w:val="18"/>
        </w:rPr>
        <w:t xml:space="preserve">M, </w:t>
      </w:r>
      <w:r w:rsidR="00E874B8" w:rsidRPr="00F47EFE">
        <w:rPr>
          <w:szCs w:val="18"/>
        </w:rPr>
        <w:t>Wenger</w:t>
      </w:r>
      <w:r w:rsidR="00E874B8">
        <w:rPr>
          <w:szCs w:val="18"/>
        </w:rPr>
        <w:t>,</w:t>
      </w:r>
      <w:r w:rsidR="00E874B8" w:rsidRPr="00F47EFE">
        <w:rPr>
          <w:szCs w:val="18"/>
        </w:rPr>
        <w:t xml:space="preserve"> </w:t>
      </w:r>
      <w:r w:rsidR="003542A0">
        <w:rPr>
          <w:szCs w:val="18"/>
        </w:rPr>
        <w:t xml:space="preserve">A </w:t>
      </w:r>
      <w:r w:rsidR="00B15B45">
        <w:rPr>
          <w:szCs w:val="18"/>
        </w:rPr>
        <w:t>&amp;</w:t>
      </w:r>
      <w:r w:rsidRPr="00F47EFE">
        <w:rPr>
          <w:szCs w:val="18"/>
        </w:rPr>
        <w:t xml:space="preserve"> </w:t>
      </w:r>
      <w:proofErr w:type="spellStart"/>
      <w:r w:rsidRPr="00F47EFE">
        <w:rPr>
          <w:szCs w:val="18"/>
        </w:rPr>
        <w:t>Prinn</w:t>
      </w:r>
      <w:proofErr w:type="spellEnd"/>
      <w:r w:rsidRPr="00F47EFE">
        <w:rPr>
          <w:szCs w:val="18"/>
        </w:rPr>
        <w:t xml:space="preserve">, </w:t>
      </w:r>
      <w:r w:rsidR="00B15B45">
        <w:rPr>
          <w:szCs w:val="18"/>
        </w:rPr>
        <w:t>RG</w:t>
      </w:r>
      <w:r w:rsidR="00B15B45" w:rsidRPr="00F47EFE">
        <w:t xml:space="preserve"> 2011</w:t>
      </w:r>
      <w:r w:rsidR="00B15B45" w:rsidRPr="00F47EFE">
        <w:rPr>
          <w:szCs w:val="18"/>
        </w:rPr>
        <w:t>.</w:t>
      </w:r>
      <w:r w:rsidR="00B15B45">
        <w:rPr>
          <w:szCs w:val="18"/>
        </w:rPr>
        <w:t xml:space="preserve"> ‘</w:t>
      </w:r>
      <w:hyperlink r:id="rId99" w:history="1">
        <w:r w:rsidRPr="00E874B8">
          <w:rPr>
            <w:rStyle w:val="Hyperlink"/>
            <w:szCs w:val="18"/>
          </w:rPr>
          <w:t>Atmospheric histories and global emissions of the anthropogenic hydrofluorocarbons (HFCs) HFC-365mfc, HFC-245fa, HFC-227ea and HFC-236fa</w:t>
        </w:r>
      </w:hyperlink>
      <w:r w:rsidRPr="00F47EFE">
        <w:rPr>
          <w:i/>
          <w:szCs w:val="18"/>
        </w:rPr>
        <w:t>,</w:t>
      </w:r>
      <w:r w:rsidR="003542A0">
        <w:rPr>
          <w:i/>
          <w:szCs w:val="18"/>
        </w:rPr>
        <w:t xml:space="preserve"> J</w:t>
      </w:r>
      <w:r w:rsidR="00B15B45">
        <w:rPr>
          <w:i/>
          <w:szCs w:val="18"/>
        </w:rPr>
        <w:t>.</w:t>
      </w:r>
      <w:r w:rsidR="003542A0">
        <w:rPr>
          <w:i/>
          <w:szCs w:val="18"/>
        </w:rPr>
        <w:t xml:space="preserve"> </w:t>
      </w:r>
      <w:proofErr w:type="spellStart"/>
      <w:r w:rsidRPr="00F47EFE">
        <w:rPr>
          <w:i/>
          <w:szCs w:val="18"/>
        </w:rPr>
        <w:t>Geophys</w:t>
      </w:r>
      <w:proofErr w:type="spellEnd"/>
      <w:r w:rsidRPr="00F47EFE">
        <w:rPr>
          <w:i/>
          <w:szCs w:val="18"/>
        </w:rPr>
        <w:t>. Res</w:t>
      </w:r>
      <w:r w:rsidRPr="00B15B45">
        <w:rPr>
          <w:iCs/>
          <w:szCs w:val="18"/>
        </w:rPr>
        <w:t xml:space="preserve">. </w:t>
      </w:r>
      <w:r w:rsidRPr="00F47EFE">
        <w:rPr>
          <w:szCs w:val="18"/>
        </w:rPr>
        <w:t>116, D08304</w:t>
      </w:r>
      <w:r w:rsidR="00B15B45">
        <w:rPr>
          <w:szCs w:val="18"/>
        </w:rPr>
        <w:t>.</w:t>
      </w:r>
    </w:p>
    <w:p w14:paraId="58177326" w14:textId="26580A0D" w:rsidR="00EB1820" w:rsidRPr="00F47EFE" w:rsidRDefault="00EB1820" w:rsidP="00CC1A9D">
      <w:pPr>
        <w:rPr>
          <w:szCs w:val="18"/>
        </w:rPr>
      </w:pPr>
      <w:r w:rsidRPr="00F47EFE">
        <w:rPr>
          <w:szCs w:val="18"/>
        </w:rPr>
        <w:t>Vollmer, M,</w:t>
      </w:r>
      <w:r w:rsidR="00AF36AC">
        <w:rPr>
          <w:szCs w:val="18"/>
        </w:rPr>
        <w:t xml:space="preserve"> </w:t>
      </w:r>
      <w:r w:rsidR="00F01494" w:rsidRPr="00F47EFE">
        <w:rPr>
          <w:szCs w:val="18"/>
        </w:rPr>
        <w:t>Reimann,</w:t>
      </w:r>
      <w:r w:rsidR="00F01494">
        <w:rPr>
          <w:szCs w:val="18"/>
        </w:rPr>
        <w:t xml:space="preserve"> </w:t>
      </w:r>
      <w:r w:rsidR="00AF36AC">
        <w:rPr>
          <w:szCs w:val="18"/>
        </w:rPr>
        <w:t>S,</w:t>
      </w:r>
      <w:r w:rsidRPr="00F47EFE">
        <w:rPr>
          <w:szCs w:val="18"/>
        </w:rPr>
        <w:t xml:space="preserve"> </w:t>
      </w:r>
      <w:r w:rsidR="00F01494" w:rsidRPr="00F47EFE">
        <w:rPr>
          <w:szCs w:val="18"/>
        </w:rPr>
        <w:t>Hill</w:t>
      </w:r>
      <w:r w:rsidR="00F01494">
        <w:rPr>
          <w:szCs w:val="18"/>
        </w:rPr>
        <w:t>,</w:t>
      </w:r>
      <w:r w:rsidR="00F01494" w:rsidRPr="00F47EFE">
        <w:rPr>
          <w:szCs w:val="18"/>
        </w:rPr>
        <w:t xml:space="preserve"> </w:t>
      </w:r>
      <w:r w:rsidR="003542A0">
        <w:rPr>
          <w:szCs w:val="18"/>
        </w:rPr>
        <w:t xml:space="preserve">M </w:t>
      </w:r>
      <w:r w:rsidR="00F01494">
        <w:rPr>
          <w:szCs w:val="18"/>
        </w:rPr>
        <w:t>&amp;</w:t>
      </w:r>
      <w:r w:rsidR="00AF36AC">
        <w:rPr>
          <w:szCs w:val="18"/>
        </w:rPr>
        <w:t xml:space="preserve"> </w:t>
      </w:r>
      <w:r w:rsidR="00F01494" w:rsidRPr="00F47EFE">
        <w:rPr>
          <w:szCs w:val="18"/>
        </w:rPr>
        <w:t>Brunner,</w:t>
      </w:r>
      <w:r w:rsidR="00F01494" w:rsidRPr="00F01494">
        <w:rPr>
          <w:szCs w:val="18"/>
        </w:rPr>
        <w:t xml:space="preserve"> </w:t>
      </w:r>
      <w:r w:rsidR="00AF36AC">
        <w:rPr>
          <w:szCs w:val="18"/>
        </w:rPr>
        <w:t>D</w:t>
      </w:r>
      <w:r w:rsidR="00F01494" w:rsidRPr="00F47EFE">
        <w:rPr>
          <w:szCs w:val="18"/>
        </w:rPr>
        <w:t>, 2015.</w:t>
      </w:r>
      <w:r w:rsidR="00F01494" w:rsidRPr="00526592">
        <w:rPr>
          <w:szCs w:val="18"/>
        </w:rPr>
        <w:t xml:space="preserve"> </w:t>
      </w:r>
      <w:r w:rsidR="00F01494">
        <w:rPr>
          <w:szCs w:val="18"/>
        </w:rPr>
        <w:t>‘</w:t>
      </w:r>
      <w:hyperlink r:id="rId100" w:history="1">
        <w:r w:rsidRPr="00F01494">
          <w:rPr>
            <w:rStyle w:val="Hyperlink"/>
            <w:szCs w:val="18"/>
          </w:rPr>
          <w:t>First observations of the fourth generation synthetic halocarbons HFC-1234yf, HFC-1234ze(E) and HCFC-1233zd(E) in the atmosphere</w:t>
        </w:r>
      </w:hyperlink>
      <w:r w:rsidR="00F01494">
        <w:rPr>
          <w:szCs w:val="18"/>
        </w:rPr>
        <w:t>’.</w:t>
      </w:r>
      <w:r w:rsidRPr="00F47EFE">
        <w:rPr>
          <w:szCs w:val="18"/>
        </w:rPr>
        <w:t xml:space="preserve"> </w:t>
      </w:r>
      <w:r w:rsidRPr="00F47EFE">
        <w:rPr>
          <w:i/>
          <w:szCs w:val="18"/>
        </w:rPr>
        <w:t>Environ. Sci. Technol</w:t>
      </w:r>
      <w:r w:rsidRPr="00F47EFE">
        <w:rPr>
          <w:szCs w:val="18"/>
        </w:rPr>
        <w:t>. 49</w:t>
      </w:r>
      <w:r w:rsidR="000E735C">
        <w:rPr>
          <w:szCs w:val="18"/>
        </w:rPr>
        <w:t>(5)</w:t>
      </w:r>
      <w:r w:rsidRPr="00F47EFE">
        <w:rPr>
          <w:szCs w:val="18"/>
        </w:rPr>
        <w:t xml:space="preserve">, </w:t>
      </w:r>
      <w:r w:rsidR="00F01494">
        <w:rPr>
          <w:szCs w:val="18"/>
        </w:rPr>
        <w:t xml:space="preserve">pp. </w:t>
      </w:r>
      <w:r w:rsidRPr="00F47EFE">
        <w:rPr>
          <w:szCs w:val="18"/>
        </w:rPr>
        <w:t>2703-2708</w:t>
      </w:r>
      <w:r w:rsidR="00F01494">
        <w:rPr>
          <w:szCs w:val="18"/>
        </w:rPr>
        <w:t>.</w:t>
      </w:r>
    </w:p>
    <w:p w14:paraId="16A957F7" w14:textId="63D3F16E" w:rsidR="00EB1820" w:rsidRPr="00F47EFE" w:rsidRDefault="00EB1820" w:rsidP="00CC1A9D">
      <w:pPr>
        <w:rPr>
          <w:szCs w:val="18"/>
        </w:rPr>
      </w:pPr>
      <w:r w:rsidRPr="00F47EFE">
        <w:rPr>
          <w:szCs w:val="18"/>
        </w:rPr>
        <w:t>Weiss,</w:t>
      </w:r>
      <w:r w:rsidR="00AF36AC">
        <w:rPr>
          <w:szCs w:val="18"/>
        </w:rPr>
        <w:t xml:space="preserve"> R</w:t>
      </w:r>
      <w:r w:rsidRPr="00F47EFE">
        <w:rPr>
          <w:szCs w:val="18"/>
        </w:rPr>
        <w:t>F,</w:t>
      </w:r>
      <w:r w:rsidR="003542A0">
        <w:rPr>
          <w:szCs w:val="18"/>
        </w:rPr>
        <w:t xml:space="preserve"> </w:t>
      </w:r>
      <w:proofErr w:type="spellStart"/>
      <w:r w:rsidR="000E735C" w:rsidRPr="00F47EFE">
        <w:rPr>
          <w:szCs w:val="18"/>
        </w:rPr>
        <w:t>Mühle</w:t>
      </w:r>
      <w:proofErr w:type="spellEnd"/>
      <w:r w:rsidR="000E735C" w:rsidRPr="00F47EFE">
        <w:rPr>
          <w:szCs w:val="18"/>
        </w:rPr>
        <w:t xml:space="preserve">, </w:t>
      </w:r>
      <w:r w:rsidR="003542A0">
        <w:rPr>
          <w:szCs w:val="18"/>
        </w:rPr>
        <w:t xml:space="preserve">J, </w:t>
      </w:r>
      <w:r w:rsidRPr="00F47EFE">
        <w:rPr>
          <w:szCs w:val="18"/>
        </w:rPr>
        <w:t>Salameh</w:t>
      </w:r>
      <w:r w:rsidR="000E735C">
        <w:rPr>
          <w:szCs w:val="18"/>
        </w:rPr>
        <w:t>,</w:t>
      </w:r>
      <w:r w:rsidRPr="00F47EFE">
        <w:rPr>
          <w:szCs w:val="18"/>
        </w:rPr>
        <w:t xml:space="preserve"> </w:t>
      </w:r>
      <w:r w:rsidR="000E735C">
        <w:rPr>
          <w:szCs w:val="18"/>
        </w:rPr>
        <w:t>PK</w:t>
      </w:r>
      <w:r w:rsidR="000E735C" w:rsidRPr="00F47EFE">
        <w:rPr>
          <w:szCs w:val="18"/>
        </w:rPr>
        <w:t xml:space="preserve"> </w:t>
      </w:r>
      <w:r w:rsidR="000E735C">
        <w:rPr>
          <w:szCs w:val="18"/>
        </w:rPr>
        <w:t>&amp;</w:t>
      </w:r>
      <w:r w:rsidRPr="00F47EFE">
        <w:rPr>
          <w:szCs w:val="18"/>
        </w:rPr>
        <w:t xml:space="preserve"> </w:t>
      </w:r>
      <w:proofErr w:type="spellStart"/>
      <w:r w:rsidRPr="00F47EFE">
        <w:rPr>
          <w:szCs w:val="18"/>
        </w:rPr>
        <w:t>Harth</w:t>
      </w:r>
      <w:proofErr w:type="spellEnd"/>
      <w:r w:rsidRPr="00F47EFE">
        <w:rPr>
          <w:szCs w:val="18"/>
        </w:rPr>
        <w:t xml:space="preserve">, </w:t>
      </w:r>
      <w:r w:rsidR="000E735C">
        <w:rPr>
          <w:szCs w:val="18"/>
        </w:rPr>
        <w:t>CM</w:t>
      </w:r>
      <w:r w:rsidR="000E735C" w:rsidRPr="00F47EFE">
        <w:rPr>
          <w:szCs w:val="18"/>
        </w:rPr>
        <w:t xml:space="preserve"> 2008. </w:t>
      </w:r>
      <w:r w:rsidR="000E735C">
        <w:rPr>
          <w:szCs w:val="18"/>
        </w:rPr>
        <w:t>‘</w:t>
      </w:r>
      <w:hyperlink r:id="rId101" w:history="1">
        <w:r w:rsidRPr="000E735C">
          <w:rPr>
            <w:rStyle w:val="Hyperlink"/>
            <w:szCs w:val="18"/>
          </w:rPr>
          <w:t>Nitrogen trifluoride in the global atmosphere</w:t>
        </w:r>
      </w:hyperlink>
      <w:r w:rsidR="000E735C">
        <w:rPr>
          <w:szCs w:val="18"/>
        </w:rPr>
        <w:t>’.</w:t>
      </w:r>
      <w:r w:rsidRPr="00F47EFE">
        <w:rPr>
          <w:szCs w:val="18"/>
        </w:rPr>
        <w:t xml:space="preserve"> </w:t>
      </w:r>
      <w:proofErr w:type="spellStart"/>
      <w:r w:rsidRPr="00F47EFE">
        <w:rPr>
          <w:i/>
          <w:szCs w:val="18"/>
        </w:rPr>
        <w:t>Geophys</w:t>
      </w:r>
      <w:proofErr w:type="spellEnd"/>
      <w:r w:rsidRPr="00F47EFE">
        <w:rPr>
          <w:i/>
          <w:szCs w:val="18"/>
        </w:rPr>
        <w:t>. Res. Lett</w:t>
      </w:r>
      <w:r w:rsidRPr="00F47EFE">
        <w:rPr>
          <w:szCs w:val="18"/>
        </w:rPr>
        <w:t>. 35, L20821</w:t>
      </w:r>
      <w:r w:rsidR="000E735C">
        <w:rPr>
          <w:szCs w:val="18"/>
        </w:rPr>
        <w:t>.</w:t>
      </w:r>
    </w:p>
    <w:p w14:paraId="79A06C6E" w14:textId="44360233" w:rsidR="00EB1820" w:rsidRPr="00F47EFE" w:rsidRDefault="00EB1820" w:rsidP="00CC1A9D">
      <w:pPr>
        <w:rPr>
          <w:rFonts w:eastAsia="Times New Roman"/>
        </w:rPr>
      </w:pPr>
      <w:r w:rsidRPr="00F47EFE">
        <w:rPr>
          <w:rFonts w:eastAsia="Times New Roman"/>
        </w:rPr>
        <w:t>Wong,</w:t>
      </w:r>
      <w:r w:rsidR="00AF36AC">
        <w:rPr>
          <w:rFonts w:eastAsia="Times New Roman"/>
        </w:rPr>
        <w:t xml:space="preserve"> D,</w:t>
      </w:r>
      <w:r w:rsidR="003542A0">
        <w:rPr>
          <w:rFonts w:eastAsia="Times New Roman"/>
        </w:rPr>
        <w:t xml:space="preserve"> </w:t>
      </w:r>
      <w:r w:rsidR="000E735C" w:rsidRPr="00F47EFE">
        <w:rPr>
          <w:rFonts w:eastAsia="Times New Roman"/>
        </w:rPr>
        <w:t>Fraser,</w:t>
      </w:r>
      <w:r w:rsidR="000E735C">
        <w:rPr>
          <w:rFonts w:eastAsia="Times New Roman"/>
        </w:rPr>
        <w:t xml:space="preserve"> </w:t>
      </w:r>
      <w:r w:rsidR="003542A0">
        <w:rPr>
          <w:rFonts w:eastAsia="Times New Roman"/>
        </w:rPr>
        <w:t xml:space="preserve">P, </w:t>
      </w:r>
      <w:r w:rsidRPr="00F47EFE">
        <w:rPr>
          <w:rFonts w:eastAsia="Times New Roman"/>
        </w:rPr>
        <w:t>Lavoie</w:t>
      </w:r>
      <w:r w:rsidR="000E735C">
        <w:rPr>
          <w:rFonts w:eastAsia="Times New Roman"/>
        </w:rPr>
        <w:t>,</w:t>
      </w:r>
      <w:r w:rsidRPr="00F47EFE">
        <w:rPr>
          <w:rFonts w:eastAsia="Times New Roman"/>
        </w:rPr>
        <w:t xml:space="preserve"> </w:t>
      </w:r>
      <w:r w:rsidR="000E735C">
        <w:rPr>
          <w:rFonts w:eastAsia="Times New Roman"/>
        </w:rPr>
        <w:t>P &amp;</w:t>
      </w:r>
      <w:r w:rsidR="003542A0">
        <w:rPr>
          <w:rFonts w:eastAsia="Times New Roman"/>
        </w:rPr>
        <w:t xml:space="preserve"> </w:t>
      </w:r>
      <w:r w:rsidRPr="00F47EFE">
        <w:rPr>
          <w:rFonts w:eastAsia="Times New Roman"/>
        </w:rPr>
        <w:t xml:space="preserve">Kim, </w:t>
      </w:r>
      <w:r w:rsidR="000E735C">
        <w:rPr>
          <w:rFonts w:eastAsia="Times New Roman"/>
        </w:rPr>
        <w:t>J 2015. ‘</w:t>
      </w:r>
      <w:hyperlink r:id="rId102" w:history="1">
        <w:r w:rsidRPr="000E735C">
          <w:rPr>
            <w:rStyle w:val="Hyperlink"/>
            <w:rFonts w:eastAsia="Times New Roman"/>
          </w:rPr>
          <w:t xml:space="preserve">PFC emissions from detected versus </w:t>
        </w:r>
        <w:proofErr w:type="spellStart"/>
        <w:r w:rsidRPr="000E735C">
          <w:rPr>
            <w:rStyle w:val="Hyperlink"/>
            <w:rFonts w:eastAsia="Times New Roman"/>
          </w:rPr>
          <w:t>nondetected</w:t>
        </w:r>
        <w:proofErr w:type="spellEnd"/>
        <w:r w:rsidRPr="000E735C">
          <w:rPr>
            <w:rStyle w:val="Hyperlink"/>
            <w:rFonts w:eastAsia="Times New Roman"/>
          </w:rPr>
          <w:t xml:space="preserve"> anode effects in the </w:t>
        </w:r>
        <w:proofErr w:type="spellStart"/>
        <w:r w:rsidRPr="000E735C">
          <w:rPr>
            <w:rStyle w:val="Hyperlink"/>
            <w:rFonts w:eastAsia="Times New Roman"/>
          </w:rPr>
          <w:t>aluminum</w:t>
        </w:r>
        <w:proofErr w:type="spellEnd"/>
        <w:r w:rsidRPr="000E735C">
          <w:rPr>
            <w:rStyle w:val="Hyperlink"/>
            <w:rFonts w:eastAsia="Times New Roman"/>
          </w:rPr>
          <w:t xml:space="preserve"> industry</w:t>
        </w:r>
      </w:hyperlink>
      <w:r w:rsidR="000E735C">
        <w:rPr>
          <w:rFonts w:eastAsia="Times New Roman"/>
        </w:rPr>
        <w:t>’.</w:t>
      </w:r>
      <w:r w:rsidRPr="00F47EFE">
        <w:rPr>
          <w:rFonts w:eastAsia="Times New Roman"/>
        </w:rPr>
        <w:t xml:space="preserve"> </w:t>
      </w:r>
      <w:r w:rsidRPr="00F47EFE">
        <w:rPr>
          <w:rFonts w:eastAsia="Times New Roman"/>
          <w:i/>
        </w:rPr>
        <w:t>JOM</w:t>
      </w:r>
      <w:r w:rsidRPr="00F47EFE">
        <w:rPr>
          <w:rFonts w:eastAsia="Times New Roman"/>
        </w:rPr>
        <w:t xml:space="preserve"> 67(2), 342-353, 2015.</w:t>
      </w:r>
    </w:p>
    <w:p w14:paraId="5651321D" w14:textId="05285A67" w:rsidR="002727AA" w:rsidRPr="002727AA" w:rsidRDefault="002727AA" w:rsidP="00CC1A9D">
      <w:r w:rsidRPr="001E6A30">
        <w:rPr>
          <w:noProof/>
        </w:rPr>
        <w:t xml:space="preserve">Yao, B, </w:t>
      </w:r>
      <w:r w:rsidR="000E735C" w:rsidRPr="001E6A30">
        <w:rPr>
          <w:noProof/>
        </w:rPr>
        <w:t xml:space="preserve">Fang, </w:t>
      </w:r>
      <w:r w:rsidRPr="001E6A30">
        <w:rPr>
          <w:noProof/>
        </w:rPr>
        <w:t>XK</w:t>
      </w:r>
      <w:r w:rsidR="000E735C">
        <w:rPr>
          <w:noProof/>
        </w:rPr>
        <w:t>,</w:t>
      </w:r>
      <w:r w:rsidRPr="001E6A30">
        <w:rPr>
          <w:noProof/>
        </w:rPr>
        <w:t xml:space="preserve"> </w:t>
      </w:r>
      <w:r w:rsidR="000E735C" w:rsidRPr="001E6A30">
        <w:rPr>
          <w:noProof/>
        </w:rPr>
        <w:t>Vollmer,</w:t>
      </w:r>
      <w:r w:rsidR="000E735C">
        <w:rPr>
          <w:noProof/>
        </w:rPr>
        <w:t xml:space="preserve"> </w:t>
      </w:r>
      <w:r w:rsidR="00AF36AC">
        <w:rPr>
          <w:noProof/>
        </w:rPr>
        <w:t>MK,</w:t>
      </w:r>
      <w:r w:rsidRPr="001E6A30">
        <w:rPr>
          <w:noProof/>
        </w:rPr>
        <w:t xml:space="preserve"> </w:t>
      </w:r>
      <w:r w:rsidR="000E735C" w:rsidRPr="001E6A30">
        <w:rPr>
          <w:noProof/>
        </w:rPr>
        <w:t xml:space="preserve">Reimann, </w:t>
      </w:r>
      <w:r w:rsidR="00AF36AC">
        <w:rPr>
          <w:noProof/>
        </w:rPr>
        <w:t>S,</w:t>
      </w:r>
      <w:r w:rsidRPr="001E6A30">
        <w:rPr>
          <w:noProof/>
        </w:rPr>
        <w:t xml:space="preserve"> </w:t>
      </w:r>
      <w:r w:rsidR="000E735C" w:rsidRPr="001E6A30">
        <w:rPr>
          <w:noProof/>
        </w:rPr>
        <w:t>Chen,</w:t>
      </w:r>
      <w:r w:rsidR="000E735C">
        <w:rPr>
          <w:noProof/>
        </w:rPr>
        <w:t xml:space="preserve"> </w:t>
      </w:r>
      <w:r w:rsidRPr="001E6A30">
        <w:rPr>
          <w:noProof/>
        </w:rPr>
        <w:t>LQ</w:t>
      </w:r>
      <w:r w:rsidR="000E735C">
        <w:rPr>
          <w:noProof/>
        </w:rPr>
        <w:t>,</w:t>
      </w:r>
      <w:r w:rsidRPr="001E6A30">
        <w:rPr>
          <w:noProof/>
        </w:rPr>
        <w:t xml:space="preserve"> Fang, </w:t>
      </w:r>
      <w:r w:rsidR="000E735C">
        <w:rPr>
          <w:noProof/>
        </w:rPr>
        <w:t>S</w:t>
      </w:r>
      <w:r w:rsidR="000E735C" w:rsidRPr="001E6A30">
        <w:rPr>
          <w:noProof/>
        </w:rPr>
        <w:t xml:space="preserve">X </w:t>
      </w:r>
      <w:r w:rsidR="000E735C">
        <w:rPr>
          <w:noProof/>
        </w:rPr>
        <w:t>&amp;</w:t>
      </w:r>
      <w:r w:rsidRPr="001E6A30">
        <w:rPr>
          <w:noProof/>
        </w:rPr>
        <w:t xml:space="preserve"> Prinn</w:t>
      </w:r>
      <w:r w:rsidR="00526592">
        <w:rPr>
          <w:noProof/>
        </w:rPr>
        <w:t>,</w:t>
      </w:r>
      <w:r w:rsidRPr="001E6A30">
        <w:rPr>
          <w:noProof/>
        </w:rPr>
        <w:t xml:space="preserve"> </w:t>
      </w:r>
      <w:r w:rsidR="000E735C">
        <w:rPr>
          <w:noProof/>
        </w:rPr>
        <w:t>RG 2019. ‘</w:t>
      </w:r>
      <w:hyperlink r:id="rId103" w:history="1">
        <w:r w:rsidRPr="000E735C">
          <w:rPr>
            <w:rStyle w:val="Hyperlink"/>
            <w:noProof/>
          </w:rPr>
          <w:t xml:space="preserve">China's </w:t>
        </w:r>
        <w:r w:rsidR="00526592" w:rsidRPr="000E735C">
          <w:rPr>
            <w:rStyle w:val="Hyperlink"/>
            <w:noProof/>
          </w:rPr>
          <w:t>hydrofluorocarbon emissions for 2011-2017 inferred from atmospheric measurements</w:t>
        </w:r>
      </w:hyperlink>
      <w:r w:rsidR="000E735C">
        <w:rPr>
          <w:noProof/>
        </w:rPr>
        <w:t>’.</w:t>
      </w:r>
      <w:r w:rsidRPr="001E6A30">
        <w:rPr>
          <w:noProof/>
        </w:rPr>
        <w:t xml:space="preserve"> </w:t>
      </w:r>
      <w:r w:rsidRPr="001E6A30">
        <w:rPr>
          <w:i/>
          <w:noProof/>
        </w:rPr>
        <w:t>Environ</w:t>
      </w:r>
      <w:r w:rsidR="00526592">
        <w:rPr>
          <w:i/>
          <w:noProof/>
        </w:rPr>
        <w:t>.</w:t>
      </w:r>
      <w:r w:rsidRPr="001E6A30">
        <w:rPr>
          <w:i/>
          <w:noProof/>
        </w:rPr>
        <w:t xml:space="preserve"> Sci</w:t>
      </w:r>
      <w:r w:rsidR="00526592">
        <w:rPr>
          <w:i/>
          <w:noProof/>
        </w:rPr>
        <w:t>.</w:t>
      </w:r>
      <w:r w:rsidRPr="001E6A30">
        <w:rPr>
          <w:i/>
          <w:noProof/>
        </w:rPr>
        <w:t xml:space="preserve"> Technol</w:t>
      </w:r>
      <w:r w:rsidR="00526592">
        <w:rPr>
          <w:i/>
          <w:noProof/>
        </w:rPr>
        <w:t>.</w:t>
      </w:r>
      <w:r w:rsidRPr="001E6A30">
        <w:rPr>
          <w:i/>
          <w:noProof/>
        </w:rPr>
        <w:t xml:space="preserve"> Lett</w:t>
      </w:r>
      <w:r w:rsidR="00526592">
        <w:rPr>
          <w:i/>
          <w:noProof/>
        </w:rPr>
        <w:t>.</w:t>
      </w:r>
      <w:r w:rsidRPr="001E6A30">
        <w:rPr>
          <w:noProof/>
        </w:rPr>
        <w:t xml:space="preserve"> 6</w:t>
      </w:r>
      <w:r w:rsidR="00526592">
        <w:rPr>
          <w:noProof/>
        </w:rPr>
        <w:t>(8),</w:t>
      </w:r>
      <w:r w:rsidRPr="001E6A30">
        <w:rPr>
          <w:noProof/>
        </w:rPr>
        <w:t xml:space="preserve"> </w:t>
      </w:r>
      <w:r w:rsidR="000E735C">
        <w:rPr>
          <w:noProof/>
        </w:rPr>
        <w:t xml:space="preserve">pp. </w:t>
      </w:r>
      <w:r w:rsidRPr="001E6A30">
        <w:rPr>
          <w:noProof/>
        </w:rPr>
        <w:t>479-86.</w:t>
      </w:r>
    </w:p>
    <w:p w14:paraId="03FC7554" w14:textId="77777777" w:rsidR="004F287F" w:rsidRPr="004F287F" w:rsidRDefault="004F287F" w:rsidP="004F287F">
      <w:pPr>
        <w:sectPr w:rsidR="004F287F" w:rsidRPr="004F287F" w:rsidSect="00793B87">
          <w:pgSz w:w="11906" w:h="16838" w:code="9"/>
          <w:pgMar w:top="1418" w:right="1418" w:bottom="1418" w:left="1418" w:header="567" w:footer="284" w:gutter="0"/>
          <w:cols w:space="284"/>
          <w:docGrid w:linePitch="360"/>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557BBC" w14:paraId="541CF366" w14:textId="77777777" w:rsidTr="00557BBC">
        <w:trPr>
          <w:trHeight w:val="7767"/>
          <w:jc w:val="right"/>
        </w:trPr>
        <w:tc>
          <w:tcPr>
            <w:tcW w:w="4762" w:type="dxa"/>
          </w:tcPr>
          <w:p w14:paraId="072DD57C" w14:textId="77777777" w:rsidR="00557BBC" w:rsidRPr="005A3CD6" w:rsidRDefault="00557BBC" w:rsidP="004B289E">
            <w:pPr>
              <w:rPr>
                <w:rStyle w:val="Strong"/>
              </w:rPr>
            </w:pPr>
            <w:r w:rsidRPr="005A3CD6">
              <w:rPr>
                <w:rStyle w:val="Strong"/>
              </w:rPr>
              <w:t>As Australia’s national science agency and innovation catalyst, CSIRO is solving the greatest challenges through innovative science and technology.</w:t>
            </w:r>
          </w:p>
          <w:p w14:paraId="0463B1D8" w14:textId="77777777" w:rsidR="00557BBC" w:rsidRPr="005A3CD6" w:rsidRDefault="00557BBC" w:rsidP="004B289E">
            <w:pPr>
              <w:rPr>
                <w:rStyle w:val="Strong"/>
              </w:rPr>
            </w:pPr>
            <w:r w:rsidRPr="005A3CD6">
              <w:rPr>
                <w:rStyle w:val="Strong"/>
              </w:rPr>
              <w:t>CSIRO. Unlocking a better future for everyone.</w:t>
            </w:r>
          </w:p>
          <w:p w14:paraId="7FAA5CFE" w14:textId="77777777" w:rsidR="00557BBC" w:rsidRPr="00585C0D" w:rsidRDefault="00557BBC" w:rsidP="004B289E">
            <w:r w:rsidRPr="004B289E">
              <w:rPr>
                <w:rStyle w:val="Strong"/>
              </w:rPr>
              <w:t>Contact</w:t>
            </w:r>
            <w:r w:rsidRPr="00585C0D">
              <w:t xml:space="preserve"> </w:t>
            </w:r>
            <w:r w:rsidRPr="004B289E">
              <w:rPr>
                <w:rStyle w:val="Strong"/>
              </w:rPr>
              <w:t>us</w:t>
            </w:r>
          </w:p>
          <w:p w14:paraId="418950AD" w14:textId="42809171" w:rsidR="00557BBC" w:rsidRPr="00585C0D" w:rsidRDefault="00557BBC" w:rsidP="004B289E">
            <w:r w:rsidRPr="00585C0D">
              <w:t>1300 363 400</w:t>
            </w:r>
            <w:r w:rsidR="004B289E">
              <w:br/>
            </w:r>
            <w:r w:rsidRPr="00585C0D">
              <w:t>+61 3 9545 2176</w:t>
            </w:r>
            <w:r w:rsidR="004B289E">
              <w:br/>
            </w:r>
            <w:hyperlink r:id="rId104" w:history="1">
              <w:r w:rsidR="004B289E" w:rsidRPr="0058059C">
                <w:rPr>
                  <w:rStyle w:val="Hyperlink"/>
                </w:rPr>
                <w:t>csiroenquiries@csiro.au</w:t>
              </w:r>
            </w:hyperlink>
            <w:r w:rsidR="004B289E">
              <w:br/>
            </w:r>
            <w:r w:rsidRPr="00585C0D">
              <w:t>www.csiro.au</w:t>
            </w:r>
          </w:p>
          <w:p w14:paraId="5E6A5F62" w14:textId="77777777" w:rsidR="004B289E" w:rsidRPr="000D7A49" w:rsidRDefault="004B289E" w:rsidP="004B289E">
            <w:pPr>
              <w:rPr>
                <w:rStyle w:val="Strong"/>
              </w:rPr>
            </w:pPr>
            <w:r w:rsidRPr="000D7A49">
              <w:rPr>
                <w:rStyle w:val="Strong"/>
              </w:rPr>
              <w:t xml:space="preserve">For further information </w:t>
            </w:r>
            <w:r w:rsidRPr="000D7A49">
              <w:rPr>
                <w:rStyle w:val="Strong"/>
              </w:rPr>
              <w:br/>
              <w:t>Oceans &amp; Atmosphere – Climate Science Centre</w:t>
            </w:r>
          </w:p>
          <w:p w14:paraId="009AF06C" w14:textId="77777777" w:rsidR="004B289E" w:rsidRPr="00585C0D" w:rsidRDefault="004B289E" w:rsidP="004B289E">
            <w:r>
              <w:t>Paul Fraser</w:t>
            </w:r>
            <w:r>
              <w:br/>
            </w:r>
            <w:r w:rsidRPr="00743D11">
              <w:t>+61 3 9239 4526</w:t>
            </w:r>
            <w:r w:rsidRPr="00743D11">
              <w:br/>
              <w:t>paul.fraser@csiro.au</w:t>
            </w:r>
          </w:p>
          <w:p w14:paraId="34419C7B" w14:textId="277A7EA4" w:rsidR="00557BBC" w:rsidRPr="00585C0D" w:rsidRDefault="00924A2C" w:rsidP="004B289E">
            <w:hyperlink r:id="rId105" w:history="1">
              <w:r w:rsidR="004B289E">
                <w:rPr>
                  <w:rStyle w:val="Hyperlink"/>
                </w:rPr>
                <w:t>https://www.csiro.au/en/Research/OandA</w:t>
              </w:r>
            </w:hyperlink>
          </w:p>
        </w:tc>
      </w:tr>
      <w:tr w:rsidR="00557BBC" w14:paraId="73AA187F" w14:textId="77777777" w:rsidTr="00557BBC">
        <w:trPr>
          <w:trHeight w:val="4819"/>
          <w:jc w:val="right"/>
        </w:trPr>
        <w:tc>
          <w:tcPr>
            <w:tcW w:w="4762" w:type="dxa"/>
          </w:tcPr>
          <w:p w14:paraId="6B0EA2E7" w14:textId="77777777" w:rsidR="004B289E" w:rsidRPr="000D7A49" w:rsidRDefault="004B289E" w:rsidP="004B289E">
            <w:pPr>
              <w:rPr>
                <w:rStyle w:val="Strong"/>
              </w:rPr>
            </w:pPr>
            <w:r w:rsidRPr="000D7A49">
              <w:rPr>
                <w:rStyle w:val="Strong"/>
              </w:rPr>
              <w:t>Oceans &amp; Atmosphere – Climate Science Centre</w:t>
            </w:r>
          </w:p>
          <w:p w14:paraId="2DAEA20B" w14:textId="07216709" w:rsidR="004B289E" w:rsidRPr="00585C0D" w:rsidRDefault="004B289E" w:rsidP="004B289E">
            <w:r>
              <w:t>Bronwyn Dunse</w:t>
            </w:r>
            <w:r>
              <w:br/>
            </w:r>
            <w:r w:rsidRPr="00743D11">
              <w:t>+61 3 9239 4</w:t>
            </w:r>
            <w:r>
              <w:t>617</w:t>
            </w:r>
            <w:r w:rsidRPr="00743D11">
              <w:br/>
            </w:r>
            <w:r>
              <w:t>bronwyn.dunse</w:t>
            </w:r>
            <w:r w:rsidRPr="00743D11">
              <w:t>@csiro.au</w:t>
            </w:r>
          </w:p>
          <w:p w14:paraId="1F8B598A" w14:textId="77777777" w:rsidR="004B289E" w:rsidRDefault="00924A2C" w:rsidP="004B289E">
            <w:hyperlink r:id="rId106" w:history="1">
              <w:r w:rsidR="004B289E">
                <w:rPr>
                  <w:rStyle w:val="Hyperlink"/>
                </w:rPr>
                <w:t>https://www.csiro.au/en/Research/OandA</w:t>
              </w:r>
            </w:hyperlink>
          </w:p>
          <w:p w14:paraId="2B8C780C" w14:textId="77777777" w:rsidR="004B289E" w:rsidRPr="000D7A49" w:rsidRDefault="004B289E" w:rsidP="004B289E">
            <w:pPr>
              <w:rPr>
                <w:rStyle w:val="Strong"/>
              </w:rPr>
            </w:pPr>
            <w:r w:rsidRPr="000D7A49">
              <w:rPr>
                <w:rStyle w:val="Strong"/>
              </w:rPr>
              <w:t>Oceans &amp; Atmosphere – Climate Science Centre</w:t>
            </w:r>
          </w:p>
          <w:p w14:paraId="1641C6A8" w14:textId="77777777" w:rsidR="004B289E" w:rsidRPr="00585C0D" w:rsidRDefault="004B289E" w:rsidP="004B289E">
            <w:r>
              <w:t>Paul Krummel</w:t>
            </w:r>
            <w:r>
              <w:br/>
            </w:r>
            <w:r w:rsidRPr="00743D11">
              <w:t>+61 3 9239 4568</w:t>
            </w:r>
            <w:r w:rsidRPr="00743D11">
              <w:br/>
              <w:t>paul.krummel@csiro.au</w:t>
            </w:r>
          </w:p>
          <w:p w14:paraId="573A53B5" w14:textId="3C914FC9" w:rsidR="00557BBC" w:rsidRPr="00557BBC" w:rsidRDefault="00924A2C" w:rsidP="004B289E">
            <w:hyperlink r:id="rId107" w:history="1">
              <w:r w:rsidR="004B289E">
                <w:rPr>
                  <w:rStyle w:val="Hyperlink"/>
                </w:rPr>
                <w:t>https://www.csiro.au/en/Research/OandA</w:t>
              </w:r>
            </w:hyperlink>
          </w:p>
        </w:tc>
      </w:tr>
    </w:tbl>
    <w:sdt>
      <w:sdtPr>
        <w:rPr>
          <w:b/>
        </w:rPr>
        <w:id w:val="-993248963"/>
        <w:docPartObj>
          <w:docPartGallery w:val="Cover Pages"/>
        </w:docPartObj>
      </w:sdtPr>
      <w:sdtEndPr>
        <w:rPr>
          <w:b w:val="0"/>
        </w:rPr>
      </w:sdtEndPr>
      <w:sdtContent>
        <w:p w14:paraId="5F7AC6DB" w14:textId="77777777" w:rsidR="00925BAA" w:rsidRDefault="00557BBC" w:rsidP="00595936">
          <w:pPr>
            <w:sectPr w:rsidR="00925BAA" w:rsidSect="00793B87">
              <w:type w:val="evenPage"/>
              <w:pgSz w:w="11906" w:h="16838" w:code="9"/>
              <w:pgMar w:top="1418" w:right="1418" w:bottom="1418" w:left="1418" w:header="567" w:footer="284" w:gutter="0"/>
              <w:cols w:space="850"/>
              <w:docGrid w:linePitch="360"/>
            </w:sectPr>
          </w:pPr>
          <w:r>
            <w:rPr>
              <w:noProof/>
              <w:sz w:val="18"/>
            </w:rPr>
            <mc:AlternateContent>
              <mc:Choice Requires="wps">
                <w:drawing>
                  <wp:anchor distT="0" distB="0" distL="114300" distR="114300" simplePos="0" relativeHeight="251759616" behindDoc="0" locked="1" layoutInCell="1" allowOverlap="1" wp14:anchorId="7DB0B05C" wp14:editId="7E6ABC8B">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7EE79" id="Rectangle 35" o:spid="_x0000_s1026" style="position:absolute;margin-left:0;margin-top:0;width:595.3pt;height:49.6pt;z-index:2517596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" fillcolor="white [3214]" stroked="f" strokeweight="2pt">
                    <w10:wrap anchorx="page" anchory="page"/>
                    <w10:anchorlock/>
                  </v:rect>
                </w:pict>
              </mc:Fallback>
            </mc:AlternateContent>
          </w:r>
          <w:r w:rsidRPr="000F4BA3">
            <w:rPr>
              <w:noProof/>
              <w:sz w:val="18"/>
            </w:rPr>
            <mc:AlternateContent>
              <mc:Choice Requires="wpg">
                <w:drawing>
                  <wp:anchor distT="0" distB="0" distL="720090" distR="114300" simplePos="0" relativeHeight="251758592" behindDoc="1" locked="1" layoutInCell="1" allowOverlap="1" wp14:anchorId="5FD01BE7" wp14:editId="4DCB4D0D">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05CA9" id="Group 20" o:spid="_x0000_s1026" alt="&quot;&quot;" style="position:absolute;margin-left:-218.3pt;margin-top:145.15pt;width:437.1pt;height:436.5pt;z-index:-251557888;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Pr="000F4BA3">
            <w:rPr>
              <w:noProof/>
              <w:sz w:val="18"/>
            </w:rPr>
            <mc:AlternateContent>
              <mc:Choice Requires="wps">
                <w:drawing>
                  <wp:anchor distT="0" distB="0" distL="114300" distR="114300" simplePos="0" relativeHeight="251757568" behindDoc="1" locked="1" layoutInCell="1" allowOverlap="1" wp14:anchorId="0B57C74A" wp14:editId="41851403">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9044C" id="Straight Connector 36" o:spid="_x0000_s1026" alt="&quot;&quot;" style="position:absolute;z-index:-25155891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" strokecolor="#00a0c3 [3044]" strokeweight="3pt">
                    <w10:wrap anchorx="page" anchory="page"/>
                    <w10:anchorlock/>
                  </v:line>
                </w:pict>
              </mc:Fallback>
            </mc:AlternateContent>
          </w:r>
        </w:p>
      </w:sdtContent>
    </w:sdt>
    <w:p w14:paraId="042BB02E" w14:textId="77777777" w:rsidR="00A14107" w:rsidRPr="006C2F7A" w:rsidRDefault="00A14107" w:rsidP="00557BBC">
      <w:pPr>
        <w:rPr>
          <w:sz w:val="18"/>
        </w:rPr>
      </w:pPr>
    </w:p>
    <w:sectPr w:rsidR="00A14107" w:rsidRPr="006C2F7A" w:rsidSect="00793B87">
      <w:type w:val="continuous"/>
      <w:pgSz w:w="11906" w:h="16838" w:code="9"/>
      <w:pgMar w:top="1418" w:right="1418" w:bottom="1418" w:left="1418" w:header="567"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A45BA" w14:textId="77777777" w:rsidR="003E63B0" w:rsidRDefault="003E63B0" w:rsidP="009964E7">
      <w:r>
        <w:separator/>
      </w:r>
    </w:p>
    <w:p w14:paraId="11D1E324" w14:textId="77777777" w:rsidR="003E63B0" w:rsidRDefault="003E63B0"/>
  </w:endnote>
  <w:endnote w:type="continuationSeparator" w:id="0">
    <w:p w14:paraId="6E1A5E1A" w14:textId="77777777" w:rsidR="003E63B0" w:rsidRDefault="003E63B0" w:rsidP="009964E7">
      <w:r>
        <w:continuationSeparator/>
      </w:r>
    </w:p>
    <w:p w14:paraId="04990475" w14:textId="77777777" w:rsidR="003E63B0" w:rsidRDefault="003E6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1E3D7" w14:textId="77777777" w:rsidR="003E63B0" w:rsidRDefault="003E63B0" w:rsidP="00AE0D97">
    <w:pPr>
      <w:pStyle w:val="Footer"/>
      <w:tabs>
        <w:tab w:val="clea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EA4E6" w14:textId="3B83F019" w:rsidR="003E63B0" w:rsidRDefault="003E63B0" w:rsidP="005C4643">
    <w:pPr>
      <w:pStyle w:val="Footer"/>
      <w:contextualSpacing/>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1C552" w14:textId="6B4AC32F" w:rsidR="003E63B0" w:rsidRDefault="003E63B0" w:rsidP="00AF36AC">
    <w:pPr>
      <w:pStyle w:val="Footer"/>
    </w:pPr>
    <w:r w:rsidRPr="00C740AA">
      <w:rPr>
        <w:noProof/>
      </w:rPr>
      <w:t>CSIRO Oceans and Atmosphere | Climate Science Centre</w:t>
    </w:r>
  </w:p>
  <w:p w14:paraId="2978D913" w14:textId="68DB664E" w:rsidR="003E63B0" w:rsidRDefault="003E63B0" w:rsidP="00AF36AC">
    <w:pPr>
      <w:pStyle w:val="Footer"/>
    </w:pPr>
    <w:r w:rsidRPr="00A944CA">
      <w:rPr>
        <w:rStyle w:val="PageNumber"/>
        <w:sz w:val="20"/>
        <w:szCs w:val="20"/>
      </w:rPr>
      <w:fldChar w:fldCharType="begin"/>
    </w:r>
    <w:r w:rsidRPr="00A944CA">
      <w:rPr>
        <w:rStyle w:val="PageNumber"/>
        <w:sz w:val="20"/>
        <w:szCs w:val="20"/>
      </w:rPr>
      <w:instrText xml:space="preserve"> PAGE </w:instrText>
    </w:r>
    <w:r w:rsidRPr="00A944CA">
      <w:rPr>
        <w:rStyle w:val="PageNumber"/>
        <w:sz w:val="20"/>
        <w:szCs w:val="20"/>
      </w:rPr>
      <w:fldChar w:fldCharType="separate"/>
    </w:r>
    <w:r w:rsidRPr="00A944CA">
      <w:rPr>
        <w:rStyle w:val="PageNumber"/>
        <w:noProof/>
        <w:sz w:val="20"/>
        <w:szCs w:val="20"/>
      </w:rPr>
      <w:t>ii</w:t>
    </w:r>
    <w:r w:rsidRPr="00A944CA">
      <w:rPr>
        <w:rStyle w:val="PageNumbe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802335"/>
      <w:docPartObj>
        <w:docPartGallery w:val="Page Numbers (Bottom of Page)"/>
        <w:docPartUnique/>
      </w:docPartObj>
    </w:sdtPr>
    <w:sdtEndPr>
      <w:rPr>
        <w:noProof/>
      </w:rPr>
    </w:sdtEndPr>
    <w:sdtContent>
      <w:p w14:paraId="4499EC85" w14:textId="77777777" w:rsidR="003E63B0" w:rsidRDefault="003E63B0" w:rsidP="00AE1A04">
        <w:pPr>
          <w:pStyle w:val="Footer"/>
        </w:pPr>
        <w:r>
          <w:t>Australian and Global Emissions</w:t>
        </w:r>
        <w:r w:rsidRPr="00463A3B">
          <w:t xml:space="preserve"> </w:t>
        </w:r>
        <w:r>
          <w:t>of SGGs:</w:t>
        </w:r>
        <w:r w:rsidRPr="00463A3B">
          <w:t xml:space="preserve"> </w:t>
        </w:r>
        <w:r w:rsidRPr="00AE1A04">
          <w:t>DAWE</w:t>
        </w:r>
        <w:r>
          <w:t xml:space="preserve"> Project 2019-2020</w:t>
        </w:r>
      </w:p>
      <w:p w14:paraId="1935520D" w14:textId="315128B0" w:rsidR="003E63B0" w:rsidRDefault="003E63B0" w:rsidP="00AE1A0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6F5B6" w14:textId="77777777" w:rsidR="003E63B0" w:rsidRDefault="003E63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0209580"/>
      <w:docPartObj>
        <w:docPartGallery w:val="Page Numbers (Bottom of Page)"/>
        <w:docPartUnique/>
      </w:docPartObj>
    </w:sdtPr>
    <w:sdtEndPr>
      <w:rPr>
        <w:noProof/>
      </w:rPr>
    </w:sdtEndPr>
    <w:sdtContent>
      <w:p w14:paraId="6A3ADAB9" w14:textId="1735B7DA" w:rsidR="003E63B0" w:rsidRDefault="003E63B0" w:rsidP="00AF36AC">
        <w:pPr>
          <w:pStyle w:val="Footer"/>
        </w:pPr>
        <w:r w:rsidRPr="00C740AA">
          <w:t>CSIRO Oceans and Atmosphere | Climate Science Centre</w:t>
        </w:r>
      </w:p>
      <w:p w14:paraId="4C58FEF5" w14:textId="6C9E3437" w:rsidR="003E63B0" w:rsidRDefault="003E63B0" w:rsidP="00AF36A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6CF03" w14:textId="77777777" w:rsidR="003E63B0" w:rsidRDefault="003E63B0" w:rsidP="009964E7">
      <w:r>
        <w:separator/>
      </w:r>
    </w:p>
    <w:p w14:paraId="6BC072F7" w14:textId="77777777" w:rsidR="003E63B0" w:rsidRDefault="003E63B0"/>
  </w:footnote>
  <w:footnote w:type="continuationSeparator" w:id="0">
    <w:p w14:paraId="216825BC" w14:textId="77777777" w:rsidR="003E63B0" w:rsidRDefault="003E63B0" w:rsidP="009964E7">
      <w:r>
        <w:continuationSeparator/>
      </w:r>
    </w:p>
    <w:p w14:paraId="337C580B" w14:textId="77777777" w:rsidR="003E63B0" w:rsidRDefault="003E63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6130C" w14:textId="77777777" w:rsidR="003E63B0" w:rsidRDefault="003E63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BBA17" w14:textId="0532D01B" w:rsidR="003E63B0" w:rsidRDefault="003E63B0" w:rsidP="002A47DB">
    <w:pPr>
      <w:pStyle w:val="Header"/>
    </w:pPr>
    <w:r>
      <w:t>Australian and Global Emissions</w:t>
    </w:r>
    <w:r w:rsidRPr="00463A3B">
      <w:t xml:space="preserve"> </w:t>
    </w:r>
    <w:r>
      <w:t xml:space="preserve">of </w:t>
    </w:r>
    <w:r w:rsidRPr="00AF36AC">
      <w:t>SGGs</w:t>
    </w:r>
    <w:r>
      <w:t>:</w:t>
    </w:r>
    <w:r w:rsidRPr="00463A3B">
      <w:t xml:space="preserve"> </w:t>
    </w:r>
    <w:r>
      <w:t>DAWE Project 2019-2020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80703" w14:textId="77777777" w:rsidR="003E63B0" w:rsidRDefault="003E63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20780D"/>
    <w:multiLevelType w:val="hybridMultilevel"/>
    <w:tmpl w:val="C42A0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5" w15:restartNumberingAfterBreak="0">
    <w:nsid w:val="21A328D5"/>
    <w:multiLevelType w:val="multilevel"/>
    <w:tmpl w:val="BE78A4F8"/>
    <w:numStyleLink w:val="Numberlist"/>
  </w:abstractNum>
  <w:abstractNum w:abstractNumId="1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2B103637"/>
    <w:multiLevelType w:val="multilevel"/>
    <w:tmpl w:val="BE78A4F8"/>
    <w:numStyleLink w:val="Numberlist"/>
  </w:abstractNum>
  <w:abstractNum w:abstractNumId="19" w15:restartNumberingAfterBreak="0">
    <w:nsid w:val="326451E4"/>
    <w:multiLevelType w:val="hybridMultilevel"/>
    <w:tmpl w:val="A18E3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94A15FE"/>
    <w:multiLevelType w:val="multilevel"/>
    <w:tmpl w:val="F36C17E8"/>
    <w:numStyleLink w:val="Headinglist"/>
  </w:abstractNum>
  <w:abstractNum w:abstractNumId="22"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414F4729"/>
    <w:multiLevelType w:val="multilevel"/>
    <w:tmpl w:val="A0241B28"/>
    <w:numStyleLink w:val="List1"/>
  </w:abstractNum>
  <w:abstractNum w:abstractNumId="24" w15:restartNumberingAfterBreak="0">
    <w:nsid w:val="4265682E"/>
    <w:multiLevelType w:val="multilevel"/>
    <w:tmpl w:val="6E74B694"/>
    <w:styleLink w:val="Bullets"/>
    <w:lvl w:ilvl="0">
      <w:start w:val="1"/>
      <w:numFmt w:val="bullet"/>
      <w:lvlText w:val=""/>
      <w:lvlJc w:val="left"/>
      <w:pPr>
        <w:tabs>
          <w:tab w:val="num" w:pos="7286"/>
        </w:tabs>
        <w:ind w:left="7286"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5" w15:restartNumberingAfterBreak="0">
    <w:nsid w:val="486800B4"/>
    <w:multiLevelType w:val="multilevel"/>
    <w:tmpl w:val="A0241B28"/>
    <w:numStyleLink w:val="List1"/>
  </w:abstractNum>
  <w:abstractNum w:abstractNumId="2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96159DC"/>
    <w:multiLevelType w:val="multilevel"/>
    <w:tmpl w:val="BE78A4F8"/>
    <w:numStyleLink w:val="Numberlist"/>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0"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8C10A1"/>
    <w:multiLevelType w:val="multilevel"/>
    <w:tmpl w:val="BE78A4F8"/>
    <w:numStyleLink w:val="Numberlist"/>
  </w:abstractNum>
  <w:abstractNum w:abstractNumId="38" w15:restartNumberingAfterBreak="0">
    <w:nsid w:val="733934B7"/>
    <w:multiLevelType w:val="multilevel"/>
    <w:tmpl w:val="A0241B28"/>
    <w:numStyleLink w:val="List1"/>
  </w:abstractNum>
  <w:num w:numId="1">
    <w:abstractNumId w:val="5"/>
  </w:num>
  <w:num w:numId="2">
    <w:abstractNumId w:val="24"/>
  </w:num>
  <w:num w:numId="3">
    <w:abstractNumId w:val="14"/>
  </w:num>
  <w:num w:numId="4">
    <w:abstractNumId w:val="13"/>
  </w:num>
  <w:num w:numId="5">
    <w:abstractNumId w:val="30"/>
  </w:num>
  <w:num w:numId="6">
    <w:abstractNumId w:val="20"/>
  </w:num>
  <w:num w:numId="7">
    <w:abstractNumId w:val="17"/>
  </w:num>
  <w:num w:numId="8">
    <w:abstractNumId w:val="34"/>
  </w:num>
  <w:num w:numId="9">
    <w:abstractNumId w:val="35"/>
  </w:num>
  <w:num w:numId="10">
    <w:abstractNumId w:val="22"/>
  </w:num>
  <w:num w:numId="11">
    <w:abstractNumId w:val="12"/>
  </w:num>
  <w:num w:numId="12">
    <w:abstractNumId w:val="19"/>
  </w:num>
  <w:num w:numId="13">
    <w:abstractNumId w:val="26"/>
  </w:num>
  <w:num w:numId="14">
    <w:abstractNumId w:val="10"/>
  </w:num>
  <w:num w:numId="15">
    <w:abstractNumId w:val="32"/>
  </w:num>
  <w:num w:numId="16">
    <w:abstractNumId w:val="33"/>
  </w:num>
  <w:num w:numId="17">
    <w:abstractNumId w:val="16"/>
  </w:num>
  <w:num w:numId="18">
    <w:abstractNumId w:val="21"/>
  </w:num>
  <w:num w:numId="19">
    <w:abstractNumId w:val="29"/>
  </w:num>
  <w:num w:numId="20">
    <w:abstractNumId w:val="15"/>
  </w:num>
  <w:num w:numId="21">
    <w:abstractNumId w:val="28"/>
  </w:num>
  <w:num w:numId="22">
    <w:abstractNumId w:val="9"/>
  </w:num>
  <w:num w:numId="23">
    <w:abstractNumId w:val="7"/>
  </w:num>
  <w:num w:numId="24">
    <w:abstractNumId w:val="25"/>
  </w:num>
  <w:num w:numId="25">
    <w:abstractNumId w:val="8"/>
  </w:num>
  <w:num w:numId="26">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
  </w:num>
  <w:num w:numId="29">
    <w:abstractNumId w:val="3"/>
  </w:num>
  <w:num w:numId="30">
    <w:abstractNumId w:val="2"/>
  </w:num>
  <w:num w:numId="31">
    <w:abstractNumId w:val="11"/>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
  </w:num>
  <w:num w:numId="35">
    <w:abstractNumId w:val="0"/>
  </w:num>
  <w:num w:numId="36">
    <w:abstractNumId w:val="18"/>
  </w:num>
  <w:num w:numId="37">
    <w:abstractNumId w:val="27"/>
  </w:num>
  <w:num w:numId="38">
    <w:abstractNumId w:val="37"/>
  </w:num>
  <w:num w:numId="39">
    <w:abstractNumId w:val="23"/>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30721"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512467"/>
    <w:rsid w:val="00000EEA"/>
    <w:rsid w:val="00001864"/>
    <w:rsid w:val="00002AA7"/>
    <w:rsid w:val="000031E1"/>
    <w:rsid w:val="0000513B"/>
    <w:rsid w:val="0000614F"/>
    <w:rsid w:val="000069B5"/>
    <w:rsid w:val="00011D0C"/>
    <w:rsid w:val="00011FC6"/>
    <w:rsid w:val="000120BF"/>
    <w:rsid w:val="000126EB"/>
    <w:rsid w:val="00012F95"/>
    <w:rsid w:val="000130A1"/>
    <w:rsid w:val="00015E82"/>
    <w:rsid w:val="0001775B"/>
    <w:rsid w:val="00020422"/>
    <w:rsid w:val="00020763"/>
    <w:rsid w:val="00022671"/>
    <w:rsid w:val="00022CFC"/>
    <w:rsid w:val="00023200"/>
    <w:rsid w:val="00024F6E"/>
    <w:rsid w:val="00025FD5"/>
    <w:rsid w:val="0002686D"/>
    <w:rsid w:val="000312EA"/>
    <w:rsid w:val="000316D4"/>
    <w:rsid w:val="000317DE"/>
    <w:rsid w:val="00031B24"/>
    <w:rsid w:val="00031DE6"/>
    <w:rsid w:val="0003217B"/>
    <w:rsid w:val="00032C10"/>
    <w:rsid w:val="000331D4"/>
    <w:rsid w:val="00036FB8"/>
    <w:rsid w:val="00042A1A"/>
    <w:rsid w:val="00043876"/>
    <w:rsid w:val="000443E1"/>
    <w:rsid w:val="00046428"/>
    <w:rsid w:val="00046533"/>
    <w:rsid w:val="0005048B"/>
    <w:rsid w:val="00051219"/>
    <w:rsid w:val="00051456"/>
    <w:rsid w:val="00051D93"/>
    <w:rsid w:val="0005226F"/>
    <w:rsid w:val="00053312"/>
    <w:rsid w:val="000535CC"/>
    <w:rsid w:val="0005371F"/>
    <w:rsid w:val="00053E83"/>
    <w:rsid w:val="000545B7"/>
    <w:rsid w:val="00054A64"/>
    <w:rsid w:val="00056FD0"/>
    <w:rsid w:val="00060613"/>
    <w:rsid w:val="00064612"/>
    <w:rsid w:val="00065A2E"/>
    <w:rsid w:val="000667A4"/>
    <w:rsid w:val="00067BBE"/>
    <w:rsid w:val="00071EC9"/>
    <w:rsid w:val="00074DFE"/>
    <w:rsid w:val="00075774"/>
    <w:rsid w:val="00075B0B"/>
    <w:rsid w:val="00077E6D"/>
    <w:rsid w:val="000815C2"/>
    <w:rsid w:val="00081CB1"/>
    <w:rsid w:val="00082F46"/>
    <w:rsid w:val="000837E6"/>
    <w:rsid w:val="00083CBE"/>
    <w:rsid w:val="00083FBD"/>
    <w:rsid w:val="00084EED"/>
    <w:rsid w:val="00085DC0"/>
    <w:rsid w:val="00087ADA"/>
    <w:rsid w:val="0009224B"/>
    <w:rsid w:val="00094882"/>
    <w:rsid w:val="00097106"/>
    <w:rsid w:val="000979AD"/>
    <w:rsid w:val="000A21A0"/>
    <w:rsid w:val="000A225C"/>
    <w:rsid w:val="000A5635"/>
    <w:rsid w:val="000A64ED"/>
    <w:rsid w:val="000A6F40"/>
    <w:rsid w:val="000A7078"/>
    <w:rsid w:val="000B0A3D"/>
    <w:rsid w:val="000B1470"/>
    <w:rsid w:val="000B1EBD"/>
    <w:rsid w:val="000B3486"/>
    <w:rsid w:val="000B3B40"/>
    <w:rsid w:val="000B40F1"/>
    <w:rsid w:val="000B56DC"/>
    <w:rsid w:val="000C02C0"/>
    <w:rsid w:val="000C05F1"/>
    <w:rsid w:val="000C0940"/>
    <w:rsid w:val="000C0E41"/>
    <w:rsid w:val="000C4051"/>
    <w:rsid w:val="000C412B"/>
    <w:rsid w:val="000C4375"/>
    <w:rsid w:val="000C4F64"/>
    <w:rsid w:val="000C5523"/>
    <w:rsid w:val="000C61C0"/>
    <w:rsid w:val="000C7D15"/>
    <w:rsid w:val="000D0298"/>
    <w:rsid w:val="000D11D4"/>
    <w:rsid w:val="000D19DE"/>
    <w:rsid w:val="000D3534"/>
    <w:rsid w:val="000D407C"/>
    <w:rsid w:val="000D436B"/>
    <w:rsid w:val="000D6D2F"/>
    <w:rsid w:val="000D78EC"/>
    <w:rsid w:val="000E1CF3"/>
    <w:rsid w:val="000E2422"/>
    <w:rsid w:val="000E33C8"/>
    <w:rsid w:val="000E52A5"/>
    <w:rsid w:val="000E599F"/>
    <w:rsid w:val="000E5FA6"/>
    <w:rsid w:val="000E735C"/>
    <w:rsid w:val="000F1EC3"/>
    <w:rsid w:val="000F1FE4"/>
    <w:rsid w:val="0010010F"/>
    <w:rsid w:val="0010073D"/>
    <w:rsid w:val="00101A2A"/>
    <w:rsid w:val="00102774"/>
    <w:rsid w:val="00104FBD"/>
    <w:rsid w:val="0010523C"/>
    <w:rsid w:val="001067F0"/>
    <w:rsid w:val="001068F9"/>
    <w:rsid w:val="00106B83"/>
    <w:rsid w:val="001072EE"/>
    <w:rsid w:val="0011006D"/>
    <w:rsid w:val="001100D4"/>
    <w:rsid w:val="00110794"/>
    <w:rsid w:val="0011346D"/>
    <w:rsid w:val="001134E0"/>
    <w:rsid w:val="0011470B"/>
    <w:rsid w:val="00114B30"/>
    <w:rsid w:val="001153C1"/>
    <w:rsid w:val="00115E42"/>
    <w:rsid w:val="00116C3E"/>
    <w:rsid w:val="00117E59"/>
    <w:rsid w:val="00121135"/>
    <w:rsid w:val="0012201E"/>
    <w:rsid w:val="0012280E"/>
    <w:rsid w:val="00123972"/>
    <w:rsid w:val="00123BCC"/>
    <w:rsid w:val="00123FD7"/>
    <w:rsid w:val="0012439B"/>
    <w:rsid w:val="001249CC"/>
    <w:rsid w:val="00126867"/>
    <w:rsid w:val="0013089B"/>
    <w:rsid w:val="001310BC"/>
    <w:rsid w:val="00131792"/>
    <w:rsid w:val="001319D7"/>
    <w:rsid w:val="001323FF"/>
    <w:rsid w:val="00132F76"/>
    <w:rsid w:val="0013384F"/>
    <w:rsid w:val="00134FC3"/>
    <w:rsid w:val="001362D8"/>
    <w:rsid w:val="001368E8"/>
    <w:rsid w:val="00136B7F"/>
    <w:rsid w:val="00141B56"/>
    <w:rsid w:val="00141D5A"/>
    <w:rsid w:val="001436ED"/>
    <w:rsid w:val="00145002"/>
    <w:rsid w:val="00150EAD"/>
    <w:rsid w:val="001527CB"/>
    <w:rsid w:val="00154168"/>
    <w:rsid w:val="0015572F"/>
    <w:rsid w:val="0015605C"/>
    <w:rsid w:val="001564E7"/>
    <w:rsid w:val="00157AAE"/>
    <w:rsid w:val="00161BB6"/>
    <w:rsid w:val="001630E0"/>
    <w:rsid w:val="001708B3"/>
    <w:rsid w:val="001728A6"/>
    <w:rsid w:val="00173C4D"/>
    <w:rsid w:val="00174A49"/>
    <w:rsid w:val="00174DB1"/>
    <w:rsid w:val="00175388"/>
    <w:rsid w:val="00177270"/>
    <w:rsid w:val="001772D6"/>
    <w:rsid w:val="0017758B"/>
    <w:rsid w:val="001833C7"/>
    <w:rsid w:val="00190E0B"/>
    <w:rsid w:val="00192E59"/>
    <w:rsid w:val="00193162"/>
    <w:rsid w:val="00194542"/>
    <w:rsid w:val="00195301"/>
    <w:rsid w:val="0019538C"/>
    <w:rsid w:val="00196146"/>
    <w:rsid w:val="00196DDB"/>
    <w:rsid w:val="001970DE"/>
    <w:rsid w:val="00197B4D"/>
    <w:rsid w:val="001A1020"/>
    <w:rsid w:val="001A1184"/>
    <w:rsid w:val="001A2BE8"/>
    <w:rsid w:val="001A6CB0"/>
    <w:rsid w:val="001B00A0"/>
    <w:rsid w:val="001B23ED"/>
    <w:rsid w:val="001B34DE"/>
    <w:rsid w:val="001B6CB5"/>
    <w:rsid w:val="001B7164"/>
    <w:rsid w:val="001B79DA"/>
    <w:rsid w:val="001B7BF3"/>
    <w:rsid w:val="001C07F5"/>
    <w:rsid w:val="001C1306"/>
    <w:rsid w:val="001C3137"/>
    <w:rsid w:val="001C540A"/>
    <w:rsid w:val="001C5CA5"/>
    <w:rsid w:val="001C6336"/>
    <w:rsid w:val="001C663B"/>
    <w:rsid w:val="001C664D"/>
    <w:rsid w:val="001D020C"/>
    <w:rsid w:val="001D1412"/>
    <w:rsid w:val="001D1679"/>
    <w:rsid w:val="001D177C"/>
    <w:rsid w:val="001D36DC"/>
    <w:rsid w:val="001D4D59"/>
    <w:rsid w:val="001D713C"/>
    <w:rsid w:val="001E2D97"/>
    <w:rsid w:val="001E30E8"/>
    <w:rsid w:val="001E33FA"/>
    <w:rsid w:val="001E4C59"/>
    <w:rsid w:val="001E531C"/>
    <w:rsid w:val="001F1B84"/>
    <w:rsid w:val="001F26D0"/>
    <w:rsid w:val="001F3AF5"/>
    <w:rsid w:val="0020034E"/>
    <w:rsid w:val="00201C06"/>
    <w:rsid w:val="00205891"/>
    <w:rsid w:val="00205B0F"/>
    <w:rsid w:val="00207117"/>
    <w:rsid w:val="002101A4"/>
    <w:rsid w:val="00210579"/>
    <w:rsid w:val="002109F9"/>
    <w:rsid w:val="00210FBE"/>
    <w:rsid w:val="00211CA6"/>
    <w:rsid w:val="002128BE"/>
    <w:rsid w:val="00212902"/>
    <w:rsid w:val="002137D2"/>
    <w:rsid w:val="00214440"/>
    <w:rsid w:val="00215132"/>
    <w:rsid w:val="002154A2"/>
    <w:rsid w:val="002156C8"/>
    <w:rsid w:val="00220D6C"/>
    <w:rsid w:val="00221A8F"/>
    <w:rsid w:val="00221D5A"/>
    <w:rsid w:val="0022431B"/>
    <w:rsid w:val="00224DBF"/>
    <w:rsid w:val="002254A0"/>
    <w:rsid w:val="002256CA"/>
    <w:rsid w:val="002274F9"/>
    <w:rsid w:val="0023091D"/>
    <w:rsid w:val="00232B56"/>
    <w:rsid w:val="00233974"/>
    <w:rsid w:val="00234D40"/>
    <w:rsid w:val="00236FFA"/>
    <w:rsid w:val="00237A9B"/>
    <w:rsid w:val="002418DA"/>
    <w:rsid w:val="00241BAC"/>
    <w:rsid w:val="002421F2"/>
    <w:rsid w:val="0024627E"/>
    <w:rsid w:val="00247F8F"/>
    <w:rsid w:val="00251361"/>
    <w:rsid w:val="0025177C"/>
    <w:rsid w:val="00251DDE"/>
    <w:rsid w:val="00252B35"/>
    <w:rsid w:val="00252CBB"/>
    <w:rsid w:val="002579B2"/>
    <w:rsid w:val="00257CDB"/>
    <w:rsid w:val="00260CC9"/>
    <w:rsid w:val="002614BF"/>
    <w:rsid w:val="00263A58"/>
    <w:rsid w:val="00263C23"/>
    <w:rsid w:val="002665F9"/>
    <w:rsid w:val="00267364"/>
    <w:rsid w:val="0026739B"/>
    <w:rsid w:val="002727AA"/>
    <w:rsid w:val="00272A11"/>
    <w:rsid w:val="00273A31"/>
    <w:rsid w:val="00274313"/>
    <w:rsid w:val="00274483"/>
    <w:rsid w:val="00274DF1"/>
    <w:rsid w:val="00274FEA"/>
    <w:rsid w:val="00276073"/>
    <w:rsid w:val="00276E3E"/>
    <w:rsid w:val="00277240"/>
    <w:rsid w:val="00277610"/>
    <w:rsid w:val="00277A23"/>
    <w:rsid w:val="002807EA"/>
    <w:rsid w:val="00280E4B"/>
    <w:rsid w:val="002852DB"/>
    <w:rsid w:val="00285F27"/>
    <w:rsid w:val="002870B2"/>
    <w:rsid w:val="00287FBB"/>
    <w:rsid w:val="0029026E"/>
    <w:rsid w:val="00292867"/>
    <w:rsid w:val="00292C0D"/>
    <w:rsid w:val="0029371B"/>
    <w:rsid w:val="00293EB0"/>
    <w:rsid w:val="00295D01"/>
    <w:rsid w:val="002A47DB"/>
    <w:rsid w:val="002A5A18"/>
    <w:rsid w:val="002A5D8F"/>
    <w:rsid w:val="002A658F"/>
    <w:rsid w:val="002A7BC7"/>
    <w:rsid w:val="002B1AF8"/>
    <w:rsid w:val="002B2A12"/>
    <w:rsid w:val="002B3E6E"/>
    <w:rsid w:val="002B4524"/>
    <w:rsid w:val="002B6D47"/>
    <w:rsid w:val="002C5384"/>
    <w:rsid w:val="002C54A6"/>
    <w:rsid w:val="002C79DB"/>
    <w:rsid w:val="002C7B62"/>
    <w:rsid w:val="002D19CD"/>
    <w:rsid w:val="002D688F"/>
    <w:rsid w:val="002E00BA"/>
    <w:rsid w:val="002E0C1E"/>
    <w:rsid w:val="002E11E5"/>
    <w:rsid w:val="002E367B"/>
    <w:rsid w:val="002E3B33"/>
    <w:rsid w:val="002E3BB0"/>
    <w:rsid w:val="002E5564"/>
    <w:rsid w:val="002E6619"/>
    <w:rsid w:val="002E7AB1"/>
    <w:rsid w:val="002E7DC9"/>
    <w:rsid w:val="002F0071"/>
    <w:rsid w:val="002F06CC"/>
    <w:rsid w:val="002F5550"/>
    <w:rsid w:val="002F6563"/>
    <w:rsid w:val="002F6753"/>
    <w:rsid w:val="002F7893"/>
    <w:rsid w:val="002F7A19"/>
    <w:rsid w:val="003008D8"/>
    <w:rsid w:val="00301C5C"/>
    <w:rsid w:val="003036A2"/>
    <w:rsid w:val="003053C7"/>
    <w:rsid w:val="003059EB"/>
    <w:rsid w:val="00306A4B"/>
    <w:rsid w:val="00307B3C"/>
    <w:rsid w:val="00310052"/>
    <w:rsid w:val="00310421"/>
    <w:rsid w:val="0031108C"/>
    <w:rsid w:val="003118D9"/>
    <w:rsid w:val="003139EB"/>
    <w:rsid w:val="00313CAE"/>
    <w:rsid w:val="0031414A"/>
    <w:rsid w:val="00314B47"/>
    <w:rsid w:val="00315866"/>
    <w:rsid w:val="0031605A"/>
    <w:rsid w:val="0032221A"/>
    <w:rsid w:val="00322BA1"/>
    <w:rsid w:val="003234B7"/>
    <w:rsid w:val="0032763C"/>
    <w:rsid w:val="0032796C"/>
    <w:rsid w:val="00331731"/>
    <w:rsid w:val="00331CB0"/>
    <w:rsid w:val="00333EED"/>
    <w:rsid w:val="003353B5"/>
    <w:rsid w:val="0033551F"/>
    <w:rsid w:val="00340806"/>
    <w:rsid w:val="00340987"/>
    <w:rsid w:val="00341FFE"/>
    <w:rsid w:val="003425BE"/>
    <w:rsid w:val="003450A8"/>
    <w:rsid w:val="003461B2"/>
    <w:rsid w:val="003502A0"/>
    <w:rsid w:val="00352F1A"/>
    <w:rsid w:val="003542A0"/>
    <w:rsid w:val="003548A3"/>
    <w:rsid w:val="00355B43"/>
    <w:rsid w:val="00356609"/>
    <w:rsid w:val="00356AF7"/>
    <w:rsid w:val="00356B61"/>
    <w:rsid w:val="00357251"/>
    <w:rsid w:val="003579A8"/>
    <w:rsid w:val="00357F24"/>
    <w:rsid w:val="003616C4"/>
    <w:rsid w:val="00361EE2"/>
    <w:rsid w:val="0036319D"/>
    <w:rsid w:val="00370AFC"/>
    <w:rsid w:val="00383ADF"/>
    <w:rsid w:val="0038407D"/>
    <w:rsid w:val="003842F2"/>
    <w:rsid w:val="0038592D"/>
    <w:rsid w:val="00387974"/>
    <w:rsid w:val="00390015"/>
    <w:rsid w:val="0039270B"/>
    <w:rsid w:val="00392AB1"/>
    <w:rsid w:val="00395EF5"/>
    <w:rsid w:val="0039729E"/>
    <w:rsid w:val="003A2FF2"/>
    <w:rsid w:val="003A3052"/>
    <w:rsid w:val="003A37DF"/>
    <w:rsid w:val="003A3919"/>
    <w:rsid w:val="003A476E"/>
    <w:rsid w:val="003A4AF4"/>
    <w:rsid w:val="003A5F89"/>
    <w:rsid w:val="003A63AC"/>
    <w:rsid w:val="003A647C"/>
    <w:rsid w:val="003A710E"/>
    <w:rsid w:val="003B1238"/>
    <w:rsid w:val="003B2253"/>
    <w:rsid w:val="003B2602"/>
    <w:rsid w:val="003B4380"/>
    <w:rsid w:val="003B58A6"/>
    <w:rsid w:val="003C0307"/>
    <w:rsid w:val="003C21D9"/>
    <w:rsid w:val="003C40B6"/>
    <w:rsid w:val="003C4371"/>
    <w:rsid w:val="003C68EF"/>
    <w:rsid w:val="003D13FC"/>
    <w:rsid w:val="003D1DD2"/>
    <w:rsid w:val="003D26A3"/>
    <w:rsid w:val="003D3148"/>
    <w:rsid w:val="003D5638"/>
    <w:rsid w:val="003D62C9"/>
    <w:rsid w:val="003D641F"/>
    <w:rsid w:val="003D6565"/>
    <w:rsid w:val="003D6C4E"/>
    <w:rsid w:val="003D778D"/>
    <w:rsid w:val="003D7AA9"/>
    <w:rsid w:val="003E27E2"/>
    <w:rsid w:val="003E3972"/>
    <w:rsid w:val="003E521D"/>
    <w:rsid w:val="003E63B0"/>
    <w:rsid w:val="003F061A"/>
    <w:rsid w:val="003F1806"/>
    <w:rsid w:val="003F1FBD"/>
    <w:rsid w:val="003F5D80"/>
    <w:rsid w:val="003F63D1"/>
    <w:rsid w:val="003F6643"/>
    <w:rsid w:val="003F6EAD"/>
    <w:rsid w:val="0040108B"/>
    <w:rsid w:val="00401C9F"/>
    <w:rsid w:val="00405BBF"/>
    <w:rsid w:val="004070AA"/>
    <w:rsid w:val="00410CB7"/>
    <w:rsid w:val="00411649"/>
    <w:rsid w:val="00411FA7"/>
    <w:rsid w:val="00412553"/>
    <w:rsid w:val="004134DD"/>
    <w:rsid w:val="0041517D"/>
    <w:rsid w:val="00416DF7"/>
    <w:rsid w:val="00420CC0"/>
    <w:rsid w:val="0042174B"/>
    <w:rsid w:val="00423281"/>
    <w:rsid w:val="00424265"/>
    <w:rsid w:val="004242BF"/>
    <w:rsid w:val="00424719"/>
    <w:rsid w:val="00424C4E"/>
    <w:rsid w:val="0042586E"/>
    <w:rsid w:val="00425B20"/>
    <w:rsid w:val="00425F0B"/>
    <w:rsid w:val="00426E97"/>
    <w:rsid w:val="00427808"/>
    <w:rsid w:val="00427F8C"/>
    <w:rsid w:val="00432B70"/>
    <w:rsid w:val="004362E3"/>
    <w:rsid w:val="0044004E"/>
    <w:rsid w:val="00440CFE"/>
    <w:rsid w:val="00441D99"/>
    <w:rsid w:val="00442BCD"/>
    <w:rsid w:val="004431C7"/>
    <w:rsid w:val="00444967"/>
    <w:rsid w:val="00444D4A"/>
    <w:rsid w:val="004459B1"/>
    <w:rsid w:val="00445FF2"/>
    <w:rsid w:val="00447703"/>
    <w:rsid w:val="00450B7D"/>
    <w:rsid w:val="00450C41"/>
    <w:rsid w:val="00455807"/>
    <w:rsid w:val="00456579"/>
    <w:rsid w:val="00457440"/>
    <w:rsid w:val="004618B0"/>
    <w:rsid w:val="0046209B"/>
    <w:rsid w:val="00462182"/>
    <w:rsid w:val="00463A3B"/>
    <w:rsid w:val="00463ED6"/>
    <w:rsid w:val="0046509C"/>
    <w:rsid w:val="00465B5C"/>
    <w:rsid w:val="00466556"/>
    <w:rsid w:val="004666B7"/>
    <w:rsid w:val="00467438"/>
    <w:rsid w:val="004712A8"/>
    <w:rsid w:val="00471DED"/>
    <w:rsid w:val="00474643"/>
    <w:rsid w:val="00475BB5"/>
    <w:rsid w:val="00475C57"/>
    <w:rsid w:val="00475EB7"/>
    <w:rsid w:val="004766E5"/>
    <w:rsid w:val="0048218C"/>
    <w:rsid w:val="004826CF"/>
    <w:rsid w:val="00483F64"/>
    <w:rsid w:val="004866AD"/>
    <w:rsid w:val="0048768F"/>
    <w:rsid w:val="00487D3D"/>
    <w:rsid w:val="00491B05"/>
    <w:rsid w:val="00492547"/>
    <w:rsid w:val="00494266"/>
    <w:rsid w:val="00494587"/>
    <w:rsid w:val="00494743"/>
    <w:rsid w:val="004A067D"/>
    <w:rsid w:val="004A2981"/>
    <w:rsid w:val="004A2C99"/>
    <w:rsid w:val="004A4028"/>
    <w:rsid w:val="004A575F"/>
    <w:rsid w:val="004A6673"/>
    <w:rsid w:val="004A74B2"/>
    <w:rsid w:val="004A7FA7"/>
    <w:rsid w:val="004B1330"/>
    <w:rsid w:val="004B289E"/>
    <w:rsid w:val="004B2DAA"/>
    <w:rsid w:val="004B4D25"/>
    <w:rsid w:val="004B5527"/>
    <w:rsid w:val="004B5AC9"/>
    <w:rsid w:val="004B5B81"/>
    <w:rsid w:val="004B6B98"/>
    <w:rsid w:val="004C08B6"/>
    <w:rsid w:val="004C0D00"/>
    <w:rsid w:val="004C0F9C"/>
    <w:rsid w:val="004C14AB"/>
    <w:rsid w:val="004C2100"/>
    <w:rsid w:val="004C2765"/>
    <w:rsid w:val="004C3462"/>
    <w:rsid w:val="004C5772"/>
    <w:rsid w:val="004C6588"/>
    <w:rsid w:val="004D0215"/>
    <w:rsid w:val="004D0A90"/>
    <w:rsid w:val="004D0F71"/>
    <w:rsid w:val="004D1212"/>
    <w:rsid w:val="004D139E"/>
    <w:rsid w:val="004D1A26"/>
    <w:rsid w:val="004D1CE2"/>
    <w:rsid w:val="004D3DB4"/>
    <w:rsid w:val="004D44AC"/>
    <w:rsid w:val="004D5ED7"/>
    <w:rsid w:val="004D7860"/>
    <w:rsid w:val="004E080B"/>
    <w:rsid w:val="004E1262"/>
    <w:rsid w:val="004E2C20"/>
    <w:rsid w:val="004E3049"/>
    <w:rsid w:val="004E411B"/>
    <w:rsid w:val="004E5109"/>
    <w:rsid w:val="004E5C69"/>
    <w:rsid w:val="004E5C7C"/>
    <w:rsid w:val="004E60D0"/>
    <w:rsid w:val="004F12A6"/>
    <w:rsid w:val="004F1565"/>
    <w:rsid w:val="004F1878"/>
    <w:rsid w:val="004F2304"/>
    <w:rsid w:val="004F26F8"/>
    <w:rsid w:val="004F287F"/>
    <w:rsid w:val="004F2C22"/>
    <w:rsid w:val="004F3C06"/>
    <w:rsid w:val="004F44B0"/>
    <w:rsid w:val="004F4CC9"/>
    <w:rsid w:val="004F632F"/>
    <w:rsid w:val="004F7022"/>
    <w:rsid w:val="004F75D8"/>
    <w:rsid w:val="005025FE"/>
    <w:rsid w:val="00504585"/>
    <w:rsid w:val="005054BF"/>
    <w:rsid w:val="00505F41"/>
    <w:rsid w:val="00506DDE"/>
    <w:rsid w:val="005071BF"/>
    <w:rsid w:val="0050726B"/>
    <w:rsid w:val="005074EB"/>
    <w:rsid w:val="0051197D"/>
    <w:rsid w:val="00512467"/>
    <w:rsid w:val="00512BFE"/>
    <w:rsid w:val="005136AD"/>
    <w:rsid w:val="005138BA"/>
    <w:rsid w:val="00513923"/>
    <w:rsid w:val="00514D9D"/>
    <w:rsid w:val="00516657"/>
    <w:rsid w:val="00516664"/>
    <w:rsid w:val="00516904"/>
    <w:rsid w:val="00520CB5"/>
    <w:rsid w:val="005210CC"/>
    <w:rsid w:val="005211AF"/>
    <w:rsid w:val="005213E2"/>
    <w:rsid w:val="0052149A"/>
    <w:rsid w:val="005215CF"/>
    <w:rsid w:val="00524A5E"/>
    <w:rsid w:val="00525CD5"/>
    <w:rsid w:val="00526592"/>
    <w:rsid w:val="005276C2"/>
    <w:rsid w:val="00531EA2"/>
    <w:rsid w:val="00537C64"/>
    <w:rsid w:val="005406F8"/>
    <w:rsid w:val="0054169B"/>
    <w:rsid w:val="005417D2"/>
    <w:rsid w:val="005422E4"/>
    <w:rsid w:val="00542442"/>
    <w:rsid w:val="00543721"/>
    <w:rsid w:val="00544161"/>
    <w:rsid w:val="0054436C"/>
    <w:rsid w:val="00545CF8"/>
    <w:rsid w:val="00546B23"/>
    <w:rsid w:val="00550E4D"/>
    <w:rsid w:val="00550F69"/>
    <w:rsid w:val="005523C6"/>
    <w:rsid w:val="005535C1"/>
    <w:rsid w:val="00555E5F"/>
    <w:rsid w:val="005568F7"/>
    <w:rsid w:val="00557185"/>
    <w:rsid w:val="00557BBC"/>
    <w:rsid w:val="00560DC9"/>
    <w:rsid w:val="005616AE"/>
    <w:rsid w:val="0056223A"/>
    <w:rsid w:val="00562A6C"/>
    <w:rsid w:val="00565C1B"/>
    <w:rsid w:val="0057086B"/>
    <w:rsid w:val="00571296"/>
    <w:rsid w:val="00571AAC"/>
    <w:rsid w:val="00571ADF"/>
    <w:rsid w:val="00571CEA"/>
    <w:rsid w:val="00571F91"/>
    <w:rsid w:val="00573A92"/>
    <w:rsid w:val="0057516A"/>
    <w:rsid w:val="00575E75"/>
    <w:rsid w:val="00580928"/>
    <w:rsid w:val="00581C8A"/>
    <w:rsid w:val="005871BD"/>
    <w:rsid w:val="005900A1"/>
    <w:rsid w:val="00590B01"/>
    <w:rsid w:val="00593E87"/>
    <w:rsid w:val="005957C3"/>
    <w:rsid w:val="00595936"/>
    <w:rsid w:val="005A0224"/>
    <w:rsid w:val="005A043E"/>
    <w:rsid w:val="005A0BA6"/>
    <w:rsid w:val="005A1201"/>
    <w:rsid w:val="005A138E"/>
    <w:rsid w:val="005A15E8"/>
    <w:rsid w:val="005A35B2"/>
    <w:rsid w:val="005A3671"/>
    <w:rsid w:val="005A3CD6"/>
    <w:rsid w:val="005A3F38"/>
    <w:rsid w:val="005A68C6"/>
    <w:rsid w:val="005A6C20"/>
    <w:rsid w:val="005A6F02"/>
    <w:rsid w:val="005A737B"/>
    <w:rsid w:val="005B0BCB"/>
    <w:rsid w:val="005B170A"/>
    <w:rsid w:val="005B1755"/>
    <w:rsid w:val="005B2B2E"/>
    <w:rsid w:val="005B519A"/>
    <w:rsid w:val="005B753C"/>
    <w:rsid w:val="005B77B6"/>
    <w:rsid w:val="005C1B4B"/>
    <w:rsid w:val="005C2541"/>
    <w:rsid w:val="005C3636"/>
    <w:rsid w:val="005C4643"/>
    <w:rsid w:val="005C71E9"/>
    <w:rsid w:val="005D0EDA"/>
    <w:rsid w:val="005D53C9"/>
    <w:rsid w:val="005D5D01"/>
    <w:rsid w:val="005D7700"/>
    <w:rsid w:val="005E1020"/>
    <w:rsid w:val="005E1488"/>
    <w:rsid w:val="005E5EEE"/>
    <w:rsid w:val="005E7012"/>
    <w:rsid w:val="005F03B9"/>
    <w:rsid w:val="005F0DA6"/>
    <w:rsid w:val="005F32AD"/>
    <w:rsid w:val="005F41CD"/>
    <w:rsid w:val="005F573F"/>
    <w:rsid w:val="005F7C32"/>
    <w:rsid w:val="00601BED"/>
    <w:rsid w:val="00602ACB"/>
    <w:rsid w:val="006065A9"/>
    <w:rsid w:val="006075B1"/>
    <w:rsid w:val="00607651"/>
    <w:rsid w:val="006101EB"/>
    <w:rsid w:val="006103AF"/>
    <w:rsid w:val="00610C1D"/>
    <w:rsid w:val="006131D3"/>
    <w:rsid w:val="006137A9"/>
    <w:rsid w:val="006159E4"/>
    <w:rsid w:val="00615CD8"/>
    <w:rsid w:val="00620AB1"/>
    <w:rsid w:val="00620C5C"/>
    <w:rsid w:val="0062201B"/>
    <w:rsid w:val="00622516"/>
    <w:rsid w:val="00624044"/>
    <w:rsid w:val="00625BAE"/>
    <w:rsid w:val="00627195"/>
    <w:rsid w:val="00630142"/>
    <w:rsid w:val="00630E7C"/>
    <w:rsid w:val="0063561B"/>
    <w:rsid w:val="00637AC3"/>
    <w:rsid w:val="0064042D"/>
    <w:rsid w:val="00641AEC"/>
    <w:rsid w:val="00642307"/>
    <w:rsid w:val="0064524B"/>
    <w:rsid w:val="006469A4"/>
    <w:rsid w:val="00646D47"/>
    <w:rsid w:val="00650A8F"/>
    <w:rsid w:val="00651877"/>
    <w:rsid w:val="00655388"/>
    <w:rsid w:val="006555C7"/>
    <w:rsid w:val="00655D42"/>
    <w:rsid w:val="00656199"/>
    <w:rsid w:val="0065746D"/>
    <w:rsid w:val="00662261"/>
    <w:rsid w:val="00664D3A"/>
    <w:rsid w:val="00666B96"/>
    <w:rsid w:val="00667B9F"/>
    <w:rsid w:val="00667C22"/>
    <w:rsid w:val="00674C62"/>
    <w:rsid w:val="00675060"/>
    <w:rsid w:val="006759C2"/>
    <w:rsid w:val="00675AF4"/>
    <w:rsid w:val="0067631B"/>
    <w:rsid w:val="00676831"/>
    <w:rsid w:val="00677159"/>
    <w:rsid w:val="00677A9F"/>
    <w:rsid w:val="00677D1E"/>
    <w:rsid w:val="006809EC"/>
    <w:rsid w:val="00680F89"/>
    <w:rsid w:val="00681CA4"/>
    <w:rsid w:val="00682027"/>
    <w:rsid w:val="006839AA"/>
    <w:rsid w:val="00685B63"/>
    <w:rsid w:val="00687DBB"/>
    <w:rsid w:val="00690252"/>
    <w:rsid w:val="006906DF"/>
    <w:rsid w:val="0069154D"/>
    <w:rsid w:val="00692353"/>
    <w:rsid w:val="006937F6"/>
    <w:rsid w:val="00693F2F"/>
    <w:rsid w:val="006945AD"/>
    <w:rsid w:val="00694E1A"/>
    <w:rsid w:val="00695A1E"/>
    <w:rsid w:val="006977E9"/>
    <w:rsid w:val="006A25BB"/>
    <w:rsid w:val="006A2B54"/>
    <w:rsid w:val="006A4E81"/>
    <w:rsid w:val="006A5D0B"/>
    <w:rsid w:val="006B10B6"/>
    <w:rsid w:val="006B1377"/>
    <w:rsid w:val="006B2726"/>
    <w:rsid w:val="006B57B2"/>
    <w:rsid w:val="006C0EDC"/>
    <w:rsid w:val="006C109B"/>
    <w:rsid w:val="006C180F"/>
    <w:rsid w:val="006C2937"/>
    <w:rsid w:val="006C2F7A"/>
    <w:rsid w:val="006C33D9"/>
    <w:rsid w:val="006C4214"/>
    <w:rsid w:val="006C545D"/>
    <w:rsid w:val="006C63D3"/>
    <w:rsid w:val="006C74B6"/>
    <w:rsid w:val="006D1B2D"/>
    <w:rsid w:val="006D1E80"/>
    <w:rsid w:val="006D4C17"/>
    <w:rsid w:val="006D5061"/>
    <w:rsid w:val="006D555F"/>
    <w:rsid w:val="006D558E"/>
    <w:rsid w:val="006D7E28"/>
    <w:rsid w:val="006E0252"/>
    <w:rsid w:val="006E078F"/>
    <w:rsid w:val="006E17CD"/>
    <w:rsid w:val="006E23B6"/>
    <w:rsid w:val="006E25AB"/>
    <w:rsid w:val="006E283C"/>
    <w:rsid w:val="006E3262"/>
    <w:rsid w:val="006E3A6D"/>
    <w:rsid w:val="006E4748"/>
    <w:rsid w:val="006E7746"/>
    <w:rsid w:val="006E7F26"/>
    <w:rsid w:val="006E7F70"/>
    <w:rsid w:val="006F2223"/>
    <w:rsid w:val="006F4826"/>
    <w:rsid w:val="006F4D0E"/>
    <w:rsid w:val="006F4D87"/>
    <w:rsid w:val="006F738D"/>
    <w:rsid w:val="00700738"/>
    <w:rsid w:val="00701714"/>
    <w:rsid w:val="00701946"/>
    <w:rsid w:val="00704311"/>
    <w:rsid w:val="00706293"/>
    <w:rsid w:val="00707997"/>
    <w:rsid w:val="0071029B"/>
    <w:rsid w:val="0071052E"/>
    <w:rsid w:val="00710675"/>
    <w:rsid w:val="00711762"/>
    <w:rsid w:val="00716588"/>
    <w:rsid w:val="00717DA4"/>
    <w:rsid w:val="00721552"/>
    <w:rsid w:val="00722FEA"/>
    <w:rsid w:val="00723AFB"/>
    <w:rsid w:val="00726B53"/>
    <w:rsid w:val="00726E5E"/>
    <w:rsid w:val="00731027"/>
    <w:rsid w:val="007327F4"/>
    <w:rsid w:val="007367A7"/>
    <w:rsid w:val="00736C13"/>
    <w:rsid w:val="00736C4D"/>
    <w:rsid w:val="00736E1E"/>
    <w:rsid w:val="00736F0E"/>
    <w:rsid w:val="00740CE4"/>
    <w:rsid w:val="00741B15"/>
    <w:rsid w:val="007437B3"/>
    <w:rsid w:val="007437FB"/>
    <w:rsid w:val="007445DB"/>
    <w:rsid w:val="0074569B"/>
    <w:rsid w:val="00746FE8"/>
    <w:rsid w:val="007510E2"/>
    <w:rsid w:val="007513AA"/>
    <w:rsid w:val="00752314"/>
    <w:rsid w:val="00752473"/>
    <w:rsid w:val="00752903"/>
    <w:rsid w:val="007556D6"/>
    <w:rsid w:val="0075653A"/>
    <w:rsid w:val="00757D44"/>
    <w:rsid w:val="00765C7B"/>
    <w:rsid w:val="00766BBE"/>
    <w:rsid w:val="00767521"/>
    <w:rsid w:val="00770287"/>
    <w:rsid w:val="00772804"/>
    <w:rsid w:val="007732C9"/>
    <w:rsid w:val="007738F3"/>
    <w:rsid w:val="00774CB6"/>
    <w:rsid w:val="0077600B"/>
    <w:rsid w:val="007766B4"/>
    <w:rsid w:val="00776A3D"/>
    <w:rsid w:val="007802DA"/>
    <w:rsid w:val="007813B6"/>
    <w:rsid w:val="00781A7E"/>
    <w:rsid w:val="00782488"/>
    <w:rsid w:val="007828D9"/>
    <w:rsid w:val="00785C71"/>
    <w:rsid w:val="00785E49"/>
    <w:rsid w:val="00785EDB"/>
    <w:rsid w:val="007868C5"/>
    <w:rsid w:val="00786A4F"/>
    <w:rsid w:val="00786A8D"/>
    <w:rsid w:val="00786B17"/>
    <w:rsid w:val="00787338"/>
    <w:rsid w:val="00787499"/>
    <w:rsid w:val="00787C90"/>
    <w:rsid w:val="00790572"/>
    <w:rsid w:val="00790A1F"/>
    <w:rsid w:val="00790C1F"/>
    <w:rsid w:val="00793092"/>
    <w:rsid w:val="0079356E"/>
    <w:rsid w:val="00793B7A"/>
    <w:rsid w:val="00793B87"/>
    <w:rsid w:val="00793C15"/>
    <w:rsid w:val="00793DA2"/>
    <w:rsid w:val="007A01EB"/>
    <w:rsid w:val="007A49C3"/>
    <w:rsid w:val="007A5EE2"/>
    <w:rsid w:val="007A7600"/>
    <w:rsid w:val="007B013B"/>
    <w:rsid w:val="007B13AE"/>
    <w:rsid w:val="007B2475"/>
    <w:rsid w:val="007B249F"/>
    <w:rsid w:val="007B2ECC"/>
    <w:rsid w:val="007B4BCF"/>
    <w:rsid w:val="007C186E"/>
    <w:rsid w:val="007C1DF4"/>
    <w:rsid w:val="007C3B50"/>
    <w:rsid w:val="007C5394"/>
    <w:rsid w:val="007C5815"/>
    <w:rsid w:val="007C6BB9"/>
    <w:rsid w:val="007C6D6E"/>
    <w:rsid w:val="007C7BBC"/>
    <w:rsid w:val="007D078E"/>
    <w:rsid w:val="007D1633"/>
    <w:rsid w:val="007D1B60"/>
    <w:rsid w:val="007D2E6D"/>
    <w:rsid w:val="007D3316"/>
    <w:rsid w:val="007D3609"/>
    <w:rsid w:val="007D4410"/>
    <w:rsid w:val="007D52C1"/>
    <w:rsid w:val="007D5501"/>
    <w:rsid w:val="007D7F23"/>
    <w:rsid w:val="007E073D"/>
    <w:rsid w:val="007E260F"/>
    <w:rsid w:val="007E32E4"/>
    <w:rsid w:val="007E35CB"/>
    <w:rsid w:val="007E4B05"/>
    <w:rsid w:val="007E4D0F"/>
    <w:rsid w:val="007F16A8"/>
    <w:rsid w:val="007F1DB7"/>
    <w:rsid w:val="007F43D5"/>
    <w:rsid w:val="007F5C18"/>
    <w:rsid w:val="007F6149"/>
    <w:rsid w:val="007F618C"/>
    <w:rsid w:val="007F688D"/>
    <w:rsid w:val="0080054E"/>
    <w:rsid w:val="00802325"/>
    <w:rsid w:val="00802FD2"/>
    <w:rsid w:val="00806F44"/>
    <w:rsid w:val="008073C0"/>
    <w:rsid w:val="00807954"/>
    <w:rsid w:val="008106AB"/>
    <w:rsid w:val="008125B7"/>
    <w:rsid w:val="00812E7D"/>
    <w:rsid w:val="00813DFE"/>
    <w:rsid w:val="0081526F"/>
    <w:rsid w:val="00815DBC"/>
    <w:rsid w:val="008161FD"/>
    <w:rsid w:val="008162D6"/>
    <w:rsid w:val="00816F1C"/>
    <w:rsid w:val="008175AA"/>
    <w:rsid w:val="0082031D"/>
    <w:rsid w:val="00821020"/>
    <w:rsid w:val="00821C87"/>
    <w:rsid w:val="008223E7"/>
    <w:rsid w:val="00826D20"/>
    <w:rsid w:val="0082723E"/>
    <w:rsid w:val="00830CA1"/>
    <w:rsid w:val="008312E2"/>
    <w:rsid w:val="00831D46"/>
    <w:rsid w:val="00832B07"/>
    <w:rsid w:val="00833678"/>
    <w:rsid w:val="00834257"/>
    <w:rsid w:val="00835D60"/>
    <w:rsid w:val="008375FC"/>
    <w:rsid w:val="00840460"/>
    <w:rsid w:val="008408C1"/>
    <w:rsid w:val="00840B15"/>
    <w:rsid w:val="008413D6"/>
    <w:rsid w:val="008423CB"/>
    <w:rsid w:val="00842E1D"/>
    <w:rsid w:val="00843A62"/>
    <w:rsid w:val="008467C7"/>
    <w:rsid w:val="0084763A"/>
    <w:rsid w:val="008503AA"/>
    <w:rsid w:val="0085234E"/>
    <w:rsid w:val="00852F3F"/>
    <w:rsid w:val="008536C9"/>
    <w:rsid w:val="00854E3D"/>
    <w:rsid w:val="008553AE"/>
    <w:rsid w:val="00856E94"/>
    <w:rsid w:val="00857686"/>
    <w:rsid w:val="00857E65"/>
    <w:rsid w:val="008601C5"/>
    <w:rsid w:val="00862D45"/>
    <w:rsid w:val="00862DA6"/>
    <w:rsid w:val="00862E60"/>
    <w:rsid w:val="008631BE"/>
    <w:rsid w:val="008638AF"/>
    <w:rsid w:val="00863F9A"/>
    <w:rsid w:val="00864126"/>
    <w:rsid w:val="008655AD"/>
    <w:rsid w:val="00865F66"/>
    <w:rsid w:val="00867518"/>
    <w:rsid w:val="00867B68"/>
    <w:rsid w:val="008704E4"/>
    <w:rsid w:val="00872CBA"/>
    <w:rsid w:val="0087382F"/>
    <w:rsid w:val="008744FC"/>
    <w:rsid w:val="0087453E"/>
    <w:rsid w:val="00876062"/>
    <w:rsid w:val="00880650"/>
    <w:rsid w:val="00880CFC"/>
    <w:rsid w:val="00880DE8"/>
    <w:rsid w:val="008827CE"/>
    <w:rsid w:val="00884A23"/>
    <w:rsid w:val="008863A7"/>
    <w:rsid w:val="00887AD9"/>
    <w:rsid w:val="00890BD7"/>
    <w:rsid w:val="0089116D"/>
    <w:rsid w:val="00891A6E"/>
    <w:rsid w:val="00892BAD"/>
    <w:rsid w:val="00893230"/>
    <w:rsid w:val="008937AA"/>
    <w:rsid w:val="008941B7"/>
    <w:rsid w:val="008951FB"/>
    <w:rsid w:val="008968EB"/>
    <w:rsid w:val="00896E9A"/>
    <w:rsid w:val="00897689"/>
    <w:rsid w:val="00897FEE"/>
    <w:rsid w:val="008A0683"/>
    <w:rsid w:val="008A0856"/>
    <w:rsid w:val="008A1981"/>
    <w:rsid w:val="008A2C8E"/>
    <w:rsid w:val="008A3A56"/>
    <w:rsid w:val="008A405E"/>
    <w:rsid w:val="008A4DD1"/>
    <w:rsid w:val="008A51A2"/>
    <w:rsid w:val="008A51C6"/>
    <w:rsid w:val="008A51D2"/>
    <w:rsid w:val="008B1B47"/>
    <w:rsid w:val="008B2517"/>
    <w:rsid w:val="008B2EB2"/>
    <w:rsid w:val="008B45D8"/>
    <w:rsid w:val="008B4D38"/>
    <w:rsid w:val="008B730B"/>
    <w:rsid w:val="008B7AF1"/>
    <w:rsid w:val="008C1559"/>
    <w:rsid w:val="008C3EB9"/>
    <w:rsid w:val="008C5313"/>
    <w:rsid w:val="008C7B26"/>
    <w:rsid w:val="008D078D"/>
    <w:rsid w:val="008D0832"/>
    <w:rsid w:val="008D5E56"/>
    <w:rsid w:val="008E2C7C"/>
    <w:rsid w:val="008E3244"/>
    <w:rsid w:val="008E36EC"/>
    <w:rsid w:val="008E3A6A"/>
    <w:rsid w:val="008E5CE3"/>
    <w:rsid w:val="008E7D0C"/>
    <w:rsid w:val="008F10C0"/>
    <w:rsid w:val="008F1194"/>
    <w:rsid w:val="008F273A"/>
    <w:rsid w:val="008F2E47"/>
    <w:rsid w:val="008F46AC"/>
    <w:rsid w:val="008F5FA6"/>
    <w:rsid w:val="008F64BD"/>
    <w:rsid w:val="008F7A9C"/>
    <w:rsid w:val="00900503"/>
    <w:rsid w:val="00901C29"/>
    <w:rsid w:val="0090542B"/>
    <w:rsid w:val="00906ED5"/>
    <w:rsid w:val="00911487"/>
    <w:rsid w:val="0091299A"/>
    <w:rsid w:val="00914764"/>
    <w:rsid w:val="0091539C"/>
    <w:rsid w:val="00917822"/>
    <w:rsid w:val="0092327E"/>
    <w:rsid w:val="009238C0"/>
    <w:rsid w:val="00923FEF"/>
    <w:rsid w:val="00924A2C"/>
    <w:rsid w:val="00924D99"/>
    <w:rsid w:val="00925BAA"/>
    <w:rsid w:val="00925EE3"/>
    <w:rsid w:val="00926FEB"/>
    <w:rsid w:val="0092796F"/>
    <w:rsid w:val="00930633"/>
    <w:rsid w:val="009317F7"/>
    <w:rsid w:val="0093191A"/>
    <w:rsid w:val="00931DA1"/>
    <w:rsid w:val="009328FC"/>
    <w:rsid w:val="00932F57"/>
    <w:rsid w:val="00933D7D"/>
    <w:rsid w:val="009360C5"/>
    <w:rsid w:val="00936CE3"/>
    <w:rsid w:val="009377A8"/>
    <w:rsid w:val="00937D0D"/>
    <w:rsid w:val="00942658"/>
    <w:rsid w:val="00942A50"/>
    <w:rsid w:val="00944443"/>
    <w:rsid w:val="009506FF"/>
    <w:rsid w:val="00950842"/>
    <w:rsid w:val="00950F6A"/>
    <w:rsid w:val="00952FBD"/>
    <w:rsid w:val="009553C9"/>
    <w:rsid w:val="009562FE"/>
    <w:rsid w:val="00956C9D"/>
    <w:rsid w:val="00957152"/>
    <w:rsid w:val="00957550"/>
    <w:rsid w:val="0096064B"/>
    <w:rsid w:val="009608A4"/>
    <w:rsid w:val="009617F4"/>
    <w:rsid w:val="00962C63"/>
    <w:rsid w:val="00963568"/>
    <w:rsid w:val="00963B22"/>
    <w:rsid w:val="0096517E"/>
    <w:rsid w:val="009704B0"/>
    <w:rsid w:val="00972036"/>
    <w:rsid w:val="009735CF"/>
    <w:rsid w:val="00974458"/>
    <w:rsid w:val="00977D2C"/>
    <w:rsid w:val="0098110F"/>
    <w:rsid w:val="00983F19"/>
    <w:rsid w:val="009841F2"/>
    <w:rsid w:val="00987853"/>
    <w:rsid w:val="00991C01"/>
    <w:rsid w:val="009920D4"/>
    <w:rsid w:val="0099432F"/>
    <w:rsid w:val="009952EB"/>
    <w:rsid w:val="009959BB"/>
    <w:rsid w:val="00995AB8"/>
    <w:rsid w:val="00995D43"/>
    <w:rsid w:val="009964E7"/>
    <w:rsid w:val="00997DBD"/>
    <w:rsid w:val="009A157F"/>
    <w:rsid w:val="009A180F"/>
    <w:rsid w:val="009A20E5"/>
    <w:rsid w:val="009A3F7D"/>
    <w:rsid w:val="009A4844"/>
    <w:rsid w:val="009A4969"/>
    <w:rsid w:val="009A623A"/>
    <w:rsid w:val="009B0413"/>
    <w:rsid w:val="009B13FC"/>
    <w:rsid w:val="009B3319"/>
    <w:rsid w:val="009B4B17"/>
    <w:rsid w:val="009B532B"/>
    <w:rsid w:val="009B5F0E"/>
    <w:rsid w:val="009B61D0"/>
    <w:rsid w:val="009B6B20"/>
    <w:rsid w:val="009B7560"/>
    <w:rsid w:val="009B77E9"/>
    <w:rsid w:val="009B79C5"/>
    <w:rsid w:val="009C133C"/>
    <w:rsid w:val="009C292F"/>
    <w:rsid w:val="009C3E19"/>
    <w:rsid w:val="009C4684"/>
    <w:rsid w:val="009C532F"/>
    <w:rsid w:val="009C5CA3"/>
    <w:rsid w:val="009C5DC9"/>
    <w:rsid w:val="009C6646"/>
    <w:rsid w:val="009C6B54"/>
    <w:rsid w:val="009D0E39"/>
    <w:rsid w:val="009D3EE1"/>
    <w:rsid w:val="009D5B4A"/>
    <w:rsid w:val="009D6166"/>
    <w:rsid w:val="009D7E49"/>
    <w:rsid w:val="009E354F"/>
    <w:rsid w:val="009E3CEC"/>
    <w:rsid w:val="009E3E67"/>
    <w:rsid w:val="009E51CE"/>
    <w:rsid w:val="009E5D82"/>
    <w:rsid w:val="009E734D"/>
    <w:rsid w:val="009F0667"/>
    <w:rsid w:val="009F0EAA"/>
    <w:rsid w:val="009F38A2"/>
    <w:rsid w:val="009F42AB"/>
    <w:rsid w:val="009F56FD"/>
    <w:rsid w:val="009F5A9B"/>
    <w:rsid w:val="009F78CB"/>
    <w:rsid w:val="009F79DC"/>
    <w:rsid w:val="00A00A06"/>
    <w:rsid w:val="00A0309C"/>
    <w:rsid w:val="00A0351E"/>
    <w:rsid w:val="00A0599B"/>
    <w:rsid w:val="00A104B5"/>
    <w:rsid w:val="00A13060"/>
    <w:rsid w:val="00A136BC"/>
    <w:rsid w:val="00A14107"/>
    <w:rsid w:val="00A20245"/>
    <w:rsid w:val="00A20DBC"/>
    <w:rsid w:val="00A23FE4"/>
    <w:rsid w:val="00A25BB1"/>
    <w:rsid w:val="00A303EE"/>
    <w:rsid w:val="00A3072D"/>
    <w:rsid w:val="00A32EDC"/>
    <w:rsid w:val="00A350D8"/>
    <w:rsid w:val="00A35817"/>
    <w:rsid w:val="00A36C54"/>
    <w:rsid w:val="00A37466"/>
    <w:rsid w:val="00A376B5"/>
    <w:rsid w:val="00A40CC4"/>
    <w:rsid w:val="00A410CD"/>
    <w:rsid w:val="00A41431"/>
    <w:rsid w:val="00A4301D"/>
    <w:rsid w:val="00A4400F"/>
    <w:rsid w:val="00A44D65"/>
    <w:rsid w:val="00A502B4"/>
    <w:rsid w:val="00A502D3"/>
    <w:rsid w:val="00A51126"/>
    <w:rsid w:val="00A51997"/>
    <w:rsid w:val="00A52C01"/>
    <w:rsid w:val="00A55391"/>
    <w:rsid w:val="00A55BB6"/>
    <w:rsid w:val="00A55D44"/>
    <w:rsid w:val="00A570C7"/>
    <w:rsid w:val="00A60608"/>
    <w:rsid w:val="00A63318"/>
    <w:rsid w:val="00A65380"/>
    <w:rsid w:val="00A655A3"/>
    <w:rsid w:val="00A65678"/>
    <w:rsid w:val="00A67A14"/>
    <w:rsid w:val="00A70DD1"/>
    <w:rsid w:val="00A716CA"/>
    <w:rsid w:val="00A73467"/>
    <w:rsid w:val="00A73573"/>
    <w:rsid w:val="00A7397B"/>
    <w:rsid w:val="00A81299"/>
    <w:rsid w:val="00A8183C"/>
    <w:rsid w:val="00A82227"/>
    <w:rsid w:val="00A8427B"/>
    <w:rsid w:val="00A847E1"/>
    <w:rsid w:val="00A84912"/>
    <w:rsid w:val="00A85C20"/>
    <w:rsid w:val="00A86058"/>
    <w:rsid w:val="00A86985"/>
    <w:rsid w:val="00A90BD5"/>
    <w:rsid w:val="00A90F41"/>
    <w:rsid w:val="00A9367A"/>
    <w:rsid w:val="00A93FE8"/>
    <w:rsid w:val="00A943B2"/>
    <w:rsid w:val="00A94436"/>
    <w:rsid w:val="00A944CA"/>
    <w:rsid w:val="00A9602E"/>
    <w:rsid w:val="00A965CC"/>
    <w:rsid w:val="00AA0222"/>
    <w:rsid w:val="00AA03CE"/>
    <w:rsid w:val="00AA0DAD"/>
    <w:rsid w:val="00AA3D83"/>
    <w:rsid w:val="00AA4BB9"/>
    <w:rsid w:val="00AB07A4"/>
    <w:rsid w:val="00AB181B"/>
    <w:rsid w:val="00AB2E64"/>
    <w:rsid w:val="00AB4D75"/>
    <w:rsid w:val="00AB54A4"/>
    <w:rsid w:val="00AB6848"/>
    <w:rsid w:val="00AB68CD"/>
    <w:rsid w:val="00AB6D95"/>
    <w:rsid w:val="00AC3B69"/>
    <w:rsid w:val="00AC3E58"/>
    <w:rsid w:val="00AC6672"/>
    <w:rsid w:val="00AC6720"/>
    <w:rsid w:val="00AC7ECD"/>
    <w:rsid w:val="00AD00C8"/>
    <w:rsid w:val="00AD0766"/>
    <w:rsid w:val="00AD083F"/>
    <w:rsid w:val="00AD2170"/>
    <w:rsid w:val="00AD275A"/>
    <w:rsid w:val="00AD3D6D"/>
    <w:rsid w:val="00AD4B14"/>
    <w:rsid w:val="00AD7F00"/>
    <w:rsid w:val="00AE0559"/>
    <w:rsid w:val="00AE0D97"/>
    <w:rsid w:val="00AE1386"/>
    <w:rsid w:val="00AE1A04"/>
    <w:rsid w:val="00AE22BA"/>
    <w:rsid w:val="00AE2587"/>
    <w:rsid w:val="00AE35B6"/>
    <w:rsid w:val="00AE3B5F"/>
    <w:rsid w:val="00AE3CFD"/>
    <w:rsid w:val="00AE55D2"/>
    <w:rsid w:val="00AE7106"/>
    <w:rsid w:val="00AF06CB"/>
    <w:rsid w:val="00AF1B84"/>
    <w:rsid w:val="00AF36AC"/>
    <w:rsid w:val="00AF37BE"/>
    <w:rsid w:val="00AF4D16"/>
    <w:rsid w:val="00AF4F5D"/>
    <w:rsid w:val="00AF539E"/>
    <w:rsid w:val="00AF5930"/>
    <w:rsid w:val="00AF5B4A"/>
    <w:rsid w:val="00AF5C61"/>
    <w:rsid w:val="00AF6215"/>
    <w:rsid w:val="00AF7FDD"/>
    <w:rsid w:val="00B0142C"/>
    <w:rsid w:val="00B03428"/>
    <w:rsid w:val="00B035CC"/>
    <w:rsid w:val="00B05092"/>
    <w:rsid w:val="00B058D6"/>
    <w:rsid w:val="00B05D0C"/>
    <w:rsid w:val="00B06606"/>
    <w:rsid w:val="00B068D9"/>
    <w:rsid w:val="00B06E83"/>
    <w:rsid w:val="00B103CA"/>
    <w:rsid w:val="00B14087"/>
    <w:rsid w:val="00B15013"/>
    <w:rsid w:val="00B15B45"/>
    <w:rsid w:val="00B21B61"/>
    <w:rsid w:val="00B222AD"/>
    <w:rsid w:val="00B23CE0"/>
    <w:rsid w:val="00B25CB9"/>
    <w:rsid w:val="00B26878"/>
    <w:rsid w:val="00B268F6"/>
    <w:rsid w:val="00B2749F"/>
    <w:rsid w:val="00B27874"/>
    <w:rsid w:val="00B318E9"/>
    <w:rsid w:val="00B338BC"/>
    <w:rsid w:val="00B34418"/>
    <w:rsid w:val="00B3452A"/>
    <w:rsid w:val="00B34F64"/>
    <w:rsid w:val="00B433E0"/>
    <w:rsid w:val="00B45E08"/>
    <w:rsid w:val="00B47EAF"/>
    <w:rsid w:val="00B51E8B"/>
    <w:rsid w:val="00B522B8"/>
    <w:rsid w:val="00B53061"/>
    <w:rsid w:val="00B5338E"/>
    <w:rsid w:val="00B53BF9"/>
    <w:rsid w:val="00B5561F"/>
    <w:rsid w:val="00B55F0E"/>
    <w:rsid w:val="00B571AF"/>
    <w:rsid w:val="00B6186D"/>
    <w:rsid w:val="00B64C32"/>
    <w:rsid w:val="00B67DB9"/>
    <w:rsid w:val="00B76AF8"/>
    <w:rsid w:val="00B80087"/>
    <w:rsid w:val="00B816CE"/>
    <w:rsid w:val="00B817DB"/>
    <w:rsid w:val="00B827FF"/>
    <w:rsid w:val="00B8409C"/>
    <w:rsid w:val="00B8445D"/>
    <w:rsid w:val="00B846E1"/>
    <w:rsid w:val="00B84835"/>
    <w:rsid w:val="00B853AB"/>
    <w:rsid w:val="00B9000E"/>
    <w:rsid w:val="00B9010E"/>
    <w:rsid w:val="00B9061C"/>
    <w:rsid w:val="00B90A67"/>
    <w:rsid w:val="00B90C7F"/>
    <w:rsid w:val="00B93342"/>
    <w:rsid w:val="00B93351"/>
    <w:rsid w:val="00B938A1"/>
    <w:rsid w:val="00B93FAF"/>
    <w:rsid w:val="00B94824"/>
    <w:rsid w:val="00B96AC7"/>
    <w:rsid w:val="00B96DBD"/>
    <w:rsid w:val="00B9744A"/>
    <w:rsid w:val="00BA0D89"/>
    <w:rsid w:val="00BA12B7"/>
    <w:rsid w:val="00BA2360"/>
    <w:rsid w:val="00BA2883"/>
    <w:rsid w:val="00BA6C89"/>
    <w:rsid w:val="00BB7807"/>
    <w:rsid w:val="00BC2074"/>
    <w:rsid w:val="00BC46FA"/>
    <w:rsid w:val="00BC4B29"/>
    <w:rsid w:val="00BC622C"/>
    <w:rsid w:val="00BC6954"/>
    <w:rsid w:val="00BD0813"/>
    <w:rsid w:val="00BD241F"/>
    <w:rsid w:val="00BD403D"/>
    <w:rsid w:val="00BD5C05"/>
    <w:rsid w:val="00BD6096"/>
    <w:rsid w:val="00BD7002"/>
    <w:rsid w:val="00BE1614"/>
    <w:rsid w:val="00BE3C7B"/>
    <w:rsid w:val="00BE523F"/>
    <w:rsid w:val="00BF0976"/>
    <w:rsid w:val="00BF0A25"/>
    <w:rsid w:val="00BF2E42"/>
    <w:rsid w:val="00BF4A35"/>
    <w:rsid w:val="00BF6512"/>
    <w:rsid w:val="00BF6D05"/>
    <w:rsid w:val="00C02DF6"/>
    <w:rsid w:val="00C0427F"/>
    <w:rsid w:val="00C046D7"/>
    <w:rsid w:val="00C0770F"/>
    <w:rsid w:val="00C102B5"/>
    <w:rsid w:val="00C1336D"/>
    <w:rsid w:val="00C1378F"/>
    <w:rsid w:val="00C14296"/>
    <w:rsid w:val="00C148C1"/>
    <w:rsid w:val="00C22E28"/>
    <w:rsid w:val="00C22E47"/>
    <w:rsid w:val="00C23138"/>
    <w:rsid w:val="00C235CA"/>
    <w:rsid w:val="00C25CB9"/>
    <w:rsid w:val="00C27641"/>
    <w:rsid w:val="00C30A24"/>
    <w:rsid w:val="00C32E7A"/>
    <w:rsid w:val="00C40358"/>
    <w:rsid w:val="00C422BC"/>
    <w:rsid w:val="00C42323"/>
    <w:rsid w:val="00C42B47"/>
    <w:rsid w:val="00C44BBE"/>
    <w:rsid w:val="00C469A4"/>
    <w:rsid w:val="00C507C3"/>
    <w:rsid w:val="00C514AC"/>
    <w:rsid w:val="00C52188"/>
    <w:rsid w:val="00C5358D"/>
    <w:rsid w:val="00C563A6"/>
    <w:rsid w:val="00C56AB8"/>
    <w:rsid w:val="00C56D03"/>
    <w:rsid w:val="00C57CBE"/>
    <w:rsid w:val="00C607F8"/>
    <w:rsid w:val="00C6108E"/>
    <w:rsid w:val="00C61603"/>
    <w:rsid w:val="00C62B26"/>
    <w:rsid w:val="00C62BBB"/>
    <w:rsid w:val="00C6302E"/>
    <w:rsid w:val="00C63B3B"/>
    <w:rsid w:val="00C64AD3"/>
    <w:rsid w:val="00C66A8B"/>
    <w:rsid w:val="00C67886"/>
    <w:rsid w:val="00C700ED"/>
    <w:rsid w:val="00C7075C"/>
    <w:rsid w:val="00C72541"/>
    <w:rsid w:val="00C731E8"/>
    <w:rsid w:val="00C740AA"/>
    <w:rsid w:val="00C770B0"/>
    <w:rsid w:val="00C77447"/>
    <w:rsid w:val="00C80108"/>
    <w:rsid w:val="00C805B0"/>
    <w:rsid w:val="00C8085F"/>
    <w:rsid w:val="00C80CBB"/>
    <w:rsid w:val="00C81B97"/>
    <w:rsid w:val="00C832E2"/>
    <w:rsid w:val="00C83B2F"/>
    <w:rsid w:val="00C83DF8"/>
    <w:rsid w:val="00C84FA2"/>
    <w:rsid w:val="00C858FA"/>
    <w:rsid w:val="00C8699C"/>
    <w:rsid w:val="00C86A37"/>
    <w:rsid w:val="00C87BF8"/>
    <w:rsid w:val="00C9127D"/>
    <w:rsid w:val="00C91D4F"/>
    <w:rsid w:val="00C91DDE"/>
    <w:rsid w:val="00C945DD"/>
    <w:rsid w:val="00C96EC0"/>
    <w:rsid w:val="00CA0DC9"/>
    <w:rsid w:val="00CA391F"/>
    <w:rsid w:val="00CA43A1"/>
    <w:rsid w:val="00CA45DB"/>
    <w:rsid w:val="00CA4737"/>
    <w:rsid w:val="00CA4E97"/>
    <w:rsid w:val="00CA5249"/>
    <w:rsid w:val="00CA6452"/>
    <w:rsid w:val="00CA6F0A"/>
    <w:rsid w:val="00CA778B"/>
    <w:rsid w:val="00CA77DF"/>
    <w:rsid w:val="00CA7FBA"/>
    <w:rsid w:val="00CB18EF"/>
    <w:rsid w:val="00CB2D08"/>
    <w:rsid w:val="00CB2DEC"/>
    <w:rsid w:val="00CB59D1"/>
    <w:rsid w:val="00CB5EC5"/>
    <w:rsid w:val="00CB61FA"/>
    <w:rsid w:val="00CB664A"/>
    <w:rsid w:val="00CC0F54"/>
    <w:rsid w:val="00CC1A9D"/>
    <w:rsid w:val="00CC3D0D"/>
    <w:rsid w:val="00CC3FB2"/>
    <w:rsid w:val="00CC4D28"/>
    <w:rsid w:val="00CC58AF"/>
    <w:rsid w:val="00CC6FA2"/>
    <w:rsid w:val="00CD002C"/>
    <w:rsid w:val="00CD23DC"/>
    <w:rsid w:val="00CD27C9"/>
    <w:rsid w:val="00CD33C4"/>
    <w:rsid w:val="00CD4424"/>
    <w:rsid w:val="00CD5730"/>
    <w:rsid w:val="00CD5B9E"/>
    <w:rsid w:val="00CE1576"/>
    <w:rsid w:val="00CE17A5"/>
    <w:rsid w:val="00CE44C5"/>
    <w:rsid w:val="00CE598A"/>
    <w:rsid w:val="00CE6D6D"/>
    <w:rsid w:val="00CF1C3C"/>
    <w:rsid w:val="00CF1F0A"/>
    <w:rsid w:val="00CF561E"/>
    <w:rsid w:val="00CF59CC"/>
    <w:rsid w:val="00CF6520"/>
    <w:rsid w:val="00CF65CD"/>
    <w:rsid w:val="00CF7499"/>
    <w:rsid w:val="00CF7B71"/>
    <w:rsid w:val="00D02746"/>
    <w:rsid w:val="00D0366F"/>
    <w:rsid w:val="00D044DD"/>
    <w:rsid w:val="00D04FB4"/>
    <w:rsid w:val="00D051DE"/>
    <w:rsid w:val="00D053C1"/>
    <w:rsid w:val="00D1044D"/>
    <w:rsid w:val="00D105D7"/>
    <w:rsid w:val="00D11503"/>
    <w:rsid w:val="00D14668"/>
    <w:rsid w:val="00D14796"/>
    <w:rsid w:val="00D1613E"/>
    <w:rsid w:val="00D16D7D"/>
    <w:rsid w:val="00D17ACB"/>
    <w:rsid w:val="00D20077"/>
    <w:rsid w:val="00D20165"/>
    <w:rsid w:val="00D21990"/>
    <w:rsid w:val="00D23445"/>
    <w:rsid w:val="00D23DD9"/>
    <w:rsid w:val="00D26EB7"/>
    <w:rsid w:val="00D308D9"/>
    <w:rsid w:val="00D30DD9"/>
    <w:rsid w:val="00D349D1"/>
    <w:rsid w:val="00D366B7"/>
    <w:rsid w:val="00D41BE2"/>
    <w:rsid w:val="00D4229E"/>
    <w:rsid w:val="00D42F90"/>
    <w:rsid w:val="00D50F66"/>
    <w:rsid w:val="00D51DAC"/>
    <w:rsid w:val="00D523CD"/>
    <w:rsid w:val="00D52724"/>
    <w:rsid w:val="00D543C3"/>
    <w:rsid w:val="00D54BF1"/>
    <w:rsid w:val="00D5513A"/>
    <w:rsid w:val="00D55B2D"/>
    <w:rsid w:val="00D572EB"/>
    <w:rsid w:val="00D578AD"/>
    <w:rsid w:val="00D61F41"/>
    <w:rsid w:val="00D626E7"/>
    <w:rsid w:val="00D62C77"/>
    <w:rsid w:val="00D62DA7"/>
    <w:rsid w:val="00D66C14"/>
    <w:rsid w:val="00D679DE"/>
    <w:rsid w:val="00D7081E"/>
    <w:rsid w:val="00D70CB6"/>
    <w:rsid w:val="00D72566"/>
    <w:rsid w:val="00D726E8"/>
    <w:rsid w:val="00D743B6"/>
    <w:rsid w:val="00D74957"/>
    <w:rsid w:val="00D75BCC"/>
    <w:rsid w:val="00D77F94"/>
    <w:rsid w:val="00D80059"/>
    <w:rsid w:val="00D81B3B"/>
    <w:rsid w:val="00D82059"/>
    <w:rsid w:val="00D83FDE"/>
    <w:rsid w:val="00D84113"/>
    <w:rsid w:val="00D86132"/>
    <w:rsid w:val="00D86140"/>
    <w:rsid w:val="00D9185E"/>
    <w:rsid w:val="00D921BC"/>
    <w:rsid w:val="00D92605"/>
    <w:rsid w:val="00D92DC5"/>
    <w:rsid w:val="00D92E2E"/>
    <w:rsid w:val="00D94F12"/>
    <w:rsid w:val="00DA1A87"/>
    <w:rsid w:val="00DA4688"/>
    <w:rsid w:val="00DA475B"/>
    <w:rsid w:val="00DA66DA"/>
    <w:rsid w:val="00DA7763"/>
    <w:rsid w:val="00DB2075"/>
    <w:rsid w:val="00DB214A"/>
    <w:rsid w:val="00DB26AD"/>
    <w:rsid w:val="00DB4F8C"/>
    <w:rsid w:val="00DB525D"/>
    <w:rsid w:val="00DB55B9"/>
    <w:rsid w:val="00DB62D4"/>
    <w:rsid w:val="00DB6EE5"/>
    <w:rsid w:val="00DC2413"/>
    <w:rsid w:val="00DC3CE7"/>
    <w:rsid w:val="00DC5327"/>
    <w:rsid w:val="00DC5857"/>
    <w:rsid w:val="00DC60CB"/>
    <w:rsid w:val="00DC739A"/>
    <w:rsid w:val="00DD29DC"/>
    <w:rsid w:val="00DD2C86"/>
    <w:rsid w:val="00DD3396"/>
    <w:rsid w:val="00DD3D2F"/>
    <w:rsid w:val="00DD4719"/>
    <w:rsid w:val="00DD4E93"/>
    <w:rsid w:val="00DD4F5E"/>
    <w:rsid w:val="00DD5BBB"/>
    <w:rsid w:val="00DD753B"/>
    <w:rsid w:val="00DE09D9"/>
    <w:rsid w:val="00DE1C54"/>
    <w:rsid w:val="00DE1FE6"/>
    <w:rsid w:val="00DE30A8"/>
    <w:rsid w:val="00DE63F9"/>
    <w:rsid w:val="00DF1A83"/>
    <w:rsid w:val="00DF238C"/>
    <w:rsid w:val="00DF4232"/>
    <w:rsid w:val="00DF4393"/>
    <w:rsid w:val="00DF5938"/>
    <w:rsid w:val="00DF5B0F"/>
    <w:rsid w:val="00E0124B"/>
    <w:rsid w:val="00E021E3"/>
    <w:rsid w:val="00E02E3A"/>
    <w:rsid w:val="00E0355F"/>
    <w:rsid w:val="00E04447"/>
    <w:rsid w:val="00E06970"/>
    <w:rsid w:val="00E079CA"/>
    <w:rsid w:val="00E1167F"/>
    <w:rsid w:val="00E12345"/>
    <w:rsid w:val="00E15CA5"/>
    <w:rsid w:val="00E20158"/>
    <w:rsid w:val="00E20A2C"/>
    <w:rsid w:val="00E22258"/>
    <w:rsid w:val="00E249A1"/>
    <w:rsid w:val="00E251B6"/>
    <w:rsid w:val="00E313DA"/>
    <w:rsid w:val="00E32751"/>
    <w:rsid w:val="00E32A95"/>
    <w:rsid w:val="00E34923"/>
    <w:rsid w:val="00E34CA5"/>
    <w:rsid w:val="00E35218"/>
    <w:rsid w:val="00E35E89"/>
    <w:rsid w:val="00E36862"/>
    <w:rsid w:val="00E404F9"/>
    <w:rsid w:val="00E414CC"/>
    <w:rsid w:val="00E41C5F"/>
    <w:rsid w:val="00E439DD"/>
    <w:rsid w:val="00E4491D"/>
    <w:rsid w:val="00E467E7"/>
    <w:rsid w:val="00E478D7"/>
    <w:rsid w:val="00E50F60"/>
    <w:rsid w:val="00E51904"/>
    <w:rsid w:val="00E524E1"/>
    <w:rsid w:val="00E529D6"/>
    <w:rsid w:val="00E539E7"/>
    <w:rsid w:val="00E56E57"/>
    <w:rsid w:val="00E61EF8"/>
    <w:rsid w:val="00E66AA3"/>
    <w:rsid w:val="00E66BA4"/>
    <w:rsid w:val="00E66F0F"/>
    <w:rsid w:val="00E7095D"/>
    <w:rsid w:val="00E71F2C"/>
    <w:rsid w:val="00E72FFF"/>
    <w:rsid w:val="00E73384"/>
    <w:rsid w:val="00E80B66"/>
    <w:rsid w:val="00E80CC5"/>
    <w:rsid w:val="00E81CC9"/>
    <w:rsid w:val="00E825CA"/>
    <w:rsid w:val="00E827CC"/>
    <w:rsid w:val="00E84118"/>
    <w:rsid w:val="00E84A90"/>
    <w:rsid w:val="00E84B8C"/>
    <w:rsid w:val="00E857E0"/>
    <w:rsid w:val="00E86417"/>
    <w:rsid w:val="00E86979"/>
    <w:rsid w:val="00E874B8"/>
    <w:rsid w:val="00E87584"/>
    <w:rsid w:val="00E909DE"/>
    <w:rsid w:val="00E91871"/>
    <w:rsid w:val="00E92EB9"/>
    <w:rsid w:val="00E92EF9"/>
    <w:rsid w:val="00E93DDA"/>
    <w:rsid w:val="00E94CCA"/>
    <w:rsid w:val="00E94DA6"/>
    <w:rsid w:val="00E95956"/>
    <w:rsid w:val="00EA1519"/>
    <w:rsid w:val="00EA1D11"/>
    <w:rsid w:val="00EA3214"/>
    <w:rsid w:val="00EA44B5"/>
    <w:rsid w:val="00EB0407"/>
    <w:rsid w:val="00EB0536"/>
    <w:rsid w:val="00EB1820"/>
    <w:rsid w:val="00EB1CB6"/>
    <w:rsid w:val="00EB2587"/>
    <w:rsid w:val="00EB3109"/>
    <w:rsid w:val="00EB42A8"/>
    <w:rsid w:val="00EB5601"/>
    <w:rsid w:val="00EB71C4"/>
    <w:rsid w:val="00EB7846"/>
    <w:rsid w:val="00EC13F1"/>
    <w:rsid w:val="00EC501A"/>
    <w:rsid w:val="00EC526F"/>
    <w:rsid w:val="00EC5C01"/>
    <w:rsid w:val="00ED0A75"/>
    <w:rsid w:val="00ED2F38"/>
    <w:rsid w:val="00ED3DF6"/>
    <w:rsid w:val="00ED4DA2"/>
    <w:rsid w:val="00EE032A"/>
    <w:rsid w:val="00EE0E20"/>
    <w:rsid w:val="00EE14B6"/>
    <w:rsid w:val="00EE3B4F"/>
    <w:rsid w:val="00EE4187"/>
    <w:rsid w:val="00EE47C4"/>
    <w:rsid w:val="00EE7DEB"/>
    <w:rsid w:val="00EF08E3"/>
    <w:rsid w:val="00EF2E4D"/>
    <w:rsid w:val="00EF3427"/>
    <w:rsid w:val="00EF5074"/>
    <w:rsid w:val="00EF664A"/>
    <w:rsid w:val="00F00549"/>
    <w:rsid w:val="00F00CBB"/>
    <w:rsid w:val="00F00EFF"/>
    <w:rsid w:val="00F01494"/>
    <w:rsid w:val="00F020F8"/>
    <w:rsid w:val="00F0278D"/>
    <w:rsid w:val="00F02FE5"/>
    <w:rsid w:val="00F06383"/>
    <w:rsid w:val="00F10410"/>
    <w:rsid w:val="00F10924"/>
    <w:rsid w:val="00F1548E"/>
    <w:rsid w:val="00F15CEC"/>
    <w:rsid w:val="00F16569"/>
    <w:rsid w:val="00F178DE"/>
    <w:rsid w:val="00F17EF3"/>
    <w:rsid w:val="00F2082B"/>
    <w:rsid w:val="00F22610"/>
    <w:rsid w:val="00F31578"/>
    <w:rsid w:val="00F31ECF"/>
    <w:rsid w:val="00F32AB8"/>
    <w:rsid w:val="00F34445"/>
    <w:rsid w:val="00F34BA8"/>
    <w:rsid w:val="00F34E0F"/>
    <w:rsid w:val="00F37AFF"/>
    <w:rsid w:val="00F4037B"/>
    <w:rsid w:val="00F40B38"/>
    <w:rsid w:val="00F43209"/>
    <w:rsid w:val="00F43918"/>
    <w:rsid w:val="00F43AE4"/>
    <w:rsid w:val="00F444B7"/>
    <w:rsid w:val="00F45304"/>
    <w:rsid w:val="00F46AB9"/>
    <w:rsid w:val="00F46B5A"/>
    <w:rsid w:val="00F46CC7"/>
    <w:rsid w:val="00F50E71"/>
    <w:rsid w:val="00F519E6"/>
    <w:rsid w:val="00F52633"/>
    <w:rsid w:val="00F53DC4"/>
    <w:rsid w:val="00F57032"/>
    <w:rsid w:val="00F6104A"/>
    <w:rsid w:val="00F61124"/>
    <w:rsid w:val="00F65292"/>
    <w:rsid w:val="00F66234"/>
    <w:rsid w:val="00F67846"/>
    <w:rsid w:val="00F7239B"/>
    <w:rsid w:val="00F75532"/>
    <w:rsid w:val="00F75CA3"/>
    <w:rsid w:val="00F76182"/>
    <w:rsid w:val="00F76B77"/>
    <w:rsid w:val="00F77115"/>
    <w:rsid w:val="00F77457"/>
    <w:rsid w:val="00F80238"/>
    <w:rsid w:val="00F83572"/>
    <w:rsid w:val="00F8357C"/>
    <w:rsid w:val="00F85E4C"/>
    <w:rsid w:val="00F86215"/>
    <w:rsid w:val="00F86688"/>
    <w:rsid w:val="00F8713D"/>
    <w:rsid w:val="00F87ECD"/>
    <w:rsid w:val="00F90B68"/>
    <w:rsid w:val="00F90BFC"/>
    <w:rsid w:val="00F91386"/>
    <w:rsid w:val="00F91888"/>
    <w:rsid w:val="00F932EF"/>
    <w:rsid w:val="00F947AE"/>
    <w:rsid w:val="00F94EF4"/>
    <w:rsid w:val="00F95385"/>
    <w:rsid w:val="00F959EA"/>
    <w:rsid w:val="00F96256"/>
    <w:rsid w:val="00FA0A5E"/>
    <w:rsid w:val="00FA1C4A"/>
    <w:rsid w:val="00FA3625"/>
    <w:rsid w:val="00FA64DA"/>
    <w:rsid w:val="00FA652A"/>
    <w:rsid w:val="00FA6A1B"/>
    <w:rsid w:val="00FA7D7E"/>
    <w:rsid w:val="00FB22E5"/>
    <w:rsid w:val="00FB4C0B"/>
    <w:rsid w:val="00FB5188"/>
    <w:rsid w:val="00FB5BF5"/>
    <w:rsid w:val="00FB67CA"/>
    <w:rsid w:val="00FB6C47"/>
    <w:rsid w:val="00FB702E"/>
    <w:rsid w:val="00FB7E2B"/>
    <w:rsid w:val="00FC1729"/>
    <w:rsid w:val="00FC21E2"/>
    <w:rsid w:val="00FC2995"/>
    <w:rsid w:val="00FC345F"/>
    <w:rsid w:val="00FC37A5"/>
    <w:rsid w:val="00FC3BEC"/>
    <w:rsid w:val="00FC4B72"/>
    <w:rsid w:val="00FC4D89"/>
    <w:rsid w:val="00FC5206"/>
    <w:rsid w:val="00FD028C"/>
    <w:rsid w:val="00FD2217"/>
    <w:rsid w:val="00FD5AA1"/>
    <w:rsid w:val="00FD76CC"/>
    <w:rsid w:val="00FD7886"/>
    <w:rsid w:val="00FE097C"/>
    <w:rsid w:val="00FE0CF9"/>
    <w:rsid w:val="00FE234F"/>
    <w:rsid w:val="00FE3F4D"/>
    <w:rsid w:val="00FE45A9"/>
    <w:rsid w:val="00FE5074"/>
    <w:rsid w:val="00FE5DBC"/>
    <w:rsid w:val="00FE6FDC"/>
    <w:rsid w:val="00FE71D7"/>
    <w:rsid w:val="00FF014F"/>
    <w:rsid w:val="00FF03D7"/>
    <w:rsid w:val="00FF4720"/>
    <w:rsid w:val="00FF6451"/>
    <w:rsid w:val="00FF793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1125928D"/>
  <w15:docId w15:val="{3A17E927-5DA7-4A8E-BADD-87461ACF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3" w:qFormat="1"/>
    <w:lsdException w:name="heading 3" w:uiPriority="4" w:unhideWhenUsed="1" w:qFormat="1"/>
    <w:lsdException w:name="heading 4" w:uiPriority="5" w:unhideWhenUsed="1" w:qFormat="1"/>
    <w:lsdException w:name="heading 5" w:uiPriority="6" w:unhideWhenUsed="1" w:qFormat="1"/>
    <w:lsdException w:name="heading 6" w:unhideWhenUsed="1" w:qFormat="1"/>
    <w:lsdException w:name="heading 7" w:unhideWhenUsed="1" w:qFormat="1"/>
    <w:lsdException w:name="heading 8" w:unhideWhenUsed="1" w:qFormat="1"/>
    <w:lsdException w:name="heading 9" w:uiPriority="1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iPriority="26" w:unhideWhenUsed="1"/>
    <w:lsdException w:name="footer" w:locked="1" w:semiHidden="1" w:uiPriority="27" w:unhideWhenUsed="1" w:qFormat="1"/>
    <w:lsdException w:name="index heading" w:locked="1" w:semiHidden="1" w:unhideWhenUsed="1"/>
    <w:lsdException w:name="caption" w:uiPriority="12"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9"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8"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10" w:unhideWhenUsed="1" w:qFormat="1"/>
    <w:lsdException w:name="List Number 3" w:locked="1" w:semiHidden="1" w:uiPriority="11" w:unhideWhenUsed="1" w:qFormat="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23"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4A"/>
    <w:pPr>
      <w:spacing w:after="200" w:line="276" w:lineRule="auto"/>
    </w:pPr>
    <w:rPr>
      <w:rFonts w:ascii="Cambria" w:hAnsi="Cambria" w:cstheme="minorBidi"/>
      <w:lang w:eastAsia="en-US"/>
    </w:rPr>
  </w:style>
  <w:style w:type="paragraph" w:styleId="Heading1">
    <w:name w:val="heading 1"/>
    <w:next w:val="Normal"/>
    <w:link w:val="Heading1Char"/>
    <w:uiPriority w:val="1"/>
    <w:qFormat/>
    <w:rsid w:val="009D5B4A"/>
    <w:pPr>
      <w:widowControl w:val="0"/>
      <w:spacing w:before="360"/>
      <w:contextualSpacing/>
      <w:outlineLvl w:val="0"/>
    </w:pPr>
    <w:rPr>
      <w:rFonts w:cstheme="minorBidi"/>
      <w:b/>
      <w:bCs/>
      <w:color w:val="000000"/>
      <w:spacing w:val="5"/>
      <w:kern w:val="28"/>
      <w:sz w:val="72"/>
      <w:szCs w:val="28"/>
      <w:lang w:eastAsia="en-US"/>
    </w:rPr>
  </w:style>
  <w:style w:type="paragraph" w:styleId="Heading2">
    <w:name w:val="heading 2"/>
    <w:basedOn w:val="Normal"/>
    <w:next w:val="Normal"/>
    <w:link w:val="Heading2Char"/>
    <w:uiPriority w:val="3"/>
    <w:rsid w:val="009D5B4A"/>
    <w:pPr>
      <w:pageBreakBefore/>
      <w:numPr>
        <w:numId w:val="18"/>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9D5B4A"/>
    <w:pPr>
      <w:keepNext/>
      <w:keepLines/>
      <w:numPr>
        <w:ilvl w:val="1"/>
        <w:numId w:val="18"/>
      </w:numPr>
      <w:outlineLvl w:val="2"/>
    </w:pPr>
    <w:rPr>
      <w:rFonts w:eastAsia="Times New Roman"/>
      <w:b/>
      <w:bCs/>
      <w:sz w:val="36"/>
      <w:szCs w:val="24"/>
      <w:lang w:eastAsia="en-US"/>
    </w:rPr>
  </w:style>
  <w:style w:type="paragraph" w:styleId="Heading4">
    <w:name w:val="heading 4"/>
    <w:next w:val="Normal"/>
    <w:link w:val="Heading4Char"/>
    <w:uiPriority w:val="5"/>
    <w:qFormat/>
    <w:rsid w:val="009D5B4A"/>
    <w:pPr>
      <w:keepNext/>
      <w:numPr>
        <w:ilvl w:val="2"/>
        <w:numId w:val="18"/>
      </w:numPr>
      <w:outlineLvl w:val="3"/>
    </w:pPr>
    <w:rPr>
      <w:rFonts w:eastAsia="Times New Roman"/>
      <w:b/>
      <w:bCs/>
      <w:sz w:val="28"/>
      <w:szCs w:val="24"/>
      <w:lang w:eastAsia="en-US"/>
    </w:rPr>
  </w:style>
  <w:style w:type="paragraph" w:styleId="Heading5">
    <w:name w:val="heading 5"/>
    <w:basedOn w:val="Normal"/>
    <w:next w:val="Normal"/>
    <w:link w:val="Heading5Char"/>
    <w:uiPriority w:val="6"/>
    <w:rsid w:val="009D5B4A"/>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9"/>
    <w:semiHidden/>
    <w:qFormat/>
    <w:rsid w:val="008125B7"/>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8125B7"/>
    <w:pPr>
      <w:spacing w:before="240" w:after="60"/>
      <w:outlineLvl w:val="6"/>
    </w:pPr>
    <w:rPr>
      <w:rFonts w:cstheme="majorBidi"/>
      <w:sz w:val="24"/>
      <w:szCs w:val="24"/>
    </w:rPr>
  </w:style>
  <w:style w:type="paragraph" w:styleId="Heading8">
    <w:name w:val="heading 8"/>
    <w:basedOn w:val="Normal"/>
    <w:next w:val="Normal"/>
    <w:link w:val="Heading8Char"/>
    <w:uiPriority w:val="99"/>
    <w:semiHidden/>
    <w:qFormat/>
    <w:locked/>
    <w:rsid w:val="008125B7"/>
    <w:pPr>
      <w:spacing w:before="240" w:after="60"/>
      <w:outlineLvl w:val="7"/>
    </w:pPr>
    <w:rPr>
      <w:rFonts w:cstheme="majorBidi"/>
      <w:i/>
      <w:iCs/>
      <w:sz w:val="24"/>
      <w:szCs w:val="24"/>
    </w:rPr>
  </w:style>
  <w:style w:type="paragraph" w:styleId="Heading9">
    <w:name w:val="heading 9"/>
    <w:aliases w:val="Appendix Heading 1"/>
    <w:basedOn w:val="AppendixHeading1base"/>
    <w:next w:val="Normal"/>
    <w:link w:val="Heading9Char"/>
    <w:uiPriority w:val="10"/>
    <w:locked/>
    <w:rsid w:val="008125B7"/>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9D5B4A"/>
    <w:rPr>
      <w:rFonts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locked/>
    <w:rsid w:val="009D5B4A"/>
    <w:rPr>
      <w:rFonts w:eastAsiaTheme="minorEastAsia" w:cstheme="minorBidi"/>
      <w:bCs/>
      <w:color w:val="000000"/>
      <w:sz w:val="56"/>
      <w:szCs w:val="28"/>
      <w:lang w:eastAsia="ja-JP"/>
    </w:rPr>
  </w:style>
  <w:style w:type="character" w:customStyle="1" w:styleId="Heading3Char">
    <w:name w:val="Heading 3 Char"/>
    <w:basedOn w:val="DefaultParagraphFont"/>
    <w:link w:val="Heading3"/>
    <w:uiPriority w:val="4"/>
    <w:locked/>
    <w:rsid w:val="009D5B4A"/>
    <w:rPr>
      <w:rFonts w:eastAsia="Times New Roman"/>
      <w:b/>
      <w:bCs/>
      <w:sz w:val="36"/>
      <w:szCs w:val="24"/>
      <w:lang w:eastAsia="en-US"/>
    </w:rPr>
  </w:style>
  <w:style w:type="character" w:customStyle="1" w:styleId="Heading4Char">
    <w:name w:val="Heading 4 Char"/>
    <w:basedOn w:val="DefaultParagraphFont"/>
    <w:link w:val="Heading4"/>
    <w:uiPriority w:val="5"/>
    <w:locked/>
    <w:rsid w:val="009D5B4A"/>
    <w:rPr>
      <w:rFonts w:eastAsia="Times New Roman"/>
      <w:b/>
      <w:bCs/>
      <w:sz w:val="28"/>
      <w:szCs w:val="24"/>
      <w:lang w:eastAsia="en-US"/>
    </w:rPr>
  </w:style>
  <w:style w:type="character" w:customStyle="1" w:styleId="Heading5Char">
    <w:name w:val="Heading 5 Char"/>
    <w:basedOn w:val="DefaultParagraphFont"/>
    <w:link w:val="Heading5"/>
    <w:uiPriority w:val="6"/>
    <w:locked/>
    <w:rsid w:val="009D5B4A"/>
    <w:rPr>
      <w:rFonts w:cstheme="minorBidi"/>
      <w:b/>
      <w:lang w:eastAsia="en-US"/>
    </w:rPr>
  </w:style>
  <w:style w:type="character" w:customStyle="1" w:styleId="Heading6Char">
    <w:name w:val="Heading 6 Char"/>
    <w:basedOn w:val="DefaultParagraphFont"/>
    <w:link w:val="Heading6"/>
    <w:uiPriority w:val="99"/>
    <w:semiHidden/>
    <w:locked/>
    <w:rsid w:val="008125B7"/>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8125B7"/>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8125B7"/>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8125B7"/>
    <w:rPr>
      <w:rFonts w:eastAsiaTheme="majorEastAsia" w:cstheme="majorBidi"/>
      <w:bCs/>
      <w:color w:val="757579" w:themeColor="accent3"/>
      <w:sz w:val="44"/>
      <w:szCs w:val="28"/>
    </w:rPr>
  </w:style>
  <w:style w:type="paragraph" w:styleId="Header">
    <w:name w:val="header"/>
    <w:basedOn w:val="Normal"/>
    <w:link w:val="HeaderChar"/>
    <w:uiPriority w:val="26"/>
    <w:rsid w:val="009D5B4A"/>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locked/>
    <w:rsid w:val="009D5B4A"/>
    <w:rPr>
      <w:rFonts w:cstheme="minorBidi"/>
      <w:sz w:val="20"/>
      <w:lang w:eastAsia="en-US"/>
    </w:rPr>
  </w:style>
  <w:style w:type="paragraph" w:styleId="Footer">
    <w:name w:val="footer"/>
    <w:basedOn w:val="Normal"/>
    <w:link w:val="FooterChar"/>
    <w:uiPriority w:val="27"/>
    <w:rsid w:val="009D5B4A"/>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locked/>
    <w:rsid w:val="009D5B4A"/>
    <w:rPr>
      <w:rFonts w:cstheme="minorBidi"/>
      <w:sz w:val="20"/>
      <w:lang w:eastAsia="en-US"/>
    </w:rPr>
  </w:style>
  <w:style w:type="paragraph" w:styleId="BalloonText">
    <w:name w:val="Balloon Text"/>
    <w:basedOn w:val="Normal"/>
    <w:link w:val="BalloonTextChar"/>
    <w:uiPriority w:val="99"/>
    <w:semiHidden/>
    <w:unhideWhenUsed/>
    <w:locked/>
    <w:rsid w:val="009D5B4A"/>
    <w:rPr>
      <w:rFonts w:ascii="Calibri" w:hAnsi="Calibri"/>
      <w:sz w:val="18"/>
      <w:szCs w:val="18"/>
    </w:rPr>
  </w:style>
  <w:style w:type="paragraph" w:styleId="ListBullet">
    <w:name w:val="List Bullet"/>
    <w:basedOn w:val="Normal"/>
    <w:uiPriority w:val="99"/>
    <w:qFormat/>
    <w:rsid w:val="009D5B4A"/>
    <w:pPr>
      <w:numPr>
        <w:numId w:val="15"/>
      </w:numPr>
      <w:spacing w:before="120" w:after="120"/>
    </w:pPr>
  </w:style>
  <w:style w:type="paragraph" w:styleId="ListNumber">
    <w:name w:val="List Number"/>
    <w:basedOn w:val="Normal"/>
    <w:uiPriority w:val="9"/>
    <w:qFormat/>
    <w:rsid w:val="009D5B4A"/>
    <w:pPr>
      <w:numPr>
        <w:numId w:val="20"/>
      </w:numPr>
      <w:tabs>
        <w:tab w:val="left" w:pos="142"/>
      </w:tabs>
      <w:spacing w:before="120" w:after="120"/>
    </w:pPr>
  </w:style>
  <w:style w:type="paragraph" w:styleId="ListBullet2">
    <w:name w:val="List Bullet 2"/>
    <w:basedOn w:val="Normal"/>
    <w:uiPriority w:val="8"/>
    <w:qFormat/>
    <w:rsid w:val="009D5B4A"/>
    <w:pPr>
      <w:numPr>
        <w:ilvl w:val="1"/>
        <w:numId w:val="15"/>
      </w:numPr>
      <w:spacing w:before="120" w:after="120"/>
      <w:contextualSpacing/>
    </w:pPr>
  </w:style>
  <w:style w:type="paragraph" w:styleId="TOC1">
    <w:name w:val="toc 1"/>
    <w:basedOn w:val="Normal"/>
    <w:next w:val="Normal"/>
    <w:uiPriority w:val="39"/>
    <w:unhideWhenUsed/>
    <w:qFormat/>
    <w:rsid w:val="0087382F"/>
    <w:pPr>
      <w:tabs>
        <w:tab w:val="left" w:pos="426"/>
        <w:tab w:val="right" w:leader="dot" w:pos="9072"/>
      </w:tabs>
      <w:spacing w:before="120" w:after="120" w:line="240" w:lineRule="auto"/>
    </w:pPr>
    <w:rPr>
      <w:b/>
      <w:noProof/>
      <w:sz w:val="18"/>
    </w:rPr>
  </w:style>
  <w:style w:type="paragraph" w:styleId="TOC2">
    <w:name w:val="toc 2"/>
    <w:basedOn w:val="Normal"/>
    <w:next w:val="Normal"/>
    <w:uiPriority w:val="39"/>
    <w:unhideWhenUsed/>
    <w:qFormat/>
    <w:rsid w:val="0087382F"/>
    <w:pPr>
      <w:tabs>
        <w:tab w:val="right" w:leader="dot" w:pos="9060"/>
      </w:tabs>
      <w:spacing w:before="120" w:after="120" w:line="240" w:lineRule="auto"/>
      <w:ind w:firstLine="425"/>
    </w:pPr>
    <w:rPr>
      <w:noProof/>
      <w:sz w:val="18"/>
    </w:rPr>
  </w:style>
  <w:style w:type="table" w:styleId="TableGrid">
    <w:name w:val="Table Grid"/>
    <w:basedOn w:val="TableNormal"/>
    <w:uiPriority w:val="59"/>
    <w:rsid w:val="009D5B4A"/>
    <w:pPr>
      <w:spacing w:before="60" w:after="60"/>
    </w:pPr>
    <w:rPr>
      <w:rFonts w:ascii="Cambria" w:eastAsia="Times New Roman" w:hAnsi="Cambria"/>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8125B7"/>
    <w:rPr>
      <w:rFonts w:ascii="Calibri" w:hAnsi="Calibri" w:cs="Times New Roman"/>
      <w:sz w:val="16"/>
    </w:rPr>
  </w:style>
  <w:style w:type="paragraph" w:styleId="TOC3">
    <w:name w:val="toc 3"/>
    <w:basedOn w:val="Normal"/>
    <w:next w:val="Normal"/>
    <w:uiPriority w:val="39"/>
    <w:unhideWhenUsed/>
    <w:qFormat/>
    <w:rsid w:val="009D5B4A"/>
    <w:pPr>
      <w:tabs>
        <w:tab w:val="right" w:leader="dot" w:pos="9072"/>
      </w:tabs>
      <w:spacing w:before="120" w:after="120" w:line="240" w:lineRule="auto"/>
      <w:ind w:firstLine="851"/>
    </w:pPr>
    <w:rPr>
      <w:noProof/>
    </w:rPr>
  </w:style>
  <w:style w:type="paragraph" w:customStyle="1" w:styleId="CoverTitle">
    <w:name w:val="CoverTitle"/>
    <w:next w:val="CoverSubtitle"/>
    <w:uiPriority w:val="12"/>
    <w:qFormat/>
    <w:rsid w:val="008125B7"/>
    <w:pPr>
      <w:spacing w:before="480" w:after="360" w:line="216" w:lineRule="auto"/>
    </w:pPr>
    <w:rPr>
      <w:rFonts w:eastAsiaTheme="majorEastAsia" w:cstheme="majorBidi"/>
      <w:color w:val="757579" w:themeColor="accent3"/>
      <w:spacing w:val="5"/>
      <w:kern w:val="28"/>
      <w:sz w:val="68"/>
      <w:szCs w:val="52"/>
    </w:rPr>
  </w:style>
  <w:style w:type="paragraph" w:customStyle="1" w:styleId="PartTitle">
    <w:name w:val="PartTitle"/>
    <w:next w:val="PartSubtitle"/>
    <w:uiPriority w:val="15"/>
    <w:qFormat/>
    <w:rsid w:val="008125B7"/>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Normal"/>
    <w:uiPriority w:val="15"/>
    <w:qFormat/>
    <w:rsid w:val="008125B7"/>
    <w:pPr>
      <w:spacing w:before="360" w:after="240" w:line="340" w:lineRule="atLeast"/>
      <w:outlineLvl w:val="9"/>
    </w:pPr>
    <w:rPr>
      <w:color w:val="001D34" w:themeColor="accent2"/>
      <w:sz w:val="34"/>
    </w:rPr>
  </w:style>
  <w:style w:type="paragraph" w:customStyle="1" w:styleId="ListofFiguresandTablesTOCHeading">
    <w:name w:val="List of Figures and Tables TOC Heading"/>
    <w:next w:val="TableofFigures"/>
    <w:uiPriority w:val="14"/>
    <w:qFormat/>
    <w:rsid w:val="00AA3D83"/>
    <w:pPr>
      <w:spacing w:after="120"/>
    </w:pPr>
    <w:rPr>
      <w:rFonts w:eastAsiaTheme="majorEastAsia" w:cstheme="majorBidi"/>
      <w:color w:val="757579" w:themeColor="accent3"/>
      <w:sz w:val="40"/>
      <w:szCs w:val="28"/>
    </w:rPr>
  </w:style>
  <w:style w:type="paragraph" w:styleId="ListBullet3">
    <w:name w:val="List Bullet 3"/>
    <w:basedOn w:val="Normal"/>
    <w:uiPriority w:val="99"/>
    <w:rsid w:val="009D5B4A"/>
    <w:pPr>
      <w:numPr>
        <w:ilvl w:val="2"/>
        <w:numId w:val="15"/>
      </w:numPr>
      <w:contextualSpacing/>
    </w:pPr>
  </w:style>
  <w:style w:type="paragraph" w:styleId="FootnoteText">
    <w:name w:val="footnote text"/>
    <w:basedOn w:val="Normal"/>
    <w:link w:val="FootnoteTextChar"/>
    <w:uiPriority w:val="99"/>
    <w:unhideWhenUsed/>
    <w:rsid w:val="009D5B4A"/>
    <w:pPr>
      <w:spacing w:after="60" w:line="264" w:lineRule="auto"/>
    </w:pPr>
    <w:rPr>
      <w:sz w:val="20"/>
      <w:szCs w:val="20"/>
    </w:rPr>
  </w:style>
  <w:style w:type="character" w:customStyle="1" w:styleId="FootnoteTextChar">
    <w:name w:val="Footnote Text Char"/>
    <w:basedOn w:val="DefaultParagraphFont"/>
    <w:link w:val="FootnoteText"/>
    <w:uiPriority w:val="99"/>
    <w:locked/>
    <w:rsid w:val="009D5B4A"/>
    <w:rPr>
      <w:rFonts w:ascii="Cambria" w:hAnsi="Cambria" w:cstheme="minorBidi"/>
      <w:sz w:val="20"/>
      <w:szCs w:val="20"/>
      <w:lang w:eastAsia="en-US"/>
    </w:rPr>
  </w:style>
  <w:style w:type="paragraph" w:customStyle="1" w:styleId="FootnoteHeading">
    <w:name w:val="Footnote Heading"/>
    <w:basedOn w:val="FootnoteText"/>
    <w:uiPriority w:val="9"/>
    <w:qFormat/>
    <w:rsid w:val="008125B7"/>
    <w:rPr>
      <w:b/>
    </w:rPr>
  </w:style>
  <w:style w:type="paragraph" w:customStyle="1" w:styleId="FigureTableSource">
    <w:name w:val="Figure/Table Source"/>
    <w:basedOn w:val="Normal"/>
    <w:next w:val="Normal"/>
    <w:uiPriority w:val="4"/>
    <w:qFormat/>
    <w:rsid w:val="00834257"/>
    <w:pPr>
      <w:tabs>
        <w:tab w:val="left" w:pos="539"/>
      </w:tabs>
      <w:spacing w:after="240" w:line="180" w:lineRule="atLeast"/>
      <w:jc w:val="both"/>
    </w:pPr>
    <w:rPr>
      <w:rFonts w:ascii="Calibri" w:eastAsia="Calibri" w:hAnsi="Calibri" w:cs="Times New Roman"/>
      <w:color w:val="000000"/>
      <w:sz w:val="16"/>
      <w:szCs w:val="20"/>
      <w:lang w:eastAsia="en-AU"/>
    </w:rPr>
  </w:style>
  <w:style w:type="paragraph" w:customStyle="1" w:styleId="TableText">
    <w:name w:val="TableText"/>
    <w:uiPriority w:val="5"/>
    <w:qFormat/>
    <w:rsid w:val="00442BCD"/>
    <w:pPr>
      <w:jc w:val="right"/>
    </w:pPr>
    <w:rPr>
      <w:rFonts w:eastAsia="Calibri"/>
      <w:color w:val="000000"/>
      <w:sz w:val="20"/>
    </w:rPr>
  </w:style>
  <w:style w:type="paragraph" w:customStyle="1" w:styleId="TableBullet">
    <w:name w:val="TableBullet"/>
    <w:basedOn w:val="TableText"/>
    <w:next w:val="TableText"/>
    <w:uiPriority w:val="5"/>
    <w:qFormat/>
    <w:rsid w:val="008125B7"/>
    <w:pPr>
      <w:numPr>
        <w:numId w:val="4"/>
      </w:numPr>
    </w:pPr>
  </w:style>
  <w:style w:type="paragraph" w:customStyle="1" w:styleId="RowHeadingnotbold">
    <w:name w:val="RowHeading not bold"/>
    <w:next w:val="TableText"/>
    <w:uiPriority w:val="5"/>
    <w:qFormat/>
    <w:rsid w:val="005C4643"/>
    <w:pPr>
      <w:jc w:val="center"/>
    </w:pPr>
    <w:rPr>
      <w:rFonts w:eastAsia="Calibri"/>
      <w:sz w:val="20"/>
    </w:rPr>
  </w:style>
  <w:style w:type="paragraph" w:customStyle="1" w:styleId="ColumnHeading">
    <w:name w:val="ColumnHeading"/>
    <w:uiPriority w:val="5"/>
    <w:qFormat/>
    <w:rsid w:val="00314B47"/>
    <w:pPr>
      <w:spacing w:line="180" w:lineRule="atLeast"/>
      <w:jc w:val="center"/>
    </w:pPr>
    <w:rPr>
      <w:rFonts w:asciiTheme="minorHAnsi" w:eastAsia="Calibri" w:hAnsiTheme="minorHAnsi"/>
      <w:color w:val="FFFFFF"/>
      <w:sz w:val="20"/>
    </w:rPr>
  </w:style>
  <w:style w:type="paragraph" w:customStyle="1" w:styleId="CoverSubtitle">
    <w:name w:val="CoverSubtitle"/>
    <w:next w:val="Normal"/>
    <w:uiPriority w:val="12"/>
    <w:qFormat/>
    <w:rsid w:val="008125B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8125B7"/>
    <w:pPr>
      <w:spacing w:before="360" w:after="60"/>
    </w:pPr>
    <w:rPr>
      <w:rFonts w:eastAsia="Calibri"/>
      <w:b/>
      <w:sz w:val="18"/>
      <w:szCs w:val="20"/>
    </w:rPr>
  </w:style>
  <w:style w:type="paragraph" w:customStyle="1" w:styleId="BackCoverContactDetails">
    <w:name w:val="BackCover ContactDetails"/>
    <w:uiPriority w:val="18"/>
    <w:qFormat/>
    <w:rsid w:val="008125B7"/>
    <w:pPr>
      <w:tabs>
        <w:tab w:val="left" w:pos="199"/>
      </w:tabs>
    </w:pPr>
    <w:rPr>
      <w:rFonts w:eastAsia="Calibri"/>
      <w:sz w:val="18"/>
    </w:rPr>
  </w:style>
  <w:style w:type="character" w:customStyle="1" w:styleId="BackCoverContactBold">
    <w:name w:val="BackCover ContactBold"/>
    <w:basedOn w:val="DefaultParagraphFont"/>
    <w:uiPriority w:val="18"/>
    <w:qFormat/>
    <w:rsid w:val="008125B7"/>
    <w:rPr>
      <w:b/>
    </w:rPr>
  </w:style>
  <w:style w:type="paragraph" w:styleId="TOCHeading">
    <w:name w:val="TOC Heading"/>
    <w:next w:val="Normal"/>
    <w:link w:val="TOCHeadingChar"/>
    <w:uiPriority w:val="39"/>
    <w:qFormat/>
    <w:rsid w:val="009D5B4A"/>
    <w:pPr>
      <w:spacing w:before="480" w:line="276" w:lineRule="auto"/>
    </w:pPr>
    <w:rPr>
      <w:rFonts w:eastAsiaTheme="minorEastAsia" w:cstheme="minorBidi"/>
      <w:bCs/>
      <w:color w:val="000000"/>
      <w:sz w:val="56"/>
      <w:szCs w:val="28"/>
      <w:lang w:eastAsia="ja-JP"/>
    </w:rPr>
  </w:style>
  <w:style w:type="character" w:styleId="Hyperlink">
    <w:name w:val="Hyperlink"/>
    <w:basedOn w:val="DefaultParagraphFont"/>
    <w:uiPriority w:val="99"/>
    <w:qFormat/>
    <w:rsid w:val="009D5B4A"/>
    <w:rPr>
      <w:color w:val="165788"/>
      <w:u w:val="single"/>
    </w:rPr>
  </w:style>
  <w:style w:type="paragraph" w:styleId="TOC4">
    <w:name w:val="toc 4"/>
    <w:basedOn w:val="Normal"/>
    <w:next w:val="Normal"/>
    <w:autoRedefine/>
    <w:uiPriority w:val="99"/>
    <w:semiHidden/>
    <w:rsid w:val="008125B7"/>
    <w:pPr>
      <w:spacing w:after="100"/>
      <w:ind w:left="660"/>
    </w:pPr>
  </w:style>
  <w:style w:type="paragraph" w:styleId="TOC9">
    <w:name w:val="toc 9"/>
    <w:basedOn w:val="Normal"/>
    <w:next w:val="Normal"/>
    <w:autoRedefine/>
    <w:uiPriority w:val="99"/>
    <w:semiHidden/>
    <w:rsid w:val="008125B7"/>
    <w:pPr>
      <w:spacing w:after="100"/>
      <w:ind w:left="1760"/>
    </w:pPr>
  </w:style>
  <w:style w:type="character" w:customStyle="1" w:styleId="BalloonTextChar">
    <w:name w:val="Balloon Text Char"/>
    <w:basedOn w:val="DefaultParagraphFont"/>
    <w:link w:val="BalloonText"/>
    <w:uiPriority w:val="99"/>
    <w:semiHidden/>
    <w:rsid w:val="009D5B4A"/>
    <w:rPr>
      <w:rFonts w:cstheme="minorBidi"/>
      <w:sz w:val="18"/>
      <w:szCs w:val="18"/>
      <w:lang w:eastAsia="en-US"/>
    </w:rPr>
  </w:style>
  <w:style w:type="paragraph" w:styleId="Caption">
    <w:name w:val="caption"/>
    <w:basedOn w:val="Normal"/>
    <w:next w:val="Normal"/>
    <w:uiPriority w:val="12"/>
    <w:qFormat/>
    <w:rsid w:val="008F46AC"/>
    <w:pPr>
      <w:keepNext/>
      <w:spacing w:after="120" w:line="240" w:lineRule="auto"/>
    </w:pPr>
    <w:rPr>
      <w:rFonts w:ascii="Calibri" w:hAnsi="Calibri"/>
      <w:b/>
      <w:bCs/>
      <w:sz w:val="24"/>
      <w:szCs w:val="18"/>
    </w:rPr>
  </w:style>
  <w:style w:type="paragraph" w:customStyle="1" w:styleId="Headerurl">
    <w:name w:val="Header url"/>
    <w:basedOn w:val="Header"/>
    <w:uiPriority w:val="99"/>
    <w:semiHidden/>
    <w:rsid w:val="008125B7"/>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8125B7"/>
    <w:rPr>
      <w:color w:val="001D34" w:themeColor="accent2"/>
    </w:rPr>
  </w:style>
  <w:style w:type="paragraph" w:customStyle="1" w:styleId="Heading1notnumbered">
    <w:name w:val="Heading 1 not numbered"/>
    <w:basedOn w:val="Heading1"/>
    <w:next w:val="Normal"/>
    <w:uiPriority w:val="1"/>
    <w:rsid w:val="008125B7"/>
  </w:style>
  <w:style w:type="paragraph" w:customStyle="1" w:styleId="Heading3notnumbered">
    <w:name w:val="Heading 3 not numbered"/>
    <w:basedOn w:val="Heading3"/>
    <w:next w:val="Normal"/>
    <w:uiPriority w:val="1"/>
    <w:qFormat/>
    <w:rsid w:val="008125B7"/>
    <w:pPr>
      <w:numPr>
        <w:ilvl w:val="0"/>
        <w:numId w:val="0"/>
      </w:numPr>
    </w:pPr>
  </w:style>
  <w:style w:type="paragraph" w:customStyle="1" w:styleId="Heading2notnumbered">
    <w:name w:val="Heading 2 not numbered"/>
    <w:basedOn w:val="Heading2"/>
    <w:next w:val="Normal"/>
    <w:uiPriority w:val="1"/>
    <w:rsid w:val="008125B7"/>
    <w:pPr>
      <w:numPr>
        <w:numId w:val="0"/>
      </w:numPr>
    </w:pPr>
  </w:style>
  <w:style w:type="paragraph" w:customStyle="1" w:styleId="Heading1noTOC">
    <w:name w:val="Heading 1 no TOC"/>
    <w:basedOn w:val="Heading1notnumbered"/>
    <w:next w:val="Normal"/>
    <w:uiPriority w:val="1"/>
    <w:qFormat/>
    <w:rsid w:val="008125B7"/>
  </w:style>
  <w:style w:type="character" w:customStyle="1" w:styleId="TOCHeadingChar">
    <w:name w:val="TOC Heading Char"/>
    <w:basedOn w:val="DefaultParagraphFont"/>
    <w:link w:val="TOCHeading"/>
    <w:uiPriority w:val="39"/>
    <w:locked/>
    <w:rsid w:val="008125B7"/>
    <w:rPr>
      <w:rFonts w:eastAsiaTheme="minorEastAsia" w:cstheme="minorBidi"/>
      <w:bCs/>
      <w:color w:val="000000"/>
      <w:sz w:val="56"/>
      <w:szCs w:val="28"/>
      <w:lang w:eastAsia="ja-JP"/>
    </w:rPr>
  </w:style>
  <w:style w:type="paragraph" w:styleId="BlockText">
    <w:name w:val="Block Text"/>
    <w:basedOn w:val="Normal"/>
    <w:uiPriority w:val="99"/>
    <w:semiHidden/>
    <w:locked/>
    <w:rsid w:val="008125B7"/>
    <w:pPr>
      <w:ind w:left="1440" w:right="1440"/>
    </w:pPr>
  </w:style>
  <w:style w:type="paragraph" w:styleId="BodyText3">
    <w:name w:val="Body Text 3"/>
    <w:basedOn w:val="Normal"/>
    <w:link w:val="BodyText3Char"/>
    <w:uiPriority w:val="99"/>
    <w:semiHidden/>
    <w:locked/>
    <w:rsid w:val="008125B7"/>
    <w:rPr>
      <w:sz w:val="16"/>
      <w:szCs w:val="16"/>
    </w:rPr>
  </w:style>
  <w:style w:type="character" w:customStyle="1" w:styleId="BodyText3Char">
    <w:name w:val="Body Text 3 Char"/>
    <w:basedOn w:val="DefaultParagraphFont"/>
    <w:link w:val="BodyText3"/>
    <w:uiPriority w:val="99"/>
    <w:semiHidden/>
    <w:locked/>
    <w:rsid w:val="008125B7"/>
    <w:rPr>
      <w:rFonts w:eastAsia="Calibri"/>
      <w:color w:val="000000"/>
      <w:sz w:val="16"/>
      <w:szCs w:val="16"/>
    </w:rPr>
  </w:style>
  <w:style w:type="paragraph" w:styleId="BodyTextFirstIndent">
    <w:name w:val="Body Text First Indent"/>
    <w:basedOn w:val="Normal"/>
    <w:link w:val="BodyTextFirstIndentChar"/>
    <w:uiPriority w:val="99"/>
    <w:semiHidden/>
    <w:locked/>
    <w:rsid w:val="00834257"/>
    <w:pPr>
      <w:spacing w:after="120" w:line="240" w:lineRule="auto"/>
      <w:ind w:firstLine="210"/>
      <w:jc w:val="both"/>
    </w:pPr>
    <w:rPr>
      <w:rFonts w:ascii="Calibri" w:eastAsia="Calibri" w:hAnsi="Calibri" w:cs="Times New Roman"/>
      <w:color w:val="000000"/>
      <w:sz w:val="24"/>
      <w:lang w:eastAsia="en-AU"/>
    </w:rPr>
  </w:style>
  <w:style w:type="character" w:customStyle="1" w:styleId="BodyTextFirstIndentChar">
    <w:name w:val="Body Text First Indent Char"/>
    <w:basedOn w:val="DefaultParagraphFont"/>
    <w:link w:val="BodyTextFirstIndent"/>
    <w:uiPriority w:val="99"/>
    <w:semiHidden/>
    <w:locked/>
    <w:rsid w:val="00834257"/>
    <w:rPr>
      <w:rFonts w:eastAsia="Calibri"/>
      <w:color w:val="000000"/>
      <w:sz w:val="24"/>
    </w:rPr>
  </w:style>
  <w:style w:type="paragraph" w:styleId="BodyTextIndent">
    <w:name w:val="Body Text Indent"/>
    <w:link w:val="BodyTextIndentChar"/>
    <w:uiPriority w:val="99"/>
    <w:locked/>
    <w:rsid w:val="00AA3D83"/>
    <w:pPr>
      <w:tabs>
        <w:tab w:val="left" w:pos="1418"/>
      </w:tabs>
      <w:spacing w:after="120"/>
      <w:ind w:left="284"/>
    </w:pPr>
    <w:rPr>
      <w:rFonts w:eastAsia="Calibri"/>
      <w:color w:val="000000"/>
    </w:rPr>
  </w:style>
  <w:style w:type="character" w:customStyle="1" w:styleId="BodyTextIndentChar">
    <w:name w:val="Body Text Indent Char"/>
    <w:basedOn w:val="DefaultParagraphFont"/>
    <w:link w:val="BodyTextIndent"/>
    <w:uiPriority w:val="99"/>
    <w:locked/>
    <w:rsid w:val="00AA3D83"/>
    <w:rPr>
      <w:rFonts w:eastAsia="Calibri"/>
      <w:color w:val="000000"/>
    </w:rPr>
  </w:style>
  <w:style w:type="paragraph" w:styleId="BodyTextFirstIndent2">
    <w:name w:val="Body Text First Indent 2"/>
    <w:basedOn w:val="BodyTextIndent"/>
    <w:link w:val="BodyTextFirstIndent2Char"/>
    <w:uiPriority w:val="99"/>
    <w:semiHidden/>
    <w:locked/>
    <w:rsid w:val="008125B7"/>
    <w:pPr>
      <w:ind w:firstLine="210"/>
    </w:pPr>
  </w:style>
  <w:style w:type="character" w:customStyle="1" w:styleId="BodyTextFirstIndent2Char">
    <w:name w:val="Body Text First Indent 2 Char"/>
    <w:basedOn w:val="BodyTextIndentChar"/>
    <w:link w:val="BodyTextFirstIndent2"/>
    <w:uiPriority w:val="99"/>
    <w:semiHidden/>
    <w:locked/>
    <w:rsid w:val="008125B7"/>
    <w:rPr>
      <w:rFonts w:eastAsia="Calibri"/>
      <w:color w:val="000000"/>
    </w:rPr>
  </w:style>
  <w:style w:type="paragraph" w:styleId="BodyTextIndent2">
    <w:name w:val="Body Text Indent 2"/>
    <w:basedOn w:val="Normal"/>
    <w:link w:val="BodyTextIndent2Char"/>
    <w:uiPriority w:val="99"/>
    <w:semiHidden/>
    <w:locked/>
    <w:rsid w:val="008125B7"/>
    <w:pPr>
      <w:spacing w:line="480" w:lineRule="auto"/>
      <w:ind w:left="283"/>
    </w:pPr>
  </w:style>
  <w:style w:type="character" w:customStyle="1" w:styleId="BodyTextIndent2Char">
    <w:name w:val="Body Text Indent 2 Char"/>
    <w:basedOn w:val="DefaultParagraphFont"/>
    <w:link w:val="BodyTextIndent2"/>
    <w:uiPriority w:val="99"/>
    <w:semiHidden/>
    <w:locked/>
    <w:rsid w:val="008125B7"/>
    <w:rPr>
      <w:rFonts w:eastAsia="Calibri"/>
      <w:color w:val="000000"/>
    </w:rPr>
  </w:style>
  <w:style w:type="paragraph" w:styleId="BodyTextIndent3">
    <w:name w:val="Body Text Indent 3"/>
    <w:basedOn w:val="Normal"/>
    <w:link w:val="BodyTextIndent3Char"/>
    <w:uiPriority w:val="99"/>
    <w:semiHidden/>
    <w:locked/>
    <w:rsid w:val="008125B7"/>
    <w:pPr>
      <w:ind w:left="283"/>
    </w:pPr>
    <w:rPr>
      <w:sz w:val="16"/>
      <w:szCs w:val="16"/>
    </w:rPr>
  </w:style>
  <w:style w:type="character" w:customStyle="1" w:styleId="BodyTextIndent3Char">
    <w:name w:val="Body Text Indent 3 Char"/>
    <w:basedOn w:val="DefaultParagraphFont"/>
    <w:link w:val="BodyTextIndent3"/>
    <w:uiPriority w:val="99"/>
    <w:semiHidden/>
    <w:locked/>
    <w:rsid w:val="008125B7"/>
    <w:rPr>
      <w:rFonts w:eastAsia="Calibri"/>
      <w:color w:val="000000"/>
      <w:sz w:val="16"/>
      <w:szCs w:val="16"/>
    </w:rPr>
  </w:style>
  <w:style w:type="paragraph" w:styleId="Closing">
    <w:name w:val="Closing"/>
    <w:basedOn w:val="Normal"/>
    <w:link w:val="ClosingChar"/>
    <w:uiPriority w:val="99"/>
    <w:semiHidden/>
    <w:locked/>
    <w:rsid w:val="008125B7"/>
    <w:pPr>
      <w:ind w:left="4252"/>
    </w:pPr>
  </w:style>
  <w:style w:type="character" w:customStyle="1" w:styleId="ClosingChar">
    <w:name w:val="Closing Char"/>
    <w:basedOn w:val="DefaultParagraphFont"/>
    <w:link w:val="Closing"/>
    <w:uiPriority w:val="99"/>
    <w:semiHidden/>
    <w:locked/>
    <w:rsid w:val="008125B7"/>
    <w:rPr>
      <w:rFonts w:eastAsia="Calibri"/>
      <w:color w:val="000000"/>
    </w:rPr>
  </w:style>
  <w:style w:type="paragraph" w:styleId="Date">
    <w:name w:val="Date"/>
    <w:basedOn w:val="Normal"/>
    <w:next w:val="Normal"/>
    <w:link w:val="DateChar"/>
    <w:uiPriority w:val="99"/>
    <w:semiHidden/>
    <w:locked/>
    <w:rsid w:val="008125B7"/>
  </w:style>
  <w:style w:type="character" w:customStyle="1" w:styleId="DateChar">
    <w:name w:val="Date Char"/>
    <w:basedOn w:val="DefaultParagraphFont"/>
    <w:link w:val="Date"/>
    <w:uiPriority w:val="99"/>
    <w:semiHidden/>
    <w:locked/>
    <w:rsid w:val="008125B7"/>
    <w:rPr>
      <w:rFonts w:eastAsia="Calibri"/>
      <w:color w:val="000000"/>
    </w:rPr>
  </w:style>
  <w:style w:type="paragraph" w:styleId="E-mailSignature">
    <w:name w:val="E-mail Signature"/>
    <w:basedOn w:val="Normal"/>
    <w:link w:val="E-mailSignatureChar"/>
    <w:uiPriority w:val="99"/>
    <w:semiHidden/>
    <w:locked/>
    <w:rsid w:val="008125B7"/>
  </w:style>
  <w:style w:type="character" w:customStyle="1" w:styleId="E-mailSignatureChar">
    <w:name w:val="E-mail Signature Char"/>
    <w:basedOn w:val="DefaultParagraphFont"/>
    <w:link w:val="E-mailSignature"/>
    <w:uiPriority w:val="99"/>
    <w:semiHidden/>
    <w:locked/>
    <w:rsid w:val="008125B7"/>
    <w:rPr>
      <w:rFonts w:eastAsia="Calibri"/>
      <w:color w:val="000000"/>
    </w:rPr>
  </w:style>
  <w:style w:type="character" w:styleId="Emphasis">
    <w:name w:val="Emphasis"/>
    <w:basedOn w:val="DefaultParagraphFont"/>
    <w:uiPriority w:val="99"/>
    <w:qFormat/>
    <w:locked/>
    <w:rsid w:val="009D5B4A"/>
    <w:rPr>
      <w:i/>
      <w:iCs/>
    </w:rPr>
  </w:style>
  <w:style w:type="paragraph" w:styleId="EnvelopeAddress">
    <w:name w:val="envelope address"/>
    <w:basedOn w:val="Normal"/>
    <w:uiPriority w:val="99"/>
    <w:semiHidden/>
    <w:locked/>
    <w:rsid w:val="008125B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8125B7"/>
    <w:rPr>
      <w:rFonts w:ascii="Arial" w:hAnsi="Arial" w:cs="Arial"/>
      <w:sz w:val="20"/>
      <w:szCs w:val="20"/>
    </w:rPr>
  </w:style>
  <w:style w:type="character" w:styleId="FollowedHyperlink">
    <w:name w:val="FollowedHyperlink"/>
    <w:basedOn w:val="DefaultParagraphFont"/>
    <w:uiPriority w:val="99"/>
    <w:semiHidden/>
    <w:unhideWhenUsed/>
    <w:locked/>
    <w:rsid w:val="009D5B4A"/>
    <w:rPr>
      <w:color w:val="800080"/>
      <w:u w:val="single"/>
    </w:rPr>
  </w:style>
  <w:style w:type="character" w:styleId="FootnoteReference">
    <w:name w:val="footnote reference"/>
    <w:basedOn w:val="DefaultParagraphFont"/>
    <w:uiPriority w:val="99"/>
    <w:unhideWhenUsed/>
    <w:locked/>
    <w:rsid w:val="009D5B4A"/>
    <w:rPr>
      <w:vertAlign w:val="superscript"/>
    </w:rPr>
  </w:style>
  <w:style w:type="character" w:styleId="HTMLAcronym">
    <w:name w:val="HTML Acronym"/>
    <w:basedOn w:val="DefaultParagraphFont"/>
    <w:uiPriority w:val="99"/>
    <w:semiHidden/>
    <w:locked/>
    <w:rsid w:val="008125B7"/>
    <w:rPr>
      <w:rFonts w:cs="Times New Roman"/>
    </w:rPr>
  </w:style>
  <w:style w:type="paragraph" w:styleId="HTMLAddress">
    <w:name w:val="HTML Address"/>
    <w:basedOn w:val="Normal"/>
    <w:link w:val="HTMLAddressChar"/>
    <w:uiPriority w:val="99"/>
    <w:semiHidden/>
    <w:locked/>
    <w:rsid w:val="008125B7"/>
    <w:rPr>
      <w:i/>
      <w:iCs/>
    </w:rPr>
  </w:style>
  <w:style w:type="character" w:customStyle="1" w:styleId="HTMLAddressChar">
    <w:name w:val="HTML Address Char"/>
    <w:basedOn w:val="DefaultParagraphFont"/>
    <w:link w:val="HTMLAddress"/>
    <w:uiPriority w:val="99"/>
    <w:semiHidden/>
    <w:locked/>
    <w:rsid w:val="008125B7"/>
    <w:rPr>
      <w:rFonts w:eastAsia="Calibri"/>
      <w:i/>
      <w:iCs/>
      <w:color w:val="000000"/>
    </w:rPr>
  </w:style>
  <w:style w:type="character" w:styleId="HTMLCite">
    <w:name w:val="HTML Cite"/>
    <w:basedOn w:val="DefaultParagraphFont"/>
    <w:uiPriority w:val="99"/>
    <w:semiHidden/>
    <w:locked/>
    <w:rsid w:val="008125B7"/>
    <w:rPr>
      <w:rFonts w:cs="Times New Roman"/>
      <w:i/>
      <w:iCs/>
    </w:rPr>
  </w:style>
  <w:style w:type="character" w:styleId="HTMLCode">
    <w:name w:val="HTML Code"/>
    <w:basedOn w:val="DefaultParagraphFont"/>
    <w:uiPriority w:val="99"/>
    <w:semiHidden/>
    <w:locked/>
    <w:rsid w:val="008125B7"/>
    <w:rPr>
      <w:rFonts w:ascii="Courier New" w:hAnsi="Courier New" w:cs="Courier New"/>
      <w:sz w:val="20"/>
      <w:szCs w:val="20"/>
    </w:rPr>
  </w:style>
  <w:style w:type="character" w:styleId="HTMLDefinition">
    <w:name w:val="HTML Definition"/>
    <w:basedOn w:val="DefaultParagraphFont"/>
    <w:uiPriority w:val="99"/>
    <w:semiHidden/>
    <w:locked/>
    <w:rsid w:val="008125B7"/>
    <w:rPr>
      <w:rFonts w:cs="Times New Roman"/>
      <w:i/>
      <w:iCs/>
    </w:rPr>
  </w:style>
  <w:style w:type="character" w:styleId="HTMLKeyboard">
    <w:name w:val="HTML Keyboard"/>
    <w:basedOn w:val="DefaultParagraphFont"/>
    <w:uiPriority w:val="99"/>
    <w:semiHidden/>
    <w:locked/>
    <w:rsid w:val="008125B7"/>
    <w:rPr>
      <w:rFonts w:ascii="Courier New" w:hAnsi="Courier New" w:cs="Courier New"/>
      <w:sz w:val="20"/>
      <w:szCs w:val="20"/>
    </w:rPr>
  </w:style>
  <w:style w:type="paragraph" w:styleId="HTMLPreformatted">
    <w:name w:val="HTML Preformatted"/>
    <w:basedOn w:val="Normal"/>
    <w:link w:val="HTMLPreformattedChar"/>
    <w:uiPriority w:val="99"/>
    <w:semiHidden/>
    <w:locked/>
    <w:rsid w:val="008125B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8125B7"/>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8125B7"/>
    <w:rPr>
      <w:rFonts w:ascii="Courier New" w:hAnsi="Courier New" w:cs="Courier New"/>
    </w:rPr>
  </w:style>
  <w:style w:type="character" w:styleId="HTMLTypewriter">
    <w:name w:val="HTML Typewriter"/>
    <w:basedOn w:val="DefaultParagraphFont"/>
    <w:uiPriority w:val="99"/>
    <w:semiHidden/>
    <w:locked/>
    <w:rsid w:val="008125B7"/>
    <w:rPr>
      <w:rFonts w:ascii="Courier New" w:hAnsi="Courier New" w:cs="Courier New"/>
      <w:sz w:val="20"/>
      <w:szCs w:val="20"/>
    </w:rPr>
  </w:style>
  <w:style w:type="character" w:styleId="HTMLVariable">
    <w:name w:val="HTML Variable"/>
    <w:basedOn w:val="DefaultParagraphFont"/>
    <w:uiPriority w:val="99"/>
    <w:semiHidden/>
    <w:locked/>
    <w:rsid w:val="008125B7"/>
    <w:rPr>
      <w:rFonts w:cs="Times New Roman"/>
      <w:i/>
      <w:iCs/>
    </w:rPr>
  </w:style>
  <w:style w:type="character" w:styleId="LineNumber">
    <w:name w:val="line number"/>
    <w:basedOn w:val="DefaultParagraphFont"/>
    <w:uiPriority w:val="99"/>
    <w:semiHidden/>
    <w:locked/>
    <w:rsid w:val="008125B7"/>
    <w:rPr>
      <w:rFonts w:cs="Times New Roman"/>
    </w:rPr>
  </w:style>
  <w:style w:type="paragraph" w:styleId="List">
    <w:name w:val="List"/>
    <w:basedOn w:val="Normal"/>
    <w:uiPriority w:val="99"/>
    <w:semiHidden/>
    <w:locked/>
    <w:rsid w:val="008125B7"/>
    <w:pPr>
      <w:ind w:left="283" w:hanging="283"/>
    </w:pPr>
  </w:style>
  <w:style w:type="paragraph" w:styleId="List2">
    <w:name w:val="List 2"/>
    <w:basedOn w:val="Normal"/>
    <w:uiPriority w:val="99"/>
    <w:semiHidden/>
    <w:locked/>
    <w:rsid w:val="008125B7"/>
    <w:pPr>
      <w:ind w:left="566" w:hanging="283"/>
    </w:pPr>
  </w:style>
  <w:style w:type="paragraph" w:styleId="List3">
    <w:name w:val="List 3"/>
    <w:basedOn w:val="Normal"/>
    <w:uiPriority w:val="99"/>
    <w:semiHidden/>
    <w:locked/>
    <w:rsid w:val="008125B7"/>
    <w:pPr>
      <w:ind w:left="849" w:hanging="283"/>
    </w:pPr>
  </w:style>
  <w:style w:type="paragraph" w:styleId="List4">
    <w:name w:val="List 4"/>
    <w:basedOn w:val="Normal"/>
    <w:uiPriority w:val="99"/>
    <w:semiHidden/>
    <w:locked/>
    <w:rsid w:val="008125B7"/>
    <w:pPr>
      <w:ind w:left="1132" w:hanging="283"/>
    </w:pPr>
  </w:style>
  <w:style w:type="paragraph" w:styleId="List5">
    <w:name w:val="List 5"/>
    <w:basedOn w:val="Normal"/>
    <w:uiPriority w:val="99"/>
    <w:semiHidden/>
    <w:locked/>
    <w:rsid w:val="008125B7"/>
    <w:pPr>
      <w:ind w:left="1415" w:hanging="283"/>
    </w:pPr>
  </w:style>
  <w:style w:type="paragraph" w:styleId="ListBullet4">
    <w:name w:val="List Bullet 4"/>
    <w:basedOn w:val="Normal"/>
    <w:uiPriority w:val="99"/>
    <w:semiHidden/>
    <w:locked/>
    <w:rsid w:val="008125B7"/>
    <w:pPr>
      <w:tabs>
        <w:tab w:val="num" w:pos="360"/>
        <w:tab w:val="num" w:pos="1209"/>
      </w:tabs>
      <w:ind w:left="1209" w:hanging="360"/>
    </w:pPr>
  </w:style>
  <w:style w:type="paragraph" w:styleId="ListBullet5">
    <w:name w:val="List Bullet 5"/>
    <w:basedOn w:val="Normal"/>
    <w:uiPriority w:val="99"/>
    <w:semiHidden/>
    <w:locked/>
    <w:rsid w:val="008125B7"/>
    <w:pPr>
      <w:numPr>
        <w:numId w:val="1"/>
      </w:numPr>
      <w:tabs>
        <w:tab w:val="num" w:pos="926"/>
        <w:tab w:val="num" w:pos="1492"/>
      </w:tabs>
      <w:ind w:left="1492"/>
    </w:pPr>
  </w:style>
  <w:style w:type="paragraph" w:styleId="ListContinue">
    <w:name w:val="List Continue"/>
    <w:basedOn w:val="Normal"/>
    <w:uiPriority w:val="99"/>
    <w:semiHidden/>
    <w:locked/>
    <w:rsid w:val="008125B7"/>
    <w:pPr>
      <w:ind w:left="283"/>
    </w:pPr>
  </w:style>
  <w:style w:type="paragraph" w:styleId="ListContinue2">
    <w:name w:val="List Continue 2"/>
    <w:basedOn w:val="Normal"/>
    <w:uiPriority w:val="99"/>
    <w:semiHidden/>
    <w:locked/>
    <w:rsid w:val="008125B7"/>
    <w:pPr>
      <w:ind w:left="566"/>
    </w:pPr>
  </w:style>
  <w:style w:type="paragraph" w:styleId="ListContinue3">
    <w:name w:val="List Continue 3"/>
    <w:basedOn w:val="Normal"/>
    <w:uiPriority w:val="99"/>
    <w:semiHidden/>
    <w:locked/>
    <w:rsid w:val="008125B7"/>
    <w:pPr>
      <w:ind w:left="849"/>
    </w:pPr>
  </w:style>
  <w:style w:type="paragraph" w:styleId="ListContinue4">
    <w:name w:val="List Continue 4"/>
    <w:basedOn w:val="Normal"/>
    <w:uiPriority w:val="99"/>
    <w:semiHidden/>
    <w:locked/>
    <w:rsid w:val="008125B7"/>
    <w:pPr>
      <w:ind w:left="1132"/>
    </w:pPr>
  </w:style>
  <w:style w:type="paragraph" w:styleId="ListContinue5">
    <w:name w:val="List Continue 5"/>
    <w:basedOn w:val="Normal"/>
    <w:uiPriority w:val="99"/>
    <w:semiHidden/>
    <w:locked/>
    <w:rsid w:val="008125B7"/>
    <w:pPr>
      <w:ind w:left="1415"/>
    </w:pPr>
  </w:style>
  <w:style w:type="paragraph" w:styleId="ListNumber3">
    <w:name w:val="List Number 3"/>
    <w:uiPriority w:val="11"/>
    <w:qFormat/>
    <w:locked/>
    <w:rsid w:val="009D5B4A"/>
    <w:pPr>
      <w:numPr>
        <w:ilvl w:val="2"/>
        <w:numId w:val="20"/>
      </w:numPr>
      <w:spacing w:before="120" w:after="120" w:line="264" w:lineRule="auto"/>
    </w:pPr>
    <w:rPr>
      <w:rFonts w:ascii="Cambria" w:eastAsia="Times New Roman" w:hAnsi="Cambria"/>
      <w:szCs w:val="24"/>
      <w:lang w:eastAsia="en-US"/>
    </w:rPr>
  </w:style>
  <w:style w:type="paragraph" w:styleId="ListNumber4">
    <w:name w:val="List Number 4"/>
    <w:basedOn w:val="Normal"/>
    <w:uiPriority w:val="99"/>
    <w:semiHidden/>
    <w:locked/>
    <w:rsid w:val="008125B7"/>
    <w:pPr>
      <w:tabs>
        <w:tab w:val="num" w:pos="1209"/>
      </w:tabs>
      <w:ind w:left="1209" w:hanging="360"/>
    </w:pPr>
  </w:style>
  <w:style w:type="paragraph" w:styleId="ListNumber5">
    <w:name w:val="List Number 5"/>
    <w:basedOn w:val="Normal"/>
    <w:uiPriority w:val="99"/>
    <w:semiHidden/>
    <w:locked/>
    <w:rsid w:val="008125B7"/>
    <w:pPr>
      <w:tabs>
        <w:tab w:val="num" w:pos="1492"/>
      </w:tabs>
      <w:ind w:left="1492" w:hanging="360"/>
    </w:pPr>
  </w:style>
  <w:style w:type="paragraph" w:styleId="MessageHeader">
    <w:name w:val="Message Header"/>
    <w:basedOn w:val="Normal"/>
    <w:link w:val="MessageHeaderChar"/>
    <w:uiPriority w:val="99"/>
    <w:semiHidden/>
    <w:locked/>
    <w:rsid w:val="00812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8125B7"/>
    <w:rPr>
      <w:rFonts w:ascii="Arial" w:eastAsia="Calibri" w:hAnsi="Arial" w:cs="Arial"/>
      <w:color w:val="000000"/>
      <w:sz w:val="24"/>
      <w:szCs w:val="24"/>
      <w:shd w:val="pct20" w:color="auto" w:fill="auto"/>
    </w:rPr>
  </w:style>
  <w:style w:type="paragraph" w:styleId="NormalWeb">
    <w:name w:val="Normal (Web)"/>
    <w:basedOn w:val="Normal"/>
    <w:uiPriority w:val="99"/>
    <w:unhideWhenUsed/>
    <w:locked/>
    <w:rsid w:val="009D5B4A"/>
    <w:pPr>
      <w:spacing w:after="168" w:line="168" w:lineRule="atLeast"/>
      <w:jc w:val="both"/>
    </w:pPr>
    <w:rPr>
      <w:rFonts w:ascii="Times New Roman" w:hAnsi="Times New Roman"/>
      <w:sz w:val="13"/>
      <w:szCs w:val="13"/>
      <w:lang w:eastAsia="en-AU"/>
    </w:rPr>
  </w:style>
  <w:style w:type="paragraph" w:styleId="NormalIndent">
    <w:name w:val="Normal Indent"/>
    <w:basedOn w:val="Normal"/>
    <w:uiPriority w:val="99"/>
    <w:semiHidden/>
    <w:locked/>
    <w:rsid w:val="008125B7"/>
    <w:pPr>
      <w:ind w:left="720"/>
    </w:pPr>
  </w:style>
  <w:style w:type="paragraph" w:styleId="NoteHeading">
    <w:name w:val="Note Heading"/>
    <w:basedOn w:val="Normal"/>
    <w:next w:val="Normal"/>
    <w:link w:val="NoteHeadingChar"/>
    <w:uiPriority w:val="99"/>
    <w:semiHidden/>
    <w:locked/>
    <w:rsid w:val="008125B7"/>
  </w:style>
  <w:style w:type="character" w:customStyle="1" w:styleId="NoteHeadingChar">
    <w:name w:val="Note Heading Char"/>
    <w:basedOn w:val="DefaultParagraphFont"/>
    <w:link w:val="NoteHeading"/>
    <w:uiPriority w:val="99"/>
    <w:semiHidden/>
    <w:locked/>
    <w:rsid w:val="008125B7"/>
    <w:rPr>
      <w:rFonts w:eastAsia="Calibri"/>
      <w:color w:val="000000"/>
    </w:rPr>
  </w:style>
  <w:style w:type="paragraph" w:styleId="PlainText">
    <w:name w:val="Plain Text"/>
    <w:basedOn w:val="Normal"/>
    <w:link w:val="PlainTextChar"/>
    <w:uiPriority w:val="99"/>
    <w:semiHidden/>
    <w:locked/>
    <w:rsid w:val="008125B7"/>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8125B7"/>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8125B7"/>
  </w:style>
  <w:style w:type="character" w:customStyle="1" w:styleId="SalutationChar">
    <w:name w:val="Salutation Char"/>
    <w:basedOn w:val="DefaultParagraphFont"/>
    <w:link w:val="Salutation"/>
    <w:uiPriority w:val="99"/>
    <w:semiHidden/>
    <w:locked/>
    <w:rsid w:val="008125B7"/>
    <w:rPr>
      <w:rFonts w:eastAsia="Calibri"/>
      <w:color w:val="000000"/>
    </w:rPr>
  </w:style>
  <w:style w:type="paragraph" w:styleId="Signature">
    <w:name w:val="Signature"/>
    <w:basedOn w:val="Normal"/>
    <w:link w:val="SignatureChar"/>
    <w:uiPriority w:val="99"/>
    <w:semiHidden/>
    <w:locked/>
    <w:rsid w:val="008125B7"/>
    <w:pPr>
      <w:ind w:left="4252"/>
    </w:pPr>
  </w:style>
  <w:style w:type="character" w:customStyle="1" w:styleId="SignatureChar">
    <w:name w:val="Signature Char"/>
    <w:basedOn w:val="DefaultParagraphFont"/>
    <w:link w:val="Signature"/>
    <w:uiPriority w:val="99"/>
    <w:semiHidden/>
    <w:locked/>
    <w:rsid w:val="008125B7"/>
    <w:rPr>
      <w:rFonts w:eastAsia="Calibri"/>
      <w:color w:val="000000"/>
    </w:rPr>
  </w:style>
  <w:style w:type="character" w:styleId="Strong">
    <w:name w:val="Strong"/>
    <w:basedOn w:val="DefaultParagraphFont"/>
    <w:uiPriority w:val="22"/>
    <w:qFormat/>
    <w:locked/>
    <w:rsid w:val="009D5B4A"/>
    <w:rPr>
      <w:b/>
      <w:bCs/>
    </w:rPr>
  </w:style>
  <w:style w:type="table" w:styleId="Table3Deffects1">
    <w:name w:val="Table 3D effects 1"/>
    <w:basedOn w:val="TableNormal"/>
    <w:uiPriority w:val="99"/>
    <w:locked/>
    <w:rsid w:val="008125B7"/>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8125B7"/>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8125B7"/>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8125B7"/>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8125B7"/>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8125B7"/>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8125B7"/>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8125B7"/>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8125B7"/>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8125B7"/>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8125B7"/>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8125B7"/>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8125B7"/>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8125B7"/>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8125B7"/>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8125B7"/>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8125B7"/>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unhideWhenUsed/>
    <w:locked/>
    <w:rsid w:val="009D5B4A"/>
    <w:pPr>
      <w:spacing w:after="200" w:line="280" w:lineRule="atLeast"/>
    </w:pPr>
    <w:rPr>
      <w:rFonts w:ascii="Cambria" w:eastAsia="Cambria" w:hAnsi="Cambr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locked/>
    <w:rsid w:val="008125B7"/>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8125B7"/>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8125B7"/>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8125B7"/>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8125B7"/>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8125B7"/>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8125B7"/>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8125B7"/>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8125B7"/>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8125B7"/>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8125B7"/>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8125B7"/>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8125B7"/>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8125B7"/>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8125B7"/>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8125B7"/>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8125B7"/>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8125B7"/>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8125B7"/>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8125B7"/>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8125B7"/>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125B7"/>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125B7"/>
    <w:rPr>
      <w:b/>
      <w:caps/>
      <w:noProof/>
      <w:color w:val="FFFFFF"/>
      <w:spacing w:val="16"/>
      <w:szCs w:val="24"/>
      <w:lang w:eastAsia="en-US"/>
    </w:rPr>
  </w:style>
  <w:style w:type="character" w:styleId="CommentReference">
    <w:name w:val="annotation reference"/>
    <w:basedOn w:val="DefaultParagraphFont"/>
    <w:uiPriority w:val="99"/>
    <w:semiHidden/>
    <w:unhideWhenUsed/>
    <w:locked/>
    <w:rsid w:val="009D5B4A"/>
    <w:rPr>
      <w:sz w:val="16"/>
      <w:szCs w:val="16"/>
    </w:rPr>
  </w:style>
  <w:style w:type="paragraph" w:styleId="CommentText">
    <w:name w:val="annotation text"/>
    <w:basedOn w:val="Normal"/>
    <w:link w:val="CommentTextChar"/>
    <w:unhideWhenUsed/>
    <w:locked/>
    <w:rsid w:val="009D5B4A"/>
    <w:rPr>
      <w:sz w:val="20"/>
      <w:szCs w:val="20"/>
    </w:rPr>
  </w:style>
  <w:style w:type="character" w:customStyle="1" w:styleId="CommentTextChar">
    <w:name w:val="Comment Text Char"/>
    <w:basedOn w:val="DefaultParagraphFont"/>
    <w:link w:val="CommentText"/>
    <w:rsid w:val="009D5B4A"/>
    <w:rPr>
      <w:rFonts w:ascii="Cambria" w:hAnsi="Cambria" w:cstheme="minorBidi"/>
      <w:sz w:val="20"/>
      <w:szCs w:val="20"/>
      <w:lang w:eastAsia="en-US"/>
    </w:rPr>
  </w:style>
  <w:style w:type="paragraph" w:styleId="CommentSubject">
    <w:name w:val="annotation subject"/>
    <w:basedOn w:val="CommentText"/>
    <w:next w:val="CommentText"/>
    <w:link w:val="CommentSubjectChar"/>
    <w:uiPriority w:val="99"/>
    <w:semiHidden/>
    <w:unhideWhenUsed/>
    <w:locked/>
    <w:rsid w:val="009D5B4A"/>
    <w:rPr>
      <w:b/>
      <w:bCs/>
    </w:rPr>
  </w:style>
  <w:style w:type="character" w:customStyle="1" w:styleId="CommentSubjectChar">
    <w:name w:val="Comment Subject Char"/>
    <w:basedOn w:val="CommentTextChar"/>
    <w:link w:val="CommentSubject"/>
    <w:uiPriority w:val="99"/>
    <w:semiHidden/>
    <w:rsid w:val="009D5B4A"/>
    <w:rPr>
      <w:rFonts w:ascii="Cambria" w:hAnsi="Cambria" w:cstheme="minorBidi"/>
      <w:b/>
      <w:bCs/>
      <w:sz w:val="20"/>
      <w:szCs w:val="20"/>
      <w:lang w:eastAsia="en-US"/>
    </w:rPr>
  </w:style>
  <w:style w:type="paragraph" w:styleId="DocumentMap">
    <w:name w:val="Document Map"/>
    <w:basedOn w:val="Normal"/>
    <w:link w:val="DocumentMapChar"/>
    <w:uiPriority w:val="99"/>
    <w:semiHidden/>
    <w:unhideWhenUsed/>
    <w:locked/>
    <w:rsid w:val="009D5B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5B4A"/>
    <w:rPr>
      <w:rFonts w:ascii="Tahoma" w:hAnsi="Tahoma" w:cs="Tahoma"/>
      <w:sz w:val="16"/>
      <w:szCs w:val="16"/>
      <w:lang w:eastAsia="en-US"/>
    </w:rPr>
  </w:style>
  <w:style w:type="character" w:styleId="EndnoteReference">
    <w:name w:val="endnote reference"/>
    <w:basedOn w:val="DefaultParagraphFont"/>
    <w:uiPriority w:val="99"/>
    <w:semiHidden/>
    <w:unhideWhenUsed/>
    <w:locked/>
    <w:rsid w:val="009D5B4A"/>
    <w:rPr>
      <w:vertAlign w:val="superscript"/>
    </w:rPr>
  </w:style>
  <w:style w:type="paragraph" w:styleId="EndnoteText">
    <w:name w:val="endnote text"/>
    <w:basedOn w:val="Normal"/>
    <w:link w:val="EndnoteTextChar"/>
    <w:uiPriority w:val="99"/>
    <w:unhideWhenUsed/>
    <w:locked/>
    <w:rsid w:val="009D5B4A"/>
    <w:pPr>
      <w:spacing w:after="60" w:line="264" w:lineRule="auto"/>
    </w:pPr>
    <w:rPr>
      <w:sz w:val="20"/>
      <w:szCs w:val="20"/>
    </w:rPr>
  </w:style>
  <w:style w:type="character" w:customStyle="1" w:styleId="EndnoteTextChar">
    <w:name w:val="Endnote Text Char"/>
    <w:basedOn w:val="DefaultParagraphFont"/>
    <w:link w:val="EndnoteText"/>
    <w:uiPriority w:val="99"/>
    <w:rsid w:val="009D5B4A"/>
    <w:rPr>
      <w:rFonts w:ascii="Cambria" w:hAnsi="Cambria" w:cstheme="minorBidi"/>
      <w:sz w:val="20"/>
      <w:szCs w:val="20"/>
      <w:lang w:eastAsia="en-US"/>
    </w:rPr>
  </w:style>
  <w:style w:type="paragraph" w:styleId="Index1">
    <w:name w:val="index 1"/>
    <w:basedOn w:val="Normal"/>
    <w:next w:val="Normal"/>
    <w:autoRedefine/>
    <w:uiPriority w:val="99"/>
    <w:semiHidden/>
    <w:locked/>
    <w:rsid w:val="008125B7"/>
    <w:pPr>
      <w:ind w:left="220" w:hanging="220"/>
    </w:pPr>
  </w:style>
  <w:style w:type="paragraph" w:styleId="Index2">
    <w:name w:val="index 2"/>
    <w:basedOn w:val="Normal"/>
    <w:next w:val="Normal"/>
    <w:autoRedefine/>
    <w:uiPriority w:val="99"/>
    <w:semiHidden/>
    <w:locked/>
    <w:rsid w:val="008125B7"/>
    <w:pPr>
      <w:ind w:left="440" w:hanging="220"/>
    </w:pPr>
  </w:style>
  <w:style w:type="paragraph" w:styleId="Index3">
    <w:name w:val="index 3"/>
    <w:basedOn w:val="Normal"/>
    <w:next w:val="Normal"/>
    <w:autoRedefine/>
    <w:uiPriority w:val="99"/>
    <w:semiHidden/>
    <w:locked/>
    <w:rsid w:val="008125B7"/>
    <w:pPr>
      <w:ind w:left="660" w:hanging="220"/>
    </w:pPr>
  </w:style>
  <w:style w:type="paragraph" w:styleId="Index4">
    <w:name w:val="index 4"/>
    <w:basedOn w:val="Normal"/>
    <w:next w:val="Normal"/>
    <w:autoRedefine/>
    <w:uiPriority w:val="99"/>
    <w:semiHidden/>
    <w:locked/>
    <w:rsid w:val="008125B7"/>
    <w:pPr>
      <w:ind w:left="880" w:hanging="220"/>
    </w:pPr>
  </w:style>
  <w:style w:type="paragraph" w:styleId="Index5">
    <w:name w:val="index 5"/>
    <w:basedOn w:val="Normal"/>
    <w:next w:val="Normal"/>
    <w:autoRedefine/>
    <w:uiPriority w:val="99"/>
    <w:semiHidden/>
    <w:locked/>
    <w:rsid w:val="008125B7"/>
    <w:pPr>
      <w:ind w:left="1100" w:hanging="220"/>
    </w:pPr>
  </w:style>
  <w:style w:type="paragraph" w:styleId="Index6">
    <w:name w:val="index 6"/>
    <w:basedOn w:val="Normal"/>
    <w:next w:val="Normal"/>
    <w:autoRedefine/>
    <w:uiPriority w:val="99"/>
    <w:semiHidden/>
    <w:locked/>
    <w:rsid w:val="008125B7"/>
    <w:pPr>
      <w:ind w:left="1320" w:hanging="220"/>
    </w:pPr>
  </w:style>
  <w:style w:type="paragraph" w:styleId="Index7">
    <w:name w:val="index 7"/>
    <w:basedOn w:val="Normal"/>
    <w:next w:val="Normal"/>
    <w:autoRedefine/>
    <w:uiPriority w:val="99"/>
    <w:semiHidden/>
    <w:locked/>
    <w:rsid w:val="008125B7"/>
    <w:pPr>
      <w:ind w:left="1540" w:hanging="220"/>
    </w:pPr>
  </w:style>
  <w:style w:type="paragraph" w:styleId="Index8">
    <w:name w:val="index 8"/>
    <w:basedOn w:val="Normal"/>
    <w:next w:val="Normal"/>
    <w:autoRedefine/>
    <w:uiPriority w:val="99"/>
    <w:semiHidden/>
    <w:locked/>
    <w:rsid w:val="008125B7"/>
    <w:pPr>
      <w:ind w:left="1760" w:hanging="220"/>
    </w:pPr>
  </w:style>
  <w:style w:type="paragraph" w:styleId="Index9">
    <w:name w:val="index 9"/>
    <w:basedOn w:val="Normal"/>
    <w:next w:val="Normal"/>
    <w:autoRedefine/>
    <w:uiPriority w:val="99"/>
    <w:semiHidden/>
    <w:locked/>
    <w:rsid w:val="008125B7"/>
    <w:pPr>
      <w:ind w:left="1980" w:hanging="220"/>
    </w:pPr>
  </w:style>
  <w:style w:type="paragraph" w:styleId="IndexHeading">
    <w:name w:val="index heading"/>
    <w:basedOn w:val="Normal"/>
    <w:next w:val="Index1"/>
    <w:uiPriority w:val="99"/>
    <w:semiHidden/>
    <w:locked/>
    <w:rsid w:val="008125B7"/>
    <w:rPr>
      <w:rFonts w:ascii="Arial" w:hAnsi="Arial" w:cs="Arial"/>
      <w:b/>
      <w:bCs/>
    </w:rPr>
  </w:style>
  <w:style w:type="paragraph" w:styleId="MacroText">
    <w:name w:val="macro"/>
    <w:link w:val="MacroTextChar"/>
    <w:uiPriority w:val="99"/>
    <w:semiHidden/>
    <w:locked/>
    <w:rsid w:val="008125B7"/>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8125B7"/>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8125B7"/>
    <w:pPr>
      <w:ind w:left="220" w:hanging="220"/>
    </w:pPr>
  </w:style>
  <w:style w:type="paragraph" w:styleId="TableofFigures">
    <w:name w:val="table of figures"/>
    <w:basedOn w:val="Normal"/>
    <w:next w:val="Normal"/>
    <w:uiPriority w:val="99"/>
    <w:locked/>
    <w:rsid w:val="0087382F"/>
    <w:pPr>
      <w:spacing w:before="120" w:after="120" w:line="240" w:lineRule="auto"/>
    </w:pPr>
    <w:rPr>
      <w:sz w:val="18"/>
    </w:rPr>
  </w:style>
  <w:style w:type="paragraph" w:styleId="TOAHeading">
    <w:name w:val="toa heading"/>
    <w:basedOn w:val="Heading1"/>
    <w:next w:val="Normal"/>
    <w:uiPriority w:val="99"/>
    <w:semiHidden/>
    <w:unhideWhenUsed/>
    <w:locked/>
    <w:rsid w:val="009D5B4A"/>
    <w:pPr>
      <w:spacing w:before="120"/>
    </w:pPr>
    <w:rPr>
      <w:bCs w:val="0"/>
      <w:sz w:val="24"/>
    </w:rPr>
  </w:style>
  <w:style w:type="paragraph" w:styleId="TOC5">
    <w:name w:val="toc 5"/>
    <w:basedOn w:val="Normal"/>
    <w:next w:val="Normal"/>
    <w:autoRedefine/>
    <w:uiPriority w:val="99"/>
    <w:semiHidden/>
    <w:rsid w:val="008125B7"/>
    <w:pPr>
      <w:ind w:left="880"/>
    </w:pPr>
  </w:style>
  <w:style w:type="paragraph" w:styleId="TOC6">
    <w:name w:val="toc 6"/>
    <w:basedOn w:val="Normal"/>
    <w:next w:val="Normal"/>
    <w:autoRedefine/>
    <w:uiPriority w:val="99"/>
    <w:semiHidden/>
    <w:rsid w:val="008125B7"/>
    <w:pPr>
      <w:ind w:left="1100"/>
    </w:pPr>
  </w:style>
  <w:style w:type="paragraph" w:styleId="TOC7">
    <w:name w:val="toc 7"/>
    <w:basedOn w:val="Normal"/>
    <w:next w:val="Normal"/>
    <w:autoRedefine/>
    <w:uiPriority w:val="99"/>
    <w:semiHidden/>
    <w:rsid w:val="008125B7"/>
    <w:pPr>
      <w:ind w:left="1320"/>
    </w:pPr>
  </w:style>
  <w:style w:type="paragraph" w:styleId="TOC8">
    <w:name w:val="toc 8"/>
    <w:basedOn w:val="Normal"/>
    <w:next w:val="Normal"/>
    <w:autoRedefine/>
    <w:uiPriority w:val="99"/>
    <w:semiHidden/>
    <w:rsid w:val="008125B7"/>
    <w:pPr>
      <w:ind w:left="1540"/>
    </w:pPr>
  </w:style>
  <w:style w:type="numbering" w:customStyle="1" w:styleId="TableBullets">
    <w:name w:val="TableBullets"/>
    <w:uiPriority w:val="99"/>
    <w:rsid w:val="008125B7"/>
    <w:pPr>
      <w:numPr>
        <w:numId w:val="4"/>
      </w:numPr>
    </w:pPr>
  </w:style>
  <w:style w:type="numbering" w:customStyle="1" w:styleId="Sources">
    <w:name w:val="Sources"/>
    <w:rsid w:val="008125B7"/>
    <w:pPr>
      <w:numPr>
        <w:numId w:val="3"/>
      </w:numPr>
    </w:pPr>
  </w:style>
  <w:style w:type="numbering" w:styleId="1ai">
    <w:name w:val="Outline List 1"/>
    <w:basedOn w:val="NoList"/>
    <w:uiPriority w:val="99"/>
    <w:semiHidden/>
    <w:unhideWhenUsed/>
    <w:locked/>
    <w:rsid w:val="008125B7"/>
    <w:pPr>
      <w:numPr>
        <w:numId w:val="7"/>
      </w:numPr>
    </w:pPr>
  </w:style>
  <w:style w:type="numbering" w:styleId="111111">
    <w:name w:val="Outline List 2"/>
    <w:basedOn w:val="NoList"/>
    <w:uiPriority w:val="99"/>
    <w:semiHidden/>
    <w:unhideWhenUsed/>
    <w:locked/>
    <w:rsid w:val="008125B7"/>
    <w:pPr>
      <w:numPr>
        <w:numId w:val="6"/>
      </w:numPr>
    </w:pPr>
  </w:style>
  <w:style w:type="numbering" w:customStyle="1" w:styleId="Bullets">
    <w:name w:val="Bullets"/>
    <w:rsid w:val="008125B7"/>
    <w:pPr>
      <w:numPr>
        <w:numId w:val="2"/>
      </w:numPr>
    </w:pPr>
  </w:style>
  <w:style w:type="numbering" w:customStyle="1" w:styleId="Numbers">
    <w:name w:val="Numbers"/>
    <w:rsid w:val="008125B7"/>
    <w:pPr>
      <w:numPr>
        <w:numId w:val="5"/>
      </w:numPr>
    </w:pPr>
  </w:style>
  <w:style w:type="numbering" w:styleId="ArticleSection">
    <w:name w:val="Outline List 3"/>
    <w:basedOn w:val="NoList"/>
    <w:uiPriority w:val="99"/>
    <w:semiHidden/>
    <w:unhideWhenUsed/>
    <w:locked/>
    <w:rsid w:val="008125B7"/>
    <w:pPr>
      <w:numPr>
        <w:numId w:val="8"/>
      </w:numPr>
    </w:pPr>
  </w:style>
  <w:style w:type="paragraph" w:customStyle="1" w:styleId="AppendixHeading1base">
    <w:name w:val="Appendix Heading 1 base"/>
    <w:uiPriority w:val="20"/>
    <w:semiHidden/>
    <w:qFormat/>
    <w:rsid w:val="008125B7"/>
    <w:pPr>
      <w:keepNext/>
      <w:pageBreakBefore/>
      <w:numPr>
        <w:numId w:val="9"/>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Normal"/>
    <w:uiPriority w:val="11"/>
    <w:qFormat/>
    <w:rsid w:val="008125B7"/>
    <w:pPr>
      <w:numPr>
        <w:numId w:val="0"/>
      </w:numPr>
      <w:ind w:left="1134" w:hanging="1134"/>
    </w:pPr>
  </w:style>
  <w:style w:type="paragraph" w:customStyle="1" w:styleId="AppendixHeading3">
    <w:name w:val="Appendix Heading 3"/>
    <w:basedOn w:val="Heading3"/>
    <w:next w:val="Normal"/>
    <w:uiPriority w:val="11"/>
    <w:qFormat/>
    <w:rsid w:val="008125B7"/>
    <w:pPr>
      <w:numPr>
        <w:ilvl w:val="0"/>
        <w:numId w:val="0"/>
      </w:numPr>
      <w:ind w:left="1134" w:hanging="1134"/>
    </w:pPr>
  </w:style>
  <w:style w:type="paragraph" w:customStyle="1" w:styleId="AppendixHeading4">
    <w:name w:val="Appendix Heading 4"/>
    <w:basedOn w:val="Heading4"/>
    <w:next w:val="Normal"/>
    <w:uiPriority w:val="11"/>
    <w:qFormat/>
    <w:rsid w:val="008125B7"/>
  </w:style>
  <w:style w:type="paragraph" w:customStyle="1" w:styleId="Equation">
    <w:name w:val="Equation"/>
    <w:basedOn w:val="Normal"/>
    <w:next w:val="Normal"/>
    <w:uiPriority w:val="7"/>
    <w:qFormat/>
    <w:rsid w:val="00834257"/>
    <w:pPr>
      <w:tabs>
        <w:tab w:val="right" w:pos="9639"/>
      </w:tabs>
      <w:spacing w:before="240" w:after="240" w:line="240" w:lineRule="auto"/>
      <w:ind w:left="567"/>
      <w:jc w:val="both"/>
    </w:pPr>
    <w:rPr>
      <w:rFonts w:asciiTheme="minorHAnsi" w:eastAsia="Times New Roman" w:hAnsiTheme="minorHAnsi" w:cs="Times New Roman"/>
      <w:sz w:val="24"/>
      <w:szCs w:val="24"/>
    </w:rPr>
  </w:style>
  <w:style w:type="paragraph" w:styleId="ListNumber2">
    <w:name w:val="List Number 2"/>
    <w:uiPriority w:val="10"/>
    <w:qFormat/>
    <w:locked/>
    <w:rsid w:val="009D5B4A"/>
    <w:pPr>
      <w:numPr>
        <w:ilvl w:val="1"/>
        <w:numId w:val="20"/>
      </w:numPr>
      <w:tabs>
        <w:tab w:val="left" w:pos="567"/>
      </w:tabs>
      <w:spacing w:before="120" w:after="120" w:line="264" w:lineRule="auto"/>
    </w:pPr>
    <w:rPr>
      <w:rFonts w:ascii="Cambria" w:eastAsia="Times New Roman" w:hAnsi="Cambria"/>
      <w:szCs w:val="24"/>
      <w:lang w:eastAsia="en-US"/>
    </w:rPr>
  </w:style>
  <w:style w:type="character" w:customStyle="1" w:styleId="Italics">
    <w:name w:val="Italics"/>
    <w:basedOn w:val="DefaultParagraphFont"/>
    <w:uiPriority w:val="3"/>
    <w:qFormat/>
    <w:rsid w:val="008125B7"/>
    <w:rPr>
      <w:i/>
    </w:rPr>
  </w:style>
  <w:style w:type="table" w:customStyle="1" w:styleId="LightShading1">
    <w:name w:val="Light Shading1"/>
    <w:basedOn w:val="TableNormal"/>
    <w:uiPriority w:val="60"/>
    <w:rsid w:val="009D5B4A"/>
    <w:rPr>
      <w:rFonts w:ascii="Cambria" w:eastAsia="Cambria" w:hAnsi="Cambria"/>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SIRO">
    <w:name w:val="Table_CSIRO"/>
    <w:basedOn w:val="TableNormal"/>
    <w:uiPriority w:val="99"/>
    <w:qFormat/>
    <w:rsid w:val="00442BCD"/>
    <w:rPr>
      <w:sz w:val="20"/>
    </w:rPr>
    <w:tblPr>
      <w:tblStyleRowBandSize w:val="1"/>
      <w:tblBorders>
        <w:bottom w:val="single" w:sz="4" w:space="0" w:color="auto"/>
      </w:tblBorders>
      <w:tblCellMar>
        <w:left w:w="28" w:type="dxa"/>
        <w:right w:w="2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Normal"/>
    <w:uiPriority w:val="4"/>
    <w:qFormat/>
    <w:rsid w:val="008125B7"/>
  </w:style>
  <w:style w:type="paragraph" w:styleId="ListParagraph">
    <w:name w:val="List Paragraph"/>
    <w:basedOn w:val="Normal"/>
    <w:uiPriority w:val="99"/>
    <w:semiHidden/>
    <w:qFormat/>
    <w:rsid w:val="008125B7"/>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9D5B4A"/>
    <w:rPr>
      <w:i/>
      <w:iCs/>
      <w:color w:val="00A9CE" w:themeColor="accent1"/>
    </w:rPr>
  </w:style>
  <w:style w:type="character" w:styleId="SubtleEmphasis">
    <w:name w:val="Subtle Emphasis"/>
    <w:basedOn w:val="DefaultParagraphFont"/>
    <w:uiPriority w:val="19"/>
    <w:semiHidden/>
    <w:qFormat/>
    <w:rsid w:val="008125B7"/>
    <w:rPr>
      <w:i/>
      <w:iCs/>
      <w:color w:val="595959" w:themeColor="text1" w:themeTint="A6"/>
    </w:rPr>
  </w:style>
  <w:style w:type="paragraph" w:styleId="IntenseQuote">
    <w:name w:val="Intense Quote"/>
    <w:basedOn w:val="Normal"/>
    <w:next w:val="Normal"/>
    <w:link w:val="IntenseQuoteChar"/>
    <w:uiPriority w:val="30"/>
    <w:semiHidden/>
    <w:qFormat/>
    <w:rsid w:val="008125B7"/>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8125B7"/>
    <w:rPr>
      <w:rFonts w:eastAsia="Calibri"/>
      <w:b/>
      <w:bCs/>
      <w:i/>
      <w:iCs/>
      <w:color w:val="001D34" w:themeColor="accent2"/>
    </w:rPr>
  </w:style>
  <w:style w:type="paragraph" w:customStyle="1" w:styleId="Boxedlistbullet">
    <w:name w:val="Boxed list bullet"/>
    <w:basedOn w:val="Boxedtext"/>
    <w:uiPriority w:val="19"/>
    <w:qFormat/>
    <w:rsid w:val="008125B7"/>
    <w:pPr>
      <w:numPr>
        <w:numId w:val="10"/>
      </w:numPr>
      <w:spacing w:before="0" w:after="0"/>
      <w:ind w:left="454" w:hanging="227"/>
      <w:contextualSpacing/>
    </w:pPr>
  </w:style>
  <w:style w:type="paragraph" w:customStyle="1" w:styleId="Boxedheadingblue">
    <w:name w:val="Boxed heading blue"/>
    <w:basedOn w:val="Boxedheading"/>
    <w:uiPriority w:val="20"/>
    <w:qFormat/>
    <w:rsid w:val="008125B7"/>
    <w:pPr>
      <w:shd w:val="clear" w:color="auto" w:fill="D0EAFF" w:themeFill="accent2" w:themeFillTint="1A"/>
    </w:pPr>
  </w:style>
  <w:style w:type="paragraph" w:customStyle="1" w:styleId="Boxedtextblue">
    <w:name w:val="Boxed text blue"/>
    <w:basedOn w:val="Boxedtext"/>
    <w:uiPriority w:val="20"/>
    <w:qFormat/>
    <w:rsid w:val="008125B7"/>
    <w:pPr>
      <w:shd w:val="clear" w:color="auto" w:fill="D0EAFF" w:themeFill="accent2" w:themeFillTint="1A"/>
    </w:pPr>
  </w:style>
  <w:style w:type="paragraph" w:customStyle="1" w:styleId="Boxedlistbulletblue">
    <w:name w:val="Boxed list bullet blue"/>
    <w:basedOn w:val="Boxedlistbullet"/>
    <w:uiPriority w:val="20"/>
    <w:qFormat/>
    <w:rsid w:val="008125B7"/>
    <w:pPr>
      <w:shd w:val="clear" w:color="auto" w:fill="D0EAFF" w:themeFill="accent2" w:themeFillTint="1A"/>
    </w:pPr>
  </w:style>
  <w:style w:type="paragraph" w:customStyle="1" w:styleId="Boxedheadingpurple">
    <w:name w:val="Boxed heading purple"/>
    <w:basedOn w:val="Boxedheading"/>
    <w:uiPriority w:val="21"/>
    <w:qFormat/>
    <w:rsid w:val="008125B7"/>
    <w:pPr>
      <w:shd w:val="clear" w:color="auto" w:fill="CACBF5" w:themeFill="accent4" w:themeFillTint="33"/>
    </w:pPr>
  </w:style>
  <w:style w:type="paragraph" w:customStyle="1" w:styleId="Boxedtextpurple">
    <w:name w:val="Boxed text purple"/>
    <w:basedOn w:val="Boxedtext"/>
    <w:uiPriority w:val="21"/>
    <w:qFormat/>
    <w:rsid w:val="008125B7"/>
    <w:pPr>
      <w:shd w:val="clear" w:color="auto" w:fill="CACBF5" w:themeFill="accent4" w:themeFillTint="33"/>
    </w:pPr>
  </w:style>
  <w:style w:type="paragraph" w:customStyle="1" w:styleId="Boxedlistbulletpurple">
    <w:name w:val="Boxed list bullet purple"/>
    <w:basedOn w:val="Boxedlistbullet"/>
    <w:uiPriority w:val="21"/>
    <w:qFormat/>
    <w:rsid w:val="008125B7"/>
    <w:pPr>
      <w:shd w:val="clear" w:color="auto" w:fill="CACBF5" w:themeFill="accent4" w:themeFillTint="33"/>
    </w:pPr>
  </w:style>
  <w:style w:type="paragraph" w:customStyle="1" w:styleId="CaptionFigure">
    <w:name w:val="Caption Figure"/>
    <w:qFormat/>
    <w:rsid w:val="009562FE"/>
    <w:pPr>
      <w:spacing w:after="240"/>
    </w:pPr>
    <w:rPr>
      <w:rFonts w:eastAsia="Calibri"/>
      <w:bCs/>
      <w:color w:val="595959" w:themeColor="text1" w:themeTint="A6"/>
      <w:sz w:val="20"/>
      <w:szCs w:val="18"/>
    </w:rPr>
  </w:style>
  <w:style w:type="paragraph" w:customStyle="1" w:styleId="Author">
    <w:name w:val="Author"/>
    <w:basedOn w:val="Normal"/>
    <w:next w:val="Normal"/>
    <w:uiPriority w:val="24"/>
    <w:qFormat/>
    <w:rsid w:val="009D5B4A"/>
    <w:pPr>
      <w:spacing w:after="60"/>
    </w:pPr>
    <w:rPr>
      <w:b/>
      <w:sz w:val="28"/>
      <w:szCs w:val="28"/>
    </w:rPr>
  </w:style>
  <w:style w:type="paragraph" w:customStyle="1" w:styleId="Client">
    <w:name w:val="Client"/>
    <w:qFormat/>
    <w:rsid w:val="008D078D"/>
    <w:pPr>
      <w:framePr w:w="5897" w:h="4899" w:hRule="exact" w:hSpace="113" w:vSpace="680" w:wrap="around" w:vAnchor="page" w:hAnchor="page" w:x="1135" w:y="9294" w:anchorLock="1"/>
    </w:pPr>
    <w:rPr>
      <w:rFonts w:eastAsia="Calibri"/>
      <w:color w:val="000000"/>
      <w:sz w:val="24"/>
    </w:rPr>
  </w:style>
  <w:style w:type="paragraph" w:customStyle="1" w:styleId="Source">
    <w:name w:val="Source"/>
    <w:basedOn w:val="Normal"/>
    <w:next w:val="Normal"/>
    <w:uiPriority w:val="6"/>
    <w:qFormat/>
    <w:rsid w:val="004D0F71"/>
    <w:pPr>
      <w:tabs>
        <w:tab w:val="left" w:pos="539"/>
      </w:tabs>
      <w:spacing w:after="0" w:line="180" w:lineRule="atLeast"/>
      <w:ind w:left="624" w:hanging="624"/>
    </w:pPr>
    <w:rPr>
      <w:sz w:val="16"/>
      <w:szCs w:val="20"/>
    </w:rPr>
  </w:style>
  <w:style w:type="paragraph" w:customStyle="1" w:styleId="Reportdetails">
    <w:name w:val="Report details"/>
    <w:qFormat/>
    <w:rsid w:val="004D0F71"/>
    <w:rPr>
      <w:rFonts w:asciiTheme="minorHAnsi" w:eastAsia="Calibri" w:hAnsiTheme="minorHAnsi"/>
      <w:color w:val="FFFFFF" w:themeColor="background1"/>
      <w:szCs w:val="20"/>
    </w:rPr>
  </w:style>
  <w:style w:type="paragraph" w:styleId="Subtitle">
    <w:name w:val="Subtitle"/>
    <w:basedOn w:val="Heading1"/>
    <w:next w:val="Normal"/>
    <w:link w:val="SubtitleChar"/>
    <w:uiPriority w:val="23"/>
    <w:qFormat/>
    <w:rsid w:val="009D5B4A"/>
    <w:pPr>
      <w:spacing w:before="120"/>
    </w:pPr>
    <w:rPr>
      <w:b w:val="0"/>
      <w:sz w:val="56"/>
      <w:szCs w:val="56"/>
    </w:rPr>
  </w:style>
  <w:style w:type="character" w:customStyle="1" w:styleId="SubtitleChar">
    <w:name w:val="Subtitle Char"/>
    <w:basedOn w:val="DefaultParagraphFont"/>
    <w:link w:val="Subtitle"/>
    <w:uiPriority w:val="23"/>
    <w:rsid w:val="009D5B4A"/>
    <w:rPr>
      <w:rFonts w:cstheme="minorBidi"/>
      <w:bCs/>
      <w:color w:val="000000"/>
      <w:spacing w:val="5"/>
      <w:kern w:val="28"/>
      <w:sz w:val="56"/>
      <w:szCs w:val="56"/>
      <w:lang w:eastAsia="en-US"/>
    </w:rPr>
  </w:style>
  <w:style w:type="paragraph" w:customStyle="1" w:styleId="Authordetails">
    <w:name w:val="Author details"/>
    <w:rsid w:val="004D0F71"/>
    <w:pPr>
      <w:spacing w:after="120"/>
    </w:pPr>
    <w:rPr>
      <w:rFonts w:asciiTheme="minorHAnsi" w:eastAsia="Times New Roman" w:hAnsiTheme="minorHAnsi" w:cs="Tahoma"/>
      <w:color w:val="FFFFFF" w:themeColor="background1"/>
      <w:sz w:val="24"/>
      <w:szCs w:val="24"/>
    </w:rPr>
  </w:style>
  <w:style w:type="paragraph" w:customStyle="1" w:styleId="EndNoteBibliography">
    <w:name w:val="EndNote Bibliography"/>
    <w:basedOn w:val="Normal"/>
    <w:link w:val="EndNoteBibliographyChar"/>
    <w:rsid w:val="004D0F71"/>
    <w:rPr>
      <w:rFonts w:cs="Calibri"/>
      <w:noProof/>
      <w:lang w:val="en-US"/>
    </w:rPr>
  </w:style>
  <w:style w:type="character" w:customStyle="1" w:styleId="EndNoteBibliographyChar">
    <w:name w:val="EndNote Bibliography Char"/>
    <w:basedOn w:val="DefaultParagraphFont"/>
    <w:link w:val="EndNoteBibliography"/>
    <w:rsid w:val="004D0F71"/>
    <w:rPr>
      <w:rFonts w:cs="Calibri"/>
      <w:noProof/>
      <w:lang w:val="en-US" w:eastAsia="en-US"/>
    </w:rPr>
  </w:style>
  <w:style w:type="paragraph" w:styleId="Revision">
    <w:name w:val="Revision"/>
    <w:hidden/>
    <w:uiPriority w:val="99"/>
    <w:semiHidden/>
    <w:rsid w:val="003502A0"/>
    <w:rPr>
      <w:rFonts w:eastAsia="Calibri"/>
      <w:color w:val="000000"/>
      <w:sz w:val="20"/>
    </w:rPr>
  </w:style>
  <w:style w:type="paragraph" w:customStyle="1" w:styleId="RowHeadingbold">
    <w:name w:val="RowHeading bold"/>
    <w:next w:val="Normal"/>
    <w:uiPriority w:val="5"/>
    <w:qFormat/>
    <w:rsid w:val="008125B7"/>
    <w:rPr>
      <w:rFonts w:eastAsia="Calibri"/>
      <w:b/>
      <w:bCs/>
      <w:sz w:val="20"/>
    </w:rPr>
  </w:style>
  <w:style w:type="paragraph" w:customStyle="1" w:styleId="RowHeading">
    <w:name w:val="RowHeading"/>
    <w:next w:val="TableText"/>
    <w:uiPriority w:val="5"/>
    <w:qFormat/>
    <w:rsid w:val="000A5635"/>
    <w:rPr>
      <w:rFonts w:eastAsia="Calibri"/>
      <w:sz w:val="20"/>
    </w:rPr>
  </w:style>
  <w:style w:type="character" w:customStyle="1" w:styleId="Bold">
    <w:name w:val="Bold"/>
    <w:basedOn w:val="DefaultParagraphFont"/>
    <w:uiPriority w:val="3"/>
    <w:qFormat/>
    <w:rsid w:val="008125B7"/>
    <w:rPr>
      <w:b/>
    </w:rPr>
  </w:style>
  <w:style w:type="paragraph" w:customStyle="1" w:styleId="Boxedheading">
    <w:name w:val="Boxed heading"/>
    <w:uiPriority w:val="19"/>
    <w:qFormat/>
    <w:rsid w:val="008125B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8125B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TableFootnote">
    <w:name w:val="TableFootnote"/>
    <w:qFormat/>
    <w:rsid w:val="00A8427B"/>
    <w:pPr>
      <w:ind w:left="284"/>
    </w:pPr>
    <w:rPr>
      <w:rFonts w:eastAsia="Calibri"/>
      <w:color w:val="000000"/>
      <w:sz w:val="20"/>
    </w:rPr>
  </w:style>
  <w:style w:type="paragraph" w:customStyle="1" w:styleId="ColumnHeadingRight">
    <w:name w:val="ColumnHeading Right"/>
    <w:qFormat/>
    <w:rsid w:val="00525CD5"/>
    <w:pPr>
      <w:jc w:val="right"/>
    </w:pPr>
    <w:rPr>
      <w:rFonts w:asciiTheme="minorHAnsi" w:eastAsia="Calibri" w:hAnsiTheme="minorHAnsi"/>
      <w:bCs/>
      <w:color w:val="FFFFFF"/>
      <w:sz w:val="20"/>
    </w:rPr>
  </w:style>
  <w:style w:type="paragraph" w:customStyle="1" w:styleId="Footeraddress">
    <w:name w:val="Footer address"/>
    <w:basedOn w:val="Footer"/>
    <w:semiHidden/>
    <w:qFormat/>
    <w:rsid w:val="009D5B4A"/>
    <w:rPr>
      <w:sz w:val="16"/>
    </w:rPr>
  </w:style>
  <w:style w:type="paragraph" w:styleId="Quote">
    <w:name w:val="Quote"/>
    <w:basedOn w:val="Normal"/>
    <w:next w:val="Normal"/>
    <w:link w:val="QuoteChar"/>
    <w:uiPriority w:val="18"/>
    <w:qFormat/>
    <w:rsid w:val="009D5B4A"/>
    <w:pPr>
      <w:ind w:left="709" w:right="567"/>
    </w:pPr>
    <w:rPr>
      <w:iCs/>
      <w:color w:val="000000"/>
    </w:rPr>
  </w:style>
  <w:style w:type="character" w:customStyle="1" w:styleId="QuoteChar">
    <w:name w:val="Quote Char"/>
    <w:basedOn w:val="DefaultParagraphFont"/>
    <w:link w:val="Quote"/>
    <w:uiPriority w:val="18"/>
    <w:rsid w:val="009D5B4A"/>
    <w:rPr>
      <w:rFonts w:ascii="Cambria" w:hAnsi="Cambria" w:cstheme="minorBidi"/>
      <w:iCs/>
      <w:color w:val="000000"/>
      <w:lang w:eastAsia="en-US"/>
    </w:rPr>
  </w:style>
  <w:style w:type="paragraph" w:customStyle="1" w:styleId="BoxText">
    <w:name w:val="Box Text"/>
    <w:basedOn w:val="Normal"/>
    <w:uiPriority w:val="19"/>
    <w:qFormat/>
    <w:rsid w:val="009D5B4A"/>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FigureTableNoteSource">
    <w:name w:val="Figure/Table Note/Source"/>
    <w:basedOn w:val="Normal"/>
    <w:next w:val="Normal"/>
    <w:uiPriority w:val="16"/>
    <w:qFormat/>
    <w:rsid w:val="009D5B4A"/>
    <w:pPr>
      <w:spacing w:before="120" w:line="264" w:lineRule="auto"/>
      <w:contextualSpacing/>
    </w:pPr>
    <w:rPr>
      <w:rFonts w:ascii="Calibri" w:hAnsi="Calibri"/>
      <w:sz w:val="18"/>
    </w:rPr>
  </w:style>
  <w:style w:type="table" w:styleId="LightShading-Accent6">
    <w:name w:val="Light Shading Accent 6"/>
    <w:basedOn w:val="TableGrid1"/>
    <w:uiPriority w:val="60"/>
    <w:rsid w:val="009D5B4A"/>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0">
    <w:name w:val="Table Text"/>
    <w:basedOn w:val="Normal"/>
    <w:uiPriority w:val="13"/>
    <w:qFormat/>
    <w:rsid w:val="00D42F90"/>
    <w:pPr>
      <w:spacing w:after="0" w:line="240" w:lineRule="auto"/>
    </w:pPr>
    <w:rPr>
      <w:sz w:val="18"/>
    </w:rPr>
  </w:style>
  <w:style w:type="paragraph" w:customStyle="1" w:styleId="TableHeading">
    <w:name w:val="Table Heading"/>
    <w:basedOn w:val="TableText0"/>
    <w:uiPriority w:val="14"/>
    <w:qFormat/>
    <w:rsid w:val="009D5B4A"/>
    <w:pPr>
      <w:keepNext/>
    </w:pPr>
    <w:rPr>
      <w:b/>
    </w:rPr>
  </w:style>
  <w:style w:type="character" w:styleId="PlaceholderText">
    <w:name w:val="Placeholder Text"/>
    <w:basedOn w:val="DefaultParagraphFont"/>
    <w:uiPriority w:val="99"/>
    <w:semiHidden/>
    <w:rsid w:val="009D5B4A"/>
    <w:rPr>
      <w:color w:val="808080"/>
    </w:rPr>
  </w:style>
  <w:style w:type="paragraph" w:customStyle="1" w:styleId="AuthorOrganisationAffiliation">
    <w:name w:val="Author Organisation/Affiliation"/>
    <w:basedOn w:val="Normal"/>
    <w:next w:val="Normal"/>
    <w:uiPriority w:val="25"/>
    <w:qFormat/>
    <w:rsid w:val="009D5B4A"/>
    <w:pPr>
      <w:spacing w:after="720"/>
    </w:pPr>
  </w:style>
  <w:style w:type="paragraph" w:customStyle="1" w:styleId="Glossary">
    <w:name w:val="Glossary"/>
    <w:basedOn w:val="Normal"/>
    <w:link w:val="GlossaryChar"/>
    <w:uiPriority w:val="28"/>
    <w:semiHidden/>
    <w:locked/>
    <w:rsid w:val="009D5B4A"/>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9D5B4A"/>
    <w:rPr>
      <w:rFonts w:ascii="Cambria" w:eastAsia="Calibri" w:hAnsi="Cambria" w:cstheme="minorBidi"/>
      <w:color w:val="000000"/>
      <w:lang w:eastAsia="en-US"/>
    </w:rPr>
  </w:style>
  <w:style w:type="paragraph" w:customStyle="1" w:styleId="BoxTextBullet">
    <w:name w:val="Box Text Bullet"/>
    <w:basedOn w:val="BoxText"/>
    <w:uiPriority w:val="21"/>
    <w:qFormat/>
    <w:rsid w:val="009D5B4A"/>
    <w:pPr>
      <w:numPr>
        <w:numId w:val="13"/>
      </w:numPr>
      <w:ind w:left="357" w:hanging="357"/>
    </w:pPr>
  </w:style>
  <w:style w:type="paragraph" w:customStyle="1" w:styleId="TableBullet1">
    <w:name w:val="Table Bullet 1"/>
    <w:basedOn w:val="TableText0"/>
    <w:uiPriority w:val="15"/>
    <w:qFormat/>
    <w:rsid w:val="009D5B4A"/>
    <w:pPr>
      <w:numPr>
        <w:numId w:val="14"/>
      </w:numPr>
      <w:ind w:left="284" w:hanging="284"/>
    </w:pPr>
  </w:style>
  <w:style w:type="paragraph" w:customStyle="1" w:styleId="BoxHeading">
    <w:name w:val="Box Heading"/>
    <w:basedOn w:val="BoxText"/>
    <w:uiPriority w:val="20"/>
    <w:qFormat/>
    <w:rsid w:val="009D5B4A"/>
    <w:pPr>
      <w:spacing w:line="240" w:lineRule="auto"/>
    </w:pPr>
    <w:rPr>
      <w:b/>
    </w:rPr>
  </w:style>
  <w:style w:type="paragraph" w:customStyle="1" w:styleId="Picture">
    <w:name w:val="Picture"/>
    <w:basedOn w:val="Normal"/>
    <w:uiPriority w:val="17"/>
    <w:qFormat/>
    <w:rsid w:val="009D5B4A"/>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9D5B4A"/>
    <w:pPr>
      <w:spacing w:after="0"/>
    </w:pPr>
    <w:rPr>
      <w:b/>
      <w:color w:val="FF0000"/>
      <w:sz w:val="36"/>
      <w:szCs w:val="36"/>
    </w:rPr>
  </w:style>
  <w:style w:type="paragraph" w:customStyle="1" w:styleId="DisseminationLimitingMarker">
    <w:name w:val="Dissemination Limiting Marker"/>
    <w:basedOn w:val="Header"/>
    <w:next w:val="Header"/>
    <w:uiPriority w:val="27"/>
    <w:rsid w:val="009D5B4A"/>
    <w:pPr>
      <w:spacing w:after="0"/>
    </w:pPr>
    <w:rPr>
      <w:b/>
      <w:sz w:val="36"/>
      <w:szCs w:val="36"/>
    </w:rPr>
  </w:style>
  <w:style w:type="paragraph" w:customStyle="1" w:styleId="BoxSource">
    <w:name w:val="Box Source"/>
    <w:basedOn w:val="FigureTableNoteSource"/>
    <w:uiPriority w:val="22"/>
    <w:qFormat/>
    <w:rsid w:val="009D5B4A"/>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9D5B4A"/>
    <w:pPr>
      <w:numPr>
        <w:numId w:val="15"/>
      </w:numPr>
    </w:pPr>
  </w:style>
  <w:style w:type="paragraph" w:styleId="Title">
    <w:name w:val="Title"/>
    <w:basedOn w:val="Normal"/>
    <w:next w:val="Normal"/>
    <w:link w:val="TitleChar"/>
    <w:uiPriority w:val="10"/>
    <w:qFormat/>
    <w:rsid w:val="009D5B4A"/>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9D5B4A"/>
    <w:rPr>
      <w:rFonts w:ascii="Cambria" w:eastAsiaTheme="majorEastAsia" w:hAnsi="Cambria" w:cstheme="majorBidi"/>
      <w:b/>
      <w:spacing w:val="5"/>
      <w:kern w:val="28"/>
      <w:sz w:val="72"/>
      <w:szCs w:val="52"/>
      <w:lang w:eastAsia="en-US"/>
    </w:rPr>
  </w:style>
  <w:style w:type="paragraph" w:customStyle="1" w:styleId="TOCHeading2">
    <w:name w:val="TOC Heading 2"/>
    <w:next w:val="Normal"/>
    <w:qFormat/>
    <w:rsid w:val="009D5B4A"/>
    <w:rPr>
      <w:rFonts w:ascii="Calibri Light" w:hAnsi="Calibri Light" w:cstheme="minorBidi"/>
      <w:sz w:val="36"/>
      <w:lang w:eastAsia="en-US"/>
    </w:rPr>
  </w:style>
  <w:style w:type="numbering" w:customStyle="1" w:styleId="Numberlist">
    <w:name w:val="Number list"/>
    <w:uiPriority w:val="99"/>
    <w:rsid w:val="009D5B4A"/>
    <w:pPr>
      <w:numPr>
        <w:numId w:val="16"/>
      </w:numPr>
    </w:pPr>
  </w:style>
  <w:style w:type="numbering" w:customStyle="1" w:styleId="Headinglist">
    <w:name w:val="Heading list"/>
    <w:uiPriority w:val="99"/>
    <w:rsid w:val="009D5B4A"/>
    <w:pPr>
      <w:numPr>
        <w:numId w:val="17"/>
      </w:numPr>
    </w:pPr>
  </w:style>
  <w:style w:type="paragraph" w:customStyle="1" w:styleId="Normalsmall">
    <w:name w:val="Normal small"/>
    <w:qFormat/>
    <w:rsid w:val="009D5B4A"/>
    <w:pPr>
      <w:spacing w:after="120" w:line="276" w:lineRule="auto"/>
    </w:pPr>
    <w:rPr>
      <w:rFonts w:ascii="Cambria" w:hAnsi="Cambria" w:cstheme="minorBidi"/>
      <w:sz w:val="18"/>
      <w:szCs w:val="18"/>
      <w:lang w:eastAsia="en-US"/>
    </w:rPr>
  </w:style>
  <w:style w:type="table" w:customStyle="1" w:styleId="ABARESTableleftrightalign">
    <w:name w:val="ABARES Table (left/right align)"/>
    <w:basedOn w:val="TableNormal"/>
    <w:uiPriority w:val="99"/>
    <w:rsid w:val="009D5B4A"/>
    <w:pPr>
      <w:spacing w:before="60" w:after="60"/>
      <w:jc w:val="right"/>
    </w:pPr>
    <w:rPr>
      <w:rFonts w:ascii="Cambria" w:eastAsia="Calibri" w:hAnsi="Cambria"/>
      <w:sz w:val="19"/>
      <w:szCs w:val="20"/>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9D5B4A"/>
    <w:pPr>
      <w:spacing w:before="60" w:after="60"/>
    </w:pPr>
    <w:rPr>
      <w:rFonts w:ascii="Cambria" w:eastAsia="Calibri" w:hAnsi="Cambria"/>
      <w:sz w:val="19"/>
      <w:szCs w:val="20"/>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9D5B4A"/>
    <w:pPr>
      <w:numPr>
        <w:numId w:val="19"/>
      </w:numPr>
      <w:spacing w:before="60" w:after="60"/>
      <w:ind w:left="403"/>
      <w:contextualSpacing/>
    </w:pPr>
    <w:rPr>
      <w:rFonts w:ascii="Cambria" w:eastAsia="Calibri" w:hAnsi="Cambria"/>
      <w:color w:val="000000" w:themeColor="text1"/>
      <w:sz w:val="18"/>
      <w:lang w:eastAsia="en-US"/>
    </w:rPr>
  </w:style>
  <w:style w:type="paragraph" w:customStyle="1" w:styleId="TableBullet2">
    <w:name w:val="Table Bullet 2"/>
    <w:basedOn w:val="TableBullet1"/>
    <w:qFormat/>
    <w:rsid w:val="009D5B4A"/>
    <w:pPr>
      <w:numPr>
        <w:numId w:val="22"/>
      </w:numPr>
      <w:tabs>
        <w:tab w:val="num" w:pos="284"/>
      </w:tabs>
      <w:ind w:left="568" w:hanging="284"/>
    </w:pPr>
  </w:style>
  <w:style w:type="numbering" w:customStyle="1" w:styleId="TableBulletlist">
    <w:name w:val="Table Bullet list"/>
    <w:uiPriority w:val="99"/>
    <w:rsid w:val="009D5B4A"/>
    <w:pPr>
      <w:numPr>
        <w:numId w:val="21"/>
      </w:numPr>
    </w:pPr>
  </w:style>
  <w:style w:type="character" w:styleId="UnresolvedMention">
    <w:name w:val="Unresolved Mention"/>
    <w:basedOn w:val="DefaultParagraphFont"/>
    <w:uiPriority w:val="99"/>
    <w:semiHidden/>
    <w:unhideWhenUsed/>
    <w:rsid w:val="00787499"/>
    <w:rPr>
      <w:color w:val="605E5C"/>
      <w:shd w:val="clear" w:color="auto" w:fill="E1DFDD"/>
    </w:rPr>
  </w:style>
  <w:style w:type="paragraph" w:styleId="BodyText">
    <w:name w:val="Body Text"/>
    <w:basedOn w:val="Normal"/>
    <w:link w:val="BodyTextChar"/>
    <w:semiHidden/>
    <w:unhideWhenUsed/>
    <w:qFormat/>
    <w:locked/>
    <w:rsid w:val="00765C7B"/>
    <w:pPr>
      <w:spacing w:after="120"/>
    </w:pPr>
  </w:style>
  <w:style w:type="character" w:customStyle="1" w:styleId="BodyTextChar">
    <w:name w:val="Body Text Char"/>
    <w:basedOn w:val="DefaultParagraphFont"/>
    <w:link w:val="BodyText"/>
    <w:rsid w:val="00765C7B"/>
    <w:rPr>
      <w:rFonts w:ascii="Cambria" w:hAnsi="Cambri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65046">
      <w:bodyDiv w:val="1"/>
      <w:marLeft w:val="0"/>
      <w:marRight w:val="0"/>
      <w:marTop w:val="0"/>
      <w:marBottom w:val="0"/>
      <w:divBdr>
        <w:top w:val="none" w:sz="0" w:space="0" w:color="auto"/>
        <w:left w:val="none" w:sz="0" w:space="0" w:color="auto"/>
        <w:bottom w:val="none" w:sz="0" w:space="0" w:color="auto"/>
        <w:right w:val="none" w:sz="0" w:space="0" w:color="auto"/>
      </w:divBdr>
    </w:div>
    <w:div w:id="109472209">
      <w:bodyDiv w:val="1"/>
      <w:marLeft w:val="0"/>
      <w:marRight w:val="0"/>
      <w:marTop w:val="0"/>
      <w:marBottom w:val="0"/>
      <w:divBdr>
        <w:top w:val="none" w:sz="0" w:space="0" w:color="auto"/>
        <w:left w:val="none" w:sz="0" w:space="0" w:color="auto"/>
        <w:bottom w:val="none" w:sz="0" w:space="0" w:color="auto"/>
        <w:right w:val="none" w:sz="0" w:space="0" w:color="auto"/>
      </w:divBdr>
    </w:div>
    <w:div w:id="110829169">
      <w:bodyDiv w:val="1"/>
      <w:marLeft w:val="0"/>
      <w:marRight w:val="0"/>
      <w:marTop w:val="0"/>
      <w:marBottom w:val="0"/>
      <w:divBdr>
        <w:top w:val="none" w:sz="0" w:space="0" w:color="auto"/>
        <w:left w:val="none" w:sz="0" w:space="0" w:color="auto"/>
        <w:bottom w:val="none" w:sz="0" w:space="0" w:color="auto"/>
        <w:right w:val="none" w:sz="0" w:space="0" w:color="auto"/>
      </w:divBdr>
    </w:div>
    <w:div w:id="199513222">
      <w:bodyDiv w:val="1"/>
      <w:marLeft w:val="0"/>
      <w:marRight w:val="0"/>
      <w:marTop w:val="0"/>
      <w:marBottom w:val="0"/>
      <w:divBdr>
        <w:top w:val="none" w:sz="0" w:space="0" w:color="auto"/>
        <w:left w:val="none" w:sz="0" w:space="0" w:color="auto"/>
        <w:bottom w:val="none" w:sz="0" w:space="0" w:color="auto"/>
        <w:right w:val="none" w:sz="0" w:space="0" w:color="auto"/>
      </w:divBdr>
    </w:div>
    <w:div w:id="236672575">
      <w:bodyDiv w:val="1"/>
      <w:marLeft w:val="0"/>
      <w:marRight w:val="0"/>
      <w:marTop w:val="0"/>
      <w:marBottom w:val="0"/>
      <w:divBdr>
        <w:top w:val="none" w:sz="0" w:space="0" w:color="auto"/>
        <w:left w:val="none" w:sz="0" w:space="0" w:color="auto"/>
        <w:bottom w:val="none" w:sz="0" w:space="0" w:color="auto"/>
        <w:right w:val="none" w:sz="0" w:space="0" w:color="auto"/>
      </w:divBdr>
    </w:div>
    <w:div w:id="305361587">
      <w:bodyDiv w:val="1"/>
      <w:marLeft w:val="0"/>
      <w:marRight w:val="0"/>
      <w:marTop w:val="0"/>
      <w:marBottom w:val="0"/>
      <w:divBdr>
        <w:top w:val="none" w:sz="0" w:space="0" w:color="auto"/>
        <w:left w:val="none" w:sz="0" w:space="0" w:color="auto"/>
        <w:bottom w:val="none" w:sz="0" w:space="0" w:color="auto"/>
        <w:right w:val="none" w:sz="0" w:space="0" w:color="auto"/>
      </w:divBdr>
    </w:div>
    <w:div w:id="520096735">
      <w:bodyDiv w:val="1"/>
      <w:marLeft w:val="0"/>
      <w:marRight w:val="0"/>
      <w:marTop w:val="0"/>
      <w:marBottom w:val="0"/>
      <w:divBdr>
        <w:top w:val="none" w:sz="0" w:space="0" w:color="auto"/>
        <w:left w:val="none" w:sz="0" w:space="0" w:color="auto"/>
        <w:bottom w:val="none" w:sz="0" w:space="0" w:color="auto"/>
        <w:right w:val="none" w:sz="0" w:space="0" w:color="auto"/>
      </w:divBdr>
    </w:div>
    <w:div w:id="575820350">
      <w:bodyDiv w:val="1"/>
      <w:marLeft w:val="0"/>
      <w:marRight w:val="0"/>
      <w:marTop w:val="0"/>
      <w:marBottom w:val="0"/>
      <w:divBdr>
        <w:top w:val="none" w:sz="0" w:space="0" w:color="auto"/>
        <w:left w:val="none" w:sz="0" w:space="0" w:color="auto"/>
        <w:bottom w:val="none" w:sz="0" w:space="0" w:color="auto"/>
        <w:right w:val="none" w:sz="0" w:space="0" w:color="auto"/>
      </w:divBdr>
    </w:div>
    <w:div w:id="636493821">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72124716">
      <w:bodyDiv w:val="1"/>
      <w:marLeft w:val="0"/>
      <w:marRight w:val="0"/>
      <w:marTop w:val="0"/>
      <w:marBottom w:val="0"/>
      <w:divBdr>
        <w:top w:val="none" w:sz="0" w:space="0" w:color="auto"/>
        <w:left w:val="none" w:sz="0" w:space="0" w:color="auto"/>
        <w:bottom w:val="none" w:sz="0" w:space="0" w:color="auto"/>
        <w:right w:val="none" w:sz="0" w:space="0" w:color="auto"/>
      </w:divBdr>
    </w:div>
    <w:div w:id="1137382726">
      <w:bodyDiv w:val="1"/>
      <w:marLeft w:val="0"/>
      <w:marRight w:val="0"/>
      <w:marTop w:val="0"/>
      <w:marBottom w:val="0"/>
      <w:divBdr>
        <w:top w:val="none" w:sz="0" w:space="0" w:color="auto"/>
        <w:left w:val="none" w:sz="0" w:space="0" w:color="auto"/>
        <w:bottom w:val="none" w:sz="0" w:space="0" w:color="auto"/>
        <w:right w:val="none" w:sz="0" w:space="0" w:color="auto"/>
      </w:divBdr>
    </w:div>
    <w:div w:id="1294866969">
      <w:bodyDiv w:val="1"/>
      <w:marLeft w:val="0"/>
      <w:marRight w:val="0"/>
      <w:marTop w:val="0"/>
      <w:marBottom w:val="0"/>
      <w:divBdr>
        <w:top w:val="none" w:sz="0" w:space="0" w:color="auto"/>
        <w:left w:val="none" w:sz="0" w:space="0" w:color="auto"/>
        <w:bottom w:val="none" w:sz="0" w:space="0" w:color="auto"/>
        <w:right w:val="none" w:sz="0" w:space="0" w:color="auto"/>
      </w:divBdr>
    </w:div>
    <w:div w:id="1362510872">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832257436">
      <w:bodyDiv w:val="1"/>
      <w:marLeft w:val="0"/>
      <w:marRight w:val="0"/>
      <w:marTop w:val="0"/>
      <w:marBottom w:val="0"/>
      <w:divBdr>
        <w:top w:val="none" w:sz="0" w:space="0" w:color="auto"/>
        <w:left w:val="none" w:sz="0" w:space="0" w:color="auto"/>
        <w:bottom w:val="none" w:sz="0" w:space="0" w:color="auto"/>
        <w:right w:val="none" w:sz="0" w:space="0" w:color="auto"/>
      </w:divBdr>
    </w:div>
    <w:div w:id="1903372568">
      <w:bodyDiv w:val="1"/>
      <w:marLeft w:val="0"/>
      <w:marRight w:val="0"/>
      <w:marTop w:val="0"/>
      <w:marBottom w:val="0"/>
      <w:divBdr>
        <w:top w:val="none" w:sz="0" w:space="0" w:color="auto"/>
        <w:left w:val="none" w:sz="0" w:space="0" w:color="auto"/>
        <w:bottom w:val="none" w:sz="0" w:space="0" w:color="auto"/>
        <w:right w:val="none" w:sz="0" w:space="0" w:color="auto"/>
      </w:divBdr>
    </w:div>
    <w:div w:id="20490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4.xml"/><Relationship Id="rId42" Type="http://schemas.openxmlformats.org/officeDocument/2006/relationships/hyperlink" Target="https://www.industry.gov.au/data-and-publications/national-inventory-reports" TargetMode="External"/><Relationship Id="rId47" Type="http://schemas.openxmlformats.org/officeDocument/2006/relationships/hyperlink" Target="https://doi.org/10.1016/j.atmosenv.2005.07.014" TargetMode="External"/><Relationship Id="rId63" Type="http://schemas.openxmlformats.org/officeDocument/2006/relationships/hyperlink" Target="https://doi.org/10.5194/acp-10-2655-2010" TargetMode="External"/><Relationship Id="rId68" Type="http://schemas.openxmlformats.org/officeDocument/2006/relationships/hyperlink" Target="https://doi.org/10.1029/2002JD002312" TargetMode="External"/><Relationship Id="rId84" Type="http://schemas.openxmlformats.org/officeDocument/2006/relationships/hyperlink" Target="https://doi.org/10.5194/acp-10-10305-2010" TargetMode="External"/><Relationship Id="rId89" Type="http://schemas.openxmlformats.org/officeDocument/2006/relationships/hyperlink" Target="https://doi.org/10.5194/acp-18-4153-2018" TargetMode="External"/><Relationship Id="rId16" Type="http://schemas.openxmlformats.org/officeDocument/2006/relationships/footer" Target="footer1.xml"/><Relationship Id="rId107" Type="http://schemas.openxmlformats.org/officeDocument/2006/relationships/hyperlink" Target="https://www.csiro.au/en/Research/OandA" TargetMode="External"/><Relationship Id="rId11" Type="http://schemas.openxmlformats.org/officeDocument/2006/relationships/footnotes" Target="footnotes.xm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hyperlink" Target="https://doi.org/10.5194/acp-14-3855-2014" TargetMode="External"/><Relationship Id="rId58" Type="http://schemas.openxmlformats.org/officeDocument/2006/relationships/hyperlink" Target="https://dspace.mit.edu/handle/1721.1/78537" TargetMode="External"/><Relationship Id="rId74" Type="http://schemas.openxmlformats.org/officeDocument/2006/relationships/hyperlink" Target="https://doi.org/10.5194/acp-10-5145-2010" TargetMode="External"/><Relationship Id="rId79" Type="http://schemas.openxmlformats.org/officeDocument/2006/relationships/hyperlink" Target="https://doi.org/10.1029/96GL01862" TargetMode="External"/><Relationship Id="rId102" Type="http://schemas.openxmlformats.org/officeDocument/2006/relationships/hyperlink" Target="https://doi.org/10.1007/s11837-014-1265-8" TargetMode="External"/><Relationship Id="rId5" Type="http://schemas.openxmlformats.org/officeDocument/2006/relationships/customXml" Target="../customXml/item5.xml"/><Relationship Id="rId90" Type="http://schemas.openxmlformats.org/officeDocument/2006/relationships/hyperlink" Target="https://doi.org/10.1038/s41467-019-13899-4" TargetMode="External"/><Relationship Id="rId95" Type="http://schemas.openxmlformats.org/officeDocument/2006/relationships/hyperlink" Target="https://doi.org/10.1073/pnas.0902817106" TargetMode="External"/><Relationship Id="rId22" Type="http://schemas.openxmlformats.org/officeDocument/2006/relationships/header" Target="header3.xml"/><Relationship Id="rId27" Type="http://schemas.openxmlformats.org/officeDocument/2006/relationships/hyperlink" Target="https://unfccc.int/ghg-inventories-annex-i-parties/2020" TargetMode="External"/><Relationship Id="rId43" Type="http://schemas.openxmlformats.org/officeDocument/2006/relationships/hyperlink" Target="https://www.industry.gov.au/data-and-publications/national-inventory-reports" TargetMode="External"/><Relationship Id="rId48" Type="http://schemas.openxmlformats.org/officeDocument/2006/relationships/hyperlink" Target="https://csl.noaa.gov/assessments/ozone/" TargetMode="External"/><Relationship Id="rId64" Type="http://schemas.openxmlformats.org/officeDocument/2006/relationships/hyperlink" Target="https://doi.org/10.5194/os-15-33-2019" TargetMode="External"/><Relationship Id="rId69" Type="http://schemas.openxmlformats.org/officeDocument/2006/relationships/hyperlink" Target="https://doi.org/10.1029/2010JD014763" TargetMode="External"/><Relationship Id="rId80" Type="http://schemas.openxmlformats.org/officeDocument/2006/relationships/hyperlink" Target="https://doi.org/10.1029/97GL03483" TargetMode="External"/><Relationship Id="rId85" Type="http://schemas.openxmlformats.org/officeDocument/2006/relationships/hyperlink" Target="https://doi.org/10.1002/2013GL059099"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hyperlink" Target="https://doi.org/10.5194/acp-12-4313-2012" TargetMode="External"/><Relationship Id="rId103" Type="http://schemas.openxmlformats.org/officeDocument/2006/relationships/hyperlink" Target="https://doi.org/10.1021/acs.estlett.9b00319" TargetMode="External"/><Relationship Id="rId108" Type="http://schemas.openxmlformats.org/officeDocument/2006/relationships/fontTable" Target="fontTable.xml"/><Relationship Id="rId54" Type="http://schemas.openxmlformats.org/officeDocument/2006/relationships/hyperlink" Target="https://doi.org/10.1029/2006JD007527" TargetMode="External"/><Relationship Id="rId70" Type="http://schemas.openxmlformats.org/officeDocument/2006/relationships/hyperlink" Target="https://doi.org/10.5194/gmd-10-2057-2017" TargetMode="External"/><Relationship Id="rId75" Type="http://schemas.openxmlformats.org/officeDocument/2006/relationships/hyperlink" Target="https://www.ipcc.ch/report/ar5/wg1/" TargetMode="External"/><Relationship Id="rId91" Type="http://schemas.openxmlformats.org/officeDocument/2006/relationships/hyperlink" Target="https://doi.org/10.5194/acp-9-1597-200" TargetMode="External"/><Relationship Id="rId96" Type="http://schemas.openxmlformats.org/officeDocument/2006/relationships/hyperlink" Target="https://doi.org/10.1126/science.1216414"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siroenquiries@csiro.au"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hyperlink" Target="https://ageis.climatechange.gov.au" TargetMode="External"/><Relationship Id="rId49" Type="http://schemas.openxmlformats.org/officeDocument/2006/relationships/hyperlink" Target="https://doi.org/10.1038/ngeo1999" TargetMode="External"/><Relationship Id="rId57" Type="http://schemas.openxmlformats.org/officeDocument/2006/relationships/hyperlink" Target="https://doi.org/10.4225/08/585c171cd58c3" TargetMode="External"/><Relationship Id="rId106" Type="http://schemas.openxmlformats.org/officeDocument/2006/relationships/hyperlink" Target="https://www.csiro.au/en/Research/OandA" TargetMode="External"/><Relationship Id="rId10" Type="http://schemas.openxmlformats.org/officeDocument/2006/relationships/webSettings" Target="webSettings.xml"/><Relationship Id="rId31" Type="http://schemas.openxmlformats.org/officeDocument/2006/relationships/image" Target="media/image8.png"/><Relationship Id="rId44" Type="http://schemas.openxmlformats.org/officeDocument/2006/relationships/hyperlink" Target="https://www.arl.noaa.gov/documents/reports/arl-224.pdf" TargetMode="External"/><Relationship Id="rId52" Type="http://schemas.openxmlformats.org/officeDocument/2006/relationships/hyperlink" Target="https://doi.org/10.1071/EN13171" TargetMode="External"/><Relationship Id="rId60" Type="http://schemas.openxmlformats.org/officeDocument/2006/relationships/hyperlink" Target="https://doi.org/10.1002/2014GL059783" TargetMode="External"/><Relationship Id="rId65" Type="http://schemas.openxmlformats.org/officeDocument/2006/relationships/hyperlink" Target="https://doi.org/10.1002/2017JD026926" TargetMode="External"/><Relationship Id="rId73" Type="http://schemas.openxmlformats.org/officeDocument/2006/relationships/hyperlink" Target="https://doi.org/10.1029/2008JD011162" TargetMode="External"/><Relationship Id="rId78" Type="http://schemas.openxmlformats.org/officeDocument/2006/relationships/hyperlink" Target="https://doi.org/10.5194/acp-14-9249-2014" TargetMode="External"/><Relationship Id="rId81" Type="http://schemas.openxmlformats.org/officeDocument/2006/relationships/hyperlink" Target="https://doi.org/10.5194/acp-12-261-2012" TargetMode="External"/><Relationship Id="rId86" Type="http://schemas.openxmlformats.org/officeDocument/2006/relationships/hyperlink" Target="https://doi.org/10.1016/j.atmosenv.2015.01.010" TargetMode="External"/><Relationship Id="rId94" Type="http://schemas.openxmlformats.org/officeDocument/2006/relationships/hyperlink" Target="https://doi.org/10.1073/pnas.0610328104." TargetMode="External"/><Relationship Id="rId99" Type="http://schemas.openxmlformats.org/officeDocument/2006/relationships/hyperlink" Target="https://doi.org/10.1029/2010JD015309." TargetMode="External"/><Relationship Id="rId101" Type="http://schemas.openxmlformats.org/officeDocument/2006/relationships/hyperlink" Target="https://doi.org/10.1029/2008GL035913"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1.xml"/><Relationship Id="rId39" Type="http://schemas.openxmlformats.org/officeDocument/2006/relationships/hyperlink" Target="https://doi.org/10.1073/pnas.1212346110" TargetMode="External"/><Relationship Id="rId109" Type="http://schemas.openxmlformats.org/officeDocument/2006/relationships/theme" Target="theme/theme1.xml"/><Relationship Id="rId34" Type="http://schemas.openxmlformats.org/officeDocument/2006/relationships/image" Target="media/image11.png"/><Relationship Id="rId50" Type="http://schemas.openxmlformats.org/officeDocument/2006/relationships/hyperlink" Target="https://doi.org/10.1002/2015JD023741" TargetMode="External"/><Relationship Id="rId55" Type="http://schemas.openxmlformats.org/officeDocument/2006/relationships/hyperlink" Target="https://csl.noaa.gov/assessments/ozone/" TargetMode="External"/><Relationship Id="rId76" Type="http://schemas.openxmlformats.org/officeDocument/2006/relationships/hyperlink" Target="https://doi.org/10.1029/2003JD004277" TargetMode="External"/><Relationship Id="rId97" Type="http://schemas.openxmlformats.org/officeDocument/2006/relationships/hyperlink" Target="https://doi.org/10.5194/acp-14-4563-2014" TargetMode="External"/><Relationship Id="rId104" Type="http://schemas.openxmlformats.org/officeDocument/2006/relationships/hyperlink" Target="mailto:csiroenquiries@csiro.au" TargetMode="External"/><Relationship Id="rId7" Type="http://schemas.openxmlformats.org/officeDocument/2006/relationships/numbering" Target="numbering.xml"/><Relationship Id="rId71" Type="http://schemas.openxmlformats.org/officeDocument/2006/relationships/hyperlink" Target="https://doi.org/10.5194/acp-10-7875-2010" TargetMode="External"/><Relationship Id="rId92" Type="http://schemas.openxmlformats.org/officeDocument/2006/relationships/hyperlink" Target="https://doi.org/10.5194/acp-12-3653-2012" TargetMode="External"/><Relationship Id="rId29" Type="http://schemas.openxmlformats.org/officeDocument/2006/relationships/image" Target="media/image6.png"/><Relationship Id="rId24" Type="http://schemas.openxmlformats.org/officeDocument/2006/relationships/footer" Target="footer6.xml"/><Relationship Id="rId40" Type="http://schemas.openxmlformats.org/officeDocument/2006/relationships/hyperlink" Target="https://doi.org/10.1002/2013GL059143" TargetMode="External"/><Relationship Id="rId45" Type="http://schemas.openxmlformats.org/officeDocument/2006/relationships/hyperlink" Target="https://meetingorganizer.copernicus.org/EGU2018/EGU2018-8926.pdf" TargetMode="External"/><Relationship Id="rId66" Type="http://schemas.openxmlformats.org/officeDocument/2006/relationships/hyperlink" Target="https://doi.org/10.1073/pnas.1420247112" TargetMode="External"/><Relationship Id="rId87" Type="http://schemas.openxmlformats.org/officeDocument/2006/relationships/hyperlink" Target="https://doi.org/10.5194/acp-16-365-2016" TargetMode="External"/><Relationship Id="rId61" Type="http://schemas.openxmlformats.org/officeDocument/2006/relationships/hyperlink" Target="https://doi.org/10.5194/acp-12-4081-2012" TargetMode="External"/><Relationship Id="rId82" Type="http://schemas.openxmlformats.org/officeDocument/2006/relationships/hyperlink" Target="https://doi.org/10.1029/2000JD900141" TargetMode="External"/><Relationship Id="rId19" Type="http://schemas.openxmlformats.org/officeDocument/2006/relationships/header" Target="header2.xml"/><Relationship Id="rId14" Type="http://schemas.openxmlformats.org/officeDocument/2006/relationships/image" Target="media/image2.jpg"/><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yperlink" Target="https://doi.org/10.4225/08/586d39da69eee" TargetMode="External"/><Relationship Id="rId77" Type="http://schemas.openxmlformats.org/officeDocument/2006/relationships/hyperlink" Target="https://doi.org/10.1029/2009JD012184." TargetMode="External"/><Relationship Id="rId100" Type="http://schemas.openxmlformats.org/officeDocument/2006/relationships/hyperlink" Target="https://doi.org/10.1021/es505123x" TargetMode="External"/><Relationship Id="rId105" Type="http://schemas.openxmlformats.org/officeDocument/2006/relationships/hyperlink" Target="https://www.csiro.au/en/Research/OandA" TargetMode="External"/><Relationship Id="rId8" Type="http://schemas.openxmlformats.org/officeDocument/2006/relationships/styles" Target="styles.xml"/><Relationship Id="rId51" Type="http://schemas.openxmlformats.org/officeDocument/2006/relationships/hyperlink" Target="https://link.springer.com/book/10.1007/978-3-319-65136-1" TargetMode="External"/><Relationship Id="rId72" Type="http://schemas.openxmlformats.org/officeDocument/2006/relationships/hyperlink" Target="https://csl.noaa.gov/assessments/ozone/" TargetMode="External"/><Relationship Id="rId93" Type="http://schemas.openxmlformats.org/officeDocument/2006/relationships/hyperlink" Target="https://doi.org/10.5194/acp-16-11733-2016" TargetMode="External"/><Relationship Id="rId98" Type="http://schemas.openxmlformats.org/officeDocument/2006/relationships/hyperlink" Target="https://doi.org/10.1016/j.atmosenv.2015.10.071" TargetMode="External"/><Relationship Id="rId25" Type="http://schemas.openxmlformats.org/officeDocument/2006/relationships/image" Target="media/image3.png"/><Relationship Id="rId46" Type="http://schemas.openxmlformats.org/officeDocument/2006/relationships/hyperlink" Target="https://ro.uow.edu.au/theses/1159/" TargetMode="External"/><Relationship Id="rId67" Type="http://schemas.openxmlformats.org/officeDocument/2006/relationships/hyperlink" Target="https://doi.org/10.1016/1352-2310(95)00425-4" TargetMode="External"/><Relationship Id="rId20" Type="http://schemas.openxmlformats.org/officeDocument/2006/relationships/footer" Target="footer3.xml"/><Relationship Id="rId41" Type="http://schemas.openxmlformats.org/officeDocument/2006/relationships/hyperlink" Target="https://www.environment.gov.au/protection/ozone/legislation" TargetMode="External"/><Relationship Id="rId62" Type="http://schemas.openxmlformats.org/officeDocument/2006/relationships/hyperlink" Target="https://doi.org/10.5194/acp-18-3369-2018" TargetMode="External"/><Relationship Id="rId83" Type="http://schemas.openxmlformats.org/officeDocument/2006/relationships/hyperlink" Target="https://doi.org/10.5194/essd-10-985-2018" TargetMode="External"/><Relationship Id="rId88" Type="http://schemas.openxmlformats.org/officeDocument/2006/relationships/hyperlink" Target="https://doi.org/10.5194/acp-17-4641-20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015\AppData\Roaming\Microsoft\Templates\Report%20template.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C60629-A512-40A7-8CC3-A13BD4A49BF1}"/>
</file>

<file path=customXml/itemProps2.xml><?xml version="1.0" encoding="utf-8"?>
<ds:datastoreItem xmlns:ds="http://schemas.openxmlformats.org/officeDocument/2006/customXml" ds:itemID="{CD148B77-36CF-4154-9F70-03A148410683}"/>
</file>

<file path=customXml/itemProps3.xml><?xml version="1.0" encoding="utf-8"?>
<ds:datastoreItem xmlns:ds="http://schemas.openxmlformats.org/officeDocument/2006/customXml" ds:itemID="{536EA53A-D362-4433-B53F-469B8C9730EB}"/>
</file>

<file path=customXml/itemProps4.xml><?xml version="1.0" encoding="utf-8"?>
<ds:datastoreItem xmlns:ds="http://schemas.openxmlformats.org/officeDocument/2006/customXml" ds:itemID="{32129A37-3702-418D-A6D4-13937D81A0BA}"/>
</file>

<file path=customXml/itemProps5.xml><?xml version="1.0" encoding="utf-8"?>
<ds:datastoreItem xmlns:ds="http://schemas.openxmlformats.org/officeDocument/2006/customXml" ds:itemID="{3ADBDA87-3C11-4463-99D0-ECD5D307DB23}"/>
</file>

<file path=customXml/itemProps6.xml><?xml version="1.0" encoding="utf-8"?>
<ds:datastoreItem xmlns:ds="http://schemas.openxmlformats.org/officeDocument/2006/customXml" ds:itemID="{B50EAA03-25E5-427F-942A-821CB11A4BCC}"/>
</file>

<file path=docProps/app.xml><?xml version="1.0" encoding="utf-8"?>
<Properties xmlns="http://schemas.openxmlformats.org/officeDocument/2006/extended-properties" xmlns:vt="http://schemas.openxmlformats.org/officeDocument/2006/docPropsVTypes">
  <Template>Report template.dotx</Template>
  <TotalTime>0</TotalTime>
  <Pages>43</Pages>
  <Words>19135</Words>
  <Characters>109070</Characters>
  <DocSecurity>4</DocSecurity>
  <Lines>908</Lines>
  <Paragraphs>255</Paragraphs>
  <ScaleCrop>false</ScaleCrop>
  <HeadingPairs>
    <vt:vector size="2" baseType="variant">
      <vt:variant>
        <vt:lpstr>Title</vt:lpstr>
      </vt:variant>
      <vt:variant>
        <vt:i4>1</vt:i4>
      </vt:variant>
    </vt:vector>
  </HeadingPairs>
  <TitlesOfParts>
    <vt:vector size="1" baseType="lpstr">
      <vt:lpstr>2019 SGG report - draft 3 February 2021</vt:lpstr>
    </vt:vector>
  </TitlesOfParts>
  <LinksUpToDate>false</LinksUpToDate>
  <CharactersWithSpaces>127950</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global HFC, PFC, Sulfur Hexafluoride, Nitrogen Trifluoride and Sulfuryl Fluoride Emissions</dc:title>
  <dc:creator>Department of Agriculture, Water and the Environment</dc:creator>
  <cp:lastPrinted>2021-02-28T23:07:00Z</cp:lastPrinted>
  <dcterms:created xsi:type="dcterms:W3CDTF">2021-03-17T02:10:00Z</dcterms:created>
  <dcterms:modified xsi:type="dcterms:W3CDTF">2021-03-17T02:10:00Z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y fmtid="{D5CDD505-2E9C-101B-9397-08002B2CF9AE}" pid="5" name="RecordPoint_ActiveItemUniqueId">
    <vt:lpwstr>{d0555c34-bec2-4d17-b945-d3625804d746}</vt:lpwstr>
  </property>
  <property fmtid="{D5CDD505-2E9C-101B-9397-08002B2CF9AE}" pid="6" name="RecordPoint_WorkflowType">
    <vt:lpwstr>ActiveSubmitStub</vt:lpwstr>
  </property>
  <property fmtid="{D5CDD505-2E9C-101B-9397-08002B2CF9AE}" pid="7" name="RecordPoint_ActiveItemSiteId">
    <vt:lpwstr>{1385f4fc-5717-4abf-b566-e69ec52ac4b2}</vt:lpwstr>
  </property>
  <property fmtid="{D5CDD505-2E9C-101B-9397-08002B2CF9AE}" pid="8" name="RecordPoint_ActiveItemListId">
    <vt:lpwstr>{26258bb2-6276-40b6-a03c-30431886d262}</vt:lpwstr>
  </property>
  <property fmtid="{D5CDD505-2E9C-101B-9397-08002B2CF9AE}" pid="9" name="RecordPoint_ActiveItemWebId">
    <vt:lpwstr>{1fbae2c8-e7b8-46ac-8a2c-6a5c96f3348a}</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ies>
</file>