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39"/>
      </w:tblGrid>
      <w:tr w:rsidR="00A943B2" w:rsidRPr="00F47EFE" w14:paraId="489DA198" w14:textId="77777777" w:rsidTr="00AD275A">
        <w:trPr>
          <w:trHeight w:hRule="exact" w:val="1588"/>
        </w:trPr>
        <w:tc>
          <w:tcPr>
            <w:tcW w:w="9854" w:type="dxa"/>
          </w:tcPr>
          <w:p w14:paraId="57FE019F" w14:textId="77777777" w:rsidR="00A943B2" w:rsidRPr="00F47EFE" w:rsidRDefault="00D86C93" w:rsidP="006F5309">
            <w:pPr>
              <w:pStyle w:val="BusinessUnitName"/>
              <w:ind w:left="-108"/>
            </w:pPr>
            <w:r w:rsidRPr="00F47EFE">
              <w:t xml:space="preserve">oceans </w:t>
            </w:r>
            <w:r w:rsidR="00DD7155" w:rsidRPr="00F47EFE">
              <w:t>and</w:t>
            </w:r>
            <w:r w:rsidR="00396D47" w:rsidRPr="00F47EFE">
              <w:t xml:space="preserve"> atmosphere</w:t>
            </w:r>
          </w:p>
          <w:p w14:paraId="469120A1" w14:textId="77777777" w:rsidR="00A943B2" w:rsidRPr="00F47EFE" w:rsidRDefault="00A943B2" w:rsidP="00897FEE">
            <w:pPr>
              <w:rPr>
                <w:sz w:val="22"/>
              </w:rPr>
            </w:pPr>
          </w:p>
        </w:tc>
      </w:tr>
      <w:tr w:rsidR="00A943B2" w:rsidRPr="00F47EFE" w14:paraId="006E47FE" w14:textId="77777777" w:rsidTr="00897FEE">
        <w:tc>
          <w:tcPr>
            <w:tcW w:w="9854" w:type="dxa"/>
          </w:tcPr>
          <w:p w14:paraId="624D2DA4" w14:textId="77777777" w:rsidR="000E7CBA" w:rsidRPr="00F47EFE" w:rsidRDefault="000E7CBA" w:rsidP="00747FAD">
            <w:pPr>
              <w:pStyle w:val="CoverTitle"/>
            </w:pPr>
            <w:bookmarkStart w:id="0" w:name="_Toc138148005"/>
            <w:bookmarkStart w:id="1" w:name="_Toc138154629"/>
            <w:bookmarkStart w:id="2" w:name="_Toc138231128"/>
            <w:bookmarkStart w:id="3" w:name="_Toc138231267"/>
            <w:bookmarkStart w:id="4" w:name="_Toc138240494"/>
            <w:bookmarkStart w:id="5" w:name="_GoBack"/>
            <w:r w:rsidRPr="00F47EFE">
              <w:t>Australian</w:t>
            </w:r>
            <w:r w:rsidR="008E5360" w:rsidRPr="00F47EFE">
              <w:t xml:space="preserve"> and global </w:t>
            </w:r>
            <w:r w:rsidR="00731257" w:rsidRPr="00F47EFE">
              <w:t xml:space="preserve">HFC, PFC, </w:t>
            </w:r>
            <w:r w:rsidRPr="00F47EFE">
              <w:t>S</w:t>
            </w:r>
            <w:r w:rsidR="00155712" w:rsidRPr="00F47EFE">
              <w:t>ulfur Hexafluoride</w:t>
            </w:r>
            <w:r w:rsidR="00BD70A5" w:rsidRPr="00F47EFE">
              <w:t xml:space="preserve">, Nitrogen Trifluoride and </w:t>
            </w:r>
            <w:r w:rsidR="00731257" w:rsidRPr="00F47EFE">
              <w:t xml:space="preserve">Sulfuryl Fluoride </w:t>
            </w:r>
            <w:r w:rsidRPr="00F47EFE">
              <w:t>Emissions</w:t>
            </w:r>
            <w:bookmarkEnd w:id="0"/>
            <w:bookmarkEnd w:id="1"/>
            <w:bookmarkEnd w:id="2"/>
            <w:bookmarkEnd w:id="3"/>
            <w:bookmarkEnd w:id="4"/>
            <w:bookmarkEnd w:id="5"/>
          </w:p>
          <w:p w14:paraId="45DCDC39" w14:textId="77777777" w:rsidR="00A943B2" w:rsidRPr="00F47EFE" w:rsidRDefault="00A943B2" w:rsidP="00897FEE">
            <w:pPr>
              <w:rPr>
                <w:color w:val="auto"/>
                <w:sz w:val="22"/>
              </w:rPr>
            </w:pPr>
          </w:p>
          <w:p w14:paraId="44F942E9" w14:textId="77777777" w:rsidR="007E2178" w:rsidRPr="00F47EFE" w:rsidRDefault="000E7CBA" w:rsidP="00897FEE">
            <w:pPr>
              <w:rPr>
                <w:color w:val="FBFEFF" w:themeColor="background2"/>
                <w:sz w:val="22"/>
              </w:rPr>
            </w:pPr>
            <w:r w:rsidRPr="00F47EFE">
              <w:rPr>
                <w:color w:val="FBFEFF" w:themeColor="background1"/>
                <w:sz w:val="22"/>
              </w:rPr>
              <w:t xml:space="preserve">B. </w:t>
            </w:r>
            <w:r w:rsidR="004D2213" w:rsidRPr="00F47EFE">
              <w:rPr>
                <w:color w:val="FBFEFF" w:themeColor="background1"/>
                <w:sz w:val="22"/>
              </w:rPr>
              <w:t xml:space="preserve">L. </w:t>
            </w:r>
            <w:r w:rsidRPr="00F47EFE">
              <w:rPr>
                <w:color w:val="FBFEFF" w:themeColor="background1"/>
                <w:sz w:val="22"/>
              </w:rPr>
              <w:t xml:space="preserve">Dunse, </w:t>
            </w:r>
            <w:r w:rsidR="008C60FF" w:rsidRPr="00F47EFE">
              <w:rPr>
                <w:color w:val="FBFEFF" w:themeColor="background1"/>
                <w:sz w:val="22"/>
              </w:rPr>
              <w:t xml:space="preserve">N. Derek, </w:t>
            </w:r>
            <w:r w:rsidR="00AE6026" w:rsidRPr="00F47EFE">
              <w:rPr>
                <w:color w:val="FBFEFF" w:themeColor="background1"/>
                <w:sz w:val="22"/>
              </w:rPr>
              <w:t xml:space="preserve">P. </w:t>
            </w:r>
            <w:r w:rsidR="004D2213" w:rsidRPr="00F47EFE">
              <w:rPr>
                <w:color w:val="FBFEFF" w:themeColor="background1"/>
                <w:sz w:val="22"/>
              </w:rPr>
              <w:t xml:space="preserve">J. </w:t>
            </w:r>
            <w:r w:rsidR="00AE6026" w:rsidRPr="00F47EFE">
              <w:rPr>
                <w:color w:val="FBFEFF" w:themeColor="background1"/>
                <w:sz w:val="22"/>
              </w:rPr>
              <w:t>Fraser</w:t>
            </w:r>
            <w:r w:rsidR="00970F3D" w:rsidRPr="00F47EFE">
              <w:rPr>
                <w:color w:val="FBFEFF" w:themeColor="background1"/>
                <w:sz w:val="22"/>
              </w:rPr>
              <w:t xml:space="preserve">, </w:t>
            </w:r>
            <w:r w:rsidRPr="00F47EFE">
              <w:rPr>
                <w:color w:val="FBFEFF" w:themeColor="background1"/>
                <w:sz w:val="22"/>
              </w:rPr>
              <w:t xml:space="preserve">P. </w:t>
            </w:r>
            <w:r w:rsidR="004D2213" w:rsidRPr="00F47EFE">
              <w:rPr>
                <w:color w:val="FBFEFF" w:themeColor="background1"/>
                <w:sz w:val="22"/>
              </w:rPr>
              <w:t xml:space="preserve">B. </w:t>
            </w:r>
            <w:r w:rsidR="00970F3D" w:rsidRPr="00F47EFE">
              <w:rPr>
                <w:color w:val="FBFEFF" w:themeColor="background1"/>
                <w:sz w:val="22"/>
              </w:rPr>
              <w:t>Krummel and</w:t>
            </w:r>
            <w:r w:rsidRPr="00F47EFE">
              <w:rPr>
                <w:color w:val="FBFEFF" w:themeColor="background1"/>
                <w:sz w:val="22"/>
              </w:rPr>
              <w:t xml:space="preserve"> </w:t>
            </w:r>
            <w:r w:rsidR="004D2213" w:rsidRPr="00F47EFE">
              <w:rPr>
                <w:color w:val="FBFEFF" w:themeColor="background1"/>
                <w:sz w:val="22"/>
              </w:rPr>
              <w:t xml:space="preserve">L. </w:t>
            </w:r>
            <w:r w:rsidRPr="00F47EFE">
              <w:rPr>
                <w:color w:val="FBFEFF" w:themeColor="background1"/>
                <w:sz w:val="22"/>
              </w:rPr>
              <w:t>P. Steele</w:t>
            </w:r>
            <w:r w:rsidR="00A943B2" w:rsidRPr="00F47EFE">
              <w:rPr>
                <w:color w:val="FBFEFF" w:themeColor="background1"/>
                <w:sz w:val="22"/>
              </w:rPr>
              <w:br/>
            </w:r>
          </w:p>
          <w:p w14:paraId="2988B412" w14:textId="28967D77" w:rsidR="00A943B2" w:rsidRPr="00F47EFE" w:rsidRDefault="00A92E26" w:rsidP="00897FEE">
            <w:pPr>
              <w:rPr>
                <w:color w:val="FBFEFF" w:themeColor="background2"/>
                <w:sz w:val="22"/>
              </w:rPr>
            </w:pPr>
            <w:r>
              <w:rPr>
                <w:color w:val="FBFEFF" w:themeColor="background2"/>
                <w:sz w:val="22"/>
              </w:rPr>
              <w:t>June</w:t>
            </w:r>
            <w:r w:rsidR="00EB7B86" w:rsidRPr="00F47EFE">
              <w:rPr>
                <w:color w:val="FBFEFF" w:themeColor="background2"/>
                <w:sz w:val="22"/>
              </w:rPr>
              <w:t xml:space="preserve"> </w:t>
            </w:r>
            <w:r w:rsidR="000E7CBA" w:rsidRPr="00F47EFE">
              <w:rPr>
                <w:color w:val="FBFEFF" w:themeColor="background2"/>
                <w:sz w:val="22"/>
              </w:rPr>
              <w:t>20</w:t>
            </w:r>
            <w:r w:rsidR="00751516">
              <w:rPr>
                <w:color w:val="FBFEFF" w:themeColor="background2"/>
                <w:sz w:val="22"/>
              </w:rPr>
              <w:t>19</w:t>
            </w:r>
          </w:p>
          <w:p w14:paraId="7C70DEB1" w14:textId="77777777" w:rsidR="007E2178" w:rsidRPr="00F47EFE" w:rsidRDefault="007E2178" w:rsidP="00897FEE">
            <w:pPr>
              <w:rPr>
                <w:color w:val="FBFEFF" w:themeColor="background1"/>
              </w:rPr>
            </w:pPr>
          </w:p>
          <w:p w14:paraId="111C296F" w14:textId="77777777" w:rsidR="00A943B2" w:rsidRPr="00F47EFE" w:rsidRDefault="00EB7B86" w:rsidP="00EB7B86">
            <w:pPr>
              <w:rPr>
                <w:color w:val="FBFEFF" w:themeColor="background2"/>
                <w:sz w:val="22"/>
              </w:rPr>
            </w:pPr>
            <w:r w:rsidRPr="00F47EFE">
              <w:rPr>
                <w:color w:val="FBFEFF" w:themeColor="background1"/>
              </w:rPr>
              <w:t>R</w:t>
            </w:r>
            <w:r w:rsidR="0041206C" w:rsidRPr="00F47EFE">
              <w:rPr>
                <w:color w:val="FBFEFF" w:themeColor="background1"/>
              </w:rPr>
              <w:t xml:space="preserve">eport prepared for </w:t>
            </w:r>
            <w:r w:rsidRPr="00F47EFE">
              <w:rPr>
                <w:color w:val="FBFEFF" w:themeColor="background1"/>
              </w:rPr>
              <w:t xml:space="preserve">Australian Government </w:t>
            </w:r>
            <w:r w:rsidR="000E7CBA" w:rsidRPr="00F47EFE">
              <w:rPr>
                <w:color w:val="FBFEFF" w:themeColor="background1"/>
              </w:rPr>
              <w:t xml:space="preserve">Department of </w:t>
            </w:r>
            <w:r w:rsidR="00C5229C" w:rsidRPr="00F47EFE">
              <w:rPr>
                <w:color w:val="FBFEFF" w:themeColor="background1"/>
              </w:rPr>
              <w:t>the Environment</w:t>
            </w:r>
            <w:r w:rsidR="00006200" w:rsidRPr="00F47EFE">
              <w:rPr>
                <w:color w:val="FBFEFF" w:themeColor="background1"/>
              </w:rPr>
              <w:t xml:space="preserve"> and Energy</w:t>
            </w:r>
            <w:r w:rsidR="00A943B2" w:rsidRPr="00F47EFE">
              <w:rPr>
                <w:color w:val="FBFEFF" w:themeColor="background2"/>
                <w:sz w:val="22"/>
              </w:rPr>
              <w:br/>
            </w:r>
          </w:p>
        </w:tc>
      </w:tr>
    </w:tbl>
    <w:p w14:paraId="21CC8563" w14:textId="77777777" w:rsidR="00801262" w:rsidRPr="00F47EFE" w:rsidRDefault="00801262" w:rsidP="00897FEE"/>
    <w:p w14:paraId="3E25DD97" w14:textId="77777777" w:rsidR="00787338" w:rsidRPr="00F47EFE"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2274F9" w:rsidRPr="00F47EFE" w14:paraId="5C68181D" w14:textId="77777777" w:rsidTr="007E3B7C">
        <w:trPr>
          <w:cantSplit/>
          <w:trHeight w:hRule="exact" w:val="1701"/>
        </w:trPr>
        <w:tc>
          <w:tcPr>
            <w:tcW w:w="9854" w:type="dxa"/>
            <w:vAlign w:val="center"/>
          </w:tcPr>
          <w:p w14:paraId="4DB2B8CB" w14:textId="77777777" w:rsidR="002274F9" w:rsidRPr="00F47EFE" w:rsidRDefault="00006200" w:rsidP="007E3B7C">
            <w:pPr>
              <w:rPr>
                <w:sz w:val="22"/>
              </w:rPr>
            </w:pPr>
            <w:r w:rsidRPr="00F47EFE">
              <w:rPr>
                <w:noProof/>
                <w:sz w:val="22"/>
              </w:rPr>
              <w:lastRenderedPageBreak/>
              <w:drawing>
                <wp:inline distT="0" distB="0" distL="0" distR="0" wp14:anchorId="3008EFB3" wp14:editId="61E06903">
                  <wp:extent cx="3264838" cy="8284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tene-inline-black-small.jpg"/>
                          <pic:cNvPicPr/>
                        </pic:nvPicPr>
                        <pic:blipFill>
                          <a:blip r:embed="rId13">
                            <a:extLst>
                              <a:ext uri="{28A0092B-C50C-407E-A947-70E740481C1C}">
                                <a14:useLocalDpi xmlns:a14="http://schemas.microsoft.com/office/drawing/2010/main" val="0"/>
                              </a:ext>
                            </a:extLst>
                          </a:blip>
                          <a:stretch>
                            <a:fillRect/>
                          </a:stretch>
                        </pic:blipFill>
                        <pic:spPr>
                          <a:xfrm>
                            <a:off x="0" y="0"/>
                            <a:ext cx="3264838" cy="828483"/>
                          </a:xfrm>
                          <a:prstGeom prst="rect">
                            <a:avLst/>
                          </a:prstGeom>
                        </pic:spPr>
                      </pic:pic>
                    </a:graphicData>
                  </a:graphic>
                </wp:inline>
              </w:drawing>
            </w:r>
          </w:p>
        </w:tc>
      </w:tr>
    </w:tbl>
    <w:p w14:paraId="2071FE9B" w14:textId="77777777" w:rsidR="00A943B2" w:rsidRPr="00F47EFE" w:rsidRDefault="00A943B2" w:rsidP="00787338">
      <w:r w:rsidRPr="00F47EFE">
        <w:br w:type="page"/>
      </w:r>
    </w:p>
    <w:p w14:paraId="504153A1" w14:textId="77777777" w:rsidR="00A943B2" w:rsidRPr="00F47EFE" w:rsidRDefault="0092657F" w:rsidP="005A6C20">
      <w:r w:rsidRPr="00F47EFE">
        <w:lastRenderedPageBreak/>
        <w:t>CSIRO Oceans and Atmosphere</w:t>
      </w:r>
    </w:p>
    <w:p w14:paraId="753220BA" w14:textId="77777777" w:rsidR="00A943B2" w:rsidRPr="00F47EFE" w:rsidRDefault="00A943B2" w:rsidP="00F444B7">
      <w:pPr>
        <w:pStyle w:val="VersoPageHeading"/>
      </w:pPr>
      <w:r w:rsidRPr="00F47EFE">
        <w:t>Citation</w:t>
      </w:r>
    </w:p>
    <w:p w14:paraId="1F1E6639" w14:textId="31EF8662" w:rsidR="00A943B2" w:rsidRPr="00F47EFE" w:rsidRDefault="00445294" w:rsidP="005A6C20">
      <w:r w:rsidRPr="00F47EFE">
        <w:t>Dunse, B.</w:t>
      </w:r>
      <w:r w:rsidR="0093250A" w:rsidRPr="00F47EFE">
        <w:t xml:space="preserve"> L.</w:t>
      </w:r>
      <w:r w:rsidRPr="00F47EFE">
        <w:t xml:space="preserve">, </w:t>
      </w:r>
      <w:r w:rsidR="00FC0457" w:rsidRPr="00F47EFE">
        <w:t xml:space="preserve">N. Derek, </w:t>
      </w:r>
      <w:r w:rsidRPr="00F47EFE">
        <w:t xml:space="preserve">P. </w:t>
      </w:r>
      <w:r w:rsidR="0093250A" w:rsidRPr="00F47EFE">
        <w:t xml:space="preserve">J. </w:t>
      </w:r>
      <w:r w:rsidRPr="00F47EFE">
        <w:t>Fraser</w:t>
      </w:r>
      <w:r w:rsidR="0058379A" w:rsidRPr="00F47EFE">
        <w:t>,</w:t>
      </w:r>
      <w:r w:rsidR="00BC4A5E" w:rsidRPr="00F47EFE">
        <w:t xml:space="preserve"> </w:t>
      </w:r>
      <w:r w:rsidR="0058379A" w:rsidRPr="00F47EFE">
        <w:t xml:space="preserve">P. </w:t>
      </w:r>
      <w:r w:rsidR="0093250A" w:rsidRPr="00F47EFE">
        <w:t xml:space="preserve">B. </w:t>
      </w:r>
      <w:r w:rsidR="00BC4A5E" w:rsidRPr="00F47EFE">
        <w:t>Krummel and</w:t>
      </w:r>
      <w:r w:rsidR="0058379A" w:rsidRPr="00F47EFE">
        <w:t xml:space="preserve"> </w:t>
      </w:r>
      <w:r w:rsidR="0093250A" w:rsidRPr="00F47EFE">
        <w:t xml:space="preserve">L. </w:t>
      </w:r>
      <w:r w:rsidR="005969F8" w:rsidRPr="00F47EFE">
        <w:t>P</w:t>
      </w:r>
      <w:r w:rsidR="0058379A" w:rsidRPr="00F47EFE">
        <w:t>.</w:t>
      </w:r>
      <w:r w:rsidR="005969F8" w:rsidRPr="00F47EFE">
        <w:t xml:space="preserve"> Steele</w:t>
      </w:r>
      <w:r w:rsidR="0093250A" w:rsidRPr="00F47EFE">
        <w:t>,</w:t>
      </w:r>
      <w:r w:rsidR="00BC4A5E" w:rsidRPr="00F47EFE">
        <w:t xml:space="preserve"> </w:t>
      </w:r>
      <w:r w:rsidR="005969F8" w:rsidRPr="00F47EFE">
        <w:t>Australian</w:t>
      </w:r>
      <w:r w:rsidR="001F473C" w:rsidRPr="00F47EFE">
        <w:t xml:space="preserve"> and global</w:t>
      </w:r>
      <w:r w:rsidR="003D2574" w:rsidRPr="00F47EFE">
        <w:t xml:space="preserve"> </w:t>
      </w:r>
      <w:r w:rsidR="008157AB" w:rsidRPr="00F47EFE">
        <w:t>HFC, P</w:t>
      </w:r>
      <w:r w:rsidR="00731257" w:rsidRPr="00F47EFE">
        <w:t xml:space="preserve">FC, </w:t>
      </w:r>
      <w:r w:rsidR="00330DBD" w:rsidRPr="00F47EFE">
        <w:t>sulfur h</w:t>
      </w:r>
      <w:r w:rsidR="00155712" w:rsidRPr="00F47EFE">
        <w:t>exafluoride</w:t>
      </w:r>
      <w:r w:rsidR="00731257" w:rsidRPr="00F47EFE">
        <w:t xml:space="preserve"> </w:t>
      </w:r>
      <w:r w:rsidR="001F473C" w:rsidRPr="00F47EFE">
        <w:t xml:space="preserve">nitrogen trifluoride </w:t>
      </w:r>
      <w:r w:rsidR="00731257" w:rsidRPr="00F47EFE">
        <w:t xml:space="preserve">and </w:t>
      </w:r>
      <w:r w:rsidR="00330DBD" w:rsidRPr="00F47EFE">
        <w:t>s</w:t>
      </w:r>
      <w:r w:rsidR="002966CD" w:rsidRPr="00F47EFE">
        <w:t>ulfuryl f</w:t>
      </w:r>
      <w:r w:rsidR="00731257" w:rsidRPr="00F47EFE">
        <w:t>luoride</w:t>
      </w:r>
      <w:r w:rsidR="005969F8" w:rsidRPr="00F47EFE">
        <w:t xml:space="preserve"> emissions, </w:t>
      </w:r>
      <w:r w:rsidR="0041206C" w:rsidRPr="00F47EFE">
        <w:t xml:space="preserve">Report prepared for </w:t>
      </w:r>
      <w:r w:rsidR="0058379A" w:rsidRPr="00F47EFE">
        <w:t xml:space="preserve">Australian Government </w:t>
      </w:r>
      <w:r w:rsidR="005969F8" w:rsidRPr="00F47EFE">
        <w:t xml:space="preserve">Department of </w:t>
      </w:r>
      <w:r w:rsidR="00C5229C" w:rsidRPr="00F47EFE">
        <w:t>the Environmen</w:t>
      </w:r>
      <w:r w:rsidR="00155712" w:rsidRPr="00F47EFE">
        <w:t>t</w:t>
      </w:r>
      <w:r w:rsidR="00006200" w:rsidRPr="00F47EFE">
        <w:t xml:space="preserve"> and Energy</w:t>
      </w:r>
      <w:r w:rsidR="00155712" w:rsidRPr="00F47EFE">
        <w:t xml:space="preserve">, </w:t>
      </w:r>
      <w:r w:rsidR="00C5229C" w:rsidRPr="00F47EFE">
        <w:t>C</w:t>
      </w:r>
      <w:r w:rsidR="00A943B2" w:rsidRPr="00F47EFE">
        <w:t>SIRO</w:t>
      </w:r>
      <w:r w:rsidR="005969F8" w:rsidRPr="00F47EFE">
        <w:t xml:space="preserve"> </w:t>
      </w:r>
      <w:r w:rsidR="0041206C" w:rsidRPr="00F47EFE">
        <w:t>Oceans and Atmosphere</w:t>
      </w:r>
      <w:r w:rsidR="00A943B2" w:rsidRPr="00F47EFE">
        <w:t xml:space="preserve">, </w:t>
      </w:r>
      <w:r w:rsidR="005969F8" w:rsidRPr="00F47EFE">
        <w:t xml:space="preserve">Aspendale, </w:t>
      </w:r>
      <w:r w:rsidR="00A943B2" w:rsidRPr="00F47EFE">
        <w:t>Australia</w:t>
      </w:r>
      <w:r w:rsidR="005969F8" w:rsidRPr="00F47EFE">
        <w:t>,</w:t>
      </w:r>
      <w:r w:rsidR="00C5229C" w:rsidRPr="00F47EFE">
        <w:t xml:space="preserve"> </w:t>
      </w:r>
      <w:r w:rsidR="001D1D2F" w:rsidRPr="00F47EFE">
        <w:t>i</w:t>
      </w:r>
      <w:r w:rsidR="00EA23F4" w:rsidRPr="00F47EFE">
        <w:t>v</w:t>
      </w:r>
      <w:r w:rsidR="001D1D2F" w:rsidRPr="005A3268">
        <w:t xml:space="preserve">, </w:t>
      </w:r>
      <w:r w:rsidR="000525FF">
        <w:t>3</w:t>
      </w:r>
      <w:r w:rsidR="00A9379E">
        <w:t>3</w:t>
      </w:r>
      <w:r w:rsidR="00066841" w:rsidRPr="00F47EFE">
        <w:t xml:space="preserve"> </w:t>
      </w:r>
      <w:r w:rsidR="005969F8" w:rsidRPr="00F47EFE">
        <w:t>pp.</w:t>
      </w:r>
      <w:r w:rsidR="0093250A" w:rsidRPr="00F47EFE">
        <w:t>, 201</w:t>
      </w:r>
      <w:r w:rsidR="00751516">
        <w:t>9</w:t>
      </w:r>
      <w:r w:rsidR="0093250A" w:rsidRPr="00F47EFE">
        <w:t>.</w:t>
      </w:r>
    </w:p>
    <w:p w14:paraId="6C446CD9" w14:textId="77777777" w:rsidR="00A943B2" w:rsidRPr="00F47EFE" w:rsidRDefault="00A943B2" w:rsidP="00F444B7">
      <w:pPr>
        <w:pStyle w:val="VersoPageHeading"/>
      </w:pPr>
      <w:r w:rsidRPr="00F47EFE">
        <w:t>Copyright and disclaimer</w:t>
      </w:r>
    </w:p>
    <w:p w14:paraId="1810C05D" w14:textId="5D6C5EC0" w:rsidR="00A943B2" w:rsidRPr="00F47EFE" w:rsidRDefault="00A943B2" w:rsidP="005A6C20">
      <w:r w:rsidRPr="00F47EFE">
        <w:t>© 20</w:t>
      </w:r>
      <w:r w:rsidR="002E4ACA" w:rsidRPr="00F47EFE">
        <w:t>1</w:t>
      </w:r>
      <w:r w:rsidR="00751516">
        <w:t>9</w:t>
      </w:r>
      <w:r w:rsidRPr="00F47EFE">
        <w:t xml:space="preserve"> CSIRO To the extent permitted by law, all rights are reserved and no part of this publication covered by copyright may be reproduced or copied in any form or by any means except with the written permission of CSIRO.</w:t>
      </w:r>
    </w:p>
    <w:p w14:paraId="55B06941" w14:textId="77777777" w:rsidR="00A943B2" w:rsidRPr="00F47EFE" w:rsidRDefault="00A943B2" w:rsidP="00F444B7">
      <w:pPr>
        <w:pStyle w:val="VersoPageHeading"/>
      </w:pPr>
      <w:r w:rsidRPr="00F47EFE">
        <w:t>Important disclaimer</w:t>
      </w:r>
    </w:p>
    <w:p w14:paraId="6BC2C8AA" w14:textId="77777777" w:rsidR="00A943B2" w:rsidRPr="00F47EFE" w:rsidRDefault="00A943B2" w:rsidP="005969F8">
      <w:r w:rsidRPr="00F47EFE">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2A990ABC" w14:textId="77777777" w:rsidR="00A943B2" w:rsidRPr="00F47EFE" w:rsidRDefault="00A943B2">
      <w:pPr>
        <w:spacing w:after="200"/>
        <w:sectPr w:rsidR="00A943B2" w:rsidRPr="00F47EFE" w:rsidSect="00253829">
          <w:footerReference w:type="default" r:id="rId14"/>
          <w:headerReference w:type="first" r:id="rId15"/>
          <w:footerReference w:type="first" r:id="rId16"/>
          <w:type w:val="continuous"/>
          <w:pgSz w:w="11907" w:h="16840" w:code="9"/>
          <w:pgMar w:top="1106" w:right="1134" w:bottom="1134" w:left="1134" w:header="510" w:footer="567" w:gutter="0"/>
          <w:pgNumType w:fmt="lowerRoman" w:start="1"/>
          <w:cols w:space="284"/>
          <w:titlePg/>
          <w:docGrid w:linePitch="360"/>
        </w:sectPr>
      </w:pPr>
    </w:p>
    <w:p w14:paraId="37619AF5" w14:textId="77777777" w:rsidR="00A9379E" w:rsidRDefault="00A943B2" w:rsidP="00FD5276">
      <w:pPr>
        <w:pStyle w:val="Heading1noTOC"/>
        <w:rPr>
          <w:noProof/>
        </w:rPr>
      </w:pPr>
      <w:r w:rsidRPr="00F47EFE">
        <w:t>Contents</w:t>
      </w:r>
      <w:r w:rsidR="002272CA" w:rsidRPr="00F47EFE">
        <w:rPr>
          <w:b w:val="0"/>
          <w:noProof/>
          <w:color w:val="FFFFFF"/>
          <w:spacing w:val="-7"/>
        </w:rPr>
        <w:fldChar w:fldCharType="begin"/>
      </w:r>
      <w:r w:rsidR="00462182" w:rsidRPr="00F47EFE">
        <w:rPr>
          <w:b w:val="0"/>
          <w:noProof/>
          <w:color w:val="FFFFFF"/>
          <w:spacing w:val="-7"/>
        </w:rPr>
        <w:instrText xml:space="preserve"> TOC \h \z \t "Heading 1,2,Heading 2,3,PartTitle,1,Heading 1 Numbered,2,Heading 1 not numbered,2,Heading 2 not numbered,3,Appendix Heading 1,2" </w:instrText>
      </w:r>
      <w:r w:rsidR="002272CA" w:rsidRPr="00F47EFE">
        <w:rPr>
          <w:b w:val="0"/>
          <w:noProof/>
          <w:color w:val="FFFFFF"/>
          <w:spacing w:val="-7"/>
        </w:rPr>
        <w:fldChar w:fldCharType="separate"/>
      </w:r>
    </w:p>
    <w:p w14:paraId="368277AE" w14:textId="26C37D19" w:rsidR="00A9379E" w:rsidRDefault="00285408">
      <w:pPr>
        <w:pStyle w:val="TOC2"/>
        <w:rPr>
          <w:rFonts w:asciiTheme="minorHAnsi" w:eastAsiaTheme="minorEastAsia" w:hAnsiTheme="minorHAnsi" w:cstheme="minorBidi"/>
          <w:noProof/>
          <w:color w:val="auto"/>
          <w:sz w:val="22"/>
        </w:rPr>
      </w:pPr>
      <w:hyperlink w:anchor="_Toc37242071" w:history="1">
        <w:r w:rsidR="00A9379E" w:rsidRPr="00F12BEA">
          <w:rPr>
            <w:rStyle w:val="Hyperlink"/>
            <w:noProof/>
          </w:rPr>
          <w:t>Figures</w:t>
        </w:r>
        <w:r w:rsidR="00A9379E">
          <w:rPr>
            <w:noProof/>
            <w:webHidden/>
          </w:rPr>
          <w:tab/>
        </w:r>
        <w:r w:rsidR="00A9379E">
          <w:rPr>
            <w:noProof/>
            <w:webHidden/>
          </w:rPr>
          <w:fldChar w:fldCharType="begin"/>
        </w:r>
        <w:r w:rsidR="00A9379E">
          <w:rPr>
            <w:noProof/>
            <w:webHidden/>
          </w:rPr>
          <w:instrText xml:space="preserve"> PAGEREF _Toc37242071 \h </w:instrText>
        </w:r>
        <w:r w:rsidR="00A9379E">
          <w:rPr>
            <w:noProof/>
            <w:webHidden/>
          </w:rPr>
        </w:r>
        <w:r w:rsidR="00A9379E">
          <w:rPr>
            <w:noProof/>
            <w:webHidden/>
          </w:rPr>
          <w:fldChar w:fldCharType="separate"/>
        </w:r>
        <w:r w:rsidR="00A9379E">
          <w:rPr>
            <w:noProof/>
            <w:webHidden/>
          </w:rPr>
          <w:t>ii</w:t>
        </w:r>
        <w:r w:rsidR="00A9379E">
          <w:rPr>
            <w:noProof/>
            <w:webHidden/>
          </w:rPr>
          <w:fldChar w:fldCharType="end"/>
        </w:r>
      </w:hyperlink>
    </w:p>
    <w:p w14:paraId="46361D69" w14:textId="674CBFF5" w:rsidR="00A9379E" w:rsidRDefault="00285408">
      <w:pPr>
        <w:pStyle w:val="TOC2"/>
        <w:rPr>
          <w:rFonts w:asciiTheme="minorHAnsi" w:eastAsiaTheme="minorEastAsia" w:hAnsiTheme="minorHAnsi" w:cstheme="minorBidi"/>
          <w:noProof/>
          <w:color w:val="auto"/>
          <w:sz w:val="22"/>
        </w:rPr>
      </w:pPr>
      <w:hyperlink w:anchor="_Toc37242072" w:history="1">
        <w:r w:rsidR="00A9379E" w:rsidRPr="00F12BEA">
          <w:rPr>
            <w:rStyle w:val="Hyperlink"/>
            <w:noProof/>
          </w:rPr>
          <w:t>Tables</w:t>
        </w:r>
        <w:r w:rsidR="00A9379E">
          <w:rPr>
            <w:noProof/>
            <w:webHidden/>
          </w:rPr>
          <w:tab/>
        </w:r>
        <w:r w:rsidR="00A9379E">
          <w:rPr>
            <w:noProof/>
            <w:webHidden/>
          </w:rPr>
          <w:fldChar w:fldCharType="begin"/>
        </w:r>
        <w:r w:rsidR="00A9379E">
          <w:rPr>
            <w:noProof/>
            <w:webHidden/>
          </w:rPr>
          <w:instrText xml:space="preserve"> PAGEREF _Toc37242072 \h </w:instrText>
        </w:r>
        <w:r w:rsidR="00A9379E">
          <w:rPr>
            <w:noProof/>
            <w:webHidden/>
          </w:rPr>
        </w:r>
        <w:r w:rsidR="00A9379E">
          <w:rPr>
            <w:noProof/>
            <w:webHidden/>
          </w:rPr>
          <w:fldChar w:fldCharType="separate"/>
        </w:r>
        <w:r w:rsidR="00A9379E">
          <w:rPr>
            <w:noProof/>
            <w:webHidden/>
          </w:rPr>
          <w:t>iii</w:t>
        </w:r>
        <w:r w:rsidR="00A9379E">
          <w:rPr>
            <w:noProof/>
            <w:webHidden/>
          </w:rPr>
          <w:fldChar w:fldCharType="end"/>
        </w:r>
      </w:hyperlink>
    </w:p>
    <w:p w14:paraId="25131EC3" w14:textId="690B4C03" w:rsidR="00A9379E" w:rsidRDefault="00285408">
      <w:pPr>
        <w:pStyle w:val="TOC2"/>
        <w:rPr>
          <w:rFonts w:asciiTheme="minorHAnsi" w:eastAsiaTheme="minorEastAsia" w:hAnsiTheme="minorHAnsi" w:cstheme="minorBidi"/>
          <w:noProof/>
          <w:color w:val="auto"/>
          <w:sz w:val="22"/>
        </w:rPr>
      </w:pPr>
      <w:hyperlink w:anchor="_Toc37242073" w:history="1">
        <w:r w:rsidR="00A9379E" w:rsidRPr="00F12BEA">
          <w:rPr>
            <w:rStyle w:val="Hyperlink"/>
            <w:noProof/>
          </w:rPr>
          <w:t>Acknowledgments</w:t>
        </w:r>
        <w:r w:rsidR="00A9379E">
          <w:rPr>
            <w:noProof/>
            <w:webHidden/>
          </w:rPr>
          <w:tab/>
        </w:r>
        <w:r w:rsidR="00A9379E">
          <w:rPr>
            <w:noProof/>
            <w:webHidden/>
          </w:rPr>
          <w:fldChar w:fldCharType="begin"/>
        </w:r>
        <w:r w:rsidR="00A9379E">
          <w:rPr>
            <w:noProof/>
            <w:webHidden/>
          </w:rPr>
          <w:instrText xml:space="preserve"> PAGEREF _Toc37242073 \h </w:instrText>
        </w:r>
        <w:r w:rsidR="00A9379E">
          <w:rPr>
            <w:noProof/>
            <w:webHidden/>
          </w:rPr>
        </w:r>
        <w:r w:rsidR="00A9379E">
          <w:rPr>
            <w:noProof/>
            <w:webHidden/>
          </w:rPr>
          <w:fldChar w:fldCharType="separate"/>
        </w:r>
        <w:r w:rsidR="00A9379E">
          <w:rPr>
            <w:noProof/>
            <w:webHidden/>
          </w:rPr>
          <w:t>iv</w:t>
        </w:r>
        <w:r w:rsidR="00A9379E">
          <w:rPr>
            <w:noProof/>
            <w:webHidden/>
          </w:rPr>
          <w:fldChar w:fldCharType="end"/>
        </w:r>
      </w:hyperlink>
    </w:p>
    <w:p w14:paraId="698FDB9B" w14:textId="7D657E82" w:rsidR="00A9379E" w:rsidRDefault="00285408">
      <w:pPr>
        <w:pStyle w:val="TOC2"/>
        <w:rPr>
          <w:rFonts w:asciiTheme="minorHAnsi" w:eastAsiaTheme="minorEastAsia" w:hAnsiTheme="minorHAnsi" w:cstheme="minorBidi"/>
          <w:noProof/>
          <w:color w:val="auto"/>
          <w:sz w:val="22"/>
        </w:rPr>
      </w:pPr>
      <w:hyperlink w:anchor="_Toc37242074" w:history="1">
        <w:r w:rsidR="00A9379E" w:rsidRPr="00F12BEA">
          <w:rPr>
            <w:rStyle w:val="Hyperlink"/>
            <w:noProof/>
          </w:rPr>
          <w:t>1</w:t>
        </w:r>
        <w:r w:rsidR="00A9379E">
          <w:rPr>
            <w:rFonts w:asciiTheme="minorHAnsi" w:eastAsiaTheme="minorEastAsia" w:hAnsiTheme="minorHAnsi" w:cstheme="minorBidi"/>
            <w:noProof/>
            <w:color w:val="auto"/>
            <w:sz w:val="22"/>
          </w:rPr>
          <w:tab/>
        </w:r>
        <w:r w:rsidR="00A9379E" w:rsidRPr="00F12BEA">
          <w:rPr>
            <w:rStyle w:val="Hyperlink"/>
            <w:noProof/>
          </w:rPr>
          <w:t>Introduction</w:t>
        </w:r>
        <w:r w:rsidR="00A9379E">
          <w:rPr>
            <w:noProof/>
            <w:webHidden/>
          </w:rPr>
          <w:tab/>
        </w:r>
        <w:r w:rsidR="00A9379E">
          <w:rPr>
            <w:noProof/>
            <w:webHidden/>
          </w:rPr>
          <w:fldChar w:fldCharType="begin"/>
        </w:r>
        <w:r w:rsidR="00A9379E">
          <w:rPr>
            <w:noProof/>
            <w:webHidden/>
          </w:rPr>
          <w:instrText xml:space="preserve"> PAGEREF _Toc37242074 \h </w:instrText>
        </w:r>
        <w:r w:rsidR="00A9379E">
          <w:rPr>
            <w:noProof/>
            <w:webHidden/>
          </w:rPr>
        </w:r>
        <w:r w:rsidR="00A9379E">
          <w:rPr>
            <w:noProof/>
            <w:webHidden/>
          </w:rPr>
          <w:fldChar w:fldCharType="separate"/>
        </w:r>
        <w:r w:rsidR="00A9379E">
          <w:rPr>
            <w:noProof/>
            <w:webHidden/>
          </w:rPr>
          <w:t>1</w:t>
        </w:r>
        <w:r w:rsidR="00A9379E">
          <w:rPr>
            <w:noProof/>
            <w:webHidden/>
          </w:rPr>
          <w:fldChar w:fldCharType="end"/>
        </w:r>
      </w:hyperlink>
    </w:p>
    <w:p w14:paraId="4EE8AF10" w14:textId="187EB5E4" w:rsidR="00A9379E" w:rsidRDefault="00285408">
      <w:pPr>
        <w:pStyle w:val="TOC2"/>
        <w:rPr>
          <w:rFonts w:asciiTheme="minorHAnsi" w:eastAsiaTheme="minorEastAsia" w:hAnsiTheme="minorHAnsi" w:cstheme="minorBidi"/>
          <w:noProof/>
          <w:color w:val="auto"/>
          <w:sz w:val="22"/>
        </w:rPr>
      </w:pPr>
      <w:hyperlink w:anchor="_Toc37242075" w:history="1">
        <w:r w:rsidR="00A9379E" w:rsidRPr="00F12BEA">
          <w:rPr>
            <w:rStyle w:val="Hyperlink"/>
            <w:noProof/>
          </w:rPr>
          <w:t>2</w:t>
        </w:r>
        <w:r w:rsidR="00A9379E">
          <w:rPr>
            <w:rFonts w:asciiTheme="minorHAnsi" w:eastAsiaTheme="minorEastAsia" w:hAnsiTheme="minorHAnsi" w:cstheme="minorBidi"/>
            <w:noProof/>
            <w:color w:val="auto"/>
            <w:sz w:val="22"/>
          </w:rPr>
          <w:tab/>
        </w:r>
        <w:r w:rsidR="00A9379E" w:rsidRPr="00F12BEA">
          <w:rPr>
            <w:rStyle w:val="Hyperlink"/>
            <w:noProof/>
          </w:rPr>
          <w:t>HFCs, PFCs, sulfur hexafluoride, nitrogen trifluoride, sulfuryl fluoride and trifluoromethyl sulfur pentafluoride measured at Cape Grim, Tasmania</w:t>
        </w:r>
        <w:r w:rsidR="00A9379E">
          <w:rPr>
            <w:noProof/>
            <w:webHidden/>
          </w:rPr>
          <w:tab/>
        </w:r>
        <w:r w:rsidR="00A9379E">
          <w:rPr>
            <w:noProof/>
            <w:webHidden/>
          </w:rPr>
          <w:fldChar w:fldCharType="begin"/>
        </w:r>
        <w:r w:rsidR="00A9379E">
          <w:rPr>
            <w:noProof/>
            <w:webHidden/>
          </w:rPr>
          <w:instrText xml:space="preserve"> PAGEREF _Toc37242075 \h </w:instrText>
        </w:r>
        <w:r w:rsidR="00A9379E">
          <w:rPr>
            <w:noProof/>
            <w:webHidden/>
          </w:rPr>
        </w:r>
        <w:r w:rsidR="00A9379E">
          <w:rPr>
            <w:noProof/>
            <w:webHidden/>
          </w:rPr>
          <w:fldChar w:fldCharType="separate"/>
        </w:r>
        <w:r w:rsidR="00A9379E">
          <w:rPr>
            <w:noProof/>
            <w:webHidden/>
          </w:rPr>
          <w:t>2</w:t>
        </w:r>
        <w:r w:rsidR="00A9379E">
          <w:rPr>
            <w:noProof/>
            <w:webHidden/>
          </w:rPr>
          <w:fldChar w:fldCharType="end"/>
        </w:r>
      </w:hyperlink>
    </w:p>
    <w:p w14:paraId="4F90C5EA" w14:textId="4EDA1DD7" w:rsidR="00A9379E" w:rsidRDefault="00285408">
      <w:pPr>
        <w:pStyle w:val="TOC2"/>
        <w:rPr>
          <w:rFonts w:asciiTheme="minorHAnsi" w:eastAsiaTheme="minorEastAsia" w:hAnsiTheme="minorHAnsi" w:cstheme="minorBidi"/>
          <w:noProof/>
          <w:color w:val="auto"/>
          <w:sz w:val="22"/>
        </w:rPr>
      </w:pPr>
      <w:hyperlink w:anchor="_Toc37242076" w:history="1">
        <w:r w:rsidR="00A9379E" w:rsidRPr="00F12BEA">
          <w:rPr>
            <w:rStyle w:val="Hyperlink"/>
            <w:noProof/>
          </w:rPr>
          <w:t>3</w:t>
        </w:r>
        <w:r w:rsidR="00A9379E">
          <w:rPr>
            <w:rFonts w:asciiTheme="minorHAnsi" w:eastAsiaTheme="minorEastAsia" w:hAnsiTheme="minorHAnsi" w:cstheme="minorBidi"/>
            <w:noProof/>
            <w:color w:val="auto"/>
            <w:sz w:val="22"/>
          </w:rPr>
          <w:tab/>
        </w:r>
        <w:r w:rsidR="00A9379E" w:rsidRPr="00F12BEA">
          <w:rPr>
            <w:rStyle w:val="Hyperlink"/>
            <w:noProof/>
          </w:rPr>
          <w:t>Global HFC, PFC, sulfur hexafluoride, nitrogen trifluoride and sulfuryl fluoride emissions</w:t>
        </w:r>
        <w:r w:rsidR="00A9379E">
          <w:rPr>
            <w:noProof/>
            <w:webHidden/>
          </w:rPr>
          <w:tab/>
        </w:r>
        <w:r w:rsidR="00A9379E">
          <w:rPr>
            <w:noProof/>
            <w:webHidden/>
          </w:rPr>
          <w:fldChar w:fldCharType="begin"/>
        </w:r>
        <w:r w:rsidR="00A9379E">
          <w:rPr>
            <w:noProof/>
            <w:webHidden/>
          </w:rPr>
          <w:instrText xml:space="preserve"> PAGEREF _Toc37242076 \h </w:instrText>
        </w:r>
        <w:r w:rsidR="00A9379E">
          <w:rPr>
            <w:noProof/>
            <w:webHidden/>
          </w:rPr>
        </w:r>
        <w:r w:rsidR="00A9379E">
          <w:rPr>
            <w:noProof/>
            <w:webHidden/>
          </w:rPr>
          <w:fldChar w:fldCharType="separate"/>
        </w:r>
        <w:r w:rsidR="00A9379E">
          <w:rPr>
            <w:noProof/>
            <w:webHidden/>
          </w:rPr>
          <w:t>6</w:t>
        </w:r>
        <w:r w:rsidR="00A9379E">
          <w:rPr>
            <w:noProof/>
            <w:webHidden/>
          </w:rPr>
          <w:fldChar w:fldCharType="end"/>
        </w:r>
      </w:hyperlink>
    </w:p>
    <w:p w14:paraId="00057854" w14:textId="136CE78B" w:rsidR="00A9379E" w:rsidRDefault="00285408">
      <w:pPr>
        <w:pStyle w:val="TOC2"/>
        <w:rPr>
          <w:rFonts w:asciiTheme="minorHAnsi" w:eastAsiaTheme="minorEastAsia" w:hAnsiTheme="minorHAnsi" w:cstheme="minorBidi"/>
          <w:noProof/>
          <w:color w:val="auto"/>
          <w:sz w:val="22"/>
        </w:rPr>
      </w:pPr>
      <w:hyperlink w:anchor="_Toc37242077" w:history="1">
        <w:r w:rsidR="00A9379E" w:rsidRPr="00F12BEA">
          <w:rPr>
            <w:rStyle w:val="Hyperlink"/>
            <w:noProof/>
          </w:rPr>
          <w:t>4</w:t>
        </w:r>
        <w:r w:rsidR="00A9379E">
          <w:rPr>
            <w:rFonts w:asciiTheme="minorHAnsi" w:eastAsiaTheme="minorEastAsia" w:hAnsiTheme="minorHAnsi" w:cstheme="minorBidi"/>
            <w:noProof/>
            <w:color w:val="auto"/>
            <w:sz w:val="22"/>
          </w:rPr>
          <w:tab/>
        </w:r>
        <w:r w:rsidR="00A9379E" w:rsidRPr="00F12BEA">
          <w:rPr>
            <w:rStyle w:val="Hyperlink"/>
            <w:noProof/>
          </w:rPr>
          <w:t>Australian HFC, PFC and sulfur hexafluoride imports, banks and emissions</w:t>
        </w:r>
        <w:r w:rsidR="00A9379E">
          <w:rPr>
            <w:noProof/>
            <w:webHidden/>
          </w:rPr>
          <w:tab/>
        </w:r>
        <w:r w:rsidR="00A9379E">
          <w:rPr>
            <w:noProof/>
            <w:webHidden/>
          </w:rPr>
          <w:fldChar w:fldCharType="begin"/>
        </w:r>
        <w:r w:rsidR="00A9379E">
          <w:rPr>
            <w:noProof/>
            <w:webHidden/>
          </w:rPr>
          <w:instrText xml:space="preserve"> PAGEREF _Toc37242077 \h </w:instrText>
        </w:r>
        <w:r w:rsidR="00A9379E">
          <w:rPr>
            <w:noProof/>
            <w:webHidden/>
          </w:rPr>
        </w:r>
        <w:r w:rsidR="00A9379E">
          <w:rPr>
            <w:noProof/>
            <w:webHidden/>
          </w:rPr>
          <w:fldChar w:fldCharType="separate"/>
        </w:r>
        <w:r w:rsidR="00A9379E">
          <w:rPr>
            <w:noProof/>
            <w:webHidden/>
          </w:rPr>
          <w:t>7</w:t>
        </w:r>
        <w:r w:rsidR="00A9379E">
          <w:rPr>
            <w:noProof/>
            <w:webHidden/>
          </w:rPr>
          <w:fldChar w:fldCharType="end"/>
        </w:r>
      </w:hyperlink>
    </w:p>
    <w:p w14:paraId="6CE5EB94" w14:textId="2606A581" w:rsidR="00A9379E" w:rsidRDefault="00285408">
      <w:pPr>
        <w:pStyle w:val="TOC2"/>
        <w:rPr>
          <w:rFonts w:asciiTheme="minorHAnsi" w:eastAsiaTheme="minorEastAsia" w:hAnsiTheme="minorHAnsi" w:cstheme="minorBidi"/>
          <w:noProof/>
          <w:color w:val="auto"/>
          <w:sz w:val="22"/>
        </w:rPr>
      </w:pPr>
      <w:hyperlink w:anchor="_Toc37242078" w:history="1">
        <w:r w:rsidR="00A9379E" w:rsidRPr="00F12BEA">
          <w:rPr>
            <w:rStyle w:val="Hyperlink"/>
            <w:noProof/>
          </w:rPr>
          <w:t>5</w:t>
        </w:r>
        <w:r w:rsidR="00A9379E">
          <w:rPr>
            <w:rFonts w:asciiTheme="minorHAnsi" w:eastAsiaTheme="minorEastAsia" w:hAnsiTheme="minorHAnsi" w:cstheme="minorBidi"/>
            <w:noProof/>
            <w:color w:val="auto"/>
            <w:sz w:val="22"/>
          </w:rPr>
          <w:tab/>
        </w:r>
        <w:r w:rsidR="00A9379E" w:rsidRPr="00F12BEA">
          <w:rPr>
            <w:rStyle w:val="Hyperlink"/>
            <w:noProof/>
          </w:rPr>
          <w:t>Australian HFC, PFC, sulfur hexafluoride and sulfuryl fluoride emissions from atmospheric data</w:t>
        </w:r>
        <w:r w:rsidR="00A9379E">
          <w:rPr>
            <w:noProof/>
            <w:webHidden/>
          </w:rPr>
          <w:tab/>
        </w:r>
        <w:r w:rsidR="00A9379E">
          <w:rPr>
            <w:noProof/>
            <w:webHidden/>
          </w:rPr>
          <w:fldChar w:fldCharType="begin"/>
        </w:r>
        <w:r w:rsidR="00A9379E">
          <w:rPr>
            <w:noProof/>
            <w:webHidden/>
          </w:rPr>
          <w:instrText xml:space="preserve"> PAGEREF _Toc37242078 \h </w:instrText>
        </w:r>
        <w:r w:rsidR="00A9379E">
          <w:rPr>
            <w:noProof/>
            <w:webHidden/>
          </w:rPr>
        </w:r>
        <w:r w:rsidR="00A9379E">
          <w:rPr>
            <w:noProof/>
            <w:webHidden/>
          </w:rPr>
          <w:fldChar w:fldCharType="separate"/>
        </w:r>
        <w:r w:rsidR="00A9379E">
          <w:rPr>
            <w:noProof/>
            <w:webHidden/>
          </w:rPr>
          <w:t>11</w:t>
        </w:r>
        <w:r w:rsidR="00A9379E">
          <w:rPr>
            <w:noProof/>
            <w:webHidden/>
          </w:rPr>
          <w:fldChar w:fldCharType="end"/>
        </w:r>
      </w:hyperlink>
    </w:p>
    <w:p w14:paraId="4B8B8E65" w14:textId="42F9AB21" w:rsidR="00A9379E" w:rsidRDefault="00285408">
      <w:pPr>
        <w:pStyle w:val="TOC3"/>
        <w:rPr>
          <w:rFonts w:asciiTheme="minorHAnsi" w:eastAsiaTheme="minorEastAsia" w:hAnsiTheme="minorHAnsi" w:cstheme="minorBidi"/>
          <w:noProof/>
          <w:color w:val="auto"/>
          <w:sz w:val="22"/>
        </w:rPr>
      </w:pPr>
      <w:hyperlink w:anchor="_Toc37242079" w:history="1">
        <w:r w:rsidR="00A9379E" w:rsidRPr="00F12BEA">
          <w:rPr>
            <w:rStyle w:val="Hyperlink"/>
            <w:noProof/>
          </w:rPr>
          <w:t>5.1</w:t>
        </w:r>
        <w:r w:rsidR="00A9379E">
          <w:rPr>
            <w:rFonts w:asciiTheme="minorHAnsi" w:eastAsiaTheme="minorEastAsia" w:hAnsiTheme="minorHAnsi" w:cstheme="minorBidi"/>
            <w:noProof/>
            <w:color w:val="auto"/>
            <w:sz w:val="22"/>
          </w:rPr>
          <w:tab/>
        </w:r>
        <w:r w:rsidR="00A9379E" w:rsidRPr="00F12BEA">
          <w:rPr>
            <w:rStyle w:val="Hyperlink"/>
            <w:noProof/>
          </w:rPr>
          <w:t>HFC, sulfur hexafluoride and sulfuryl fluoride emissions</w:t>
        </w:r>
        <w:r w:rsidR="00A9379E">
          <w:rPr>
            <w:noProof/>
            <w:webHidden/>
          </w:rPr>
          <w:tab/>
        </w:r>
        <w:r w:rsidR="00A9379E">
          <w:rPr>
            <w:noProof/>
            <w:webHidden/>
          </w:rPr>
          <w:fldChar w:fldCharType="begin"/>
        </w:r>
        <w:r w:rsidR="00A9379E">
          <w:rPr>
            <w:noProof/>
            <w:webHidden/>
          </w:rPr>
          <w:instrText xml:space="preserve"> PAGEREF _Toc37242079 \h </w:instrText>
        </w:r>
        <w:r w:rsidR="00A9379E">
          <w:rPr>
            <w:noProof/>
            <w:webHidden/>
          </w:rPr>
        </w:r>
        <w:r w:rsidR="00A9379E">
          <w:rPr>
            <w:noProof/>
            <w:webHidden/>
          </w:rPr>
          <w:fldChar w:fldCharType="separate"/>
        </w:r>
        <w:r w:rsidR="00A9379E">
          <w:rPr>
            <w:noProof/>
            <w:webHidden/>
          </w:rPr>
          <w:t>11</w:t>
        </w:r>
        <w:r w:rsidR="00A9379E">
          <w:rPr>
            <w:noProof/>
            <w:webHidden/>
          </w:rPr>
          <w:fldChar w:fldCharType="end"/>
        </w:r>
      </w:hyperlink>
    </w:p>
    <w:p w14:paraId="43E2833F" w14:textId="7378E719" w:rsidR="00A9379E" w:rsidRDefault="00285408">
      <w:pPr>
        <w:pStyle w:val="TOC3"/>
        <w:rPr>
          <w:rFonts w:asciiTheme="minorHAnsi" w:eastAsiaTheme="minorEastAsia" w:hAnsiTheme="minorHAnsi" w:cstheme="minorBidi"/>
          <w:noProof/>
          <w:color w:val="auto"/>
          <w:sz w:val="22"/>
        </w:rPr>
      </w:pPr>
      <w:hyperlink w:anchor="_Toc37242080" w:history="1">
        <w:r w:rsidR="00A9379E" w:rsidRPr="00F12BEA">
          <w:rPr>
            <w:rStyle w:val="Hyperlink"/>
            <w:noProof/>
          </w:rPr>
          <w:t>5.2</w:t>
        </w:r>
        <w:r w:rsidR="00A9379E">
          <w:rPr>
            <w:rFonts w:asciiTheme="minorHAnsi" w:eastAsiaTheme="minorEastAsia" w:hAnsiTheme="minorHAnsi" w:cstheme="minorBidi"/>
            <w:noProof/>
            <w:color w:val="auto"/>
            <w:sz w:val="22"/>
          </w:rPr>
          <w:tab/>
        </w:r>
        <w:r w:rsidR="00A9379E" w:rsidRPr="00F12BEA">
          <w:rPr>
            <w:rStyle w:val="Hyperlink"/>
            <w:noProof/>
          </w:rPr>
          <w:t>PFC-14 emissions</w:t>
        </w:r>
        <w:r w:rsidR="00A9379E">
          <w:rPr>
            <w:noProof/>
            <w:webHidden/>
          </w:rPr>
          <w:tab/>
        </w:r>
        <w:r w:rsidR="00A9379E">
          <w:rPr>
            <w:noProof/>
            <w:webHidden/>
          </w:rPr>
          <w:fldChar w:fldCharType="begin"/>
        </w:r>
        <w:r w:rsidR="00A9379E">
          <w:rPr>
            <w:noProof/>
            <w:webHidden/>
          </w:rPr>
          <w:instrText xml:space="preserve"> PAGEREF _Toc37242080 \h </w:instrText>
        </w:r>
        <w:r w:rsidR="00A9379E">
          <w:rPr>
            <w:noProof/>
            <w:webHidden/>
          </w:rPr>
        </w:r>
        <w:r w:rsidR="00A9379E">
          <w:rPr>
            <w:noProof/>
            <w:webHidden/>
          </w:rPr>
          <w:fldChar w:fldCharType="separate"/>
        </w:r>
        <w:r w:rsidR="00A9379E">
          <w:rPr>
            <w:noProof/>
            <w:webHidden/>
          </w:rPr>
          <w:t>15</w:t>
        </w:r>
        <w:r w:rsidR="00A9379E">
          <w:rPr>
            <w:noProof/>
            <w:webHidden/>
          </w:rPr>
          <w:fldChar w:fldCharType="end"/>
        </w:r>
      </w:hyperlink>
    </w:p>
    <w:p w14:paraId="63D1D775" w14:textId="18DD80CE" w:rsidR="00A9379E" w:rsidRDefault="00285408">
      <w:pPr>
        <w:pStyle w:val="TOC3"/>
        <w:rPr>
          <w:rFonts w:asciiTheme="minorHAnsi" w:eastAsiaTheme="minorEastAsia" w:hAnsiTheme="minorHAnsi" w:cstheme="minorBidi"/>
          <w:noProof/>
          <w:color w:val="auto"/>
          <w:sz w:val="22"/>
        </w:rPr>
      </w:pPr>
      <w:hyperlink w:anchor="_Toc37242081" w:history="1">
        <w:r w:rsidR="00A9379E" w:rsidRPr="00F12BEA">
          <w:rPr>
            <w:rStyle w:val="Hyperlink"/>
            <w:noProof/>
          </w:rPr>
          <w:t>5.3</w:t>
        </w:r>
        <w:r w:rsidR="00A9379E">
          <w:rPr>
            <w:rFonts w:asciiTheme="minorHAnsi" w:eastAsiaTheme="minorEastAsia" w:hAnsiTheme="minorHAnsi" w:cstheme="minorBidi"/>
            <w:noProof/>
            <w:color w:val="auto"/>
            <w:sz w:val="22"/>
          </w:rPr>
          <w:tab/>
        </w:r>
        <w:r w:rsidR="00A9379E" w:rsidRPr="00F12BEA">
          <w:rPr>
            <w:rStyle w:val="Hyperlink"/>
            <w:noProof/>
          </w:rPr>
          <w:t>Other PFC emissions</w:t>
        </w:r>
        <w:r w:rsidR="00A9379E">
          <w:rPr>
            <w:noProof/>
            <w:webHidden/>
          </w:rPr>
          <w:tab/>
        </w:r>
        <w:r w:rsidR="00A9379E">
          <w:rPr>
            <w:noProof/>
            <w:webHidden/>
          </w:rPr>
          <w:fldChar w:fldCharType="begin"/>
        </w:r>
        <w:r w:rsidR="00A9379E">
          <w:rPr>
            <w:noProof/>
            <w:webHidden/>
          </w:rPr>
          <w:instrText xml:space="preserve"> PAGEREF _Toc37242081 \h </w:instrText>
        </w:r>
        <w:r w:rsidR="00A9379E">
          <w:rPr>
            <w:noProof/>
            <w:webHidden/>
          </w:rPr>
        </w:r>
        <w:r w:rsidR="00A9379E">
          <w:rPr>
            <w:noProof/>
            <w:webHidden/>
          </w:rPr>
          <w:fldChar w:fldCharType="separate"/>
        </w:r>
        <w:r w:rsidR="00A9379E">
          <w:rPr>
            <w:noProof/>
            <w:webHidden/>
          </w:rPr>
          <w:t>18</w:t>
        </w:r>
        <w:r w:rsidR="00A9379E">
          <w:rPr>
            <w:noProof/>
            <w:webHidden/>
          </w:rPr>
          <w:fldChar w:fldCharType="end"/>
        </w:r>
      </w:hyperlink>
    </w:p>
    <w:p w14:paraId="04439FF7" w14:textId="106BD786" w:rsidR="00A9379E" w:rsidRDefault="00285408">
      <w:pPr>
        <w:pStyle w:val="TOC2"/>
        <w:rPr>
          <w:rFonts w:asciiTheme="minorHAnsi" w:eastAsiaTheme="minorEastAsia" w:hAnsiTheme="minorHAnsi" w:cstheme="minorBidi"/>
          <w:noProof/>
          <w:color w:val="auto"/>
          <w:sz w:val="22"/>
        </w:rPr>
      </w:pPr>
      <w:hyperlink w:anchor="_Toc37242082" w:history="1">
        <w:r w:rsidR="00A9379E" w:rsidRPr="00F12BEA">
          <w:rPr>
            <w:rStyle w:val="Hyperlink"/>
            <w:noProof/>
          </w:rPr>
          <w:t>6</w:t>
        </w:r>
        <w:r w:rsidR="00A9379E">
          <w:rPr>
            <w:rFonts w:asciiTheme="minorHAnsi" w:eastAsiaTheme="minorEastAsia" w:hAnsiTheme="minorHAnsi" w:cstheme="minorBidi"/>
            <w:noProof/>
            <w:color w:val="auto"/>
            <w:sz w:val="22"/>
          </w:rPr>
          <w:tab/>
        </w:r>
        <w:r w:rsidR="00A9379E" w:rsidRPr="00F12BEA">
          <w:rPr>
            <w:rStyle w:val="Hyperlink"/>
            <w:noProof/>
          </w:rPr>
          <w:t>Comparisons of NGA, ISC and NAME emission estimates</w:t>
        </w:r>
        <w:r w:rsidR="00A9379E">
          <w:rPr>
            <w:noProof/>
            <w:webHidden/>
          </w:rPr>
          <w:tab/>
        </w:r>
        <w:r w:rsidR="00A9379E">
          <w:rPr>
            <w:noProof/>
            <w:webHidden/>
          </w:rPr>
          <w:fldChar w:fldCharType="begin"/>
        </w:r>
        <w:r w:rsidR="00A9379E">
          <w:rPr>
            <w:noProof/>
            <w:webHidden/>
          </w:rPr>
          <w:instrText xml:space="preserve"> PAGEREF _Toc37242082 \h </w:instrText>
        </w:r>
        <w:r w:rsidR="00A9379E">
          <w:rPr>
            <w:noProof/>
            <w:webHidden/>
          </w:rPr>
        </w:r>
        <w:r w:rsidR="00A9379E">
          <w:rPr>
            <w:noProof/>
            <w:webHidden/>
          </w:rPr>
          <w:fldChar w:fldCharType="separate"/>
        </w:r>
        <w:r w:rsidR="00A9379E">
          <w:rPr>
            <w:noProof/>
            <w:webHidden/>
          </w:rPr>
          <w:t>18</w:t>
        </w:r>
        <w:r w:rsidR="00A9379E">
          <w:rPr>
            <w:noProof/>
            <w:webHidden/>
          </w:rPr>
          <w:fldChar w:fldCharType="end"/>
        </w:r>
      </w:hyperlink>
    </w:p>
    <w:p w14:paraId="315C6EE5" w14:textId="7AFEDE96" w:rsidR="00A9379E" w:rsidRDefault="00285408">
      <w:pPr>
        <w:pStyle w:val="TOC3"/>
        <w:rPr>
          <w:rFonts w:asciiTheme="minorHAnsi" w:eastAsiaTheme="minorEastAsia" w:hAnsiTheme="minorHAnsi" w:cstheme="minorBidi"/>
          <w:noProof/>
          <w:color w:val="auto"/>
          <w:sz w:val="22"/>
        </w:rPr>
      </w:pPr>
      <w:hyperlink w:anchor="_Toc37242083" w:history="1">
        <w:r w:rsidR="00A9379E" w:rsidRPr="00F12BEA">
          <w:rPr>
            <w:rStyle w:val="Hyperlink"/>
            <w:noProof/>
          </w:rPr>
          <w:t>6.1</w:t>
        </w:r>
        <w:r w:rsidR="00A9379E">
          <w:rPr>
            <w:rFonts w:asciiTheme="minorHAnsi" w:eastAsiaTheme="minorEastAsia" w:hAnsiTheme="minorHAnsi" w:cstheme="minorBidi"/>
            <w:noProof/>
            <w:color w:val="auto"/>
            <w:sz w:val="22"/>
          </w:rPr>
          <w:tab/>
        </w:r>
        <w:r w:rsidR="00A9379E" w:rsidRPr="00F12BEA">
          <w:rPr>
            <w:rStyle w:val="Hyperlink"/>
            <w:noProof/>
          </w:rPr>
          <w:t>HFC-134a</w:t>
        </w:r>
        <w:r w:rsidR="00A9379E">
          <w:rPr>
            <w:noProof/>
            <w:webHidden/>
          </w:rPr>
          <w:tab/>
        </w:r>
        <w:r w:rsidR="00A9379E">
          <w:rPr>
            <w:noProof/>
            <w:webHidden/>
          </w:rPr>
          <w:fldChar w:fldCharType="begin"/>
        </w:r>
        <w:r w:rsidR="00A9379E">
          <w:rPr>
            <w:noProof/>
            <w:webHidden/>
          </w:rPr>
          <w:instrText xml:space="preserve"> PAGEREF _Toc37242083 \h </w:instrText>
        </w:r>
        <w:r w:rsidR="00A9379E">
          <w:rPr>
            <w:noProof/>
            <w:webHidden/>
          </w:rPr>
        </w:r>
        <w:r w:rsidR="00A9379E">
          <w:rPr>
            <w:noProof/>
            <w:webHidden/>
          </w:rPr>
          <w:fldChar w:fldCharType="separate"/>
        </w:r>
        <w:r w:rsidR="00A9379E">
          <w:rPr>
            <w:noProof/>
            <w:webHidden/>
          </w:rPr>
          <w:t>18</w:t>
        </w:r>
        <w:r w:rsidR="00A9379E">
          <w:rPr>
            <w:noProof/>
            <w:webHidden/>
          </w:rPr>
          <w:fldChar w:fldCharType="end"/>
        </w:r>
      </w:hyperlink>
    </w:p>
    <w:p w14:paraId="42170874" w14:textId="755FC487" w:rsidR="00A9379E" w:rsidRDefault="00285408">
      <w:pPr>
        <w:pStyle w:val="TOC3"/>
        <w:rPr>
          <w:rFonts w:asciiTheme="minorHAnsi" w:eastAsiaTheme="minorEastAsia" w:hAnsiTheme="minorHAnsi" w:cstheme="minorBidi"/>
          <w:noProof/>
          <w:color w:val="auto"/>
          <w:sz w:val="22"/>
        </w:rPr>
      </w:pPr>
      <w:hyperlink w:anchor="_Toc37242084" w:history="1">
        <w:r w:rsidR="00A9379E" w:rsidRPr="00F12BEA">
          <w:rPr>
            <w:rStyle w:val="Hyperlink"/>
            <w:noProof/>
          </w:rPr>
          <w:t>6.2</w:t>
        </w:r>
        <w:r w:rsidR="00A9379E">
          <w:rPr>
            <w:rFonts w:asciiTheme="minorHAnsi" w:eastAsiaTheme="minorEastAsia" w:hAnsiTheme="minorHAnsi" w:cstheme="minorBidi"/>
            <w:noProof/>
            <w:color w:val="auto"/>
            <w:sz w:val="22"/>
          </w:rPr>
          <w:tab/>
        </w:r>
        <w:r w:rsidR="00A9379E" w:rsidRPr="00F12BEA">
          <w:rPr>
            <w:rStyle w:val="Hyperlink"/>
            <w:noProof/>
          </w:rPr>
          <w:t>HFC-125</w:t>
        </w:r>
        <w:r w:rsidR="00A9379E">
          <w:rPr>
            <w:noProof/>
            <w:webHidden/>
          </w:rPr>
          <w:tab/>
        </w:r>
        <w:r w:rsidR="00A9379E">
          <w:rPr>
            <w:noProof/>
            <w:webHidden/>
          </w:rPr>
          <w:fldChar w:fldCharType="begin"/>
        </w:r>
        <w:r w:rsidR="00A9379E">
          <w:rPr>
            <w:noProof/>
            <w:webHidden/>
          </w:rPr>
          <w:instrText xml:space="preserve"> PAGEREF _Toc37242084 \h </w:instrText>
        </w:r>
        <w:r w:rsidR="00A9379E">
          <w:rPr>
            <w:noProof/>
            <w:webHidden/>
          </w:rPr>
        </w:r>
        <w:r w:rsidR="00A9379E">
          <w:rPr>
            <w:noProof/>
            <w:webHidden/>
          </w:rPr>
          <w:fldChar w:fldCharType="separate"/>
        </w:r>
        <w:r w:rsidR="00A9379E">
          <w:rPr>
            <w:noProof/>
            <w:webHidden/>
          </w:rPr>
          <w:t>19</w:t>
        </w:r>
        <w:r w:rsidR="00A9379E">
          <w:rPr>
            <w:noProof/>
            <w:webHidden/>
          </w:rPr>
          <w:fldChar w:fldCharType="end"/>
        </w:r>
      </w:hyperlink>
    </w:p>
    <w:p w14:paraId="08AC2C00" w14:textId="2996C694" w:rsidR="00A9379E" w:rsidRDefault="00285408">
      <w:pPr>
        <w:pStyle w:val="TOC3"/>
        <w:rPr>
          <w:rFonts w:asciiTheme="minorHAnsi" w:eastAsiaTheme="minorEastAsia" w:hAnsiTheme="minorHAnsi" w:cstheme="minorBidi"/>
          <w:noProof/>
          <w:color w:val="auto"/>
          <w:sz w:val="22"/>
        </w:rPr>
      </w:pPr>
      <w:hyperlink w:anchor="_Toc37242085" w:history="1">
        <w:r w:rsidR="00A9379E" w:rsidRPr="00F12BEA">
          <w:rPr>
            <w:rStyle w:val="Hyperlink"/>
            <w:noProof/>
          </w:rPr>
          <w:t>6.3</w:t>
        </w:r>
        <w:r w:rsidR="00A9379E">
          <w:rPr>
            <w:rFonts w:asciiTheme="minorHAnsi" w:eastAsiaTheme="minorEastAsia" w:hAnsiTheme="minorHAnsi" w:cstheme="minorBidi"/>
            <w:noProof/>
            <w:color w:val="auto"/>
            <w:sz w:val="22"/>
          </w:rPr>
          <w:tab/>
        </w:r>
        <w:r w:rsidR="00A9379E" w:rsidRPr="00F12BEA">
          <w:rPr>
            <w:rStyle w:val="Hyperlink"/>
            <w:noProof/>
          </w:rPr>
          <w:t>HFC-143a</w:t>
        </w:r>
        <w:r w:rsidR="00A9379E">
          <w:rPr>
            <w:noProof/>
            <w:webHidden/>
          </w:rPr>
          <w:tab/>
        </w:r>
        <w:r w:rsidR="00A9379E">
          <w:rPr>
            <w:noProof/>
            <w:webHidden/>
          </w:rPr>
          <w:fldChar w:fldCharType="begin"/>
        </w:r>
        <w:r w:rsidR="00A9379E">
          <w:rPr>
            <w:noProof/>
            <w:webHidden/>
          </w:rPr>
          <w:instrText xml:space="preserve"> PAGEREF _Toc37242085 \h </w:instrText>
        </w:r>
        <w:r w:rsidR="00A9379E">
          <w:rPr>
            <w:noProof/>
            <w:webHidden/>
          </w:rPr>
        </w:r>
        <w:r w:rsidR="00A9379E">
          <w:rPr>
            <w:noProof/>
            <w:webHidden/>
          </w:rPr>
          <w:fldChar w:fldCharType="separate"/>
        </w:r>
        <w:r w:rsidR="00A9379E">
          <w:rPr>
            <w:noProof/>
            <w:webHidden/>
          </w:rPr>
          <w:t>19</w:t>
        </w:r>
        <w:r w:rsidR="00A9379E">
          <w:rPr>
            <w:noProof/>
            <w:webHidden/>
          </w:rPr>
          <w:fldChar w:fldCharType="end"/>
        </w:r>
      </w:hyperlink>
    </w:p>
    <w:p w14:paraId="5020B804" w14:textId="3F9F7B48" w:rsidR="00A9379E" w:rsidRDefault="00285408">
      <w:pPr>
        <w:pStyle w:val="TOC3"/>
        <w:rPr>
          <w:rFonts w:asciiTheme="minorHAnsi" w:eastAsiaTheme="minorEastAsia" w:hAnsiTheme="minorHAnsi" w:cstheme="minorBidi"/>
          <w:noProof/>
          <w:color w:val="auto"/>
          <w:sz w:val="22"/>
        </w:rPr>
      </w:pPr>
      <w:hyperlink w:anchor="_Toc37242086" w:history="1">
        <w:r w:rsidR="00A9379E" w:rsidRPr="00F12BEA">
          <w:rPr>
            <w:rStyle w:val="Hyperlink"/>
            <w:noProof/>
          </w:rPr>
          <w:t>6.4</w:t>
        </w:r>
        <w:r w:rsidR="00A9379E">
          <w:rPr>
            <w:rFonts w:asciiTheme="minorHAnsi" w:eastAsiaTheme="minorEastAsia" w:hAnsiTheme="minorHAnsi" w:cstheme="minorBidi"/>
            <w:noProof/>
            <w:color w:val="auto"/>
            <w:sz w:val="22"/>
          </w:rPr>
          <w:tab/>
        </w:r>
        <w:r w:rsidR="00A9379E" w:rsidRPr="00F12BEA">
          <w:rPr>
            <w:rStyle w:val="Hyperlink"/>
            <w:noProof/>
          </w:rPr>
          <w:t>HFC-32</w:t>
        </w:r>
        <w:r w:rsidR="00A9379E">
          <w:rPr>
            <w:noProof/>
            <w:webHidden/>
          </w:rPr>
          <w:tab/>
        </w:r>
        <w:r w:rsidR="00A9379E">
          <w:rPr>
            <w:noProof/>
            <w:webHidden/>
          </w:rPr>
          <w:fldChar w:fldCharType="begin"/>
        </w:r>
        <w:r w:rsidR="00A9379E">
          <w:rPr>
            <w:noProof/>
            <w:webHidden/>
          </w:rPr>
          <w:instrText xml:space="preserve"> PAGEREF _Toc37242086 \h </w:instrText>
        </w:r>
        <w:r w:rsidR="00A9379E">
          <w:rPr>
            <w:noProof/>
            <w:webHidden/>
          </w:rPr>
        </w:r>
        <w:r w:rsidR="00A9379E">
          <w:rPr>
            <w:noProof/>
            <w:webHidden/>
          </w:rPr>
          <w:fldChar w:fldCharType="separate"/>
        </w:r>
        <w:r w:rsidR="00A9379E">
          <w:rPr>
            <w:noProof/>
            <w:webHidden/>
          </w:rPr>
          <w:t>19</w:t>
        </w:r>
        <w:r w:rsidR="00A9379E">
          <w:rPr>
            <w:noProof/>
            <w:webHidden/>
          </w:rPr>
          <w:fldChar w:fldCharType="end"/>
        </w:r>
      </w:hyperlink>
    </w:p>
    <w:p w14:paraId="12405E41" w14:textId="449343B0" w:rsidR="00A9379E" w:rsidRDefault="00285408">
      <w:pPr>
        <w:pStyle w:val="TOC3"/>
        <w:rPr>
          <w:rFonts w:asciiTheme="minorHAnsi" w:eastAsiaTheme="minorEastAsia" w:hAnsiTheme="minorHAnsi" w:cstheme="minorBidi"/>
          <w:noProof/>
          <w:color w:val="auto"/>
          <w:sz w:val="22"/>
        </w:rPr>
      </w:pPr>
      <w:hyperlink w:anchor="_Toc37242087" w:history="1">
        <w:r w:rsidR="00A9379E" w:rsidRPr="00F12BEA">
          <w:rPr>
            <w:rStyle w:val="Hyperlink"/>
            <w:noProof/>
          </w:rPr>
          <w:t>6.5</w:t>
        </w:r>
        <w:r w:rsidR="00A9379E">
          <w:rPr>
            <w:rFonts w:asciiTheme="minorHAnsi" w:eastAsiaTheme="minorEastAsia" w:hAnsiTheme="minorHAnsi" w:cstheme="minorBidi"/>
            <w:noProof/>
            <w:color w:val="auto"/>
            <w:sz w:val="22"/>
          </w:rPr>
          <w:tab/>
        </w:r>
        <w:r w:rsidR="00A9379E" w:rsidRPr="00F12BEA">
          <w:rPr>
            <w:rStyle w:val="Hyperlink"/>
            <w:noProof/>
          </w:rPr>
          <w:t>HFC-152a</w:t>
        </w:r>
        <w:r w:rsidR="00A9379E">
          <w:rPr>
            <w:noProof/>
            <w:webHidden/>
          </w:rPr>
          <w:tab/>
        </w:r>
        <w:r w:rsidR="00A9379E">
          <w:rPr>
            <w:noProof/>
            <w:webHidden/>
          </w:rPr>
          <w:fldChar w:fldCharType="begin"/>
        </w:r>
        <w:r w:rsidR="00A9379E">
          <w:rPr>
            <w:noProof/>
            <w:webHidden/>
          </w:rPr>
          <w:instrText xml:space="preserve"> PAGEREF _Toc37242087 \h </w:instrText>
        </w:r>
        <w:r w:rsidR="00A9379E">
          <w:rPr>
            <w:noProof/>
            <w:webHidden/>
          </w:rPr>
        </w:r>
        <w:r w:rsidR="00A9379E">
          <w:rPr>
            <w:noProof/>
            <w:webHidden/>
          </w:rPr>
          <w:fldChar w:fldCharType="separate"/>
        </w:r>
        <w:r w:rsidR="00A9379E">
          <w:rPr>
            <w:noProof/>
            <w:webHidden/>
          </w:rPr>
          <w:t>20</w:t>
        </w:r>
        <w:r w:rsidR="00A9379E">
          <w:rPr>
            <w:noProof/>
            <w:webHidden/>
          </w:rPr>
          <w:fldChar w:fldCharType="end"/>
        </w:r>
      </w:hyperlink>
    </w:p>
    <w:p w14:paraId="4A6C8D33" w14:textId="10537581" w:rsidR="00A9379E" w:rsidRDefault="00285408">
      <w:pPr>
        <w:pStyle w:val="TOC3"/>
        <w:rPr>
          <w:rFonts w:asciiTheme="minorHAnsi" w:eastAsiaTheme="minorEastAsia" w:hAnsiTheme="minorHAnsi" w:cstheme="minorBidi"/>
          <w:noProof/>
          <w:color w:val="auto"/>
          <w:sz w:val="22"/>
        </w:rPr>
      </w:pPr>
      <w:hyperlink w:anchor="_Toc37242088" w:history="1">
        <w:r w:rsidR="00A9379E" w:rsidRPr="00F12BEA">
          <w:rPr>
            <w:rStyle w:val="Hyperlink"/>
            <w:noProof/>
          </w:rPr>
          <w:t>6.6</w:t>
        </w:r>
        <w:r w:rsidR="00A9379E">
          <w:rPr>
            <w:rFonts w:asciiTheme="minorHAnsi" w:eastAsiaTheme="minorEastAsia" w:hAnsiTheme="minorHAnsi" w:cstheme="minorBidi"/>
            <w:noProof/>
            <w:color w:val="auto"/>
            <w:sz w:val="22"/>
          </w:rPr>
          <w:tab/>
        </w:r>
        <w:r w:rsidR="00A9379E" w:rsidRPr="00F12BEA">
          <w:rPr>
            <w:rStyle w:val="Hyperlink"/>
            <w:noProof/>
          </w:rPr>
          <w:t>HFC-23</w:t>
        </w:r>
        <w:r w:rsidR="00A9379E">
          <w:rPr>
            <w:noProof/>
            <w:webHidden/>
          </w:rPr>
          <w:tab/>
        </w:r>
        <w:r w:rsidR="00A9379E">
          <w:rPr>
            <w:noProof/>
            <w:webHidden/>
          </w:rPr>
          <w:fldChar w:fldCharType="begin"/>
        </w:r>
        <w:r w:rsidR="00A9379E">
          <w:rPr>
            <w:noProof/>
            <w:webHidden/>
          </w:rPr>
          <w:instrText xml:space="preserve"> PAGEREF _Toc37242088 \h </w:instrText>
        </w:r>
        <w:r w:rsidR="00A9379E">
          <w:rPr>
            <w:noProof/>
            <w:webHidden/>
          </w:rPr>
        </w:r>
        <w:r w:rsidR="00A9379E">
          <w:rPr>
            <w:noProof/>
            <w:webHidden/>
          </w:rPr>
          <w:fldChar w:fldCharType="separate"/>
        </w:r>
        <w:r w:rsidR="00A9379E">
          <w:rPr>
            <w:noProof/>
            <w:webHidden/>
          </w:rPr>
          <w:t>20</w:t>
        </w:r>
        <w:r w:rsidR="00A9379E">
          <w:rPr>
            <w:noProof/>
            <w:webHidden/>
          </w:rPr>
          <w:fldChar w:fldCharType="end"/>
        </w:r>
      </w:hyperlink>
    </w:p>
    <w:p w14:paraId="4171B019" w14:textId="2194BCFC" w:rsidR="00A9379E" w:rsidRDefault="00285408">
      <w:pPr>
        <w:pStyle w:val="TOC3"/>
        <w:rPr>
          <w:rFonts w:asciiTheme="minorHAnsi" w:eastAsiaTheme="minorEastAsia" w:hAnsiTheme="minorHAnsi" w:cstheme="minorBidi"/>
          <w:noProof/>
          <w:color w:val="auto"/>
          <w:sz w:val="22"/>
        </w:rPr>
      </w:pPr>
      <w:hyperlink w:anchor="_Toc37242089" w:history="1">
        <w:r w:rsidR="00A9379E" w:rsidRPr="00F12BEA">
          <w:rPr>
            <w:rStyle w:val="Hyperlink"/>
            <w:noProof/>
          </w:rPr>
          <w:t>6.7</w:t>
        </w:r>
        <w:r w:rsidR="00A9379E">
          <w:rPr>
            <w:rFonts w:asciiTheme="minorHAnsi" w:eastAsiaTheme="minorEastAsia" w:hAnsiTheme="minorHAnsi" w:cstheme="minorBidi"/>
            <w:noProof/>
            <w:color w:val="auto"/>
            <w:sz w:val="22"/>
          </w:rPr>
          <w:tab/>
        </w:r>
        <w:r w:rsidR="00A9379E" w:rsidRPr="00F12BEA">
          <w:rPr>
            <w:rStyle w:val="Hyperlink"/>
            <w:noProof/>
          </w:rPr>
          <w:t>HFC-227ea</w:t>
        </w:r>
        <w:r w:rsidR="00A9379E">
          <w:rPr>
            <w:noProof/>
            <w:webHidden/>
          </w:rPr>
          <w:tab/>
        </w:r>
        <w:r w:rsidR="00A9379E">
          <w:rPr>
            <w:noProof/>
            <w:webHidden/>
          </w:rPr>
          <w:fldChar w:fldCharType="begin"/>
        </w:r>
        <w:r w:rsidR="00A9379E">
          <w:rPr>
            <w:noProof/>
            <w:webHidden/>
          </w:rPr>
          <w:instrText xml:space="preserve"> PAGEREF _Toc37242089 \h </w:instrText>
        </w:r>
        <w:r w:rsidR="00A9379E">
          <w:rPr>
            <w:noProof/>
            <w:webHidden/>
          </w:rPr>
        </w:r>
        <w:r w:rsidR="00A9379E">
          <w:rPr>
            <w:noProof/>
            <w:webHidden/>
          </w:rPr>
          <w:fldChar w:fldCharType="separate"/>
        </w:r>
        <w:r w:rsidR="00A9379E">
          <w:rPr>
            <w:noProof/>
            <w:webHidden/>
          </w:rPr>
          <w:t>21</w:t>
        </w:r>
        <w:r w:rsidR="00A9379E">
          <w:rPr>
            <w:noProof/>
            <w:webHidden/>
          </w:rPr>
          <w:fldChar w:fldCharType="end"/>
        </w:r>
      </w:hyperlink>
    </w:p>
    <w:p w14:paraId="417D8F5D" w14:textId="3B26D68D" w:rsidR="00A9379E" w:rsidRDefault="00285408">
      <w:pPr>
        <w:pStyle w:val="TOC3"/>
        <w:rPr>
          <w:rFonts w:asciiTheme="minorHAnsi" w:eastAsiaTheme="minorEastAsia" w:hAnsiTheme="minorHAnsi" w:cstheme="minorBidi"/>
          <w:noProof/>
          <w:color w:val="auto"/>
          <w:sz w:val="22"/>
        </w:rPr>
      </w:pPr>
      <w:hyperlink w:anchor="_Toc37242090" w:history="1">
        <w:r w:rsidR="00A9379E" w:rsidRPr="00F12BEA">
          <w:rPr>
            <w:rStyle w:val="Hyperlink"/>
            <w:noProof/>
          </w:rPr>
          <w:t>6.8</w:t>
        </w:r>
        <w:r w:rsidR="00A9379E">
          <w:rPr>
            <w:rFonts w:asciiTheme="minorHAnsi" w:eastAsiaTheme="minorEastAsia" w:hAnsiTheme="minorHAnsi" w:cstheme="minorBidi"/>
            <w:noProof/>
            <w:color w:val="auto"/>
            <w:sz w:val="22"/>
          </w:rPr>
          <w:tab/>
        </w:r>
        <w:r w:rsidR="00A9379E" w:rsidRPr="00F12BEA">
          <w:rPr>
            <w:rStyle w:val="Hyperlink"/>
            <w:noProof/>
          </w:rPr>
          <w:t>HFC-236fa, HFC-245fa, HFC-365mfc</w:t>
        </w:r>
        <w:r w:rsidR="00A9379E">
          <w:rPr>
            <w:noProof/>
            <w:webHidden/>
          </w:rPr>
          <w:tab/>
        </w:r>
        <w:r w:rsidR="00A9379E">
          <w:rPr>
            <w:noProof/>
            <w:webHidden/>
          </w:rPr>
          <w:fldChar w:fldCharType="begin"/>
        </w:r>
        <w:r w:rsidR="00A9379E">
          <w:rPr>
            <w:noProof/>
            <w:webHidden/>
          </w:rPr>
          <w:instrText xml:space="preserve"> PAGEREF _Toc37242090 \h </w:instrText>
        </w:r>
        <w:r w:rsidR="00A9379E">
          <w:rPr>
            <w:noProof/>
            <w:webHidden/>
          </w:rPr>
        </w:r>
        <w:r w:rsidR="00A9379E">
          <w:rPr>
            <w:noProof/>
            <w:webHidden/>
          </w:rPr>
          <w:fldChar w:fldCharType="separate"/>
        </w:r>
        <w:r w:rsidR="00A9379E">
          <w:rPr>
            <w:noProof/>
            <w:webHidden/>
          </w:rPr>
          <w:t>21</w:t>
        </w:r>
        <w:r w:rsidR="00A9379E">
          <w:rPr>
            <w:noProof/>
            <w:webHidden/>
          </w:rPr>
          <w:fldChar w:fldCharType="end"/>
        </w:r>
      </w:hyperlink>
    </w:p>
    <w:p w14:paraId="08F1CC4A" w14:textId="3EC2E7F7" w:rsidR="00A9379E" w:rsidRDefault="00285408">
      <w:pPr>
        <w:pStyle w:val="TOC3"/>
        <w:rPr>
          <w:rFonts w:asciiTheme="minorHAnsi" w:eastAsiaTheme="minorEastAsia" w:hAnsiTheme="minorHAnsi" w:cstheme="minorBidi"/>
          <w:noProof/>
          <w:color w:val="auto"/>
          <w:sz w:val="22"/>
        </w:rPr>
      </w:pPr>
      <w:hyperlink w:anchor="_Toc37242091" w:history="1">
        <w:r w:rsidR="00A9379E" w:rsidRPr="00F12BEA">
          <w:rPr>
            <w:rStyle w:val="Hyperlink"/>
            <w:noProof/>
          </w:rPr>
          <w:t>6.9</w:t>
        </w:r>
        <w:r w:rsidR="00A9379E">
          <w:rPr>
            <w:rFonts w:asciiTheme="minorHAnsi" w:eastAsiaTheme="minorEastAsia" w:hAnsiTheme="minorHAnsi" w:cstheme="minorBidi"/>
            <w:noProof/>
            <w:color w:val="auto"/>
            <w:sz w:val="22"/>
          </w:rPr>
          <w:tab/>
        </w:r>
        <w:r w:rsidR="00A9379E" w:rsidRPr="00F12BEA">
          <w:rPr>
            <w:rStyle w:val="Hyperlink"/>
            <w:noProof/>
          </w:rPr>
          <w:t>Total HFCs</w:t>
        </w:r>
        <w:r w:rsidR="00A9379E">
          <w:rPr>
            <w:noProof/>
            <w:webHidden/>
          </w:rPr>
          <w:tab/>
        </w:r>
        <w:r w:rsidR="00A9379E">
          <w:rPr>
            <w:noProof/>
            <w:webHidden/>
          </w:rPr>
          <w:fldChar w:fldCharType="begin"/>
        </w:r>
        <w:r w:rsidR="00A9379E">
          <w:rPr>
            <w:noProof/>
            <w:webHidden/>
          </w:rPr>
          <w:instrText xml:space="preserve"> PAGEREF _Toc37242091 \h </w:instrText>
        </w:r>
        <w:r w:rsidR="00A9379E">
          <w:rPr>
            <w:noProof/>
            <w:webHidden/>
          </w:rPr>
        </w:r>
        <w:r w:rsidR="00A9379E">
          <w:rPr>
            <w:noProof/>
            <w:webHidden/>
          </w:rPr>
          <w:fldChar w:fldCharType="separate"/>
        </w:r>
        <w:r w:rsidR="00A9379E">
          <w:rPr>
            <w:noProof/>
            <w:webHidden/>
          </w:rPr>
          <w:t>22</w:t>
        </w:r>
        <w:r w:rsidR="00A9379E">
          <w:rPr>
            <w:noProof/>
            <w:webHidden/>
          </w:rPr>
          <w:fldChar w:fldCharType="end"/>
        </w:r>
      </w:hyperlink>
    </w:p>
    <w:p w14:paraId="3F36DCC5" w14:textId="28B05A79" w:rsidR="00A9379E" w:rsidRDefault="00285408">
      <w:pPr>
        <w:pStyle w:val="TOC3"/>
        <w:rPr>
          <w:rFonts w:asciiTheme="minorHAnsi" w:eastAsiaTheme="minorEastAsia" w:hAnsiTheme="minorHAnsi" w:cstheme="minorBidi"/>
          <w:noProof/>
          <w:color w:val="auto"/>
          <w:sz w:val="22"/>
        </w:rPr>
      </w:pPr>
      <w:hyperlink w:anchor="_Toc37242092" w:history="1">
        <w:r w:rsidR="00A9379E" w:rsidRPr="00F12BEA">
          <w:rPr>
            <w:rStyle w:val="Hyperlink"/>
            <w:noProof/>
          </w:rPr>
          <w:t>6.10</w:t>
        </w:r>
        <w:r w:rsidR="00A9379E">
          <w:rPr>
            <w:rFonts w:asciiTheme="minorHAnsi" w:eastAsiaTheme="minorEastAsia" w:hAnsiTheme="minorHAnsi" w:cstheme="minorBidi"/>
            <w:noProof/>
            <w:color w:val="auto"/>
            <w:sz w:val="22"/>
          </w:rPr>
          <w:tab/>
        </w:r>
        <w:r w:rsidR="00A9379E" w:rsidRPr="00F12BEA">
          <w:rPr>
            <w:rStyle w:val="Hyperlink"/>
            <w:noProof/>
          </w:rPr>
          <w:t>Sulfur hexafluoride</w:t>
        </w:r>
        <w:r w:rsidR="00A9379E">
          <w:rPr>
            <w:noProof/>
            <w:webHidden/>
          </w:rPr>
          <w:tab/>
        </w:r>
        <w:r w:rsidR="00A9379E">
          <w:rPr>
            <w:noProof/>
            <w:webHidden/>
          </w:rPr>
          <w:fldChar w:fldCharType="begin"/>
        </w:r>
        <w:r w:rsidR="00A9379E">
          <w:rPr>
            <w:noProof/>
            <w:webHidden/>
          </w:rPr>
          <w:instrText xml:space="preserve"> PAGEREF _Toc37242092 \h </w:instrText>
        </w:r>
        <w:r w:rsidR="00A9379E">
          <w:rPr>
            <w:noProof/>
            <w:webHidden/>
          </w:rPr>
        </w:r>
        <w:r w:rsidR="00A9379E">
          <w:rPr>
            <w:noProof/>
            <w:webHidden/>
          </w:rPr>
          <w:fldChar w:fldCharType="separate"/>
        </w:r>
        <w:r w:rsidR="00A9379E">
          <w:rPr>
            <w:noProof/>
            <w:webHidden/>
          </w:rPr>
          <w:t>22</w:t>
        </w:r>
        <w:r w:rsidR="00A9379E">
          <w:rPr>
            <w:noProof/>
            <w:webHidden/>
          </w:rPr>
          <w:fldChar w:fldCharType="end"/>
        </w:r>
      </w:hyperlink>
    </w:p>
    <w:p w14:paraId="36C039A6" w14:textId="796551F6" w:rsidR="00A9379E" w:rsidRDefault="00285408">
      <w:pPr>
        <w:pStyle w:val="TOC3"/>
        <w:rPr>
          <w:rFonts w:asciiTheme="minorHAnsi" w:eastAsiaTheme="minorEastAsia" w:hAnsiTheme="minorHAnsi" w:cstheme="minorBidi"/>
          <w:noProof/>
          <w:color w:val="auto"/>
          <w:sz w:val="22"/>
        </w:rPr>
      </w:pPr>
      <w:hyperlink w:anchor="_Toc37242093" w:history="1">
        <w:r w:rsidR="00A9379E" w:rsidRPr="00F12BEA">
          <w:rPr>
            <w:rStyle w:val="Hyperlink"/>
            <w:noProof/>
          </w:rPr>
          <w:t>6.11</w:t>
        </w:r>
        <w:r w:rsidR="00A9379E">
          <w:rPr>
            <w:rFonts w:asciiTheme="minorHAnsi" w:eastAsiaTheme="minorEastAsia" w:hAnsiTheme="minorHAnsi" w:cstheme="minorBidi"/>
            <w:noProof/>
            <w:color w:val="auto"/>
            <w:sz w:val="22"/>
          </w:rPr>
          <w:tab/>
        </w:r>
        <w:r w:rsidR="00A9379E" w:rsidRPr="00F12BEA">
          <w:rPr>
            <w:rStyle w:val="Hyperlink"/>
            <w:noProof/>
          </w:rPr>
          <w:t>Sulfuryl fluoride</w:t>
        </w:r>
        <w:r w:rsidR="00A9379E">
          <w:rPr>
            <w:noProof/>
            <w:webHidden/>
          </w:rPr>
          <w:tab/>
        </w:r>
        <w:r w:rsidR="00A9379E">
          <w:rPr>
            <w:noProof/>
            <w:webHidden/>
          </w:rPr>
          <w:fldChar w:fldCharType="begin"/>
        </w:r>
        <w:r w:rsidR="00A9379E">
          <w:rPr>
            <w:noProof/>
            <w:webHidden/>
          </w:rPr>
          <w:instrText xml:space="preserve"> PAGEREF _Toc37242093 \h </w:instrText>
        </w:r>
        <w:r w:rsidR="00A9379E">
          <w:rPr>
            <w:noProof/>
            <w:webHidden/>
          </w:rPr>
        </w:r>
        <w:r w:rsidR="00A9379E">
          <w:rPr>
            <w:noProof/>
            <w:webHidden/>
          </w:rPr>
          <w:fldChar w:fldCharType="separate"/>
        </w:r>
        <w:r w:rsidR="00A9379E">
          <w:rPr>
            <w:noProof/>
            <w:webHidden/>
          </w:rPr>
          <w:t>23</w:t>
        </w:r>
        <w:r w:rsidR="00A9379E">
          <w:rPr>
            <w:noProof/>
            <w:webHidden/>
          </w:rPr>
          <w:fldChar w:fldCharType="end"/>
        </w:r>
      </w:hyperlink>
    </w:p>
    <w:p w14:paraId="0770651B" w14:textId="25DDD862" w:rsidR="00A9379E" w:rsidRDefault="00285408">
      <w:pPr>
        <w:pStyle w:val="TOC3"/>
        <w:rPr>
          <w:rFonts w:asciiTheme="minorHAnsi" w:eastAsiaTheme="minorEastAsia" w:hAnsiTheme="minorHAnsi" w:cstheme="minorBidi"/>
          <w:noProof/>
          <w:color w:val="auto"/>
          <w:sz w:val="22"/>
        </w:rPr>
      </w:pPr>
      <w:hyperlink w:anchor="_Toc37242094" w:history="1">
        <w:r w:rsidR="00A9379E" w:rsidRPr="00F12BEA">
          <w:rPr>
            <w:rStyle w:val="Hyperlink"/>
            <w:noProof/>
          </w:rPr>
          <w:t>6.12</w:t>
        </w:r>
        <w:r w:rsidR="00A9379E">
          <w:rPr>
            <w:rFonts w:asciiTheme="minorHAnsi" w:eastAsiaTheme="minorEastAsia" w:hAnsiTheme="minorHAnsi" w:cstheme="minorBidi"/>
            <w:noProof/>
            <w:color w:val="auto"/>
            <w:sz w:val="22"/>
          </w:rPr>
          <w:tab/>
        </w:r>
        <w:r w:rsidR="00A9379E" w:rsidRPr="00F12BEA">
          <w:rPr>
            <w:rStyle w:val="Hyperlink"/>
            <w:noProof/>
          </w:rPr>
          <w:t>Total HFCs, PFC and sulfur hexafluoride emissions</w:t>
        </w:r>
        <w:r w:rsidR="00A9379E">
          <w:rPr>
            <w:noProof/>
            <w:webHidden/>
          </w:rPr>
          <w:tab/>
        </w:r>
        <w:r w:rsidR="00A9379E">
          <w:rPr>
            <w:noProof/>
            <w:webHidden/>
          </w:rPr>
          <w:fldChar w:fldCharType="begin"/>
        </w:r>
        <w:r w:rsidR="00A9379E">
          <w:rPr>
            <w:noProof/>
            <w:webHidden/>
          </w:rPr>
          <w:instrText xml:space="preserve"> PAGEREF _Toc37242094 \h </w:instrText>
        </w:r>
        <w:r w:rsidR="00A9379E">
          <w:rPr>
            <w:noProof/>
            <w:webHidden/>
          </w:rPr>
        </w:r>
        <w:r w:rsidR="00A9379E">
          <w:rPr>
            <w:noProof/>
            <w:webHidden/>
          </w:rPr>
          <w:fldChar w:fldCharType="separate"/>
        </w:r>
        <w:r w:rsidR="00A9379E">
          <w:rPr>
            <w:noProof/>
            <w:webHidden/>
          </w:rPr>
          <w:t>23</w:t>
        </w:r>
        <w:r w:rsidR="00A9379E">
          <w:rPr>
            <w:noProof/>
            <w:webHidden/>
          </w:rPr>
          <w:fldChar w:fldCharType="end"/>
        </w:r>
      </w:hyperlink>
    </w:p>
    <w:p w14:paraId="7DE38171" w14:textId="107B445E" w:rsidR="00A9379E" w:rsidRDefault="00285408">
      <w:pPr>
        <w:pStyle w:val="TOC2"/>
        <w:rPr>
          <w:rFonts w:asciiTheme="minorHAnsi" w:eastAsiaTheme="minorEastAsia" w:hAnsiTheme="minorHAnsi" w:cstheme="minorBidi"/>
          <w:noProof/>
          <w:color w:val="auto"/>
          <w:sz w:val="22"/>
        </w:rPr>
      </w:pPr>
      <w:hyperlink w:anchor="_Toc37242095" w:history="1">
        <w:r w:rsidR="00A9379E" w:rsidRPr="00F12BEA">
          <w:rPr>
            <w:rStyle w:val="Hyperlink"/>
            <w:noProof/>
          </w:rPr>
          <w:t>Summary</w:t>
        </w:r>
        <w:r w:rsidR="00A9379E">
          <w:rPr>
            <w:noProof/>
            <w:webHidden/>
          </w:rPr>
          <w:tab/>
        </w:r>
        <w:r w:rsidR="00A9379E">
          <w:rPr>
            <w:noProof/>
            <w:webHidden/>
          </w:rPr>
          <w:fldChar w:fldCharType="begin"/>
        </w:r>
        <w:r w:rsidR="00A9379E">
          <w:rPr>
            <w:noProof/>
            <w:webHidden/>
          </w:rPr>
          <w:instrText xml:space="preserve"> PAGEREF _Toc37242095 \h </w:instrText>
        </w:r>
        <w:r w:rsidR="00A9379E">
          <w:rPr>
            <w:noProof/>
            <w:webHidden/>
          </w:rPr>
        </w:r>
        <w:r w:rsidR="00A9379E">
          <w:rPr>
            <w:noProof/>
            <w:webHidden/>
          </w:rPr>
          <w:fldChar w:fldCharType="separate"/>
        </w:r>
        <w:r w:rsidR="00A9379E">
          <w:rPr>
            <w:noProof/>
            <w:webHidden/>
          </w:rPr>
          <w:t>25</w:t>
        </w:r>
        <w:r w:rsidR="00A9379E">
          <w:rPr>
            <w:noProof/>
            <w:webHidden/>
          </w:rPr>
          <w:fldChar w:fldCharType="end"/>
        </w:r>
      </w:hyperlink>
    </w:p>
    <w:p w14:paraId="1BE9B494" w14:textId="0EE10DCB" w:rsidR="00A9379E" w:rsidRDefault="00285408">
      <w:pPr>
        <w:pStyle w:val="TOC2"/>
        <w:rPr>
          <w:rFonts w:asciiTheme="minorHAnsi" w:eastAsiaTheme="minorEastAsia" w:hAnsiTheme="minorHAnsi" w:cstheme="minorBidi"/>
          <w:noProof/>
          <w:color w:val="auto"/>
          <w:sz w:val="22"/>
        </w:rPr>
      </w:pPr>
      <w:hyperlink w:anchor="_Toc37242096" w:history="1">
        <w:r w:rsidR="00A9379E" w:rsidRPr="00F12BEA">
          <w:rPr>
            <w:rStyle w:val="Hyperlink"/>
            <w:noProof/>
          </w:rPr>
          <w:t>Appendix A</w:t>
        </w:r>
        <w:r w:rsidR="00A9379E">
          <w:rPr>
            <w:noProof/>
            <w:webHidden/>
          </w:rPr>
          <w:tab/>
        </w:r>
        <w:r w:rsidR="00A9379E">
          <w:rPr>
            <w:noProof/>
            <w:webHidden/>
          </w:rPr>
          <w:fldChar w:fldCharType="begin"/>
        </w:r>
        <w:r w:rsidR="00A9379E">
          <w:rPr>
            <w:noProof/>
            <w:webHidden/>
          </w:rPr>
          <w:instrText xml:space="preserve"> PAGEREF _Toc37242096 \h </w:instrText>
        </w:r>
        <w:r w:rsidR="00A9379E">
          <w:rPr>
            <w:noProof/>
            <w:webHidden/>
          </w:rPr>
        </w:r>
        <w:r w:rsidR="00A9379E">
          <w:rPr>
            <w:noProof/>
            <w:webHidden/>
          </w:rPr>
          <w:fldChar w:fldCharType="separate"/>
        </w:r>
        <w:r w:rsidR="00A9379E">
          <w:rPr>
            <w:noProof/>
            <w:webHidden/>
          </w:rPr>
          <w:t>27</w:t>
        </w:r>
        <w:r w:rsidR="00A9379E">
          <w:rPr>
            <w:noProof/>
            <w:webHidden/>
          </w:rPr>
          <w:fldChar w:fldCharType="end"/>
        </w:r>
      </w:hyperlink>
    </w:p>
    <w:p w14:paraId="6FC15439" w14:textId="250D7F24" w:rsidR="00A9379E" w:rsidRDefault="00285408">
      <w:pPr>
        <w:pStyle w:val="TOC2"/>
        <w:rPr>
          <w:rFonts w:asciiTheme="minorHAnsi" w:eastAsiaTheme="minorEastAsia" w:hAnsiTheme="minorHAnsi" w:cstheme="minorBidi"/>
          <w:noProof/>
          <w:color w:val="auto"/>
          <w:sz w:val="22"/>
        </w:rPr>
      </w:pPr>
      <w:hyperlink w:anchor="_Toc37242097" w:history="1">
        <w:r w:rsidR="00A9379E" w:rsidRPr="00F12BEA">
          <w:rPr>
            <w:rStyle w:val="Hyperlink"/>
            <w:noProof/>
          </w:rPr>
          <w:t>References</w:t>
        </w:r>
        <w:r w:rsidR="00A9379E">
          <w:rPr>
            <w:noProof/>
            <w:webHidden/>
          </w:rPr>
          <w:tab/>
        </w:r>
        <w:r w:rsidR="00A9379E">
          <w:rPr>
            <w:noProof/>
            <w:webHidden/>
          </w:rPr>
          <w:fldChar w:fldCharType="begin"/>
        </w:r>
        <w:r w:rsidR="00A9379E">
          <w:rPr>
            <w:noProof/>
            <w:webHidden/>
          </w:rPr>
          <w:instrText xml:space="preserve"> PAGEREF _Toc37242097 \h </w:instrText>
        </w:r>
        <w:r w:rsidR="00A9379E">
          <w:rPr>
            <w:noProof/>
            <w:webHidden/>
          </w:rPr>
        </w:r>
        <w:r w:rsidR="00A9379E">
          <w:rPr>
            <w:noProof/>
            <w:webHidden/>
          </w:rPr>
          <w:fldChar w:fldCharType="separate"/>
        </w:r>
        <w:r w:rsidR="00A9379E">
          <w:rPr>
            <w:noProof/>
            <w:webHidden/>
          </w:rPr>
          <w:t>28</w:t>
        </w:r>
        <w:r w:rsidR="00A9379E">
          <w:rPr>
            <w:noProof/>
            <w:webHidden/>
          </w:rPr>
          <w:fldChar w:fldCharType="end"/>
        </w:r>
      </w:hyperlink>
    </w:p>
    <w:p w14:paraId="343DEB3F" w14:textId="77777777" w:rsidR="009B6376" w:rsidRPr="00F47EFE" w:rsidRDefault="002272CA" w:rsidP="00537351">
      <w:pPr>
        <w:pStyle w:val="ListofFiguresandTablesTOCHeading"/>
        <w:rPr>
          <w:noProof/>
          <w:color w:val="FFFFFF"/>
          <w:spacing w:val="-7"/>
        </w:rPr>
      </w:pPr>
      <w:r w:rsidRPr="00F47EFE">
        <w:rPr>
          <w:noProof/>
          <w:color w:val="FFFFFF"/>
          <w:spacing w:val="-7"/>
        </w:rPr>
        <w:fldChar w:fldCharType="end"/>
      </w:r>
    </w:p>
    <w:p w14:paraId="46768D41" w14:textId="77777777" w:rsidR="009B6376" w:rsidRPr="00F47EFE" w:rsidRDefault="009B6376">
      <w:pPr>
        <w:rPr>
          <w:rFonts w:eastAsiaTheme="majorEastAsia" w:cstheme="majorBidi"/>
          <w:b/>
          <w:noProof/>
          <w:color w:val="FFFFFF"/>
          <w:spacing w:val="-7"/>
          <w:sz w:val="36"/>
          <w:szCs w:val="28"/>
        </w:rPr>
      </w:pPr>
      <w:r w:rsidRPr="00F47EFE">
        <w:rPr>
          <w:noProof/>
          <w:color w:val="FFFFFF"/>
          <w:spacing w:val="-7"/>
        </w:rPr>
        <w:br w:type="page"/>
      </w:r>
    </w:p>
    <w:p w14:paraId="4D15C763" w14:textId="77777777" w:rsidR="00A943B2" w:rsidRPr="00F47EFE" w:rsidRDefault="004D139E" w:rsidP="004E75DD">
      <w:pPr>
        <w:pStyle w:val="Heading1notnumbered"/>
      </w:pPr>
      <w:bookmarkStart w:id="6" w:name="_Toc444586127"/>
      <w:bookmarkStart w:id="7" w:name="_Toc444586389"/>
      <w:bookmarkStart w:id="8" w:name="_Toc455132420"/>
      <w:bookmarkStart w:id="9" w:name="_Toc458418800"/>
      <w:bookmarkStart w:id="10" w:name="_Toc459043945"/>
      <w:bookmarkStart w:id="11" w:name="_Toc459047135"/>
      <w:bookmarkStart w:id="12" w:name="_Toc484593706"/>
      <w:bookmarkStart w:id="13" w:name="_Toc485997522"/>
      <w:bookmarkStart w:id="14" w:name="_Toc510085332"/>
      <w:bookmarkStart w:id="15" w:name="_Toc510103594"/>
      <w:bookmarkStart w:id="16" w:name="_Toc516236408"/>
      <w:bookmarkStart w:id="17" w:name="_Toc37242071"/>
      <w:r w:rsidRPr="00F47EFE">
        <w:t>F</w:t>
      </w:r>
      <w:r w:rsidR="00A943B2" w:rsidRPr="00F47EFE">
        <w:t>igures</w:t>
      </w:r>
      <w:bookmarkEnd w:id="6"/>
      <w:bookmarkEnd w:id="7"/>
      <w:bookmarkEnd w:id="8"/>
      <w:bookmarkEnd w:id="9"/>
      <w:bookmarkEnd w:id="10"/>
      <w:bookmarkEnd w:id="11"/>
      <w:bookmarkEnd w:id="12"/>
      <w:bookmarkEnd w:id="13"/>
      <w:bookmarkEnd w:id="14"/>
      <w:bookmarkEnd w:id="15"/>
      <w:bookmarkEnd w:id="16"/>
      <w:bookmarkEnd w:id="17"/>
    </w:p>
    <w:p w14:paraId="5373FEEE" w14:textId="2C6A906F" w:rsidR="00A9379E" w:rsidRDefault="002272CA">
      <w:pPr>
        <w:pStyle w:val="TableofFigures"/>
        <w:rPr>
          <w:rFonts w:asciiTheme="minorHAnsi" w:eastAsiaTheme="minorEastAsia" w:hAnsiTheme="minorHAnsi" w:cstheme="minorBidi"/>
          <w:noProof/>
          <w:color w:val="auto"/>
          <w:sz w:val="22"/>
        </w:rPr>
      </w:pPr>
      <w:r w:rsidRPr="00F47EFE">
        <w:rPr>
          <w:szCs w:val="18"/>
        </w:rPr>
        <w:fldChar w:fldCharType="begin"/>
      </w:r>
      <w:r w:rsidR="00A943B2" w:rsidRPr="00F47EFE">
        <w:rPr>
          <w:szCs w:val="18"/>
        </w:rPr>
        <w:instrText xml:space="preserve"> TOC \h \z \c "Figure" </w:instrText>
      </w:r>
      <w:r w:rsidRPr="00F47EFE">
        <w:rPr>
          <w:szCs w:val="18"/>
        </w:rPr>
        <w:fldChar w:fldCharType="separate"/>
      </w:r>
      <w:hyperlink w:anchor="_Toc37242098" w:history="1">
        <w:r w:rsidR="00A9379E" w:rsidRPr="00CF29B8">
          <w:rPr>
            <w:rStyle w:val="Hyperlink"/>
            <w:b/>
            <w:noProof/>
          </w:rPr>
          <w:t>Figure 1.</w:t>
        </w:r>
        <w:r w:rsidR="00A9379E" w:rsidRPr="00CF29B8">
          <w:rPr>
            <w:rStyle w:val="Hyperlink"/>
            <w:noProof/>
          </w:rPr>
          <w:t xml:space="preserve"> </w:t>
        </w:r>
        <w:r w:rsidR="00A9379E" w:rsidRPr="00CF29B8">
          <w:rPr>
            <w:rStyle w:val="Hyperlink"/>
            <w:i/>
            <w:noProof/>
          </w:rPr>
          <w:t>In situ</w:t>
        </w:r>
        <w:r w:rsidR="00A9379E" w:rsidRPr="00CF29B8">
          <w:rPr>
            <w:rStyle w:val="Hyperlink"/>
            <w:noProof/>
          </w:rPr>
          <w:t xml:space="preserve"> observations of PFCs, HFCs, sulfur hexafluoride, nitrogen trifluoride, sulfuryl fluoride and trifluoromethyl sulfur pentafluoride (1998 – 2018) showing baseline monthly mean data (dark green, Medusa; purple, ADS; blue, ECD) and total data (light green, Medusa; pink, ADS; blue, ECD) obtained from the GC-MS-Medusa, GC-MS-ADS and GC-ECD (SF</w:t>
        </w:r>
        <w:r w:rsidR="00A9379E" w:rsidRPr="00CF29B8">
          <w:rPr>
            <w:rStyle w:val="Hyperlink"/>
            <w:noProof/>
            <w:vertAlign w:val="subscript"/>
          </w:rPr>
          <w:t>6</w:t>
        </w:r>
        <w:r w:rsidR="00A9379E" w:rsidRPr="00CF29B8">
          <w:rPr>
            <w:rStyle w:val="Hyperlink"/>
            <w:noProof/>
          </w:rPr>
          <w:t>) instruments at Cape Grim and from Medusa measurements at CSIRO and SIO on the Cape Grim Air Archive (orange). 2011 and 2012 nitrogen trifluoride annual means are derived from global data (references: see text above; CSIRO unpublished Cape Grim Air Archive data).</w:t>
        </w:r>
        <w:r w:rsidR="00A9379E">
          <w:rPr>
            <w:noProof/>
            <w:webHidden/>
          </w:rPr>
          <w:tab/>
        </w:r>
        <w:r w:rsidR="00A9379E">
          <w:rPr>
            <w:noProof/>
            <w:webHidden/>
          </w:rPr>
          <w:fldChar w:fldCharType="begin"/>
        </w:r>
        <w:r w:rsidR="00A9379E">
          <w:rPr>
            <w:noProof/>
            <w:webHidden/>
          </w:rPr>
          <w:instrText xml:space="preserve"> PAGEREF _Toc37242098 \h </w:instrText>
        </w:r>
        <w:r w:rsidR="00A9379E">
          <w:rPr>
            <w:noProof/>
            <w:webHidden/>
          </w:rPr>
        </w:r>
        <w:r w:rsidR="00A9379E">
          <w:rPr>
            <w:noProof/>
            <w:webHidden/>
          </w:rPr>
          <w:fldChar w:fldCharType="separate"/>
        </w:r>
        <w:r w:rsidR="00A9379E">
          <w:rPr>
            <w:noProof/>
            <w:webHidden/>
          </w:rPr>
          <w:t>5</w:t>
        </w:r>
        <w:r w:rsidR="00A9379E">
          <w:rPr>
            <w:noProof/>
            <w:webHidden/>
          </w:rPr>
          <w:fldChar w:fldCharType="end"/>
        </w:r>
      </w:hyperlink>
    </w:p>
    <w:p w14:paraId="2407C9ED" w14:textId="58BF9577" w:rsidR="00A9379E" w:rsidRDefault="00285408">
      <w:pPr>
        <w:pStyle w:val="TableofFigures"/>
        <w:rPr>
          <w:rFonts w:asciiTheme="minorHAnsi" w:eastAsiaTheme="minorEastAsia" w:hAnsiTheme="minorHAnsi" w:cstheme="minorBidi"/>
          <w:noProof/>
          <w:color w:val="auto"/>
          <w:sz w:val="22"/>
        </w:rPr>
      </w:pPr>
      <w:hyperlink w:anchor="_Toc37242099" w:history="1">
        <w:r w:rsidR="00A9379E" w:rsidRPr="00CF29B8">
          <w:rPr>
            <w:rStyle w:val="Hyperlink"/>
            <w:b/>
            <w:noProof/>
          </w:rPr>
          <w:t>Figure 2.</w:t>
        </w:r>
        <w:r w:rsidR="00A9379E" w:rsidRPr="00CF29B8">
          <w:rPr>
            <w:rStyle w:val="Hyperlink"/>
            <w:noProof/>
          </w:rPr>
          <w:t xml:space="preserve"> Global HFC, PFC, sulfur hexafluoride and nitrogen trifluoride emissions (left: k tonnes; right: M tonnes CO</w:t>
        </w:r>
        <w:r w:rsidR="00A9379E" w:rsidRPr="00CF29B8">
          <w:rPr>
            <w:rStyle w:val="Hyperlink"/>
            <w:noProof/>
            <w:vertAlign w:val="subscript"/>
          </w:rPr>
          <w:t>2</w:t>
        </w:r>
        <w:r w:rsidR="00A9379E" w:rsidRPr="00CF29B8">
          <w:rPr>
            <w:rStyle w:val="Hyperlink"/>
            <w:noProof/>
          </w:rPr>
          <w:t xml:space="preserve">-e) from global AGAGE atmospheric measurements (Rigby </w:t>
        </w:r>
        <w:r w:rsidR="00A9379E" w:rsidRPr="00CF29B8">
          <w:rPr>
            <w:rStyle w:val="Hyperlink"/>
            <w:i/>
            <w:noProof/>
          </w:rPr>
          <w:t>et al</w:t>
        </w:r>
        <w:r w:rsidR="00A9379E" w:rsidRPr="00CF29B8">
          <w:rPr>
            <w:rStyle w:val="Hyperlink"/>
            <w:noProof/>
          </w:rPr>
          <w:t>., 2014 and unpublished data 2018). CO</w:t>
        </w:r>
        <w:r w:rsidR="00A9379E" w:rsidRPr="00CF29B8">
          <w:rPr>
            <w:rStyle w:val="Hyperlink"/>
            <w:noProof/>
            <w:vertAlign w:val="subscript"/>
          </w:rPr>
          <w:t>2</w:t>
        </w:r>
        <w:r w:rsidR="00A9379E" w:rsidRPr="00CF29B8">
          <w:rPr>
            <w:rStyle w:val="Hyperlink"/>
            <w:noProof/>
          </w:rPr>
          <w:t>-e emission estimates use GWPs from the IPCC 4</w:t>
        </w:r>
        <w:r w:rsidR="00A9379E" w:rsidRPr="00CF29B8">
          <w:rPr>
            <w:rStyle w:val="Hyperlink"/>
            <w:noProof/>
            <w:vertAlign w:val="superscript"/>
          </w:rPr>
          <w:t>th</w:t>
        </w:r>
        <w:r w:rsidR="00A9379E" w:rsidRPr="00CF29B8">
          <w:rPr>
            <w:rStyle w:val="Hyperlink"/>
            <w:noProof/>
          </w:rPr>
          <w:t xml:space="preserve"> Climate Assessment (AR4 GWPs).</w:t>
        </w:r>
        <w:r w:rsidR="00A9379E">
          <w:rPr>
            <w:noProof/>
            <w:webHidden/>
          </w:rPr>
          <w:tab/>
        </w:r>
        <w:r w:rsidR="00A9379E">
          <w:rPr>
            <w:noProof/>
            <w:webHidden/>
          </w:rPr>
          <w:fldChar w:fldCharType="begin"/>
        </w:r>
        <w:r w:rsidR="00A9379E">
          <w:rPr>
            <w:noProof/>
            <w:webHidden/>
          </w:rPr>
          <w:instrText xml:space="preserve"> PAGEREF _Toc37242099 \h </w:instrText>
        </w:r>
        <w:r w:rsidR="00A9379E">
          <w:rPr>
            <w:noProof/>
            <w:webHidden/>
          </w:rPr>
        </w:r>
        <w:r w:rsidR="00A9379E">
          <w:rPr>
            <w:noProof/>
            <w:webHidden/>
          </w:rPr>
          <w:fldChar w:fldCharType="separate"/>
        </w:r>
        <w:r w:rsidR="00A9379E">
          <w:rPr>
            <w:noProof/>
            <w:webHidden/>
          </w:rPr>
          <w:t>6</w:t>
        </w:r>
        <w:r w:rsidR="00A9379E">
          <w:rPr>
            <w:noProof/>
            <w:webHidden/>
          </w:rPr>
          <w:fldChar w:fldCharType="end"/>
        </w:r>
      </w:hyperlink>
    </w:p>
    <w:p w14:paraId="59DA5E4A" w14:textId="76996489" w:rsidR="00A9379E" w:rsidRDefault="00285408">
      <w:pPr>
        <w:pStyle w:val="TableofFigures"/>
        <w:rPr>
          <w:rFonts w:asciiTheme="minorHAnsi" w:eastAsiaTheme="minorEastAsia" w:hAnsiTheme="minorHAnsi" w:cstheme="minorBidi"/>
          <w:noProof/>
          <w:color w:val="auto"/>
          <w:sz w:val="22"/>
        </w:rPr>
      </w:pPr>
      <w:hyperlink w:anchor="_Toc37242100" w:history="1">
        <w:r w:rsidR="00A9379E" w:rsidRPr="00CF29B8">
          <w:rPr>
            <w:rStyle w:val="Hyperlink"/>
            <w:b/>
            <w:noProof/>
          </w:rPr>
          <w:t>Figure 3.</w:t>
        </w:r>
        <w:r w:rsidR="00A9379E" w:rsidRPr="00CF29B8">
          <w:rPr>
            <w:rStyle w:val="Hyperlink"/>
            <w:noProof/>
          </w:rPr>
          <w:t xml:space="preserve"> Australian HFC, PFC and sulfur hexafluoride emissions (M tonne CO</w:t>
        </w:r>
        <w:r w:rsidR="00A9379E" w:rsidRPr="00CF29B8">
          <w:rPr>
            <w:rStyle w:val="Hyperlink"/>
            <w:noProof/>
            <w:vertAlign w:val="subscript"/>
          </w:rPr>
          <w:t>2</w:t>
        </w:r>
        <w:r w:rsidR="00A9379E" w:rsidRPr="00CF29B8">
          <w:rPr>
            <w:rStyle w:val="Hyperlink"/>
            <w:noProof/>
          </w:rPr>
          <w:t>-e) in the Inventory (DoEE, 2019). Note the impact on the reduction in emissions due to the refurbishment of potline #1 at the Kurri Kurri aluminium smelter in 2005-2006. Dashed lines are exponential and linear best fits.</w:t>
        </w:r>
        <w:r w:rsidR="00A9379E">
          <w:rPr>
            <w:noProof/>
            <w:webHidden/>
          </w:rPr>
          <w:tab/>
        </w:r>
        <w:r w:rsidR="00A9379E">
          <w:rPr>
            <w:noProof/>
            <w:webHidden/>
          </w:rPr>
          <w:fldChar w:fldCharType="begin"/>
        </w:r>
        <w:r w:rsidR="00A9379E">
          <w:rPr>
            <w:noProof/>
            <w:webHidden/>
          </w:rPr>
          <w:instrText xml:space="preserve"> PAGEREF _Toc37242100 \h </w:instrText>
        </w:r>
        <w:r w:rsidR="00A9379E">
          <w:rPr>
            <w:noProof/>
            <w:webHidden/>
          </w:rPr>
        </w:r>
        <w:r w:rsidR="00A9379E">
          <w:rPr>
            <w:noProof/>
            <w:webHidden/>
          </w:rPr>
          <w:fldChar w:fldCharType="separate"/>
        </w:r>
        <w:r w:rsidR="00A9379E">
          <w:rPr>
            <w:noProof/>
            <w:webHidden/>
          </w:rPr>
          <w:t>11</w:t>
        </w:r>
        <w:r w:rsidR="00A9379E">
          <w:rPr>
            <w:noProof/>
            <w:webHidden/>
          </w:rPr>
          <w:fldChar w:fldCharType="end"/>
        </w:r>
      </w:hyperlink>
    </w:p>
    <w:p w14:paraId="29602AE1" w14:textId="67BF4772" w:rsidR="00A9379E" w:rsidRDefault="00285408">
      <w:pPr>
        <w:pStyle w:val="TableofFigures"/>
        <w:rPr>
          <w:rFonts w:asciiTheme="minorHAnsi" w:eastAsiaTheme="minorEastAsia" w:hAnsiTheme="minorHAnsi" w:cstheme="minorBidi"/>
          <w:noProof/>
          <w:color w:val="auto"/>
          <w:sz w:val="22"/>
        </w:rPr>
      </w:pPr>
      <w:hyperlink w:anchor="_Toc37242101" w:history="1">
        <w:r w:rsidR="00A9379E" w:rsidRPr="00CF29B8">
          <w:rPr>
            <w:rStyle w:val="Hyperlink"/>
            <w:b/>
            <w:noProof/>
          </w:rPr>
          <w:t>Figure 4.</w:t>
        </w:r>
        <w:r w:rsidR="00A9379E" w:rsidRPr="00CF29B8">
          <w:rPr>
            <w:rStyle w:val="Hyperlink"/>
            <w:noProof/>
          </w:rPr>
          <w:t xml:space="preserve"> Australian HFC-32, -125, -134a, -143a, -152a, -365mfc, sulfur hexafluoride and sulfuryl fluoride emissions (NGA, orange: DoEE, 2018; light brown: DoEE, 2019) compared to emissions calculated from Cape Grim data by interspecies correlation (ISC, blue) and from the UK Met. Office NAME (light blue) particle dispersion/InTEM inversion models. In the ISC calculations of HFC and sulfur hexafluoride emissions, Australian emissions are scaled from Melbourne/Port Phillip emissions on a population basis (5.4, Australia/Port Phillip); in the InTEM 2011 calculations, Australian emissions are scaled from Victorian/Tasmanian emissions, also on a population basis; for the InTEM 2018 inversions, Australian emissions are scaled from Victorian/Tasmania/New South Wales emissions, also on a population basis. Also shown are Australian sulfuryl fluoride emissions from ISC and InTEM, scaled on a grain production basis. The data shown in red are emissions from the refrigerant bank and are show in red (Brodribb and McCann, 2015).</w:t>
        </w:r>
        <w:r w:rsidR="00A9379E">
          <w:rPr>
            <w:noProof/>
            <w:webHidden/>
          </w:rPr>
          <w:tab/>
        </w:r>
        <w:r w:rsidR="00A9379E">
          <w:rPr>
            <w:noProof/>
            <w:webHidden/>
          </w:rPr>
          <w:fldChar w:fldCharType="begin"/>
        </w:r>
        <w:r w:rsidR="00A9379E">
          <w:rPr>
            <w:noProof/>
            <w:webHidden/>
          </w:rPr>
          <w:instrText xml:space="preserve"> PAGEREF _Toc37242101 \h </w:instrText>
        </w:r>
        <w:r w:rsidR="00A9379E">
          <w:rPr>
            <w:noProof/>
            <w:webHidden/>
          </w:rPr>
        </w:r>
        <w:r w:rsidR="00A9379E">
          <w:rPr>
            <w:noProof/>
            <w:webHidden/>
          </w:rPr>
          <w:fldChar w:fldCharType="separate"/>
        </w:r>
        <w:r w:rsidR="00A9379E">
          <w:rPr>
            <w:noProof/>
            <w:webHidden/>
          </w:rPr>
          <w:t>14</w:t>
        </w:r>
        <w:r w:rsidR="00A9379E">
          <w:rPr>
            <w:noProof/>
            <w:webHidden/>
          </w:rPr>
          <w:fldChar w:fldCharType="end"/>
        </w:r>
      </w:hyperlink>
    </w:p>
    <w:p w14:paraId="6959C617" w14:textId="54C4A8B4" w:rsidR="00A9379E" w:rsidRDefault="00285408">
      <w:pPr>
        <w:pStyle w:val="TableofFigures"/>
        <w:rPr>
          <w:rFonts w:asciiTheme="minorHAnsi" w:eastAsiaTheme="minorEastAsia" w:hAnsiTheme="minorHAnsi" w:cstheme="minorBidi"/>
          <w:noProof/>
          <w:color w:val="auto"/>
          <w:sz w:val="22"/>
        </w:rPr>
      </w:pPr>
      <w:hyperlink w:anchor="_Toc37242102" w:history="1">
        <w:r w:rsidR="00A9379E" w:rsidRPr="00CF29B8">
          <w:rPr>
            <w:rStyle w:val="Hyperlink"/>
            <w:b/>
            <w:noProof/>
          </w:rPr>
          <w:t>Figure 5.</w:t>
        </w:r>
        <w:r w:rsidR="00A9379E" w:rsidRPr="00CF29B8">
          <w:rPr>
            <w:rStyle w:val="Hyperlink"/>
            <w:noProof/>
          </w:rPr>
          <w:t xml:space="preserve"> Monthly-mean PFC-14 concentrations observed </w:t>
        </w:r>
        <w:r w:rsidR="00A9379E" w:rsidRPr="00CF29B8">
          <w:rPr>
            <w:rStyle w:val="Hyperlink"/>
            <w:i/>
            <w:noProof/>
          </w:rPr>
          <w:t>in situ</w:t>
        </w:r>
        <w:r w:rsidR="00A9379E" w:rsidRPr="00CF29B8">
          <w:rPr>
            <w:rStyle w:val="Hyperlink"/>
            <w:noProof/>
          </w:rPr>
          <w:t xml:space="preserve"> at Cape Grim (dark blue), 2004-2018. PFC-14 pollution episodes (light blue), typically lasting up to 12 hours in duration, are also seen at Cape Grim (Mühle </w:t>
        </w:r>
        <w:r w:rsidR="00A9379E" w:rsidRPr="00CF29B8">
          <w:rPr>
            <w:rStyle w:val="Hyperlink"/>
            <w:i/>
            <w:noProof/>
          </w:rPr>
          <w:t>et al</w:t>
        </w:r>
        <w:r w:rsidR="00A9379E" w:rsidRPr="00CF29B8">
          <w:rPr>
            <w:rStyle w:val="Hyperlink"/>
            <w:noProof/>
          </w:rPr>
          <w:t>., 2010).</w:t>
        </w:r>
        <w:r w:rsidR="00A9379E">
          <w:rPr>
            <w:noProof/>
            <w:webHidden/>
          </w:rPr>
          <w:tab/>
        </w:r>
        <w:r w:rsidR="00A9379E">
          <w:rPr>
            <w:noProof/>
            <w:webHidden/>
          </w:rPr>
          <w:fldChar w:fldCharType="begin"/>
        </w:r>
        <w:r w:rsidR="00A9379E">
          <w:rPr>
            <w:noProof/>
            <w:webHidden/>
          </w:rPr>
          <w:instrText xml:space="preserve"> PAGEREF _Toc37242102 \h </w:instrText>
        </w:r>
        <w:r w:rsidR="00A9379E">
          <w:rPr>
            <w:noProof/>
            <w:webHidden/>
          </w:rPr>
        </w:r>
        <w:r w:rsidR="00A9379E">
          <w:rPr>
            <w:noProof/>
            <w:webHidden/>
          </w:rPr>
          <w:fldChar w:fldCharType="separate"/>
        </w:r>
        <w:r w:rsidR="00A9379E">
          <w:rPr>
            <w:noProof/>
            <w:webHidden/>
          </w:rPr>
          <w:t>15</w:t>
        </w:r>
        <w:r w:rsidR="00A9379E">
          <w:rPr>
            <w:noProof/>
            <w:webHidden/>
          </w:rPr>
          <w:fldChar w:fldCharType="end"/>
        </w:r>
      </w:hyperlink>
    </w:p>
    <w:p w14:paraId="34113DB8" w14:textId="3024D321" w:rsidR="00A9379E" w:rsidRDefault="00285408">
      <w:pPr>
        <w:pStyle w:val="TableofFigures"/>
        <w:rPr>
          <w:rFonts w:asciiTheme="minorHAnsi" w:eastAsiaTheme="minorEastAsia" w:hAnsiTheme="minorHAnsi" w:cstheme="minorBidi"/>
          <w:noProof/>
          <w:color w:val="auto"/>
          <w:sz w:val="22"/>
        </w:rPr>
      </w:pPr>
      <w:hyperlink w:anchor="_Toc37242103" w:history="1">
        <w:r w:rsidR="00A9379E" w:rsidRPr="00CF29B8">
          <w:rPr>
            <w:rStyle w:val="Hyperlink"/>
            <w:b/>
            <w:noProof/>
          </w:rPr>
          <w:t>Figure 6.</w:t>
        </w:r>
        <w:r w:rsidR="00A9379E" w:rsidRPr="00CF29B8">
          <w:rPr>
            <w:rStyle w:val="Hyperlink"/>
            <w:noProof/>
          </w:rPr>
          <w:t xml:space="preserve"> Australian PFC-14 emission factors as reported in the </w:t>
        </w:r>
        <w:r w:rsidR="00A9379E" w:rsidRPr="00CF29B8">
          <w:rPr>
            <w:rStyle w:val="Hyperlink"/>
            <w:i/>
            <w:noProof/>
          </w:rPr>
          <w:t xml:space="preserve">National Inventory Report 2016 </w:t>
        </w:r>
        <w:r w:rsidR="00A9379E" w:rsidRPr="00CF29B8">
          <w:rPr>
            <w:rStyle w:val="Hyperlink"/>
            <w:noProof/>
          </w:rPr>
          <w:t>(NGA: DoEE, 2018) and as derived from atmospheric measurements at Cape Grim using NAME/TAPM (to 2011) and TAPM (to 2016) modelling. The grey band is the average (</w:t>
        </w:r>
        <w:r w:rsidR="00A9379E" w:rsidRPr="00CF29B8">
          <w:rPr>
            <w:rStyle w:val="Hyperlink"/>
            <w:rFonts w:cs="Arial"/>
            <w:noProof/>
          </w:rPr>
          <w:t xml:space="preserve">±1 </w:t>
        </w:r>
        <w:r w:rsidR="00A9379E" w:rsidRPr="00CF29B8">
          <w:rPr>
            <w:rStyle w:val="Hyperlink"/>
            <w:noProof/>
          </w:rPr>
          <w:t xml:space="preserve">sd) emission factor derived from NAME/TAPM. The Kurri Kurri emission factor is based on direct PFC-14 measurements made at the Kurri Kurri smelter in 2009 (Fraser </w:t>
        </w:r>
        <w:r w:rsidR="00A9379E" w:rsidRPr="00CF29B8">
          <w:rPr>
            <w:rStyle w:val="Hyperlink"/>
            <w:i/>
            <w:noProof/>
          </w:rPr>
          <w:t>et al</w:t>
        </w:r>
        <w:r w:rsidR="00A9379E" w:rsidRPr="00CF29B8">
          <w:rPr>
            <w:rStyle w:val="Hyperlink"/>
            <w:noProof/>
          </w:rPr>
          <w:t>., 2013).</w:t>
        </w:r>
        <w:r w:rsidR="00A9379E">
          <w:rPr>
            <w:noProof/>
            <w:webHidden/>
          </w:rPr>
          <w:tab/>
        </w:r>
        <w:r w:rsidR="00A9379E">
          <w:rPr>
            <w:noProof/>
            <w:webHidden/>
          </w:rPr>
          <w:fldChar w:fldCharType="begin"/>
        </w:r>
        <w:r w:rsidR="00A9379E">
          <w:rPr>
            <w:noProof/>
            <w:webHidden/>
          </w:rPr>
          <w:instrText xml:space="preserve"> PAGEREF _Toc37242103 \h </w:instrText>
        </w:r>
        <w:r w:rsidR="00A9379E">
          <w:rPr>
            <w:noProof/>
            <w:webHidden/>
          </w:rPr>
        </w:r>
        <w:r w:rsidR="00A9379E">
          <w:rPr>
            <w:noProof/>
            <w:webHidden/>
          </w:rPr>
          <w:fldChar w:fldCharType="separate"/>
        </w:r>
        <w:r w:rsidR="00A9379E">
          <w:rPr>
            <w:noProof/>
            <w:webHidden/>
          </w:rPr>
          <w:t>16</w:t>
        </w:r>
        <w:r w:rsidR="00A9379E">
          <w:rPr>
            <w:noProof/>
            <w:webHidden/>
          </w:rPr>
          <w:fldChar w:fldCharType="end"/>
        </w:r>
      </w:hyperlink>
    </w:p>
    <w:p w14:paraId="14797BC3" w14:textId="0FC4765A" w:rsidR="00A9379E" w:rsidRDefault="00285408">
      <w:pPr>
        <w:pStyle w:val="TableofFigures"/>
        <w:rPr>
          <w:rFonts w:asciiTheme="minorHAnsi" w:eastAsiaTheme="minorEastAsia" w:hAnsiTheme="minorHAnsi" w:cstheme="minorBidi"/>
          <w:noProof/>
          <w:color w:val="auto"/>
          <w:sz w:val="22"/>
        </w:rPr>
      </w:pPr>
      <w:hyperlink w:anchor="_Toc37242104" w:history="1">
        <w:r w:rsidR="00A9379E" w:rsidRPr="00CF29B8">
          <w:rPr>
            <w:rStyle w:val="Hyperlink"/>
            <w:b/>
            <w:noProof/>
          </w:rPr>
          <w:t>Figure 7.</w:t>
        </w:r>
        <w:r w:rsidR="00A9379E" w:rsidRPr="00CF29B8">
          <w:rPr>
            <w:rStyle w:val="Hyperlink"/>
            <w:noProof/>
          </w:rPr>
          <w:t xml:space="preserve"> Australian emissions of PFC-14 as recorded in the </w:t>
        </w:r>
        <w:r w:rsidR="00A9379E" w:rsidRPr="00CF29B8">
          <w:rPr>
            <w:rStyle w:val="Hyperlink"/>
            <w:i/>
            <w:noProof/>
          </w:rPr>
          <w:t xml:space="preserve">National Inventory Report 2017 </w:t>
        </w:r>
        <w:r w:rsidR="00A9379E" w:rsidRPr="00CF29B8">
          <w:rPr>
            <w:rStyle w:val="Hyperlink"/>
            <w:noProof/>
          </w:rPr>
          <w:t>(NGA: DoEE, 2019; uncertainty 27%:  DIICCSRTE, 2013) and as obtained from TAPM (scaled from Vic/Tas emissions) and NAME-InTEM (scaled from Vic/Tas/NSW emissions) modelling.</w:t>
        </w:r>
        <w:r w:rsidR="00A9379E">
          <w:rPr>
            <w:noProof/>
            <w:webHidden/>
          </w:rPr>
          <w:tab/>
        </w:r>
        <w:r w:rsidR="00A9379E">
          <w:rPr>
            <w:noProof/>
            <w:webHidden/>
          </w:rPr>
          <w:fldChar w:fldCharType="begin"/>
        </w:r>
        <w:r w:rsidR="00A9379E">
          <w:rPr>
            <w:noProof/>
            <w:webHidden/>
          </w:rPr>
          <w:instrText xml:space="preserve"> PAGEREF _Toc37242104 \h </w:instrText>
        </w:r>
        <w:r w:rsidR="00A9379E">
          <w:rPr>
            <w:noProof/>
            <w:webHidden/>
          </w:rPr>
        </w:r>
        <w:r w:rsidR="00A9379E">
          <w:rPr>
            <w:noProof/>
            <w:webHidden/>
          </w:rPr>
          <w:fldChar w:fldCharType="separate"/>
        </w:r>
        <w:r w:rsidR="00A9379E">
          <w:rPr>
            <w:noProof/>
            <w:webHidden/>
          </w:rPr>
          <w:t>16</w:t>
        </w:r>
        <w:r w:rsidR="00A9379E">
          <w:rPr>
            <w:noProof/>
            <w:webHidden/>
          </w:rPr>
          <w:fldChar w:fldCharType="end"/>
        </w:r>
      </w:hyperlink>
    </w:p>
    <w:p w14:paraId="138D98FF" w14:textId="7EFD1A9B" w:rsidR="00A9379E" w:rsidRDefault="00285408">
      <w:pPr>
        <w:pStyle w:val="TableofFigures"/>
        <w:rPr>
          <w:rFonts w:asciiTheme="minorHAnsi" w:eastAsiaTheme="minorEastAsia" w:hAnsiTheme="minorHAnsi" w:cstheme="minorBidi"/>
          <w:noProof/>
          <w:color w:val="auto"/>
          <w:sz w:val="22"/>
        </w:rPr>
      </w:pPr>
      <w:hyperlink w:anchor="_Toc37242105" w:history="1">
        <w:r w:rsidR="00A9379E" w:rsidRPr="00CF29B8">
          <w:rPr>
            <w:rStyle w:val="Hyperlink"/>
            <w:b/>
            <w:noProof/>
          </w:rPr>
          <w:t>Figure 8.</w:t>
        </w:r>
        <w:r w:rsidR="00A9379E" w:rsidRPr="00CF29B8">
          <w:rPr>
            <w:rStyle w:val="Hyperlink"/>
            <w:noProof/>
          </w:rPr>
          <w:t xml:space="preserve"> Australian PFC-116 emissions from the </w:t>
        </w:r>
        <w:r w:rsidR="00A9379E" w:rsidRPr="00CF29B8">
          <w:rPr>
            <w:rStyle w:val="Hyperlink"/>
            <w:i/>
            <w:noProof/>
          </w:rPr>
          <w:t>National Inventory Report 2017</w:t>
        </w:r>
        <w:r w:rsidR="00A9379E" w:rsidRPr="00CF29B8">
          <w:rPr>
            <w:rStyle w:val="Hyperlink"/>
            <w:noProof/>
          </w:rPr>
          <w:t xml:space="preserve"> (DoEE, 2019) and Australian PFC-116, PFC-218 and PFC-318 from atmospheric measurements at Cape Grim using NAME, TAPM and ISC modelling; error bars are ± sd. Australian PFC-116 (NAME) are from Vic/Tas data scaled by aluminium production, PFC-116 (TAPM/NAME PFC-14) are from Australian TAPM/NAME PFC-14 emissions (Table 5) and the observed PFC-116/PFC-14 ratio (0.10±0.01) in Australian smelter plumes; PFC-218 and PFC-318 are from NAME and ISC modelling, with Australian emissions obtained from regional emissions by population scaling.</w:t>
        </w:r>
        <w:r w:rsidR="00A9379E">
          <w:rPr>
            <w:noProof/>
            <w:webHidden/>
          </w:rPr>
          <w:tab/>
        </w:r>
        <w:r w:rsidR="00A9379E">
          <w:rPr>
            <w:noProof/>
            <w:webHidden/>
          </w:rPr>
          <w:fldChar w:fldCharType="begin"/>
        </w:r>
        <w:r w:rsidR="00A9379E">
          <w:rPr>
            <w:noProof/>
            <w:webHidden/>
          </w:rPr>
          <w:instrText xml:space="preserve"> PAGEREF _Toc37242105 \h </w:instrText>
        </w:r>
        <w:r w:rsidR="00A9379E">
          <w:rPr>
            <w:noProof/>
            <w:webHidden/>
          </w:rPr>
        </w:r>
        <w:r w:rsidR="00A9379E">
          <w:rPr>
            <w:noProof/>
            <w:webHidden/>
          </w:rPr>
          <w:fldChar w:fldCharType="separate"/>
        </w:r>
        <w:r w:rsidR="00A9379E">
          <w:rPr>
            <w:noProof/>
            <w:webHidden/>
          </w:rPr>
          <w:t>18</w:t>
        </w:r>
        <w:r w:rsidR="00A9379E">
          <w:rPr>
            <w:noProof/>
            <w:webHidden/>
          </w:rPr>
          <w:fldChar w:fldCharType="end"/>
        </w:r>
      </w:hyperlink>
    </w:p>
    <w:p w14:paraId="3A33281B" w14:textId="4EF2AA30" w:rsidR="00A9379E" w:rsidRDefault="00285408">
      <w:pPr>
        <w:pStyle w:val="TableofFigures"/>
        <w:rPr>
          <w:rFonts w:asciiTheme="minorHAnsi" w:eastAsiaTheme="minorEastAsia" w:hAnsiTheme="minorHAnsi" w:cstheme="minorBidi"/>
          <w:noProof/>
          <w:color w:val="auto"/>
          <w:sz w:val="22"/>
        </w:rPr>
      </w:pPr>
      <w:hyperlink w:anchor="_Toc37242106" w:history="1">
        <w:r w:rsidR="00A9379E" w:rsidRPr="00CF29B8">
          <w:rPr>
            <w:rStyle w:val="Hyperlink"/>
            <w:b/>
            <w:noProof/>
          </w:rPr>
          <w:t>Figure 9.</w:t>
        </w:r>
        <w:r w:rsidR="00A9379E" w:rsidRPr="00CF29B8">
          <w:rPr>
            <w:rStyle w:val="Hyperlink"/>
            <w:noProof/>
          </w:rPr>
          <w:t xml:space="preserve"> Australian emissions of HFCs (-125, -134a, -143a, -23) and other HFCs (-32, -152a, -227ea, -236fa, -245fa, -365mfc) estimated from atmospheric data (ISC-InTEM) measured at Cape Grim, and in the </w:t>
        </w:r>
        <w:r w:rsidR="00A9379E" w:rsidRPr="00CF29B8">
          <w:rPr>
            <w:rStyle w:val="Hyperlink"/>
            <w:i/>
            <w:noProof/>
          </w:rPr>
          <w:t>Inventory</w:t>
        </w:r>
        <w:r w:rsidR="00A9379E" w:rsidRPr="00CF29B8">
          <w:rPr>
            <w:rStyle w:val="Hyperlink"/>
            <w:noProof/>
          </w:rPr>
          <w:t xml:space="preserve"> (DoEE, 2019), expressed in units of M tonne CO</w:t>
        </w:r>
        <w:r w:rsidR="00A9379E" w:rsidRPr="00CF29B8">
          <w:rPr>
            <w:rStyle w:val="Hyperlink"/>
            <w:noProof/>
            <w:vertAlign w:val="subscript"/>
          </w:rPr>
          <w:t>2</w:t>
        </w:r>
        <w:r w:rsidR="00A9379E" w:rsidRPr="00CF29B8">
          <w:rPr>
            <w:rStyle w:val="Hyperlink"/>
            <w:noProof/>
          </w:rPr>
          <w:t>-e.</w:t>
        </w:r>
        <w:r w:rsidR="00A9379E">
          <w:rPr>
            <w:noProof/>
            <w:webHidden/>
          </w:rPr>
          <w:tab/>
        </w:r>
        <w:r w:rsidR="00A9379E">
          <w:rPr>
            <w:noProof/>
            <w:webHidden/>
          </w:rPr>
          <w:fldChar w:fldCharType="begin"/>
        </w:r>
        <w:r w:rsidR="00A9379E">
          <w:rPr>
            <w:noProof/>
            <w:webHidden/>
          </w:rPr>
          <w:instrText xml:space="preserve"> PAGEREF _Toc37242106 \h </w:instrText>
        </w:r>
        <w:r w:rsidR="00A9379E">
          <w:rPr>
            <w:noProof/>
            <w:webHidden/>
          </w:rPr>
        </w:r>
        <w:r w:rsidR="00A9379E">
          <w:rPr>
            <w:noProof/>
            <w:webHidden/>
          </w:rPr>
          <w:fldChar w:fldCharType="separate"/>
        </w:r>
        <w:r w:rsidR="00A9379E">
          <w:rPr>
            <w:noProof/>
            <w:webHidden/>
          </w:rPr>
          <w:t>22</w:t>
        </w:r>
        <w:r w:rsidR="00A9379E">
          <w:rPr>
            <w:noProof/>
            <w:webHidden/>
          </w:rPr>
          <w:fldChar w:fldCharType="end"/>
        </w:r>
      </w:hyperlink>
    </w:p>
    <w:p w14:paraId="579679DC" w14:textId="4E77D345" w:rsidR="00A9379E" w:rsidRDefault="00285408">
      <w:pPr>
        <w:pStyle w:val="TableofFigures"/>
        <w:rPr>
          <w:rFonts w:asciiTheme="minorHAnsi" w:eastAsiaTheme="minorEastAsia" w:hAnsiTheme="minorHAnsi" w:cstheme="minorBidi"/>
          <w:noProof/>
          <w:color w:val="auto"/>
          <w:sz w:val="22"/>
        </w:rPr>
      </w:pPr>
      <w:hyperlink w:anchor="_Toc37242107" w:history="1">
        <w:r w:rsidR="00A9379E" w:rsidRPr="00CF29B8">
          <w:rPr>
            <w:rStyle w:val="Hyperlink"/>
            <w:b/>
            <w:noProof/>
          </w:rPr>
          <w:t xml:space="preserve">Figure 10. </w:t>
        </w:r>
        <w:r w:rsidR="00A9379E" w:rsidRPr="00CF29B8">
          <w:rPr>
            <w:rStyle w:val="Hyperlink"/>
            <w:noProof/>
          </w:rPr>
          <w:t xml:space="preserve">Australian and global sulfur hexafluoride imports and emissions (tonnes) from Cape Grim data using ISC and InTEM (Ganesan </w:t>
        </w:r>
        <w:r w:rsidR="00A9379E" w:rsidRPr="00CF29B8">
          <w:rPr>
            <w:rStyle w:val="Hyperlink"/>
            <w:i/>
            <w:noProof/>
          </w:rPr>
          <w:t>et al</w:t>
        </w:r>
        <w:r w:rsidR="00A9379E" w:rsidRPr="00CF29B8">
          <w:rPr>
            <w:rStyle w:val="Hyperlink"/>
            <w:noProof/>
          </w:rPr>
          <w:t xml:space="preserve">., 2014; Rigby </w:t>
        </w:r>
        <w:r w:rsidR="00A9379E" w:rsidRPr="00CF29B8">
          <w:rPr>
            <w:rStyle w:val="Hyperlink"/>
            <w:i/>
            <w:noProof/>
          </w:rPr>
          <w:t>et al</w:t>
        </w:r>
        <w:r w:rsidR="00A9379E" w:rsidRPr="00CF29B8">
          <w:rPr>
            <w:rStyle w:val="Hyperlink"/>
            <w:noProof/>
          </w:rPr>
          <w:t xml:space="preserve">., 2014) and from the </w:t>
        </w:r>
        <w:r w:rsidR="00A9379E" w:rsidRPr="00CF29B8">
          <w:rPr>
            <w:rStyle w:val="Hyperlink"/>
            <w:i/>
            <w:noProof/>
          </w:rPr>
          <w:t>Inventory</w:t>
        </w:r>
        <w:r w:rsidR="00A9379E" w:rsidRPr="00CF29B8">
          <w:rPr>
            <w:rStyle w:val="Hyperlink"/>
            <w:noProof/>
          </w:rPr>
          <w:t xml:space="preserve"> (NGA: DoEE, 2019).</w:t>
        </w:r>
        <w:r w:rsidR="00A9379E">
          <w:rPr>
            <w:noProof/>
            <w:webHidden/>
          </w:rPr>
          <w:tab/>
        </w:r>
        <w:r w:rsidR="00A9379E">
          <w:rPr>
            <w:noProof/>
            <w:webHidden/>
          </w:rPr>
          <w:fldChar w:fldCharType="begin"/>
        </w:r>
        <w:r w:rsidR="00A9379E">
          <w:rPr>
            <w:noProof/>
            <w:webHidden/>
          </w:rPr>
          <w:instrText xml:space="preserve"> PAGEREF _Toc37242107 \h </w:instrText>
        </w:r>
        <w:r w:rsidR="00A9379E">
          <w:rPr>
            <w:noProof/>
            <w:webHidden/>
          </w:rPr>
        </w:r>
        <w:r w:rsidR="00A9379E">
          <w:rPr>
            <w:noProof/>
            <w:webHidden/>
          </w:rPr>
          <w:fldChar w:fldCharType="separate"/>
        </w:r>
        <w:r w:rsidR="00A9379E">
          <w:rPr>
            <w:noProof/>
            <w:webHidden/>
          </w:rPr>
          <w:t>23</w:t>
        </w:r>
        <w:r w:rsidR="00A9379E">
          <w:rPr>
            <w:noProof/>
            <w:webHidden/>
          </w:rPr>
          <w:fldChar w:fldCharType="end"/>
        </w:r>
      </w:hyperlink>
    </w:p>
    <w:p w14:paraId="42CDD5E6" w14:textId="746BFAB1" w:rsidR="00A9379E" w:rsidRDefault="00285408">
      <w:pPr>
        <w:pStyle w:val="TableofFigures"/>
        <w:rPr>
          <w:rFonts w:asciiTheme="minorHAnsi" w:eastAsiaTheme="minorEastAsia" w:hAnsiTheme="minorHAnsi" w:cstheme="minorBidi"/>
          <w:noProof/>
          <w:color w:val="auto"/>
          <w:sz w:val="22"/>
        </w:rPr>
      </w:pPr>
      <w:hyperlink w:anchor="_Toc37242108" w:history="1">
        <w:r w:rsidR="00A9379E" w:rsidRPr="00CF29B8">
          <w:rPr>
            <w:rStyle w:val="Hyperlink"/>
            <w:b/>
            <w:noProof/>
          </w:rPr>
          <w:t>Figure 11</w:t>
        </w:r>
        <w:r w:rsidR="00A9379E" w:rsidRPr="00CF29B8">
          <w:rPr>
            <w:rStyle w:val="Hyperlink"/>
            <w:noProof/>
          </w:rPr>
          <w:t xml:space="preserve">.  Australian sulfuryl fluoride emissions (tonnes), scaled from SE Australian emissions based on grain production, derived from Cape Grim </w:t>
        </w:r>
        <w:r w:rsidR="00A9379E" w:rsidRPr="00CF29B8">
          <w:rPr>
            <w:rStyle w:val="Hyperlink"/>
            <w:i/>
            <w:noProof/>
          </w:rPr>
          <w:t>in situ</w:t>
        </w:r>
        <w:r w:rsidR="00A9379E" w:rsidRPr="00CF29B8">
          <w:rPr>
            <w:rStyle w:val="Hyperlink"/>
            <w:noProof/>
          </w:rPr>
          <w:t xml:space="preserve"> data, using ISC and InTEM techniques; global emissions (tonnes) are from Rigby </w:t>
        </w:r>
        <w:r w:rsidR="00A9379E" w:rsidRPr="00CF29B8">
          <w:rPr>
            <w:rStyle w:val="Hyperlink"/>
            <w:i/>
            <w:noProof/>
          </w:rPr>
          <w:t>et al</w:t>
        </w:r>
        <w:r w:rsidR="00A9379E" w:rsidRPr="00CF29B8">
          <w:rPr>
            <w:rStyle w:val="Hyperlink"/>
            <w:noProof/>
          </w:rPr>
          <w:t>., 2014; Rigby, unpublished data.</w:t>
        </w:r>
        <w:r w:rsidR="00A9379E">
          <w:rPr>
            <w:noProof/>
            <w:webHidden/>
          </w:rPr>
          <w:tab/>
        </w:r>
        <w:r w:rsidR="00A9379E">
          <w:rPr>
            <w:noProof/>
            <w:webHidden/>
          </w:rPr>
          <w:fldChar w:fldCharType="begin"/>
        </w:r>
        <w:r w:rsidR="00A9379E">
          <w:rPr>
            <w:noProof/>
            <w:webHidden/>
          </w:rPr>
          <w:instrText xml:space="preserve"> PAGEREF _Toc37242108 \h </w:instrText>
        </w:r>
        <w:r w:rsidR="00A9379E">
          <w:rPr>
            <w:noProof/>
            <w:webHidden/>
          </w:rPr>
        </w:r>
        <w:r w:rsidR="00A9379E">
          <w:rPr>
            <w:noProof/>
            <w:webHidden/>
          </w:rPr>
          <w:fldChar w:fldCharType="separate"/>
        </w:r>
        <w:r w:rsidR="00A9379E">
          <w:rPr>
            <w:noProof/>
            <w:webHidden/>
          </w:rPr>
          <w:t>23</w:t>
        </w:r>
        <w:r w:rsidR="00A9379E">
          <w:rPr>
            <w:noProof/>
            <w:webHidden/>
          </w:rPr>
          <w:fldChar w:fldCharType="end"/>
        </w:r>
      </w:hyperlink>
    </w:p>
    <w:p w14:paraId="6D939E63" w14:textId="0759D1E0" w:rsidR="00A9379E" w:rsidRDefault="00285408">
      <w:pPr>
        <w:pStyle w:val="TableofFigures"/>
        <w:rPr>
          <w:rFonts w:asciiTheme="minorHAnsi" w:eastAsiaTheme="minorEastAsia" w:hAnsiTheme="minorHAnsi" w:cstheme="minorBidi"/>
          <w:noProof/>
          <w:color w:val="auto"/>
          <w:sz w:val="22"/>
        </w:rPr>
      </w:pPr>
      <w:hyperlink w:anchor="_Toc37242109" w:history="1">
        <w:r w:rsidR="00A9379E" w:rsidRPr="00CF29B8">
          <w:rPr>
            <w:rStyle w:val="Hyperlink"/>
            <w:b/>
            <w:noProof/>
          </w:rPr>
          <w:t>Figure 12.</w:t>
        </w:r>
        <w:r w:rsidR="00A9379E" w:rsidRPr="00CF29B8">
          <w:rPr>
            <w:rStyle w:val="Hyperlink"/>
            <w:noProof/>
          </w:rPr>
          <w:t xml:space="preserve"> Australian HFC, PFC, sulfur hexafluoride emissions calculated from Cape Grim observations (ISC-InTEM) and in the </w:t>
        </w:r>
        <w:r w:rsidR="00A9379E" w:rsidRPr="00CF29B8">
          <w:rPr>
            <w:rStyle w:val="Hyperlink"/>
            <w:i/>
            <w:noProof/>
          </w:rPr>
          <w:t>Inventory</w:t>
        </w:r>
        <w:r w:rsidR="00A9379E" w:rsidRPr="00CF29B8">
          <w:rPr>
            <w:rStyle w:val="Hyperlink"/>
            <w:noProof/>
          </w:rPr>
          <w:t xml:space="preserve"> (NGGI/NGA, ageis.climatechange.gov.au) in M tonne CO</w:t>
        </w:r>
        <w:r w:rsidR="00A9379E" w:rsidRPr="00CF29B8">
          <w:rPr>
            <w:rStyle w:val="Hyperlink"/>
            <w:noProof/>
            <w:vertAlign w:val="subscript"/>
          </w:rPr>
          <w:t>2</w:t>
        </w:r>
        <w:r w:rsidR="00A9379E" w:rsidRPr="00CF29B8">
          <w:rPr>
            <w:rStyle w:val="Hyperlink"/>
            <w:noProof/>
          </w:rPr>
          <w:t>-e.</w:t>
        </w:r>
        <w:r w:rsidR="00A9379E">
          <w:rPr>
            <w:noProof/>
            <w:webHidden/>
          </w:rPr>
          <w:tab/>
        </w:r>
        <w:r w:rsidR="00A9379E">
          <w:rPr>
            <w:noProof/>
            <w:webHidden/>
          </w:rPr>
          <w:fldChar w:fldCharType="begin"/>
        </w:r>
        <w:r w:rsidR="00A9379E">
          <w:rPr>
            <w:noProof/>
            <w:webHidden/>
          </w:rPr>
          <w:instrText xml:space="preserve"> PAGEREF _Toc37242109 \h </w:instrText>
        </w:r>
        <w:r w:rsidR="00A9379E">
          <w:rPr>
            <w:noProof/>
            <w:webHidden/>
          </w:rPr>
        </w:r>
        <w:r w:rsidR="00A9379E">
          <w:rPr>
            <w:noProof/>
            <w:webHidden/>
          </w:rPr>
          <w:fldChar w:fldCharType="separate"/>
        </w:r>
        <w:r w:rsidR="00A9379E">
          <w:rPr>
            <w:noProof/>
            <w:webHidden/>
          </w:rPr>
          <w:t>24</w:t>
        </w:r>
        <w:r w:rsidR="00A9379E">
          <w:rPr>
            <w:noProof/>
            <w:webHidden/>
          </w:rPr>
          <w:fldChar w:fldCharType="end"/>
        </w:r>
      </w:hyperlink>
    </w:p>
    <w:p w14:paraId="00D5AB17" w14:textId="5CFC3B18" w:rsidR="00E87BF0" w:rsidRPr="00F47EFE" w:rsidRDefault="002272CA" w:rsidP="00433639">
      <w:pPr>
        <w:pStyle w:val="Heading1notnumbered"/>
        <w:rPr>
          <w:b w:val="0"/>
          <w:bCs w:val="0"/>
          <w:sz w:val="18"/>
          <w:szCs w:val="18"/>
        </w:rPr>
      </w:pPr>
      <w:r w:rsidRPr="00F47EFE">
        <w:rPr>
          <w:sz w:val="18"/>
          <w:szCs w:val="18"/>
        </w:rPr>
        <w:fldChar w:fldCharType="end"/>
      </w:r>
      <w:bookmarkStart w:id="18" w:name="_Toc444586128"/>
      <w:bookmarkStart w:id="19" w:name="_Toc444586390"/>
      <w:bookmarkStart w:id="20" w:name="_Toc455132421"/>
      <w:r w:rsidR="00E87BF0" w:rsidRPr="00F47EFE">
        <w:rPr>
          <w:sz w:val="18"/>
          <w:szCs w:val="18"/>
        </w:rPr>
        <w:br w:type="page"/>
      </w:r>
    </w:p>
    <w:p w14:paraId="20114FD9" w14:textId="77777777" w:rsidR="00A943B2" w:rsidRPr="00F47EFE" w:rsidRDefault="004D139E" w:rsidP="00F576AB">
      <w:pPr>
        <w:pStyle w:val="Heading1notnumbered"/>
      </w:pPr>
      <w:bookmarkStart w:id="21" w:name="_Toc458418801"/>
      <w:bookmarkStart w:id="22" w:name="_Toc459043946"/>
      <w:bookmarkStart w:id="23" w:name="_Toc459047136"/>
      <w:bookmarkStart w:id="24" w:name="_Toc484593707"/>
      <w:bookmarkStart w:id="25" w:name="_Toc485997523"/>
      <w:bookmarkStart w:id="26" w:name="_Toc510085333"/>
      <w:bookmarkStart w:id="27" w:name="_Toc510103595"/>
      <w:bookmarkStart w:id="28" w:name="_Toc516236409"/>
      <w:bookmarkStart w:id="29" w:name="_Toc37242072"/>
      <w:r w:rsidRPr="00F47EFE">
        <w:t>T</w:t>
      </w:r>
      <w:r w:rsidR="00A943B2" w:rsidRPr="00F47EFE">
        <w:t>ables</w:t>
      </w:r>
      <w:bookmarkEnd w:id="18"/>
      <w:bookmarkEnd w:id="19"/>
      <w:bookmarkEnd w:id="20"/>
      <w:bookmarkEnd w:id="21"/>
      <w:bookmarkEnd w:id="22"/>
      <w:bookmarkEnd w:id="23"/>
      <w:bookmarkEnd w:id="24"/>
      <w:bookmarkEnd w:id="25"/>
      <w:bookmarkEnd w:id="26"/>
      <w:bookmarkEnd w:id="27"/>
      <w:bookmarkEnd w:id="28"/>
      <w:bookmarkEnd w:id="29"/>
    </w:p>
    <w:p w14:paraId="3D4D17F3" w14:textId="1CAB4FC5" w:rsidR="00A9379E" w:rsidRDefault="002272CA">
      <w:pPr>
        <w:pStyle w:val="TableofFigures"/>
        <w:rPr>
          <w:rFonts w:asciiTheme="minorHAnsi" w:eastAsiaTheme="minorEastAsia" w:hAnsiTheme="minorHAnsi" w:cstheme="minorBidi"/>
          <w:noProof/>
          <w:color w:val="auto"/>
          <w:sz w:val="22"/>
        </w:rPr>
      </w:pPr>
      <w:r w:rsidRPr="00F47EFE">
        <w:fldChar w:fldCharType="begin"/>
      </w:r>
      <w:r w:rsidR="00A943B2" w:rsidRPr="00F47EFE">
        <w:instrText xml:space="preserve"> TOC \h \z \c "Table" </w:instrText>
      </w:r>
      <w:r w:rsidRPr="00F47EFE">
        <w:fldChar w:fldCharType="separate"/>
      </w:r>
      <w:hyperlink w:anchor="_Toc37242110" w:history="1">
        <w:r w:rsidR="00A9379E" w:rsidRPr="003D5A24">
          <w:rPr>
            <w:rStyle w:val="Hyperlink"/>
            <w:b/>
            <w:noProof/>
          </w:rPr>
          <w:t>Table 1.</w:t>
        </w:r>
        <w:r w:rsidR="00A9379E" w:rsidRPr="003D5A24">
          <w:rPr>
            <w:rStyle w:val="Hyperlink"/>
            <w:noProof/>
          </w:rPr>
          <w:t xml:space="preserve"> Concentrations (2017, 2018) and growth rates (2017-2018) for HFCs, PFCs, sulfur hexafluoride, nitrogen trifluoride, sulfuryl fluoride and trifluoromethyl sulfur pentafluoride measured </w:t>
        </w:r>
        <w:r w:rsidR="00A9379E" w:rsidRPr="003D5A24">
          <w:rPr>
            <w:rStyle w:val="Hyperlink"/>
            <w:i/>
            <w:noProof/>
          </w:rPr>
          <w:t>in situ</w:t>
        </w:r>
        <w:r w:rsidR="00A9379E" w:rsidRPr="003D5A24">
          <w:rPr>
            <w:rStyle w:val="Hyperlink"/>
            <w:noProof/>
          </w:rPr>
          <w:t xml:space="preserve"> at Cape Grim, Tasmania or on air samples collected at Cape Grim (references: see text above; CSIRO unpublished Cape Grim Air Archive data).</w:t>
        </w:r>
        <w:r w:rsidR="00A9379E">
          <w:rPr>
            <w:noProof/>
            <w:webHidden/>
          </w:rPr>
          <w:tab/>
        </w:r>
        <w:r w:rsidR="00A9379E">
          <w:rPr>
            <w:noProof/>
            <w:webHidden/>
          </w:rPr>
          <w:fldChar w:fldCharType="begin"/>
        </w:r>
        <w:r w:rsidR="00A9379E">
          <w:rPr>
            <w:noProof/>
            <w:webHidden/>
          </w:rPr>
          <w:instrText xml:space="preserve"> PAGEREF _Toc37242110 \h </w:instrText>
        </w:r>
        <w:r w:rsidR="00A9379E">
          <w:rPr>
            <w:noProof/>
            <w:webHidden/>
          </w:rPr>
        </w:r>
        <w:r w:rsidR="00A9379E">
          <w:rPr>
            <w:noProof/>
            <w:webHidden/>
          </w:rPr>
          <w:fldChar w:fldCharType="separate"/>
        </w:r>
        <w:r w:rsidR="00A9379E">
          <w:rPr>
            <w:noProof/>
            <w:webHidden/>
          </w:rPr>
          <w:t>3</w:t>
        </w:r>
        <w:r w:rsidR="00A9379E">
          <w:rPr>
            <w:noProof/>
            <w:webHidden/>
          </w:rPr>
          <w:fldChar w:fldCharType="end"/>
        </w:r>
      </w:hyperlink>
    </w:p>
    <w:p w14:paraId="519C886A" w14:textId="3B383168" w:rsidR="00A9379E" w:rsidRDefault="00285408">
      <w:pPr>
        <w:pStyle w:val="TableofFigures"/>
        <w:rPr>
          <w:rFonts w:asciiTheme="minorHAnsi" w:eastAsiaTheme="minorEastAsia" w:hAnsiTheme="minorHAnsi" w:cstheme="minorBidi"/>
          <w:noProof/>
          <w:color w:val="auto"/>
          <w:sz w:val="22"/>
        </w:rPr>
      </w:pPr>
      <w:hyperlink w:anchor="_Toc37242111" w:history="1">
        <w:r w:rsidR="00A9379E" w:rsidRPr="003D5A24">
          <w:rPr>
            <w:rStyle w:val="Hyperlink"/>
            <w:b/>
            <w:noProof/>
          </w:rPr>
          <w:t>Table 2.</w:t>
        </w:r>
        <w:r w:rsidR="00A9379E" w:rsidRPr="003D5A24">
          <w:rPr>
            <w:rStyle w:val="Hyperlink"/>
            <w:noProof/>
          </w:rPr>
          <w:t xml:space="preserve"> Australian HFC, PFC, sulfur hexafluoride imports (tonnes; calendar years 2017, 2018, A. Gabriel, Department of Environment and Energy, 2019); PCE = pre-charged equipment.</w:t>
        </w:r>
        <w:r w:rsidR="00A9379E">
          <w:rPr>
            <w:noProof/>
            <w:webHidden/>
          </w:rPr>
          <w:tab/>
        </w:r>
        <w:r w:rsidR="00A9379E">
          <w:rPr>
            <w:noProof/>
            <w:webHidden/>
          </w:rPr>
          <w:fldChar w:fldCharType="begin"/>
        </w:r>
        <w:r w:rsidR="00A9379E">
          <w:rPr>
            <w:noProof/>
            <w:webHidden/>
          </w:rPr>
          <w:instrText xml:space="preserve"> PAGEREF _Toc37242111 \h </w:instrText>
        </w:r>
        <w:r w:rsidR="00A9379E">
          <w:rPr>
            <w:noProof/>
            <w:webHidden/>
          </w:rPr>
        </w:r>
        <w:r w:rsidR="00A9379E">
          <w:rPr>
            <w:noProof/>
            <w:webHidden/>
          </w:rPr>
          <w:fldChar w:fldCharType="separate"/>
        </w:r>
        <w:r w:rsidR="00A9379E">
          <w:rPr>
            <w:noProof/>
            <w:webHidden/>
          </w:rPr>
          <w:t>7</w:t>
        </w:r>
        <w:r w:rsidR="00A9379E">
          <w:rPr>
            <w:noProof/>
            <w:webHidden/>
          </w:rPr>
          <w:fldChar w:fldCharType="end"/>
        </w:r>
      </w:hyperlink>
    </w:p>
    <w:p w14:paraId="7D2A1AC1" w14:textId="559D3E9D" w:rsidR="00A9379E" w:rsidRDefault="00285408">
      <w:pPr>
        <w:pStyle w:val="TableofFigures"/>
        <w:rPr>
          <w:rFonts w:asciiTheme="minorHAnsi" w:eastAsiaTheme="minorEastAsia" w:hAnsiTheme="minorHAnsi" w:cstheme="minorBidi"/>
          <w:noProof/>
          <w:color w:val="auto"/>
          <w:sz w:val="22"/>
        </w:rPr>
      </w:pPr>
      <w:hyperlink w:anchor="_Toc37242112" w:history="1">
        <w:r w:rsidR="00A9379E" w:rsidRPr="003D5A24">
          <w:rPr>
            <w:rStyle w:val="Hyperlink"/>
            <w:b/>
            <w:noProof/>
          </w:rPr>
          <w:t>Table 3.</w:t>
        </w:r>
        <w:r w:rsidR="00A9379E" w:rsidRPr="003D5A24">
          <w:rPr>
            <w:rStyle w:val="Hyperlink"/>
            <w:noProof/>
          </w:rPr>
          <w:t xml:space="preserve"> Australian HFC, PFC and sulfur hexafluoride</w:t>
        </w:r>
        <w:r w:rsidR="00A9379E" w:rsidRPr="003D5A24">
          <w:rPr>
            <w:rStyle w:val="Hyperlink"/>
            <w:noProof/>
            <w:vertAlign w:val="subscript"/>
          </w:rPr>
          <w:t xml:space="preserve"> </w:t>
        </w:r>
        <w:r w:rsidR="00A9379E" w:rsidRPr="003D5A24">
          <w:rPr>
            <w:rStyle w:val="Hyperlink"/>
            <w:noProof/>
          </w:rPr>
          <w:t>emissions (http://unfccc.int/national_reports/ annex_i_ghg_inventories/national_inventories_submissions/items/10116.php). HFC-23 emissions in 1995 from HCFC-22 production in Sydney. Not shown are small HFC-236fa emissions (0.005 tonnes in 2016). Note GWPs used are AR4.</w:t>
        </w:r>
        <w:r w:rsidR="00A9379E">
          <w:rPr>
            <w:noProof/>
            <w:webHidden/>
          </w:rPr>
          <w:tab/>
        </w:r>
        <w:r w:rsidR="00A9379E">
          <w:rPr>
            <w:noProof/>
            <w:webHidden/>
          </w:rPr>
          <w:fldChar w:fldCharType="begin"/>
        </w:r>
        <w:r w:rsidR="00A9379E">
          <w:rPr>
            <w:noProof/>
            <w:webHidden/>
          </w:rPr>
          <w:instrText xml:space="preserve"> PAGEREF _Toc37242112 \h </w:instrText>
        </w:r>
        <w:r w:rsidR="00A9379E">
          <w:rPr>
            <w:noProof/>
            <w:webHidden/>
          </w:rPr>
        </w:r>
        <w:r w:rsidR="00A9379E">
          <w:rPr>
            <w:noProof/>
            <w:webHidden/>
          </w:rPr>
          <w:fldChar w:fldCharType="separate"/>
        </w:r>
        <w:r w:rsidR="00A9379E">
          <w:rPr>
            <w:noProof/>
            <w:webHidden/>
          </w:rPr>
          <w:t>9</w:t>
        </w:r>
        <w:r w:rsidR="00A9379E">
          <w:rPr>
            <w:noProof/>
            <w:webHidden/>
          </w:rPr>
          <w:fldChar w:fldCharType="end"/>
        </w:r>
      </w:hyperlink>
    </w:p>
    <w:p w14:paraId="53514C8F" w14:textId="65F0E41E" w:rsidR="00A9379E" w:rsidRDefault="00285408">
      <w:pPr>
        <w:pStyle w:val="TableofFigures"/>
        <w:rPr>
          <w:rFonts w:asciiTheme="minorHAnsi" w:eastAsiaTheme="minorEastAsia" w:hAnsiTheme="minorHAnsi" w:cstheme="minorBidi"/>
          <w:noProof/>
          <w:color w:val="auto"/>
          <w:sz w:val="22"/>
        </w:rPr>
      </w:pPr>
      <w:hyperlink w:anchor="_Toc37242113" w:history="1">
        <w:r w:rsidR="00A9379E" w:rsidRPr="003D5A24">
          <w:rPr>
            <w:rStyle w:val="Hyperlink"/>
            <w:b/>
            <w:noProof/>
          </w:rPr>
          <w:t xml:space="preserve">Table 4. </w:t>
        </w:r>
        <w:r w:rsidR="00A9379E" w:rsidRPr="003D5A24">
          <w:rPr>
            <w:rStyle w:val="Hyperlink"/>
            <w:noProof/>
          </w:rPr>
          <w:t>Australian HFC, PFC, sulfur hexafluoride and sulfuryl fluoride emissions (tonnes, 2005-2016) from atmospheric data, collected at Cape Grim, Tasmania - emissions calculated by interspecies correlation (ISC) and from inversions using the UK Met Office NAME particle dispersion model and the InTEM inversion model (InTEM 2012, InTEM2018). For years when InTEM inversions are not available, ISC data are assumed. The emissions are 3-year running averages, i.e. ‘2010’ = average of 2009, 2010, 2011 emissions. Australian HFC and sulfur hexafluoride emissions (ISC, InTEM) are scaled from regional emissions by population; GWPs (to calculate CO</w:t>
        </w:r>
        <w:r w:rsidR="00A9379E" w:rsidRPr="003D5A24">
          <w:rPr>
            <w:rStyle w:val="Hyperlink"/>
            <w:noProof/>
            <w:vertAlign w:val="subscript"/>
          </w:rPr>
          <w:t>2</w:t>
        </w:r>
        <w:r w:rsidR="00A9379E" w:rsidRPr="003D5A24">
          <w:rPr>
            <w:rStyle w:val="Hyperlink"/>
            <w:noProof/>
          </w:rPr>
          <w:t xml:space="preserve">-e emissions) are from the </w:t>
        </w:r>
        <w:r w:rsidR="00A9379E" w:rsidRPr="003D5A24">
          <w:rPr>
            <w:rStyle w:val="Hyperlink"/>
            <w:i/>
            <w:noProof/>
          </w:rPr>
          <w:t xml:space="preserve">National Inventory Report 2015 </w:t>
        </w:r>
        <w:r w:rsidR="00A9379E" w:rsidRPr="003D5A24">
          <w:rPr>
            <w:rStyle w:val="Hyperlink"/>
            <w:noProof/>
          </w:rPr>
          <w:t>(DoEE, 2017). PFC-14 emissions are the TAPM-InTEM average from Table 5. Australian PFC-116 emissions are from InTEM (Vic/Tas) scaled by aluminium production; Australian PFC-218 and PFC-318 emissions are from InTEM and ISC scaled by population; Australian sulfuryl fluoride emissions are from ISC and InTEM estimates of SE Australian emissions scaled by grain production.</w:t>
        </w:r>
        <w:r w:rsidR="00A9379E">
          <w:rPr>
            <w:noProof/>
            <w:webHidden/>
          </w:rPr>
          <w:tab/>
        </w:r>
        <w:r w:rsidR="00A9379E">
          <w:rPr>
            <w:noProof/>
            <w:webHidden/>
          </w:rPr>
          <w:fldChar w:fldCharType="begin"/>
        </w:r>
        <w:r w:rsidR="00A9379E">
          <w:rPr>
            <w:noProof/>
            <w:webHidden/>
          </w:rPr>
          <w:instrText xml:space="preserve"> PAGEREF _Toc37242113 \h </w:instrText>
        </w:r>
        <w:r w:rsidR="00A9379E">
          <w:rPr>
            <w:noProof/>
            <w:webHidden/>
          </w:rPr>
        </w:r>
        <w:r w:rsidR="00A9379E">
          <w:rPr>
            <w:noProof/>
            <w:webHidden/>
          </w:rPr>
          <w:fldChar w:fldCharType="separate"/>
        </w:r>
        <w:r w:rsidR="00A9379E">
          <w:rPr>
            <w:noProof/>
            <w:webHidden/>
          </w:rPr>
          <w:t>12</w:t>
        </w:r>
        <w:r w:rsidR="00A9379E">
          <w:rPr>
            <w:noProof/>
            <w:webHidden/>
          </w:rPr>
          <w:fldChar w:fldCharType="end"/>
        </w:r>
      </w:hyperlink>
    </w:p>
    <w:p w14:paraId="70F2D9E5" w14:textId="33E96E62" w:rsidR="00A9379E" w:rsidRDefault="00285408">
      <w:pPr>
        <w:pStyle w:val="TableofFigures"/>
        <w:rPr>
          <w:rFonts w:asciiTheme="minorHAnsi" w:eastAsiaTheme="minorEastAsia" w:hAnsiTheme="minorHAnsi" w:cstheme="minorBidi"/>
          <w:noProof/>
          <w:color w:val="auto"/>
          <w:sz w:val="22"/>
        </w:rPr>
      </w:pPr>
      <w:hyperlink w:anchor="_Toc37242114" w:history="1">
        <w:r w:rsidR="00A9379E" w:rsidRPr="003D5A24">
          <w:rPr>
            <w:rStyle w:val="Hyperlink"/>
            <w:b/>
            <w:noProof/>
          </w:rPr>
          <w:t>Table 5.</w:t>
        </w:r>
        <w:r w:rsidR="00A9379E" w:rsidRPr="003D5A24">
          <w:rPr>
            <w:rStyle w:val="Hyperlink"/>
            <w:noProof/>
          </w:rPr>
          <w:t xml:space="preserve"> Australian PFC-14, PFC-116, PFC-218, PFC-318 emissions (t: tonnes) and PFC-14, PFC-116 emission factors (g/t aluminium, 2005-2016) derived from atmospheric observations – remote (Portland, Pt Henry, Bell Bay) (3 yr averages, e.g. 2010 = average of 2009, 2010, 2011), using the TAPM and NAME models, directly, at Kurri Kurri.</w:t>
        </w:r>
        <w:r w:rsidR="00A9379E">
          <w:rPr>
            <w:noProof/>
            <w:webHidden/>
          </w:rPr>
          <w:tab/>
        </w:r>
        <w:r w:rsidR="00A9379E">
          <w:rPr>
            <w:noProof/>
            <w:webHidden/>
          </w:rPr>
          <w:fldChar w:fldCharType="begin"/>
        </w:r>
        <w:r w:rsidR="00A9379E">
          <w:rPr>
            <w:noProof/>
            <w:webHidden/>
          </w:rPr>
          <w:instrText xml:space="preserve"> PAGEREF _Toc37242114 \h </w:instrText>
        </w:r>
        <w:r w:rsidR="00A9379E">
          <w:rPr>
            <w:noProof/>
            <w:webHidden/>
          </w:rPr>
        </w:r>
        <w:r w:rsidR="00A9379E">
          <w:rPr>
            <w:noProof/>
            <w:webHidden/>
          </w:rPr>
          <w:fldChar w:fldCharType="separate"/>
        </w:r>
        <w:r w:rsidR="00A9379E">
          <w:rPr>
            <w:noProof/>
            <w:webHidden/>
          </w:rPr>
          <w:t>17</w:t>
        </w:r>
        <w:r w:rsidR="00A9379E">
          <w:rPr>
            <w:noProof/>
            <w:webHidden/>
          </w:rPr>
          <w:fldChar w:fldCharType="end"/>
        </w:r>
      </w:hyperlink>
    </w:p>
    <w:p w14:paraId="38CE22CB" w14:textId="41ED07B2" w:rsidR="008A5DF4" w:rsidRPr="00F47EFE" w:rsidRDefault="002272CA" w:rsidP="00AC7A91">
      <w:pPr>
        <w:pStyle w:val="Heading1notnumbered"/>
      </w:pPr>
      <w:r w:rsidRPr="00F47EFE">
        <w:fldChar w:fldCharType="end"/>
      </w:r>
      <w:bookmarkStart w:id="30" w:name="_Toc315694429"/>
      <w:bookmarkStart w:id="31" w:name="_Toc427855290"/>
      <w:r w:rsidR="008A5DF4" w:rsidRPr="00F47EFE">
        <w:br w:type="page"/>
      </w:r>
    </w:p>
    <w:p w14:paraId="57198C07" w14:textId="77777777" w:rsidR="00A943B2" w:rsidRPr="00F47EFE" w:rsidRDefault="00A943B2" w:rsidP="00AC7A91">
      <w:pPr>
        <w:pStyle w:val="Heading1notnumbered"/>
      </w:pPr>
      <w:bookmarkStart w:id="32" w:name="_Toc444586129"/>
      <w:bookmarkStart w:id="33" w:name="_Toc444586391"/>
      <w:bookmarkStart w:id="34" w:name="_Toc455132422"/>
      <w:bookmarkStart w:id="35" w:name="_Toc458418802"/>
      <w:bookmarkStart w:id="36" w:name="_Toc484593708"/>
      <w:bookmarkStart w:id="37" w:name="_Toc485997524"/>
      <w:bookmarkStart w:id="38" w:name="_Toc510085334"/>
      <w:bookmarkStart w:id="39" w:name="_Toc510103596"/>
      <w:bookmarkStart w:id="40" w:name="_Toc516236410"/>
      <w:bookmarkStart w:id="41" w:name="_Toc37242073"/>
      <w:r w:rsidRPr="00F47EFE">
        <w:t>Acknowledgments</w:t>
      </w:r>
      <w:bookmarkEnd w:id="30"/>
      <w:bookmarkEnd w:id="31"/>
      <w:bookmarkEnd w:id="32"/>
      <w:bookmarkEnd w:id="33"/>
      <w:bookmarkEnd w:id="34"/>
      <w:bookmarkEnd w:id="35"/>
      <w:bookmarkEnd w:id="36"/>
      <w:bookmarkEnd w:id="37"/>
      <w:bookmarkEnd w:id="38"/>
      <w:bookmarkEnd w:id="39"/>
      <w:bookmarkEnd w:id="40"/>
      <w:bookmarkEnd w:id="41"/>
    </w:p>
    <w:p w14:paraId="0A1DD0EC" w14:textId="146847E9" w:rsidR="00DE7256" w:rsidRPr="00F47EFE" w:rsidRDefault="00DE7256" w:rsidP="008D3349">
      <w:pPr>
        <w:pStyle w:val="BodyText"/>
      </w:pPr>
      <w:r w:rsidRPr="00F47EFE">
        <w:t xml:space="preserve">The authors would like to thank the Cape Grim staff for the maintenance and operation of the AGAGE (Advanced Global Atmospheric Gases Experiment) instruments at Cape Grim and for the collection of the Cape Grim Air Archive; Dr D. </w:t>
      </w:r>
      <w:r w:rsidR="00EA0728" w:rsidRPr="00F47EFE">
        <w:t xml:space="preserve">J. </w:t>
      </w:r>
      <w:r w:rsidRPr="00F47EFE">
        <w:t>Ivy (MIT USA), Dr B.</w:t>
      </w:r>
      <w:r w:rsidR="00EA0728" w:rsidRPr="00F47EFE">
        <w:t xml:space="preserve"> R.</w:t>
      </w:r>
      <w:r w:rsidRPr="00F47EFE">
        <w:t xml:space="preserve"> Miller (SIO USA and NOAA USA), Dr D.</w:t>
      </w:r>
      <w:r w:rsidR="00EA0728" w:rsidRPr="00F47EFE">
        <w:t xml:space="preserve"> E.</w:t>
      </w:r>
      <w:r w:rsidRPr="00F47EFE">
        <w:t xml:space="preserve"> Oram (UEA UK) and the late Mr L. </w:t>
      </w:r>
      <w:r w:rsidR="00EA0728" w:rsidRPr="00F47EFE">
        <w:t xml:space="preserve">W. </w:t>
      </w:r>
      <w:r w:rsidRPr="00F47EFE">
        <w:t xml:space="preserve">Porter (BoM) for gas chromatography-mass spectrometry analyses of the Cape Grim Air Archive; Dr A. </w:t>
      </w:r>
      <w:r w:rsidR="00EA0728" w:rsidRPr="00F47EFE">
        <w:t xml:space="preserve">J. </w:t>
      </w:r>
      <w:r w:rsidRPr="00F47EFE">
        <w:t xml:space="preserve">Manning (UKMO) for synthetic greenhouse gas (SGG) emissions calculations (NAME-InTEM); </w:t>
      </w:r>
      <w:r w:rsidR="0041206C" w:rsidRPr="00F47EFE">
        <w:t xml:space="preserve">Dr </w:t>
      </w:r>
      <w:r w:rsidR="00411082" w:rsidRPr="00F47EFE">
        <w:t>H. Wang (Georgia Institute of Te</w:t>
      </w:r>
      <w:r w:rsidR="0041206C" w:rsidRPr="00F47EFE">
        <w:t xml:space="preserve">chnology, USA) and </w:t>
      </w:r>
      <w:r w:rsidRPr="00F47EFE">
        <w:t>Dr M. Rigby (U. Bristol UK) for SGG emissions calcula</w:t>
      </w:r>
      <w:r w:rsidR="00006200" w:rsidRPr="00F47EFE">
        <w:t xml:space="preserve">tions (AGAGE 12-box model); Mr </w:t>
      </w:r>
      <w:r w:rsidR="003B2E7A">
        <w:t>M. Hunstone</w:t>
      </w:r>
      <w:r w:rsidR="00442BF9">
        <w:t xml:space="preserve"> (Department, of Industry, Science, Energy and Resources)</w:t>
      </w:r>
      <w:r w:rsidR="0041206C" w:rsidRPr="00F47EFE">
        <w:t xml:space="preserve"> and </w:t>
      </w:r>
      <w:r w:rsidRPr="00F47EFE">
        <w:t xml:space="preserve">Ms. A. Gabriel (Department of </w:t>
      </w:r>
      <w:r w:rsidR="00442BF9">
        <w:t xml:space="preserve">Agriculture, Water and </w:t>
      </w:r>
      <w:r w:rsidRPr="00F47EFE">
        <w:t>the Environment) for SGG import</w:t>
      </w:r>
      <w:r w:rsidR="0041206C" w:rsidRPr="00F47EFE">
        <w:t xml:space="preserve"> and emissions</w:t>
      </w:r>
      <w:r w:rsidRPr="00F47EFE">
        <w:t xml:space="preserve"> data; Mr S. Walsh (EPA Victoria) for Port Phillip carbon monoxide emission and concentration data; CSIRO, BoM, NASA/M</w:t>
      </w:r>
      <w:r w:rsidR="0041206C" w:rsidRPr="00F47EFE">
        <w:t>a</w:t>
      </w:r>
      <w:r w:rsidR="00B04135" w:rsidRPr="00F47EFE">
        <w:t>ssachusetts In</w:t>
      </w:r>
      <w:r w:rsidR="0041206C" w:rsidRPr="00F47EFE">
        <w:t>stitute of Technology</w:t>
      </w:r>
      <w:r w:rsidRPr="00F47EFE">
        <w:t xml:space="preserve">, Department of </w:t>
      </w:r>
      <w:r w:rsidR="00442BF9">
        <w:t>Agricult</w:t>
      </w:r>
      <w:r w:rsidR="0067512E">
        <w:t>ure</w:t>
      </w:r>
      <w:r w:rsidR="00442BF9">
        <w:t xml:space="preserve">, Water and </w:t>
      </w:r>
      <w:r w:rsidRPr="00F47EFE">
        <w:t>the Environment and RRA (Refrigerant Reclaim Australia) for funding in support of the Cape Grim AGAGE program.</w:t>
      </w:r>
    </w:p>
    <w:p w14:paraId="34E4A22F" w14:textId="77777777" w:rsidR="00B34418" w:rsidRPr="00F47EFE" w:rsidRDefault="00B34418" w:rsidP="00F91888">
      <w:pPr>
        <w:sectPr w:rsidR="00B34418" w:rsidRPr="00F47EFE" w:rsidSect="00253829">
          <w:headerReference w:type="default" r:id="rId17"/>
          <w:footerReference w:type="even" r:id="rId18"/>
          <w:footerReference w:type="default" r:id="rId19"/>
          <w:type w:val="oddPage"/>
          <w:pgSz w:w="11907" w:h="16840" w:code="9"/>
          <w:pgMar w:top="1134" w:right="1134" w:bottom="1134" w:left="1134" w:header="510" w:footer="567" w:gutter="0"/>
          <w:pgNumType w:fmt="lowerRoman" w:start="1"/>
          <w:cols w:space="284"/>
          <w:docGrid w:linePitch="360"/>
        </w:sectPr>
      </w:pPr>
    </w:p>
    <w:p w14:paraId="422EC49C" w14:textId="77777777" w:rsidR="00A943B2" w:rsidRPr="00F47EFE" w:rsidRDefault="00A943B2" w:rsidP="001D36DC">
      <w:pPr>
        <w:pStyle w:val="Heading1"/>
      </w:pPr>
      <w:bookmarkStart w:id="42" w:name="_Toc455132423"/>
      <w:bookmarkStart w:id="43" w:name="_Toc37242074"/>
      <w:r w:rsidRPr="00F47EFE">
        <w:t>Introduction</w:t>
      </w:r>
      <w:bookmarkEnd w:id="42"/>
      <w:bookmarkEnd w:id="43"/>
    </w:p>
    <w:p w14:paraId="17395EDB" w14:textId="61B633DF" w:rsidR="00C65093" w:rsidRDefault="00190FAC" w:rsidP="009231DD">
      <w:pPr>
        <w:pStyle w:val="BodyText"/>
      </w:pPr>
      <w:r w:rsidRPr="00F47EFE">
        <w:t>Hydrofluorocarbons (HFCs), perfluorocarbons (PFCs)</w:t>
      </w:r>
      <w:r w:rsidR="00731257" w:rsidRPr="00F47EFE">
        <w:t xml:space="preserve">, </w:t>
      </w:r>
      <w:r w:rsidR="000E7CBA" w:rsidRPr="00F47EFE">
        <w:t>sulfur hexafluoride (SF</w:t>
      </w:r>
      <w:r w:rsidR="000E7CBA" w:rsidRPr="00F47EFE">
        <w:rPr>
          <w:vertAlign w:val="subscript"/>
        </w:rPr>
        <w:t>6</w:t>
      </w:r>
      <w:r w:rsidR="000E7CBA" w:rsidRPr="00F47EFE">
        <w:t xml:space="preserve">) </w:t>
      </w:r>
      <w:r w:rsidR="00731257" w:rsidRPr="00F47EFE">
        <w:t>and nitrogen trifluoride</w:t>
      </w:r>
      <w:r w:rsidR="00110C04" w:rsidRPr="00F47EFE">
        <w:t xml:space="preserve"> (NF</w:t>
      </w:r>
      <w:r w:rsidR="00110C04" w:rsidRPr="00F47EFE">
        <w:rPr>
          <w:vertAlign w:val="subscript"/>
        </w:rPr>
        <w:t>3</w:t>
      </w:r>
      <w:r w:rsidR="00110C04" w:rsidRPr="00F47EFE">
        <w:t>)</w:t>
      </w:r>
      <w:r w:rsidR="00731257" w:rsidRPr="00F47EFE">
        <w:t xml:space="preserve"> </w:t>
      </w:r>
      <w:r w:rsidR="000E7CBA" w:rsidRPr="00F47EFE">
        <w:t xml:space="preserve">are </w:t>
      </w:r>
      <w:r w:rsidR="008A0793" w:rsidRPr="00F47EFE">
        <w:t xml:space="preserve">potent greenhouse gases </w:t>
      </w:r>
      <w:r w:rsidR="003D2574" w:rsidRPr="00F47EFE">
        <w:t xml:space="preserve">(GHGs), </w:t>
      </w:r>
      <w:r w:rsidR="0073391E" w:rsidRPr="00F47EFE">
        <w:t xml:space="preserve">collectively described as </w:t>
      </w:r>
      <w:r w:rsidR="008A0793" w:rsidRPr="00F47EFE">
        <w:t>synthetic GHGs (SGGs)</w:t>
      </w:r>
      <w:r w:rsidR="004D5215">
        <w:t>. SGGs are covered by Australia’s emission reduction targets under the Kyoto Protocol (2013-2020) and the Paris Agreement (2021-2030)</w:t>
      </w:r>
      <w:r w:rsidR="0073391E" w:rsidRPr="00F47EFE">
        <w:t xml:space="preserve">. Both the Kyoto Protocol and the Paris Agreement are </w:t>
      </w:r>
      <w:r w:rsidR="00F443EC" w:rsidRPr="00F47EFE">
        <w:t xml:space="preserve">legally-binding </w:t>
      </w:r>
      <w:r w:rsidR="0073391E" w:rsidRPr="00F47EFE">
        <w:t xml:space="preserve">instruments </w:t>
      </w:r>
      <w:r w:rsidR="00F443EC" w:rsidRPr="00F47EFE">
        <w:t xml:space="preserve">under the </w:t>
      </w:r>
      <w:r w:rsidR="0073391E" w:rsidRPr="00F47EFE">
        <w:t>United Nations Framework Convention on Climate Change</w:t>
      </w:r>
      <w:r w:rsidR="00F443EC" w:rsidRPr="00F47EFE">
        <w:t xml:space="preserve"> (UNFCCC</w:t>
      </w:r>
      <w:r w:rsidR="0073391E" w:rsidRPr="00F47EFE">
        <w:t xml:space="preserve">). </w:t>
      </w:r>
      <w:r w:rsidRPr="00F47EFE">
        <w:t>HFCs are used ex</w:t>
      </w:r>
      <w:r w:rsidR="000A6709" w:rsidRPr="00F47EFE">
        <w:t xml:space="preserve">tensively in Australia, </w:t>
      </w:r>
      <w:r w:rsidRPr="00F47EFE">
        <w:t>largely</w:t>
      </w:r>
      <w:r w:rsidR="006A7465" w:rsidRPr="00F47EFE">
        <w:t xml:space="preserve"> </w:t>
      </w:r>
      <w:r w:rsidR="00D062AC" w:rsidRPr="00F47EFE">
        <w:t xml:space="preserve">in air conditioning </w:t>
      </w:r>
      <w:r w:rsidR="006A7465" w:rsidRPr="00F47EFE">
        <w:t xml:space="preserve">and </w:t>
      </w:r>
      <w:r w:rsidR="00AB5E6C" w:rsidRPr="00F47EFE">
        <w:t>refrigeration</w:t>
      </w:r>
      <w:r w:rsidR="006A7465" w:rsidRPr="00F47EFE">
        <w:t xml:space="preserve">, </w:t>
      </w:r>
      <w:r w:rsidR="008157AB" w:rsidRPr="00F47EFE">
        <w:t xml:space="preserve">initially </w:t>
      </w:r>
      <w:r w:rsidRPr="00F47EFE">
        <w:t xml:space="preserve">as ‘ozone-friendly’ replacements for </w:t>
      </w:r>
      <w:r w:rsidR="00407525" w:rsidRPr="00F47EFE">
        <w:t>chlorofluorocarbons (</w:t>
      </w:r>
      <w:r w:rsidRPr="00F47EFE">
        <w:t>CFC</w:t>
      </w:r>
      <w:r w:rsidR="008A0793" w:rsidRPr="00F47EFE">
        <w:t>s</w:t>
      </w:r>
      <w:r w:rsidR="00407525" w:rsidRPr="00F47EFE">
        <w:t>)</w:t>
      </w:r>
      <w:r w:rsidR="008A0793" w:rsidRPr="00F47EFE">
        <w:t xml:space="preserve"> and </w:t>
      </w:r>
      <w:r w:rsidR="00407525" w:rsidRPr="00F47EFE">
        <w:t>hydrochlorofluorocarbons (</w:t>
      </w:r>
      <w:r w:rsidR="008A0793" w:rsidRPr="00F47EFE">
        <w:t>HCFCs</w:t>
      </w:r>
      <w:r w:rsidR="00407525" w:rsidRPr="00F47EFE">
        <w:t>)</w:t>
      </w:r>
      <w:r w:rsidRPr="00F47EFE">
        <w:t>. Minor us</w:t>
      </w:r>
      <w:r w:rsidR="006A7465" w:rsidRPr="00F47EFE">
        <w:t xml:space="preserve">es of HFCs in Australia </w:t>
      </w:r>
      <w:r w:rsidR="00407525" w:rsidRPr="00F47EFE">
        <w:t>are</w:t>
      </w:r>
      <w:r w:rsidR="006A7465" w:rsidRPr="00F47EFE">
        <w:t xml:space="preserve"> as aerosol propellants, including metered dose</w:t>
      </w:r>
      <w:r w:rsidR="008F3165" w:rsidRPr="00F47EFE">
        <w:t xml:space="preserve"> </w:t>
      </w:r>
      <w:r w:rsidR="006A7465" w:rsidRPr="00F47EFE">
        <w:t>inhalers (</w:t>
      </w:r>
      <w:r w:rsidR="00D062AC" w:rsidRPr="00F47EFE">
        <w:t>MDIs)</w:t>
      </w:r>
      <w:r w:rsidR="006A7465" w:rsidRPr="00F47EFE">
        <w:t xml:space="preserve">, as </w:t>
      </w:r>
      <w:r w:rsidRPr="00F47EFE">
        <w:t>foam b</w:t>
      </w:r>
      <w:r w:rsidR="00D062AC" w:rsidRPr="00F47EFE">
        <w:t>lowing agents</w:t>
      </w:r>
      <w:r w:rsidR="004D5215">
        <w:t>, solvents,</w:t>
      </w:r>
      <w:r w:rsidR="00D062AC" w:rsidRPr="00F47EFE">
        <w:t xml:space="preserve"> </w:t>
      </w:r>
      <w:r w:rsidR="008157AB" w:rsidRPr="00F47EFE">
        <w:t>in</w:t>
      </w:r>
      <w:r w:rsidRPr="00F47EFE">
        <w:t xml:space="preserve"> fire extinguish</w:t>
      </w:r>
      <w:r w:rsidR="00DE7256" w:rsidRPr="00F47EFE">
        <w:t>ers</w:t>
      </w:r>
      <w:r w:rsidR="004D5215">
        <w:t xml:space="preserve"> and others</w:t>
      </w:r>
      <w:r w:rsidR="006A7465" w:rsidRPr="00F47EFE">
        <w:t xml:space="preserve">. </w:t>
      </w:r>
    </w:p>
    <w:p w14:paraId="6C607205" w14:textId="77777777" w:rsidR="00182819" w:rsidRDefault="00182819" w:rsidP="009231DD">
      <w:pPr>
        <w:pStyle w:val="BodyText"/>
      </w:pPr>
      <w:r w:rsidRPr="00F47EFE">
        <w:t xml:space="preserve">Increasing HFC emissions are seen as a significant driver of climate change over the next 50 years (Velders </w:t>
      </w:r>
      <w:r w:rsidRPr="00F47EFE">
        <w:rPr>
          <w:i/>
        </w:rPr>
        <w:t>et al.</w:t>
      </w:r>
      <w:r w:rsidRPr="00F47EFE">
        <w:t xml:space="preserve">, 2007, 2009, 2012, 2014, 2015; Estrada </w:t>
      </w:r>
      <w:r w:rsidRPr="00F47EFE">
        <w:rPr>
          <w:i/>
        </w:rPr>
        <w:t>et al</w:t>
      </w:r>
      <w:r w:rsidRPr="00F47EFE">
        <w:t xml:space="preserve">., 2013; Harris, Wuebbles </w:t>
      </w:r>
      <w:r w:rsidRPr="00F47EFE">
        <w:rPr>
          <w:i/>
        </w:rPr>
        <w:t>et al</w:t>
      </w:r>
      <w:r w:rsidRPr="00F47EFE">
        <w:t xml:space="preserve">., 2014; Myhre </w:t>
      </w:r>
      <w:r w:rsidRPr="00F47EFE">
        <w:rPr>
          <w:i/>
        </w:rPr>
        <w:t>et al</w:t>
      </w:r>
      <w:r w:rsidRPr="00F47EFE">
        <w:t xml:space="preserve">., 2014; Rigby </w:t>
      </w:r>
      <w:r w:rsidRPr="00F47EFE">
        <w:rPr>
          <w:i/>
        </w:rPr>
        <w:t>et al</w:t>
      </w:r>
      <w:r>
        <w:t>., 2014). T</w:t>
      </w:r>
      <w:r w:rsidRPr="00F47EFE">
        <w:t>he Kigali Amendment to the Montr</w:t>
      </w:r>
      <w:r>
        <w:t>eal Protocol entered</w:t>
      </w:r>
      <w:r w:rsidRPr="00F47EFE">
        <w:t xml:space="preserve"> into force 1 January 2019 </w:t>
      </w:r>
      <w:r>
        <w:t>and</w:t>
      </w:r>
      <w:r w:rsidRPr="00F47EFE">
        <w:t xml:space="preserve"> mandates a phase</w:t>
      </w:r>
      <w:r>
        <w:t>-down</w:t>
      </w:r>
      <w:r w:rsidRPr="00F47EFE">
        <w:t xml:space="preserve"> schedule for HFC production and </w:t>
      </w:r>
      <w:r w:rsidRPr="00FC68EF">
        <w:t>consumption. With global adherence to this Amendment, radiative forcing from HFCs is expected to reduce from 0.22-0.25 W m</w:t>
      </w:r>
      <w:r w:rsidRPr="00FC68EF">
        <w:rPr>
          <w:vertAlign w:val="superscript"/>
        </w:rPr>
        <w:t>-2</w:t>
      </w:r>
      <w:r w:rsidRPr="00FC68EF">
        <w:t xml:space="preserve"> in the baseline scenario from Velders et al</w:t>
      </w:r>
      <w:r>
        <w:t>.,</w:t>
      </w:r>
      <w:r w:rsidRPr="00FC68EF">
        <w:t xml:space="preserve"> </w:t>
      </w:r>
      <w:r>
        <w:t>2015</w:t>
      </w:r>
      <w:r w:rsidRPr="00FC68EF">
        <w:t xml:space="preserve"> to 0.13 W m</w:t>
      </w:r>
      <w:r w:rsidRPr="00FC68EF">
        <w:rPr>
          <w:vertAlign w:val="superscript"/>
        </w:rPr>
        <w:t>-2</w:t>
      </w:r>
      <w:r w:rsidRPr="00FC68EF">
        <w:t xml:space="preserve"> in 2050 (Montzka and Velders, 2018).</w:t>
      </w:r>
    </w:p>
    <w:p w14:paraId="0EF8A44B" w14:textId="65A45512" w:rsidR="00C65093" w:rsidRPr="00F47EFE" w:rsidRDefault="00BD5B10" w:rsidP="009231DD">
      <w:pPr>
        <w:pStyle w:val="BodyText"/>
      </w:pPr>
      <w:r w:rsidRPr="00F47EFE">
        <w:t>Perfluorocarbons</w:t>
      </w:r>
      <w:r w:rsidR="000E7CBA" w:rsidRPr="00F47EFE">
        <w:t xml:space="preserve"> are a by-product of the production of aluminium in Australia and overseas and, in addition, are used overseas in the electronics industry during the manufacture of integrated circuits and plasma screens. Refrigera</w:t>
      </w:r>
      <w:r w:rsidR="00705152" w:rsidRPr="00F47EFE">
        <w:t>tion</w:t>
      </w:r>
      <w:r w:rsidR="000E7CBA" w:rsidRPr="00F47EFE">
        <w:t xml:space="preserve"> </w:t>
      </w:r>
      <w:r w:rsidR="008F3165" w:rsidRPr="00F47EFE">
        <w:t>represents</w:t>
      </w:r>
      <w:r w:rsidR="000E7CBA" w:rsidRPr="00F47EFE">
        <w:t xml:space="preserve"> </w:t>
      </w:r>
      <w:r w:rsidR="004A5680" w:rsidRPr="00F47EFE">
        <w:t xml:space="preserve">a </w:t>
      </w:r>
      <w:r w:rsidR="008A7118" w:rsidRPr="00F47EFE">
        <w:t xml:space="preserve">very </w:t>
      </w:r>
      <w:r w:rsidR="000E7CBA" w:rsidRPr="00F47EFE">
        <w:t>minor use of P</w:t>
      </w:r>
      <w:r w:rsidR="0001753A" w:rsidRPr="00F47EFE">
        <w:t>FCs in Australia and overseas.</w:t>
      </w:r>
      <w:r w:rsidR="00CD28A2" w:rsidRPr="00F47EFE">
        <w:t xml:space="preserve"> </w:t>
      </w:r>
    </w:p>
    <w:p w14:paraId="73C39594" w14:textId="77777777" w:rsidR="005E1CE4" w:rsidRPr="00F47EFE" w:rsidRDefault="00790B6A" w:rsidP="009231DD">
      <w:pPr>
        <w:pStyle w:val="BodyText"/>
      </w:pPr>
      <w:r w:rsidRPr="00F47EFE">
        <w:t>Sulfur hexafluoride</w:t>
      </w:r>
      <w:r w:rsidR="00110C04" w:rsidRPr="00F47EFE">
        <w:t xml:space="preserve"> </w:t>
      </w:r>
      <w:r w:rsidR="00705152" w:rsidRPr="00F47EFE">
        <w:t>is used</w:t>
      </w:r>
      <w:r w:rsidR="00DE7256" w:rsidRPr="00F47EFE">
        <w:t xml:space="preserve"> extensively in the electricity distribution</w:t>
      </w:r>
      <w:r w:rsidR="00E30C4D" w:rsidRPr="00F47EFE">
        <w:t xml:space="preserve"> industry</w:t>
      </w:r>
      <w:r w:rsidR="00705152" w:rsidRPr="00F47EFE">
        <w:t>, both in Australia and overseas,</w:t>
      </w:r>
      <w:r w:rsidR="000E7CBA" w:rsidRPr="00F47EFE">
        <w:t xml:space="preserve"> </w:t>
      </w:r>
      <w:r w:rsidR="00E30C4D" w:rsidRPr="00F47EFE">
        <w:t>for dielectric insulation and current interruption in circuit breakers, switchgear, and other electrical equipment,</w:t>
      </w:r>
      <w:r w:rsidR="000E7CBA" w:rsidRPr="00F47EFE">
        <w:t xml:space="preserve"> and as a cover gas in metal production, for example magnesium.</w:t>
      </w:r>
      <w:r w:rsidR="00731257" w:rsidRPr="00F47EFE">
        <w:t xml:space="preserve"> </w:t>
      </w:r>
    </w:p>
    <w:p w14:paraId="314E41C8" w14:textId="06F49D4A" w:rsidR="00CD28A2" w:rsidRPr="00F47EFE" w:rsidRDefault="005E1CE4" w:rsidP="009231DD">
      <w:pPr>
        <w:pStyle w:val="BodyText"/>
      </w:pPr>
      <w:r w:rsidRPr="00F47EFE">
        <w:t>N</w:t>
      </w:r>
      <w:r w:rsidR="00731257" w:rsidRPr="00F47EFE">
        <w:t>i</w:t>
      </w:r>
      <w:r w:rsidR="00DC6C41" w:rsidRPr="00F47EFE">
        <w:t xml:space="preserve">trogen </w:t>
      </w:r>
      <w:r w:rsidRPr="00F47EFE">
        <w:t xml:space="preserve">trifluoride </w:t>
      </w:r>
      <w:r w:rsidR="00DC6C41" w:rsidRPr="00F47EFE">
        <w:t>is used internationally in the sem</w:t>
      </w:r>
      <w:r w:rsidR="008F3165" w:rsidRPr="00F47EFE">
        <w:t>i-conductor production industry, initially as a replacement for PFCs.</w:t>
      </w:r>
      <w:r w:rsidRPr="00F47EFE">
        <w:t xml:space="preserve"> DoEE (201</w:t>
      </w:r>
      <w:r w:rsidR="00182819">
        <w:t>9</w:t>
      </w:r>
      <w:r w:rsidRPr="00F47EFE">
        <w:t>) has identified a small amount of specialty electronic components manufacturing, consuming around 20 kg of nitrogen trifluoride,</w:t>
      </w:r>
      <w:r w:rsidRPr="00F47EFE">
        <w:rPr>
          <w:sz w:val="12"/>
          <w:szCs w:val="12"/>
        </w:rPr>
        <w:t xml:space="preserve"> </w:t>
      </w:r>
      <w:r w:rsidRPr="00F47EFE">
        <w:t>which is destroyed in the process. Negligible amounts of electronics cooling fluids containing nitrogen trifluoride are consumed in Australia.</w:t>
      </w:r>
    </w:p>
    <w:p w14:paraId="4F3FB8B5" w14:textId="4B032BE4" w:rsidR="009231DD" w:rsidRPr="00F47EFE" w:rsidRDefault="00365360" w:rsidP="00B87B2A">
      <w:pPr>
        <w:pStyle w:val="BodyText"/>
      </w:pPr>
      <w:r w:rsidRPr="00F47EFE">
        <w:t>Sulfuryl fluoride (SO</w:t>
      </w:r>
      <w:r w:rsidRPr="00F47EFE">
        <w:rPr>
          <w:vertAlign w:val="subscript"/>
        </w:rPr>
        <w:t>2</w:t>
      </w:r>
      <w:r w:rsidRPr="00F47EFE">
        <w:t>F</w:t>
      </w:r>
      <w:r w:rsidRPr="00F47EFE">
        <w:rPr>
          <w:vertAlign w:val="subscript"/>
        </w:rPr>
        <w:t>2</w:t>
      </w:r>
      <w:r w:rsidRPr="00F47EFE">
        <w:t xml:space="preserve">) and trifluoromethyl </w:t>
      </w:r>
      <w:r w:rsidR="00187BB6" w:rsidRPr="00F47EFE">
        <w:t xml:space="preserve">sulfur </w:t>
      </w:r>
      <w:r w:rsidRPr="00F47EFE">
        <w:t>pentafluoride (CF</w:t>
      </w:r>
      <w:r w:rsidRPr="00F47EFE">
        <w:rPr>
          <w:vertAlign w:val="subscript"/>
        </w:rPr>
        <w:t>3</w:t>
      </w:r>
      <w:r w:rsidRPr="00F47EFE">
        <w:t>SF</w:t>
      </w:r>
      <w:r w:rsidRPr="00F47EFE">
        <w:rPr>
          <w:vertAlign w:val="subscript"/>
        </w:rPr>
        <w:t>5</w:t>
      </w:r>
      <w:r w:rsidRPr="00F47EFE">
        <w:t>) are potent synthetic greenhouse gases that are not part of the Kyoto Protocol</w:t>
      </w:r>
      <w:r w:rsidR="00EA1FC2" w:rsidRPr="00F47EFE">
        <w:t>/Paris Agreement</w:t>
      </w:r>
      <w:r w:rsidRPr="00F47EFE">
        <w:t xml:space="preserve"> suite of SGGs. Sulfuryl fluoride use in Australia is growing, </w:t>
      </w:r>
      <w:r w:rsidR="00EA1FC2" w:rsidRPr="00F47EFE">
        <w:t>largely</w:t>
      </w:r>
      <w:r w:rsidR="008A7118" w:rsidRPr="00F47EFE">
        <w:t xml:space="preserve"> </w:t>
      </w:r>
      <w:r w:rsidRPr="00F47EFE">
        <w:t>as a replacement for phosphine (PH</w:t>
      </w:r>
      <w:r w:rsidRPr="00F47EFE">
        <w:rPr>
          <w:vertAlign w:val="subscript"/>
        </w:rPr>
        <w:t>3</w:t>
      </w:r>
      <w:r w:rsidRPr="00F47EFE">
        <w:t>) in grain fumigation</w:t>
      </w:r>
      <w:r w:rsidR="00EA1FC2" w:rsidRPr="00F47EFE">
        <w:t xml:space="preserve"> at the farm level and at regional grain storage locations.</w:t>
      </w:r>
      <w:r w:rsidRPr="00F47EFE">
        <w:t xml:space="preserve"> </w:t>
      </w:r>
      <w:r w:rsidR="003B2E7A">
        <w:t>While global emissions have been detected at Cape Grim, i</w:t>
      </w:r>
      <w:r w:rsidRPr="00F47EFE">
        <w:t xml:space="preserve">t is unlikely that trifluoromethyl </w:t>
      </w:r>
      <w:r w:rsidR="00187BB6" w:rsidRPr="00F47EFE">
        <w:t xml:space="preserve">sulfur </w:t>
      </w:r>
      <w:r w:rsidRPr="00F47EFE">
        <w:t xml:space="preserve">pentafluoride is </w:t>
      </w:r>
      <w:r w:rsidR="004A32DE">
        <w:t>imported into</w:t>
      </w:r>
      <w:r w:rsidR="004A32DE" w:rsidRPr="00F47EFE">
        <w:t xml:space="preserve"> </w:t>
      </w:r>
      <w:r w:rsidRPr="00F47EFE">
        <w:t>Australia</w:t>
      </w:r>
    </w:p>
    <w:p w14:paraId="69BC086E" w14:textId="5414A599" w:rsidR="00D27758" w:rsidRPr="00F47EFE" w:rsidRDefault="00856B51" w:rsidP="006F4F77">
      <w:pPr>
        <w:pStyle w:val="BodyText"/>
        <w:rPr>
          <w:rFonts w:asciiTheme="minorHAnsi" w:hAnsiTheme="minorHAnsi" w:cstheme="minorHAnsi"/>
          <w:color w:val="333333"/>
          <w:szCs w:val="20"/>
          <w:shd w:val="clear" w:color="auto" w:fill="FFFFFF"/>
        </w:rPr>
      </w:pPr>
      <w:bookmarkStart w:id="44" w:name="_Hlk36562426"/>
      <w:r w:rsidRPr="00F47EFE">
        <w:t xml:space="preserve">Australia’s </w:t>
      </w:r>
      <w:r w:rsidR="00113E11" w:rsidRPr="00F47EFE">
        <w:t xml:space="preserve">mandated HFC </w:t>
      </w:r>
      <w:r w:rsidR="00B527C7" w:rsidRPr="00F47EFE">
        <w:t xml:space="preserve">production and import </w:t>
      </w:r>
      <w:r w:rsidR="00113E11" w:rsidRPr="00F47EFE">
        <w:t xml:space="preserve">phase down </w:t>
      </w:r>
      <w:r w:rsidRPr="00F47EFE">
        <w:t>began on 1 January</w:t>
      </w:r>
      <w:r w:rsidR="00113E11" w:rsidRPr="00F47EFE">
        <w:t xml:space="preserve"> 2018 and </w:t>
      </w:r>
      <w:r w:rsidRPr="00F47EFE">
        <w:t xml:space="preserve">will </w:t>
      </w:r>
      <w:r w:rsidR="00113E11" w:rsidRPr="00F47EFE">
        <w:t>reach an 85% reduction in 2036.</w:t>
      </w:r>
      <w:r w:rsidR="00CD28A2" w:rsidRPr="00F47EFE">
        <w:rPr>
          <w:rFonts w:cs="Helvetica"/>
        </w:rPr>
        <w:t xml:space="preserve"> </w:t>
      </w:r>
      <w:r w:rsidR="00CD28A2" w:rsidRPr="00F47EFE">
        <w:rPr>
          <w:rFonts w:cs="Helvetica"/>
          <w:color w:val="auto"/>
        </w:rPr>
        <w:t xml:space="preserve">In early 2010, </w:t>
      </w:r>
      <w:r w:rsidR="0058379A" w:rsidRPr="00F47EFE">
        <w:rPr>
          <w:rFonts w:cs="Helvetica"/>
          <w:color w:val="auto"/>
        </w:rPr>
        <w:t xml:space="preserve">the </w:t>
      </w:r>
      <w:r w:rsidR="00CD28A2" w:rsidRPr="00F47EFE">
        <w:rPr>
          <w:rFonts w:cs="Helvetica"/>
          <w:color w:val="auto"/>
        </w:rPr>
        <w:t>Australia</w:t>
      </w:r>
      <w:r w:rsidR="0058379A" w:rsidRPr="00F47EFE">
        <w:rPr>
          <w:rFonts w:cs="Helvetica"/>
          <w:color w:val="auto"/>
        </w:rPr>
        <w:t>n Government</w:t>
      </w:r>
      <w:r w:rsidR="009C2679" w:rsidRPr="00F47EFE">
        <w:rPr>
          <w:rFonts w:cs="Helvetica"/>
          <w:color w:val="auto"/>
        </w:rPr>
        <w:t xml:space="preserve"> made a </w:t>
      </w:r>
      <w:r w:rsidR="00411082" w:rsidRPr="00F47EFE">
        <w:rPr>
          <w:rFonts w:cs="Helvetica"/>
          <w:color w:val="auto"/>
        </w:rPr>
        <w:t>commitment</w:t>
      </w:r>
      <w:r w:rsidR="009C2679" w:rsidRPr="00F47EFE">
        <w:rPr>
          <w:rFonts w:cs="Helvetica"/>
          <w:color w:val="auto"/>
        </w:rPr>
        <w:t xml:space="preserve">, in light of the Kyoto Protocol/Doha </w:t>
      </w:r>
      <w:r w:rsidR="00AB6B81" w:rsidRPr="00F47EFE">
        <w:rPr>
          <w:rFonts w:cs="Helvetica"/>
          <w:color w:val="auto"/>
        </w:rPr>
        <w:t>Amendment</w:t>
      </w:r>
      <w:r w:rsidR="009C2679" w:rsidRPr="00F47EFE">
        <w:rPr>
          <w:rFonts w:cs="Helvetica"/>
          <w:color w:val="auto"/>
        </w:rPr>
        <w:t xml:space="preserve">, </w:t>
      </w:r>
      <w:r w:rsidR="00CD28A2" w:rsidRPr="00F47EFE">
        <w:rPr>
          <w:rFonts w:cs="Helvetica"/>
          <w:color w:val="auto"/>
        </w:rPr>
        <w:t xml:space="preserve">to reduce its </w:t>
      </w:r>
      <w:r w:rsidR="00C94759" w:rsidRPr="00F47EFE">
        <w:rPr>
          <w:rFonts w:cs="Helvetica"/>
          <w:color w:val="auto"/>
        </w:rPr>
        <w:t xml:space="preserve">total </w:t>
      </w:r>
      <w:r w:rsidR="00CD28A2" w:rsidRPr="00F47EFE">
        <w:rPr>
          <w:rFonts w:cs="Helvetica"/>
          <w:color w:val="auto"/>
        </w:rPr>
        <w:t xml:space="preserve">GHG emissions by 5 per </w:t>
      </w:r>
      <w:r w:rsidR="00294140" w:rsidRPr="00F47EFE">
        <w:rPr>
          <w:rFonts w:cs="Helvetica"/>
          <w:color w:val="auto"/>
        </w:rPr>
        <w:t xml:space="preserve">cent below 2000 levels by 2020. </w:t>
      </w:r>
      <w:r w:rsidR="00520519" w:rsidRPr="00F47EFE">
        <w:rPr>
          <w:rFonts w:cs="Helvetica"/>
          <w:color w:val="auto"/>
        </w:rPr>
        <w:t xml:space="preserve">GHG emission reduction targets for implementation post-2020 </w:t>
      </w:r>
      <w:r w:rsidR="00BD5B10" w:rsidRPr="00F47EFE">
        <w:rPr>
          <w:rFonts w:cs="Helvetica"/>
          <w:color w:val="auto"/>
        </w:rPr>
        <w:t>have been</w:t>
      </w:r>
      <w:r w:rsidR="00520519" w:rsidRPr="00F47EFE">
        <w:rPr>
          <w:rFonts w:cs="Helvetica"/>
          <w:color w:val="auto"/>
        </w:rPr>
        <w:t xml:space="preserve"> announced by the Australian government</w:t>
      </w:r>
      <w:r w:rsidR="00BD5B10" w:rsidRPr="00F47EFE">
        <w:rPr>
          <w:rFonts w:cs="Helvetica"/>
          <w:color w:val="auto"/>
        </w:rPr>
        <w:t>: 26%-28%</w:t>
      </w:r>
      <w:r w:rsidR="00520519" w:rsidRPr="00F47EFE">
        <w:rPr>
          <w:rFonts w:cs="Helvetica"/>
          <w:color w:val="auto"/>
        </w:rPr>
        <w:t xml:space="preserve"> </w:t>
      </w:r>
      <w:r w:rsidR="00BD5B10" w:rsidRPr="00F47EFE">
        <w:rPr>
          <w:rFonts w:cs="Helvetica"/>
          <w:color w:val="auto"/>
        </w:rPr>
        <w:t xml:space="preserve">reduction </w:t>
      </w:r>
      <w:r w:rsidR="00120C86">
        <w:rPr>
          <w:rFonts w:cs="Helvetica"/>
          <w:color w:val="auto"/>
        </w:rPr>
        <w:t>from</w:t>
      </w:r>
      <w:r w:rsidR="00BD5B10" w:rsidRPr="00F47EFE">
        <w:rPr>
          <w:rFonts w:cs="Helvetica"/>
          <w:color w:val="auto"/>
        </w:rPr>
        <w:t xml:space="preserve"> 2005 emissions by 2030</w:t>
      </w:r>
      <w:r w:rsidR="00520519" w:rsidRPr="00F47EFE">
        <w:rPr>
          <w:rFonts w:cs="Helvetica"/>
          <w:color w:val="auto"/>
        </w:rPr>
        <w:t xml:space="preserve">. </w:t>
      </w:r>
      <w:r w:rsidR="00113E11" w:rsidRPr="00F47EFE">
        <w:rPr>
          <w:rFonts w:cs="Helvetica"/>
          <w:color w:val="auto"/>
        </w:rPr>
        <w:t>This includes the commitment to phase</w:t>
      </w:r>
      <w:r w:rsidR="00A04247" w:rsidRPr="00F47EFE">
        <w:rPr>
          <w:rFonts w:cs="Helvetica"/>
          <w:color w:val="auto"/>
        </w:rPr>
        <w:t xml:space="preserve"> down Australian HFC </w:t>
      </w:r>
      <w:r w:rsidR="00A94EFA">
        <w:rPr>
          <w:rFonts w:cs="Helvetica"/>
          <w:color w:val="auto"/>
        </w:rPr>
        <w:t>imports</w:t>
      </w:r>
      <w:r w:rsidR="00A94EFA" w:rsidRPr="00F47EFE">
        <w:rPr>
          <w:rFonts w:cs="Helvetica"/>
          <w:color w:val="auto"/>
        </w:rPr>
        <w:t xml:space="preserve"> </w:t>
      </w:r>
      <w:r w:rsidR="00A04247" w:rsidRPr="00F47EFE">
        <w:rPr>
          <w:rFonts w:cs="Helvetica"/>
          <w:color w:val="auto"/>
        </w:rPr>
        <w:t xml:space="preserve">by 85% by 2036. </w:t>
      </w:r>
      <w:r w:rsidR="00110C04" w:rsidRPr="00F47EFE">
        <w:rPr>
          <w:rFonts w:cs="Helvetica"/>
          <w:color w:val="auto"/>
        </w:rPr>
        <w:t xml:space="preserve">There are no global or Australian targets to phase-down </w:t>
      </w:r>
      <w:r w:rsidR="00A460A6" w:rsidRPr="00F47EFE">
        <w:rPr>
          <w:rFonts w:cs="Helvetica"/>
          <w:color w:val="auto"/>
        </w:rPr>
        <w:t>sulfuryl fluoride</w:t>
      </w:r>
      <w:r w:rsidR="00110C04" w:rsidRPr="00F47EFE">
        <w:rPr>
          <w:rFonts w:cs="Helvetica"/>
          <w:color w:val="auto"/>
        </w:rPr>
        <w:t xml:space="preserve"> </w:t>
      </w:r>
      <w:r w:rsidR="003B1103" w:rsidRPr="00F47EFE">
        <w:rPr>
          <w:rFonts w:cs="Helvetica"/>
          <w:color w:val="auto"/>
        </w:rPr>
        <w:t xml:space="preserve">or </w:t>
      </w:r>
      <w:r w:rsidR="00A460A6" w:rsidRPr="00F47EFE">
        <w:rPr>
          <w:rFonts w:cs="Helvetica"/>
          <w:color w:val="auto"/>
        </w:rPr>
        <w:t>trifluoromethyl</w:t>
      </w:r>
      <w:r w:rsidR="00585979" w:rsidRPr="00F47EFE">
        <w:rPr>
          <w:rFonts w:cs="Helvetica"/>
          <w:color w:val="auto"/>
        </w:rPr>
        <w:t xml:space="preserve"> </w:t>
      </w:r>
      <w:r w:rsidR="00187BB6" w:rsidRPr="00F47EFE">
        <w:rPr>
          <w:rFonts w:cs="Helvetica"/>
          <w:color w:val="auto"/>
        </w:rPr>
        <w:t xml:space="preserve">sulfur </w:t>
      </w:r>
      <w:r w:rsidR="00A460A6" w:rsidRPr="00F47EFE">
        <w:rPr>
          <w:rFonts w:cs="Helvetica"/>
          <w:color w:val="auto"/>
        </w:rPr>
        <w:t>pentafluoride</w:t>
      </w:r>
      <w:r w:rsidR="003B1103" w:rsidRPr="00F47EFE">
        <w:rPr>
          <w:rFonts w:cs="Helvetica"/>
          <w:color w:val="auto"/>
        </w:rPr>
        <w:t xml:space="preserve"> </w:t>
      </w:r>
      <w:r w:rsidR="00110C04" w:rsidRPr="00F47EFE">
        <w:rPr>
          <w:rFonts w:cs="Helvetica"/>
          <w:color w:val="auto"/>
        </w:rPr>
        <w:t>emissions</w:t>
      </w:r>
      <w:r w:rsidR="009C2679" w:rsidRPr="00F47EFE">
        <w:rPr>
          <w:rFonts w:cs="Helvetica"/>
          <w:color w:val="auto"/>
        </w:rPr>
        <w:t>,</w:t>
      </w:r>
      <w:r w:rsidR="00B527C7" w:rsidRPr="00F47EFE">
        <w:rPr>
          <w:rFonts w:cs="Helvetica"/>
          <w:color w:val="auto"/>
        </w:rPr>
        <w:t xml:space="preserve"> as these gases are not controlled</w:t>
      </w:r>
      <w:r w:rsidR="009C2679" w:rsidRPr="00F47EFE">
        <w:rPr>
          <w:rFonts w:cs="Helvetica"/>
          <w:color w:val="auto"/>
        </w:rPr>
        <w:t xml:space="preserve"> in the Kyoto Protocol, or the subsequent Paris Agreement,</w:t>
      </w:r>
      <w:r w:rsidR="00B527C7" w:rsidRPr="00F47EFE">
        <w:rPr>
          <w:rFonts w:cs="Helvetica"/>
          <w:color w:val="auto"/>
        </w:rPr>
        <w:t xml:space="preserve"> due to their relatively low emission</w:t>
      </w:r>
      <w:r w:rsidR="009C2679" w:rsidRPr="00F47EFE">
        <w:rPr>
          <w:rFonts w:cs="Helvetica"/>
          <w:color w:val="auto"/>
        </w:rPr>
        <w:t>s</w:t>
      </w:r>
      <w:r w:rsidR="00110C04" w:rsidRPr="00F47EFE">
        <w:rPr>
          <w:rFonts w:cs="Helvetica"/>
          <w:color w:val="auto"/>
        </w:rPr>
        <w:t>.</w:t>
      </w:r>
    </w:p>
    <w:bookmarkEnd w:id="44"/>
    <w:p w14:paraId="6D9C6642" w14:textId="56A169EC" w:rsidR="00747FAD" w:rsidRPr="00F47EFE" w:rsidRDefault="00AC1B6D" w:rsidP="00365360">
      <w:pPr>
        <w:pStyle w:val="BodyText"/>
      </w:pPr>
      <w:r w:rsidRPr="003C4AEE">
        <w:t xml:space="preserve">The </w:t>
      </w:r>
      <w:r w:rsidR="00747FAD" w:rsidRPr="003C4AEE">
        <w:t>Australia</w:t>
      </w:r>
      <w:r w:rsidRPr="003C4AEE">
        <w:t>n National Inventory</w:t>
      </w:r>
      <w:r w:rsidR="00747FAD" w:rsidRPr="003C4AEE">
        <w:t xml:space="preserve"> reported a total of </w:t>
      </w:r>
      <w:r w:rsidR="00400CE3" w:rsidRPr="003C4AEE">
        <w:t>5</w:t>
      </w:r>
      <w:r w:rsidR="00747BB3" w:rsidRPr="003C4AEE">
        <w:t>54</w:t>
      </w:r>
      <w:r w:rsidR="006C6929" w:rsidRPr="003C4AEE">
        <w:t>.1</w:t>
      </w:r>
      <w:r w:rsidR="00747FAD" w:rsidRPr="003C4AEE">
        <w:t xml:space="preserve"> million tonnes (Mt) CO</w:t>
      </w:r>
      <w:r w:rsidR="00747FAD" w:rsidRPr="003C4AEE">
        <w:rPr>
          <w:vertAlign w:val="subscript"/>
        </w:rPr>
        <w:t>2</w:t>
      </w:r>
      <w:r w:rsidR="00747FAD" w:rsidRPr="003C4AEE">
        <w:t xml:space="preserve">-e emitted from all GHG sources in </w:t>
      </w:r>
      <w:r w:rsidR="004A3441" w:rsidRPr="003C4AEE">
        <w:t>201</w:t>
      </w:r>
      <w:r w:rsidR="00747BB3" w:rsidRPr="003C4AEE">
        <w:t>7</w:t>
      </w:r>
      <w:r w:rsidR="00747FAD" w:rsidRPr="003C4AEE">
        <w:t xml:space="preserve"> (not including land-use change), which was a</w:t>
      </w:r>
      <w:r w:rsidR="00400CE3" w:rsidRPr="003C4AEE">
        <w:t>n in</w:t>
      </w:r>
      <w:r w:rsidR="00747FAD" w:rsidRPr="003C4AEE">
        <w:t xml:space="preserve">crease from </w:t>
      </w:r>
      <w:r w:rsidR="00400CE3" w:rsidRPr="003C4AEE">
        <w:t>201</w:t>
      </w:r>
      <w:r w:rsidR="00747BB3" w:rsidRPr="003C4AEE">
        <w:t>6</w:t>
      </w:r>
      <w:r w:rsidR="00747FAD" w:rsidRPr="003C4AEE">
        <w:t xml:space="preserve"> emissions (5</w:t>
      </w:r>
      <w:r w:rsidR="006C6929" w:rsidRPr="003C4AEE">
        <w:t>46.6</w:t>
      </w:r>
      <w:r w:rsidR="00747FAD" w:rsidRPr="003C4AEE">
        <w:t xml:space="preserve"> Mt) of </w:t>
      </w:r>
      <w:r w:rsidR="006C6929" w:rsidRPr="003C4AEE">
        <w:t>1.3</w:t>
      </w:r>
      <w:r w:rsidR="00747FAD" w:rsidRPr="003C4AEE">
        <w:t>%</w:t>
      </w:r>
      <w:r w:rsidR="006C6929" w:rsidRPr="003C4AEE">
        <w:t xml:space="preserve"> (DoEE</w:t>
      </w:r>
      <w:r w:rsidR="00D27335" w:rsidRPr="003C4AEE">
        <w:t xml:space="preserve">, </w:t>
      </w:r>
      <w:r w:rsidR="00747BB3" w:rsidRPr="003C4AEE">
        <w:t>2019</w:t>
      </w:r>
      <w:r w:rsidR="0031370F" w:rsidRPr="003C4AEE">
        <w:t>).</w:t>
      </w:r>
      <w:r w:rsidR="00747FAD" w:rsidRPr="003C4AEE">
        <w:t xml:space="preserve"> HFC emissions were </w:t>
      </w:r>
      <w:r w:rsidRPr="003C4AEE">
        <w:t xml:space="preserve">estimated to be </w:t>
      </w:r>
      <w:r w:rsidR="00707F2D" w:rsidRPr="003C4AEE">
        <w:t>12.3</w:t>
      </w:r>
      <w:r w:rsidR="005113AA" w:rsidRPr="003C4AEE">
        <w:t xml:space="preserve"> Mt (</w:t>
      </w:r>
      <w:r w:rsidR="00707F2D" w:rsidRPr="003C4AEE">
        <w:t>12,253</w:t>
      </w:r>
      <w:r w:rsidR="00747FAD" w:rsidRPr="003C4AEE">
        <w:t xml:space="preserve"> k tonnes) CO</w:t>
      </w:r>
      <w:r w:rsidR="00747FAD" w:rsidRPr="003C4AEE">
        <w:rPr>
          <w:vertAlign w:val="subscript"/>
        </w:rPr>
        <w:t>2</w:t>
      </w:r>
      <w:r w:rsidR="00194748" w:rsidRPr="003C4AEE">
        <w:t>-e in 201</w:t>
      </w:r>
      <w:r w:rsidR="00707F2D" w:rsidRPr="003C4AEE">
        <w:t>7</w:t>
      </w:r>
      <w:r w:rsidR="00194748" w:rsidRPr="003C4AEE">
        <w:t xml:space="preserve">, </w:t>
      </w:r>
      <w:r w:rsidR="00D27335" w:rsidRPr="003C4AEE">
        <w:t>2.</w:t>
      </w:r>
      <w:r w:rsidR="00707F2D" w:rsidRPr="003C4AEE">
        <w:t>3</w:t>
      </w:r>
      <w:r w:rsidR="00194748" w:rsidRPr="003C4AEE">
        <w:t>% above 201</w:t>
      </w:r>
      <w:r w:rsidR="00707F2D" w:rsidRPr="003C4AEE">
        <w:t>6</w:t>
      </w:r>
      <w:r w:rsidR="00747FAD" w:rsidRPr="003C4AEE">
        <w:t xml:space="preserve"> emissions, while the sum of HFC, PFC and </w:t>
      </w:r>
      <w:r w:rsidR="00AE5CC6" w:rsidRPr="003C4AEE">
        <w:t>sulfur</w:t>
      </w:r>
      <w:r w:rsidR="00194748" w:rsidRPr="003C4AEE">
        <w:t xml:space="preserve"> hexafluoride emissions was </w:t>
      </w:r>
      <w:r w:rsidR="00707F2D" w:rsidRPr="003C4AEE">
        <w:t>12</w:t>
      </w:r>
      <w:r w:rsidR="009B3B18" w:rsidRPr="003C4AEE">
        <w:t>.6</w:t>
      </w:r>
      <w:r w:rsidR="005113AA" w:rsidRPr="003C4AEE">
        <w:t xml:space="preserve"> Mt (</w:t>
      </w:r>
      <w:r w:rsidR="00707F2D" w:rsidRPr="003C4AEE">
        <w:t>12,</w:t>
      </w:r>
      <w:r w:rsidR="003C4AEE" w:rsidRPr="003C4AEE">
        <w:t>632</w:t>
      </w:r>
      <w:r w:rsidR="00747FAD" w:rsidRPr="003C4AEE">
        <w:t xml:space="preserve"> k tonnes, Table 3) CO</w:t>
      </w:r>
      <w:r w:rsidR="00747FAD" w:rsidRPr="003C4AEE">
        <w:rPr>
          <w:vertAlign w:val="subscript"/>
        </w:rPr>
        <w:t>2</w:t>
      </w:r>
      <w:r w:rsidR="005113AA" w:rsidRPr="003C4AEE">
        <w:t xml:space="preserve">-e, </w:t>
      </w:r>
      <w:r w:rsidR="003C4AEE" w:rsidRPr="003C4AEE">
        <w:t>1.9</w:t>
      </w:r>
      <w:r w:rsidR="005113AA" w:rsidRPr="003C4AEE">
        <w:t>% above 201</w:t>
      </w:r>
      <w:r w:rsidR="003C4AEE" w:rsidRPr="003C4AEE">
        <w:t>6</w:t>
      </w:r>
      <w:r w:rsidR="005113AA" w:rsidRPr="003C4AEE">
        <w:t xml:space="preserve"> emissions</w:t>
      </w:r>
      <w:r w:rsidR="00747E19">
        <w:t>.</w:t>
      </w:r>
      <w:r w:rsidR="005113AA" w:rsidRPr="003C4AEE">
        <w:t xml:space="preserve"> </w:t>
      </w:r>
      <w:r w:rsidR="00747E19">
        <w:t xml:space="preserve">Although the total emission of Kyoto Protocol SGGs is only </w:t>
      </w:r>
      <w:r w:rsidR="005113AA" w:rsidRPr="003C4AEE">
        <w:t>2.</w:t>
      </w:r>
      <w:r w:rsidR="003C4AEE" w:rsidRPr="003C4AEE">
        <w:t>3</w:t>
      </w:r>
      <w:r w:rsidR="00747FAD" w:rsidRPr="003C4AEE">
        <w:t>% of total Australian gre</w:t>
      </w:r>
      <w:r w:rsidR="00194748" w:rsidRPr="003C4AEE">
        <w:t>enhouse gas emissions (DoE</w:t>
      </w:r>
      <w:r w:rsidR="003C4AEE" w:rsidRPr="003C4AEE">
        <w:t xml:space="preserve">E, </w:t>
      </w:r>
      <w:r w:rsidR="009B3B18" w:rsidRPr="003C4AEE">
        <w:t>201</w:t>
      </w:r>
      <w:r w:rsidR="003C4AEE" w:rsidRPr="003C4AEE">
        <w:t>9</w:t>
      </w:r>
      <w:r w:rsidR="00747FAD" w:rsidRPr="003C4AEE">
        <w:t>)</w:t>
      </w:r>
      <w:r w:rsidR="00747E19">
        <w:t xml:space="preserve">, it </w:t>
      </w:r>
      <w:r w:rsidR="00747FAD" w:rsidRPr="003C4AEE">
        <w:t>is the fastest growing emissions sector</w:t>
      </w:r>
      <w:r w:rsidR="00747E19">
        <w:t xml:space="preserve"> (on a percentage basis)</w:t>
      </w:r>
      <w:r w:rsidR="00747FAD" w:rsidRPr="003C4AEE">
        <w:t xml:space="preserve"> in the </w:t>
      </w:r>
      <w:r w:rsidR="00747FAD" w:rsidRPr="003C4AEE">
        <w:rPr>
          <w:i/>
        </w:rPr>
        <w:t xml:space="preserve">Australian National GHG Inventory </w:t>
      </w:r>
      <w:r w:rsidR="00747FAD" w:rsidRPr="003C4AEE">
        <w:t xml:space="preserve">(referred to subsequently as the </w:t>
      </w:r>
      <w:r w:rsidR="00747FAD" w:rsidRPr="003C4AEE">
        <w:rPr>
          <w:i/>
        </w:rPr>
        <w:t>Inventory</w:t>
      </w:r>
      <w:r w:rsidR="00747FAD" w:rsidRPr="003C4AEE">
        <w:t>).</w:t>
      </w:r>
    </w:p>
    <w:p w14:paraId="240BED50" w14:textId="09695CCD" w:rsidR="00747FAD" w:rsidRPr="00F47EFE" w:rsidRDefault="00747FAD" w:rsidP="00DF6AE7">
      <w:pPr>
        <w:pStyle w:val="BodyText"/>
      </w:pPr>
      <w:r w:rsidRPr="00BB04B0">
        <w:t>In this Report, we estimate Australian emissions of HFCs, PFCs, sulfur hexafluoride and sulfuryl fluoride derived by inter-species correlation (ISC), inverse and forward atmospheric modelling techniques, using Cape Grim atmospheric observations. These so-called ‘top-down’ estimates are compared to estimates of HFCs, PFCs and sulfur hexafluoride emissions submitted by the Aust</w:t>
      </w:r>
      <w:r w:rsidR="009B3B18" w:rsidRPr="00BB04B0">
        <w:t xml:space="preserve">ralian </w:t>
      </w:r>
      <w:r w:rsidR="000B41BA">
        <w:t>G</w:t>
      </w:r>
      <w:r w:rsidR="009B3B18" w:rsidRPr="00BB04B0">
        <w:t>overnment to the UNFCCC</w:t>
      </w:r>
      <w:r w:rsidRPr="00BB04B0">
        <w:t xml:space="preserve"> (DoE</w:t>
      </w:r>
      <w:r w:rsidR="003E282A" w:rsidRPr="00BB04B0">
        <w:t>E,</w:t>
      </w:r>
      <w:r w:rsidRPr="00BB04B0">
        <w:t xml:space="preserve"> 201</w:t>
      </w:r>
      <w:r w:rsidR="00BB04B0" w:rsidRPr="00BB04B0">
        <w:t>9</w:t>
      </w:r>
      <w:r w:rsidRPr="00BB04B0">
        <w:t>), based on Intergovernmental Panel on Climate Change (IPCC)-recommended ‘bottom-up’ methodologies</w:t>
      </w:r>
      <w:r w:rsidR="000821D4">
        <w:t xml:space="preserve"> (modified for Australian conditions where better data is available)</w:t>
      </w:r>
      <w:r w:rsidRPr="00BB04B0">
        <w:t xml:space="preserve"> for estimating national GHG. Australian HFC, PFC and </w:t>
      </w:r>
      <w:r w:rsidR="00AE5CC6" w:rsidRPr="00BB04B0">
        <w:t>sulfur</w:t>
      </w:r>
      <w:r w:rsidRPr="00BB04B0">
        <w:t xml:space="preserve"> hexafluoride emissions are compared to global emissions estimated from AGAGE (Advanced Global Atmospheric Gases Experiment; Prinn </w:t>
      </w:r>
      <w:r w:rsidRPr="00BB04B0">
        <w:rPr>
          <w:i/>
        </w:rPr>
        <w:t>et al</w:t>
      </w:r>
      <w:r w:rsidRPr="00BB04B0">
        <w:t>., 2000</w:t>
      </w:r>
      <w:r w:rsidR="00F004AE" w:rsidRPr="00BB04B0">
        <w:t>, 2018</w:t>
      </w:r>
      <w:r w:rsidR="0031370F" w:rsidRPr="00BB04B0">
        <w:t xml:space="preserve">; Rigby </w:t>
      </w:r>
      <w:r w:rsidR="0031370F" w:rsidRPr="00BB04B0">
        <w:rPr>
          <w:i/>
        </w:rPr>
        <w:t>et al</w:t>
      </w:r>
      <w:r w:rsidR="0031370F" w:rsidRPr="00BB04B0">
        <w:t>., 2014</w:t>
      </w:r>
      <w:r w:rsidR="009B3B18" w:rsidRPr="00BB04B0">
        <w:t xml:space="preserve"> and updates</w:t>
      </w:r>
      <w:r w:rsidRPr="00BB04B0">
        <w:t>) atmospheric observations.</w:t>
      </w:r>
    </w:p>
    <w:p w14:paraId="789BC8F0" w14:textId="77777777" w:rsidR="00E93854" w:rsidRPr="00F47EFE" w:rsidRDefault="00747FAD" w:rsidP="00537E57">
      <w:pPr>
        <w:pStyle w:val="BodyText2"/>
      </w:pPr>
      <w:r w:rsidRPr="00F47EFE">
        <w:t xml:space="preserve">Cape Grim </w:t>
      </w:r>
      <w:r w:rsidRPr="00F47EFE">
        <w:rPr>
          <w:i/>
        </w:rPr>
        <w:t>in situ</w:t>
      </w:r>
      <w:r w:rsidRPr="00F47EFE">
        <w:t xml:space="preserve"> measurements of nitrogen trifluoride commenced in February 2015 and trifluorometh</w:t>
      </w:r>
      <w:r w:rsidR="009B3B18" w:rsidRPr="00F47EFE">
        <w:t>yl sulfur pentafluoride in late-</w:t>
      </w:r>
      <w:r w:rsidRPr="00F47EFE">
        <w:t>2010. Preliminary inspections of the data suggest that there are no significant Australian emissions of these species.</w:t>
      </w:r>
    </w:p>
    <w:p w14:paraId="0B7885D8" w14:textId="50E1731C" w:rsidR="00A943B2" w:rsidRPr="00F47EFE" w:rsidRDefault="00110C04" w:rsidP="001D36DC">
      <w:pPr>
        <w:pStyle w:val="Heading1"/>
      </w:pPr>
      <w:bookmarkStart w:id="45" w:name="_Toc455132424"/>
      <w:bookmarkStart w:id="46" w:name="_Toc37242075"/>
      <w:r w:rsidRPr="00F47EFE">
        <w:t xml:space="preserve">HFCs, PFCs, </w:t>
      </w:r>
      <w:r w:rsidR="00A460A6" w:rsidRPr="00F47EFE">
        <w:t>sulfur hexafluoride</w:t>
      </w:r>
      <w:r w:rsidRPr="00F47EFE">
        <w:t xml:space="preserve">, </w:t>
      </w:r>
      <w:r w:rsidR="00982C79" w:rsidRPr="00F47EFE">
        <w:t>nitrogen</w:t>
      </w:r>
      <w:r w:rsidR="005C73C3" w:rsidRPr="00F47EFE">
        <w:t xml:space="preserve"> </w:t>
      </w:r>
      <w:r w:rsidR="00982C79" w:rsidRPr="00F47EFE">
        <w:t>trifluoride</w:t>
      </w:r>
      <w:r w:rsidR="001C3080" w:rsidRPr="00F47EFE">
        <w:t xml:space="preserve">, </w:t>
      </w:r>
      <w:r w:rsidR="00A460A6" w:rsidRPr="00F47EFE">
        <w:t>sulfuryl fluoride</w:t>
      </w:r>
      <w:r w:rsidRPr="00F47EFE">
        <w:t xml:space="preserve"> </w:t>
      </w:r>
      <w:r w:rsidR="005C73C3" w:rsidRPr="00F47EFE">
        <w:t>and</w:t>
      </w:r>
      <w:r w:rsidR="001C3080" w:rsidRPr="00F47EFE">
        <w:t xml:space="preserve"> </w:t>
      </w:r>
      <w:r w:rsidR="00121F8B" w:rsidRPr="00F47EFE">
        <w:t>triflu</w:t>
      </w:r>
      <w:r w:rsidR="00FE7942" w:rsidRPr="00F47EFE">
        <w:t>o</w:t>
      </w:r>
      <w:r w:rsidR="00121F8B" w:rsidRPr="00F47EFE">
        <w:t>romethyl</w:t>
      </w:r>
      <w:r w:rsidR="00AB6B81">
        <w:t xml:space="preserve"> </w:t>
      </w:r>
      <w:r w:rsidR="005C73C3" w:rsidRPr="00F47EFE">
        <w:t>sulfur pentafluoride</w:t>
      </w:r>
      <w:r w:rsidR="001C3080" w:rsidRPr="00F47EFE">
        <w:t xml:space="preserve"> </w:t>
      </w:r>
      <w:r w:rsidR="00120C86">
        <w:t xml:space="preserve">measured </w:t>
      </w:r>
      <w:r w:rsidR="006C50A9" w:rsidRPr="00F47EFE">
        <w:t>at Cape Grim</w:t>
      </w:r>
      <w:r w:rsidR="00705152" w:rsidRPr="00F47EFE">
        <w:t>, Tasmania</w:t>
      </w:r>
      <w:bookmarkEnd w:id="45"/>
      <w:bookmarkEnd w:id="46"/>
    </w:p>
    <w:p w14:paraId="29B35D40" w14:textId="4DAE72C4" w:rsidR="00D47202" w:rsidRPr="00F47EFE" w:rsidRDefault="00161A15" w:rsidP="000D1725">
      <w:pPr>
        <w:pStyle w:val="BodyText"/>
      </w:pPr>
      <w:r w:rsidRPr="00F47EFE">
        <w:t>C</w:t>
      </w:r>
      <w:r w:rsidR="00110C04" w:rsidRPr="00F47EFE">
        <w:t xml:space="preserve">oncentrations of HFCs, PFCs, </w:t>
      </w:r>
      <w:r w:rsidR="00A460A6" w:rsidRPr="00F47EFE">
        <w:t>sulfur hexafluoride</w:t>
      </w:r>
      <w:r w:rsidR="00110C04" w:rsidRPr="00F47EFE">
        <w:t xml:space="preserve">, </w:t>
      </w:r>
      <w:r w:rsidR="00982C79" w:rsidRPr="00F47EFE">
        <w:t>nitrogen</w:t>
      </w:r>
      <w:r w:rsidR="005C73C3" w:rsidRPr="00F47EFE">
        <w:t xml:space="preserve"> </w:t>
      </w:r>
      <w:r w:rsidR="00982C79" w:rsidRPr="00F47EFE">
        <w:t>trifluoride</w:t>
      </w:r>
      <w:r w:rsidR="001C3080" w:rsidRPr="00F47EFE">
        <w:t xml:space="preserve">, </w:t>
      </w:r>
      <w:r w:rsidR="00A460A6" w:rsidRPr="00F47EFE">
        <w:t>sulfuryl fluoride</w:t>
      </w:r>
      <w:r w:rsidR="00110C04" w:rsidRPr="00F47EFE">
        <w:t xml:space="preserve"> </w:t>
      </w:r>
      <w:r w:rsidR="001C3080" w:rsidRPr="00F47EFE">
        <w:t xml:space="preserve">and </w:t>
      </w:r>
      <w:r w:rsidR="005C73C3" w:rsidRPr="00F47EFE">
        <w:t>triflu</w:t>
      </w:r>
      <w:r w:rsidR="00FE7942" w:rsidRPr="00F47EFE">
        <w:t>o</w:t>
      </w:r>
      <w:r w:rsidR="005C73C3" w:rsidRPr="00F47EFE">
        <w:t>romethyl sulfur pentafluoride</w:t>
      </w:r>
      <w:r w:rsidR="001C3080" w:rsidRPr="00F47EFE">
        <w:t xml:space="preserve"> </w:t>
      </w:r>
      <w:r w:rsidR="00D47202" w:rsidRPr="00F47EFE">
        <w:t xml:space="preserve">have been measured </w:t>
      </w:r>
      <w:r w:rsidRPr="00F47EFE">
        <w:rPr>
          <w:i/>
        </w:rPr>
        <w:t>in situ</w:t>
      </w:r>
      <w:r w:rsidRPr="00F47EFE">
        <w:t xml:space="preserve"> </w:t>
      </w:r>
      <w:r w:rsidR="00D47202" w:rsidRPr="00F47EFE">
        <w:t xml:space="preserve">in </w:t>
      </w:r>
      <w:r w:rsidR="000D1725" w:rsidRPr="00F47EFE">
        <w:t xml:space="preserve">the </w:t>
      </w:r>
      <w:r w:rsidR="00D47202" w:rsidRPr="00F47EFE">
        <w:t>Southern Hemisphere atmosphere at Cape Grim, Tasmania</w:t>
      </w:r>
      <w:r w:rsidR="008E5360" w:rsidRPr="00F47EFE">
        <w:t>, as p</w:t>
      </w:r>
      <w:r w:rsidR="000A03F1" w:rsidRPr="00F47EFE">
        <w:t xml:space="preserve">art of the AGAGE </w:t>
      </w:r>
      <w:r w:rsidR="008E5360" w:rsidRPr="00F47EFE">
        <w:t xml:space="preserve">program (Prinn </w:t>
      </w:r>
      <w:r w:rsidR="008E5360" w:rsidRPr="00F47EFE">
        <w:rPr>
          <w:i/>
        </w:rPr>
        <w:t>et al</w:t>
      </w:r>
      <w:r w:rsidR="008E5360" w:rsidRPr="00F47EFE">
        <w:t>.,</w:t>
      </w:r>
      <w:r w:rsidR="000A03F1" w:rsidRPr="00F47EFE">
        <w:t xml:space="preserve"> 2000</w:t>
      </w:r>
      <w:r w:rsidR="00FE7942" w:rsidRPr="00F47EFE">
        <w:t xml:space="preserve">, 2018) </w:t>
      </w:r>
      <w:r w:rsidR="000D1725" w:rsidRPr="00F47EFE">
        <w:t xml:space="preserve">and/or in </w:t>
      </w:r>
      <w:r w:rsidR="00D47202" w:rsidRPr="00F47EFE">
        <w:t>the Cape Grim Air Archive (1978-201</w:t>
      </w:r>
      <w:r w:rsidR="00A831D4">
        <w:t>8</w:t>
      </w:r>
      <w:r w:rsidR="00D47202" w:rsidRPr="00F47EFE">
        <w:t>) at CSIRO (Aspendale), at the Scripps Institution for Oceanography (SIO, USA), and</w:t>
      </w:r>
      <w:r w:rsidR="00D220E4" w:rsidRPr="00F47EFE">
        <w:t xml:space="preserve"> on a sub-set of the Cape Grim Air Archive </w:t>
      </w:r>
      <w:r w:rsidR="00D47202" w:rsidRPr="00F47EFE">
        <w:t>at the University of East Anglia (UEA, UK)</w:t>
      </w:r>
      <w:r w:rsidR="00FE7942" w:rsidRPr="00F47EFE">
        <w:t xml:space="preserve"> (Fraser </w:t>
      </w:r>
      <w:r w:rsidR="00FE7942" w:rsidRPr="00F47EFE">
        <w:rPr>
          <w:i/>
        </w:rPr>
        <w:t>et al</w:t>
      </w:r>
      <w:r w:rsidR="00FE7942" w:rsidRPr="00F47EFE">
        <w:t>., 2016)</w:t>
      </w:r>
      <w:r w:rsidR="00D47202" w:rsidRPr="00F47EFE">
        <w:t>. Other flask air samples from Cape Grim have been analysed at CSIRO</w:t>
      </w:r>
      <w:r w:rsidR="00D220E4" w:rsidRPr="00F47EFE">
        <w:t>, at SIO, at UEA</w:t>
      </w:r>
      <w:r w:rsidR="00FF6CCD" w:rsidRPr="00F47EFE">
        <w:t xml:space="preserve"> </w:t>
      </w:r>
      <w:r w:rsidR="00D47202" w:rsidRPr="00F47EFE">
        <w:t>and at th</w:t>
      </w:r>
      <w:r w:rsidR="00155712" w:rsidRPr="00F47EFE">
        <w:t>e University of Heidelberg (</w:t>
      </w:r>
      <w:r w:rsidR="00D47202" w:rsidRPr="00F47EFE">
        <w:t xml:space="preserve">Germany). The SGGs have been measured by CSIRO </w:t>
      </w:r>
      <w:r w:rsidR="00D47202" w:rsidRPr="00F47EFE">
        <w:rPr>
          <w:i/>
        </w:rPr>
        <w:t>in situ</w:t>
      </w:r>
      <w:r w:rsidR="00D47202" w:rsidRPr="00F47EFE">
        <w:t xml:space="preserve"> in the atmosphere (baseline and non-baseline) at Cape Grim, Tasmania, since the late-1990s </w:t>
      </w:r>
      <w:r w:rsidR="00FF6CCD" w:rsidRPr="00F47EFE">
        <w:t>(</w:t>
      </w:r>
      <w:r w:rsidR="00D47202" w:rsidRPr="00F47EFE">
        <w:t>HFCs, PFC-116</w:t>
      </w:r>
      <w:r w:rsidR="00705152" w:rsidRPr="00F47EFE">
        <w:t>: CF</w:t>
      </w:r>
      <w:r w:rsidR="00705152" w:rsidRPr="00F47EFE">
        <w:rPr>
          <w:vertAlign w:val="subscript"/>
        </w:rPr>
        <w:t>3</w:t>
      </w:r>
      <w:r w:rsidR="00705152" w:rsidRPr="00F47EFE">
        <w:t>CF</w:t>
      </w:r>
      <w:r w:rsidR="00705152" w:rsidRPr="00F47EFE">
        <w:rPr>
          <w:vertAlign w:val="subscript"/>
        </w:rPr>
        <w:t>3</w:t>
      </w:r>
      <w:r w:rsidR="00FF6CCD" w:rsidRPr="00F47EFE">
        <w:t xml:space="preserve">) and the </w:t>
      </w:r>
      <w:r w:rsidR="00D47202" w:rsidRPr="00F47EFE">
        <w:t xml:space="preserve">mid-2000s (other PFCs, </w:t>
      </w:r>
      <w:r w:rsidR="00A460A6" w:rsidRPr="00F47EFE">
        <w:t>sulfur hexafluoride</w:t>
      </w:r>
      <w:r w:rsidR="00400352" w:rsidRPr="00F47EFE">
        <w:t xml:space="preserve">, </w:t>
      </w:r>
      <w:r w:rsidR="00A460A6" w:rsidRPr="00F47EFE">
        <w:t>sulfuryl fluoride</w:t>
      </w:r>
      <w:r w:rsidR="00D47202" w:rsidRPr="00F47EFE">
        <w:t>).</w:t>
      </w:r>
      <w:r w:rsidR="00D47202" w:rsidRPr="00F47EFE">
        <w:rPr>
          <w:vertAlign w:val="subscript"/>
        </w:rPr>
        <w:t xml:space="preserve"> </w:t>
      </w:r>
      <w:r w:rsidR="00400352" w:rsidRPr="00F47EFE">
        <w:t>Nitrogen trifluoride</w:t>
      </w:r>
      <w:r w:rsidR="00A533E1" w:rsidRPr="00F47EFE">
        <w:t xml:space="preserve"> (up to 2013)</w:t>
      </w:r>
      <w:r w:rsidR="00400352" w:rsidRPr="00F47EFE">
        <w:t xml:space="preserve"> </w:t>
      </w:r>
      <w:r w:rsidR="002B73F2" w:rsidRPr="00F47EFE">
        <w:t>and trifluromethyl sulfur</w:t>
      </w:r>
      <w:r w:rsidR="00AB6B81">
        <w:t xml:space="preserve"> </w:t>
      </w:r>
      <w:r w:rsidR="002B73F2" w:rsidRPr="00F47EFE">
        <w:t>penta</w:t>
      </w:r>
      <w:r w:rsidR="001C3080" w:rsidRPr="00F47EFE">
        <w:t>fluoride</w:t>
      </w:r>
      <w:r w:rsidR="00A533E1" w:rsidRPr="00F47EFE">
        <w:t xml:space="preserve"> (up to 2008)</w:t>
      </w:r>
      <w:r w:rsidR="001C3080" w:rsidRPr="00F47EFE">
        <w:t xml:space="preserve"> </w:t>
      </w:r>
      <w:r w:rsidR="00400352" w:rsidRPr="00F47EFE">
        <w:t>ha</w:t>
      </w:r>
      <w:r w:rsidR="001C3080" w:rsidRPr="00F47EFE">
        <w:t>ve</w:t>
      </w:r>
      <w:r w:rsidR="00400352" w:rsidRPr="00F47EFE">
        <w:t xml:space="preserve"> been</w:t>
      </w:r>
      <w:r w:rsidR="00400352" w:rsidRPr="00F47EFE">
        <w:rPr>
          <w:vertAlign w:val="subscript"/>
        </w:rPr>
        <w:t xml:space="preserve"> </w:t>
      </w:r>
      <w:r w:rsidR="00400352" w:rsidRPr="00F47EFE">
        <w:t xml:space="preserve">measured on the Cape Grim Air Archive. </w:t>
      </w:r>
      <w:r w:rsidR="00B36067" w:rsidRPr="00F47EFE">
        <w:rPr>
          <w:i/>
        </w:rPr>
        <w:t>In situ</w:t>
      </w:r>
      <w:r w:rsidR="00B36067" w:rsidRPr="00F47EFE">
        <w:t xml:space="preserve"> measurements of </w:t>
      </w:r>
      <w:r w:rsidR="00294140" w:rsidRPr="00F47EFE">
        <w:t xml:space="preserve">nitrogen </w:t>
      </w:r>
      <w:r w:rsidR="00982C79" w:rsidRPr="00F47EFE">
        <w:t>trifluoride</w:t>
      </w:r>
      <w:r w:rsidR="00B36067" w:rsidRPr="00F47EFE">
        <w:t xml:space="preserve"> and </w:t>
      </w:r>
      <w:r w:rsidR="00A460A6" w:rsidRPr="00F47EFE">
        <w:t>trifluoromethyl</w:t>
      </w:r>
      <w:r w:rsidR="00187BB6" w:rsidRPr="00F47EFE">
        <w:t xml:space="preserve"> sulfur </w:t>
      </w:r>
      <w:r w:rsidR="00A460A6" w:rsidRPr="00F47EFE">
        <w:t>pentafluoride</w:t>
      </w:r>
      <w:r w:rsidR="00B36067" w:rsidRPr="00F47EFE">
        <w:rPr>
          <w:vertAlign w:val="subscript"/>
        </w:rPr>
        <w:t xml:space="preserve"> </w:t>
      </w:r>
      <w:r w:rsidR="00B36067" w:rsidRPr="00F47EFE">
        <w:t>have recently become available</w:t>
      </w:r>
      <w:r w:rsidR="00857354" w:rsidRPr="00F47EFE">
        <w:t xml:space="preserve"> (February 2015 for</w:t>
      </w:r>
      <w:r w:rsidR="00B36067" w:rsidRPr="00F47EFE">
        <w:t xml:space="preserve"> </w:t>
      </w:r>
      <w:r w:rsidR="00982C79" w:rsidRPr="00F47EFE">
        <w:t>nitrogen</w:t>
      </w:r>
      <w:r w:rsidR="005C73C3" w:rsidRPr="00F47EFE">
        <w:t xml:space="preserve"> </w:t>
      </w:r>
      <w:r w:rsidR="00982C79" w:rsidRPr="00F47EFE">
        <w:t>trifluoride</w:t>
      </w:r>
      <w:r w:rsidR="00B36067" w:rsidRPr="00F47EFE">
        <w:t xml:space="preserve"> and recently calibrated </w:t>
      </w:r>
      <w:r w:rsidR="00A460A6" w:rsidRPr="00F47EFE">
        <w:t>trifluoromethyl</w:t>
      </w:r>
      <w:r w:rsidR="00AB6B81">
        <w:t xml:space="preserve"> </w:t>
      </w:r>
      <w:r w:rsidR="00187BB6" w:rsidRPr="00F47EFE">
        <w:t xml:space="preserve">sulfur </w:t>
      </w:r>
      <w:r w:rsidR="00A460A6" w:rsidRPr="00F47EFE">
        <w:t>pentafluoride</w:t>
      </w:r>
      <w:r w:rsidR="00B36067" w:rsidRPr="00F47EFE">
        <w:t xml:space="preserve"> going back to late 2010).</w:t>
      </w:r>
      <w:r w:rsidR="00A62C42" w:rsidRPr="00F47EFE">
        <w:t xml:space="preserve"> </w:t>
      </w:r>
      <w:r w:rsidR="00D47202" w:rsidRPr="00F47EFE">
        <w:t>These data are used, in conjunction with similar data collected from other Northern and Southern Hemispheric sites, to estimate global and regional concentration trends</w:t>
      </w:r>
      <w:r w:rsidR="00D220E4" w:rsidRPr="00F47EFE">
        <w:t xml:space="preserve">, atmospheric lifetimes, </w:t>
      </w:r>
      <w:r w:rsidR="00D47202" w:rsidRPr="00F47EFE">
        <w:t>emissions</w:t>
      </w:r>
      <w:r w:rsidR="00D220E4" w:rsidRPr="00F47EFE">
        <w:t xml:space="preserve"> and radiative forcings</w:t>
      </w:r>
      <w:r w:rsidR="00D47202" w:rsidRPr="00F47EFE">
        <w:t xml:space="preserve"> for these species:</w:t>
      </w:r>
    </w:p>
    <w:p w14:paraId="610D396A" w14:textId="34EF67C5" w:rsidR="00D47202" w:rsidRPr="00F47EFE" w:rsidRDefault="00D47202" w:rsidP="00537E57">
      <w:pPr>
        <w:pStyle w:val="BodyTextIndent"/>
      </w:pPr>
      <w:r w:rsidRPr="00F47EFE">
        <w:t>HFCs</w:t>
      </w:r>
      <w:r w:rsidR="00FF6CCD" w:rsidRPr="00F47EFE">
        <w:tab/>
      </w:r>
      <w:r w:rsidRPr="00F47EFE">
        <w:t xml:space="preserve">Oram </w:t>
      </w:r>
      <w:r w:rsidRPr="00F47EFE">
        <w:rPr>
          <w:i/>
        </w:rPr>
        <w:t>et al</w:t>
      </w:r>
      <w:r w:rsidRPr="00F47EFE">
        <w:t>., 19</w:t>
      </w:r>
      <w:r w:rsidR="00DC1E1B" w:rsidRPr="00F47EFE">
        <w:t>96, 1998; Oram, 1999</w:t>
      </w:r>
      <w:r w:rsidR="00004B77" w:rsidRPr="00F47EFE">
        <w:t xml:space="preserve">; </w:t>
      </w:r>
      <w:r w:rsidRPr="00F47EFE">
        <w:t xml:space="preserve">O’Doherty </w:t>
      </w:r>
      <w:r w:rsidRPr="00F47EFE">
        <w:rPr>
          <w:i/>
        </w:rPr>
        <w:t>et al</w:t>
      </w:r>
      <w:r w:rsidRPr="00F47EFE">
        <w:t>., 2004, 2009</w:t>
      </w:r>
      <w:r w:rsidR="00080E3D" w:rsidRPr="00F47EFE">
        <w:t>, 2014</w:t>
      </w:r>
      <w:r w:rsidRPr="00F47EFE">
        <w:t xml:space="preserve">; Greally </w:t>
      </w:r>
      <w:r w:rsidRPr="00F47EFE">
        <w:rPr>
          <w:i/>
        </w:rPr>
        <w:t>et al</w:t>
      </w:r>
      <w:r w:rsidRPr="00F47EFE">
        <w:t xml:space="preserve">., 2007; Stohl </w:t>
      </w:r>
      <w:r w:rsidRPr="00F47EFE">
        <w:rPr>
          <w:i/>
        </w:rPr>
        <w:t>et al</w:t>
      </w:r>
      <w:r w:rsidRPr="00F47EFE">
        <w:t xml:space="preserve">.,2009; Miller </w:t>
      </w:r>
      <w:r w:rsidRPr="00F47EFE">
        <w:rPr>
          <w:i/>
        </w:rPr>
        <w:t>et al</w:t>
      </w:r>
      <w:r w:rsidRPr="00F47EFE">
        <w:t xml:space="preserve">., 2010; Vollmer </w:t>
      </w:r>
      <w:r w:rsidRPr="00F47EFE">
        <w:rPr>
          <w:i/>
        </w:rPr>
        <w:t>et al</w:t>
      </w:r>
      <w:r w:rsidRPr="00F47EFE">
        <w:t>., 2011;</w:t>
      </w:r>
      <w:r w:rsidR="00D220E4" w:rsidRPr="00F47EFE">
        <w:t xml:space="preserve"> </w:t>
      </w:r>
      <w:r w:rsidRPr="00F47EFE">
        <w:t>Arnold</w:t>
      </w:r>
      <w:r w:rsidRPr="00F47EFE">
        <w:rPr>
          <w:i/>
        </w:rPr>
        <w:t xml:space="preserve"> et al.</w:t>
      </w:r>
      <w:r w:rsidRPr="00F47EFE">
        <w:t>, 201</w:t>
      </w:r>
      <w:r w:rsidR="00D220E4" w:rsidRPr="00F47EFE">
        <w:t xml:space="preserve">4; </w:t>
      </w:r>
      <w:r w:rsidR="00080E3D" w:rsidRPr="00F47EFE">
        <w:t xml:space="preserve">Fraser </w:t>
      </w:r>
      <w:r w:rsidR="00080E3D" w:rsidRPr="00F47EFE">
        <w:rPr>
          <w:i/>
        </w:rPr>
        <w:t>et al</w:t>
      </w:r>
      <w:r w:rsidR="00080E3D" w:rsidRPr="00F47EFE">
        <w:t>., 2014</w:t>
      </w:r>
      <w:r w:rsidR="00731257" w:rsidRPr="00F47EFE">
        <w:t>a</w:t>
      </w:r>
      <w:r w:rsidR="00FE7942" w:rsidRPr="00F47EFE">
        <w:t>, 2016</w:t>
      </w:r>
      <w:r w:rsidR="00080E3D" w:rsidRPr="00F47EFE">
        <w:t xml:space="preserve">; Krummel </w:t>
      </w:r>
      <w:r w:rsidR="00080E3D" w:rsidRPr="00F47EFE">
        <w:rPr>
          <w:i/>
        </w:rPr>
        <w:t>et al</w:t>
      </w:r>
      <w:r w:rsidR="00080E3D" w:rsidRPr="00F47EFE">
        <w:t xml:space="preserve">., 2014; </w:t>
      </w:r>
      <w:r w:rsidR="00D220E4" w:rsidRPr="00F47EFE">
        <w:t xml:space="preserve">Rigby </w:t>
      </w:r>
      <w:r w:rsidR="00D220E4" w:rsidRPr="00F47EFE">
        <w:rPr>
          <w:i/>
        </w:rPr>
        <w:t>et al</w:t>
      </w:r>
      <w:r w:rsidR="00D220E4" w:rsidRPr="00F47EFE">
        <w:t>., 2014</w:t>
      </w:r>
      <w:r w:rsidR="001224AD" w:rsidRPr="00F47EFE">
        <w:t xml:space="preserve">; </w:t>
      </w:r>
      <w:r w:rsidR="00CB68F8" w:rsidRPr="00F47EFE">
        <w:t xml:space="preserve">Fortems-Cheney </w:t>
      </w:r>
      <w:r w:rsidR="00CB68F8" w:rsidRPr="00F47EFE">
        <w:rPr>
          <w:i/>
        </w:rPr>
        <w:t>et al</w:t>
      </w:r>
      <w:r w:rsidR="00CB68F8" w:rsidRPr="00F47EFE">
        <w:t xml:space="preserve">., 2015; </w:t>
      </w:r>
      <w:r w:rsidR="001224AD" w:rsidRPr="00F47EFE">
        <w:t xml:space="preserve">Lunt </w:t>
      </w:r>
      <w:r w:rsidR="001224AD" w:rsidRPr="00F47EFE">
        <w:rPr>
          <w:i/>
        </w:rPr>
        <w:t>et al</w:t>
      </w:r>
      <w:r w:rsidR="001224AD" w:rsidRPr="00F47EFE">
        <w:t xml:space="preserve">., 2015; Simmonds </w:t>
      </w:r>
      <w:r w:rsidR="001224AD" w:rsidRPr="00F47EFE">
        <w:rPr>
          <w:i/>
        </w:rPr>
        <w:t>et al</w:t>
      </w:r>
      <w:r w:rsidR="007D11B2" w:rsidRPr="00F47EFE">
        <w:t xml:space="preserve">., </w:t>
      </w:r>
      <w:r w:rsidR="007870D3" w:rsidRPr="00F47EFE">
        <w:t xml:space="preserve">2015, </w:t>
      </w:r>
      <w:r w:rsidR="007D11B2" w:rsidRPr="00F47EFE">
        <w:t>2016</w:t>
      </w:r>
      <w:r w:rsidR="00207BB9" w:rsidRPr="00F47EFE">
        <w:t>, 2017</w:t>
      </w:r>
      <w:r w:rsidR="00DC1E1B" w:rsidRPr="00F47EFE">
        <w:t>, 2018</w:t>
      </w:r>
      <w:r w:rsidR="004C54EE" w:rsidRPr="00F47EFE">
        <w:t xml:space="preserve">; Meinshausen </w:t>
      </w:r>
      <w:r w:rsidR="004C54EE" w:rsidRPr="00F47EFE">
        <w:rPr>
          <w:i/>
        </w:rPr>
        <w:t>et al</w:t>
      </w:r>
      <w:r w:rsidR="004C54EE" w:rsidRPr="00F47EFE">
        <w:t>., 2017</w:t>
      </w:r>
      <w:r w:rsidR="00A72A08" w:rsidRPr="00F47EFE">
        <w:t xml:space="preserve">; </w:t>
      </w:r>
      <w:r w:rsidR="00CE3481" w:rsidRPr="00F47EFE">
        <w:t xml:space="preserve">Leedham </w:t>
      </w:r>
      <w:r w:rsidR="00A72A08" w:rsidRPr="00F47EFE">
        <w:t xml:space="preserve">Elvidge </w:t>
      </w:r>
      <w:r w:rsidR="00A72A08" w:rsidRPr="00F47EFE">
        <w:rPr>
          <w:i/>
        </w:rPr>
        <w:t>et al</w:t>
      </w:r>
      <w:r w:rsidR="00A72A08" w:rsidRPr="00F47EFE">
        <w:t>., 201</w:t>
      </w:r>
      <w:r w:rsidR="00BF3B3A" w:rsidRPr="00F47EFE">
        <w:t>8</w:t>
      </w:r>
      <w:r w:rsidR="00CE3481" w:rsidRPr="00F47EFE">
        <w:t xml:space="preserve">; </w:t>
      </w:r>
      <w:r w:rsidR="00BE6AD2" w:rsidRPr="00F47EFE">
        <w:t xml:space="preserve">Liang </w:t>
      </w:r>
      <w:r w:rsidR="00BE6AD2" w:rsidRPr="00F47EFE">
        <w:rPr>
          <w:i/>
        </w:rPr>
        <w:t>et al</w:t>
      </w:r>
      <w:r w:rsidR="00BE6AD2" w:rsidRPr="00F47EFE">
        <w:t>., 2017</w:t>
      </w:r>
      <w:r w:rsidR="00C32E87">
        <w:t xml:space="preserve">; </w:t>
      </w:r>
      <w:r w:rsidR="00C32E87" w:rsidRPr="00FC68EF">
        <w:t>Montzka and Velders, 2018</w:t>
      </w:r>
      <w:r w:rsidR="00C32E87">
        <w:t xml:space="preserve">; </w:t>
      </w:r>
      <w:r w:rsidR="00C32E87" w:rsidRPr="00890F01">
        <w:t xml:space="preserve">Li </w:t>
      </w:r>
      <w:r w:rsidR="00C32E87" w:rsidRPr="00890F01">
        <w:rPr>
          <w:i/>
        </w:rPr>
        <w:t>et al</w:t>
      </w:r>
      <w:r w:rsidR="00C32E87" w:rsidRPr="00890F01">
        <w:t>., 2019</w:t>
      </w:r>
    </w:p>
    <w:p w14:paraId="53607731" w14:textId="3A875EB9" w:rsidR="00380854" w:rsidRPr="00F47EFE" w:rsidRDefault="00D47202" w:rsidP="00004B77">
      <w:pPr>
        <w:pStyle w:val="BodyTextIndent"/>
        <w:ind w:left="1134"/>
        <w:rPr>
          <w:szCs w:val="20"/>
        </w:rPr>
      </w:pPr>
      <w:r w:rsidRPr="00F47EFE">
        <w:rPr>
          <w:szCs w:val="20"/>
        </w:rPr>
        <w:t>PFCs</w:t>
      </w:r>
      <w:r w:rsidR="00FF6CCD" w:rsidRPr="00F47EFE">
        <w:rPr>
          <w:szCs w:val="20"/>
        </w:rPr>
        <w:tab/>
      </w:r>
      <w:r w:rsidR="000A03F1" w:rsidRPr="00F47EFE">
        <w:rPr>
          <w:szCs w:val="20"/>
        </w:rPr>
        <w:t>Oram, 1999</w:t>
      </w:r>
      <w:r w:rsidR="00004B77" w:rsidRPr="00F47EFE">
        <w:rPr>
          <w:szCs w:val="20"/>
        </w:rPr>
        <w:t xml:space="preserve">; </w:t>
      </w:r>
      <w:r w:rsidRPr="00F47EFE">
        <w:rPr>
          <w:szCs w:val="20"/>
        </w:rPr>
        <w:t xml:space="preserve">Fraser </w:t>
      </w:r>
      <w:r w:rsidRPr="00F47EFE">
        <w:rPr>
          <w:i/>
          <w:szCs w:val="20"/>
        </w:rPr>
        <w:t>et al</w:t>
      </w:r>
      <w:r w:rsidRPr="00F47EFE">
        <w:rPr>
          <w:szCs w:val="20"/>
        </w:rPr>
        <w:t>., 2007, 2011</w:t>
      </w:r>
      <w:r w:rsidR="00080E3D" w:rsidRPr="00F47EFE">
        <w:rPr>
          <w:szCs w:val="20"/>
        </w:rPr>
        <w:t>, 201</w:t>
      </w:r>
      <w:r w:rsidR="003877A8" w:rsidRPr="00F47EFE">
        <w:rPr>
          <w:szCs w:val="20"/>
        </w:rPr>
        <w:t>3</w:t>
      </w:r>
      <w:r w:rsidR="00FE7942" w:rsidRPr="00F47EFE">
        <w:rPr>
          <w:szCs w:val="20"/>
        </w:rPr>
        <w:t>, 2016</w:t>
      </w:r>
      <w:r w:rsidRPr="00F47EFE">
        <w:rPr>
          <w:szCs w:val="20"/>
        </w:rPr>
        <w:t xml:space="preserve">; Mühle </w:t>
      </w:r>
      <w:r w:rsidRPr="00F47EFE">
        <w:rPr>
          <w:i/>
          <w:szCs w:val="20"/>
        </w:rPr>
        <w:t>et al</w:t>
      </w:r>
      <w:r w:rsidRPr="00F47EFE">
        <w:rPr>
          <w:szCs w:val="20"/>
        </w:rPr>
        <w:t xml:space="preserve">., 2010; </w:t>
      </w:r>
      <w:r w:rsidR="00615A9F" w:rsidRPr="00F47EFE">
        <w:rPr>
          <w:szCs w:val="20"/>
        </w:rPr>
        <w:t xml:space="preserve">Ivy, 2012; </w:t>
      </w:r>
      <w:r w:rsidRPr="00F47EFE">
        <w:rPr>
          <w:szCs w:val="20"/>
        </w:rPr>
        <w:t xml:space="preserve">Ivy </w:t>
      </w:r>
      <w:r w:rsidRPr="00F47EFE">
        <w:rPr>
          <w:i/>
          <w:szCs w:val="20"/>
        </w:rPr>
        <w:t>et al</w:t>
      </w:r>
      <w:r w:rsidRPr="00F47EFE">
        <w:rPr>
          <w:szCs w:val="20"/>
        </w:rPr>
        <w:t xml:space="preserve">., 2012; Laube </w:t>
      </w:r>
      <w:r w:rsidRPr="00F47EFE">
        <w:rPr>
          <w:i/>
          <w:szCs w:val="20"/>
        </w:rPr>
        <w:t>et al</w:t>
      </w:r>
      <w:r w:rsidR="00004B77" w:rsidRPr="00F47EFE">
        <w:rPr>
          <w:szCs w:val="20"/>
        </w:rPr>
        <w:t xml:space="preserve">., </w:t>
      </w:r>
      <w:r w:rsidRPr="00F47EFE">
        <w:rPr>
          <w:szCs w:val="20"/>
        </w:rPr>
        <w:t xml:space="preserve">2012; Oram </w:t>
      </w:r>
      <w:r w:rsidRPr="00F47EFE">
        <w:rPr>
          <w:i/>
          <w:szCs w:val="20"/>
        </w:rPr>
        <w:t>et al</w:t>
      </w:r>
      <w:r w:rsidRPr="00F47EFE">
        <w:rPr>
          <w:szCs w:val="20"/>
        </w:rPr>
        <w:t xml:space="preserve">., 2012; </w:t>
      </w:r>
      <w:r w:rsidR="00080E3D" w:rsidRPr="00F47EFE">
        <w:rPr>
          <w:szCs w:val="20"/>
        </w:rPr>
        <w:t xml:space="preserve">Kim </w:t>
      </w:r>
      <w:r w:rsidR="00080E3D" w:rsidRPr="00F47EFE">
        <w:rPr>
          <w:i/>
          <w:szCs w:val="20"/>
        </w:rPr>
        <w:t>et al</w:t>
      </w:r>
      <w:r w:rsidR="00080E3D" w:rsidRPr="00F47EFE">
        <w:rPr>
          <w:szCs w:val="20"/>
        </w:rPr>
        <w:t xml:space="preserve">., 2014; </w:t>
      </w:r>
      <w:r w:rsidR="00080E3D" w:rsidRPr="00F47EFE">
        <w:t xml:space="preserve">Krummel </w:t>
      </w:r>
      <w:r w:rsidR="00080E3D" w:rsidRPr="00F47EFE">
        <w:rPr>
          <w:i/>
        </w:rPr>
        <w:t>et al</w:t>
      </w:r>
      <w:r w:rsidR="00080E3D" w:rsidRPr="00F47EFE">
        <w:t xml:space="preserve">., 2014; </w:t>
      </w:r>
      <w:r w:rsidRPr="00F47EFE">
        <w:rPr>
          <w:szCs w:val="20"/>
        </w:rPr>
        <w:t xml:space="preserve">Rigby </w:t>
      </w:r>
      <w:r w:rsidRPr="00F47EFE">
        <w:rPr>
          <w:i/>
          <w:szCs w:val="20"/>
        </w:rPr>
        <w:t>et al</w:t>
      </w:r>
      <w:r w:rsidRPr="00F47EFE">
        <w:rPr>
          <w:szCs w:val="20"/>
        </w:rPr>
        <w:t>., 2014</w:t>
      </w:r>
      <w:r w:rsidR="001224AD" w:rsidRPr="00F47EFE">
        <w:rPr>
          <w:szCs w:val="20"/>
        </w:rPr>
        <w:t xml:space="preserve">; Wong </w:t>
      </w:r>
      <w:r w:rsidR="001224AD" w:rsidRPr="00F47EFE">
        <w:rPr>
          <w:i/>
          <w:szCs w:val="20"/>
        </w:rPr>
        <w:t>et al</w:t>
      </w:r>
      <w:r w:rsidR="001224AD" w:rsidRPr="00F47EFE">
        <w:rPr>
          <w:szCs w:val="20"/>
        </w:rPr>
        <w:t>., 2015</w:t>
      </w:r>
      <w:r w:rsidR="00CB68F8" w:rsidRPr="00F47EFE">
        <w:rPr>
          <w:szCs w:val="20"/>
        </w:rPr>
        <w:t>;</w:t>
      </w:r>
      <w:r w:rsidR="00CB68F8" w:rsidRPr="00F47EFE">
        <w:t xml:space="preserve"> Trudinger </w:t>
      </w:r>
      <w:r w:rsidR="00CB68F8" w:rsidRPr="00F47EFE">
        <w:rPr>
          <w:i/>
        </w:rPr>
        <w:t>et al</w:t>
      </w:r>
      <w:r w:rsidR="00CB68F8" w:rsidRPr="00F47EFE">
        <w:t>., 2016</w:t>
      </w:r>
      <w:r w:rsidR="004C54EE" w:rsidRPr="00F47EFE">
        <w:t xml:space="preserve">; Meinshausen </w:t>
      </w:r>
      <w:r w:rsidR="004C54EE" w:rsidRPr="00F47EFE">
        <w:rPr>
          <w:i/>
        </w:rPr>
        <w:t>et al</w:t>
      </w:r>
      <w:r w:rsidR="004C54EE" w:rsidRPr="00F47EFE">
        <w:t>., 2017</w:t>
      </w:r>
      <w:r w:rsidR="00A72A08" w:rsidRPr="00F47EFE">
        <w:t xml:space="preserve">; </w:t>
      </w:r>
      <w:r w:rsidR="003C0B55" w:rsidRPr="00F47EFE">
        <w:t xml:space="preserve">Leedham </w:t>
      </w:r>
      <w:r w:rsidR="00A72A08" w:rsidRPr="00F47EFE">
        <w:t xml:space="preserve">Elvidge </w:t>
      </w:r>
      <w:r w:rsidR="00A72A08" w:rsidRPr="00F47EFE">
        <w:rPr>
          <w:i/>
        </w:rPr>
        <w:t>et al</w:t>
      </w:r>
      <w:r w:rsidR="00A72A08" w:rsidRPr="00F47EFE">
        <w:t>., 201</w:t>
      </w:r>
      <w:r w:rsidR="00BF3B3A" w:rsidRPr="00F47EFE">
        <w:t>8</w:t>
      </w:r>
      <w:r w:rsidR="005D0A21" w:rsidRPr="00F47EFE">
        <w:t xml:space="preserve">; Droste </w:t>
      </w:r>
      <w:r w:rsidR="005D0A21" w:rsidRPr="00F47EFE">
        <w:rPr>
          <w:i/>
        </w:rPr>
        <w:t>et al</w:t>
      </w:r>
      <w:r w:rsidR="005D0A21" w:rsidRPr="00F47EFE">
        <w:t>., 2018</w:t>
      </w:r>
      <w:r w:rsidR="00C32E87">
        <w:t xml:space="preserve">; </w:t>
      </w:r>
      <w:r w:rsidR="00C32E87" w:rsidRPr="00890F01">
        <w:t>Engel and Rigby, 2018</w:t>
      </w:r>
      <w:r w:rsidR="00C32E87">
        <w:t xml:space="preserve">; </w:t>
      </w:r>
      <w:r w:rsidR="00C32E87" w:rsidRPr="00890F01">
        <w:t xml:space="preserve">Li </w:t>
      </w:r>
      <w:r w:rsidR="00C32E87" w:rsidRPr="00890F01">
        <w:rPr>
          <w:i/>
        </w:rPr>
        <w:t>et al</w:t>
      </w:r>
      <w:r w:rsidR="00C32E87" w:rsidRPr="00890F01">
        <w:t>., 2019</w:t>
      </w:r>
    </w:p>
    <w:p w14:paraId="36C96AEB" w14:textId="2696D0E5" w:rsidR="00974D5B" w:rsidRPr="00F47EFE" w:rsidRDefault="00D47202" w:rsidP="00D47202">
      <w:pPr>
        <w:pStyle w:val="BodyTextIndent"/>
        <w:rPr>
          <w:szCs w:val="20"/>
        </w:rPr>
      </w:pPr>
      <w:r w:rsidRPr="00F47EFE">
        <w:rPr>
          <w:szCs w:val="20"/>
        </w:rPr>
        <w:t>SF</w:t>
      </w:r>
      <w:r w:rsidRPr="00F47EFE">
        <w:rPr>
          <w:szCs w:val="20"/>
          <w:vertAlign w:val="subscript"/>
        </w:rPr>
        <w:t>6</w:t>
      </w:r>
      <w:r w:rsidRPr="00F47EFE">
        <w:rPr>
          <w:szCs w:val="20"/>
        </w:rPr>
        <w:t xml:space="preserve"> </w:t>
      </w:r>
      <w:r w:rsidRPr="00F47EFE">
        <w:rPr>
          <w:szCs w:val="20"/>
        </w:rPr>
        <w:tab/>
        <w:t xml:space="preserve">Maiss </w:t>
      </w:r>
      <w:r w:rsidRPr="00F47EFE">
        <w:rPr>
          <w:i/>
          <w:szCs w:val="20"/>
        </w:rPr>
        <w:t>et al</w:t>
      </w:r>
      <w:r w:rsidRPr="00F47EFE">
        <w:rPr>
          <w:szCs w:val="20"/>
        </w:rPr>
        <w:t xml:space="preserve">., 1996; Oram, 1999; Fraser </w:t>
      </w:r>
      <w:r w:rsidRPr="00F47EFE">
        <w:rPr>
          <w:i/>
          <w:szCs w:val="20"/>
        </w:rPr>
        <w:t>et al</w:t>
      </w:r>
      <w:r w:rsidRPr="00F47EFE">
        <w:rPr>
          <w:szCs w:val="20"/>
        </w:rPr>
        <w:t>., 2004</w:t>
      </w:r>
      <w:r w:rsidR="00080E3D" w:rsidRPr="00F47EFE">
        <w:rPr>
          <w:szCs w:val="20"/>
        </w:rPr>
        <w:t>, 2014</w:t>
      </w:r>
      <w:r w:rsidR="00731257" w:rsidRPr="00F47EFE">
        <w:rPr>
          <w:szCs w:val="20"/>
        </w:rPr>
        <w:t>a</w:t>
      </w:r>
      <w:r w:rsidR="00FE7942" w:rsidRPr="00F47EFE">
        <w:rPr>
          <w:szCs w:val="20"/>
        </w:rPr>
        <w:t>, 2016</w:t>
      </w:r>
      <w:r w:rsidRPr="00F47EFE">
        <w:rPr>
          <w:szCs w:val="20"/>
        </w:rPr>
        <w:t xml:space="preserve">; </w:t>
      </w:r>
      <w:r w:rsidR="00757DE0" w:rsidRPr="00F47EFE">
        <w:rPr>
          <w:szCs w:val="20"/>
        </w:rPr>
        <w:t>Levin</w:t>
      </w:r>
      <w:r w:rsidR="00266916" w:rsidRPr="00F47EFE">
        <w:rPr>
          <w:szCs w:val="20"/>
        </w:rPr>
        <w:t xml:space="preserve"> </w:t>
      </w:r>
      <w:r w:rsidR="00AA1211" w:rsidRPr="00F47EFE">
        <w:rPr>
          <w:i/>
          <w:szCs w:val="20"/>
        </w:rPr>
        <w:t>et al</w:t>
      </w:r>
      <w:r w:rsidR="00266916" w:rsidRPr="00F47EFE">
        <w:rPr>
          <w:szCs w:val="20"/>
        </w:rPr>
        <w:t xml:space="preserve">., 2010; </w:t>
      </w:r>
      <w:r w:rsidRPr="00F47EFE">
        <w:rPr>
          <w:szCs w:val="20"/>
        </w:rPr>
        <w:t xml:space="preserve">Rigby </w:t>
      </w:r>
      <w:r w:rsidRPr="00F47EFE">
        <w:rPr>
          <w:i/>
          <w:szCs w:val="20"/>
        </w:rPr>
        <w:t>et al</w:t>
      </w:r>
      <w:r w:rsidRPr="00F47EFE">
        <w:rPr>
          <w:szCs w:val="20"/>
        </w:rPr>
        <w:t>., 2010, 2</w:t>
      </w:r>
      <w:r w:rsidR="00251FFD" w:rsidRPr="00F47EFE">
        <w:rPr>
          <w:szCs w:val="20"/>
        </w:rPr>
        <w:t>0</w:t>
      </w:r>
      <w:r w:rsidRPr="00F47EFE">
        <w:rPr>
          <w:szCs w:val="20"/>
        </w:rPr>
        <w:t>14;</w:t>
      </w:r>
      <w:r w:rsidR="00E33669" w:rsidRPr="00F47EFE">
        <w:rPr>
          <w:szCs w:val="20"/>
        </w:rPr>
        <w:t xml:space="preserve"> Sturges </w:t>
      </w:r>
      <w:r w:rsidR="00E33669" w:rsidRPr="00F47EFE">
        <w:rPr>
          <w:i/>
          <w:szCs w:val="20"/>
        </w:rPr>
        <w:t>et al</w:t>
      </w:r>
      <w:r w:rsidR="00E33669" w:rsidRPr="00F47EFE">
        <w:rPr>
          <w:szCs w:val="20"/>
        </w:rPr>
        <w:t>. 2012;</w:t>
      </w:r>
      <w:r w:rsidRPr="00F47EFE">
        <w:rPr>
          <w:szCs w:val="20"/>
        </w:rPr>
        <w:t xml:space="preserve"> Ganesan </w:t>
      </w:r>
      <w:r w:rsidRPr="00F47EFE">
        <w:rPr>
          <w:i/>
          <w:szCs w:val="20"/>
        </w:rPr>
        <w:t>et al</w:t>
      </w:r>
      <w:r w:rsidRPr="00F47EFE">
        <w:rPr>
          <w:szCs w:val="20"/>
        </w:rPr>
        <w:t xml:space="preserve">., </w:t>
      </w:r>
      <w:r w:rsidR="00DF0C98" w:rsidRPr="00F47EFE">
        <w:rPr>
          <w:szCs w:val="20"/>
        </w:rPr>
        <w:t>2014</w:t>
      </w:r>
      <w:r w:rsidR="00080E3D" w:rsidRPr="00F47EFE">
        <w:rPr>
          <w:szCs w:val="20"/>
        </w:rPr>
        <w:t xml:space="preserve">; </w:t>
      </w:r>
      <w:r w:rsidR="00080E3D" w:rsidRPr="00F47EFE">
        <w:t xml:space="preserve">Krummel </w:t>
      </w:r>
      <w:r w:rsidR="00080E3D" w:rsidRPr="00F47EFE">
        <w:rPr>
          <w:i/>
        </w:rPr>
        <w:t>et al</w:t>
      </w:r>
      <w:r w:rsidR="00080E3D" w:rsidRPr="00F47EFE">
        <w:t>., 2014</w:t>
      </w:r>
      <w:r w:rsidR="004C54EE" w:rsidRPr="00F47EFE">
        <w:t xml:space="preserve">; Meinshausen </w:t>
      </w:r>
      <w:r w:rsidR="004C54EE" w:rsidRPr="00F47EFE">
        <w:rPr>
          <w:i/>
        </w:rPr>
        <w:t>et al</w:t>
      </w:r>
      <w:r w:rsidR="004C54EE" w:rsidRPr="00F47EFE">
        <w:t>., 2017</w:t>
      </w:r>
      <w:r w:rsidR="00A72A08" w:rsidRPr="00F47EFE">
        <w:t xml:space="preserve">; </w:t>
      </w:r>
      <w:r w:rsidR="003C0B55" w:rsidRPr="00F47EFE">
        <w:t xml:space="preserve">Leedham </w:t>
      </w:r>
      <w:r w:rsidR="00A72A08" w:rsidRPr="00F47EFE">
        <w:t xml:space="preserve">Elvidge </w:t>
      </w:r>
      <w:r w:rsidR="00A72A08" w:rsidRPr="00F47EFE">
        <w:rPr>
          <w:i/>
        </w:rPr>
        <w:t>et al</w:t>
      </w:r>
      <w:r w:rsidR="00A72A08" w:rsidRPr="00F47EFE">
        <w:t>., 201</w:t>
      </w:r>
      <w:r w:rsidR="00BF3B3A" w:rsidRPr="00F47EFE">
        <w:t>8</w:t>
      </w:r>
      <w:r w:rsidR="00C32E87">
        <w:t xml:space="preserve">; </w:t>
      </w:r>
      <w:r w:rsidR="00C32E87" w:rsidRPr="00890F01">
        <w:t>Engel and Rigby, 2018</w:t>
      </w:r>
    </w:p>
    <w:p w14:paraId="68178439" w14:textId="77777777" w:rsidR="003C1075" w:rsidRPr="00F47EFE" w:rsidRDefault="003C1075" w:rsidP="00D47202">
      <w:pPr>
        <w:pStyle w:val="BodyTextIndent"/>
        <w:rPr>
          <w:szCs w:val="20"/>
        </w:rPr>
      </w:pPr>
      <w:r w:rsidRPr="00F47EFE">
        <w:rPr>
          <w:szCs w:val="20"/>
        </w:rPr>
        <w:t>NF</w:t>
      </w:r>
      <w:r w:rsidRPr="00F47EFE">
        <w:rPr>
          <w:szCs w:val="20"/>
          <w:vertAlign w:val="subscript"/>
        </w:rPr>
        <w:t>3</w:t>
      </w:r>
      <w:r w:rsidRPr="00F47EFE">
        <w:rPr>
          <w:szCs w:val="20"/>
          <w:vertAlign w:val="subscript"/>
        </w:rPr>
        <w:tab/>
      </w:r>
      <w:r w:rsidRPr="00F47EFE">
        <w:rPr>
          <w:szCs w:val="20"/>
        </w:rPr>
        <w:t>Weis</w:t>
      </w:r>
      <w:r w:rsidR="002B73F2" w:rsidRPr="00F47EFE">
        <w:rPr>
          <w:szCs w:val="20"/>
        </w:rPr>
        <w:t>s</w:t>
      </w:r>
      <w:r w:rsidRPr="00F47EFE">
        <w:rPr>
          <w:szCs w:val="20"/>
        </w:rPr>
        <w:t xml:space="preserve"> </w:t>
      </w:r>
      <w:r w:rsidRPr="00F47EFE">
        <w:rPr>
          <w:i/>
          <w:szCs w:val="20"/>
        </w:rPr>
        <w:t>et al</w:t>
      </w:r>
      <w:r w:rsidRPr="00F47EFE">
        <w:rPr>
          <w:szCs w:val="20"/>
        </w:rPr>
        <w:t xml:space="preserve">., 2008; Arnold </w:t>
      </w:r>
      <w:r w:rsidRPr="00F47EFE">
        <w:rPr>
          <w:i/>
          <w:szCs w:val="20"/>
        </w:rPr>
        <w:t>et al</w:t>
      </w:r>
      <w:r w:rsidRPr="00F47EFE">
        <w:rPr>
          <w:szCs w:val="20"/>
        </w:rPr>
        <w:t>., 2013</w:t>
      </w:r>
      <w:r w:rsidR="000228BE" w:rsidRPr="00F47EFE">
        <w:rPr>
          <w:szCs w:val="20"/>
        </w:rPr>
        <w:t xml:space="preserve">; Rigby </w:t>
      </w:r>
      <w:r w:rsidR="000228BE" w:rsidRPr="00F47EFE">
        <w:rPr>
          <w:i/>
          <w:szCs w:val="20"/>
        </w:rPr>
        <w:t>et al</w:t>
      </w:r>
      <w:r w:rsidR="000228BE" w:rsidRPr="00F47EFE">
        <w:rPr>
          <w:szCs w:val="20"/>
        </w:rPr>
        <w:t>., 2014</w:t>
      </w:r>
      <w:r w:rsidR="004C54EE" w:rsidRPr="00F47EFE">
        <w:rPr>
          <w:szCs w:val="20"/>
        </w:rPr>
        <w:t xml:space="preserve">; </w:t>
      </w:r>
      <w:r w:rsidR="004C54EE" w:rsidRPr="00F47EFE">
        <w:t xml:space="preserve">Meinshausen </w:t>
      </w:r>
      <w:r w:rsidR="004C54EE" w:rsidRPr="00F47EFE">
        <w:rPr>
          <w:i/>
        </w:rPr>
        <w:t>et al</w:t>
      </w:r>
      <w:r w:rsidR="004C54EE" w:rsidRPr="00F47EFE">
        <w:t>., 2017</w:t>
      </w:r>
    </w:p>
    <w:p w14:paraId="69386A27" w14:textId="77777777" w:rsidR="003C1075" w:rsidRPr="00F47EFE" w:rsidRDefault="00400352" w:rsidP="00D47202">
      <w:pPr>
        <w:pStyle w:val="BodyTextIndent"/>
        <w:rPr>
          <w:szCs w:val="20"/>
        </w:rPr>
      </w:pPr>
      <w:r w:rsidRPr="00F47EFE">
        <w:rPr>
          <w:szCs w:val="20"/>
        </w:rPr>
        <w:t>SO</w:t>
      </w:r>
      <w:r w:rsidRPr="00F47EFE">
        <w:rPr>
          <w:szCs w:val="20"/>
          <w:vertAlign w:val="subscript"/>
        </w:rPr>
        <w:t>2</w:t>
      </w:r>
      <w:r w:rsidRPr="00F47EFE">
        <w:rPr>
          <w:szCs w:val="20"/>
        </w:rPr>
        <w:t>F</w:t>
      </w:r>
      <w:r w:rsidRPr="00F47EFE">
        <w:rPr>
          <w:szCs w:val="20"/>
          <w:vertAlign w:val="subscript"/>
        </w:rPr>
        <w:t>2</w:t>
      </w:r>
      <w:r w:rsidRPr="00F47EFE">
        <w:rPr>
          <w:szCs w:val="20"/>
          <w:vertAlign w:val="subscript"/>
        </w:rPr>
        <w:tab/>
      </w:r>
      <w:r w:rsidRPr="00F47EFE">
        <w:rPr>
          <w:szCs w:val="20"/>
        </w:rPr>
        <w:t xml:space="preserve">Muhle </w:t>
      </w:r>
      <w:r w:rsidRPr="00F47EFE">
        <w:rPr>
          <w:i/>
          <w:szCs w:val="20"/>
        </w:rPr>
        <w:t>et al</w:t>
      </w:r>
      <w:r w:rsidRPr="00F47EFE">
        <w:rPr>
          <w:szCs w:val="20"/>
        </w:rPr>
        <w:t>., 20</w:t>
      </w:r>
      <w:r w:rsidR="008C1F28" w:rsidRPr="00F47EFE">
        <w:rPr>
          <w:szCs w:val="20"/>
        </w:rPr>
        <w:t>09</w:t>
      </w:r>
      <w:r w:rsidRPr="00F47EFE">
        <w:rPr>
          <w:szCs w:val="20"/>
        </w:rPr>
        <w:t xml:space="preserve">; Krummel </w:t>
      </w:r>
      <w:r w:rsidRPr="00F47EFE">
        <w:rPr>
          <w:i/>
          <w:szCs w:val="20"/>
        </w:rPr>
        <w:t>et al</w:t>
      </w:r>
      <w:r w:rsidRPr="00F47EFE">
        <w:rPr>
          <w:szCs w:val="20"/>
        </w:rPr>
        <w:t>., 2014</w:t>
      </w:r>
      <w:r w:rsidR="004C54EE" w:rsidRPr="00F47EFE">
        <w:rPr>
          <w:szCs w:val="20"/>
        </w:rPr>
        <w:t xml:space="preserve">; </w:t>
      </w:r>
      <w:r w:rsidR="004C54EE" w:rsidRPr="00F47EFE">
        <w:t xml:space="preserve">Meinshausen </w:t>
      </w:r>
      <w:r w:rsidR="004C54EE" w:rsidRPr="00F47EFE">
        <w:rPr>
          <w:i/>
        </w:rPr>
        <w:t>et al</w:t>
      </w:r>
      <w:r w:rsidR="004C54EE" w:rsidRPr="00F47EFE">
        <w:t>., 2017</w:t>
      </w:r>
    </w:p>
    <w:p w14:paraId="344D4624" w14:textId="77777777" w:rsidR="00400352" w:rsidRPr="00F47EFE" w:rsidRDefault="003C1075" w:rsidP="00D47202">
      <w:pPr>
        <w:pStyle w:val="BodyTextIndent"/>
        <w:rPr>
          <w:szCs w:val="20"/>
        </w:rPr>
      </w:pPr>
      <w:r w:rsidRPr="00F47EFE">
        <w:rPr>
          <w:szCs w:val="20"/>
        </w:rPr>
        <w:t>CF</w:t>
      </w:r>
      <w:r w:rsidRPr="00F47EFE">
        <w:rPr>
          <w:szCs w:val="20"/>
          <w:vertAlign w:val="subscript"/>
        </w:rPr>
        <w:t>3</w:t>
      </w:r>
      <w:r w:rsidRPr="00F47EFE">
        <w:rPr>
          <w:szCs w:val="20"/>
        </w:rPr>
        <w:t>SF</w:t>
      </w:r>
      <w:r w:rsidRPr="00F47EFE">
        <w:rPr>
          <w:szCs w:val="20"/>
          <w:vertAlign w:val="subscript"/>
        </w:rPr>
        <w:t>5</w:t>
      </w:r>
      <w:r w:rsidRPr="00F47EFE">
        <w:rPr>
          <w:szCs w:val="20"/>
        </w:rPr>
        <w:tab/>
        <w:t xml:space="preserve">Sturges </w:t>
      </w:r>
      <w:r w:rsidRPr="00F47EFE">
        <w:rPr>
          <w:i/>
          <w:szCs w:val="20"/>
        </w:rPr>
        <w:t>et al</w:t>
      </w:r>
      <w:r w:rsidRPr="00F47EFE">
        <w:rPr>
          <w:szCs w:val="20"/>
        </w:rPr>
        <w:t xml:space="preserve">., </w:t>
      </w:r>
      <w:r w:rsidR="00DC6C41" w:rsidRPr="00F47EFE">
        <w:rPr>
          <w:szCs w:val="20"/>
        </w:rPr>
        <w:t>2012</w:t>
      </w:r>
    </w:p>
    <w:p w14:paraId="1388A31B" w14:textId="77777777" w:rsidR="00D47202" w:rsidRPr="00F47EFE" w:rsidRDefault="00D47202" w:rsidP="00D47202">
      <w:pPr>
        <w:pStyle w:val="BodyTextIndent"/>
      </w:pPr>
    </w:p>
    <w:p w14:paraId="594D97C4" w14:textId="346144CB" w:rsidR="00974EE5" w:rsidRPr="00F47EFE" w:rsidRDefault="00A32FA1" w:rsidP="000525FF">
      <w:pPr>
        <w:pStyle w:val="BodyText"/>
      </w:pPr>
      <w:r w:rsidRPr="00F47EFE">
        <w:t>The abundances and trends of HFCs, PFCs, sulfur hexafluoride, nitrogen trifluoride, sulfuryl fluoride and trifluoromethyl sulfur pentafluoride in the global background atmosphere, as measured at Cape Grim, Tasmania, or in the Cape Grim air arc</w:t>
      </w:r>
      <w:r w:rsidR="003C0B55" w:rsidRPr="00F47EFE">
        <w:t>hive, are shown in Table 1 (201</w:t>
      </w:r>
      <w:r w:rsidR="001C60B0">
        <w:t>7</w:t>
      </w:r>
      <w:r w:rsidR="007417CC" w:rsidRPr="00F47EFE">
        <w:t>-201</w:t>
      </w:r>
      <w:r w:rsidR="001C60B0">
        <w:t>8</w:t>
      </w:r>
      <w:r w:rsidR="007412F2" w:rsidRPr="00F47EFE">
        <w:t>) and Figure 1 (1998-2017</w:t>
      </w:r>
      <w:r w:rsidRPr="00F47EFE">
        <w:t>).</w:t>
      </w:r>
    </w:p>
    <w:p w14:paraId="2D29D646" w14:textId="77777777" w:rsidR="000525FF" w:rsidRPr="00DE0177" w:rsidRDefault="000525FF" w:rsidP="000525FF">
      <w:pPr>
        <w:pStyle w:val="BodyText"/>
      </w:pPr>
      <w:bookmarkStart w:id="47" w:name="_Toc454551658"/>
      <w:r>
        <w:t xml:space="preserve">The major HFC in the background atmosphere at Cape Grim (and around the globe) is HFC-134a (95.6 ppt in 2018), followed by HFC-23 (30.4 ppt), HFC-125 (24.6 ppt), HFC-143a (21.6 ppt), HFC-32 (15.2 ppt) and HFC-152a (4.7 ppt). </w:t>
      </w:r>
      <w:r w:rsidRPr="00496FE4">
        <w:rPr>
          <w:color w:val="auto"/>
        </w:rPr>
        <w:t xml:space="preserve">The global annual rate of increase of HFC-134a has </w:t>
      </w:r>
      <w:r>
        <w:t>increased from 6.0 ppt (2016-2017) to 6.2 ppt (2017-2018); the HFC-23 growth rate (0.86 ppt, 2016-2017) has increased to 1.21 ppt (2017-2018</w:t>
      </w:r>
      <w:r w:rsidRPr="00496FE4">
        <w:rPr>
          <w:color w:val="auto"/>
        </w:rPr>
        <w:t>); t</w:t>
      </w:r>
      <w:r>
        <w:t>he HFC-143a annual increase (1.7 ppt, 2016-2017) has remained steady at 1.7</w:t>
      </w:r>
      <w:r w:rsidRPr="00496FE4">
        <w:rPr>
          <w:color w:val="auto"/>
        </w:rPr>
        <w:t xml:space="preserve"> ppt</w:t>
      </w:r>
      <w:r>
        <w:t xml:space="preserve"> (2017-2018</w:t>
      </w:r>
      <w:r w:rsidRPr="00496FE4">
        <w:rPr>
          <w:color w:val="auto"/>
        </w:rPr>
        <w:t xml:space="preserve">); </w:t>
      </w:r>
      <w:r>
        <w:t>the HFC-125 annual increase (2.6, 2016-2017) has increased to 3.0 ppt/yr (2017-2018). HFC-152a concentrations had stopped growing in the background atmosphere however, for the last three years the concentrations have been increasing again, with an annual increase of 0.174 ppt/yr (2017-2018); the HFC-32 increase (2.1 ppt, 2016-2017) has increased to 2.7</w:t>
      </w:r>
      <w:r w:rsidRPr="00496FE4">
        <w:rPr>
          <w:color w:val="auto"/>
        </w:rPr>
        <w:t xml:space="preserve"> </w:t>
      </w:r>
      <w:r>
        <w:t>ppt (2017-2018</w:t>
      </w:r>
      <w:r w:rsidRPr="00496FE4">
        <w:rPr>
          <w:color w:val="auto"/>
        </w:rPr>
        <w:t>).</w:t>
      </w:r>
    </w:p>
    <w:p w14:paraId="390E0349" w14:textId="77777777" w:rsidR="000525FF" w:rsidRDefault="000525FF" w:rsidP="000525FF">
      <w:pPr>
        <w:pStyle w:val="BodyText"/>
      </w:pPr>
      <w:r>
        <w:t>The annual growth in total HFCs has increased from 13 ppt/yr (2016-2017) to 15 ppt/yr (2017-2018). Total HFCs in the atmosphere are growing currently (2017-2018) at 8%/yr.</w:t>
      </w:r>
    </w:p>
    <w:p w14:paraId="60302C5D" w14:textId="77777777" w:rsidR="000525FF" w:rsidRDefault="000525FF" w:rsidP="000525FF">
      <w:pPr>
        <w:pStyle w:val="BodyText"/>
      </w:pPr>
      <w:r>
        <w:t>The cumulative concentration of the minor HFCs (HFC-245fa, HFC-227ea, HFC-236fa, HFC-365mfc, HFC-4310mee) is 5.3 ppt (2018), 2.7% of the total HFC concentration in the background atmosphere (197</w:t>
      </w:r>
      <w:r w:rsidRPr="006366C2">
        <w:t xml:space="preserve"> ppt, 2018).</w:t>
      </w:r>
      <w:r>
        <w:rPr>
          <w:color w:val="auto"/>
        </w:rPr>
        <w:t xml:space="preserve"> </w:t>
      </w:r>
      <w:r>
        <w:t xml:space="preserve">The minor HFCs (HFC-245fa, HFC-227ea, HFC-236fa, HFC-365mfc, HFC-4310mee) are growing in the background atmosphere with a cumulative annual growth rate of 0.39 ppt (2017-2018). </w:t>
      </w:r>
    </w:p>
    <w:p w14:paraId="236EEABC" w14:textId="1298F637" w:rsidR="00B67489" w:rsidRPr="00B67489" w:rsidRDefault="00CE3ECC" w:rsidP="00974EE5">
      <w:pPr>
        <w:pStyle w:val="Caption"/>
      </w:pPr>
      <w:bookmarkStart w:id="48" w:name="_Toc37242110"/>
      <w:r w:rsidRPr="00160998">
        <w:rPr>
          <w:b/>
        </w:rPr>
        <w:t>Table</w:t>
      </w:r>
      <w:r w:rsidRPr="00F47EFE">
        <w:rPr>
          <w:b/>
        </w:rPr>
        <w:t xml:space="preserve"> </w:t>
      </w:r>
      <w:r w:rsidR="002272CA" w:rsidRPr="00F47EFE">
        <w:rPr>
          <w:b/>
        </w:rPr>
        <w:fldChar w:fldCharType="begin"/>
      </w:r>
      <w:r w:rsidRPr="00F47EFE">
        <w:rPr>
          <w:b/>
        </w:rPr>
        <w:instrText xml:space="preserve"> SEQ Table \* ARABIC </w:instrText>
      </w:r>
      <w:r w:rsidR="002272CA" w:rsidRPr="00F47EFE">
        <w:rPr>
          <w:b/>
        </w:rPr>
        <w:fldChar w:fldCharType="separate"/>
      </w:r>
      <w:r w:rsidR="00CC6A22">
        <w:rPr>
          <w:b/>
          <w:noProof/>
        </w:rPr>
        <w:t>1</w:t>
      </w:r>
      <w:r w:rsidR="002272CA" w:rsidRPr="00F47EFE">
        <w:rPr>
          <w:b/>
        </w:rPr>
        <w:fldChar w:fldCharType="end"/>
      </w:r>
      <w:r w:rsidR="00D61813" w:rsidRPr="00F47EFE">
        <w:rPr>
          <w:b/>
        </w:rPr>
        <w:t>.</w:t>
      </w:r>
      <w:r w:rsidR="00D61813" w:rsidRPr="00F47EFE">
        <w:t xml:space="preserve"> </w:t>
      </w:r>
      <w:r w:rsidR="004F5FBE" w:rsidRPr="00F47EFE">
        <w:t>Concentrations (201</w:t>
      </w:r>
      <w:r w:rsidR="00491274">
        <w:t>7</w:t>
      </w:r>
      <w:r w:rsidR="004F5FBE" w:rsidRPr="00F47EFE">
        <w:t>, 201</w:t>
      </w:r>
      <w:r w:rsidR="00160998">
        <w:t>8</w:t>
      </w:r>
      <w:r w:rsidR="004F5FBE" w:rsidRPr="00F47EFE">
        <w:t>) and growth rates (201</w:t>
      </w:r>
      <w:r w:rsidR="00407DFD">
        <w:t>7</w:t>
      </w:r>
      <w:r w:rsidR="004F5FBE" w:rsidRPr="00F47EFE">
        <w:t>-201</w:t>
      </w:r>
      <w:r w:rsidR="00407DFD">
        <w:t>8</w:t>
      </w:r>
      <w:r w:rsidR="004F5FBE" w:rsidRPr="00F47EFE">
        <w:t xml:space="preserve">) for </w:t>
      </w:r>
      <w:r w:rsidR="00AF3552" w:rsidRPr="00F47EFE">
        <w:t>HFC</w:t>
      </w:r>
      <w:r w:rsidR="00731257" w:rsidRPr="00F47EFE">
        <w:t xml:space="preserve">s, PFCs, </w:t>
      </w:r>
      <w:r w:rsidR="00A460A6" w:rsidRPr="00F47EFE">
        <w:t>sulfur hexafluoride</w:t>
      </w:r>
      <w:r w:rsidR="001C3080" w:rsidRPr="00F47EFE">
        <w:t xml:space="preserve">, </w:t>
      </w:r>
      <w:r w:rsidR="00982C79" w:rsidRPr="00F47EFE">
        <w:t>nitrogen</w:t>
      </w:r>
      <w:r w:rsidR="005C73C3" w:rsidRPr="00F47EFE">
        <w:t xml:space="preserve"> </w:t>
      </w:r>
      <w:r w:rsidR="00982C79" w:rsidRPr="00F47EFE">
        <w:t>trifluoride</w:t>
      </w:r>
      <w:r w:rsidR="001C3080" w:rsidRPr="00F47EFE">
        <w:t xml:space="preserve">, </w:t>
      </w:r>
      <w:r w:rsidR="00A460A6" w:rsidRPr="00F47EFE">
        <w:t>sulfuryl fluoride</w:t>
      </w:r>
      <w:r w:rsidR="001C3080" w:rsidRPr="00F47EFE">
        <w:t xml:space="preserve"> and </w:t>
      </w:r>
      <w:r w:rsidR="00585979" w:rsidRPr="00F47EFE">
        <w:t>triflu</w:t>
      </w:r>
      <w:r w:rsidR="000B16B8" w:rsidRPr="00F47EFE">
        <w:t>o</w:t>
      </w:r>
      <w:r w:rsidR="00585979" w:rsidRPr="00F47EFE">
        <w:t>romethyl sulfur</w:t>
      </w:r>
      <w:r w:rsidR="00397570" w:rsidRPr="00F47EFE">
        <w:t xml:space="preserve"> </w:t>
      </w:r>
      <w:r w:rsidR="005C73C3" w:rsidRPr="00F47EFE">
        <w:t>pentafluoride</w:t>
      </w:r>
      <w:r w:rsidR="001C3080" w:rsidRPr="00F47EFE">
        <w:t xml:space="preserve"> </w:t>
      </w:r>
      <w:r w:rsidR="004F5FBE" w:rsidRPr="00F47EFE">
        <w:t xml:space="preserve">measured </w:t>
      </w:r>
      <w:r w:rsidR="002C532F" w:rsidRPr="00F47EFE">
        <w:rPr>
          <w:i/>
        </w:rPr>
        <w:t>in situ</w:t>
      </w:r>
      <w:r w:rsidR="002C532F" w:rsidRPr="00F47EFE">
        <w:t xml:space="preserve"> </w:t>
      </w:r>
      <w:r w:rsidR="005529EC" w:rsidRPr="00F47EFE">
        <w:t>at</w:t>
      </w:r>
      <w:r w:rsidR="004F5FBE" w:rsidRPr="00F47EFE">
        <w:t xml:space="preserve"> Cape Grim, Tasmania</w:t>
      </w:r>
      <w:r w:rsidR="005529EC" w:rsidRPr="00F47EFE">
        <w:t xml:space="preserve"> or on air samples collected at Cape Grim</w:t>
      </w:r>
      <w:r w:rsidR="00012660" w:rsidRPr="00F47EFE">
        <w:t xml:space="preserve"> (r</w:t>
      </w:r>
      <w:r w:rsidR="00155712" w:rsidRPr="00F47EFE">
        <w:t>eferences: see</w:t>
      </w:r>
      <w:r w:rsidR="00012660" w:rsidRPr="00F47EFE">
        <w:t xml:space="preserve"> text above</w:t>
      </w:r>
      <w:r w:rsidR="001C3080" w:rsidRPr="00F47EFE">
        <w:t xml:space="preserve">; </w:t>
      </w:r>
      <w:r w:rsidR="00155712" w:rsidRPr="00F47EFE">
        <w:t>CSIRO unpublished Cape Grim Air Archive data)</w:t>
      </w:r>
      <w:r w:rsidR="00012660" w:rsidRPr="00F47EFE">
        <w:t>.</w:t>
      </w:r>
      <w:bookmarkEnd w:id="47"/>
      <w:bookmarkEnd w:id="48"/>
    </w:p>
    <w:tbl>
      <w:tblPr>
        <w:tblStyle w:val="TableCSIRO"/>
        <w:tblW w:w="9964" w:type="dxa"/>
        <w:tblLayout w:type="fixed"/>
        <w:tblCellMar>
          <w:left w:w="28" w:type="dxa"/>
          <w:right w:w="57" w:type="dxa"/>
        </w:tblCellMar>
        <w:tblLook w:val="04A0" w:firstRow="1" w:lastRow="0" w:firstColumn="1" w:lastColumn="0" w:noHBand="0" w:noVBand="1"/>
      </w:tblPr>
      <w:tblGrid>
        <w:gridCol w:w="1476"/>
        <w:gridCol w:w="1264"/>
        <w:gridCol w:w="570"/>
        <w:gridCol w:w="773"/>
        <w:gridCol w:w="681"/>
        <w:gridCol w:w="622"/>
        <w:gridCol w:w="1303"/>
        <w:gridCol w:w="766"/>
        <w:gridCol w:w="566"/>
        <w:gridCol w:w="682"/>
        <w:gridCol w:w="681"/>
        <w:gridCol w:w="580"/>
      </w:tblGrid>
      <w:tr w:rsidR="00045A95" w:rsidRPr="00F47EFE" w14:paraId="38147314" w14:textId="77777777" w:rsidTr="005B7401">
        <w:trPr>
          <w:cnfStyle w:val="100000000000" w:firstRow="1" w:lastRow="0" w:firstColumn="0" w:lastColumn="0" w:oddVBand="0" w:evenVBand="0" w:oddHBand="0" w:evenHBand="0" w:firstRowFirstColumn="0" w:firstRowLastColumn="0" w:lastRowFirstColumn="0" w:lastRowLastColumn="0"/>
          <w:trHeight w:val="300"/>
        </w:trPr>
        <w:tc>
          <w:tcPr>
            <w:tcW w:w="1476" w:type="dxa"/>
            <w:noWrap/>
            <w:vAlign w:val="center"/>
            <w:hideMark/>
          </w:tcPr>
          <w:p w14:paraId="4B361644" w14:textId="77777777" w:rsidR="00045A95" w:rsidRPr="00F47EFE" w:rsidRDefault="00045A95" w:rsidP="00E96226">
            <w:pPr>
              <w:pStyle w:val="TableLeft"/>
            </w:pPr>
            <w:r w:rsidRPr="00F47EFE">
              <w:t>Species</w:t>
            </w:r>
          </w:p>
        </w:tc>
        <w:tc>
          <w:tcPr>
            <w:tcW w:w="1264" w:type="dxa"/>
            <w:noWrap/>
            <w:vAlign w:val="center"/>
            <w:hideMark/>
          </w:tcPr>
          <w:p w14:paraId="75010159" w14:textId="77777777" w:rsidR="00045A95" w:rsidRPr="00F47EFE" w:rsidRDefault="00045A95" w:rsidP="00E96226">
            <w:pPr>
              <w:pStyle w:val="TableLeft"/>
            </w:pPr>
            <w:r w:rsidRPr="00F47EFE">
              <w:t>Formula</w:t>
            </w:r>
          </w:p>
        </w:tc>
        <w:tc>
          <w:tcPr>
            <w:tcW w:w="1343" w:type="dxa"/>
            <w:gridSpan w:val="2"/>
            <w:noWrap/>
            <w:vAlign w:val="center"/>
            <w:hideMark/>
          </w:tcPr>
          <w:p w14:paraId="429D9A95" w14:textId="77777777" w:rsidR="00045A95" w:rsidRPr="00F47EFE" w:rsidRDefault="00045A95" w:rsidP="008D3349">
            <w:pPr>
              <w:pStyle w:val="TableRight"/>
              <w:jc w:val="center"/>
            </w:pPr>
            <w:r w:rsidRPr="00F47EFE">
              <w:t>Concentration</w:t>
            </w:r>
          </w:p>
        </w:tc>
        <w:tc>
          <w:tcPr>
            <w:tcW w:w="1303" w:type="dxa"/>
            <w:gridSpan w:val="2"/>
            <w:noWrap/>
            <w:vAlign w:val="center"/>
            <w:hideMark/>
          </w:tcPr>
          <w:p w14:paraId="33402BA8" w14:textId="77777777" w:rsidR="00045A95" w:rsidRPr="00F47EFE" w:rsidRDefault="00045A95" w:rsidP="008D3349">
            <w:pPr>
              <w:pStyle w:val="TableRight"/>
              <w:jc w:val="center"/>
            </w:pPr>
            <w:r w:rsidRPr="00F47EFE">
              <w:t>Growth</w:t>
            </w:r>
          </w:p>
        </w:tc>
        <w:tc>
          <w:tcPr>
            <w:tcW w:w="1303" w:type="dxa"/>
            <w:noWrap/>
            <w:vAlign w:val="center"/>
            <w:hideMark/>
          </w:tcPr>
          <w:p w14:paraId="3FD7AA97" w14:textId="77777777" w:rsidR="00045A95" w:rsidRPr="00F47EFE" w:rsidRDefault="00045A95" w:rsidP="008D3349">
            <w:pPr>
              <w:pStyle w:val="TableRight"/>
              <w:jc w:val="center"/>
            </w:pPr>
            <w:r w:rsidRPr="00F47EFE">
              <w:t>Species</w:t>
            </w:r>
          </w:p>
        </w:tc>
        <w:tc>
          <w:tcPr>
            <w:tcW w:w="766" w:type="dxa"/>
            <w:noWrap/>
            <w:vAlign w:val="center"/>
            <w:hideMark/>
          </w:tcPr>
          <w:p w14:paraId="4FB84589" w14:textId="77777777" w:rsidR="00045A95" w:rsidRPr="00F47EFE" w:rsidRDefault="00045A95" w:rsidP="008D3349">
            <w:pPr>
              <w:pStyle w:val="TableRight"/>
              <w:jc w:val="center"/>
            </w:pPr>
            <w:r w:rsidRPr="00F47EFE">
              <w:t>Formula</w:t>
            </w:r>
          </w:p>
        </w:tc>
        <w:tc>
          <w:tcPr>
            <w:tcW w:w="1248" w:type="dxa"/>
            <w:gridSpan w:val="2"/>
            <w:noWrap/>
            <w:vAlign w:val="center"/>
            <w:hideMark/>
          </w:tcPr>
          <w:p w14:paraId="6B507B13" w14:textId="77777777" w:rsidR="00045A95" w:rsidRPr="00F47EFE" w:rsidRDefault="00045A95" w:rsidP="008D3349">
            <w:pPr>
              <w:pStyle w:val="TableRight"/>
              <w:jc w:val="center"/>
            </w:pPr>
            <w:r w:rsidRPr="00F47EFE">
              <w:t>Concentration</w:t>
            </w:r>
          </w:p>
        </w:tc>
        <w:tc>
          <w:tcPr>
            <w:tcW w:w="1261" w:type="dxa"/>
            <w:gridSpan w:val="2"/>
            <w:noWrap/>
            <w:vAlign w:val="center"/>
            <w:hideMark/>
          </w:tcPr>
          <w:p w14:paraId="098E6DBC" w14:textId="77777777" w:rsidR="00045A95" w:rsidRPr="00F47EFE" w:rsidRDefault="00045A95" w:rsidP="008D3349">
            <w:pPr>
              <w:pStyle w:val="TableRight"/>
              <w:jc w:val="center"/>
            </w:pPr>
            <w:r w:rsidRPr="00F47EFE">
              <w:t>Growth</w:t>
            </w:r>
          </w:p>
        </w:tc>
      </w:tr>
      <w:tr w:rsidR="008D3349" w:rsidRPr="00F47EFE" w14:paraId="660F809D" w14:textId="77777777" w:rsidTr="005B7401">
        <w:trPr>
          <w:trHeight w:val="300"/>
        </w:trPr>
        <w:tc>
          <w:tcPr>
            <w:tcW w:w="1476" w:type="dxa"/>
            <w:shd w:val="clear" w:color="auto" w:fill="000000" w:themeFill="text1"/>
            <w:noWrap/>
            <w:vAlign w:val="center"/>
            <w:hideMark/>
          </w:tcPr>
          <w:p w14:paraId="038F9F6F" w14:textId="77777777" w:rsidR="00045A95" w:rsidRPr="00F47EFE" w:rsidRDefault="00045A95" w:rsidP="00E96226">
            <w:pPr>
              <w:pStyle w:val="TableLeft"/>
              <w:rPr>
                <w:rFonts w:ascii="Times New Roman" w:hAnsi="Times New Roman"/>
                <w:szCs w:val="20"/>
              </w:rPr>
            </w:pPr>
          </w:p>
        </w:tc>
        <w:tc>
          <w:tcPr>
            <w:tcW w:w="1264" w:type="dxa"/>
            <w:shd w:val="clear" w:color="auto" w:fill="000000" w:themeFill="text1"/>
            <w:noWrap/>
            <w:vAlign w:val="center"/>
            <w:hideMark/>
          </w:tcPr>
          <w:p w14:paraId="37E41EA5" w14:textId="77777777" w:rsidR="00045A95" w:rsidRPr="00F47EFE" w:rsidRDefault="00045A95" w:rsidP="00E96226">
            <w:pPr>
              <w:pStyle w:val="TableLeft"/>
              <w:rPr>
                <w:rFonts w:ascii="Times New Roman" w:hAnsi="Times New Roman"/>
                <w:szCs w:val="20"/>
              </w:rPr>
            </w:pPr>
          </w:p>
        </w:tc>
        <w:tc>
          <w:tcPr>
            <w:tcW w:w="570" w:type="dxa"/>
            <w:shd w:val="clear" w:color="auto" w:fill="000000" w:themeFill="text1"/>
            <w:noWrap/>
            <w:vAlign w:val="center"/>
            <w:hideMark/>
          </w:tcPr>
          <w:p w14:paraId="4578780F" w14:textId="4AA099BE" w:rsidR="00045A95" w:rsidRPr="00F47EFE" w:rsidRDefault="00045A95" w:rsidP="00407DFD">
            <w:pPr>
              <w:pStyle w:val="TableRight"/>
              <w:jc w:val="center"/>
            </w:pPr>
            <w:r w:rsidRPr="00F47EFE">
              <w:t>201</w:t>
            </w:r>
            <w:r w:rsidR="00407DFD">
              <w:t>7</w:t>
            </w:r>
          </w:p>
        </w:tc>
        <w:tc>
          <w:tcPr>
            <w:tcW w:w="773" w:type="dxa"/>
            <w:shd w:val="clear" w:color="auto" w:fill="000000" w:themeFill="text1"/>
            <w:noWrap/>
            <w:vAlign w:val="center"/>
            <w:hideMark/>
          </w:tcPr>
          <w:p w14:paraId="39A2A24E" w14:textId="6A3C0889" w:rsidR="00045A95" w:rsidRPr="00F47EFE" w:rsidRDefault="00045A95" w:rsidP="00407DFD">
            <w:pPr>
              <w:pStyle w:val="TableRight"/>
              <w:jc w:val="center"/>
            </w:pPr>
            <w:r w:rsidRPr="00F47EFE">
              <w:t>201</w:t>
            </w:r>
            <w:r w:rsidR="00407DFD">
              <w:t>8</w:t>
            </w:r>
          </w:p>
        </w:tc>
        <w:tc>
          <w:tcPr>
            <w:tcW w:w="681" w:type="dxa"/>
            <w:shd w:val="clear" w:color="auto" w:fill="000000" w:themeFill="text1"/>
            <w:noWrap/>
            <w:vAlign w:val="center"/>
            <w:hideMark/>
          </w:tcPr>
          <w:p w14:paraId="2F394F6C" w14:textId="77777777" w:rsidR="00045A95" w:rsidRPr="00F47EFE" w:rsidRDefault="00045A95" w:rsidP="008D3349">
            <w:pPr>
              <w:pStyle w:val="TableRight"/>
              <w:jc w:val="center"/>
            </w:pPr>
            <w:r w:rsidRPr="00F47EFE">
              <w:t>ppt/yr</w:t>
            </w:r>
          </w:p>
        </w:tc>
        <w:tc>
          <w:tcPr>
            <w:tcW w:w="622" w:type="dxa"/>
            <w:shd w:val="clear" w:color="auto" w:fill="000000" w:themeFill="text1"/>
            <w:noWrap/>
            <w:vAlign w:val="center"/>
            <w:hideMark/>
          </w:tcPr>
          <w:p w14:paraId="44A8A7D8" w14:textId="77777777" w:rsidR="00045A95" w:rsidRPr="00F47EFE" w:rsidRDefault="00045A95" w:rsidP="008D3349">
            <w:pPr>
              <w:pStyle w:val="TableRight"/>
              <w:jc w:val="center"/>
            </w:pPr>
            <w:r w:rsidRPr="00F47EFE">
              <w:t>%/yr</w:t>
            </w:r>
          </w:p>
        </w:tc>
        <w:tc>
          <w:tcPr>
            <w:tcW w:w="1303" w:type="dxa"/>
            <w:shd w:val="clear" w:color="auto" w:fill="000000" w:themeFill="text1"/>
            <w:noWrap/>
            <w:vAlign w:val="center"/>
            <w:hideMark/>
          </w:tcPr>
          <w:p w14:paraId="153BD97F" w14:textId="77777777" w:rsidR="00045A95" w:rsidRPr="00F47EFE" w:rsidRDefault="00045A95" w:rsidP="008D3349">
            <w:pPr>
              <w:pStyle w:val="TableRight"/>
              <w:jc w:val="center"/>
              <w:rPr>
                <w:rFonts w:ascii="Times New Roman" w:hAnsi="Times New Roman"/>
                <w:szCs w:val="20"/>
              </w:rPr>
            </w:pPr>
          </w:p>
        </w:tc>
        <w:tc>
          <w:tcPr>
            <w:tcW w:w="766" w:type="dxa"/>
            <w:shd w:val="clear" w:color="auto" w:fill="000000" w:themeFill="text1"/>
            <w:noWrap/>
            <w:vAlign w:val="center"/>
            <w:hideMark/>
          </w:tcPr>
          <w:p w14:paraId="34139050" w14:textId="77777777" w:rsidR="00045A95" w:rsidRPr="00F47EFE" w:rsidRDefault="00045A95" w:rsidP="008D3349">
            <w:pPr>
              <w:pStyle w:val="TableRight"/>
              <w:jc w:val="center"/>
              <w:rPr>
                <w:rFonts w:ascii="Times New Roman" w:hAnsi="Times New Roman"/>
                <w:szCs w:val="20"/>
              </w:rPr>
            </w:pPr>
          </w:p>
        </w:tc>
        <w:tc>
          <w:tcPr>
            <w:tcW w:w="566" w:type="dxa"/>
            <w:shd w:val="clear" w:color="auto" w:fill="000000" w:themeFill="text1"/>
            <w:noWrap/>
            <w:vAlign w:val="center"/>
            <w:hideMark/>
          </w:tcPr>
          <w:p w14:paraId="6D942939" w14:textId="1F3E85A1" w:rsidR="00045A95" w:rsidRPr="00F47EFE" w:rsidRDefault="00045A95" w:rsidP="00407DFD">
            <w:pPr>
              <w:pStyle w:val="TableRight"/>
              <w:jc w:val="center"/>
            </w:pPr>
            <w:r w:rsidRPr="00F47EFE">
              <w:t>201</w:t>
            </w:r>
            <w:r w:rsidR="00407DFD">
              <w:t>7</w:t>
            </w:r>
          </w:p>
        </w:tc>
        <w:tc>
          <w:tcPr>
            <w:tcW w:w="682" w:type="dxa"/>
            <w:shd w:val="clear" w:color="auto" w:fill="000000" w:themeFill="text1"/>
            <w:noWrap/>
            <w:vAlign w:val="center"/>
            <w:hideMark/>
          </w:tcPr>
          <w:p w14:paraId="67FE5994" w14:textId="5BBB776D" w:rsidR="00045A95" w:rsidRPr="00F47EFE" w:rsidRDefault="00045A95" w:rsidP="00407DFD">
            <w:pPr>
              <w:pStyle w:val="TableRight"/>
              <w:jc w:val="center"/>
            </w:pPr>
            <w:r w:rsidRPr="00F47EFE">
              <w:t>201</w:t>
            </w:r>
            <w:r w:rsidR="00407DFD">
              <w:t>8</w:t>
            </w:r>
          </w:p>
        </w:tc>
        <w:tc>
          <w:tcPr>
            <w:tcW w:w="681" w:type="dxa"/>
            <w:shd w:val="clear" w:color="auto" w:fill="000000" w:themeFill="text1"/>
            <w:noWrap/>
            <w:vAlign w:val="center"/>
            <w:hideMark/>
          </w:tcPr>
          <w:p w14:paraId="23BF75EF" w14:textId="77777777" w:rsidR="00045A95" w:rsidRPr="00F47EFE" w:rsidRDefault="00045A95" w:rsidP="008D3349">
            <w:pPr>
              <w:pStyle w:val="TableRight"/>
              <w:jc w:val="center"/>
            </w:pPr>
            <w:r w:rsidRPr="00F47EFE">
              <w:t>ppt/yr</w:t>
            </w:r>
          </w:p>
        </w:tc>
        <w:tc>
          <w:tcPr>
            <w:tcW w:w="580" w:type="dxa"/>
            <w:shd w:val="clear" w:color="auto" w:fill="000000" w:themeFill="text1"/>
            <w:noWrap/>
            <w:vAlign w:val="center"/>
            <w:hideMark/>
          </w:tcPr>
          <w:p w14:paraId="031C0C46" w14:textId="77777777" w:rsidR="00045A95" w:rsidRPr="00F47EFE" w:rsidRDefault="00045A95" w:rsidP="008D3349">
            <w:pPr>
              <w:pStyle w:val="TableRight"/>
              <w:jc w:val="center"/>
            </w:pPr>
            <w:r w:rsidRPr="00F47EFE">
              <w:t>%/yr</w:t>
            </w:r>
          </w:p>
        </w:tc>
      </w:tr>
      <w:tr w:rsidR="00045A95" w:rsidRPr="00F47EFE" w14:paraId="6DEA62A4" w14:textId="77777777" w:rsidTr="005B7401">
        <w:trPr>
          <w:cnfStyle w:val="000000010000" w:firstRow="0" w:lastRow="0" w:firstColumn="0" w:lastColumn="0" w:oddVBand="0" w:evenVBand="0" w:oddHBand="0" w:evenHBand="1" w:firstRowFirstColumn="0" w:firstRowLastColumn="0" w:lastRowFirstColumn="0" w:lastRowLastColumn="0"/>
          <w:trHeight w:val="50"/>
        </w:trPr>
        <w:tc>
          <w:tcPr>
            <w:tcW w:w="1476" w:type="dxa"/>
            <w:noWrap/>
            <w:vAlign w:val="center"/>
            <w:hideMark/>
          </w:tcPr>
          <w:p w14:paraId="7BC60729" w14:textId="77777777" w:rsidR="00045A95" w:rsidRPr="00F47EFE" w:rsidRDefault="00045A95" w:rsidP="00E96226">
            <w:pPr>
              <w:pStyle w:val="TableLeft"/>
              <w:rPr>
                <w:b/>
              </w:rPr>
            </w:pPr>
            <w:r w:rsidRPr="00F47EFE">
              <w:rPr>
                <w:b/>
              </w:rPr>
              <w:t>HFCs</w:t>
            </w:r>
          </w:p>
        </w:tc>
        <w:tc>
          <w:tcPr>
            <w:tcW w:w="1264" w:type="dxa"/>
            <w:noWrap/>
            <w:vAlign w:val="center"/>
          </w:tcPr>
          <w:p w14:paraId="770DB7F6" w14:textId="77777777" w:rsidR="00045A95" w:rsidRPr="00F47EFE" w:rsidRDefault="00045A95" w:rsidP="00E96226">
            <w:pPr>
              <w:pStyle w:val="TableLeft"/>
              <w:rPr>
                <w:b/>
              </w:rPr>
            </w:pPr>
          </w:p>
        </w:tc>
        <w:tc>
          <w:tcPr>
            <w:tcW w:w="570" w:type="dxa"/>
            <w:noWrap/>
            <w:vAlign w:val="center"/>
          </w:tcPr>
          <w:p w14:paraId="6457532C" w14:textId="77777777" w:rsidR="00045A95" w:rsidRPr="00F47EFE" w:rsidRDefault="00045A95" w:rsidP="00E96226">
            <w:pPr>
              <w:pStyle w:val="TableRight"/>
              <w:jc w:val="left"/>
              <w:rPr>
                <w:b/>
              </w:rPr>
            </w:pPr>
          </w:p>
        </w:tc>
        <w:tc>
          <w:tcPr>
            <w:tcW w:w="773" w:type="dxa"/>
            <w:noWrap/>
            <w:vAlign w:val="center"/>
          </w:tcPr>
          <w:p w14:paraId="051EB41A" w14:textId="77777777" w:rsidR="00045A95" w:rsidRPr="00F47EFE" w:rsidRDefault="00045A95" w:rsidP="00E96226">
            <w:pPr>
              <w:pStyle w:val="TableRight"/>
              <w:jc w:val="left"/>
              <w:rPr>
                <w:b/>
              </w:rPr>
            </w:pPr>
          </w:p>
        </w:tc>
        <w:tc>
          <w:tcPr>
            <w:tcW w:w="681" w:type="dxa"/>
            <w:noWrap/>
            <w:vAlign w:val="center"/>
          </w:tcPr>
          <w:p w14:paraId="05EFF941" w14:textId="77777777" w:rsidR="00045A95" w:rsidRPr="00F47EFE" w:rsidRDefault="00045A95" w:rsidP="00E96226">
            <w:pPr>
              <w:pStyle w:val="TableRight"/>
              <w:jc w:val="left"/>
              <w:rPr>
                <w:b/>
              </w:rPr>
            </w:pPr>
          </w:p>
        </w:tc>
        <w:tc>
          <w:tcPr>
            <w:tcW w:w="622" w:type="dxa"/>
            <w:noWrap/>
            <w:vAlign w:val="center"/>
          </w:tcPr>
          <w:p w14:paraId="6239E1BE" w14:textId="77777777" w:rsidR="00045A95" w:rsidRPr="00F47EFE" w:rsidRDefault="00045A95" w:rsidP="00E96226">
            <w:pPr>
              <w:pStyle w:val="TableRight"/>
              <w:jc w:val="left"/>
              <w:rPr>
                <w:b/>
              </w:rPr>
            </w:pPr>
          </w:p>
        </w:tc>
        <w:tc>
          <w:tcPr>
            <w:tcW w:w="1303" w:type="dxa"/>
            <w:noWrap/>
            <w:vAlign w:val="center"/>
            <w:hideMark/>
          </w:tcPr>
          <w:p w14:paraId="61961987" w14:textId="77777777" w:rsidR="00045A95" w:rsidRPr="00F47EFE" w:rsidRDefault="00045A95" w:rsidP="00E96226">
            <w:pPr>
              <w:pStyle w:val="TableRight"/>
              <w:jc w:val="left"/>
              <w:rPr>
                <w:b/>
              </w:rPr>
            </w:pPr>
            <w:r w:rsidRPr="00F47EFE">
              <w:rPr>
                <w:b/>
              </w:rPr>
              <w:t>PFCs</w:t>
            </w:r>
          </w:p>
        </w:tc>
        <w:tc>
          <w:tcPr>
            <w:tcW w:w="766" w:type="dxa"/>
            <w:noWrap/>
            <w:vAlign w:val="center"/>
          </w:tcPr>
          <w:p w14:paraId="565E3246" w14:textId="77777777" w:rsidR="00045A95" w:rsidRPr="00F47EFE" w:rsidRDefault="00045A95" w:rsidP="00E96226">
            <w:pPr>
              <w:pStyle w:val="TableRight"/>
              <w:jc w:val="left"/>
              <w:rPr>
                <w:b/>
              </w:rPr>
            </w:pPr>
          </w:p>
        </w:tc>
        <w:tc>
          <w:tcPr>
            <w:tcW w:w="566" w:type="dxa"/>
            <w:noWrap/>
            <w:vAlign w:val="center"/>
          </w:tcPr>
          <w:p w14:paraId="76BB8649" w14:textId="77777777" w:rsidR="00045A95" w:rsidRPr="00F47EFE" w:rsidRDefault="00045A95" w:rsidP="00E96226">
            <w:pPr>
              <w:pStyle w:val="TableRight"/>
              <w:jc w:val="left"/>
              <w:rPr>
                <w:b/>
              </w:rPr>
            </w:pPr>
          </w:p>
        </w:tc>
        <w:tc>
          <w:tcPr>
            <w:tcW w:w="682" w:type="dxa"/>
            <w:noWrap/>
            <w:vAlign w:val="center"/>
          </w:tcPr>
          <w:p w14:paraId="131B9D14" w14:textId="77777777" w:rsidR="00045A95" w:rsidRPr="00F47EFE" w:rsidRDefault="00045A95" w:rsidP="00E96226">
            <w:pPr>
              <w:pStyle w:val="TableRight"/>
              <w:jc w:val="left"/>
              <w:rPr>
                <w:b/>
              </w:rPr>
            </w:pPr>
          </w:p>
        </w:tc>
        <w:tc>
          <w:tcPr>
            <w:tcW w:w="681" w:type="dxa"/>
            <w:noWrap/>
            <w:vAlign w:val="center"/>
          </w:tcPr>
          <w:p w14:paraId="2565B3CD" w14:textId="77777777" w:rsidR="00045A95" w:rsidRPr="00F47EFE" w:rsidRDefault="00045A95" w:rsidP="00E96226">
            <w:pPr>
              <w:pStyle w:val="TableRight"/>
              <w:jc w:val="left"/>
              <w:rPr>
                <w:b/>
              </w:rPr>
            </w:pPr>
          </w:p>
        </w:tc>
        <w:tc>
          <w:tcPr>
            <w:tcW w:w="580" w:type="dxa"/>
            <w:noWrap/>
            <w:vAlign w:val="center"/>
          </w:tcPr>
          <w:p w14:paraId="49AF8767" w14:textId="77777777" w:rsidR="00045A95" w:rsidRPr="00F47EFE" w:rsidRDefault="00045A95" w:rsidP="00E96226">
            <w:pPr>
              <w:pStyle w:val="TableRight"/>
              <w:jc w:val="left"/>
              <w:rPr>
                <w:b/>
              </w:rPr>
            </w:pPr>
          </w:p>
        </w:tc>
      </w:tr>
      <w:tr w:rsidR="00DE2AF0" w:rsidRPr="00F47EFE" w14:paraId="564BE346" w14:textId="77777777" w:rsidTr="00147115">
        <w:trPr>
          <w:trHeight w:val="50"/>
        </w:trPr>
        <w:tc>
          <w:tcPr>
            <w:tcW w:w="1476" w:type="dxa"/>
            <w:noWrap/>
            <w:vAlign w:val="center"/>
            <w:hideMark/>
          </w:tcPr>
          <w:p w14:paraId="53D720D1" w14:textId="77777777" w:rsidR="00DE2AF0" w:rsidRPr="00F47EFE" w:rsidRDefault="00DE2AF0" w:rsidP="00DE2AF0">
            <w:pPr>
              <w:pStyle w:val="TableLeft"/>
            </w:pPr>
            <w:r w:rsidRPr="00F47EFE">
              <w:t>HFC-134a</w:t>
            </w:r>
          </w:p>
        </w:tc>
        <w:tc>
          <w:tcPr>
            <w:tcW w:w="1264" w:type="dxa"/>
            <w:noWrap/>
            <w:vAlign w:val="center"/>
            <w:hideMark/>
          </w:tcPr>
          <w:p w14:paraId="7F12D9D9" w14:textId="77777777" w:rsidR="00DE2AF0" w:rsidRPr="00F47EFE" w:rsidRDefault="00DE2AF0" w:rsidP="00DE2AF0">
            <w:pPr>
              <w:pStyle w:val="TableLeft"/>
            </w:pPr>
            <w:r w:rsidRPr="00F47EFE">
              <w:t>CH</w:t>
            </w:r>
            <w:r w:rsidRPr="00F47EFE">
              <w:rPr>
                <w:vertAlign w:val="subscript"/>
              </w:rPr>
              <w:t>2</w:t>
            </w:r>
            <w:r w:rsidRPr="00F47EFE">
              <w:t>FCF</w:t>
            </w:r>
            <w:r w:rsidRPr="00F47EFE">
              <w:rPr>
                <w:vertAlign w:val="subscript"/>
              </w:rPr>
              <w:t>3</w:t>
            </w:r>
          </w:p>
        </w:tc>
        <w:tc>
          <w:tcPr>
            <w:tcW w:w="570" w:type="dxa"/>
            <w:noWrap/>
            <w:vAlign w:val="center"/>
          </w:tcPr>
          <w:p w14:paraId="113C5791" w14:textId="644C62D3" w:rsidR="00DE2AF0" w:rsidRPr="00F47EFE" w:rsidRDefault="00DE2AF0" w:rsidP="00DE2AF0">
            <w:pPr>
              <w:pStyle w:val="TableRight"/>
            </w:pPr>
            <w:r w:rsidRPr="00F47EFE">
              <w:t>89.4</w:t>
            </w:r>
          </w:p>
        </w:tc>
        <w:tc>
          <w:tcPr>
            <w:tcW w:w="773" w:type="dxa"/>
            <w:noWrap/>
            <w:hideMark/>
          </w:tcPr>
          <w:p w14:paraId="52F8015C" w14:textId="546FF1AB" w:rsidR="00DE2AF0" w:rsidRPr="00F47EFE" w:rsidRDefault="00DE2AF0" w:rsidP="00DE2AF0">
            <w:pPr>
              <w:pStyle w:val="TableRight"/>
            </w:pPr>
            <w:r w:rsidRPr="00A84A71">
              <w:t>95.6</w:t>
            </w:r>
          </w:p>
        </w:tc>
        <w:tc>
          <w:tcPr>
            <w:tcW w:w="681" w:type="dxa"/>
            <w:noWrap/>
            <w:hideMark/>
          </w:tcPr>
          <w:p w14:paraId="0F58FC4B" w14:textId="01770BF3" w:rsidR="00DE2AF0" w:rsidRPr="00F47EFE" w:rsidRDefault="00DE2AF0" w:rsidP="00DE2AF0">
            <w:pPr>
              <w:pStyle w:val="TableRight"/>
            </w:pPr>
            <w:r w:rsidRPr="007319E6">
              <w:t>6.2</w:t>
            </w:r>
          </w:p>
        </w:tc>
        <w:tc>
          <w:tcPr>
            <w:tcW w:w="622" w:type="dxa"/>
            <w:noWrap/>
            <w:hideMark/>
          </w:tcPr>
          <w:p w14:paraId="63D382DD" w14:textId="669FD4DC" w:rsidR="00DE2AF0" w:rsidRPr="00F47EFE" w:rsidRDefault="00DE2AF0" w:rsidP="00DE2AF0">
            <w:pPr>
              <w:pStyle w:val="TableRight"/>
            </w:pPr>
            <w:r w:rsidRPr="00085B17">
              <w:t>6.7</w:t>
            </w:r>
          </w:p>
        </w:tc>
        <w:tc>
          <w:tcPr>
            <w:tcW w:w="1303" w:type="dxa"/>
            <w:noWrap/>
            <w:vAlign w:val="center"/>
            <w:hideMark/>
          </w:tcPr>
          <w:p w14:paraId="44504C46" w14:textId="77777777" w:rsidR="00DE2AF0" w:rsidRPr="00F47EFE" w:rsidRDefault="00DE2AF0" w:rsidP="00DE2AF0">
            <w:pPr>
              <w:pStyle w:val="TableRight"/>
              <w:jc w:val="left"/>
            </w:pPr>
            <w:r w:rsidRPr="00F47EFE">
              <w:t>PFC-14</w:t>
            </w:r>
          </w:p>
        </w:tc>
        <w:tc>
          <w:tcPr>
            <w:tcW w:w="766" w:type="dxa"/>
            <w:noWrap/>
            <w:vAlign w:val="center"/>
            <w:hideMark/>
          </w:tcPr>
          <w:p w14:paraId="578AFA29" w14:textId="77777777" w:rsidR="00DE2AF0" w:rsidRPr="00F47EFE" w:rsidRDefault="00DE2AF0" w:rsidP="00DE2AF0">
            <w:pPr>
              <w:pStyle w:val="TableRight"/>
              <w:jc w:val="left"/>
            </w:pPr>
            <w:r w:rsidRPr="00F47EFE">
              <w:t>CF</w:t>
            </w:r>
            <w:r w:rsidRPr="00F47EFE">
              <w:rPr>
                <w:vertAlign w:val="subscript"/>
              </w:rPr>
              <w:t>4</w:t>
            </w:r>
          </w:p>
        </w:tc>
        <w:tc>
          <w:tcPr>
            <w:tcW w:w="566" w:type="dxa"/>
            <w:noWrap/>
          </w:tcPr>
          <w:p w14:paraId="09ABE3D8" w14:textId="274AC361" w:rsidR="00DE2AF0" w:rsidRPr="00F47EFE" w:rsidRDefault="00DE2AF0" w:rsidP="00DE2AF0">
            <w:pPr>
              <w:pStyle w:val="TableRight"/>
            </w:pPr>
            <w:r w:rsidRPr="00B43000">
              <w:t>83.1</w:t>
            </w:r>
          </w:p>
        </w:tc>
        <w:tc>
          <w:tcPr>
            <w:tcW w:w="682" w:type="dxa"/>
            <w:noWrap/>
            <w:hideMark/>
          </w:tcPr>
          <w:p w14:paraId="22508CFE" w14:textId="10F05BB1" w:rsidR="00DE2AF0" w:rsidRPr="00F47EFE" w:rsidRDefault="00DE2AF0" w:rsidP="00DE2AF0">
            <w:pPr>
              <w:pStyle w:val="TableRight"/>
            </w:pPr>
            <w:r w:rsidRPr="008C6726">
              <w:t>84.0</w:t>
            </w:r>
          </w:p>
        </w:tc>
        <w:tc>
          <w:tcPr>
            <w:tcW w:w="681" w:type="dxa"/>
            <w:noWrap/>
            <w:hideMark/>
          </w:tcPr>
          <w:p w14:paraId="073DB69B" w14:textId="7D4EB2FF" w:rsidR="00DE2AF0" w:rsidRPr="00F47EFE" w:rsidRDefault="00DE2AF0" w:rsidP="00DE2AF0">
            <w:pPr>
              <w:pStyle w:val="TableRight"/>
            </w:pPr>
            <w:r w:rsidRPr="00B9458F">
              <w:t>0.95</w:t>
            </w:r>
          </w:p>
        </w:tc>
        <w:tc>
          <w:tcPr>
            <w:tcW w:w="580" w:type="dxa"/>
            <w:noWrap/>
            <w:hideMark/>
          </w:tcPr>
          <w:p w14:paraId="659312FA" w14:textId="49D3C640" w:rsidR="00DE2AF0" w:rsidRPr="00F47EFE" w:rsidRDefault="00DE2AF0" w:rsidP="00DE2AF0">
            <w:pPr>
              <w:pStyle w:val="TableRight"/>
            </w:pPr>
            <w:r w:rsidRPr="00466500">
              <w:t>1.1</w:t>
            </w:r>
          </w:p>
        </w:tc>
      </w:tr>
      <w:tr w:rsidR="00DE2AF0" w:rsidRPr="00F47EFE" w14:paraId="080B69B1" w14:textId="77777777" w:rsidTr="00147115">
        <w:trPr>
          <w:cnfStyle w:val="000000010000" w:firstRow="0" w:lastRow="0" w:firstColumn="0" w:lastColumn="0" w:oddVBand="0" w:evenVBand="0" w:oddHBand="0" w:evenHBand="1" w:firstRowFirstColumn="0" w:firstRowLastColumn="0" w:lastRowFirstColumn="0" w:lastRowLastColumn="0"/>
          <w:trHeight w:val="54"/>
        </w:trPr>
        <w:tc>
          <w:tcPr>
            <w:tcW w:w="1476" w:type="dxa"/>
            <w:noWrap/>
            <w:vAlign w:val="center"/>
            <w:hideMark/>
          </w:tcPr>
          <w:p w14:paraId="385AE832" w14:textId="2DE0125F" w:rsidR="00DE2AF0" w:rsidRPr="00F47EFE" w:rsidRDefault="00DE2AF0" w:rsidP="00DE2AF0">
            <w:pPr>
              <w:pStyle w:val="TableLeft"/>
            </w:pPr>
            <w:r w:rsidRPr="00F47EFE">
              <w:t>HFC-23</w:t>
            </w:r>
          </w:p>
        </w:tc>
        <w:tc>
          <w:tcPr>
            <w:tcW w:w="1264" w:type="dxa"/>
            <w:noWrap/>
            <w:vAlign w:val="center"/>
            <w:hideMark/>
          </w:tcPr>
          <w:p w14:paraId="128A91FF" w14:textId="77777777" w:rsidR="00DE2AF0" w:rsidRPr="00F47EFE" w:rsidRDefault="00DE2AF0" w:rsidP="00DE2AF0">
            <w:pPr>
              <w:pStyle w:val="TableLeft"/>
            </w:pPr>
            <w:r w:rsidRPr="00F47EFE">
              <w:t>CHF</w:t>
            </w:r>
            <w:r w:rsidRPr="00F47EFE">
              <w:rPr>
                <w:vertAlign w:val="subscript"/>
              </w:rPr>
              <w:t>3</w:t>
            </w:r>
          </w:p>
        </w:tc>
        <w:tc>
          <w:tcPr>
            <w:tcW w:w="570" w:type="dxa"/>
            <w:noWrap/>
            <w:vAlign w:val="center"/>
          </w:tcPr>
          <w:p w14:paraId="690F9038" w14:textId="579DCF9B" w:rsidR="00DE2AF0" w:rsidRPr="00F47EFE" w:rsidRDefault="00DE2AF0" w:rsidP="00DE2AF0">
            <w:pPr>
              <w:pStyle w:val="TableRight"/>
            </w:pPr>
            <w:r w:rsidRPr="00F47EFE">
              <w:t>29.2</w:t>
            </w:r>
          </w:p>
        </w:tc>
        <w:tc>
          <w:tcPr>
            <w:tcW w:w="773" w:type="dxa"/>
            <w:noWrap/>
            <w:hideMark/>
          </w:tcPr>
          <w:p w14:paraId="151C911C" w14:textId="710399BB" w:rsidR="00DE2AF0" w:rsidRPr="00F47EFE" w:rsidRDefault="00DE2AF0" w:rsidP="00DE2AF0">
            <w:pPr>
              <w:pStyle w:val="TableRight"/>
            </w:pPr>
            <w:r w:rsidRPr="00A84A71">
              <w:t>30.4</w:t>
            </w:r>
          </w:p>
        </w:tc>
        <w:tc>
          <w:tcPr>
            <w:tcW w:w="681" w:type="dxa"/>
            <w:noWrap/>
            <w:hideMark/>
          </w:tcPr>
          <w:p w14:paraId="03F78DB5" w14:textId="06D7336B" w:rsidR="00DE2AF0" w:rsidRPr="00F47EFE" w:rsidRDefault="00DE2AF0" w:rsidP="00DE2AF0">
            <w:pPr>
              <w:pStyle w:val="TableRight"/>
            </w:pPr>
            <w:r w:rsidRPr="007319E6">
              <w:t>1.21</w:t>
            </w:r>
          </w:p>
        </w:tc>
        <w:tc>
          <w:tcPr>
            <w:tcW w:w="622" w:type="dxa"/>
            <w:noWrap/>
            <w:hideMark/>
          </w:tcPr>
          <w:p w14:paraId="4B040483" w14:textId="0965CE07" w:rsidR="00DE2AF0" w:rsidRPr="00F47EFE" w:rsidRDefault="00DE2AF0" w:rsidP="00DE2AF0">
            <w:pPr>
              <w:pStyle w:val="TableRight"/>
            </w:pPr>
            <w:r w:rsidRPr="00085B17">
              <w:t>4.0</w:t>
            </w:r>
          </w:p>
        </w:tc>
        <w:tc>
          <w:tcPr>
            <w:tcW w:w="1303" w:type="dxa"/>
            <w:noWrap/>
            <w:vAlign w:val="center"/>
            <w:hideMark/>
          </w:tcPr>
          <w:p w14:paraId="742DF26C" w14:textId="77777777" w:rsidR="00DE2AF0" w:rsidRPr="00F47EFE" w:rsidRDefault="00DE2AF0" w:rsidP="00DE2AF0">
            <w:pPr>
              <w:pStyle w:val="TableRight"/>
              <w:jc w:val="left"/>
            </w:pPr>
            <w:r w:rsidRPr="00F47EFE">
              <w:t>PFC-14(a)</w:t>
            </w:r>
            <w:r w:rsidRPr="00F47EFE">
              <w:rPr>
                <w:vertAlign w:val="superscript"/>
              </w:rPr>
              <w:t>1</w:t>
            </w:r>
          </w:p>
        </w:tc>
        <w:tc>
          <w:tcPr>
            <w:tcW w:w="766" w:type="dxa"/>
            <w:noWrap/>
            <w:vAlign w:val="center"/>
            <w:hideMark/>
          </w:tcPr>
          <w:p w14:paraId="21BA1B76" w14:textId="77777777" w:rsidR="00DE2AF0" w:rsidRPr="00F47EFE" w:rsidRDefault="00DE2AF0" w:rsidP="00DE2AF0">
            <w:pPr>
              <w:pStyle w:val="TableRight"/>
              <w:jc w:val="left"/>
            </w:pPr>
            <w:r w:rsidRPr="00F47EFE">
              <w:t>CF</w:t>
            </w:r>
            <w:r w:rsidRPr="00F47EFE">
              <w:rPr>
                <w:vertAlign w:val="subscript"/>
              </w:rPr>
              <w:t>4</w:t>
            </w:r>
          </w:p>
        </w:tc>
        <w:tc>
          <w:tcPr>
            <w:tcW w:w="566" w:type="dxa"/>
            <w:noWrap/>
          </w:tcPr>
          <w:p w14:paraId="7BBC4C04" w14:textId="0845DDA8" w:rsidR="00DE2AF0" w:rsidRPr="00F47EFE" w:rsidRDefault="00DE2AF0" w:rsidP="00DE2AF0">
            <w:pPr>
              <w:pStyle w:val="TableRight"/>
            </w:pPr>
            <w:r w:rsidRPr="00B43000">
              <w:t>49.0</w:t>
            </w:r>
          </w:p>
        </w:tc>
        <w:tc>
          <w:tcPr>
            <w:tcW w:w="682" w:type="dxa"/>
            <w:noWrap/>
            <w:hideMark/>
          </w:tcPr>
          <w:p w14:paraId="01BD209B" w14:textId="730E2633" w:rsidR="00DE2AF0" w:rsidRPr="00F47EFE" w:rsidRDefault="00DE2AF0" w:rsidP="00DE2AF0">
            <w:pPr>
              <w:pStyle w:val="TableRight"/>
            </w:pPr>
            <w:r w:rsidRPr="008C6726">
              <w:t>49.9</w:t>
            </w:r>
          </w:p>
        </w:tc>
        <w:tc>
          <w:tcPr>
            <w:tcW w:w="681" w:type="dxa"/>
            <w:noWrap/>
            <w:hideMark/>
          </w:tcPr>
          <w:p w14:paraId="4F988431" w14:textId="5EBAC3F9" w:rsidR="00DE2AF0" w:rsidRPr="00F47EFE" w:rsidRDefault="00DE2AF0" w:rsidP="00DE2AF0">
            <w:pPr>
              <w:pStyle w:val="TableRight"/>
            </w:pPr>
            <w:r w:rsidRPr="00B9458F">
              <w:t>0.95</w:t>
            </w:r>
          </w:p>
        </w:tc>
        <w:tc>
          <w:tcPr>
            <w:tcW w:w="580" w:type="dxa"/>
            <w:noWrap/>
            <w:hideMark/>
          </w:tcPr>
          <w:p w14:paraId="29143A40" w14:textId="4FC57A4C" w:rsidR="00DE2AF0" w:rsidRPr="00F47EFE" w:rsidRDefault="00DE2AF0" w:rsidP="00DE2AF0">
            <w:pPr>
              <w:pStyle w:val="TableRight"/>
            </w:pPr>
            <w:r w:rsidRPr="00466500">
              <w:t>1.9</w:t>
            </w:r>
          </w:p>
        </w:tc>
      </w:tr>
      <w:tr w:rsidR="00DE2AF0" w:rsidRPr="00F47EFE" w14:paraId="7C1118F5" w14:textId="77777777" w:rsidTr="00147115">
        <w:trPr>
          <w:trHeight w:val="50"/>
        </w:trPr>
        <w:tc>
          <w:tcPr>
            <w:tcW w:w="1476" w:type="dxa"/>
            <w:noWrap/>
            <w:vAlign w:val="center"/>
            <w:hideMark/>
          </w:tcPr>
          <w:p w14:paraId="38E266DF" w14:textId="77777777" w:rsidR="00DE2AF0" w:rsidRPr="00F47EFE" w:rsidRDefault="00DE2AF0" w:rsidP="00DE2AF0">
            <w:pPr>
              <w:pStyle w:val="TableLeft"/>
            </w:pPr>
            <w:r w:rsidRPr="00F47EFE">
              <w:t>HFC-143a</w:t>
            </w:r>
          </w:p>
        </w:tc>
        <w:tc>
          <w:tcPr>
            <w:tcW w:w="1264" w:type="dxa"/>
            <w:noWrap/>
            <w:vAlign w:val="center"/>
            <w:hideMark/>
          </w:tcPr>
          <w:p w14:paraId="60913BFF" w14:textId="77777777" w:rsidR="00DE2AF0" w:rsidRPr="00F47EFE" w:rsidRDefault="00DE2AF0" w:rsidP="00DE2AF0">
            <w:pPr>
              <w:pStyle w:val="TableLeft"/>
            </w:pPr>
            <w:r w:rsidRPr="00F47EFE">
              <w:t>CH</w:t>
            </w:r>
            <w:r w:rsidRPr="00F47EFE">
              <w:rPr>
                <w:vertAlign w:val="subscript"/>
              </w:rPr>
              <w:t>3</w:t>
            </w:r>
            <w:r w:rsidRPr="00F47EFE">
              <w:t>CF</w:t>
            </w:r>
            <w:r w:rsidRPr="00F47EFE">
              <w:rPr>
                <w:vertAlign w:val="subscript"/>
              </w:rPr>
              <w:t>3</w:t>
            </w:r>
          </w:p>
        </w:tc>
        <w:tc>
          <w:tcPr>
            <w:tcW w:w="570" w:type="dxa"/>
            <w:noWrap/>
            <w:vAlign w:val="center"/>
          </w:tcPr>
          <w:p w14:paraId="3EB78E50" w14:textId="12B78DC3" w:rsidR="00DE2AF0" w:rsidRPr="00F47EFE" w:rsidRDefault="00DE2AF0" w:rsidP="00DE2AF0">
            <w:pPr>
              <w:pStyle w:val="TableRight"/>
            </w:pPr>
            <w:r w:rsidRPr="00F47EFE">
              <w:t>19.9</w:t>
            </w:r>
          </w:p>
        </w:tc>
        <w:tc>
          <w:tcPr>
            <w:tcW w:w="773" w:type="dxa"/>
            <w:noWrap/>
            <w:hideMark/>
          </w:tcPr>
          <w:p w14:paraId="22DB6363" w14:textId="18B415EA" w:rsidR="00DE2AF0" w:rsidRPr="00F47EFE" w:rsidRDefault="00DE2AF0" w:rsidP="00DE2AF0">
            <w:pPr>
              <w:pStyle w:val="TableRight"/>
            </w:pPr>
            <w:r w:rsidRPr="00A84A71">
              <w:t>21.6</w:t>
            </w:r>
          </w:p>
        </w:tc>
        <w:tc>
          <w:tcPr>
            <w:tcW w:w="681" w:type="dxa"/>
            <w:noWrap/>
            <w:hideMark/>
          </w:tcPr>
          <w:p w14:paraId="55809C03" w14:textId="035B92AA" w:rsidR="00DE2AF0" w:rsidRPr="00F47EFE" w:rsidRDefault="00DE2AF0" w:rsidP="00DE2AF0">
            <w:pPr>
              <w:pStyle w:val="TableRight"/>
            </w:pPr>
            <w:r w:rsidRPr="007319E6">
              <w:t>1.7</w:t>
            </w:r>
          </w:p>
        </w:tc>
        <w:tc>
          <w:tcPr>
            <w:tcW w:w="622" w:type="dxa"/>
            <w:noWrap/>
            <w:hideMark/>
          </w:tcPr>
          <w:p w14:paraId="41EE1122" w14:textId="386B2EA4" w:rsidR="00DE2AF0" w:rsidRPr="00F47EFE" w:rsidRDefault="00DE2AF0" w:rsidP="00DE2AF0">
            <w:pPr>
              <w:pStyle w:val="TableRight"/>
            </w:pPr>
            <w:r w:rsidRPr="00085B17">
              <w:t>8.2</w:t>
            </w:r>
          </w:p>
        </w:tc>
        <w:tc>
          <w:tcPr>
            <w:tcW w:w="1303" w:type="dxa"/>
            <w:noWrap/>
            <w:vAlign w:val="center"/>
            <w:hideMark/>
          </w:tcPr>
          <w:p w14:paraId="65140A5C" w14:textId="77777777" w:rsidR="00DE2AF0" w:rsidRPr="00F47EFE" w:rsidRDefault="00DE2AF0" w:rsidP="00DE2AF0">
            <w:pPr>
              <w:pStyle w:val="TableRight"/>
              <w:jc w:val="left"/>
            </w:pPr>
            <w:r w:rsidRPr="00F47EFE">
              <w:t>PFC-116</w:t>
            </w:r>
          </w:p>
        </w:tc>
        <w:tc>
          <w:tcPr>
            <w:tcW w:w="766" w:type="dxa"/>
            <w:noWrap/>
            <w:vAlign w:val="center"/>
            <w:hideMark/>
          </w:tcPr>
          <w:p w14:paraId="4CDE506D" w14:textId="77777777" w:rsidR="00DE2AF0" w:rsidRPr="00F47EFE" w:rsidRDefault="00DE2AF0" w:rsidP="00DE2AF0">
            <w:pPr>
              <w:pStyle w:val="TableRight"/>
              <w:jc w:val="left"/>
            </w:pPr>
            <w:r w:rsidRPr="00F47EFE">
              <w:t>C</w:t>
            </w:r>
            <w:r w:rsidRPr="00F47EFE">
              <w:rPr>
                <w:vertAlign w:val="subscript"/>
              </w:rPr>
              <w:t>2</w:t>
            </w:r>
            <w:r w:rsidRPr="00F47EFE">
              <w:t>F</w:t>
            </w:r>
            <w:r w:rsidRPr="00F47EFE">
              <w:rPr>
                <w:vertAlign w:val="subscript"/>
              </w:rPr>
              <w:t>6</w:t>
            </w:r>
          </w:p>
        </w:tc>
        <w:tc>
          <w:tcPr>
            <w:tcW w:w="566" w:type="dxa"/>
            <w:noWrap/>
          </w:tcPr>
          <w:p w14:paraId="07C039BF" w14:textId="0BC1C1F0" w:rsidR="00DE2AF0" w:rsidRPr="00F47EFE" w:rsidRDefault="00DE2AF0" w:rsidP="00DE2AF0">
            <w:pPr>
              <w:pStyle w:val="TableRight"/>
            </w:pPr>
            <w:r w:rsidRPr="00B43000">
              <w:t>4.6</w:t>
            </w:r>
          </w:p>
        </w:tc>
        <w:tc>
          <w:tcPr>
            <w:tcW w:w="682" w:type="dxa"/>
            <w:noWrap/>
            <w:hideMark/>
          </w:tcPr>
          <w:p w14:paraId="7474072F" w14:textId="22025A83" w:rsidR="00DE2AF0" w:rsidRPr="00F47EFE" w:rsidRDefault="00DE2AF0" w:rsidP="00DE2AF0">
            <w:pPr>
              <w:pStyle w:val="TableRight"/>
            </w:pPr>
            <w:r w:rsidRPr="008C6726">
              <w:t>4.7</w:t>
            </w:r>
          </w:p>
        </w:tc>
        <w:tc>
          <w:tcPr>
            <w:tcW w:w="681" w:type="dxa"/>
            <w:noWrap/>
            <w:hideMark/>
          </w:tcPr>
          <w:p w14:paraId="22449C20" w14:textId="3326B8BB" w:rsidR="00DE2AF0" w:rsidRPr="00F47EFE" w:rsidRDefault="00DE2AF0" w:rsidP="00DE2AF0">
            <w:pPr>
              <w:pStyle w:val="TableRight"/>
            </w:pPr>
            <w:r w:rsidRPr="00B9458F">
              <w:t>0.094</w:t>
            </w:r>
          </w:p>
        </w:tc>
        <w:tc>
          <w:tcPr>
            <w:tcW w:w="580" w:type="dxa"/>
            <w:noWrap/>
            <w:hideMark/>
          </w:tcPr>
          <w:p w14:paraId="3D262974" w14:textId="7F1060D5" w:rsidR="00DE2AF0" w:rsidRPr="00F47EFE" w:rsidRDefault="00DE2AF0" w:rsidP="00DE2AF0">
            <w:pPr>
              <w:pStyle w:val="TableRight"/>
            </w:pPr>
            <w:r w:rsidRPr="00466500">
              <w:t>2.0</w:t>
            </w:r>
          </w:p>
        </w:tc>
      </w:tr>
      <w:tr w:rsidR="00DE2AF0" w:rsidRPr="00F47EFE" w14:paraId="727B2D1F" w14:textId="77777777" w:rsidTr="00147115">
        <w:trPr>
          <w:cnfStyle w:val="000000010000" w:firstRow="0" w:lastRow="0" w:firstColumn="0" w:lastColumn="0" w:oddVBand="0" w:evenVBand="0" w:oddHBand="0" w:evenHBand="1" w:firstRowFirstColumn="0" w:firstRowLastColumn="0" w:lastRowFirstColumn="0" w:lastRowLastColumn="0"/>
          <w:trHeight w:val="149"/>
        </w:trPr>
        <w:tc>
          <w:tcPr>
            <w:tcW w:w="1476" w:type="dxa"/>
            <w:noWrap/>
            <w:vAlign w:val="center"/>
            <w:hideMark/>
          </w:tcPr>
          <w:p w14:paraId="36F77CB2" w14:textId="77777777" w:rsidR="00DE2AF0" w:rsidRPr="00F47EFE" w:rsidRDefault="00DE2AF0" w:rsidP="00DE2AF0">
            <w:pPr>
              <w:pStyle w:val="TableLeft"/>
            </w:pPr>
            <w:r w:rsidRPr="00F47EFE">
              <w:t>HFC-125</w:t>
            </w:r>
          </w:p>
        </w:tc>
        <w:tc>
          <w:tcPr>
            <w:tcW w:w="1264" w:type="dxa"/>
            <w:noWrap/>
            <w:vAlign w:val="center"/>
            <w:hideMark/>
          </w:tcPr>
          <w:p w14:paraId="4F777EB9" w14:textId="77777777" w:rsidR="00DE2AF0" w:rsidRPr="00F47EFE" w:rsidRDefault="00DE2AF0" w:rsidP="00DE2AF0">
            <w:pPr>
              <w:pStyle w:val="TableLeft"/>
            </w:pPr>
            <w:r w:rsidRPr="00F47EFE">
              <w:t>CHF</w:t>
            </w:r>
            <w:r w:rsidRPr="00F47EFE">
              <w:rPr>
                <w:vertAlign w:val="subscript"/>
              </w:rPr>
              <w:t>2</w:t>
            </w:r>
            <w:r w:rsidRPr="00F47EFE">
              <w:t>CF</w:t>
            </w:r>
            <w:r w:rsidRPr="00F47EFE">
              <w:rPr>
                <w:vertAlign w:val="subscript"/>
              </w:rPr>
              <w:t>3</w:t>
            </w:r>
          </w:p>
        </w:tc>
        <w:tc>
          <w:tcPr>
            <w:tcW w:w="570" w:type="dxa"/>
            <w:noWrap/>
            <w:vAlign w:val="center"/>
          </w:tcPr>
          <w:p w14:paraId="364552AE" w14:textId="197B92A5" w:rsidR="00DE2AF0" w:rsidRPr="00F47EFE" w:rsidRDefault="00DE2AF0" w:rsidP="00DE2AF0">
            <w:pPr>
              <w:pStyle w:val="TableRight"/>
            </w:pPr>
            <w:r w:rsidRPr="00F47EFE">
              <w:t>21.7</w:t>
            </w:r>
          </w:p>
        </w:tc>
        <w:tc>
          <w:tcPr>
            <w:tcW w:w="773" w:type="dxa"/>
            <w:noWrap/>
            <w:hideMark/>
          </w:tcPr>
          <w:p w14:paraId="1C819E07" w14:textId="16183BFD" w:rsidR="00DE2AF0" w:rsidRPr="00F47EFE" w:rsidRDefault="00DE2AF0" w:rsidP="00DE2AF0">
            <w:pPr>
              <w:pStyle w:val="TableRight"/>
            </w:pPr>
            <w:r w:rsidRPr="00A84A71">
              <w:t>24.6</w:t>
            </w:r>
          </w:p>
        </w:tc>
        <w:tc>
          <w:tcPr>
            <w:tcW w:w="681" w:type="dxa"/>
            <w:noWrap/>
            <w:hideMark/>
          </w:tcPr>
          <w:p w14:paraId="33982A97" w14:textId="50237584" w:rsidR="00DE2AF0" w:rsidRPr="00F47EFE" w:rsidRDefault="00DE2AF0" w:rsidP="00DE2AF0">
            <w:pPr>
              <w:pStyle w:val="TableRight"/>
            </w:pPr>
            <w:r w:rsidRPr="007319E6">
              <w:t>3.0</w:t>
            </w:r>
          </w:p>
        </w:tc>
        <w:tc>
          <w:tcPr>
            <w:tcW w:w="622" w:type="dxa"/>
            <w:noWrap/>
            <w:hideMark/>
          </w:tcPr>
          <w:p w14:paraId="6FA6B799" w14:textId="434BA533" w:rsidR="00DE2AF0" w:rsidRPr="00F47EFE" w:rsidRDefault="00DE2AF0" w:rsidP="00DE2AF0">
            <w:pPr>
              <w:pStyle w:val="TableRight"/>
            </w:pPr>
            <w:r w:rsidRPr="00085B17">
              <w:t>12.7</w:t>
            </w:r>
          </w:p>
        </w:tc>
        <w:tc>
          <w:tcPr>
            <w:tcW w:w="1303" w:type="dxa"/>
            <w:noWrap/>
            <w:vAlign w:val="center"/>
            <w:hideMark/>
          </w:tcPr>
          <w:p w14:paraId="69DE5321" w14:textId="77777777" w:rsidR="00DE2AF0" w:rsidRPr="00F47EFE" w:rsidRDefault="00DE2AF0" w:rsidP="00DE2AF0">
            <w:pPr>
              <w:pStyle w:val="TableRight"/>
              <w:jc w:val="left"/>
            </w:pPr>
            <w:r w:rsidRPr="00F47EFE">
              <w:t>PFC-318</w:t>
            </w:r>
          </w:p>
        </w:tc>
        <w:tc>
          <w:tcPr>
            <w:tcW w:w="766" w:type="dxa"/>
            <w:noWrap/>
            <w:vAlign w:val="center"/>
            <w:hideMark/>
          </w:tcPr>
          <w:p w14:paraId="1127FE38" w14:textId="77777777" w:rsidR="00DE2AF0" w:rsidRPr="00F47EFE" w:rsidRDefault="00DE2AF0" w:rsidP="00DE2AF0">
            <w:pPr>
              <w:pStyle w:val="TableRight"/>
              <w:jc w:val="left"/>
            </w:pPr>
            <w:r w:rsidRPr="00F47EFE">
              <w:t>c-C</w:t>
            </w:r>
            <w:r w:rsidRPr="00F47EFE">
              <w:rPr>
                <w:vertAlign w:val="subscript"/>
              </w:rPr>
              <w:t>4</w:t>
            </w:r>
            <w:r w:rsidRPr="00F47EFE">
              <w:t>F</w:t>
            </w:r>
            <w:r w:rsidRPr="00F47EFE">
              <w:rPr>
                <w:vertAlign w:val="subscript"/>
              </w:rPr>
              <w:t>8</w:t>
            </w:r>
          </w:p>
        </w:tc>
        <w:tc>
          <w:tcPr>
            <w:tcW w:w="566" w:type="dxa"/>
            <w:noWrap/>
          </w:tcPr>
          <w:p w14:paraId="46506D08" w14:textId="7C7981BC" w:rsidR="00DE2AF0" w:rsidRPr="00F47EFE" w:rsidRDefault="00DE2AF0" w:rsidP="00DE2AF0">
            <w:pPr>
              <w:pStyle w:val="TableRight"/>
            </w:pPr>
            <w:r w:rsidRPr="00B43000">
              <w:t>1.6</w:t>
            </w:r>
          </w:p>
        </w:tc>
        <w:tc>
          <w:tcPr>
            <w:tcW w:w="682" w:type="dxa"/>
            <w:noWrap/>
            <w:hideMark/>
          </w:tcPr>
          <w:p w14:paraId="167398B6" w14:textId="5D48DFB6" w:rsidR="00DE2AF0" w:rsidRPr="00F47EFE" w:rsidRDefault="00DE2AF0" w:rsidP="00DE2AF0">
            <w:pPr>
              <w:pStyle w:val="TableRight"/>
            </w:pPr>
            <w:r w:rsidRPr="008C6726">
              <w:t>1.6</w:t>
            </w:r>
          </w:p>
        </w:tc>
        <w:tc>
          <w:tcPr>
            <w:tcW w:w="681" w:type="dxa"/>
            <w:noWrap/>
            <w:hideMark/>
          </w:tcPr>
          <w:p w14:paraId="6BB6388F" w14:textId="126D0C52" w:rsidR="00DE2AF0" w:rsidRPr="00F47EFE" w:rsidRDefault="00DE2AF0" w:rsidP="00DE2AF0">
            <w:pPr>
              <w:pStyle w:val="TableRight"/>
            </w:pPr>
            <w:r w:rsidRPr="00B9458F">
              <w:t>0.066</w:t>
            </w:r>
          </w:p>
        </w:tc>
        <w:tc>
          <w:tcPr>
            <w:tcW w:w="580" w:type="dxa"/>
            <w:noWrap/>
            <w:hideMark/>
          </w:tcPr>
          <w:p w14:paraId="48A4B9DD" w14:textId="21DAF064" w:rsidR="00DE2AF0" w:rsidRPr="00F47EFE" w:rsidRDefault="00DE2AF0" w:rsidP="00DE2AF0">
            <w:pPr>
              <w:pStyle w:val="TableRight"/>
            </w:pPr>
            <w:r w:rsidRPr="00466500">
              <w:t>4.1</w:t>
            </w:r>
          </w:p>
        </w:tc>
      </w:tr>
      <w:tr w:rsidR="00DE2AF0" w:rsidRPr="00F47EFE" w14:paraId="20E33DC4" w14:textId="77777777" w:rsidTr="00147115">
        <w:trPr>
          <w:trHeight w:val="182"/>
        </w:trPr>
        <w:tc>
          <w:tcPr>
            <w:tcW w:w="1476" w:type="dxa"/>
            <w:noWrap/>
            <w:vAlign w:val="center"/>
            <w:hideMark/>
          </w:tcPr>
          <w:p w14:paraId="7A7EF64B" w14:textId="77777777" w:rsidR="00DE2AF0" w:rsidRPr="00F47EFE" w:rsidRDefault="00DE2AF0" w:rsidP="00DE2AF0">
            <w:pPr>
              <w:pStyle w:val="TableLeft"/>
            </w:pPr>
            <w:r w:rsidRPr="00F47EFE">
              <w:t>HFC-32</w:t>
            </w:r>
          </w:p>
        </w:tc>
        <w:tc>
          <w:tcPr>
            <w:tcW w:w="1264" w:type="dxa"/>
            <w:noWrap/>
            <w:vAlign w:val="center"/>
            <w:hideMark/>
          </w:tcPr>
          <w:p w14:paraId="73BB9B25" w14:textId="77777777" w:rsidR="00DE2AF0" w:rsidRPr="00F47EFE" w:rsidRDefault="00DE2AF0" w:rsidP="00DE2AF0">
            <w:pPr>
              <w:pStyle w:val="TableLeft"/>
            </w:pPr>
            <w:r w:rsidRPr="00F47EFE">
              <w:t>CH</w:t>
            </w:r>
            <w:r w:rsidRPr="00F47EFE">
              <w:rPr>
                <w:vertAlign w:val="subscript"/>
              </w:rPr>
              <w:t>2</w:t>
            </w:r>
            <w:r w:rsidRPr="00F47EFE">
              <w:t>F</w:t>
            </w:r>
            <w:r w:rsidRPr="00F47EFE">
              <w:rPr>
                <w:vertAlign w:val="subscript"/>
              </w:rPr>
              <w:t>2</w:t>
            </w:r>
          </w:p>
        </w:tc>
        <w:tc>
          <w:tcPr>
            <w:tcW w:w="570" w:type="dxa"/>
            <w:noWrap/>
            <w:vAlign w:val="center"/>
          </w:tcPr>
          <w:p w14:paraId="7F3BDD0A" w14:textId="330BDA84" w:rsidR="00DE2AF0" w:rsidRPr="00F47EFE" w:rsidRDefault="00DE2AF0" w:rsidP="00DE2AF0">
            <w:pPr>
              <w:pStyle w:val="TableRight"/>
            </w:pPr>
            <w:r w:rsidRPr="00F47EFE">
              <w:t>12.5</w:t>
            </w:r>
          </w:p>
        </w:tc>
        <w:tc>
          <w:tcPr>
            <w:tcW w:w="773" w:type="dxa"/>
            <w:noWrap/>
            <w:hideMark/>
          </w:tcPr>
          <w:p w14:paraId="369BB98D" w14:textId="4472C055" w:rsidR="00DE2AF0" w:rsidRPr="00F47EFE" w:rsidRDefault="00DE2AF0" w:rsidP="00DE2AF0">
            <w:pPr>
              <w:pStyle w:val="TableRight"/>
            </w:pPr>
            <w:r w:rsidRPr="00A84A71">
              <w:t>15.2</w:t>
            </w:r>
          </w:p>
        </w:tc>
        <w:tc>
          <w:tcPr>
            <w:tcW w:w="681" w:type="dxa"/>
            <w:noWrap/>
            <w:hideMark/>
          </w:tcPr>
          <w:p w14:paraId="0F2A25E0" w14:textId="3581F09F" w:rsidR="00DE2AF0" w:rsidRPr="00F47EFE" w:rsidRDefault="00DE2AF0" w:rsidP="00DE2AF0">
            <w:pPr>
              <w:pStyle w:val="TableRight"/>
            </w:pPr>
            <w:r w:rsidRPr="007319E6">
              <w:t>2.7</w:t>
            </w:r>
          </w:p>
        </w:tc>
        <w:tc>
          <w:tcPr>
            <w:tcW w:w="622" w:type="dxa"/>
            <w:noWrap/>
            <w:hideMark/>
          </w:tcPr>
          <w:p w14:paraId="5EFBB912" w14:textId="4847FCDF" w:rsidR="00DE2AF0" w:rsidRPr="00F47EFE" w:rsidRDefault="00DE2AF0" w:rsidP="00DE2AF0">
            <w:pPr>
              <w:pStyle w:val="TableRight"/>
            </w:pPr>
            <w:r w:rsidRPr="00085B17">
              <w:t>19.1</w:t>
            </w:r>
          </w:p>
        </w:tc>
        <w:tc>
          <w:tcPr>
            <w:tcW w:w="1303" w:type="dxa"/>
            <w:noWrap/>
            <w:vAlign w:val="center"/>
            <w:hideMark/>
          </w:tcPr>
          <w:p w14:paraId="79F7D84E" w14:textId="77777777" w:rsidR="00DE2AF0" w:rsidRPr="00F47EFE" w:rsidRDefault="00DE2AF0" w:rsidP="00DE2AF0">
            <w:pPr>
              <w:pStyle w:val="TableRight"/>
              <w:jc w:val="left"/>
            </w:pPr>
            <w:r w:rsidRPr="00F47EFE">
              <w:t>PFC-218</w:t>
            </w:r>
          </w:p>
        </w:tc>
        <w:tc>
          <w:tcPr>
            <w:tcW w:w="766" w:type="dxa"/>
            <w:noWrap/>
            <w:vAlign w:val="center"/>
            <w:hideMark/>
          </w:tcPr>
          <w:p w14:paraId="34321056" w14:textId="77777777" w:rsidR="00DE2AF0" w:rsidRPr="00F47EFE" w:rsidRDefault="00DE2AF0" w:rsidP="00DE2AF0">
            <w:pPr>
              <w:pStyle w:val="TableRight"/>
              <w:jc w:val="left"/>
            </w:pPr>
            <w:r w:rsidRPr="00F47EFE">
              <w:t>C</w:t>
            </w:r>
            <w:r w:rsidRPr="00F47EFE">
              <w:rPr>
                <w:vertAlign w:val="subscript"/>
              </w:rPr>
              <w:t>3</w:t>
            </w:r>
            <w:r w:rsidRPr="00F47EFE">
              <w:t>F</w:t>
            </w:r>
            <w:r w:rsidRPr="00F47EFE">
              <w:rPr>
                <w:vertAlign w:val="subscript"/>
              </w:rPr>
              <w:t>8</w:t>
            </w:r>
          </w:p>
        </w:tc>
        <w:tc>
          <w:tcPr>
            <w:tcW w:w="566" w:type="dxa"/>
            <w:noWrap/>
          </w:tcPr>
          <w:p w14:paraId="7FA99193" w14:textId="431B1270" w:rsidR="00DE2AF0" w:rsidRPr="00F47EFE" w:rsidRDefault="00DE2AF0" w:rsidP="00DE2AF0">
            <w:pPr>
              <w:pStyle w:val="TableRight"/>
            </w:pPr>
            <w:r w:rsidRPr="00B43000">
              <w:t>0.64</w:t>
            </w:r>
          </w:p>
        </w:tc>
        <w:tc>
          <w:tcPr>
            <w:tcW w:w="682" w:type="dxa"/>
            <w:noWrap/>
            <w:hideMark/>
          </w:tcPr>
          <w:p w14:paraId="2742A88B" w14:textId="5CF6179C" w:rsidR="00DE2AF0" w:rsidRPr="00F47EFE" w:rsidRDefault="00DE2AF0" w:rsidP="00DE2AF0">
            <w:pPr>
              <w:pStyle w:val="TableRight"/>
            </w:pPr>
            <w:r w:rsidRPr="008C6726">
              <w:t>0.65</w:t>
            </w:r>
          </w:p>
        </w:tc>
        <w:tc>
          <w:tcPr>
            <w:tcW w:w="681" w:type="dxa"/>
            <w:noWrap/>
            <w:hideMark/>
          </w:tcPr>
          <w:p w14:paraId="4348A4F4" w14:textId="14F7259B" w:rsidR="00DE2AF0" w:rsidRPr="00F47EFE" w:rsidRDefault="00DE2AF0" w:rsidP="00DE2AF0">
            <w:pPr>
              <w:pStyle w:val="TableRight"/>
            </w:pPr>
            <w:r w:rsidRPr="00B9458F">
              <w:t>0.018</w:t>
            </w:r>
          </w:p>
        </w:tc>
        <w:tc>
          <w:tcPr>
            <w:tcW w:w="580" w:type="dxa"/>
            <w:noWrap/>
            <w:hideMark/>
          </w:tcPr>
          <w:p w14:paraId="54ECF0EB" w14:textId="59DA4188" w:rsidR="00DE2AF0" w:rsidRPr="00F47EFE" w:rsidRDefault="00DE2AF0" w:rsidP="00DE2AF0">
            <w:pPr>
              <w:pStyle w:val="TableRight"/>
            </w:pPr>
            <w:r w:rsidRPr="00466500">
              <w:t>2.7</w:t>
            </w:r>
          </w:p>
        </w:tc>
      </w:tr>
      <w:tr w:rsidR="00DE2AF0" w:rsidRPr="00F47EFE" w14:paraId="50497D4C" w14:textId="77777777" w:rsidTr="00147115">
        <w:trPr>
          <w:cnfStyle w:val="000000010000" w:firstRow="0" w:lastRow="0" w:firstColumn="0" w:lastColumn="0" w:oddVBand="0" w:evenVBand="0" w:oddHBand="0" w:evenHBand="1" w:firstRowFirstColumn="0" w:firstRowLastColumn="0" w:lastRowFirstColumn="0" w:lastRowLastColumn="0"/>
          <w:trHeight w:val="50"/>
        </w:trPr>
        <w:tc>
          <w:tcPr>
            <w:tcW w:w="1476" w:type="dxa"/>
            <w:noWrap/>
            <w:vAlign w:val="center"/>
            <w:hideMark/>
          </w:tcPr>
          <w:p w14:paraId="48C54C3D" w14:textId="77777777" w:rsidR="00DE2AF0" w:rsidRPr="00F47EFE" w:rsidRDefault="00DE2AF0" w:rsidP="00DE2AF0">
            <w:pPr>
              <w:pStyle w:val="TableLeft"/>
            </w:pPr>
            <w:r w:rsidRPr="00F47EFE">
              <w:t>HFC-152a</w:t>
            </w:r>
          </w:p>
        </w:tc>
        <w:tc>
          <w:tcPr>
            <w:tcW w:w="1264" w:type="dxa"/>
            <w:noWrap/>
            <w:vAlign w:val="center"/>
            <w:hideMark/>
          </w:tcPr>
          <w:p w14:paraId="540A974D" w14:textId="77777777" w:rsidR="00DE2AF0" w:rsidRPr="00F47EFE" w:rsidRDefault="00DE2AF0" w:rsidP="00DE2AF0">
            <w:pPr>
              <w:pStyle w:val="TableLeft"/>
            </w:pPr>
            <w:r w:rsidRPr="00F47EFE">
              <w:t>CH</w:t>
            </w:r>
            <w:r w:rsidRPr="00F47EFE">
              <w:rPr>
                <w:vertAlign w:val="subscript"/>
              </w:rPr>
              <w:t>3</w:t>
            </w:r>
            <w:r w:rsidRPr="00F47EFE">
              <w:t>CHF</w:t>
            </w:r>
            <w:r w:rsidRPr="00F47EFE">
              <w:rPr>
                <w:vertAlign w:val="subscript"/>
              </w:rPr>
              <w:t>2</w:t>
            </w:r>
          </w:p>
        </w:tc>
        <w:tc>
          <w:tcPr>
            <w:tcW w:w="570" w:type="dxa"/>
            <w:noWrap/>
            <w:vAlign w:val="center"/>
          </w:tcPr>
          <w:p w14:paraId="355B4854" w14:textId="4582A311" w:rsidR="00DE2AF0" w:rsidRPr="00F47EFE" w:rsidRDefault="00DE2AF0" w:rsidP="00DE2AF0">
            <w:pPr>
              <w:pStyle w:val="TableRight"/>
            </w:pPr>
            <w:r w:rsidRPr="00F47EFE">
              <w:t>4.5</w:t>
            </w:r>
          </w:p>
        </w:tc>
        <w:tc>
          <w:tcPr>
            <w:tcW w:w="773" w:type="dxa"/>
            <w:noWrap/>
            <w:hideMark/>
          </w:tcPr>
          <w:p w14:paraId="09F292D0" w14:textId="739F58E3" w:rsidR="00DE2AF0" w:rsidRPr="00F47EFE" w:rsidRDefault="00DE2AF0" w:rsidP="00DE2AF0">
            <w:pPr>
              <w:pStyle w:val="TableRight"/>
            </w:pPr>
            <w:r w:rsidRPr="00A84A71">
              <w:t>4.7</w:t>
            </w:r>
          </w:p>
        </w:tc>
        <w:tc>
          <w:tcPr>
            <w:tcW w:w="681" w:type="dxa"/>
            <w:noWrap/>
            <w:hideMark/>
          </w:tcPr>
          <w:p w14:paraId="39F6F64D" w14:textId="69013E22" w:rsidR="00DE2AF0" w:rsidRPr="00F47EFE" w:rsidRDefault="00DE2AF0" w:rsidP="00DE2AF0">
            <w:pPr>
              <w:pStyle w:val="TableRight"/>
            </w:pPr>
            <w:r w:rsidRPr="007319E6">
              <w:t>0.174</w:t>
            </w:r>
          </w:p>
        </w:tc>
        <w:tc>
          <w:tcPr>
            <w:tcW w:w="622" w:type="dxa"/>
            <w:noWrap/>
            <w:hideMark/>
          </w:tcPr>
          <w:p w14:paraId="5253BF6A" w14:textId="44A795B8" w:rsidR="00DE2AF0" w:rsidRPr="00F47EFE" w:rsidRDefault="00DE2AF0" w:rsidP="00DE2AF0">
            <w:pPr>
              <w:pStyle w:val="TableRight"/>
            </w:pPr>
            <w:r w:rsidRPr="00085B17">
              <w:t>3.8</w:t>
            </w:r>
          </w:p>
        </w:tc>
        <w:tc>
          <w:tcPr>
            <w:tcW w:w="1303" w:type="dxa"/>
            <w:noWrap/>
            <w:vAlign w:val="center"/>
            <w:hideMark/>
          </w:tcPr>
          <w:p w14:paraId="71E31E5F" w14:textId="77777777" w:rsidR="00DE2AF0" w:rsidRPr="00F47EFE" w:rsidRDefault="00DE2AF0" w:rsidP="00DE2AF0">
            <w:pPr>
              <w:pStyle w:val="TableRight"/>
              <w:jc w:val="left"/>
            </w:pPr>
            <w:r w:rsidRPr="00F47EFE">
              <w:t>PFC-5114</w:t>
            </w:r>
          </w:p>
        </w:tc>
        <w:tc>
          <w:tcPr>
            <w:tcW w:w="766" w:type="dxa"/>
            <w:noWrap/>
            <w:vAlign w:val="center"/>
            <w:hideMark/>
          </w:tcPr>
          <w:p w14:paraId="31110CB0" w14:textId="77777777" w:rsidR="00DE2AF0" w:rsidRPr="00F47EFE" w:rsidRDefault="00DE2AF0" w:rsidP="00DE2AF0">
            <w:pPr>
              <w:pStyle w:val="TableRight"/>
              <w:jc w:val="left"/>
            </w:pPr>
            <w:r w:rsidRPr="00F47EFE">
              <w:t>C</w:t>
            </w:r>
            <w:r w:rsidRPr="00F47EFE">
              <w:rPr>
                <w:vertAlign w:val="subscript"/>
              </w:rPr>
              <w:t>6</w:t>
            </w:r>
            <w:r w:rsidRPr="00F47EFE">
              <w:t>F</w:t>
            </w:r>
            <w:r w:rsidRPr="00F47EFE">
              <w:rPr>
                <w:vertAlign w:val="subscript"/>
              </w:rPr>
              <w:t>14</w:t>
            </w:r>
          </w:p>
        </w:tc>
        <w:tc>
          <w:tcPr>
            <w:tcW w:w="566" w:type="dxa"/>
            <w:noWrap/>
          </w:tcPr>
          <w:p w14:paraId="76207E3F" w14:textId="7636E04E" w:rsidR="00DE2AF0" w:rsidRPr="00F47EFE" w:rsidRDefault="00DE2AF0" w:rsidP="00DE2AF0">
            <w:pPr>
              <w:pStyle w:val="TableRight"/>
            </w:pPr>
            <w:r w:rsidRPr="00B43000">
              <w:t>0.30</w:t>
            </w:r>
          </w:p>
        </w:tc>
        <w:tc>
          <w:tcPr>
            <w:tcW w:w="682" w:type="dxa"/>
            <w:noWrap/>
            <w:hideMark/>
          </w:tcPr>
          <w:p w14:paraId="57982D92" w14:textId="2E57A5E8" w:rsidR="00DE2AF0" w:rsidRPr="00F47EFE" w:rsidRDefault="00DE2AF0" w:rsidP="00DE2AF0">
            <w:pPr>
              <w:pStyle w:val="TableRight"/>
            </w:pPr>
            <w:r w:rsidRPr="008C6726">
              <w:t>0.31</w:t>
            </w:r>
          </w:p>
        </w:tc>
        <w:tc>
          <w:tcPr>
            <w:tcW w:w="681" w:type="dxa"/>
            <w:noWrap/>
            <w:hideMark/>
          </w:tcPr>
          <w:p w14:paraId="04192F75" w14:textId="52A3A3A0" w:rsidR="00DE2AF0" w:rsidRPr="00F47EFE" w:rsidRDefault="00DE2AF0" w:rsidP="00DE2AF0">
            <w:pPr>
              <w:pStyle w:val="TableRight"/>
            </w:pPr>
            <w:r w:rsidRPr="00B9458F">
              <w:t>0.009</w:t>
            </w:r>
          </w:p>
        </w:tc>
        <w:tc>
          <w:tcPr>
            <w:tcW w:w="580" w:type="dxa"/>
            <w:noWrap/>
            <w:hideMark/>
          </w:tcPr>
          <w:p w14:paraId="553E40D1" w14:textId="129816D0" w:rsidR="00DE2AF0" w:rsidRPr="00F47EFE" w:rsidRDefault="00DE2AF0" w:rsidP="00DE2AF0">
            <w:pPr>
              <w:pStyle w:val="TableRight"/>
            </w:pPr>
            <w:r w:rsidRPr="00466500">
              <w:t>2.9</w:t>
            </w:r>
          </w:p>
        </w:tc>
      </w:tr>
      <w:tr w:rsidR="00DE2AF0" w:rsidRPr="00F47EFE" w14:paraId="503165A3" w14:textId="77777777" w:rsidTr="00DE2AF0">
        <w:trPr>
          <w:trHeight w:val="50"/>
        </w:trPr>
        <w:tc>
          <w:tcPr>
            <w:tcW w:w="1476" w:type="dxa"/>
            <w:noWrap/>
            <w:vAlign w:val="center"/>
            <w:hideMark/>
          </w:tcPr>
          <w:p w14:paraId="2E58B19D" w14:textId="77777777" w:rsidR="00DE2AF0" w:rsidRPr="00F47EFE" w:rsidRDefault="00DE2AF0" w:rsidP="00DE2AF0">
            <w:pPr>
              <w:pStyle w:val="TableLeft"/>
            </w:pPr>
            <w:r w:rsidRPr="00F47EFE">
              <w:t>HFC-245fa</w:t>
            </w:r>
          </w:p>
        </w:tc>
        <w:tc>
          <w:tcPr>
            <w:tcW w:w="1264" w:type="dxa"/>
            <w:noWrap/>
            <w:vAlign w:val="center"/>
            <w:hideMark/>
          </w:tcPr>
          <w:p w14:paraId="1BA2A82F" w14:textId="77777777" w:rsidR="00DE2AF0" w:rsidRPr="00F47EFE" w:rsidRDefault="00DE2AF0" w:rsidP="00DE2AF0">
            <w:pPr>
              <w:pStyle w:val="TableLeft"/>
            </w:pPr>
            <w:r w:rsidRPr="00F47EFE">
              <w:t>CHF</w:t>
            </w:r>
            <w:r w:rsidRPr="00F47EFE">
              <w:rPr>
                <w:vertAlign w:val="subscript"/>
              </w:rPr>
              <w:t>2</w:t>
            </w:r>
            <w:r w:rsidRPr="00F47EFE">
              <w:t>CH</w:t>
            </w:r>
            <w:r w:rsidRPr="00F47EFE">
              <w:rPr>
                <w:vertAlign w:val="subscript"/>
              </w:rPr>
              <w:t>2</w:t>
            </w:r>
            <w:r w:rsidRPr="00F47EFE">
              <w:t>CF</w:t>
            </w:r>
            <w:r w:rsidRPr="00F47EFE">
              <w:rPr>
                <w:vertAlign w:val="subscript"/>
              </w:rPr>
              <w:t>3</w:t>
            </w:r>
          </w:p>
        </w:tc>
        <w:tc>
          <w:tcPr>
            <w:tcW w:w="570" w:type="dxa"/>
            <w:noWrap/>
            <w:vAlign w:val="center"/>
          </w:tcPr>
          <w:p w14:paraId="4A1AC5E0" w14:textId="5E44B682" w:rsidR="00DE2AF0" w:rsidRPr="00F47EFE" w:rsidRDefault="00DE2AF0" w:rsidP="00DE2AF0">
            <w:pPr>
              <w:pStyle w:val="TableRight"/>
            </w:pPr>
            <w:r w:rsidRPr="00F47EFE">
              <w:t>2.3</w:t>
            </w:r>
          </w:p>
        </w:tc>
        <w:tc>
          <w:tcPr>
            <w:tcW w:w="773" w:type="dxa"/>
            <w:noWrap/>
            <w:hideMark/>
          </w:tcPr>
          <w:p w14:paraId="00260210" w14:textId="077185A8" w:rsidR="00DE2AF0" w:rsidRPr="00F47EFE" w:rsidRDefault="00DE2AF0" w:rsidP="00DE2AF0">
            <w:pPr>
              <w:pStyle w:val="TableRight"/>
            </w:pPr>
            <w:r w:rsidRPr="00A84A71">
              <w:t>2.5</w:t>
            </w:r>
          </w:p>
        </w:tc>
        <w:tc>
          <w:tcPr>
            <w:tcW w:w="681" w:type="dxa"/>
            <w:noWrap/>
            <w:hideMark/>
          </w:tcPr>
          <w:p w14:paraId="4D29D190" w14:textId="3E524747" w:rsidR="00DE2AF0" w:rsidRPr="00F47EFE" w:rsidRDefault="00DE2AF0" w:rsidP="00DE2AF0">
            <w:pPr>
              <w:pStyle w:val="TableRight"/>
            </w:pPr>
            <w:r w:rsidRPr="007319E6">
              <w:t>0.20</w:t>
            </w:r>
          </w:p>
        </w:tc>
        <w:tc>
          <w:tcPr>
            <w:tcW w:w="622" w:type="dxa"/>
            <w:noWrap/>
            <w:hideMark/>
          </w:tcPr>
          <w:p w14:paraId="58597288" w14:textId="4311B427" w:rsidR="00DE2AF0" w:rsidRPr="00F47EFE" w:rsidRDefault="00DE2AF0" w:rsidP="00DE2AF0">
            <w:pPr>
              <w:pStyle w:val="TableRight"/>
            </w:pPr>
            <w:r w:rsidRPr="00085B17">
              <w:t>8.4</w:t>
            </w:r>
          </w:p>
        </w:tc>
        <w:tc>
          <w:tcPr>
            <w:tcW w:w="1303" w:type="dxa"/>
            <w:noWrap/>
            <w:vAlign w:val="center"/>
            <w:hideMark/>
          </w:tcPr>
          <w:p w14:paraId="7A8B9EE0" w14:textId="77777777" w:rsidR="00DE2AF0" w:rsidRPr="00F47EFE" w:rsidRDefault="00DE2AF0" w:rsidP="00DE2AF0">
            <w:pPr>
              <w:pStyle w:val="TableRight"/>
              <w:jc w:val="left"/>
            </w:pPr>
            <w:r w:rsidRPr="00F47EFE">
              <w:t>PFC-3110</w:t>
            </w:r>
          </w:p>
        </w:tc>
        <w:tc>
          <w:tcPr>
            <w:tcW w:w="766" w:type="dxa"/>
            <w:noWrap/>
            <w:vAlign w:val="center"/>
            <w:hideMark/>
          </w:tcPr>
          <w:p w14:paraId="595ADE8D" w14:textId="77777777" w:rsidR="00DE2AF0" w:rsidRPr="00F47EFE" w:rsidRDefault="00DE2AF0" w:rsidP="00DE2AF0">
            <w:pPr>
              <w:pStyle w:val="TableRight"/>
              <w:jc w:val="left"/>
            </w:pPr>
            <w:r w:rsidRPr="00F47EFE">
              <w:t>C</w:t>
            </w:r>
            <w:r w:rsidRPr="00F47EFE">
              <w:rPr>
                <w:vertAlign w:val="subscript"/>
              </w:rPr>
              <w:t>4</w:t>
            </w:r>
            <w:r w:rsidRPr="00F47EFE">
              <w:t>F</w:t>
            </w:r>
            <w:r w:rsidRPr="00F47EFE">
              <w:rPr>
                <w:vertAlign w:val="subscript"/>
              </w:rPr>
              <w:t>10</w:t>
            </w:r>
          </w:p>
        </w:tc>
        <w:tc>
          <w:tcPr>
            <w:tcW w:w="566" w:type="dxa"/>
            <w:noWrap/>
          </w:tcPr>
          <w:p w14:paraId="0E18A5B6" w14:textId="11B7FAF5" w:rsidR="00DE2AF0" w:rsidRPr="00F47EFE" w:rsidRDefault="00DE2AF0" w:rsidP="00DE2AF0">
            <w:pPr>
              <w:pStyle w:val="TableRight"/>
            </w:pPr>
            <w:r w:rsidRPr="00B43000">
              <w:t>0.19</w:t>
            </w:r>
          </w:p>
        </w:tc>
        <w:tc>
          <w:tcPr>
            <w:tcW w:w="682" w:type="dxa"/>
            <w:noWrap/>
            <w:hideMark/>
          </w:tcPr>
          <w:p w14:paraId="6299EC77" w14:textId="3FD245AB" w:rsidR="00DE2AF0" w:rsidRPr="00F47EFE" w:rsidRDefault="00DE2AF0" w:rsidP="00DE2AF0">
            <w:pPr>
              <w:pStyle w:val="TableRight"/>
            </w:pPr>
            <w:r w:rsidRPr="008C6726">
              <w:t>0.19</w:t>
            </w:r>
          </w:p>
        </w:tc>
        <w:tc>
          <w:tcPr>
            <w:tcW w:w="681" w:type="dxa"/>
            <w:noWrap/>
            <w:hideMark/>
          </w:tcPr>
          <w:p w14:paraId="461177A8" w14:textId="3C29C940" w:rsidR="00DE2AF0" w:rsidRPr="00F47EFE" w:rsidRDefault="00DE2AF0" w:rsidP="00DE2AF0">
            <w:pPr>
              <w:pStyle w:val="TableRight"/>
            </w:pPr>
            <w:r w:rsidRPr="00B9458F">
              <w:t>0.002</w:t>
            </w:r>
          </w:p>
        </w:tc>
        <w:tc>
          <w:tcPr>
            <w:tcW w:w="580" w:type="dxa"/>
            <w:noWrap/>
            <w:hideMark/>
          </w:tcPr>
          <w:p w14:paraId="27284D7C" w14:textId="4804C2B6" w:rsidR="00DE2AF0" w:rsidRPr="00F47EFE" w:rsidRDefault="00DE2AF0" w:rsidP="00DE2AF0">
            <w:pPr>
              <w:pStyle w:val="TableRight"/>
            </w:pPr>
            <w:r w:rsidRPr="00466500">
              <w:t>1.1</w:t>
            </w:r>
          </w:p>
        </w:tc>
      </w:tr>
      <w:tr w:rsidR="00DE2AF0" w:rsidRPr="00F47EFE" w14:paraId="3CD6F876" w14:textId="77777777" w:rsidTr="00147115">
        <w:trPr>
          <w:cnfStyle w:val="000000010000" w:firstRow="0" w:lastRow="0" w:firstColumn="0" w:lastColumn="0" w:oddVBand="0" w:evenVBand="0" w:oddHBand="0" w:evenHBand="1" w:firstRowFirstColumn="0" w:firstRowLastColumn="0" w:lastRowFirstColumn="0" w:lastRowLastColumn="0"/>
          <w:trHeight w:val="50"/>
        </w:trPr>
        <w:tc>
          <w:tcPr>
            <w:tcW w:w="1476" w:type="dxa"/>
            <w:noWrap/>
            <w:vAlign w:val="center"/>
            <w:hideMark/>
          </w:tcPr>
          <w:p w14:paraId="12150505" w14:textId="77777777" w:rsidR="00DE2AF0" w:rsidRPr="00F47EFE" w:rsidRDefault="00DE2AF0" w:rsidP="00DE2AF0">
            <w:pPr>
              <w:pStyle w:val="TableLeft"/>
            </w:pPr>
            <w:r w:rsidRPr="00F47EFE">
              <w:t>HFC-227ea</w:t>
            </w:r>
          </w:p>
        </w:tc>
        <w:tc>
          <w:tcPr>
            <w:tcW w:w="1264" w:type="dxa"/>
            <w:noWrap/>
            <w:vAlign w:val="center"/>
            <w:hideMark/>
          </w:tcPr>
          <w:p w14:paraId="4B6E4C62" w14:textId="77777777" w:rsidR="00DE2AF0" w:rsidRPr="00F47EFE" w:rsidRDefault="00DE2AF0" w:rsidP="00DE2AF0">
            <w:pPr>
              <w:pStyle w:val="TableLeft"/>
            </w:pPr>
            <w:r w:rsidRPr="00F47EFE">
              <w:t>CF</w:t>
            </w:r>
            <w:r w:rsidRPr="00F47EFE">
              <w:rPr>
                <w:vertAlign w:val="subscript"/>
              </w:rPr>
              <w:t>3</w:t>
            </w:r>
            <w:r w:rsidRPr="00F47EFE">
              <w:t>CHFCF</w:t>
            </w:r>
            <w:r w:rsidRPr="00F47EFE">
              <w:rPr>
                <w:vertAlign w:val="subscript"/>
              </w:rPr>
              <w:t>3</w:t>
            </w:r>
          </w:p>
        </w:tc>
        <w:tc>
          <w:tcPr>
            <w:tcW w:w="570" w:type="dxa"/>
            <w:noWrap/>
            <w:vAlign w:val="center"/>
          </w:tcPr>
          <w:p w14:paraId="617534F3" w14:textId="4CF92B1C" w:rsidR="00DE2AF0" w:rsidRPr="00F47EFE" w:rsidRDefault="00DE2AF0" w:rsidP="00DE2AF0">
            <w:pPr>
              <w:pStyle w:val="TableRight"/>
            </w:pPr>
            <w:r w:rsidRPr="00F47EFE">
              <w:t>1.3</w:t>
            </w:r>
          </w:p>
        </w:tc>
        <w:tc>
          <w:tcPr>
            <w:tcW w:w="773" w:type="dxa"/>
            <w:noWrap/>
            <w:hideMark/>
          </w:tcPr>
          <w:p w14:paraId="687D36F3" w14:textId="7C40D9B1" w:rsidR="00DE2AF0" w:rsidRPr="00F47EFE" w:rsidRDefault="00DE2AF0" w:rsidP="00DE2AF0">
            <w:pPr>
              <w:pStyle w:val="TableRight"/>
            </w:pPr>
            <w:r w:rsidRPr="00A84A71">
              <w:t>1.4</w:t>
            </w:r>
          </w:p>
        </w:tc>
        <w:tc>
          <w:tcPr>
            <w:tcW w:w="681" w:type="dxa"/>
            <w:noWrap/>
            <w:hideMark/>
          </w:tcPr>
          <w:p w14:paraId="26B1FEF7" w14:textId="133AD7CE" w:rsidR="00DE2AF0" w:rsidRPr="00F47EFE" w:rsidRDefault="00DE2AF0" w:rsidP="00DE2AF0">
            <w:pPr>
              <w:pStyle w:val="TableRight"/>
            </w:pPr>
            <w:r w:rsidRPr="007319E6">
              <w:t>0.12</w:t>
            </w:r>
          </w:p>
        </w:tc>
        <w:tc>
          <w:tcPr>
            <w:tcW w:w="622" w:type="dxa"/>
            <w:noWrap/>
            <w:hideMark/>
          </w:tcPr>
          <w:p w14:paraId="158F18C8" w14:textId="3F390EF3" w:rsidR="00DE2AF0" w:rsidRPr="00F47EFE" w:rsidRDefault="00DE2AF0" w:rsidP="00DE2AF0">
            <w:pPr>
              <w:pStyle w:val="TableRight"/>
            </w:pPr>
            <w:r w:rsidRPr="00085B17">
              <w:t>9.1</w:t>
            </w:r>
          </w:p>
        </w:tc>
        <w:tc>
          <w:tcPr>
            <w:tcW w:w="1303" w:type="dxa"/>
            <w:noWrap/>
            <w:vAlign w:val="center"/>
            <w:hideMark/>
          </w:tcPr>
          <w:p w14:paraId="2DB67C56" w14:textId="77777777" w:rsidR="00DE2AF0" w:rsidRPr="00F47EFE" w:rsidRDefault="00DE2AF0" w:rsidP="00DE2AF0">
            <w:pPr>
              <w:pStyle w:val="TableRight"/>
              <w:jc w:val="left"/>
            </w:pPr>
            <w:r w:rsidRPr="00F47EFE">
              <w:t>PFC-4112</w:t>
            </w:r>
            <w:r w:rsidRPr="00F47EFE">
              <w:rPr>
                <w:vertAlign w:val="superscript"/>
              </w:rPr>
              <w:t>2</w:t>
            </w:r>
          </w:p>
        </w:tc>
        <w:tc>
          <w:tcPr>
            <w:tcW w:w="766" w:type="dxa"/>
            <w:noWrap/>
            <w:vAlign w:val="center"/>
            <w:hideMark/>
          </w:tcPr>
          <w:p w14:paraId="4CCCB440" w14:textId="77777777" w:rsidR="00DE2AF0" w:rsidRPr="00F47EFE" w:rsidRDefault="00DE2AF0" w:rsidP="00DE2AF0">
            <w:pPr>
              <w:pStyle w:val="TableRight"/>
              <w:jc w:val="left"/>
            </w:pPr>
            <w:r w:rsidRPr="00F47EFE">
              <w:t>C</w:t>
            </w:r>
            <w:r w:rsidRPr="00F47EFE">
              <w:rPr>
                <w:vertAlign w:val="subscript"/>
              </w:rPr>
              <w:t>5</w:t>
            </w:r>
            <w:r w:rsidRPr="00F47EFE">
              <w:t>F</w:t>
            </w:r>
            <w:r w:rsidRPr="00F47EFE">
              <w:rPr>
                <w:vertAlign w:val="subscript"/>
              </w:rPr>
              <w:t>12</w:t>
            </w:r>
          </w:p>
        </w:tc>
        <w:tc>
          <w:tcPr>
            <w:tcW w:w="566" w:type="dxa"/>
            <w:noWrap/>
            <w:vAlign w:val="center"/>
          </w:tcPr>
          <w:p w14:paraId="642BE040" w14:textId="77777777" w:rsidR="00DE2AF0" w:rsidRPr="00F47EFE" w:rsidRDefault="00DE2AF0" w:rsidP="00DE2AF0">
            <w:pPr>
              <w:pStyle w:val="TableRight"/>
              <w:rPr>
                <w:color w:val="C00000"/>
              </w:rPr>
            </w:pPr>
            <w:r w:rsidRPr="00F47EFE">
              <w:rPr>
                <w:color w:val="C00000"/>
              </w:rPr>
              <w:t>0.12</w:t>
            </w:r>
          </w:p>
        </w:tc>
        <w:tc>
          <w:tcPr>
            <w:tcW w:w="682" w:type="dxa"/>
            <w:noWrap/>
            <w:hideMark/>
          </w:tcPr>
          <w:p w14:paraId="0246F1C3" w14:textId="7EFA75C4" w:rsidR="00DE2AF0" w:rsidRPr="00DE2AF0" w:rsidRDefault="00DE2AF0" w:rsidP="00DE2AF0">
            <w:pPr>
              <w:pStyle w:val="TableRight"/>
              <w:rPr>
                <w:color w:val="C00000"/>
              </w:rPr>
            </w:pPr>
            <w:r w:rsidRPr="00DE2AF0">
              <w:rPr>
                <w:color w:val="C00000"/>
              </w:rPr>
              <w:t>0.12</w:t>
            </w:r>
          </w:p>
        </w:tc>
        <w:tc>
          <w:tcPr>
            <w:tcW w:w="681" w:type="dxa"/>
            <w:noWrap/>
            <w:hideMark/>
          </w:tcPr>
          <w:p w14:paraId="76B578A3" w14:textId="531D2E71" w:rsidR="00DE2AF0" w:rsidRPr="00F47EFE" w:rsidRDefault="00DE2AF0" w:rsidP="00DE2AF0">
            <w:pPr>
              <w:pStyle w:val="TableRight"/>
            </w:pPr>
            <w:r w:rsidRPr="00B9458F">
              <w:t>0.0</w:t>
            </w:r>
          </w:p>
        </w:tc>
        <w:tc>
          <w:tcPr>
            <w:tcW w:w="580" w:type="dxa"/>
            <w:noWrap/>
            <w:vAlign w:val="center"/>
            <w:hideMark/>
          </w:tcPr>
          <w:p w14:paraId="2AE20B44" w14:textId="77777777" w:rsidR="00DE2AF0" w:rsidRPr="00F47EFE" w:rsidRDefault="00DE2AF0" w:rsidP="00DE2AF0">
            <w:pPr>
              <w:pStyle w:val="TableRight"/>
            </w:pPr>
            <w:r w:rsidRPr="00F47EFE">
              <w:t>0.0</w:t>
            </w:r>
          </w:p>
        </w:tc>
      </w:tr>
      <w:tr w:rsidR="00DE2AF0" w:rsidRPr="00F47EFE" w14:paraId="5498A0E4" w14:textId="77777777" w:rsidTr="00147115">
        <w:trPr>
          <w:trHeight w:val="50"/>
        </w:trPr>
        <w:tc>
          <w:tcPr>
            <w:tcW w:w="1476" w:type="dxa"/>
            <w:noWrap/>
            <w:vAlign w:val="center"/>
            <w:hideMark/>
          </w:tcPr>
          <w:p w14:paraId="1E0688A8" w14:textId="77777777" w:rsidR="00DE2AF0" w:rsidRPr="00F47EFE" w:rsidRDefault="00DE2AF0" w:rsidP="00DE2AF0">
            <w:pPr>
              <w:pStyle w:val="TableLeft"/>
            </w:pPr>
            <w:r w:rsidRPr="00F47EFE">
              <w:t>HFC-365mfc</w:t>
            </w:r>
          </w:p>
        </w:tc>
        <w:tc>
          <w:tcPr>
            <w:tcW w:w="1264" w:type="dxa"/>
            <w:noWrap/>
            <w:vAlign w:val="center"/>
            <w:hideMark/>
          </w:tcPr>
          <w:p w14:paraId="7BB55AF0" w14:textId="77777777" w:rsidR="00DE2AF0" w:rsidRPr="00F47EFE" w:rsidRDefault="00DE2AF0" w:rsidP="00DE2AF0">
            <w:pPr>
              <w:pStyle w:val="TableLeft"/>
            </w:pPr>
            <w:r w:rsidRPr="00F47EFE">
              <w:t>CH</w:t>
            </w:r>
            <w:r w:rsidRPr="00F47EFE">
              <w:rPr>
                <w:vertAlign w:val="subscript"/>
              </w:rPr>
              <w:t>3</w:t>
            </w:r>
            <w:r w:rsidRPr="00F47EFE">
              <w:t>CF</w:t>
            </w:r>
            <w:r w:rsidRPr="00F47EFE">
              <w:rPr>
                <w:vertAlign w:val="subscript"/>
              </w:rPr>
              <w:t>2</w:t>
            </w:r>
            <w:r w:rsidRPr="00F47EFE">
              <w:t>CH</w:t>
            </w:r>
            <w:r w:rsidRPr="00F47EFE">
              <w:rPr>
                <w:vertAlign w:val="subscript"/>
              </w:rPr>
              <w:t>2</w:t>
            </w:r>
            <w:r w:rsidRPr="00F47EFE">
              <w:t>CF</w:t>
            </w:r>
            <w:r w:rsidRPr="00F47EFE">
              <w:rPr>
                <w:vertAlign w:val="subscript"/>
              </w:rPr>
              <w:t>3</w:t>
            </w:r>
          </w:p>
        </w:tc>
        <w:tc>
          <w:tcPr>
            <w:tcW w:w="570" w:type="dxa"/>
            <w:noWrap/>
            <w:vAlign w:val="center"/>
          </w:tcPr>
          <w:p w14:paraId="776E9515" w14:textId="74EC1B48" w:rsidR="00DE2AF0" w:rsidRPr="00F47EFE" w:rsidRDefault="00DE2AF0" w:rsidP="00DE2AF0">
            <w:pPr>
              <w:pStyle w:val="TableRight"/>
            </w:pPr>
            <w:r w:rsidRPr="00F47EFE">
              <w:t>0.94</w:t>
            </w:r>
          </w:p>
        </w:tc>
        <w:tc>
          <w:tcPr>
            <w:tcW w:w="773" w:type="dxa"/>
            <w:noWrap/>
            <w:hideMark/>
          </w:tcPr>
          <w:p w14:paraId="685A360C" w14:textId="2DE0C5C8" w:rsidR="00DE2AF0" w:rsidRPr="00F47EFE" w:rsidRDefault="00DE2AF0" w:rsidP="00DE2AF0">
            <w:pPr>
              <w:pStyle w:val="TableRight"/>
            </w:pPr>
            <w:r w:rsidRPr="00A84A71">
              <w:t>0.99</w:t>
            </w:r>
          </w:p>
        </w:tc>
        <w:tc>
          <w:tcPr>
            <w:tcW w:w="681" w:type="dxa"/>
            <w:noWrap/>
            <w:hideMark/>
          </w:tcPr>
          <w:p w14:paraId="67D84818" w14:textId="66699201" w:rsidR="00DE2AF0" w:rsidRPr="00F47EFE" w:rsidRDefault="00DE2AF0" w:rsidP="00DE2AF0">
            <w:pPr>
              <w:pStyle w:val="TableRight"/>
            </w:pPr>
            <w:r w:rsidRPr="007319E6">
              <w:t>0.054</w:t>
            </w:r>
          </w:p>
        </w:tc>
        <w:tc>
          <w:tcPr>
            <w:tcW w:w="622" w:type="dxa"/>
            <w:noWrap/>
            <w:hideMark/>
          </w:tcPr>
          <w:p w14:paraId="6F52A379" w14:textId="0022CEBB" w:rsidR="00DE2AF0" w:rsidRPr="00F47EFE" w:rsidRDefault="00DE2AF0" w:rsidP="00DE2AF0">
            <w:pPr>
              <w:pStyle w:val="TableRight"/>
            </w:pPr>
            <w:r w:rsidRPr="00085B17">
              <w:t>5.6</w:t>
            </w:r>
          </w:p>
        </w:tc>
        <w:tc>
          <w:tcPr>
            <w:tcW w:w="1303" w:type="dxa"/>
            <w:noWrap/>
            <w:vAlign w:val="center"/>
            <w:hideMark/>
          </w:tcPr>
          <w:p w14:paraId="5056423B" w14:textId="77777777" w:rsidR="00DE2AF0" w:rsidRPr="00F47EFE" w:rsidRDefault="00DE2AF0" w:rsidP="00DE2AF0">
            <w:pPr>
              <w:pStyle w:val="TableRight"/>
              <w:jc w:val="left"/>
            </w:pPr>
            <w:r w:rsidRPr="00F47EFE">
              <w:t>PFC-6116</w:t>
            </w:r>
            <w:r w:rsidRPr="00F47EFE">
              <w:rPr>
                <w:vertAlign w:val="superscript"/>
              </w:rPr>
              <w:t>2</w:t>
            </w:r>
          </w:p>
        </w:tc>
        <w:tc>
          <w:tcPr>
            <w:tcW w:w="766" w:type="dxa"/>
            <w:noWrap/>
            <w:vAlign w:val="center"/>
            <w:hideMark/>
          </w:tcPr>
          <w:p w14:paraId="1837B338" w14:textId="77777777" w:rsidR="00DE2AF0" w:rsidRPr="00F47EFE" w:rsidRDefault="00DE2AF0" w:rsidP="00DE2AF0">
            <w:pPr>
              <w:pStyle w:val="TableRight"/>
              <w:jc w:val="left"/>
            </w:pPr>
            <w:r w:rsidRPr="00F47EFE">
              <w:t>C</w:t>
            </w:r>
            <w:r w:rsidRPr="00F47EFE">
              <w:rPr>
                <w:vertAlign w:val="subscript"/>
              </w:rPr>
              <w:t>7</w:t>
            </w:r>
            <w:r w:rsidRPr="00F47EFE">
              <w:t>F</w:t>
            </w:r>
            <w:r w:rsidRPr="00F47EFE">
              <w:rPr>
                <w:vertAlign w:val="subscript"/>
              </w:rPr>
              <w:t>16</w:t>
            </w:r>
          </w:p>
        </w:tc>
        <w:tc>
          <w:tcPr>
            <w:tcW w:w="566" w:type="dxa"/>
            <w:noWrap/>
            <w:vAlign w:val="center"/>
          </w:tcPr>
          <w:p w14:paraId="2BE32065" w14:textId="77777777" w:rsidR="00DE2AF0" w:rsidRPr="00F47EFE" w:rsidRDefault="00DE2AF0" w:rsidP="00DE2AF0">
            <w:pPr>
              <w:pStyle w:val="TableRight"/>
              <w:rPr>
                <w:color w:val="C00000"/>
              </w:rPr>
            </w:pPr>
            <w:r w:rsidRPr="00F47EFE">
              <w:rPr>
                <w:color w:val="C00000"/>
              </w:rPr>
              <w:t>0.12</w:t>
            </w:r>
          </w:p>
        </w:tc>
        <w:tc>
          <w:tcPr>
            <w:tcW w:w="682" w:type="dxa"/>
            <w:noWrap/>
            <w:hideMark/>
          </w:tcPr>
          <w:p w14:paraId="435E8D3F" w14:textId="26BC346F" w:rsidR="00DE2AF0" w:rsidRPr="00DE2AF0" w:rsidRDefault="00DE2AF0" w:rsidP="00DE2AF0">
            <w:pPr>
              <w:pStyle w:val="TableRight"/>
              <w:rPr>
                <w:color w:val="C00000"/>
              </w:rPr>
            </w:pPr>
            <w:r w:rsidRPr="00DE2AF0">
              <w:rPr>
                <w:color w:val="C00000"/>
              </w:rPr>
              <w:t>0.12</w:t>
            </w:r>
          </w:p>
        </w:tc>
        <w:tc>
          <w:tcPr>
            <w:tcW w:w="681" w:type="dxa"/>
            <w:noWrap/>
            <w:hideMark/>
          </w:tcPr>
          <w:p w14:paraId="1D5D7977" w14:textId="014A6E97" w:rsidR="00DE2AF0" w:rsidRPr="00F47EFE" w:rsidRDefault="00DE2AF0" w:rsidP="00DE2AF0">
            <w:pPr>
              <w:pStyle w:val="TableRight"/>
            </w:pPr>
            <w:r w:rsidRPr="00B9458F">
              <w:t>0.0</w:t>
            </w:r>
          </w:p>
        </w:tc>
        <w:tc>
          <w:tcPr>
            <w:tcW w:w="580" w:type="dxa"/>
            <w:noWrap/>
            <w:vAlign w:val="center"/>
            <w:hideMark/>
          </w:tcPr>
          <w:p w14:paraId="260979F6" w14:textId="77777777" w:rsidR="00DE2AF0" w:rsidRPr="00F47EFE" w:rsidRDefault="00DE2AF0" w:rsidP="00DE2AF0">
            <w:pPr>
              <w:pStyle w:val="TableRight"/>
            </w:pPr>
            <w:r w:rsidRPr="00F47EFE">
              <w:t>0.0</w:t>
            </w:r>
          </w:p>
        </w:tc>
      </w:tr>
      <w:tr w:rsidR="00DE2AF0" w:rsidRPr="00F47EFE" w14:paraId="2BDDCD6C" w14:textId="77777777" w:rsidTr="00147115">
        <w:trPr>
          <w:cnfStyle w:val="000000010000" w:firstRow="0" w:lastRow="0" w:firstColumn="0" w:lastColumn="0" w:oddVBand="0" w:evenVBand="0" w:oddHBand="0" w:evenHBand="1" w:firstRowFirstColumn="0" w:firstRowLastColumn="0" w:lastRowFirstColumn="0" w:lastRowLastColumn="0"/>
          <w:trHeight w:val="50"/>
        </w:trPr>
        <w:tc>
          <w:tcPr>
            <w:tcW w:w="1476" w:type="dxa"/>
            <w:noWrap/>
            <w:vAlign w:val="center"/>
            <w:hideMark/>
          </w:tcPr>
          <w:p w14:paraId="7E613273" w14:textId="77777777" w:rsidR="00DE2AF0" w:rsidRPr="00F47EFE" w:rsidRDefault="00DE2AF0" w:rsidP="00DE2AF0">
            <w:pPr>
              <w:pStyle w:val="TableLeft"/>
            </w:pPr>
            <w:r w:rsidRPr="00F47EFE">
              <w:t>HFC-43-10mee</w:t>
            </w:r>
          </w:p>
        </w:tc>
        <w:tc>
          <w:tcPr>
            <w:tcW w:w="1264" w:type="dxa"/>
            <w:noWrap/>
            <w:vAlign w:val="center"/>
            <w:hideMark/>
          </w:tcPr>
          <w:p w14:paraId="71D96DFF" w14:textId="77777777" w:rsidR="00DE2AF0" w:rsidRPr="00F47EFE" w:rsidRDefault="00DE2AF0" w:rsidP="00DE2AF0">
            <w:pPr>
              <w:pStyle w:val="TableLeft"/>
            </w:pPr>
            <w:r w:rsidRPr="00F47EFE">
              <w:t>C</w:t>
            </w:r>
            <w:r w:rsidRPr="00F47EFE">
              <w:rPr>
                <w:vertAlign w:val="subscript"/>
              </w:rPr>
              <w:t>5</w:t>
            </w:r>
            <w:r w:rsidRPr="00F47EFE">
              <w:t>H</w:t>
            </w:r>
            <w:r w:rsidRPr="00F47EFE">
              <w:rPr>
                <w:vertAlign w:val="subscript"/>
              </w:rPr>
              <w:t>2</w:t>
            </w:r>
            <w:r w:rsidRPr="00F47EFE">
              <w:t>F</w:t>
            </w:r>
            <w:r w:rsidRPr="00F47EFE">
              <w:rPr>
                <w:vertAlign w:val="subscript"/>
              </w:rPr>
              <w:t>10</w:t>
            </w:r>
          </w:p>
        </w:tc>
        <w:tc>
          <w:tcPr>
            <w:tcW w:w="570" w:type="dxa"/>
            <w:noWrap/>
            <w:vAlign w:val="center"/>
          </w:tcPr>
          <w:p w14:paraId="3D5DB22B" w14:textId="3964FA46" w:rsidR="00DE2AF0" w:rsidRPr="00F47EFE" w:rsidRDefault="00DE2AF0" w:rsidP="00DE2AF0">
            <w:pPr>
              <w:pStyle w:val="TableRight"/>
            </w:pPr>
            <w:r w:rsidRPr="00F47EFE">
              <w:t>0.26</w:t>
            </w:r>
          </w:p>
        </w:tc>
        <w:tc>
          <w:tcPr>
            <w:tcW w:w="773" w:type="dxa"/>
            <w:noWrap/>
            <w:hideMark/>
          </w:tcPr>
          <w:p w14:paraId="4E88F011" w14:textId="41D229D7" w:rsidR="00DE2AF0" w:rsidRPr="00F47EFE" w:rsidRDefault="00DE2AF0" w:rsidP="00DE2AF0">
            <w:pPr>
              <w:pStyle w:val="TableRight"/>
            </w:pPr>
            <w:r w:rsidRPr="00A84A71">
              <w:t>0.27</w:t>
            </w:r>
          </w:p>
        </w:tc>
        <w:tc>
          <w:tcPr>
            <w:tcW w:w="681" w:type="dxa"/>
            <w:noWrap/>
            <w:hideMark/>
          </w:tcPr>
          <w:p w14:paraId="766E8AD9" w14:textId="29E4C03B" w:rsidR="00DE2AF0" w:rsidRPr="00F47EFE" w:rsidRDefault="00DE2AF0" w:rsidP="00DE2AF0">
            <w:pPr>
              <w:pStyle w:val="TableRight"/>
            </w:pPr>
            <w:r w:rsidRPr="007319E6">
              <w:t>0.007</w:t>
            </w:r>
          </w:p>
        </w:tc>
        <w:tc>
          <w:tcPr>
            <w:tcW w:w="622" w:type="dxa"/>
            <w:noWrap/>
            <w:hideMark/>
          </w:tcPr>
          <w:p w14:paraId="09D19C66" w14:textId="0445FB22" w:rsidR="00DE2AF0" w:rsidRPr="00F47EFE" w:rsidRDefault="00DE2AF0" w:rsidP="00DE2AF0">
            <w:pPr>
              <w:pStyle w:val="TableRight"/>
            </w:pPr>
            <w:r w:rsidRPr="00085B17">
              <w:t>2.6</w:t>
            </w:r>
          </w:p>
        </w:tc>
        <w:tc>
          <w:tcPr>
            <w:tcW w:w="1303" w:type="dxa"/>
            <w:noWrap/>
            <w:vAlign w:val="center"/>
            <w:hideMark/>
          </w:tcPr>
          <w:p w14:paraId="4969A861" w14:textId="77777777" w:rsidR="00DE2AF0" w:rsidRPr="00F47EFE" w:rsidRDefault="00DE2AF0" w:rsidP="00DE2AF0">
            <w:pPr>
              <w:pStyle w:val="TableRight"/>
              <w:jc w:val="left"/>
            </w:pPr>
            <w:r w:rsidRPr="00F47EFE">
              <w:t>PFC-7118</w:t>
            </w:r>
            <w:r w:rsidRPr="00F47EFE">
              <w:rPr>
                <w:vertAlign w:val="superscript"/>
              </w:rPr>
              <w:t>2</w:t>
            </w:r>
          </w:p>
        </w:tc>
        <w:tc>
          <w:tcPr>
            <w:tcW w:w="766" w:type="dxa"/>
            <w:noWrap/>
            <w:vAlign w:val="center"/>
            <w:hideMark/>
          </w:tcPr>
          <w:p w14:paraId="756D7B55" w14:textId="77777777" w:rsidR="00DE2AF0" w:rsidRPr="00F47EFE" w:rsidRDefault="00DE2AF0" w:rsidP="00DE2AF0">
            <w:pPr>
              <w:pStyle w:val="TableRight"/>
              <w:jc w:val="left"/>
            </w:pPr>
            <w:r w:rsidRPr="00F47EFE">
              <w:t>C</w:t>
            </w:r>
            <w:r w:rsidRPr="00F47EFE">
              <w:rPr>
                <w:vertAlign w:val="subscript"/>
              </w:rPr>
              <w:t>8</w:t>
            </w:r>
            <w:r w:rsidRPr="00F47EFE">
              <w:t>F</w:t>
            </w:r>
            <w:r w:rsidRPr="00F47EFE">
              <w:rPr>
                <w:vertAlign w:val="subscript"/>
              </w:rPr>
              <w:t>18</w:t>
            </w:r>
          </w:p>
        </w:tc>
        <w:tc>
          <w:tcPr>
            <w:tcW w:w="566" w:type="dxa"/>
            <w:noWrap/>
            <w:vAlign w:val="center"/>
          </w:tcPr>
          <w:p w14:paraId="042173E1" w14:textId="77777777" w:rsidR="00DE2AF0" w:rsidRPr="00F47EFE" w:rsidRDefault="00DE2AF0" w:rsidP="00DE2AF0">
            <w:pPr>
              <w:pStyle w:val="TableRight"/>
              <w:rPr>
                <w:color w:val="C00000"/>
              </w:rPr>
            </w:pPr>
            <w:r w:rsidRPr="00F47EFE">
              <w:rPr>
                <w:color w:val="C00000"/>
              </w:rPr>
              <w:t>0.09</w:t>
            </w:r>
          </w:p>
        </w:tc>
        <w:tc>
          <w:tcPr>
            <w:tcW w:w="682" w:type="dxa"/>
            <w:noWrap/>
            <w:hideMark/>
          </w:tcPr>
          <w:p w14:paraId="126725EE" w14:textId="7C88265E" w:rsidR="00DE2AF0" w:rsidRPr="00DE2AF0" w:rsidRDefault="00DE2AF0" w:rsidP="00DE2AF0">
            <w:pPr>
              <w:pStyle w:val="TableRight"/>
              <w:rPr>
                <w:color w:val="C00000"/>
              </w:rPr>
            </w:pPr>
            <w:r w:rsidRPr="00DE2AF0">
              <w:rPr>
                <w:color w:val="C00000"/>
              </w:rPr>
              <w:t>0.09</w:t>
            </w:r>
          </w:p>
        </w:tc>
        <w:tc>
          <w:tcPr>
            <w:tcW w:w="681" w:type="dxa"/>
            <w:noWrap/>
            <w:hideMark/>
          </w:tcPr>
          <w:p w14:paraId="1A26CEDD" w14:textId="3ADD1548" w:rsidR="00DE2AF0" w:rsidRPr="00F47EFE" w:rsidRDefault="00DE2AF0" w:rsidP="00DE2AF0">
            <w:pPr>
              <w:pStyle w:val="TableRight"/>
            </w:pPr>
            <w:r w:rsidRPr="00B9458F">
              <w:t>0.0</w:t>
            </w:r>
          </w:p>
        </w:tc>
        <w:tc>
          <w:tcPr>
            <w:tcW w:w="580" w:type="dxa"/>
            <w:noWrap/>
            <w:vAlign w:val="center"/>
            <w:hideMark/>
          </w:tcPr>
          <w:p w14:paraId="5DDABEFD" w14:textId="77777777" w:rsidR="00DE2AF0" w:rsidRPr="00F47EFE" w:rsidRDefault="00DE2AF0" w:rsidP="00DE2AF0">
            <w:pPr>
              <w:pStyle w:val="TableRight"/>
            </w:pPr>
            <w:r w:rsidRPr="00F47EFE">
              <w:t>0.0</w:t>
            </w:r>
          </w:p>
        </w:tc>
      </w:tr>
      <w:tr w:rsidR="00407DFD" w:rsidRPr="00F47EFE" w14:paraId="02194E26" w14:textId="77777777" w:rsidTr="00147115">
        <w:trPr>
          <w:trHeight w:val="128"/>
        </w:trPr>
        <w:tc>
          <w:tcPr>
            <w:tcW w:w="1476" w:type="dxa"/>
            <w:noWrap/>
            <w:vAlign w:val="center"/>
          </w:tcPr>
          <w:p w14:paraId="771E7615" w14:textId="77777777" w:rsidR="00407DFD" w:rsidRPr="00F47EFE" w:rsidRDefault="00407DFD" w:rsidP="00407DFD">
            <w:pPr>
              <w:pStyle w:val="TableLeft"/>
            </w:pPr>
            <w:r w:rsidRPr="00F47EFE">
              <w:t>HFC-236fa</w:t>
            </w:r>
          </w:p>
        </w:tc>
        <w:tc>
          <w:tcPr>
            <w:tcW w:w="1264" w:type="dxa"/>
            <w:noWrap/>
            <w:vAlign w:val="center"/>
          </w:tcPr>
          <w:p w14:paraId="66A4F944" w14:textId="77777777" w:rsidR="00407DFD" w:rsidRPr="00F47EFE" w:rsidRDefault="00407DFD" w:rsidP="00407DFD">
            <w:pPr>
              <w:pStyle w:val="TableLeft"/>
            </w:pPr>
            <w:r w:rsidRPr="00F47EFE">
              <w:t>CF</w:t>
            </w:r>
            <w:r w:rsidRPr="00F47EFE">
              <w:rPr>
                <w:vertAlign w:val="subscript"/>
              </w:rPr>
              <w:t>3</w:t>
            </w:r>
            <w:r w:rsidRPr="00F47EFE">
              <w:t>CH</w:t>
            </w:r>
            <w:r w:rsidRPr="00F47EFE">
              <w:rPr>
                <w:vertAlign w:val="subscript"/>
              </w:rPr>
              <w:t>2</w:t>
            </w:r>
            <w:r w:rsidRPr="00F47EFE">
              <w:t>CF</w:t>
            </w:r>
            <w:r w:rsidRPr="00F47EFE">
              <w:rPr>
                <w:vertAlign w:val="subscript"/>
              </w:rPr>
              <w:t>3</w:t>
            </w:r>
          </w:p>
        </w:tc>
        <w:tc>
          <w:tcPr>
            <w:tcW w:w="570" w:type="dxa"/>
            <w:noWrap/>
            <w:vAlign w:val="center"/>
          </w:tcPr>
          <w:p w14:paraId="61FB866F" w14:textId="0DDA1C48" w:rsidR="00407DFD" w:rsidRPr="00F47EFE" w:rsidRDefault="00407DFD" w:rsidP="00407DFD">
            <w:pPr>
              <w:pStyle w:val="TableRight"/>
            </w:pPr>
            <w:r w:rsidRPr="00F47EFE">
              <w:t>0.16</w:t>
            </w:r>
          </w:p>
        </w:tc>
        <w:tc>
          <w:tcPr>
            <w:tcW w:w="773" w:type="dxa"/>
            <w:noWrap/>
          </w:tcPr>
          <w:p w14:paraId="09613D46" w14:textId="1A713BAA" w:rsidR="00407DFD" w:rsidRPr="00F47EFE" w:rsidRDefault="00407DFD" w:rsidP="00407DFD">
            <w:pPr>
              <w:pStyle w:val="TableRight"/>
            </w:pPr>
            <w:r w:rsidRPr="00A84A71">
              <w:t>0.17</w:t>
            </w:r>
          </w:p>
        </w:tc>
        <w:tc>
          <w:tcPr>
            <w:tcW w:w="681" w:type="dxa"/>
            <w:noWrap/>
          </w:tcPr>
          <w:p w14:paraId="72785DF3" w14:textId="2C10105A" w:rsidR="00407DFD" w:rsidRPr="00F47EFE" w:rsidRDefault="00407DFD" w:rsidP="00407DFD">
            <w:pPr>
              <w:pStyle w:val="TableRight"/>
            </w:pPr>
            <w:r w:rsidRPr="007319E6">
              <w:t>0.013</w:t>
            </w:r>
          </w:p>
        </w:tc>
        <w:tc>
          <w:tcPr>
            <w:tcW w:w="622" w:type="dxa"/>
            <w:noWrap/>
          </w:tcPr>
          <w:p w14:paraId="0EB923F9" w14:textId="5CEFC0BE" w:rsidR="00407DFD" w:rsidRPr="00F47EFE" w:rsidRDefault="00407DFD" w:rsidP="00407DFD">
            <w:pPr>
              <w:pStyle w:val="TableRight"/>
            </w:pPr>
            <w:r w:rsidRPr="00085B17">
              <w:t>7.8</w:t>
            </w:r>
          </w:p>
        </w:tc>
        <w:tc>
          <w:tcPr>
            <w:tcW w:w="1303" w:type="dxa"/>
            <w:noWrap/>
            <w:vAlign w:val="center"/>
          </w:tcPr>
          <w:p w14:paraId="6FA5C220" w14:textId="77777777" w:rsidR="00407DFD" w:rsidRPr="00F47EFE" w:rsidRDefault="00407DFD" w:rsidP="00407DFD">
            <w:pPr>
              <w:pStyle w:val="TableRight"/>
              <w:jc w:val="left"/>
            </w:pPr>
          </w:p>
        </w:tc>
        <w:tc>
          <w:tcPr>
            <w:tcW w:w="766" w:type="dxa"/>
            <w:noWrap/>
            <w:vAlign w:val="center"/>
          </w:tcPr>
          <w:p w14:paraId="45152815" w14:textId="77777777" w:rsidR="00407DFD" w:rsidRPr="00F47EFE" w:rsidRDefault="00407DFD" w:rsidP="00407DFD">
            <w:pPr>
              <w:pStyle w:val="TableRight"/>
              <w:jc w:val="left"/>
            </w:pPr>
          </w:p>
        </w:tc>
        <w:tc>
          <w:tcPr>
            <w:tcW w:w="566" w:type="dxa"/>
            <w:noWrap/>
            <w:vAlign w:val="center"/>
          </w:tcPr>
          <w:p w14:paraId="57AF7B2E" w14:textId="77777777" w:rsidR="00407DFD" w:rsidRPr="00F47EFE" w:rsidRDefault="00407DFD" w:rsidP="00407DFD">
            <w:pPr>
              <w:pStyle w:val="TableRight"/>
              <w:rPr>
                <w:b/>
              </w:rPr>
            </w:pPr>
          </w:p>
        </w:tc>
        <w:tc>
          <w:tcPr>
            <w:tcW w:w="682" w:type="dxa"/>
            <w:noWrap/>
            <w:vAlign w:val="center"/>
          </w:tcPr>
          <w:p w14:paraId="02156D7B" w14:textId="77777777" w:rsidR="00407DFD" w:rsidRPr="00F47EFE" w:rsidRDefault="00407DFD" w:rsidP="00407DFD">
            <w:pPr>
              <w:pStyle w:val="TableRight"/>
              <w:rPr>
                <w:b/>
              </w:rPr>
            </w:pPr>
          </w:p>
        </w:tc>
        <w:tc>
          <w:tcPr>
            <w:tcW w:w="681" w:type="dxa"/>
            <w:noWrap/>
            <w:vAlign w:val="center"/>
          </w:tcPr>
          <w:p w14:paraId="0B15AC07" w14:textId="77777777" w:rsidR="00407DFD" w:rsidRPr="00F47EFE" w:rsidRDefault="00407DFD" w:rsidP="00407DFD">
            <w:pPr>
              <w:pStyle w:val="TableRight"/>
              <w:rPr>
                <w:b/>
              </w:rPr>
            </w:pPr>
          </w:p>
        </w:tc>
        <w:tc>
          <w:tcPr>
            <w:tcW w:w="580" w:type="dxa"/>
            <w:noWrap/>
            <w:vAlign w:val="center"/>
          </w:tcPr>
          <w:p w14:paraId="59753FB1" w14:textId="77777777" w:rsidR="00407DFD" w:rsidRPr="00F47EFE" w:rsidRDefault="00407DFD" w:rsidP="00407DFD">
            <w:pPr>
              <w:pStyle w:val="TableRight"/>
              <w:rPr>
                <w:b/>
              </w:rPr>
            </w:pPr>
          </w:p>
        </w:tc>
      </w:tr>
      <w:tr w:rsidR="00DE2AF0" w:rsidRPr="00F47EFE" w14:paraId="75C4E592" w14:textId="77777777" w:rsidTr="00147115">
        <w:trPr>
          <w:cnfStyle w:val="000000010000" w:firstRow="0" w:lastRow="0" w:firstColumn="0" w:lastColumn="0" w:oddVBand="0" w:evenVBand="0" w:oddHBand="0" w:evenHBand="1" w:firstRowFirstColumn="0" w:firstRowLastColumn="0" w:lastRowFirstColumn="0" w:lastRowLastColumn="0"/>
          <w:trHeight w:val="50"/>
        </w:trPr>
        <w:tc>
          <w:tcPr>
            <w:tcW w:w="1476" w:type="dxa"/>
            <w:noWrap/>
            <w:vAlign w:val="center"/>
            <w:hideMark/>
          </w:tcPr>
          <w:p w14:paraId="1FD7BEBB" w14:textId="77777777" w:rsidR="00DE2AF0" w:rsidRPr="00F47EFE" w:rsidRDefault="00DE2AF0" w:rsidP="00DE2AF0">
            <w:pPr>
              <w:pStyle w:val="TableLeft"/>
              <w:rPr>
                <w:b/>
              </w:rPr>
            </w:pPr>
            <w:r w:rsidRPr="00F47EFE">
              <w:rPr>
                <w:b/>
              </w:rPr>
              <w:t>total HFCs</w:t>
            </w:r>
          </w:p>
        </w:tc>
        <w:tc>
          <w:tcPr>
            <w:tcW w:w="1264" w:type="dxa"/>
            <w:noWrap/>
            <w:vAlign w:val="center"/>
            <w:hideMark/>
          </w:tcPr>
          <w:p w14:paraId="32BCC4E2" w14:textId="77777777" w:rsidR="00DE2AF0" w:rsidRPr="00F47EFE" w:rsidRDefault="00DE2AF0" w:rsidP="00DE2AF0">
            <w:pPr>
              <w:pStyle w:val="TableLeft"/>
              <w:rPr>
                <w:b/>
              </w:rPr>
            </w:pPr>
          </w:p>
        </w:tc>
        <w:tc>
          <w:tcPr>
            <w:tcW w:w="570" w:type="dxa"/>
            <w:noWrap/>
            <w:vAlign w:val="center"/>
          </w:tcPr>
          <w:p w14:paraId="0ED9DE62" w14:textId="3CF61D31" w:rsidR="00DE2AF0" w:rsidRPr="00F47EFE" w:rsidRDefault="00DE2AF0" w:rsidP="00DE2AF0">
            <w:pPr>
              <w:pStyle w:val="TableRight"/>
              <w:rPr>
                <w:b/>
              </w:rPr>
            </w:pPr>
            <w:r w:rsidRPr="00F47EFE">
              <w:rPr>
                <w:b/>
              </w:rPr>
              <w:t>182</w:t>
            </w:r>
          </w:p>
        </w:tc>
        <w:tc>
          <w:tcPr>
            <w:tcW w:w="773" w:type="dxa"/>
            <w:noWrap/>
            <w:hideMark/>
          </w:tcPr>
          <w:p w14:paraId="573505A1" w14:textId="03C213D8" w:rsidR="00DE2AF0" w:rsidRPr="00407DFD" w:rsidRDefault="00DE2AF0" w:rsidP="00DE2AF0">
            <w:pPr>
              <w:pStyle w:val="TableRight"/>
              <w:rPr>
                <w:b/>
              </w:rPr>
            </w:pPr>
            <w:r w:rsidRPr="00407DFD">
              <w:rPr>
                <w:b/>
              </w:rPr>
              <w:t>197</w:t>
            </w:r>
          </w:p>
        </w:tc>
        <w:tc>
          <w:tcPr>
            <w:tcW w:w="681" w:type="dxa"/>
            <w:noWrap/>
            <w:hideMark/>
          </w:tcPr>
          <w:p w14:paraId="2825DBE3" w14:textId="3D5C900D" w:rsidR="00DE2AF0" w:rsidRPr="00F47EFE" w:rsidRDefault="00DE2AF0" w:rsidP="00DE2AF0">
            <w:pPr>
              <w:pStyle w:val="TableRight"/>
              <w:rPr>
                <w:b/>
              </w:rPr>
            </w:pPr>
            <w:r w:rsidRPr="007319E6">
              <w:t>15</w:t>
            </w:r>
          </w:p>
        </w:tc>
        <w:tc>
          <w:tcPr>
            <w:tcW w:w="622" w:type="dxa"/>
            <w:noWrap/>
            <w:hideMark/>
          </w:tcPr>
          <w:p w14:paraId="4F716A9B" w14:textId="542C7C06" w:rsidR="00DE2AF0" w:rsidRPr="00F47EFE" w:rsidRDefault="00DE2AF0" w:rsidP="00DE2AF0">
            <w:pPr>
              <w:pStyle w:val="TableRight"/>
              <w:rPr>
                <w:b/>
              </w:rPr>
            </w:pPr>
            <w:r w:rsidRPr="00085B17">
              <w:t>8.1</w:t>
            </w:r>
          </w:p>
        </w:tc>
        <w:tc>
          <w:tcPr>
            <w:tcW w:w="1303" w:type="dxa"/>
            <w:noWrap/>
            <w:vAlign w:val="center"/>
          </w:tcPr>
          <w:p w14:paraId="4D139FAA" w14:textId="77777777" w:rsidR="00DE2AF0" w:rsidRPr="00F47EFE" w:rsidRDefault="00DE2AF0" w:rsidP="00DE2AF0">
            <w:pPr>
              <w:pStyle w:val="TableRight"/>
              <w:jc w:val="left"/>
              <w:rPr>
                <w:b/>
              </w:rPr>
            </w:pPr>
            <w:r w:rsidRPr="00F47EFE">
              <w:rPr>
                <w:b/>
              </w:rPr>
              <w:t>total PFCs</w:t>
            </w:r>
          </w:p>
        </w:tc>
        <w:tc>
          <w:tcPr>
            <w:tcW w:w="766" w:type="dxa"/>
            <w:noWrap/>
            <w:vAlign w:val="center"/>
          </w:tcPr>
          <w:p w14:paraId="04E1110E" w14:textId="77777777" w:rsidR="00DE2AF0" w:rsidRPr="00F47EFE" w:rsidRDefault="00DE2AF0" w:rsidP="00DE2AF0">
            <w:pPr>
              <w:pStyle w:val="TableRight"/>
              <w:jc w:val="left"/>
              <w:rPr>
                <w:b/>
              </w:rPr>
            </w:pPr>
          </w:p>
        </w:tc>
        <w:tc>
          <w:tcPr>
            <w:tcW w:w="566" w:type="dxa"/>
            <w:noWrap/>
          </w:tcPr>
          <w:p w14:paraId="495806D3" w14:textId="551F86C5" w:rsidR="00DE2AF0" w:rsidRPr="00DE2AF0" w:rsidRDefault="00DE2AF0" w:rsidP="00DE2AF0">
            <w:pPr>
              <w:pStyle w:val="TableRight"/>
              <w:rPr>
                <w:b/>
              </w:rPr>
            </w:pPr>
            <w:r w:rsidRPr="00DE2AF0">
              <w:rPr>
                <w:b/>
              </w:rPr>
              <w:t>90.7</w:t>
            </w:r>
          </w:p>
        </w:tc>
        <w:tc>
          <w:tcPr>
            <w:tcW w:w="682" w:type="dxa"/>
            <w:noWrap/>
          </w:tcPr>
          <w:p w14:paraId="510AA418" w14:textId="5ABECFA4" w:rsidR="00DE2AF0" w:rsidRPr="00DE2AF0" w:rsidRDefault="00DE2AF0" w:rsidP="00DE2AF0">
            <w:pPr>
              <w:pStyle w:val="TableRight"/>
              <w:rPr>
                <w:b/>
              </w:rPr>
            </w:pPr>
            <w:r w:rsidRPr="00DE2AF0">
              <w:rPr>
                <w:b/>
              </w:rPr>
              <w:t>91.8</w:t>
            </w:r>
          </w:p>
        </w:tc>
        <w:tc>
          <w:tcPr>
            <w:tcW w:w="681" w:type="dxa"/>
            <w:noWrap/>
          </w:tcPr>
          <w:p w14:paraId="20460596" w14:textId="15A978FE" w:rsidR="00DE2AF0" w:rsidRPr="00DE2AF0" w:rsidRDefault="00DE2AF0" w:rsidP="00DE2AF0">
            <w:pPr>
              <w:pStyle w:val="TableRight"/>
              <w:rPr>
                <w:b/>
              </w:rPr>
            </w:pPr>
            <w:r w:rsidRPr="00DE2AF0">
              <w:rPr>
                <w:b/>
              </w:rPr>
              <w:t>1.1</w:t>
            </w:r>
          </w:p>
        </w:tc>
        <w:tc>
          <w:tcPr>
            <w:tcW w:w="580" w:type="dxa"/>
            <w:noWrap/>
          </w:tcPr>
          <w:p w14:paraId="39510F4E" w14:textId="3138B820" w:rsidR="00DE2AF0" w:rsidRPr="00DE2AF0" w:rsidRDefault="00DE2AF0" w:rsidP="00DE2AF0">
            <w:pPr>
              <w:pStyle w:val="TableRight"/>
              <w:rPr>
                <w:b/>
              </w:rPr>
            </w:pPr>
            <w:r w:rsidRPr="00DE2AF0">
              <w:rPr>
                <w:b/>
              </w:rPr>
              <w:t>1.2</w:t>
            </w:r>
          </w:p>
        </w:tc>
      </w:tr>
      <w:tr w:rsidR="00DE2AF0" w:rsidRPr="00F47EFE" w14:paraId="19562B4C" w14:textId="77777777" w:rsidTr="00147115">
        <w:trPr>
          <w:trHeight w:val="64"/>
        </w:trPr>
        <w:tc>
          <w:tcPr>
            <w:tcW w:w="1476" w:type="dxa"/>
            <w:noWrap/>
            <w:vAlign w:val="center"/>
            <w:hideMark/>
          </w:tcPr>
          <w:p w14:paraId="1DA801C2" w14:textId="77777777" w:rsidR="00DE2AF0" w:rsidRPr="00F47EFE" w:rsidRDefault="00DE2AF0" w:rsidP="00DE2AF0">
            <w:pPr>
              <w:pStyle w:val="TableLeft"/>
              <w:rPr>
                <w:b/>
              </w:rPr>
            </w:pPr>
            <w:r w:rsidRPr="00F47EFE">
              <w:rPr>
                <w:b/>
              </w:rPr>
              <w:t>HFC fluorine</w:t>
            </w:r>
          </w:p>
        </w:tc>
        <w:tc>
          <w:tcPr>
            <w:tcW w:w="1264" w:type="dxa"/>
            <w:noWrap/>
            <w:vAlign w:val="center"/>
            <w:hideMark/>
          </w:tcPr>
          <w:p w14:paraId="515842B9" w14:textId="77777777" w:rsidR="00DE2AF0" w:rsidRPr="00F47EFE" w:rsidRDefault="00DE2AF0" w:rsidP="00DE2AF0">
            <w:pPr>
              <w:pStyle w:val="TableLeft"/>
              <w:rPr>
                <w:b/>
              </w:rPr>
            </w:pPr>
          </w:p>
        </w:tc>
        <w:tc>
          <w:tcPr>
            <w:tcW w:w="570" w:type="dxa"/>
            <w:noWrap/>
            <w:vAlign w:val="center"/>
          </w:tcPr>
          <w:p w14:paraId="4204857A" w14:textId="252A6E75" w:rsidR="00DE2AF0" w:rsidRPr="00F47EFE" w:rsidRDefault="00DE2AF0" w:rsidP="00DE2AF0">
            <w:pPr>
              <w:pStyle w:val="TableRight"/>
              <w:rPr>
                <w:b/>
              </w:rPr>
            </w:pPr>
            <w:r w:rsidRPr="00F47EFE">
              <w:rPr>
                <w:b/>
              </w:rPr>
              <w:t>676</w:t>
            </w:r>
          </w:p>
        </w:tc>
        <w:tc>
          <w:tcPr>
            <w:tcW w:w="773" w:type="dxa"/>
            <w:noWrap/>
            <w:hideMark/>
          </w:tcPr>
          <w:p w14:paraId="42818418" w14:textId="117BA4BD" w:rsidR="00DE2AF0" w:rsidRPr="00407DFD" w:rsidRDefault="00DE2AF0" w:rsidP="00DE2AF0">
            <w:pPr>
              <w:pStyle w:val="TableRight"/>
              <w:rPr>
                <w:b/>
              </w:rPr>
            </w:pPr>
            <w:r w:rsidRPr="00407DFD">
              <w:rPr>
                <w:b/>
              </w:rPr>
              <w:t>732</w:t>
            </w:r>
          </w:p>
        </w:tc>
        <w:tc>
          <w:tcPr>
            <w:tcW w:w="681" w:type="dxa"/>
            <w:noWrap/>
            <w:hideMark/>
          </w:tcPr>
          <w:p w14:paraId="7DB56056" w14:textId="1429A49C" w:rsidR="00DE2AF0" w:rsidRPr="00F47EFE" w:rsidRDefault="00DE2AF0" w:rsidP="00DE2AF0">
            <w:pPr>
              <w:pStyle w:val="TableRight"/>
              <w:rPr>
                <w:b/>
              </w:rPr>
            </w:pPr>
            <w:r w:rsidRPr="007319E6">
              <w:t>56</w:t>
            </w:r>
          </w:p>
        </w:tc>
        <w:tc>
          <w:tcPr>
            <w:tcW w:w="622" w:type="dxa"/>
            <w:noWrap/>
            <w:hideMark/>
          </w:tcPr>
          <w:p w14:paraId="323DB85B" w14:textId="701BFE69" w:rsidR="00DE2AF0" w:rsidRPr="00F47EFE" w:rsidRDefault="00DE2AF0" w:rsidP="00DE2AF0">
            <w:pPr>
              <w:pStyle w:val="TableRight"/>
              <w:rPr>
                <w:b/>
              </w:rPr>
            </w:pPr>
            <w:r w:rsidRPr="00085B17">
              <w:t>8.0</w:t>
            </w:r>
          </w:p>
        </w:tc>
        <w:tc>
          <w:tcPr>
            <w:tcW w:w="1303" w:type="dxa"/>
            <w:noWrap/>
            <w:vAlign w:val="center"/>
          </w:tcPr>
          <w:p w14:paraId="04D6514E" w14:textId="77777777" w:rsidR="00DE2AF0" w:rsidRPr="00F47EFE" w:rsidRDefault="00DE2AF0" w:rsidP="00DE2AF0">
            <w:pPr>
              <w:pStyle w:val="TableRight"/>
              <w:jc w:val="left"/>
              <w:rPr>
                <w:b/>
              </w:rPr>
            </w:pPr>
            <w:r w:rsidRPr="00F47EFE">
              <w:rPr>
                <w:b/>
              </w:rPr>
              <w:t>total PFC(a)</w:t>
            </w:r>
          </w:p>
        </w:tc>
        <w:tc>
          <w:tcPr>
            <w:tcW w:w="766" w:type="dxa"/>
            <w:noWrap/>
            <w:vAlign w:val="center"/>
          </w:tcPr>
          <w:p w14:paraId="2CF9D370" w14:textId="77777777" w:rsidR="00DE2AF0" w:rsidRPr="00F47EFE" w:rsidRDefault="00DE2AF0" w:rsidP="00DE2AF0">
            <w:pPr>
              <w:pStyle w:val="TableRight"/>
              <w:jc w:val="left"/>
              <w:rPr>
                <w:b/>
              </w:rPr>
            </w:pPr>
          </w:p>
        </w:tc>
        <w:tc>
          <w:tcPr>
            <w:tcW w:w="566" w:type="dxa"/>
            <w:noWrap/>
          </w:tcPr>
          <w:p w14:paraId="073128B6" w14:textId="59B42EF0" w:rsidR="00DE2AF0" w:rsidRPr="00DE2AF0" w:rsidRDefault="00DE2AF0" w:rsidP="00DE2AF0">
            <w:pPr>
              <w:pStyle w:val="TableRight"/>
              <w:rPr>
                <w:b/>
              </w:rPr>
            </w:pPr>
            <w:r w:rsidRPr="00DE2AF0">
              <w:rPr>
                <w:b/>
              </w:rPr>
              <w:t>56.6</w:t>
            </w:r>
          </w:p>
        </w:tc>
        <w:tc>
          <w:tcPr>
            <w:tcW w:w="682" w:type="dxa"/>
            <w:noWrap/>
          </w:tcPr>
          <w:p w14:paraId="03F38A5D" w14:textId="05AA7644" w:rsidR="00DE2AF0" w:rsidRPr="00DE2AF0" w:rsidRDefault="00DE2AF0" w:rsidP="00DE2AF0">
            <w:pPr>
              <w:pStyle w:val="TableRight"/>
              <w:rPr>
                <w:b/>
              </w:rPr>
            </w:pPr>
            <w:r w:rsidRPr="00DE2AF0">
              <w:rPr>
                <w:b/>
              </w:rPr>
              <w:t>57.7</w:t>
            </w:r>
          </w:p>
        </w:tc>
        <w:tc>
          <w:tcPr>
            <w:tcW w:w="681" w:type="dxa"/>
            <w:noWrap/>
          </w:tcPr>
          <w:p w14:paraId="310FC6C3" w14:textId="2C42C6A1" w:rsidR="00DE2AF0" w:rsidRPr="00DE2AF0" w:rsidRDefault="00DE2AF0" w:rsidP="00DE2AF0">
            <w:pPr>
              <w:pStyle w:val="TableRight"/>
              <w:rPr>
                <w:b/>
              </w:rPr>
            </w:pPr>
            <w:r w:rsidRPr="00DE2AF0">
              <w:rPr>
                <w:b/>
              </w:rPr>
              <w:t>1.1</w:t>
            </w:r>
          </w:p>
        </w:tc>
        <w:tc>
          <w:tcPr>
            <w:tcW w:w="580" w:type="dxa"/>
            <w:noWrap/>
          </w:tcPr>
          <w:p w14:paraId="4548EA6D" w14:textId="3831D35D" w:rsidR="00DE2AF0" w:rsidRPr="00DE2AF0" w:rsidRDefault="00DE2AF0" w:rsidP="00DE2AF0">
            <w:pPr>
              <w:pStyle w:val="TableRight"/>
              <w:rPr>
                <w:b/>
              </w:rPr>
            </w:pPr>
            <w:r w:rsidRPr="00DE2AF0">
              <w:rPr>
                <w:b/>
              </w:rPr>
              <w:t>2.0</w:t>
            </w:r>
          </w:p>
        </w:tc>
      </w:tr>
      <w:tr w:rsidR="00DE2AF0" w:rsidRPr="00F47EFE" w14:paraId="4108478F" w14:textId="77777777" w:rsidTr="00DE2AF0">
        <w:trPr>
          <w:cnfStyle w:val="000000010000" w:firstRow="0" w:lastRow="0" w:firstColumn="0" w:lastColumn="0" w:oddVBand="0" w:evenVBand="0" w:oddHBand="0" w:evenHBand="1" w:firstRowFirstColumn="0" w:firstRowLastColumn="0" w:lastRowFirstColumn="0" w:lastRowLastColumn="0"/>
          <w:trHeight w:val="421"/>
        </w:trPr>
        <w:tc>
          <w:tcPr>
            <w:tcW w:w="1476" w:type="dxa"/>
            <w:vAlign w:val="center"/>
            <w:hideMark/>
          </w:tcPr>
          <w:p w14:paraId="19C7B1F7" w14:textId="77777777" w:rsidR="00DE2AF0" w:rsidRPr="00F47EFE" w:rsidRDefault="00DE2AF0" w:rsidP="00DE2AF0">
            <w:pPr>
              <w:pStyle w:val="TableLeft"/>
            </w:pPr>
            <w:r w:rsidRPr="00F47EFE">
              <w:t>sulfur hexafluoride</w:t>
            </w:r>
          </w:p>
        </w:tc>
        <w:tc>
          <w:tcPr>
            <w:tcW w:w="1264" w:type="dxa"/>
            <w:noWrap/>
            <w:vAlign w:val="center"/>
            <w:hideMark/>
          </w:tcPr>
          <w:p w14:paraId="1D0322C8" w14:textId="77777777" w:rsidR="00DE2AF0" w:rsidRPr="00F47EFE" w:rsidRDefault="00DE2AF0" w:rsidP="00DE2AF0">
            <w:pPr>
              <w:pStyle w:val="TableLeft"/>
            </w:pPr>
            <w:r w:rsidRPr="00F47EFE">
              <w:t>SF</w:t>
            </w:r>
            <w:r w:rsidRPr="00F47EFE">
              <w:rPr>
                <w:vertAlign w:val="subscript"/>
              </w:rPr>
              <w:t>6</w:t>
            </w:r>
          </w:p>
        </w:tc>
        <w:tc>
          <w:tcPr>
            <w:tcW w:w="570" w:type="dxa"/>
            <w:noWrap/>
            <w:vAlign w:val="center"/>
          </w:tcPr>
          <w:p w14:paraId="1C5A022A" w14:textId="09644E98" w:rsidR="00DE2AF0" w:rsidRPr="00F47EFE" w:rsidRDefault="00DE2AF0" w:rsidP="00DE2AF0">
            <w:pPr>
              <w:pStyle w:val="TableRight"/>
            </w:pPr>
            <w:r w:rsidRPr="00F47EFE">
              <w:t>9.0</w:t>
            </w:r>
          </w:p>
        </w:tc>
        <w:tc>
          <w:tcPr>
            <w:tcW w:w="773" w:type="dxa"/>
            <w:noWrap/>
            <w:vAlign w:val="center"/>
            <w:hideMark/>
          </w:tcPr>
          <w:p w14:paraId="4411BEE1" w14:textId="6F441407" w:rsidR="00DE2AF0" w:rsidRPr="00F47EFE" w:rsidRDefault="00DE2AF0" w:rsidP="00DE2AF0">
            <w:pPr>
              <w:pStyle w:val="TableRight"/>
            </w:pPr>
            <w:r w:rsidRPr="00A84A71">
              <w:t>9.4</w:t>
            </w:r>
          </w:p>
        </w:tc>
        <w:tc>
          <w:tcPr>
            <w:tcW w:w="681" w:type="dxa"/>
            <w:noWrap/>
            <w:vAlign w:val="center"/>
            <w:hideMark/>
          </w:tcPr>
          <w:p w14:paraId="77D48B5C" w14:textId="438C2D37" w:rsidR="00DE2AF0" w:rsidRPr="00F47EFE" w:rsidRDefault="00DE2AF0" w:rsidP="00DE2AF0">
            <w:pPr>
              <w:pStyle w:val="TableRight"/>
            </w:pPr>
            <w:r w:rsidRPr="007319E6">
              <w:t>0.36</w:t>
            </w:r>
          </w:p>
        </w:tc>
        <w:tc>
          <w:tcPr>
            <w:tcW w:w="622" w:type="dxa"/>
            <w:noWrap/>
            <w:vAlign w:val="center"/>
            <w:hideMark/>
          </w:tcPr>
          <w:p w14:paraId="2FF34F85" w14:textId="6A4C2994" w:rsidR="00DE2AF0" w:rsidRPr="00F47EFE" w:rsidRDefault="00DE2AF0" w:rsidP="00DE2AF0">
            <w:pPr>
              <w:pStyle w:val="TableRight"/>
            </w:pPr>
            <w:r w:rsidRPr="00085B17">
              <w:t>3.9</w:t>
            </w:r>
          </w:p>
        </w:tc>
        <w:tc>
          <w:tcPr>
            <w:tcW w:w="1303" w:type="dxa"/>
            <w:vAlign w:val="center"/>
          </w:tcPr>
          <w:p w14:paraId="243E67FA" w14:textId="77777777" w:rsidR="00DE2AF0" w:rsidRPr="00F47EFE" w:rsidRDefault="00DE2AF0" w:rsidP="00DE2AF0">
            <w:pPr>
              <w:pStyle w:val="TableRight"/>
              <w:jc w:val="left"/>
            </w:pPr>
            <w:r w:rsidRPr="00F47EFE">
              <w:rPr>
                <w:b/>
              </w:rPr>
              <w:t>PFC fluorine</w:t>
            </w:r>
          </w:p>
        </w:tc>
        <w:tc>
          <w:tcPr>
            <w:tcW w:w="766" w:type="dxa"/>
            <w:noWrap/>
            <w:vAlign w:val="center"/>
          </w:tcPr>
          <w:p w14:paraId="0927A050" w14:textId="77777777" w:rsidR="00DE2AF0" w:rsidRPr="00F47EFE" w:rsidRDefault="00DE2AF0" w:rsidP="00DE2AF0">
            <w:pPr>
              <w:pStyle w:val="TableRight"/>
              <w:jc w:val="left"/>
            </w:pPr>
          </w:p>
        </w:tc>
        <w:tc>
          <w:tcPr>
            <w:tcW w:w="566" w:type="dxa"/>
            <w:noWrap/>
            <w:vAlign w:val="center"/>
          </w:tcPr>
          <w:p w14:paraId="503DE345" w14:textId="43CC2E17" w:rsidR="00DE2AF0" w:rsidRPr="00DE2AF0" w:rsidRDefault="00DE2AF0" w:rsidP="00DE2AF0">
            <w:pPr>
              <w:pStyle w:val="TableRight"/>
              <w:rPr>
                <w:b/>
              </w:rPr>
            </w:pPr>
            <w:r w:rsidRPr="00DE2AF0">
              <w:rPr>
                <w:b/>
              </w:rPr>
              <w:t>389</w:t>
            </w:r>
          </w:p>
        </w:tc>
        <w:tc>
          <w:tcPr>
            <w:tcW w:w="682" w:type="dxa"/>
            <w:noWrap/>
            <w:vAlign w:val="center"/>
          </w:tcPr>
          <w:p w14:paraId="7144AF78" w14:textId="2443A438" w:rsidR="00DE2AF0" w:rsidRPr="00DE2AF0" w:rsidRDefault="00DE2AF0" w:rsidP="00DE2AF0">
            <w:pPr>
              <w:pStyle w:val="TableRight"/>
              <w:rPr>
                <w:b/>
              </w:rPr>
            </w:pPr>
            <w:r w:rsidRPr="00DE2AF0">
              <w:rPr>
                <w:b/>
              </w:rPr>
              <w:t>394</w:t>
            </w:r>
          </w:p>
        </w:tc>
        <w:tc>
          <w:tcPr>
            <w:tcW w:w="681" w:type="dxa"/>
            <w:noWrap/>
            <w:vAlign w:val="center"/>
          </w:tcPr>
          <w:p w14:paraId="730C93E3" w14:textId="5D9F6D36" w:rsidR="00DE2AF0" w:rsidRPr="00DE2AF0" w:rsidRDefault="00DE2AF0" w:rsidP="00DE2AF0">
            <w:pPr>
              <w:pStyle w:val="TableRight"/>
              <w:rPr>
                <w:b/>
              </w:rPr>
            </w:pPr>
            <w:r w:rsidRPr="00DE2AF0">
              <w:rPr>
                <w:b/>
              </w:rPr>
              <w:t>5.2</w:t>
            </w:r>
          </w:p>
        </w:tc>
        <w:tc>
          <w:tcPr>
            <w:tcW w:w="580" w:type="dxa"/>
            <w:noWrap/>
            <w:vAlign w:val="center"/>
          </w:tcPr>
          <w:p w14:paraId="44927110" w14:textId="18366462" w:rsidR="00DE2AF0" w:rsidRPr="00DE2AF0" w:rsidRDefault="00DE2AF0" w:rsidP="00DE2AF0">
            <w:pPr>
              <w:pStyle w:val="TableRight"/>
              <w:rPr>
                <w:b/>
              </w:rPr>
            </w:pPr>
            <w:r w:rsidRPr="00DE2AF0">
              <w:rPr>
                <w:b/>
              </w:rPr>
              <w:t>1.3</w:t>
            </w:r>
          </w:p>
        </w:tc>
      </w:tr>
      <w:tr w:rsidR="00DE2AF0" w:rsidRPr="00F47EFE" w14:paraId="0A4ED5F0" w14:textId="77777777" w:rsidTr="00DE2AF0">
        <w:trPr>
          <w:trHeight w:val="50"/>
        </w:trPr>
        <w:tc>
          <w:tcPr>
            <w:tcW w:w="1476" w:type="dxa"/>
            <w:vAlign w:val="center"/>
            <w:hideMark/>
          </w:tcPr>
          <w:p w14:paraId="75ADFD22" w14:textId="77777777" w:rsidR="00DE2AF0" w:rsidRPr="00F47EFE" w:rsidRDefault="00DE2AF0" w:rsidP="00DE2AF0">
            <w:pPr>
              <w:pStyle w:val="TableLeft"/>
            </w:pPr>
            <w:r w:rsidRPr="00F47EFE">
              <w:t>sulfuryl fluoride</w:t>
            </w:r>
          </w:p>
        </w:tc>
        <w:tc>
          <w:tcPr>
            <w:tcW w:w="1264" w:type="dxa"/>
            <w:noWrap/>
            <w:vAlign w:val="center"/>
            <w:hideMark/>
          </w:tcPr>
          <w:p w14:paraId="2ED4E66E" w14:textId="77777777" w:rsidR="00DE2AF0" w:rsidRPr="00F47EFE" w:rsidRDefault="00DE2AF0" w:rsidP="00DE2AF0">
            <w:pPr>
              <w:pStyle w:val="TableLeft"/>
            </w:pPr>
            <w:r w:rsidRPr="00F47EFE">
              <w:t>SO</w:t>
            </w:r>
            <w:r w:rsidRPr="00F47EFE">
              <w:rPr>
                <w:vertAlign w:val="subscript"/>
              </w:rPr>
              <w:t>2</w:t>
            </w:r>
            <w:r w:rsidRPr="00F47EFE">
              <w:t>F</w:t>
            </w:r>
            <w:r w:rsidRPr="00F47EFE">
              <w:rPr>
                <w:vertAlign w:val="subscript"/>
              </w:rPr>
              <w:t>2</w:t>
            </w:r>
          </w:p>
        </w:tc>
        <w:tc>
          <w:tcPr>
            <w:tcW w:w="570" w:type="dxa"/>
            <w:noWrap/>
            <w:vAlign w:val="center"/>
          </w:tcPr>
          <w:p w14:paraId="3898E526" w14:textId="5CBCF478" w:rsidR="00DE2AF0" w:rsidRPr="00F47EFE" w:rsidRDefault="00DE2AF0" w:rsidP="00DE2AF0">
            <w:pPr>
              <w:pStyle w:val="TableRight"/>
            </w:pPr>
            <w:r w:rsidRPr="00F47EFE">
              <w:t>2.2</w:t>
            </w:r>
          </w:p>
        </w:tc>
        <w:tc>
          <w:tcPr>
            <w:tcW w:w="773" w:type="dxa"/>
            <w:noWrap/>
            <w:vAlign w:val="center"/>
            <w:hideMark/>
          </w:tcPr>
          <w:p w14:paraId="5C9BBED1" w14:textId="10A25CCB" w:rsidR="00DE2AF0" w:rsidRPr="00F47EFE" w:rsidRDefault="00DE2AF0" w:rsidP="00DE2AF0">
            <w:pPr>
              <w:pStyle w:val="TableRight"/>
            </w:pPr>
            <w:r w:rsidRPr="00A84A71">
              <w:t>2.3</w:t>
            </w:r>
          </w:p>
        </w:tc>
        <w:tc>
          <w:tcPr>
            <w:tcW w:w="681" w:type="dxa"/>
            <w:noWrap/>
            <w:vAlign w:val="center"/>
            <w:hideMark/>
          </w:tcPr>
          <w:p w14:paraId="5DF433DC" w14:textId="2BAD83CB" w:rsidR="00DE2AF0" w:rsidRPr="00F47EFE" w:rsidRDefault="00DE2AF0" w:rsidP="00DE2AF0">
            <w:pPr>
              <w:pStyle w:val="TableRight"/>
            </w:pPr>
            <w:r w:rsidRPr="007319E6">
              <w:t>0.11</w:t>
            </w:r>
          </w:p>
        </w:tc>
        <w:tc>
          <w:tcPr>
            <w:tcW w:w="622" w:type="dxa"/>
            <w:noWrap/>
            <w:vAlign w:val="center"/>
            <w:hideMark/>
          </w:tcPr>
          <w:p w14:paraId="7C767A40" w14:textId="7348ED56" w:rsidR="00DE2AF0" w:rsidRPr="00F47EFE" w:rsidRDefault="00DE2AF0" w:rsidP="00DE2AF0">
            <w:pPr>
              <w:pStyle w:val="TableRight"/>
            </w:pPr>
            <w:r w:rsidRPr="00085B17">
              <w:t>4.9</w:t>
            </w:r>
          </w:p>
        </w:tc>
        <w:tc>
          <w:tcPr>
            <w:tcW w:w="1303" w:type="dxa"/>
            <w:noWrap/>
            <w:vAlign w:val="center"/>
          </w:tcPr>
          <w:p w14:paraId="683CE8B3" w14:textId="77777777" w:rsidR="00DE2AF0" w:rsidRPr="00F47EFE" w:rsidRDefault="00DE2AF0" w:rsidP="00DE2AF0">
            <w:pPr>
              <w:pStyle w:val="TableRight"/>
              <w:jc w:val="left"/>
              <w:rPr>
                <w:b/>
              </w:rPr>
            </w:pPr>
            <w:r w:rsidRPr="00F47EFE">
              <w:t>nitrogen trifluoride</w:t>
            </w:r>
            <w:r w:rsidRPr="00F47EFE">
              <w:rPr>
                <w:vertAlign w:val="superscript"/>
              </w:rPr>
              <w:t>3</w:t>
            </w:r>
          </w:p>
        </w:tc>
        <w:tc>
          <w:tcPr>
            <w:tcW w:w="766" w:type="dxa"/>
            <w:noWrap/>
            <w:vAlign w:val="center"/>
          </w:tcPr>
          <w:p w14:paraId="03B81A2F" w14:textId="77777777" w:rsidR="00DE2AF0" w:rsidRPr="00F47EFE" w:rsidRDefault="00DE2AF0" w:rsidP="00DE2AF0">
            <w:pPr>
              <w:pStyle w:val="TableRight"/>
              <w:jc w:val="left"/>
              <w:rPr>
                <w:b/>
              </w:rPr>
            </w:pPr>
            <w:r w:rsidRPr="00F47EFE">
              <w:t>NF</w:t>
            </w:r>
            <w:r w:rsidRPr="00F47EFE">
              <w:rPr>
                <w:vertAlign w:val="subscript"/>
              </w:rPr>
              <w:t>3</w:t>
            </w:r>
          </w:p>
        </w:tc>
        <w:tc>
          <w:tcPr>
            <w:tcW w:w="566" w:type="dxa"/>
            <w:noWrap/>
            <w:vAlign w:val="center"/>
          </w:tcPr>
          <w:p w14:paraId="48D139EA" w14:textId="09C7F8C2" w:rsidR="00DE2AF0" w:rsidRPr="00F47EFE" w:rsidRDefault="00DE2AF0" w:rsidP="00DE2AF0">
            <w:pPr>
              <w:pStyle w:val="TableRight"/>
              <w:rPr>
                <w:b/>
              </w:rPr>
            </w:pPr>
            <w:r w:rsidRPr="001754FC">
              <w:t>1.5</w:t>
            </w:r>
          </w:p>
        </w:tc>
        <w:tc>
          <w:tcPr>
            <w:tcW w:w="682" w:type="dxa"/>
            <w:noWrap/>
            <w:vAlign w:val="center"/>
          </w:tcPr>
          <w:p w14:paraId="1DA7B2BB" w14:textId="06E911F8" w:rsidR="00DE2AF0" w:rsidRPr="00F47EFE" w:rsidRDefault="00DE2AF0" w:rsidP="00DE2AF0">
            <w:pPr>
              <w:pStyle w:val="TableRight"/>
              <w:rPr>
                <w:b/>
              </w:rPr>
            </w:pPr>
            <w:r w:rsidRPr="001754FC">
              <w:t>1.7</w:t>
            </w:r>
          </w:p>
        </w:tc>
        <w:tc>
          <w:tcPr>
            <w:tcW w:w="681" w:type="dxa"/>
            <w:noWrap/>
            <w:vAlign w:val="center"/>
          </w:tcPr>
          <w:p w14:paraId="458078EA" w14:textId="1037991C" w:rsidR="00DE2AF0" w:rsidRPr="00F47EFE" w:rsidRDefault="00DE2AF0" w:rsidP="00DE2AF0">
            <w:pPr>
              <w:pStyle w:val="TableRight"/>
              <w:rPr>
                <w:b/>
              </w:rPr>
            </w:pPr>
            <w:r w:rsidRPr="001754FC">
              <w:t>0.18</w:t>
            </w:r>
          </w:p>
        </w:tc>
        <w:tc>
          <w:tcPr>
            <w:tcW w:w="580" w:type="dxa"/>
            <w:noWrap/>
            <w:vAlign w:val="center"/>
          </w:tcPr>
          <w:p w14:paraId="6CAB7FB3" w14:textId="6491D98E" w:rsidR="00DE2AF0" w:rsidRPr="00F47EFE" w:rsidRDefault="00DE2AF0" w:rsidP="00DE2AF0">
            <w:pPr>
              <w:pStyle w:val="TableRight"/>
              <w:rPr>
                <w:b/>
              </w:rPr>
            </w:pPr>
            <w:r w:rsidRPr="001754FC">
              <w:t>11.3</w:t>
            </w:r>
          </w:p>
        </w:tc>
      </w:tr>
      <w:tr w:rsidR="00DE2AF0" w:rsidRPr="00F47EFE" w14:paraId="3FD8E5B2" w14:textId="77777777" w:rsidTr="00DE2AF0">
        <w:trPr>
          <w:cnfStyle w:val="000000010000" w:firstRow="0" w:lastRow="0" w:firstColumn="0" w:lastColumn="0" w:oddVBand="0" w:evenVBand="0" w:oddHBand="0" w:evenHBand="1" w:firstRowFirstColumn="0" w:firstRowLastColumn="0" w:lastRowFirstColumn="0" w:lastRowLastColumn="0"/>
          <w:trHeight w:val="503"/>
        </w:trPr>
        <w:tc>
          <w:tcPr>
            <w:tcW w:w="1476" w:type="dxa"/>
            <w:tcBorders>
              <w:bottom w:val="single" w:sz="8" w:space="0" w:color="000000"/>
            </w:tcBorders>
            <w:vAlign w:val="center"/>
            <w:hideMark/>
          </w:tcPr>
          <w:p w14:paraId="0D721ED9" w14:textId="77777777" w:rsidR="00DE2AF0" w:rsidRPr="00F47EFE" w:rsidRDefault="00DE2AF0" w:rsidP="00DE2AF0">
            <w:pPr>
              <w:pStyle w:val="TableLeft"/>
            </w:pPr>
            <w:r w:rsidRPr="00F47EFE">
              <w:t>trifluoromethyl sulfur pentafluoride</w:t>
            </w:r>
          </w:p>
        </w:tc>
        <w:tc>
          <w:tcPr>
            <w:tcW w:w="1264" w:type="dxa"/>
            <w:tcBorders>
              <w:bottom w:val="single" w:sz="8" w:space="0" w:color="000000"/>
            </w:tcBorders>
            <w:noWrap/>
            <w:vAlign w:val="center"/>
            <w:hideMark/>
          </w:tcPr>
          <w:p w14:paraId="6E162952" w14:textId="77777777" w:rsidR="00DE2AF0" w:rsidRPr="00F47EFE" w:rsidRDefault="00DE2AF0" w:rsidP="00DE2AF0">
            <w:pPr>
              <w:pStyle w:val="TableLeft"/>
            </w:pPr>
            <w:r w:rsidRPr="00F47EFE">
              <w:t>CF</w:t>
            </w:r>
            <w:r w:rsidRPr="00F47EFE">
              <w:rPr>
                <w:vertAlign w:val="subscript"/>
              </w:rPr>
              <w:t>3</w:t>
            </w:r>
            <w:r w:rsidRPr="00F47EFE">
              <w:t>SF</w:t>
            </w:r>
            <w:r w:rsidRPr="00F47EFE">
              <w:rPr>
                <w:vertAlign w:val="subscript"/>
              </w:rPr>
              <w:t>5</w:t>
            </w:r>
          </w:p>
        </w:tc>
        <w:tc>
          <w:tcPr>
            <w:tcW w:w="570" w:type="dxa"/>
            <w:tcBorders>
              <w:bottom w:val="single" w:sz="8" w:space="0" w:color="000000"/>
            </w:tcBorders>
            <w:noWrap/>
            <w:vAlign w:val="center"/>
          </w:tcPr>
          <w:p w14:paraId="633C1B5C" w14:textId="685407A1" w:rsidR="00DE2AF0" w:rsidRPr="00F47EFE" w:rsidRDefault="00DE2AF0" w:rsidP="00DE2AF0">
            <w:pPr>
              <w:pStyle w:val="TableRight"/>
            </w:pPr>
            <w:r w:rsidRPr="00F47EFE">
              <w:t>0.17</w:t>
            </w:r>
          </w:p>
        </w:tc>
        <w:tc>
          <w:tcPr>
            <w:tcW w:w="773" w:type="dxa"/>
            <w:tcBorders>
              <w:bottom w:val="single" w:sz="8" w:space="0" w:color="000000"/>
            </w:tcBorders>
            <w:noWrap/>
            <w:vAlign w:val="center"/>
            <w:hideMark/>
          </w:tcPr>
          <w:p w14:paraId="13F279E8" w14:textId="744C5E05" w:rsidR="00DE2AF0" w:rsidRPr="00F47EFE" w:rsidRDefault="00DE2AF0" w:rsidP="00DE2AF0">
            <w:pPr>
              <w:pStyle w:val="TableRight"/>
            </w:pPr>
            <w:r w:rsidRPr="00A84A71">
              <w:t>0.17</w:t>
            </w:r>
          </w:p>
        </w:tc>
        <w:tc>
          <w:tcPr>
            <w:tcW w:w="681" w:type="dxa"/>
            <w:tcBorders>
              <w:bottom w:val="single" w:sz="8" w:space="0" w:color="000000"/>
            </w:tcBorders>
            <w:noWrap/>
            <w:vAlign w:val="center"/>
            <w:hideMark/>
          </w:tcPr>
          <w:p w14:paraId="583B78D2" w14:textId="03327009" w:rsidR="00DE2AF0" w:rsidRPr="00F47EFE" w:rsidRDefault="00DE2AF0" w:rsidP="00DE2AF0">
            <w:pPr>
              <w:pStyle w:val="TableRight"/>
            </w:pPr>
            <w:r w:rsidRPr="007319E6">
              <w:t>0.002</w:t>
            </w:r>
          </w:p>
        </w:tc>
        <w:tc>
          <w:tcPr>
            <w:tcW w:w="622" w:type="dxa"/>
            <w:tcBorders>
              <w:bottom w:val="single" w:sz="8" w:space="0" w:color="000000"/>
            </w:tcBorders>
            <w:noWrap/>
            <w:vAlign w:val="center"/>
            <w:hideMark/>
          </w:tcPr>
          <w:p w14:paraId="7C96EB53" w14:textId="7D0A1544" w:rsidR="00DE2AF0" w:rsidRPr="00F47EFE" w:rsidRDefault="00DE2AF0" w:rsidP="00DE2AF0">
            <w:pPr>
              <w:pStyle w:val="TableRight"/>
            </w:pPr>
            <w:r w:rsidRPr="00085B17">
              <w:t>1.</w:t>
            </w:r>
            <w:r>
              <w:t>3</w:t>
            </w:r>
          </w:p>
        </w:tc>
        <w:tc>
          <w:tcPr>
            <w:tcW w:w="1303" w:type="dxa"/>
            <w:tcBorders>
              <w:bottom w:val="single" w:sz="8" w:space="0" w:color="000000"/>
            </w:tcBorders>
            <w:noWrap/>
            <w:vAlign w:val="center"/>
            <w:hideMark/>
          </w:tcPr>
          <w:p w14:paraId="44CEC397" w14:textId="77777777" w:rsidR="00DE2AF0" w:rsidRPr="00F47EFE" w:rsidRDefault="00DE2AF0" w:rsidP="00DE2AF0">
            <w:pPr>
              <w:pStyle w:val="TableRight"/>
              <w:jc w:val="left"/>
              <w:rPr>
                <w:rFonts w:ascii="Times New Roman" w:hAnsi="Times New Roman"/>
                <w:szCs w:val="20"/>
              </w:rPr>
            </w:pPr>
            <w:r w:rsidRPr="00F47EFE">
              <w:rPr>
                <w:b/>
              </w:rPr>
              <w:t>total fluorine</w:t>
            </w:r>
          </w:p>
        </w:tc>
        <w:tc>
          <w:tcPr>
            <w:tcW w:w="766" w:type="dxa"/>
            <w:tcBorders>
              <w:bottom w:val="single" w:sz="8" w:space="0" w:color="000000"/>
            </w:tcBorders>
            <w:noWrap/>
            <w:vAlign w:val="center"/>
            <w:hideMark/>
          </w:tcPr>
          <w:p w14:paraId="4B325C2F" w14:textId="77777777" w:rsidR="00DE2AF0" w:rsidRPr="00F47EFE" w:rsidRDefault="00DE2AF0" w:rsidP="00DE2AF0">
            <w:pPr>
              <w:pStyle w:val="TableRight"/>
              <w:jc w:val="left"/>
              <w:rPr>
                <w:rFonts w:ascii="Times New Roman" w:hAnsi="Times New Roman"/>
                <w:szCs w:val="20"/>
              </w:rPr>
            </w:pPr>
          </w:p>
        </w:tc>
        <w:tc>
          <w:tcPr>
            <w:tcW w:w="566" w:type="dxa"/>
            <w:tcBorders>
              <w:bottom w:val="single" w:sz="8" w:space="0" w:color="000000"/>
            </w:tcBorders>
            <w:noWrap/>
            <w:vAlign w:val="center"/>
            <w:hideMark/>
          </w:tcPr>
          <w:p w14:paraId="6607593A" w14:textId="72742EDA" w:rsidR="00DE2AF0" w:rsidRPr="00DE2AF0" w:rsidRDefault="00DE2AF0" w:rsidP="00DE2AF0">
            <w:pPr>
              <w:pStyle w:val="TableRight"/>
              <w:rPr>
                <w:rFonts w:ascii="Times New Roman" w:hAnsi="Times New Roman"/>
                <w:b/>
                <w:szCs w:val="20"/>
              </w:rPr>
            </w:pPr>
            <w:r w:rsidRPr="00DE2AF0">
              <w:rPr>
                <w:b/>
              </w:rPr>
              <w:t>1126</w:t>
            </w:r>
          </w:p>
        </w:tc>
        <w:tc>
          <w:tcPr>
            <w:tcW w:w="682" w:type="dxa"/>
            <w:tcBorders>
              <w:bottom w:val="single" w:sz="8" w:space="0" w:color="000000"/>
            </w:tcBorders>
            <w:noWrap/>
            <w:vAlign w:val="center"/>
            <w:hideMark/>
          </w:tcPr>
          <w:p w14:paraId="42F70453" w14:textId="3793D42E" w:rsidR="00DE2AF0" w:rsidRPr="00DE2AF0" w:rsidRDefault="00DE2AF0" w:rsidP="00DE2AF0">
            <w:pPr>
              <w:pStyle w:val="TableRight"/>
              <w:rPr>
                <w:rFonts w:ascii="Times New Roman" w:hAnsi="Times New Roman"/>
                <w:b/>
                <w:szCs w:val="20"/>
              </w:rPr>
            </w:pPr>
            <w:r w:rsidRPr="00DE2AF0">
              <w:rPr>
                <w:b/>
              </w:rPr>
              <w:t>1190</w:t>
            </w:r>
          </w:p>
        </w:tc>
        <w:tc>
          <w:tcPr>
            <w:tcW w:w="681" w:type="dxa"/>
            <w:tcBorders>
              <w:bottom w:val="single" w:sz="8" w:space="0" w:color="000000"/>
            </w:tcBorders>
            <w:noWrap/>
            <w:vAlign w:val="center"/>
            <w:hideMark/>
          </w:tcPr>
          <w:p w14:paraId="196DC077" w14:textId="5308E208" w:rsidR="00DE2AF0" w:rsidRPr="00DE2AF0" w:rsidRDefault="00DE2AF0" w:rsidP="00DE2AF0">
            <w:pPr>
              <w:pStyle w:val="TableRight"/>
              <w:rPr>
                <w:rFonts w:ascii="Times New Roman" w:hAnsi="Times New Roman"/>
                <w:b/>
                <w:szCs w:val="20"/>
              </w:rPr>
            </w:pPr>
            <w:r w:rsidRPr="00DE2AF0">
              <w:rPr>
                <w:b/>
              </w:rPr>
              <w:t>64</w:t>
            </w:r>
          </w:p>
        </w:tc>
        <w:tc>
          <w:tcPr>
            <w:tcW w:w="580" w:type="dxa"/>
            <w:tcBorders>
              <w:bottom w:val="single" w:sz="8" w:space="0" w:color="000000"/>
            </w:tcBorders>
            <w:noWrap/>
            <w:vAlign w:val="center"/>
            <w:hideMark/>
          </w:tcPr>
          <w:p w14:paraId="227D66AE" w14:textId="63AB8162" w:rsidR="00DE2AF0" w:rsidRPr="00DE2AF0" w:rsidRDefault="00DE2AF0" w:rsidP="00DE2AF0">
            <w:pPr>
              <w:pStyle w:val="TableRight"/>
              <w:rPr>
                <w:rFonts w:ascii="Times New Roman" w:hAnsi="Times New Roman"/>
                <w:b/>
                <w:szCs w:val="20"/>
              </w:rPr>
            </w:pPr>
            <w:r w:rsidRPr="00DE2AF0">
              <w:rPr>
                <w:b/>
              </w:rPr>
              <w:t>5.5</w:t>
            </w:r>
          </w:p>
        </w:tc>
      </w:tr>
      <w:tr w:rsidR="00407DFD" w:rsidRPr="00F47EFE" w14:paraId="4C8BBB39" w14:textId="77777777" w:rsidTr="005B7401">
        <w:trPr>
          <w:trHeight w:val="748"/>
        </w:trPr>
        <w:tc>
          <w:tcPr>
            <w:tcW w:w="9964" w:type="dxa"/>
            <w:gridSpan w:val="12"/>
            <w:tcBorders>
              <w:top w:val="single" w:sz="8" w:space="0" w:color="000000"/>
              <w:bottom w:val="nil"/>
            </w:tcBorders>
            <w:tcMar>
              <w:bottom w:w="170" w:type="dxa"/>
            </w:tcMar>
          </w:tcPr>
          <w:p w14:paraId="7EF0B840" w14:textId="77777777" w:rsidR="00407DFD" w:rsidRPr="00F47EFE" w:rsidRDefault="00407DFD" w:rsidP="00407DFD">
            <w:pPr>
              <w:pStyle w:val="Tablenote"/>
            </w:pPr>
            <w:r w:rsidRPr="00F47EFE">
              <w:rPr>
                <w:vertAlign w:val="superscript"/>
              </w:rPr>
              <w:t>1</w:t>
            </w:r>
            <w:r w:rsidRPr="00F47EFE">
              <w:t xml:space="preserve"> PFC-14 (a) = CF</w:t>
            </w:r>
            <w:r w:rsidRPr="00F47EFE">
              <w:rPr>
                <w:vertAlign w:val="subscript"/>
              </w:rPr>
              <w:t>4</w:t>
            </w:r>
            <w:r w:rsidRPr="00F47EFE">
              <w:t xml:space="preserve"> (anthropogenic) = total CF</w:t>
            </w:r>
            <w:r w:rsidRPr="00F47EFE">
              <w:rPr>
                <w:vertAlign w:val="subscript"/>
              </w:rPr>
              <w:t>4</w:t>
            </w:r>
            <w:r w:rsidRPr="00F47EFE">
              <w:t xml:space="preserve"> – natural CF</w:t>
            </w:r>
            <w:r w:rsidRPr="00F47EFE">
              <w:rPr>
                <w:vertAlign w:val="subscript"/>
              </w:rPr>
              <w:t>4</w:t>
            </w:r>
            <w:r w:rsidRPr="00F47EFE">
              <w:t xml:space="preserve"> (= 34.1 ppt, Trudinger </w:t>
            </w:r>
            <w:r w:rsidRPr="00F47EFE">
              <w:rPr>
                <w:i/>
              </w:rPr>
              <w:t>et al</w:t>
            </w:r>
            <w:r w:rsidRPr="00F47EFE">
              <w:t>., 2016)</w:t>
            </w:r>
          </w:p>
          <w:p w14:paraId="73D9603D" w14:textId="77777777" w:rsidR="00407DFD" w:rsidRPr="00F47EFE" w:rsidRDefault="00407DFD" w:rsidP="00407DFD">
            <w:pPr>
              <w:pStyle w:val="Tablenote"/>
            </w:pPr>
            <w:r w:rsidRPr="00F47EFE">
              <w:rPr>
                <w:vertAlign w:val="superscript"/>
              </w:rPr>
              <w:t>2</w:t>
            </w:r>
            <w:r w:rsidRPr="00F47EFE">
              <w:t xml:space="preserve"> extrapolated from 2011 data (Ivy </w:t>
            </w:r>
            <w:r w:rsidRPr="00F47EFE">
              <w:rPr>
                <w:i/>
              </w:rPr>
              <w:t>et al</w:t>
            </w:r>
            <w:r w:rsidRPr="00F47EFE">
              <w:t>., 2012)</w:t>
            </w:r>
          </w:p>
          <w:p w14:paraId="754E0110" w14:textId="77777777" w:rsidR="00407DFD" w:rsidRPr="00F47EFE" w:rsidRDefault="00407DFD" w:rsidP="00407DFD">
            <w:pPr>
              <w:pStyle w:val="Tablenote"/>
              <w:rPr>
                <w:rFonts w:ascii="Times New Roman" w:hAnsi="Times New Roman"/>
              </w:rPr>
            </w:pPr>
            <w:r w:rsidRPr="00F47EFE">
              <w:rPr>
                <w:vertAlign w:val="superscript"/>
              </w:rPr>
              <w:t>3</w:t>
            </w:r>
            <w:r w:rsidRPr="00F47EFE">
              <w:t xml:space="preserve"> estimated from Cape Grim and global data; assumed = 2011-2012 growth rate (Arnold </w:t>
            </w:r>
            <w:r w:rsidRPr="00F47EFE">
              <w:rPr>
                <w:i/>
              </w:rPr>
              <w:t>et al</w:t>
            </w:r>
            <w:r w:rsidRPr="00F47EFE">
              <w:t>., 2013)</w:t>
            </w:r>
          </w:p>
        </w:tc>
      </w:tr>
    </w:tbl>
    <w:p w14:paraId="18A513F7" w14:textId="746E43C0" w:rsidR="001F3935" w:rsidRDefault="001F3935" w:rsidP="00725C85">
      <w:pPr>
        <w:pStyle w:val="BodyText"/>
      </w:pPr>
      <w:r>
        <w:t>Global HFC data have shown that the total level of HFCs in the background atmosphere is consistent with total emissions from ‘bottom-up’ inventories, but there are significant differences between atmospheric data and emissions inventories for individual HFCs. For HFC-134a, global emissions from atmospheric observations are seasonal (NH summer maximum, Fortems-Cheiney et al., 2015) and 20%-30% lower than inventory estimates of emissions (2007-2012, Fortems-Cheiney et al., 2015, Lunt et al., 2015), whereas HFC-31, HFC-125, HFC-143a global emissions are 20%-30% higher than inventory estimates (Lunt et al., 2015). Over-reporting of HFC-134a, HFC-32 and HFC-125 emissions (10%-100%, 2004-2014, Simmonds et al., 2015; Hu et al., 2017) and under-reporting of HFC-143a emissions (40%-60%, 2007-2012, Simmonds et al., 2015) have occurred in the USA inventory compared to emissions based on atmospheric observations. The global growth rate of HFC-23 emissions slowed significantly, reaching a minimum in 2009, when resources under the Kyoto Protocol (the Clean Development Mechanism - C</w:t>
      </w:r>
      <w:r w:rsidR="009E0A49">
        <w:t>D</w:t>
      </w:r>
      <w:r>
        <w:t xml:space="preserve">M) were used to improve HCFC-22 (CHClF2) production methods and capture the co-produced </w:t>
      </w:r>
      <w:r w:rsidR="009E0A49">
        <w:t xml:space="preserve">but waste </w:t>
      </w:r>
      <w:r>
        <w:t>HFC-23. The cessation of C</w:t>
      </w:r>
      <w:r w:rsidR="009E0A49">
        <w:t>D</w:t>
      </w:r>
      <w:r>
        <w:t>M funding has resulted in global HFC-23 emissions growing again (Simmonds et al., 2018).</w:t>
      </w:r>
    </w:p>
    <w:p w14:paraId="0FFB98BD" w14:textId="24E9DEA2" w:rsidR="001F3935" w:rsidRDefault="001F3935" w:rsidP="001F3935">
      <w:pPr>
        <w:pStyle w:val="BodyText"/>
      </w:pPr>
      <w:r>
        <w:t>Regional inverse studies have shown that the growing levels of HFCs in the background global atmosphere result from growing emissions from China/East Asia (Fortems-Cheiney et al., 2015), offset by declining HFC emissions from developed countries (USA, Europe).</w:t>
      </w:r>
    </w:p>
    <w:p w14:paraId="421F525E" w14:textId="06DD0161" w:rsidR="001F3935" w:rsidRDefault="001F3935" w:rsidP="001F3935">
      <w:pPr>
        <w:pStyle w:val="BodyText"/>
      </w:pPr>
      <w:r>
        <w:t xml:space="preserve">HFC replacement chemicals (HFC-1234yf – CF3CFCH2, HFC-1234ze - CF3CHCHF) have been detected in urban and background atmospheres in Europe (Switzerland: Dubendorf and Jungfraujoch, Vollmer et al., 2015) </w:t>
      </w:r>
      <w:r w:rsidR="002D534B">
        <w:t xml:space="preserve">since 2013-2014 </w:t>
      </w:r>
      <w:r>
        <w:t xml:space="preserve">at the sub-ppt level and </w:t>
      </w:r>
      <w:r w:rsidR="00491274">
        <w:t>have recently been measured</w:t>
      </w:r>
      <w:r>
        <w:t xml:space="preserve"> in Cape Grim air.</w:t>
      </w:r>
    </w:p>
    <w:p w14:paraId="12F3A6F5" w14:textId="33D1A808" w:rsidR="00A831D4" w:rsidRDefault="00A831D4" w:rsidP="00A831D4">
      <w:pPr>
        <w:pStyle w:val="BodyText"/>
      </w:pPr>
      <w:r>
        <w:t>Total fluorine from HFCs reached 7</w:t>
      </w:r>
      <w:r w:rsidR="0024554D">
        <w:t>32 ppt in 2018 growing at 8</w:t>
      </w:r>
      <w:r>
        <w:t>%/yr (2017-2018).</w:t>
      </w:r>
      <w:r w:rsidR="002D534B">
        <w:t xml:space="preserve"> </w:t>
      </w:r>
      <w:r w:rsidRPr="00F47EFE">
        <w:t>The major PFC in the background atmosphere at Cape Grim (and around the globe) is PFC-14 (CF</w:t>
      </w:r>
      <w:r w:rsidRPr="00F47EFE">
        <w:rPr>
          <w:vertAlign w:val="subscript"/>
        </w:rPr>
        <w:t>4</w:t>
      </w:r>
      <w:r w:rsidR="0024554D">
        <w:t>: 84.0</w:t>
      </w:r>
      <w:r w:rsidRPr="00F47EFE">
        <w:t xml:space="preserve"> ppt in 201</w:t>
      </w:r>
      <w:r>
        <w:t>8</w:t>
      </w:r>
      <w:r w:rsidRPr="00F47EFE">
        <w:t>, about 40% of which is naturally-occurring), followed by PFC-116 (4.</w:t>
      </w:r>
      <w:r>
        <w:t>7</w:t>
      </w:r>
      <w:r w:rsidRPr="00F47EFE">
        <w:t xml:space="preserve"> ppt), </w:t>
      </w:r>
      <w:r>
        <w:t>PFC-318 (1.6 ppt), PFC-218 (0.65</w:t>
      </w:r>
      <w:r w:rsidRPr="00F47EFE">
        <w:t xml:space="preserve"> ppt), PFC-5114 (0.31 ppt) and PFC-3110 (0.19 ppt). The cumulative concentration of three minor PFCs (PFC-4112, PFC-6116, PFC-7118) observe</w:t>
      </w:r>
      <w:r>
        <w:t>d at Cape Grim is 0.33 ppt (2018</w:t>
      </w:r>
      <w:r w:rsidRPr="00F47EFE">
        <w:t>, extrapolated from 2011 data). The total PFC concentration in</w:t>
      </w:r>
      <w:r>
        <w:t xml:space="preserve"> the background atmosphere is 91</w:t>
      </w:r>
      <w:r w:rsidRPr="00F47EFE">
        <w:t>.</w:t>
      </w:r>
      <w:r w:rsidR="0024554D">
        <w:t>8</w:t>
      </w:r>
      <w:r w:rsidRPr="00F47EFE">
        <w:t xml:space="preserve"> ppt (201</w:t>
      </w:r>
      <w:r>
        <w:t>8), currently gr</w:t>
      </w:r>
      <w:r w:rsidR="0024554D">
        <w:t>owing at 1.1</w:t>
      </w:r>
      <w:r w:rsidRPr="00F47EFE">
        <w:t xml:space="preserve"> ppt/yr (1</w:t>
      </w:r>
      <w:r w:rsidR="0024554D">
        <w:t>.2</w:t>
      </w:r>
      <w:r w:rsidRPr="00F47EFE">
        <w:t>%/yr). The total anthropogenic PFC concentration in</w:t>
      </w:r>
      <w:r>
        <w:t xml:space="preserve"> t</w:t>
      </w:r>
      <w:r w:rsidR="0024554D">
        <w:t>he background atmosphere is 57.7 ppt growing at 2</w:t>
      </w:r>
      <w:r w:rsidRPr="00F47EFE">
        <w:t>%/yr.</w:t>
      </w:r>
    </w:p>
    <w:p w14:paraId="7172F848" w14:textId="15F5B00C" w:rsidR="00A831D4" w:rsidRPr="00F47EFE" w:rsidRDefault="00A831D4" w:rsidP="00A831D4">
      <w:pPr>
        <w:pStyle w:val="BodyText"/>
      </w:pPr>
      <w:r w:rsidRPr="00F47EFE">
        <w:t xml:space="preserve">The annual rate of increase of PFC-14 in the atmosphere </w:t>
      </w:r>
      <w:r w:rsidR="00AB5662">
        <w:t>increased</w:t>
      </w:r>
      <w:r w:rsidRPr="00F47EFE">
        <w:t xml:space="preserve"> from 0.</w:t>
      </w:r>
      <w:r>
        <w:t>84 ppt (2016-2017</w:t>
      </w:r>
      <w:r w:rsidRPr="00F47EFE">
        <w:t>) to 0.</w:t>
      </w:r>
      <w:r w:rsidR="00AB5662">
        <w:t>95</w:t>
      </w:r>
      <w:r>
        <w:t xml:space="preserve"> ppt (2017</w:t>
      </w:r>
      <w:r w:rsidRPr="00F47EFE">
        <w:t>-201</w:t>
      </w:r>
      <w:r>
        <w:t>8</w:t>
      </w:r>
      <w:r w:rsidRPr="00F47EFE">
        <w:t xml:space="preserve">), </w:t>
      </w:r>
      <w:r>
        <w:t>0.</w:t>
      </w:r>
      <w:r w:rsidR="00B47A99">
        <w:t>2</w:t>
      </w:r>
      <w:r>
        <w:t xml:space="preserve"> ppt higher than </w:t>
      </w:r>
      <w:r w:rsidRPr="00F47EFE">
        <w:t xml:space="preserve">the decadal average annual </w:t>
      </w:r>
      <w:r w:rsidR="00B47A99">
        <w:t>increase of 0.75</w:t>
      </w:r>
      <w:r>
        <w:t xml:space="preserve"> ppt (2009-2018</w:t>
      </w:r>
      <w:r w:rsidRPr="00F47EFE">
        <w:t>). The anthropogenic component (from aluminium production and the electronics industries) of atmospheric PFC-14 is growing at 1.</w:t>
      </w:r>
      <w:r w:rsidR="00B47A99">
        <w:t>9</w:t>
      </w:r>
      <w:r w:rsidRPr="00F47EFE">
        <w:t>%/yr. The annual rate of increase of PFC-116 (CF</w:t>
      </w:r>
      <w:r w:rsidRPr="00F47EFE">
        <w:rPr>
          <w:vertAlign w:val="subscript"/>
        </w:rPr>
        <w:t>3</w:t>
      </w:r>
      <w:r w:rsidRPr="00F47EFE">
        <w:t>CF</w:t>
      </w:r>
      <w:r w:rsidRPr="00F47EFE">
        <w:rPr>
          <w:vertAlign w:val="subscript"/>
        </w:rPr>
        <w:t>3</w:t>
      </w:r>
      <w:r w:rsidRPr="00F47EFE">
        <w:t>) is 0.0</w:t>
      </w:r>
      <w:r w:rsidR="00B47A99">
        <w:t>94</w:t>
      </w:r>
      <w:r w:rsidRPr="00F47EFE">
        <w:t xml:space="preserve"> ppt (201</w:t>
      </w:r>
      <w:r>
        <w:t>7-2018</w:t>
      </w:r>
      <w:r w:rsidRPr="00F47EFE">
        <w:t xml:space="preserve">), slightly </w:t>
      </w:r>
      <w:r>
        <w:t>higher</w:t>
      </w:r>
      <w:r w:rsidRPr="00F47EFE">
        <w:t xml:space="preserve"> than the decadal average annu</w:t>
      </w:r>
      <w:r>
        <w:t>al increase (0.08 ppt, 2009-2018</w:t>
      </w:r>
      <w:r w:rsidRPr="00F47EFE">
        <w:t>); the PFC-218 annual increase (0.0</w:t>
      </w:r>
      <w:r w:rsidR="00B47A99">
        <w:t>18</w:t>
      </w:r>
      <w:r>
        <w:t xml:space="preserve"> ppt, 2017</w:t>
      </w:r>
      <w:r w:rsidRPr="00F47EFE">
        <w:t>-201</w:t>
      </w:r>
      <w:r>
        <w:t>8</w:t>
      </w:r>
      <w:r w:rsidR="00B47A99">
        <w:t>) is higher</w:t>
      </w:r>
      <w:r w:rsidRPr="00F47EFE">
        <w:t xml:space="preserve"> than the decadal annual average (0.016</w:t>
      </w:r>
      <w:r>
        <w:t xml:space="preserve"> ppt, 2009-2018</w:t>
      </w:r>
      <w:r w:rsidRPr="00F47EFE">
        <w:t>); the PFC-318 annual increase (0.0</w:t>
      </w:r>
      <w:r w:rsidR="00B47A99">
        <w:t>66</w:t>
      </w:r>
      <w:r w:rsidRPr="00F47EFE">
        <w:t xml:space="preserve"> pp</w:t>
      </w:r>
      <w:r>
        <w:t>t, 2017-2018</w:t>
      </w:r>
      <w:r w:rsidRPr="00F47EFE">
        <w:t xml:space="preserve">) is higher than the </w:t>
      </w:r>
      <w:r>
        <w:t>9</w:t>
      </w:r>
      <w:r w:rsidRPr="00F47EFE">
        <w:t>-year average annual increase (0.0</w:t>
      </w:r>
      <w:r w:rsidR="00B47A99">
        <w:t>5</w:t>
      </w:r>
      <w:r>
        <w:t xml:space="preserve"> ppt, 2010-2018</w:t>
      </w:r>
      <w:r w:rsidRPr="00F47EFE">
        <w:t>). The minor PFCs (PFC-3110, PFC-4112, PFC-5114, PFC-6116, PFC-7118) are growing in the background atmosphere with a cumulative annual growth rate likely to be of the orde</w:t>
      </w:r>
      <w:r>
        <w:t>r 0.01-0.02 ppt (2013-2018</w:t>
      </w:r>
      <w:r w:rsidRPr="00F47EFE">
        <w:t>).</w:t>
      </w:r>
    </w:p>
    <w:p w14:paraId="08D4FF7C" w14:textId="009ABB2E" w:rsidR="003B6709" w:rsidRPr="00F47EFE" w:rsidRDefault="003D2135" w:rsidP="003D2135">
      <w:pPr>
        <w:pStyle w:val="BodyText"/>
      </w:pPr>
      <w:r w:rsidRPr="00F47EFE">
        <w:t>To</w:t>
      </w:r>
      <w:r w:rsidR="00411082" w:rsidRPr="00F47EFE">
        <w:t xml:space="preserve">tal fluorine from PFCs reached </w:t>
      </w:r>
      <w:r w:rsidR="00B47A99">
        <w:t>394</w:t>
      </w:r>
      <w:r w:rsidR="00A831D4">
        <w:t xml:space="preserve"> ppt in 2018</w:t>
      </w:r>
      <w:r w:rsidRPr="00F47EFE">
        <w:t xml:space="preserve">, growing at </w:t>
      </w:r>
      <w:r w:rsidR="00B47A99">
        <w:t>1.3</w:t>
      </w:r>
      <w:r w:rsidR="00A831D4">
        <w:t>%/yr (2017-2018</w:t>
      </w:r>
      <w:r w:rsidRPr="00F47EFE">
        <w:t>).</w:t>
      </w:r>
    </w:p>
    <w:p w14:paraId="6E59F2CA" w14:textId="78CE4F2E" w:rsidR="00380854" w:rsidRPr="00F47EFE" w:rsidRDefault="008703A0" w:rsidP="003D2135">
      <w:pPr>
        <w:pStyle w:val="BodyText"/>
      </w:pPr>
      <w:r w:rsidRPr="00F47EFE">
        <w:t xml:space="preserve">The </w:t>
      </w:r>
      <w:r w:rsidR="002D534B">
        <w:t xml:space="preserve">measured </w:t>
      </w:r>
      <w:r w:rsidRPr="00F47EFE">
        <w:t xml:space="preserve">amount of PFC-14 in the global atmosphere is significantly higher than </w:t>
      </w:r>
      <w:r w:rsidR="002D534B">
        <w:t xml:space="preserve">that </w:t>
      </w:r>
      <w:r w:rsidRPr="00F47EFE">
        <w:t xml:space="preserve">calculated due to the accumulated emissions from the aluminium and semiconductor industries (Muhle </w:t>
      </w:r>
      <w:r w:rsidRPr="00F47EFE">
        <w:rPr>
          <w:i/>
        </w:rPr>
        <w:t>et al</w:t>
      </w:r>
      <w:r w:rsidRPr="00F47EFE">
        <w:t xml:space="preserve">., 2010). There appears to have been significant under-reporting of emissions by the semiconductor industry over the past decades and a recent under-reporting of emissions by the aluminium industry, possibly associated with the rapid growth in aluminium production in China (Kim </w:t>
      </w:r>
      <w:r w:rsidRPr="00F47EFE">
        <w:rPr>
          <w:i/>
        </w:rPr>
        <w:t>et al</w:t>
      </w:r>
      <w:r w:rsidRPr="00F47EFE">
        <w:t>., 2014). Under-reporting of PFC emi</w:t>
      </w:r>
      <w:r w:rsidR="00AC7A8D" w:rsidRPr="00F47EFE">
        <w:t>s</w:t>
      </w:r>
      <w:r w:rsidRPr="00F47EFE">
        <w:t xml:space="preserve">sions from the aluminium industry may be due to the assumption that PFC emissions only occur during so-called ‘anode </w:t>
      </w:r>
      <w:r w:rsidR="007444D3" w:rsidRPr="00F47EFE">
        <w:t>effect ev</w:t>
      </w:r>
      <w:r w:rsidRPr="00F47EFE">
        <w:t xml:space="preserve">ents’, whereas there may be quasi-continuous PFC emissions throughout the aluminium production process (Wong </w:t>
      </w:r>
      <w:r w:rsidRPr="00F47EFE">
        <w:rPr>
          <w:i/>
        </w:rPr>
        <w:t>et al</w:t>
      </w:r>
      <w:r w:rsidRPr="00F47EFE">
        <w:t>., 2015).</w:t>
      </w:r>
      <w:r w:rsidR="00CB6C0C" w:rsidRPr="00F47EFE">
        <w:t xml:space="preserve"> PFC-14 emissions have been shown to respond to economic/industrial activity, with enhanced emissions during WWII due to the demand for aluminium for aircraft, and reduced emissions during the recent GFC (Trudinger </w:t>
      </w:r>
      <w:r w:rsidR="00CB6C0C" w:rsidRPr="00F47EFE">
        <w:rPr>
          <w:i/>
        </w:rPr>
        <w:t>et al</w:t>
      </w:r>
      <w:r w:rsidR="00CB6C0C" w:rsidRPr="00F47EFE">
        <w:t>., 2016).</w:t>
      </w:r>
    </w:p>
    <w:p w14:paraId="12ACF4CE" w14:textId="600F8C2C" w:rsidR="00845AF8" w:rsidRPr="00F47EFE" w:rsidRDefault="00845AF8" w:rsidP="00845AF8">
      <w:pPr>
        <w:pStyle w:val="BodyText"/>
      </w:pPr>
      <w:r w:rsidRPr="00B86C6E">
        <w:t>Annual mean sulfur hexafluoride</w:t>
      </w:r>
      <w:r w:rsidRPr="00F47EFE">
        <w:t xml:space="preserve"> l</w:t>
      </w:r>
      <w:r w:rsidR="00002348">
        <w:t>evels reached 9.4</w:t>
      </w:r>
      <w:r w:rsidRPr="00F47EFE">
        <w:t xml:space="preserve"> ppt in 201</w:t>
      </w:r>
      <w:r>
        <w:t>8</w:t>
      </w:r>
      <w:r w:rsidRPr="00F47EFE">
        <w:t xml:space="preserve"> at Cape Grim, growing at 0.3</w:t>
      </w:r>
      <w:r w:rsidR="00002348">
        <w:t>6</w:t>
      </w:r>
      <w:r w:rsidRPr="00F47EFE">
        <w:t xml:space="preserve"> ppt/yr (</w:t>
      </w:r>
      <w:r w:rsidR="00002348">
        <w:t>3.9</w:t>
      </w:r>
      <w:r w:rsidRPr="00F47EFE">
        <w:t>%/yr</w:t>
      </w:r>
      <w:r>
        <w:t>, 2017</w:t>
      </w:r>
      <w:r w:rsidRPr="00F47EFE">
        <w:t>-</w:t>
      </w:r>
      <w:r>
        <w:t>2018</w:t>
      </w:r>
      <w:r w:rsidRPr="00F47EFE">
        <w:t>), similar to the 201</w:t>
      </w:r>
      <w:r>
        <w:t>6</w:t>
      </w:r>
      <w:r w:rsidRPr="00F47EFE">
        <w:t>-201</w:t>
      </w:r>
      <w:r>
        <w:t>7</w:t>
      </w:r>
      <w:r w:rsidRPr="00F47EFE">
        <w:t xml:space="preserve"> annual average growth rate. The decadal annual average growth rate </w:t>
      </w:r>
      <w:r w:rsidR="00002348">
        <w:t>is much lower at</w:t>
      </w:r>
      <w:r w:rsidRPr="00F47EFE">
        <w:t xml:space="preserve"> 0.3</w:t>
      </w:r>
      <w:r w:rsidR="00002348">
        <w:t>2</w:t>
      </w:r>
      <w:r w:rsidRPr="00F47EFE">
        <w:t xml:space="preserve"> ppt/yr (</w:t>
      </w:r>
      <w:r>
        <w:t>2009-2018</w:t>
      </w:r>
      <w:r w:rsidRPr="00F47EFE">
        <w:t xml:space="preserve">). Annual mean sulfuryl fluoride levels reached </w:t>
      </w:r>
      <w:r>
        <w:t>2.3</w:t>
      </w:r>
      <w:r w:rsidRPr="00F47EFE">
        <w:t xml:space="preserve"> ppt in 201</w:t>
      </w:r>
      <w:r>
        <w:t>8</w:t>
      </w:r>
      <w:r w:rsidRPr="00F47EFE">
        <w:t xml:space="preserve"> at Cape Grim, growing at </w:t>
      </w:r>
      <w:r w:rsidR="00002348">
        <w:t>0.11</w:t>
      </w:r>
      <w:r w:rsidRPr="00F47EFE">
        <w:t xml:space="preserve"> ppt/yr (4.</w:t>
      </w:r>
      <w:r w:rsidR="00002348">
        <w:t>9</w:t>
      </w:r>
      <w:r w:rsidRPr="00F47EFE">
        <w:t xml:space="preserve">%/yr), </w:t>
      </w:r>
      <w:r>
        <w:t>close to</w:t>
      </w:r>
      <w:r w:rsidRPr="00F47EFE">
        <w:t xml:space="preserve"> the 10-yr average growth ra</w:t>
      </w:r>
      <w:r w:rsidR="00002348">
        <w:t>te (0.09</w:t>
      </w:r>
      <w:r w:rsidRPr="00F47EFE">
        <w:t xml:space="preserve"> ppt/yr, </w:t>
      </w:r>
      <w:r>
        <w:t>2009-2018</w:t>
      </w:r>
      <w:r w:rsidRPr="00F47EFE">
        <w:t>). Trifluoromethyl</w:t>
      </w:r>
      <w:r>
        <w:t xml:space="preserve"> </w:t>
      </w:r>
      <w:r w:rsidRPr="00F47EFE">
        <w:t xml:space="preserve">sulfur pentafluoride stopped growing in the Cape Grim atmosphere in 2007 (0.16 ppt), as seen in UEA Cape Grim Air Archive measurements (Sturges </w:t>
      </w:r>
      <w:r w:rsidRPr="00F47EFE">
        <w:rPr>
          <w:i/>
        </w:rPr>
        <w:t>et al</w:t>
      </w:r>
      <w:r w:rsidRPr="00F47EFE">
        <w:t xml:space="preserve">., 2012), following 3M’s decision to cease PFOS production (Santaro, 2000). </w:t>
      </w:r>
      <w:r w:rsidRPr="00F47EFE">
        <w:rPr>
          <w:i/>
        </w:rPr>
        <w:t>In situ</w:t>
      </w:r>
      <w:r w:rsidRPr="00F47EFE">
        <w:t xml:space="preserve"> measurements at Cape Grim have recently been calibrated (SIO-14 scale) and show annual mean concentrations of 0.17 </w:t>
      </w:r>
      <w:r>
        <w:t>ppt in 2017</w:t>
      </w:r>
      <w:r w:rsidRPr="00F47EFE">
        <w:t xml:space="preserve"> and in </w:t>
      </w:r>
      <w:r>
        <w:t>2018</w:t>
      </w:r>
      <w:r w:rsidRPr="00F47EFE">
        <w:t>. The current measurement precision is (±0.004 ppt, 1 standard deviation). If there is no further production/release of trifluoromethyl</w:t>
      </w:r>
      <w:r>
        <w:t xml:space="preserve"> </w:t>
      </w:r>
      <w:r w:rsidRPr="00F47EFE">
        <w:t>sulfur pentafluoride, its concentration in the atmosphere should remain effectively constant due to its very long atmospheric lifetime (800 yr). With zero emissions, atmospheric concentrations should decline by only 0.05% (&lt;0.001 ppt)/yr. Given the uncertainty in the measurements, a longer record is required to define a possible trend in this species.</w:t>
      </w:r>
    </w:p>
    <w:p w14:paraId="7CF8868D" w14:textId="538F8E3B" w:rsidR="00974D5B" w:rsidRPr="00F47EFE" w:rsidRDefault="0007026F" w:rsidP="00974D5B">
      <w:pPr>
        <w:pStyle w:val="BodyText2"/>
      </w:pPr>
      <w:r w:rsidRPr="00F47EFE">
        <w:t xml:space="preserve">Nitrogen trifluoride is growing rapidly in the background atmosphere. In February 2015, </w:t>
      </w:r>
      <w:r w:rsidRPr="00F47EFE">
        <w:rPr>
          <w:i/>
        </w:rPr>
        <w:t>in situ</w:t>
      </w:r>
      <w:r w:rsidRPr="00F47EFE">
        <w:t xml:space="preserve"> measurements of nitrogen trifluoride began at Cape Grim. The mean concentratio</w:t>
      </w:r>
      <w:r w:rsidR="00845AF8">
        <w:t>n of nitrogen trifluoride is 1.5 ppt for 2017 and 1</w:t>
      </w:r>
      <w:r w:rsidR="00002348">
        <w:t>.7 ppt for 2018, growing at 0.18 ppt/yr (11</w:t>
      </w:r>
      <w:r w:rsidRPr="00F47EFE">
        <w:t>%/yr). Following the recent inclusion of nitrogen trifluoride into the post-Kyoto Protocol ‘basket’ of GHGs</w:t>
      </w:r>
      <w:r w:rsidR="00CF4E27" w:rsidRPr="00F47EFE">
        <w:t xml:space="preserve"> (Paris Agreement)</w:t>
      </w:r>
      <w:r w:rsidRPr="00F47EFE">
        <w:t>, it is anticipated that the current rapid growth rate will decline as alternatives are introduced into the semiconductor manufacturing industry</w:t>
      </w:r>
      <w:r w:rsidR="00974D5B" w:rsidRPr="00F47EFE">
        <w:t>.</w:t>
      </w:r>
    </w:p>
    <w:p w14:paraId="654EC8C1" w14:textId="77777777" w:rsidR="00C4130E" w:rsidRPr="00F47EFE" w:rsidRDefault="001904D7" w:rsidP="00BB6EB2">
      <w:pPr>
        <w:pStyle w:val="Figure"/>
      </w:pPr>
      <w:r w:rsidRPr="00F47EFE">
        <w:rPr>
          <w:noProof/>
        </w:rPr>
        <w:drawing>
          <wp:inline distT="0" distB="0" distL="0" distR="0" wp14:anchorId="792980C3" wp14:editId="5C21C313">
            <wp:extent cx="6120000" cy="8113115"/>
            <wp:effectExtent l="0" t="0" r="0" b="2540"/>
            <wp:docPr id="13" name="Picture 13" descr="Figure 1 is two graphs illustrating the parts per million for synthetic greenhouse gases from 1998 to 2019. It shows a gradual increase for nearly all of them.  The data comes from measurements at Cape Grim and from satellit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SGG_2017_Fig 1.png"/>
                    <pic:cNvPicPr/>
                  </pic:nvPicPr>
                  <pic:blipFill>
                    <a:blip r:embed="rId20"/>
                    <a:stretch>
                      <a:fillRect/>
                    </a:stretch>
                  </pic:blipFill>
                  <pic:spPr>
                    <a:xfrm>
                      <a:off x="0" y="0"/>
                      <a:ext cx="6120000" cy="8113115"/>
                    </a:xfrm>
                    <a:prstGeom prst="rect">
                      <a:avLst/>
                    </a:prstGeom>
                  </pic:spPr>
                </pic:pic>
              </a:graphicData>
            </a:graphic>
          </wp:inline>
        </w:drawing>
      </w:r>
    </w:p>
    <w:p w14:paraId="1A7885EF" w14:textId="4A8E4FA4" w:rsidR="00C4130E" w:rsidRPr="00F47EFE" w:rsidRDefault="005D03E6" w:rsidP="004A7204">
      <w:pPr>
        <w:pStyle w:val="CaptionFigure"/>
      </w:pPr>
      <w:bookmarkStart w:id="49" w:name="_Ref444265451"/>
      <w:bookmarkStart w:id="50" w:name="_Ref354474777"/>
      <w:bookmarkStart w:id="51" w:name="_Toc455132445"/>
      <w:bookmarkStart w:id="52" w:name="_Toc37242098"/>
      <w:r w:rsidRPr="00491274">
        <w:rPr>
          <w:b/>
        </w:rPr>
        <w:t>Figure</w:t>
      </w:r>
      <w:r w:rsidRPr="00F47EFE">
        <w:rPr>
          <w:b/>
        </w:rPr>
        <w:t xml:space="preserve"> </w:t>
      </w:r>
      <w:r w:rsidR="002272CA" w:rsidRPr="00F47EFE">
        <w:rPr>
          <w:b/>
        </w:rPr>
        <w:fldChar w:fldCharType="begin"/>
      </w:r>
      <w:r w:rsidRPr="00F47EFE">
        <w:rPr>
          <w:b/>
        </w:rPr>
        <w:instrText xml:space="preserve"> SEQ Figure \* ARABIC </w:instrText>
      </w:r>
      <w:r w:rsidR="002272CA" w:rsidRPr="00F47EFE">
        <w:rPr>
          <w:b/>
        </w:rPr>
        <w:fldChar w:fldCharType="separate"/>
      </w:r>
      <w:r w:rsidR="00CC6A22">
        <w:rPr>
          <w:b/>
          <w:noProof/>
        </w:rPr>
        <w:t>1</w:t>
      </w:r>
      <w:r w:rsidR="002272CA" w:rsidRPr="00F47EFE">
        <w:rPr>
          <w:b/>
        </w:rPr>
        <w:fldChar w:fldCharType="end"/>
      </w:r>
      <w:bookmarkEnd w:id="49"/>
      <w:r w:rsidRPr="00F47EFE">
        <w:rPr>
          <w:b/>
        </w:rPr>
        <w:t>.</w:t>
      </w:r>
      <w:bookmarkEnd w:id="50"/>
      <w:r w:rsidRPr="00F47EFE">
        <w:t xml:space="preserve"> </w:t>
      </w:r>
      <w:r w:rsidRPr="00F47EFE">
        <w:rPr>
          <w:i/>
        </w:rPr>
        <w:t>In situ</w:t>
      </w:r>
      <w:r w:rsidRPr="00F47EFE">
        <w:t xml:space="preserve"> observations of PFCs, HFCs, sulfur hexafluoride, nitrogen trifluoride, sulfuryl fl</w:t>
      </w:r>
      <w:r w:rsidR="00187BB6" w:rsidRPr="00F47EFE">
        <w:t>uoride and trifluoromethyl sulf</w:t>
      </w:r>
      <w:r w:rsidRPr="00F47EFE">
        <w:t>ur</w:t>
      </w:r>
      <w:r w:rsidR="00187BB6" w:rsidRPr="00F47EFE">
        <w:t xml:space="preserve"> </w:t>
      </w:r>
      <w:r w:rsidR="00E37745" w:rsidRPr="00F47EFE">
        <w:t>pentafluoride (1998 – 201</w:t>
      </w:r>
      <w:r w:rsidR="00A831D4">
        <w:t>8</w:t>
      </w:r>
      <w:r w:rsidRPr="00F47EFE">
        <w:t xml:space="preserve">) showing baseline monthly mean data (dark green, Medusa; </w:t>
      </w:r>
      <w:r w:rsidR="009A2056" w:rsidRPr="00F47EFE">
        <w:t>purple</w:t>
      </w:r>
      <w:r w:rsidRPr="00F47EFE">
        <w:t>, ADS</w:t>
      </w:r>
      <w:r w:rsidR="00282830" w:rsidRPr="00F47EFE">
        <w:t>; blue, ECD</w:t>
      </w:r>
      <w:r w:rsidRPr="00F47EFE">
        <w:t>) and total data (light green, Medusa; pink, ADS</w:t>
      </w:r>
      <w:r w:rsidR="00282830" w:rsidRPr="00F47EFE">
        <w:t>; blue, ECD</w:t>
      </w:r>
      <w:r w:rsidRPr="00F47EFE">
        <w:t>) obt</w:t>
      </w:r>
      <w:r w:rsidR="00282830" w:rsidRPr="00F47EFE">
        <w:t xml:space="preserve">ained from the GC-MS-Medusa, </w:t>
      </w:r>
      <w:r w:rsidRPr="00F47EFE">
        <w:t>GC-MS-ADS</w:t>
      </w:r>
      <w:r w:rsidR="00282830" w:rsidRPr="00F47EFE">
        <w:t xml:space="preserve"> and GC-ECD (SF</w:t>
      </w:r>
      <w:r w:rsidR="00282830" w:rsidRPr="00F47EFE">
        <w:rPr>
          <w:vertAlign w:val="subscript"/>
        </w:rPr>
        <w:t>6</w:t>
      </w:r>
      <w:r w:rsidR="00282830" w:rsidRPr="00F47EFE">
        <w:t>)</w:t>
      </w:r>
      <w:r w:rsidRPr="00F47EFE">
        <w:t xml:space="preserve"> instruments at Cape Grim and from Medusa measurements at CSIRO and SIO on the Cape Grim Air Archive (orange). 2011 and 2012 nitrogen</w:t>
      </w:r>
      <w:r w:rsidR="007444D3" w:rsidRPr="00F47EFE">
        <w:t xml:space="preserve"> </w:t>
      </w:r>
      <w:r w:rsidRPr="00F47EFE">
        <w:t>trifluoride annual mea</w:t>
      </w:r>
      <w:r w:rsidR="00E87EA2" w:rsidRPr="00F47EFE">
        <w:t xml:space="preserve">ns are derived from global data </w:t>
      </w:r>
      <w:r w:rsidRPr="00F47EFE">
        <w:t>(references: see text above; CSIRO unpublished Cape Grim Air Archive data).</w:t>
      </w:r>
      <w:bookmarkEnd w:id="51"/>
      <w:bookmarkEnd w:id="52"/>
    </w:p>
    <w:p w14:paraId="2CA06277" w14:textId="77777777" w:rsidR="00324B70" w:rsidRPr="00F47EFE" w:rsidRDefault="00324B70" w:rsidP="00B33850">
      <w:pPr>
        <w:pStyle w:val="Heading1"/>
      </w:pPr>
      <w:bookmarkStart w:id="53" w:name="_Toc428801201"/>
      <w:bookmarkStart w:id="54" w:name="_Toc455132425"/>
      <w:bookmarkStart w:id="55" w:name="_Toc37242076"/>
      <w:bookmarkStart w:id="56" w:name="_Toc316476651"/>
      <w:r w:rsidRPr="00F47EFE">
        <w:t xml:space="preserve">Global HFC, PFC, </w:t>
      </w:r>
      <w:r w:rsidR="00AE5CC6" w:rsidRPr="00F47EFE">
        <w:t>sulfur</w:t>
      </w:r>
      <w:r w:rsidRPr="00F47EFE">
        <w:t xml:space="preserve"> hexafluoride, nitrogen trifluoride and sulfuryl fluoride emissions</w:t>
      </w:r>
      <w:bookmarkEnd w:id="53"/>
      <w:bookmarkEnd w:id="54"/>
      <w:bookmarkEnd w:id="55"/>
    </w:p>
    <w:p w14:paraId="1FEE4241" w14:textId="03A9A649" w:rsidR="00324B70" w:rsidRPr="00F47EFE" w:rsidRDefault="00324B70" w:rsidP="007450BE">
      <w:pPr>
        <w:pStyle w:val="BodyText2"/>
      </w:pPr>
      <w:r w:rsidRPr="00F47EFE">
        <w:t xml:space="preserve">Global emissions of HFCs, PFCs, </w:t>
      </w:r>
      <w:r w:rsidR="00AE5CC6" w:rsidRPr="00F47EFE">
        <w:t>sulfur</w:t>
      </w:r>
      <w:r w:rsidRPr="00F47EFE">
        <w:t xml:space="preserve"> hexafluoride, nitrogen trifluoride and sulfuryl fluoride have been estimated from AGAGE global data (including Cape Grim data) by inverse modelling</w:t>
      </w:r>
      <w:r w:rsidR="00D15B31" w:rsidRPr="00F47EFE">
        <w:t xml:space="preserve"> up to 201</w:t>
      </w:r>
      <w:r w:rsidR="00261484">
        <w:t>7</w:t>
      </w:r>
      <w:r w:rsidRPr="00F47EFE">
        <w:t xml:space="preserve"> (Figure 2; Rigby </w:t>
      </w:r>
      <w:r w:rsidRPr="00F47EFE">
        <w:rPr>
          <w:i/>
        </w:rPr>
        <w:t>et al</w:t>
      </w:r>
      <w:r w:rsidRPr="00F47EFE">
        <w:t>., 2014</w:t>
      </w:r>
      <w:r w:rsidR="001879DD" w:rsidRPr="00F47EFE">
        <w:t xml:space="preserve"> and Rigby, unpublished data</w:t>
      </w:r>
      <w:r w:rsidRPr="00F47EFE">
        <w:t>).</w:t>
      </w:r>
    </w:p>
    <w:p w14:paraId="127074FC" w14:textId="36EC6F19" w:rsidR="00324B70" w:rsidRPr="00F47EFE" w:rsidRDefault="009646CA" w:rsidP="00324B70">
      <w:pPr>
        <w:pStyle w:val="Figure"/>
      </w:pPr>
      <w:r>
        <w:rPr>
          <w:noProof/>
        </w:rPr>
        <w:drawing>
          <wp:inline distT="0" distB="0" distL="0" distR="0" wp14:anchorId="276ED9CB" wp14:editId="310D03E7">
            <wp:extent cx="6120765" cy="1841500"/>
            <wp:effectExtent l="0" t="0" r="0" b="6350"/>
            <wp:docPr id="45" name="Picture 45" descr="Figure 2 is two graphs showing the increase in global hydrofluorocarbon, perfluorocarbon, sulfur hexafluoride and nitrogen trifluoride emissions from 1980 to 2018.  the graphs show the increase in metric tonnes and in carbon dioxide equi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E_SGG_2019_Fig 2.png"/>
                    <pic:cNvPicPr/>
                  </pic:nvPicPr>
                  <pic:blipFill>
                    <a:blip r:embed="rId21"/>
                    <a:stretch>
                      <a:fillRect/>
                    </a:stretch>
                  </pic:blipFill>
                  <pic:spPr>
                    <a:xfrm>
                      <a:off x="0" y="0"/>
                      <a:ext cx="6120765" cy="1841500"/>
                    </a:xfrm>
                    <a:prstGeom prst="rect">
                      <a:avLst/>
                    </a:prstGeom>
                  </pic:spPr>
                </pic:pic>
              </a:graphicData>
            </a:graphic>
          </wp:inline>
        </w:drawing>
      </w:r>
    </w:p>
    <w:p w14:paraId="7F4491F4" w14:textId="6C6896B7" w:rsidR="00324B70" w:rsidRPr="00F47EFE" w:rsidRDefault="00324B70" w:rsidP="00380854">
      <w:pPr>
        <w:pStyle w:val="CaptionFigure"/>
      </w:pPr>
      <w:bookmarkStart w:id="57" w:name="_Toc428801229"/>
      <w:bookmarkStart w:id="58" w:name="_Toc455132446"/>
      <w:bookmarkStart w:id="59" w:name="_Toc37242099"/>
      <w:r w:rsidRPr="00491274">
        <w:rPr>
          <w:b/>
        </w:rPr>
        <w:t>Figure</w:t>
      </w:r>
      <w:r w:rsidRPr="00F47EFE">
        <w:rPr>
          <w:b/>
        </w:rPr>
        <w:t xml:space="preserve"> </w:t>
      </w:r>
      <w:r w:rsidRPr="00F47EFE">
        <w:rPr>
          <w:b/>
        </w:rPr>
        <w:fldChar w:fldCharType="begin"/>
      </w:r>
      <w:r w:rsidRPr="00F47EFE">
        <w:rPr>
          <w:b/>
        </w:rPr>
        <w:instrText xml:space="preserve"> SEQ Figure \* ARABIC </w:instrText>
      </w:r>
      <w:r w:rsidRPr="00F47EFE">
        <w:rPr>
          <w:b/>
        </w:rPr>
        <w:fldChar w:fldCharType="separate"/>
      </w:r>
      <w:r w:rsidR="00CC6A22">
        <w:rPr>
          <w:b/>
          <w:noProof/>
        </w:rPr>
        <w:t>2</w:t>
      </w:r>
      <w:r w:rsidRPr="00F47EFE">
        <w:rPr>
          <w:b/>
          <w:noProof/>
        </w:rPr>
        <w:fldChar w:fldCharType="end"/>
      </w:r>
      <w:r w:rsidRPr="00F47EFE">
        <w:rPr>
          <w:b/>
        </w:rPr>
        <w:t>.</w:t>
      </w:r>
      <w:r w:rsidRPr="00F47EFE">
        <w:t xml:space="preserve"> Global HFC, PFC, sul</w:t>
      </w:r>
      <w:r w:rsidR="007450BE" w:rsidRPr="00F47EFE">
        <w:t>f</w:t>
      </w:r>
      <w:r w:rsidRPr="00F47EFE">
        <w:t>ur hexafluoride and nitrogen trifluoride emissions (left: k tonnes; right: M tonnes CO</w:t>
      </w:r>
      <w:r w:rsidRPr="00F47EFE">
        <w:rPr>
          <w:vertAlign w:val="subscript"/>
        </w:rPr>
        <w:t>2</w:t>
      </w:r>
      <w:r w:rsidRPr="00F47EFE">
        <w:t xml:space="preserve">-e) from global AGAGE atmospheric measurements (Rigby </w:t>
      </w:r>
      <w:r w:rsidRPr="00F47EFE">
        <w:rPr>
          <w:i/>
        </w:rPr>
        <w:t>et al</w:t>
      </w:r>
      <w:r w:rsidRPr="00F47EFE">
        <w:t>., 2014</w:t>
      </w:r>
      <w:r w:rsidR="00240DDA" w:rsidRPr="00F47EFE">
        <w:t xml:space="preserve"> and unpublished data 201</w:t>
      </w:r>
      <w:r w:rsidR="0036233E" w:rsidRPr="00F47EFE">
        <w:t>8</w:t>
      </w:r>
      <w:r w:rsidRPr="00F47EFE">
        <w:t>).</w:t>
      </w:r>
      <w:bookmarkEnd w:id="57"/>
      <w:bookmarkEnd w:id="58"/>
      <w:r w:rsidR="00A3315D" w:rsidRPr="00F47EFE">
        <w:t xml:space="preserve"> </w:t>
      </w:r>
      <w:r w:rsidR="00257C1F" w:rsidRPr="00F47EFE">
        <w:t>CO</w:t>
      </w:r>
      <w:r w:rsidR="00257C1F" w:rsidRPr="00F47EFE">
        <w:rPr>
          <w:vertAlign w:val="subscript"/>
        </w:rPr>
        <w:t>2</w:t>
      </w:r>
      <w:r w:rsidR="00257C1F" w:rsidRPr="00F47EFE">
        <w:t xml:space="preserve">-e emission estimates use GWPs from </w:t>
      </w:r>
      <w:r w:rsidR="007D2A89" w:rsidRPr="00F47EFE">
        <w:t>the IPCC</w:t>
      </w:r>
      <w:r w:rsidR="00257C1F" w:rsidRPr="00F47EFE">
        <w:t xml:space="preserve"> 4</w:t>
      </w:r>
      <w:r w:rsidR="00257C1F" w:rsidRPr="00F47EFE">
        <w:rPr>
          <w:vertAlign w:val="superscript"/>
        </w:rPr>
        <w:t>th</w:t>
      </w:r>
      <w:r w:rsidR="00257C1F" w:rsidRPr="00F47EFE">
        <w:t xml:space="preserve"> Climate Assessment (AR4 GWPs).</w:t>
      </w:r>
      <w:bookmarkEnd w:id="59"/>
    </w:p>
    <w:p w14:paraId="04A03681" w14:textId="65DCEF71" w:rsidR="00324B70" w:rsidRPr="00F47EFE" w:rsidRDefault="00324B70" w:rsidP="00324B70">
      <w:pPr>
        <w:pStyle w:val="BodyText"/>
      </w:pPr>
      <w:r w:rsidRPr="00F47EFE">
        <w:t xml:space="preserve">Total global HFC emissions </w:t>
      </w:r>
      <w:r w:rsidR="00304A7B" w:rsidRPr="00F47EFE">
        <w:t>were 4</w:t>
      </w:r>
      <w:r w:rsidR="00261484">
        <w:t>93</w:t>
      </w:r>
      <w:r w:rsidR="00304A7B" w:rsidRPr="00F47EFE">
        <w:t xml:space="preserve"> k tonnes in 201</w:t>
      </w:r>
      <w:r w:rsidR="00261484">
        <w:t>7</w:t>
      </w:r>
      <w:r w:rsidRPr="00F47EFE">
        <w:t>, rising by near</w:t>
      </w:r>
      <w:r w:rsidR="00A46423" w:rsidRPr="00F47EFE">
        <w:t>ly</w:t>
      </w:r>
      <w:r w:rsidRPr="00F47EFE">
        <w:t xml:space="preserve"> </w:t>
      </w:r>
      <w:r w:rsidR="00261484">
        <w:t>18</w:t>
      </w:r>
      <w:r w:rsidRPr="00F47EFE">
        <w:t xml:space="preserve"> k tonnes/yr since 1995; to</w:t>
      </w:r>
      <w:r w:rsidR="0037473F" w:rsidRPr="00F47EFE">
        <w:t>tal global HFC emissions in 201</w:t>
      </w:r>
      <w:r w:rsidR="00261484">
        <w:t>7</w:t>
      </w:r>
      <w:r w:rsidR="0037473F" w:rsidRPr="00F47EFE">
        <w:t xml:space="preserve"> were </w:t>
      </w:r>
      <w:r w:rsidR="00261484">
        <w:t>9</w:t>
      </w:r>
      <w:r w:rsidR="0037473F" w:rsidRPr="00F47EFE">
        <w:t xml:space="preserve">% higher than </w:t>
      </w:r>
      <w:r w:rsidR="0037473F" w:rsidRPr="009D127B">
        <w:t>in</w:t>
      </w:r>
      <w:r w:rsidR="0037473F" w:rsidRPr="00F47EFE">
        <w:t xml:space="preserve"> 201</w:t>
      </w:r>
      <w:r w:rsidR="00261484">
        <w:t>6</w:t>
      </w:r>
      <w:r w:rsidRPr="00F47EFE">
        <w:t>. Global emiss</w:t>
      </w:r>
      <w:r w:rsidR="00F351FD" w:rsidRPr="00F47EFE">
        <w:t>ions of the major HFCs (</w:t>
      </w:r>
      <w:r w:rsidRPr="00F47EFE">
        <w:t>HFC-32, HFC-125, HFC-134a, HFC-</w:t>
      </w:r>
      <w:r w:rsidRPr="009D127B">
        <w:t>143a) increased from 201</w:t>
      </w:r>
      <w:r w:rsidR="00056990" w:rsidRPr="009D127B">
        <w:t>6</w:t>
      </w:r>
      <w:r w:rsidRPr="009D127B">
        <w:t xml:space="preserve"> to 201</w:t>
      </w:r>
      <w:r w:rsidR="00056990" w:rsidRPr="009D127B">
        <w:t>7</w:t>
      </w:r>
      <w:r w:rsidR="00F351FD" w:rsidRPr="009D127B">
        <w:t xml:space="preserve">: </w:t>
      </w:r>
      <w:r w:rsidR="005114AB" w:rsidRPr="009D127B">
        <w:t>25</w:t>
      </w:r>
      <w:r w:rsidR="007E635A" w:rsidRPr="009D127B">
        <w:t xml:space="preserve">%, </w:t>
      </w:r>
      <w:r w:rsidR="005A2194" w:rsidRPr="009D127B">
        <w:t>15</w:t>
      </w:r>
      <w:r w:rsidRPr="009D127B">
        <w:t xml:space="preserve">%, </w:t>
      </w:r>
      <w:r w:rsidR="005A2194" w:rsidRPr="009D127B">
        <w:t>3</w:t>
      </w:r>
      <w:r w:rsidRPr="009D127B">
        <w:t xml:space="preserve">%, </w:t>
      </w:r>
      <w:r w:rsidR="005A2194" w:rsidRPr="009D127B">
        <w:t>10</w:t>
      </w:r>
      <w:r w:rsidR="000F7BFA" w:rsidRPr="009D127B">
        <w:t>%</w:t>
      </w:r>
      <w:r w:rsidRPr="009D127B">
        <w:t xml:space="preserve"> respectively; global emissions of HFC-152a peaked in 2011 and</w:t>
      </w:r>
      <w:r w:rsidRPr="00F47EFE">
        <w:t xml:space="preserve"> </w:t>
      </w:r>
      <w:r w:rsidR="00BF238B" w:rsidRPr="00F47EFE">
        <w:t>were</w:t>
      </w:r>
      <w:r w:rsidRPr="00F47EFE">
        <w:t xml:space="preserve"> in decline</w:t>
      </w:r>
      <w:r w:rsidR="00BF238B" w:rsidRPr="00F47EFE">
        <w:t>, but have increased</w:t>
      </w:r>
      <w:r w:rsidR="00F351FD" w:rsidRPr="00F47EFE">
        <w:t xml:space="preserve"> </w:t>
      </w:r>
      <w:r w:rsidR="00966245">
        <w:t>again to 55 ktonnes/yr in 2017</w:t>
      </w:r>
      <w:r w:rsidR="00BF238B" w:rsidRPr="00F47EFE">
        <w:t>.</w:t>
      </w:r>
      <w:r w:rsidRPr="00F47EFE">
        <w:t xml:space="preserve"> </w:t>
      </w:r>
      <w:r w:rsidR="000F7BFA" w:rsidRPr="00F47EFE">
        <w:t xml:space="preserve">HFC-23 global emissions </w:t>
      </w:r>
      <w:r w:rsidR="00966245">
        <w:t xml:space="preserve">increased </w:t>
      </w:r>
      <w:r w:rsidR="000F7BFA" w:rsidRPr="00F47EFE">
        <w:t xml:space="preserve">by </w:t>
      </w:r>
      <w:r w:rsidR="00966245">
        <w:t>15</w:t>
      </w:r>
      <w:r w:rsidR="000F7BFA" w:rsidRPr="00F47EFE">
        <w:t>% from 201</w:t>
      </w:r>
      <w:r w:rsidR="00966245">
        <w:t>6</w:t>
      </w:r>
      <w:r w:rsidR="000F7BFA" w:rsidRPr="00F47EFE">
        <w:t xml:space="preserve"> to 201</w:t>
      </w:r>
      <w:r w:rsidR="00966245">
        <w:t>7</w:t>
      </w:r>
      <w:r w:rsidR="000F7BFA" w:rsidRPr="00F47EFE">
        <w:t xml:space="preserve">. </w:t>
      </w:r>
      <w:r w:rsidRPr="00F47EFE">
        <w:t xml:space="preserve">HFC-134a emissions exhibit significant seasonality, in particular at the mid-latitudes of the northern hemisphere, with summer emissions 2-3 times winter emissions (Xiang </w:t>
      </w:r>
      <w:r w:rsidRPr="00F47EFE">
        <w:rPr>
          <w:i/>
        </w:rPr>
        <w:t>et al</w:t>
      </w:r>
      <w:r w:rsidRPr="00F47EFE">
        <w:t>., 2014</w:t>
      </w:r>
      <w:r w:rsidR="00522984" w:rsidRPr="00F47EFE">
        <w:t xml:space="preserve">; Fortems-Cheiney </w:t>
      </w:r>
      <w:r w:rsidR="00522984" w:rsidRPr="00F47EFE">
        <w:rPr>
          <w:i/>
        </w:rPr>
        <w:t>et al</w:t>
      </w:r>
      <w:r w:rsidR="00522984" w:rsidRPr="00F47EFE">
        <w:t>., 2015</w:t>
      </w:r>
      <w:r w:rsidR="009A08A2" w:rsidRPr="00F47EFE">
        <w:t xml:space="preserve">; Simmonds </w:t>
      </w:r>
      <w:r w:rsidR="009A08A2" w:rsidRPr="00F47EFE">
        <w:rPr>
          <w:i/>
        </w:rPr>
        <w:t>et al</w:t>
      </w:r>
      <w:r w:rsidR="007870D3" w:rsidRPr="00F47EFE">
        <w:t>., 2015</w:t>
      </w:r>
      <w:r w:rsidRPr="00F47EFE">
        <w:t>).</w:t>
      </w:r>
    </w:p>
    <w:p w14:paraId="1157A5E5" w14:textId="2D4459BF" w:rsidR="00324B70" w:rsidRPr="00F47EFE" w:rsidRDefault="00324B70" w:rsidP="00324B70">
      <w:pPr>
        <w:pStyle w:val="BodyText"/>
      </w:pPr>
      <w:r w:rsidRPr="001325AB">
        <w:t xml:space="preserve">Total PFC emissions have </w:t>
      </w:r>
      <w:r w:rsidR="0069221A" w:rsidRPr="001325AB">
        <w:t>declined</w:t>
      </w:r>
      <w:r w:rsidRPr="001325AB">
        <w:t xml:space="preserve"> from </w:t>
      </w:r>
      <w:r w:rsidR="00296C49">
        <w:t>24</w:t>
      </w:r>
      <w:r w:rsidRPr="001325AB">
        <w:t xml:space="preserve"> k t</w:t>
      </w:r>
      <w:r w:rsidR="0069649F" w:rsidRPr="001325AB">
        <w:t>onnes/yr in the late-1970s to 1</w:t>
      </w:r>
      <w:r w:rsidR="00C93F7F" w:rsidRPr="001325AB">
        <w:t>9</w:t>
      </w:r>
      <w:r w:rsidR="0069649F" w:rsidRPr="001325AB">
        <w:t xml:space="preserve"> k tonnes/yr in 201</w:t>
      </w:r>
      <w:r w:rsidR="001325AB" w:rsidRPr="001325AB">
        <w:t>7</w:t>
      </w:r>
      <w:r w:rsidRPr="001325AB">
        <w:t>.</w:t>
      </w:r>
      <w:r w:rsidRPr="00F47EFE">
        <w:t xml:space="preserve"> </w:t>
      </w:r>
      <w:r w:rsidR="0069649F" w:rsidRPr="00F47EFE">
        <w:t xml:space="preserve">Emissions </w:t>
      </w:r>
      <w:r w:rsidR="00296C49">
        <w:t xml:space="preserve">from </w:t>
      </w:r>
      <w:r w:rsidR="00296C49" w:rsidRPr="00F47EFE">
        <w:t>1993 until 2014</w:t>
      </w:r>
      <w:r w:rsidR="00296C49">
        <w:t xml:space="preserve"> were</w:t>
      </w:r>
      <w:r w:rsidR="0069649F" w:rsidRPr="00F47EFE">
        <w:t xml:space="preserve"> </w:t>
      </w:r>
      <w:r w:rsidR="0069221A" w:rsidRPr="00F47EFE">
        <w:t>around 15 k tonnes/yr</w:t>
      </w:r>
      <w:r w:rsidRPr="00F47EFE">
        <w:t xml:space="preserve">. Global emissions </w:t>
      </w:r>
      <w:r w:rsidR="00BE3090" w:rsidRPr="00F47EFE">
        <w:t>of the major PFCs (PFC-14, PFC-1</w:t>
      </w:r>
      <w:r w:rsidRPr="00F47EFE">
        <w:t xml:space="preserve">16) </w:t>
      </w:r>
      <w:r w:rsidR="0069649F" w:rsidRPr="00F47EFE">
        <w:t>increase</w:t>
      </w:r>
      <w:r w:rsidR="00257C1F" w:rsidRPr="00F47EFE">
        <w:t>d from 201</w:t>
      </w:r>
      <w:r w:rsidR="009861D2">
        <w:t>6</w:t>
      </w:r>
      <w:r w:rsidR="00257C1F" w:rsidRPr="00F47EFE">
        <w:t xml:space="preserve"> to 201</w:t>
      </w:r>
      <w:r w:rsidR="009861D2">
        <w:t>7</w:t>
      </w:r>
      <w:r w:rsidR="00257C1F" w:rsidRPr="00F47EFE">
        <w:t xml:space="preserve"> by </w:t>
      </w:r>
      <w:r w:rsidR="009861D2">
        <w:t>17</w:t>
      </w:r>
      <w:r w:rsidRPr="00F47EFE">
        <w:t>%</w:t>
      </w:r>
      <w:r w:rsidR="001325AB">
        <w:t xml:space="preserve"> and</w:t>
      </w:r>
      <w:r w:rsidRPr="00F47EFE">
        <w:t xml:space="preserve"> </w:t>
      </w:r>
      <w:r w:rsidR="009861D2">
        <w:t>16</w:t>
      </w:r>
      <w:r w:rsidR="0069221A" w:rsidRPr="00F47EFE">
        <w:t>%</w:t>
      </w:r>
      <w:r w:rsidRPr="00F47EFE">
        <w:t xml:space="preserve"> respectively.</w:t>
      </w:r>
    </w:p>
    <w:p w14:paraId="6A83EA0D" w14:textId="675292D7" w:rsidR="00380854" w:rsidRPr="00F47EFE" w:rsidRDefault="00324B70" w:rsidP="00324B70">
      <w:pPr>
        <w:pStyle w:val="BodyText"/>
      </w:pPr>
      <w:r w:rsidRPr="009D127B">
        <w:t>Sulfur hexafluoride emissions have been increasing steadily from about 3 k tonnes per year in the late-1970s to approac</w:t>
      </w:r>
      <w:r w:rsidR="00F34382" w:rsidRPr="009D127B">
        <w:t>hing 9 k to</w:t>
      </w:r>
      <w:r w:rsidR="00965AAF" w:rsidRPr="009D127B">
        <w:t>nnes per</w:t>
      </w:r>
      <w:r w:rsidR="00482A1A" w:rsidRPr="009D127B">
        <w:t xml:space="preserve"> year in 201</w:t>
      </w:r>
      <w:r w:rsidR="009D127B" w:rsidRPr="009D127B">
        <w:t>7</w:t>
      </w:r>
      <w:r w:rsidR="00080542" w:rsidRPr="009D127B">
        <w:t xml:space="preserve"> (an increase of around 0.15 k tonnes/yr)</w:t>
      </w:r>
      <w:r w:rsidR="00965AAF" w:rsidRPr="009D127B">
        <w:t xml:space="preserve">. </w:t>
      </w:r>
      <w:r w:rsidR="00760AD7" w:rsidRPr="009D127B">
        <w:t xml:space="preserve">Sulfur hexafluoride emissions increased by </w:t>
      </w:r>
      <w:r w:rsidR="009D127B" w:rsidRPr="009D127B">
        <w:t>2</w:t>
      </w:r>
      <w:r w:rsidR="00760AD7" w:rsidRPr="009D127B">
        <w:t>% from 201</w:t>
      </w:r>
      <w:r w:rsidR="009D127B" w:rsidRPr="009D127B">
        <w:t>6</w:t>
      </w:r>
      <w:r w:rsidR="00760AD7" w:rsidRPr="009D127B">
        <w:t xml:space="preserve"> to 201</w:t>
      </w:r>
      <w:r w:rsidR="009D127B" w:rsidRPr="009D127B">
        <w:t>7</w:t>
      </w:r>
      <w:r w:rsidR="00760AD7" w:rsidRPr="009D127B">
        <w:t>.</w:t>
      </w:r>
    </w:p>
    <w:p w14:paraId="61B6E6D6" w14:textId="3233C6A9" w:rsidR="00324B70" w:rsidRPr="00F47EFE" w:rsidRDefault="00A46423" w:rsidP="00324B70">
      <w:pPr>
        <w:pStyle w:val="BodyText"/>
      </w:pPr>
      <w:r w:rsidRPr="00F47EFE">
        <w:t>N</w:t>
      </w:r>
      <w:r w:rsidR="00324B70" w:rsidRPr="00F47EFE">
        <w:t>itrogen trifluoride emissions were first observed</w:t>
      </w:r>
      <w:r w:rsidR="00257C1F" w:rsidRPr="00F47EFE">
        <w:t xml:space="preserve"> in the mid-1990s, growing at </w:t>
      </w:r>
      <w:r w:rsidR="00D01342" w:rsidRPr="00F47EFE">
        <w:t>0.08</w:t>
      </w:r>
      <w:r w:rsidR="00324B70" w:rsidRPr="00F47EFE">
        <w:t xml:space="preserve"> k tonnes/yr since 1995</w:t>
      </w:r>
      <w:r w:rsidR="00257C1F" w:rsidRPr="00F47EFE">
        <w:t xml:space="preserve"> </w:t>
      </w:r>
      <w:r w:rsidR="00324B70" w:rsidRPr="00F47EFE">
        <w:t>to 2</w:t>
      </w:r>
      <w:r w:rsidR="009D127B">
        <w:t>.3</w:t>
      </w:r>
      <w:r w:rsidR="00324B70" w:rsidRPr="00F47EFE">
        <w:t xml:space="preserve"> k ton</w:t>
      </w:r>
      <w:r w:rsidR="00D01342" w:rsidRPr="00F47EFE">
        <w:t>nes in 201</w:t>
      </w:r>
      <w:r w:rsidR="009D127B">
        <w:t>7</w:t>
      </w:r>
      <w:r w:rsidR="00D01342" w:rsidRPr="00F47EFE">
        <w:t>. The 201</w:t>
      </w:r>
      <w:r w:rsidR="009D127B">
        <w:t>6</w:t>
      </w:r>
      <w:r w:rsidR="00D01342" w:rsidRPr="00F47EFE">
        <w:t>-201</w:t>
      </w:r>
      <w:r w:rsidR="009D127B">
        <w:t>7</w:t>
      </w:r>
      <w:r w:rsidR="00324B70" w:rsidRPr="00F47EFE">
        <w:t xml:space="preserve"> </w:t>
      </w:r>
      <w:r w:rsidR="005A5099" w:rsidRPr="00F47EFE">
        <w:t>increase</w:t>
      </w:r>
      <w:r w:rsidR="00324B70" w:rsidRPr="00F47EFE">
        <w:t xml:space="preserve"> was </w:t>
      </w:r>
      <w:r w:rsidR="00D01342" w:rsidRPr="00F47EFE">
        <w:t>1</w:t>
      </w:r>
      <w:r w:rsidR="009D127B">
        <w:t>5</w:t>
      </w:r>
      <w:r w:rsidR="00324B70" w:rsidRPr="00F47EFE">
        <w:t>%.</w:t>
      </w:r>
    </w:p>
    <w:p w14:paraId="40C29215" w14:textId="2C82AA83" w:rsidR="00324B70" w:rsidRPr="00E1647C" w:rsidRDefault="00324B70" w:rsidP="00324B70">
      <w:pPr>
        <w:pStyle w:val="BodyText"/>
      </w:pPr>
      <w:r w:rsidRPr="009C45D1">
        <w:t xml:space="preserve">Total global HFC, PFC, </w:t>
      </w:r>
      <w:r w:rsidR="00AE5CC6" w:rsidRPr="009C45D1">
        <w:t>sulfur</w:t>
      </w:r>
      <w:r w:rsidRPr="009C45D1">
        <w:t xml:space="preserve"> hexafluoride</w:t>
      </w:r>
      <w:r w:rsidR="00A46423" w:rsidRPr="009C45D1">
        <w:t xml:space="preserve"> and </w:t>
      </w:r>
      <w:r w:rsidRPr="009C45D1">
        <w:t>nitrogen trif</w:t>
      </w:r>
      <w:r w:rsidR="00691579" w:rsidRPr="009C45D1">
        <w:t>luoride emissions have risen (1</w:t>
      </w:r>
      <w:r w:rsidR="009D127B" w:rsidRPr="009C45D1">
        <w:t>0</w:t>
      </w:r>
      <w:r w:rsidRPr="009C45D1">
        <w:t xml:space="preserve"> k tonnes/yr, largely HFCs) from about 30 k tonnes per year in the late-1970s to </w:t>
      </w:r>
      <w:r w:rsidR="00691579" w:rsidRPr="009C45D1">
        <w:t>around</w:t>
      </w:r>
      <w:r w:rsidR="00114498" w:rsidRPr="009C45D1">
        <w:t xml:space="preserve"> </w:t>
      </w:r>
      <w:r w:rsidR="009C45D1" w:rsidRPr="009C45D1">
        <w:t>523</w:t>
      </w:r>
      <w:r w:rsidRPr="009C45D1">
        <w:t xml:space="preserve"> k tonnes per year in 201</w:t>
      </w:r>
      <w:r w:rsidR="009C45D1" w:rsidRPr="009C45D1">
        <w:t>7</w:t>
      </w:r>
      <w:r w:rsidR="00114498" w:rsidRPr="009C45D1">
        <w:t>, with a 201</w:t>
      </w:r>
      <w:r w:rsidR="009C45D1" w:rsidRPr="009C45D1">
        <w:t>6</w:t>
      </w:r>
      <w:r w:rsidR="00114498" w:rsidRPr="009C45D1">
        <w:t>-201</w:t>
      </w:r>
      <w:r w:rsidR="009C45D1" w:rsidRPr="009C45D1">
        <w:t>7</w:t>
      </w:r>
      <w:r w:rsidR="00E43C3C" w:rsidRPr="009C45D1">
        <w:t xml:space="preserve"> increase of </w:t>
      </w:r>
      <w:r w:rsidR="009C45D1" w:rsidRPr="00E1647C">
        <w:t>9</w:t>
      </w:r>
      <w:r w:rsidRPr="00E1647C">
        <w:t>%.</w:t>
      </w:r>
    </w:p>
    <w:p w14:paraId="036B1084" w14:textId="39ECF6CF" w:rsidR="00324B70" w:rsidRPr="00F47EFE" w:rsidRDefault="00324B70" w:rsidP="00324B70">
      <w:pPr>
        <w:pStyle w:val="BodyText2"/>
      </w:pPr>
      <w:r w:rsidRPr="00E1647C">
        <w:t xml:space="preserve">Global sulfuryl fluoride emissions (not shown in Figure 2) were </w:t>
      </w:r>
      <w:r w:rsidR="00E1647C" w:rsidRPr="00E1647C">
        <w:t xml:space="preserve">around </w:t>
      </w:r>
      <w:r w:rsidRPr="00E1647C">
        <w:t xml:space="preserve">1 k tonnes per year in the late-1970s, </w:t>
      </w:r>
      <w:r w:rsidR="00A46423" w:rsidRPr="00E1647C">
        <w:t>peaking at 3.</w:t>
      </w:r>
      <w:r w:rsidR="00E1647C" w:rsidRPr="00E1647C">
        <w:t>6</w:t>
      </w:r>
      <w:r w:rsidR="00EB6F55" w:rsidRPr="00E1647C">
        <w:t xml:space="preserve"> k tonnes per </w:t>
      </w:r>
      <w:r w:rsidR="00DD7CA4" w:rsidRPr="00E1647C">
        <w:t>year in 201</w:t>
      </w:r>
      <w:r w:rsidR="00E1647C" w:rsidRPr="00E1647C">
        <w:t>5 and 2016, then declining to 3.0 k tonnes per year in 2017</w:t>
      </w:r>
      <w:r w:rsidRPr="00E1647C">
        <w:t xml:space="preserve">. </w:t>
      </w:r>
      <w:r w:rsidR="0066135D" w:rsidRPr="00E1647C">
        <w:t xml:space="preserve">There is </w:t>
      </w:r>
      <w:r w:rsidR="00760AD7" w:rsidRPr="00E1647C">
        <w:t>significant</w:t>
      </w:r>
      <w:r w:rsidR="0066135D" w:rsidRPr="00E1647C">
        <w:t xml:space="preserve"> year to year variability in emissions</w:t>
      </w:r>
      <w:r w:rsidRPr="00E1647C">
        <w:t xml:space="preserve">, </w:t>
      </w:r>
      <w:r w:rsidR="003A130B" w:rsidRPr="00E1647C">
        <w:t>presumably due to</w:t>
      </w:r>
      <w:r w:rsidRPr="00E1647C">
        <w:t xml:space="preserve"> the global demand for sulfuryl fluoride </w:t>
      </w:r>
      <w:r w:rsidR="003A130B" w:rsidRPr="00E1647C">
        <w:t>being</w:t>
      </w:r>
      <w:r w:rsidRPr="00E1647C">
        <w:t xml:space="preserve"> dependant on, in part, variable global grain production.</w:t>
      </w:r>
    </w:p>
    <w:p w14:paraId="3D65461C" w14:textId="77777777" w:rsidR="00324B70" w:rsidRPr="00F47EFE" w:rsidRDefault="00324B70" w:rsidP="00117AE4">
      <w:pPr>
        <w:pStyle w:val="BodyText"/>
      </w:pPr>
      <w:r w:rsidRPr="00F47EFE">
        <w:br w:type="page"/>
      </w:r>
    </w:p>
    <w:p w14:paraId="713F75D0" w14:textId="77777777" w:rsidR="00324B70" w:rsidRPr="00F47EFE" w:rsidRDefault="00324B70" w:rsidP="006249A9">
      <w:pPr>
        <w:pStyle w:val="Heading1"/>
        <w:spacing w:after="120"/>
      </w:pPr>
      <w:bookmarkStart w:id="60" w:name="_Toc428801202"/>
      <w:bookmarkStart w:id="61" w:name="_Toc455132426"/>
      <w:bookmarkStart w:id="62" w:name="_Toc37242077"/>
      <w:r w:rsidRPr="00F47EFE">
        <w:t>Australian HFC, PFC and sulfur hexafluoride imports, banks and emissions</w:t>
      </w:r>
      <w:bookmarkEnd w:id="60"/>
      <w:bookmarkEnd w:id="61"/>
      <w:bookmarkEnd w:id="62"/>
    </w:p>
    <w:p w14:paraId="2A979E01" w14:textId="78CD886E" w:rsidR="00324B70" w:rsidRPr="00F47EFE" w:rsidRDefault="00324B70" w:rsidP="00324B70">
      <w:pPr>
        <w:pStyle w:val="BodyText"/>
      </w:pPr>
      <w:r w:rsidRPr="00F47EFE">
        <w:t xml:space="preserve">HFCs and </w:t>
      </w:r>
      <w:r w:rsidR="00AE5CC6" w:rsidRPr="00F47EFE">
        <w:t>sulfur</w:t>
      </w:r>
      <w:r w:rsidRPr="00F47EFE">
        <w:t xml:space="preserve"> hexafluoride are not manufactured in Australia and estimates of Australian HFC and </w:t>
      </w:r>
      <w:r w:rsidR="00AE5CC6" w:rsidRPr="00F47EFE">
        <w:t>sulfur</w:t>
      </w:r>
      <w:r w:rsidRPr="00F47EFE">
        <w:t xml:space="preserve"> h</w:t>
      </w:r>
      <w:r w:rsidR="00545EAC" w:rsidRPr="00F47EFE">
        <w:t xml:space="preserve">exafluoride emissions, </w:t>
      </w:r>
      <w:r w:rsidRPr="00F47EFE">
        <w:t xml:space="preserve">reported annually to the UNFCCC (see below), are based on import data </w:t>
      </w:r>
      <w:r w:rsidRPr="0041349B">
        <w:t>(</w:t>
      </w:r>
      <w:r w:rsidR="00AA4BED" w:rsidRPr="0041349B">
        <w:fldChar w:fldCharType="begin"/>
      </w:r>
      <w:r w:rsidR="00AA4BED" w:rsidRPr="0041349B">
        <w:instrText xml:space="preserve"> REF _Ref454371568 \h </w:instrText>
      </w:r>
      <w:r w:rsidR="0041349B" w:rsidRPr="0041349B">
        <w:instrText xml:space="preserve"> \* MERGEFORMAT </w:instrText>
      </w:r>
      <w:r w:rsidR="00AA4BED" w:rsidRPr="0041349B">
        <w:fldChar w:fldCharType="separate"/>
      </w:r>
      <w:r w:rsidR="00AA4BED" w:rsidRPr="0041349B">
        <w:t xml:space="preserve">Table </w:t>
      </w:r>
      <w:r w:rsidR="00AA4BED" w:rsidRPr="0041349B">
        <w:rPr>
          <w:noProof/>
        </w:rPr>
        <w:t>2</w:t>
      </w:r>
      <w:r w:rsidR="00AA4BED" w:rsidRPr="0041349B">
        <w:fldChar w:fldCharType="end"/>
      </w:r>
      <w:r w:rsidRPr="00F47EFE">
        <w:t xml:space="preserve">). HFCs and </w:t>
      </w:r>
      <w:r w:rsidR="00AE5CC6" w:rsidRPr="00F47EFE">
        <w:t>sulfur</w:t>
      </w:r>
      <w:r w:rsidRPr="00F47EFE">
        <w:t xml:space="preserve"> hexafluoride are imported as bulk chemicals or in pre-charged equipment (PCE), leading to estimates of ‘banks’ of HFCs and </w:t>
      </w:r>
      <w:r w:rsidR="00AE5CC6" w:rsidRPr="00F47EFE">
        <w:t>sulfur</w:t>
      </w:r>
      <w:r w:rsidRPr="00F47EFE">
        <w:t xml:space="preserve"> hexafluoride stored in equipment or products such as refrigerators, air conditioners, fire extinguishers, foams, aerosols and electrical equipment. Only small amounts of PFC</w:t>
      </w:r>
      <w:r w:rsidR="00257C1F" w:rsidRPr="00F47EFE">
        <w:t>s</w:t>
      </w:r>
      <w:r w:rsidRPr="00F47EFE">
        <w:t xml:space="preserve"> are imported into Australia (</w:t>
      </w:r>
      <w:r w:rsidR="00AA4BED" w:rsidRPr="0041349B">
        <w:fldChar w:fldCharType="begin"/>
      </w:r>
      <w:r w:rsidR="00AA4BED" w:rsidRPr="0041349B">
        <w:instrText xml:space="preserve"> REF _Ref454371568 \h </w:instrText>
      </w:r>
      <w:r w:rsidR="0041349B" w:rsidRPr="0041349B">
        <w:instrText xml:space="preserve"> \* MERGEFORMAT </w:instrText>
      </w:r>
      <w:r w:rsidR="00AA4BED" w:rsidRPr="0041349B">
        <w:fldChar w:fldCharType="separate"/>
      </w:r>
      <w:r w:rsidR="00AA4BED" w:rsidRPr="0041349B">
        <w:t xml:space="preserve">Table </w:t>
      </w:r>
      <w:r w:rsidR="00AA4BED" w:rsidRPr="0041349B">
        <w:rPr>
          <w:noProof/>
        </w:rPr>
        <w:t>2</w:t>
      </w:r>
      <w:r w:rsidR="00AA4BED" w:rsidRPr="0041349B">
        <w:fldChar w:fldCharType="end"/>
      </w:r>
      <w:r w:rsidRPr="00F47EFE">
        <w:t xml:space="preserve">) and these are not considered to be a significant source of PFC emissions; </w:t>
      </w:r>
      <w:r w:rsidR="00A46423" w:rsidRPr="00F47EFE">
        <w:t xml:space="preserve">Australian </w:t>
      </w:r>
      <w:r w:rsidRPr="00F47EFE">
        <w:t>PFC emissions are assumed to originate exclusively from aluminium production (see below).</w:t>
      </w:r>
    </w:p>
    <w:p w14:paraId="15956681" w14:textId="7C21827C" w:rsidR="004B7A5D" w:rsidRPr="00F47EFE" w:rsidRDefault="00042FDF" w:rsidP="00950EBC">
      <w:pPr>
        <w:pStyle w:val="BodyText"/>
      </w:pPr>
      <w:r>
        <w:t>HFC imports in 2018</w:t>
      </w:r>
      <w:r w:rsidR="00840F05" w:rsidRPr="00F47EFE">
        <w:t xml:space="preserve"> were </w:t>
      </w:r>
      <w:r>
        <w:t>7498</w:t>
      </w:r>
      <w:r w:rsidR="00A46423" w:rsidRPr="00F47EFE">
        <w:t xml:space="preserve"> </w:t>
      </w:r>
      <w:r w:rsidR="000F657D">
        <w:t xml:space="preserve">metric </w:t>
      </w:r>
      <w:r w:rsidR="00324B70" w:rsidRPr="00F47EFE">
        <w:t>tonnes</w:t>
      </w:r>
      <w:r w:rsidR="00840F05" w:rsidRPr="00F47EFE">
        <w:t xml:space="preserve">, </w:t>
      </w:r>
      <w:r>
        <w:t>51</w:t>
      </w:r>
      <w:r w:rsidR="00840F05" w:rsidRPr="00F47EFE">
        <w:t xml:space="preserve">% in bulk, </w:t>
      </w:r>
      <w:r>
        <w:t>49</w:t>
      </w:r>
      <w:r w:rsidR="00324B70" w:rsidRPr="00F47EFE">
        <w:t>% in</w:t>
      </w:r>
      <w:r w:rsidR="00840F05" w:rsidRPr="00F47EFE">
        <w:t xml:space="preserve"> pre-charged equipment (PCE), </w:t>
      </w:r>
      <w:r>
        <w:t>20</w:t>
      </w:r>
      <w:r w:rsidR="00324B70" w:rsidRPr="00F47EFE">
        <w:t>%</w:t>
      </w:r>
      <w:r>
        <w:t xml:space="preserve"> lower</w:t>
      </w:r>
      <w:r w:rsidR="00840F05" w:rsidRPr="00F47EFE">
        <w:t xml:space="preserve"> than HFC imports in 201</w:t>
      </w:r>
      <w:r>
        <w:t>7</w:t>
      </w:r>
      <w:r w:rsidR="001E67CD" w:rsidRPr="00F47EFE">
        <w:t>.</w:t>
      </w:r>
      <w:r w:rsidR="005607BA">
        <w:t xml:space="preserve"> This reduction is in line with </w:t>
      </w:r>
      <w:r w:rsidR="005607BA" w:rsidRPr="00F47EFE">
        <w:t>Australia’s mandated HFC production and import phase down</w:t>
      </w:r>
      <w:r w:rsidR="005607BA">
        <w:t xml:space="preserve"> which</w:t>
      </w:r>
      <w:r w:rsidR="005607BA" w:rsidRPr="00F47EFE">
        <w:t xml:space="preserve"> began on 1 January 2018</w:t>
      </w:r>
      <w:r w:rsidR="005607BA">
        <w:t xml:space="preserve">. </w:t>
      </w:r>
      <w:r w:rsidR="00D5405F" w:rsidRPr="00F47EFE">
        <w:t xml:space="preserve">HFC imports </w:t>
      </w:r>
      <w:r w:rsidR="00D5405F">
        <w:t>had</w:t>
      </w:r>
      <w:r w:rsidR="00D5405F" w:rsidRPr="00F47EFE">
        <w:t xml:space="preserve"> </w:t>
      </w:r>
      <w:r w:rsidR="00D5405F">
        <w:t xml:space="preserve">previously </w:t>
      </w:r>
      <w:r w:rsidR="00D5405F" w:rsidRPr="00F47EFE">
        <w:t>grown by 10% per year over the period 2008-2017.</w:t>
      </w:r>
      <w:r w:rsidR="00D5405F">
        <w:t xml:space="preserve"> </w:t>
      </w:r>
      <w:r w:rsidR="005607BA">
        <w:t>PFC imports in 2017</w:t>
      </w:r>
      <w:r w:rsidR="001101D3" w:rsidRPr="00F47EFE">
        <w:t xml:space="preserve"> and 2</w:t>
      </w:r>
      <w:r w:rsidR="005607BA">
        <w:t>018</w:t>
      </w:r>
      <w:r w:rsidR="00324B70" w:rsidRPr="00F47EFE">
        <w:t xml:space="preserve"> were about 0.</w:t>
      </w:r>
      <w:r w:rsidR="001E67CD" w:rsidRPr="00F47EFE">
        <w:t>1</w:t>
      </w:r>
      <w:r w:rsidR="005607BA">
        <w:t>7</w:t>
      </w:r>
      <w:r w:rsidR="00840F05" w:rsidRPr="00F47EFE">
        <w:t xml:space="preserve"> and 0.</w:t>
      </w:r>
      <w:r w:rsidR="005607BA">
        <w:t>4</w:t>
      </w:r>
      <w:r w:rsidR="001E67CD" w:rsidRPr="00F47EFE">
        <w:t>7</w:t>
      </w:r>
      <w:r w:rsidR="00324B70" w:rsidRPr="00F47EFE">
        <w:t xml:space="preserve"> tonnes</w:t>
      </w:r>
      <w:r w:rsidR="00840F05" w:rsidRPr="00F47EFE">
        <w:t xml:space="preserve"> respectively</w:t>
      </w:r>
      <w:r w:rsidR="004B7A5D" w:rsidRPr="00F47EFE">
        <w:t xml:space="preserve">. </w:t>
      </w:r>
    </w:p>
    <w:p w14:paraId="1F8A2A0C" w14:textId="44D0D693" w:rsidR="005A2E9D" w:rsidRPr="00F47EFE" w:rsidRDefault="00324B70" w:rsidP="004B7A5D">
      <w:pPr>
        <w:pStyle w:val="BodyText2"/>
        <w:spacing w:after="240"/>
      </w:pPr>
      <w:r w:rsidRPr="00F47EFE">
        <w:t>Sul</w:t>
      </w:r>
      <w:r w:rsidR="00840F05" w:rsidRPr="00F47EFE">
        <w:t>fur hexafluoride imports in 201</w:t>
      </w:r>
      <w:r w:rsidR="00D5405F">
        <w:t>8</w:t>
      </w:r>
      <w:r w:rsidR="00840F05" w:rsidRPr="00F47EFE">
        <w:t xml:space="preserve"> were </w:t>
      </w:r>
      <w:r w:rsidR="00D5405F">
        <w:t>12</w:t>
      </w:r>
      <w:r w:rsidR="00840F05" w:rsidRPr="00F47EFE">
        <w:t xml:space="preserve"> tonnes, </w:t>
      </w:r>
      <w:r w:rsidR="00D5405F">
        <w:t>37</w:t>
      </w:r>
      <w:r w:rsidR="00840F05" w:rsidRPr="00F47EFE">
        <w:t xml:space="preserve">% </w:t>
      </w:r>
      <w:r w:rsidR="00D5405F">
        <w:t>lower</w:t>
      </w:r>
      <w:r w:rsidR="00840F05" w:rsidRPr="00F47EFE">
        <w:t xml:space="preserve"> than 201</w:t>
      </w:r>
      <w:r w:rsidR="00D5405F">
        <w:t>7</w:t>
      </w:r>
      <w:r w:rsidRPr="00F47EFE">
        <w:t xml:space="preserve"> imports.</w:t>
      </w:r>
      <w:r w:rsidR="005A2E9D" w:rsidRPr="00F47EFE">
        <w:t xml:space="preserve"> </w:t>
      </w:r>
      <w:r w:rsidR="004B7A5D" w:rsidRPr="00F47EFE">
        <w:t xml:space="preserve">Sulfur hexafluoride imports vary significantly year-to-year. </w:t>
      </w:r>
      <w:r w:rsidR="00B87D48" w:rsidRPr="00F47EFE">
        <w:t xml:space="preserve">Thirty four (34) </w:t>
      </w:r>
      <w:r w:rsidR="007D2A89" w:rsidRPr="00F47EFE">
        <w:t>tonnes of</w:t>
      </w:r>
      <w:r w:rsidR="00B87D48" w:rsidRPr="00F47EFE">
        <w:t xml:space="preserve"> </w:t>
      </w:r>
      <w:r w:rsidR="005A2E9D" w:rsidRPr="00F47EFE">
        <w:t xml:space="preserve">sulfur </w:t>
      </w:r>
      <w:r w:rsidR="00B87D48" w:rsidRPr="00F47EFE">
        <w:t xml:space="preserve">hexafluoride were exported in </w:t>
      </w:r>
      <w:r w:rsidR="00811276" w:rsidRPr="00F47EFE">
        <w:t>2016,</w:t>
      </w:r>
      <w:r w:rsidR="004B7A5D" w:rsidRPr="00F47EFE">
        <w:t xml:space="preserve"> presumably from a stockpile of sulfur hexafluoride </w:t>
      </w:r>
      <w:r w:rsidR="000F657D">
        <w:t xml:space="preserve">previously </w:t>
      </w:r>
      <w:r w:rsidR="004B7A5D" w:rsidRPr="00F47EFE">
        <w:t>imported</w:t>
      </w:r>
      <w:r w:rsidR="00725C85">
        <w:t xml:space="preserve">, </w:t>
      </w:r>
      <w:r w:rsidR="00811276" w:rsidRPr="00F47EFE">
        <w:t>but none exported in 2017</w:t>
      </w:r>
      <w:r w:rsidR="00D5405F">
        <w:t xml:space="preserve"> or 2018</w:t>
      </w:r>
      <w:r w:rsidR="005A2E9D" w:rsidRPr="00F47EFE">
        <w:t>.</w:t>
      </w:r>
      <w:r w:rsidR="00150D7E" w:rsidRPr="00F47EFE">
        <w:t xml:space="preserve"> Since 2012, sulfur hexafluoride imports have totalled 1</w:t>
      </w:r>
      <w:r w:rsidR="00D5405F">
        <w:t>32</w:t>
      </w:r>
      <w:r w:rsidR="00150D7E" w:rsidRPr="00F47EFE">
        <w:t xml:space="preserve"> tonnes and exports 37</w:t>
      </w:r>
      <w:r w:rsidR="00D5405F">
        <w:t xml:space="preserve"> tonnes, leaving 95</w:t>
      </w:r>
      <w:r w:rsidR="00150D7E" w:rsidRPr="00F47EFE">
        <w:t xml:space="preserve"> tonnes in Australia.</w:t>
      </w:r>
    </w:p>
    <w:p w14:paraId="127BD745" w14:textId="7F76643B" w:rsidR="00324B70" w:rsidRPr="00F47EFE" w:rsidRDefault="00324B70" w:rsidP="00324B70">
      <w:pPr>
        <w:pStyle w:val="Caption"/>
      </w:pPr>
      <w:bookmarkStart w:id="63" w:name="_Ref454371568"/>
      <w:bookmarkStart w:id="64" w:name="_Toc428801241"/>
      <w:bookmarkStart w:id="65" w:name="_Toc454551659"/>
      <w:bookmarkStart w:id="66" w:name="_Toc37242111"/>
      <w:bookmarkStart w:id="67" w:name="_Hlk17884828"/>
      <w:r w:rsidRPr="005022CD">
        <w:rPr>
          <w:b/>
        </w:rPr>
        <w:t>Table</w:t>
      </w:r>
      <w:r w:rsidRPr="00F47EFE">
        <w:rPr>
          <w:b/>
        </w:rPr>
        <w:t xml:space="preserve"> </w:t>
      </w:r>
      <w:r w:rsidRPr="00F47EFE">
        <w:rPr>
          <w:b/>
        </w:rPr>
        <w:fldChar w:fldCharType="begin"/>
      </w:r>
      <w:r w:rsidRPr="00F47EFE">
        <w:rPr>
          <w:b/>
        </w:rPr>
        <w:instrText xml:space="preserve"> SEQ Table \* ARABIC </w:instrText>
      </w:r>
      <w:r w:rsidRPr="00F47EFE">
        <w:rPr>
          <w:b/>
        </w:rPr>
        <w:fldChar w:fldCharType="separate"/>
      </w:r>
      <w:r w:rsidR="00CC6A22">
        <w:rPr>
          <w:b/>
          <w:noProof/>
        </w:rPr>
        <w:t>2</w:t>
      </w:r>
      <w:r w:rsidRPr="00F47EFE">
        <w:rPr>
          <w:b/>
        </w:rPr>
        <w:fldChar w:fldCharType="end"/>
      </w:r>
      <w:bookmarkEnd w:id="63"/>
      <w:r w:rsidRPr="00F47EFE">
        <w:rPr>
          <w:b/>
        </w:rPr>
        <w:t>.</w:t>
      </w:r>
      <w:r w:rsidRPr="00F47EFE">
        <w:t xml:space="preserve"> Australian HFC, PFC, s</w:t>
      </w:r>
      <w:r w:rsidR="00FA1A8B" w:rsidRPr="00F47EFE">
        <w:t>ulfur hexafluoride imports (</w:t>
      </w:r>
      <w:r w:rsidR="00427023">
        <w:t xml:space="preserve">tonnes; calendar years </w:t>
      </w:r>
      <w:r w:rsidR="00FA1A8B" w:rsidRPr="00F47EFE">
        <w:t>201</w:t>
      </w:r>
      <w:r w:rsidR="0030662B">
        <w:t>7</w:t>
      </w:r>
      <w:r w:rsidR="00B87D48" w:rsidRPr="00F47EFE">
        <w:t>, 201</w:t>
      </w:r>
      <w:r w:rsidR="0030662B">
        <w:t>8</w:t>
      </w:r>
      <w:r w:rsidR="00B522FE" w:rsidRPr="00F47EFE">
        <w:t>, A. Gabriel,</w:t>
      </w:r>
      <w:r w:rsidR="00EE7CF9" w:rsidRPr="00F47EFE">
        <w:t xml:space="preserve"> Department of Environment</w:t>
      </w:r>
      <w:r w:rsidR="00B87D48" w:rsidRPr="00F47EFE">
        <w:t xml:space="preserve"> and Energy</w:t>
      </w:r>
      <w:r w:rsidR="00EE7CF9" w:rsidRPr="00F47EFE">
        <w:t>, 201</w:t>
      </w:r>
      <w:r w:rsidR="0030662B">
        <w:t>9</w:t>
      </w:r>
      <w:r w:rsidR="00FD4BB3" w:rsidRPr="00F47EFE">
        <w:t>)</w:t>
      </w:r>
      <w:r w:rsidRPr="00F47EFE">
        <w:t>; PCE = pre-charged equipment.</w:t>
      </w:r>
      <w:bookmarkEnd w:id="64"/>
      <w:bookmarkEnd w:id="65"/>
      <w:bookmarkEnd w:id="66"/>
    </w:p>
    <w:tbl>
      <w:tblPr>
        <w:tblStyle w:val="TableCSIRO"/>
        <w:tblW w:w="0" w:type="auto"/>
        <w:tblLayout w:type="fixed"/>
        <w:tblCellMar>
          <w:right w:w="57" w:type="dxa"/>
        </w:tblCellMar>
        <w:tblLook w:val="04A0" w:firstRow="1" w:lastRow="0" w:firstColumn="1" w:lastColumn="0" w:noHBand="0" w:noVBand="1"/>
      </w:tblPr>
      <w:tblGrid>
        <w:gridCol w:w="1830"/>
        <w:gridCol w:w="487"/>
        <w:gridCol w:w="478"/>
        <w:gridCol w:w="478"/>
        <w:gridCol w:w="478"/>
        <w:gridCol w:w="478"/>
        <w:gridCol w:w="478"/>
        <w:gridCol w:w="478"/>
        <w:gridCol w:w="478"/>
        <w:gridCol w:w="496"/>
        <w:gridCol w:w="544"/>
        <w:gridCol w:w="624"/>
        <w:gridCol w:w="653"/>
        <w:gridCol w:w="652"/>
        <w:gridCol w:w="655"/>
      </w:tblGrid>
      <w:tr w:rsidR="005B6ADE" w:rsidRPr="00F47EFE" w14:paraId="19E37A23" w14:textId="77777777" w:rsidTr="0052296D">
        <w:trPr>
          <w:cnfStyle w:val="100000000000" w:firstRow="1" w:lastRow="0" w:firstColumn="0" w:lastColumn="0" w:oddVBand="0" w:evenVBand="0" w:oddHBand="0" w:evenHBand="0" w:firstRowFirstColumn="0" w:firstRowLastColumn="0" w:lastRowFirstColumn="0" w:lastRowLastColumn="0"/>
        </w:trPr>
        <w:tc>
          <w:tcPr>
            <w:tcW w:w="1830" w:type="dxa"/>
            <w:noWrap/>
            <w:tcMar>
              <w:left w:w="57" w:type="dxa"/>
            </w:tcMar>
            <w:vAlign w:val="center"/>
            <w:hideMark/>
          </w:tcPr>
          <w:p w14:paraId="33FE1B6E" w14:textId="77777777" w:rsidR="005B6ADE" w:rsidRPr="00F47EFE" w:rsidRDefault="005B6ADE" w:rsidP="008C29A9">
            <w:pPr>
              <w:pStyle w:val="TableHeader"/>
              <w:jc w:val="left"/>
            </w:pPr>
            <w:r w:rsidRPr="00F47EFE">
              <w:t>Species</w:t>
            </w:r>
          </w:p>
        </w:tc>
        <w:tc>
          <w:tcPr>
            <w:tcW w:w="965" w:type="dxa"/>
            <w:gridSpan w:val="2"/>
            <w:tcBorders>
              <w:bottom w:val="nil"/>
            </w:tcBorders>
            <w:noWrap/>
            <w:vAlign w:val="center"/>
            <w:hideMark/>
          </w:tcPr>
          <w:p w14:paraId="366F08A1" w14:textId="0E633AF3" w:rsidR="005B6ADE" w:rsidRPr="00F47EFE" w:rsidRDefault="00662D10" w:rsidP="0052296D">
            <w:pPr>
              <w:pStyle w:val="TableHeader"/>
              <w:jc w:val="center"/>
            </w:pPr>
            <w:r w:rsidRPr="00F47EFE">
              <w:t>B</w:t>
            </w:r>
            <w:r w:rsidR="005B6ADE" w:rsidRPr="00F47EFE">
              <w:t>ulk</w:t>
            </w:r>
          </w:p>
        </w:tc>
        <w:tc>
          <w:tcPr>
            <w:tcW w:w="956" w:type="dxa"/>
            <w:gridSpan w:val="2"/>
            <w:tcBorders>
              <w:bottom w:val="nil"/>
            </w:tcBorders>
            <w:noWrap/>
            <w:vAlign w:val="center"/>
            <w:hideMark/>
          </w:tcPr>
          <w:p w14:paraId="5CAACEC5" w14:textId="77777777" w:rsidR="005B6ADE" w:rsidRPr="00F47EFE" w:rsidRDefault="005B6ADE" w:rsidP="0052296D">
            <w:pPr>
              <w:pStyle w:val="TableHeader"/>
              <w:jc w:val="center"/>
            </w:pPr>
            <w:r w:rsidRPr="00F47EFE">
              <w:t>PCE</w:t>
            </w:r>
          </w:p>
        </w:tc>
        <w:tc>
          <w:tcPr>
            <w:tcW w:w="956" w:type="dxa"/>
            <w:gridSpan w:val="2"/>
            <w:tcBorders>
              <w:bottom w:val="nil"/>
            </w:tcBorders>
            <w:noWrap/>
            <w:vAlign w:val="center"/>
            <w:hideMark/>
          </w:tcPr>
          <w:p w14:paraId="1FCB43F2" w14:textId="77777777" w:rsidR="005B6ADE" w:rsidRPr="00F47EFE" w:rsidRDefault="005B6ADE" w:rsidP="0052296D">
            <w:pPr>
              <w:pStyle w:val="TableHeader"/>
              <w:jc w:val="center"/>
            </w:pPr>
            <w:r w:rsidRPr="00F47EFE">
              <w:t>bulk</w:t>
            </w:r>
          </w:p>
        </w:tc>
        <w:tc>
          <w:tcPr>
            <w:tcW w:w="956" w:type="dxa"/>
            <w:gridSpan w:val="2"/>
            <w:tcBorders>
              <w:bottom w:val="nil"/>
            </w:tcBorders>
            <w:noWrap/>
            <w:vAlign w:val="center"/>
            <w:hideMark/>
          </w:tcPr>
          <w:p w14:paraId="53FA4F5D" w14:textId="77777777" w:rsidR="005B6ADE" w:rsidRPr="00F47EFE" w:rsidRDefault="005B6ADE" w:rsidP="0052296D">
            <w:pPr>
              <w:pStyle w:val="TableHeader"/>
              <w:jc w:val="center"/>
            </w:pPr>
            <w:r w:rsidRPr="00F47EFE">
              <w:t>Total</w:t>
            </w:r>
          </w:p>
        </w:tc>
        <w:tc>
          <w:tcPr>
            <w:tcW w:w="1040" w:type="dxa"/>
            <w:gridSpan w:val="2"/>
            <w:tcBorders>
              <w:bottom w:val="nil"/>
            </w:tcBorders>
            <w:noWrap/>
            <w:vAlign w:val="center"/>
            <w:hideMark/>
          </w:tcPr>
          <w:p w14:paraId="44C38252" w14:textId="77777777" w:rsidR="005B6ADE" w:rsidRPr="00F47EFE" w:rsidRDefault="005B6ADE" w:rsidP="0052296D">
            <w:pPr>
              <w:pStyle w:val="TableHeader"/>
              <w:jc w:val="center"/>
            </w:pPr>
            <w:r w:rsidRPr="00F47EFE">
              <w:t>Total</w:t>
            </w:r>
          </w:p>
        </w:tc>
        <w:tc>
          <w:tcPr>
            <w:tcW w:w="1277" w:type="dxa"/>
            <w:gridSpan w:val="2"/>
            <w:tcBorders>
              <w:bottom w:val="nil"/>
            </w:tcBorders>
            <w:noWrap/>
            <w:vAlign w:val="center"/>
            <w:hideMark/>
          </w:tcPr>
          <w:p w14:paraId="1B6B4DF8" w14:textId="77777777" w:rsidR="005B6ADE" w:rsidRPr="00F47EFE" w:rsidRDefault="005B6ADE" w:rsidP="0052296D">
            <w:pPr>
              <w:pStyle w:val="TableHeader"/>
              <w:jc w:val="center"/>
            </w:pPr>
            <w:r w:rsidRPr="00F47EFE">
              <w:t>Total Imports</w:t>
            </w:r>
          </w:p>
        </w:tc>
        <w:tc>
          <w:tcPr>
            <w:tcW w:w="1307" w:type="dxa"/>
            <w:gridSpan w:val="2"/>
            <w:tcBorders>
              <w:bottom w:val="nil"/>
            </w:tcBorders>
            <w:vAlign w:val="center"/>
          </w:tcPr>
          <w:p w14:paraId="7E9AF630" w14:textId="77777777" w:rsidR="005B6ADE" w:rsidRPr="00F47EFE" w:rsidRDefault="005B6ADE" w:rsidP="0052296D">
            <w:pPr>
              <w:pStyle w:val="TableHeader"/>
              <w:jc w:val="center"/>
            </w:pPr>
            <w:r w:rsidRPr="00F47EFE">
              <w:t>Total Imp-Exp</w:t>
            </w:r>
          </w:p>
        </w:tc>
      </w:tr>
      <w:tr w:rsidR="005B6ADE" w:rsidRPr="00F47EFE" w14:paraId="616D023D" w14:textId="77777777" w:rsidTr="0052296D">
        <w:tc>
          <w:tcPr>
            <w:tcW w:w="1830" w:type="dxa"/>
            <w:tcBorders>
              <w:right w:val="single" w:sz="4" w:space="0" w:color="000000"/>
            </w:tcBorders>
            <w:noWrap/>
            <w:tcMar>
              <w:left w:w="57" w:type="dxa"/>
            </w:tcMar>
            <w:vAlign w:val="center"/>
            <w:hideMark/>
          </w:tcPr>
          <w:p w14:paraId="46D15D5E" w14:textId="77777777" w:rsidR="005B6ADE" w:rsidRPr="00F47EFE" w:rsidRDefault="005B6ADE" w:rsidP="008C29A9">
            <w:pPr>
              <w:pStyle w:val="TableLeft"/>
            </w:pPr>
          </w:p>
        </w:tc>
        <w:tc>
          <w:tcPr>
            <w:tcW w:w="965" w:type="dxa"/>
            <w:gridSpan w:val="2"/>
            <w:tcBorders>
              <w:left w:val="single" w:sz="4" w:space="0" w:color="000000"/>
              <w:bottom w:val="nil"/>
              <w:right w:val="single" w:sz="4" w:space="0" w:color="000000"/>
            </w:tcBorders>
            <w:noWrap/>
            <w:vAlign w:val="center"/>
            <w:hideMark/>
          </w:tcPr>
          <w:p w14:paraId="68F7B204" w14:textId="77777777" w:rsidR="005B6ADE" w:rsidRPr="00F47EFE" w:rsidRDefault="005B6ADE" w:rsidP="008C29A9">
            <w:pPr>
              <w:pStyle w:val="TableLeft"/>
              <w:jc w:val="center"/>
            </w:pPr>
            <w:r w:rsidRPr="00F47EFE">
              <w:t>Imports</w:t>
            </w:r>
          </w:p>
        </w:tc>
        <w:tc>
          <w:tcPr>
            <w:tcW w:w="956" w:type="dxa"/>
            <w:gridSpan w:val="2"/>
            <w:tcBorders>
              <w:left w:val="single" w:sz="4" w:space="0" w:color="000000"/>
              <w:bottom w:val="nil"/>
              <w:right w:val="single" w:sz="4" w:space="0" w:color="000000"/>
            </w:tcBorders>
            <w:noWrap/>
            <w:vAlign w:val="center"/>
            <w:hideMark/>
          </w:tcPr>
          <w:p w14:paraId="01753F9D" w14:textId="77777777" w:rsidR="005B6ADE" w:rsidRPr="00F47EFE" w:rsidRDefault="005B6ADE" w:rsidP="008C29A9">
            <w:pPr>
              <w:pStyle w:val="TableLeft"/>
              <w:jc w:val="center"/>
            </w:pPr>
            <w:r w:rsidRPr="00F47EFE">
              <w:t>Imports</w:t>
            </w:r>
          </w:p>
        </w:tc>
        <w:tc>
          <w:tcPr>
            <w:tcW w:w="956" w:type="dxa"/>
            <w:gridSpan w:val="2"/>
            <w:tcBorders>
              <w:left w:val="single" w:sz="4" w:space="0" w:color="000000"/>
              <w:bottom w:val="nil"/>
              <w:right w:val="single" w:sz="4" w:space="0" w:color="000000"/>
            </w:tcBorders>
            <w:noWrap/>
            <w:vAlign w:val="center"/>
            <w:hideMark/>
          </w:tcPr>
          <w:p w14:paraId="0A161CB1" w14:textId="77777777" w:rsidR="005B6ADE" w:rsidRPr="00F47EFE" w:rsidRDefault="005B6ADE" w:rsidP="008C29A9">
            <w:pPr>
              <w:pStyle w:val="TableLeft"/>
              <w:jc w:val="center"/>
            </w:pPr>
            <w:r w:rsidRPr="00F47EFE">
              <w:t>Exports</w:t>
            </w:r>
          </w:p>
        </w:tc>
        <w:tc>
          <w:tcPr>
            <w:tcW w:w="956" w:type="dxa"/>
            <w:gridSpan w:val="2"/>
            <w:tcBorders>
              <w:left w:val="single" w:sz="4" w:space="0" w:color="000000"/>
              <w:bottom w:val="nil"/>
              <w:right w:val="single" w:sz="4" w:space="0" w:color="000000"/>
            </w:tcBorders>
            <w:noWrap/>
            <w:vAlign w:val="center"/>
            <w:hideMark/>
          </w:tcPr>
          <w:p w14:paraId="0D575DB0" w14:textId="77777777" w:rsidR="005B6ADE" w:rsidRPr="00F47EFE" w:rsidRDefault="005B6ADE" w:rsidP="008C29A9">
            <w:pPr>
              <w:pStyle w:val="TableLeft"/>
              <w:jc w:val="center"/>
            </w:pPr>
            <w:r w:rsidRPr="00F47EFE">
              <w:t>Imports</w:t>
            </w:r>
          </w:p>
        </w:tc>
        <w:tc>
          <w:tcPr>
            <w:tcW w:w="1040" w:type="dxa"/>
            <w:gridSpan w:val="2"/>
            <w:tcBorders>
              <w:left w:val="single" w:sz="4" w:space="0" w:color="000000"/>
              <w:bottom w:val="nil"/>
              <w:right w:val="single" w:sz="4" w:space="0" w:color="000000"/>
            </w:tcBorders>
            <w:noWrap/>
            <w:vAlign w:val="center"/>
            <w:hideMark/>
          </w:tcPr>
          <w:p w14:paraId="6BB1EE6E" w14:textId="77777777" w:rsidR="005B6ADE" w:rsidRPr="00F47EFE" w:rsidRDefault="005B6ADE" w:rsidP="008C29A9">
            <w:pPr>
              <w:pStyle w:val="TableLeft"/>
              <w:jc w:val="center"/>
            </w:pPr>
            <w:r w:rsidRPr="00F47EFE">
              <w:t>Imp-Exp</w:t>
            </w:r>
          </w:p>
        </w:tc>
        <w:tc>
          <w:tcPr>
            <w:tcW w:w="1277" w:type="dxa"/>
            <w:gridSpan w:val="2"/>
            <w:tcBorders>
              <w:left w:val="single" w:sz="4" w:space="0" w:color="000000"/>
              <w:bottom w:val="nil"/>
              <w:right w:val="single" w:sz="4" w:space="0" w:color="000000"/>
            </w:tcBorders>
            <w:noWrap/>
            <w:vAlign w:val="center"/>
            <w:hideMark/>
          </w:tcPr>
          <w:p w14:paraId="2414F114" w14:textId="77777777" w:rsidR="005B6ADE" w:rsidRPr="00F47EFE" w:rsidRDefault="005B6ADE" w:rsidP="008C29A9">
            <w:pPr>
              <w:pStyle w:val="TableLeft"/>
              <w:jc w:val="center"/>
            </w:pPr>
            <w:r w:rsidRPr="00F47EFE">
              <w:t>Mt CO</w:t>
            </w:r>
            <w:r w:rsidRPr="00F47EFE">
              <w:rPr>
                <w:vertAlign w:val="subscript"/>
              </w:rPr>
              <w:t>2</w:t>
            </w:r>
            <w:r w:rsidRPr="00F47EFE">
              <w:t>-e</w:t>
            </w:r>
          </w:p>
        </w:tc>
        <w:tc>
          <w:tcPr>
            <w:tcW w:w="1307" w:type="dxa"/>
            <w:gridSpan w:val="2"/>
            <w:tcBorders>
              <w:left w:val="single" w:sz="4" w:space="0" w:color="000000"/>
              <w:bottom w:val="nil"/>
              <w:right w:val="single" w:sz="4" w:space="0" w:color="000000"/>
            </w:tcBorders>
            <w:vAlign w:val="center"/>
          </w:tcPr>
          <w:p w14:paraId="527158EB" w14:textId="77777777" w:rsidR="005B6ADE" w:rsidRPr="00F47EFE" w:rsidRDefault="005B6ADE" w:rsidP="008C29A9">
            <w:pPr>
              <w:pStyle w:val="TableLeft"/>
              <w:jc w:val="center"/>
            </w:pPr>
            <w:r w:rsidRPr="00F47EFE">
              <w:t>Mt CO</w:t>
            </w:r>
            <w:r w:rsidRPr="00F47EFE">
              <w:rPr>
                <w:vertAlign w:val="subscript"/>
              </w:rPr>
              <w:t>2</w:t>
            </w:r>
            <w:r w:rsidRPr="00F47EFE">
              <w:t>-e</w:t>
            </w:r>
          </w:p>
        </w:tc>
      </w:tr>
      <w:tr w:rsidR="00285408" w:rsidRPr="00F47EFE" w14:paraId="19D21AB3"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2DFBDA51" w14:textId="77777777" w:rsidR="007A6764" w:rsidRPr="00F47EFE" w:rsidRDefault="007A6764" w:rsidP="007A6764">
            <w:pPr>
              <w:pStyle w:val="TableLeft"/>
            </w:pPr>
          </w:p>
        </w:tc>
        <w:tc>
          <w:tcPr>
            <w:tcW w:w="487" w:type="dxa"/>
            <w:tcBorders>
              <w:left w:val="single" w:sz="4" w:space="0" w:color="000000"/>
            </w:tcBorders>
            <w:noWrap/>
            <w:vAlign w:val="center"/>
            <w:hideMark/>
          </w:tcPr>
          <w:p w14:paraId="31F32E71" w14:textId="371C8908" w:rsidR="007A6764" w:rsidRPr="00F47EFE" w:rsidRDefault="007A6764" w:rsidP="007A6764">
            <w:pPr>
              <w:pStyle w:val="TableLeft"/>
              <w:jc w:val="right"/>
            </w:pPr>
            <w:r w:rsidRPr="00F47EFE">
              <w:t>2017</w:t>
            </w:r>
          </w:p>
        </w:tc>
        <w:tc>
          <w:tcPr>
            <w:tcW w:w="478" w:type="dxa"/>
            <w:tcBorders>
              <w:right w:val="single" w:sz="4" w:space="0" w:color="000000"/>
            </w:tcBorders>
            <w:noWrap/>
            <w:vAlign w:val="center"/>
          </w:tcPr>
          <w:p w14:paraId="594976CC" w14:textId="793E9089" w:rsidR="007A6764" w:rsidRPr="007A6764" w:rsidRDefault="007A6764" w:rsidP="007A6764">
            <w:pPr>
              <w:pStyle w:val="TableLeft"/>
              <w:jc w:val="right"/>
            </w:pPr>
            <w:r w:rsidRPr="007A6764">
              <w:t>2018</w:t>
            </w:r>
          </w:p>
        </w:tc>
        <w:tc>
          <w:tcPr>
            <w:tcW w:w="478" w:type="dxa"/>
            <w:tcBorders>
              <w:left w:val="single" w:sz="4" w:space="0" w:color="000000"/>
            </w:tcBorders>
            <w:noWrap/>
            <w:vAlign w:val="center"/>
            <w:hideMark/>
          </w:tcPr>
          <w:p w14:paraId="725F5077" w14:textId="58544EA4" w:rsidR="007A6764" w:rsidRPr="00F47EFE" w:rsidRDefault="007A6764" w:rsidP="007A6764">
            <w:pPr>
              <w:pStyle w:val="TableLeft"/>
              <w:jc w:val="right"/>
            </w:pPr>
            <w:r w:rsidRPr="00F47EFE">
              <w:t>2017</w:t>
            </w:r>
          </w:p>
        </w:tc>
        <w:tc>
          <w:tcPr>
            <w:tcW w:w="478" w:type="dxa"/>
            <w:tcBorders>
              <w:right w:val="single" w:sz="4" w:space="0" w:color="000000"/>
            </w:tcBorders>
            <w:noWrap/>
            <w:vAlign w:val="center"/>
          </w:tcPr>
          <w:p w14:paraId="4D9ED5B3" w14:textId="1229EAA4" w:rsidR="007A6764" w:rsidRPr="00A424B2" w:rsidRDefault="007A6764" w:rsidP="007A6764">
            <w:pPr>
              <w:pStyle w:val="TableLeft"/>
              <w:jc w:val="right"/>
            </w:pPr>
            <w:r w:rsidRPr="00A424B2">
              <w:t>2018</w:t>
            </w:r>
          </w:p>
        </w:tc>
        <w:tc>
          <w:tcPr>
            <w:tcW w:w="478" w:type="dxa"/>
            <w:tcBorders>
              <w:left w:val="single" w:sz="4" w:space="0" w:color="000000"/>
            </w:tcBorders>
            <w:noWrap/>
            <w:vAlign w:val="center"/>
            <w:hideMark/>
          </w:tcPr>
          <w:p w14:paraId="6179003A" w14:textId="405B7A25" w:rsidR="007A6764" w:rsidRPr="00F47EFE" w:rsidRDefault="007A6764" w:rsidP="007A6764">
            <w:pPr>
              <w:pStyle w:val="TableLeft"/>
              <w:jc w:val="right"/>
            </w:pPr>
            <w:r w:rsidRPr="00F47EFE">
              <w:t>2017</w:t>
            </w:r>
          </w:p>
        </w:tc>
        <w:tc>
          <w:tcPr>
            <w:tcW w:w="478" w:type="dxa"/>
            <w:tcBorders>
              <w:right w:val="single" w:sz="4" w:space="0" w:color="000000"/>
            </w:tcBorders>
            <w:vAlign w:val="center"/>
          </w:tcPr>
          <w:p w14:paraId="7A0AA6DB" w14:textId="4B4FC9F0" w:rsidR="007A6764" w:rsidRPr="00A424B2" w:rsidRDefault="007A6764" w:rsidP="007A6764">
            <w:pPr>
              <w:pStyle w:val="TableLeft"/>
              <w:jc w:val="right"/>
            </w:pPr>
            <w:r w:rsidRPr="00A424B2">
              <w:t>2018</w:t>
            </w:r>
          </w:p>
        </w:tc>
        <w:tc>
          <w:tcPr>
            <w:tcW w:w="478" w:type="dxa"/>
            <w:tcBorders>
              <w:left w:val="single" w:sz="4" w:space="0" w:color="000000"/>
            </w:tcBorders>
            <w:noWrap/>
            <w:vAlign w:val="center"/>
            <w:hideMark/>
          </w:tcPr>
          <w:p w14:paraId="05B00E15" w14:textId="5D728906" w:rsidR="007A6764" w:rsidRPr="0030662B" w:rsidRDefault="007A6764" w:rsidP="007A6764">
            <w:pPr>
              <w:pStyle w:val="TableLeft"/>
              <w:jc w:val="right"/>
            </w:pPr>
            <w:r w:rsidRPr="0030662B">
              <w:t>2017</w:t>
            </w:r>
          </w:p>
        </w:tc>
        <w:tc>
          <w:tcPr>
            <w:tcW w:w="478" w:type="dxa"/>
            <w:tcBorders>
              <w:right w:val="single" w:sz="4" w:space="0" w:color="000000"/>
            </w:tcBorders>
            <w:noWrap/>
            <w:vAlign w:val="center"/>
          </w:tcPr>
          <w:p w14:paraId="4E18EC1B" w14:textId="61E2F699" w:rsidR="007A6764" w:rsidRPr="0030662B" w:rsidRDefault="007A6764" w:rsidP="007A6764">
            <w:pPr>
              <w:pStyle w:val="TableLeft"/>
              <w:jc w:val="right"/>
            </w:pPr>
            <w:r w:rsidRPr="0030662B">
              <w:t>2018</w:t>
            </w:r>
          </w:p>
        </w:tc>
        <w:tc>
          <w:tcPr>
            <w:tcW w:w="496" w:type="dxa"/>
            <w:tcBorders>
              <w:left w:val="single" w:sz="4" w:space="0" w:color="000000"/>
            </w:tcBorders>
            <w:noWrap/>
            <w:hideMark/>
          </w:tcPr>
          <w:p w14:paraId="2D26B5A8" w14:textId="033520F2" w:rsidR="007A6764" w:rsidRPr="007A6764" w:rsidRDefault="007A6764" w:rsidP="007A6764">
            <w:pPr>
              <w:pStyle w:val="TableLeft"/>
              <w:jc w:val="right"/>
            </w:pPr>
            <w:r w:rsidRPr="007A6764">
              <w:t>2017</w:t>
            </w:r>
          </w:p>
        </w:tc>
        <w:tc>
          <w:tcPr>
            <w:tcW w:w="544" w:type="dxa"/>
            <w:tcBorders>
              <w:right w:val="single" w:sz="4" w:space="0" w:color="000000"/>
            </w:tcBorders>
          </w:tcPr>
          <w:p w14:paraId="4113AC72" w14:textId="3CBC434B" w:rsidR="007A6764" w:rsidRPr="0030662B" w:rsidRDefault="007A6764" w:rsidP="007A6764">
            <w:pPr>
              <w:pStyle w:val="TableLeft"/>
              <w:jc w:val="right"/>
            </w:pPr>
            <w:r w:rsidRPr="0030662B">
              <w:t>2018</w:t>
            </w:r>
          </w:p>
        </w:tc>
        <w:tc>
          <w:tcPr>
            <w:tcW w:w="624" w:type="dxa"/>
            <w:tcBorders>
              <w:left w:val="single" w:sz="4" w:space="0" w:color="000000"/>
            </w:tcBorders>
            <w:noWrap/>
            <w:vAlign w:val="center"/>
            <w:hideMark/>
          </w:tcPr>
          <w:p w14:paraId="2ACB7705" w14:textId="3CAA0233" w:rsidR="007A6764" w:rsidRPr="007A6764" w:rsidRDefault="007A6764" w:rsidP="007A6764">
            <w:pPr>
              <w:pStyle w:val="TableLeft"/>
              <w:jc w:val="right"/>
            </w:pPr>
            <w:r w:rsidRPr="007A6764">
              <w:t>2017</w:t>
            </w:r>
          </w:p>
        </w:tc>
        <w:tc>
          <w:tcPr>
            <w:tcW w:w="653" w:type="dxa"/>
            <w:tcBorders>
              <w:right w:val="single" w:sz="4" w:space="0" w:color="000000"/>
            </w:tcBorders>
            <w:noWrap/>
            <w:vAlign w:val="center"/>
          </w:tcPr>
          <w:p w14:paraId="5AA1B9FB" w14:textId="2FA4BDA0" w:rsidR="007A6764" w:rsidRPr="0030662B" w:rsidRDefault="007A6764" w:rsidP="007A6764">
            <w:pPr>
              <w:pStyle w:val="TableLeft"/>
              <w:jc w:val="right"/>
            </w:pPr>
            <w:r w:rsidRPr="0030662B">
              <w:t>2018</w:t>
            </w:r>
          </w:p>
        </w:tc>
        <w:tc>
          <w:tcPr>
            <w:tcW w:w="652" w:type="dxa"/>
            <w:tcBorders>
              <w:left w:val="single" w:sz="4" w:space="0" w:color="000000"/>
            </w:tcBorders>
            <w:noWrap/>
            <w:vAlign w:val="center"/>
            <w:hideMark/>
          </w:tcPr>
          <w:p w14:paraId="0968B0BF" w14:textId="2EF0010F" w:rsidR="007A6764" w:rsidRPr="007A6764" w:rsidRDefault="007A6764" w:rsidP="007A6764">
            <w:pPr>
              <w:pStyle w:val="TableLeft"/>
              <w:jc w:val="right"/>
            </w:pPr>
            <w:r w:rsidRPr="007A6764">
              <w:t>2017</w:t>
            </w:r>
          </w:p>
        </w:tc>
        <w:tc>
          <w:tcPr>
            <w:tcW w:w="655" w:type="dxa"/>
            <w:tcBorders>
              <w:right w:val="single" w:sz="4" w:space="0" w:color="000000"/>
            </w:tcBorders>
            <w:vAlign w:val="center"/>
          </w:tcPr>
          <w:p w14:paraId="10514BB5" w14:textId="7584726A" w:rsidR="007A6764" w:rsidRPr="007F7208" w:rsidRDefault="007A6764" w:rsidP="007A6764">
            <w:pPr>
              <w:pStyle w:val="TableLeft"/>
              <w:jc w:val="right"/>
            </w:pPr>
            <w:r w:rsidRPr="007F7208">
              <w:t>2018</w:t>
            </w:r>
          </w:p>
        </w:tc>
      </w:tr>
      <w:tr w:rsidR="007A6764" w:rsidRPr="00F47EFE" w14:paraId="4392F2EB" w14:textId="77777777" w:rsidTr="0052296D">
        <w:tc>
          <w:tcPr>
            <w:tcW w:w="1830" w:type="dxa"/>
            <w:tcBorders>
              <w:right w:val="single" w:sz="4" w:space="0" w:color="000000"/>
            </w:tcBorders>
            <w:noWrap/>
            <w:tcMar>
              <w:left w:w="57" w:type="dxa"/>
            </w:tcMar>
            <w:vAlign w:val="center"/>
            <w:hideMark/>
          </w:tcPr>
          <w:p w14:paraId="2C57047E" w14:textId="77777777" w:rsidR="007A6764" w:rsidRPr="00F47EFE" w:rsidRDefault="007A6764" w:rsidP="007A6764">
            <w:pPr>
              <w:pStyle w:val="TableLeft"/>
            </w:pPr>
            <w:r w:rsidRPr="00F47EFE">
              <w:t>HFC-23</w:t>
            </w:r>
          </w:p>
        </w:tc>
        <w:tc>
          <w:tcPr>
            <w:tcW w:w="487" w:type="dxa"/>
            <w:tcBorders>
              <w:left w:val="single" w:sz="4" w:space="0" w:color="000000"/>
              <w:bottom w:val="nil"/>
            </w:tcBorders>
            <w:noWrap/>
            <w:vAlign w:val="center"/>
          </w:tcPr>
          <w:p w14:paraId="215429D8" w14:textId="1230E2B8" w:rsidR="007A6764" w:rsidRPr="00F47EFE" w:rsidRDefault="007A6764" w:rsidP="007A6764">
            <w:pPr>
              <w:pStyle w:val="TableRight"/>
            </w:pPr>
            <w:r w:rsidRPr="00F47EFE">
              <w:t>3.8</w:t>
            </w:r>
          </w:p>
        </w:tc>
        <w:tc>
          <w:tcPr>
            <w:tcW w:w="478" w:type="dxa"/>
            <w:tcBorders>
              <w:bottom w:val="nil"/>
              <w:right w:val="single" w:sz="4" w:space="0" w:color="000000"/>
            </w:tcBorders>
            <w:noWrap/>
            <w:vAlign w:val="center"/>
          </w:tcPr>
          <w:p w14:paraId="34D615AB" w14:textId="719DBD28" w:rsidR="007A6764" w:rsidRPr="007A6764" w:rsidRDefault="007A6764" w:rsidP="007A6764">
            <w:pPr>
              <w:pStyle w:val="TableRight"/>
            </w:pPr>
            <w:r w:rsidRPr="007A6764">
              <w:t>0.07</w:t>
            </w:r>
          </w:p>
        </w:tc>
        <w:tc>
          <w:tcPr>
            <w:tcW w:w="478" w:type="dxa"/>
            <w:tcBorders>
              <w:left w:val="single" w:sz="4" w:space="0" w:color="000000"/>
            </w:tcBorders>
            <w:noWrap/>
            <w:vAlign w:val="center"/>
          </w:tcPr>
          <w:p w14:paraId="1409FE91" w14:textId="4F5A352A" w:rsidR="007A6764" w:rsidRPr="00F47EFE" w:rsidRDefault="007A6764" w:rsidP="007A6764">
            <w:pPr>
              <w:pStyle w:val="TableRight"/>
            </w:pPr>
            <w:r w:rsidRPr="00F47EFE">
              <w:t>0.06</w:t>
            </w:r>
          </w:p>
        </w:tc>
        <w:tc>
          <w:tcPr>
            <w:tcW w:w="478" w:type="dxa"/>
            <w:tcBorders>
              <w:bottom w:val="nil"/>
              <w:right w:val="single" w:sz="4" w:space="0" w:color="000000"/>
            </w:tcBorders>
            <w:noWrap/>
            <w:vAlign w:val="center"/>
          </w:tcPr>
          <w:p w14:paraId="5E77B20D" w14:textId="621200E6" w:rsidR="007A6764" w:rsidRPr="00A424B2" w:rsidRDefault="00A424B2" w:rsidP="00A424B2">
            <w:pPr>
              <w:pStyle w:val="TableRight"/>
            </w:pPr>
            <w:r w:rsidRPr="00A424B2">
              <w:t>8.7</w:t>
            </w:r>
          </w:p>
        </w:tc>
        <w:tc>
          <w:tcPr>
            <w:tcW w:w="478" w:type="dxa"/>
            <w:tcBorders>
              <w:left w:val="single" w:sz="4" w:space="0" w:color="000000"/>
            </w:tcBorders>
            <w:noWrap/>
            <w:hideMark/>
          </w:tcPr>
          <w:p w14:paraId="30F69176" w14:textId="77777777" w:rsidR="007A6764" w:rsidRPr="00F47EFE" w:rsidRDefault="007A6764" w:rsidP="007A6764">
            <w:pPr>
              <w:pStyle w:val="TableRight"/>
            </w:pPr>
          </w:p>
        </w:tc>
        <w:tc>
          <w:tcPr>
            <w:tcW w:w="478" w:type="dxa"/>
            <w:tcBorders>
              <w:bottom w:val="nil"/>
              <w:right w:val="single" w:sz="4" w:space="0" w:color="000000"/>
            </w:tcBorders>
          </w:tcPr>
          <w:p w14:paraId="7E37358E" w14:textId="72147428" w:rsidR="007A6764" w:rsidRPr="00A424B2" w:rsidRDefault="00A424B2" w:rsidP="007A6764">
            <w:pPr>
              <w:pStyle w:val="TableRight"/>
            </w:pPr>
            <w:r w:rsidRPr="00A424B2">
              <w:t>0.02</w:t>
            </w:r>
          </w:p>
        </w:tc>
        <w:tc>
          <w:tcPr>
            <w:tcW w:w="478" w:type="dxa"/>
            <w:tcBorders>
              <w:left w:val="single" w:sz="4" w:space="0" w:color="000000"/>
            </w:tcBorders>
            <w:noWrap/>
            <w:vAlign w:val="center"/>
          </w:tcPr>
          <w:p w14:paraId="270E72B0" w14:textId="217341E6" w:rsidR="007A6764" w:rsidRPr="0030662B" w:rsidRDefault="007A6764" w:rsidP="007A6764">
            <w:pPr>
              <w:pStyle w:val="TableRight"/>
            </w:pPr>
            <w:r w:rsidRPr="0030662B">
              <w:t>3.9</w:t>
            </w:r>
          </w:p>
        </w:tc>
        <w:tc>
          <w:tcPr>
            <w:tcW w:w="478" w:type="dxa"/>
            <w:tcBorders>
              <w:bottom w:val="nil"/>
              <w:right w:val="single" w:sz="4" w:space="0" w:color="000000"/>
            </w:tcBorders>
            <w:noWrap/>
            <w:vAlign w:val="center"/>
          </w:tcPr>
          <w:p w14:paraId="70528534" w14:textId="507422E8" w:rsidR="007A6764" w:rsidRPr="0030662B" w:rsidRDefault="0030662B" w:rsidP="007A6764">
            <w:pPr>
              <w:pStyle w:val="TableRight"/>
            </w:pPr>
            <w:r w:rsidRPr="0030662B">
              <w:t>8.8</w:t>
            </w:r>
          </w:p>
        </w:tc>
        <w:tc>
          <w:tcPr>
            <w:tcW w:w="496" w:type="dxa"/>
            <w:tcBorders>
              <w:left w:val="single" w:sz="4" w:space="0" w:color="000000"/>
            </w:tcBorders>
            <w:noWrap/>
            <w:hideMark/>
          </w:tcPr>
          <w:p w14:paraId="28CD0FBB" w14:textId="60179FB8" w:rsidR="007A6764" w:rsidRPr="007A6764" w:rsidRDefault="007A6764" w:rsidP="007A6764">
            <w:pPr>
              <w:pStyle w:val="TableRight"/>
            </w:pPr>
            <w:r w:rsidRPr="007A6764">
              <w:t>3.9</w:t>
            </w:r>
          </w:p>
        </w:tc>
        <w:tc>
          <w:tcPr>
            <w:tcW w:w="544" w:type="dxa"/>
            <w:tcBorders>
              <w:bottom w:val="nil"/>
              <w:right w:val="single" w:sz="4" w:space="0" w:color="000000"/>
            </w:tcBorders>
          </w:tcPr>
          <w:p w14:paraId="5DE14BE1" w14:textId="03CA2012" w:rsidR="007A6764" w:rsidRPr="0030662B" w:rsidRDefault="0030662B" w:rsidP="007A6764">
            <w:pPr>
              <w:pStyle w:val="TableRight"/>
            </w:pPr>
            <w:r w:rsidRPr="0030662B">
              <w:t>8.8</w:t>
            </w:r>
          </w:p>
        </w:tc>
        <w:tc>
          <w:tcPr>
            <w:tcW w:w="624" w:type="dxa"/>
            <w:tcBorders>
              <w:left w:val="single" w:sz="4" w:space="0" w:color="000000"/>
            </w:tcBorders>
            <w:noWrap/>
            <w:vAlign w:val="center"/>
          </w:tcPr>
          <w:p w14:paraId="2728D380" w14:textId="1EEB832F" w:rsidR="007A6764" w:rsidRPr="007A6764" w:rsidRDefault="007A6764" w:rsidP="007A6764">
            <w:pPr>
              <w:pStyle w:val="TableRight"/>
            </w:pPr>
            <w:r w:rsidRPr="007A6764">
              <w:t>0.06</w:t>
            </w:r>
          </w:p>
        </w:tc>
        <w:tc>
          <w:tcPr>
            <w:tcW w:w="653" w:type="dxa"/>
            <w:tcBorders>
              <w:bottom w:val="nil"/>
              <w:right w:val="single" w:sz="4" w:space="0" w:color="000000"/>
            </w:tcBorders>
            <w:noWrap/>
            <w:vAlign w:val="center"/>
          </w:tcPr>
          <w:p w14:paraId="6446AA64" w14:textId="3838D7D2" w:rsidR="007A6764" w:rsidRPr="0030662B" w:rsidRDefault="0030662B" w:rsidP="007A6764">
            <w:pPr>
              <w:pStyle w:val="TableRight"/>
            </w:pPr>
            <w:r w:rsidRPr="0030662B">
              <w:t>0.13</w:t>
            </w:r>
          </w:p>
        </w:tc>
        <w:tc>
          <w:tcPr>
            <w:tcW w:w="652" w:type="dxa"/>
            <w:tcBorders>
              <w:left w:val="single" w:sz="4" w:space="0" w:color="000000"/>
            </w:tcBorders>
            <w:noWrap/>
            <w:vAlign w:val="center"/>
            <w:hideMark/>
          </w:tcPr>
          <w:p w14:paraId="0603B6D1" w14:textId="776C4712" w:rsidR="007A6764" w:rsidRPr="007A6764" w:rsidRDefault="007A6764" w:rsidP="007A6764">
            <w:pPr>
              <w:pStyle w:val="TableRight"/>
            </w:pPr>
            <w:r w:rsidRPr="007A6764">
              <w:t>0.06</w:t>
            </w:r>
          </w:p>
        </w:tc>
        <w:tc>
          <w:tcPr>
            <w:tcW w:w="655" w:type="dxa"/>
            <w:tcBorders>
              <w:bottom w:val="nil"/>
              <w:right w:val="single" w:sz="4" w:space="0" w:color="000000"/>
            </w:tcBorders>
            <w:vAlign w:val="center"/>
          </w:tcPr>
          <w:p w14:paraId="57892666" w14:textId="44EEDC11" w:rsidR="007A6764" w:rsidRPr="007F7208" w:rsidRDefault="0030662B" w:rsidP="007A6764">
            <w:pPr>
              <w:pStyle w:val="TableRight"/>
            </w:pPr>
            <w:r w:rsidRPr="007F7208">
              <w:t>0.13</w:t>
            </w:r>
          </w:p>
        </w:tc>
      </w:tr>
      <w:tr w:rsidR="00285408" w:rsidRPr="00F47EFE" w14:paraId="5B4CB587"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777DEF5E" w14:textId="77777777" w:rsidR="007A6764" w:rsidRPr="00F47EFE" w:rsidRDefault="007A6764" w:rsidP="007A6764">
            <w:pPr>
              <w:pStyle w:val="TableLeft"/>
            </w:pPr>
            <w:r w:rsidRPr="00F47EFE">
              <w:t>HFC-32</w:t>
            </w:r>
          </w:p>
        </w:tc>
        <w:tc>
          <w:tcPr>
            <w:tcW w:w="487" w:type="dxa"/>
            <w:tcBorders>
              <w:left w:val="single" w:sz="4" w:space="0" w:color="000000"/>
            </w:tcBorders>
            <w:noWrap/>
            <w:vAlign w:val="center"/>
          </w:tcPr>
          <w:p w14:paraId="3554ECB9" w14:textId="6F854507" w:rsidR="007A6764" w:rsidRPr="00F47EFE" w:rsidRDefault="007A6764" w:rsidP="007A6764">
            <w:pPr>
              <w:pStyle w:val="TableRight"/>
            </w:pPr>
            <w:r w:rsidRPr="00F47EFE">
              <w:t>590</w:t>
            </w:r>
          </w:p>
        </w:tc>
        <w:tc>
          <w:tcPr>
            <w:tcW w:w="478" w:type="dxa"/>
            <w:tcBorders>
              <w:right w:val="single" w:sz="4" w:space="0" w:color="000000"/>
            </w:tcBorders>
            <w:noWrap/>
            <w:vAlign w:val="center"/>
          </w:tcPr>
          <w:p w14:paraId="160A4D8D" w14:textId="4B6EAA22" w:rsidR="007A6764" w:rsidRPr="007A6764" w:rsidRDefault="007A6764" w:rsidP="007A6764">
            <w:pPr>
              <w:pStyle w:val="TableRight"/>
            </w:pPr>
            <w:r w:rsidRPr="007A6764">
              <w:t>620</w:t>
            </w:r>
          </w:p>
        </w:tc>
        <w:tc>
          <w:tcPr>
            <w:tcW w:w="478" w:type="dxa"/>
            <w:tcBorders>
              <w:left w:val="single" w:sz="4" w:space="0" w:color="000000"/>
            </w:tcBorders>
            <w:noWrap/>
            <w:vAlign w:val="center"/>
          </w:tcPr>
          <w:p w14:paraId="244DD39F" w14:textId="3A71DF03" w:rsidR="007A6764" w:rsidRPr="00F47EFE" w:rsidRDefault="007A6764" w:rsidP="007A6764">
            <w:pPr>
              <w:pStyle w:val="TableRight"/>
            </w:pPr>
            <w:r w:rsidRPr="00F47EFE">
              <w:t>1611</w:t>
            </w:r>
          </w:p>
        </w:tc>
        <w:tc>
          <w:tcPr>
            <w:tcW w:w="478" w:type="dxa"/>
            <w:tcBorders>
              <w:right w:val="single" w:sz="4" w:space="0" w:color="000000"/>
            </w:tcBorders>
            <w:noWrap/>
            <w:vAlign w:val="center"/>
          </w:tcPr>
          <w:p w14:paraId="58BC337B" w14:textId="647C68D6" w:rsidR="007A6764" w:rsidRPr="00A424B2" w:rsidRDefault="00A424B2" w:rsidP="007A6764">
            <w:pPr>
              <w:pStyle w:val="TableRight"/>
            </w:pPr>
            <w:r w:rsidRPr="00A424B2">
              <w:t>1697</w:t>
            </w:r>
          </w:p>
        </w:tc>
        <w:tc>
          <w:tcPr>
            <w:tcW w:w="478" w:type="dxa"/>
            <w:tcBorders>
              <w:left w:val="single" w:sz="4" w:space="0" w:color="000000"/>
            </w:tcBorders>
            <w:noWrap/>
            <w:hideMark/>
          </w:tcPr>
          <w:p w14:paraId="470FE2C7" w14:textId="40926EE2" w:rsidR="007A6764" w:rsidRPr="00F47EFE" w:rsidRDefault="007A6764" w:rsidP="007A6764">
            <w:pPr>
              <w:pStyle w:val="TableRight"/>
            </w:pPr>
            <w:r w:rsidRPr="00F47EFE">
              <w:t>1.4</w:t>
            </w:r>
          </w:p>
        </w:tc>
        <w:tc>
          <w:tcPr>
            <w:tcW w:w="478" w:type="dxa"/>
            <w:tcBorders>
              <w:right w:val="single" w:sz="4" w:space="0" w:color="000000"/>
            </w:tcBorders>
          </w:tcPr>
          <w:p w14:paraId="477BD81D" w14:textId="15B90A4F" w:rsidR="007A6764" w:rsidRPr="00A424B2" w:rsidRDefault="00A424B2" w:rsidP="007A6764">
            <w:pPr>
              <w:pStyle w:val="TableRight"/>
            </w:pPr>
            <w:r w:rsidRPr="00A424B2">
              <w:t>0.09</w:t>
            </w:r>
          </w:p>
        </w:tc>
        <w:tc>
          <w:tcPr>
            <w:tcW w:w="478" w:type="dxa"/>
            <w:tcBorders>
              <w:left w:val="single" w:sz="4" w:space="0" w:color="000000"/>
            </w:tcBorders>
            <w:noWrap/>
            <w:vAlign w:val="center"/>
          </w:tcPr>
          <w:p w14:paraId="751EB8FB" w14:textId="5A54AFCB" w:rsidR="007A6764" w:rsidRPr="0030662B" w:rsidRDefault="007A6764" w:rsidP="007A6764">
            <w:pPr>
              <w:pStyle w:val="TableRight"/>
            </w:pPr>
            <w:r w:rsidRPr="0030662B">
              <w:t>2202</w:t>
            </w:r>
          </w:p>
        </w:tc>
        <w:tc>
          <w:tcPr>
            <w:tcW w:w="478" w:type="dxa"/>
            <w:tcBorders>
              <w:right w:val="single" w:sz="4" w:space="0" w:color="000000"/>
            </w:tcBorders>
            <w:noWrap/>
            <w:vAlign w:val="center"/>
          </w:tcPr>
          <w:p w14:paraId="36AB7D54" w14:textId="126C1160" w:rsidR="007A6764" w:rsidRPr="0030662B" w:rsidRDefault="0030662B" w:rsidP="007A6764">
            <w:pPr>
              <w:pStyle w:val="TableRight"/>
            </w:pPr>
            <w:r w:rsidRPr="0030662B">
              <w:t>2317</w:t>
            </w:r>
          </w:p>
        </w:tc>
        <w:tc>
          <w:tcPr>
            <w:tcW w:w="496" w:type="dxa"/>
            <w:tcBorders>
              <w:left w:val="single" w:sz="4" w:space="0" w:color="000000"/>
            </w:tcBorders>
            <w:noWrap/>
            <w:hideMark/>
          </w:tcPr>
          <w:p w14:paraId="6BF3DB00" w14:textId="7D4D0873" w:rsidR="007A6764" w:rsidRPr="007A6764" w:rsidRDefault="007A6764" w:rsidP="007A6764">
            <w:pPr>
              <w:pStyle w:val="TableRight"/>
            </w:pPr>
            <w:r w:rsidRPr="007A6764">
              <w:t>2200</w:t>
            </w:r>
          </w:p>
        </w:tc>
        <w:tc>
          <w:tcPr>
            <w:tcW w:w="544" w:type="dxa"/>
            <w:tcBorders>
              <w:right w:val="single" w:sz="4" w:space="0" w:color="000000"/>
            </w:tcBorders>
          </w:tcPr>
          <w:p w14:paraId="052586E4" w14:textId="7C3D0D34" w:rsidR="007A6764" w:rsidRPr="0030662B" w:rsidRDefault="0030662B" w:rsidP="007A6764">
            <w:pPr>
              <w:pStyle w:val="TableRight"/>
            </w:pPr>
            <w:r w:rsidRPr="0030662B">
              <w:t>2317</w:t>
            </w:r>
          </w:p>
        </w:tc>
        <w:tc>
          <w:tcPr>
            <w:tcW w:w="624" w:type="dxa"/>
            <w:tcBorders>
              <w:left w:val="single" w:sz="4" w:space="0" w:color="000000"/>
            </w:tcBorders>
            <w:noWrap/>
            <w:vAlign w:val="center"/>
          </w:tcPr>
          <w:p w14:paraId="0BB47DEC" w14:textId="47A0A02A" w:rsidR="007A6764" w:rsidRPr="007A6764" w:rsidRDefault="007A6764" w:rsidP="007A6764">
            <w:pPr>
              <w:pStyle w:val="TableRight"/>
            </w:pPr>
            <w:r w:rsidRPr="007A6764">
              <w:t>1.5</w:t>
            </w:r>
          </w:p>
        </w:tc>
        <w:tc>
          <w:tcPr>
            <w:tcW w:w="653" w:type="dxa"/>
            <w:tcBorders>
              <w:right w:val="single" w:sz="4" w:space="0" w:color="000000"/>
            </w:tcBorders>
            <w:noWrap/>
            <w:vAlign w:val="center"/>
          </w:tcPr>
          <w:p w14:paraId="264F76D7" w14:textId="77BC6E8C" w:rsidR="007A6764" w:rsidRPr="0030662B" w:rsidRDefault="0030662B" w:rsidP="007A6764">
            <w:pPr>
              <w:pStyle w:val="TableRight"/>
            </w:pPr>
            <w:r w:rsidRPr="0030662B">
              <w:t>1.6</w:t>
            </w:r>
          </w:p>
        </w:tc>
        <w:tc>
          <w:tcPr>
            <w:tcW w:w="652" w:type="dxa"/>
            <w:tcBorders>
              <w:left w:val="single" w:sz="4" w:space="0" w:color="000000"/>
            </w:tcBorders>
            <w:noWrap/>
            <w:vAlign w:val="center"/>
            <w:hideMark/>
          </w:tcPr>
          <w:p w14:paraId="518EE11C" w14:textId="6E5F1A4F" w:rsidR="007A6764" w:rsidRPr="007A6764" w:rsidRDefault="007A6764" w:rsidP="007A6764">
            <w:pPr>
              <w:pStyle w:val="TableRight"/>
            </w:pPr>
            <w:r w:rsidRPr="007A6764">
              <w:t>1.5</w:t>
            </w:r>
          </w:p>
        </w:tc>
        <w:tc>
          <w:tcPr>
            <w:tcW w:w="655" w:type="dxa"/>
            <w:tcBorders>
              <w:right w:val="single" w:sz="4" w:space="0" w:color="000000"/>
            </w:tcBorders>
            <w:vAlign w:val="center"/>
          </w:tcPr>
          <w:p w14:paraId="715EC231" w14:textId="1A7D61C1" w:rsidR="007A6764" w:rsidRPr="007F7208" w:rsidRDefault="0030662B" w:rsidP="007A6764">
            <w:pPr>
              <w:pStyle w:val="TableRight"/>
            </w:pPr>
            <w:r w:rsidRPr="007F7208">
              <w:t>1.6</w:t>
            </w:r>
          </w:p>
        </w:tc>
      </w:tr>
      <w:tr w:rsidR="007A6764" w:rsidRPr="00F47EFE" w14:paraId="7730BA69" w14:textId="77777777" w:rsidTr="0052296D">
        <w:tc>
          <w:tcPr>
            <w:tcW w:w="1830" w:type="dxa"/>
            <w:tcBorders>
              <w:right w:val="single" w:sz="4" w:space="0" w:color="000000"/>
            </w:tcBorders>
            <w:noWrap/>
            <w:tcMar>
              <w:left w:w="57" w:type="dxa"/>
            </w:tcMar>
            <w:vAlign w:val="center"/>
            <w:hideMark/>
          </w:tcPr>
          <w:p w14:paraId="28DCF341" w14:textId="77777777" w:rsidR="007A6764" w:rsidRPr="00F47EFE" w:rsidRDefault="007A6764" w:rsidP="007A6764">
            <w:pPr>
              <w:pStyle w:val="TableLeft"/>
            </w:pPr>
            <w:r w:rsidRPr="00F47EFE">
              <w:t>HFC-125</w:t>
            </w:r>
          </w:p>
        </w:tc>
        <w:tc>
          <w:tcPr>
            <w:tcW w:w="487" w:type="dxa"/>
            <w:tcBorders>
              <w:left w:val="single" w:sz="4" w:space="0" w:color="000000"/>
              <w:bottom w:val="nil"/>
            </w:tcBorders>
            <w:noWrap/>
            <w:vAlign w:val="center"/>
          </w:tcPr>
          <w:p w14:paraId="3F6CDE14" w14:textId="7343FE45" w:rsidR="007A6764" w:rsidRPr="00F47EFE" w:rsidRDefault="007A6764" w:rsidP="007A6764">
            <w:pPr>
              <w:pStyle w:val="TableRight"/>
            </w:pPr>
            <w:r w:rsidRPr="00F47EFE">
              <w:t>1761</w:t>
            </w:r>
          </w:p>
        </w:tc>
        <w:tc>
          <w:tcPr>
            <w:tcW w:w="478" w:type="dxa"/>
            <w:tcBorders>
              <w:bottom w:val="nil"/>
              <w:right w:val="single" w:sz="4" w:space="0" w:color="000000"/>
            </w:tcBorders>
            <w:noWrap/>
            <w:vAlign w:val="center"/>
          </w:tcPr>
          <w:p w14:paraId="4E907A75" w14:textId="6F81A4E7" w:rsidR="007A6764" w:rsidRPr="007A6764" w:rsidRDefault="007A6764" w:rsidP="007A6764">
            <w:pPr>
              <w:pStyle w:val="TableRight"/>
            </w:pPr>
            <w:r w:rsidRPr="007A6764">
              <w:t>1029</w:t>
            </w:r>
          </w:p>
        </w:tc>
        <w:tc>
          <w:tcPr>
            <w:tcW w:w="478" w:type="dxa"/>
            <w:tcBorders>
              <w:left w:val="single" w:sz="4" w:space="0" w:color="000000"/>
            </w:tcBorders>
            <w:noWrap/>
            <w:vAlign w:val="center"/>
          </w:tcPr>
          <w:p w14:paraId="17B6C880" w14:textId="3F8321AF" w:rsidR="007A6764" w:rsidRPr="00F47EFE" w:rsidRDefault="007A6764" w:rsidP="007A6764">
            <w:pPr>
              <w:pStyle w:val="TableRight"/>
            </w:pPr>
            <w:r w:rsidRPr="00F47EFE">
              <w:t>1014</w:t>
            </w:r>
          </w:p>
        </w:tc>
        <w:tc>
          <w:tcPr>
            <w:tcW w:w="478" w:type="dxa"/>
            <w:tcBorders>
              <w:bottom w:val="nil"/>
              <w:right w:val="single" w:sz="4" w:space="0" w:color="000000"/>
            </w:tcBorders>
            <w:noWrap/>
            <w:vAlign w:val="center"/>
          </w:tcPr>
          <w:p w14:paraId="5A36A2DA" w14:textId="13CECA10" w:rsidR="007A6764" w:rsidRPr="00A424B2" w:rsidRDefault="00A424B2" w:rsidP="007A6764">
            <w:pPr>
              <w:pStyle w:val="TableRight"/>
            </w:pPr>
            <w:r w:rsidRPr="00A424B2">
              <w:t>998</w:t>
            </w:r>
          </w:p>
        </w:tc>
        <w:tc>
          <w:tcPr>
            <w:tcW w:w="478" w:type="dxa"/>
            <w:tcBorders>
              <w:left w:val="single" w:sz="4" w:space="0" w:color="000000"/>
            </w:tcBorders>
            <w:noWrap/>
            <w:hideMark/>
          </w:tcPr>
          <w:p w14:paraId="7D12628D" w14:textId="4A53CA4B" w:rsidR="007A6764" w:rsidRPr="00F47EFE" w:rsidRDefault="007A6764" w:rsidP="007A6764">
            <w:pPr>
              <w:pStyle w:val="TableRight"/>
            </w:pPr>
            <w:r w:rsidRPr="00F47EFE">
              <w:t>4.3</w:t>
            </w:r>
          </w:p>
        </w:tc>
        <w:tc>
          <w:tcPr>
            <w:tcW w:w="478" w:type="dxa"/>
            <w:tcBorders>
              <w:bottom w:val="nil"/>
              <w:right w:val="single" w:sz="4" w:space="0" w:color="000000"/>
            </w:tcBorders>
          </w:tcPr>
          <w:p w14:paraId="455BC7DD" w14:textId="76CD4233" w:rsidR="007A6764" w:rsidRPr="00A424B2" w:rsidRDefault="00A424B2" w:rsidP="007A6764">
            <w:pPr>
              <w:pStyle w:val="TableRight"/>
            </w:pPr>
            <w:r w:rsidRPr="00A424B2">
              <w:t>86</w:t>
            </w:r>
          </w:p>
        </w:tc>
        <w:tc>
          <w:tcPr>
            <w:tcW w:w="478" w:type="dxa"/>
            <w:tcBorders>
              <w:left w:val="single" w:sz="4" w:space="0" w:color="000000"/>
            </w:tcBorders>
            <w:noWrap/>
            <w:vAlign w:val="center"/>
          </w:tcPr>
          <w:p w14:paraId="6D0F40E0" w14:textId="6BA9A30E" w:rsidR="007A6764" w:rsidRPr="0030662B" w:rsidRDefault="007A6764" w:rsidP="007A6764">
            <w:pPr>
              <w:pStyle w:val="TableRight"/>
            </w:pPr>
            <w:r w:rsidRPr="0030662B">
              <w:t>2775</w:t>
            </w:r>
          </w:p>
        </w:tc>
        <w:tc>
          <w:tcPr>
            <w:tcW w:w="478" w:type="dxa"/>
            <w:tcBorders>
              <w:bottom w:val="nil"/>
              <w:right w:val="single" w:sz="4" w:space="0" w:color="000000"/>
            </w:tcBorders>
            <w:noWrap/>
            <w:vAlign w:val="center"/>
          </w:tcPr>
          <w:p w14:paraId="7D38B82C" w14:textId="56E3435A" w:rsidR="007A6764" w:rsidRPr="0030662B" w:rsidRDefault="0030662B" w:rsidP="007A6764">
            <w:pPr>
              <w:pStyle w:val="TableRight"/>
            </w:pPr>
            <w:r w:rsidRPr="0030662B">
              <w:t>2027</w:t>
            </w:r>
          </w:p>
        </w:tc>
        <w:tc>
          <w:tcPr>
            <w:tcW w:w="496" w:type="dxa"/>
            <w:tcBorders>
              <w:left w:val="single" w:sz="4" w:space="0" w:color="000000"/>
            </w:tcBorders>
            <w:noWrap/>
            <w:hideMark/>
          </w:tcPr>
          <w:p w14:paraId="03FE7848" w14:textId="1FF18A75" w:rsidR="007A6764" w:rsidRPr="007A6764" w:rsidRDefault="007A6764" w:rsidP="0030662B">
            <w:pPr>
              <w:pStyle w:val="TableRight"/>
            </w:pPr>
            <w:r w:rsidRPr="007A6764">
              <w:t>277</w:t>
            </w:r>
            <w:r w:rsidR="0030662B">
              <w:t>0</w:t>
            </w:r>
          </w:p>
        </w:tc>
        <w:tc>
          <w:tcPr>
            <w:tcW w:w="544" w:type="dxa"/>
            <w:tcBorders>
              <w:bottom w:val="nil"/>
              <w:right w:val="single" w:sz="4" w:space="0" w:color="000000"/>
            </w:tcBorders>
          </w:tcPr>
          <w:p w14:paraId="54592537" w14:textId="4D308CB6" w:rsidR="007A6764" w:rsidRPr="0030662B" w:rsidRDefault="0030662B" w:rsidP="007A6764">
            <w:pPr>
              <w:pStyle w:val="TableRight"/>
            </w:pPr>
            <w:r w:rsidRPr="0030662B">
              <w:t>1940</w:t>
            </w:r>
          </w:p>
        </w:tc>
        <w:tc>
          <w:tcPr>
            <w:tcW w:w="624" w:type="dxa"/>
            <w:tcBorders>
              <w:left w:val="single" w:sz="4" w:space="0" w:color="000000"/>
            </w:tcBorders>
            <w:noWrap/>
            <w:vAlign w:val="center"/>
          </w:tcPr>
          <w:p w14:paraId="7AF59E9F" w14:textId="7BDD6075" w:rsidR="007A6764" w:rsidRPr="007A6764" w:rsidRDefault="007A6764" w:rsidP="007A6764">
            <w:pPr>
              <w:pStyle w:val="TableRight"/>
            </w:pPr>
            <w:r w:rsidRPr="007A6764">
              <w:t>9.7</w:t>
            </w:r>
          </w:p>
        </w:tc>
        <w:tc>
          <w:tcPr>
            <w:tcW w:w="653" w:type="dxa"/>
            <w:tcBorders>
              <w:bottom w:val="nil"/>
              <w:right w:val="single" w:sz="4" w:space="0" w:color="000000"/>
            </w:tcBorders>
            <w:noWrap/>
            <w:vAlign w:val="center"/>
          </w:tcPr>
          <w:p w14:paraId="3BD32C54" w14:textId="12E9FA35" w:rsidR="007A6764" w:rsidRPr="0030662B" w:rsidRDefault="0030662B" w:rsidP="007A6764">
            <w:pPr>
              <w:pStyle w:val="TableRight"/>
            </w:pPr>
            <w:r w:rsidRPr="0030662B">
              <w:t>6.8</w:t>
            </w:r>
          </w:p>
        </w:tc>
        <w:tc>
          <w:tcPr>
            <w:tcW w:w="652" w:type="dxa"/>
            <w:tcBorders>
              <w:left w:val="single" w:sz="4" w:space="0" w:color="000000"/>
            </w:tcBorders>
            <w:noWrap/>
            <w:vAlign w:val="center"/>
            <w:hideMark/>
          </w:tcPr>
          <w:p w14:paraId="2F586204" w14:textId="63222DC7" w:rsidR="007A6764" w:rsidRPr="007A6764" w:rsidRDefault="007A6764" w:rsidP="007A6764">
            <w:pPr>
              <w:pStyle w:val="TableRight"/>
            </w:pPr>
            <w:r w:rsidRPr="007A6764">
              <w:t>9.7</w:t>
            </w:r>
          </w:p>
        </w:tc>
        <w:tc>
          <w:tcPr>
            <w:tcW w:w="655" w:type="dxa"/>
            <w:tcBorders>
              <w:bottom w:val="nil"/>
              <w:right w:val="single" w:sz="4" w:space="0" w:color="000000"/>
            </w:tcBorders>
            <w:vAlign w:val="center"/>
          </w:tcPr>
          <w:p w14:paraId="6CB50293" w14:textId="571BD9F7" w:rsidR="007A6764" w:rsidRPr="007F7208" w:rsidRDefault="0030662B" w:rsidP="007A6764">
            <w:pPr>
              <w:pStyle w:val="TableRight"/>
            </w:pPr>
            <w:r w:rsidRPr="007F7208">
              <w:t>6.8</w:t>
            </w:r>
          </w:p>
        </w:tc>
      </w:tr>
      <w:tr w:rsidR="00285408" w:rsidRPr="00F47EFE" w14:paraId="402C1B8D"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236C3579" w14:textId="77777777" w:rsidR="007A6764" w:rsidRPr="00F47EFE" w:rsidRDefault="007A6764" w:rsidP="007A6764">
            <w:pPr>
              <w:pStyle w:val="TableLeft"/>
            </w:pPr>
            <w:r w:rsidRPr="00F47EFE">
              <w:t>HFC-134</w:t>
            </w:r>
          </w:p>
        </w:tc>
        <w:tc>
          <w:tcPr>
            <w:tcW w:w="487" w:type="dxa"/>
            <w:tcBorders>
              <w:left w:val="single" w:sz="4" w:space="0" w:color="000000"/>
            </w:tcBorders>
            <w:noWrap/>
            <w:vAlign w:val="center"/>
          </w:tcPr>
          <w:p w14:paraId="094C2905" w14:textId="127E8E36" w:rsidR="007A6764" w:rsidRPr="00F47EFE" w:rsidRDefault="007A6764" w:rsidP="007A6764">
            <w:pPr>
              <w:pStyle w:val="TableRight"/>
            </w:pPr>
          </w:p>
        </w:tc>
        <w:tc>
          <w:tcPr>
            <w:tcW w:w="478" w:type="dxa"/>
            <w:tcBorders>
              <w:right w:val="single" w:sz="4" w:space="0" w:color="000000"/>
            </w:tcBorders>
            <w:noWrap/>
            <w:vAlign w:val="center"/>
          </w:tcPr>
          <w:p w14:paraId="49CE51EC" w14:textId="77777777" w:rsidR="007A6764" w:rsidRPr="007A6764" w:rsidRDefault="007A6764" w:rsidP="007A6764">
            <w:pPr>
              <w:pStyle w:val="TableRight"/>
            </w:pPr>
          </w:p>
        </w:tc>
        <w:tc>
          <w:tcPr>
            <w:tcW w:w="478" w:type="dxa"/>
            <w:tcBorders>
              <w:left w:val="single" w:sz="4" w:space="0" w:color="000000"/>
            </w:tcBorders>
            <w:noWrap/>
            <w:vAlign w:val="center"/>
          </w:tcPr>
          <w:p w14:paraId="0B29B1EA" w14:textId="10645057" w:rsidR="007A6764" w:rsidRPr="00F47EFE" w:rsidRDefault="007A6764" w:rsidP="007A6764">
            <w:pPr>
              <w:pStyle w:val="TableRight"/>
            </w:pPr>
            <w:r w:rsidRPr="00F47EFE">
              <w:t>0.74</w:t>
            </w:r>
          </w:p>
        </w:tc>
        <w:tc>
          <w:tcPr>
            <w:tcW w:w="478" w:type="dxa"/>
            <w:tcBorders>
              <w:right w:val="single" w:sz="4" w:space="0" w:color="000000"/>
            </w:tcBorders>
            <w:noWrap/>
            <w:vAlign w:val="center"/>
          </w:tcPr>
          <w:p w14:paraId="599B160E" w14:textId="7F2A8600" w:rsidR="007A6764" w:rsidRPr="00A424B2" w:rsidRDefault="00A424B2" w:rsidP="007A6764">
            <w:pPr>
              <w:pStyle w:val="TableRight"/>
            </w:pPr>
            <w:r w:rsidRPr="00A424B2">
              <w:t>0.02</w:t>
            </w:r>
          </w:p>
        </w:tc>
        <w:tc>
          <w:tcPr>
            <w:tcW w:w="478" w:type="dxa"/>
            <w:tcBorders>
              <w:left w:val="single" w:sz="4" w:space="0" w:color="000000"/>
            </w:tcBorders>
            <w:noWrap/>
            <w:hideMark/>
          </w:tcPr>
          <w:p w14:paraId="2DA9EBD5" w14:textId="77777777" w:rsidR="007A6764" w:rsidRPr="00F47EFE" w:rsidRDefault="007A6764" w:rsidP="007A6764">
            <w:pPr>
              <w:pStyle w:val="TableRight"/>
            </w:pPr>
          </w:p>
        </w:tc>
        <w:tc>
          <w:tcPr>
            <w:tcW w:w="478" w:type="dxa"/>
            <w:tcBorders>
              <w:right w:val="single" w:sz="4" w:space="0" w:color="000000"/>
            </w:tcBorders>
          </w:tcPr>
          <w:p w14:paraId="6AC90E90" w14:textId="77777777" w:rsidR="007A6764" w:rsidRPr="00A424B2" w:rsidRDefault="007A6764" w:rsidP="007A6764">
            <w:pPr>
              <w:pStyle w:val="TableRight"/>
            </w:pPr>
          </w:p>
        </w:tc>
        <w:tc>
          <w:tcPr>
            <w:tcW w:w="478" w:type="dxa"/>
            <w:tcBorders>
              <w:left w:val="single" w:sz="4" w:space="0" w:color="000000"/>
            </w:tcBorders>
            <w:noWrap/>
            <w:vAlign w:val="center"/>
          </w:tcPr>
          <w:p w14:paraId="3E408F64" w14:textId="0CE69A42" w:rsidR="007A6764" w:rsidRPr="0030662B" w:rsidRDefault="007A6764" w:rsidP="007A6764">
            <w:pPr>
              <w:pStyle w:val="TableRight"/>
            </w:pPr>
            <w:r w:rsidRPr="0030662B">
              <w:t>0.74</w:t>
            </w:r>
          </w:p>
        </w:tc>
        <w:tc>
          <w:tcPr>
            <w:tcW w:w="478" w:type="dxa"/>
            <w:tcBorders>
              <w:right w:val="single" w:sz="4" w:space="0" w:color="000000"/>
            </w:tcBorders>
            <w:noWrap/>
            <w:vAlign w:val="center"/>
          </w:tcPr>
          <w:p w14:paraId="4DC9CA84" w14:textId="679BA55D" w:rsidR="007A6764" w:rsidRPr="0030662B" w:rsidRDefault="0030662B" w:rsidP="007A6764">
            <w:pPr>
              <w:pStyle w:val="TableRight"/>
            </w:pPr>
            <w:r w:rsidRPr="0030662B">
              <w:t>0.02</w:t>
            </w:r>
          </w:p>
        </w:tc>
        <w:tc>
          <w:tcPr>
            <w:tcW w:w="496" w:type="dxa"/>
            <w:tcBorders>
              <w:left w:val="single" w:sz="4" w:space="0" w:color="000000"/>
            </w:tcBorders>
            <w:noWrap/>
            <w:hideMark/>
          </w:tcPr>
          <w:p w14:paraId="516B05F7" w14:textId="2EC63D8F" w:rsidR="007A6764" w:rsidRPr="007A6764" w:rsidRDefault="007A6764" w:rsidP="007A6764">
            <w:pPr>
              <w:pStyle w:val="TableRight"/>
            </w:pPr>
            <w:r w:rsidRPr="007A6764">
              <w:t>0.74</w:t>
            </w:r>
          </w:p>
        </w:tc>
        <w:tc>
          <w:tcPr>
            <w:tcW w:w="544" w:type="dxa"/>
            <w:tcBorders>
              <w:right w:val="single" w:sz="4" w:space="0" w:color="000000"/>
            </w:tcBorders>
          </w:tcPr>
          <w:p w14:paraId="11D0B0AC" w14:textId="5A92EFAB" w:rsidR="007A6764" w:rsidRPr="0030662B" w:rsidRDefault="0030662B" w:rsidP="007A6764">
            <w:pPr>
              <w:pStyle w:val="TableRight"/>
            </w:pPr>
            <w:r w:rsidRPr="0030662B">
              <w:t>0.02</w:t>
            </w:r>
          </w:p>
        </w:tc>
        <w:tc>
          <w:tcPr>
            <w:tcW w:w="624" w:type="dxa"/>
            <w:tcBorders>
              <w:left w:val="single" w:sz="4" w:space="0" w:color="000000"/>
            </w:tcBorders>
            <w:noWrap/>
            <w:vAlign w:val="center"/>
          </w:tcPr>
          <w:p w14:paraId="0E166518" w14:textId="4DA13F31" w:rsidR="007A6764" w:rsidRPr="007A6764" w:rsidRDefault="007A6764" w:rsidP="007A6764">
            <w:pPr>
              <w:pStyle w:val="TableRight"/>
            </w:pPr>
            <w:r w:rsidRPr="007A6764">
              <w:t>0.00</w:t>
            </w:r>
          </w:p>
        </w:tc>
        <w:tc>
          <w:tcPr>
            <w:tcW w:w="653" w:type="dxa"/>
            <w:tcBorders>
              <w:right w:val="single" w:sz="4" w:space="0" w:color="000000"/>
            </w:tcBorders>
            <w:noWrap/>
            <w:vAlign w:val="center"/>
          </w:tcPr>
          <w:p w14:paraId="0C30FC73" w14:textId="353074C8" w:rsidR="007A6764" w:rsidRPr="0030662B" w:rsidRDefault="0030662B" w:rsidP="007A6764">
            <w:pPr>
              <w:pStyle w:val="TableRight"/>
            </w:pPr>
            <w:r w:rsidRPr="0030662B">
              <w:t>0.00</w:t>
            </w:r>
          </w:p>
        </w:tc>
        <w:tc>
          <w:tcPr>
            <w:tcW w:w="652" w:type="dxa"/>
            <w:tcBorders>
              <w:left w:val="single" w:sz="4" w:space="0" w:color="000000"/>
            </w:tcBorders>
            <w:noWrap/>
            <w:vAlign w:val="center"/>
            <w:hideMark/>
          </w:tcPr>
          <w:p w14:paraId="4E517A21" w14:textId="7325DB26" w:rsidR="007A6764" w:rsidRPr="007A6764" w:rsidRDefault="007A6764" w:rsidP="007A6764">
            <w:pPr>
              <w:pStyle w:val="TableRight"/>
            </w:pPr>
            <w:r w:rsidRPr="007A6764">
              <w:t>0.00</w:t>
            </w:r>
          </w:p>
        </w:tc>
        <w:tc>
          <w:tcPr>
            <w:tcW w:w="655" w:type="dxa"/>
            <w:tcBorders>
              <w:right w:val="single" w:sz="4" w:space="0" w:color="000000"/>
            </w:tcBorders>
            <w:vAlign w:val="center"/>
          </w:tcPr>
          <w:p w14:paraId="26C7203A" w14:textId="6285C30D" w:rsidR="007A6764" w:rsidRPr="007F7208" w:rsidRDefault="0030662B" w:rsidP="007A6764">
            <w:pPr>
              <w:pStyle w:val="TableRight"/>
            </w:pPr>
            <w:r w:rsidRPr="007F7208">
              <w:t>0.00</w:t>
            </w:r>
          </w:p>
        </w:tc>
      </w:tr>
      <w:tr w:rsidR="007A6764" w:rsidRPr="00F47EFE" w14:paraId="3F374585" w14:textId="77777777" w:rsidTr="0052296D">
        <w:tc>
          <w:tcPr>
            <w:tcW w:w="1830" w:type="dxa"/>
            <w:tcBorders>
              <w:right w:val="single" w:sz="4" w:space="0" w:color="000000"/>
            </w:tcBorders>
            <w:noWrap/>
            <w:tcMar>
              <w:left w:w="57" w:type="dxa"/>
            </w:tcMar>
            <w:vAlign w:val="center"/>
            <w:hideMark/>
          </w:tcPr>
          <w:p w14:paraId="7729B8D3" w14:textId="77777777" w:rsidR="007A6764" w:rsidRPr="00F47EFE" w:rsidRDefault="007A6764" w:rsidP="007A6764">
            <w:pPr>
              <w:pStyle w:val="TableLeft"/>
            </w:pPr>
            <w:r w:rsidRPr="00F47EFE">
              <w:t>HFC-134a</w:t>
            </w:r>
          </w:p>
        </w:tc>
        <w:tc>
          <w:tcPr>
            <w:tcW w:w="487" w:type="dxa"/>
            <w:tcBorders>
              <w:left w:val="single" w:sz="4" w:space="0" w:color="000000"/>
              <w:bottom w:val="nil"/>
            </w:tcBorders>
            <w:noWrap/>
            <w:vAlign w:val="center"/>
          </w:tcPr>
          <w:p w14:paraId="16A4773B" w14:textId="6F9194C4" w:rsidR="007A6764" w:rsidRPr="00F47EFE" w:rsidRDefault="007A6764" w:rsidP="007A6764">
            <w:pPr>
              <w:pStyle w:val="TableRight"/>
            </w:pPr>
            <w:r w:rsidRPr="00F47EFE">
              <w:t>2124</w:t>
            </w:r>
          </w:p>
        </w:tc>
        <w:tc>
          <w:tcPr>
            <w:tcW w:w="478" w:type="dxa"/>
            <w:tcBorders>
              <w:bottom w:val="nil"/>
              <w:right w:val="single" w:sz="4" w:space="0" w:color="000000"/>
            </w:tcBorders>
            <w:noWrap/>
            <w:vAlign w:val="center"/>
          </w:tcPr>
          <w:p w14:paraId="3E7EE096" w14:textId="5BA027DB" w:rsidR="007A6764" w:rsidRPr="007A6764" w:rsidRDefault="007A6764" w:rsidP="007A6764">
            <w:pPr>
              <w:pStyle w:val="TableRight"/>
            </w:pPr>
            <w:r w:rsidRPr="007A6764">
              <w:t>1706</w:t>
            </w:r>
          </w:p>
        </w:tc>
        <w:tc>
          <w:tcPr>
            <w:tcW w:w="478" w:type="dxa"/>
            <w:tcBorders>
              <w:left w:val="single" w:sz="4" w:space="0" w:color="000000"/>
            </w:tcBorders>
            <w:noWrap/>
            <w:vAlign w:val="center"/>
          </w:tcPr>
          <w:p w14:paraId="247A9F47" w14:textId="63C8EA9C" w:rsidR="007A6764" w:rsidRPr="00F47EFE" w:rsidRDefault="007A6764" w:rsidP="007A6764">
            <w:pPr>
              <w:pStyle w:val="TableRight"/>
            </w:pPr>
            <w:r w:rsidRPr="00F47EFE">
              <w:t>1048</w:t>
            </w:r>
          </w:p>
        </w:tc>
        <w:tc>
          <w:tcPr>
            <w:tcW w:w="478" w:type="dxa"/>
            <w:tcBorders>
              <w:bottom w:val="nil"/>
              <w:right w:val="single" w:sz="4" w:space="0" w:color="000000"/>
            </w:tcBorders>
            <w:noWrap/>
            <w:vAlign w:val="center"/>
          </w:tcPr>
          <w:p w14:paraId="0F3D36E5" w14:textId="1D63A510" w:rsidR="007A6764" w:rsidRPr="00A424B2" w:rsidRDefault="00A424B2" w:rsidP="007A6764">
            <w:pPr>
              <w:pStyle w:val="TableRight"/>
            </w:pPr>
            <w:r w:rsidRPr="00A424B2">
              <w:t>957</w:t>
            </w:r>
          </w:p>
        </w:tc>
        <w:tc>
          <w:tcPr>
            <w:tcW w:w="478" w:type="dxa"/>
            <w:tcBorders>
              <w:left w:val="single" w:sz="4" w:space="0" w:color="000000"/>
            </w:tcBorders>
            <w:noWrap/>
            <w:hideMark/>
          </w:tcPr>
          <w:p w14:paraId="3A6FA956" w14:textId="7276E60F" w:rsidR="007A6764" w:rsidRPr="00F47EFE" w:rsidRDefault="007A6764" w:rsidP="007A6764">
            <w:pPr>
              <w:pStyle w:val="TableRight"/>
            </w:pPr>
            <w:r w:rsidRPr="00F47EFE">
              <w:t>8.2</w:t>
            </w:r>
          </w:p>
        </w:tc>
        <w:tc>
          <w:tcPr>
            <w:tcW w:w="478" w:type="dxa"/>
            <w:tcBorders>
              <w:bottom w:val="nil"/>
              <w:right w:val="single" w:sz="4" w:space="0" w:color="000000"/>
            </w:tcBorders>
          </w:tcPr>
          <w:p w14:paraId="68C02048" w14:textId="3B71A600" w:rsidR="007A6764" w:rsidRPr="00A424B2" w:rsidRDefault="00A424B2" w:rsidP="007A6764">
            <w:pPr>
              <w:pStyle w:val="TableRight"/>
            </w:pPr>
            <w:r w:rsidRPr="00A424B2">
              <w:t>0.06</w:t>
            </w:r>
          </w:p>
        </w:tc>
        <w:tc>
          <w:tcPr>
            <w:tcW w:w="478" w:type="dxa"/>
            <w:tcBorders>
              <w:left w:val="single" w:sz="4" w:space="0" w:color="000000"/>
            </w:tcBorders>
            <w:noWrap/>
            <w:vAlign w:val="center"/>
          </w:tcPr>
          <w:p w14:paraId="2DA35468" w14:textId="14109238" w:rsidR="007A6764" w:rsidRPr="0030662B" w:rsidRDefault="007A6764" w:rsidP="007A6764">
            <w:pPr>
              <w:pStyle w:val="TableRight"/>
            </w:pPr>
            <w:r w:rsidRPr="0030662B">
              <w:t>3172</w:t>
            </w:r>
          </w:p>
        </w:tc>
        <w:tc>
          <w:tcPr>
            <w:tcW w:w="478" w:type="dxa"/>
            <w:tcBorders>
              <w:bottom w:val="nil"/>
              <w:right w:val="single" w:sz="4" w:space="0" w:color="000000"/>
            </w:tcBorders>
            <w:noWrap/>
            <w:vAlign w:val="center"/>
          </w:tcPr>
          <w:p w14:paraId="6DE9E2FC" w14:textId="5923E089" w:rsidR="007A6764" w:rsidRPr="0030662B" w:rsidRDefault="0030662B" w:rsidP="007A6764">
            <w:pPr>
              <w:pStyle w:val="TableRight"/>
            </w:pPr>
            <w:r w:rsidRPr="0030662B">
              <w:t>2663</w:t>
            </w:r>
          </w:p>
        </w:tc>
        <w:tc>
          <w:tcPr>
            <w:tcW w:w="496" w:type="dxa"/>
            <w:tcBorders>
              <w:left w:val="single" w:sz="4" w:space="0" w:color="000000"/>
            </w:tcBorders>
            <w:noWrap/>
            <w:hideMark/>
          </w:tcPr>
          <w:p w14:paraId="40B5C925" w14:textId="525436E0" w:rsidR="007A6764" w:rsidRPr="007A6764" w:rsidRDefault="0030662B" w:rsidP="007A6764">
            <w:pPr>
              <w:pStyle w:val="TableRight"/>
            </w:pPr>
            <w:r>
              <w:t>3163</w:t>
            </w:r>
          </w:p>
        </w:tc>
        <w:tc>
          <w:tcPr>
            <w:tcW w:w="544" w:type="dxa"/>
            <w:tcBorders>
              <w:bottom w:val="nil"/>
              <w:right w:val="single" w:sz="4" w:space="0" w:color="000000"/>
            </w:tcBorders>
          </w:tcPr>
          <w:p w14:paraId="18F263FD" w14:textId="52014CE2" w:rsidR="007A6764" w:rsidRPr="0030662B" w:rsidRDefault="0030662B" w:rsidP="007A6764">
            <w:pPr>
              <w:pStyle w:val="TableRight"/>
            </w:pPr>
            <w:r w:rsidRPr="0030662B">
              <w:t>2663</w:t>
            </w:r>
          </w:p>
        </w:tc>
        <w:tc>
          <w:tcPr>
            <w:tcW w:w="624" w:type="dxa"/>
            <w:tcBorders>
              <w:left w:val="single" w:sz="4" w:space="0" w:color="000000"/>
            </w:tcBorders>
            <w:noWrap/>
            <w:vAlign w:val="center"/>
          </w:tcPr>
          <w:p w14:paraId="25F2A8B2" w14:textId="70492FF9" w:rsidR="007A6764" w:rsidRPr="007A6764" w:rsidRDefault="007A6764" w:rsidP="007A6764">
            <w:pPr>
              <w:pStyle w:val="TableRight"/>
            </w:pPr>
            <w:r w:rsidRPr="007A6764">
              <w:t>4.5</w:t>
            </w:r>
          </w:p>
        </w:tc>
        <w:tc>
          <w:tcPr>
            <w:tcW w:w="653" w:type="dxa"/>
            <w:tcBorders>
              <w:bottom w:val="nil"/>
              <w:right w:val="single" w:sz="4" w:space="0" w:color="000000"/>
            </w:tcBorders>
            <w:noWrap/>
            <w:vAlign w:val="center"/>
          </w:tcPr>
          <w:p w14:paraId="693E6896" w14:textId="1EFCF8F8" w:rsidR="007A6764" w:rsidRPr="0030662B" w:rsidRDefault="0030662B" w:rsidP="007A6764">
            <w:pPr>
              <w:pStyle w:val="TableRight"/>
            </w:pPr>
            <w:r w:rsidRPr="0030662B">
              <w:t>3.8</w:t>
            </w:r>
          </w:p>
        </w:tc>
        <w:tc>
          <w:tcPr>
            <w:tcW w:w="652" w:type="dxa"/>
            <w:tcBorders>
              <w:left w:val="single" w:sz="4" w:space="0" w:color="000000"/>
            </w:tcBorders>
            <w:noWrap/>
            <w:vAlign w:val="center"/>
            <w:hideMark/>
          </w:tcPr>
          <w:p w14:paraId="1A3F3DFA" w14:textId="7838950F" w:rsidR="007A6764" w:rsidRPr="007A6764" w:rsidRDefault="007A6764" w:rsidP="007A6764">
            <w:pPr>
              <w:pStyle w:val="TableRight"/>
            </w:pPr>
            <w:r w:rsidRPr="007A6764">
              <w:t>4.5</w:t>
            </w:r>
          </w:p>
        </w:tc>
        <w:tc>
          <w:tcPr>
            <w:tcW w:w="655" w:type="dxa"/>
            <w:tcBorders>
              <w:bottom w:val="nil"/>
              <w:right w:val="single" w:sz="4" w:space="0" w:color="000000"/>
            </w:tcBorders>
            <w:vAlign w:val="center"/>
          </w:tcPr>
          <w:p w14:paraId="0739607D" w14:textId="4098C042" w:rsidR="007A6764" w:rsidRPr="007F7208" w:rsidRDefault="0030662B" w:rsidP="007A6764">
            <w:pPr>
              <w:pStyle w:val="TableRight"/>
            </w:pPr>
            <w:r w:rsidRPr="007F7208">
              <w:t>3.8</w:t>
            </w:r>
          </w:p>
        </w:tc>
      </w:tr>
      <w:tr w:rsidR="00285408" w:rsidRPr="00F47EFE" w14:paraId="1AB960C8"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4672DC4D" w14:textId="77777777" w:rsidR="007A6764" w:rsidRPr="00F47EFE" w:rsidRDefault="007A6764" w:rsidP="007A6764">
            <w:pPr>
              <w:pStyle w:val="TableLeft"/>
            </w:pPr>
            <w:r w:rsidRPr="00F47EFE">
              <w:t>HFC-143a</w:t>
            </w:r>
          </w:p>
        </w:tc>
        <w:tc>
          <w:tcPr>
            <w:tcW w:w="487" w:type="dxa"/>
            <w:tcBorders>
              <w:left w:val="single" w:sz="4" w:space="0" w:color="000000"/>
            </w:tcBorders>
            <w:noWrap/>
            <w:vAlign w:val="center"/>
          </w:tcPr>
          <w:p w14:paraId="3F7A5FC6" w14:textId="4068FE58" w:rsidR="007A6764" w:rsidRPr="00F47EFE" w:rsidRDefault="007A6764" w:rsidP="007A6764">
            <w:pPr>
              <w:pStyle w:val="TableRight"/>
            </w:pPr>
            <w:r w:rsidRPr="00F47EFE">
              <w:t>1049</w:t>
            </w:r>
          </w:p>
        </w:tc>
        <w:tc>
          <w:tcPr>
            <w:tcW w:w="478" w:type="dxa"/>
            <w:tcBorders>
              <w:right w:val="single" w:sz="4" w:space="0" w:color="000000"/>
            </w:tcBorders>
            <w:noWrap/>
            <w:vAlign w:val="center"/>
          </w:tcPr>
          <w:p w14:paraId="54B8F4B0" w14:textId="2A25D2CD" w:rsidR="007A6764" w:rsidRPr="007A6764" w:rsidRDefault="007A6764" w:rsidP="007A6764">
            <w:pPr>
              <w:pStyle w:val="TableRight"/>
            </w:pPr>
            <w:r w:rsidRPr="007A6764">
              <w:t>366</w:t>
            </w:r>
          </w:p>
        </w:tc>
        <w:tc>
          <w:tcPr>
            <w:tcW w:w="478" w:type="dxa"/>
            <w:tcBorders>
              <w:left w:val="single" w:sz="4" w:space="0" w:color="000000"/>
            </w:tcBorders>
            <w:noWrap/>
            <w:vAlign w:val="center"/>
          </w:tcPr>
          <w:p w14:paraId="568FE1E6" w14:textId="1CEE2DAD" w:rsidR="007A6764" w:rsidRPr="00F47EFE" w:rsidRDefault="007A6764" w:rsidP="007A6764">
            <w:pPr>
              <w:pStyle w:val="TableRight"/>
            </w:pPr>
            <w:r w:rsidRPr="00F47EFE">
              <w:t>15</w:t>
            </w:r>
          </w:p>
        </w:tc>
        <w:tc>
          <w:tcPr>
            <w:tcW w:w="478" w:type="dxa"/>
            <w:tcBorders>
              <w:right w:val="single" w:sz="4" w:space="0" w:color="000000"/>
            </w:tcBorders>
            <w:noWrap/>
            <w:vAlign w:val="center"/>
          </w:tcPr>
          <w:p w14:paraId="68DA05DA" w14:textId="12C0226B" w:rsidR="007A6764" w:rsidRPr="00A424B2" w:rsidRDefault="00A424B2" w:rsidP="007A6764">
            <w:pPr>
              <w:pStyle w:val="TableRight"/>
            </w:pPr>
            <w:r w:rsidRPr="00A424B2">
              <w:t>11</w:t>
            </w:r>
          </w:p>
        </w:tc>
        <w:tc>
          <w:tcPr>
            <w:tcW w:w="478" w:type="dxa"/>
            <w:tcBorders>
              <w:left w:val="single" w:sz="4" w:space="0" w:color="000000"/>
            </w:tcBorders>
            <w:noWrap/>
            <w:hideMark/>
          </w:tcPr>
          <w:p w14:paraId="0F1F591C" w14:textId="74C7CAB0" w:rsidR="007A6764" w:rsidRPr="00F47EFE" w:rsidRDefault="007A6764" w:rsidP="007A6764">
            <w:pPr>
              <w:pStyle w:val="TableRight"/>
            </w:pPr>
            <w:r w:rsidRPr="00F47EFE">
              <w:t>3.1</w:t>
            </w:r>
          </w:p>
        </w:tc>
        <w:tc>
          <w:tcPr>
            <w:tcW w:w="478" w:type="dxa"/>
            <w:tcBorders>
              <w:right w:val="single" w:sz="4" w:space="0" w:color="000000"/>
            </w:tcBorders>
          </w:tcPr>
          <w:p w14:paraId="40AA43A4" w14:textId="11FA1110" w:rsidR="007A6764" w:rsidRPr="00A424B2" w:rsidRDefault="00A424B2" w:rsidP="007A6764">
            <w:pPr>
              <w:pStyle w:val="TableRight"/>
            </w:pPr>
            <w:r w:rsidRPr="00A424B2">
              <w:t>0.84</w:t>
            </w:r>
          </w:p>
        </w:tc>
        <w:tc>
          <w:tcPr>
            <w:tcW w:w="478" w:type="dxa"/>
            <w:tcBorders>
              <w:left w:val="single" w:sz="4" w:space="0" w:color="000000"/>
            </w:tcBorders>
            <w:noWrap/>
            <w:vAlign w:val="center"/>
          </w:tcPr>
          <w:p w14:paraId="5EF1B475" w14:textId="00FA8536" w:rsidR="007A6764" w:rsidRPr="0030662B" w:rsidRDefault="007A6764" w:rsidP="007A6764">
            <w:pPr>
              <w:pStyle w:val="TableRight"/>
            </w:pPr>
            <w:r w:rsidRPr="0030662B">
              <w:t>1063</w:t>
            </w:r>
          </w:p>
        </w:tc>
        <w:tc>
          <w:tcPr>
            <w:tcW w:w="478" w:type="dxa"/>
            <w:tcBorders>
              <w:right w:val="single" w:sz="4" w:space="0" w:color="000000"/>
            </w:tcBorders>
            <w:noWrap/>
            <w:vAlign w:val="center"/>
          </w:tcPr>
          <w:p w14:paraId="79A4CA16" w14:textId="5069DC5B" w:rsidR="007A6764" w:rsidRPr="0030662B" w:rsidRDefault="0030662B" w:rsidP="007A6764">
            <w:pPr>
              <w:pStyle w:val="TableRight"/>
            </w:pPr>
            <w:r w:rsidRPr="0030662B">
              <w:t>377</w:t>
            </w:r>
          </w:p>
        </w:tc>
        <w:tc>
          <w:tcPr>
            <w:tcW w:w="496" w:type="dxa"/>
            <w:tcBorders>
              <w:left w:val="single" w:sz="4" w:space="0" w:color="000000"/>
            </w:tcBorders>
            <w:noWrap/>
            <w:hideMark/>
          </w:tcPr>
          <w:p w14:paraId="41E9A92D" w14:textId="3F60DD89" w:rsidR="007A6764" w:rsidRPr="007A6764" w:rsidRDefault="007A6764" w:rsidP="007A6764">
            <w:pPr>
              <w:pStyle w:val="TableRight"/>
            </w:pPr>
            <w:r w:rsidRPr="007A6764">
              <w:t>1060</w:t>
            </w:r>
          </w:p>
        </w:tc>
        <w:tc>
          <w:tcPr>
            <w:tcW w:w="544" w:type="dxa"/>
            <w:tcBorders>
              <w:right w:val="single" w:sz="4" w:space="0" w:color="000000"/>
            </w:tcBorders>
          </w:tcPr>
          <w:p w14:paraId="3C0BEE80" w14:textId="16EF6B2C" w:rsidR="007A6764" w:rsidRPr="0030662B" w:rsidRDefault="0030662B" w:rsidP="007A6764">
            <w:pPr>
              <w:pStyle w:val="TableRight"/>
            </w:pPr>
            <w:r w:rsidRPr="0030662B">
              <w:t>376</w:t>
            </w:r>
          </w:p>
        </w:tc>
        <w:tc>
          <w:tcPr>
            <w:tcW w:w="624" w:type="dxa"/>
            <w:tcBorders>
              <w:left w:val="single" w:sz="4" w:space="0" w:color="000000"/>
            </w:tcBorders>
            <w:noWrap/>
            <w:vAlign w:val="center"/>
          </w:tcPr>
          <w:p w14:paraId="30C98575" w14:textId="34037856" w:rsidR="007A6764" w:rsidRPr="007A6764" w:rsidRDefault="007A6764" w:rsidP="007A6764">
            <w:pPr>
              <w:pStyle w:val="TableRight"/>
            </w:pPr>
            <w:r w:rsidRPr="007A6764">
              <w:t>4.8</w:t>
            </w:r>
          </w:p>
        </w:tc>
        <w:tc>
          <w:tcPr>
            <w:tcW w:w="653" w:type="dxa"/>
            <w:tcBorders>
              <w:right w:val="single" w:sz="4" w:space="0" w:color="000000"/>
            </w:tcBorders>
            <w:noWrap/>
            <w:vAlign w:val="center"/>
          </w:tcPr>
          <w:p w14:paraId="3E11B4FE" w14:textId="69E8138A" w:rsidR="007A6764" w:rsidRPr="0030662B" w:rsidRDefault="0030662B" w:rsidP="007A6764">
            <w:pPr>
              <w:pStyle w:val="TableRight"/>
            </w:pPr>
            <w:r w:rsidRPr="0030662B">
              <w:t>1.7</w:t>
            </w:r>
          </w:p>
        </w:tc>
        <w:tc>
          <w:tcPr>
            <w:tcW w:w="652" w:type="dxa"/>
            <w:tcBorders>
              <w:left w:val="single" w:sz="4" w:space="0" w:color="000000"/>
            </w:tcBorders>
            <w:noWrap/>
            <w:vAlign w:val="center"/>
            <w:hideMark/>
          </w:tcPr>
          <w:p w14:paraId="485945CC" w14:textId="06E26ABA" w:rsidR="007A6764" w:rsidRPr="007A6764" w:rsidRDefault="007A6764" w:rsidP="007A6764">
            <w:pPr>
              <w:pStyle w:val="TableRight"/>
            </w:pPr>
            <w:r w:rsidRPr="007A6764">
              <w:t>4.7</w:t>
            </w:r>
          </w:p>
        </w:tc>
        <w:tc>
          <w:tcPr>
            <w:tcW w:w="655" w:type="dxa"/>
            <w:tcBorders>
              <w:right w:val="single" w:sz="4" w:space="0" w:color="000000"/>
            </w:tcBorders>
            <w:vAlign w:val="center"/>
          </w:tcPr>
          <w:p w14:paraId="23D76E90" w14:textId="3F148B74" w:rsidR="007A6764" w:rsidRPr="007F7208" w:rsidRDefault="0030662B" w:rsidP="007A6764">
            <w:pPr>
              <w:pStyle w:val="TableRight"/>
            </w:pPr>
            <w:r w:rsidRPr="007F7208">
              <w:t>1.7</w:t>
            </w:r>
          </w:p>
        </w:tc>
      </w:tr>
      <w:tr w:rsidR="007A6764" w:rsidRPr="00F47EFE" w14:paraId="002913D4" w14:textId="77777777" w:rsidTr="0052296D">
        <w:tc>
          <w:tcPr>
            <w:tcW w:w="1830" w:type="dxa"/>
            <w:tcBorders>
              <w:right w:val="single" w:sz="4" w:space="0" w:color="000000"/>
            </w:tcBorders>
            <w:noWrap/>
            <w:tcMar>
              <w:left w:w="57" w:type="dxa"/>
            </w:tcMar>
            <w:vAlign w:val="center"/>
            <w:hideMark/>
          </w:tcPr>
          <w:p w14:paraId="54C2A3A9" w14:textId="77777777" w:rsidR="007A6764" w:rsidRPr="00F47EFE" w:rsidRDefault="007A6764" w:rsidP="007A6764">
            <w:pPr>
              <w:pStyle w:val="TableLeft"/>
            </w:pPr>
            <w:r w:rsidRPr="00F47EFE">
              <w:t>HFC-152a</w:t>
            </w:r>
          </w:p>
        </w:tc>
        <w:tc>
          <w:tcPr>
            <w:tcW w:w="487" w:type="dxa"/>
            <w:tcBorders>
              <w:left w:val="single" w:sz="4" w:space="0" w:color="000000"/>
              <w:bottom w:val="nil"/>
            </w:tcBorders>
            <w:noWrap/>
            <w:vAlign w:val="center"/>
          </w:tcPr>
          <w:p w14:paraId="4A0D5D6A" w14:textId="16F2404D" w:rsidR="007A6764" w:rsidRPr="00F47EFE" w:rsidRDefault="007A6764" w:rsidP="007A6764">
            <w:pPr>
              <w:pStyle w:val="TableRight"/>
            </w:pPr>
          </w:p>
        </w:tc>
        <w:tc>
          <w:tcPr>
            <w:tcW w:w="478" w:type="dxa"/>
            <w:tcBorders>
              <w:bottom w:val="nil"/>
              <w:right w:val="single" w:sz="4" w:space="0" w:color="000000"/>
            </w:tcBorders>
            <w:noWrap/>
            <w:vAlign w:val="center"/>
          </w:tcPr>
          <w:p w14:paraId="7DC58F3C" w14:textId="77777777" w:rsidR="007A6764" w:rsidRPr="007A6764" w:rsidRDefault="007A6764" w:rsidP="007A6764">
            <w:pPr>
              <w:pStyle w:val="TableRight"/>
            </w:pPr>
          </w:p>
        </w:tc>
        <w:tc>
          <w:tcPr>
            <w:tcW w:w="478" w:type="dxa"/>
            <w:tcBorders>
              <w:left w:val="single" w:sz="4" w:space="0" w:color="000000"/>
            </w:tcBorders>
            <w:noWrap/>
            <w:vAlign w:val="center"/>
          </w:tcPr>
          <w:p w14:paraId="1F14E7EF" w14:textId="57495DBC" w:rsidR="007A6764" w:rsidRPr="00F47EFE" w:rsidRDefault="007A6764" w:rsidP="007A6764">
            <w:pPr>
              <w:pStyle w:val="TableRight"/>
            </w:pPr>
            <w:r w:rsidRPr="00F47EFE">
              <w:t>25</w:t>
            </w:r>
          </w:p>
        </w:tc>
        <w:tc>
          <w:tcPr>
            <w:tcW w:w="478" w:type="dxa"/>
            <w:tcBorders>
              <w:bottom w:val="nil"/>
              <w:right w:val="single" w:sz="4" w:space="0" w:color="000000"/>
            </w:tcBorders>
            <w:noWrap/>
            <w:vAlign w:val="center"/>
          </w:tcPr>
          <w:p w14:paraId="00128E79" w14:textId="6FF520E9" w:rsidR="007A6764" w:rsidRPr="00A424B2" w:rsidRDefault="00A424B2" w:rsidP="007A6764">
            <w:pPr>
              <w:pStyle w:val="TableRight"/>
            </w:pPr>
            <w:r w:rsidRPr="00A424B2">
              <w:t>21</w:t>
            </w:r>
          </w:p>
        </w:tc>
        <w:tc>
          <w:tcPr>
            <w:tcW w:w="478" w:type="dxa"/>
            <w:tcBorders>
              <w:left w:val="single" w:sz="4" w:space="0" w:color="000000"/>
            </w:tcBorders>
            <w:noWrap/>
            <w:hideMark/>
          </w:tcPr>
          <w:p w14:paraId="62F078D8" w14:textId="77777777" w:rsidR="007A6764" w:rsidRPr="00F47EFE" w:rsidRDefault="007A6764" w:rsidP="007A6764">
            <w:pPr>
              <w:pStyle w:val="TableRight"/>
            </w:pPr>
          </w:p>
        </w:tc>
        <w:tc>
          <w:tcPr>
            <w:tcW w:w="478" w:type="dxa"/>
            <w:tcBorders>
              <w:bottom w:val="nil"/>
              <w:right w:val="single" w:sz="4" w:space="0" w:color="000000"/>
            </w:tcBorders>
          </w:tcPr>
          <w:p w14:paraId="3E58DBD9" w14:textId="416D5C18" w:rsidR="007A6764" w:rsidRPr="00A424B2" w:rsidRDefault="00A424B2" w:rsidP="007A6764">
            <w:pPr>
              <w:pStyle w:val="TableRight"/>
            </w:pPr>
            <w:r w:rsidRPr="00A424B2">
              <w:t>0.31</w:t>
            </w:r>
          </w:p>
        </w:tc>
        <w:tc>
          <w:tcPr>
            <w:tcW w:w="478" w:type="dxa"/>
            <w:tcBorders>
              <w:left w:val="single" w:sz="4" w:space="0" w:color="000000"/>
            </w:tcBorders>
            <w:noWrap/>
            <w:vAlign w:val="center"/>
          </w:tcPr>
          <w:p w14:paraId="71F6F217" w14:textId="7B5BB99F" w:rsidR="007A6764" w:rsidRPr="0030662B" w:rsidRDefault="007A6764" w:rsidP="007A6764">
            <w:pPr>
              <w:pStyle w:val="TableRight"/>
            </w:pPr>
            <w:r w:rsidRPr="0030662B">
              <w:t>25</w:t>
            </w:r>
          </w:p>
        </w:tc>
        <w:tc>
          <w:tcPr>
            <w:tcW w:w="478" w:type="dxa"/>
            <w:tcBorders>
              <w:bottom w:val="nil"/>
              <w:right w:val="single" w:sz="4" w:space="0" w:color="000000"/>
            </w:tcBorders>
            <w:noWrap/>
            <w:vAlign w:val="center"/>
          </w:tcPr>
          <w:p w14:paraId="29B24987" w14:textId="0837812E" w:rsidR="007A6764" w:rsidRPr="0030662B" w:rsidRDefault="0030662B" w:rsidP="007A6764">
            <w:pPr>
              <w:pStyle w:val="TableRight"/>
            </w:pPr>
            <w:r w:rsidRPr="0030662B">
              <w:t>21</w:t>
            </w:r>
          </w:p>
        </w:tc>
        <w:tc>
          <w:tcPr>
            <w:tcW w:w="496" w:type="dxa"/>
            <w:tcBorders>
              <w:left w:val="single" w:sz="4" w:space="0" w:color="000000"/>
            </w:tcBorders>
            <w:noWrap/>
            <w:hideMark/>
          </w:tcPr>
          <w:p w14:paraId="37BB8C8C" w14:textId="1598C08F" w:rsidR="007A6764" w:rsidRPr="007A6764" w:rsidRDefault="007A6764" w:rsidP="007A6764">
            <w:pPr>
              <w:pStyle w:val="TableRight"/>
            </w:pPr>
            <w:r w:rsidRPr="007A6764">
              <w:t>25</w:t>
            </w:r>
          </w:p>
        </w:tc>
        <w:tc>
          <w:tcPr>
            <w:tcW w:w="544" w:type="dxa"/>
            <w:tcBorders>
              <w:bottom w:val="nil"/>
              <w:right w:val="single" w:sz="4" w:space="0" w:color="000000"/>
            </w:tcBorders>
          </w:tcPr>
          <w:p w14:paraId="310B9BCB" w14:textId="79EF2E21" w:rsidR="007A6764" w:rsidRPr="0030662B" w:rsidRDefault="0030662B" w:rsidP="007A6764">
            <w:pPr>
              <w:pStyle w:val="TableRight"/>
            </w:pPr>
            <w:r w:rsidRPr="0030662B">
              <w:t>21</w:t>
            </w:r>
          </w:p>
        </w:tc>
        <w:tc>
          <w:tcPr>
            <w:tcW w:w="624" w:type="dxa"/>
            <w:tcBorders>
              <w:left w:val="single" w:sz="4" w:space="0" w:color="000000"/>
            </w:tcBorders>
            <w:noWrap/>
            <w:vAlign w:val="center"/>
          </w:tcPr>
          <w:p w14:paraId="256498C8" w14:textId="316A5397" w:rsidR="007A6764" w:rsidRPr="007A6764" w:rsidRDefault="007A6764" w:rsidP="007A6764">
            <w:pPr>
              <w:pStyle w:val="TableRight"/>
            </w:pPr>
            <w:r w:rsidRPr="007A6764">
              <w:t>0.00</w:t>
            </w:r>
          </w:p>
        </w:tc>
        <w:tc>
          <w:tcPr>
            <w:tcW w:w="653" w:type="dxa"/>
            <w:tcBorders>
              <w:bottom w:val="nil"/>
              <w:right w:val="single" w:sz="4" w:space="0" w:color="000000"/>
            </w:tcBorders>
            <w:noWrap/>
            <w:vAlign w:val="center"/>
          </w:tcPr>
          <w:p w14:paraId="1F4608ED" w14:textId="07427FFC" w:rsidR="007A6764" w:rsidRPr="0030662B" w:rsidRDefault="0030662B" w:rsidP="007A6764">
            <w:pPr>
              <w:pStyle w:val="TableRight"/>
            </w:pPr>
            <w:r w:rsidRPr="0030662B">
              <w:t>0.00</w:t>
            </w:r>
          </w:p>
        </w:tc>
        <w:tc>
          <w:tcPr>
            <w:tcW w:w="652" w:type="dxa"/>
            <w:tcBorders>
              <w:left w:val="single" w:sz="4" w:space="0" w:color="000000"/>
            </w:tcBorders>
            <w:noWrap/>
            <w:vAlign w:val="center"/>
            <w:hideMark/>
          </w:tcPr>
          <w:p w14:paraId="5CD11E86" w14:textId="27823E0E" w:rsidR="007A6764" w:rsidRPr="007A6764" w:rsidRDefault="007A6764" w:rsidP="007A6764">
            <w:pPr>
              <w:pStyle w:val="TableRight"/>
            </w:pPr>
            <w:r w:rsidRPr="007A6764">
              <w:t>0.00</w:t>
            </w:r>
          </w:p>
        </w:tc>
        <w:tc>
          <w:tcPr>
            <w:tcW w:w="655" w:type="dxa"/>
            <w:tcBorders>
              <w:bottom w:val="nil"/>
              <w:right w:val="single" w:sz="4" w:space="0" w:color="000000"/>
            </w:tcBorders>
            <w:vAlign w:val="center"/>
          </w:tcPr>
          <w:p w14:paraId="5D8CDDE2" w14:textId="1236B510" w:rsidR="007A6764" w:rsidRPr="007F7208" w:rsidRDefault="0030662B" w:rsidP="007A6764">
            <w:pPr>
              <w:pStyle w:val="TableRight"/>
            </w:pPr>
            <w:r w:rsidRPr="007F7208">
              <w:t>0.00</w:t>
            </w:r>
          </w:p>
        </w:tc>
      </w:tr>
      <w:tr w:rsidR="00285408" w:rsidRPr="00F47EFE" w14:paraId="2A5C47CF"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42EA4EA2" w14:textId="77777777" w:rsidR="007A6764" w:rsidRPr="00F47EFE" w:rsidRDefault="007A6764" w:rsidP="007A6764">
            <w:pPr>
              <w:pStyle w:val="TableLeft"/>
            </w:pPr>
            <w:r w:rsidRPr="00F47EFE">
              <w:t>HFC-227ea</w:t>
            </w:r>
          </w:p>
        </w:tc>
        <w:tc>
          <w:tcPr>
            <w:tcW w:w="487" w:type="dxa"/>
            <w:tcBorders>
              <w:left w:val="single" w:sz="4" w:space="0" w:color="000000"/>
            </w:tcBorders>
            <w:noWrap/>
            <w:vAlign w:val="center"/>
          </w:tcPr>
          <w:p w14:paraId="31D7738C" w14:textId="2A826A09" w:rsidR="007A6764" w:rsidRPr="00F47EFE" w:rsidRDefault="007A6764" w:rsidP="007A6764">
            <w:pPr>
              <w:pStyle w:val="TableRight"/>
            </w:pPr>
            <w:r w:rsidRPr="00F47EFE">
              <w:t>46</w:t>
            </w:r>
          </w:p>
        </w:tc>
        <w:tc>
          <w:tcPr>
            <w:tcW w:w="478" w:type="dxa"/>
            <w:tcBorders>
              <w:right w:val="single" w:sz="4" w:space="0" w:color="000000"/>
            </w:tcBorders>
            <w:noWrap/>
            <w:vAlign w:val="center"/>
          </w:tcPr>
          <w:p w14:paraId="317889CB" w14:textId="0814DEF0" w:rsidR="007A6764" w:rsidRPr="007A6764" w:rsidRDefault="007A6764" w:rsidP="007A6764">
            <w:pPr>
              <w:pStyle w:val="TableRight"/>
            </w:pPr>
            <w:r w:rsidRPr="007A6764">
              <w:t>20</w:t>
            </w:r>
          </w:p>
        </w:tc>
        <w:tc>
          <w:tcPr>
            <w:tcW w:w="478" w:type="dxa"/>
            <w:tcBorders>
              <w:left w:val="single" w:sz="4" w:space="0" w:color="000000"/>
            </w:tcBorders>
            <w:noWrap/>
            <w:vAlign w:val="center"/>
          </w:tcPr>
          <w:p w14:paraId="784AF29B" w14:textId="25FAB98F" w:rsidR="007A6764" w:rsidRPr="00F47EFE" w:rsidRDefault="007A6764" w:rsidP="007A6764">
            <w:pPr>
              <w:pStyle w:val="TableRight"/>
            </w:pPr>
            <w:r w:rsidRPr="00F47EFE">
              <w:t>0.00</w:t>
            </w:r>
          </w:p>
        </w:tc>
        <w:tc>
          <w:tcPr>
            <w:tcW w:w="478" w:type="dxa"/>
            <w:tcBorders>
              <w:right w:val="single" w:sz="4" w:space="0" w:color="000000"/>
            </w:tcBorders>
            <w:noWrap/>
            <w:vAlign w:val="center"/>
          </w:tcPr>
          <w:p w14:paraId="6E4A178C" w14:textId="29FC73C5" w:rsidR="007A6764" w:rsidRPr="00A424B2" w:rsidRDefault="00A424B2" w:rsidP="007A6764">
            <w:pPr>
              <w:pStyle w:val="TableRight"/>
            </w:pPr>
            <w:r w:rsidRPr="00A424B2">
              <w:t>0.05</w:t>
            </w:r>
          </w:p>
        </w:tc>
        <w:tc>
          <w:tcPr>
            <w:tcW w:w="478" w:type="dxa"/>
            <w:tcBorders>
              <w:left w:val="single" w:sz="4" w:space="0" w:color="000000"/>
            </w:tcBorders>
            <w:noWrap/>
            <w:hideMark/>
          </w:tcPr>
          <w:p w14:paraId="2B763DC9" w14:textId="353B6C72" w:rsidR="007A6764" w:rsidRPr="00F47EFE" w:rsidRDefault="007A6764" w:rsidP="007A6764">
            <w:pPr>
              <w:pStyle w:val="TableRight"/>
            </w:pPr>
            <w:r w:rsidRPr="00F47EFE">
              <w:t>0.13</w:t>
            </w:r>
          </w:p>
        </w:tc>
        <w:tc>
          <w:tcPr>
            <w:tcW w:w="478" w:type="dxa"/>
            <w:tcBorders>
              <w:right w:val="single" w:sz="4" w:space="0" w:color="000000"/>
            </w:tcBorders>
          </w:tcPr>
          <w:p w14:paraId="722D1F75" w14:textId="1B72D0EC" w:rsidR="007A6764" w:rsidRPr="00A424B2" w:rsidRDefault="00A424B2" w:rsidP="007A6764">
            <w:pPr>
              <w:pStyle w:val="TableRight"/>
            </w:pPr>
            <w:r w:rsidRPr="00A424B2">
              <w:t>0.58</w:t>
            </w:r>
          </w:p>
        </w:tc>
        <w:tc>
          <w:tcPr>
            <w:tcW w:w="478" w:type="dxa"/>
            <w:tcBorders>
              <w:left w:val="single" w:sz="4" w:space="0" w:color="000000"/>
            </w:tcBorders>
            <w:noWrap/>
            <w:vAlign w:val="center"/>
          </w:tcPr>
          <w:p w14:paraId="481CCABB" w14:textId="0856EF30" w:rsidR="007A6764" w:rsidRPr="0030662B" w:rsidRDefault="007A6764" w:rsidP="007A6764">
            <w:pPr>
              <w:pStyle w:val="TableRight"/>
            </w:pPr>
            <w:r w:rsidRPr="0030662B">
              <w:t>46</w:t>
            </w:r>
          </w:p>
        </w:tc>
        <w:tc>
          <w:tcPr>
            <w:tcW w:w="478" w:type="dxa"/>
            <w:tcBorders>
              <w:right w:val="single" w:sz="4" w:space="0" w:color="000000"/>
            </w:tcBorders>
            <w:noWrap/>
            <w:vAlign w:val="center"/>
          </w:tcPr>
          <w:p w14:paraId="139A5243" w14:textId="54636753" w:rsidR="007A6764" w:rsidRPr="0030662B" w:rsidRDefault="0030662B" w:rsidP="007A6764">
            <w:pPr>
              <w:pStyle w:val="TableRight"/>
            </w:pPr>
            <w:r w:rsidRPr="0030662B">
              <w:t>20</w:t>
            </w:r>
          </w:p>
        </w:tc>
        <w:tc>
          <w:tcPr>
            <w:tcW w:w="496" w:type="dxa"/>
            <w:tcBorders>
              <w:left w:val="single" w:sz="4" w:space="0" w:color="000000"/>
            </w:tcBorders>
            <w:noWrap/>
            <w:hideMark/>
          </w:tcPr>
          <w:p w14:paraId="22527E27" w14:textId="054576AD" w:rsidR="007A6764" w:rsidRPr="007A6764" w:rsidRDefault="007A6764" w:rsidP="007A6764">
            <w:pPr>
              <w:pStyle w:val="TableRight"/>
            </w:pPr>
            <w:r w:rsidRPr="007A6764">
              <w:t>46</w:t>
            </w:r>
          </w:p>
        </w:tc>
        <w:tc>
          <w:tcPr>
            <w:tcW w:w="544" w:type="dxa"/>
            <w:tcBorders>
              <w:right w:val="single" w:sz="4" w:space="0" w:color="000000"/>
            </w:tcBorders>
          </w:tcPr>
          <w:p w14:paraId="51BE5F48" w14:textId="67C99C33" w:rsidR="007A6764" w:rsidRPr="0030662B" w:rsidRDefault="0030662B" w:rsidP="007A6764">
            <w:pPr>
              <w:pStyle w:val="TableRight"/>
            </w:pPr>
            <w:r w:rsidRPr="0030662B">
              <w:t>20</w:t>
            </w:r>
          </w:p>
        </w:tc>
        <w:tc>
          <w:tcPr>
            <w:tcW w:w="624" w:type="dxa"/>
            <w:tcBorders>
              <w:left w:val="single" w:sz="4" w:space="0" w:color="000000"/>
            </w:tcBorders>
            <w:noWrap/>
            <w:vAlign w:val="center"/>
          </w:tcPr>
          <w:p w14:paraId="0F5A2114" w14:textId="71EC3239" w:rsidR="007A6764" w:rsidRPr="007A6764" w:rsidRDefault="007A6764" w:rsidP="007A6764">
            <w:pPr>
              <w:pStyle w:val="TableRight"/>
            </w:pPr>
            <w:r w:rsidRPr="007A6764">
              <w:t>0.15</w:t>
            </w:r>
          </w:p>
        </w:tc>
        <w:tc>
          <w:tcPr>
            <w:tcW w:w="653" w:type="dxa"/>
            <w:tcBorders>
              <w:right w:val="single" w:sz="4" w:space="0" w:color="000000"/>
            </w:tcBorders>
            <w:noWrap/>
            <w:vAlign w:val="center"/>
          </w:tcPr>
          <w:p w14:paraId="0FB3C087" w14:textId="1D349AC6" w:rsidR="007A6764" w:rsidRPr="0030662B" w:rsidRDefault="0030662B" w:rsidP="007A6764">
            <w:pPr>
              <w:pStyle w:val="TableRight"/>
            </w:pPr>
            <w:r w:rsidRPr="0030662B">
              <w:t>0.06</w:t>
            </w:r>
          </w:p>
        </w:tc>
        <w:tc>
          <w:tcPr>
            <w:tcW w:w="652" w:type="dxa"/>
            <w:tcBorders>
              <w:left w:val="single" w:sz="4" w:space="0" w:color="000000"/>
            </w:tcBorders>
            <w:noWrap/>
            <w:vAlign w:val="center"/>
            <w:hideMark/>
          </w:tcPr>
          <w:p w14:paraId="7DEDC0B9" w14:textId="143FE88B" w:rsidR="007A6764" w:rsidRPr="007A6764" w:rsidRDefault="007A6764" w:rsidP="007A6764">
            <w:pPr>
              <w:pStyle w:val="TableRight"/>
            </w:pPr>
            <w:r w:rsidRPr="007A6764">
              <w:t>0.15</w:t>
            </w:r>
          </w:p>
        </w:tc>
        <w:tc>
          <w:tcPr>
            <w:tcW w:w="655" w:type="dxa"/>
            <w:tcBorders>
              <w:right w:val="single" w:sz="4" w:space="0" w:color="000000"/>
            </w:tcBorders>
            <w:vAlign w:val="center"/>
          </w:tcPr>
          <w:p w14:paraId="25077690" w14:textId="57CCEB12" w:rsidR="007A6764" w:rsidRPr="007F7208" w:rsidRDefault="0030662B" w:rsidP="007A6764">
            <w:pPr>
              <w:pStyle w:val="TableRight"/>
            </w:pPr>
            <w:r w:rsidRPr="007F7208">
              <w:t>0.06</w:t>
            </w:r>
          </w:p>
        </w:tc>
      </w:tr>
      <w:tr w:rsidR="007A6764" w:rsidRPr="00F47EFE" w14:paraId="491DACED" w14:textId="77777777" w:rsidTr="0052296D">
        <w:tc>
          <w:tcPr>
            <w:tcW w:w="1830" w:type="dxa"/>
            <w:tcBorders>
              <w:right w:val="single" w:sz="4" w:space="0" w:color="000000"/>
            </w:tcBorders>
            <w:noWrap/>
            <w:tcMar>
              <w:left w:w="57" w:type="dxa"/>
            </w:tcMar>
            <w:vAlign w:val="center"/>
            <w:hideMark/>
          </w:tcPr>
          <w:p w14:paraId="313B8D58" w14:textId="77777777" w:rsidR="007A6764" w:rsidRPr="00F47EFE" w:rsidRDefault="007A6764" w:rsidP="007A6764">
            <w:pPr>
              <w:pStyle w:val="TableLeft"/>
            </w:pPr>
            <w:r w:rsidRPr="00F47EFE">
              <w:t>HFC-236fa</w:t>
            </w:r>
          </w:p>
        </w:tc>
        <w:tc>
          <w:tcPr>
            <w:tcW w:w="487" w:type="dxa"/>
            <w:tcBorders>
              <w:left w:val="single" w:sz="4" w:space="0" w:color="000000"/>
              <w:bottom w:val="nil"/>
            </w:tcBorders>
            <w:noWrap/>
            <w:vAlign w:val="center"/>
          </w:tcPr>
          <w:p w14:paraId="54AA24D6" w14:textId="682AA8AB" w:rsidR="007A6764" w:rsidRPr="00F47EFE" w:rsidRDefault="007A6764" w:rsidP="007A6764">
            <w:pPr>
              <w:pStyle w:val="TableRight"/>
            </w:pPr>
            <w:r w:rsidRPr="00F47EFE">
              <w:rPr>
                <w:rFonts w:asciiTheme="minorHAnsi" w:hAnsiTheme="minorHAnsi"/>
                <w:szCs w:val="20"/>
              </w:rPr>
              <w:t>0.20</w:t>
            </w:r>
          </w:p>
        </w:tc>
        <w:tc>
          <w:tcPr>
            <w:tcW w:w="478" w:type="dxa"/>
            <w:tcBorders>
              <w:bottom w:val="nil"/>
              <w:right w:val="single" w:sz="4" w:space="0" w:color="000000"/>
            </w:tcBorders>
            <w:noWrap/>
            <w:vAlign w:val="center"/>
          </w:tcPr>
          <w:p w14:paraId="1E54049B" w14:textId="0205BF5B" w:rsidR="007A6764" w:rsidRPr="007A6764" w:rsidRDefault="007A6764" w:rsidP="007A6764">
            <w:pPr>
              <w:pStyle w:val="TableRight"/>
              <w:rPr>
                <w:rFonts w:asciiTheme="minorHAnsi" w:hAnsiTheme="minorHAnsi"/>
                <w:szCs w:val="20"/>
              </w:rPr>
            </w:pPr>
          </w:p>
        </w:tc>
        <w:tc>
          <w:tcPr>
            <w:tcW w:w="478" w:type="dxa"/>
            <w:tcBorders>
              <w:left w:val="single" w:sz="4" w:space="0" w:color="000000"/>
            </w:tcBorders>
            <w:noWrap/>
            <w:vAlign w:val="center"/>
          </w:tcPr>
          <w:p w14:paraId="18416023" w14:textId="7F966EB1" w:rsidR="007A6764" w:rsidRPr="00F47EFE" w:rsidRDefault="007A6764" w:rsidP="007A6764">
            <w:pPr>
              <w:pStyle w:val="TableRight"/>
            </w:pPr>
            <w:r w:rsidRPr="00F47EFE">
              <w:t>0.00</w:t>
            </w:r>
          </w:p>
        </w:tc>
        <w:tc>
          <w:tcPr>
            <w:tcW w:w="478" w:type="dxa"/>
            <w:tcBorders>
              <w:bottom w:val="nil"/>
              <w:right w:val="single" w:sz="4" w:space="0" w:color="000000"/>
            </w:tcBorders>
            <w:noWrap/>
            <w:vAlign w:val="center"/>
          </w:tcPr>
          <w:p w14:paraId="1F11F08A" w14:textId="54F22069" w:rsidR="007A6764" w:rsidRPr="00A424B2" w:rsidRDefault="00A424B2" w:rsidP="007A6764">
            <w:pPr>
              <w:pStyle w:val="TableRight"/>
            </w:pPr>
            <w:r w:rsidRPr="00A424B2">
              <w:t>0.08</w:t>
            </w:r>
          </w:p>
        </w:tc>
        <w:tc>
          <w:tcPr>
            <w:tcW w:w="478" w:type="dxa"/>
            <w:tcBorders>
              <w:left w:val="single" w:sz="4" w:space="0" w:color="000000"/>
            </w:tcBorders>
            <w:noWrap/>
            <w:hideMark/>
          </w:tcPr>
          <w:p w14:paraId="0E459F19" w14:textId="77777777" w:rsidR="007A6764" w:rsidRPr="00F47EFE" w:rsidRDefault="007A6764" w:rsidP="007A6764">
            <w:pPr>
              <w:pStyle w:val="TableRight"/>
            </w:pPr>
          </w:p>
        </w:tc>
        <w:tc>
          <w:tcPr>
            <w:tcW w:w="478" w:type="dxa"/>
            <w:tcBorders>
              <w:bottom w:val="nil"/>
              <w:right w:val="single" w:sz="4" w:space="0" w:color="000000"/>
            </w:tcBorders>
          </w:tcPr>
          <w:p w14:paraId="1FF54811" w14:textId="77777777" w:rsidR="007A6764" w:rsidRPr="00A424B2" w:rsidRDefault="007A6764" w:rsidP="007A6764">
            <w:pPr>
              <w:pStyle w:val="TableRight"/>
            </w:pPr>
          </w:p>
        </w:tc>
        <w:tc>
          <w:tcPr>
            <w:tcW w:w="478" w:type="dxa"/>
            <w:tcBorders>
              <w:left w:val="single" w:sz="4" w:space="0" w:color="000000"/>
            </w:tcBorders>
            <w:noWrap/>
            <w:vAlign w:val="center"/>
          </w:tcPr>
          <w:p w14:paraId="1FDA80AE" w14:textId="74015AA1" w:rsidR="007A6764" w:rsidRPr="0030662B" w:rsidRDefault="007A6764" w:rsidP="007A6764">
            <w:pPr>
              <w:pStyle w:val="TableRight"/>
            </w:pPr>
            <w:r w:rsidRPr="0030662B">
              <w:t>0.20</w:t>
            </w:r>
          </w:p>
        </w:tc>
        <w:tc>
          <w:tcPr>
            <w:tcW w:w="478" w:type="dxa"/>
            <w:tcBorders>
              <w:bottom w:val="nil"/>
              <w:right w:val="single" w:sz="4" w:space="0" w:color="000000"/>
            </w:tcBorders>
            <w:noWrap/>
            <w:vAlign w:val="center"/>
          </w:tcPr>
          <w:p w14:paraId="1C875826" w14:textId="047FBC0A" w:rsidR="007A6764" w:rsidRPr="0030662B" w:rsidRDefault="0030662B" w:rsidP="007A6764">
            <w:pPr>
              <w:pStyle w:val="TableRight"/>
            </w:pPr>
            <w:r w:rsidRPr="0030662B">
              <w:t>0.08</w:t>
            </w:r>
          </w:p>
        </w:tc>
        <w:tc>
          <w:tcPr>
            <w:tcW w:w="496" w:type="dxa"/>
            <w:tcBorders>
              <w:left w:val="single" w:sz="4" w:space="0" w:color="000000"/>
            </w:tcBorders>
            <w:noWrap/>
            <w:hideMark/>
          </w:tcPr>
          <w:p w14:paraId="0F4D617B" w14:textId="2B8E708C" w:rsidR="007A6764" w:rsidRPr="007A6764" w:rsidRDefault="007A6764" w:rsidP="007A6764">
            <w:pPr>
              <w:pStyle w:val="TableRight"/>
            </w:pPr>
            <w:r w:rsidRPr="007A6764">
              <w:t>0.20</w:t>
            </w:r>
          </w:p>
        </w:tc>
        <w:tc>
          <w:tcPr>
            <w:tcW w:w="544" w:type="dxa"/>
            <w:tcBorders>
              <w:bottom w:val="nil"/>
              <w:right w:val="single" w:sz="4" w:space="0" w:color="000000"/>
            </w:tcBorders>
          </w:tcPr>
          <w:p w14:paraId="26A15D96" w14:textId="3C7A463D" w:rsidR="007A6764" w:rsidRPr="0030662B" w:rsidRDefault="0030662B" w:rsidP="007A6764">
            <w:pPr>
              <w:pStyle w:val="TableRight"/>
            </w:pPr>
            <w:r w:rsidRPr="0030662B">
              <w:t>0.08</w:t>
            </w:r>
          </w:p>
        </w:tc>
        <w:tc>
          <w:tcPr>
            <w:tcW w:w="624" w:type="dxa"/>
            <w:tcBorders>
              <w:left w:val="single" w:sz="4" w:space="0" w:color="000000"/>
            </w:tcBorders>
            <w:noWrap/>
            <w:vAlign w:val="center"/>
          </w:tcPr>
          <w:p w14:paraId="17901C49" w14:textId="45DF0030" w:rsidR="007A6764" w:rsidRPr="007A6764" w:rsidRDefault="007A6764" w:rsidP="007A6764">
            <w:pPr>
              <w:pStyle w:val="TableRight"/>
            </w:pPr>
            <w:r w:rsidRPr="007A6764">
              <w:t>0.00</w:t>
            </w:r>
          </w:p>
        </w:tc>
        <w:tc>
          <w:tcPr>
            <w:tcW w:w="653" w:type="dxa"/>
            <w:tcBorders>
              <w:bottom w:val="nil"/>
              <w:right w:val="single" w:sz="4" w:space="0" w:color="000000"/>
            </w:tcBorders>
            <w:noWrap/>
            <w:vAlign w:val="center"/>
          </w:tcPr>
          <w:p w14:paraId="0E99D95D" w14:textId="06226890" w:rsidR="007A6764" w:rsidRPr="0030662B" w:rsidRDefault="0030662B" w:rsidP="007A6764">
            <w:pPr>
              <w:pStyle w:val="TableRight"/>
            </w:pPr>
            <w:r w:rsidRPr="0030662B">
              <w:t>0.00</w:t>
            </w:r>
          </w:p>
        </w:tc>
        <w:tc>
          <w:tcPr>
            <w:tcW w:w="652" w:type="dxa"/>
            <w:tcBorders>
              <w:left w:val="single" w:sz="4" w:space="0" w:color="000000"/>
            </w:tcBorders>
            <w:noWrap/>
            <w:vAlign w:val="center"/>
            <w:hideMark/>
          </w:tcPr>
          <w:p w14:paraId="3F348B25" w14:textId="1E29E642" w:rsidR="007A6764" w:rsidRPr="007A6764" w:rsidRDefault="007A6764" w:rsidP="007A6764">
            <w:pPr>
              <w:pStyle w:val="TableRight"/>
            </w:pPr>
            <w:r w:rsidRPr="007A6764">
              <w:t>0.00</w:t>
            </w:r>
          </w:p>
        </w:tc>
        <w:tc>
          <w:tcPr>
            <w:tcW w:w="655" w:type="dxa"/>
            <w:tcBorders>
              <w:bottom w:val="nil"/>
              <w:right w:val="single" w:sz="4" w:space="0" w:color="000000"/>
            </w:tcBorders>
            <w:vAlign w:val="center"/>
          </w:tcPr>
          <w:p w14:paraId="5DCAD36C" w14:textId="6B62FD95" w:rsidR="007A6764" w:rsidRPr="007F7208" w:rsidRDefault="0030662B" w:rsidP="007A6764">
            <w:pPr>
              <w:pStyle w:val="TableRight"/>
            </w:pPr>
            <w:r w:rsidRPr="007F7208">
              <w:t>0.00</w:t>
            </w:r>
          </w:p>
        </w:tc>
      </w:tr>
      <w:tr w:rsidR="00285408" w:rsidRPr="00F47EFE" w14:paraId="167D8803"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127FE002" w14:textId="77777777" w:rsidR="007A6764" w:rsidRPr="00F47EFE" w:rsidRDefault="007A6764" w:rsidP="007A6764">
            <w:pPr>
              <w:pStyle w:val="TableLeft"/>
            </w:pPr>
            <w:r w:rsidRPr="00F47EFE">
              <w:t>HFC-245fa</w:t>
            </w:r>
          </w:p>
        </w:tc>
        <w:tc>
          <w:tcPr>
            <w:tcW w:w="487" w:type="dxa"/>
            <w:tcBorders>
              <w:left w:val="single" w:sz="4" w:space="0" w:color="000000"/>
            </w:tcBorders>
            <w:noWrap/>
            <w:vAlign w:val="center"/>
          </w:tcPr>
          <w:p w14:paraId="4EC17362" w14:textId="514DC202" w:rsidR="007A6764" w:rsidRPr="00F47EFE" w:rsidRDefault="007A6764" w:rsidP="007A6764">
            <w:pPr>
              <w:pStyle w:val="TableRight"/>
            </w:pPr>
            <w:r w:rsidRPr="00F47EFE">
              <w:t>38</w:t>
            </w:r>
          </w:p>
        </w:tc>
        <w:tc>
          <w:tcPr>
            <w:tcW w:w="478" w:type="dxa"/>
            <w:tcBorders>
              <w:right w:val="single" w:sz="4" w:space="0" w:color="000000"/>
            </w:tcBorders>
            <w:noWrap/>
            <w:vAlign w:val="center"/>
          </w:tcPr>
          <w:p w14:paraId="6E745B74" w14:textId="23B95636" w:rsidR="007A6764" w:rsidRPr="007A6764" w:rsidRDefault="007A6764" w:rsidP="007A6764">
            <w:pPr>
              <w:pStyle w:val="TableRight"/>
            </w:pPr>
            <w:r w:rsidRPr="007A6764">
              <w:t>31</w:t>
            </w:r>
          </w:p>
        </w:tc>
        <w:tc>
          <w:tcPr>
            <w:tcW w:w="478" w:type="dxa"/>
            <w:tcBorders>
              <w:left w:val="single" w:sz="4" w:space="0" w:color="000000"/>
            </w:tcBorders>
            <w:noWrap/>
            <w:vAlign w:val="center"/>
          </w:tcPr>
          <w:p w14:paraId="00E55DB7" w14:textId="22B84960" w:rsidR="007A6764" w:rsidRPr="00F47EFE" w:rsidRDefault="007A6764" w:rsidP="007A6764">
            <w:pPr>
              <w:pStyle w:val="TableRight"/>
            </w:pPr>
            <w:r w:rsidRPr="00F47EFE">
              <w:t>0.02</w:t>
            </w:r>
          </w:p>
        </w:tc>
        <w:tc>
          <w:tcPr>
            <w:tcW w:w="478" w:type="dxa"/>
            <w:tcBorders>
              <w:right w:val="single" w:sz="4" w:space="0" w:color="000000"/>
            </w:tcBorders>
            <w:noWrap/>
            <w:vAlign w:val="center"/>
          </w:tcPr>
          <w:p w14:paraId="7A48F098" w14:textId="253BB16E" w:rsidR="007A6764" w:rsidRPr="00A424B2" w:rsidRDefault="00A424B2" w:rsidP="00A424B2">
            <w:pPr>
              <w:pStyle w:val="TableRight"/>
            </w:pPr>
            <w:r w:rsidRPr="00A424B2">
              <w:t>0.04</w:t>
            </w:r>
          </w:p>
        </w:tc>
        <w:tc>
          <w:tcPr>
            <w:tcW w:w="478" w:type="dxa"/>
            <w:tcBorders>
              <w:left w:val="single" w:sz="4" w:space="0" w:color="000000"/>
            </w:tcBorders>
            <w:noWrap/>
            <w:hideMark/>
          </w:tcPr>
          <w:p w14:paraId="5B43037C" w14:textId="262A3EE6" w:rsidR="007A6764" w:rsidRPr="00F47EFE" w:rsidRDefault="007A6764" w:rsidP="007A6764">
            <w:pPr>
              <w:pStyle w:val="TableRight"/>
            </w:pPr>
            <w:r w:rsidRPr="00F47EFE">
              <w:t>2.8</w:t>
            </w:r>
          </w:p>
        </w:tc>
        <w:tc>
          <w:tcPr>
            <w:tcW w:w="478" w:type="dxa"/>
            <w:tcBorders>
              <w:right w:val="single" w:sz="4" w:space="0" w:color="000000"/>
            </w:tcBorders>
          </w:tcPr>
          <w:p w14:paraId="34E992A0" w14:textId="1EC5BD29" w:rsidR="007A6764" w:rsidRPr="00A424B2" w:rsidRDefault="00A424B2" w:rsidP="007A6764">
            <w:pPr>
              <w:pStyle w:val="TableRight"/>
            </w:pPr>
            <w:r w:rsidRPr="00A424B2">
              <w:t>2.7</w:t>
            </w:r>
          </w:p>
        </w:tc>
        <w:tc>
          <w:tcPr>
            <w:tcW w:w="478" w:type="dxa"/>
            <w:tcBorders>
              <w:left w:val="single" w:sz="4" w:space="0" w:color="000000"/>
            </w:tcBorders>
            <w:noWrap/>
            <w:vAlign w:val="center"/>
          </w:tcPr>
          <w:p w14:paraId="7FAAD126" w14:textId="34308A1F" w:rsidR="007A6764" w:rsidRPr="0030662B" w:rsidRDefault="007A6764" w:rsidP="007A6764">
            <w:pPr>
              <w:pStyle w:val="TableRight"/>
            </w:pPr>
            <w:r w:rsidRPr="0030662B">
              <w:t>38</w:t>
            </w:r>
          </w:p>
        </w:tc>
        <w:tc>
          <w:tcPr>
            <w:tcW w:w="478" w:type="dxa"/>
            <w:tcBorders>
              <w:right w:val="single" w:sz="4" w:space="0" w:color="000000"/>
            </w:tcBorders>
            <w:noWrap/>
            <w:vAlign w:val="center"/>
          </w:tcPr>
          <w:p w14:paraId="57269484" w14:textId="335D79CA" w:rsidR="007A6764" w:rsidRPr="0030662B" w:rsidRDefault="0030662B" w:rsidP="007A6764">
            <w:pPr>
              <w:pStyle w:val="TableRight"/>
            </w:pPr>
            <w:r w:rsidRPr="0030662B">
              <w:t>31</w:t>
            </w:r>
          </w:p>
        </w:tc>
        <w:tc>
          <w:tcPr>
            <w:tcW w:w="496" w:type="dxa"/>
            <w:tcBorders>
              <w:left w:val="single" w:sz="4" w:space="0" w:color="000000"/>
            </w:tcBorders>
            <w:noWrap/>
            <w:hideMark/>
          </w:tcPr>
          <w:p w14:paraId="7E1C7393" w14:textId="656FEFB8" w:rsidR="007A6764" w:rsidRPr="007A6764" w:rsidRDefault="007A6764" w:rsidP="007A6764">
            <w:pPr>
              <w:pStyle w:val="TableRight"/>
            </w:pPr>
            <w:r w:rsidRPr="007A6764">
              <w:t>35</w:t>
            </w:r>
          </w:p>
        </w:tc>
        <w:tc>
          <w:tcPr>
            <w:tcW w:w="544" w:type="dxa"/>
            <w:tcBorders>
              <w:right w:val="single" w:sz="4" w:space="0" w:color="000000"/>
            </w:tcBorders>
          </w:tcPr>
          <w:p w14:paraId="248AD6A0" w14:textId="39E579B6" w:rsidR="007A6764" w:rsidRPr="0030662B" w:rsidRDefault="0030662B" w:rsidP="007A6764">
            <w:pPr>
              <w:pStyle w:val="TableRight"/>
            </w:pPr>
            <w:r w:rsidRPr="0030662B">
              <w:t>29</w:t>
            </w:r>
          </w:p>
        </w:tc>
        <w:tc>
          <w:tcPr>
            <w:tcW w:w="624" w:type="dxa"/>
            <w:tcBorders>
              <w:left w:val="single" w:sz="4" w:space="0" w:color="000000"/>
            </w:tcBorders>
            <w:noWrap/>
            <w:vAlign w:val="center"/>
          </w:tcPr>
          <w:p w14:paraId="7D58744A" w14:textId="69691C5A" w:rsidR="007A6764" w:rsidRPr="007A6764" w:rsidRDefault="007A6764" w:rsidP="007A6764">
            <w:pPr>
              <w:pStyle w:val="TableRight"/>
            </w:pPr>
            <w:r w:rsidRPr="007A6764">
              <w:t>0.04</w:t>
            </w:r>
          </w:p>
        </w:tc>
        <w:tc>
          <w:tcPr>
            <w:tcW w:w="653" w:type="dxa"/>
            <w:tcBorders>
              <w:right w:val="single" w:sz="4" w:space="0" w:color="000000"/>
            </w:tcBorders>
            <w:noWrap/>
            <w:vAlign w:val="center"/>
          </w:tcPr>
          <w:p w14:paraId="4572359E" w14:textId="71120C7D" w:rsidR="007A6764" w:rsidRPr="0030662B" w:rsidRDefault="0030662B" w:rsidP="007A6764">
            <w:pPr>
              <w:pStyle w:val="TableRight"/>
            </w:pPr>
            <w:r w:rsidRPr="0030662B">
              <w:t>0.03</w:t>
            </w:r>
          </w:p>
        </w:tc>
        <w:tc>
          <w:tcPr>
            <w:tcW w:w="652" w:type="dxa"/>
            <w:tcBorders>
              <w:left w:val="single" w:sz="4" w:space="0" w:color="000000"/>
            </w:tcBorders>
            <w:noWrap/>
            <w:vAlign w:val="center"/>
            <w:hideMark/>
          </w:tcPr>
          <w:p w14:paraId="497FB641" w14:textId="0819BAA8" w:rsidR="007A6764" w:rsidRPr="007A6764" w:rsidRDefault="007A6764" w:rsidP="007A6764">
            <w:pPr>
              <w:pStyle w:val="TableRight"/>
            </w:pPr>
            <w:r w:rsidRPr="007A6764">
              <w:t>0.04</w:t>
            </w:r>
          </w:p>
        </w:tc>
        <w:tc>
          <w:tcPr>
            <w:tcW w:w="655" w:type="dxa"/>
            <w:tcBorders>
              <w:right w:val="single" w:sz="4" w:space="0" w:color="000000"/>
            </w:tcBorders>
            <w:vAlign w:val="center"/>
          </w:tcPr>
          <w:p w14:paraId="437FBCDF" w14:textId="4FA73A7C" w:rsidR="007A6764" w:rsidRPr="007F7208" w:rsidRDefault="0030662B" w:rsidP="007A6764">
            <w:pPr>
              <w:pStyle w:val="TableRight"/>
            </w:pPr>
            <w:r w:rsidRPr="007F7208">
              <w:t>0.03</w:t>
            </w:r>
          </w:p>
        </w:tc>
      </w:tr>
      <w:tr w:rsidR="007A6764" w:rsidRPr="00F47EFE" w14:paraId="2A1E5EEC" w14:textId="77777777" w:rsidTr="0052296D">
        <w:tc>
          <w:tcPr>
            <w:tcW w:w="1830" w:type="dxa"/>
            <w:tcBorders>
              <w:right w:val="single" w:sz="4" w:space="0" w:color="000000"/>
            </w:tcBorders>
            <w:noWrap/>
            <w:tcMar>
              <w:left w:w="57" w:type="dxa"/>
            </w:tcMar>
            <w:vAlign w:val="center"/>
            <w:hideMark/>
          </w:tcPr>
          <w:p w14:paraId="68D79C20" w14:textId="77777777" w:rsidR="007A6764" w:rsidRPr="00F47EFE" w:rsidRDefault="007A6764" w:rsidP="007A6764">
            <w:pPr>
              <w:pStyle w:val="TableLeft"/>
            </w:pPr>
            <w:r w:rsidRPr="00F47EFE">
              <w:t>HFC-365mfc</w:t>
            </w:r>
          </w:p>
        </w:tc>
        <w:tc>
          <w:tcPr>
            <w:tcW w:w="487" w:type="dxa"/>
            <w:tcBorders>
              <w:left w:val="single" w:sz="4" w:space="0" w:color="000000"/>
              <w:bottom w:val="nil"/>
            </w:tcBorders>
            <w:noWrap/>
            <w:vAlign w:val="center"/>
          </w:tcPr>
          <w:p w14:paraId="328D6AF1" w14:textId="5F44C74D" w:rsidR="007A6764" w:rsidRPr="00F47EFE" w:rsidRDefault="007A6764" w:rsidP="007A6764">
            <w:pPr>
              <w:pStyle w:val="TableRight"/>
            </w:pPr>
            <w:r w:rsidRPr="00F47EFE">
              <w:t>52</w:t>
            </w:r>
          </w:p>
        </w:tc>
        <w:tc>
          <w:tcPr>
            <w:tcW w:w="478" w:type="dxa"/>
            <w:tcBorders>
              <w:bottom w:val="nil"/>
              <w:right w:val="single" w:sz="4" w:space="0" w:color="000000"/>
            </w:tcBorders>
            <w:noWrap/>
            <w:vAlign w:val="center"/>
          </w:tcPr>
          <w:p w14:paraId="764C67EE" w14:textId="182D11DD" w:rsidR="007A6764" w:rsidRPr="007A6764" w:rsidRDefault="007A6764" w:rsidP="007A6764">
            <w:pPr>
              <w:pStyle w:val="TableRight"/>
            </w:pPr>
            <w:r w:rsidRPr="007A6764">
              <w:t>34</w:t>
            </w:r>
          </w:p>
        </w:tc>
        <w:tc>
          <w:tcPr>
            <w:tcW w:w="478" w:type="dxa"/>
            <w:tcBorders>
              <w:left w:val="single" w:sz="4" w:space="0" w:color="000000"/>
            </w:tcBorders>
            <w:noWrap/>
            <w:vAlign w:val="center"/>
          </w:tcPr>
          <w:p w14:paraId="6C3C0121" w14:textId="77777777" w:rsidR="007A6764" w:rsidRPr="00F47EFE" w:rsidRDefault="007A6764" w:rsidP="007A6764">
            <w:pPr>
              <w:pStyle w:val="TableRight"/>
            </w:pPr>
          </w:p>
        </w:tc>
        <w:tc>
          <w:tcPr>
            <w:tcW w:w="478" w:type="dxa"/>
            <w:tcBorders>
              <w:bottom w:val="nil"/>
              <w:right w:val="single" w:sz="4" w:space="0" w:color="000000"/>
            </w:tcBorders>
            <w:noWrap/>
            <w:vAlign w:val="center"/>
          </w:tcPr>
          <w:p w14:paraId="55044FF0" w14:textId="7E129157" w:rsidR="007A6764" w:rsidRPr="00A424B2" w:rsidRDefault="007A6764" w:rsidP="007A6764">
            <w:pPr>
              <w:pStyle w:val="TableRight"/>
              <w:rPr>
                <w:rFonts w:asciiTheme="minorHAnsi" w:hAnsiTheme="minorHAnsi"/>
                <w:szCs w:val="20"/>
              </w:rPr>
            </w:pPr>
          </w:p>
        </w:tc>
        <w:tc>
          <w:tcPr>
            <w:tcW w:w="478" w:type="dxa"/>
            <w:tcBorders>
              <w:left w:val="single" w:sz="4" w:space="0" w:color="000000"/>
            </w:tcBorders>
            <w:noWrap/>
            <w:hideMark/>
          </w:tcPr>
          <w:p w14:paraId="217B9B42" w14:textId="65B123FF" w:rsidR="007A6764" w:rsidRPr="00F47EFE" w:rsidRDefault="007A6764" w:rsidP="007A6764">
            <w:pPr>
              <w:pStyle w:val="TableRight"/>
            </w:pPr>
            <w:r w:rsidRPr="00F47EFE">
              <w:t>5.1</w:t>
            </w:r>
          </w:p>
        </w:tc>
        <w:tc>
          <w:tcPr>
            <w:tcW w:w="478" w:type="dxa"/>
            <w:tcBorders>
              <w:bottom w:val="nil"/>
              <w:right w:val="single" w:sz="4" w:space="0" w:color="000000"/>
            </w:tcBorders>
          </w:tcPr>
          <w:p w14:paraId="1DFFEA20" w14:textId="22F6960D" w:rsidR="007A6764" w:rsidRPr="00A424B2" w:rsidRDefault="00A424B2" w:rsidP="007A6764">
            <w:pPr>
              <w:pStyle w:val="TableRight"/>
            </w:pPr>
            <w:r w:rsidRPr="00A424B2">
              <w:t>2.8</w:t>
            </w:r>
          </w:p>
        </w:tc>
        <w:tc>
          <w:tcPr>
            <w:tcW w:w="478" w:type="dxa"/>
            <w:tcBorders>
              <w:left w:val="single" w:sz="4" w:space="0" w:color="000000"/>
            </w:tcBorders>
            <w:noWrap/>
            <w:vAlign w:val="center"/>
          </w:tcPr>
          <w:p w14:paraId="7DC59B79" w14:textId="4DDFC427" w:rsidR="007A6764" w:rsidRPr="0030662B" w:rsidRDefault="007A6764" w:rsidP="007A6764">
            <w:pPr>
              <w:pStyle w:val="TableRight"/>
            </w:pPr>
            <w:r w:rsidRPr="0030662B">
              <w:t>52</w:t>
            </w:r>
          </w:p>
        </w:tc>
        <w:tc>
          <w:tcPr>
            <w:tcW w:w="478" w:type="dxa"/>
            <w:tcBorders>
              <w:bottom w:val="nil"/>
              <w:right w:val="single" w:sz="4" w:space="0" w:color="000000"/>
            </w:tcBorders>
            <w:noWrap/>
            <w:vAlign w:val="center"/>
          </w:tcPr>
          <w:p w14:paraId="20EA6699" w14:textId="24161007" w:rsidR="007A6764" w:rsidRPr="0030662B" w:rsidRDefault="0030662B" w:rsidP="007A6764">
            <w:pPr>
              <w:pStyle w:val="TableRight"/>
            </w:pPr>
            <w:r w:rsidRPr="0030662B">
              <w:t>34</w:t>
            </w:r>
          </w:p>
        </w:tc>
        <w:tc>
          <w:tcPr>
            <w:tcW w:w="496" w:type="dxa"/>
            <w:tcBorders>
              <w:left w:val="single" w:sz="4" w:space="0" w:color="000000"/>
            </w:tcBorders>
            <w:noWrap/>
            <w:hideMark/>
          </w:tcPr>
          <w:p w14:paraId="5B6EB5F3" w14:textId="12D4E702" w:rsidR="007A6764" w:rsidRPr="007A6764" w:rsidRDefault="007A6764" w:rsidP="007A6764">
            <w:pPr>
              <w:pStyle w:val="TableRight"/>
            </w:pPr>
            <w:r w:rsidRPr="007A6764">
              <w:t>47</w:t>
            </w:r>
          </w:p>
        </w:tc>
        <w:tc>
          <w:tcPr>
            <w:tcW w:w="544" w:type="dxa"/>
            <w:tcBorders>
              <w:bottom w:val="nil"/>
              <w:right w:val="single" w:sz="4" w:space="0" w:color="000000"/>
            </w:tcBorders>
          </w:tcPr>
          <w:p w14:paraId="41471839" w14:textId="337B1602" w:rsidR="007A6764" w:rsidRPr="0030662B" w:rsidRDefault="0030662B" w:rsidP="007A6764">
            <w:pPr>
              <w:pStyle w:val="TableRight"/>
            </w:pPr>
            <w:r w:rsidRPr="0030662B">
              <w:t>31</w:t>
            </w:r>
          </w:p>
        </w:tc>
        <w:tc>
          <w:tcPr>
            <w:tcW w:w="624" w:type="dxa"/>
            <w:tcBorders>
              <w:left w:val="single" w:sz="4" w:space="0" w:color="000000"/>
            </w:tcBorders>
            <w:noWrap/>
            <w:vAlign w:val="center"/>
          </w:tcPr>
          <w:p w14:paraId="5F792097" w14:textId="20C5CF9F" w:rsidR="007A6764" w:rsidRPr="007A6764" w:rsidRDefault="007A6764" w:rsidP="007A6764">
            <w:pPr>
              <w:pStyle w:val="TableRight"/>
            </w:pPr>
            <w:r w:rsidRPr="007A6764">
              <w:t>0.04</w:t>
            </w:r>
          </w:p>
        </w:tc>
        <w:tc>
          <w:tcPr>
            <w:tcW w:w="653" w:type="dxa"/>
            <w:tcBorders>
              <w:bottom w:val="nil"/>
              <w:right w:val="single" w:sz="4" w:space="0" w:color="000000"/>
            </w:tcBorders>
            <w:noWrap/>
            <w:vAlign w:val="center"/>
          </w:tcPr>
          <w:p w14:paraId="44E4318C" w14:textId="5C760FBE" w:rsidR="007A6764" w:rsidRPr="0030662B" w:rsidRDefault="0030662B" w:rsidP="007A6764">
            <w:pPr>
              <w:pStyle w:val="TableRight"/>
            </w:pPr>
            <w:r w:rsidRPr="0030662B">
              <w:t>0.02</w:t>
            </w:r>
          </w:p>
        </w:tc>
        <w:tc>
          <w:tcPr>
            <w:tcW w:w="652" w:type="dxa"/>
            <w:tcBorders>
              <w:left w:val="single" w:sz="4" w:space="0" w:color="000000"/>
            </w:tcBorders>
            <w:noWrap/>
            <w:vAlign w:val="center"/>
            <w:hideMark/>
          </w:tcPr>
          <w:p w14:paraId="014DA8E5" w14:textId="3779B8F8" w:rsidR="007A6764" w:rsidRPr="007A6764" w:rsidRDefault="007A6764" w:rsidP="007A6764">
            <w:pPr>
              <w:pStyle w:val="TableRight"/>
            </w:pPr>
            <w:r w:rsidRPr="007A6764">
              <w:t>0.04</w:t>
            </w:r>
          </w:p>
        </w:tc>
        <w:tc>
          <w:tcPr>
            <w:tcW w:w="655" w:type="dxa"/>
            <w:tcBorders>
              <w:bottom w:val="nil"/>
              <w:right w:val="single" w:sz="4" w:space="0" w:color="000000"/>
            </w:tcBorders>
            <w:vAlign w:val="center"/>
          </w:tcPr>
          <w:p w14:paraId="1B551549" w14:textId="5D7B7C8A" w:rsidR="007A6764" w:rsidRPr="007F7208" w:rsidRDefault="0030662B" w:rsidP="007A6764">
            <w:pPr>
              <w:pStyle w:val="TableRight"/>
            </w:pPr>
            <w:r w:rsidRPr="007F7208">
              <w:t>0.02</w:t>
            </w:r>
          </w:p>
        </w:tc>
      </w:tr>
      <w:tr w:rsidR="00285408" w:rsidRPr="00F47EFE" w14:paraId="3031A3CB"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6A2C5B10" w14:textId="77777777" w:rsidR="007A6764" w:rsidRPr="00F47EFE" w:rsidRDefault="007A6764" w:rsidP="007A6764">
            <w:pPr>
              <w:pStyle w:val="TableLeft"/>
              <w:rPr>
                <w:b/>
              </w:rPr>
            </w:pPr>
            <w:r w:rsidRPr="00F47EFE">
              <w:rPr>
                <w:b/>
              </w:rPr>
              <w:t>total HFCs</w:t>
            </w:r>
          </w:p>
        </w:tc>
        <w:tc>
          <w:tcPr>
            <w:tcW w:w="487" w:type="dxa"/>
            <w:tcBorders>
              <w:left w:val="single" w:sz="4" w:space="0" w:color="000000"/>
            </w:tcBorders>
            <w:noWrap/>
            <w:vAlign w:val="center"/>
          </w:tcPr>
          <w:p w14:paraId="42AE5668" w14:textId="233CDE58" w:rsidR="007A6764" w:rsidRPr="00F47EFE" w:rsidRDefault="007A6764" w:rsidP="007A6764">
            <w:pPr>
              <w:pStyle w:val="TableRight"/>
              <w:rPr>
                <w:b/>
              </w:rPr>
            </w:pPr>
            <w:r w:rsidRPr="00F47EFE">
              <w:rPr>
                <w:b/>
              </w:rPr>
              <w:t>5664</w:t>
            </w:r>
          </w:p>
        </w:tc>
        <w:tc>
          <w:tcPr>
            <w:tcW w:w="478" w:type="dxa"/>
            <w:tcBorders>
              <w:right w:val="single" w:sz="4" w:space="0" w:color="000000"/>
            </w:tcBorders>
            <w:noWrap/>
            <w:vAlign w:val="center"/>
          </w:tcPr>
          <w:p w14:paraId="3535B0FE" w14:textId="14130043" w:rsidR="007A6764" w:rsidRPr="007A6764" w:rsidRDefault="007A6764" w:rsidP="007A6764">
            <w:pPr>
              <w:pStyle w:val="TableRight"/>
              <w:rPr>
                <w:b/>
              </w:rPr>
            </w:pPr>
            <w:r w:rsidRPr="007A6764">
              <w:rPr>
                <w:b/>
              </w:rPr>
              <w:t>3805</w:t>
            </w:r>
          </w:p>
        </w:tc>
        <w:tc>
          <w:tcPr>
            <w:tcW w:w="478" w:type="dxa"/>
            <w:tcBorders>
              <w:left w:val="single" w:sz="4" w:space="0" w:color="000000"/>
            </w:tcBorders>
            <w:noWrap/>
            <w:vAlign w:val="center"/>
          </w:tcPr>
          <w:p w14:paraId="67D3D89D" w14:textId="413BB853" w:rsidR="007A6764" w:rsidRPr="00F47EFE" w:rsidRDefault="007A6764" w:rsidP="007A6764">
            <w:pPr>
              <w:pStyle w:val="TableRight"/>
              <w:rPr>
                <w:b/>
              </w:rPr>
            </w:pPr>
            <w:r w:rsidRPr="00F47EFE">
              <w:rPr>
                <w:b/>
              </w:rPr>
              <w:t>3713</w:t>
            </w:r>
          </w:p>
        </w:tc>
        <w:tc>
          <w:tcPr>
            <w:tcW w:w="478" w:type="dxa"/>
            <w:tcBorders>
              <w:right w:val="single" w:sz="4" w:space="0" w:color="000000"/>
            </w:tcBorders>
            <w:noWrap/>
            <w:vAlign w:val="center"/>
          </w:tcPr>
          <w:p w14:paraId="4529DECB" w14:textId="295EA247" w:rsidR="007A6764" w:rsidRPr="00A424B2" w:rsidRDefault="00A424B2" w:rsidP="007A6764">
            <w:pPr>
              <w:pStyle w:val="TableRight"/>
              <w:rPr>
                <w:b/>
              </w:rPr>
            </w:pPr>
            <w:r w:rsidRPr="00A424B2">
              <w:rPr>
                <w:b/>
              </w:rPr>
              <w:t>3692</w:t>
            </w:r>
          </w:p>
        </w:tc>
        <w:tc>
          <w:tcPr>
            <w:tcW w:w="478" w:type="dxa"/>
            <w:tcBorders>
              <w:left w:val="single" w:sz="4" w:space="0" w:color="000000"/>
            </w:tcBorders>
            <w:noWrap/>
            <w:hideMark/>
          </w:tcPr>
          <w:p w14:paraId="7254F0D4" w14:textId="510AD60C" w:rsidR="007A6764" w:rsidRPr="00F47EFE" w:rsidRDefault="007A6764" w:rsidP="007A6764">
            <w:pPr>
              <w:pStyle w:val="TableRight"/>
              <w:rPr>
                <w:b/>
              </w:rPr>
            </w:pPr>
            <w:r w:rsidRPr="00F47EFE">
              <w:rPr>
                <w:b/>
              </w:rPr>
              <w:t>25</w:t>
            </w:r>
          </w:p>
        </w:tc>
        <w:tc>
          <w:tcPr>
            <w:tcW w:w="478" w:type="dxa"/>
            <w:tcBorders>
              <w:right w:val="single" w:sz="4" w:space="0" w:color="000000"/>
            </w:tcBorders>
          </w:tcPr>
          <w:p w14:paraId="3FA7E21D" w14:textId="0BAE6D4A" w:rsidR="007A6764" w:rsidRPr="00A424B2" w:rsidRDefault="00A424B2" w:rsidP="007A6764">
            <w:pPr>
              <w:pStyle w:val="TableRight"/>
              <w:rPr>
                <w:b/>
              </w:rPr>
            </w:pPr>
            <w:r>
              <w:rPr>
                <w:b/>
              </w:rPr>
              <w:t>94</w:t>
            </w:r>
          </w:p>
        </w:tc>
        <w:tc>
          <w:tcPr>
            <w:tcW w:w="478" w:type="dxa"/>
            <w:tcBorders>
              <w:left w:val="single" w:sz="4" w:space="0" w:color="000000"/>
            </w:tcBorders>
            <w:noWrap/>
            <w:vAlign w:val="center"/>
          </w:tcPr>
          <w:p w14:paraId="269A37FF" w14:textId="4D6ED7F7" w:rsidR="007A6764" w:rsidRPr="0030662B" w:rsidRDefault="007A6764" w:rsidP="007A6764">
            <w:pPr>
              <w:pStyle w:val="TableRight"/>
              <w:rPr>
                <w:b/>
              </w:rPr>
            </w:pPr>
            <w:r w:rsidRPr="0030662B">
              <w:rPr>
                <w:b/>
              </w:rPr>
              <w:t>9377</w:t>
            </w:r>
          </w:p>
        </w:tc>
        <w:tc>
          <w:tcPr>
            <w:tcW w:w="478" w:type="dxa"/>
            <w:tcBorders>
              <w:right w:val="single" w:sz="4" w:space="0" w:color="000000"/>
            </w:tcBorders>
            <w:noWrap/>
            <w:vAlign w:val="center"/>
          </w:tcPr>
          <w:p w14:paraId="0562F3BA" w14:textId="7D71A79E" w:rsidR="007A6764" w:rsidRPr="0030662B" w:rsidRDefault="0030662B" w:rsidP="007A6764">
            <w:pPr>
              <w:pStyle w:val="TableRight"/>
              <w:rPr>
                <w:b/>
              </w:rPr>
            </w:pPr>
            <w:r w:rsidRPr="0030662B">
              <w:rPr>
                <w:b/>
              </w:rPr>
              <w:t>7498</w:t>
            </w:r>
          </w:p>
        </w:tc>
        <w:tc>
          <w:tcPr>
            <w:tcW w:w="496" w:type="dxa"/>
            <w:tcBorders>
              <w:left w:val="single" w:sz="4" w:space="0" w:color="000000"/>
            </w:tcBorders>
            <w:noWrap/>
            <w:hideMark/>
          </w:tcPr>
          <w:p w14:paraId="402CE1FD" w14:textId="2D59BD60" w:rsidR="007A6764" w:rsidRPr="007A6764" w:rsidRDefault="007A6764" w:rsidP="007A6764">
            <w:pPr>
              <w:pStyle w:val="TableRight"/>
              <w:rPr>
                <w:b/>
              </w:rPr>
            </w:pPr>
            <w:r w:rsidRPr="007A6764">
              <w:rPr>
                <w:b/>
              </w:rPr>
              <w:t>9352</w:t>
            </w:r>
          </w:p>
        </w:tc>
        <w:tc>
          <w:tcPr>
            <w:tcW w:w="544" w:type="dxa"/>
            <w:tcBorders>
              <w:right w:val="single" w:sz="4" w:space="0" w:color="000000"/>
            </w:tcBorders>
          </w:tcPr>
          <w:p w14:paraId="14E68253" w14:textId="14080ADE" w:rsidR="007A6764" w:rsidRPr="0030662B" w:rsidRDefault="0030662B" w:rsidP="007A6764">
            <w:pPr>
              <w:pStyle w:val="TableRight"/>
              <w:rPr>
                <w:b/>
              </w:rPr>
            </w:pPr>
            <w:r w:rsidRPr="0030662B">
              <w:rPr>
                <w:b/>
              </w:rPr>
              <w:t>7404</w:t>
            </w:r>
          </w:p>
        </w:tc>
        <w:tc>
          <w:tcPr>
            <w:tcW w:w="624" w:type="dxa"/>
            <w:tcBorders>
              <w:left w:val="single" w:sz="4" w:space="0" w:color="000000"/>
            </w:tcBorders>
            <w:noWrap/>
            <w:vAlign w:val="center"/>
          </w:tcPr>
          <w:p w14:paraId="6A2274B4" w14:textId="1ADDA3F2" w:rsidR="007A6764" w:rsidRPr="007A6764" w:rsidRDefault="007A6764" w:rsidP="007A6764">
            <w:pPr>
              <w:pStyle w:val="TableRight"/>
              <w:rPr>
                <w:b/>
              </w:rPr>
            </w:pPr>
            <w:r w:rsidRPr="007A6764">
              <w:rPr>
                <w:b/>
              </w:rPr>
              <w:t>21</w:t>
            </w:r>
          </w:p>
        </w:tc>
        <w:tc>
          <w:tcPr>
            <w:tcW w:w="653" w:type="dxa"/>
            <w:tcBorders>
              <w:right w:val="single" w:sz="4" w:space="0" w:color="000000"/>
            </w:tcBorders>
            <w:noWrap/>
            <w:vAlign w:val="center"/>
          </w:tcPr>
          <w:p w14:paraId="46E41354" w14:textId="3846E170" w:rsidR="007A6764" w:rsidRPr="0030662B" w:rsidRDefault="0030662B" w:rsidP="007A6764">
            <w:pPr>
              <w:pStyle w:val="TableRight"/>
              <w:rPr>
                <w:b/>
              </w:rPr>
            </w:pPr>
            <w:r w:rsidRPr="0030662B">
              <w:rPr>
                <w:b/>
              </w:rPr>
              <w:t>14</w:t>
            </w:r>
          </w:p>
        </w:tc>
        <w:tc>
          <w:tcPr>
            <w:tcW w:w="652" w:type="dxa"/>
            <w:tcBorders>
              <w:left w:val="single" w:sz="4" w:space="0" w:color="000000"/>
            </w:tcBorders>
            <w:noWrap/>
            <w:vAlign w:val="center"/>
            <w:hideMark/>
          </w:tcPr>
          <w:p w14:paraId="36C6539C" w14:textId="1A8804E6" w:rsidR="007A6764" w:rsidRPr="007A6764" w:rsidRDefault="007A6764" w:rsidP="007A6764">
            <w:pPr>
              <w:pStyle w:val="TableRight"/>
              <w:rPr>
                <w:b/>
              </w:rPr>
            </w:pPr>
            <w:r w:rsidRPr="007A6764">
              <w:rPr>
                <w:b/>
              </w:rPr>
              <w:t>21</w:t>
            </w:r>
          </w:p>
        </w:tc>
        <w:tc>
          <w:tcPr>
            <w:tcW w:w="655" w:type="dxa"/>
            <w:tcBorders>
              <w:right w:val="single" w:sz="4" w:space="0" w:color="000000"/>
            </w:tcBorders>
            <w:vAlign w:val="center"/>
          </w:tcPr>
          <w:p w14:paraId="71825632" w14:textId="65659DA3" w:rsidR="007A6764" w:rsidRPr="007F7208" w:rsidRDefault="0030662B" w:rsidP="007A6764">
            <w:pPr>
              <w:pStyle w:val="TableRight"/>
              <w:rPr>
                <w:b/>
              </w:rPr>
            </w:pPr>
            <w:r w:rsidRPr="007F7208">
              <w:rPr>
                <w:b/>
              </w:rPr>
              <w:t>14</w:t>
            </w:r>
          </w:p>
        </w:tc>
      </w:tr>
      <w:tr w:rsidR="0030662B" w:rsidRPr="00F47EFE" w14:paraId="5FAE5EDE" w14:textId="77777777" w:rsidTr="0052296D">
        <w:tc>
          <w:tcPr>
            <w:tcW w:w="1830" w:type="dxa"/>
            <w:tcBorders>
              <w:right w:val="single" w:sz="4" w:space="0" w:color="000000"/>
            </w:tcBorders>
            <w:noWrap/>
            <w:tcMar>
              <w:left w:w="57" w:type="dxa"/>
            </w:tcMar>
            <w:vAlign w:val="center"/>
            <w:hideMark/>
          </w:tcPr>
          <w:p w14:paraId="7B655E50" w14:textId="77777777" w:rsidR="0030662B" w:rsidRPr="00F47EFE" w:rsidRDefault="0030662B" w:rsidP="0030662B">
            <w:pPr>
              <w:pStyle w:val="TableLeft"/>
            </w:pPr>
            <w:r w:rsidRPr="00F47EFE">
              <w:t>PFC-14</w:t>
            </w:r>
          </w:p>
        </w:tc>
        <w:tc>
          <w:tcPr>
            <w:tcW w:w="487" w:type="dxa"/>
            <w:tcBorders>
              <w:left w:val="single" w:sz="4" w:space="0" w:color="000000"/>
              <w:bottom w:val="nil"/>
            </w:tcBorders>
            <w:noWrap/>
            <w:vAlign w:val="center"/>
          </w:tcPr>
          <w:p w14:paraId="7AE00C69" w14:textId="08382878" w:rsidR="0030662B" w:rsidRPr="00F47EFE" w:rsidRDefault="0030662B" w:rsidP="0030662B">
            <w:pPr>
              <w:pStyle w:val="TableRight"/>
            </w:pPr>
            <w:r w:rsidRPr="00F47EFE">
              <w:t>0.01</w:t>
            </w:r>
          </w:p>
        </w:tc>
        <w:tc>
          <w:tcPr>
            <w:tcW w:w="478" w:type="dxa"/>
            <w:tcBorders>
              <w:bottom w:val="nil"/>
              <w:right w:val="single" w:sz="4" w:space="0" w:color="000000"/>
            </w:tcBorders>
            <w:noWrap/>
            <w:vAlign w:val="center"/>
          </w:tcPr>
          <w:p w14:paraId="004900F9" w14:textId="37FDCDED" w:rsidR="0030662B" w:rsidRPr="007A6764" w:rsidRDefault="0030662B" w:rsidP="0030662B">
            <w:pPr>
              <w:pStyle w:val="TableRight"/>
            </w:pPr>
            <w:r w:rsidRPr="007A6764">
              <w:t>0.31</w:t>
            </w:r>
          </w:p>
        </w:tc>
        <w:tc>
          <w:tcPr>
            <w:tcW w:w="478" w:type="dxa"/>
            <w:tcBorders>
              <w:left w:val="single" w:sz="4" w:space="0" w:color="000000"/>
            </w:tcBorders>
            <w:noWrap/>
            <w:vAlign w:val="center"/>
          </w:tcPr>
          <w:p w14:paraId="0BB7086F" w14:textId="49CBCC44" w:rsidR="0030662B" w:rsidRPr="00F47EFE" w:rsidRDefault="0030662B" w:rsidP="0030662B">
            <w:pPr>
              <w:pStyle w:val="TableRight"/>
            </w:pPr>
            <w:r w:rsidRPr="00F47EFE">
              <w:t>0.00</w:t>
            </w:r>
          </w:p>
        </w:tc>
        <w:tc>
          <w:tcPr>
            <w:tcW w:w="478" w:type="dxa"/>
            <w:tcBorders>
              <w:bottom w:val="nil"/>
              <w:right w:val="single" w:sz="4" w:space="0" w:color="000000"/>
            </w:tcBorders>
            <w:noWrap/>
            <w:vAlign w:val="center"/>
          </w:tcPr>
          <w:p w14:paraId="07CB31BE" w14:textId="2E845862" w:rsidR="0030662B" w:rsidRPr="00A424B2" w:rsidRDefault="0030662B" w:rsidP="0030662B">
            <w:pPr>
              <w:pStyle w:val="TableRight"/>
            </w:pPr>
            <w:r w:rsidRPr="00A424B2">
              <w:t>0.01</w:t>
            </w:r>
          </w:p>
        </w:tc>
        <w:tc>
          <w:tcPr>
            <w:tcW w:w="478" w:type="dxa"/>
            <w:tcBorders>
              <w:left w:val="single" w:sz="4" w:space="0" w:color="000000"/>
            </w:tcBorders>
            <w:noWrap/>
            <w:hideMark/>
          </w:tcPr>
          <w:p w14:paraId="193FF658" w14:textId="27C263FA" w:rsidR="0030662B" w:rsidRPr="00F47EFE" w:rsidRDefault="0030662B" w:rsidP="0030662B">
            <w:pPr>
              <w:pStyle w:val="TableRight"/>
            </w:pPr>
          </w:p>
        </w:tc>
        <w:tc>
          <w:tcPr>
            <w:tcW w:w="478" w:type="dxa"/>
            <w:tcBorders>
              <w:bottom w:val="nil"/>
              <w:right w:val="single" w:sz="4" w:space="0" w:color="000000"/>
            </w:tcBorders>
          </w:tcPr>
          <w:p w14:paraId="45DA5E9F" w14:textId="77777777" w:rsidR="0030662B" w:rsidRPr="00A424B2" w:rsidRDefault="0030662B" w:rsidP="0030662B">
            <w:pPr>
              <w:pStyle w:val="TableRight"/>
            </w:pPr>
          </w:p>
        </w:tc>
        <w:tc>
          <w:tcPr>
            <w:tcW w:w="478" w:type="dxa"/>
            <w:tcBorders>
              <w:left w:val="single" w:sz="4" w:space="0" w:color="000000"/>
            </w:tcBorders>
            <w:noWrap/>
            <w:vAlign w:val="center"/>
          </w:tcPr>
          <w:p w14:paraId="656CC5BD" w14:textId="6CE6C9AD" w:rsidR="0030662B" w:rsidRPr="0030662B" w:rsidRDefault="0030662B" w:rsidP="0030662B">
            <w:pPr>
              <w:pStyle w:val="TableRight"/>
            </w:pPr>
            <w:r w:rsidRPr="0030662B">
              <w:t>0.01</w:t>
            </w:r>
          </w:p>
        </w:tc>
        <w:tc>
          <w:tcPr>
            <w:tcW w:w="478" w:type="dxa"/>
            <w:tcBorders>
              <w:bottom w:val="nil"/>
              <w:right w:val="single" w:sz="4" w:space="0" w:color="000000"/>
            </w:tcBorders>
            <w:noWrap/>
            <w:vAlign w:val="center"/>
          </w:tcPr>
          <w:p w14:paraId="18EAC48C" w14:textId="0C3858C1" w:rsidR="0030662B" w:rsidRPr="0030662B" w:rsidRDefault="0030662B" w:rsidP="0030662B">
            <w:pPr>
              <w:pStyle w:val="TableRight"/>
            </w:pPr>
            <w:r w:rsidRPr="0030662B">
              <w:t>0.32</w:t>
            </w:r>
          </w:p>
        </w:tc>
        <w:tc>
          <w:tcPr>
            <w:tcW w:w="496" w:type="dxa"/>
            <w:tcBorders>
              <w:left w:val="single" w:sz="4" w:space="0" w:color="000000"/>
            </w:tcBorders>
            <w:noWrap/>
            <w:hideMark/>
          </w:tcPr>
          <w:p w14:paraId="0182DD05" w14:textId="5B0810C7" w:rsidR="0030662B" w:rsidRPr="007A6764" w:rsidRDefault="0030662B" w:rsidP="0030662B">
            <w:pPr>
              <w:pStyle w:val="TableRight"/>
            </w:pPr>
            <w:r w:rsidRPr="007A6764">
              <w:t>0.01</w:t>
            </w:r>
          </w:p>
        </w:tc>
        <w:tc>
          <w:tcPr>
            <w:tcW w:w="544" w:type="dxa"/>
            <w:tcBorders>
              <w:bottom w:val="nil"/>
              <w:right w:val="single" w:sz="4" w:space="0" w:color="000000"/>
            </w:tcBorders>
          </w:tcPr>
          <w:p w14:paraId="1465B819" w14:textId="1395ACB6" w:rsidR="0030662B" w:rsidRPr="0030662B" w:rsidRDefault="0030662B" w:rsidP="0030662B">
            <w:pPr>
              <w:pStyle w:val="TableRight"/>
            </w:pPr>
            <w:r w:rsidRPr="0030662B">
              <w:t>0.32</w:t>
            </w:r>
          </w:p>
        </w:tc>
        <w:tc>
          <w:tcPr>
            <w:tcW w:w="624" w:type="dxa"/>
            <w:tcBorders>
              <w:left w:val="single" w:sz="4" w:space="0" w:color="000000"/>
            </w:tcBorders>
            <w:noWrap/>
            <w:vAlign w:val="center"/>
          </w:tcPr>
          <w:p w14:paraId="1D54622A" w14:textId="1A4CBD13" w:rsidR="0030662B" w:rsidRPr="007A6764" w:rsidRDefault="0030662B" w:rsidP="0030662B">
            <w:pPr>
              <w:pStyle w:val="TableRight"/>
            </w:pPr>
            <w:r w:rsidRPr="007A6764">
              <w:t>0.00</w:t>
            </w:r>
          </w:p>
        </w:tc>
        <w:tc>
          <w:tcPr>
            <w:tcW w:w="653" w:type="dxa"/>
            <w:tcBorders>
              <w:bottom w:val="nil"/>
              <w:right w:val="single" w:sz="4" w:space="0" w:color="000000"/>
            </w:tcBorders>
            <w:noWrap/>
            <w:vAlign w:val="center"/>
          </w:tcPr>
          <w:p w14:paraId="4946A462" w14:textId="1243515E" w:rsidR="0030662B" w:rsidRPr="0030662B" w:rsidRDefault="0030662B" w:rsidP="0030662B">
            <w:pPr>
              <w:pStyle w:val="TableRight"/>
            </w:pPr>
            <w:r w:rsidRPr="0030662B">
              <w:t>0.00</w:t>
            </w:r>
          </w:p>
        </w:tc>
        <w:tc>
          <w:tcPr>
            <w:tcW w:w="652" w:type="dxa"/>
            <w:tcBorders>
              <w:left w:val="single" w:sz="4" w:space="0" w:color="000000"/>
            </w:tcBorders>
            <w:noWrap/>
            <w:vAlign w:val="center"/>
            <w:hideMark/>
          </w:tcPr>
          <w:p w14:paraId="361D31DC" w14:textId="37E740DB" w:rsidR="0030662B" w:rsidRPr="007A6764" w:rsidRDefault="0030662B" w:rsidP="0030662B">
            <w:pPr>
              <w:pStyle w:val="TableRight"/>
            </w:pPr>
            <w:r w:rsidRPr="007A6764">
              <w:t>0.00</w:t>
            </w:r>
          </w:p>
        </w:tc>
        <w:tc>
          <w:tcPr>
            <w:tcW w:w="655" w:type="dxa"/>
            <w:tcBorders>
              <w:bottom w:val="nil"/>
              <w:right w:val="single" w:sz="4" w:space="0" w:color="000000"/>
            </w:tcBorders>
            <w:vAlign w:val="center"/>
          </w:tcPr>
          <w:p w14:paraId="190E9672" w14:textId="27EAC135" w:rsidR="0030662B" w:rsidRPr="007F7208" w:rsidRDefault="0030662B" w:rsidP="0030662B">
            <w:pPr>
              <w:pStyle w:val="TableRight"/>
            </w:pPr>
            <w:r w:rsidRPr="007F7208">
              <w:t>0.00</w:t>
            </w:r>
          </w:p>
        </w:tc>
      </w:tr>
      <w:tr w:rsidR="00285408" w:rsidRPr="00F47EFE" w14:paraId="4C244E5E"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3F7A411E" w14:textId="77777777" w:rsidR="0030662B" w:rsidRPr="00F47EFE" w:rsidRDefault="0030662B" w:rsidP="0030662B">
            <w:pPr>
              <w:pStyle w:val="TableLeft"/>
            </w:pPr>
            <w:r w:rsidRPr="00F47EFE">
              <w:t>PFC-116</w:t>
            </w:r>
          </w:p>
        </w:tc>
        <w:tc>
          <w:tcPr>
            <w:tcW w:w="487" w:type="dxa"/>
            <w:tcBorders>
              <w:left w:val="single" w:sz="4" w:space="0" w:color="000000"/>
            </w:tcBorders>
            <w:noWrap/>
            <w:vAlign w:val="center"/>
          </w:tcPr>
          <w:p w14:paraId="5020E6E7" w14:textId="44B7803F" w:rsidR="0030662B" w:rsidRPr="00F47EFE" w:rsidRDefault="0030662B" w:rsidP="0030662B">
            <w:pPr>
              <w:pStyle w:val="TableRight"/>
            </w:pPr>
            <w:r w:rsidRPr="00F47EFE">
              <w:t>0.05</w:t>
            </w:r>
          </w:p>
        </w:tc>
        <w:tc>
          <w:tcPr>
            <w:tcW w:w="478" w:type="dxa"/>
            <w:tcBorders>
              <w:right w:val="single" w:sz="4" w:space="0" w:color="000000"/>
            </w:tcBorders>
            <w:noWrap/>
            <w:vAlign w:val="center"/>
          </w:tcPr>
          <w:p w14:paraId="1946FEF1" w14:textId="01DD06E3" w:rsidR="0030662B" w:rsidRPr="007A6764" w:rsidRDefault="0030662B" w:rsidP="0030662B">
            <w:pPr>
              <w:pStyle w:val="TableRight"/>
            </w:pPr>
          </w:p>
        </w:tc>
        <w:tc>
          <w:tcPr>
            <w:tcW w:w="478" w:type="dxa"/>
            <w:tcBorders>
              <w:left w:val="single" w:sz="4" w:space="0" w:color="000000"/>
            </w:tcBorders>
            <w:noWrap/>
            <w:vAlign w:val="center"/>
          </w:tcPr>
          <w:p w14:paraId="53AF20EB" w14:textId="78E910AC" w:rsidR="0030662B" w:rsidRPr="00F47EFE" w:rsidRDefault="0030662B" w:rsidP="0030662B">
            <w:pPr>
              <w:pStyle w:val="TableRight"/>
            </w:pPr>
            <w:r w:rsidRPr="00F47EFE">
              <w:t>0.06</w:t>
            </w:r>
          </w:p>
        </w:tc>
        <w:tc>
          <w:tcPr>
            <w:tcW w:w="478" w:type="dxa"/>
            <w:tcBorders>
              <w:right w:val="single" w:sz="4" w:space="0" w:color="000000"/>
            </w:tcBorders>
            <w:noWrap/>
            <w:vAlign w:val="center"/>
          </w:tcPr>
          <w:p w14:paraId="008EA826" w14:textId="263F723B" w:rsidR="0030662B" w:rsidRPr="00A424B2" w:rsidRDefault="0030662B" w:rsidP="0030662B">
            <w:pPr>
              <w:pStyle w:val="TableRight"/>
            </w:pPr>
            <w:r w:rsidRPr="00A424B2">
              <w:t>0.02</w:t>
            </w:r>
          </w:p>
        </w:tc>
        <w:tc>
          <w:tcPr>
            <w:tcW w:w="478" w:type="dxa"/>
            <w:tcBorders>
              <w:left w:val="single" w:sz="4" w:space="0" w:color="000000"/>
            </w:tcBorders>
            <w:noWrap/>
            <w:hideMark/>
          </w:tcPr>
          <w:p w14:paraId="7BD565EF" w14:textId="67822A96" w:rsidR="0030662B" w:rsidRPr="00F47EFE" w:rsidRDefault="0030662B" w:rsidP="0030662B">
            <w:pPr>
              <w:pStyle w:val="TableRight"/>
            </w:pPr>
          </w:p>
        </w:tc>
        <w:tc>
          <w:tcPr>
            <w:tcW w:w="478" w:type="dxa"/>
            <w:tcBorders>
              <w:right w:val="single" w:sz="4" w:space="0" w:color="000000"/>
            </w:tcBorders>
          </w:tcPr>
          <w:p w14:paraId="44B48181" w14:textId="77777777" w:rsidR="0030662B" w:rsidRPr="00A424B2" w:rsidRDefault="0030662B" w:rsidP="0030662B">
            <w:pPr>
              <w:pStyle w:val="TableRight"/>
            </w:pPr>
          </w:p>
        </w:tc>
        <w:tc>
          <w:tcPr>
            <w:tcW w:w="478" w:type="dxa"/>
            <w:tcBorders>
              <w:left w:val="single" w:sz="4" w:space="0" w:color="000000"/>
            </w:tcBorders>
            <w:noWrap/>
            <w:vAlign w:val="center"/>
          </w:tcPr>
          <w:p w14:paraId="5BD904A8" w14:textId="14F7A827" w:rsidR="0030662B" w:rsidRPr="0030662B" w:rsidRDefault="0030662B" w:rsidP="0030662B">
            <w:pPr>
              <w:pStyle w:val="TableRight"/>
            </w:pPr>
            <w:r w:rsidRPr="0030662B">
              <w:t>0.10</w:t>
            </w:r>
          </w:p>
        </w:tc>
        <w:tc>
          <w:tcPr>
            <w:tcW w:w="478" w:type="dxa"/>
            <w:tcBorders>
              <w:right w:val="single" w:sz="4" w:space="0" w:color="000000"/>
            </w:tcBorders>
            <w:noWrap/>
            <w:vAlign w:val="center"/>
          </w:tcPr>
          <w:p w14:paraId="2F949638" w14:textId="68B19D6E" w:rsidR="0030662B" w:rsidRPr="0030662B" w:rsidRDefault="0030662B" w:rsidP="0030662B">
            <w:pPr>
              <w:pStyle w:val="TableRight"/>
            </w:pPr>
            <w:r w:rsidRPr="0030662B">
              <w:t>0.02</w:t>
            </w:r>
          </w:p>
        </w:tc>
        <w:tc>
          <w:tcPr>
            <w:tcW w:w="496" w:type="dxa"/>
            <w:tcBorders>
              <w:left w:val="single" w:sz="4" w:space="0" w:color="000000"/>
            </w:tcBorders>
            <w:noWrap/>
            <w:hideMark/>
          </w:tcPr>
          <w:p w14:paraId="7253BF7A" w14:textId="2BC63B75" w:rsidR="0030662B" w:rsidRPr="007A6764" w:rsidRDefault="0030662B" w:rsidP="0030662B">
            <w:pPr>
              <w:pStyle w:val="TableRight"/>
            </w:pPr>
            <w:r w:rsidRPr="007A6764">
              <w:t>0.10</w:t>
            </w:r>
          </w:p>
        </w:tc>
        <w:tc>
          <w:tcPr>
            <w:tcW w:w="544" w:type="dxa"/>
            <w:tcBorders>
              <w:right w:val="single" w:sz="4" w:space="0" w:color="000000"/>
            </w:tcBorders>
          </w:tcPr>
          <w:p w14:paraId="11E5A30F" w14:textId="700F6F39" w:rsidR="0030662B" w:rsidRPr="0030662B" w:rsidRDefault="0030662B" w:rsidP="0030662B">
            <w:pPr>
              <w:pStyle w:val="TableRight"/>
            </w:pPr>
            <w:r w:rsidRPr="0030662B">
              <w:t>0.02</w:t>
            </w:r>
          </w:p>
        </w:tc>
        <w:tc>
          <w:tcPr>
            <w:tcW w:w="624" w:type="dxa"/>
            <w:tcBorders>
              <w:left w:val="single" w:sz="4" w:space="0" w:color="000000"/>
            </w:tcBorders>
            <w:noWrap/>
            <w:vAlign w:val="center"/>
          </w:tcPr>
          <w:p w14:paraId="31AD341E" w14:textId="13159097" w:rsidR="0030662B" w:rsidRPr="007A6764" w:rsidRDefault="0030662B" w:rsidP="0030662B">
            <w:pPr>
              <w:pStyle w:val="TableRight"/>
            </w:pPr>
            <w:r w:rsidRPr="007A6764">
              <w:t>0.00</w:t>
            </w:r>
          </w:p>
        </w:tc>
        <w:tc>
          <w:tcPr>
            <w:tcW w:w="653" w:type="dxa"/>
            <w:tcBorders>
              <w:right w:val="single" w:sz="4" w:space="0" w:color="000000"/>
            </w:tcBorders>
            <w:noWrap/>
            <w:vAlign w:val="center"/>
          </w:tcPr>
          <w:p w14:paraId="5CB5292E" w14:textId="3B954828" w:rsidR="0030662B" w:rsidRPr="0030662B" w:rsidRDefault="0030662B" w:rsidP="0030662B">
            <w:pPr>
              <w:pStyle w:val="TableRight"/>
            </w:pPr>
            <w:r w:rsidRPr="0030662B">
              <w:t>0.00</w:t>
            </w:r>
          </w:p>
        </w:tc>
        <w:tc>
          <w:tcPr>
            <w:tcW w:w="652" w:type="dxa"/>
            <w:tcBorders>
              <w:left w:val="single" w:sz="4" w:space="0" w:color="000000"/>
            </w:tcBorders>
            <w:noWrap/>
            <w:vAlign w:val="center"/>
            <w:hideMark/>
          </w:tcPr>
          <w:p w14:paraId="2CF9B216" w14:textId="1D7CA10B" w:rsidR="0030662B" w:rsidRPr="007A6764" w:rsidRDefault="0030662B" w:rsidP="0030662B">
            <w:pPr>
              <w:pStyle w:val="TableRight"/>
            </w:pPr>
            <w:r w:rsidRPr="007A6764">
              <w:t>0.00</w:t>
            </w:r>
          </w:p>
        </w:tc>
        <w:tc>
          <w:tcPr>
            <w:tcW w:w="655" w:type="dxa"/>
            <w:tcBorders>
              <w:right w:val="single" w:sz="4" w:space="0" w:color="000000"/>
            </w:tcBorders>
            <w:vAlign w:val="center"/>
          </w:tcPr>
          <w:p w14:paraId="0231D0CF" w14:textId="7402D967" w:rsidR="0030662B" w:rsidRPr="007F7208" w:rsidRDefault="0030662B" w:rsidP="0030662B">
            <w:pPr>
              <w:pStyle w:val="TableRight"/>
            </w:pPr>
            <w:r w:rsidRPr="007F7208">
              <w:t>0.00</w:t>
            </w:r>
          </w:p>
        </w:tc>
      </w:tr>
      <w:tr w:rsidR="0030662B" w:rsidRPr="00F47EFE" w14:paraId="603CD064" w14:textId="77777777" w:rsidTr="0052296D">
        <w:tc>
          <w:tcPr>
            <w:tcW w:w="1830" w:type="dxa"/>
            <w:tcBorders>
              <w:right w:val="single" w:sz="4" w:space="0" w:color="000000"/>
            </w:tcBorders>
            <w:noWrap/>
            <w:tcMar>
              <w:left w:w="57" w:type="dxa"/>
            </w:tcMar>
            <w:vAlign w:val="center"/>
            <w:hideMark/>
          </w:tcPr>
          <w:p w14:paraId="27DF5CB2" w14:textId="77777777" w:rsidR="0030662B" w:rsidRPr="00F47EFE" w:rsidRDefault="0030662B" w:rsidP="0030662B">
            <w:pPr>
              <w:pStyle w:val="TableLeft"/>
            </w:pPr>
            <w:r w:rsidRPr="00F47EFE">
              <w:t>PFC-218</w:t>
            </w:r>
          </w:p>
        </w:tc>
        <w:tc>
          <w:tcPr>
            <w:tcW w:w="487" w:type="dxa"/>
            <w:tcBorders>
              <w:left w:val="single" w:sz="4" w:space="0" w:color="000000"/>
              <w:bottom w:val="nil"/>
            </w:tcBorders>
            <w:noWrap/>
            <w:vAlign w:val="center"/>
          </w:tcPr>
          <w:p w14:paraId="3EF3DC66" w14:textId="2DF69D13" w:rsidR="0030662B" w:rsidRPr="00F47EFE" w:rsidRDefault="0030662B" w:rsidP="0030662B">
            <w:pPr>
              <w:pStyle w:val="TableRight"/>
            </w:pPr>
            <w:r w:rsidRPr="00F47EFE">
              <w:t>0.00</w:t>
            </w:r>
          </w:p>
        </w:tc>
        <w:tc>
          <w:tcPr>
            <w:tcW w:w="478" w:type="dxa"/>
            <w:tcBorders>
              <w:bottom w:val="nil"/>
              <w:right w:val="single" w:sz="4" w:space="0" w:color="000000"/>
            </w:tcBorders>
            <w:noWrap/>
            <w:vAlign w:val="center"/>
          </w:tcPr>
          <w:p w14:paraId="2C5B16B0" w14:textId="39903DBD" w:rsidR="0030662B" w:rsidRPr="007A6764" w:rsidRDefault="0030662B" w:rsidP="0030662B">
            <w:pPr>
              <w:pStyle w:val="TableRight"/>
            </w:pPr>
            <w:r w:rsidRPr="007A6764">
              <w:t>0.04</w:t>
            </w:r>
          </w:p>
        </w:tc>
        <w:tc>
          <w:tcPr>
            <w:tcW w:w="478" w:type="dxa"/>
            <w:tcBorders>
              <w:left w:val="single" w:sz="4" w:space="0" w:color="000000"/>
            </w:tcBorders>
            <w:noWrap/>
            <w:vAlign w:val="center"/>
          </w:tcPr>
          <w:p w14:paraId="3D822B6A" w14:textId="20319A10" w:rsidR="0030662B" w:rsidRPr="00F47EFE" w:rsidRDefault="0030662B" w:rsidP="0030662B">
            <w:pPr>
              <w:pStyle w:val="TableRight"/>
            </w:pPr>
          </w:p>
        </w:tc>
        <w:tc>
          <w:tcPr>
            <w:tcW w:w="478" w:type="dxa"/>
            <w:tcBorders>
              <w:bottom w:val="nil"/>
              <w:right w:val="single" w:sz="4" w:space="0" w:color="000000"/>
            </w:tcBorders>
            <w:noWrap/>
            <w:vAlign w:val="center"/>
          </w:tcPr>
          <w:p w14:paraId="45C8544E" w14:textId="77777777" w:rsidR="0030662B" w:rsidRPr="00A424B2" w:rsidRDefault="0030662B" w:rsidP="0030662B">
            <w:pPr>
              <w:pStyle w:val="TableRight"/>
            </w:pPr>
          </w:p>
        </w:tc>
        <w:tc>
          <w:tcPr>
            <w:tcW w:w="478" w:type="dxa"/>
            <w:tcBorders>
              <w:left w:val="single" w:sz="4" w:space="0" w:color="000000"/>
            </w:tcBorders>
            <w:noWrap/>
            <w:hideMark/>
          </w:tcPr>
          <w:p w14:paraId="31570329" w14:textId="07A8A240" w:rsidR="0030662B" w:rsidRPr="00F47EFE" w:rsidRDefault="0030662B" w:rsidP="0030662B">
            <w:pPr>
              <w:pStyle w:val="TableRight"/>
            </w:pPr>
          </w:p>
        </w:tc>
        <w:tc>
          <w:tcPr>
            <w:tcW w:w="478" w:type="dxa"/>
            <w:tcBorders>
              <w:bottom w:val="nil"/>
              <w:right w:val="single" w:sz="4" w:space="0" w:color="000000"/>
            </w:tcBorders>
          </w:tcPr>
          <w:p w14:paraId="72211907" w14:textId="77777777" w:rsidR="0030662B" w:rsidRPr="00A424B2" w:rsidRDefault="0030662B" w:rsidP="0030662B">
            <w:pPr>
              <w:pStyle w:val="TableRight"/>
            </w:pPr>
          </w:p>
        </w:tc>
        <w:tc>
          <w:tcPr>
            <w:tcW w:w="478" w:type="dxa"/>
            <w:tcBorders>
              <w:left w:val="single" w:sz="4" w:space="0" w:color="000000"/>
            </w:tcBorders>
            <w:noWrap/>
            <w:vAlign w:val="center"/>
          </w:tcPr>
          <w:p w14:paraId="7ACA1946" w14:textId="5777AD2E" w:rsidR="0030662B" w:rsidRPr="0030662B" w:rsidRDefault="0030662B" w:rsidP="0030662B">
            <w:pPr>
              <w:pStyle w:val="TableRight"/>
            </w:pPr>
            <w:r w:rsidRPr="0030662B">
              <w:t>0.00</w:t>
            </w:r>
          </w:p>
        </w:tc>
        <w:tc>
          <w:tcPr>
            <w:tcW w:w="478" w:type="dxa"/>
            <w:tcBorders>
              <w:bottom w:val="nil"/>
              <w:right w:val="single" w:sz="4" w:space="0" w:color="000000"/>
            </w:tcBorders>
            <w:noWrap/>
            <w:vAlign w:val="center"/>
          </w:tcPr>
          <w:p w14:paraId="36389CD3" w14:textId="00F18372" w:rsidR="0030662B" w:rsidRPr="0030662B" w:rsidRDefault="0030662B" w:rsidP="0030662B">
            <w:pPr>
              <w:pStyle w:val="TableRight"/>
            </w:pPr>
            <w:r w:rsidRPr="0030662B">
              <w:t>0.04</w:t>
            </w:r>
          </w:p>
        </w:tc>
        <w:tc>
          <w:tcPr>
            <w:tcW w:w="496" w:type="dxa"/>
            <w:tcBorders>
              <w:left w:val="single" w:sz="4" w:space="0" w:color="000000"/>
            </w:tcBorders>
            <w:noWrap/>
            <w:hideMark/>
          </w:tcPr>
          <w:p w14:paraId="34E51103" w14:textId="32030FC0" w:rsidR="0030662B" w:rsidRPr="007A6764" w:rsidRDefault="0030662B" w:rsidP="0030662B">
            <w:pPr>
              <w:pStyle w:val="TableRight"/>
            </w:pPr>
            <w:r w:rsidRPr="007A6764">
              <w:t>0.00</w:t>
            </w:r>
          </w:p>
        </w:tc>
        <w:tc>
          <w:tcPr>
            <w:tcW w:w="544" w:type="dxa"/>
            <w:tcBorders>
              <w:bottom w:val="nil"/>
              <w:right w:val="single" w:sz="4" w:space="0" w:color="000000"/>
            </w:tcBorders>
          </w:tcPr>
          <w:p w14:paraId="52CA6912" w14:textId="1B2AC4E3" w:rsidR="0030662B" w:rsidRPr="0030662B" w:rsidRDefault="0030662B" w:rsidP="0030662B">
            <w:pPr>
              <w:pStyle w:val="TableRight"/>
            </w:pPr>
            <w:r w:rsidRPr="0030662B">
              <w:t>0.04</w:t>
            </w:r>
          </w:p>
        </w:tc>
        <w:tc>
          <w:tcPr>
            <w:tcW w:w="624" w:type="dxa"/>
            <w:tcBorders>
              <w:left w:val="single" w:sz="4" w:space="0" w:color="000000"/>
            </w:tcBorders>
            <w:noWrap/>
            <w:vAlign w:val="center"/>
          </w:tcPr>
          <w:p w14:paraId="3A2DAE3B" w14:textId="0CA8026D" w:rsidR="0030662B" w:rsidRPr="007A6764" w:rsidRDefault="0030662B" w:rsidP="0030662B">
            <w:pPr>
              <w:pStyle w:val="TableRight"/>
            </w:pPr>
            <w:r w:rsidRPr="007A6764">
              <w:t>0.00</w:t>
            </w:r>
          </w:p>
        </w:tc>
        <w:tc>
          <w:tcPr>
            <w:tcW w:w="653" w:type="dxa"/>
            <w:tcBorders>
              <w:bottom w:val="nil"/>
              <w:right w:val="single" w:sz="4" w:space="0" w:color="000000"/>
            </w:tcBorders>
            <w:noWrap/>
            <w:vAlign w:val="center"/>
          </w:tcPr>
          <w:p w14:paraId="0581ED58" w14:textId="68FE0B88" w:rsidR="0030662B" w:rsidRPr="0030662B" w:rsidRDefault="0030662B" w:rsidP="0030662B">
            <w:pPr>
              <w:pStyle w:val="TableRight"/>
            </w:pPr>
            <w:r w:rsidRPr="0030662B">
              <w:t>0.00</w:t>
            </w:r>
          </w:p>
        </w:tc>
        <w:tc>
          <w:tcPr>
            <w:tcW w:w="652" w:type="dxa"/>
            <w:tcBorders>
              <w:left w:val="single" w:sz="4" w:space="0" w:color="000000"/>
            </w:tcBorders>
            <w:noWrap/>
            <w:vAlign w:val="center"/>
            <w:hideMark/>
          </w:tcPr>
          <w:p w14:paraId="647B0FA0" w14:textId="5CF746F3" w:rsidR="0030662B" w:rsidRPr="007A6764" w:rsidRDefault="0030662B" w:rsidP="0030662B">
            <w:pPr>
              <w:pStyle w:val="TableRight"/>
            </w:pPr>
            <w:r w:rsidRPr="007A6764">
              <w:t>0.00</w:t>
            </w:r>
          </w:p>
        </w:tc>
        <w:tc>
          <w:tcPr>
            <w:tcW w:w="655" w:type="dxa"/>
            <w:tcBorders>
              <w:bottom w:val="nil"/>
              <w:right w:val="single" w:sz="4" w:space="0" w:color="000000"/>
            </w:tcBorders>
            <w:vAlign w:val="center"/>
          </w:tcPr>
          <w:p w14:paraId="601351FA" w14:textId="2C5B4BBD" w:rsidR="0030662B" w:rsidRPr="007F7208" w:rsidRDefault="0030662B" w:rsidP="0030662B">
            <w:pPr>
              <w:pStyle w:val="TableRight"/>
            </w:pPr>
            <w:r w:rsidRPr="007F7208">
              <w:t>0.00</w:t>
            </w:r>
          </w:p>
        </w:tc>
      </w:tr>
      <w:tr w:rsidR="00285408" w:rsidRPr="00F47EFE" w14:paraId="08570BDB"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18136DBD" w14:textId="77777777" w:rsidR="0030662B" w:rsidRPr="00F47EFE" w:rsidRDefault="0030662B" w:rsidP="0030662B">
            <w:pPr>
              <w:pStyle w:val="TableLeft"/>
            </w:pPr>
            <w:r w:rsidRPr="00F47EFE">
              <w:t>PFC-318</w:t>
            </w:r>
          </w:p>
        </w:tc>
        <w:tc>
          <w:tcPr>
            <w:tcW w:w="487" w:type="dxa"/>
            <w:tcBorders>
              <w:left w:val="single" w:sz="4" w:space="0" w:color="000000"/>
            </w:tcBorders>
            <w:noWrap/>
            <w:vAlign w:val="center"/>
          </w:tcPr>
          <w:p w14:paraId="3C65A43B" w14:textId="0AF3B1D4" w:rsidR="0030662B" w:rsidRPr="00F47EFE" w:rsidRDefault="0030662B" w:rsidP="0030662B">
            <w:pPr>
              <w:pStyle w:val="TableRight"/>
            </w:pPr>
            <w:r w:rsidRPr="00F47EFE">
              <w:t>0.05</w:t>
            </w:r>
          </w:p>
        </w:tc>
        <w:tc>
          <w:tcPr>
            <w:tcW w:w="478" w:type="dxa"/>
            <w:tcBorders>
              <w:right w:val="single" w:sz="4" w:space="0" w:color="000000"/>
            </w:tcBorders>
            <w:noWrap/>
            <w:vAlign w:val="center"/>
          </w:tcPr>
          <w:p w14:paraId="225A4A98" w14:textId="2EC79447" w:rsidR="0030662B" w:rsidRPr="007A6764" w:rsidRDefault="0030662B" w:rsidP="0030662B">
            <w:pPr>
              <w:pStyle w:val="TableRight"/>
            </w:pPr>
            <w:r w:rsidRPr="007A6764">
              <w:t>0.09</w:t>
            </w:r>
          </w:p>
        </w:tc>
        <w:tc>
          <w:tcPr>
            <w:tcW w:w="478" w:type="dxa"/>
            <w:tcBorders>
              <w:left w:val="single" w:sz="4" w:space="0" w:color="000000"/>
            </w:tcBorders>
            <w:noWrap/>
            <w:vAlign w:val="center"/>
          </w:tcPr>
          <w:p w14:paraId="7CEC76EA" w14:textId="29F009CB" w:rsidR="0030662B" w:rsidRPr="00F47EFE" w:rsidRDefault="0030662B" w:rsidP="0030662B">
            <w:pPr>
              <w:pStyle w:val="TableRight"/>
            </w:pPr>
          </w:p>
        </w:tc>
        <w:tc>
          <w:tcPr>
            <w:tcW w:w="478" w:type="dxa"/>
            <w:tcBorders>
              <w:right w:val="single" w:sz="4" w:space="0" w:color="000000"/>
            </w:tcBorders>
            <w:noWrap/>
            <w:vAlign w:val="center"/>
          </w:tcPr>
          <w:p w14:paraId="169AFD13" w14:textId="77777777" w:rsidR="0030662B" w:rsidRPr="00A424B2" w:rsidRDefault="0030662B" w:rsidP="0030662B">
            <w:pPr>
              <w:pStyle w:val="TableRight"/>
            </w:pPr>
          </w:p>
        </w:tc>
        <w:tc>
          <w:tcPr>
            <w:tcW w:w="478" w:type="dxa"/>
            <w:tcBorders>
              <w:left w:val="single" w:sz="4" w:space="0" w:color="000000"/>
            </w:tcBorders>
            <w:noWrap/>
            <w:hideMark/>
          </w:tcPr>
          <w:p w14:paraId="52EB845D" w14:textId="6B6517FC" w:rsidR="0030662B" w:rsidRPr="00F47EFE" w:rsidRDefault="0030662B" w:rsidP="0030662B">
            <w:pPr>
              <w:pStyle w:val="TableRight"/>
            </w:pPr>
          </w:p>
        </w:tc>
        <w:tc>
          <w:tcPr>
            <w:tcW w:w="478" w:type="dxa"/>
            <w:tcBorders>
              <w:right w:val="single" w:sz="4" w:space="0" w:color="000000"/>
            </w:tcBorders>
          </w:tcPr>
          <w:p w14:paraId="3041C20C" w14:textId="77777777" w:rsidR="0030662B" w:rsidRPr="00A424B2" w:rsidRDefault="0030662B" w:rsidP="0030662B">
            <w:pPr>
              <w:pStyle w:val="TableRight"/>
            </w:pPr>
          </w:p>
        </w:tc>
        <w:tc>
          <w:tcPr>
            <w:tcW w:w="478" w:type="dxa"/>
            <w:tcBorders>
              <w:left w:val="single" w:sz="4" w:space="0" w:color="000000"/>
            </w:tcBorders>
            <w:noWrap/>
            <w:vAlign w:val="center"/>
          </w:tcPr>
          <w:p w14:paraId="65BE0D2A" w14:textId="7CEF2E56" w:rsidR="0030662B" w:rsidRPr="0030662B" w:rsidRDefault="0030662B" w:rsidP="0030662B">
            <w:pPr>
              <w:pStyle w:val="TableRight"/>
            </w:pPr>
            <w:r w:rsidRPr="0030662B">
              <w:t>0.05</w:t>
            </w:r>
          </w:p>
        </w:tc>
        <w:tc>
          <w:tcPr>
            <w:tcW w:w="478" w:type="dxa"/>
            <w:tcBorders>
              <w:right w:val="single" w:sz="4" w:space="0" w:color="000000"/>
            </w:tcBorders>
            <w:noWrap/>
            <w:vAlign w:val="center"/>
          </w:tcPr>
          <w:p w14:paraId="470BF70C" w14:textId="4C4C50E7" w:rsidR="0030662B" w:rsidRPr="0030662B" w:rsidRDefault="0030662B" w:rsidP="0030662B">
            <w:pPr>
              <w:pStyle w:val="TableRight"/>
            </w:pPr>
            <w:r w:rsidRPr="0030662B">
              <w:t>0.09</w:t>
            </w:r>
          </w:p>
        </w:tc>
        <w:tc>
          <w:tcPr>
            <w:tcW w:w="496" w:type="dxa"/>
            <w:tcBorders>
              <w:left w:val="single" w:sz="4" w:space="0" w:color="000000"/>
            </w:tcBorders>
            <w:noWrap/>
            <w:hideMark/>
          </w:tcPr>
          <w:p w14:paraId="31116BB1" w14:textId="5B6A9E27" w:rsidR="0030662B" w:rsidRPr="007A6764" w:rsidRDefault="0030662B" w:rsidP="0030662B">
            <w:pPr>
              <w:pStyle w:val="TableRight"/>
            </w:pPr>
            <w:r w:rsidRPr="007A6764">
              <w:t>0.05</w:t>
            </w:r>
          </w:p>
        </w:tc>
        <w:tc>
          <w:tcPr>
            <w:tcW w:w="544" w:type="dxa"/>
            <w:tcBorders>
              <w:right w:val="single" w:sz="4" w:space="0" w:color="000000"/>
            </w:tcBorders>
          </w:tcPr>
          <w:p w14:paraId="045D2119" w14:textId="52CFF096" w:rsidR="0030662B" w:rsidRPr="0030662B" w:rsidRDefault="0030662B" w:rsidP="0030662B">
            <w:pPr>
              <w:pStyle w:val="TableRight"/>
            </w:pPr>
            <w:r w:rsidRPr="0030662B">
              <w:t>0.09</w:t>
            </w:r>
          </w:p>
        </w:tc>
        <w:tc>
          <w:tcPr>
            <w:tcW w:w="624" w:type="dxa"/>
            <w:tcBorders>
              <w:left w:val="single" w:sz="4" w:space="0" w:color="000000"/>
            </w:tcBorders>
            <w:noWrap/>
            <w:vAlign w:val="center"/>
          </w:tcPr>
          <w:p w14:paraId="03CB6D9D" w14:textId="3AA62977" w:rsidR="0030662B" w:rsidRPr="007A6764" w:rsidRDefault="0030662B" w:rsidP="0030662B">
            <w:pPr>
              <w:pStyle w:val="TableRight"/>
            </w:pPr>
            <w:r w:rsidRPr="007A6764">
              <w:t>0.00</w:t>
            </w:r>
          </w:p>
        </w:tc>
        <w:tc>
          <w:tcPr>
            <w:tcW w:w="653" w:type="dxa"/>
            <w:tcBorders>
              <w:right w:val="single" w:sz="4" w:space="0" w:color="000000"/>
            </w:tcBorders>
            <w:noWrap/>
            <w:vAlign w:val="center"/>
          </w:tcPr>
          <w:p w14:paraId="2E38D5FC" w14:textId="750D5AE9" w:rsidR="0030662B" w:rsidRPr="0030662B" w:rsidRDefault="0030662B" w:rsidP="0030662B">
            <w:pPr>
              <w:pStyle w:val="TableRight"/>
            </w:pPr>
            <w:r w:rsidRPr="0030662B">
              <w:t>0.00</w:t>
            </w:r>
          </w:p>
        </w:tc>
        <w:tc>
          <w:tcPr>
            <w:tcW w:w="652" w:type="dxa"/>
            <w:tcBorders>
              <w:left w:val="single" w:sz="4" w:space="0" w:color="000000"/>
            </w:tcBorders>
            <w:noWrap/>
            <w:vAlign w:val="center"/>
            <w:hideMark/>
          </w:tcPr>
          <w:p w14:paraId="5575F5FE" w14:textId="15FC56E1" w:rsidR="0030662B" w:rsidRPr="007A6764" w:rsidRDefault="0030662B" w:rsidP="0030662B">
            <w:pPr>
              <w:pStyle w:val="TableRight"/>
            </w:pPr>
            <w:r w:rsidRPr="007A6764">
              <w:t>0.00</w:t>
            </w:r>
          </w:p>
        </w:tc>
        <w:tc>
          <w:tcPr>
            <w:tcW w:w="655" w:type="dxa"/>
            <w:tcBorders>
              <w:right w:val="single" w:sz="4" w:space="0" w:color="000000"/>
            </w:tcBorders>
            <w:vAlign w:val="center"/>
          </w:tcPr>
          <w:p w14:paraId="296AFC1F" w14:textId="45756D4C" w:rsidR="0030662B" w:rsidRPr="007F7208" w:rsidRDefault="0030662B" w:rsidP="0030662B">
            <w:pPr>
              <w:pStyle w:val="TableRight"/>
            </w:pPr>
            <w:r w:rsidRPr="007F7208">
              <w:t>0.00</w:t>
            </w:r>
          </w:p>
        </w:tc>
      </w:tr>
      <w:tr w:rsidR="0030662B" w:rsidRPr="00F47EFE" w14:paraId="3AC5B37B" w14:textId="77777777" w:rsidTr="0052296D">
        <w:tc>
          <w:tcPr>
            <w:tcW w:w="1830" w:type="dxa"/>
            <w:tcBorders>
              <w:right w:val="single" w:sz="4" w:space="0" w:color="000000"/>
            </w:tcBorders>
            <w:noWrap/>
            <w:tcMar>
              <w:left w:w="57" w:type="dxa"/>
            </w:tcMar>
            <w:vAlign w:val="center"/>
            <w:hideMark/>
          </w:tcPr>
          <w:p w14:paraId="0E6E74D4" w14:textId="77777777" w:rsidR="0030662B" w:rsidRPr="00F47EFE" w:rsidRDefault="0030662B" w:rsidP="0030662B">
            <w:pPr>
              <w:pStyle w:val="TableLeft"/>
              <w:rPr>
                <w:b/>
              </w:rPr>
            </w:pPr>
            <w:r w:rsidRPr="00F47EFE">
              <w:rPr>
                <w:b/>
              </w:rPr>
              <w:t>total PFCs</w:t>
            </w:r>
          </w:p>
        </w:tc>
        <w:tc>
          <w:tcPr>
            <w:tcW w:w="487" w:type="dxa"/>
            <w:tcBorders>
              <w:left w:val="single" w:sz="4" w:space="0" w:color="000000"/>
              <w:bottom w:val="nil"/>
            </w:tcBorders>
            <w:noWrap/>
            <w:vAlign w:val="center"/>
          </w:tcPr>
          <w:p w14:paraId="3E849932" w14:textId="23DB5E50" w:rsidR="0030662B" w:rsidRPr="00F47EFE" w:rsidRDefault="0030662B" w:rsidP="0030662B">
            <w:pPr>
              <w:pStyle w:val="TableRight"/>
              <w:rPr>
                <w:b/>
              </w:rPr>
            </w:pPr>
            <w:r w:rsidRPr="00F47EFE">
              <w:rPr>
                <w:b/>
              </w:rPr>
              <w:t>0.11</w:t>
            </w:r>
          </w:p>
        </w:tc>
        <w:tc>
          <w:tcPr>
            <w:tcW w:w="478" w:type="dxa"/>
            <w:tcBorders>
              <w:bottom w:val="nil"/>
              <w:right w:val="single" w:sz="4" w:space="0" w:color="000000"/>
            </w:tcBorders>
            <w:noWrap/>
            <w:vAlign w:val="center"/>
          </w:tcPr>
          <w:p w14:paraId="7FF5E522" w14:textId="6D9D3C3F" w:rsidR="0030662B" w:rsidRPr="007A6764" w:rsidRDefault="0030662B" w:rsidP="0030662B">
            <w:pPr>
              <w:pStyle w:val="TableRight"/>
              <w:rPr>
                <w:b/>
              </w:rPr>
            </w:pPr>
            <w:r w:rsidRPr="007A6764">
              <w:rPr>
                <w:b/>
              </w:rPr>
              <w:t>0.44</w:t>
            </w:r>
          </w:p>
        </w:tc>
        <w:tc>
          <w:tcPr>
            <w:tcW w:w="478" w:type="dxa"/>
            <w:tcBorders>
              <w:left w:val="single" w:sz="4" w:space="0" w:color="000000"/>
            </w:tcBorders>
            <w:noWrap/>
            <w:vAlign w:val="center"/>
          </w:tcPr>
          <w:p w14:paraId="17643E9E" w14:textId="3C58C62A" w:rsidR="0030662B" w:rsidRPr="00F47EFE" w:rsidRDefault="0030662B" w:rsidP="0030662B">
            <w:pPr>
              <w:pStyle w:val="TableRight"/>
              <w:rPr>
                <w:b/>
              </w:rPr>
            </w:pPr>
            <w:r w:rsidRPr="00F47EFE">
              <w:rPr>
                <w:b/>
              </w:rPr>
              <w:t>0.06</w:t>
            </w:r>
          </w:p>
        </w:tc>
        <w:tc>
          <w:tcPr>
            <w:tcW w:w="478" w:type="dxa"/>
            <w:tcBorders>
              <w:bottom w:val="nil"/>
              <w:right w:val="single" w:sz="4" w:space="0" w:color="000000"/>
            </w:tcBorders>
            <w:noWrap/>
            <w:vAlign w:val="center"/>
          </w:tcPr>
          <w:p w14:paraId="7BC2F136" w14:textId="6B0E17F9" w:rsidR="0030662B" w:rsidRPr="00A424B2" w:rsidRDefault="0030662B" w:rsidP="0030662B">
            <w:pPr>
              <w:pStyle w:val="TableRight"/>
              <w:rPr>
                <w:b/>
              </w:rPr>
            </w:pPr>
            <w:r w:rsidRPr="00A424B2">
              <w:rPr>
                <w:b/>
              </w:rPr>
              <w:t>0.03</w:t>
            </w:r>
          </w:p>
        </w:tc>
        <w:tc>
          <w:tcPr>
            <w:tcW w:w="478" w:type="dxa"/>
            <w:tcBorders>
              <w:left w:val="single" w:sz="4" w:space="0" w:color="000000"/>
            </w:tcBorders>
            <w:noWrap/>
            <w:hideMark/>
          </w:tcPr>
          <w:p w14:paraId="00AC9F34" w14:textId="20561B3B" w:rsidR="0030662B" w:rsidRPr="00F47EFE" w:rsidRDefault="0030662B" w:rsidP="0030662B">
            <w:pPr>
              <w:pStyle w:val="TableRight"/>
              <w:rPr>
                <w:b/>
              </w:rPr>
            </w:pPr>
          </w:p>
        </w:tc>
        <w:tc>
          <w:tcPr>
            <w:tcW w:w="478" w:type="dxa"/>
            <w:tcBorders>
              <w:bottom w:val="nil"/>
              <w:right w:val="single" w:sz="4" w:space="0" w:color="000000"/>
            </w:tcBorders>
          </w:tcPr>
          <w:p w14:paraId="796447A8" w14:textId="77777777" w:rsidR="0030662B" w:rsidRPr="00A424B2" w:rsidRDefault="0030662B" w:rsidP="0030662B">
            <w:pPr>
              <w:pStyle w:val="TableRight"/>
              <w:rPr>
                <w:b/>
              </w:rPr>
            </w:pPr>
          </w:p>
        </w:tc>
        <w:tc>
          <w:tcPr>
            <w:tcW w:w="478" w:type="dxa"/>
            <w:tcBorders>
              <w:left w:val="single" w:sz="4" w:space="0" w:color="000000"/>
            </w:tcBorders>
            <w:noWrap/>
            <w:vAlign w:val="center"/>
          </w:tcPr>
          <w:p w14:paraId="171DF9F6" w14:textId="48B0CAE7" w:rsidR="0030662B" w:rsidRPr="0030662B" w:rsidRDefault="0030662B" w:rsidP="0030662B">
            <w:pPr>
              <w:pStyle w:val="TableRight"/>
              <w:rPr>
                <w:b/>
              </w:rPr>
            </w:pPr>
            <w:r w:rsidRPr="0030662B">
              <w:rPr>
                <w:b/>
              </w:rPr>
              <w:t>0.17</w:t>
            </w:r>
          </w:p>
        </w:tc>
        <w:tc>
          <w:tcPr>
            <w:tcW w:w="478" w:type="dxa"/>
            <w:tcBorders>
              <w:bottom w:val="nil"/>
              <w:right w:val="single" w:sz="4" w:space="0" w:color="000000"/>
            </w:tcBorders>
            <w:noWrap/>
            <w:vAlign w:val="center"/>
          </w:tcPr>
          <w:p w14:paraId="740B1008" w14:textId="26C8995E" w:rsidR="0030662B" w:rsidRPr="0030662B" w:rsidRDefault="0030662B" w:rsidP="0030662B">
            <w:pPr>
              <w:pStyle w:val="TableRight"/>
              <w:rPr>
                <w:b/>
              </w:rPr>
            </w:pPr>
            <w:r w:rsidRPr="0030662B">
              <w:rPr>
                <w:b/>
              </w:rPr>
              <w:t>0.47</w:t>
            </w:r>
          </w:p>
        </w:tc>
        <w:tc>
          <w:tcPr>
            <w:tcW w:w="496" w:type="dxa"/>
            <w:tcBorders>
              <w:left w:val="single" w:sz="4" w:space="0" w:color="000000"/>
            </w:tcBorders>
            <w:noWrap/>
            <w:hideMark/>
          </w:tcPr>
          <w:p w14:paraId="6772EF8D" w14:textId="16271BD5" w:rsidR="0030662B" w:rsidRPr="007A6764" w:rsidRDefault="0030662B" w:rsidP="0030662B">
            <w:pPr>
              <w:pStyle w:val="TableRight"/>
              <w:rPr>
                <w:b/>
              </w:rPr>
            </w:pPr>
            <w:r w:rsidRPr="007A6764">
              <w:rPr>
                <w:b/>
              </w:rPr>
              <w:t>0.17</w:t>
            </w:r>
          </w:p>
        </w:tc>
        <w:tc>
          <w:tcPr>
            <w:tcW w:w="544" w:type="dxa"/>
            <w:tcBorders>
              <w:bottom w:val="nil"/>
              <w:right w:val="single" w:sz="4" w:space="0" w:color="000000"/>
            </w:tcBorders>
          </w:tcPr>
          <w:p w14:paraId="3F5CDCBF" w14:textId="0E4D8635" w:rsidR="0030662B" w:rsidRPr="0030662B" w:rsidRDefault="0030662B" w:rsidP="0030662B">
            <w:pPr>
              <w:pStyle w:val="TableRight"/>
              <w:rPr>
                <w:b/>
              </w:rPr>
            </w:pPr>
            <w:r w:rsidRPr="0030662B">
              <w:rPr>
                <w:b/>
              </w:rPr>
              <w:t>0.47</w:t>
            </w:r>
          </w:p>
        </w:tc>
        <w:tc>
          <w:tcPr>
            <w:tcW w:w="624" w:type="dxa"/>
            <w:tcBorders>
              <w:left w:val="single" w:sz="4" w:space="0" w:color="000000"/>
            </w:tcBorders>
            <w:noWrap/>
            <w:vAlign w:val="center"/>
          </w:tcPr>
          <w:p w14:paraId="688D7422" w14:textId="5046C69A" w:rsidR="0030662B" w:rsidRPr="007A6764" w:rsidRDefault="0030662B" w:rsidP="0030662B">
            <w:pPr>
              <w:pStyle w:val="TableRight"/>
              <w:rPr>
                <w:b/>
              </w:rPr>
            </w:pPr>
            <w:r w:rsidRPr="007A6764">
              <w:rPr>
                <w:b/>
              </w:rPr>
              <w:t>0.00</w:t>
            </w:r>
          </w:p>
        </w:tc>
        <w:tc>
          <w:tcPr>
            <w:tcW w:w="653" w:type="dxa"/>
            <w:tcBorders>
              <w:bottom w:val="nil"/>
              <w:right w:val="single" w:sz="4" w:space="0" w:color="000000"/>
            </w:tcBorders>
            <w:noWrap/>
            <w:vAlign w:val="center"/>
          </w:tcPr>
          <w:p w14:paraId="15AD3A02" w14:textId="1C659C2D" w:rsidR="0030662B" w:rsidRPr="0030662B" w:rsidRDefault="0030662B" w:rsidP="0030662B">
            <w:pPr>
              <w:pStyle w:val="TableRight"/>
              <w:rPr>
                <w:b/>
              </w:rPr>
            </w:pPr>
            <w:r w:rsidRPr="0030662B">
              <w:rPr>
                <w:b/>
              </w:rPr>
              <w:t>0.00</w:t>
            </w:r>
          </w:p>
        </w:tc>
        <w:tc>
          <w:tcPr>
            <w:tcW w:w="652" w:type="dxa"/>
            <w:tcBorders>
              <w:left w:val="single" w:sz="4" w:space="0" w:color="000000"/>
            </w:tcBorders>
            <w:noWrap/>
            <w:vAlign w:val="center"/>
            <w:hideMark/>
          </w:tcPr>
          <w:p w14:paraId="319729A8" w14:textId="19659E27" w:rsidR="0030662B" w:rsidRPr="007A6764" w:rsidRDefault="0030662B" w:rsidP="0030662B">
            <w:pPr>
              <w:pStyle w:val="TableRight"/>
              <w:rPr>
                <w:b/>
              </w:rPr>
            </w:pPr>
            <w:r w:rsidRPr="007A6764">
              <w:rPr>
                <w:b/>
              </w:rPr>
              <w:t>0.00</w:t>
            </w:r>
          </w:p>
        </w:tc>
        <w:tc>
          <w:tcPr>
            <w:tcW w:w="655" w:type="dxa"/>
            <w:tcBorders>
              <w:bottom w:val="nil"/>
              <w:right w:val="single" w:sz="4" w:space="0" w:color="000000"/>
            </w:tcBorders>
            <w:vAlign w:val="center"/>
          </w:tcPr>
          <w:p w14:paraId="0F25DE16" w14:textId="065D5873" w:rsidR="0030662B" w:rsidRPr="007F7208" w:rsidRDefault="0030662B" w:rsidP="0030662B">
            <w:pPr>
              <w:pStyle w:val="TableRight"/>
              <w:rPr>
                <w:b/>
              </w:rPr>
            </w:pPr>
            <w:r w:rsidRPr="007F7208">
              <w:rPr>
                <w:b/>
              </w:rPr>
              <w:t>0.00</w:t>
            </w:r>
          </w:p>
        </w:tc>
      </w:tr>
      <w:tr w:rsidR="00285408" w:rsidRPr="00F47EFE" w14:paraId="31B5EA78" w14:textId="77777777" w:rsidTr="0052296D">
        <w:trPr>
          <w:cnfStyle w:val="000000010000" w:firstRow="0" w:lastRow="0" w:firstColumn="0" w:lastColumn="0" w:oddVBand="0" w:evenVBand="0" w:oddHBand="0" w:evenHBand="1" w:firstRowFirstColumn="0" w:firstRowLastColumn="0" w:lastRowFirstColumn="0" w:lastRowLastColumn="0"/>
        </w:trPr>
        <w:tc>
          <w:tcPr>
            <w:tcW w:w="1830" w:type="dxa"/>
            <w:tcBorders>
              <w:right w:val="single" w:sz="4" w:space="0" w:color="000000"/>
            </w:tcBorders>
            <w:noWrap/>
            <w:tcMar>
              <w:left w:w="57" w:type="dxa"/>
            </w:tcMar>
            <w:vAlign w:val="center"/>
            <w:hideMark/>
          </w:tcPr>
          <w:p w14:paraId="4D834615" w14:textId="77777777" w:rsidR="0030662B" w:rsidRPr="00F47EFE" w:rsidRDefault="0030662B" w:rsidP="0030662B">
            <w:pPr>
              <w:pStyle w:val="TableLeft"/>
            </w:pPr>
            <w:r w:rsidRPr="00F47EFE">
              <w:t>SF</w:t>
            </w:r>
            <w:r w:rsidRPr="00F47EFE">
              <w:rPr>
                <w:vertAlign w:val="subscript"/>
              </w:rPr>
              <w:t>6</w:t>
            </w:r>
          </w:p>
        </w:tc>
        <w:tc>
          <w:tcPr>
            <w:tcW w:w="487" w:type="dxa"/>
            <w:tcBorders>
              <w:left w:val="single" w:sz="4" w:space="0" w:color="000000"/>
            </w:tcBorders>
            <w:noWrap/>
            <w:vAlign w:val="center"/>
          </w:tcPr>
          <w:p w14:paraId="402469A6" w14:textId="5D93DE82" w:rsidR="0030662B" w:rsidRPr="00F47EFE" w:rsidRDefault="0030662B" w:rsidP="0030662B">
            <w:pPr>
              <w:pStyle w:val="TableRight"/>
            </w:pPr>
            <w:r w:rsidRPr="00F47EFE">
              <w:t>7.5</w:t>
            </w:r>
          </w:p>
        </w:tc>
        <w:tc>
          <w:tcPr>
            <w:tcW w:w="478" w:type="dxa"/>
            <w:tcBorders>
              <w:right w:val="single" w:sz="4" w:space="0" w:color="000000"/>
            </w:tcBorders>
            <w:noWrap/>
            <w:vAlign w:val="center"/>
          </w:tcPr>
          <w:p w14:paraId="4FF5CCDC" w14:textId="441D2CC1" w:rsidR="0030662B" w:rsidRPr="007A6764" w:rsidRDefault="0030662B" w:rsidP="0030662B">
            <w:pPr>
              <w:pStyle w:val="TableRight"/>
            </w:pPr>
            <w:r w:rsidRPr="007A6764">
              <w:t>2.4</w:t>
            </w:r>
          </w:p>
        </w:tc>
        <w:tc>
          <w:tcPr>
            <w:tcW w:w="478" w:type="dxa"/>
            <w:tcBorders>
              <w:left w:val="single" w:sz="4" w:space="0" w:color="000000"/>
            </w:tcBorders>
            <w:noWrap/>
            <w:vAlign w:val="center"/>
          </w:tcPr>
          <w:p w14:paraId="23C0FFAC" w14:textId="6B8A589A" w:rsidR="0030662B" w:rsidRPr="00F47EFE" w:rsidRDefault="0030662B" w:rsidP="0030662B">
            <w:pPr>
              <w:pStyle w:val="TableRight"/>
            </w:pPr>
            <w:r w:rsidRPr="00F47EFE">
              <w:t>12</w:t>
            </w:r>
          </w:p>
        </w:tc>
        <w:tc>
          <w:tcPr>
            <w:tcW w:w="478" w:type="dxa"/>
            <w:tcBorders>
              <w:right w:val="single" w:sz="4" w:space="0" w:color="000000"/>
            </w:tcBorders>
            <w:noWrap/>
            <w:vAlign w:val="center"/>
          </w:tcPr>
          <w:p w14:paraId="3E1D249A" w14:textId="5D8E4EA5" w:rsidR="0030662B" w:rsidRPr="00A424B2" w:rsidRDefault="0030662B" w:rsidP="0030662B">
            <w:pPr>
              <w:pStyle w:val="TableRight"/>
            </w:pPr>
            <w:r>
              <w:t>9.6</w:t>
            </w:r>
          </w:p>
        </w:tc>
        <w:tc>
          <w:tcPr>
            <w:tcW w:w="478" w:type="dxa"/>
            <w:tcBorders>
              <w:left w:val="single" w:sz="4" w:space="0" w:color="000000"/>
            </w:tcBorders>
            <w:noWrap/>
            <w:hideMark/>
          </w:tcPr>
          <w:p w14:paraId="7F120DD8" w14:textId="225F6381" w:rsidR="0030662B" w:rsidRPr="00F47EFE" w:rsidRDefault="0030662B" w:rsidP="0030662B">
            <w:pPr>
              <w:pStyle w:val="TableRight"/>
            </w:pPr>
          </w:p>
        </w:tc>
        <w:tc>
          <w:tcPr>
            <w:tcW w:w="478" w:type="dxa"/>
            <w:tcBorders>
              <w:right w:val="single" w:sz="4" w:space="0" w:color="000000"/>
            </w:tcBorders>
          </w:tcPr>
          <w:p w14:paraId="72AA18DE" w14:textId="77777777" w:rsidR="0030662B" w:rsidRPr="00A424B2" w:rsidRDefault="0030662B" w:rsidP="0030662B">
            <w:pPr>
              <w:pStyle w:val="TableRight"/>
            </w:pPr>
          </w:p>
        </w:tc>
        <w:tc>
          <w:tcPr>
            <w:tcW w:w="478" w:type="dxa"/>
            <w:tcBorders>
              <w:left w:val="single" w:sz="4" w:space="0" w:color="000000"/>
            </w:tcBorders>
            <w:noWrap/>
            <w:vAlign w:val="center"/>
          </w:tcPr>
          <w:p w14:paraId="0288F12A" w14:textId="5769DD79" w:rsidR="0030662B" w:rsidRPr="0030662B" w:rsidRDefault="0030662B" w:rsidP="0030662B">
            <w:pPr>
              <w:pStyle w:val="TableRight"/>
            </w:pPr>
            <w:r w:rsidRPr="0030662B">
              <w:t>19</w:t>
            </w:r>
          </w:p>
        </w:tc>
        <w:tc>
          <w:tcPr>
            <w:tcW w:w="478" w:type="dxa"/>
            <w:tcBorders>
              <w:right w:val="single" w:sz="4" w:space="0" w:color="000000"/>
            </w:tcBorders>
            <w:noWrap/>
            <w:vAlign w:val="center"/>
          </w:tcPr>
          <w:p w14:paraId="5A989D1E" w14:textId="78B07C38" w:rsidR="0030662B" w:rsidRPr="0030662B" w:rsidRDefault="0030662B" w:rsidP="0030662B">
            <w:pPr>
              <w:pStyle w:val="TableRight"/>
            </w:pPr>
            <w:r w:rsidRPr="0030662B">
              <w:t>12</w:t>
            </w:r>
          </w:p>
        </w:tc>
        <w:tc>
          <w:tcPr>
            <w:tcW w:w="496" w:type="dxa"/>
            <w:tcBorders>
              <w:left w:val="single" w:sz="4" w:space="0" w:color="000000"/>
            </w:tcBorders>
            <w:noWrap/>
            <w:hideMark/>
          </w:tcPr>
          <w:p w14:paraId="2BD05EF8" w14:textId="055A1B20" w:rsidR="0030662B" w:rsidRPr="007A6764" w:rsidRDefault="0030662B" w:rsidP="0030662B">
            <w:pPr>
              <w:pStyle w:val="TableRight"/>
            </w:pPr>
            <w:r w:rsidRPr="007A6764">
              <w:t>19</w:t>
            </w:r>
          </w:p>
        </w:tc>
        <w:tc>
          <w:tcPr>
            <w:tcW w:w="544" w:type="dxa"/>
            <w:tcBorders>
              <w:right w:val="single" w:sz="4" w:space="0" w:color="000000"/>
            </w:tcBorders>
          </w:tcPr>
          <w:p w14:paraId="73D81D1E" w14:textId="4F225F51" w:rsidR="0030662B" w:rsidRPr="0030662B" w:rsidRDefault="0030662B" w:rsidP="0030662B">
            <w:pPr>
              <w:pStyle w:val="TableRight"/>
            </w:pPr>
            <w:r w:rsidRPr="0030662B">
              <w:t>12</w:t>
            </w:r>
          </w:p>
        </w:tc>
        <w:tc>
          <w:tcPr>
            <w:tcW w:w="624" w:type="dxa"/>
            <w:tcBorders>
              <w:left w:val="single" w:sz="4" w:space="0" w:color="000000"/>
            </w:tcBorders>
            <w:noWrap/>
            <w:vAlign w:val="center"/>
          </w:tcPr>
          <w:p w14:paraId="44E1FD9C" w14:textId="4F7B904D" w:rsidR="0030662B" w:rsidRPr="007A6764" w:rsidRDefault="0030662B" w:rsidP="0030662B">
            <w:pPr>
              <w:pStyle w:val="TableRight"/>
            </w:pPr>
            <w:r w:rsidRPr="007A6764">
              <w:t>0.43</w:t>
            </w:r>
          </w:p>
        </w:tc>
        <w:tc>
          <w:tcPr>
            <w:tcW w:w="653" w:type="dxa"/>
            <w:tcBorders>
              <w:right w:val="single" w:sz="4" w:space="0" w:color="000000"/>
            </w:tcBorders>
            <w:noWrap/>
            <w:vAlign w:val="center"/>
          </w:tcPr>
          <w:p w14:paraId="2CCB314D" w14:textId="012523D2" w:rsidR="0030662B" w:rsidRPr="0030662B" w:rsidRDefault="0030662B" w:rsidP="0030662B">
            <w:pPr>
              <w:pStyle w:val="TableRight"/>
            </w:pPr>
            <w:r w:rsidRPr="0030662B">
              <w:t>0.27</w:t>
            </w:r>
          </w:p>
        </w:tc>
        <w:tc>
          <w:tcPr>
            <w:tcW w:w="652" w:type="dxa"/>
            <w:tcBorders>
              <w:left w:val="single" w:sz="4" w:space="0" w:color="000000"/>
            </w:tcBorders>
            <w:noWrap/>
            <w:vAlign w:val="center"/>
            <w:hideMark/>
          </w:tcPr>
          <w:p w14:paraId="0A2F1278" w14:textId="0BA804F6" w:rsidR="0030662B" w:rsidRPr="007A6764" w:rsidRDefault="0030662B" w:rsidP="0030662B">
            <w:pPr>
              <w:pStyle w:val="TableRight"/>
            </w:pPr>
            <w:r w:rsidRPr="007A6764">
              <w:t>0.43</w:t>
            </w:r>
          </w:p>
        </w:tc>
        <w:tc>
          <w:tcPr>
            <w:tcW w:w="655" w:type="dxa"/>
            <w:tcBorders>
              <w:right w:val="single" w:sz="4" w:space="0" w:color="000000"/>
            </w:tcBorders>
            <w:vAlign w:val="center"/>
          </w:tcPr>
          <w:p w14:paraId="4AE4419C" w14:textId="4616EC46" w:rsidR="0030662B" w:rsidRPr="007F7208" w:rsidRDefault="0030662B" w:rsidP="0030662B">
            <w:pPr>
              <w:pStyle w:val="TableRight"/>
            </w:pPr>
            <w:r w:rsidRPr="007F7208">
              <w:t>0.27</w:t>
            </w:r>
          </w:p>
        </w:tc>
      </w:tr>
      <w:tr w:rsidR="0030662B" w:rsidRPr="00F47EFE" w14:paraId="49D77E59" w14:textId="77777777" w:rsidTr="0052296D">
        <w:tc>
          <w:tcPr>
            <w:tcW w:w="1830" w:type="dxa"/>
            <w:tcBorders>
              <w:right w:val="single" w:sz="4" w:space="0" w:color="000000"/>
            </w:tcBorders>
            <w:noWrap/>
            <w:tcMar>
              <w:left w:w="57" w:type="dxa"/>
            </w:tcMar>
            <w:vAlign w:val="center"/>
            <w:hideMark/>
          </w:tcPr>
          <w:p w14:paraId="2AF0CD8B" w14:textId="77777777" w:rsidR="0030662B" w:rsidRPr="00F47EFE" w:rsidRDefault="0030662B" w:rsidP="0030662B">
            <w:pPr>
              <w:pStyle w:val="TableLeft"/>
              <w:rPr>
                <w:b/>
              </w:rPr>
            </w:pPr>
            <w:r w:rsidRPr="00F47EFE">
              <w:rPr>
                <w:b/>
              </w:rPr>
              <w:t>total HFCs, PFCs, SF</w:t>
            </w:r>
            <w:r w:rsidRPr="00F47EFE">
              <w:rPr>
                <w:b/>
                <w:vertAlign w:val="subscript"/>
              </w:rPr>
              <w:t>6</w:t>
            </w:r>
          </w:p>
        </w:tc>
        <w:tc>
          <w:tcPr>
            <w:tcW w:w="487" w:type="dxa"/>
            <w:tcBorders>
              <w:left w:val="single" w:sz="4" w:space="0" w:color="000000"/>
              <w:bottom w:val="single" w:sz="8" w:space="0" w:color="000000"/>
            </w:tcBorders>
            <w:noWrap/>
            <w:vAlign w:val="center"/>
          </w:tcPr>
          <w:p w14:paraId="730A2010" w14:textId="6AD6A7F7" w:rsidR="0030662B" w:rsidRPr="00F47EFE" w:rsidRDefault="0030662B" w:rsidP="0030662B">
            <w:pPr>
              <w:pStyle w:val="TableRight"/>
              <w:rPr>
                <w:b/>
              </w:rPr>
            </w:pPr>
            <w:r w:rsidRPr="00F47EFE">
              <w:rPr>
                <w:b/>
              </w:rPr>
              <w:t>56</w:t>
            </w:r>
            <w:r>
              <w:rPr>
                <w:b/>
              </w:rPr>
              <w:t>71</w:t>
            </w:r>
          </w:p>
        </w:tc>
        <w:tc>
          <w:tcPr>
            <w:tcW w:w="478" w:type="dxa"/>
            <w:tcBorders>
              <w:bottom w:val="single" w:sz="8" w:space="0" w:color="000000"/>
              <w:right w:val="single" w:sz="4" w:space="0" w:color="000000"/>
            </w:tcBorders>
            <w:noWrap/>
            <w:vAlign w:val="center"/>
          </w:tcPr>
          <w:p w14:paraId="667D0C75" w14:textId="5AB39A66" w:rsidR="0030662B" w:rsidRPr="007A6764" w:rsidRDefault="0030662B" w:rsidP="0030662B">
            <w:pPr>
              <w:pStyle w:val="TableRight"/>
              <w:rPr>
                <w:b/>
              </w:rPr>
            </w:pPr>
            <w:r w:rsidRPr="007A6764">
              <w:rPr>
                <w:b/>
              </w:rPr>
              <w:t>38</w:t>
            </w:r>
            <w:r>
              <w:rPr>
                <w:b/>
              </w:rPr>
              <w:t>08</w:t>
            </w:r>
          </w:p>
        </w:tc>
        <w:tc>
          <w:tcPr>
            <w:tcW w:w="478" w:type="dxa"/>
            <w:tcBorders>
              <w:left w:val="single" w:sz="4" w:space="0" w:color="000000"/>
            </w:tcBorders>
            <w:noWrap/>
            <w:vAlign w:val="center"/>
          </w:tcPr>
          <w:p w14:paraId="6653CE13" w14:textId="231855EB" w:rsidR="0030662B" w:rsidRPr="00F47EFE" w:rsidRDefault="0030662B" w:rsidP="0030662B">
            <w:pPr>
              <w:pStyle w:val="TableRight"/>
              <w:rPr>
                <w:b/>
              </w:rPr>
            </w:pPr>
            <w:r w:rsidRPr="00F47EFE">
              <w:rPr>
                <w:b/>
              </w:rPr>
              <w:t>37</w:t>
            </w:r>
            <w:r>
              <w:rPr>
                <w:b/>
              </w:rPr>
              <w:t>25</w:t>
            </w:r>
          </w:p>
        </w:tc>
        <w:tc>
          <w:tcPr>
            <w:tcW w:w="478" w:type="dxa"/>
            <w:tcBorders>
              <w:bottom w:val="single" w:sz="8" w:space="0" w:color="000000"/>
              <w:right w:val="single" w:sz="4" w:space="0" w:color="000000"/>
            </w:tcBorders>
            <w:noWrap/>
            <w:vAlign w:val="center"/>
          </w:tcPr>
          <w:p w14:paraId="3815AC7C" w14:textId="0BDBEB17" w:rsidR="0030662B" w:rsidRPr="00A424B2" w:rsidRDefault="0030662B" w:rsidP="0030662B">
            <w:pPr>
              <w:pStyle w:val="TableRight"/>
              <w:rPr>
                <w:b/>
              </w:rPr>
            </w:pPr>
            <w:r w:rsidRPr="00A424B2">
              <w:rPr>
                <w:b/>
              </w:rPr>
              <w:t>370</w:t>
            </w:r>
            <w:r>
              <w:rPr>
                <w:b/>
              </w:rPr>
              <w:t>2</w:t>
            </w:r>
          </w:p>
        </w:tc>
        <w:tc>
          <w:tcPr>
            <w:tcW w:w="478" w:type="dxa"/>
            <w:tcBorders>
              <w:left w:val="single" w:sz="4" w:space="0" w:color="000000"/>
            </w:tcBorders>
            <w:noWrap/>
            <w:vAlign w:val="center"/>
            <w:hideMark/>
          </w:tcPr>
          <w:p w14:paraId="3286D502" w14:textId="7D1F1BD1" w:rsidR="0030662B" w:rsidRPr="00F47EFE" w:rsidRDefault="0030662B" w:rsidP="0030662B">
            <w:pPr>
              <w:pStyle w:val="TableRight"/>
              <w:rPr>
                <w:b/>
              </w:rPr>
            </w:pPr>
            <w:r w:rsidRPr="00F47EFE">
              <w:rPr>
                <w:b/>
              </w:rPr>
              <w:t>25</w:t>
            </w:r>
          </w:p>
        </w:tc>
        <w:tc>
          <w:tcPr>
            <w:tcW w:w="478" w:type="dxa"/>
            <w:tcBorders>
              <w:bottom w:val="single" w:sz="8" w:space="0" w:color="000000"/>
              <w:right w:val="single" w:sz="4" w:space="0" w:color="000000"/>
            </w:tcBorders>
            <w:vAlign w:val="center"/>
          </w:tcPr>
          <w:p w14:paraId="79A67DE6" w14:textId="68E7477D" w:rsidR="0030662B" w:rsidRPr="00A424B2" w:rsidRDefault="0030662B" w:rsidP="0030662B">
            <w:pPr>
              <w:pStyle w:val="TableRight"/>
              <w:rPr>
                <w:b/>
              </w:rPr>
            </w:pPr>
            <w:r>
              <w:rPr>
                <w:b/>
              </w:rPr>
              <w:t>94</w:t>
            </w:r>
          </w:p>
        </w:tc>
        <w:tc>
          <w:tcPr>
            <w:tcW w:w="478" w:type="dxa"/>
            <w:tcBorders>
              <w:left w:val="single" w:sz="4" w:space="0" w:color="000000"/>
            </w:tcBorders>
            <w:noWrap/>
            <w:vAlign w:val="center"/>
          </w:tcPr>
          <w:p w14:paraId="0338C809" w14:textId="3623CEAC" w:rsidR="0030662B" w:rsidRPr="0030662B" w:rsidRDefault="0030662B" w:rsidP="0030662B">
            <w:pPr>
              <w:pStyle w:val="TableRight"/>
              <w:rPr>
                <w:b/>
              </w:rPr>
            </w:pPr>
            <w:r w:rsidRPr="0030662B">
              <w:rPr>
                <w:b/>
              </w:rPr>
              <w:t>9396</w:t>
            </w:r>
          </w:p>
        </w:tc>
        <w:tc>
          <w:tcPr>
            <w:tcW w:w="478" w:type="dxa"/>
            <w:tcBorders>
              <w:bottom w:val="single" w:sz="8" w:space="0" w:color="000000"/>
              <w:right w:val="single" w:sz="4" w:space="0" w:color="000000"/>
            </w:tcBorders>
            <w:noWrap/>
            <w:vAlign w:val="center"/>
          </w:tcPr>
          <w:p w14:paraId="345EAEE7" w14:textId="6FBEF1CB" w:rsidR="0030662B" w:rsidRPr="0030662B" w:rsidRDefault="0030662B" w:rsidP="0030662B">
            <w:pPr>
              <w:pStyle w:val="TableRight"/>
              <w:rPr>
                <w:b/>
              </w:rPr>
            </w:pPr>
            <w:r w:rsidRPr="0030662B">
              <w:rPr>
                <w:b/>
              </w:rPr>
              <w:t>7510</w:t>
            </w:r>
          </w:p>
        </w:tc>
        <w:tc>
          <w:tcPr>
            <w:tcW w:w="496" w:type="dxa"/>
            <w:tcBorders>
              <w:left w:val="single" w:sz="4" w:space="0" w:color="000000"/>
            </w:tcBorders>
            <w:noWrap/>
            <w:vAlign w:val="center"/>
            <w:hideMark/>
          </w:tcPr>
          <w:p w14:paraId="2F689F26" w14:textId="6F189752" w:rsidR="0030662B" w:rsidRPr="007A6764" w:rsidRDefault="0030662B" w:rsidP="0030662B">
            <w:pPr>
              <w:pStyle w:val="TableRight"/>
              <w:rPr>
                <w:b/>
              </w:rPr>
            </w:pPr>
            <w:r>
              <w:rPr>
                <w:b/>
              </w:rPr>
              <w:t>9371</w:t>
            </w:r>
          </w:p>
        </w:tc>
        <w:tc>
          <w:tcPr>
            <w:tcW w:w="544" w:type="dxa"/>
            <w:tcBorders>
              <w:bottom w:val="single" w:sz="8" w:space="0" w:color="000000"/>
              <w:right w:val="single" w:sz="4" w:space="0" w:color="000000"/>
            </w:tcBorders>
            <w:vAlign w:val="center"/>
          </w:tcPr>
          <w:p w14:paraId="5BAE4D5E" w14:textId="6D75D908" w:rsidR="0030662B" w:rsidRPr="0030662B" w:rsidRDefault="0030662B" w:rsidP="0030662B">
            <w:pPr>
              <w:pStyle w:val="TableRight"/>
              <w:rPr>
                <w:b/>
              </w:rPr>
            </w:pPr>
            <w:r w:rsidRPr="0030662B">
              <w:rPr>
                <w:b/>
              </w:rPr>
              <w:t>7417</w:t>
            </w:r>
          </w:p>
        </w:tc>
        <w:tc>
          <w:tcPr>
            <w:tcW w:w="624" w:type="dxa"/>
            <w:tcBorders>
              <w:left w:val="single" w:sz="4" w:space="0" w:color="000000"/>
            </w:tcBorders>
            <w:noWrap/>
            <w:vAlign w:val="center"/>
          </w:tcPr>
          <w:p w14:paraId="48DB03D0" w14:textId="243BD6A8" w:rsidR="0030662B" w:rsidRPr="007A6764" w:rsidRDefault="0030662B" w:rsidP="0030662B">
            <w:pPr>
              <w:pStyle w:val="TableRight"/>
              <w:rPr>
                <w:b/>
              </w:rPr>
            </w:pPr>
            <w:r w:rsidRPr="007A6764">
              <w:rPr>
                <w:b/>
              </w:rPr>
              <w:t>21</w:t>
            </w:r>
          </w:p>
        </w:tc>
        <w:tc>
          <w:tcPr>
            <w:tcW w:w="653" w:type="dxa"/>
            <w:tcBorders>
              <w:bottom w:val="single" w:sz="8" w:space="0" w:color="000000"/>
              <w:right w:val="single" w:sz="4" w:space="0" w:color="000000"/>
            </w:tcBorders>
            <w:noWrap/>
            <w:vAlign w:val="center"/>
          </w:tcPr>
          <w:p w14:paraId="152E1549" w14:textId="08DBEEFB" w:rsidR="0030662B" w:rsidRPr="0030662B" w:rsidRDefault="0030662B" w:rsidP="0030662B">
            <w:pPr>
              <w:pStyle w:val="TableRight"/>
              <w:rPr>
                <w:b/>
              </w:rPr>
            </w:pPr>
            <w:r w:rsidRPr="0030662B">
              <w:rPr>
                <w:b/>
              </w:rPr>
              <w:t>15</w:t>
            </w:r>
          </w:p>
        </w:tc>
        <w:tc>
          <w:tcPr>
            <w:tcW w:w="652" w:type="dxa"/>
            <w:tcBorders>
              <w:left w:val="single" w:sz="4" w:space="0" w:color="000000"/>
            </w:tcBorders>
            <w:noWrap/>
            <w:vAlign w:val="center"/>
            <w:hideMark/>
          </w:tcPr>
          <w:p w14:paraId="23F35961" w14:textId="03797AA6" w:rsidR="0030662B" w:rsidRPr="007A6764" w:rsidRDefault="0030662B" w:rsidP="0030662B">
            <w:pPr>
              <w:pStyle w:val="TableRight"/>
              <w:rPr>
                <w:b/>
              </w:rPr>
            </w:pPr>
            <w:r w:rsidRPr="007A6764">
              <w:rPr>
                <w:b/>
              </w:rPr>
              <w:t>21</w:t>
            </w:r>
          </w:p>
        </w:tc>
        <w:tc>
          <w:tcPr>
            <w:tcW w:w="655" w:type="dxa"/>
            <w:tcBorders>
              <w:bottom w:val="single" w:sz="8" w:space="0" w:color="000000"/>
              <w:right w:val="single" w:sz="4" w:space="0" w:color="000000"/>
            </w:tcBorders>
            <w:vAlign w:val="center"/>
          </w:tcPr>
          <w:p w14:paraId="49B89922" w14:textId="7873119E" w:rsidR="0030662B" w:rsidRPr="007F7208" w:rsidRDefault="0030662B" w:rsidP="0030662B">
            <w:pPr>
              <w:pStyle w:val="TableRight"/>
              <w:rPr>
                <w:b/>
              </w:rPr>
            </w:pPr>
            <w:r w:rsidRPr="007F7208">
              <w:rPr>
                <w:b/>
              </w:rPr>
              <w:t>14</w:t>
            </w:r>
          </w:p>
        </w:tc>
      </w:tr>
    </w:tbl>
    <w:p w14:paraId="6B1703BB" w14:textId="77777777" w:rsidR="00324B70" w:rsidRPr="00F47EFE" w:rsidRDefault="00324B70" w:rsidP="00C158F2"/>
    <w:bookmarkEnd w:id="67"/>
    <w:p w14:paraId="6CF7103F" w14:textId="109CD315" w:rsidR="00324B70" w:rsidRPr="00F47EFE" w:rsidRDefault="00324B70" w:rsidP="00324B70">
      <w:pPr>
        <w:pStyle w:val="BodyText"/>
      </w:pPr>
      <w:r w:rsidRPr="00F47EFE">
        <w:t xml:space="preserve">The </w:t>
      </w:r>
      <w:r w:rsidRPr="00F47EFE">
        <w:rPr>
          <w:i/>
        </w:rPr>
        <w:t xml:space="preserve">National Greenhouse Gas Inventory </w:t>
      </w:r>
      <w:r w:rsidRPr="00F47EFE">
        <w:t>(NGGI: ageis.climate</w:t>
      </w:r>
      <w:r w:rsidR="0027500F" w:rsidRPr="00F47EFE">
        <w:t>change.gov.au) published in 201</w:t>
      </w:r>
      <w:r w:rsidR="00427023">
        <w:t>9</w:t>
      </w:r>
      <w:r w:rsidRPr="00F47EFE">
        <w:t xml:space="preserve"> contains estimates of Australian emissions of HFC-23, HFC-32, HFC-125, HFC-134 (CHF</w:t>
      </w:r>
      <w:r w:rsidRPr="00F47EFE">
        <w:rPr>
          <w:vertAlign w:val="subscript"/>
        </w:rPr>
        <w:t>2</w:t>
      </w:r>
      <w:r w:rsidRPr="00F47EFE">
        <w:t>CHF</w:t>
      </w:r>
      <w:r w:rsidRPr="00F47EFE">
        <w:rPr>
          <w:vertAlign w:val="subscript"/>
        </w:rPr>
        <w:t>2</w:t>
      </w:r>
      <w:r w:rsidRPr="00F47EFE">
        <w:t xml:space="preserve">, not measured currently at Cape Grim), HFC-134a, HFC-143a, HFC-152a, HFC-227ea, HFC-236fa, HFC-4310mee, PFC-14, PFC-116 and sulfur hexafluoride, up to </w:t>
      </w:r>
      <w:r w:rsidR="00EE7CF9" w:rsidRPr="00F47EFE">
        <w:t>201</w:t>
      </w:r>
      <w:r w:rsidR="00427023">
        <w:t>7</w:t>
      </w:r>
      <w:r w:rsidRPr="00F47EFE">
        <w:t xml:space="preserve">, </w:t>
      </w:r>
      <w:r w:rsidR="001E78C1" w:rsidRPr="00F47EFE">
        <w:t>which form</w:t>
      </w:r>
      <w:r w:rsidRPr="00F47EFE">
        <w:t xml:space="preserve"> part of the </w:t>
      </w:r>
      <w:r w:rsidRPr="00F47EFE">
        <w:rPr>
          <w:i/>
        </w:rPr>
        <w:t xml:space="preserve">National Inventory Report </w:t>
      </w:r>
      <w:r w:rsidR="00EE7CF9" w:rsidRPr="00F47EFE">
        <w:rPr>
          <w:i/>
        </w:rPr>
        <w:t>201</w:t>
      </w:r>
      <w:r w:rsidR="00427023">
        <w:rPr>
          <w:i/>
        </w:rPr>
        <w:t>7</w:t>
      </w:r>
      <w:r w:rsidR="00B87D48" w:rsidRPr="00F47EFE">
        <w:rPr>
          <w:i/>
        </w:rPr>
        <w:t xml:space="preserve"> </w:t>
      </w:r>
      <w:r w:rsidRPr="00F47EFE">
        <w:t>(DoE</w:t>
      </w:r>
      <w:r w:rsidR="009D67EA" w:rsidRPr="00F47EFE">
        <w:t>E</w:t>
      </w:r>
      <w:r w:rsidRPr="00F47EFE">
        <w:t xml:space="preserve">, </w:t>
      </w:r>
      <w:r w:rsidR="00EE7CF9" w:rsidRPr="00F47EFE">
        <w:t>201</w:t>
      </w:r>
      <w:r w:rsidR="00427023">
        <w:t>9</w:t>
      </w:r>
      <w:r w:rsidR="001E78C1" w:rsidRPr="00F47EFE">
        <w:t xml:space="preserve">). The </w:t>
      </w:r>
      <w:r w:rsidR="001E78C1" w:rsidRPr="00F47EFE">
        <w:rPr>
          <w:i/>
        </w:rPr>
        <w:t>Inventory</w:t>
      </w:r>
      <w:r w:rsidR="001E78C1" w:rsidRPr="00F47EFE">
        <w:t xml:space="preserve"> </w:t>
      </w:r>
      <w:r w:rsidRPr="00F47EFE">
        <w:t xml:space="preserve">is the Australian government submission to the </w:t>
      </w:r>
      <w:r w:rsidR="00B87D48" w:rsidRPr="00F47EFE">
        <w:t>UNFCCC</w:t>
      </w:r>
      <w:r w:rsidRPr="00F47EFE">
        <w:t xml:space="preserve"> and which forms a part of the </w:t>
      </w:r>
      <w:r w:rsidRPr="00F47EFE">
        <w:rPr>
          <w:i/>
        </w:rPr>
        <w:t>Australian National Greenhouse Accounts</w:t>
      </w:r>
      <w:r w:rsidRPr="00F47EFE">
        <w:t xml:space="preserve"> (NGA). Note the annual emissions in the NGGI and in the </w:t>
      </w:r>
      <w:r w:rsidRPr="00F47EFE">
        <w:rPr>
          <w:i/>
        </w:rPr>
        <w:t>National Inventory Report</w:t>
      </w:r>
      <w:r w:rsidRPr="00F47EFE">
        <w:t xml:space="preserve"> are for fiscal years, i.e. ‘2013’ emissions are emissions for July 2012 to June 2013.</w:t>
      </w:r>
    </w:p>
    <w:p w14:paraId="767C6AE2" w14:textId="64C227F3" w:rsidR="00A81734" w:rsidRDefault="00324B70" w:rsidP="00324B70">
      <w:pPr>
        <w:pStyle w:val="BodyText"/>
      </w:pPr>
      <w:r w:rsidRPr="00F47EFE">
        <w:t>The HFC emissions (</w:t>
      </w:r>
      <w:r w:rsidR="00AA4BED">
        <w:fldChar w:fldCharType="begin"/>
      </w:r>
      <w:r w:rsidR="00AA4BED">
        <w:instrText xml:space="preserve"> REF _Ref453243689 \h </w:instrText>
      </w:r>
      <w:r w:rsidR="0041349B">
        <w:instrText xml:space="preserve"> \* MERGEFORMAT </w:instrText>
      </w:r>
      <w:r w:rsidR="00AA4BED">
        <w:fldChar w:fldCharType="separate"/>
      </w:r>
      <w:r w:rsidR="00AA4BED" w:rsidRPr="0041349B">
        <w:rPr>
          <w:bCs/>
        </w:rPr>
        <w:t xml:space="preserve">Table </w:t>
      </w:r>
      <w:r w:rsidR="00AA4BED" w:rsidRPr="0041349B">
        <w:rPr>
          <w:bCs/>
          <w:noProof/>
        </w:rPr>
        <w:t>3</w:t>
      </w:r>
      <w:r w:rsidR="00AA4BED">
        <w:fldChar w:fldCharType="end"/>
      </w:r>
      <w:r w:rsidRPr="00F47EFE">
        <w:t>) are based on HFC import data (</w:t>
      </w:r>
      <w:r w:rsidR="00AA4BED">
        <w:fldChar w:fldCharType="begin"/>
      </w:r>
      <w:r w:rsidR="00AA4BED">
        <w:instrText xml:space="preserve"> REF _Ref454371568 \h </w:instrText>
      </w:r>
      <w:r w:rsidR="0041349B">
        <w:instrText xml:space="preserve"> \* MERGEFORMAT </w:instrText>
      </w:r>
      <w:r w:rsidR="00AA4BED">
        <w:fldChar w:fldCharType="separate"/>
      </w:r>
      <w:r w:rsidR="00AA4BED" w:rsidRPr="0041349B">
        <w:rPr>
          <w:bCs/>
        </w:rPr>
        <w:t>Table</w:t>
      </w:r>
      <w:r w:rsidR="00AA4BED" w:rsidRPr="00F47EFE">
        <w:rPr>
          <w:b/>
        </w:rPr>
        <w:t xml:space="preserve"> </w:t>
      </w:r>
      <w:r w:rsidR="00AA4BED" w:rsidRPr="0041349B">
        <w:rPr>
          <w:bCs/>
          <w:noProof/>
        </w:rPr>
        <w:t>2</w:t>
      </w:r>
      <w:r w:rsidR="00AA4BED">
        <w:fldChar w:fldCharType="end"/>
      </w:r>
      <w:r w:rsidRPr="00F47EFE">
        <w:t xml:space="preserve">), as bulk HFCs or PCE, leading to an estimate of ‘banks’ of HFCs stored in equipment or products (refrigerators, air conditioners, fire extinguishers, foams, aerosols - largely metered-dose inhalers) and appropriate application-dependent emission factors from those ‘banks’, which allow for emissions during the lifetime of the application, as well as emissions from initial charging/re-charging of equipment and equipment disposal. </w:t>
      </w:r>
    </w:p>
    <w:p w14:paraId="5D372FB4" w14:textId="6B5A8DD0" w:rsidR="00324B70" w:rsidRPr="00F47EFE" w:rsidRDefault="00832057" w:rsidP="00324B70">
      <w:pPr>
        <w:pStyle w:val="BodyText"/>
      </w:pPr>
      <w:r w:rsidRPr="00CB253C">
        <w:t xml:space="preserve">In the </w:t>
      </w:r>
      <w:r w:rsidR="00CB253C" w:rsidRPr="00CB253C">
        <w:rPr>
          <w:i/>
        </w:rPr>
        <w:t>National Inventory Report 2017</w:t>
      </w:r>
      <w:r w:rsidR="00CB253C" w:rsidRPr="00CB253C">
        <w:t xml:space="preserve"> </w:t>
      </w:r>
      <w:r w:rsidRPr="00CB253C">
        <w:t xml:space="preserve">(DoEE, 2019), two significant changes have been implemented for determining </w:t>
      </w:r>
      <w:r w:rsidR="000F657D">
        <w:t>Australian estimated</w:t>
      </w:r>
      <w:r w:rsidR="000F657D" w:rsidRPr="00CB253C">
        <w:t xml:space="preserve"> </w:t>
      </w:r>
      <w:r w:rsidRPr="00CB253C">
        <w:t>HFC emissions. The first change is that the annual leak rates are calibrated to the CSIRO HFC emissions estimates for all equipment types from 2006 onwards. The second change to the method is CSIRO species data is used to modify the species percentages each year from 2006 onwards.</w:t>
      </w:r>
    </w:p>
    <w:p w14:paraId="292DFF1C" w14:textId="2C5FDB3F" w:rsidR="00380854" w:rsidRPr="00F47EFE" w:rsidRDefault="00C54BF3" w:rsidP="00324B70">
      <w:pPr>
        <w:pStyle w:val="BodyText"/>
      </w:pPr>
      <w:r w:rsidRPr="00F47EFE">
        <w:t xml:space="preserve">Australian HFC emissions were about 110 tonnes in 1995, rising to </w:t>
      </w:r>
      <w:r w:rsidR="00BD0784">
        <w:t>5556</w:t>
      </w:r>
      <w:r w:rsidRPr="00F47EFE">
        <w:t xml:space="preserve"> tonnes (1</w:t>
      </w:r>
      <w:r w:rsidR="00BD0784">
        <w:t>2253</w:t>
      </w:r>
      <w:r w:rsidRPr="00F47EFE">
        <w:t xml:space="preserve"> CO</w:t>
      </w:r>
      <w:r w:rsidRPr="00F47EFE">
        <w:rPr>
          <w:vertAlign w:val="subscript"/>
        </w:rPr>
        <w:t>2</w:t>
      </w:r>
      <w:r w:rsidRPr="00F47EFE">
        <w:t xml:space="preserve">-e </w:t>
      </w:r>
      <w:r w:rsidR="00CB253C">
        <w:t>k</w:t>
      </w:r>
      <w:r w:rsidRPr="00F47EFE">
        <w:t>tonnes) in 201</w:t>
      </w:r>
      <w:r w:rsidR="00BD0784">
        <w:t>7</w:t>
      </w:r>
      <w:r w:rsidRPr="00F47EFE">
        <w:t xml:space="preserve">. HFC-134a emissions increased by about </w:t>
      </w:r>
      <w:r w:rsidR="0095383C">
        <w:t>65</w:t>
      </w:r>
      <w:r w:rsidRPr="00F47EFE">
        <w:t xml:space="preserve"> tonnes (</w:t>
      </w:r>
      <w:r w:rsidR="00BD0784">
        <w:t>2</w:t>
      </w:r>
      <w:r w:rsidRPr="00F47EFE">
        <w:t>%) from 201</w:t>
      </w:r>
      <w:r w:rsidR="00BD0784">
        <w:t>6</w:t>
      </w:r>
      <w:r w:rsidRPr="00F47EFE">
        <w:t xml:space="preserve"> to 201</w:t>
      </w:r>
      <w:r w:rsidR="00BD0784">
        <w:t>7</w:t>
      </w:r>
      <w:r w:rsidRPr="00F47EFE">
        <w:t xml:space="preserve">, all other HFCs by about </w:t>
      </w:r>
      <w:r w:rsidR="00820B62" w:rsidRPr="00F47EFE">
        <w:t>5</w:t>
      </w:r>
      <w:r w:rsidR="0095383C">
        <w:t>7</w:t>
      </w:r>
      <w:r w:rsidRPr="00F47EFE">
        <w:t xml:space="preserve"> tonnes (</w:t>
      </w:r>
      <w:r w:rsidR="0095383C">
        <w:t>2</w:t>
      </w:r>
      <w:r w:rsidRPr="00F47EFE">
        <w:t>%). Emissions of total HFCs (in CO</w:t>
      </w:r>
      <w:r w:rsidRPr="00F47EFE">
        <w:rPr>
          <w:vertAlign w:val="subscript"/>
        </w:rPr>
        <w:t>2</w:t>
      </w:r>
      <w:r w:rsidRPr="00F47EFE">
        <w:t>-e terms) in 201</w:t>
      </w:r>
      <w:r w:rsidR="0095383C">
        <w:t>7</w:t>
      </w:r>
      <w:r w:rsidRPr="00F47EFE">
        <w:t xml:space="preserve"> were </w:t>
      </w:r>
      <w:r w:rsidR="0095383C">
        <w:t>2</w:t>
      </w:r>
      <w:r w:rsidRPr="00F47EFE">
        <w:t>% higher than in 201</w:t>
      </w:r>
      <w:r w:rsidR="0095383C">
        <w:t>6</w:t>
      </w:r>
      <w:r w:rsidRPr="00F47EFE">
        <w:t>.</w:t>
      </w:r>
    </w:p>
    <w:p w14:paraId="148AA685" w14:textId="5FF1C323" w:rsidR="000525FF" w:rsidRPr="00F47EFE" w:rsidRDefault="000525FF" w:rsidP="000525FF">
      <w:pPr>
        <w:pStyle w:val="BodyText"/>
      </w:pPr>
      <w:r w:rsidRPr="00113A3A">
        <w:t>In the Australian GHG emission inventory</w:t>
      </w:r>
      <w:r w:rsidRPr="00A81734">
        <w:t>, PFC (PFC-14, PFC-116) emissions only arise from aluminium production, with total PFC emissions in 2017 of 24 tonnes (0.20 Mt CO</w:t>
      </w:r>
      <w:r w:rsidRPr="00A81734">
        <w:rPr>
          <w:vertAlign w:val="subscript"/>
        </w:rPr>
        <w:t>2</w:t>
      </w:r>
      <w:r w:rsidRPr="00A81734">
        <w:t>-e, DoEE, 2019</w:t>
      </w:r>
      <w:r w:rsidRPr="00D76A64">
        <w:t>). About 0.17-0.47 tonnes of PFCs (PFC-14, PFC-116) were imported into Australia in 2017-2018 as refrigerant blends in bulk and PCE (</w:t>
      </w:r>
      <w:r w:rsidRPr="00D76A64">
        <w:fldChar w:fldCharType="begin"/>
      </w:r>
      <w:r w:rsidRPr="00D76A64">
        <w:instrText xml:space="preserve"> REF _Ref454371568 \h  \* MERGEFORMAT </w:instrText>
      </w:r>
      <w:r w:rsidRPr="00D76A64">
        <w:fldChar w:fldCharType="separate"/>
      </w:r>
      <w:r w:rsidRPr="00CC6A22">
        <w:t xml:space="preserve">Table </w:t>
      </w:r>
      <w:r w:rsidRPr="00CC6A22">
        <w:rPr>
          <w:noProof/>
        </w:rPr>
        <w:t>2</w:t>
      </w:r>
      <w:r w:rsidRPr="00D76A64">
        <w:fldChar w:fldCharType="end"/>
      </w:r>
      <w:r w:rsidRPr="00D76A64">
        <w:t>). It is not clear whether these PFC imports are used to calculate corresponding contributions to PFC emissions – if they are, they are very small compared to PFC emissions from the aluminium industry (24 tonnes in 2017</w:t>
      </w:r>
      <w:r w:rsidRPr="0041349B">
        <w:t xml:space="preserve">, </w:t>
      </w:r>
      <w:r w:rsidR="00AA4BED" w:rsidRPr="0041349B">
        <w:fldChar w:fldCharType="begin"/>
      </w:r>
      <w:r w:rsidR="00AA4BED" w:rsidRPr="0041349B">
        <w:instrText xml:space="preserve"> REF _Ref453243689 \h </w:instrText>
      </w:r>
      <w:r w:rsidR="0041349B" w:rsidRPr="0041349B">
        <w:instrText xml:space="preserve"> \* MERGEFORMAT </w:instrText>
      </w:r>
      <w:r w:rsidR="00AA4BED" w:rsidRPr="0041349B">
        <w:fldChar w:fldCharType="separate"/>
      </w:r>
      <w:r w:rsidR="00AA4BED" w:rsidRPr="0041349B">
        <w:t xml:space="preserve">Table </w:t>
      </w:r>
      <w:r w:rsidR="00AA4BED" w:rsidRPr="0041349B">
        <w:rPr>
          <w:noProof/>
        </w:rPr>
        <w:t>3</w:t>
      </w:r>
      <w:r w:rsidR="00AA4BED" w:rsidRPr="0041349B">
        <w:fldChar w:fldCharType="end"/>
      </w:r>
      <w:r w:rsidRPr="0041349B">
        <w:t>).</w:t>
      </w:r>
      <w:r w:rsidRPr="00D76A64">
        <w:t xml:space="preserve"> PFC emissions</w:t>
      </w:r>
      <w:r>
        <w:t xml:space="preserve"> in the </w:t>
      </w:r>
      <w:r w:rsidRPr="00F62474">
        <w:rPr>
          <w:i/>
          <w:iCs/>
        </w:rPr>
        <w:t>Inventory</w:t>
      </w:r>
      <w:r w:rsidRPr="00D76A64">
        <w:t xml:space="preserve"> fell from 37 tonnes in 2012 to 24 tonnes in 2013 due to the closure of the Kurri Kurri smelter in NSW and from 24 tonnes in 2014 to 22 tonnes in 2015 due to the closure of the Point Henry smelter in Victoria. PFC emissions</w:t>
      </w:r>
      <w:r>
        <w:t xml:space="preserve"> in the </w:t>
      </w:r>
      <w:r w:rsidRPr="002E11DC">
        <w:rPr>
          <w:i/>
          <w:iCs/>
        </w:rPr>
        <w:t>Inventory</w:t>
      </w:r>
      <w:r w:rsidRPr="00D76A64">
        <w:t xml:space="preserve"> in 2017 are about 17% lower compared to 2016. </w:t>
      </w:r>
      <w:r>
        <w:t>This decline is due to a</w:t>
      </w:r>
      <w:r w:rsidRPr="00D76A64">
        <w:t>luminium production decreas</w:t>
      </w:r>
      <w:r>
        <w:t>ing</w:t>
      </w:r>
      <w:r w:rsidRPr="00D76A64">
        <w:t xml:space="preserve"> by 8% and the PFC-14 emission factor</w:t>
      </w:r>
      <w:r>
        <w:t xml:space="preserve"> from DoEE, (2019)</w:t>
      </w:r>
      <w:r w:rsidRPr="00D76A64">
        <w:t xml:space="preserve"> has also decreased (20%). </w:t>
      </w:r>
    </w:p>
    <w:p w14:paraId="2622F4AA" w14:textId="58D8091A" w:rsidR="000525FF" w:rsidRPr="00F47EFE" w:rsidRDefault="000525FF" w:rsidP="000525FF">
      <w:pPr>
        <w:pStyle w:val="BodyText"/>
      </w:pPr>
      <w:r w:rsidRPr="00F47EFE">
        <w:t>Australian sulfur hexafluoride emissions are largely (90%) from the electricity supply and distribution network, with 10% from electrical supply equipment manufacture. Emissions (1975-201</w:t>
      </w:r>
      <w:r>
        <w:t>7</w:t>
      </w:r>
      <w:r w:rsidRPr="00F47EFE">
        <w:t>) are estimated as leakages from sulfur hexafluoride ‘banks’ in the electricity supply and distribution network and leakages from Australian manufacture of electricity supply equipment, using a combination of default IPCC and Australian-specific emissions factors (DoEE, 201</w:t>
      </w:r>
      <w:r>
        <w:t>9</w:t>
      </w:r>
      <w:r w:rsidRPr="00F47EFE">
        <w:t>).</w:t>
      </w:r>
    </w:p>
    <w:p w14:paraId="2610E803" w14:textId="443CAEAB" w:rsidR="000525FF" w:rsidRPr="00F47EFE" w:rsidRDefault="000525FF" w:rsidP="000525FF">
      <w:pPr>
        <w:pStyle w:val="BodyText"/>
      </w:pPr>
      <w:r w:rsidRPr="00F47EFE">
        <w:t>Australian emission factors for electrical equipment stock are global IPCC default factors: 0.05 tonne (t) emitted per year per tonne (t) of stock (1975-1995), 0.02 t/t (2000); an Australian-specific base emission factor (0.0089 t/t) has been estimated for 2009 (DoEE, 201</w:t>
      </w:r>
      <w:r>
        <w:t>9</w:t>
      </w:r>
      <w:r w:rsidRPr="00F47EFE">
        <w:t>)</w:t>
      </w:r>
      <w:r>
        <w:t xml:space="preserve"> </w:t>
      </w:r>
      <w:r w:rsidRPr="00F47EFE">
        <w:t>and then scaled in subsequent years by the estimates of Australian sulfur hexafluoride emissions from Cape Grim atmospheric observations (DoEE, 201</w:t>
      </w:r>
      <w:r>
        <w:t>9</w:t>
      </w:r>
      <w:r w:rsidRPr="00F47EFE">
        <w:t>). For 1995-2000-2009 periods, emission factors are linearly interpolated. The 2009 emission factor (0.0089 t/t) is based on emission estimates from 15 utilities (the major consumers of sulfur hexafluoride in Australia) using their own data on sulfur hexafluoride consumption (consumption = emissions, not defaulting to the IPCC method). The 201</w:t>
      </w:r>
      <w:r>
        <w:t>6</w:t>
      </w:r>
      <w:r w:rsidRPr="00F47EFE">
        <w:t xml:space="preserve"> and 201</w:t>
      </w:r>
      <w:r>
        <w:t>7</w:t>
      </w:r>
      <w:r w:rsidRPr="00F47EFE">
        <w:t xml:space="preserve"> emission factors (after scaling by Cape Grim data) are 0.009</w:t>
      </w:r>
      <w:r>
        <w:t>3</w:t>
      </w:r>
      <w:r w:rsidRPr="00F47EFE">
        <w:t xml:space="preserve"> tonne </w:t>
      </w:r>
      <w:bookmarkStart w:id="68" w:name="_Hlk32915634"/>
      <w:r w:rsidRPr="00F47EFE">
        <w:t xml:space="preserve">sulfur hexafluoride </w:t>
      </w:r>
      <w:bookmarkEnd w:id="68"/>
      <w:r w:rsidRPr="00F47EFE">
        <w:t>per tonne sulfur hexafluoride banked i.e. 0.9</w:t>
      </w:r>
      <w:r>
        <w:t>3</w:t>
      </w:r>
      <w:r w:rsidRPr="00F47EFE">
        <w:t>% (DoEE, 201</w:t>
      </w:r>
      <w:r>
        <w:t>9</w:t>
      </w:r>
      <w:r w:rsidRPr="00F47EFE">
        <w:t>).</w:t>
      </w:r>
    </w:p>
    <w:p w14:paraId="71A19527" w14:textId="6705A432" w:rsidR="000525FF" w:rsidRPr="00F47EFE" w:rsidRDefault="000525FF" w:rsidP="000525FF">
      <w:pPr>
        <w:pStyle w:val="BodyText"/>
      </w:pPr>
      <w:r w:rsidRPr="00F47EFE">
        <w:t>The sulfur hexafluoride emission factors assumed for Australian equipment manufacture (0.15 t/t, 1975-1995; 0.085 t/t, 1996-201</w:t>
      </w:r>
      <w:r>
        <w:t>7</w:t>
      </w:r>
      <w:r w:rsidRPr="00F47EFE">
        <w:t>) are IPCC default factors for Europe. The original global IPCC default factor for manufacturing (0.74 t/t) was significantly higher and currently IPCC recommends 0.30-0.35 t/t (prior to 1995) and 0.12 t/t after 1995, both significantly higher than the assumed Australian emission factor for equipment manufacture. These IPCC factors are for gas insulated switchgear (GIS); higher factors are recommended for circuit breakers (0.55 t/t prior to 1995, 0.29 t/t after 1995). Circuit breakers are used extensively in the USA, GIS in Europe. The Australian inventory assumed GIS values, presumably because Australia uses largely GIS equipment in its electricity distribution networks. Since the equipment manufacture sector emits only 10% of Australia’s sulfur hexafluoride, total sulfur hexafluoride emissions are relatively insensitive to the choice of emission factors for this sector. Australian sulfur hexafluoride emissions in the Inventory are 7.</w:t>
      </w:r>
      <w:r>
        <w:t>7</w:t>
      </w:r>
      <w:r w:rsidRPr="00F47EFE">
        <w:t xml:space="preserve"> tonnes for 2017. Of the approximate 80 tonnes of sulfur hexafluoride imported into Australia since 2012, about 40 tonnes have been emitted to the atmosphere and 40 tonnes have gone into the electrical equipment bank (DoEE, 2018). </w:t>
      </w:r>
    </w:p>
    <w:p w14:paraId="5EE3DFBE" w14:textId="13557B70" w:rsidR="000525FF" w:rsidRPr="00F47EFE" w:rsidRDefault="000525FF" w:rsidP="000525FF">
      <w:pPr>
        <w:pStyle w:val="BodyText"/>
      </w:pPr>
      <w:r w:rsidRPr="00F47EFE">
        <w:t>Australian sulfur hexafluoride emissions from tracer gas studies, eye surgery etc. have been estimated at 1 kg of sulfur hexafluoride as CO</w:t>
      </w:r>
      <w:r w:rsidRPr="00F47EFE">
        <w:rPr>
          <w:vertAlign w:val="subscript"/>
        </w:rPr>
        <w:t>2</w:t>
      </w:r>
      <w:r w:rsidRPr="00F47EFE">
        <w:t>-e per person per year or a total of 1.1 tonnes of sulfur hexafluoride per year (DoEE, 2018). Thus, total Australian emissions of sulfur hexafluoride in 201</w:t>
      </w:r>
      <w:r>
        <w:t>7</w:t>
      </w:r>
      <w:r w:rsidRPr="00F47EFE">
        <w:t xml:space="preserve"> (electrical equipment and other uses) was </w:t>
      </w:r>
      <w:r>
        <w:t>7</w:t>
      </w:r>
      <w:r w:rsidRPr="00F47EFE">
        <w:t>.</w:t>
      </w:r>
      <w:r>
        <w:t>7</w:t>
      </w:r>
      <w:r w:rsidRPr="00F47EFE">
        <w:t xml:space="preserve"> tonnes.</w:t>
      </w:r>
    </w:p>
    <w:p w14:paraId="670B6F7C" w14:textId="0491EE10" w:rsidR="000525FF" w:rsidRPr="00F47EFE" w:rsidRDefault="000525FF" w:rsidP="000525FF">
      <w:pPr>
        <w:pStyle w:val="BodyText"/>
      </w:pPr>
      <w:r w:rsidRPr="00F47EFE">
        <w:t>The quantity of sulfuryl fluoride imported each year into Australia depends, in part, on the annual grain harvest. Before 2007, Australian sulfuryl fluoride imports were significantly less than 50 tonnes per year, reaching current levels of imports (</w:t>
      </w:r>
      <w:r w:rsidR="00F97EA4">
        <w:sym w:font="Symbol" w:char="F07E"/>
      </w:r>
      <w:r w:rsidRPr="00F47EFE">
        <w:t>150 tonnes per year) by 2011-12, continuing at about this level until 2015-16, with 2016-17 imports higher due to a record grain harvest (M. Stein, A-Gas, pers</w:t>
      </w:r>
      <w:r w:rsidR="00F97EA4">
        <w:t>.</w:t>
      </w:r>
      <w:r w:rsidRPr="00F47EFE">
        <w:t xml:space="preserve"> comm</w:t>
      </w:r>
      <w:r w:rsidR="00F97EA4">
        <w:t>.</w:t>
      </w:r>
      <w:r w:rsidRPr="00F47EFE">
        <w:t>). M</w:t>
      </w:r>
      <w:r w:rsidRPr="00F47EFE">
        <w:rPr>
          <w:rFonts w:cs="Calibri"/>
        </w:rPr>
        <w:t>ü</w:t>
      </w:r>
      <w:r w:rsidRPr="00F47EFE">
        <w:t xml:space="preserve">hle </w:t>
      </w:r>
      <w:r w:rsidRPr="00F47EFE">
        <w:rPr>
          <w:i/>
        </w:rPr>
        <w:t>et al</w:t>
      </w:r>
      <w:r w:rsidRPr="00F47EFE">
        <w:t>. (2009) estimate that approximately 2/3 of sulfuryl fluoride used in fumigation escapes to the atmosphere, so current Australian sulfuryl fluoride emissions are likely to be about 100 tonnes per year (</w:t>
      </w:r>
      <w:r w:rsidR="00AA4BED">
        <w:sym w:font="Symbol" w:char="F07E"/>
      </w:r>
      <w:r w:rsidRPr="00F47EFE">
        <w:t>0.5 M tonnes CO</w:t>
      </w:r>
      <w:r w:rsidRPr="00F47EFE">
        <w:rPr>
          <w:vertAlign w:val="subscript"/>
        </w:rPr>
        <w:t>2</w:t>
      </w:r>
      <w:r w:rsidRPr="00F47EFE">
        <w:t>-e), 2-3 times larger than the CO</w:t>
      </w:r>
      <w:r w:rsidRPr="00F47EFE">
        <w:rPr>
          <w:vertAlign w:val="subscript"/>
        </w:rPr>
        <w:t>2</w:t>
      </w:r>
      <w:r w:rsidRPr="00F47EFE">
        <w:t>-e emissions due to sulfur hexafluoride (0.</w:t>
      </w:r>
      <w:r>
        <w:t>18</w:t>
      </w:r>
      <w:r w:rsidRPr="00F47EFE">
        <w:t xml:space="preserve"> M tonnes CO</w:t>
      </w:r>
      <w:r w:rsidRPr="00F47EFE">
        <w:rPr>
          <w:vertAlign w:val="subscript"/>
        </w:rPr>
        <w:t>2</w:t>
      </w:r>
      <w:r w:rsidRPr="00F47EFE">
        <w:t>-e in 201</w:t>
      </w:r>
      <w:r>
        <w:t>7</w:t>
      </w:r>
      <w:r w:rsidRPr="00F47EFE">
        <w:t>). Globally, the reverse is the case, with the CO</w:t>
      </w:r>
      <w:r w:rsidRPr="00F47EFE">
        <w:rPr>
          <w:vertAlign w:val="subscript"/>
        </w:rPr>
        <w:t>2</w:t>
      </w:r>
      <w:r w:rsidRPr="00F47EFE">
        <w:t>-e emissions of sulfur hexafluoride (200 M tonnes, 201</w:t>
      </w:r>
      <w:r>
        <w:t>7</w:t>
      </w:r>
      <w:r w:rsidRPr="00F47EFE">
        <w:t>) being significantly higher than for sulfuryl fluoride (15 M tonnes, 201</w:t>
      </w:r>
      <w:r>
        <w:t>7</w:t>
      </w:r>
      <w:r w:rsidRPr="00F47EFE">
        <w:t xml:space="preserve">). </w:t>
      </w:r>
    </w:p>
    <w:p w14:paraId="64A08C2B" w14:textId="5C0AB860" w:rsidR="00C54BF3" w:rsidRPr="00F47EFE" w:rsidRDefault="000525FF" w:rsidP="00A522A2">
      <w:pPr>
        <w:pStyle w:val="BodyText"/>
        <w:sectPr w:rsidR="00C54BF3" w:rsidRPr="00F47EFE" w:rsidSect="00EE342F">
          <w:pgSz w:w="11907" w:h="16840" w:code="9"/>
          <w:pgMar w:top="1134" w:right="1134" w:bottom="1134" w:left="1134" w:header="510" w:footer="567" w:gutter="0"/>
          <w:pgNumType w:start="1"/>
          <w:cols w:space="284"/>
          <w:docGrid w:linePitch="360"/>
        </w:sectPr>
      </w:pPr>
      <w:r w:rsidRPr="00F47EFE">
        <w:t xml:space="preserve">The HFC, PFC and sulfur hexafluoride contributions to total emissions from this sector are shown in </w:t>
      </w:r>
      <w:r w:rsidR="00AA4BED" w:rsidRPr="0041349B">
        <w:fldChar w:fldCharType="begin"/>
      </w:r>
      <w:r w:rsidR="00AA4BED" w:rsidRPr="0041349B">
        <w:instrText xml:space="preserve"> REF _Ref354474846 \h </w:instrText>
      </w:r>
      <w:r w:rsidR="0041349B" w:rsidRPr="0041349B">
        <w:instrText xml:space="preserve"> \* MERGEFORMAT </w:instrText>
      </w:r>
      <w:r w:rsidR="00AA4BED" w:rsidRPr="0041349B">
        <w:fldChar w:fldCharType="separate"/>
      </w:r>
      <w:r w:rsidR="00AA4BED" w:rsidRPr="0041349B">
        <w:t xml:space="preserve">Figure </w:t>
      </w:r>
      <w:r w:rsidR="00AA4BED" w:rsidRPr="0041349B">
        <w:rPr>
          <w:noProof/>
        </w:rPr>
        <w:t>3</w:t>
      </w:r>
      <w:r w:rsidR="00AA4BED" w:rsidRPr="0041349B">
        <w:fldChar w:fldCharType="end"/>
      </w:r>
      <w:r w:rsidRPr="00F47EFE">
        <w:t xml:space="preserve">. The significant impact on total emissions in 2005-2006 due to reduced PFC emissions (the Kurri Kurri aluminium smelter upgrade) can be clearly seen. Prior to the significant reduction in PFC emissions at Kurri Kurri in 2005, Australian HFC/PFC/sulfur hexafluoride </w:t>
      </w:r>
      <w:r w:rsidRPr="00A522A2">
        <w:t>emissions</w:t>
      </w:r>
      <w:r w:rsidRPr="00F47EFE">
        <w:t xml:space="preserve"> grew at about 12%/yr (</w:t>
      </w:r>
      <w:r w:rsidRPr="00F47EFE">
        <w:fldChar w:fldCharType="begin"/>
      </w:r>
      <w:r w:rsidRPr="00F47EFE">
        <w:instrText xml:space="preserve"> REF _Ref354474846 \h  \* MERGEFORMAT </w:instrText>
      </w:r>
      <w:r w:rsidRPr="00F47EFE">
        <w:fldChar w:fldCharType="separate"/>
      </w:r>
      <w:r w:rsidRPr="00CC6A22">
        <w:t>Figure 3</w:t>
      </w:r>
      <w:r w:rsidRPr="00F47EFE">
        <w:fldChar w:fldCharType="end"/>
      </w:r>
      <w:r w:rsidRPr="00F47EFE">
        <w:t xml:space="preserve">). After the Kurri Kurri upgrade, these combined emissions grew at about 7%/yr. The Australian Kyoto </w:t>
      </w:r>
      <w:r w:rsidRPr="00AA4BED">
        <w:t>Protocol</w:t>
      </w:r>
      <w:r w:rsidRPr="00F47EFE">
        <w:t>/Paris Agreement-SGG emissions are 97% HFCs, 2% PFCs and 1% sulfur hexafluoride.</w:t>
      </w:r>
    </w:p>
    <w:p w14:paraId="7E2E33E5" w14:textId="35F6F8A0" w:rsidR="00324B70" w:rsidRPr="00F47EFE" w:rsidRDefault="00324B70" w:rsidP="00324B70">
      <w:pPr>
        <w:pStyle w:val="Caption"/>
      </w:pPr>
      <w:bookmarkStart w:id="69" w:name="_Ref453243689"/>
      <w:bookmarkStart w:id="70" w:name="_Toc428801242"/>
      <w:bookmarkStart w:id="71" w:name="_Toc454551660"/>
      <w:bookmarkStart w:id="72" w:name="_Toc37242112"/>
      <w:r w:rsidRPr="00F47EFE">
        <w:rPr>
          <w:b/>
        </w:rPr>
        <w:t xml:space="preserve">Table </w:t>
      </w:r>
      <w:r w:rsidRPr="00F47EFE">
        <w:rPr>
          <w:b/>
        </w:rPr>
        <w:fldChar w:fldCharType="begin"/>
      </w:r>
      <w:r w:rsidRPr="00F47EFE">
        <w:rPr>
          <w:b/>
        </w:rPr>
        <w:instrText xml:space="preserve"> SEQ Table \* ARABIC </w:instrText>
      </w:r>
      <w:r w:rsidRPr="00F47EFE">
        <w:rPr>
          <w:b/>
        </w:rPr>
        <w:fldChar w:fldCharType="separate"/>
      </w:r>
      <w:r w:rsidR="00CC6A22">
        <w:rPr>
          <w:b/>
          <w:noProof/>
        </w:rPr>
        <w:t>3</w:t>
      </w:r>
      <w:r w:rsidRPr="00F47EFE">
        <w:rPr>
          <w:b/>
        </w:rPr>
        <w:fldChar w:fldCharType="end"/>
      </w:r>
      <w:bookmarkEnd w:id="69"/>
      <w:r w:rsidRPr="00F47EFE">
        <w:rPr>
          <w:b/>
        </w:rPr>
        <w:t>.</w:t>
      </w:r>
      <w:r w:rsidRPr="00F47EFE">
        <w:t xml:space="preserve"> Australian HFC, PFC and sulfur hexafluoride</w:t>
      </w:r>
      <w:r w:rsidRPr="00F47EFE">
        <w:rPr>
          <w:vertAlign w:val="subscript"/>
        </w:rPr>
        <w:t xml:space="preserve"> </w:t>
      </w:r>
      <w:r w:rsidRPr="00F47EFE">
        <w:t>emissions (</w:t>
      </w:r>
      <w:hyperlink r:id="rId22" w:history="1">
        <w:r w:rsidR="00750F22" w:rsidRPr="00F47EFE">
          <w:rPr>
            <w:rStyle w:val="Hyperlink"/>
          </w:rPr>
          <w:t>http://unfccc.int/national_reports/ annex_i_ghg_inventories/national_inventories_submissions/items/10116.php</w:t>
        </w:r>
      </w:hyperlink>
      <w:r w:rsidRPr="00F47EFE">
        <w:t>). HFC-23 emissions in 1995 from HCFC-22 production</w:t>
      </w:r>
      <w:r w:rsidR="009C4085" w:rsidRPr="00F47EFE">
        <w:t xml:space="preserve"> </w:t>
      </w:r>
      <w:r w:rsidRPr="00F47EFE">
        <w:t xml:space="preserve">in Sydney. Not shown are </w:t>
      </w:r>
      <w:r w:rsidR="00251CD8" w:rsidRPr="00F47EFE">
        <w:t>small HFC-236fa emissions (0.005 tonnes in 2016</w:t>
      </w:r>
      <w:r w:rsidRPr="00F47EFE">
        <w:t>). Note GWPs used are AR4.</w:t>
      </w:r>
      <w:bookmarkEnd w:id="70"/>
      <w:bookmarkEnd w:id="71"/>
      <w:bookmarkEnd w:id="72"/>
    </w:p>
    <w:tbl>
      <w:tblPr>
        <w:tblStyle w:val="TableCSIRO"/>
        <w:tblW w:w="0" w:type="auto"/>
        <w:tblCellMar>
          <w:left w:w="113" w:type="dxa"/>
          <w:right w:w="113" w:type="dxa"/>
        </w:tblCellMar>
        <w:tblLook w:val="04A0" w:firstRow="1" w:lastRow="0" w:firstColumn="1" w:lastColumn="0" w:noHBand="0" w:noVBand="1"/>
      </w:tblPr>
      <w:tblGrid>
        <w:gridCol w:w="734"/>
        <w:gridCol w:w="728"/>
        <w:gridCol w:w="728"/>
        <w:gridCol w:w="697"/>
        <w:gridCol w:w="659"/>
        <w:gridCol w:w="754"/>
        <w:gridCol w:w="697"/>
        <w:gridCol w:w="899"/>
        <w:gridCol w:w="612"/>
        <w:gridCol w:w="790"/>
        <w:gridCol w:w="754"/>
        <w:gridCol w:w="639"/>
        <w:gridCol w:w="1168"/>
        <w:gridCol w:w="756"/>
        <w:gridCol w:w="716"/>
        <w:gridCol w:w="606"/>
        <w:gridCol w:w="665"/>
        <w:gridCol w:w="735"/>
        <w:gridCol w:w="1235"/>
      </w:tblGrid>
      <w:tr w:rsidR="00D208B0" w:rsidRPr="008E599A" w14:paraId="6CBBBD49" w14:textId="77777777" w:rsidTr="00D208B0">
        <w:trPr>
          <w:cnfStyle w:val="100000000000" w:firstRow="1" w:lastRow="0" w:firstColumn="0" w:lastColumn="0" w:oddVBand="0" w:evenVBand="0" w:oddHBand="0" w:evenHBand="0" w:firstRowFirstColumn="0" w:firstRowLastColumn="0" w:lastRowFirstColumn="0" w:lastRowLastColumn="0"/>
          <w:trHeight w:val="144"/>
        </w:trPr>
        <w:tc>
          <w:tcPr>
            <w:tcW w:w="735" w:type="dxa"/>
            <w:noWrap/>
            <w:tcMar>
              <w:left w:w="57" w:type="dxa"/>
              <w:right w:w="0" w:type="dxa"/>
            </w:tcMar>
            <w:vAlign w:val="center"/>
          </w:tcPr>
          <w:p w14:paraId="64C78513" w14:textId="21C2D9F7" w:rsidR="00D208B0" w:rsidRPr="008E599A" w:rsidRDefault="00D208B0" w:rsidP="009F411E">
            <w:pPr>
              <w:pStyle w:val="TableHeader"/>
              <w:jc w:val="left"/>
            </w:pPr>
            <w:r>
              <w:t>Year</w:t>
            </w:r>
          </w:p>
        </w:tc>
        <w:tc>
          <w:tcPr>
            <w:tcW w:w="9123" w:type="dxa"/>
            <w:gridSpan w:val="12"/>
            <w:noWrap/>
            <w:vAlign w:val="center"/>
          </w:tcPr>
          <w:p w14:paraId="290F8950" w14:textId="29A54C76" w:rsidR="00D208B0" w:rsidRPr="008E599A" w:rsidRDefault="00D208B0" w:rsidP="00681786">
            <w:pPr>
              <w:pStyle w:val="TableHeader"/>
              <w:jc w:val="center"/>
            </w:pPr>
            <w:r>
              <w:t>HFCs</w:t>
            </w:r>
          </w:p>
        </w:tc>
        <w:tc>
          <w:tcPr>
            <w:tcW w:w="756" w:type="dxa"/>
            <w:vMerge w:val="restart"/>
            <w:noWrap/>
            <w:vAlign w:val="center"/>
          </w:tcPr>
          <w:p w14:paraId="54139203" w14:textId="54B0563B" w:rsidR="00D208B0" w:rsidRPr="008E599A" w:rsidRDefault="00D208B0" w:rsidP="00681786">
            <w:pPr>
              <w:pStyle w:val="TableHeader"/>
              <w:jc w:val="center"/>
            </w:pPr>
            <w:r>
              <w:t>T</w:t>
            </w:r>
            <w:r w:rsidRPr="008E599A">
              <w:t>otal HFCs</w:t>
            </w:r>
          </w:p>
        </w:tc>
        <w:tc>
          <w:tcPr>
            <w:tcW w:w="1319" w:type="dxa"/>
            <w:gridSpan w:val="2"/>
            <w:noWrap/>
            <w:vAlign w:val="center"/>
          </w:tcPr>
          <w:p w14:paraId="4B5DE6AD" w14:textId="0BCA9BEC" w:rsidR="00D208B0" w:rsidRPr="008E599A" w:rsidRDefault="00D208B0" w:rsidP="00681786">
            <w:pPr>
              <w:pStyle w:val="TableHeader"/>
              <w:jc w:val="center"/>
            </w:pPr>
            <w:r>
              <w:t>PFCs</w:t>
            </w:r>
          </w:p>
        </w:tc>
        <w:tc>
          <w:tcPr>
            <w:tcW w:w="664" w:type="dxa"/>
            <w:vMerge w:val="restart"/>
            <w:noWrap/>
            <w:vAlign w:val="center"/>
          </w:tcPr>
          <w:p w14:paraId="6C676458" w14:textId="0A063BEE" w:rsidR="00D208B0" w:rsidRPr="008E599A" w:rsidRDefault="00D208B0" w:rsidP="00681786">
            <w:pPr>
              <w:pStyle w:val="TableHeader"/>
            </w:pPr>
            <w:r>
              <w:t>T</w:t>
            </w:r>
            <w:r w:rsidRPr="008E599A">
              <w:t>otal PFCs</w:t>
            </w:r>
          </w:p>
        </w:tc>
        <w:tc>
          <w:tcPr>
            <w:tcW w:w="735" w:type="dxa"/>
            <w:vMerge w:val="restart"/>
            <w:noWrap/>
            <w:vAlign w:val="center"/>
          </w:tcPr>
          <w:p w14:paraId="55817A94" w14:textId="69B3D9BF" w:rsidR="00D208B0" w:rsidRPr="008E599A" w:rsidRDefault="00D208B0" w:rsidP="00681786">
            <w:pPr>
              <w:pStyle w:val="TableHeader"/>
              <w:jc w:val="center"/>
            </w:pPr>
            <w:r w:rsidRPr="008E599A">
              <w:t>SF</w:t>
            </w:r>
            <w:r w:rsidRPr="008A1395">
              <w:rPr>
                <w:vertAlign w:val="subscript"/>
              </w:rPr>
              <w:t>6</w:t>
            </w:r>
          </w:p>
        </w:tc>
        <w:tc>
          <w:tcPr>
            <w:tcW w:w="1240" w:type="dxa"/>
            <w:vMerge w:val="restart"/>
            <w:noWrap/>
            <w:vAlign w:val="center"/>
          </w:tcPr>
          <w:p w14:paraId="63486E48" w14:textId="241F5E7B" w:rsidR="00D208B0" w:rsidRPr="008E599A" w:rsidRDefault="00D208B0" w:rsidP="00681786">
            <w:pPr>
              <w:pStyle w:val="TableHeader"/>
              <w:jc w:val="center"/>
            </w:pPr>
            <w:r>
              <w:t>T</w:t>
            </w:r>
            <w:r w:rsidRPr="008E599A">
              <w:t>otal HFC,PFC,SF</w:t>
            </w:r>
            <w:r w:rsidRPr="008A1395">
              <w:rPr>
                <w:vertAlign w:val="subscript"/>
              </w:rPr>
              <w:t>6</w:t>
            </w:r>
          </w:p>
        </w:tc>
      </w:tr>
      <w:tr w:rsidR="00D208B0" w:rsidRPr="008E599A" w14:paraId="471FDD53" w14:textId="77777777" w:rsidTr="00D208B0">
        <w:trPr>
          <w:trHeight w:val="144"/>
        </w:trPr>
        <w:tc>
          <w:tcPr>
            <w:tcW w:w="735" w:type="dxa"/>
            <w:noWrap/>
            <w:tcMar>
              <w:left w:w="57" w:type="dxa"/>
              <w:right w:w="0" w:type="dxa"/>
            </w:tcMar>
            <w:vAlign w:val="center"/>
          </w:tcPr>
          <w:p w14:paraId="6DE59740" w14:textId="77777777" w:rsidR="00D208B0" w:rsidRPr="008E599A" w:rsidRDefault="00D208B0" w:rsidP="00EE08DB">
            <w:pPr>
              <w:pStyle w:val="TableRight"/>
              <w:jc w:val="left"/>
            </w:pPr>
          </w:p>
        </w:tc>
        <w:tc>
          <w:tcPr>
            <w:tcW w:w="728" w:type="dxa"/>
            <w:noWrap/>
            <w:vAlign w:val="center"/>
          </w:tcPr>
          <w:p w14:paraId="1BE85C47" w14:textId="68CD7699" w:rsidR="00D208B0" w:rsidRPr="008E599A" w:rsidRDefault="00D208B0" w:rsidP="007718F5">
            <w:pPr>
              <w:pStyle w:val="TableRight"/>
              <w:jc w:val="center"/>
            </w:pPr>
            <w:r w:rsidRPr="008E599A">
              <w:t>134a</w:t>
            </w:r>
          </w:p>
        </w:tc>
        <w:tc>
          <w:tcPr>
            <w:tcW w:w="728" w:type="dxa"/>
            <w:noWrap/>
            <w:vAlign w:val="center"/>
          </w:tcPr>
          <w:p w14:paraId="3C28C42B" w14:textId="6F5A7A57" w:rsidR="00D208B0" w:rsidRPr="008E599A" w:rsidRDefault="00D208B0" w:rsidP="007718F5">
            <w:pPr>
              <w:pStyle w:val="TableRight"/>
              <w:jc w:val="center"/>
            </w:pPr>
            <w:r w:rsidRPr="008E599A">
              <w:t>125</w:t>
            </w:r>
          </w:p>
        </w:tc>
        <w:tc>
          <w:tcPr>
            <w:tcW w:w="696" w:type="dxa"/>
            <w:noWrap/>
            <w:vAlign w:val="center"/>
          </w:tcPr>
          <w:p w14:paraId="02FA7E31" w14:textId="472303CD" w:rsidR="00D208B0" w:rsidRPr="008E599A" w:rsidRDefault="00D208B0" w:rsidP="007718F5">
            <w:pPr>
              <w:pStyle w:val="TableRight"/>
              <w:jc w:val="center"/>
            </w:pPr>
            <w:r w:rsidRPr="008E599A">
              <w:t>143a</w:t>
            </w:r>
          </w:p>
        </w:tc>
        <w:tc>
          <w:tcPr>
            <w:tcW w:w="658" w:type="dxa"/>
            <w:noWrap/>
            <w:vAlign w:val="center"/>
          </w:tcPr>
          <w:p w14:paraId="5EC7C5BC" w14:textId="5F605B76" w:rsidR="00D208B0" w:rsidRPr="008E599A" w:rsidRDefault="00D208B0" w:rsidP="007718F5">
            <w:pPr>
              <w:pStyle w:val="TableRight"/>
              <w:jc w:val="center"/>
            </w:pPr>
            <w:r w:rsidRPr="008E599A">
              <w:t>32</w:t>
            </w:r>
          </w:p>
        </w:tc>
        <w:tc>
          <w:tcPr>
            <w:tcW w:w="754" w:type="dxa"/>
            <w:noWrap/>
            <w:vAlign w:val="center"/>
          </w:tcPr>
          <w:p w14:paraId="30F9B662" w14:textId="12E5B76B" w:rsidR="00D208B0" w:rsidRPr="008E599A" w:rsidRDefault="00D208B0" w:rsidP="007718F5">
            <w:pPr>
              <w:pStyle w:val="TableRight"/>
              <w:jc w:val="center"/>
              <w:rPr>
                <w:color w:val="C0504D"/>
              </w:rPr>
            </w:pPr>
            <w:r w:rsidRPr="008E599A">
              <w:t>245fa</w:t>
            </w:r>
          </w:p>
        </w:tc>
        <w:tc>
          <w:tcPr>
            <w:tcW w:w="696" w:type="dxa"/>
            <w:noWrap/>
            <w:vAlign w:val="center"/>
          </w:tcPr>
          <w:p w14:paraId="76D6AC75" w14:textId="36A4211F" w:rsidR="00D208B0" w:rsidRPr="008E599A" w:rsidRDefault="00D208B0" w:rsidP="007718F5">
            <w:pPr>
              <w:pStyle w:val="TableRight"/>
              <w:jc w:val="center"/>
              <w:rPr>
                <w:color w:val="C0504D"/>
              </w:rPr>
            </w:pPr>
            <w:r w:rsidRPr="008E599A">
              <w:t>152a</w:t>
            </w:r>
          </w:p>
        </w:tc>
        <w:tc>
          <w:tcPr>
            <w:tcW w:w="900" w:type="dxa"/>
            <w:noWrap/>
            <w:vAlign w:val="center"/>
          </w:tcPr>
          <w:p w14:paraId="24A3030F" w14:textId="7179A4BB" w:rsidR="00D208B0" w:rsidRPr="008E599A" w:rsidRDefault="00D208B0" w:rsidP="007718F5">
            <w:pPr>
              <w:pStyle w:val="TableRight"/>
              <w:jc w:val="center"/>
              <w:rPr>
                <w:color w:val="C0504D"/>
              </w:rPr>
            </w:pPr>
            <w:r w:rsidRPr="008E599A">
              <w:t>365mfc</w:t>
            </w:r>
          </w:p>
        </w:tc>
        <w:tc>
          <w:tcPr>
            <w:tcW w:w="610" w:type="dxa"/>
            <w:noWrap/>
            <w:vAlign w:val="center"/>
          </w:tcPr>
          <w:p w14:paraId="1CB92859" w14:textId="43974EA8" w:rsidR="00D208B0" w:rsidRPr="008E599A" w:rsidRDefault="00D208B0" w:rsidP="007718F5">
            <w:pPr>
              <w:pStyle w:val="TableRight"/>
              <w:jc w:val="center"/>
            </w:pPr>
            <w:r w:rsidRPr="008E599A">
              <w:t>23</w:t>
            </w:r>
          </w:p>
        </w:tc>
        <w:tc>
          <w:tcPr>
            <w:tcW w:w="791" w:type="dxa"/>
            <w:noWrap/>
            <w:vAlign w:val="center"/>
          </w:tcPr>
          <w:p w14:paraId="064DA644" w14:textId="1AB09C9E" w:rsidR="00D208B0" w:rsidRPr="008E599A" w:rsidRDefault="00D208B0" w:rsidP="007718F5">
            <w:pPr>
              <w:pStyle w:val="TableRight"/>
              <w:jc w:val="center"/>
            </w:pPr>
            <w:r w:rsidRPr="008E599A">
              <w:t>227ea</w:t>
            </w:r>
          </w:p>
        </w:tc>
        <w:tc>
          <w:tcPr>
            <w:tcW w:w="754" w:type="dxa"/>
            <w:noWrap/>
            <w:vAlign w:val="center"/>
          </w:tcPr>
          <w:p w14:paraId="6BF04090" w14:textId="415B48F2" w:rsidR="00D208B0" w:rsidRPr="008E599A" w:rsidRDefault="00D208B0" w:rsidP="007718F5">
            <w:pPr>
              <w:pStyle w:val="TableRight"/>
              <w:jc w:val="center"/>
            </w:pPr>
            <w:r w:rsidRPr="008E599A">
              <w:t>236fa</w:t>
            </w:r>
          </w:p>
        </w:tc>
        <w:tc>
          <w:tcPr>
            <w:tcW w:w="637" w:type="dxa"/>
            <w:noWrap/>
            <w:vAlign w:val="center"/>
          </w:tcPr>
          <w:p w14:paraId="7AE9C78D" w14:textId="239D752D" w:rsidR="00D208B0" w:rsidRPr="008E599A" w:rsidRDefault="00D208B0" w:rsidP="007718F5">
            <w:pPr>
              <w:pStyle w:val="TableRight"/>
              <w:jc w:val="center"/>
            </w:pPr>
            <w:r w:rsidRPr="008E599A">
              <w:t>134</w:t>
            </w:r>
          </w:p>
        </w:tc>
        <w:tc>
          <w:tcPr>
            <w:tcW w:w="1171" w:type="dxa"/>
            <w:noWrap/>
            <w:vAlign w:val="center"/>
          </w:tcPr>
          <w:p w14:paraId="75995425" w14:textId="14792F77" w:rsidR="00D208B0" w:rsidRPr="008E599A" w:rsidRDefault="00D208B0" w:rsidP="007718F5">
            <w:pPr>
              <w:pStyle w:val="TableRight"/>
              <w:jc w:val="center"/>
            </w:pPr>
            <w:r w:rsidRPr="008E599A">
              <w:t>43-10mee</w:t>
            </w:r>
          </w:p>
        </w:tc>
        <w:tc>
          <w:tcPr>
            <w:tcW w:w="756" w:type="dxa"/>
            <w:vMerge/>
            <w:noWrap/>
            <w:tcMar>
              <w:right w:w="113" w:type="dxa"/>
            </w:tcMar>
            <w:vAlign w:val="center"/>
          </w:tcPr>
          <w:p w14:paraId="163E0D40" w14:textId="77777777" w:rsidR="00D208B0" w:rsidRPr="008E599A" w:rsidRDefault="00D208B0" w:rsidP="007718F5">
            <w:pPr>
              <w:pStyle w:val="TableRight"/>
              <w:jc w:val="center"/>
            </w:pPr>
          </w:p>
        </w:tc>
        <w:tc>
          <w:tcPr>
            <w:tcW w:w="715" w:type="dxa"/>
            <w:noWrap/>
            <w:vAlign w:val="center"/>
          </w:tcPr>
          <w:p w14:paraId="658F02D3" w14:textId="4B1626B7" w:rsidR="00D208B0" w:rsidRPr="008E599A" w:rsidRDefault="00D208B0" w:rsidP="007718F5">
            <w:pPr>
              <w:pStyle w:val="TableRight"/>
              <w:jc w:val="center"/>
            </w:pPr>
            <w:r w:rsidRPr="008E599A">
              <w:t>14</w:t>
            </w:r>
          </w:p>
        </w:tc>
        <w:tc>
          <w:tcPr>
            <w:tcW w:w="604" w:type="dxa"/>
            <w:noWrap/>
            <w:vAlign w:val="center"/>
          </w:tcPr>
          <w:p w14:paraId="3A6C49CB" w14:textId="16D8C6C3" w:rsidR="00D208B0" w:rsidRPr="008E599A" w:rsidRDefault="00D208B0" w:rsidP="007718F5">
            <w:pPr>
              <w:pStyle w:val="TableRight"/>
              <w:jc w:val="center"/>
            </w:pPr>
            <w:r w:rsidRPr="008E599A">
              <w:t>116</w:t>
            </w:r>
          </w:p>
        </w:tc>
        <w:tc>
          <w:tcPr>
            <w:tcW w:w="664" w:type="dxa"/>
            <w:vMerge/>
            <w:noWrap/>
            <w:vAlign w:val="center"/>
          </w:tcPr>
          <w:p w14:paraId="6757D539" w14:textId="77777777" w:rsidR="00D208B0" w:rsidRPr="008E599A" w:rsidRDefault="00D208B0" w:rsidP="007718F5">
            <w:pPr>
              <w:pStyle w:val="TableRight"/>
              <w:jc w:val="center"/>
            </w:pPr>
          </w:p>
        </w:tc>
        <w:tc>
          <w:tcPr>
            <w:tcW w:w="735" w:type="dxa"/>
            <w:vMerge/>
            <w:noWrap/>
            <w:vAlign w:val="center"/>
          </w:tcPr>
          <w:p w14:paraId="2F9BDBCD" w14:textId="22F8BB0B" w:rsidR="00D208B0" w:rsidRPr="008E599A" w:rsidRDefault="00D208B0" w:rsidP="007718F5">
            <w:pPr>
              <w:pStyle w:val="TableRight"/>
              <w:jc w:val="center"/>
            </w:pPr>
          </w:p>
        </w:tc>
        <w:tc>
          <w:tcPr>
            <w:tcW w:w="1240" w:type="dxa"/>
            <w:vMerge/>
            <w:noWrap/>
            <w:vAlign w:val="center"/>
          </w:tcPr>
          <w:p w14:paraId="094C1720" w14:textId="77777777" w:rsidR="00D208B0" w:rsidRPr="008E599A" w:rsidRDefault="00D208B0" w:rsidP="007718F5">
            <w:pPr>
              <w:pStyle w:val="TableRight"/>
              <w:jc w:val="center"/>
            </w:pPr>
          </w:p>
        </w:tc>
      </w:tr>
      <w:tr w:rsidR="00681786" w:rsidRPr="008E599A" w14:paraId="3C9B4928" w14:textId="77777777" w:rsidTr="00D208B0">
        <w:trPr>
          <w:cnfStyle w:val="000000010000" w:firstRow="0" w:lastRow="0" w:firstColumn="0" w:lastColumn="0" w:oddVBand="0" w:evenVBand="0" w:oddHBand="0" w:evenHBand="1" w:firstRowFirstColumn="0" w:firstRowLastColumn="0" w:lastRowFirstColumn="0" w:lastRowLastColumn="0"/>
          <w:trHeight w:val="144"/>
        </w:trPr>
        <w:tc>
          <w:tcPr>
            <w:tcW w:w="735" w:type="dxa"/>
            <w:tcBorders>
              <w:bottom w:val="single" w:sz="4" w:space="0" w:color="auto"/>
            </w:tcBorders>
            <w:noWrap/>
            <w:tcMar>
              <w:left w:w="57" w:type="dxa"/>
              <w:right w:w="0" w:type="dxa"/>
            </w:tcMar>
            <w:vAlign w:val="center"/>
          </w:tcPr>
          <w:p w14:paraId="44F6A974" w14:textId="77777777" w:rsidR="00681786" w:rsidRPr="008E599A" w:rsidRDefault="00681786" w:rsidP="00EE08DB">
            <w:pPr>
              <w:pStyle w:val="TableRight"/>
              <w:jc w:val="left"/>
            </w:pPr>
          </w:p>
        </w:tc>
        <w:tc>
          <w:tcPr>
            <w:tcW w:w="13837" w:type="dxa"/>
            <w:gridSpan w:val="18"/>
            <w:tcBorders>
              <w:bottom w:val="single" w:sz="4" w:space="0" w:color="auto"/>
            </w:tcBorders>
            <w:noWrap/>
            <w:tcMar>
              <w:left w:w="0" w:type="dxa"/>
              <w:right w:w="142" w:type="dxa"/>
            </w:tcMar>
            <w:vAlign w:val="center"/>
          </w:tcPr>
          <w:p w14:paraId="49E3A0C4" w14:textId="4CFB8DEB" w:rsidR="00681786" w:rsidRPr="008E599A" w:rsidRDefault="00662D10" w:rsidP="00681786">
            <w:pPr>
              <w:pStyle w:val="TableRight"/>
              <w:jc w:val="center"/>
            </w:pPr>
            <w:r>
              <w:t>T</w:t>
            </w:r>
            <w:r w:rsidR="00681786">
              <w:t>onnes</w:t>
            </w:r>
          </w:p>
        </w:tc>
      </w:tr>
      <w:tr w:rsidR="009F411E" w:rsidRPr="008E599A" w14:paraId="55F96715" w14:textId="77777777" w:rsidTr="00D208B0">
        <w:trPr>
          <w:trHeight w:val="144"/>
        </w:trPr>
        <w:tc>
          <w:tcPr>
            <w:tcW w:w="735" w:type="dxa"/>
            <w:tcBorders>
              <w:top w:val="single" w:sz="4" w:space="0" w:color="auto"/>
              <w:bottom w:val="nil"/>
            </w:tcBorders>
            <w:noWrap/>
            <w:tcMar>
              <w:left w:w="57" w:type="dxa"/>
              <w:right w:w="0" w:type="dxa"/>
            </w:tcMar>
            <w:vAlign w:val="center"/>
            <w:hideMark/>
          </w:tcPr>
          <w:p w14:paraId="6567A2E0" w14:textId="77777777" w:rsidR="008E599A" w:rsidRPr="008E599A" w:rsidRDefault="008E599A" w:rsidP="00EE08DB">
            <w:pPr>
              <w:pStyle w:val="TableRight"/>
              <w:jc w:val="left"/>
            </w:pPr>
            <w:r w:rsidRPr="008E599A">
              <w:t>1995</w:t>
            </w:r>
          </w:p>
        </w:tc>
        <w:tc>
          <w:tcPr>
            <w:tcW w:w="728" w:type="dxa"/>
            <w:tcBorders>
              <w:top w:val="single" w:sz="4" w:space="0" w:color="auto"/>
              <w:bottom w:val="nil"/>
            </w:tcBorders>
            <w:noWrap/>
            <w:tcMar>
              <w:left w:w="0" w:type="dxa"/>
              <w:right w:w="142" w:type="dxa"/>
            </w:tcMar>
            <w:vAlign w:val="center"/>
            <w:hideMark/>
          </w:tcPr>
          <w:p w14:paraId="53E05BEB" w14:textId="77777777" w:rsidR="008E599A" w:rsidRPr="008E599A" w:rsidRDefault="008E599A" w:rsidP="0052296D">
            <w:pPr>
              <w:pStyle w:val="TableRight"/>
            </w:pPr>
            <w:r w:rsidRPr="008E599A">
              <w:t>33</w:t>
            </w:r>
          </w:p>
        </w:tc>
        <w:tc>
          <w:tcPr>
            <w:tcW w:w="728" w:type="dxa"/>
            <w:tcBorders>
              <w:top w:val="single" w:sz="4" w:space="0" w:color="auto"/>
              <w:bottom w:val="nil"/>
            </w:tcBorders>
            <w:noWrap/>
            <w:tcMar>
              <w:left w:w="0" w:type="dxa"/>
              <w:right w:w="142" w:type="dxa"/>
            </w:tcMar>
            <w:vAlign w:val="center"/>
            <w:hideMark/>
          </w:tcPr>
          <w:p w14:paraId="61331977" w14:textId="77777777" w:rsidR="008E599A" w:rsidRPr="008E599A" w:rsidRDefault="008E599A" w:rsidP="0052296D">
            <w:pPr>
              <w:pStyle w:val="TableRight"/>
            </w:pPr>
            <w:r w:rsidRPr="008E599A">
              <w:t>12</w:t>
            </w:r>
          </w:p>
        </w:tc>
        <w:tc>
          <w:tcPr>
            <w:tcW w:w="696" w:type="dxa"/>
            <w:tcBorders>
              <w:top w:val="single" w:sz="4" w:space="0" w:color="auto"/>
              <w:bottom w:val="nil"/>
            </w:tcBorders>
            <w:noWrap/>
            <w:tcMar>
              <w:left w:w="0" w:type="dxa"/>
              <w:right w:w="170" w:type="dxa"/>
            </w:tcMar>
            <w:vAlign w:val="center"/>
            <w:hideMark/>
          </w:tcPr>
          <w:p w14:paraId="0064D4EF" w14:textId="77777777" w:rsidR="008E599A" w:rsidRPr="008E599A" w:rsidRDefault="008E599A" w:rsidP="0052296D">
            <w:pPr>
              <w:pStyle w:val="TableRight"/>
            </w:pPr>
            <w:r w:rsidRPr="008E599A">
              <w:t>1.1</w:t>
            </w:r>
          </w:p>
        </w:tc>
        <w:tc>
          <w:tcPr>
            <w:tcW w:w="658" w:type="dxa"/>
            <w:tcBorders>
              <w:top w:val="single" w:sz="4" w:space="0" w:color="auto"/>
              <w:bottom w:val="nil"/>
            </w:tcBorders>
            <w:noWrap/>
            <w:tcMar>
              <w:left w:w="0" w:type="dxa"/>
              <w:right w:w="142" w:type="dxa"/>
            </w:tcMar>
            <w:vAlign w:val="center"/>
            <w:hideMark/>
          </w:tcPr>
          <w:p w14:paraId="37497B1D" w14:textId="77777777" w:rsidR="008E599A" w:rsidRPr="008E599A" w:rsidRDefault="008E599A" w:rsidP="0052296D">
            <w:pPr>
              <w:pStyle w:val="TableRight"/>
            </w:pPr>
            <w:r w:rsidRPr="008E599A">
              <w:t>0.6</w:t>
            </w:r>
          </w:p>
        </w:tc>
        <w:tc>
          <w:tcPr>
            <w:tcW w:w="754" w:type="dxa"/>
            <w:tcBorders>
              <w:top w:val="single" w:sz="4" w:space="0" w:color="auto"/>
              <w:bottom w:val="nil"/>
            </w:tcBorders>
            <w:noWrap/>
            <w:tcMar>
              <w:left w:w="0" w:type="dxa"/>
              <w:right w:w="170" w:type="dxa"/>
            </w:tcMar>
            <w:vAlign w:val="center"/>
          </w:tcPr>
          <w:p w14:paraId="1904DA69" w14:textId="73A313B8" w:rsidR="008E599A" w:rsidRPr="008E599A" w:rsidRDefault="008E599A" w:rsidP="0052296D">
            <w:pPr>
              <w:pStyle w:val="TableRight"/>
              <w:rPr>
                <w:color w:val="C0504D"/>
              </w:rPr>
            </w:pPr>
          </w:p>
        </w:tc>
        <w:tc>
          <w:tcPr>
            <w:tcW w:w="696" w:type="dxa"/>
            <w:tcBorders>
              <w:top w:val="single" w:sz="4" w:space="0" w:color="auto"/>
              <w:bottom w:val="nil"/>
            </w:tcBorders>
            <w:noWrap/>
            <w:tcMar>
              <w:left w:w="0" w:type="dxa"/>
              <w:right w:w="170" w:type="dxa"/>
            </w:tcMar>
            <w:vAlign w:val="center"/>
          </w:tcPr>
          <w:p w14:paraId="6A3BABF5" w14:textId="696570BE" w:rsidR="008E599A" w:rsidRPr="008E599A" w:rsidRDefault="008E599A" w:rsidP="0052296D">
            <w:pPr>
              <w:pStyle w:val="TableRight"/>
              <w:rPr>
                <w:color w:val="C0504D"/>
              </w:rPr>
            </w:pPr>
          </w:p>
        </w:tc>
        <w:tc>
          <w:tcPr>
            <w:tcW w:w="900" w:type="dxa"/>
            <w:tcBorders>
              <w:top w:val="single" w:sz="4" w:space="0" w:color="auto"/>
              <w:bottom w:val="nil"/>
            </w:tcBorders>
            <w:noWrap/>
            <w:tcMar>
              <w:left w:w="0" w:type="dxa"/>
              <w:right w:w="284" w:type="dxa"/>
            </w:tcMar>
            <w:vAlign w:val="center"/>
          </w:tcPr>
          <w:p w14:paraId="0E40D097" w14:textId="5BCD2DDD" w:rsidR="008E599A" w:rsidRPr="008E599A" w:rsidRDefault="008E599A" w:rsidP="0052296D">
            <w:pPr>
              <w:pStyle w:val="TableRight"/>
              <w:rPr>
                <w:color w:val="C0504D"/>
              </w:rPr>
            </w:pPr>
          </w:p>
        </w:tc>
        <w:tc>
          <w:tcPr>
            <w:tcW w:w="610" w:type="dxa"/>
            <w:tcBorders>
              <w:top w:val="single" w:sz="4" w:space="0" w:color="auto"/>
              <w:bottom w:val="nil"/>
            </w:tcBorders>
            <w:noWrap/>
            <w:tcMar>
              <w:left w:w="0" w:type="dxa"/>
              <w:right w:w="142" w:type="dxa"/>
            </w:tcMar>
            <w:vAlign w:val="center"/>
            <w:hideMark/>
          </w:tcPr>
          <w:p w14:paraId="678EEAA0" w14:textId="77777777" w:rsidR="008E599A" w:rsidRPr="008E599A" w:rsidRDefault="008E599A" w:rsidP="0052296D">
            <w:pPr>
              <w:pStyle w:val="TableRight"/>
            </w:pPr>
            <w:r w:rsidRPr="008E599A">
              <w:t>61</w:t>
            </w:r>
          </w:p>
        </w:tc>
        <w:tc>
          <w:tcPr>
            <w:tcW w:w="791" w:type="dxa"/>
            <w:tcBorders>
              <w:top w:val="single" w:sz="4" w:space="0" w:color="auto"/>
              <w:bottom w:val="nil"/>
            </w:tcBorders>
            <w:noWrap/>
            <w:tcMar>
              <w:left w:w="0" w:type="dxa"/>
              <w:right w:w="227" w:type="dxa"/>
            </w:tcMar>
            <w:vAlign w:val="center"/>
            <w:hideMark/>
          </w:tcPr>
          <w:p w14:paraId="70CBD7AF" w14:textId="77777777" w:rsidR="008E599A" w:rsidRPr="008E599A" w:rsidRDefault="008E599A" w:rsidP="0052296D">
            <w:pPr>
              <w:pStyle w:val="TableRight"/>
            </w:pPr>
            <w:r w:rsidRPr="008E599A">
              <w:t>0.4</w:t>
            </w:r>
          </w:p>
        </w:tc>
        <w:tc>
          <w:tcPr>
            <w:tcW w:w="754" w:type="dxa"/>
            <w:tcBorders>
              <w:top w:val="single" w:sz="4" w:space="0" w:color="auto"/>
              <w:bottom w:val="nil"/>
            </w:tcBorders>
            <w:noWrap/>
            <w:tcMar>
              <w:left w:w="0" w:type="dxa"/>
              <w:right w:w="198" w:type="dxa"/>
            </w:tcMar>
            <w:vAlign w:val="center"/>
            <w:hideMark/>
          </w:tcPr>
          <w:p w14:paraId="571E536D" w14:textId="77777777" w:rsidR="008E599A" w:rsidRPr="008E599A" w:rsidRDefault="008E599A" w:rsidP="0052296D">
            <w:pPr>
              <w:pStyle w:val="TableRight"/>
            </w:pPr>
            <w:r w:rsidRPr="008E599A">
              <w:t>0.0</w:t>
            </w:r>
          </w:p>
        </w:tc>
        <w:tc>
          <w:tcPr>
            <w:tcW w:w="637" w:type="dxa"/>
            <w:tcBorders>
              <w:top w:val="single" w:sz="4" w:space="0" w:color="auto"/>
              <w:bottom w:val="nil"/>
            </w:tcBorders>
            <w:noWrap/>
            <w:tcMar>
              <w:left w:w="0" w:type="dxa"/>
              <w:right w:w="142" w:type="dxa"/>
            </w:tcMar>
            <w:vAlign w:val="center"/>
            <w:hideMark/>
          </w:tcPr>
          <w:p w14:paraId="41736A5E" w14:textId="77777777" w:rsidR="008E599A" w:rsidRPr="008E599A" w:rsidRDefault="008E599A" w:rsidP="0052296D">
            <w:pPr>
              <w:pStyle w:val="TableRight"/>
            </w:pPr>
            <w:r w:rsidRPr="008E599A">
              <w:t>0.0</w:t>
            </w:r>
          </w:p>
        </w:tc>
        <w:tc>
          <w:tcPr>
            <w:tcW w:w="1171" w:type="dxa"/>
            <w:tcBorders>
              <w:top w:val="single" w:sz="4" w:space="0" w:color="auto"/>
              <w:bottom w:val="nil"/>
            </w:tcBorders>
            <w:noWrap/>
            <w:tcMar>
              <w:left w:w="0" w:type="dxa"/>
              <w:right w:w="454" w:type="dxa"/>
            </w:tcMar>
            <w:vAlign w:val="center"/>
            <w:hideMark/>
          </w:tcPr>
          <w:p w14:paraId="03C475F6" w14:textId="77777777" w:rsidR="008E599A" w:rsidRPr="008E599A" w:rsidRDefault="008E599A" w:rsidP="0052296D">
            <w:pPr>
              <w:pStyle w:val="TableRight"/>
            </w:pPr>
            <w:r w:rsidRPr="008E599A">
              <w:t>0.0</w:t>
            </w:r>
          </w:p>
        </w:tc>
        <w:tc>
          <w:tcPr>
            <w:tcW w:w="756" w:type="dxa"/>
            <w:tcBorders>
              <w:top w:val="single" w:sz="4" w:space="0" w:color="auto"/>
              <w:bottom w:val="nil"/>
            </w:tcBorders>
            <w:noWrap/>
            <w:tcMar>
              <w:left w:w="0" w:type="dxa"/>
              <w:right w:w="170" w:type="dxa"/>
            </w:tcMar>
            <w:vAlign w:val="center"/>
            <w:hideMark/>
          </w:tcPr>
          <w:p w14:paraId="22EE21BB" w14:textId="77777777" w:rsidR="008E599A" w:rsidRPr="008E599A" w:rsidRDefault="008E599A" w:rsidP="0052296D">
            <w:pPr>
              <w:pStyle w:val="TableRight"/>
            </w:pPr>
            <w:r w:rsidRPr="008E599A">
              <w:t>108</w:t>
            </w:r>
          </w:p>
        </w:tc>
        <w:tc>
          <w:tcPr>
            <w:tcW w:w="715" w:type="dxa"/>
            <w:tcBorders>
              <w:top w:val="single" w:sz="4" w:space="0" w:color="auto"/>
              <w:bottom w:val="nil"/>
            </w:tcBorders>
            <w:noWrap/>
            <w:tcMar>
              <w:left w:w="0" w:type="dxa"/>
              <w:right w:w="170" w:type="dxa"/>
            </w:tcMar>
            <w:vAlign w:val="center"/>
            <w:hideMark/>
          </w:tcPr>
          <w:p w14:paraId="2490C1BA" w14:textId="77777777" w:rsidR="008E599A" w:rsidRPr="008E599A" w:rsidRDefault="008E599A" w:rsidP="0052296D">
            <w:pPr>
              <w:pStyle w:val="TableRight"/>
            </w:pPr>
            <w:r w:rsidRPr="008E599A">
              <w:t>171</w:t>
            </w:r>
          </w:p>
        </w:tc>
        <w:tc>
          <w:tcPr>
            <w:tcW w:w="604" w:type="dxa"/>
            <w:tcBorders>
              <w:top w:val="single" w:sz="4" w:space="0" w:color="auto"/>
              <w:bottom w:val="nil"/>
            </w:tcBorders>
            <w:noWrap/>
            <w:tcMar>
              <w:left w:w="0" w:type="dxa"/>
              <w:right w:w="170" w:type="dxa"/>
            </w:tcMar>
            <w:vAlign w:val="center"/>
            <w:hideMark/>
          </w:tcPr>
          <w:p w14:paraId="6064B849" w14:textId="77777777" w:rsidR="008E599A" w:rsidRPr="008E599A" w:rsidRDefault="008E599A" w:rsidP="0052296D">
            <w:pPr>
              <w:pStyle w:val="TableRight"/>
            </w:pPr>
            <w:r w:rsidRPr="008E599A">
              <w:t>22</w:t>
            </w:r>
          </w:p>
        </w:tc>
        <w:tc>
          <w:tcPr>
            <w:tcW w:w="664" w:type="dxa"/>
            <w:tcBorders>
              <w:top w:val="single" w:sz="4" w:space="0" w:color="auto"/>
              <w:bottom w:val="nil"/>
            </w:tcBorders>
            <w:noWrap/>
            <w:tcMar>
              <w:left w:w="0" w:type="dxa"/>
              <w:right w:w="170" w:type="dxa"/>
            </w:tcMar>
            <w:vAlign w:val="center"/>
            <w:hideMark/>
          </w:tcPr>
          <w:p w14:paraId="12FEBFCF" w14:textId="77777777" w:rsidR="008E599A" w:rsidRPr="008E599A" w:rsidRDefault="008E599A" w:rsidP="0052296D">
            <w:pPr>
              <w:pStyle w:val="TableRight"/>
            </w:pPr>
            <w:r w:rsidRPr="008E599A">
              <w:t>193</w:t>
            </w:r>
          </w:p>
        </w:tc>
        <w:tc>
          <w:tcPr>
            <w:tcW w:w="735" w:type="dxa"/>
            <w:tcBorders>
              <w:top w:val="single" w:sz="4" w:space="0" w:color="auto"/>
              <w:bottom w:val="nil"/>
            </w:tcBorders>
            <w:noWrap/>
            <w:tcMar>
              <w:left w:w="0" w:type="dxa"/>
              <w:right w:w="170" w:type="dxa"/>
            </w:tcMar>
            <w:vAlign w:val="center"/>
            <w:hideMark/>
          </w:tcPr>
          <w:p w14:paraId="52112245" w14:textId="77777777" w:rsidR="008E599A" w:rsidRPr="008E599A" w:rsidRDefault="008E599A" w:rsidP="0052296D">
            <w:pPr>
              <w:pStyle w:val="TableRight"/>
            </w:pPr>
            <w:r w:rsidRPr="008E599A">
              <w:t>14</w:t>
            </w:r>
          </w:p>
        </w:tc>
        <w:tc>
          <w:tcPr>
            <w:tcW w:w="1240" w:type="dxa"/>
            <w:tcBorders>
              <w:top w:val="single" w:sz="4" w:space="0" w:color="auto"/>
              <w:bottom w:val="nil"/>
            </w:tcBorders>
            <w:noWrap/>
            <w:tcMar>
              <w:left w:w="0" w:type="dxa"/>
              <w:right w:w="397" w:type="dxa"/>
            </w:tcMar>
            <w:vAlign w:val="center"/>
            <w:hideMark/>
          </w:tcPr>
          <w:p w14:paraId="765C8223" w14:textId="77777777" w:rsidR="008E599A" w:rsidRPr="008E599A" w:rsidRDefault="008E599A" w:rsidP="0052296D">
            <w:pPr>
              <w:pStyle w:val="TableRight"/>
            </w:pPr>
            <w:r w:rsidRPr="008E599A">
              <w:t>315</w:t>
            </w:r>
          </w:p>
        </w:tc>
      </w:tr>
      <w:tr w:rsidR="00285408" w:rsidRPr="008E599A" w14:paraId="607CE691" w14:textId="77777777" w:rsidTr="00D208B0">
        <w:trPr>
          <w:cnfStyle w:val="000000010000" w:firstRow="0" w:lastRow="0" w:firstColumn="0" w:lastColumn="0" w:oddVBand="0" w:evenVBand="0" w:oddHBand="0" w:evenHBand="1" w:firstRowFirstColumn="0" w:firstRowLastColumn="0" w:lastRowFirstColumn="0" w:lastRowLastColumn="0"/>
          <w:trHeight w:val="62"/>
        </w:trPr>
        <w:tc>
          <w:tcPr>
            <w:tcW w:w="735" w:type="dxa"/>
            <w:noWrap/>
            <w:tcMar>
              <w:left w:w="57" w:type="dxa"/>
              <w:right w:w="0" w:type="dxa"/>
            </w:tcMar>
            <w:vAlign w:val="center"/>
            <w:hideMark/>
          </w:tcPr>
          <w:p w14:paraId="5BF47FE5" w14:textId="77777777" w:rsidR="008E599A" w:rsidRPr="008E599A" w:rsidRDefault="008E599A" w:rsidP="00EE08DB">
            <w:pPr>
              <w:pStyle w:val="TableRight"/>
              <w:jc w:val="left"/>
            </w:pPr>
            <w:r w:rsidRPr="008E599A">
              <w:t>1996</w:t>
            </w:r>
          </w:p>
        </w:tc>
        <w:tc>
          <w:tcPr>
            <w:tcW w:w="728" w:type="dxa"/>
            <w:noWrap/>
            <w:tcMar>
              <w:left w:w="0" w:type="dxa"/>
              <w:right w:w="142" w:type="dxa"/>
            </w:tcMar>
            <w:vAlign w:val="center"/>
            <w:hideMark/>
          </w:tcPr>
          <w:p w14:paraId="4DDB6A47" w14:textId="77777777" w:rsidR="008E599A" w:rsidRPr="008E599A" w:rsidRDefault="008E599A" w:rsidP="0052296D">
            <w:pPr>
              <w:pStyle w:val="TableRight"/>
            </w:pPr>
            <w:r w:rsidRPr="008E599A">
              <w:t>145</w:t>
            </w:r>
          </w:p>
        </w:tc>
        <w:tc>
          <w:tcPr>
            <w:tcW w:w="728" w:type="dxa"/>
            <w:noWrap/>
            <w:tcMar>
              <w:left w:w="0" w:type="dxa"/>
              <w:right w:w="142" w:type="dxa"/>
            </w:tcMar>
            <w:vAlign w:val="center"/>
            <w:hideMark/>
          </w:tcPr>
          <w:p w14:paraId="758909D2" w14:textId="77777777" w:rsidR="008E599A" w:rsidRPr="008E599A" w:rsidRDefault="008E599A" w:rsidP="0052296D">
            <w:pPr>
              <w:pStyle w:val="TableRight"/>
            </w:pPr>
            <w:r w:rsidRPr="008E599A">
              <w:t>51</w:t>
            </w:r>
          </w:p>
        </w:tc>
        <w:tc>
          <w:tcPr>
            <w:tcW w:w="696" w:type="dxa"/>
            <w:noWrap/>
            <w:tcMar>
              <w:left w:w="0" w:type="dxa"/>
              <w:right w:w="170" w:type="dxa"/>
            </w:tcMar>
            <w:vAlign w:val="center"/>
            <w:hideMark/>
          </w:tcPr>
          <w:p w14:paraId="254AA9F0" w14:textId="77777777" w:rsidR="008E599A" w:rsidRPr="008E599A" w:rsidRDefault="008E599A" w:rsidP="0052296D">
            <w:pPr>
              <w:pStyle w:val="TableRight"/>
            </w:pPr>
            <w:r w:rsidRPr="008E599A">
              <w:t>4.9</w:t>
            </w:r>
          </w:p>
        </w:tc>
        <w:tc>
          <w:tcPr>
            <w:tcW w:w="658" w:type="dxa"/>
            <w:noWrap/>
            <w:tcMar>
              <w:left w:w="0" w:type="dxa"/>
              <w:right w:w="142" w:type="dxa"/>
            </w:tcMar>
            <w:vAlign w:val="center"/>
            <w:hideMark/>
          </w:tcPr>
          <w:p w14:paraId="3C661E5A" w14:textId="77777777" w:rsidR="008E599A" w:rsidRPr="008E599A" w:rsidRDefault="008E599A" w:rsidP="0052296D">
            <w:pPr>
              <w:pStyle w:val="TableRight"/>
            </w:pPr>
            <w:r w:rsidRPr="008E599A">
              <w:t>2.8</w:t>
            </w:r>
          </w:p>
        </w:tc>
        <w:tc>
          <w:tcPr>
            <w:tcW w:w="754" w:type="dxa"/>
            <w:noWrap/>
            <w:tcMar>
              <w:left w:w="0" w:type="dxa"/>
              <w:right w:w="170" w:type="dxa"/>
            </w:tcMar>
            <w:vAlign w:val="center"/>
          </w:tcPr>
          <w:p w14:paraId="34A72515" w14:textId="10D54F6A" w:rsidR="008E599A" w:rsidRPr="008E599A" w:rsidRDefault="008E599A" w:rsidP="0052296D">
            <w:pPr>
              <w:pStyle w:val="TableRight"/>
              <w:rPr>
                <w:color w:val="C0504D"/>
              </w:rPr>
            </w:pPr>
          </w:p>
        </w:tc>
        <w:tc>
          <w:tcPr>
            <w:tcW w:w="696" w:type="dxa"/>
            <w:noWrap/>
            <w:tcMar>
              <w:left w:w="0" w:type="dxa"/>
              <w:right w:w="170" w:type="dxa"/>
            </w:tcMar>
            <w:vAlign w:val="center"/>
          </w:tcPr>
          <w:p w14:paraId="0B466DED" w14:textId="59B506DE" w:rsidR="008E599A" w:rsidRPr="008E599A" w:rsidRDefault="008E599A" w:rsidP="0052296D">
            <w:pPr>
              <w:pStyle w:val="TableRight"/>
              <w:rPr>
                <w:color w:val="C0504D"/>
              </w:rPr>
            </w:pPr>
          </w:p>
        </w:tc>
        <w:tc>
          <w:tcPr>
            <w:tcW w:w="900" w:type="dxa"/>
            <w:noWrap/>
            <w:tcMar>
              <w:left w:w="0" w:type="dxa"/>
              <w:right w:w="284" w:type="dxa"/>
            </w:tcMar>
            <w:vAlign w:val="center"/>
          </w:tcPr>
          <w:p w14:paraId="27F3C1AA" w14:textId="52386CDC" w:rsidR="008E599A" w:rsidRPr="008E599A" w:rsidRDefault="008E599A" w:rsidP="0052296D">
            <w:pPr>
              <w:pStyle w:val="TableRight"/>
              <w:rPr>
                <w:color w:val="C0504D"/>
              </w:rPr>
            </w:pPr>
          </w:p>
        </w:tc>
        <w:tc>
          <w:tcPr>
            <w:tcW w:w="610" w:type="dxa"/>
            <w:noWrap/>
            <w:tcMar>
              <w:left w:w="0" w:type="dxa"/>
              <w:right w:w="142" w:type="dxa"/>
            </w:tcMar>
            <w:vAlign w:val="center"/>
            <w:hideMark/>
          </w:tcPr>
          <w:p w14:paraId="4D5962CF" w14:textId="77777777" w:rsidR="008E599A" w:rsidRPr="008E599A" w:rsidRDefault="008E599A" w:rsidP="0052296D">
            <w:pPr>
              <w:pStyle w:val="TableRight"/>
            </w:pPr>
            <w:r w:rsidRPr="008E599A">
              <w:t>0.0</w:t>
            </w:r>
          </w:p>
        </w:tc>
        <w:tc>
          <w:tcPr>
            <w:tcW w:w="791" w:type="dxa"/>
            <w:noWrap/>
            <w:tcMar>
              <w:left w:w="0" w:type="dxa"/>
              <w:right w:w="227" w:type="dxa"/>
            </w:tcMar>
            <w:vAlign w:val="center"/>
            <w:hideMark/>
          </w:tcPr>
          <w:p w14:paraId="7930870C" w14:textId="77777777" w:rsidR="008E599A" w:rsidRPr="008E599A" w:rsidRDefault="008E599A" w:rsidP="0052296D">
            <w:pPr>
              <w:pStyle w:val="TableRight"/>
            </w:pPr>
            <w:r w:rsidRPr="008E599A">
              <w:t>1.7</w:t>
            </w:r>
          </w:p>
        </w:tc>
        <w:tc>
          <w:tcPr>
            <w:tcW w:w="754" w:type="dxa"/>
            <w:noWrap/>
            <w:tcMar>
              <w:left w:w="0" w:type="dxa"/>
              <w:right w:w="198" w:type="dxa"/>
            </w:tcMar>
            <w:vAlign w:val="center"/>
            <w:hideMark/>
          </w:tcPr>
          <w:p w14:paraId="55B9CE1F"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5425515A" w14:textId="77777777" w:rsidR="008E599A" w:rsidRPr="008E599A" w:rsidRDefault="008E599A" w:rsidP="0052296D">
            <w:pPr>
              <w:pStyle w:val="TableRight"/>
            </w:pPr>
            <w:r w:rsidRPr="008E599A">
              <w:t>0.1</w:t>
            </w:r>
          </w:p>
        </w:tc>
        <w:tc>
          <w:tcPr>
            <w:tcW w:w="1171" w:type="dxa"/>
            <w:noWrap/>
            <w:tcMar>
              <w:left w:w="0" w:type="dxa"/>
              <w:right w:w="454" w:type="dxa"/>
            </w:tcMar>
            <w:vAlign w:val="center"/>
            <w:hideMark/>
          </w:tcPr>
          <w:p w14:paraId="36AEDE96" w14:textId="77777777" w:rsidR="008E599A" w:rsidRPr="008E599A" w:rsidRDefault="008E599A" w:rsidP="0052296D">
            <w:pPr>
              <w:pStyle w:val="TableRight"/>
            </w:pPr>
            <w:r w:rsidRPr="008E599A">
              <w:t>0.0</w:t>
            </w:r>
          </w:p>
        </w:tc>
        <w:tc>
          <w:tcPr>
            <w:tcW w:w="756" w:type="dxa"/>
            <w:noWrap/>
            <w:tcMar>
              <w:left w:w="0" w:type="dxa"/>
              <w:right w:w="170" w:type="dxa"/>
            </w:tcMar>
            <w:vAlign w:val="center"/>
            <w:hideMark/>
          </w:tcPr>
          <w:p w14:paraId="6D9DE1C1" w14:textId="77777777" w:rsidR="008E599A" w:rsidRPr="008E599A" w:rsidRDefault="008E599A" w:rsidP="0052296D">
            <w:pPr>
              <w:pStyle w:val="TableRight"/>
            </w:pPr>
            <w:r w:rsidRPr="008E599A">
              <w:t>205</w:t>
            </w:r>
          </w:p>
        </w:tc>
        <w:tc>
          <w:tcPr>
            <w:tcW w:w="715" w:type="dxa"/>
            <w:noWrap/>
            <w:tcMar>
              <w:left w:w="0" w:type="dxa"/>
              <w:right w:w="170" w:type="dxa"/>
            </w:tcMar>
            <w:vAlign w:val="center"/>
            <w:hideMark/>
          </w:tcPr>
          <w:p w14:paraId="5CEA8AF8" w14:textId="77777777" w:rsidR="008E599A" w:rsidRPr="008E599A" w:rsidRDefault="008E599A" w:rsidP="0052296D">
            <w:pPr>
              <w:pStyle w:val="TableRight"/>
            </w:pPr>
            <w:r w:rsidRPr="008E599A">
              <w:t>157</w:t>
            </w:r>
          </w:p>
        </w:tc>
        <w:tc>
          <w:tcPr>
            <w:tcW w:w="604" w:type="dxa"/>
            <w:noWrap/>
            <w:tcMar>
              <w:left w:w="0" w:type="dxa"/>
              <w:right w:w="170" w:type="dxa"/>
            </w:tcMar>
            <w:vAlign w:val="center"/>
            <w:hideMark/>
          </w:tcPr>
          <w:p w14:paraId="2CE22EA0" w14:textId="77777777" w:rsidR="008E599A" w:rsidRPr="008E599A" w:rsidRDefault="008E599A" w:rsidP="0052296D">
            <w:pPr>
              <w:pStyle w:val="TableRight"/>
            </w:pPr>
            <w:r w:rsidRPr="008E599A">
              <w:t>20</w:t>
            </w:r>
          </w:p>
        </w:tc>
        <w:tc>
          <w:tcPr>
            <w:tcW w:w="664" w:type="dxa"/>
            <w:noWrap/>
            <w:tcMar>
              <w:left w:w="0" w:type="dxa"/>
              <w:right w:w="170" w:type="dxa"/>
            </w:tcMar>
            <w:vAlign w:val="center"/>
            <w:hideMark/>
          </w:tcPr>
          <w:p w14:paraId="7C23847E" w14:textId="77777777" w:rsidR="008E599A" w:rsidRPr="008E599A" w:rsidRDefault="008E599A" w:rsidP="0052296D">
            <w:pPr>
              <w:pStyle w:val="TableRight"/>
            </w:pPr>
            <w:r w:rsidRPr="008E599A">
              <w:t>178</w:t>
            </w:r>
          </w:p>
        </w:tc>
        <w:tc>
          <w:tcPr>
            <w:tcW w:w="735" w:type="dxa"/>
            <w:noWrap/>
            <w:tcMar>
              <w:left w:w="0" w:type="dxa"/>
              <w:right w:w="170" w:type="dxa"/>
            </w:tcMar>
            <w:vAlign w:val="center"/>
            <w:hideMark/>
          </w:tcPr>
          <w:p w14:paraId="799EC3D7" w14:textId="77777777" w:rsidR="008E599A" w:rsidRPr="008E599A" w:rsidRDefault="008E599A" w:rsidP="0052296D">
            <w:pPr>
              <w:pStyle w:val="TableRight"/>
            </w:pPr>
            <w:r w:rsidRPr="008E599A">
              <w:t>13</w:t>
            </w:r>
          </w:p>
        </w:tc>
        <w:tc>
          <w:tcPr>
            <w:tcW w:w="1240" w:type="dxa"/>
            <w:noWrap/>
            <w:tcMar>
              <w:left w:w="0" w:type="dxa"/>
              <w:right w:w="397" w:type="dxa"/>
            </w:tcMar>
            <w:vAlign w:val="center"/>
            <w:hideMark/>
          </w:tcPr>
          <w:p w14:paraId="5ACC08DD" w14:textId="77777777" w:rsidR="008E599A" w:rsidRPr="008E599A" w:rsidRDefault="008E599A" w:rsidP="0052296D">
            <w:pPr>
              <w:pStyle w:val="TableRight"/>
            </w:pPr>
            <w:r w:rsidRPr="008E599A">
              <w:t>395</w:t>
            </w:r>
          </w:p>
        </w:tc>
      </w:tr>
      <w:tr w:rsidR="009F411E" w:rsidRPr="008E599A" w14:paraId="1A481FB3" w14:textId="77777777" w:rsidTr="00D208B0">
        <w:trPr>
          <w:trHeight w:val="80"/>
        </w:trPr>
        <w:tc>
          <w:tcPr>
            <w:tcW w:w="735" w:type="dxa"/>
            <w:noWrap/>
            <w:tcMar>
              <w:left w:w="57" w:type="dxa"/>
              <w:right w:w="0" w:type="dxa"/>
            </w:tcMar>
            <w:vAlign w:val="center"/>
            <w:hideMark/>
          </w:tcPr>
          <w:p w14:paraId="32A6322D" w14:textId="77777777" w:rsidR="008E599A" w:rsidRPr="008E599A" w:rsidRDefault="008E599A" w:rsidP="00EE08DB">
            <w:pPr>
              <w:pStyle w:val="TableRight"/>
              <w:jc w:val="left"/>
            </w:pPr>
            <w:r w:rsidRPr="008E599A">
              <w:t>1997</w:t>
            </w:r>
          </w:p>
        </w:tc>
        <w:tc>
          <w:tcPr>
            <w:tcW w:w="728" w:type="dxa"/>
            <w:noWrap/>
            <w:tcMar>
              <w:left w:w="0" w:type="dxa"/>
              <w:right w:w="142" w:type="dxa"/>
            </w:tcMar>
            <w:vAlign w:val="center"/>
            <w:hideMark/>
          </w:tcPr>
          <w:p w14:paraId="2CDFB899" w14:textId="77777777" w:rsidR="008E599A" w:rsidRPr="008E599A" w:rsidRDefault="008E599A" w:rsidP="0052296D">
            <w:pPr>
              <w:pStyle w:val="TableRight"/>
            </w:pPr>
            <w:r w:rsidRPr="008E599A">
              <w:t>247</w:t>
            </w:r>
          </w:p>
        </w:tc>
        <w:tc>
          <w:tcPr>
            <w:tcW w:w="728" w:type="dxa"/>
            <w:noWrap/>
            <w:tcMar>
              <w:left w:w="0" w:type="dxa"/>
              <w:right w:w="142" w:type="dxa"/>
            </w:tcMar>
            <w:vAlign w:val="center"/>
            <w:hideMark/>
          </w:tcPr>
          <w:p w14:paraId="1DB98DAA" w14:textId="77777777" w:rsidR="008E599A" w:rsidRPr="008E599A" w:rsidRDefault="008E599A" w:rsidP="0052296D">
            <w:pPr>
              <w:pStyle w:val="TableRight"/>
            </w:pPr>
            <w:r w:rsidRPr="008E599A">
              <w:t>86</w:t>
            </w:r>
          </w:p>
        </w:tc>
        <w:tc>
          <w:tcPr>
            <w:tcW w:w="696" w:type="dxa"/>
            <w:noWrap/>
            <w:tcMar>
              <w:left w:w="0" w:type="dxa"/>
              <w:right w:w="170" w:type="dxa"/>
            </w:tcMar>
            <w:vAlign w:val="center"/>
            <w:hideMark/>
          </w:tcPr>
          <w:p w14:paraId="727C828E" w14:textId="77777777" w:rsidR="008E599A" w:rsidRPr="008E599A" w:rsidRDefault="008E599A" w:rsidP="0052296D">
            <w:pPr>
              <w:pStyle w:val="TableRight"/>
            </w:pPr>
            <w:r w:rsidRPr="008E599A">
              <w:t>8.3</w:t>
            </w:r>
          </w:p>
        </w:tc>
        <w:tc>
          <w:tcPr>
            <w:tcW w:w="658" w:type="dxa"/>
            <w:noWrap/>
            <w:tcMar>
              <w:left w:w="0" w:type="dxa"/>
              <w:right w:w="142" w:type="dxa"/>
            </w:tcMar>
            <w:vAlign w:val="center"/>
            <w:hideMark/>
          </w:tcPr>
          <w:p w14:paraId="2DA96C96" w14:textId="77777777" w:rsidR="008E599A" w:rsidRPr="008E599A" w:rsidRDefault="008E599A" w:rsidP="0052296D">
            <w:pPr>
              <w:pStyle w:val="TableRight"/>
            </w:pPr>
            <w:r w:rsidRPr="008E599A">
              <w:t>4.8</w:t>
            </w:r>
          </w:p>
        </w:tc>
        <w:tc>
          <w:tcPr>
            <w:tcW w:w="754" w:type="dxa"/>
            <w:noWrap/>
            <w:tcMar>
              <w:left w:w="0" w:type="dxa"/>
              <w:right w:w="170" w:type="dxa"/>
            </w:tcMar>
            <w:vAlign w:val="center"/>
          </w:tcPr>
          <w:p w14:paraId="57B778A7" w14:textId="35C099F3" w:rsidR="008E599A" w:rsidRPr="008E599A" w:rsidRDefault="008E599A" w:rsidP="0052296D">
            <w:pPr>
              <w:pStyle w:val="TableRight"/>
              <w:rPr>
                <w:color w:val="C0504D"/>
              </w:rPr>
            </w:pPr>
          </w:p>
        </w:tc>
        <w:tc>
          <w:tcPr>
            <w:tcW w:w="696" w:type="dxa"/>
            <w:noWrap/>
            <w:tcMar>
              <w:left w:w="0" w:type="dxa"/>
              <w:right w:w="170" w:type="dxa"/>
            </w:tcMar>
            <w:vAlign w:val="center"/>
          </w:tcPr>
          <w:p w14:paraId="349C876B" w14:textId="55C305C1" w:rsidR="008E599A" w:rsidRPr="008E599A" w:rsidRDefault="008E599A" w:rsidP="0052296D">
            <w:pPr>
              <w:pStyle w:val="TableRight"/>
              <w:rPr>
                <w:color w:val="C0504D"/>
              </w:rPr>
            </w:pPr>
          </w:p>
        </w:tc>
        <w:tc>
          <w:tcPr>
            <w:tcW w:w="900" w:type="dxa"/>
            <w:noWrap/>
            <w:tcMar>
              <w:left w:w="0" w:type="dxa"/>
              <w:right w:w="284" w:type="dxa"/>
            </w:tcMar>
            <w:vAlign w:val="center"/>
          </w:tcPr>
          <w:p w14:paraId="7403EB29" w14:textId="62544409" w:rsidR="008E599A" w:rsidRPr="008E599A" w:rsidRDefault="008E599A" w:rsidP="0052296D">
            <w:pPr>
              <w:pStyle w:val="TableRight"/>
              <w:rPr>
                <w:color w:val="C0504D"/>
              </w:rPr>
            </w:pPr>
          </w:p>
        </w:tc>
        <w:tc>
          <w:tcPr>
            <w:tcW w:w="610" w:type="dxa"/>
            <w:noWrap/>
            <w:tcMar>
              <w:left w:w="0" w:type="dxa"/>
              <w:right w:w="142" w:type="dxa"/>
            </w:tcMar>
            <w:vAlign w:val="center"/>
            <w:hideMark/>
          </w:tcPr>
          <w:p w14:paraId="5561752F" w14:textId="77777777" w:rsidR="008E599A" w:rsidRPr="008E599A" w:rsidRDefault="008E599A" w:rsidP="0052296D">
            <w:pPr>
              <w:pStyle w:val="TableRight"/>
            </w:pPr>
            <w:r w:rsidRPr="008E599A">
              <w:t>0.0</w:t>
            </w:r>
          </w:p>
        </w:tc>
        <w:tc>
          <w:tcPr>
            <w:tcW w:w="791" w:type="dxa"/>
            <w:noWrap/>
            <w:tcMar>
              <w:left w:w="0" w:type="dxa"/>
              <w:right w:w="227" w:type="dxa"/>
            </w:tcMar>
            <w:vAlign w:val="center"/>
            <w:hideMark/>
          </w:tcPr>
          <w:p w14:paraId="16D97E7E" w14:textId="77777777" w:rsidR="008E599A" w:rsidRPr="008E599A" w:rsidRDefault="008E599A" w:rsidP="0052296D">
            <w:pPr>
              <w:pStyle w:val="TableRight"/>
            </w:pPr>
            <w:r w:rsidRPr="008E599A">
              <w:t>2.9</w:t>
            </w:r>
          </w:p>
        </w:tc>
        <w:tc>
          <w:tcPr>
            <w:tcW w:w="754" w:type="dxa"/>
            <w:noWrap/>
            <w:tcMar>
              <w:left w:w="0" w:type="dxa"/>
              <w:right w:w="198" w:type="dxa"/>
            </w:tcMar>
            <w:vAlign w:val="center"/>
            <w:hideMark/>
          </w:tcPr>
          <w:p w14:paraId="30D66943"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2C90FFBD" w14:textId="77777777" w:rsidR="008E599A" w:rsidRPr="008E599A" w:rsidRDefault="008E599A" w:rsidP="0052296D">
            <w:pPr>
              <w:pStyle w:val="TableRight"/>
            </w:pPr>
            <w:r w:rsidRPr="008E599A">
              <w:t>0.1</w:t>
            </w:r>
          </w:p>
        </w:tc>
        <w:tc>
          <w:tcPr>
            <w:tcW w:w="1171" w:type="dxa"/>
            <w:noWrap/>
            <w:tcMar>
              <w:left w:w="0" w:type="dxa"/>
              <w:right w:w="454" w:type="dxa"/>
            </w:tcMar>
            <w:vAlign w:val="center"/>
            <w:hideMark/>
          </w:tcPr>
          <w:p w14:paraId="51AFCBAD" w14:textId="77777777" w:rsidR="008E599A" w:rsidRPr="008E599A" w:rsidRDefault="008E599A" w:rsidP="0052296D">
            <w:pPr>
              <w:pStyle w:val="TableRight"/>
            </w:pPr>
            <w:r w:rsidRPr="008E599A">
              <w:t>0.1</w:t>
            </w:r>
          </w:p>
        </w:tc>
        <w:tc>
          <w:tcPr>
            <w:tcW w:w="756" w:type="dxa"/>
            <w:noWrap/>
            <w:tcMar>
              <w:left w:w="0" w:type="dxa"/>
              <w:right w:w="170" w:type="dxa"/>
            </w:tcMar>
            <w:vAlign w:val="center"/>
            <w:hideMark/>
          </w:tcPr>
          <w:p w14:paraId="602599C4" w14:textId="77777777" w:rsidR="008E599A" w:rsidRPr="008E599A" w:rsidRDefault="008E599A" w:rsidP="0052296D">
            <w:pPr>
              <w:pStyle w:val="TableRight"/>
            </w:pPr>
            <w:r w:rsidRPr="008E599A">
              <w:t>349</w:t>
            </w:r>
          </w:p>
        </w:tc>
        <w:tc>
          <w:tcPr>
            <w:tcW w:w="715" w:type="dxa"/>
            <w:noWrap/>
            <w:tcMar>
              <w:left w:w="0" w:type="dxa"/>
              <w:right w:w="170" w:type="dxa"/>
            </w:tcMar>
            <w:vAlign w:val="center"/>
            <w:hideMark/>
          </w:tcPr>
          <w:p w14:paraId="1D88DFF4" w14:textId="77777777" w:rsidR="008E599A" w:rsidRPr="008E599A" w:rsidRDefault="008E599A" w:rsidP="0052296D">
            <w:pPr>
              <w:pStyle w:val="TableRight"/>
            </w:pPr>
            <w:r w:rsidRPr="008E599A">
              <w:t>137</w:t>
            </w:r>
          </w:p>
        </w:tc>
        <w:tc>
          <w:tcPr>
            <w:tcW w:w="604" w:type="dxa"/>
            <w:noWrap/>
            <w:tcMar>
              <w:left w:w="0" w:type="dxa"/>
              <w:right w:w="170" w:type="dxa"/>
            </w:tcMar>
            <w:vAlign w:val="center"/>
            <w:hideMark/>
          </w:tcPr>
          <w:p w14:paraId="27044EC3" w14:textId="77777777" w:rsidR="008E599A" w:rsidRPr="008E599A" w:rsidRDefault="008E599A" w:rsidP="0052296D">
            <w:pPr>
              <w:pStyle w:val="TableRight"/>
            </w:pPr>
            <w:r w:rsidRPr="008E599A">
              <w:t>18</w:t>
            </w:r>
          </w:p>
        </w:tc>
        <w:tc>
          <w:tcPr>
            <w:tcW w:w="664" w:type="dxa"/>
            <w:noWrap/>
            <w:tcMar>
              <w:left w:w="0" w:type="dxa"/>
              <w:right w:w="170" w:type="dxa"/>
            </w:tcMar>
            <w:vAlign w:val="center"/>
            <w:hideMark/>
          </w:tcPr>
          <w:p w14:paraId="6B4E4E60" w14:textId="77777777" w:rsidR="008E599A" w:rsidRPr="008E599A" w:rsidRDefault="008E599A" w:rsidP="0052296D">
            <w:pPr>
              <w:pStyle w:val="TableRight"/>
            </w:pPr>
            <w:r w:rsidRPr="008E599A">
              <w:t>155</w:t>
            </w:r>
          </w:p>
        </w:tc>
        <w:tc>
          <w:tcPr>
            <w:tcW w:w="735" w:type="dxa"/>
            <w:noWrap/>
            <w:tcMar>
              <w:left w:w="0" w:type="dxa"/>
              <w:right w:w="170" w:type="dxa"/>
            </w:tcMar>
            <w:vAlign w:val="center"/>
            <w:hideMark/>
          </w:tcPr>
          <w:p w14:paraId="3621BA47" w14:textId="77777777" w:rsidR="008E599A" w:rsidRPr="008E599A" w:rsidRDefault="008E599A" w:rsidP="0052296D">
            <w:pPr>
              <w:pStyle w:val="TableRight"/>
            </w:pPr>
            <w:r w:rsidRPr="008E599A">
              <w:t>12</w:t>
            </w:r>
          </w:p>
        </w:tc>
        <w:tc>
          <w:tcPr>
            <w:tcW w:w="1240" w:type="dxa"/>
            <w:noWrap/>
            <w:tcMar>
              <w:left w:w="0" w:type="dxa"/>
              <w:right w:w="397" w:type="dxa"/>
            </w:tcMar>
            <w:vAlign w:val="center"/>
            <w:hideMark/>
          </w:tcPr>
          <w:p w14:paraId="46F403F1" w14:textId="77777777" w:rsidR="008E599A" w:rsidRPr="008E599A" w:rsidRDefault="008E599A" w:rsidP="0052296D">
            <w:pPr>
              <w:pStyle w:val="TableRight"/>
            </w:pPr>
            <w:r w:rsidRPr="008E599A">
              <w:t>516</w:t>
            </w:r>
          </w:p>
        </w:tc>
      </w:tr>
      <w:tr w:rsidR="00285408" w:rsidRPr="008E599A" w14:paraId="6BADB711" w14:textId="77777777" w:rsidTr="00D208B0">
        <w:trPr>
          <w:cnfStyle w:val="000000010000" w:firstRow="0" w:lastRow="0" w:firstColumn="0" w:lastColumn="0" w:oddVBand="0" w:evenVBand="0" w:oddHBand="0" w:evenHBand="1" w:firstRowFirstColumn="0" w:firstRowLastColumn="0" w:lastRowFirstColumn="0" w:lastRowLastColumn="0"/>
          <w:trHeight w:val="62"/>
        </w:trPr>
        <w:tc>
          <w:tcPr>
            <w:tcW w:w="735" w:type="dxa"/>
            <w:noWrap/>
            <w:tcMar>
              <w:left w:w="57" w:type="dxa"/>
              <w:right w:w="0" w:type="dxa"/>
            </w:tcMar>
            <w:vAlign w:val="center"/>
            <w:hideMark/>
          </w:tcPr>
          <w:p w14:paraId="5BF4E620" w14:textId="77777777" w:rsidR="008E599A" w:rsidRPr="008E599A" w:rsidRDefault="008E599A" w:rsidP="00EE08DB">
            <w:pPr>
              <w:pStyle w:val="TableRight"/>
              <w:jc w:val="left"/>
            </w:pPr>
            <w:r w:rsidRPr="008E599A">
              <w:t>1998</w:t>
            </w:r>
          </w:p>
        </w:tc>
        <w:tc>
          <w:tcPr>
            <w:tcW w:w="728" w:type="dxa"/>
            <w:noWrap/>
            <w:tcMar>
              <w:left w:w="0" w:type="dxa"/>
              <w:right w:w="142" w:type="dxa"/>
            </w:tcMar>
            <w:vAlign w:val="center"/>
            <w:hideMark/>
          </w:tcPr>
          <w:p w14:paraId="5D2D3A22" w14:textId="77777777" w:rsidR="008E599A" w:rsidRPr="008E599A" w:rsidRDefault="008E599A" w:rsidP="0052296D">
            <w:pPr>
              <w:pStyle w:val="TableRight"/>
            </w:pPr>
            <w:r w:rsidRPr="008E599A">
              <w:t>349</w:t>
            </w:r>
          </w:p>
        </w:tc>
        <w:tc>
          <w:tcPr>
            <w:tcW w:w="728" w:type="dxa"/>
            <w:noWrap/>
            <w:tcMar>
              <w:left w:w="0" w:type="dxa"/>
              <w:right w:w="142" w:type="dxa"/>
            </w:tcMar>
            <w:vAlign w:val="center"/>
            <w:hideMark/>
          </w:tcPr>
          <w:p w14:paraId="2B1C0265" w14:textId="77777777" w:rsidR="008E599A" w:rsidRPr="008E599A" w:rsidRDefault="008E599A" w:rsidP="0052296D">
            <w:pPr>
              <w:pStyle w:val="TableRight"/>
            </w:pPr>
            <w:r w:rsidRPr="008E599A">
              <w:t>122</w:t>
            </w:r>
          </w:p>
        </w:tc>
        <w:tc>
          <w:tcPr>
            <w:tcW w:w="696" w:type="dxa"/>
            <w:noWrap/>
            <w:tcMar>
              <w:left w:w="0" w:type="dxa"/>
              <w:right w:w="170" w:type="dxa"/>
            </w:tcMar>
            <w:vAlign w:val="center"/>
            <w:hideMark/>
          </w:tcPr>
          <w:p w14:paraId="6C94A093" w14:textId="77777777" w:rsidR="008E599A" w:rsidRPr="008E599A" w:rsidRDefault="008E599A" w:rsidP="0052296D">
            <w:pPr>
              <w:pStyle w:val="TableRight"/>
            </w:pPr>
            <w:r w:rsidRPr="008E599A">
              <w:t>12</w:t>
            </w:r>
          </w:p>
        </w:tc>
        <w:tc>
          <w:tcPr>
            <w:tcW w:w="658" w:type="dxa"/>
            <w:noWrap/>
            <w:tcMar>
              <w:left w:w="0" w:type="dxa"/>
              <w:right w:w="142" w:type="dxa"/>
            </w:tcMar>
            <w:vAlign w:val="center"/>
            <w:hideMark/>
          </w:tcPr>
          <w:p w14:paraId="1CE116F9" w14:textId="77777777" w:rsidR="008E599A" w:rsidRPr="008E599A" w:rsidRDefault="008E599A" w:rsidP="0052296D">
            <w:pPr>
              <w:pStyle w:val="TableRight"/>
            </w:pPr>
            <w:r w:rsidRPr="008E599A">
              <w:t>6.8</w:t>
            </w:r>
          </w:p>
        </w:tc>
        <w:tc>
          <w:tcPr>
            <w:tcW w:w="754" w:type="dxa"/>
            <w:noWrap/>
            <w:tcMar>
              <w:left w:w="0" w:type="dxa"/>
              <w:right w:w="170" w:type="dxa"/>
            </w:tcMar>
            <w:vAlign w:val="center"/>
          </w:tcPr>
          <w:p w14:paraId="023B13C5" w14:textId="37E7567A" w:rsidR="008E599A" w:rsidRPr="008E599A" w:rsidRDefault="008E599A" w:rsidP="0052296D">
            <w:pPr>
              <w:pStyle w:val="TableRight"/>
              <w:rPr>
                <w:color w:val="C0504D"/>
              </w:rPr>
            </w:pPr>
          </w:p>
        </w:tc>
        <w:tc>
          <w:tcPr>
            <w:tcW w:w="696" w:type="dxa"/>
            <w:noWrap/>
            <w:tcMar>
              <w:left w:w="0" w:type="dxa"/>
              <w:right w:w="170" w:type="dxa"/>
            </w:tcMar>
            <w:vAlign w:val="center"/>
          </w:tcPr>
          <w:p w14:paraId="2F7220B8" w14:textId="5889C214" w:rsidR="008E599A" w:rsidRPr="008E599A" w:rsidRDefault="008E599A" w:rsidP="0052296D">
            <w:pPr>
              <w:pStyle w:val="TableRight"/>
              <w:rPr>
                <w:color w:val="C0504D"/>
              </w:rPr>
            </w:pPr>
          </w:p>
        </w:tc>
        <w:tc>
          <w:tcPr>
            <w:tcW w:w="900" w:type="dxa"/>
            <w:noWrap/>
            <w:tcMar>
              <w:left w:w="0" w:type="dxa"/>
              <w:right w:w="284" w:type="dxa"/>
            </w:tcMar>
            <w:vAlign w:val="center"/>
          </w:tcPr>
          <w:p w14:paraId="485DF682" w14:textId="38DEDB24" w:rsidR="008E599A" w:rsidRPr="008E599A" w:rsidRDefault="008E599A" w:rsidP="0052296D">
            <w:pPr>
              <w:pStyle w:val="TableRight"/>
              <w:rPr>
                <w:color w:val="C0504D"/>
              </w:rPr>
            </w:pPr>
          </w:p>
        </w:tc>
        <w:tc>
          <w:tcPr>
            <w:tcW w:w="610" w:type="dxa"/>
            <w:noWrap/>
            <w:tcMar>
              <w:left w:w="0" w:type="dxa"/>
              <w:right w:w="142" w:type="dxa"/>
            </w:tcMar>
            <w:vAlign w:val="center"/>
            <w:hideMark/>
          </w:tcPr>
          <w:p w14:paraId="57C6A487" w14:textId="77777777" w:rsidR="008E599A" w:rsidRPr="008E599A" w:rsidRDefault="008E599A" w:rsidP="0052296D">
            <w:pPr>
              <w:pStyle w:val="TableRight"/>
            </w:pPr>
            <w:r w:rsidRPr="008E599A">
              <w:t>0.0</w:t>
            </w:r>
          </w:p>
        </w:tc>
        <w:tc>
          <w:tcPr>
            <w:tcW w:w="791" w:type="dxa"/>
            <w:noWrap/>
            <w:tcMar>
              <w:left w:w="0" w:type="dxa"/>
              <w:right w:w="227" w:type="dxa"/>
            </w:tcMar>
            <w:vAlign w:val="center"/>
            <w:hideMark/>
          </w:tcPr>
          <w:p w14:paraId="7AA2BDEF" w14:textId="77777777" w:rsidR="008E599A" w:rsidRPr="008E599A" w:rsidRDefault="008E599A" w:rsidP="0052296D">
            <w:pPr>
              <w:pStyle w:val="TableRight"/>
            </w:pPr>
            <w:r w:rsidRPr="008E599A">
              <w:t>4.1</w:t>
            </w:r>
          </w:p>
        </w:tc>
        <w:tc>
          <w:tcPr>
            <w:tcW w:w="754" w:type="dxa"/>
            <w:noWrap/>
            <w:tcMar>
              <w:left w:w="0" w:type="dxa"/>
              <w:right w:w="198" w:type="dxa"/>
            </w:tcMar>
            <w:vAlign w:val="center"/>
            <w:hideMark/>
          </w:tcPr>
          <w:p w14:paraId="505D736F"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2C223BAC" w14:textId="77777777" w:rsidR="008E599A" w:rsidRPr="008E599A" w:rsidRDefault="008E599A" w:rsidP="0052296D">
            <w:pPr>
              <w:pStyle w:val="TableRight"/>
            </w:pPr>
            <w:r w:rsidRPr="008E599A">
              <w:t>0.1</w:t>
            </w:r>
          </w:p>
        </w:tc>
        <w:tc>
          <w:tcPr>
            <w:tcW w:w="1171" w:type="dxa"/>
            <w:noWrap/>
            <w:tcMar>
              <w:left w:w="0" w:type="dxa"/>
              <w:right w:w="454" w:type="dxa"/>
            </w:tcMar>
            <w:vAlign w:val="center"/>
            <w:hideMark/>
          </w:tcPr>
          <w:p w14:paraId="385800DD" w14:textId="77777777" w:rsidR="008E599A" w:rsidRPr="008E599A" w:rsidRDefault="008E599A" w:rsidP="0052296D">
            <w:pPr>
              <w:pStyle w:val="TableRight"/>
            </w:pPr>
            <w:r w:rsidRPr="008E599A">
              <w:t>0.1</w:t>
            </w:r>
          </w:p>
        </w:tc>
        <w:tc>
          <w:tcPr>
            <w:tcW w:w="756" w:type="dxa"/>
            <w:noWrap/>
            <w:tcMar>
              <w:left w:w="0" w:type="dxa"/>
              <w:right w:w="170" w:type="dxa"/>
            </w:tcMar>
            <w:vAlign w:val="center"/>
            <w:hideMark/>
          </w:tcPr>
          <w:p w14:paraId="2325EDC9" w14:textId="77777777" w:rsidR="008E599A" w:rsidRPr="008E599A" w:rsidRDefault="008E599A" w:rsidP="0052296D">
            <w:pPr>
              <w:pStyle w:val="TableRight"/>
            </w:pPr>
            <w:r w:rsidRPr="008E599A">
              <w:t>494</w:t>
            </w:r>
          </w:p>
        </w:tc>
        <w:tc>
          <w:tcPr>
            <w:tcW w:w="715" w:type="dxa"/>
            <w:noWrap/>
            <w:tcMar>
              <w:left w:w="0" w:type="dxa"/>
              <w:right w:w="170" w:type="dxa"/>
            </w:tcMar>
            <w:vAlign w:val="center"/>
            <w:hideMark/>
          </w:tcPr>
          <w:p w14:paraId="01200726" w14:textId="77777777" w:rsidR="008E599A" w:rsidRPr="008E599A" w:rsidRDefault="008E599A" w:rsidP="0052296D">
            <w:pPr>
              <w:pStyle w:val="TableRight"/>
            </w:pPr>
            <w:r w:rsidRPr="008E599A">
              <w:t>185</w:t>
            </w:r>
          </w:p>
        </w:tc>
        <w:tc>
          <w:tcPr>
            <w:tcW w:w="604" w:type="dxa"/>
            <w:noWrap/>
            <w:tcMar>
              <w:left w:w="0" w:type="dxa"/>
              <w:right w:w="170" w:type="dxa"/>
            </w:tcMar>
            <w:vAlign w:val="center"/>
            <w:hideMark/>
          </w:tcPr>
          <w:p w14:paraId="44BEE916" w14:textId="77777777" w:rsidR="008E599A" w:rsidRPr="008E599A" w:rsidRDefault="008E599A" w:rsidP="0052296D">
            <w:pPr>
              <w:pStyle w:val="TableRight"/>
            </w:pPr>
            <w:r w:rsidRPr="008E599A">
              <w:t>24</w:t>
            </w:r>
          </w:p>
        </w:tc>
        <w:tc>
          <w:tcPr>
            <w:tcW w:w="664" w:type="dxa"/>
            <w:noWrap/>
            <w:tcMar>
              <w:left w:w="0" w:type="dxa"/>
              <w:right w:w="170" w:type="dxa"/>
            </w:tcMar>
            <w:vAlign w:val="center"/>
            <w:hideMark/>
          </w:tcPr>
          <w:p w14:paraId="6B00D83E" w14:textId="77777777" w:rsidR="008E599A" w:rsidRPr="008E599A" w:rsidRDefault="008E599A" w:rsidP="0052296D">
            <w:pPr>
              <w:pStyle w:val="TableRight"/>
            </w:pPr>
            <w:r w:rsidRPr="008E599A">
              <w:t>209</w:t>
            </w:r>
          </w:p>
        </w:tc>
        <w:tc>
          <w:tcPr>
            <w:tcW w:w="735" w:type="dxa"/>
            <w:noWrap/>
            <w:tcMar>
              <w:left w:w="0" w:type="dxa"/>
              <w:right w:w="170" w:type="dxa"/>
            </w:tcMar>
            <w:vAlign w:val="center"/>
            <w:hideMark/>
          </w:tcPr>
          <w:p w14:paraId="1A74B35E" w14:textId="77777777" w:rsidR="008E599A" w:rsidRPr="008E599A" w:rsidRDefault="008E599A" w:rsidP="0052296D">
            <w:pPr>
              <w:pStyle w:val="TableRight"/>
            </w:pPr>
            <w:r w:rsidRPr="008E599A">
              <w:t>11</w:t>
            </w:r>
          </w:p>
        </w:tc>
        <w:tc>
          <w:tcPr>
            <w:tcW w:w="1240" w:type="dxa"/>
            <w:noWrap/>
            <w:tcMar>
              <w:left w:w="0" w:type="dxa"/>
              <w:right w:w="397" w:type="dxa"/>
            </w:tcMar>
            <w:vAlign w:val="center"/>
            <w:hideMark/>
          </w:tcPr>
          <w:p w14:paraId="0A11E5E8" w14:textId="77777777" w:rsidR="008E599A" w:rsidRPr="008E599A" w:rsidRDefault="008E599A" w:rsidP="0052296D">
            <w:pPr>
              <w:pStyle w:val="TableRight"/>
            </w:pPr>
            <w:r w:rsidRPr="008E599A">
              <w:t>714</w:t>
            </w:r>
          </w:p>
        </w:tc>
      </w:tr>
      <w:tr w:rsidR="009F411E" w:rsidRPr="008E599A" w14:paraId="4EBD898D" w14:textId="77777777" w:rsidTr="00D208B0">
        <w:trPr>
          <w:trHeight w:val="157"/>
        </w:trPr>
        <w:tc>
          <w:tcPr>
            <w:tcW w:w="735" w:type="dxa"/>
            <w:noWrap/>
            <w:tcMar>
              <w:left w:w="57" w:type="dxa"/>
              <w:right w:w="0" w:type="dxa"/>
            </w:tcMar>
            <w:vAlign w:val="center"/>
            <w:hideMark/>
          </w:tcPr>
          <w:p w14:paraId="0254F374" w14:textId="77777777" w:rsidR="008E599A" w:rsidRPr="008E599A" w:rsidRDefault="008E599A" w:rsidP="00EE08DB">
            <w:pPr>
              <w:pStyle w:val="TableRight"/>
              <w:jc w:val="left"/>
            </w:pPr>
            <w:r w:rsidRPr="008E599A">
              <w:t>1999</w:t>
            </w:r>
          </w:p>
        </w:tc>
        <w:tc>
          <w:tcPr>
            <w:tcW w:w="728" w:type="dxa"/>
            <w:noWrap/>
            <w:tcMar>
              <w:left w:w="0" w:type="dxa"/>
              <w:right w:w="142" w:type="dxa"/>
            </w:tcMar>
            <w:vAlign w:val="center"/>
            <w:hideMark/>
          </w:tcPr>
          <w:p w14:paraId="100C4864" w14:textId="77777777" w:rsidR="008E599A" w:rsidRPr="008E599A" w:rsidRDefault="008E599A" w:rsidP="0052296D">
            <w:pPr>
              <w:pStyle w:val="TableRight"/>
            </w:pPr>
            <w:r w:rsidRPr="008E599A">
              <w:t>481</w:t>
            </w:r>
          </w:p>
        </w:tc>
        <w:tc>
          <w:tcPr>
            <w:tcW w:w="728" w:type="dxa"/>
            <w:noWrap/>
            <w:tcMar>
              <w:left w:w="0" w:type="dxa"/>
              <w:right w:w="142" w:type="dxa"/>
            </w:tcMar>
            <w:vAlign w:val="center"/>
            <w:hideMark/>
          </w:tcPr>
          <w:p w14:paraId="4241CDFE" w14:textId="77777777" w:rsidR="008E599A" w:rsidRPr="008E599A" w:rsidRDefault="008E599A" w:rsidP="0052296D">
            <w:pPr>
              <w:pStyle w:val="TableRight"/>
            </w:pPr>
            <w:r w:rsidRPr="008E599A">
              <w:t>168</w:t>
            </w:r>
          </w:p>
        </w:tc>
        <w:tc>
          <w:tcPr>
            <w:tcW w:w="696" w:type="dxa"/>
            <w:noWrap/>
            <w:tcMar>
              <w:left w:w="0" w:type="dxa"/>
              <w:right w:w="170" w:type="dxa"/>
            </w:tcMar>
            <w:vAlign w:val="center"/>
            <w:hideMark/>
          </w:tcPr>
          <w:p w14:paraId="71885373" w14:textId="77777777" w:rsidR="008E599A" w:rsidRPr="008E599A" w:rsidRDefault="008E599A" w:rsidP="0052296D">
            <w:pPr>
              <w:pStyle w:val="TableRight"/>
            </w:pPr>
            <w:r w:rsidRPr="008E599A">
              <w:t>16</w:t>
            </w:r>
          </w:p>
        </w:tc>
        <w:tc>
          <w:tcPr>
            <w:tcW w:w="658" w:type="dxa"/>
            <w:noWrap/>
            <w:tcMar>
              <w:left w:w="0" w:type="dxa"/>
              <w:right w:w="142" w:type="dxa"/>
            </w:tcMar>
            <w:vAlign w:val="center"/>
            <w:hideMark/>
          </w:tcPr>
          <w:p w14:paraId="15F65C3D" w14:textId="77777777" w:rsidR="008E599A" w:rsidRPr="008E599A" w:rsidRDefault="008E599A" w:rsidP="0052296D">
            <w:pPr>
              <w:pStyle w:val="TableRight"/>
            </w:pPr>
            <w:r w:rsidRPr="008E599A">
              <w:t>9.3</w:t>
            </w:r>
          </w:p>
        </w:tc>
        <w:tc>
          <w:tcPr>
            <w:tcW w:w="754" w:type="dxa"/>
            <w:noWrap/>
            <w:tcMar>
              <w:left w:w="0" w:type="dxa"/>
              <w:right w:w="170" w:type="dxa"/>
            </w:tcMar>
            <w:vAlign w:val="center"/>
          </w:tcPr>
          <w:p w14:paraId="273D5492" w14:textId="7E4A0C40" w:rsidR="008E599A" w:rsidRPr="008E599A" w:rsidRDefault="008E599A" w:rsidP="0052296D">
            <w:pPr>
              <w:pStyle w:val="TableRight"/>
              <w:rPr>
                <w:color w:val="C0504D"/>
              </w:rPr>
            </w:pPr>
          </w:p>
        </w:tc>
        <w:tc>
          <w:tcPr>
            <w:tcW w:w="696" w:type="dxa"/>
            <w:noWrap/>
            <w:tcMar>
              <w:left w:w="0" w:type="dxa"/>
              <w:right w:w="170" w:type="dxa"/>
            </w:tcMar>
            <w:vAlign w:val="center"/>
          </w:tcPr>
          <w:p w14:paraId="76E238A8" w14:textId="6D555927" w:rsidR="008E599A" w:rsidRPr="008E599A" w:rsidRDefault="008E599A" w:rsidP="0052296D">
            <w:pPr>
              <w:pStyle w:val="TableRight"/>
              <w:rPr>
                <w:color w:val="C0504D"/>
              </w:rPr>
            </w:pPr>
          </w:p>
        </w:tc>
        <w:tc>
          <w:tcPr>
            <w:tcW w:w="900" w:type="dxa"/>
            <w:noWrap/>
            <w:tcMar>
              <w:left w:w="0" w:type="dxa"/>
              <w:right w:w="284" w:type="dxa"/>
            </w:tcMar>
            <w:vAlign w:val="center"/>
          </w:tcPr>
          <w:p w14:paraId="5FA47A24" w14:textId="40ED5EA9" w:rsidR="008E599A" w:rsidRPr="008E599A" w:rsidRDefault="008E599A" w:rsidP="0052296D">
            <w:pPr>
              <w:pStyle w:val="TableRight"/>
              <w:rPr>
                <w:color w:val="C0504D"/>
              </w:rPr>
            </w:pPr>
          </w:p>
        </w:tc>
        <w:tc>
          <w:tcPr>
            <w:tcW w:w="610" w:type="dxa"/>
            <w:noWrap/>
            <w:tcMar>
              <w:left w:w="0" w:type="dxa"/>
              <w:right w:w="142" w:type="dxa"/>
            </w:tcMar>
            <w:vAlign w:val="center"/>
            <w:hideMark/>
          </w:tcPr>
          <w:p w14:paraId="43EEB3AF" w14:textId="77777777" w:rsidR="008E599A" w:rsidRPr="008E599A" w:rsidRDefault="008E599A" w:rsidP="0052296D">
            <w:pPr>
              <w:pStyle w:val="TableRight"/>
            </w:pPr>
            <w:r w:rsidRPr="008E599A">
              <w:t>0.1</w:t>
            </w:r>
          </w:p>
        </w:tc>
        <w:tc>
          <w:tcPr>
            <w:tcW w:w="791" w:type="dxa"/>
            <w:noWrap/>
            <w:tcMar>
              <w:left w:w="0" w:type="dxa"/>
              <w:right w:w="227" w:type="dxa"/>
            </w:tcMar>
            <w:vAlign w:val="center"/>
            <w:hideMark/>
          </w:tcPr>
          <w:p w14:paraId="37701D09" w14:textId="77777777" w:rsidR="008E599A" w:rsidRPr="008E599A" w:rsidRDefault="008E599A" w:rsidP="0052296D">
            <w:pPr>
              <w:pStyle w:val="TableRight"/>
            </w:pPr>
            <w:r w:rsidRPr="008E599A">
              <w:t>5.7</w:t>
            </w:r>
          </w:p>
        </w:tc>
        <w:tc>
          <w:tcPr>
            <w:tcW w:w="754" w:type="dxa"/>
            <w:noWrap/>
            <w:tcMar>
              <w:left w:w="0" w:type="dxa"/>
              <w:right w:w="198" w:type="dxa"/>
            </w:tcMar>
            <w:vAlign w:val="center"/>
            <w:hideMark/>
          </w:tcPr>
          <w:p w14:paraId="6316C1A7"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7B100645" w14:textId="77777777" w:rsidR="008E599A" w:rsidRPr="008E599A" w:rsidRDefault="008E599A" w:rsidP="0052296D">
            <w:pPr>
              <w:pStyle w:val="TableRight"/>
            </w:pPr>
            <w:r w:rsidRPr="008E599A">
              <w:t>0.2</w:t>
            </w:r>
          </w:p>
        </w:tc>
        <w:tc>
          <w:tcPr>
            <w:tcW w:w="1171" w:type="dxa"/>
            <w:noWrap/>
            <w:tcMar>
              <w:left w:w="0" w:type="dxa"/>
              <w:right w:w="454" w:type="dxa"/>
            </w:tcMar>
            <w:vAlign w:val="center"/>
            <w:hideMark/>
          </w:tcPr>
          <w:p w14:paraId="30CD86C5" w14:textId="77777777" w:rsidR="008E599A" w:rsidRPr="008E599A" w:rsidRDefault="008E599A" w:rsidP="0052296D">
            <w:pPr>
              <w:pStyle w:val="TableRight"/>
            </w:pPr>
            <w:r w:rsidRPr="008E599A">
              <w:t>0.1</w:t>
            </w:r>
          </w:p>
        </w:tc>
        <w:tc>
          <w:tcPr>
            <w:tcW w:w="756" w:type="dxa"/>
            <w:noWrap/>
            <w:tcMar>
              <w:left w:w="0" w:type="dxa"/>
              <w:right w:w="170" w:type="dxa"/>
            </w:tcMar>
            <w:vAlign w:val="center"/>
            <w:hideMark/>
          </w:tcPr>
          <w:p w14:paraId="57B7F73A" w14:textId="77777777" w:rsidR="008E599A" w:rsidRPr="008E599A" w:rsidRDefault="008E599A" w:rsidP="0052296D">
            <w:pPr>
              <w:pStyle w:val="TableRight"/>
            </w:pPr>
            <w:r w:rsidRPr="008E599A">
              <w:t>681</w:t>
            </w:r>
          </w:p>
        </w:tc>
        <w:tc>
          <w:tcPr>
            <w:tcW w:w="715" w:type="dxa"/>
            <w:noWrap/>
            <w:tcMar>
              <w:left w:w="0" w:type="dxa"/>
              <w:right w:w="170" w:type="dxa"/>
            </w:tcMar>
            <w:vAlign w:val="center"/>
            <w:hideMark/>
          </w:tcPr>
          <w:p w14:paraId="479446BC" w14:textId="77777777" w:rsidR="008E599A" w:rsidRPr="008E599A" w:rsidRDefault="008E599A" w:rsidP="0052296D">
            <w:pPr>
              <w:pStyle w:val="TableRight"/>
            </w:pPr>
            <w:r w:rsidRPr="008E599A">
              <w:t>127</w:t>
            </w:r>
          </w:p>
        </w:tc>
        <w:tc>
          <w:tcPr>
            <w:tcW w:w="604" w:type="dxa"/>
            <w:noWrap/>
            <w:tcMar>
              <w:left w:w="0" w:type="dxa"/>
              <w:right w:w="170" w:type="dxa"/>
            </w:tcMar>
            <w:vAlign w:val="center"/>
            <w:hideMark/>
          </w:tcPr>
          <w:p w14:paraId="1E6A6BE5" w14:textId="77777777" w:rsidR="008E599A" w:rsidRPr="008E599A" w:rsidRDefault="008E599A" w:rsidP="0052296D">
            <w:pPr>
              <w:pStyle w:val="TableRight"/>
            </w:pPr>
            <w:r w:rsidRPr="008E599A">
              <w:t>16</w:t>
            </w:r>
          </w:p>
        </w:tc>
        <w:tc>
          <w:tcPr>
            <w:tcW w:w="664" w:type="dxa"/>
            <w:noWrap/>
            <w:tcMar>
              <w:left w:w="0" w:type="dxa"/>
              <w:right w:w="170" w:type="dxa"/>
            </w:tcMar>
            <w:vAlign w:val="center"/>
            <w:hideMark/>
          </w:tcPr>
          <w:p w14:paraId="73BA029C" w14:textId="77777777" w:rsidR="008E599A" w:rsidRPr="008E599A" w:rsidRDefault="008E599A" w:rsidP="0052296D">
            <w:pPr>
              <w:pStyle w:val="TableRight"/>
            </w:pPr>
            <w:r w:rsidRPr="008E599A">
              <w:t>143</w:t>
            </w:r>
          </w:p>
        </w:tc>
        <w:tc>
          <w:tcPr>
            <w:tcW w:w="735" w:type="dxa"/>
            <w:noWrap/>
            <w:tcMar>
              <w:left w:w="0" w:type="dxa"/>
              <w:right w:w="170" w:type="dxa"/>
            </w:tcMar>
            <w:vAlign w:val="center"/>
            <w:hideMark/>
          </w:tcPr>
          <w:p w14:paraId="42031362" w14:textId="77777777" w:rsidR="008E599A" w:rsidRPr="008E599A" w:rsidRDefault="008E599A" w:rsidP="0052296D">
            <w:pPr>
              <w:pStyle w:val="TableRight"/>
            </w:pPr>
            <w:r w:rsidRPr="008E599A">
              <w:t>9.3</w:t>
            </w:r>
          </w:p>
        </w:tc>
        <w:tc>
          <w:tcPr>
            <w:tcW w:w="1240" w:type="dxa"/>
            <w:noWrap/>
            <w:tcMar>
              <w:left w:w="0" w:type="dxa"/>
              <w:right w:w="397" w:type="dxa"/>
            </w:tcMar>
            <w:vAlign w:val="center"/>
            <w:hideMark/>
          </w:tcPr>
          <w:p w14:paraId="0B0B620F" w14:textId="77777777" w:rsidR="008E599A" w:rsidRPr="008E599A" w:rsidRDefault="008E599A" w:rsidP="0052296D">
            <w:pPr>
              <w:pStyle w:val="TableRight"/>
            </w:pPr>
            <w:r w:rsidRPr="008E599A">
              <w:t>833</w:t>
            </w:r>
          </w:p>
        </w:tc>
      </w:tr>
      <w:tr w:rsidR="00285408" w:rsidRPr="008E599A" w14:paraId="27DC7AA4" w14:textId="77777777" w:rsidTr="00D208B0">
        <w:trPr>
          <w:cnfStyle w:val="000000010000" w:firstRow="0" w:lastRow="0" w:firstColumn="0" w:lastColumn="0" w:oddVBand="0" w:evenVBand="0" w:oddHBand="0" w:evenHBand="1" w:firstRowFirstColumn="0" w:firstRowLastColumn="0" w:lastRowFirstColumn="0" w:lastRowLastColumn="0"/>
          <w:trHeight w:val="62"/>
        </w:trPr>
        <w:tc>
          <w:tcPr>
            <w:tcW w:w="735" w:type="dxa"/>
            <w:noWrap/>
            <w:tcMar>
              <w:left w:w="57" w:type="dxa"/>
              <w:right w:w="0" w:type="dxa"/>
            </w:tcMar>
            <w:vAlign w:val="center"/>
            <w:hideMark/>
          </w:tcPr>
          <w:p w14:paraId="5852D797" w14:textId="77777777" w:rsidR="008E599A" w:rsidRPr="008E599A" w:rsidRDefault="008E599A" w:rsidP="00EE08DB">
            <w:pPr>
              <w:pStyle w:val="TableRight"/>
              <w:jc w:val="left"/>
            </w:pPr>
            <w:r w:rsidRPr="008E599A">
              <w:t>2000</w:t>
            </w:r>
          </w:p>
        </w:tc>
        <w:tc>
          <w:tcPr>
            <w:tcW w:w="728" w:type="dxa"/>
            <w:noWrap/>
            <w:tcMar>
              <w:left w:w="0" w:type="dxa"/>
              <w:right w:w="142" w:type="dxa"/>
            </w:tcMar>
            <w:vAlign w:val="center"/>
            <w:hideMark/>
          </w:tcPr>
          <w:p w14:paraId="7D258EDF" w14:textId="77777777" w:rsidR="008E599A" w:rsidRPr="008E599A" w:rsidRDefault="008E599A" w:rsidP="0052296D">
            <w:pPr>
              <w:pStyle w:val="TableRight"/>
            </w:pPr>
            <w:r w:rsidRPr="008E599A">
              <w:t>565</w:t>
            </w:r>
          </w:p>
        </w:tc>
        <w:tc>
          <w:tcPr>
            <w:tcW w:w="728" w:type="dxa"/>
            <w:noWrap/>
            <w:tcMar>
              <w:left w:w="0" w:type="dxa"/>
              <w:right w:w="142" w:type="dxa"/>
            </w:tcMar>
            <w:vAlign w:val="center"/>
            <w:hideMark/>
          </w:tcPr>
          <w:p w14:paraId="24E70B1B" w14:textId="77777777" w:rsidR="008E599A" w:rsidRPr="008E599A" w:rsidRDefault="008E599A" w:rsidP="0052296D">
            <w:pPr>
              <w:pStyle w:val="TableRight"/>
            </w:pPr>
            <w:r w:rsidRPr="008E599A">
              <w:t>198</w:t>
            </w:r>
          </w:p>
        </w:tc>
        <w:tc>
          <w:tcPr>
            <w:tcW w:w="696" w:type="dxa"/>
            <w:noWrap/>
            <w:tcMar>
              <w:left w:w="0" w:type="dxa"/>
              <w:right w:w="170" w:type="dxa"/>
            </w:tcMar>
            <w:vAlign w:val="center"/>
            <w:hideMark/>
          </w:tcPr>
          <w:p w14:paraId="4EA1DBA8" w14:textId="77777777" w:rsidR="008E599A" w:rsidRPr="008E599A" w:rsidRDefault="008E599A" w:rsidP="0052296D">
            <w:pPr>
              <w:pStyle w:val="TableRight"/>
            </w:pPr>
            <w:r w:rsidRPr="008E599A">
              <w:t>19</w:t>
            </w:r>
          </w:p>
        </w:tc>
        <w:tc>
          <w:tcPr>
            <w:tcW w:w="658" w:type="dxa"/>
            <w:noWrap/>
            <w:tcMar>
              <w:left w:w="0" w:type="dxa"/>
              <w:right w:w="142" w:type="dxa"/>
            </w:tcMar>
            <w:vAlign w:val="center"/>
            <w:hideMark/>
          </w:tcPr>
          <w:p w14:paraId="3274957F" w14:textId="77777777" w:rsidR="008E599A" w:rsidRPr="008E599A" w:rsidRDefault="008E599A" w:rsidP="0052296D">
            <w:pPr>
              <w:pStyle w:val="TableRight"/>
            </w:pPr>
            <w:r w:rsidRPr="008E599A">
              <w:t>11</w:t>
            </w:r>
          </w:p>
        </w:tc>
        <w:tc>
          <w:tcPr>
            <w:tcW w:w="754" w:type="dxa"/>
            <w:noWrap/>
            <w:tcMar>
              <w:left w:w="0" w:type="dxa"/>
              <w:right w:w="170" w:type="dxa"/>
            </w:tcMar>
            <w:vAlign w:val="center"/>
          </w:tcPr>
          <w:p w14:paraId="3D97FE55" w14:textId="56E626AB" w:rsidR="008E599A" w:rsidRPr="008E599A" w:rsidRDefault="008E599A" w:rsidP="0052296D">
            <w:pPr>
              <w:pStyle w:val="TableRight"/>
              <w:rPr>
                <w:color w:val="C0504D"/>
              </w:rPr>
            </w:pPr>
          </w:p>
        </w:tc>
        <w:tc>
          <w:tcPr>
            <w:tcW w:w="696" w:type="dxa"/>
            <w:noWrap/>
            <w:tcMar>
              <w:left w:w="0" w:type="dxa"/>
              <w:right w:w="170" w:type="dxa"/>
            </w:tcMar>
            <w:vAlign w:val="center"/>
          </w:tcPr>
          <w:p w14:paraId="0B04CA84" w14:textId="10E25BBD" w:rsidR="008E599A" w:rsidRPr="008E599A" w:rsidRDefault="008E599A" w:rsidP="0052296D">
            <w:pPr>
              <w:pStyle w:val="TableRight"/>
              <w:rPr>
                <w:color w:val="C0504D"/>
              </w:rPr>
            </w:pPr>
          </w:p>
        </w:tc>
        <w:tc>
          <w:tcPr>
            <w:tcW w:w="900" w:type="dxa"/>
            <w:noWrap/>
            <w:tcMar>
              <w:left w:w="0" w:type="dxa"/>
              <w:right w:w="284" w:type="dxa"/>
            </w:tcMar>
            <w:vAlign w:val="center"/>
          </w:tcPr>
          <w:p w14:paraId="51D9CFF1" w14:textId="79C4E06B" w:rsidR="008E599A" w:rsidRPr="008E599A" w:rsidRDefault="008E599A" w:rsidP="0052296D">
            <w:pPr>
              <w:pStyle w:val="TableRight"/>
              <w:rPr>
                <w:color w:val="C0504D"/>
              </w:rPr>
            </w:pPr>
          </w:p>
        </w:tc>
        <w:tc>
          <w:tcPr>
            <w:tcW w:w="610" w:type="dxa"/>
            <w:noWrap/>
            <w:tcMar>
              <w:left w:w="0" w:type="dxa"/>
              <w:right w:w="142" w:type="dxa"/>
            </w:tcMar>
            <w:vAlign w:val="center"/>
            <w:hideMark/>
          </w:tcPr>
          <w:p w14:paraId="2C0B2DEA" w14:textId="77777777" w:rsidR="008E599A" w:rsidRPr="008E599A" w:rsidRDefault="008E599A" w:rsidP="0052296D">
            <w:pPr>
              <w:pStyle w:val="TableRight"/>
            </w:pPr>
            <w:r w:rsidRPr="008E599A">
              <w:t>0.1</w:t>
            </w:r>
          </w:p>
        </w:tc>
        <w:tc>
          <w:tcPr>
            <w:tcW w:w="791" w:type="dxa"/>
            <w:noWrap/>
            <w:tcMar>
              <w:left w:w="0" w:type="dxa"/>
              <w:right w:w="227" w:type="dxa"/>
            </w:tcMar>
            <w:vAlign w:val="center"/>
            <w:hideMark/>
          </w:tcPr>
          <w:p w14:paraId="43ED29EC" w14:textId="77777777" w:rsidR="008E599A" w:rsidRPr="008E599A" w:rsidRDefault="008E599A" w:rsidP="0052296D">
            <w:pPr>
              <w:pStyle w:val="TableRight"/>
            </w:pPr>
            <w:r w:rsidRPr="008E599A">
              <w:t>6.7</w:t>
            </w:r>
          </w:p>
        </w:tc>
        <w:tc>
          <w:tcPr>
            <w:tcW w:w="754" w:type="dxa"/>
            <w:noWrap/>
            <w:tcMar>
              <w:left w:w="0" w:type="dxa"/>
              <w:right w:w="198" w:type="dxa"/>
            </w:tcMar>
            <w:vAlign w:val="center"/>
            <w:hideMark/>
          </w:tcPr>
          <w:p w14:paraId="7C6E1A3F"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26F1E916" w14:textId="77777777" w:rsidR="008E599A" w:rsidRPr="008E599A" w:rsidRDefault="008E599A" w:rsidP="0052296D">
            <w:pPr>
              <w:pStyle w:val="TableRight"/>
            </w:pPr>
            <w:r w:rsidRPr="008E599A">
              <w:t>0.2</w:t>
            </w:r>
          </w:p>
        </w:tc>
        <w:tc>
          <w:tcPr>
            <w:tcW w:w="1171" w:type="dxa"/>
            <w:noWrap/>
            <w:tcMar>
              <w:left w:w="0" w:type="dxa"/>
              <w:right w:w="454" w:type="dxa"/>
            </w:tcMar>
            <w:vAlign w:val="center"/>
            <w:hideMark/>
          </w:tcPr>
          <w:p w14:paraId="2987B0C2" w14:textId="77777777" w:rsidR="008E599A" w:rsidRPr="008E599A" w:rsidRDefault="008E599A" w:rsidP="0052296D">
            <w:pPr>
              <w:pStyle w:val="TableRight"/>
            </w:pPr>
            <w:r w:rsidRPr="008E599A">
              <w:t>0.2</w:t>
            </w:r>
          </w:p>
        </w:tc>
        <w:tc>
          <w:tcPr>
            <w:tcW w:w="756" w:type="dxa"/>
            <w:noWrap/>
            <w:tcMar>
              <w:left w:w="0" w:type="dxa"/>
              <w:right w:w="170" w:type="dxa"/>
            </w:tcMar>
            <w:vAlign w:val="center"/>
            <w:hideMark/>
          </w:tcPr>
          <w:p w14:paraId="5594CC0E" w14:textId="77777777" w:rsidR="008E599A" w:rsidRPr="008E599A" w:rsidRDefault="008E599A" w:rsidP="0052296D">
            <w:pPr>
              <w:pStyle w:val="TableRight"/>
            </w:pPr>
            <w:r w:rsidRPr="008E599A">
              <w:t>799</w:t>
            </w:r>
          </w:p>
        </w:tc>
        <w:tc>
          <w:tcPr>
            <w:tcW w:w="715" w:type="dxa"/>
            <w:noWrap/>
            <w:tcMar>
              <w:left w:w="0" w:type="dxa"/>
              <w:right w:w="170" w:type="dxa"/>
            </w:tcMar>
            <w:vAlign w:val="center"/>
            <w:hideMark/>
          </w:tcPr>
          <w:p w14:paraId="48651D29" w14:textId="77777777" w:rsidR="008E599A" w:rsidRPr="008E599A" w:rsidRDefault="008E599A" w:rsidP="0052296D">
            <w:pPr>
              <w:pStyle w:val="TableRight"/>
            </w:pPr>
            <w:r w:rsidRPr="008E599A">
              <w:t>143</w:t>
            </w:r>
          </w:p>
        </w:tc>
        <w:tc>
          <w:tcPr>
            <w:tcW w:w="604" w:type="dxa"/>
            <w:noWrap/>
            <w:tcMar>
              <w:left w:w="0" w:type="dxa"/>
              <w:right w:w="170" w:type="dxa"/>
            </w:tcMar>
            <w:vAlign w:val="center"/>
            <w:hideMark/>
          </w:tcPr>
          <w:p w14:paraId="6A1C9332" w14:textId="77777777" w:rsidR="008E599A" w:rsidRPr="008E599A" w:rsidRDefault="008E599A" w:rsidP="0052296D">
            <w:pPr>
              <w:pStyle w:val="TableRight"/>
            </w:pPr>
            <w:r w:rsidRPr="008E599A">
              <w:t>19</w:t>
            </w:r>
          </w:p>
        </w:tc>
        <w:tc>
          <w:tcPr>
            <w:tcW w:w="664" w:type="dxa"/>
            <w:noWrap/>
            <w:tcMar>
              <w:left w:w="0" w:type="dxa"/>
              <w:right w:w="170" w:type="dxa"/>
            </w:tcMar>
            <w:vAlign w:val="center"/>
            <w:hideMark/>
          </w:tcPr>
          <w:p w14:paraId="6547D52E" w14:textId="77777777" w:rsidR="008E599A" w:rsidRPr="008E599A" w:rsidRDefault="008E599A" w:rsidP="0052296D">
            <w:pPr>
              <w:pStyle w:val="TableRight"/>
            </w:pPr>
            <w:r w:rsidRPr="008E599A">
              <w:t>162</w:t>
            </w:r>
          </w:p>
        </w:tc>
        <w:tc>
          <w:tcPr>
            <w:tcW w:w="735" w:type="dxa"/>
            <w:noWrap/>
            <w:tcMar>
              <w:left w:w="0" w:type="dxa"/>
              <w:right w:w="170" w:type="dxa"/>
            </w:tcMar>
            <w:vAlign w:val="center"/>
            <w:hideMark/>
          </w:tcPr>
          <w:p w14:paraId="0FCA34C2" w14:textId="77777777" w:rsidR="008E599A" w:rsidRPr="008E599A" w:rsidRDefault="008E599A" w:rsidP="0052296D">
            <w:pPr>
              <w:pStyle w:val="TableRight"/>
            </w:pPr>
            <w:r w:rsidRPr="008E599A">
              <w:t>9.3</w:t>
            </w:r>
          </w:p>
        </w:tc>
        <w:tc>
          <w:tcPr>
            <w:tcW w:w="1240" w:type="dxa"/>
            <w:noWrap/>
            <w:tcMar>
              <w:left w:w="0" w:type="dxa"/>
              <w:right w:w="397" w:type="dxa"/>
            </w:tcMar>
            <w:vAlign w:val="center"/>
            <w:hideMark/>
          </w:tcPr>
          <w:p w14:paraId="5B56B14B" w14:textId="77777777" w:rsidR="008E599A" w:rsidRPr="008E599A" w:rsidRDefault="008E599A" w:rsidP="0052296D">
            <w:pPr>
              <w:pStyle w:val="TableRight"/>
            </w:pPr>
            <w:r w:rsidRPr="008E599A">
              <w:t>971</w:t>
            </w:r>
          </w:p>
        </w:tc>
      </w:tr>
      <w:tr w:rsidR="009F411E" w:rsidRPr="008E599A" w14:paraId="06C84E27" w14:textId="77777777" w:rsidTr="00D208B0">
        <w:trPr>
          <w:trHeight w:val="93"/>
        </w:trPr>
        <w:tc>
          <w:tcPr>
            <w:tcW w:w="735" w:type="dxa"/>
            <w:noWrap/>
            <w:tcMar>
              <w:left w:w="57" w:type="dxa"/>
              <w:right w:w="0" w:type="dxa"/>
            </w:tcMar>
            <w:vAlign w:val="center"/>
            <w:hideMark/>
          </w:tcPr>
          <w:p w14:paraId="5059AABC" w14:textId="77777777" w:rsidR="008E599A" w:rsidRPr="008E599A" w:rsidRDefault="008E599A" w:rsidP="00EE08DB">
            <w:pPr>
              <w:pStyle w:val="TableRight"/>
              <w:jc w:val="left"/>
            </w:pPr>
            <w:r w:rsidRPr="008E599A">
              <w:t>2001</w:t>
            </w:r>
          </w:p>
        </w:tc>
        <w:tc>
          <w:tcPr>
            <w:tcW w:w="728" w:type="dxa"/>
            <w:noWrap/>
            <w:tcMar>
              <w:left w:w="0" w:type="dxa"/>
              <w:right w:w="142" w:type="dxa"/>
            </w:tcMar>
            <w:vAlign w:val="center"/>
            <w:hideMark/>
          </w:tcPr>
          <w:p w14:paraId="1AF7E13D" w14:textId="77777777" w:rsidR="008E599A" w:rsidRPr="008E599A" w:rsidRDefault="008E599A" w:rsidP="0052296D">
            <w:pPr>
              <w:pStyle w:val="TableRight"/>
            </w:pPr>
            <w:r w:rsidRPr="008E599A">
              <w:t>807</w:t>
            </w:r>
          </w:p>
        </w:tc>
        <w:tc>
          <w:tcPr>
            <w:tcW w:w="728" w:type="dxa"/>
            <w:noWrap/>
            <w:tcMar>
              <w:left w:w="0" w:type="dxa"/>
              <w:right w:w="142" w:type="dxa"/>
            </w:tcMar>
            <w:vAlign w:val="center"/>
            <w:hideMark/>
          </w:tcPr>
          <w:p w14:paraId="3288AD10" w14:textId="77777777" w:rsidR="008E599A" w:rsidRPr="008E599A" w:rsidRDefault="008E599A" w:rsidP="0052296D">
            <w:pPr>
              <w:pStyle w:val="TableRight"/>
            </w:pPr>
            <w:r w:rsidRPr="008E599A">
              <w:t>282</w:t>
            </w:r>
          </w:p>
        </w:tc>
        <w:tc>
          <w:tcPr>
            <w:tcW w:w="696" w:type="dxa"/>
            <w:noWrap/>
            <w:tcMar>
              <w:left w:w="0" w:type="dxa"/>
              <w:right w:w="170" w:type="dxa"/>
            </w:tcMar>
            <w:vAlign w:val="center"/>
            <w:hideMark/>
          </w:tcPr>
          <w:p w14:paraId="406418BA" w14:textId="77777777" w:rsidR="008E599A" w:rsidRPr="008E599A" w:rsidRDefault="008E599A" w:rsidP="0052296D">
            <w:pPr>
              <w:pStyle w:val="TableRight"/>
            </w:pPr>
            <w:r w:rsidRPr="008E599A">
              <w:t>27</w:t>
            </w:r>
          </w:p>
        </w:tc>
        <w:tc>
          <w:tcPr>
            <w:tcW w:w="658" w:type="dxa"/>
            <w:noWrap/>
            <w:tcMar>
              <w:left w:w="0" w:type="dxa"/>
              <w:right w:w="142" w:type="dxa"/>
            </w:tcMar>
            <w:vAlign w:val="center"/>
            <w:hideMark/>
          </w:tcPr>
          <w:p w14:paraId="5B157036" w14:textId="77777777" w:rsidR="008E599A" w:rsidRPr="008E599A" w:rsidRDefault="008E599A" w:rsidP="0052296D">
            <w:pPr>
              <w:pStyle w:val="TableRight"/>
            </w:pPr>
            <w:r w:rsidRPr="008E599A">
              <w:t>16</w:t>
            </w:r>
          </w:p>
        </w:tc>
        <w:tc>
          <w:tcPr>
            <w:tcW w:w="754" w:type="dxa"/>
            <w:noWrap/>
            <w:tcMar>
              <w:left w:w="0" w:type="dxa"/>
              <w:right w:w="170" w:type="dxa"/>
            </w:tcMar>
            <w:vAlign w:val="center"/>
          </w:tcPr>
          <w:p w14:paraId="607E9CE2" w14:textId="5CC94CBB" w:rsidR="008E599A" w:rsidRPr="008E599A" w:rsidRDefault="008E599A" w:rsidP="0052296D">
            <w:pPr>
              <w:pStyle w:val="TableRight"/>
              <w:rPr>
                <w:color w:val="C0504D"/>
              </w:rPr>
            </w:pPr>
          </w:p>
        </w:tc>
        <w:tc>
          <w:tcPr>
            <w:tcW w:w="696" w:type="dxa"/>
            <w:noWrap/>
            <w:tcMar>
              <w:left w:w="0" w:type="dxa"/>
              <w:right w:w="170" w:type="dxa"/>
            </w:tcMar>
            <w:vAlign w:val="center"/>
          </w:tcPr>
          <w:p w14:paraId="74557F10" w14:textId="2E8FC6C5" w:rsidR="008E599A" w:rsidRPr="008E599A" w:rsidRDefault="008E599A" w:rsidP="0052296D">
            <w:pPr>
              <w:pStyle w:val="TableRight"/>
              <w:rPr>
                <w:color w:val="C0504D"/>
              </w:rPr>
            </w:pPr>
          </w:p>
        </w:tc>
        <w:tc>
          <w:tcPr>
            <w:tcW w:w="900" w:type="dxa"/>
            <w:noWrap/>
            <w:tcMar>
              <w:left w:w="0" w:type="dxa"/>
              <w:right w:w="284" w:type="dxa"/>
            </w:tcMar>
            <w:vAlign w:val="center"/>
          </w:tcPr>
          <w:p w14:paraId="0EF87769" w14:textId="56665320" w:rsidR="008E599A" w:rsidRPr="008E599A" w:rsidRDefault="008E599A" w:rsidP="0052296D">
            <w:pPr>
              <w:pStyle w:val="TableRight"/>
              <w:rPr>
                <w:color w:val="C0504D"/>
              </w:rPr>
            </w:pPr>
          </w:p>
        </w:tc>
        <w:tc>
          <w:tcPr>
            <w:tcW w:w="610" w:type="dxa"/>
            <w:noWrap/>
            <w:tcMar>
              <w:left w:w="0" w:type="dxa"/>
              <w:right w:w="142" w:type="dxa"/>
            </w:tcMar>
            <w:vAlign w:val="center"/>
            <w:hideMark/>
          </w:tcPr>
          <w:p w14:paraId="6D09AE84" w14:textId="77777777" w:rsidR="008E599A" w:rsidRPr="008E599A" w:rsidRDefault="008E599A" w:rsidP="0052296D">
            <w:pPr>
              <w:pStyle w:val="TableRight"/>
            </w:pPr>
            <w:r w:rsidRPr="008E599A">
              <w:t>0.1</w:t>
            </w:r>
          </w:p>
        </w:tc>
        <w:tc>
          <w:tcPr>
            <w:tcW w:w="791" w:type="dxa"/>
            <w:noWrap/>
            <w:tcMar>
              <w:left w:w="0" w:type="dxa"/>
              <w:right w:w="227" w:type="dxa"/>
            </w:tcMar>
            <w:vAlign w:val="center"/>
            <w:hideMark/>
          </w:tcPr>
          <w:p w14:paraId="2778E0B6" w14:textId="77777777" w:rsidR="008E599A" w:rsidRPr="008E599A" w:rsidRDefault="008E599A" w:rsidP="0052296D">
            <w:pPr>
              <w:pStyle w:val="TableRight"/>
            </w:pPr>
            <w:r w:rsidRPr="008E599A">
              <w:t>10</w:t>
            </w:r>
          </w:p>
        </w:tc>
        <w:tc>
          <w:tcPr>
            <w:tcW w:w="754" w:type="dxa"/>
            <w:noWrap/>
            <w:tcMar>
              <w:left w:w="0" w:type="dxa"/>
              <w:right w:w="198" w:type="dxa"/>
            </w:tcMar>
            <w:vAlign w:val="center"/>
            <w:hideMark/>
          </w:tcPr>
          <w:p w14:paraId="6351692D"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453CD2FE" w14:textId="77777777" w:rsidR="008E599A" w:rsidRPr="008E599A" w:rsidRDefault="008E599A" w:rsidP="0052296D">
            <w:pPr>
              <w:pStyle w:val="TableRight"/>
            </w:pPr>
            <w:r w:rsidRPr="008E599A">
              <w:t>0.3</w:t>
            </w:r>
          </w:p>
        </w:tc>
        <w:tc>
          <w:tcPr>
            <w:tcW w:w="1171" w:type="dxa"/>
            <w:noWrap/>
            <w:tcMar>
              <w:left w:w="0" w:type="dxa"/>
              <w:right w:w="454" w:type="dxa"/>
            </w:tcMar>
            <w:vAlign w:val="center"/>
            <w:hideMark/>
          </w:tcPr>
          <w:p w14:paraId="4977267A" w14:textId="77777777" w:rsidR="008E599A" w:rsidRPr="008E599A" w:rsidRDefault="008E599A" w:rsidP="0052296D">
            <w:pPr>
              <w:pStyle w:val="TableRight"/>
            </w:pPr>
            <w:r w:rsidRPr="008E599A">
              <w:t>0.2</w:t>
            </w:r>
          </w:p>
        </w:tc>
        <w:tc>
          <w:tcPr>
            <w:tcW w:w="756" w:type="dxa"/>
            <w:noWrap/>
            <w:tcMar>
              <w:left w:w="0" w:type="dxa"/>
              <w:right w:w="170" w:type="dxa"/>
            </w:tcMar>
            <w:vAlign w:val="center"/>
            <w:hideMark/>
          </w:tcPr>
          <w:p w14:paraId="7B0BE5BE" w14:textId="77777777" w:rsidR="008E599A" w:rsidRPr="008E599A" w:rsidRDefault="008E599A" w:rsidP="0052296D">
            <w:pPr>
              <w:pStyle w:val="TableRight"/>
            </w:pPr>
            <w:r w:rsidRPr="008E599A">
              <w:t>1143</w:t>
            </w:r>
          </w:p>
        </w:tc>
        <w:tc>
          <w:tcPr>
            <w:tcW w:w="715" w:type="dxa"/>
            <w:noWrap/>
            <w:tcMar>
              <w:left w:w="0" w:type="dxa"/>
              <w:right w:w="170" w:type="dxa"/>
            </w:tcMar>
            <w:vAlign w:val="center"/>
            <w:hideMark/>
          </w:tcPr>
          <w:p w14:paraId="1279988C" w14:textId="77777777" w:rsidR="008E599A" w:rsidRPr="008E599A" w:rsidRDefault="008E599A" w:rsidP="0052296D">
            <w:pPr>
              <w:pStyle w:val="TableRight"/>
            </w:pPr>
            <w:r w:rsidRPr="008E599A">
              <w:t>201</w:t>
            </w:r>
          </w:p>
        </w:tc>
        <w:tc>
          <w:tcPr>
            <w:tcW w:w="604" w:type="dxa"/>
            <w:noWrap/>
            <w:tcMar>
              <w:left w:w="0" w:type="dxa"/>
              <w:right w:w="170" w:type="dxa"/>
            </w:tcMar>
            <w:vAlign w:val="center"/>
            <w:hideMark/>
          </w:tcPr>
          <w:p w14:paraId="5DDDE356" w14:textId="77777777" w:rsidR="008E599A" w:rsidRPr="008E599A" w:rsidRDefault="008E599A" w:rsidP="0052296D">
            <w:pPr>
              <w:pStyle w:val="TableRight"/>
            </w:pPr>
            <w:r w:rsidRPr="008E599A">
              <w:t>26</w:t>
            </w:r>
          </w:p>
        </w:tc>
        <w:tc>
          <w:tcPr>
            <w:tcW w:w="664" w:type="dxa"/>
            <w:noWrap/>
            <w:tcMar>
              <w:left w:w="0" w:type="dxa"/>
              <w:right w:w="170" w:type="dxa"/>
            </w:tcMar>
            <w:vAlign w:val="center"/>
            <w:hideMark/>
          </w:tcPr>
          <w:p w14:paraId="24674817" w14:textId="77777777" w:rsidR="008E599A" w:rsidRPr="008E599A" w:rsidRDefault="008E599A" w:rsidP="0052296D">
            <w:pPr>
              <w:pStyle w:val="TableRight"/>
            </w:pPr>
            <w:r w:rsidRPr="008E599A">
              <w:t>227</w:t>
            </w:r>
          </w:p>
        </w:tc>
        <w:tc>
          <w:tcPr>
            <w:tcW w:w="735" w:type="dxa"/>
            <w:noWrap/>
            <w:tcMar>
              <w:left w:w="0" w:type="dxa"/>
              <w:right w:w="170" w:type="dxa"/>
            </w:tcMar>
            <w:vAlign w:val="center"/>
            <w:hideMark/>
          </w:tcPr>
          <w:p w14:paraId="294558C6" w14:textId="77777777" w:rsidR="008E599A" w:rsidRPr="008E599A" w:rsidRDefault="008E599A" w:rsidP="0052296D">
            <w:pPr>
              <w:pStyle w:val="TableRight"/>
            </w:pPr>
            <w:r w:rsidRPr="008E599A">
              <w:t>9.6</w:t>
            </w:r>
          </w:p>
        </w:tc>
        <w:tc>
          <w:tcPr>
            <w:tcW w:w="1240" w:type="dxa"/>
            <w:noWrap/>
            <w:tcMar>
              <w:left w:w="0" w:type="dxa"/>
              <w:right w:w="397" w:type="dxa"/>
            </w:tcMar>
            <w:vAlign w:val="center"/>
            <w:hideMark/>
          </w:tcPr>
          <w:p w14:paraId="646B632B" w14:textId="77777777" w:rsidR="008E599A" w:rsidRPr="008E599A" w:rsidRDefault="008E599A" w:rsidP="0052296D">
            <w:pPr>
              <w:pStyle w:val="TableRight"/>
            </w:pPr>
            <w:r w:rsidRPr="008E599A">
              <w:t>1379</w:t>
            </w:r>
          </w:p>
        </w:tc>
      </w:tr>
      <w:tr w:rsidR="00285408" w:rsidRPr="008E599A" w14:paraId="04416DA6" w14:textId="77777777" w:rsidTr="00D208B0">
        <w:trPr>
          <w:cnfStyle w:val="000000010000" w:firstRow="0" w:lastRow="0" w:firstColumn="0" w:lastColumn="0" w:oddVBand="0" w:evenVBand="0" w:oddHBand="0" w:evenHBand="1" w:firstRowFirstColumn="0" w:firstRowLastColumn="0" w:lastRowFirstColumn="0" w:lastRowLastColumn="0"/>
          <w:trHeight w:val="126"/>
        </w:trPr>
        <w:tc>
          <w:tcPr>
            <w:tcW w:w="735" w:type="dxa"/>
            <w:noWrap/>
            <w:tcMar>
              <w:left w:w="57" w:type="dxa"/>
              <w:right w:w="0" w:type="dxa"/>
            </w:tcMar>
            <w:vAlign w:val="center"/>
            <w:hideMark/>
          </w:tcPr>
          <w:p w14:paraId="4D6AE65D" w14:textId="77777777" w:rsidR="008E599A" w:rsidRPr="008E599A" w:rsidRDefault="008E599A" w:rsidP="00EE08DB">
            <w:pPr>
              <w:pStyle w:val="TableRight"/>
              <w:jc w:val="left"/>
            </w:pPr>
            <w:r w:rsidRPr="008E599A">
              <w:t>2002</w:t>
            </w:r>
          </w:p>
        </w:tc>
        <w:tc>
          <w:tcPr>
            <w:tcW w:w="728" w:type="dxa"/>
            <w:noWrap/>
            <w:tcMar>
              <w:left w:w="0" w:type="dxa"/>
              <w:right w:w="142" w:type="dxa"/>
            </w:tcMar>
            <w:vAlign w:val="center"/>
            <w:hideMark/>
          </w:tcPr>
          <w:p w14:paraId="19146078" w14:textId="77777777" w:rsidR="008E599A" w:rsidRPr="008E599A" w:rsidRDefault="008E599A" w:rsidP="0052296D">
            <w:pPr>
              <w:pStyle w:val="TableRight"/>
            </w:pPr>
            <w:r w:rsidRPr="008E599A">
              <w:t>1024</w:t>
            </w:r>
          </w:p>
        </w:tc>
        <w:tc>
          <w:tcPr>
            <w:tcW w:w="728" w:type="dxa"/>
            <w:noWrap/>
            <w:tcMar>
              <w:left w:w="0" w:type="dxa"/>
              <w:right w:w="142" w:type="dxa"/>
            </w:tcMar>
            <w:vAlign w:val="center"/>
            <w:hideMark/>
          </w:tcPr>
          <w:p w14:paraId="3DC59789" w14:textId="77777777" w:rsidR="008E599A" w:rsidRPr="008E599A" w:rsidRDefault="008E599A" w:rsidP="0052296D">
            <w:pPr>
              <w:pStyle w:val="TableRight"/>
            </w:pPr>
            <w:r w:rsidRPr="008E599A">
              <w:t>358</w:t>
            </w:r>
          </w:p>
        </w:tc>
        <w:tc>
          <w:tcPr>
            <w:tcW w:w="696" w:type="dxa"/>
            <w:noWrap/>
            <w:tcMar>
              <w:left w:w="0" w:type="dxa"/>
              <w:right w:w="170" w:type="dxa"/>
            </w:tcMar>
            <w:vAlign w:val="center"/>
            <w:hideMark/>
          </w:tcPr>
          <w:p w14:paraId="60534898" w14:textId="77777777" w:rsidR="008E599A" w:rsidRPr="008E599A" w:rsidRDefault="008E599A" w:rsidP="0052296D">
            <w:pPr>
              <w:pStyle w:val="TableRight"/>
            </w:pPr>
            <w:r w:rsidRPr="008E599A">
              <w:t>34</w:t>
            </w:r>
          </w:p>
        </w:tc>
        <w:tc>
          <w:tcPr>
            <w:tcW w:w="658" w:type="dxa"/>
            <w:noWrap/>
            <w:tcMar>
              <w:left w:w="0" w:type="dxa"/>
              <w:right w:w="142" w:type="dxa"/>
            </w:tcMar>
            <w:vAlign w:val="center"/>
            <w:hideMark/>
          </w:tcPr>
          <w:p w14:paraId="7614E9A6" w14:textId="77777777" w:rsidR="008E599A" w:rsidRPr="008E599A" w:rsidRDefault="008E599A" w:rsidP="0052296D">
            <w:pPr>
              <w:pStyle w:val="TableRight"/>
            </w:pPr>
            <w:r w:rsidRPr="008E599A">
              <w:t>20</w:t>
            </w:r>
          </w:p>
        </w:tc>
        <w:tc>
          <w:tcPr>
            <w:tcW w:w="754" w:type="dxa"/>
            <w:noWrap/>
            <w:tcMar>
              <w:left w:w="0" w:type="dxa"/>
              <w:right w:w="170" w:type="dxa"/>
            </w:tcMar>
            <w:vAlign w:val="center"/>
          </w:tcPr>
          <w:p w14:paraId="1B547DDE" w14:textId="799E2CCE" w:rsidR="008E599A" w:rsidRPr="008E599A" w:rsidRDefault="008E599A" w:rsidP="0052296D">
            <w:pPr>
              <w:pStyle w:val="TableRight"/>
              <w:rPr>
                <w:color w:val="C0504D"/>
              </w:rPr>
            </w:pPr>
          </w:p>
        </w:tc>
        <w:tc>
          <w:tcPr>
            <w:tcW w:w="696" w:type="dxa"/>
            <w:noWrap/>
            <w:tcMar>
              <w:left w:w="0" w:type="dxa"/>
              <w:right w:w="170" w:type="dxa"/>
            </w:tcMar>
            <w:vAlign w:val="center"/>
          </w:tcPr>
          <w:p w14:paraId="136D6B2B" w14:textId="36266284" w:rsidR="008E599A" w:rsidRPr="008E599A" w:rsidRDefault="008E599A" w:rsidP="0052296D">
            <w:pPr>
              <w:pStyle w:val="TableRight"/>
              <w:rPr>
                <w:color w:val="C0504D"/>
              </w:rPr>
            </w:pPr>
          </w:p>
        </w:tc>
        <w:tc>
          <w:tcPr>
            <w:tcW w:w="900" w:type="dxa"/>
            <w:noWrap/>
            <w:tcMar>
              <w:left w:w="0" w:type="dxa"/>
              <w:right w:w="284" w:type="dxa"/>
            </w:tcMar>
            <w:vAlign w:val="center"/>
          </w:tcPr>
          <w:p w14:paraId="67B508F7" w14:textId="3191819E" w:rsidR="008E599A" w:rsidRPr="008E599A" w:rsidRDefault="008E599A" w:rsidP="0052296D">
            <w:pPr>
              <w:pStyle w:val="TableRight"/>
              <w:rPr>
                <w:color w:val="C0504D"/>
              </w:rPr>
            </w:pPr>
          </w:p>
        </w:tc>
        <w:tc>
          <w:tcPr>
            <w:tcW w:w="610" w:type="dxa"/>
            <w:noWrap/>
            <w:tcMar>
              <w:left w:w="0" w:type="dxa"/>
              <w:right w:w="142" w:type="dxa"/>
            </w:tcMar>
            <w:vAlign w:val="center"/>
            <w:hideMark/>
          </w:tcPr>
          <w:p w14:paraId="2725DC59" w14:textId="77777777" w:rsidR="008E599A" w:rsidRPr="008E599A" w:rsidRDefault="008E599A" w:rsidP="0052296D">
            <w:pPr>
              <w:pStyle w:val="TableRight"/>
            </w:pPr>
            <w:r w:rsidRPr="008E599A">
              <w:t>0.1</w:t>
            </w:r>
          </w:p>
        </w:tc>
        <w:tc>
          <w:tcPr>
            <w:tcW w:w="791" w:type="dxa"/>
            <w:noWrap/>
            <w:tcMar>
              <w:left w:w="0" w:type="dxa"/>
              <w:right w:w="227" w:type="dxa"/>
            </w:tcMar>
            <w:vAlign w:val="center"/>
            <w:hideMark/>
          </w:tcPr>
          <w:p w14:paraId="72831C65" w14:textId="77777777" w:rsidR="008E599A" w:rsidRPr="008E599A" w:rsidRDefault="008E599A" w:rsidP="0052296D">
            <w:pPr>
              <w:pStyle w:val="TableRight"/>
            </w:pPr>
            <w:r w:rsidRPr="008E599A">
              <w:t>12</w:t>
            </w:r>
          </w:p>
        </w:tc>
        <w:tc>
          <w:tcPr>
            <w:tcW w:w="754" w:type="dxa"/>
            <w:noWrap/>
            <w:tcMar>
              <w:left w:w="0" w:type="dxa"/>
              <w:right w:w="198" w:type="dxa"/>
            </w:tcMar>
            <w:vAlign w:val="center"/>
            <w:hideMark/>
          </w:tcPr>
          <w:p w14:paraId="2AE53545"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3639652B" w14:textId="77777777" w:rsidR="008E599A" w:rsidRPr="008E599A" w:rsidRDefault="008E599A" w:rsidP="0052296D">
            <w:pPr>
              <w:pStyle w:val="TableRight"/>
            </w:pPr>
            <w:r w:rsidRPr="008E599A">
              <w:t>0.4</w:t>
            </w:r>
          </w:p>
        </w:tc>
        <w:tc>
          <w:tcPr>
            <w:tcW w:w="1171" w:type="dxa"/>
            <w:noWrap/>
            <w:tcMar>
              <w:left w:w="0" w:type="dxa"/>
              <w:right w:w="454" w:type="dxa"/>
            </w:tcMar>
            <w:vAlign w:val="center"/>
            <w:hideMark/>
          </w:tcPr>
          <w:p w14:paraId="52EAF8F0" w14:textId="77777777" w:rsidR="008E599A" w:rsidRPr="008E599A" w:rsidRDefault="008E599A" w:rsidP="0052296D">
            <w:pPr>
              <w:pStyle w:val="TableRight"/>
            </w:pPr>
            <w:r w:rsidRPr="008E599A">
              <w:t>0.3</w:t>
            </w:r>
          </w:p>
        </w:tc>
        <w:tc>
          <w:tcPr>
            <w:tcW w:w="756" w:type="dxa"/>
            <w:noWrap/>
            <w:tcMar>
              <w:left w:w="0" w:type="dxa"/>
              <w:right w:w="170" w:type="dxa"/>
            </w:tcMar>
            <w:vAlign w:val="center"/>
            <w:hideMark/>
          </w:tcPr>
          <w:p w14:paraId="1B5CF29F" w14:textId="77777777" w:rsidR="008E599A" w:rsidRPr="008E599A" w:rsidRDefault="008E599A" w:rsidP="0052296D">
            <w:pPr>
              <w:pStyle w:val="TableRight"/>
            </w:pPr>
            <w:r w:rsidRPr="008E599A">
              <w:t>1449</w:t>
            </w:r>
          </w:p>
        </w:tc>
        <w:tc>
          <w:tcPr>
            <w:tcW w:w="715" w:type="dxa"/>
            <w:noWrap/>
            <w:tcMar>
              <w:left w:w="0" w:type="dxa"/>
              <w:right w:w="170" w:type="dxa"/>
            </w:tcMar>
            <w:vAlign w:val="center"/>
            <w:hideMark/>
          </w:tcPr>
          <w:p w14:paraId="57D472A9" w14:textId="77777777" w:rsidR="008E599A" w:rsidRPr="008E599A" w:rsidRDefault="008E599A" w:rsidP="0052296D">
            <w:pPr>
              <w:pStyle w:val="TableRight"/>
            </w:pPr>
            <w:r w:rsidRPr="008E599A">
              <w:t>193</w:t>
            </w:r>
          </w:p>
        </w:tc>
        <w:tc>
          <w:tcPr>
            <w:tcW w:w="604" w:type="dxa"/>
            <w:noWrap/>
            <w:tcMar>
              <w:left w:w="0" w:type="dxa"/>
              <w:right w:w="170" w:type="dxa"/>
            </w:tcMar>
            <w:vAlign w:val="center"/>
            <w:hideMark/>
          </w:tcPr>
          <w:p w14:paraId="0C3FA061" w14:textId="77777777" w:rsidR="008E599A" w:rsidRPr="008E599A" w:rsidRDefault="008E599A" w:rsidP="0052296D">
            <w:pPr>
              <w:pStyle w:val="TableRight"/>
            </w:pPr>
            <w:r w:rsidRPr="008E599A">
              <w:t>25</w:t>
            </w:r>
          </w:p>
        </w:tc>
        <w:tc>
          <w:tcPr>
            <w:tcW w:w="664" w:type="dxa"/>
            <w:noWrap/>
            <w:tcMar>
              <w:left w:w="0" w:type="dxa"/>
              <w:right w:w="170" w:type="dxa"/>
            </w:tcMar>
            <w:vAlign w:val="center"/>
            <w:hideMark/>
          </w:tcPr>
          <w:p w14:paraId="7FF85AB0" w14:textId="77777777" w:rsidR="008E599A" w:rsidRPr="008E599A" w:rsidRDefault="008E599A" w:rsidP="0052296D">
            <w:pPr>
              <w:pStyle w:val="TableRight"/>
            </w:pPr>
            <w:r w:rsidRPr="008E599A">
              <w:t>218</w:t>
            </w:r>
          </w:p>
        </w:tc>
        <w:tc>
          <w:tcPr>
            <w:tcW w:w="735" w:type="dxa"/>
            <w:noWrap/>
            <w:tcMar>
              <w:left w:w="0" w:type="dxa"/>
              <w:right w:w="170" w:type="dxa"/>
            </w:tcMar>
            <w:vAlign w:val="center"/>
            <w:hideMark/>
          </w:tcPr>
          <w:p w14:paraId="75BC0DA4" w14:textId="77777777" w:rsidR="008E599A" w:rsidRPr="008E599A" w:rsidRDefault="008E599A" w:rsidP="0052296D">
            <w:pPr>
              <w:pStyle w:val="TableRight"/>
            </w:pPr>
            <w:r w:rsidRPr="008E599A">
              <w:t>9.9</w:t>
            </w:r>
          </w:p>
        </w:tc>
        <w:tc>
          <w:tcPr>
            <w:tcW w:w="1240" w:type="dxa"/>
            <w:noWrap/>
            <w:tcMar>
              <w:left w:w="0" w:type="dxa"/>
              <w:right w:w="397" w:type="dxa"/>
            </w:tcMar>
            <w:vAlign w:val="center"/>
            <w:hideMark/>
          </w:tcPr>
          <w:p w14:paraId="4A644896" w14:textId="77777777" w:rsidR="008E599A" w:rsidRPr="008E599A" w:rsidRDefault="008E599A" w:rsidP="0052296D">
            <w:pPr>
              <w:pStyle w:val="TableRight"/>
            </w:pPr>
            <w:r w:rsidRPr="008E599A">
              <w:t>1676</w:t>
            </w:r>
          </w:p>
        </w:tc>
      </w:tr>
      <w:tr w:rsidR="009F411E" w:rsidRPr="008E599A" w14:paraId="7B2D79E5" w14:textId="77777777" w:rsidTr="00D208B0">
        <w:trPr>
          <w:trHeight w:val="62"/>
        </w:trPr>
        <w:tc>
          <w:tcPr>
            <w:tcW w:w="735" w:type="dxa"/>
            <w:noWrap/>
            <w:tcMar>
              <w:left w:w="57" w:type="dxa"/>
              <w:right w:w="0" w:type="dxa"/>
            </w:tcMar>
            <w:vAlign w:val="center"/>
            <w:hideMark/>
          </w:tcPr>
          <w:p w14:paraId="5D1833E6" w14:textId="77777777" w:rsidR="008E599A" w:rsidRPr="008E599A" w:rsidRDefault="008E599A" w:rsidP="00EE08DB">
            <w:pPr>
              <w:pStyle w:val="TableRight"/>
              <w:jc w:val="left"/>
            </w:pPr>
            <w:r w:rsidRPr="008E599A">
              <w:t>2003</w:t>
            </w:r>
          </w:p>
        </w:tc>
        <w:tc>
          <w:tcPr>
            <w:tcW w:w="728" w:type="dxa"/>
            <w:noWrap/>
            <w:tcMar>
              <w:left w:w="0" w:type="dxa"/>
              <w:right w:w="142" w:type="dxa"/>
            </w:tcMar>
            <w:vAlign w:val="center"/>
            <w:hideMark/>
          </w:tcPr>
          <w:p w14:paraId="048BDA0C" w14:textId="77777777" w:rsidR="008E599A" w:rsidRPr="008E599A" w:rsidRDefault="008E599A" w:rsidP="0052296D">
            <w:pPr>
              <w:pStyle w:val="TableRight"/>
            </w:pPr>
            <w:r w:rsidRPr="008E599A">
              <w:t>1252</w:t>
            </w:r>
          </w:p>
        </w:tc>
        <w:tc>
          <w:tcPr>
            <w:tcW w:w="728" w:type="dxa"/>
            <w:noWrap/>
            <w:tcMar>
              <w:left w:w="0" w:type="dxa"/>
              <w:right w:w="142" w:type="dxa"/>
            </w:tcMar>
            <w:vAlign w:val="center"/>
            <w:hideMark/>
          </w:tcPr>
          <w:p w14:paraId="0438A986" w14:textId="77777777" w:rsidR="008E599A" w:rsidRPr="008E599A" w:rsidRDefault="008E599A" w:rsidP="0052296D">
            <w:pPr>
              <w:pStyle w:val="TableRight"/>
            </w:pPr>
            <w:r w:rsidRPr="008E599A">
              <w:t>438</w:t>
            </w:r>
          </w:p>
        </w:tc>
        <w:tc>
          <w:tcPr>
            <w:tcW w:w="696" w:type="dxa"/>
            <w:noWrap/>
            <w:tcMar>
              <w:left w:w="0" w:type="dxa"/>
              <w:right w:w="170" w:type="dxa"/>
            </w:tcMar>
            <w:vAlign w:val="center"/>
            <w:hideMark/>
          </w:tcPr>
          <w:p w14:paraId="0CCC1EC6" w14:textId="77777777" w:rsidR="008E599A" w:rsidRPr="008E599A" w:rsidRDefault="008E599A" w:rsidP="0052296D">
            <w:pPr>
              <w:pStyle w:val="TableRight"/>
            </w:pPr>
            <w:r w:rsidRPr="008E599A">
              <w:t>42</w:t>
            </w:r>
          </w:p>
        </w:tc>
        <w:tc>
          <w:tcPr>
            <w:tcW w:w="658" w:type="dxa"/>
            <w:noWrap/>
            <w:tcMar>
              <w:left w:w="0" w:type="dxa"/>
              <w:right w:w="142" w:type="dxa"/>
            </w:tcMar>
            <w:vAlign w:val="center"/>
            <w:hideMark/>
          </w:tcPr>
          <w:p w14:paraId="0DC54209" w14:textId="77777777" w:rsidR="008E599A" w:rsidRPr="008E599A" w:rsidRDefault="008E599A" w:rsidP="0052296D">
            <w:pPr>
              <w:pStyle w:val="TableRight"/>
            </w:pPr>
            <w:r w:rsidRPr="008E599A">
              <w:t>24</w:t>
            </w:r>
          </w:p>
        </w:tc>
        <w:tc>
          <w:tcPr>
            <w:tcW w:w="754" w:type="dxa"/>
            <w:noWrap/>
            <w:tcMar>
              <w:left w:w="0" w:type="dxa"/>
              <w:right w:w="170" w:type="dxa"/>
            </w:tcMar>
            <w:vAlign w:val="center"/>
          </w:tcPr>
          <w:p w14:paraId="63831E45" w14:textId="0DB315C2" w:rsidR="008E599A" w:rsidRPr="008E599A" w:rsidRDefault="008E599A" w:rsidP="0052296D">
            <w:pPr>
              <w:pStyle w:val="TableRight"/>
              <w:rPr>
                <w:color w:val="C0504D"/>
              </w:rPr>
            </w:pPr>
          </w:p>
        </w:tc>
        <w:tc>
          <w:tcPr>
            <w:tcW w:w="696" w:type="dxa"/>
            <w:noWrap/>
            <w:tcMar>
              <w:left w:w="0" w:type="dxa"/>
              <w:right w:w="170" w:type="dxa"/>
            </w:tcMar>
            <w:vAlign w:val="center"/>
          </w:tcPr>
          <w:p w14:paraId="382D3673" w14:textId="11A8A448" w:rsidR="008E599A" w:rsidRPr="008E599A" w:rsidRDefault="008E599A" w:rsidP="0052296D">
            <w:pPr>
              <w:pStyle w:val="TableRight"/>
              <w:rPr>
                <w:color w:val="C0504D"/>
              </w:rPr>
            </w:pPr>
          </w:p>
        </w:tc>
        <w:tc>
          <w:tcPr>
            <w:tcW w:w="900" w:type="dxa"/>
            <w:noWrap/>
            <w:tcMar>
              <w:left w:w="0" w:type="dxa"/>
              <w:right w:w="284" w:type="dxa"/>
            </w:tcMar>
            <w:vAlign w:val="center"/>
          </w:tcPr>
          <w:p w14:paraId="398EBD82" w14:textId="4429C648" w:rsidR="008E599A" w:rsidRPr="008E599A" w:rsidRDefault="008E599A" w:rsidP="0052296D">
            <w:pPr>
              <w:pStyle w:val="TableRight"/>
              <w:rPr>
                <w:color w:val="C0504D"/>
              </w:rPr>
            </w:pPr>
          </w:p>
        </w:tc>
        <w:tc>
          <w:tcPr>
            <w:tcW w:w="610" w:type="dxa"/>
            <w:noWrap/>
            <w:tcMar>
              <w:left w:w="0" w:type="dxa"/>
              <w:right w:w="142" w:type="dxa"/>
            </w:tcMar>
            <w:vAlign w:val="center"/>
            <w:hideMark/>
          </w:tcPr>
          <w:p w14:paraId="3408F500" w14:textId="77777777" w:rsidR="008E599A" w:rsidRPr="008E599A" w:rsidRDefault="008E599A" w:rsidP="0052296D">
            <w:pPr>
              <w:pStyle w:val="TableRight"/>
            </w:pPr>
            <w:r w:rsidRPr="008E599A">
              <w:t>0.2</w:t>
            </w:r>
          </w:p>
        </w:tc>
        <w:tc>
          <w:tcPr>
            <w:tcW w:w="791" w:type="dxa"/>
            <w:noWrap/>
            <w:tcMar>
              <w:left w:w="0" w:type="dxa"/>
              <w:right w:w="227" w:type="dxa"/>
            </w:tcMar>
            <w:vAlign w:val="center"/>
            <w:hideMark/>
          </w:tcPr>
          <w:p w14:paraId="56ABD37F" w14:textId="77777777" w:rsidR="008E599A" w:rsidRPr="008E599A" w:rsidRDefault="008E599A" w:rsidP="0052296D">
            <w:pPr>
              <w:pStyle w:val="TableRight"/>
            </w:pPr>
            <w:r w:rsidRPr="008E599A">
              <w:t>15</w:t>
            </w:r>
          </w:p>
        </w:tc>
        <w:tc>
          <w:tcPr>
            <w:tcW w:w="754" w:type="dxa"/>
            <w:noWrap/>
            <w:tcMar>
              <w:left w:w="0" w:type="dxa"/>
              <w:right w:w="198" w:type="dxa"/>
            </w:tcMar>
            <w:vAlign w:val="center"/>
            <w:hideMark/>
          </w:tcPr>
          <w:p w14:paraId="18DD8874"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05C89167" w14:textId="77777777" w:rsidR="008E599A" w:rsidRPr="008E599A" w:rsidRDefault="008E599A" w:rsidP="0052296D">
            <w:pPr>
              <w:pStyle w:val="TableRight"/>
            </w:pPr>
            <w:r w:rsidRPr="008E599A">
              <w:t>0.5</w:t>
            </w:r>
          </w:p>
        </w:tc>
        <w:tc>
          <w:tcPr>
            <w:tcW w:w="1171" w:type="dxa"/>
            <w:noWrap/>
            <w:tcMar>
              <w:left w:w="0" w:type="dxa"/>
              <w:right w:w="454" w:type="dxa"/>
            </w:tcMar>
            <w:vAlign w:val="center"/>
            <w:hideMark/>
          </w:tcPr>
          <w:p w14:paraId="7A7EC5ED" w14:textId="77777777" w:rsidR="008E599A" w:rsidRPr="008E599A" w:rsidRDefault="008E599A" w:rsidP="0052296D">
            <w:pPr>
              <w:pStyle w:val="TableRight"/>
            </w:pPr>
            <w:r w:rsidRPr="008E599A">
              <w:t>0.4</w:t>
            </w:r>
          </w:p>
        </w:tc>
        <w:tc>
          <w:tcPr>
            <w:tcW w:w="756" w:type="dxa"/>
            <w:noWrap/>
            <w:tcMar>
              <w:left w:w="0" w:type="dxa"/>
              <w:right w:w="170" w:type="dxa"/>
            </w:tcMar>
            <w:vAlign w:val="center"/>
            <w:hideMark/>
          </w:tcPr>
          <w:p w14:paraId="6C7C0710" w14:textId="77777777" w:rsidR="008E599A" w:rsidRPr="008E599A" w:rsidRDefault="008E599A" w:rsidP="0052296D">
            <w:pPr>
              <w:pStyle w:val="TableRight"/>
            </w:pPr>
            <w:r w:rsidRPr="008E599A">
              <w:t>1772</w:t>
            </w:r>
          </w:p>
        </w:tc>
        <w:tc>
          <w:tcPr>
            <w:tcW w:w="715" w:type="dxa"/>
            <w:noWrap/>
            <w:tcMar>
              <w:left w:w="0" w:type="dxa"/>
              <w:right w:w="170" w:type="dxa"/>
            </w:tcMar>
            <w:vAlign w:val="center"/>
            <w:hideMark/>
          </w:tcPr>
          <w:p w14:paraId="6D27D54A" w14:textId="77777777" w:rsidR="008E599A" w:rsidRPr="008E599A" w:rsidRDefault="008E599A" w:rsidP="0052296D">
            <w:pPr>
              <w:pStyle w:val="TableRight"/>
            </w:pPr>
            <w:r w:rsidRPr="008E599A">
              <w:t>188</w:t>
            </w:r>
          </w:p>
        </w:tc>
        <w:tc>
          <w:tcPr>
            <w:tcW w:w="604" w:type="dxa"/>
            <w:noWrap/>
            <w:tcMar>
              <w:left w:w="0" w:type="dxa"/>
              <w:right w:w="170" w:type="dxa"/>
            </w:tcMar>
            <w:vAlign w:val="center"/>
            <w:hideMark/>
          </w:tcPr>
          <w:p w14:paraId="2C2E680D" w14:textId="77777777" w:rsidR="008E599A" w:rsidRPr="008E599A" w:rsidRDefault="008E599A" w:rsidP="0052296D">
            <w:pPr>
              <w:pStyle w:val="TableRight"/>
            </w:pPr>
            <w:r w:rsidRPr="008E599A">
              <w:t>24</w:t>
            </w:r>
          </w:p>
        </w:tc>
        <w:tc>
          <w:tcPr>
            <w:tcW w:w="664" w:type="dxa"/>
            <w:noWrap/>
            <w:tcMar>
              <w:left w:w="0" w:type="dxa"/>
              <w:right w:w="170" w:type="dxa"/>
            </w:tcMar>
            <w:vAlign w:val="center"/>
            <w:hideMark/>
          </w:tcPr>
          <w:p w14:paraId="0B5A916B" w14:textId="77777777" w:rsidR="008E599A" w:rsidRPr="008E599A" w:rsidRDefault="008E599A" w:rsidP="0052296D">
            <w:pPr>
              <w:pStyle w:val="TableRight"/>
            </w:pPr>
            <w:r w:rsidRPr="008E599A">
              <w:t>212</w:t>
            </w:r>
          </w:p>
        </w:tc>
        <w:tc>
          <w:tcPr>
            <w:tcW w:w="735" w:type="dxa"/>
            <w:noWrap/>
            <w:tcMar>
              <w:left w:w="0" w:type="dxa"/>
              <w:right w:w="170" w:type="dxa"/>
            </w:tcMar>
            <w:vAlign w:val="center"/>
            <w:hideMark/>
          </w:tcPr>
          <w:p w14:paraId="2C896F6B" w14:textId="044C9B74" w:rsidR="008E599A" w:rsidRPr="008E599A" w:rsidRDefault="008E599A" w:rsidP="0052296D">
            <w:pPr>
              <w:pStyle w:val="TableRight"/>
            </w:pPr>
            <w:r w:rsidRPr="008E599A">
              <w:t>10</w:t>
            </w:r>
          </w:p>
        </w:tc>
        <w:tc>
          <w:tcPr>
            <w:tcW w:w="1240" w:type="dxa"/>
            <w:noWrap/>
            <w:tcMar>
              <w:left w:w="0" w:type="dxa"/>
              <w:right w:w="397" w:type="dxa"/>
            </w:tcMar>
            <w:vAlign w:val="center"/>
            <w:hideMark/>
          </w:tcPr>
          <w:p w14:paraId="2F842288" w14:textId="77777777" w:rsidR="008E599A" w:rsidRPr="008E599A" w:rsidRDefault="008E599A" w:rsidP="0052296D">
            <w:pPr>
              <w:pStyle w:val="TableRight"/>
            </w:pPr>
            <w:r w:rsidRPr="008E599A">
              <w:t>1994</w:t>
            </w:r>
          </w:p>
        </w:tc>
      </w:tr>
      <w:tr w:rsidR="00285408" w:rsidRPr="008E599A" w14:paraId="4F5E0A46" w14:textId="77777777" w:rsidTr="00D208B0">
        <w:trPr>
          <w:cnfStyle w:val="000000010000" w:firstRow="0" w:lastRow="0" w:firstColumn="0" w:lastColumn="0" w:oddVBand="0" w:evenVBand="0" w:oddHBand="0" w:evenHBand="1" w:firstRowFirstColumn="0" w:firstRowLastColumn="0" w:lastRowFirstColumn="0" w:lastRowLastColumn="0"/>
          <w:trHeight w:val="62"/>
        </w:trPr>
        <w:tc>
          <w:tcPr>
            <w:tcW w:w="735" w:type="dxa"/>
            <w:noWrap/>
            <w:tcMar>
              <w:left w:w="57" w:type="dxa"/>
              <w:right w:w="0" w:type="dxa"/>
            </w:tcMar>
            <w:vAlign w:val="center"/>
            <w:hideMark/>
          </w:tcPr>
          <w:p w14:paraId="1AAA32C4" w14:textId="77777777" w:rsidR="008E599A" w:rsidRPr="008E599A" w:rsidRDefault="008E599A" w:rsidP="00EE08DB">
            <w:pPr>
              <w:pStyle w:val="TableRight"/>
              <w:jc w:val="left"/>
            </w:pPr>
            <w:r w:rsidRPr="008E599A">
              <w:t>2004</w:t>
            </w:r>
          </w:p>
        </w:tc>
        <w:tc>
          <w:tcPr>
            <w:tcW w:w="728" w:type="dxa"/>
            <w:noWrap/>
            <w:tcMar>
              <w:left w:w="0" w:type="dxa"/>
              <w:right w:w="142" w:type="dxa"/>
            </w:tcMar>
            <w:vAlign w:val="center"/>
            <w:hideMark/>
          </w:tcPr>
          <w:p w14:paraId="0E6A4453" w14:textId="77777777" w:rsidR="008E599A" w:rsidRPr="008E599A" w:rsidRDefault="008E599A" w:rsidP="0052296D">
            <w:pPr>
              <w:pStyle w:val="TableRight"/>
            </w:pPr>
            <w:r w:rsidRPr="008E599A">
              <w:t>1493</w:t>
            </w:r>
          </w:p>
        </w:tc>
        <w:tc>
          <w:tcPr>
            <w:tcW w:w="728" w:type="dxa"/>
            <w:noWrap/>
            <w:tcMar>
              <w:left w:w="0" w:type="dxa"/>
              <w:right w:w="142" w:type="dxa"/>
            </w:tcMar>
            <w:vAlign w:val="center"/>
            <w:hideMark/>
          </w:tcPr>
          <w:p w14:paraId="1DCBE3B2" w14:textId="77777777" w:rsidR="008E599A" w:rsidRPr="008E599A" w:rsidRDefault="008E599A" w:rsidP="0052296D">
            <w:pPr>
              <w:pStyle w:val="TableRight"/>
            </w:pPr>
            <w:r w:rsidRPr="008E599A">
              <w:t>522</w:t>
            </w:r>
          </w:p>
        </w:tc>
        <w:tc>
          <w:tcPr>
            <w:tcW w:w="696" w:type="dxa"/>
            <w:noWrap/>
            <w:tcMar>
              <w:left w:w="0" w:type="dxa"/>
              <w:right w:w="170" w:type="dxa"/>
            </w:tcMar>
            <w:vAlign w:val="center"/>
            <w:hideMark/>
          </w:tcPr>
          <w:p w14:paraId="31EAD857" w14:textId="77777777" w:rsidR="008E599A" w:rsidRPr="008E599A" w:rsidRDefault="008E599A" w:rsidP="0052296D">
            <w:pPr>
              <w:pStyle w:val="TableRight"/>
            </w:pPr>
            <w:r w:rsidRPr="008E599A">
              <w:t>50</w:t>
            </w:r>
          </w:p>
        </w:tc>
        <w:tc>
          <w:tcPr>
            <w:tcW w:w="658" w:type="dxa"/>
            <w:noWrap/>
            <w:tcMar>
              <w:left w:w="0" w:type="dxa"/>
              <w:right w:w="142" w:type="dxa"/>
            </w:tcMar>
            <w:vAlign w:val="center"/>
            <w:hideMark/>
          </w:tcPr>
          <w:p w14:paraId="197A4FAF" w14:textId="77777777" w:rsidR="008E599A" w:rsidRPr="008E599A" w:rsidRDefault="008E599A" w:rsidP="0052296D">
            <w:pPr>
              <w:pStyle w:val="TableRight"/>
            </w:pPr>
            <w:r w:rsidRPr="008E599A">
              <w:t>29</w:t>
            </w:r>
          </w:p>
        </w:tc>
        <w:tc>
          <w:tcPr>
            <w:tcW w:w="754" w:type="dxa"/>
            <w:noWrap/>
            <w:tcMar>
              <w:left w:w="0" w:type="dxa"/>
              <w:right w:w="170" w:type="dxa"/>
            </w:tcMar>
            <w:vAlign w:val="center"/>
          </w:tcPr>
          <w:p w14:paraId="044FAA65" w14:textId="565E5EEA" w:rsidR="008E599A" w:rsidRPr="008E599A" w:rsidRDefault="008E599A" w:rsidP="0052296D">
            <w:pPr>
              <w:pStyle w:val="TableRight"/>
              <w:rPr>
                <w:color w:val="C0504D"/>
              </w:rPr>
            </w:pPr>
          </w:p>
        </w:tc>
        <w:tc>
          <w:tcPr>
            <w:tcW w:w="696" w:type="dxa"/>
            <w:noWrap/>
            <w:tcMar>
              <w:left w:w="0" w:type="dxa"/>
              <w:right w:w="170" w:type="dxa"/>
            </w:tcMar>
            <w:vAlign w:val="center"/>
          </w:tcPr>
          <w:p w14:paraId="7F48928B" w14:textId="4E70BF0E" w:rsidR="008E599A" w:rsidRPr="008E599A" w:rsidRDefault="008E599A" w:rsidP="0052296D">
            <w:pPr>
              <w:pStyle w:val="TableRight"/>
              <w:rPr>
                <w:color w:val="C0504D"/>
              </w:rPr>
            </w:pPr>
          </w:p>
        </w:tc>
        <w:tc>
          <w:tcPr>
            <w:tcW w:w="900" w:type="dxa"/>
            <w:noWrap/>
            <w:tcMar>
              <w:left w:w="0" w:type="dxa"/>
              <w:right w:w="284" w:type="dxa"/>
            </w:tcMar>
            <w:vAlign w:val="center"/>
          </w:tcPr>
          <w:p w14:paraId="1E2AE4FF" w14:textId="2A565E6A" w:rsidR="008E599A" w:rsidRPr="008E599A" w:rsidRDefault="008E599A" w:rsidP="0052296D">
            <w:pPr>
              <w:pStyle w:val="TableRight"/>
              <w:rPr>
                <w:color w:val="C0504D"/>
              </w:rPr>
            </w:pPr>
          </w:p>
        </w:tc>
        <w:tc>
          <w:tcPr>
            <w:tcW w:w="610" w:type="dxa"/>
            <w:noWrap/>
            <w:tcMar>
              <w:left w:w="0" w:type="dxa"/>
              <w:right w:w="142" w:type="dxa"/>
            </w:tcMar>
            <w:vAlign w:val="center"/>
            <w:hideMark/>
          </w:tcPr>
          <w:p w14:paraId="6E9FBFE9" w14:textId="77777777" w:rsidR="008E599A" w:rsidRPr="008E599A" w:rsidRDefault="008E599A" w:rsidP="0052296D">
            <w:pPr>
              <w:pStyle w:val="TableRight"/>
            </w:pPr>
            <w:r w:rsidRPr="008E599A">
              <w:t>0.2</w:t>
            </w:r>
          </w:p>
        </w:tc>
        <w:tc>
          <w:tcPr>
            <w:tcW w:w="791" w:type="dxa"/>
            <w:noWrap/>
            <w:tcMar>
              <w:left w:w="0" w:type="dxa"/>
              <w:right w:w="227" w:type="dxa"/>
            </w:tcMar>
            <w:vAlign w:val="center"/>
            <w:hideMark/>
          </w:tcPr>
          <w:p w14:paraId="01922D1B" w14:textId="77777777" w:rsidR="008E599A" w:rsidRPr="008E599A" w:rsidRDefault="008E599A" w:rsidP="0052296D">
            <w:pPr>
              <w:pStyle w:val="TableRight"/>
            </w:pPr>
            <w:r w:rsidRPr="008E599A">
              <w:t>18</w:t>
            </w:r>
          </w:p>
        </w:tc>
        <w:tc>
          <w:tcPr>
            <w:tcW w:w="754" w:type="dxa"/>
            <w:noWrap/>
            <w:tcMar>
              <w:left w:w="0" w:type="dxa"/>
              <w:right w:w="198" w:type="dxa"/>
            </w:tcMar>
            <w:vAlign w:val="center"/>
            <w:hideMark/>
          </w:tcPr>
          <w:p w14:paraId="5FD9282B" w14:textId="77777777" w:rsidR="008E599A" w:rsidRPr="008E599A" w:rsidRDefault="008E599A" w:rsidP="0052296D">
            <w:pPr>
              <w:pStyle w:val="TableRight"/>
            </w:pPr>
            <w:r w:rsidRPr="008E599A">
              <w:t>0.0</w:t>
            </w:r>
          </w:p>
        </w:tc>
        <w:tc>
          <w:tcPr>
            <w:tcW w:w="637" w:type="dxa"/>
            <w:noWrap/>
            <w:tcMar>
              <w:left w:w="0" w:type="dxa"/>
              <w:right w:w="142" w:type="dxa"/>
            </w:tcMar>
            <w:vAlign w:val="center"/>
            <w:hideMark/>
          </w:tcPr>
          <w:p w14:paraId="28E6DEC7" w14:textId="77777777" w:rsidR="008E599A" w:rsidRPr="008E599A" w:rsidRDefault="008E599A" w:rsidP="0052296D">
            <w:pPr>
              <w:pStyle w:val="TableRight"/>
            </w:pPr>
            <w:r w:rsidRPr="008E599A">
              <w:t>0.6</w:t>
            </w:r>
          </w:p>
        </w:tc>
        <w:tc>
          <w:tcPr>
            <w:tcW w:w="1171" w:type="dxa"/>
            <w:noWrap/>
            <w:tcMar>
              <w:left w:w="0" w:type="dxa"/>
              <w:right w:w="454" w:type="dxa"/>
            </w:tcMar>
            <w:vAlign w:val="center"/>
            <w:hideMark/>
          </w:tcPr>
          <w:p w14:paraId="3BFD3F7A" w14:textId="77777777" w:rsidR="008E599A" w:rsidRPr="008E599A" w:rsidRDefault="008E599A" w:rsidP="0052296D">
            <w:pPr>
              <w:pStyle w:val="TableRight"/>
            </w:pPr>
            <w:r w:rsidRPr="008E599A">
              <w:t>0.4</w:t>
            </w:r>
          </w:p>
        </w:tc>
        <w:tc>
          <w:tcPr>
            <w:tcW w:w="756" w:type="dxa"/>
            <w:noWrap/>
            <w:tcMar>
              <w:left w:w="0" w:type="dxa"/>
              <w:right w:w="170" w:type="dxa"/>
            </w:tcMar>
            <w:vAlign w:val="center"/>
            <w:hideMark/>
          </w:tcPr>
          <w:p w14:paraId="7D78F439" w14:textId="77777777" w:rsidR="008E599A" w:rsidRPr="008E599A" w:rsidRDefault="008E599A" w:rsidP="0052296D">
            <w:pPr>
              <w:pStyle w:val="TableRight"/>
            </w:pPr>
            <w:r w:rsidRPr="008E599A">
              <w:t>2113</w:t>
            </w:r>
          </w:p>
        </w:tc>
        <w:tc>
          <w:tcPr>
            <w:tcW w:w="715" w:type="dxa"/>
            <w:noWrap/>
            <w:tcMar>
              <w:left w:w="0" w:type="dxa"/>
              <w:right w:w="170" w:type="dxa"/>
            </w:tcMar>
            <w:vAlign w:val="center"/>
            <w:hideMark/>
          </w:tcPr>
          <w:p w14:paraId="243E24CC" w14:textId="77777777" w:rsidR="008E599A" w:rsidRPr="008E599A" w:rsidRDefault="008E599A" w:rsidP="0052296D">
            <w:pPr>
              <w:pStyle w:val="TableRight"/>
            </w:pPr>
            <w:r w:rsidRPr="008E599A">
              <w:t>191</w:t>
            </w:r>
          </w:p>
        </w:tc>
        <w:tc>
          <w:tcPr>
            <w:tcW w:w="604" w:type="dxa"/>
            <w:noWrap/>
            <w:tcMar>
              <w:left w:w="0" w:type="dxa"/>
              <w:right w:w="170" w:type="dxa"/>
            </w:tcMar>
            <w:vAlign w:val="center"/>
            <w:hideMark/>
          </w:tcPr>
          <w:p w14:paraId="7F1663C6" w14:textId="77777777" w:rsidR="008E599A" w:rsidRPr="008E599A" w:rsidRDefault="008E599A" w:rsidP="0052296D">
            <w:pPr>
              <w:pStyle w:val="TableRight"/>
            </w:pPr>
            <w:r w:rsidRPr="008E599A">
              <w:t>25</w:t>
            </w:r>
          </w:p>
        </w:tc>
        <w:tc>
          <w:tcPr>
            <w:tcW w:w="664" w:type="dxa"/>
            <w:noWrap/>
            <w:tcMar>
              <w:left w:w="0" w:type="dxa"/>
              <w:right w:w="170" w:type="dxa"/>
            </w:tcMar>
            <w:vAlign w:val="center"/>
            <w:hideMark/>
          </w:tcPr>
          <w:p w14:paraId="18FE8F94" w14:textId="77777777" w:rsidR="008E599A" w:rsidRPr="008E599A" w:rsidRDefault="008E599A" w:rsidP="0052296D">
            <w:pPr>
              <w:pStyle w:val="TableRight"/>
            </w:pPr>
            <w:r w:rsidRPr="008E599A">
              <w:t>216</w:t>
            </w:r>
          </w:p>
        </w:tc>
        <w:tc>
          <w:tcPr>
            <w:tcW w:w="735" w:type="dxa"/>
            <w:noWrap/>
            <w:tcMar>
              <w:left w:w="0" w:type="dxa"/>
              <w:right w:w="170" w:type="dxa"/>
            </w:tcMar>
            <w:vAlign w:val="center"/>
            <w:hideMark/>
          </w:tcPr>
          <w:p w14:paraId="78D6E2ED" w14:textId="01B33CD5" w:rsidR="008E599A" w:rsidRPr="008E599A" w:rsidRDefault="008E599A" w:rsidP="0052296D">
            <w:pPr>
              <w:pStyle w:val="TableRight"/>
            </w:pPr>
            <w:r w:rsidRPr="008E599A">
              <w:t>10</w:t>
            </w:r>
          </w:p>
        </w:tc>
        <w:tc>
          <w:tcPr>
            <w:tcW w:w="1240" w:type="dxa"/>
            <w:noWrap/>
            <w:tcMar>
              <w:left w:w="0" w:type="dxa"/>
              <w:right w:w="397" w:type="dxa"/>
            </w:tcMar>
            <w:vAlign w:val="center"/>
            <w:hideMark/>
          </w:tcPr>
          <w:p w14:paraId="66CC86D8" w14:textId="77777777" w:rsidR="008E599A" w:rsidRPr="008E599A" w:rsidRDefault="008E599A" w:rsidP="0052296D">
            <w:pPr>
              <w:pStyle w:val="TableRight"/>
            </w:pPr>
            <w:r w:rsidRPr="008E599A">
              <w:t>2339</w:t>
            </w:r>
          </w:p>
        </w:tc>
      </w:tr>
      <w:tr w:rsidR="009F411E" w:rsidRPr="008E599A" w14:paraId="3158394E" w14:textId="77777777" w:rsidTr="00D208B0">
        <w:trPr>
          <w:trHeight w:val="108"/>
        </w:trPr>
        <w:tc>
          <w:tcPr>
            <w:tcW w:w="735" w:type="dxa"/>
            <w:noWrap/>
            <w:tcMar>
              <w:left w:w="57" w:type="dxa"/>
              <w:right w:w="0" w:type="dxa"/>
            </w:tcMar>
            <w:vAlign w:val="center"/>
            <w:hideMark/>
          </w:tcPr>
          <w:p w14:paraId="65BCF84B" w14:textId="77777777" w:rsidR="008E599A" w:rsidRPr="008E599A" w:rsidRDefault="008E599A" w:rsidP="00EE08DB">
            <w:pPr>
              <w:pStyle w:val="TableRight"/>
              <w:jc w:val="left"/>
            </w:pPr>
            <w:r w:rsidRPr="008E599A">
              <w:t>2005</w:t>
            </w:r>
          </w:p>
        </w:tc>
        <w:tc>
          <w:tcPr>
            <w:tcW w:w="728" w:type="dxa"/>
            <w:noWrap/>
            <w:tcMar>
              <w:left w:w="0" w:type="dxa"/>
              <w:right w:w="142" w:type="dxa"/>
            </w:tcMar>
            <w:vAlign w:val="center"/>
            <w:hideMark/>
          </w:tcPr>
          <w:p w14:paraId="1D8E3F6C" w14:textId="77777777" w:rsidR="008E599A" w:rsidRPr="008E599A" w:rsidRDefault="008E599A" w:rsidP="0052296D">
            <w:pPr>
              <w:pStyle w:val="TableRight"/>
            </w:pPr>
            <w:r w:rsidRPr="008E599A">
              <w:t>1365</w:t>
            </w:r>
          </w:p>
        </w:tc>
        <w:tc>
          <w:tcPr>
            <w:tcW w:w="728" w:type="dxa"/>
            <w:noWrap/>
            <w:tcMar>
              <w:left w:w="0" w:type="dxa"/>
              <w:right w:w="142" w:type="dxa"/>
            </w:tcMar>
            <w:vAlign w:val="center"/>
            <w:hideMark/>
          </w:tcPr>
          <w:p w14:paraId="7523D478" w14:textId="77777777" w:rsidR="008E599A" w:rsidRPr="008E599A" w:rsidRDefault="008E599A" w:rsidP="0052296D">
            <w:pPr>
              <w:pStyle w:val="TableRight"/>
            </w:pPr>
            <w:r w:rsidRPr="008E599A">
              <w:t>332</w:t>
            </w:r>
          </w:p>
        </w:tc>
        <w:tc>
          <w:tcPr>
            <w:tcW w:w="696" w:type="dxa"/>
            <w:noWrap/>
            <w:tcMar>
              <w:left w:w="0" w:type="dxa"/>
              <w:right w:w="170" w:type="dxa"/>
            </w:tcMar>
            <w:vAlign w:val="center"/>
            <w:hideMark/>
          </w:tcPr>
          <w:p w14:paraId="7A9AEF4F" w14:textId="77777777" w:rsidR="008E599A" w:rsidRPr="008E599A" w:rsidRDefault="008E599A" w:rsidP="0052296D">
            <w:pPr>
              <w:pStyle w:val="TableRight"/>
            </w:pPr>
            <w:r w:rsidRPr="008E599A">
              <w:t>356</w:t>
            </w:r>
          </w:p>
        </w:tc>
        <w:tc>
          <w:tcPr>
            <w:tcW w:w="658" w:type="dxa"/>
            <w:noWrap/>
            <w:tcMar>
              <w:left w:w="0" w:type="dxa"/>
              <w:right w:w="142" w:type="dxa"/>
            </w:tcMar>
            <w:vAlign w:val="center"/>
            <w:hideMark/>
          </w:tcPr>
          <w:p w14:paraId="24DBA34F" w14:textId="77777777" w:rsidR="008E599A" w:rsidRPr="008E599A" w:rsidRDefault="008E599A" w:rsidP="0052296D">
            <w:pPr>
              <w:pStyle w:val="TableRight"/>
            </w:pPr>
            <w:r w:rsidRPr="008E599A">
              <w:t>28</w:t>
            </w:r>
          </w:p>
        </w:tc>
        <w:tc>
          <w:tcPr>
            <w:tcW w:w="754" w:type="dxa"/>
            <w:noWrap/>
            <w:tcMar>
              <w:left w:w="0" w:type="dxa"/>
              <w:right w:w="170" w:type="dxa"/>
            </w:tcMar>
            <w:vAlign w:val="center"/>
            <w:hideMark/>
          </w:tcPr>
          <w:p w14:paraId="1914E00C" w14:textId="77777777" w:rsidR="008E599A" w:rsidRPr="008E599A" w:rsidRDefault="008E599A" w:rsidP="0052296D">
            <w:pPr>
              <w:pStyle w:val="TableRight"/>
            </w:pPr>
            <w:r w:rsidRPr="008E599A">
              <w:t>31</w:t>
            </w:r>
          </w:p>
        </w:tc>
        <w:tc>
          <w:tcPr>
            <w:tcW w:w="696" w:type="dxa"/>
            <w:noWrap/>
            <w:tcMar>
              <w:left w:w="0" w:type="dxa"/>
              <w:right w:w="170" w:type="dxa"/>
            </w:tcMar>
            <w:vAlign w:val="center"/>
            <w:hideMark/>
          </w:tcPr>
          <w:p w14:paraId="50E3F7BD" w14:textId="77777777" w:rsidR="008E599A" w:rsidRPr="008E599A" w:rsidRDefault="008E599A" w:rsidP="0052296D">
            <w:pPr>
              <w:pStyle w:val="TableRight"/>
            </w:pPr>
            <w:r w:rsidRPr="008E599A">
              <w:t>26</w:t>
            </w:r>
          </w:p>
        </w:tc>
        <w:tc>
          <w:tcPr>
            <w:tcW w:w="900" w:type="dxa"/>
            <w:noWrap/>
            <w:tcMar>
              <w:left w:w="0" w:type="dxa"/>
              <w:right w:w="284" w:type="dxa"/>
            </w:tcMar>
            <w:vAlign w:val="center"/>
            <w:hideMark/>
          </w:tcPr>
          <w:p w14:paraId="54A3DD28" w14:textId="77777777" w:rsidR="008E599A" w:rsidRPr="008E599A" w:rsidRDefault="008E599A" w:rsidP="0052296D">
            <w:pPr>
              <w:pStyle w:val="TableRight"/>
            </w:pPr>
            <w:r w:rsidRPr="008E599A">
              <w:t>8</w:t>
            </w:r>
          </w:p>
        </w:tc>
        <w:tc>
          <w:tcPr>
            <w:tcW w:w="610" w:type="dxa"/>
            <w:noWrap/>
            <w:tcMar>
              <w:left w:w="0" w:type="dxa"/>
              <w:right w:w="142" w:type="dxa"/>
            </w:tcMar>
            <w:vAlign w:val="center"/>
          </w:tcPr>
          <w:p w14:paraId="2D683D05" w14:textId="7D6C273F" w:rsidR="008E599A" w:rsidRPr="008E599A" w:rsidRDefault="008E599A" w:rsidP="0052296D">
            <w:pPr>
              <w:pStyle w:val="TableRight"/>
              <w:rPr>
                <w:color w:val="C0504D"/>
              </w:rPr>
            </w:pPr>
          </w:p>
        </w:tc>
        <w:tc>
          <w:tcPr>
            <w:tcW w:w="791" w:type="dxa"/>
            <w:noWrap/>
            <w:tcMar>
              <w:left w:w="0" w:type="dxa"/>
              <w:right w:w="227" w:type="dxa"/>
            </w:tcMar>
            <w:vAlign w:val="center"/>
            <w:hideMark/>
          </w:tcPr>
          <w:p w14:paraId="12F9BB77" w14:textId="77777777" w:rsidR="008E599A" w:rsidRPr="008E599A" w:rsidRDefault="008E599A" w:rsidP="0052296D">
            <w:pPr>
              <w:pStyle w:val="TableRight"/>
            </w:pPr>
            <w:r w:rsidRPr="008E599A">
              <w:t>14</w:t>
            </w:r>
          </w:p>
        </w:tc>
        <w:tc>
          <w:tcPr>
            <w:tcW w:w="754" w:type="dxa"/>
            <w:noWrap/>
            <w:tcMar>
              <w:left w:w="0" w:type="dxa"/>
              <w:right w:w="198" w:type="dxa"/>
            </w:tcMar>
            <w:vAlign w:val="center"/>
            <w:hideMark/>
          </w:tcPr>
          <w:p w14:paraId="1199851F" w14:textId="77777777" w:rsidR="008E599A" w:rsidRPr="008E599A" w:rsidRDefault="008E599A" w:rsidP="0052296D">
            <w:pPr>
              <w:pStyle w:val="TableRight"/>
            </w:pPr>
            <w:r w:rsidRPr="008E599A">
              <w:t>20</w:t>
            </w:r>
          </w:p>
        </w:tc>
        <w:tc>
          <w:tcPr>
            <w:tcW w:w="637" w:type="dxa"/>
            <w:noWrap/>
            <w:tcMar>
              <w:left w:w="0" w:type="dxa"/>
              <w:right w:w="142" w:type="dxa"/>
            </w:tcMar>
            <w:vAlign w:val="center"/>
            <w:hideMark/>
          </w:tcPr>
          <w:p w14:paraId="4994B547" w14:textId="77777777" w:rsidR="008E599A" w:rsidRPr="008E599A" w:rsidRDefault="008E599A" w:rsidP="0052296D">
            <w:pPr>
              <w:pStyle w:val="TableRight"/>
            </w:pPr>
            <w:r w:rsidRPr="008E599A">
              <w:t>0.6</w:t>
            </w:r>
          </w:p>
        </w:tc>
        <w:tc>
          <w:tcPr>
            <w:tcW w:w="1171" w:type="dxa"/>
            <w:noWrap/>
            <w:tcMar>
              <w:left w:w="0" w:type="dxa"/>
              <w:right w:w="454" w:type="dxa"/>
            </w:tcMar>
            <w:vAlign w:val="center"/>
          </w:tcPr>
          <w:p w14:paraId="68FB356A" w14:textId="3342A9A3" w:rsidR="008E599A" w:rsidRPr="008E599A" w:rsidRDefault="008E599A" w:rsidP="0052296D">
            <w:pPr>
              <w:pStyle w:val="TableRight"/>
              <w:rPr>
                <w:color w:val="C0504D"/>
              </w:rPr>
            </w:pPr>
          </w:p>
        </w:tc>
        <w:tc>
          <w:tcPr>
            <w:tcW w:w="756" w:type="dxa"/>
            <w:noWrap/>
            <w:tcMar>
              <w:left w:w="0" w:type="dxa"/>
              <w:right w:w="170" w:type="dxa"/>
            </w:tcMar>
            <w:vAlign w:val="center"/>
            <w:hideMark/>
          </w:tcPr>
          <w:p w14:paraId="083D0E6F" w14:textId="77777777" w:rsidR="008E599A" w:rsidRPr="008E599A" w:rsidRDefault="008E599A" w:rsidP="0052296D">
            <w:pPr>
              <w:pStyle w:val="TableRight"/>
            </w:pPr>
            <w:r w:rsidRPr="008E599A">
              <w:t>2180</w:t>
            </w:r>
          </w:p>
        </w:tc>
        <w:tc>
          <w:tcPr>
            <w:tcW w:w="715" w:type="dxa"/>
            <w:noWrap/>
            <w:tcMar>
              <w:left w:w="0" w:type="dxa"/>
              <w:right w:w="170" w:type="dxa"/>
            </w:tcMar>
            <w:vAlign w:val="center"/>
            <w:hideMark/>
          </w:tcPr>
          <w:p w14:paraId="295F7385" w14:textId="77777777" w:rsidR="008E599A" w:rsidRPr="008E599A" w:rsidRDefault="008E599A" w:rsidP="0052296D">
            <w:pPr>
              <w:pStyle w:val="TableRight"/>
            </w:pPr>
            <w:r w:rsidRPr="008E599A">
              <w:t>200</w:t>
            </w:r>
          </w:p>
        </w:tc>
        <w:tc>
          <w:tcPr>
            <w:tcW w:w="604" w:type="dxa"/>
            <w:noWrap/>
            <w:tcMar>
              <w:left w:w="0" w:type="dxa"/>
              <w:right w:w="170" w:type="dxa"/>
            </w:tcMar>
            <w:vAlign w:val="center"/>
            <w:hideMark/>
          </w:tcPr>
          <w:p w14:paraId="4DDF7BD3" w14:textId="77777777" w:rsidR="008E599A" w:rsidRPr="008E599A" w:rsidRDefault="008E599A" w:rsidP="0052296D">
            <w:pPr>
              <w:pStyle w:val="TableRight"/>
            </w:pPr>
            <w:r w:rsidRPr="008E599A">
              <w:t>26</w:t>
            </w:r>
          </w:p>
        </w:tc>
        <w:tc>
          <w:tcPr>
            <w:tcW w:w="664" w:type="dxa"/>
            <w:noWrap/>
            <w:tcMar>
              <w:left w:w="0" w:type="dxa"/>
              <w:right w:w="170" w:type="dxa"/>
            </w:tcMar>
            <w:vAlign w:val="center"/>
            <w:hideMark/>
          </w:tcPr>
          <w:p w14:paraId="119E2493" w14:textId="77777777" w:rsidR="008E599A" w:rsidRPr="008E599A" w:rsidRDefault="008E599A" w:rsidP="0052296D">
            <w:pPr>
              <w:pStyle w:val="TableRight"/>
            </w:pPr>
            <w:r w:rsidRPr="008E599A">
              <w:t>226</w:t>
            </w:r>
          </w:p>
        </w:tc>
        <w:tc>
          <w:tcPr>
            <w:tcW w:w="735" w:type="dxa"/>
            <w:noWrap/>
            <w:tcMar>
              <w:left w:w="0" w:type="dxa"/>
              <w:right w:w="170" w:type="dxa"/>
            </w:tcMar>
            <w:vAlign w:val="center"/>
            <w:hideMark/>
          </w:tcPr>
          <w:p w14:paraId="7AEDC37C" w14:textId="77777777" w:rsidR="008E599A" w:rsidRPr="008E599A" w:rsidRDefault="008E599A" w:rsidP="0052296D">
            <w:pPr>
              <w:pStyle w:val="TableRight"/>
            </w:pPr>
            <w:r w:rsidRPr="008E599A">
              <w:t>8.6</w:t>
            </w:r>
          </w:p>
        </w:tc>
        <w:tc>
          <w:tcPr>
            <w:tcW w:w="1240" w:type="dxa"/>
            <w:noWrap/>
            <w:tcMar>
              <w:left w:w="0" w:type="dxa"/>
              <w:right w:w="397" w:type="dxa"/>
            </w:tcMar>
            <w:vAlign w:val="center"/>
            <w:hideMark/>
          </w:tcPr>
          <w:p w14:paraId="0E717312" w14:textId="77777777" w:rsidR="008E599A" w:rsidRPr="008E599A" w:rsidRDefault="008E599A" w:rsidP="0052296D">
            <w:pPr>
              <w:pStyle w:val="TableRight"/>
            </w:pPr>
            <w:r w:rsidRPr="008E599A">
              <w:t>2414</w:t>
            </w:r>
          </w:p>
        </w:tc>
      </w:tr>
      <w:tr w:rsidR="00285408" w:rsidRPr="008E599A" w14:paraId="7011EFFD" w14:textId="77777777" w:rsidTr="00D208B0">
        <w:trPr>
          <w:cnfStyle w:val="000000010000" w:firstRow="0" w:lastRow="0" w:firstColumn="0" w:lastColumn="0" w:oddVBand="0" w:evenVBand="0" w:oddHBand="0" w:evenHBand="1" w:firstRowFirstColumn="0" w:firstRowLastColumn="0" w:lastRowFirstColumn="0" w:lastRowLastColumn="0"/>
          <w:trHeight w:val="140"/>
        </w:trPr>
        <w:tc>
          <w:tcPr>
            <w:tcW w:w="735" w:type="dxa"/>
            <w:noWrap/>
            <w:tcMar>
              <w:left w:w="57" w:type="dxa"/>
              <w:right w:w="0" w:type="dxa"/>
            </w:tcMar>
            <w:vAlign w:val="center"/>
            <w:hideMark/>
          </w:tcPr>
          <w:p w14:paraId="209B2EEB" w14:textId="77777777" w:rsidR="008E599A" w:rsidRPr="008E599A" w:rsidRDefault="008E599A" w:rsidP="00EE08DB">
            <w:pPr>
              <w:pStyle w:val="TableRight"/>
              <w:jc w:val="left"/>
            </w:pPr>
            <w:r w:rsidRPr="008E599A">
              <w:t>2006</w:t>
            </w:r>
          </w:p>
        </w:tc>
        <w:tc>
          <w:tcPr>
            <w:tcW w:w="728" w:type="dxa"/>
            <w:noWrap/>
            <w:tcMar>
              <w:left w:w="0" w:type="dxa"/>
              <w:right w:w="142" w:type="dxa"/>
            </w:tcMar>
            <w:vAlign w:val="center"/>
            <w:hideMark/>
          </w:tcPr>
          <w:p w14:paraId="7C63AF14" w14:textId="77777777" w:rsidR="008E599A" w:rsidRPr="008E599A" w:rsidRDefault="008E599A" w:rsidP="0052296D">
            <w:pPr>
              <w:pStyle w:val="TableRight"/>
            </w:pPr>
            <w:r w:rsidRPr="008E599A">
              <w:t>1476</w:t>
            </w:r>
          </w:p>
        </w:tc>
        <w:tc>
          <w:tcPr>
            <w:tcW w:w="728" w:type="dxa"/>
            <w:noWrap/>
            <w:tcMar>
              <w:left w:w="0" w:type="dxa"/>
              <w:right w:w="142" w:type="dxa"/>
            </w:tcMar>
            <w:vAlign w:val="center"/>
            <w:hideMark/>
          </w:tcPr>
          <w:p w14:paraId="17409DEF" w14:textId="77777777" w:rsidR="008E599A" w:rsidRPr="008E599A" w:rsidRDefault="008E599A" w:rsidP="0052296D">
            <w:pPr>
              <w:pStyle w:val="TableRight"/>
            </w:pPr>
            <w:r w:rsidRPr="008E599A">
              <w:t>345</w:t>
            </w:r>
          </w:p>
        </w:tc>
        <w:tc>
          <w:tcPr>
            <w:tcW w:w="696" w:type="dxa"/>
            <w:noWrap/>
            <w:tcMar>
              <w:left w:w="0" w:type="dxa"/>
              <w:right w:w="170" w:type="dxa"/>
            </w:tcMar>
            <w:vAlign w:val="center"/>
            <w:hideMark/>
          </w:tcPr>
          <w:p w14:paraId="24F7A37B" w14:textId="77777777" w:rsidR="008E599A" w:rsidRPr="008E599A" w:rsidRDefault="008E599A" w:rsidP="0052296D">
            <w:pPr>
              <w:pStyle w:val="TableRight"/>
            </w:pPr>
            <w:r w:rsidRPr="008E599A">
              <w:t>370</w:t>
            </w:r>
          </w:p>
        </w:tc>
        <w:tc>
          <w:tcPr>
            <w:tcW w:w="658" w:type="dxa"/>
            <w:noWrap/>
            <w:tcMar>
              <w:left w:w="0" w:type="dxa"/>
              <w:right w:w="142" w:type="dxa"/>
            </w:tcMar>
            <w:vAlign w:val="center"/>
            <w:hideMark/>
          </w:tcPr>
          <w:p w14:paraId="4B476E5D" w14:textId="77777777" w:rsidR="008E599A" w:rsidRPr="008E599A" w:rsidRDefault="008E599A" w:rsidP="0052296D">
            <w:pPr>
              <w:pStyle w:val="TableRight"/>
            </w:pPr>
            <w:r w:rsidRPr="008E599A">
              <w:t>50</w:t>
            </w:r>
          </w:p>
        </w:tc>
        <w:tc>
          <w:tcPr>
            <w:tcW w:w="754" w:type="dxa"/>
            <w:noWrap/>
            <w:tcMar>
              <w:left w:w="0" w:type="dxa"/>
              <w:right w:w="170" w:type="dxa"/>
            </w:tcMar>
            <w:vAlign w:val="center"/>
            <w:hideMark/>
          </w:tcPr>
          <w:p w14:paraId="0E61C6F8" w14:textId="77777777" w:rsidR="008E599A" w:rsidRPr="008E599A" w:rsidRDefault="008E599A" w:rsidP="0052296D">
            <w:pPr>
              <w:pStyle w:val="TableRight"/>
            </w:pPr>
            <w:r w:rsidRPr="008E599A">
              <w:t>35</w:t>
            </w:r>
          </w:p>
        </w:tc>
        <w:tc>
          <w:tcPr>
            <w:tcW w:w="696" w:type="dxa"/>
            <w:noWrap/>
            <w:tcMar>
              <w:left w:w="0" w:type="dxa"/>
              <w:right w:w="170" w:type="dxa"/>
            </w:tcMar>
            <w:vAlign w:val="center"/>
            <w:hideMark/>
          </w:tcPr>
          <w:p w14:paraId="581AE21F" w14:textId="77777777" w:rsidR="008E599A" w:rsidRPr="008E599A" w:rsidRDefault="008E599A" w:rsidP="0052296D">
            <w:pPr>
              <w:pStyle w:val="TableRight"/>
            </w:pPr>
            <w:r w:rsidRPr="008E599A">
              <w:t>32</w:t>
            </w:r>
          </w:p>
        </w:tc>
        <w:tc>
          <w:tcPr>
            <w:tcW w:w="900" w:type="dxa"/>
            <w:noWrap/>
            <w:tcMar>
              <w:left w:w="0" w:type="dxa"/>
              <w:right w:w="284" w:type="dxa"/>
            </w:tcMar>
            <w:vAlign w:val="center"/>
            <w:hideMark/>
          </w:tcPr>
          <w:p w14:paraId="1A61AAC9" w14:textId="77777777" w:rsidR="008E599A" w:rsidRPr="008E599A" w:rsidRDefault="008E599A" w:rsidP="0052296D">
            <w:pPr>
              <w:pStyle w:val="TableRight"/>
            </w:pPr>
            <w:r w:rsidRPr="008E599A">
              <w:t>25</w:t>
            </w:r>
          </w:p>
        </w:tc>
        <w:tc>
          <w:tcPr>
            <w:tcW w:w="610" w:type="dxa"/>
            <w:noWrap/>
            <w:tcMar>
              <w:left w:w="0" w:type="dxa"/>
              <w:right w:w="142" w:type="dxa"/>
            </w:tcMar>
            <w:vAlign w:val="center"/>
          </w:tcPr>
          <w:p w14:paraId="2FE1AD99" w14:textId="392A9FD6" w:rsidR="008E599A" w:rsidRPr="008E599A" w:rsidRDefault="008E599A" w:rsidP="0052296D">
            <w:pPr>
              <w:pStyle w:val="TableRight"/>
              <w:rPr>
                <w:color w:val="C0504D"/>
              </w:rPr>
            </w:pPr>
          </w:p>
        </w:tc>
        <w:tc>
          <w:tcPr>
            <w:tcW w:w="791" w:type="dxa"/>
            <w:noWrap/>
            <w:tcMar>
              <w:left w:w="0" w:type="dxa"/>
              <w:right w:w="227" w:type="dxa"/>
            </w:tcMar>
            <w:vAlign w:val="center"/>
            <w:hideMark/>
          </w:tcPr>
          <w:p w14:paraId="7FCD927B" w14:textId="77777777" w:rsidR="008E599A" w:rsidRPr="008E599A" w:rsidRDefault="008E599A" w:rsidP="0052296D">
            <w:pPr>
              <w:pStyle w:val="TableRight"/>
            </w:pPr>
            <w:r w:rsidRPr="008E599A">
              <w:t>13</w:t>
            </w:r>
          </w:p>
        </w:tc>
        <w:tc>
          <w:tcPr>
            <w:tcW w:w="754" w:type="dxa"/>
            <w:noWrap/>
            <w:tcMar>
              <w:left w:w="0" w:type="dxa"/>
              <w:right w:w="198" w:type="dxa"/>
            </w:tcMar>
            <w:vAlign w:val="center"/>
            <w:hideMark/>
          </w:tcPr>
          <w:p w14:paraId="0C7978F7" w14:textId="77777777" w:rsidR="008E599A" w:rsidRPr="008E599A" w:rsidRDefault="008E599A" w:rsidP="0052296D">
            <w:pPr>
              <w:pStyle w:val="TableRight"/>
            </w:pPr>
            <w:r w:rsidRPr="008E599A">
              <w:t>5.7</w:t>
            </w:r>
          </w:p>
        </w:tc>
        <w:tc>
          <w:tcPr>
            <w:tcW w:w="637" w:type="dxa"/>
            <w:noWrap/>
            <w:tcMar>
              <w:left w:w="0" w:type="dxa"/>
              <w:right w:w="142" w:type="dxa"/>
            </w:tcMar>
            <w:vAlign w:val="center"/>
            <w:hideMark/>
          </w:tcPr>
          <w:p w14:paraId="2B224E02" w14:textId="77777777" w:rsidR="008E599A" w:rsidRPr="008E599A" w:rsidRDefault="008E599A" w:rsidP="0052296D">
            <w:pPr>
              <w:pStyle w:val="TableRight"/>
            </w:pPr>
            <w:r w:rsidRPr="008E599A">
              <w:t>0.7</w:t>
            </w:r>
          </w:p>
        </w:tc>
        <w:tc>
          <w:tcPr>
            <w:tcW w:w="1171" w:type="dxa"/>
            <w:noWrap/>
            <w:tcMar>
              <w:left w:w="0" w:type="dxa"/>
              <w:right w:w="454" w:type="dxa"/>
            </w:tcMar>
            <w:vAlign w:val="center"/>
          </w:tcPr>
          <w:p w14:paraId="5E1777FE" w14:textId="1F72A457" w:rsidR="008E599A" w:rsidRPr="008E599A" w:rsidRDefault="008E599A" w:rsidP="0052296D">
            <w:pPr>
              <w:pStyle w:val="TableRight"/>
              <w:rPr>
                <w:color w:val="C0504D"/>
              </w:rPr>
            </w:pPr>
          </w:p>
        </w:tc>
        <w:tc>
          <w:tcPr>
            <w:tcW w:w="756" w:type="dxa"/>
            <w:noWrap/>
            <w:tcMar>
              <w:left w:w="0" w:type="dxa"/>
              <w:right w:w="170" w:type="dxa"/>
            </w:tcMar>
            <w:vAlign w:val="center"/>
            <w:hideMark/>
          </w:tcPr>
          <w:p w14:paraId="4563403D" w14:textId="77777777" w:rsidR="008E599A" w:rsidRPr="008E599A" w:rsidRDefault="008E599A" w:rsidP="0052296D">
            <w:pPr>
              <w:pStyle w:val="TableRight"/>
            </w:pPr>
            <w:r w:rsidRPr="008E599A">
              <w:t>2353</w:t>
            </w:r>
          </w:p>
        </w:tc>
        <w:tc>
          <w:tcPr>
            <w:tcW w:w="715" w:type="dxa"/>
            <w:noWrap/>
            <w:tcMar>
              <w:left w:w="0" w:type="dxa"/>
              <w:right w:w="170" w:type="dxa"/>
            </w:tcMar>
            <w:vAlign w:val="center"/>
            <w:hideMark/>
          </w:tcPr>
          <w:p w14:paraId="0BA42C65" w14:textId="77777777" w:rsidR="008E599A" w:rsidRPr="008E599A" w:rsidRDefault="008E599A" w:rsidP="0052296D">
            <w:pPr>
              <w:pStyle w:val="TableRight"/>
            </w:pPr>
            <w:r w:rsidRPr="008E599A">
              <w:t>77</w:t>
            </w:r>
          </w:p>
        </w:tc>
        <w:tc>
          <w:tcPr>
            <w:tcW w:w="604" w:type="dxa"/>
            <w:noWrap/>
            <w:tcMar>
              <w:left w:w="0" w:type="dxa"/>
              <w:right w:w="170" w:type="dxa"/>
            </w:tcMar>
            <w:vAlign w:val="center"/>
            <w:hideMark/>
          </w:tcPr>
          <w:p w14:paraId="3447D611" w14:textId="77777777" w:rsidR="008E599A" w:rsidRPr="008E599A" w:rsidRDefault="008E599A" w:rsidP="0052296D">
            <w:pPr>
              <w:pStyle w:val="TableRight"/>
            </w:pPr>
            <w:r w:rsidRPr="008E599A">
              <w:t>10</w:t>
            </w:r>
          </w:p>
        </w:tc>
        <w:tc>
          <w:tcPr>
            <w:tcW w:w="664" w:type="dxa"/>
            <w:noWrap/>
            <w:tcMar>
              <w:left w:w="0" w:type="dxa"/>
              <w:right w:w="170" w:type="dxa"/>
            </w:tcMar>
            <w:vAlign w:val="center"/>
            <w:hideMark/>
          </w:tcPr>
          <w:p w14:paraId="42EC0691" w14:textId="77777777" w:rsidR="008E599A" w:rsidRPr="008E599A" w:rsidRDefault="008E599A" w:rsidP="0052296D">
            <w:pPr>
              <w:pStyle w:val="TableRight"/>
            </w:pPr>
            <w:r w:rsidRPr="008E599A">
              <w:t>87</w:t>
            </w:r>
          </w:p>
        </w:tc>
        <w:tc>
          <w:tcPr>
            <w:tcW w:w="735" w:type="dxa"/>
            <w:noWrap/>
            <w:tcMar>
              <w:left w:w="0" w:type="dxa"/>
              <w:right w:w="170" w:type="dxa"/>
            </w:tcMar>
            <w:vAlign w:val="center"/>
            <w:hideMark/>
          </w:tcPr>
          <w:p w14:paraId="73C4D1F2" w14:textId="77777777" w:rsidR="008E599A" w:rsidRPr="008E599A" w:rsidRDefault="008E599A" w:rsidP="0052296D">
            <w:pPr>
              <w:pStyle w:val="TableRight"/>
            </w:pPr>
            <w:r w:rsidRPr="008E599A">
              <w:t>8.2</w:t>
            </w:r>
          </w:p>
        </w:tc>
        <w:tc>
          <w:tcPr>
            <w:tcW w:w="1240" w:type="dxa"/>
            <w:noWrap/>
            <w:tcMar>
              <w:left w:w="0" w:type="dxa"/>
              <w:right w:w="397" w:type="dxa"/>
            </w:tcMar>
            <w:vAlign w:val="center"/>
            <w:hideMark/>
          </w:tcPr>
          <w:p w14:paraId="60B738FB" w14:textId="77777777" w:rsidR="008E599A" w:rsidRPr="008E599A" w:rsidRDefault="008E599A" w:rsidP="0052296D">
            <w:pPr>
              <w:pStyle w:val="TableRight"/>
            </w:pPr>
            <w:r w:rsidRPr="008E599A">
              <w:t>2447</w:t>
            </w:r>
          </w:p>
        </w:tc>
      </w:tr>
      <w:tr w:rsidR="009F411E" w:rsidRPr="008E599A" w14:paraId="69BC5FFF" w14:textId="77777777" w:rsidTr="00D208B0">
        <w:trPr>
          <w:trHeight w:val="62"/>
        </w:trPr>
        <w:tc>
          <w:tcPr>
            <w:tcW w:w="735" w:type="dxa"/>
            <w:noWrap/>
            <w:tcMar>
              <w:left w:w="57" w:type="dxa"/>
              <w:right w:w="0" w:type="dxa"/>
            </w:tcMar>
            <w:vAlign w:val="center"/>
            <w:hideMark/>
          </w:tcPr>
          <w:p w14:paraId="7B30B1F2" w14:textId="77777777" w:rsidR="008E599A" w:rsidRPr="008E599A" w:rsidRDefault="008E599A" w:rsidP="00EE08DB">
            <w:pPr>
              <w:pStyle w:val="TableRight"/>
              <w:jc w:val="left"/>
            </w:pPr>
            <w:r w:rsidRPr="008E599A">
              <w:t>2007</w:t>
            </w:r>
          </w:p>
        </w:tc>
        <w:tc>
          <w:tcPr>
            <w:tcW w:w="728" w:type="dxa"/>
            <w:noWrap/>
            <w:tcMar>
              <w:left w:w="0" w:type="dxa"/>
              <w:right w:w="142" w:type="dxa"/>
            </w:tcMar>
            <w:vAlign w:val="center"/>
            <w:hideMark/>
          </w:tcPr>
          <w:p w14:paraId="162786A1" w14:textId="77777777" w:rsidR="008E599A" w:rsidRPr="008E599A" w:rsidRDefault="008E599A" w:rsidP="0052296D">
            <w:pPr>
              <w:pStyle w:val="TableRight"/>
            </w:pPr>
            <w:r w:rsidRPr="008E599A">
              <w:t>1456</w:t>
            </w:r>
          </w:p>
        </w:tc>
        <w:tc>
          <w:tcPr>
            <w:tcW w:w="728" w:type="dxa"/>
            <w:noWrap/>
            <w:tcMar>
              <w:left w:w="0" w:type="dxa"/>
              <w:right w:w="142" w:type="dxa"/>
            </w:tcMar>
            <w:vAlign w:val="center"/>
            <w:hideMark/>
          </w:tcPr>
          <w:p w14:paraId="05648FC1" w14:textId="77777777" w:rsidR="008E599A" w:rsidRPr="008E599A" w:rsidRDefault="008E599A" w:rsidP="0052296D">
            <w:pPr>
              <w:pStyle w:val="TableRight"/>
            </w:pPr>
            <w:r w:rsidRPr="008E599A">
              <w:t>406</w:t>
            </w:r>
          </w:p>
        </w:tc>
        <w:tc>
          <w:tcPr>
            <w:tcW w:w="696" w:type="dxa"/>
            <w:noWrap/>
            <w:tcMar>
              <w:left w:w="0" w:type="dxa"/>
              <w:right w:w="170" w:type="dxa"/>
            </w:tcMar>
            <w:vAlign w:val="center"/>
            <w:hideMark/>
          </w:tcPr>
          <w:p w14:paraId="7DEB9A9A" w14:textId="77777777" w:rsidR="008E599A" w:rsidRPr="008E599A" w:rsidRDefault="008E599A" w:rsidP="0052296D">
            <w:pPr>
              <w:pStyle w:val="TableRight"/>
            </w:pPr>
            <w:r w:rsidRPr="008E599A">
              <w:t>385</w:t>
            </w:r>
          </w:p>
        </w:tc>
        <w:tc>
          <w:tcPr>
            <w:tcW w:w="658" w:type="dxa"/>
            <w:noWrap/>
            <w:tcMar>
              <w:left w:w="0" w:type="dxa"/>
              <w:right w:w="142" w:type="dxa"/>
            </w:tcMar>
            <w:vAlign w:val="center"/>
            <w:hideMark/>
          </w:tcPr>
          <w:p w14:paraId="52970EB0" w14:textId="77777777" w:rsidR="008E599A" w:rsidRPr="008E599A" w:rsidRDefault="008E599A" w:rsidP="0052296D">
            <w:pPr>
              <w:pStyle w:val="TableRight"/>
            </w:pPr>
            <w:r w:rsidRPr="008E599A">
              <w:t>93</w:t>
            </w:r>
          </w:p>
        </w:tc>
        <w:tc>
          <w:tcPr>
            <w:tcW w:w="754" w:type="dxa"/>
            <w:noWrap/>
            <w:tcMar>
              <w:left w:w="0" w:type="dxa"/>
              <w:right w:w="170" w:type="dxa"/>
            </w:tcMar>
            <w:vAlign w:val="center"/>
            <w:hideMark/>
          </w:tcPr>
          <w:p w14:paraId="081B62D0" w14:textId="77777777" w:rsidR="008E599A" w:rsidRPr="008E599A" w:rsidRDefault="008E599A" w:rsidP="0052296D">
            <w:pPr>
              <w:pStyle w:val="TableRight"/>
            </w:pPr>
            <w:r w:rsidRPr="008E599A">
              <w:t>31</w:t>
            </w:r>
          </w:p>
        </w:tc>
        <w:tc>
          <w:tcPr>
            <w:tcW w:w="696" w:type="dxa"/>
            <w:noWrap/>
            <w:tcMar>
              <w:left w:w="0" w:type="dxa"/>
              <w:right w:w="170" w:type="dxa"/>
            </w:tcMar>
            <w:vAlign w:val="center"/>
            <w:hideMark/>
          </w:tcPr>
          <w:p w14:paraId="1DAA761E" w14:textId="77777777" w:rsidR="008E599A" w:rsidRPr="008E599A" w:rsidRDefault="008E599A" w:rsidP="0052296D">
            <w:pPr>
              <w:pStyle w:val="TableRight"/>
            </w:pPr>
            <w:r w:rsidRPr="008E599A">
              <w:t>41</w:t>
            </w:r>
          </w:p>
        </w:tc>
        <w:tc>
          <w:tcPr>
            <w:tcW w:w="900" w:type="dxa"/>
            <w:noWrap/>
            <w:tcMar>
              <w:left w:w="0" w:type="dxa"/>
              <w:right w:w="284" w:type="dxa"/>
            </w:tcMar>
            <w:vAlign w:val="center"/>
            <w:hideMark/>
          </w:tcPr>
          <w:p w14:paraId="2F822B5A" w14:textId="77777777" w:rsidR="008E599A" w:rsidRPr="008E599A" w:rsidRDefault="008E599A" w:rsidP="0052296D">
            <w:pPr>
              <w:pStyle w:val="TableRight"/>
            </w:pPr>
            <w:r w:rsidRPr="008E599A">
              <w:t>27</w:t>
            </w:r>
          </w:p>
        </w:tc>
        <w:tc>
          <w:tcPr>
            <w:tcW w:w="610" w:type="dxa"/>
            <w:noWrap/>
            <w:tcMar>
              <w:left w:w="0" w:type="dxa"/>
              <w:right w:w="142" w:type="dxa"/>
            </w:tcMar>
            <w:vAlign w:val="center"/>
            <w:hideMark/>
          </w:tcPr>
          <w:p w14:paraId="2FC5D5FE" w14:textId="77777777" w:rsidR="008E599A" w:rsidRPr="008E599A" w:rsidRDefault="008E599A" w:rsidP="0052296D">
            <w:pPr>
              <w:pStyle w:val="TableRight"/>
            </w:pPr>
            <w:r w:rsidRPr="008E599A">
              <w:t>42</w:t>
            </w:r>
          </w:p>
        </w:tc>
        <w:tc>
          <w:tcPr>
            <w:tcW w:w="791" w:type="dxa"/>
            <w:noWrap/>
            <w:tcMar>
              <w:left w:w="0" w:type="dxa"/>
              <w:right w:w="227" w:type="dxa"/>
            </w:tcMar>
            <w:vAlign w:val="center"/>
            <w:hideMark/>
          </w:tcPr>
          <w:p w14:paraId="53AF30E3" w14:textId="77777777" w:rsidR="008E599A" w:rsidRPr="008E599A" w:rsidRDefault="008E599A" w:rsidP="0052296D">
            <w:pPr>
              <w:pStyle w:val="TableRight"/>
            </w:pPr>
            <w:r w:rsidRPr="008E599A">
              <w:t>16</w:t>
            </w:r>
          </w:p>
        </w:tc>
        <w:tc>
          <w:tcPr>
            <w:tcW w:w="754" w:type="dxa"/>
            <w:noWrap/>
            <w:tcMar>
              <w:left w:w="0" w:type="dxa"/>
              <w:right w:w="198" w:type="dxa"/>
            </w:tcMar>
            <w:vAlign w:val="center"/>
            <w:hideMark/>
          </w:tcPr>
          <w:p w14:paraId="02F3567A" w14:textId="77777777" w:rsidR="008E599A" w:rsidRPr="008E599A" w:rsidRDefault="008E599A" w:rsidP="0052296D">
            <w:pPr>
              <w:pStyle w:val="TableRight"/>
            </w:pPr>
            <w:r w:rsidRPr="008E599A">
              <w:t>5.0</w:t>
            </w:r>
          </w:p>
        </w:tc>
        <w:tc>
          <w:tcPr>
            <w:tcW w:w="637" w:type="dxa"/>
            <w:noWrap/>
            <w:tcMar>
              <w:left w:w="0" w:type="dxa"/>
              <w:right w:w="142" w:type="dxa"/>
            </w:tcMar>
            <w:vAlign w:val="center"/>
            <w:hideMark/>
          </w:tcPr>
          <w:p w14:paraId="4C4929E9" w14:textId="77777777" w:rsidR="008E599A" w:rsidRPr="008E599A" w:rsidRDefault="008E599A" w:rsidP="0052296D">
            <w:pPr>
              <w:pStyle w:val="TableRight"/>
            </w:pPr>
            <w:r w:rsidRPr="008E599A">
              <w:t>0.8</w:t>
            </w:r>
          </w:p>
        </w:tc>
        <w:tc>
          <w:tcPr>
            <w:tcW w:w="1171" w:type="dxa"/>
            <w:noWrap/>
            <w:tcMar>
              <w:left w:w="0" w:type="dxa"/>
              <w:right w:w="454" w:type="dxa"/>
            </w:tcMar>
            <w:vAlign w:val="center"/>
          </w:tcPr>
          <w:p w14:paraId="2DD9B434" w14:textId="0C175415" w:rsidR="008E599A" w:rsidRPr="008E599A" w:rsidRDefault="008E599A" w:rsidP="0052296D">
            <w:pPr>
              <w:pStyle w:val="TableRight"/>
              <w:rPr>
                <w:color w:val="C0504D"/>
              </w:rPr>
            </w:pPr>
          </w:p>
        </w:tc>
        <w:tc>
          <w:tcPr>
            <w:tcW w:w="756" w:type="dxa"/>
            <w:noWrap/>
            <w:tcMar>
              <w:left w:w="0" w:type="dxa"/>
              <w:right w:w="170" w:type="dxa"/>
            </w:tcMar>
            <w:vAlign w:val="center"/>
            <w:hideMark/>
          </w:tcPr>
          <w:p w14:paraId="13E2F03B" w14:textId="77777777" w:rsidR="008E599A" w:rsidRPr="008E599A" w:rsidRDefault="008E599A" w:rsidP="0052296D">
            <w:pPr>
              <w:pStyle w:val="TableRight"/>
            </w:pPr>
            <w:r w:rsidRPr="008E599A">
              <w:t>2503</w:t>
            </w:r>
          </w:p>
        </w:tc>
        <w:tc>
          <w:tcPr>
            <w:tcW w:w="715" w:type="dxa"/>
            <w:noWrap/>
            <w:tcMar>
              <w:left w:w="0" w:type="dxa"/>
              <w:right w:w="170" w:type="dxa"/>
            </w:tcMar>
            <w:vAlign w:val="center"/>
            <w:hideMark/>
          </w:tcPr>
          <w:p w14:paraId="0426C9E6" w14:textId="77777777" w:rsidR="008E599A" w:rsidRPr="008E599A" w:rsidRDefault="008E599A" w:rsidP="0052296D">
            <w:pPr>
              <w:pStyle w:val="TableRight"/>
            </w:pPr>
            <w:r w:rsidRPr="008E599A">
              <w:t>65</w:t>
            </w:r>
          </w:p>
        </w:tc>
        <w:tc>
          <w:tcPr>
            <w:tcW w:w="604" w:type="dxa"/>
            <w:noWrap/>
            <w:tcMar>
              <w:left w:w="0" w:type="dxa"/>
              <w:right w:w="170" w:type="dxa"/>
            </w:tcMar>
            <w:vAlign w:val="center"/>
            <w:hideMark/>
          </w:tcPr>
          <w:p w14:paraId="5F1C3473" w14:textId="77777777" w:rsidR="008E599A" w:rsidRPr="008E599A" w:rsidRDefault="008E599A" w:rsidP="0052296D">
            <w:pPr>
              <w:pStyle w:val="TableRight"/>
            </w:pPr>
            <w:r w:rsidRPr="008E599A">
              <w:t>8.4</w:t>
            </w:r>
          </w:p>
        </w:tc>
        <w:tc>
          <w:tcPr>
            <w:tcW w:w="664" w:type="dxa"/>
            <w:noWrap/>
            <w:tcMar>
              <w:left w:w="0" w:type="dxa"/>
              <w:right w:w="170" w:type="dxa"/>
            </w:tcMar>
            <w:vAlign w:val="center"/>
            <w:hideMark/>
          </w:tcPr>
          <w:p w14:paraId="58150CF2" w14:textId="77777777" w:rsidR="008E599A" w:rsidRPr="008E599A" w:rsidRDefault="008E599A" w:rsidP="0052296D">
            <w:pPr>
              <w:pStyle w:val="TableRight"/>
            </w:pPr>
            <w:r w:rsidRPr="008E599A">
              <w:t>73</w:t>
            </w:r>
          </w:p>
        </w:tc>
        <w:tc>
          <w:tcPr>
            <w:tcW w:w="735" w:type="dxa"/>
            <w:noWrap/>
            <w:tcMar>
              <w:left w:w="0" w:type="dxa"/>
              <w:right w:w="170" w:type="dxa"/>
            </w:tcMar>
            <w:vAlign w:val="center"/>
            <w:hideMark/>
          </w:tcPr>
          <w:p w14:paraId="3A9E92B4" w14:textId="77777777" w:rsidR="008E599A" w:rsidRPr="008E599A" w:rsidRDefault="008E599A" w:rsidP="0052296D">
            <w:pPr>
              <w:pStyle w:val="TableRight"/>
            </w:pPr>
            <w:r w:rsidRPr="008E599A">
              <w:t>7.7</w:t>
            </w:r>
          </w:p>
        </w:tc>
        <w:tc>
          <w:tcPr>
            <w:tcW w:w="1240" w:type="dxa"/>
            <w:noWrap/>
            <w:tcMar>
              <w:left w:w="0" w:type="dxa"/>
              <w:right w:w="397" w:type="dxa"/>
            </w:tcMar>
            <w:vAlign w:val="center"/>
            <w:hideMark/>
          </w:tcPr>
          <w:p w14:paraId="706EE7B8" w14:textId="77777777" w:rsidR="008E599A" w:rsidRPr="008E599A" w:rsidRDefault="008E599A" w:rsidP="0052296D">
            <w:pPr>
              <w:pStyle w:val="TableRight"/>
            </w:pPr>
            <w:r w:rsidRPr="008E599A">
              <w:t>2584</w:t>
            </w:r>
          </w:p>
        </w:tc>
      </w:tr>
      <w:tr w:rsidR="00285408" w:rsidRPr="008E599A" w14:paraId="240C59C8" w14:textId="77777777" w:rsidTr="00D208B0">
        <w:trPr>
          <w:cnfStyle w:val="000000010000" w:firstRow="0" w:lastRow="0" w:firstColumn="0" w:lastColumn="0" w:oddVBand="0" w:evenVBand="0" w:oddHBand="0" w:evenHBand="1" w:firstRowFirstColumn="0" w:firstRowLastColumn="0" w:lastRowFirstColumn="0" w:lastRowLastColumn="0"/>
          <w:trHeight w:val="89"/>
        </w:trPr>
        <w:tc>
          <w:tcPr>
            <w:tcW w:w="735" w:type="dxa"/>
            <w:noWrap/>
            <w:tcMar>
              <w:left w:w="57" w:type="dxa"/>
              <w:right w:w="0" w:type="dxa"/>
            </w:tcMar>
            <w:vAlign w:val="center"/>
            <w:hideMark/>
          </w:tcPr>
          <w:p w14:paraId="7ABBB80A" w14:textId="77777777" w:rsidR="008E599A" w:rsidRPr="008E599A" w:rsidRDefault="008E599A" w:rsidP="00EE08DB">
            <w:pPr>
              <w:pStyle w:val="TableRight"/>
              <w:jc w:val="left"/>
            </w:pPr>
            <w:r w:rsidRPr="008E599A">
              <w:t>2008</w:t>
            </w:r>
          </w:p>
        </w:tc>
        <w:tc>
          <w:tcPr>
            <w:tcW w:w="728" w:type="dxa"/>
            <w:noWrap/>
            <w:tcMar>
              <w:left w:w="0" w:type="dxa"/>
              <w:right w:w="142" w:type="dxa"/>
            </w:tcMar>
            <w:vAlign w:val="center"/>
            <w:hideMark/>
          </w:tcPr>
          <w:p w14:paraId="0E9041E2" w14:textId="77777777" w:rsidR="008E599A" w:rsidRPr="008E599A" w:rsidRDefault="008E599A" w:rsidP="0052296D">
            <w:pPr>
              <w:pStyle w:val="TableRight"/>
            </w:pPr>
            <w:r w:rsidRPr="008E599A">
              <w:t>1576</w:t>
            </w:r>
          </w:p>
        </w:tc>
        <w:tc>
          <w:tcPr>
            <w:tcW w:w="728" w:type="dxa"/>
            <w:noWrap/>
            <w:tcMar>
              <w:left w:w="0" w:type="dxa"/>
              <w:right w:w="142" w:type="dxa"/>
            </w:tcMar>
            <w:vAlign w:val="center"/>
            <w:hideMark/>
          </w:tcPr>
          <w:p w14:paraId="4F3C4475" w14:textId="77777777" w:rsidR="008E599A" w:rsidRPr="008E599A" w:rsidRDefault="008E599A" w:rsidP="0052296D">
            <w:pPr>
              <w:pStyle w:val="TableRight"/>
            </w:pPr>
            <w:r w:rsidRPr="008E599A">
              <w:t>490</w:t>
            </w:r>
          </w:p>
        </w:tc>
        <w:tc>
          <w:tcPr>
            <w:tcW w:w="696" w:type="dxa"/>
            <w:noWrap/>
            <w:tcMar>
              <w:left w:w="0" w:type="dxa"/>
              <w:right w:w="170" w:type="dxa"/>
            </w:tcMar>
            <w:vAlign w:val="center"/>
            <w:hideMark/>
          </w:tcPr>
          <w:p w14:paraId="561B0FAC" w14:textId="77777777" w:rsidR="008E599A" w:rsidRPr="008E599A" w:rsidRDefault="008E599A" w:rsidP="0052296D">
            <w:pPr>
              <w:pStyle w:val="TableRight"/>
            </w:pPr>
            <w:r w:rsidRPr="008E599A">
              <w:t>431</w:t>
            </w:r>
          </w:p>
        </w:tc>
        <w:tc>
          <w:tcPr>
            <w:tcW w:w="658" w:type="dxa"/>
            <w:noWrap/>
            <w:tcMar>
              <w:left w:w="0" w:type="dxa"/>
              <w:right w:w="142" w:type="dxa"/>
            </w:tcMar>
            <w:vAlign w:val="center"/>
            <w:hideMark/>
          </w:tcPr>
          <w:p w14:paraId="67352B26" w14:textId="77777777" w:rsidR="008E599A" w:rsidRPr="008E599A" w:rsidRDefault="008E599A" w:rsidP="0052296D">
            <w:pPr>
              <w:pStyle w:val="TableRight"/>
            </w:pPr>
            <w:r w:rsidRPr="008E599A">
              <w:t>110</w:t>
            </w:r>
          </w:p>
        </w:tc>
        <w:tc>
          <w:tcPr>
            <w:tcW w:w="754" w:type="dxa"/>
            <w:noWrap/>
            <w:tcMar>
              <w:left w:w="0" w:type="dxa"/>
              <w:right w:w="170" w:type="dxa"/>
            </w:tcMar>
            <w:vAlign w:val="center"/>
            <w:hideMark/>
          </w:tcPr>
          <w:p w14:paraId="7DC53FB2" w14:textId="77777777" w:rsidR="008E599A" w:rsidRPr="008E599A" w:rsidRDefault="008E599A" w:rsidP="0052296D">
            <w:pPr>
              <w:pStyle w:val="TableRight"/>
            </w:pPr>
            <w:r w:rsidRPr="008E599A">
              <w:t>27</w:t>
            </w:r>
          </w:p>
        </w:tc>
        <w:tc>
          <w:tcPr>
            <w:tcW w:w="696" w:type="dxa"/>
            <w:noWrap/>
            <w:tcMar>
              <w:left w:w="0" w:type="dxa"/>
              <w:right w:w="170" w:type="dxa"/>
            </w:tcMar>
            <w:vAlign w:val="center"/>
            <w:hideMark/>
          </w:tcPr>
          <w:p w14:paraId="13298947" w14:textId="77777777" w:rsidR="008E599A" w:rsidRPr="008E599A" w:rsidRDefault="008E599A" w:rsidP="0052296D">
            <w:pPr>
              <w:pStyle w:val="TableRight"/>
            </w:pPr>
            <w:r w:rsidRPr="008E599A">
              <w:t>42</w:t>
            </w:r>
          </w:p>
        </w:tc>
        <w:tc>
          <w:tcPr>
            <w:tcW w:w="900" w:type="dxa"/>
            <w:noWrap/>
            <w:tcMar>
              <w:left w:w="0" w:type="dxa"/>
              <w:right w:w="284" w:type="dxa"/>
            </w:tcMar>
            <w:vAlign w:val="center"/>
            <w:hideMark/>
          </w:tcPr>
          <w:p w14:paraId="3B8414C7" w14:textId="77777777" w:rsidR="008E599A" w:rsidRPr="008E599A" w:rsidRDefault="008E599A" w:rsidP="0052296D">
            <w:pPr>
              <w:pStyle w:val="TableRight"/>
            </w:pPr>
            <w:r w:rsidRPr="008E599A">
              <w:t>46</w:t>
            </w:r>
          </w:p>
        </w:tc>
        <w:tc>
          <w:tcPr>
            <w:tcW w:w="610" w:type="dxa"/>
            <w:noWrap/>
            <w:tcMar>
              <w:left w:w="0" w:type="dxa"/>
              <w:right w:w="142" w:type="dxa"/>
            </w:tcMar>
            <w:vAlign w:val="center"/>
            <w:hideMark/>
          </w:tcPr>
          <w:p w14:paraId="551DE1AB" w14:textId="77777777" w:rsidR="008E599A" w:rsidRPr="008E599A" w:rsidRDefault="008E599A" w:rsidP="0052296D">
            <w:pPr>
              <w:pStyle w:val="TableRight"/>
            </w:pPr>
            <w:r w:rsidRPr="008E599A">
              <w:t>47</w:t>
            </w:r>
          </w:p>
        </w:tc>
        <w:tc>
          <w:tcPr>
            <w:tcW w:w="791" w:type="dxa"/>
            <w:noWrap/>
            <w:tcMar>
              <w:left w:w="0" w:type="dxa"/>
              <w:right w:w="227" w:type="dxa"/>
            </w:tcMar>
            <w:vAlign w:val="center"/>
            <w:hideMark/>
          </w:tcPr>
          <w:p w14:paraId="766752FB" w14:textId="77777777" w:rsidR="008E599A" w:rsidRPr="008E599A" w:rsidRDefault="008E599A" w:rsidP="0052296D">
            <w:pPr>
              <w:pStyle w:val="TableRight"/>
            </w:pPr>
            <w:r w:rsidRPr="008E599A">
              <w:t>21</w:t>
            </w:r>
          </w:p>
        </w:tc>
        <w:tc>
          <w:tcPr>
            <w:tcW w:w="754" w:type="dxa"/>
            <w:noWrap/>
            <w:tcMar>
              <w:left w:w="0" w:type="dxa"/>
              <w:right w:w="198" w:type="dxa"/>
            </w:tcMar>
            <w:vAlign w:val="center"/>
            <w:hideMark/>
          </w:tcPr>
          <w:p w14:paraId="74E75CAB" w14:textId="77777777" w:rsidR="008E599A" w:rsidRPr="008E599A" w:rsidRDefault="008E599A" w:rsidP="0052296D">
            <w:pPr>
              <w:pStyle w:val="TableRight"/>
            </w:pPr>
            <w:r w:rsidRPr="008E599A">
              <w:t>5.3</w:t>
            </w:r>
          </w:p>
        </w:tc>
        <w:tc>
          <w:tcPr>
            <w:tcW w:w="637" w:type="dxa"/>
            <w:noWrap/>
            <w:tcMar>
              <w:left w:w="0" w:type="dxa"/>
              <w:right w:w="142" w:type="dxa"/>
            </w:tcMar>
            <w:vAlign w:val="center"/>
            <w:hideMark/>
          </w:tcPr>
          <w:p w14:paraId="6ADB0521" w14:textId="77777777" w:rsidR="008E599A" w:rsidRPr="008E599A" w:rsidRDefault="008E599A" w:rsidP="0052296D">
            <w:pPr>
              <w:pStyle w:val="TableRight"/>
            </w:pPr>
            <w:r w:rsidRPr="008E599A">
              <w:t>1.0</w:t>
            </w:r>
          </w:p>
        </w:tc>
        <w:tc>
          <w:tcPr>
            <w:tcW w:w="1171" w:type="dxa"/>
            <w:noWrap/>
            <w:tcMar>
              <w:left w:w="0" w:type="dxa"/>
              <w:right w:w="454" w:type="dxa"/>
            </w:tcMar>
            <w:vAlign w:val="center"/>
          </w:tcPr>
          <w:p w14:paraId="6F60AA50" w14:textId="76015F20" w:rsidR="008E599A" w:rsidRPr="008E599A" w:rsidRDefault="008E599A" w:rsidP="0052296D">
            <w:pPr>
              <w:pStyle w:val="TableRight"/>
              <w:rPr>
                <w:color w:val="C0504D"/>
              </w:rPr>
            </w:pPr>
          </w:p>
        </w:tc>
        <w:tc>
          <w:tcPr>
            <w:tcW w:w="756" w:type="dxa"/>
            <w:noWrap/>
            <w:tcMar>
              <w:left w:w="0" w:type="dxa"/>
              <w:right w:w="170" w:type="dxa"/>
            </w:tcMar>
            <w:vAlign w:val="center"/>
            <w:hideMark/>
          </w:tcPr>
          <w:p w14:paraId="6A72AB7B" w14:textId="77777777" w:rsidR="008E599A" w:rsidRPr="008E599A" w:rsidRDefault="008E599A" w:rsidP="0052296D">
            <w:pPr>
              <w:pStyle w:val="TableRight"/>
            </w:pPr>
            <w:r w:rsidRPr="008E599A">
              <w:t>2796</w:t>
            </w:r>
          </w:p>
        </w:tc>
        <w:tc>
          <w:tcPr>
            <w:tcW w:w="715" w:type="dxa"/>
            <w:noWrap/>
            <w:tcMar>
              <w:left w:w="0" w:type="dxa"/>
              <w:right w:w="170" w:type="dxa"/>
            </w:tcMar>
            <w:vAlign w:val="center"/>
            <w:hideMark/>
          </w:tcPr>
          <w:p w14:paraId="4C298797" w14:textId="77777777" w:rsidR="008E599A" w:rsidRPr="008E599A" w:rsidRDefault="008E599A" w:rsidP="0052296D">
            <w:pPr>
              <w:pStyle w:val="TableRight"/>
            </w:pPr>
            <w:r w:rsidRPr="008E599A">
              <w:t>50</w:t>
            </w:r>
          </w:p>
        </w:tc>
        <w:tc>
          <w:tcPr>
            <w:tcW w:w="604" w:type="dxa"/>
            <w:noWrap/>
            <w:tcMar>
              <w:left w:w="0" w:type="dxa"/>
              <w:right w:w="170" w:type="dxa"/>
            </w:tcMar>
            <w:vAlign w:val="center"/>
            <w:hideMark/>
          </w:tcPr>
          <w:p w14:paraId="704399FF" w14:textId="77777777" w:rsidR="008E599A" w:rsidRPr="008E599A" w:rsidRDefault="008E599A" w:rsidP="0052296D">
            <w:pPr>
              <w:pStyle w:val="TableRight"/>
            </w:pPr>
            <w:r w:rsidRPr="008E599A">
              <w:t>6.4</w:t>
            </w:r>
          </w:p>
        </w:tc>
        <w:tc>
          <w:tcPr>
            <w:tcW w:w="664" w:type="dxa"/>
            <w:noWrap/>
            <w:tcMar>
              <w:left w:w="0" w:type="dxa"/>
              <w:right w:w="170" w:type="dxa"/>
            </w:tcMar>
            <w:vAlign w:val="center"/>
            <w:hideMark/>
          </w:tcPr>
          <w:p w14:paraId="6C77CC49" w14:textId="77777777" w:rsidR="008E599A" w:rsidRPr="008E599A" w:rsidRDefault="008E599A" w:rsidP="0052296D">
            <w:pPr>
              <w:pStyle w:val="TableRight"/>
            </w:pPr>
            <w:r w:rsidRPr="008E599A">
              <w:t>56</w:t>
            </w:r>
          </w:p>
        </w:tc>
        <w:tc>
          <w:tcPr>
            <w:tcW w:w="735" w:type="dxa"/>
            <w:noWrap/>
            <w:tcMar>
              <w:left w:w="0" w:type="dxa"/>
              <w:right w:w="170" w:type="dxa"/>
            </w:tcMar>
            <w:vAlign w:val="center"/>
            <w:hideMark/>
          </w:tcPr>
          <w:p w14:paraId="4AE50813" w14:textId="77777777" w:rsidR="008E599A" w:rsidRPr="008E599A" w:rsidRDefault="008E599A" w:rsidP="0052296D">
            <w:pPr>
              <w:pStyle w:val="TableRight"/>
            </w:pPr>
            <w:r w:rsidRPr="008E599A">
              <w:t>7.2</w:t>
            </w:r>
          </w:p>
        </w:tc>
        <w:tc>
          <w:tcPr>
            <w:tcW w:w="1240" w:type="dxa"/>
            <w:noWrap/>
            <w:tcMar>
              <w:left w:w="0" w:type="dxa"/>
              <w:right w:w="397" w:type="dxa"/>
            </w:tcMar>
            <w:vAlign w:val="center"/>
            <w:hideMark/>
          </w:tcPr>
          <w:p w14:paraId="4F73AEF9" w14:textId="77777777" w:rsidR="008E599A" w:rsidRPr="008E599A" w:rsidRDefault="008E599A" w:rsidP="0052296D">
            <w:pPr>
              <w:pStyle w:val="TableRight"/>
            </w:pPr>
            <w:r w:rsidRPr="008E599A">
              <w:t>2859</w:t>
            </w:r>
          </w:p>
        </w:tc>
      </w:tr>
      <w:tr w:rsidR="009F411E" w:rsidRPr="008E599A" w14:paraId="1C98F268" w14:textId="77777777" w:rsidTr="00D208B0">
        <w:trPr>
          <w:trHeight w:val="122"/>
        </w:trPr>
        <w:tc>
          <w:tcPr>
            <w:tcW w:w="735" w:type="dxa"/>
            <w:noWrap/>
            <w:tcMar>
              <w:left w:w="57" w:type="dxa"/>
              <w:right w:w="0" w:type="dxa"/>
            </w:tcMar>
            <w:vAlign w:val="center"/>
            <w:hideMark/>
          </w:tcPr>
          <w:p w14:paraId="08DD0089" w14:textId="77777777" w:rsidR="008E599A" w:rsidRPr="008E599A" w:rsidRDefault="008E599A" w:rsidP="00EE08DB">
            <w:pPr>
              <w:pStyle w:val="TableRight"/>
              <w:jc w:val="left"/>
            </w:pPr>
            <w:r w:rsidRPr="008E599A">
              <w:t>2009</w:t>
            </w:r>
          </w:p>
        </w:tc>
        <w:tc>
          <w:tcPr>
            <w:tcW w:w="728" w:type="dxa"/>
            <w:noWrap/>
            <w:tcMar>
              <w:left w:w="0" w:type="dxa"/>
              <w:right w:w="142" w:type="dxa"/>
            </w:tcMar>
            <w:vAlign w:val="center"/>
            <w:hideMark/>
          </w:tcPr>
          <w:p w14:paraId="216A480F" w14:textId="77777777" w:rsidR="008E599A" w:rsidRPr="008E599A" w:rsidRDefault="008E599A" w:rsidP="0052296D">
            <w:pPr>
              <w:pStyle w:val="TableRight"/>
            </w:pPr>
            <w:r w:rsidRPr="008E599A">
              <w:t>1829</w:t>
            </w:r>
          </w:p>
        </w:tc>
        <w:tc>
          <w:tcPr>
            <w:tcW w:w="728" w:type="dxa"/>
            <w:noWrap/>
            <w:tcMar>
              <w:left w:w="0" w:type="dxa"/>
              <w:right w:w="142" w:type="dxa"/>
            </w:tcMar>
            <w:vAlign w:val="center"/>
            <w:hideMark/>
          </w:tcPr>
          <w:p w14:paraId="055B3B73" w14:textId="77777777" w:rsidR="008E599A" w:rsidRPr="008E599A" w:rsidRDefault="008E599A" w:rsidP="0052296D">
            <w:pPr>
              <w:pStyle w:val="TableRight"/>
            </w:pPr>
            <w:r w:rsidRPr="008E599A">
              <w:t>591</w:t>
            </w:r>
          </w:p>
        </w:tc>
        <w:tc>
          <w:tcPr>
            <w:tcW w:w="696" w:type="dxa"/>
            <w:noWrap/>
            <w:tcMar>
              <w:left w:w="0" w:type="dxa"/>
              <w:right w:w="170" w:type="dxa"/>
            </w:tcMar>
            <w:vAlign w:val="center"/>
            <w:hideMark/>
          </w:tcPr>
          <w:p w14:paraId="18044FA5" w14:textId="77777777" w:rsidR="008E599A" w:rsidRPr="008E599A" w:rsidRDefault="008E599A" w:rsidP="0052296D">
            <w:pPr>
              <w:pStyle w:val="TableRight"/>
            </w:pPr>
            <w:r w:rsidRPr="008E599A">
              <w:t>529</w:t>
            </w:r>
          </w:p>
        </w:tc>
        <w:tc>
          <w:tcPr>
            <w:tcW w:w="658" w:type="dxa"/>
            <w:noWrap/>
            <w:tcMar>
              <w:left w:w="0" w:type="dxa"/>
              <w:right w:w="142" w:type="dxa"/>
            </w:tcMar>
            <w:vAlign w:val="center"/>
            <w:hideMark/>
          </w:tcPr>
          <w:p w14:paraId="78702E80" w14:textId="77777777" w:rsidR="008E599A" w:rsidRPr="008E599A" w:rsidRDefault="008E599A" w:rsidP="0052296D">
            <w:pPr>
              <w:pStyle w:val="TableRight"/>
            </w:pPr>
            <w:r w:rsidRPr="008E599A">
              <w:t>144</w:t>
            </w:r>
          </w:p>
        </w:tc>
        <w:tc>
          <w:tcPr>
            <w:tcW w:w="754" w:type="dxa"/>
            <w:noWrap/>
            <w:tcMar>
              <w:left w:w="0" w:type="dxa"/>
              <w:right w:w="170" w:type="dxa"/>
            </w:tcMar>
            <w:vAlign w:val="center"/>
            <w:hideMark/>
          </w:tcPr>
          <w:p w14:paraId="02B4E23C" w14:textId="77777777" w:rsidR="008E599A" w:rsidRPr="008E599A" w:rsidRDefault="008E599A" w:rsidP="0052296D">
            <w:pPr>
              <w:pStyle w:val="TableRight"/>
            </w:pPr>
            <w:r w:rsidRPr="008E599A">
              <w:t>29</w:t>
            </w:r>
          </w:p>
        </w:tc>
        <w:tc>
          <w:tcPr>
            <w:tcW w:w="696" w:type="dxa"/>
            <w:noWrap/>
            <w:tcMar>
              <w:left w:w="0" w:type="dxa"/>
              <w:right w:w="170" w:type="dxa"/>
            </w:tcMar>
            <w:vAlign w:val="center"/>
            <w:hideMark/>
          </w:tcPr>
          <w:p w14:paraId="7057C37A" w14:textId="77777777" w:rsidR="008E599A" w:rsidRPr="008E599A" w:rsidRDefault="008E599A" w:rsidP="0052296D">
            <w:pPr>
              <w:pStyle w:val="TableRight"/>
            </w:pPr>
            <w:r w:rsidRPr="008E599A">
              <w:t>44</w:t>
            </w:r>
          </w:p>
        </w:tc>
        <w:tc>
          <w:tcPr>
            <w:tcW w:w="900" w:type="dxa"/>
            <w:noWrap/>
            <w:tcMar>
              <w:left w:w="0" w:type="dxa"/>
              <w:right w:w="284" w:type="dxa"/>
            </w:tcMar>
            <w:vAlign w:val="center"/>
            <w:hideMark/>
          </w:tcPr>
          <w:p w14:paraId="71F31B8D" w14:textId="77777777" w:rsidR="008E599A" w:rsidRPr="008E599A" w:rsidRDefault="008E599A" w:rsidP="0052296D">
            <w:pPr>
              <w:pStyle w:val="TableRight"/>
            </w:pPr>
            <w:r w:rsidRPr="008E599A">
              <w:t>58</w:t>
            </w:r>
          </w:p>
        </w:tc>
        <w:tc>
          <w:tcPr>
            <w:tcW w:w="610" w:type="dxa"/>
            <w:noWrap/>
            <w:tcMar>
              <w:left w:w="0" w:type="dxa"/>
              <w:right w:w="142" w:type="dxa"/>
            </w:tcMar>
            <w:vAlign w:val="center"/>
            <w:hideMark/>
          </w:tcPr>
          <w:p w14:paraId="1674E749" w14:textId="77777777" w:rsidR="008E599A" w:rsidRPr="008E599A" w:rsidRDefault="008E599A" w:rsidP="0052296D">
            <w:pPr>
              <w:pStyle w:val="TableRight"/>
            </w:pPr>
            <w:r w:rsidRPr="008E599A">
              <w:t>48</w:t>
            </w:r>
          </w:p>
        </w:tc>
        <w:tc>
          <w:tcPr>
            <w:tcW w:w="791" w:type="dxa"/>
            <w:noWrap/>
            <w:tcMar>
              <w:left w:w="0" w:type="dxa"/>
              <w:right w:w="227" w:type="dxa"/>
            </w:tcMar>
            <w:vAlign w:val="center"/>
            <w:hideMark/>
          </w:tcPr>
          <w:p w14:paraId="1DD9A720" w14:textId="77777777" w:rsidR="008E599A" w:rsidRPr="008E599A" w:rsidRDefault="008E599A" w:rsidP="0052296D">
            <w:pPr>
              <w:pStyle w:val="TableRight"/>
            </w:pPr>
            <w:r w:rsidRPr="008E599A">
              <w:t>34</w:t>
            </w:r>
          </w:p>
        </w:tc>
        <w:tc>
          <w:tcPr>
            <w:tcW w:w="754" w:type="dxa"/>
            <w:noWrap/>
            <w:tcMar>
              <w:left w:w="0" w:type="dxa"/>
              <w:right w:w="198" w:type="dxa"/>
            </w:tcMar>
            <w:vAlign w:val="center"/>
            <w:hideMark/>
          </w:tcPr>
          <w:p w14:paraId="41ED34AA" w14:textId="77777777" w:rsidR="008E599A" w:rsidRPr="008E599A" w:rsidRDefault="008E599A" w:rsidP="0052296D">
            <w:pPr>
              <w:pStyle w:val="TableRight"/>
            </w:pPr>
            <w:r w:rsidRPr="008E599A">
              <w:t>5.8</w:t>
            </w:r>
          </w:p>
        </w:tc>
        <w:tc>
          <w:tcPr>
            <w:tcW w:w="637" w:type="dxa"/>
            <w:noWrap/>
            <w:tcMar>
              <w:left w:w="0" w:type="dxa"/>
              <w:right w:w="142" w:type="dxa"/>
            </w:tcMar>
            <w:vAlign w:val="center"/>
            <w:hideMark/>
          </w:tcPr>
          <w:p w14:paraId="440A46E2" w14:textId="77777777" w:rsidR="008E599A" w:rsidRPr="008E599A" w:rsidRDefault="008E599A" w:rsidP="0052296D">
            <w:pPr>
              <w:pStyle w:val="TableRight"/>
            </w:pPr>
            <w:r w:rsidRPr="008E599A">
              <w:t>1.1</w:t>
            </w:r>
          </w:p>
        </w:tc>
        <w:tc>
          <w:tcPr>
            <w:tcW w:w="1171" w:type="dxa"/>
            <w:noWrap/>
            <w:tcMar>
              <w:left w:w="0" w:type="dxa"/>
              <w:right w:w="454" w:type="dxa"/>
            </w:tcMar>
            <w:vAlign w:val="center"/>
          </w:tcPr>
          <w:p w14:paraId="594E1FDF" w14:textId="2DAB42FD" w:rsidR="008E599A" w:rsidRPr="008E599A" w:rsidRDefault="008E599A" w:rsidP="0052296D">
            <w:pPr>
              <w:pStyle w:val="TableRight"/>
              <w:rPr>
                <w:color w:val="C0504D"/>
              </w:rPr>
            </w:pPr>
          </w:p>
        </w:tc>
        <w:tc>
          <w:tcPr>
            <w:tcW w:w="756" w:type="dxa"/>
            <w:noWrap/>
            <w:tcMar>
              <w:left w:w="0" w:type="dxa"/>
              <w:right w:w="170" w:type="dxa"/>
            </w:tcMar>
            <w:vAlign w:val="center"/>
            <w:hideMark/>
          </w:tcPr>
          <w:p w14:paraId="25298AB3" w14:textId="77777777" w:rsidR="008E599A" w:rsidRPr="008E599A" w:rsidRDefault="008E599A" w:rsidP="0052296D">
            <w:pPr>
              <w:pStyle w:val="TableRight"/>
            </w:pPr>
            <w:r w:rsidRPr="008E599A">
              <w:t>3312</w:t>
            </w:r>
          </w:p>
        </w:tc>
        <w:tc>
          <w:tcPr>
            <w:tcW w:w="715" w:type="dxa"/>
            <w:noWrap/>
            <w:tcMar>
              <w:left w:w="0" w:type="dxa"/>
              <w:right w:w="170" w:type="dxa"/>
            </w:tcMar>
            <w:vAlign w:val="center"/>
            <w:hideMark/>
          </w:tcPr>
          <w:p w14:paraId="45BAC2F4" w14:textId="77777777" w:rsidR="008E599A" w:rsidRPr="008E599A" w:rsidRDefault="008E599A" w:rsidP="0052296D">
            <w:pPr>
              <w:pStyle w:val="TableRight"/>
            </w:pPr>
            <w:r w:rsidRPr="008E599A">
              <w:t>40</w:t>
            </w:r>
          </w:p>
        </w:tc>
        <w:tc>
          <w:tcPr>
            <w:tcW w:w="604" w:type="dxa"/>
            <w:noWrap/>
            <w:tcMar>
              <w:left w:w="0" w:type="dxa"/>
              <w:right w:w="170" w:type="dxa"/>
            </w:tcMar>
            <w:vAlign w:val="center"/>
            <w:hideMark/>
          </w:tcPr>
          <w:p w14:paraId="28D5E0E3" w14:textId="77777777" w:rsidR="008E599A" w:rsidRPr="008E599A" w:rsidRDefault="008E599A" w:rsidP="0052296D">
            <w:pPr>
              <w:pStyle w:val="TableRight"/>
            </w:pPr>
            <w:r w:rsidRPr="008E599A">
              <w:t>4.9</w:t>
            </w:r>
          </w:p>
        </w:tc>
        <w:tc>
          <w:tcPr>
            <w:tcW w:w="664" w:type="dxa"/>
            <w:noWrap/>
            <w:tcMar>
              <w:left w:w="0" w:type="dxa"/>
              <w:right w:w="170" w:type="dxa"/>
            </w:tcMar>
            <w:vAlign w:val="center"/>
            <w:hideMark/>
          </w:tcPr>
          <w:p w14:paraId="30211A90" w14:textId="77777777" w:rsidR="008E599A" w:rsidRPr="008E599A" w:rsidRDefault="008E599A" w:rsidP="0052296D">
            <w:pPr>
              <w:pStyle w:val="TableRight"/>
            </w:pPr>
            <w:r w:rsidRPr="008E599A">
              <w:t>45</w:t>
            </w:r>
          </w:p>
        </w:tc>
        <w:tc>
          <w:tcPr>
            <w:tcW w:w="735" w:type="dxa"/>
            <w:noWrap/>
            <w:tcMar>
              <w:left w:w="0" w:type="dxa"/>
              <w:right w:w="170" w:type="dxa"/>
            </w:tcMar>
            <w:vAlign w:val="center"/>
            <w:hideMark/>
          </w:tcPr>
          <w:p w14:paraId="0104E5B3" w14:textId="77777777" w:rsidR="008E599A" w:rsidRPr="008E599A" w:rsidRDefault="008E599A" w:rsidP="0052296D">
            <w:pPr>
              <w:pStyle w:val="TableRight"/>
            </w:pPr>
            <w:r w:rsidRPr="008E599A">
              <w:t>6.4</w:t>
            </w:r>
          </w:p>
        </w:tc>
        <w:tc>
          <w:tcPr>
            <w:tcW w:w="1240" w:type="dxa"/>
            <w:noWrap/>
            <w:tcMar>
              <w:left w:w="0" w:type="dxa"/>
              <w:right w:w="397" w:type="dxa"/>
            </w:tcMar>
            <w:vAlign w:val="center"/>
            <w:hideMark/>
          </w:tcPr>
          <w:p w14:paraId="33ECC045" w14:textId="77777777" w:rsidR="008E599A" w:rsidRPr="008E599A" w:rsidRDefault="008E599A" w:rsidP="0052296D">
            <w:pPr>
              <w:pStyle w:val="TableRight"/>
            </w:pPr>
            <w:r w:rsidRPr="008E599A">
              <w:t>3364</w:t>
            </w:r>
          </w:p>
        </w:tc>
      </w:tr>
      <w:tr w:rsidR="00285408" w:rsidRPr="008E599A" w14:paraId="08EBBAEF" w14:textId="77777777" w:rsidTr="00D208B0">
        <w:trPr>
          <w:cnfStyle w:val="000000010000" w:firstRow="0" w:lastRow="0" w:firstColumn="0" w:lastColumn="0" w:oddVBand="0" w:evenVBand="0" w:oddHBand="0" w:evenHBand="1" w:firstRowFirstColumn="0" w:firstRowLastColumn="0" w:lastRowFirstColumn="0" w:lastRowLastColumn="0"/>
          <w:trHeight w:val="168"/>
        </w:trPr>
        <w:tc>
          <w:tcPr>
            <w:tcW w:w="735" w:type="dxa"/>
            <w:noWrap/>
            <w:tcMar>
              <w:left w:w="57" w:type="dxa"/>
              <w:right w:w="0" w:type="dxa"/>
            </w:tcMar>
            <w:vAlign w:val="center"/>
            <w:hideMark/>
          </w:tcPr>
          <w:p w14:paraId="32984EDF" w14:textId="77777777" w:rsidR="008E599A" w:rsidRPr="008E599A" w:rsidRDefault="008E599A" w:rsidP="00EE08DB">
            <w:pPr>
              <w:pStyle w:val="TableRight"/>
              <w:jc w:val="left"/>
            </w:pPr>
            <w:r w:rsidRPr="008E599A">
              <w:t>2010</w:t>
            </w:r>
          </w:p>
        </w:tc>
        <w:tc>
          <w:tcPr>
            <w:tcW w:w="728" w:type="dxa"/>
            <w:noWrap/>
            <w:tcMar>
              <w:left w:w="0" w:type="dxa"/>
              <w:right w:w="142" w:type="dxa"/>
            </w:tcMar>
            <w:vAlign w:val="center"/>
            <w:hideMark/>
          </w:tcPr>
          <w:p w14:paraId="18167CFF" w14:textId="77777777" w:rsidR="008E599A" w:rsidRPr="008E599A" w:rsidRDefault="008E599A" w:rsidP="0052296D">
            <w:pPr>
              <w:pStyle w:val="TableRight"/>
            </w:pPr>
            <w:r w:rsidRPr="008E599A">
              <w:t>1975</w:t>
            </w:r>
          </w:p>
        </w:tc>
        <w:tc>
          <w:tcPr>
            <w:tcW w:w="728" w:type="dxa"/>
            <w:noWrap/>
            <w:tcMar>
              <w:left w:w="0" w:type="dxa"/>
              <w:right w:w="142" w:type="dxa"/>
            </w:tcMar>
            <w:vAlign w:val="center"/>
            <w:hideMark/>
          </w:tcPr>
          <w:p w14:paraId="31C5F268" w14:textId="77777777" w:rsidR="008E599A" w:rsidRPr="008E599A" w:rsidRDefault="008E599A" w:rsidP="0052296D">
            <w:pPr>
              <w:pStyle w:val="TableRight"/>
            </w:pPr>
            <w:r w:rsidRPr="008E599A">
              <w:t>635</w:t>
            </w:r>
          </w:p>
        </w:tc>
        <w:tc>
          <w:tcPr>
            <w:tcW w:w="696" w:type="dxa"/>
            <w:noWrap/>
            <w:tcMar>
              <w:left w:w="0" w:type="dxa"/>
              <w:right w:w="170" w:type="dxa"/>
            </w:tcMar>
            <w:vAlign w:val="center"/>
            <w:hideMark/>
          </w:tcPr>
          <w:p w14:paraId="11F13E9D" w14:textId="77777777" w:rsidR="008E599A" w:rsidRPr="008E599A" w:rsidRDefault="008E599A" w:rsidP="0052296D">
            <w:pPr>
              <w:pStyle w:val="TableRight"/>
            </w:pPr>
            <w:r w:rsidRPr="008E599A">
              <w:t>549</w:t>
            </w:r>
          </w:p>
        </w:tc>
        <w:tc>
          <w:tcPr>
            <w:tcW w:w="658" w:type="dxa"/>
            <w:noWrap/>
            <w:tcMar>
              <w:left w:w="0" w:type="dxa"/>
              <w:right w:w="142" w:type="dxa"/>
            </w:tcMar>
            <w:vAlign w:val="center"/>
            <w:hideMark/>
          </w:tcPr>
          <w:p w14:paraId="6EFBB90E" w14:textId="77777777" w:rsidR="008E599A" w:rsidRPr="008E599A" w:rsidRDefault="008E599A" w:rsidP="0052296D">
            <w:pPr>
              <w:pStyle w:val="TableRight"/>
            </w:pPr>
            <w:r w:rsidRPr="008E599A">
              <w:t>180</w:t>
            </w:r>
          </w:p>
        </w:tc>
        <w:tc>
          <w:tcPr>
            <w:tcW w:w="754" w:type="dxa"/>
            <w:noWrap/>
            <w:tcMar>
              <w:left w:w="0" w:type="dxa"/>
              <w:right w:w="170" w:type="dxa"/>
            </w:tcMar>
            <w:vAlign w:val="center"/>
            <w:hideMark/>
          </w:tcPr>
          <w:p w14:paraId="49F73021" w14:textId="77777777" w:rsidR="008E599A" w:rsidRPr="008E599A" w:rsidRDefault="008E599A" w:rsidP="0052296D">
            <w:pPr>
              <w:pStyle w:val="TableRight"/>
            </w:pPr>
            <w:r w:rsidRPr="008E599A">
              <w:t>41</w:t>
            </w:r>
          </w:p>
        </w:tc>
        <w:tc>
          <w:tcPr>
            <w:tcW w:w="696" w:type="dxa"/>
            <w:noWrap/>
            <w:tcMar>
              <w:left w:w="0" w:type="dxa"/>
              <w:right w:w="170" w:type="dxa"/>
            </w:tcMar>
            <w:vAlign w:val="center"/>
            <w:hideMark/>
          </w:tcPr>
          <w:p w14:paraId="2AFE42B9" w14:textId="77777777" w:rsidR="008E599A" w:rsidRPr="008E599A" w:rsidRDefault="008E599A" w:rsidP="0052296D">
            <w:pPr>
              <w:pStyle w:val="TableRight"/>
            </w:pPr>
            <w:r w:rsidRPr="008E599A">
              <w:t>54</w:t>
            </w:r>
          </w:p>
        </w:tc>
        <w:tc>
          <w:tcPr>
            <w:tcW w:w="900" w:type="dxa"/>
            <w:noWrap/>
            <w:tcMar>
              <w:left w:w="0" w:type="dxa"/>
              <w:right w:w="284" w:type="dxa"/>
            </w:tcMar>
            <w:vAlign w:val="center"/>
            <w:hideMark/>
          </w:tcPr>
          <w:p w14:paraId="775279C9" w14:textId="77777777" w:rsidR="008E599A" w:rsidRPr="008E599A" w:rsidRDefault="008E599A" w:rsidP="0052296D">
            <w:pPr>
              <w:pStyle w:val="TableRight"/>
            </w:pPr>
            <w:r w:rsidRPr="008E599A">
              <w:t>80</w:t>
            </w:r>
          </w:p>
        </w:tc>
        <w:tc>
          <w:tcPr>
            <w:tcW w:w="610" w:type="dxa"/>
            <w:noWrap/>
            <w:tcMar>
              <w:left w:w="0" w:type="dxa"/>
              <w:right w:w="142" w:type="dxa"/>
            </w:tcMar>
            <w:vAlign w:val="center"/>
            <w:hideMark/>
          </w:tcPr>
          <w:p w14:paraId="32171845" w14:textId="77777777" w:rsidR="008E599A" w:rsidRPr="008E599A" w:rsidRDefault="008E599A" w:rsidP="0052296D">
            <w:pPr>
              <w:pStyle w:val="TableRight"/>
            </w:pPr>
            <w:r w:rsidRPr="008E599A">
              <w:t>46</w:t>
            </w:r>
          </w:p>
        </w:tc>
        <w:tc>
          <w:tcPr>
            <w:tcW w:w="791" w:type="dxa"/>
            <w:noWrap/>
            <w:tcMar>
              <w:left w:w="0" w:type="dxa"/>
              <w:right w:w="227" w:type="dxa"/>
            </w:tcMar>
            <w:vAlign w:val="center"/>
            <w:hideMark/>
          </w:tcPr>
          <w:p w14:paraId="3B0AD979" w14:textId="77777777" w:rsidR="008E599A" w:rsidRPr="008E599A" w:rsidRDefault="008E599A" w:rsidP="0052296D">
            <w:pPr>
              <w:pStyle w:val="TableRight"/>
            </w:pPr>
            <w:r w:rsidRPr="008E599A">
              <w:t>37</w:t>
            </w:r>
          </w:p>
        </w:tc>
        <w:tc>
          <w:tcPr>
            <w:tcW w:w="754" w:type="dxa"/>
            <w:noWrap/>
            <w:tcMar>
              <w:left w:w="0" w:type="dxa"/>
              <w:right w:w="198" w:type="dxa"/>
            </w:tcMar>
            <w:vAlign w:val="center"/>
            <w:hideMark/>
          </w:tcPr>
          <w:p w14:paraId="2A45B899" w14:textId="77777777" w:rsidR="008E599A" w:rsidRPr="008E599A" w:rsidRDefault="008E599A" w:rsidP="0052296D">
            <w:pPr>
              <w:pStyle w:val="TableRight"/>
            </w:pPr>
            <w:r w:rsidRPr="008E599A">
              <w:t>7.5</w:t>
            </w:r>
          </w:p>
        </w:tc>
        <w:tc>
          <w:tcPr>
            <w:tcW w:w="637" w:type="dxa"/>
            <w:noWrap/>
            <w:tcMar>
              <w:left w:w="0" w:type="dxa"/>
              <w:right w:w="142" w:type="dxa"/>
            </w:tcMar>
            <w:vAlign w:val="center"/>
            <w:hideMark/>
          </w:tcPr>
          <w:p w14:paraId="4FC77D8E" w14:textId="77777777" w:rsidR="008E599A" w:rsidRPr="008E599A" w:rsidRDefault="008E599A" w:rsidP="0052296D">
            <w:pPr>
              <w:pStyle w:val="TableRight"/>
            </w:pPr>
            <w:r w:rsidRPr="008E599A">
              <w:t>1.5</w:t>
            </w:r>
          </w:p>
        </w:tc>
        <w:tc>
          <w:tcPr>
            <w:tcW w:w="1171" w:type="dxa"/>
            <w:noWrap/>
            <w:tcMar>
              <w:left w:w="0" w:type="dxa"/>
              <w:right w:w="454" w:type="dxa"/>
            </w:tcMar>
            <w:vAlign w:val="center"/>
          </w:tcPr>
          <w:p w14:paraId="33287E5D" w14:textId="1E35C133" w:rsidR="008E599A" w:rsidRPr="008E599A" w:rsidRDefault="008E599A" w:rsidP="0052296D">
            <w:pPr>
              <w:pStyle w:val="TableRight"/>
              <w:rPr>
                <w:color w:val="C0504D"/>
              </w:rPr>
            </w:pPr>
          </w:p>
        </w:tc>
        <w:tc>
          <w:tcPr>
            <w:tcW w:w="756" w:type="dxa"/>
            <w:noWrap/>
            <w:tcMar>
              <w:left w:w="0" w:type="dxa"/>
              <w:right w:w="170" w:type="dxa"/>
            </w:tcMar>
            <w:vAlign w:val="center"/>
            <w:hideMark/>
          </w:tcPr>
          <w:p w14:paraId="33847E18" w14:textId="77777777" w:rsidR="008E599A" w:rsidRPr="008E599A" w:rsidRDefault="008E599A" w:rsidP="0052296D">
            <w:pPr>
              <w:pStyle w:val="TableRight"/>
            </w:pPr>
            <w:r w:rsidRPr="008E599A">
              <w:t>3608</w:t>
            </w:r>
          </w:p>
        </w:tc>
        <w:tc>
          <w:tcPr>
            <w:tcW w:w="715" w:type="dxa"/>
            <w:noWrap/>
            <w:tcMar>
              <w:left w:w="0" w:type="dxa"/>
              <w:right w:w="170" w:type="dxa"/>
            </w:tcMar>
            <w:vAlign w:val="center"/>
            <w:hideMark/>
          </w:tcPr>
          <w:p w14:paraId="7CE61D0E" w14:textId="77777777" w:rsidR="008E599A" w:rsidRPr="008E599A" w:rsidRDefault="008E599A" w:rsidP="0052296D">
            <w:pPr>
              <w:pStyle w:val="TableRight"/>
            </w:pPr>
            <w:r w:rsidRPr="008E599A">
              <w:t>32</w:t>
            </w:r>
          </w:p>
        </w:tc>
        <w:tc>
          <w:tcPr>
            <w:tcW w:w="604" w:type="dxa"/>
            <w:noWrap/>
            <w:tcMar>
              <w:left w:w="0" w:type="dxa"/>
              <w:right w:w="170" w:type="dxa"/>
            </w:tcMar>
            <w:vAlign w:val="center"/>
            <w:hideMark/>
          </w:tcPr>
          <w:p w14:paraId="22F5A716" w14:textId="77777777" w:rsidR="008E599A" w:rsidRPr="008E599A" w:rsidRDefault="008E599A" w:rsidP="0052296D">
            <w:pPr>
              <w:pStyle w:val="TableRight"/>
            </w:pPr>
            <w:r w:rsidRPr="008E599A">
              <w:t>3.5</w:t>
            </w:r>
          </w:p>
        </w:tc>
        <w:tc>
          <w:tcPr>
            <w:tcW w:w="664" w:type="dxa"/>
            <w:noWrap/>
            <w:tcMar>
              <w:left w:w="0" w:type="dxa"/>
              <w:right w:w="170" w:type="dxa"/>
            </w:tcMar>
            <w:vAlign w:val="center"/>
            <w:hideMark/>
          </w:tcPr>
          <w:p w14:paraId="4517BA5A" w14:textId="77777777" w:rsidR="008E599A" w:rsidRPr="008E599A" w:rsidRDefault="008E599A" w:rsidP="0052296D">
            <w:pPr>
              <w:pStyle w:val="TableRight"/>
            </w:pPr>
            <w:r w:rsidRPr="008E599A">
              <w:t>36</w:t>
            </w:r>
          </w:p>
        </w:tc>
        <w:tc>
          <w:tcPr>
            <w:tcW w:w="735" w:type="dxa"/>
            <w:noWrap/>
            <w:tcMar>
              <w:left w:w="0" w:type="dxa"/>
              <w:right w:w="170" w:type="dxa"/>
            </w:tcMar>
            <w:vAlign w:val="center"/>
            <w:hideMark/>
          </w:tcPr>
          <w:p w14:paraId="3A54F3D9" w14:textId="77777777" w:rsidR="008E599A" w:rsidRPr="008E599A" w:rsidRDefault="008E599A" w:rsidP="0052296D">
            <w:pPr>
              <w:pStyle w:val="TableRight"/>
            </w:pPr>
            <w:r w:rsidRPr="008E599A">
              <w:t>6.3</w:t>
            </w:r>
          </w:p>
        </w:tc>
        <w:tc>
          <w:tcPr>
            <w:tcW w:w="1240" w:type="dxa"/>
            <w:noWrap/>
            <w:tcMar>
              <w:left w:w="0" w:type="dxa"/>
              <w:right w:w="397" w:type="dxa"/>
            </w:tcMar>
            <w:vAlign w:val="center"/>
            <w:hideMark/>
          </w:tcPr>
          <w:p w14:paraId="681BADE9" w14:textId="77777777" w:rsidR="008E599A" w:rsidRPr="008E599A" w:rsidRDefault="008E599A" w:rsidP="0052296D">
            <w:pPr>
              <w:pStyle w:val="TableRight"/>
            </w:pPr>
            <w:r w:rsidRPr="008E599A">
              <w:t>3650</w:t>
            </w:r>
          </w:p>
        </w:tc>
      </w:tr>
      <w:tr w:rsidR="009F411E" w:rsidRPr="008E599A" w14:paraId="7DE1A7E2" w14:textId="77777777" w:rsidTr="00D208B0">
        <w:trPr>
          <w:trHeight w:val="62"/>
        </w:trPr>
        <w:tc>
          <w:tcPr>
            <w:tcW w:w="735" w:type="dxa"/>
            <w:noWrap/>
            <w:tcMar>
              <w:left w:w="57" w:type="dxa"/>
              <w:right w:w="0" w:type="dxa"/>
            </w:tcMar>
            <w:vAlign w:val="center"/>
            <w:hideMark/>
          </w:tcPr>
          <w:p w14:paraId="566F1CE5" w14:textId="77777777" w:rsidR="008E599A" w:rsidRPr="008E599A" w:rsidRDefault="008E599A" w:rsidP="00EE08DB">
            <w:pPr>
              <w:pStyle w:val="TableRight"/>
              <w:jc w:val="left"/>
            </w:pPr>
            <w:r w:rsidRPr="008E599A">
              <w:t>2011</w:t>
            </w:r>
          </w:p>
        </w:tc>
        <w:tc>
          <w:tcPr>
            <w:tcW w:w="728" w:type="dxa"/>
            <w:noWrap/>
            <w:tcMar>
              <w:left w:w="0" w:type="dxa"/>
              <w:right w:w="142" w:type="dxa"/>
            </w:tcMar>
            <w:vAlign w:val="center"/>
            <w:hideMark/>
          </w:tcPr>
          <w:p w14:paraId="7FB44E43" w14:textId="77777777" w:rsidR="008E599A" w:rsidRPr="008E599A" w:rsidRDefault="008E599A" w:rsidP="0052296D">
            <w:pPr>
              <w:pStyle w:val="TableRight"/>
            </w:pPr>
            <w:r w:rsidRPr="008E599A">
              <w:t>2220</w:t>
            </w:r>
          </w:p>
        </w:tc>
        <w:tc>
          <w:tcPr>
            <w:tcW w:w="728" w:type="dxa"/>
            <w:noWrap/>
            <w:tcMar>
              <w:left w:w="0" w:type="dxa"/>
              <w:right w:w="142" w:type="dxa"/>
            </w:tcMar>
            <w:vAlign w:val="center"/>
            <w:hideMark/>
          </w:tcPr>
          <w:p w14:paraId="432B4EB6" w14:textId="77777777" w:rsidR="008E599A" w:rsidRPr="008E599A" w:rsidRDefault="008E599A" w:rsidP="0052296D">
            <w:pPr>
              <w:pStyle w:val="TableRight"/>
            </w:pPr>
            <w:r w:rsidRPr="008E599A">
              <w:t>697</w:t>
            </w:r>
          </w:p>
        </w:tc>
        <w:tc>
          <w:tcPr>
            <w:tcW w:w="696" w:type="dxa"/>
            <w:noWrap/>
            <w:tcMar>
              <w:left w:w="0" w:type="dxa"/>
              <w:right w:w="170" w:type="dxa"/>
            </w:tcMar>
            <w:vAlign w:val="center"/>
            <w:hideMark/>
          </w:tcPr>
          <w:p w14:paraId="6F776505" w14:textId="77777777" w:rsidR="008E599A" w:rsidRPr="008E599A" w:rsidRDefault="008E599A" w:rsidP="0052296D">
            <w:pPr>
              <w:pStyle w:val="TableRight"/>
            </w:pPr>
            <w:r w:rsidRPr="008E599A">
              <w:t>528</w:t>
            </w:r>
          </w:p>
        </w:tc>
        <w:tc>
          <w:tcPr>
            <w:tcW w:w="658" w:type="dxa"/>
            <w:noWrap/>
            <w:tcMar>
              <w:left w:w="0" w:type="dxa"/>
              <w:right w:w="142" w:type="dxa"/>
            </w:tcMar>
            <w:vAlign w:val="center"/>
            <w:hideMark/>
          </w:tcPr>
          <w:p w14:paraId="526B66E7" w14:textId="77777777" w:rsidR="008E599A" w:rsidRPr="008E599A" w:rsidRDefault="008E599A" w:rsidP="0052296D">
            <w:pPr>
              <w:pStyle w:val="TableRight"/>
            </w:pPr>
            <w:r w:rsidRPr="008E599A">
              <w:t>217</w:t>
            </w:r>
          </w:p>
        </w:tc>
        <w:tc>
          <w:tcPr>
            <w:tcW w:w="754" w:type="dxa"/>
            <w:noWrap/>
            <w:tcMar>
              <w:left w:w="0" w:type="dxa"/>
              <w:right w:w="170" w:type="dxa"/>
            </w:tcMar>
            <w:vAlign w:val="center"/>
            <w:hideMark/>
          </w:tcPr>
          <w:p w14:paraId="7D578FF2" w14:textId="77777777" w:rsidR="008E599A" w:rsidRPr="008E599A" w:rsidRDefault="008E599A" w:rsidP="0052296D">
            <w:pPr>
              <w:pStyle w:val="TableRight"/>
            </w:pPr>
            <w:r w:rsidRPr="008E599A">
              <w:t>60</w:t>
            </w:r>
          </w:p>
        </w:tc>
        <w:tc>
          <w:tcPr>
            <w:tcW w:w="696" w:type="dxa"/>
            <w:noWrap/>
            <w:tcMar>
              <w:left w:w="0" w:type="dxa"/>
              <w:right w:w="170" w:type="dxa"/>
            </w:tcMar>
            <w:vAlign w:val="center"/>
            <w:hideMark/>
          </w:tcPr>
          <w:p w14:paraId="233A2390" w14:textId="77777777" w:rsidR="008E599A" w:rsidRPr="008E599A" w:rsidRDefault="008E599A" w:rsidP="0052296D">
            <w:pPr>
              <w:pStyle w:val="TableRight"/>
            </w:pPr>
            <w:r w:rsidRPr="008E599A">
              <w:t>59</w:t>
            </w:r>
          </w:p>
        </w:tc>
        <w:tc>
          <w:tcPr>
            <w:tcW w:w="900" w:type="dxa"/>
            <w:noWrap/>
            <w:tcMar>
              <w:left w:w="0" w:type="dxa"/>
              <w:right w:w="284" w:type="dxa"/>
            </w:tcMar>
            <w:vAlign w:val="center"/>
            <w:hideMark/>
          </w:tcPr>
          <w:p w14:paraId="08730D7A" w14:textId="77777777" w:rsidR="008E599A" w:rsidRPr="008E599A" w:rsidRDefault="008E599A" w:rsidP="0052296D">
            <w:pPr>
              <w:pStyle w:val="TableRight"/>
            </w:pPr>
            <w:r w:rsidRPr="008E599A">
              <w:t>82</w:t>
            </w:r>
          </w:p>
        </w:tc>
        <w:tc>
          <w:tcPr>
            <w:tcW w:w="610" w:type="dxa"/>
            <w:noWrap/>
            <w:tcMar>
              <w:left w:w="0" w:type="dxa"/>
              <w:right w:w="142" w:type="dxa"/>
            </w:tcMar>
            <w:vAlign w:val="center"/>
            <w:hideMark/>
          </w:tcPr>
          <w:p w14:paraId="40D8C3B5" w14:textId="77777777" w:rsidR="008E599A" w:rsidRPr="008E599A" w:rsidRDefault="008E599A" w:rsidP="0052296D">
            <w:pPr>
              <w:pStyle w:val="TableRight"/>
            </w:pPr>
            <w:r w:rsidRPr="008E599A">
              <w:t>49</w:t>
            </w:r>
          </w:p>
        </w:tc>
        <w:tc>
          <w:tcPr>
            <w:tcW w:w="791" w:type="dxa"/>
            <w:noWrap/>
            <w:tcMar>
              <w:left w:w="0" w:type="dxa"/>
              <w:right w:w="227" w:type="dxa"/>
            </w:tcMar>
            <w:vAlign w:val="center"/>
            <w:hideMark/>
          </w:tcPr>
          <w:p w14:paraId="56D8CE0B" w14:textId="77777777" w:rsidR="008E599A" w:rsidRPr="008E599A" w:rsidRDefault="008E599A" w:rsidP="0052296D">
            <w:pPr>
              <w:pStyle w:val="TableRight"/>
            </w:pPr>
            <w:r w:rsidRPr="008E599A">
              <w:t>32</w:t>
            </w:r>
          </w:p>
        </w:tc>
        <w:tc>
          <w:tcPr>
            <w:tcW w:w="754" w:type="dxa"/>
            <w:noWrap/>
            <w:tcMar>
              <w:left w:w="0" w:type="dxa"/>
              <w:right w:w="198" w:type="dxa"/>
            </w:tcMar>
            <w:vAlign w:val="center"/>
            <w:hideMark/>
          </w:tcPr>
          <w:p w14:paraId="56656D49" w14:textId="77777777" w:rsidR="008E599A" w:rsidRPr="008E599A" w:rsidRDefault="008E599A" w:rsidP="0052296D">
            <w:pPr>
              <w:pStyle w:val="TableRight"/>
            </w:pPr>
            <w:r w:rsidRPr="008E599A">
              <w:t>6.8</w:t>
            </w:r>
          </w:p>
        </w:tc>
        <w:tc>
          <w:tcPr>
            <w:tcW w:w="637" w:type="dxa"/>
            <w:noWrap/>
            <w:tcMar>
              <w:left w:w="0" w:type="dxa"/>
              <w:right w:w="142" w:type="dxa"/>
            </w:tcMar>
            <w:vAlign w:val="center"/>
            <w:hideMark/>
          </w:tcPr>
          <w:p w14:paraId="0C1E7BF0" w14:textId="77777777" w:rsidR="008E599A" w:rsidRPr="008E599A" w:rsidRDefault="008E599A" w:rsidP="0052296D">
            <w:pPr>
              <w:pStyle w:val="TableRight"/>
            </w:pPr>
            <w:r w:rsidRPr="008E599A">
              <w:t>1.7</w:t>
            </w:r>
          </w:p>
        </w:tc>
        <w:tc>
          <w:tcPr>
            <w:tcW w:w="1171" w:type="dxa"/>
            <w:noWrap/>
            <w:tcMar>
              <w:left w:w="0" w:type="dxa"/>
              <w:right w:w="454" w:type="dxa"/>
            </w:tcMar>
            <w:vAlign w:val="center"/>
          </w:tcPr>
          <w:p w14:paraId="088567AE" w14:textId="0F417A7A" w:rsidR="008E599A" w:rsidRPr="008E599A" w:rsidRDefault="008E599A" w:rsidP="0052296D">
            <w:pPr>
              <w:pStyle w:val="TableRight"/>
              <w:rPr>
                <w:color w:val="C0504D"/>
              </w:rPr>
            </w:pPr>
          </w:p>
        </w:tc>
        <w:tc>
          <w:tcPr>
            <w:tcW w:w="756" w:type="dxa"/>
            <w:noWrap/>
            <w:tcMar>
              <w:left w:w="0" w:type="dxa"/>
              <w:right w:w="170" w:type="dxa"/>
            </w:tcMar>
            <w:vAlign w:val="center"/>
            <w:hideMark/>
          </w:tcPr>
          <w:p w14:paraId="00E72840" w14:textId="77777777" w:rsidR="008E599A" w:rsidRPr="008E599A" w:rsidRDefault="008E599A" w:rsidP="0052296D">
            <w:pPr>
              <w:pStyle w:val="TableRight"/>
            </w:pPr>
            <w:r w:rsidRPr="008E599A">
              <w:t>3952</w:t>
            </w:r>
          </w:p>
        </w:tc>
        <w:tc>
          <w:tcPr>
            <w:tcW w:w="715" w:type="dxa"/>
            <w:noWrap/>
            <w:tcMar>
              <w:left w:w="0" w:type="dxa"/>
              <w:right w:w="170" w:type="dxa"/>
            </w:tcMar>
            <w:vAlign w:val="center"/>
            <w:hideMark/>
          </w:tcPr>
          <w:p w14:paraId="3EFFCEE8" w14:textId="77777777" w:rsidR="008E599A" w:rsidRPr="008E599A" w:rsidRDefault="008E599A" w:rsidP="0052296D">
            <w:pPr>
              <w:pStyle w:val="TableRight"/>
            </w:pPr>
            <w:r w:rsidRPr="008E599A">
              <w:t>35</w:t>
            </w:r>
          </w:p>
        </w:tc>
        <w:tc>
          <w:tcPr>
            <w:tcW w:w="604" w:type="dxa"/>
            <w:noWrap/>
            <w:tcMar>
              <w:left w:w="0" w:type="dxa"/>
              <w:right w:w="170" w:type="dxa"/>
            </w:tcMar>
            <w:vAlign w:val="center"/>
            <w:hideMark/>
          </w:tcPr>
          <w:p w14:paraId="76B161D6" w14:textId="77777777" w:rsidR="008E599A" w:rsidRPr="008E599A" w:rsidRDefault="008E599A" w:rsidP="0052296D">
            <w:pPr>
              <w:pStyle w:val="TableRight"/>
            </w:pPr>
            <w:r w:rsidRPr="008E599A">
              <w:t>3.8</w:t>
            </w:r>
          </w:p>
        </w:tc>
        <w:tc>
          <w:tcPr>
            <w:tcW w:w="664" w:type="dxa"/>
            <w:noWrap/>
            <w:tcMar>
              <w:left w:w="0" w:type="dxa"/>
              <w:right w:w="170" w:type="dxa"/>
            </w:tcMar>
            <w:vAlign w:val="center"/>
            <w:hideMark/>
          </w:tcPr>
          <w:p w14:paraId="0E0345F5" w14:textId="77777777" w:rsidR="008E599A" w:rsidRPr="008E599A" w:rsidRDefault="008E599A" w:rsidP="0052296D">
            <w:pPr>
              <w:pStyle w:val="TableRight"/>
            </w:pPr>
            <w:r w:rsidRPr="008E599A">
              <w:t>38</w:t>
            </w:r>
          </w:p>
        </w:tc>
        <w:tc>
          <w:tcPr>
            <w:tcW w:w="735" w:type="dxa"/>
            <w:noWrap/>
            <w:tcMar>
              <w:left w:w="0" w:type="dxa"/>
              <w:right w:w="170" w:type="dxa"/>
            </w:tcMar>
            <w:vAlign w:val="center"/>
            <w:hideMark/>
          </w:tcPr>
          <w:p w14:paraId="2E9F7B2E" w14:textId="77777777" w:rsidR="008E599A" w:rsidRPr="008E599A" w:rsidRDefault="008E599A" w:rsidP="0052296D">
            <w:pPr>
              <w:pStyle w:val="TableRight"/>
            </w:pPr>
            <w:r w:rsidRPr="008E599A">
              <w:t>6.2</w:t>
            </w:r>
          </w:p>
        </w:tc>
        <w:tc>
          <w:tcPr>
            <w:tcW w:w="1240" w:type="dxa"/>
            <w:noWrap/>
            <w:tcMar>
              <w:left w:w="0" w:type="dxa"/>
              <w:right w:w="397" w:type="dxa"/>
            </w:tcMar>
            <w:vAlign w:val="center"/>
            <w:hideMark/>
          </w:tcPr>
          <w:p w14:paraId="37456FE0" w14:textId="77777777" w:rsidR="008E599A" w:rsidRPr="008E599A" w:rsidRDefault="008E599A" w:rsidP="0052296D">
            <w:pPr>
              <w:pStyle w:val="TableRight"/>
            </w:pPr>
            <w:r w:rsidRPr="008E599A">
              <w:t>3997</w:t>
            </w:r>
          </w:p>
        </w:tc>
      </w:tr>
      <w:tr w:rsidR="00285408" w:rsidRPr="008E599A" w14:paraId="59640C04" w14:textId="77777777" w:rsidTr="00D208B0">
        <w:trPr>
          <w:cnfStyle w:val="000000010000" w:firstRow="0" w:lastRow="0" w:firstColumn="0" w:lastColumn="0" w:oddVBand="0" w:evenVBand="0" w:oddHBand="0" w:evenHBand="1" w:firstRowFirstColumn="0" w:firstRowLastColumn="0" w:lastRowFirstColumn="0" w:lastRowLastColumn="0"/>
        </w:trPr>
        <w:tc>
          <w:tcPr>
            <w:tcW w:w="735" w:type="dxa"/>
            <w:noWrap/>
            <w:tcMar>
              <w:left w:w="57" w:type="dxa"/>
              <w:right w:w="0" w:type="dxa"/>
            </w:tcMar>
            <w:vAlign w:val="center"/>
            <w:hideMark/>
          </w:tcPr>
          <w:p w14:paraId="54F27C31" w14:textId="77777777" w:rsidR="008E599A" w:rsidRPr="008E599A" w:rsidRDefault="008E599A" w:rsidP="00EE08DB">
            <w:pPr>
              <w:pStyle w:val="TableRight"/>
              <w:jc w:val="left"/>
            </w:pPr>
            <w:r w:rsidRPr="008E599A">
              <w:t>2012</w:t>
            </w:r>
          </w:p>
        </w:tc>
        <w:tc>
          <w:tcPr>
            <w:tcW w:w="728" w:type="dxa"/>
            <w:noWrap/>
            <w:tcMar>
              <w:left w:w="0" w:type="dxa"/>
              <w:right w:w="142" w:type="dxa"/>
            </w:tcMar>
            <w:vAlign w:val="center"/>
            <w:hideMark/>
          </w:tcPr>
          <w:p w14:paraId="75933DA3" w14:textId="77777777" w:rsidR="008E599A" w:rsidRPr="008E599A" w:rsidRDefault="008E599A" w:rsidP="0052296D">
            <w:pPr>
              <w:pStyle w:val="TableRight"/>
            </w:pPr>
            <w:r w:rsidRPr="008E599A">
              <w:t>2067</w:t>
            </w:r>
          </w:p>
        </w:tc>
        <w:tc>
          <w:tcPr>
            <w:tcW w:w="728" w:type="dxa"/>
            <w:noWrap/>
            <w:tcMar>
              <w:left w:w="0" w:type="dxa"/>
              <w:right w:w="142" w:type="dxa"/>
            </w:tcMar>
            <w:vAlign w:val="center"/>
            <w:hideMark/>
          </w:tcPr>
          <w:p w14:paraId="2CB08E40" w14:textId="77777777" w:rsidR="008E599A" w:rsidRPr="008E599A" w:rsidRDefault="008E599A" w:rsidP="0052296D">
            <w:pPr>
              <w:pStyle w:val="TableRight"/>
            </w:pPr>
            <w:r w:rsidRPr="008E599A">
              <w:t>666</w:t>
            </w:r>
          </w:p>
        </w:tc>
        <w:tc>
          <w:tcPr>
            <w:tcW w:w="696" w:type="dxa"/>
            <w:noWrap/>
            <w:tcMar>
              <w:left w:w="0" w:type="dxa"/>
              <w:right w:w="170" w:type="dxa"/>
            </w:tcMar>
            <w:vAlign w:val="center"/>
            <w:hideMark/>
          </w:tcPr>
          <w:p w14:paraId="0C4E06CB" w14:textId="77777777" w:rsidR="008E599A" w:rsidRPr="008E599A" w:rsidRDefault="008E599A" w:rsidP="0052296D">
            <w:pPr>
              <w:pStyle w:val="TableRight"/>
            </w:pPr>
            <w:r w:rsidRPr="008E599A">
              <w:t>584</w:t>
            </w:r>
          </w:p>
        </w:tc>
        <w:tc>
          <w:tcPr>
            <w:tcW w:w="658" w:type="dxa"/>
            <w:noWrap/>
            <w:tcMar>
              <w:left w:w="0" w:type="dxa"/>
              <w:right w:w="142" w:type="dxa"/>
            </w:tcMar>
            <w:vAlign w:val="center"/>
            <w:hideMark/>
          </w:tcPr>
          <w:p w14:paraId="28674F8C" w14:textId="77777777" w:rsidR="008E599A" w:rsidRPr="008E599A" w:rsidRDefault="008E599A" w:rsidP="0052296D">
            <w:pPr>
              <w:pStyle w:val="TableRight"/>
            </w:pPr>
            <w:r w:rsidRPr="008E599A">
              <w:t>224</w:t>
            </w:r>
          </w:p>
        </w:tc>
        <w:tc>
          <w:tcPr>
            <w:tcW w:w="754" w:type="dxa"/>
            <w:noWrap/>
            <w:tcMar>
              <w:left w:w="0" w:type="dxa"/>
              <w:right w:w="170" w:type="dxa"/>
            </w:tcMar>
            <w:vAlign w:val="center"/>
            <w:hideMark/>
          </w:tcPr>
          <w:p w14:paraId="1E63715F" w14:textId="77777777" w:rsidR="008E599A" w:rsidRPr="008E599A" w:rsidRDefault="008E599A" w:rsidP="0052296D">
            <w:pPr>
              <w:pStyle w:val="TableRight"/>
            </w:pPr>
            <w:r w:rsidRPr="008E599A">
              <w:t>62</w:t>
            </w:r>
          </w:p>
        </w:tc>
        <w:tc>
          <w:tcPr>
            <w:tcW w:w="696" w:type="dxa"/>
            <w:noWrap/>
            <w:tcMar>
              <w:left w:w="0" w:type="dxa"/>
              <w:right w:w="170" w:type="dxa"/>
            </w:tcMar>
            <w:vAlign w:val="center"/>
            <w:hideMark/>
          </w:tcPr>
          <w:p w14:paraId="6801163C" w14:textId="77777777" w:rsidR="008E599A" w:rsidRPr="008E599A" w:rsidRDefault="008E599A" w:rsidP="0052296D">
            <w:pPr>
              <w:pStyle w:val="TableRight"/>
            </w:pPr>
            <w:r w:rsidRPr="008E599A">
              <w:t>85</w:t>
            </w:r>
          </w:p>
        </w:tc>
        <w:tc>
          <w:tcPr>
            <w:tcW w:w="900" w:type="dxa"/>
            <w:noWrap/>
            <w:tcMar>
              <w:left w:w="0" w:type="dxa"/>
              <w:right w:w="284" w:type="dxa"/>
            </w:tcMar>
            <w:vAlign w:val="center"/>
            <w:hideMark/>
          </w:tcPr>
          <w:p w14:paraId="0CBEFC01" w14:textId="77777777" w:rsidR="008E599A" w:rsidRPr="008E599A" w:rsidRDefault="008E599A" w:rsidP="0052296D">
            <w:pPr>
              <w:pStyle w:val="TableRight"/>
            </w:pPr>
            <w:r w:rsidRPr="008E599A">
              <w:t>78</w:t>
            </w:r>
          </w:p>
        </w:tc>
        <w:tc>
          <w:tcPr>
            <w:tcW w:w="610" w:type="dxa"/>
            <w:noWrap/>
            <w:tcMar>
              <w:left w:w="0" w:type="dxa"/>
              <w:right w:w="142" w:type="dxa"/>
            </w:tcMar>
            <w:vAlign w:val="center"/>
            <w:hideMark/>
          </w:tcPr>
          <w:p w14:paraId="15D65DAD" w14:textId="77777777" w:rsidR="008E599A" w:rsidRPr="008E599A" w:rsidRDefault="008E599A" w:rsidP="0052296D">
            <w:pPr>
              <w:pStyle w:val="TableRight"/>
            </w:pPr>
            <w:r w:rsidRPr="008E599A">
              <w:t>50</w:t>
            </w:r>
          </w:p>
        </w:tc>
        <w:tc>
          <w:tcPr>
            <w:tcW w:w="791" w:type="dxa"/>
            <w:noWrap/>
            <w:tcMar>
              <w:left w:w="0" w:type="dxa"/>
              <w:right w:w="227" w:type="dxa"/>
            </w:tcMar>
            <w:vAlign w:val="center"/>
            <w:hideMark/>
          </w:tcPr>
          <w:p w14:paraId="5BD468DF" w14:textId="77777777" w:rsidR="008E599A" w:rsidRPr="008E599A" w:rsidRDefault="008E599A" w:rsidP="0052296D">
            <w:pPr>
              <w:pStyle w:val="TableRight"/>
            </w:pPr>
            <w:r w:rsidRPr="008E599A">
              <w:t>22</w:t>
            </w:r>
          </w:p>
        </w:tc>
        <w:tc>
          <w:tcPr>
            <w:tcW w:w="754" w:type="dxa"/>
            <w:noWrap/>
            <w:tcMar>
              <w:left w:w="0" w:type="dxa"/>
              <w:right w:w="198" w:type="dxa"/>
            </w:tcMar>
            <w:vAlign w:val="center"/>
            <w:hideMark/>
          </w:tcPr>
          <w:p w14:paraId="7EC82799" w14:textId="77777777" w:rsidR="008E599A" w:rsidRPr="008E599A" w:rsidRDefault="008E599A" w:rsidP="0052296D">
            <w:pPr>
              <w:pStyle w:val="TableRight"/>
            </w:pPr>
            <w:r w:rsidRPr="008E599A">
              <w:t>5.8</w:t>
            </w:r>
          </w:p>
        </w:tc>
        <w:tc>
          <w:tcPr>
            <w:tcW w:w="637" w:type="dxa"/>
            <w:noWrap/>
            <w:tcMar>
              <w:left w:w="0" w:type="dxa"/>
              <w:right w:w="142" w:type="dxa"/>
            </w:tcMar>
            <w:vAlign w:val="center"/>
            <w:hideMark/>
          </w:tcPr>
          <w:p w14:paraId="5FA40AB2" w14:textId="77777777" w:rsidR="008E599A" w:rsidRPr="008E599A" w:rsidRDefault="008E599A" w:rsidP="0052296D">
            <w:pPr>
              <w:pStyle w:val="TableRight"/>
            </w:pPr>
            <w:r w:rsidRPr="008E599A">
              <w:t>1.8</w:t>
            </w:r>
          </w:p>
        </w:tc>
        <w:tc>
          <w:tcPr>
            <w:tcW w:w="1171" w:type="dxa"/>
            <w:noWrap/>
            <w:tcMar>
              <w:left w:w="0" w:type="dxa"/>
              <w:right w:w="454" w:type="dxa"/>
            </w:tcMar>
            <w:vAlign w:val="center"/>
          </w:tcPr>
          <w:p w14:paraId="333B4115" w14:textId="5E044F98" w:rsidR="008E599A" w:rsidRPr="008E599A" w:rsidRDefault="008E599A" w:rsidP="0052296D">
            <w:pPr>
              <w:pStyle w:val="TableRight"/>
              <w:rPr>
                <w:color w:val="C0504D"/>
              </w:rPr>
            </w:pPr>
          </w:p>
        </w:tc>
        <w:tc>
          <w:tcPr>
            <w:tcW w:w="756" w:type="dxa"/>
            <w:noWrap/>
            <w:tcMar>
              <w:left w:w="0" w:type="dxa"/>
              <w:right w:w="170" w:type="dxa"/>
            </w:tcMar>
            <w:vAlign w:val="center"/>
            <w:hideMark/>
          </w:tcPr>
          <w:p w14:paraId="033C841F" w14:textId="77777777" w:rsidR="008E599A" w:rsidRPr="008E599A" w:rsidRDefault="008E599A" w:rsidP="0052296D">
            <w:pPr>
              <w:pStyle w:val="TableRight"/>
            </w:pPr>
            <w:r w:rsidRPr="008E599A">
              <w:t>3846</w:t>
            </w:r>
          </w:p>
        </w:tc>
        <w:tc>
          <w:tcPr>
            <w:tcW w:w="715" w:type="dxa"/>
            <w:noWrap/>
            <w:tcMar>
              <w:left w:w="0" w:type="dxa"/>
              <w:right w:w="170" w:type="dxa"/>
            </w:tcMar>
            <w:vAlign w:val="center"/>
            <w:hideMark/>
          </w:tcPr>
          <w:p w14:paraId="43A5434C" w14:textId="77777777" w:rsidR="008E599A" w:rsidRPr="008E599A" w:rsidRDefault="008E599A" w:rsidP="0052296D">
            <w:pPr>
              <w:pStyle w:val="TableRight"/>
            </w:pPr>
            <w:r w:rsidRPr="008E599A">
              <w:t>34</w:t>
            </w:r>
          </w:p>
        </w:tc>
        <w:tc>
          <w:tcPr>
            <w:tcW w:w="604" w:type="dxa"/>
            <w:noWrap/>
            <w:tcMar>
              <w:left w:w="0" w:type="dxa"/>
              <w:right w:w="170" w:type="dxa"/>
            </w:tcMar>
            <w:vAlign w:val="center"/>
            <w:hideMark/>
          </w:tcPr>
          <w:p w14:paraId="361390A1" w14:textId="77777777" w:rsidR="008E599A" w:rsidRPr="008E599A" w:rsidRDefault="008E599A" w:rsidP="0052296D">
            <w:pPr>
              <w:pStyle w:val="TableRight"/>
            </w:pPr>
            <w:r w:rsidRPr="008E599A">
              <w:t>3.7</w:t>
            </w:r>
          </w:p>
        </w:tc>
        <w:tc>
          <w:tcPr>
            <w:tcW w:w="664" w:type="dxa"/>
            <w:noWrap/>
            <w:tcMar>
              <w:left w:w="0" w:type="dxa"/>
              <w:right w:w="170" w:type="dxa"/>
            </w:tcMar>
            <w:vAlign w:val="center"/>
            <w:hideMark/>
          </w:tcPr>
          <w:p w14:paraId="27A04F0D" w14:textId="77777777" w:rsidR="008E599A" w:rsidRPr="008E599A" w:rsidRDefault="008E599A" w:rsidP="0052296D">
            <w:pPr>
              <w:pStyle w:val="TableRight"/>
            </w:pPr>
            <w:r w:rsidRPr="008E599A">
              <w:t>37</w:t>
            </w:r>
          </w:p>
        </w:tc>
        <w:tc>
          <w:tcPr>
            <w:tcW w:w="735" w:type="dxa"/>
            <w:noWrap/>
            <w:tcMar>
              <w:left w:w="0" w:type="dxa"/>
              <w:right w:w="170" w:type="dxa"/>
            </w:tcMar>
            <w:vAlign w:val="center"/>
            <w:hideMark/>
          </w:tcPr>
          <w:p w14:paraId="4C05620A" w14:textId="77777777" w:rsidR="008E599A" w:rsidRPr="008E599A" w:rsidRDefault="008E599A" w:rsidP="0052296D">
            <w:pPr>
              <w:pStyle w:val="TableRight"/>
            </w:pPr>
            <w:r w:rsidRPr="008E599A">
              <w:t>6.5</w:t>
            </w:r>
          </w:p>
        </w:tc>
        <w:tc>
          <w:tcPr>
            <w:tcW w:w="1240" w:type="dxa"/>
            <w:noWrap/>
            <w:tcMar>
              <w:left w:w="0" w:type="dxa"/>
              <w:right w:w="397" w:type="dxa"/>
            </w:tcMar>
            <w:vAlign w:val="center"/>
            <w:hideMark/>
          </w:tcPr>
          <w:p w14:paraId="058EFBF1" w14:textId="77777777" w:rsidR="008E599A" w:rsidRPr="008E599A" w:rsidRDefault="008E599A" w:rsidP="0052296D">
            <w:pPr>
              <w:pStyle w:val="TableRight"/>
            </w:pPr>
            <w:r w:rsidRPr="008E599A">
              <w:t>3890</w:t>
            </w:r>
          </w:p>
        </w:tc>
      </w:tr>
      <w:tr w:rsidR="009F411E" w:rsidRPr="008E599A" w14:paraId="246AF1DE" w14:textId="77777777" w:rsidTr="00D208B0">
        <w:tc>
          <w:tcPr>
            <w:tcW w:w="735" w:type="dxa"/>
            <w:noWrap/>
            <w:tcMar>
              <w:left w:w="57" w:type="dxa"/>
              <w:right w:w="0" w:type="dxa"/>
            </w:tcMar>
            <w:vAlign w:val="center"/>
            <w:hideMark/>
          </w:tcPr>
          <w:p w14:paraId="6E2DC985" w14:textId="77777777" w:rsidR="008E599A" w:rsidRPr="008E599A" w:rsidRDefault="008E599A" w:rsidP="00EE08DB">
            <w:pPr>
              <w:pStyle w:val="TableRight"/>
              <w:jc w:val="left"/>
            </w:pPr>
            <w:r w:rsidRPr="008E599A">
              <w:t>2013</w:t>
            </w:r>
          </w:p>
        </w:tc>
        <w:tc>
          <w:tcPr>
            <w:tcW w:w="728" w:type="dxa"/>
            <w:noWrap/>
            <w:tcMar>
              <w:left w:w="0" w:type="dxa"/>
              <w:right w:w="142" w:type="dxa"/>
            </w:tcMar>
            <w:vAlign w:val="center"/>
            <w:hideMark/>
          </w:tcPr>
          <w:p w14:paraId="6D98EBE0" w14:textId="77777777" w:rsidR="008E599A" w:rsidRPr="008E599A" w:rsidRDefault="008E599A" w:rsidP="0052296D">
            <w:pPr>
              <w:pStyle w:val="TableRight"/>
            </w:pPr>
            <w:r w:rsidRPr="008E599A">
              <w:t>2064</w:t>
            </w:r>
          </w:p>
        </w:tc>
        <w:tc>
          <w:tcPr>
            <w:tcW w:w="728" w:type="dxa"/>
            <w:noWrap/>
            <w:tcMar>
              <w:left w:w="0" w:type="dxa"/>
              <w:right w:w="142" w:type="dxa"/>
            </w:tcMar>
            <w:vAlign w:val="center"/>
            <w:hideMark/>
          </w:tcPr>
          <w:p w14:paraId="1E9DD442" w14:textId="77777777" w:rsidR="008E599A" w:rsidRPr="008E599A" w:rsidRDefault="008E599A" w:rsidP="0052296D">
            <w:pPr>
              <w:pStyle w:val="TableRight"/>
            </w:pPr>
            <w:r w:rsidRPr="008E599A">
              <w:t>745</w:t>
            </w:r>
          </w:p>
        </w:tc>
        <w:tc>
          <w:tcPr>
            <w:tcW w:w="696" w:type="dxa"/>
            <w:noWrap/>
            <w:tcMar>
              <w:left w:w="0" w:type="dxa"/>
              <w:right w:w="170" w:type="dxa"/>
            </w:tcMar>
            <w:vAlign w:val="center"/>
            <w:hideMark/>
          </w:tcPr>
          <w:p w14:paraId="27E4A066" w14:textId="77777777" w:rsidR="008E599A" w:rsidRPr="008E599A" w:rsidRDefault="008E599A" w:rsidP="0052296D">
            <w:pPr>
              <w:pStyle w:val="TableRight"/>
            </w:pPr>
            <w:r w:rsidRPr="008E599A">
              <w:t>669</w:t>
            </w:r>
          </w:p>
        </w:tc>
        <w:tc>
          <w:tcPr>
            <w:tcW w:w="658" w:type="dxa"/>
            <w:noWrap/>
            <w:tcMar>
              <w:left w:w="0" w:type="dxa"/>
              <w:right w:w="142" w:type="dxa"/>
            </w:tcMar>
            <w:vAlign w:val="center"/>
            <w:hideMark/>
          </w:tcPr>
          <w:p w14:paraId="08EA3A48" w14:textId="77777777" w:rsidR="008E599A" w:rsidRPr="008E599A" w:rsidRDefault="008E599A" w:rsidP="0052296D">
            <w:pPr>
              <w:pStyle w:val="TableRight"/>
            </w:pPr>
            <w:r w:rsidRPr="008E599A">
              <w:t>231</w:t>
            </w:r>
          </w:p>
        </w:tc>
        <w:tc>
          <w:tcPr>
            <w:tcW w:w="754" w:type="dxa"/>
            <w:noWrap/>
            <w:tcMar>
              <w:left w:w="0" w:type="dxa"/>
              <w:right w:w="170" w:type="dxa"/>
            </w:tcMar>
            <w:vAlign w:val="center"/>
            <w:hideMark/>
          </w:tcPr>
          <w:p w14:paraId="1CCA8BBD" w14:textId="77777777" w:rsidR="008E599A" w:rsidRPr="008E599A" w:rsidRDefault="008E599A" w:rsidP="0052296D">
            <w:pPr>
              <w:pStyle w:val="TableRight"/>
            </w:pPr>
            <w:r w:rsidRPr="008E599A">
              <w:t>69</w:t>
            </w:r>
          </w:p>
        </w:tc>
        <w:tc>
          <w:tcPr>
            <w:tcW w:w="696" w:type="dxa"/>
            <w:noWrap/>
            <w:tcMar>
              <w:left w:w="0" w:type="dxa"/>
              <w:right w:w="170" w:type="dxa"/>
            </w:tcMar>
            <w:vAlign w:val="center"/>
            <w:hideMark/>
          </w:tcPr>
          <w:p w14:paraId="215F9240" w14:textId="77777777" w:rsidR="008E599A" w:rsidRPr="008E599A" w:rsidRDefault="008E599A" w:rsidP="0052296D">
            <w:pPr>
              <w:pStyle w:val="TableRight"/>
            </w:pPr>
            <w:r w:rsidRPr="008E599A">
              <w:t>87</w:t>
            </w:r>
          </w:p>
        </w:tc>
        <w:tc>
          <w:tcPr>
            <w:tcW w:w="900" w:type="dxa"/>
            <w:noWrap/>
            <w:tcMar>
              <w:left w:w="0" w:type="dxa"/>
              <w:right w:w="284" w:type="dxa"/>
            </w:tcMar>
            <w:vAlign w:val="center"/>
            <w:hideMark/>
          </w:tcPr>
          <w:p w14:paraId="6A7A6AC1" w14:textId="77777777" w:rsidR="008E599A" w:rsidRPr="008E599A" w:rsidRDefault="008E599A" w:rsidP="0052296D">
            <w:pPr>
              <w:pStyle w:val="TableRight"/>
            </w:pPr>
            <w:r w:rsidRPr="008E599A">
              <w:t>75</w:t>
            </w:r>
          </w:p>
        </w:tc>
        <w:tc>
          <w:tcPr>
            <w:tcW w:w="610" w:type="dxa"/>
            <w:noWrap/>
            <w:tcMar>
              <w:left w:w="0" w:type="dxa"/>
              <w:right w:w="142" w:type="dxa"/>
            </w:tcMar>
            <w:vAlign w:val="center"/>
            <w:hideMark/>
          </w:tcPr>
          <w:p w14:paraId="755E4F38" w14:textId="77777777" w:rsidR="008E599A" w:rsidRPr="008E599A" w:rsidRDefault="008E599A" w:rsidP="0052296D">
            <w:pPr>
              <w:pStyle w:val="TableRight"/>
            </w:pPr>
            <w:r w:rsidRPr="008E599A">
              <w:t>56</w:t>
            </w:r>
          </w:p>
        </w:tc>
        <w:tc>
          <w:tcPr>
            <w:tcW w:w="791" w:type="dxa"/>
            <w:noWrap/>
            <w:tcMar>
              <w:left w:w="0" w:type="dxa"/>
              <w:right w:w="227" w:type="dxa"/>
            </w:tcMar>
            <w:vAlign w:val="center"/>
            <w:hideMark/>
          </w:tcPr>
          <w:p w14:paraId="3E1200C5" w14:textId="77777777" w:rsidR="008E599A" w:rsidRPr="008E599A" w:rsidRDefault="008E599A" w:rsidP="0052296D">
            <w:pPr>
              <w:pStyle w:val="TableRight"/>
            </w:pPr>
            <w:r w:rsidRPr="008E599A">
              <w:t>48</w:t>
            </w:r>
          </w:p>
        </w:tc>
        <w:tc>
          <w:tcPr>
            <w:tcW w:w="754" w:type="dxa"/>
            <w:noWrap/>
            <w:tcMar>
              <w:left w:w="0" w:type="dxa"/>
              <w:right w:w="198" w:type="dxa"/>
            </w:tcMar>
            <w:vAlign w:val="center"/>
            <w:hideMark/>
          </w:tcPr>
          <w:p w14:paraId="53B44EEC" w14:textId="77777777" w:rsidR="008E599A" w:rsidRPr="008E599A" w:rsidRDefault="008E599A" w:rsidP="0052296D">
            <w:pPr>
              <w:pStyle w:val="TableRight"/>
            </w:pPr>
            <w:r w:rsidRPr="008E599A">
              <w:t>4.3</w:t>
            </w:r>
          </w:p>
        </w:tc>
        <w:tc>
          <w:tcPr>
            <w:tcW w:w="637" w:type="dxa"/>
            <w:noWrap/>
            <w:tcMar>
              <w:left w:w="0" w:type="dxa"/>
              <w:right w:w="142" w:type="dxa"/>
            </w:tcMar>
            <w:vAlign w:val="center"/>
            <w:hideMark/>
          </w:tcPr>
          <w:p w14:paraId="474486E8" w14:textId="77777777" w:rsidR="008E599A" w:rsidRPr="008E599A" w:rsidRDefault="008E599A" w:rsidP="0052296D">
            <w:pPr>
              <w:pStyle w:val="TableRight"/>
            </w:pPr>
            <w:r w:rsidRPr="008E599A">
              <w:t>2.0</w:t>
            </w:r>
          </w:p>
        </w:tc>
        <w:tc>
          <w:tcPr>
            <w:tcW w:w="1171" w:type="dxa"/>
            <w:noWrap/>
            <w:tcMar>
              <w:left w:w="0" w:type="dxa"/>
              <w:right w:w="454" w:type="dxa"/>
            </w:tcMar>
            <w:vAlign w:val="center"/>
          </w:tcPr>
          <w:p w14:paraId="2AF83D96" w14:textId="666E59AD" w:rsidR="008E599A" w:rsidRPr="008E599A" w:rsidRDefault="008E599A" w:rsidP="0052296D">
            <w:pPr>
              <w:pStyle w:val="TableRight"/>
              <w:rPr>
                <w:color w:val="C0504D"/>
              </w:rPr>
            </w:pPr>
          </w:p>
        </w:tc>
        <w:tc>
          <w:tcPr>
            <w:tcW w:w="756" w:type="dxa"/>
            <w:noWrap/>
            <w:tcMar>
              <w:left w:w="0" w:type="dxa"/>
              <w:right w:w="170" w:type="dxa"/>
            </w:tcMar>
            <w:vAlign w:val="center"/>
            <w:hideMark/>
          </w:tcPr>
          <w:p w14:paraId="105F6C07" w14:textId="77777777" w:rsidR="008E599A" w:rsidRPr="008E599A" w:rsidRDefault="008E599A" w:rsidP="0052296D">
            <w:pPr>
              <w:pStyle w:val="TableRight"/>
            </w:pPr>
            <w:r w:rsidRPr="008E599A">
              <w:t>4050</w:t>
            </w:r>
          </w:p>
        </w:tc>
        <w:tc>
          <w:tcPr>
            <w:tcW w:w="715" w:type="dxa"/>
            <w:noWrap/>
            <w:tcMar>
              <w:left w:w="0" w:type="dxa"/>
              <w:right w:w="170" w:type="dxa"/>
            </w:tcMar>
            <w:vAlign w:val="center"/>
            <w:hideMark/>
          </w:tcPr>
          <w:p w14:paraId="37BFF56D" w14:textId="77777777" w:rsidR="008E599A" w:rsidRPr="008E599A" w:rsidRDefault="008E599A" w:rsidP="0052296D">
            <w:pPr>
              <w:pStyle w:val="TableRight"/>
            </w:pPr>
            <w:r w:rsidRPr="008E599A">
              <w:t>22</w:t>
            </w:r>
          </w:p>
        </w:tc>
        <w:tc>
          <w:tcPr>
            <w:tcW w:w="604" w:type="dxa"/>
            <w:noWrap/>
            <w:tcMar>
              <w:left w:w="0" w:type="dxa"/>
              <w:right w:w="170" w:type="dxa"/>
            </w:tcMar>
            <w:vAlign w:val="center"/>
            <w:hideMark/>
          </w:tcPr>
          <w:p w14:paraId="5A3728DE" w14:textId="77777777" w:rsidR="008E599A" w:rsidRPr="008E599A" w:rsidRDefault="008E599A" w:rsidP="0052296D">
            <w:pPr>
              <w:pStyle w:val="TableRight"/>
            </w:pPr>
            <w:r w:rsidRPr="008E599A">
              <w:t>2.4</w:t>
            </w:r>
          </w:p>
        </w:tc>
        <w:tc>
          <w:tcPr>
            <w:tcW w:w="664" w:type="dxa"/>
            <w:noWrap/>
            <w:tcMar>
              <w:left w:w="0" w:type="dxa"/>
              <w:right w:w="170" w:type="dxa"/>
            </w:tcMar>
            <w:vAlign w:val="center"/>
            <w:hideMark/>
          </w:tcPr>
          <w:p w14:paraId="1127B76D" w14:textId="77777777" w:rsidR="008E599A" w:rsidRPr="008E599A" w:rsidRDefault="008E599A" w:rsidP="0052296D">
            <w:pPr>
              <w:pStyle w:val="TableRight"/>
            </w:pPr>
            <w:r w:rsidRPr="008E599A">
              <w:t>24</w:t>
            </w:r>
          </w:p>
        </w:tc>
        <w:tc>
          <w:tcPr>
            <w:tcW w:w="735" w:type="dxa"/>
            <w:noWrap/>
            <w:tcMar>
              <w:left w:w="0" w:type="dxa"/>
              <w:right w:w="170" w:type="dxa"/>
            </w:tcMar>
            <w:vAlign w:val="center"/>
            <w:hideMark/>
          </w:tcPr>
          <w:p w14:paraId="3BB47DDB" w14:textId="77777777" w:rsidR="008E599A" w:rsidRPr="008E599A" w:rsidRDefault="008E599A" w:rsidP="0052296D">
            <w:pPr>
              <w:pStyle w:val="TableRight"/>
            </w:pPr>
            <w:r w:rsidRPr="008E599A">
              <w:t>6.2</w:t>
            </w:r>
          </w:p>
        </w:tc>
        <w:tc>
          <w:tcPr>
            <w:tcW w:w="1240" w:type="dxa"/>
            <w:noWrap/>
            <w:tcMar>
              <w:left w:w="0" w:type="dxa"/>
              <w:right w:w="397" w:type="dxa"/>
            </w:tcMar>
            <w:vAlign w:val="center"/>
            <w:hideMark/>
          </w:tcPr>
          <w:p w14:paraId="164D0950" w14:textId="77777777" w:rsidR="008E599A" w:rsidRPr="008E599A" w:rsidRDefault="008E599A" w:rsidP="0052296D">
            <w:pPr>
              <w:pStyle w:val="TableRight"/>
            </w:pPr>
            <w:r w:rsidRPr="008E599A">
              <w:t>4081</w:t>
            </w:r>
          </w:p>
        </w:tc>
      </w:tr>
      <w:tr w:rsidR="00285408" w:rsidRPr="008E599A" w14:paraId="51BBEDAF" w14:textId="77777777" w:rsidTr="00D208B0">
        <w:trPr>
          <w:cnfStyle w:val="000000010000" w:firstRow="0" w:lastRow="0" w:firstColumn="0" w:lastColumn="0" w:oddVBand="0" w:evenVBand="0" w:oddHBand="0" w:evenHBand="1" w:firstRowFirstColumn="0" w:firstRowLastColumn="0" w:lastRowFirstColumn="0" w:lastRowLastColumn="0"/>
        </w:trPr>
        <w:tc>
          <w:tcPr>
            <w:tcW w:w="735" w:type="dxa"/>
            <w:noWrap/>
            <w:tcMar>
              <w:left w:w="57" w:type="dxa"/>
              <w:right w:w="0" w:type="dxa"/>
            </w:tcMar>
            <w:vAlign w:val="center"/>
            <w:hideMark/>
          </w:tcPr>
          <w:p w14:paraId="35CDA724" w14:textId="77777777" w:rsidR="008E599A" w:rsidRPr="008E599A" w:rsidRDefault="008E599A" w:rsidP="00EE08DB">
            <w:pPr>
              <w:pStyle w:val="TableRight"/>
              <w:jc w:val="left"/>
            </w:pPr>
            <w:r w:rsidRPr="008E599A">
              <w:t>2014</w:t>
            </w:r>
          </w:p>
        </w:tc>
        <w:tc>
          <w:tcPr>
            <w:tcW w:w="728" w:type="dxa"/>
            <w:noWrap/>
            <w:tcMar>
              <w:left w:w="0" w:type="dxa"/>
              <w:right w:w="142" w:type="dxa"/>
            </w:tcMar>
            <w:vAlign w:val="center"/>
            <w:hideMark/>
          </w:tcPr>
          <w:p w14:paraId="2D91F396" w14:textId="77777777" w:rsidR="008E599A" w:rsidRPr="008E599A" w:rsidRDefault="008E599A" w:rsidP="0052296D">
            <w:pPr>
              <w:pStyle w:val="TableRight"/>
            </w:pPr>
            <w:r w:rsidRPr="008E599A">
              <w:t>2450</w:t>
            </w:r>
          </w:p>
        </w:tc>
        <w:tc>
          <w:tcPr>
            <w:tcW w:w="728" w:type="dxa"/>
            <w:noWrap/>
            <w:tcMar>
              <w:left w:w="0" w:type="dxa"/>
              <w:right w:w="142" w:type="dxa"/>
            </w:tcMar>
            <w:vAlign w:val="center"/>
            <w:hideMark/>
          </w:tcPr>
          <w:p w14:paraId="533A7D5C" w14:textId="77777777" w:rsidR="008E599A" w:rsidRPr="008E599A" w:rsidRDefault="008E599A" w:rsidP="0052296D">
            <w:pPr>
              <w:pStyle w:val="TableRight"/>
            </w:pPr>
            <w:r w:rsidRPr="008E599A">
              <w:t>927</w:t>
            </w:r>
          </w:p>
        </w:tc>
        <w:tc>
          <w:tcPr>
            <w:tcW w:w="696" w:type="dxa"/>
            <w:noWrap/>
            <w:tcMar>
              <w:left w:w="0" w:type="dxa"/>
              <w:right w:w="170" w:type="dxa"/>
            </w:tcMar>
            <w:vAlign w:val="center"/>
            <w:hideMark/>
          </w:tcPr>
          <w:p w14:paraId="05E81149" w14:textId="77777777" w:rsidR="008E599A" w:rsidRPr="008E599A" w:rsidRDefault="008E599A" w:rsidP="0052296D">
            <w:pPr>
              <w:pStyle w:val="TableRight"/>
            </w:pPr>
            <w:r w:rsidRPr="008E599A">
              <w:t>634</w:t>
            </w:r>
          </w:p>
        </w:tc>
        <w:tc>
          <w:tcPr>
            <w:tcW w:w="658" w:type="dxa"/>
            <w:noWrap/>
            <w:tcMar>
              <w:left w:w="0" w:type="dxa"/>
              <w:right w:w="142" w:type="dxa"/>
            </w:tcMar>
            <w:vAlign w:val="center"/>
            <w:hideMark/>
          </w:tcPr>
          <w:p w14:paraId="32EBCF59" w14:textId="77777777" w:rsidR="008E599A" w:rsidRPr="008E599A" w:rsidRDefault="008E599A" w:rsidP="0052296D">
            <w:pPr>
              <w:pStyle w:val="TableRight"/>
            </w:pPr>
            <w:r w:rsidRPr="008E599A">
              <w:t>391</w:t>
            </w:r>
          </w:p>
        </w:tc>
        <w:tc>
          <w:tcPr>
            <w:tcW w:w="754" w:type="dxa"/>
            <w:noWrap/>
            <w:tcMar>
              <w:left w:w="0" w:type="dxa"/>
              <w:right w:w="170" w:type="dxa"/>
            </w:tcMar>
            <w:vAlign w:val="center"/>
            <w:hideMark/>
          </w:tcPr>
          <w:p w14:paraId="1B7E5B28" w14:textId="77777777" w:rsidR="008E599A" w:rsidRPr="008E599A" w:rsidRDefault="008E599A" w:rsidP="0052296D">
            <w:pPr>
              <w:pStyle w:val="TableRight"/>
            </w:pPr>
            <w:r w:rsidRPr="008E599A">
              <w:t>99</w:t>
            </w:r>
          </w:p>
        </w:tc>
        <w:tc>
          <w:tcPr>
            <w:tcW w:w="696" w:type="dxa"/>
            <w:noWrap/>
            <w:tcMar>
              <w:left w:w="0" w:type="dxa"/>
              <w:right w:w="170" w:type="dxa"/>
            </w:tcMar>
            <w:vAlign w:val="center"/>
            <w:hideMark/>
          </w:tcPr>
          <w:p w14:paraId="597BCE7E" w14:textId="77777777" w:rsidR="008E599A" w:rsidRPr="008E599A" w:rsidRDefault="008E599A" w:rsidP="0052296D">
            <w:pPr>
              <w:pStyle w:val="TableRight"/>
            </w:pPr>
            <w:r w:rsidRPr="008E599A">
              <w:t>92</w:t>
            </w:r>
          </w:p>
        </w:tc>
        <w:tc>
          <w:tcPr>
            <w:tcW w:w="900" w:type="dxa"/>
            <w:noWrap/>
            <w:tcMar>
              <w:left w:w="0" w:type="dxa"/>
              <w:right w:w="284" w:type="dxa"/>
            </w:tcMar>
            <w:vAlign w:val="center"/>
            <w:hideMark/>
          </w:tcPr>
          <w:p w14:paraId="7DADA41E" w14:textId="77777777" w:rsidR="008E599A" w:rsidRPr="008E599A" w:rsidRDefault="008E599A" w:rsidP="0052296D">
            <w:pPr>
              <w:pStyle w:val="TableRight"/>
            </w:pPr>
            <w:r w:rsidRPr="008E599A">
              <w:t>74</w:t>
            </w:r>
          </w:p>
        </w:tc>
        <w:tc>
          <w:tcPr>
            <w:tcW w:w="610" w:type="dxa"/>
            <w:noWrap/>
            <w:tcMar>
              <w:left w:w="0" w:type="dxa"/>
              <w:right w:w="142" w:type="dxa"/>
            </w:tcMar>
            <w:vAlign w:val="center"/>
            <w:hideMark/>
          </w:tcPr>
          <w:p w14:paraId="097E05C4" w14:textId="77777777" w:rsidR="008E599A" w:rsidRPr="008E599A" w:rsidRDefault="008E599A" w:rsidP="0052296D">
            <w:pPr>
              <w:pStyle w:val="TableRight"/>
            </w:pPr>
            <w:r w:rsidRPr="008E599A">
              <w:t>41</w:t>
            </w:r>
          </w:p>
        </w:tc>
        <w:tc>
          <w:tcPr>
            <w:tcW w:w="791" w:type="dxa"/>
            <w:noWrap/>
            <w:tcMar>
              <w:left w:w="0" w:type="dxa"/>
              <w:right w:w="227" w:type="dxa"/>
            </w:tcMar>
            <w:vAlign w:val="center"/>
            <w:hideMark/>
          </w:tcPr>
          <w:p w14:paraId="42AFF536" w14:textId="77777777" w:rsidR="008E599A" w:rsidRPr="008E599A" w:rsidRDefault="008E599A" w:rsidP="0052296D">
            <w:pPr>
              <w:pStyle w:val="TableRight"/>
            </w:pPr>
            <w:r w:rsidRPr="008E599A">
              <w:t>38</w:t>
            </w:r>
          </w:p>
        </w:tc>
        <w:tc>
          <w:tcPr>
            <w:tcW w:w="754" w:type="dxa"/>
            <w:noWrap/>
            <w:tcMar>
              <w:left w:w="0" w:type="dxa"/>
              <w:right w:w="198" w:type="dxa"/>
            </w:tcMar>
            <w:vAlign w:val="center"/>
            <w:hideMark/>
          </w:tcPr>
          <w:p w14:paraId="735EFD9E" w14:textId="77777777" w:rsidR="008E599A" w:rsidRPr="008E599A" w:rsidRDefault="008E599A" w:rsidP="0052296D">
            <w:pPr>
              <w:pStyle w:val="TableRight"/>
            </w:pPr>
            <w:r w:rsidRPr="008E599A">
              <w:t>3.1</w:t>
            </w:r>
          </w:p>
        </w:tc>
        <w:tc>
          <w:tcPr>
            <w:tcW w:w="637" w:type="dxa"/>
            <w:noWrap/>
            <w:tcMar>
              <w:left w:w="0" w:type="dxa"/>
              <w:right w:w="142" w:type="dxa"/>
            </w:tcMar>
            <w:vAlign w:val="center"/>
            <w:hideMark/>
          </w:tcPr>
          <w:p w14:paraId="1E3490E9" w14:textId="77777777" w:rsidR="008E599A" w:rsidRPr="008E599A" w:rsidRDefault="008E599A" w:rsidP="0052296D">
            <w:pPr>
              <w:pStyle w:val="TableRight"/>
            </w:pPr>
            <w:r w:rsidRPr="008E599A">
              <w:t>2.0</w:t>
            </w:r>
          </w:p>
        </w:tc>
        <w:tc>
          <w:tcPr>
            <w:tcW w:w="1171" w:type="dxa"/>
            <w:noWrap/>
            <w:tcMar>
              <w:left w:w="0" w:type="dxa"/>
              <w:right w:w="454" w:type="dxa"/>
            </w:tcMar>
            <w:vAlign w:val="center"/>
          </w:tcPr>
          <w:p w14:paraId="61A7ED85" w14:textId="32732B6C" w:rsidR="008E599A" w:rsidRPr="008E599A" w:rsidRDefault="008E599A" w:rsidP="0052296D">
            <w:pPr>
              <w:pStyle w:val="TableRight"/>
              <w:rPr>
                <w:color w:val="C0504D"/>
              </w:rPr>
            </w:pPr>
          </w:p>
        </w:tc>
        <w:tc>
          <w:tcPr>
            <w:tcW w:w="756" w:type="dxa"/>
            <w:noWrap/>
            <w:tcMar>
              <w:left w:w="0" w:type="dxa"/>
              <w:right w:w="170" w:type="dxa"/>
            </w:tcMar>
            <w:vAlign w:val="center"/>
            <w:hideMark/>
          </w:tcPr>
          <w:p w14:paraId="024FEDF9" w14:textId="77777777" w:rsidR="008E599A" w:rsidRPr="008E599A" w:rsidRDefault="008E599A" w:rsidP="0052296D">
            <w:pPr>
              <w:pStyle w:val="TableRight"/>
            </w:pPr>
            <w:r w:rsidRPr="008E599A">
              <w:t>4751</w:t>
            </w:r>
          </w:p>
        </w:tc>
        <w:tc>
          <w:tcPr>
            <w:tcW w:w="715" w:type="dxa"/>
            <w:noWrap/>
            <w:tcMar>
              <w:left w:w="0" w:type="dxa"/>
              <w:right w:w="170" w:type="dxa"/>
            </w:tcMar>
            <w:vAlign w:val="center"/>
            <w:hideMark/>
          </w:tcPr>
          <w:p w14:paraId="4F691716" w14:textId="77777777" w:rsidR="008E599A" w:rsidRPr="008E599A" w:rsidRDefault="008E599A" w:rsidP="0052296D">
            <w:pPr>
              <w:pStyle w:val="TableRight"/>
            </w:pPr>
            <w:r w:rsidRPr="008E599A">
              <w:t>22</w:t>
            </w:r>
          </w:p>
        </w:tc>
        <w:tc>
          <w:tcPr>
            <w:tcW w:w="604" w:type="dxa"/>
            <w:noWrap/>
            <w:tcMar>
              <w:left w:w="0" w:type="dxa"/>
              <w:right w:w="170" w:type="dxa"/>
            </w:tcMar>
            <w:vAlign w:val="center"/>
            <w:hideMark/>
          </w:tcPr>
          <w:p w14:paraId="0DA79897" w14:textId="77777777" w:rsidR="008E599A" w:rsidRPr="008E599A" w:rsidRDefault="008E599A" w:rsidP="0052296D">
            <w:pPr>
              <w:pStyle w:val="TableRight"/>
            </w:pPr>
            <w:r w:rsidRPr="008E599A">
              <w:t>2.4</w:t>
            </w:r>
          </w:p>
        </w:tc>
        <w:tc>
          <w:tcPr>
            <w:tcW w:w="664" w:type="dxa"/>
            <w:noWrap/>
            <w:tcMar>
              <w:left w:w="0" w:type="dxa"/>
              <w:right w:w="170" w:type="dxa"/>
            </w:tcMar>
            <w:vAlign w:val="center"/>
            <w:hideMark/>
          </w:tcPr>
          <w:p w14:paraId="71958B0E" w14:textId="77777777" w:rsidR="008E599A" w:rsidRPr="008E599A" w:rsidRDefault="008E599A" w:rsidP="0052296D">
            <w:pPr>
              <w:pStyle w:val="TableRight"/>
            </w:pPr>
            <w:r w:rsidRPr="008E599A">
              <w:t>24</w:t>
            </w:r>
          </w:p>
        </w:tc>
        <w:tc>
          <w:tcPr>
            <w:tcW w:w="735" w:type="dxa"/>
            <w:noWrap/>
            <w:tcMar>
              <w:left w:w="0" w:type="dxa"/>
              <w:right w:w="170" w:type="dxa"/>
            </w:tcMar>
            <w:vAlign w:val="center"/>
            <w:hideMark/>
          </w:tcPr>
          <w:p w14:paraId="11048CC1" w14:textId="77777777" w:rsidR="008E599A" w:rsidRPr="008E599A" w:rsidRDefault="008E599A" w:rsidP="0052296D">
            <w:pPr>
              <w:pStyle w:val="TableRight"/>
            </w:pPr>
            <w:r w:rsidRPr="008E599A">
              <w:t>6.8</w:t>
            </w:r>
          </w:p>
        </w:tc>
        <w:tc>
          <w:tcPr>
            <w:tcW w:w="1240" w:type="dxa"/>
            <w:noWrap/>
            <w:tcMar>
              <w:left w:w="0" w:type="dxa"/>
              <w:right w:w="397" w:type="dxa"/>
            </w:tcMar>
            <w:vAlign w:val="center"/>
            <w:hideMark/>
          </w:tcPr>
          <w:p w14:paraId="7698748B" w14:textId="77777777" w:rsidR="008E599A" w:rsidRPr="008E599A" w:rsidRDefault="008E599A" w:rsidP="0052296D">
            <w:pPr>
              <w:pStyle w:val="TableRight"/>
            </w:pPr>
            <w:r w:rsidRPr="008E599A">
              <w:t>4782</w:t>
            </w:r>
          </w:p>
        </w:tc>
      </w:tr>
      <w:tr w:rsidR="009F411E" w:rsidRPr="008E599A" w14:paraId="11735B87" w14:textId="77777777" w:rsidTr="00D208B0">
        <w:tc>
          <w:tcPr>
            <w:tcW w:w="735" w:type="dxa"/>
            <w:noWrap/>
            <w:tcMar>
              <w:left w:w="57" w:type="dxa"/>
              <w:right w:w="0" w:type="dxa"/>
            </w:tcMar>
            <w:vAlign w:val="center"/>
            <w:hideMark/>
          </w:tcPr>
          <w:p w14:paraId="319A2FB6" w14:textId="77777777" w:rsidR="008E599A" w:rsidRPr="008E599A" w:rsidRDefault="008E599A" w:rsidP="00EE08DB">
            <w:pPr>
              <w:pStyle w:val="TableRight"/>
              <w:jc w:val="left"/>
            </w:pPr>
            <w:r w:rsidRPr="008E599A">
              <w:t>2015</w:t>
            </w:r>
          </w:p>
        </w:tc>
        <w:tc>
          <w:tcPr>
            <w:tcW w:w="728" w:type="dxa"/>
            <w:noWrap/>
            <w:tcMar>
              <w:left w:w="0" w:type="dxa"/>
              <w:right w:w="142" w:type="dxa"/>
            </w:tcMar>
            <w:vAlign w:val="center"/>
            <w:hideMark/>
          </w:tcPr>
          <w:p w14:paraId="03252A7E" w14:textId="77777777" w:rsidR="008E599A" w:rsidRPr="008E599A" w:rsidRDefault="008E599A" w:rsidP="0052296D">
            <w:pPr>
              <w:pStyle w:val="TableRight"/>
            </w:pPr>
            <w:r w:rsidRPr="008E599A">
              <w:t>2761</w:t>
            </w:r>
          </w:p>
        </w:tc>
        <w:tc>
          <w:tcPr>
            <w:tcW w:w="728" w:type="dxa"/>
            <w:noWrap/>
            <w:tcMar>
              <w:left w:w="0" w:type="dxa"/>
              <w:right w:w="142" w:type="dxa"/>
            </w:tcMar>
            <w:vAlign w:val="center"/>
            <w:hideMark/>
          </w:tcPr>
          <w:p w14:paraId="43DBE14A" w14:textId="77777777" w:rsidR="008E599A" w:rsidRPr="008E599A" w:rsidRDefault="008E599A" w:rsidP="0052296D">
            <w:pPr>
              <w:pStyle w:val="TableRight"/>
            </w:pPr>
            <w:r w:rsidRPr="008E599A">
              <w:t>1016</w:t>
            </w:r>
          </w:p>
        </w:tc>
        <w:tc>
          <w:tcPr>
            <w:tcW w:w="696" w:type="dxa"/>
            <w:noWrap/>
            <w:tcMar>
              <w:left w:w="0" w:type="dxa"/>
              <w:right w:w="170" w:type="dxa"/>
            </w:tcMar>
            <w:vAlign w:val="center"/>
            <w:hideMark/>
          </w:tcPr>
          <w:p w14:paraId="655EB298" w14:textId="77777777" w:rsidR="008E599A" w:rsidRPr="008E599A" w:rsidRDefault="008E599A" w:rsidP="0052296D">
            <w:pPr>
              <w:pStyle w:val="TableRight"/>
            </w:pPr>
            <w:r w:rsidRPr="008E599A">
              <w:t>664</w:t>
            </w:r>
          </w:p>
        </w:tc>
        <w:tc>
          <w:tcPr>
            <w:tcW w:w="658" w:type="dxa"/>
            <w:noWrap/>
            <w:tcMar>
              <w:left w:w="0" w:type="dxa"/>
              <w:right w:w="142" w:type="dxa"/>
            </w:tcMar>
            <w:vAlign w:val="center"/>
            <w:hideMark/>
          </w:tcPr>
          <w:p w14:paraId="7CF65279" w14:textId="77777777" w:rsidR="008E599A" w:rsidRPr="008E599A" w:rsidRDefault="008E599A" w:rsidP="0052296D">
            <w:pPr>
              <w:pStyle w:val="TableRight"/>
            </w:pPr>
            <w:r w:rsidRPr="008E599A">
              <w:t>435</w:t>
            </w:r>
          </w:p>
        </w:tc>
        <w:tc>
          <w:tcPr>
            <w:tcW w:w="754" w:type="dxa"/>
            <w:noWrap/>
            <w:tcMar>
              <w:left w:w="0" w:type="dxa"/>
              <w:right w:w="170" w:type="dxa"/>
            </w:tcMar>
            <w:vAlign w:val="center"/>
            <w:hideMark/>
          </w:tcPr>
          <w:p w14:paraId="10C6E352" w14:textId="77777777" w:rsidR="008E599A" w:rsidRPr="008E599A" w:rsidRDefault="008E599A" w:rsidP="0052296D">
            <w:pPr>
              <w:pStyle w:val="TableRight"/>
            </w:pPr>
            <w:r w:rsidRPr="008E599A">
              <w:t>116</w:t>
            </w:r>
          </w:p>
        </w:tc>
        <w:tc>
          <w:tcPr>
            <w:tcW w:w="696" w:type="dxa"/>
            <w:noWrap/>
            <w:tcMar>
              <w:left w:w="0" w:type="dxa"/>
              <w:right w:w="170" w:type="dxa"/>
            </w:tcMar>
            <w:vAlign w:val="center"/>
            <w:hideMark/>
          </w:tcPr>
          <w:p w14:paraId="390B81E7" w14:textId="77777777" w:rsidR="008E599A" w:rsidRPr="008E599A" w:rsidRDefault="008E599A" w:rsidP="0052296D">
            <w:pPr>
              <w:pStyle w:val="TableRight"/>
            </w:pPr>
            <w:r w:rsidRPr="008E599A">
              <w:t>100</w:t>
            </w:r>
          </w:p>
        </w:tc>
        <w:tc>
          <w:tcPr>
            <w:tcW w:w="900" w:type="dxa"/>
            <w:noWrap/>
            <w:tcMar>
              <w:left w:w="0" w:type="dxa"/>
              <w:right w:w="284" w:type="dxa"/>
            </w:tcMar>
            <w:vAlign w:val="center"/>
            <w:hideMark/>
          </w:tcPr>
          <w:p w14:paraId="09834ED7" w14:textId="77777777" w:rsidR="008E599A" w:rsidRPr="008E599A" w:rsidRDefault="008E599A" w:rsidP="0052296D">
            <w:pPr>
              <w:pStyle w:val="TableRight"/>
            </w:pPr>
            <w:r w:rsidRPr="008E599A">
              <w:t>81</w:t>
            </w:r>
          </w:p>
        </w:tc>
        <w:tc>
          <w:tcPr>
            <w:tcW w:w="610" w:type="dxa"/>
            <w:noWrap/>
            <w:tcMar>
              <w:left w:w="0" w:type="dxa"/>
              <w:right w:w="142" w:type="dxa"/>
            </w:tcMar>
            <w:vAlign w:val="center"/>
            <w:hideMark/>
          </w:tcPr>
          <w:p w14:paraId="0D74525E" w14:textId="77777777" w:rsidR="008E599A" w:rsidRPr="008E599A" w:rsidRDefault="008E599A" w:rsidP="0052296D">
            <w:pPr>
              <w:pStyle w:val="TableRight"/>
            </w:pPr>
            <w:r w:rsidRPr="008E599A">
              <w:t>45</w:t>
            </w:r>
          </w:p>
        </w:tc>
        <w:tc>
          <w:tcPr>
            <w:tcW w:w="791" w:type="dxa"/>
            <w:noWrap/>
            <w:tcMar>
              <w:left w:w="0" w:type="dxa"/>
              <w:right w:w="227" w:type="dxa"/>
            </w:tcMar>
            <w:vAlign w:val="center"/>
            <w:hideMark/>
          </w:tcPr>
          <w:p w14:paraId="4288A5D5" w14:textId="77777777" w:rsidR="008E599A" w:rsidRPr="008E599A" w:rsidRDefault="008E599A" w:rsidP="0052296D">
            <w:pPr>
              <w:pStyle w:val="TableRight"/>
            </w:pPr>
            <w:r w:rsidRPr="008E599A">
              <w:t>41</w:t>
            </w:r>
          </w:p>
        </w:tc>
        <w:tc>
          <w:tcPr>
            <w:tcW w:w="754" w:type="dxa"/>
            <w:noWrap/>
            <w:tcMar>
              <w:left w:w="0" w:type="dxa"/>
              <w:right w:w="198" w:type="dxa"/>
            </w:tcMar>
            <w:vAlign w:val="center"/>
            <w:hideMark/>
          </w:tcPr>
          <w:p w14:paraId="0F4EB360" w14:textId="77777777" w:rsidR="008E599A" w:rsidRPr="008E599A" w:rsidRDefault="008E599A" w:rsidP="0052296D">
            <w:pPr>
              <w:pStyle w:val="TableRight"/>
            </w:pPr>
            <w:r w:rsidRPr="008E599A">
              <w:t>3.4</w:t>
            </w:r>
          </w:p>
        </w:tc>
        <w:tc>
          <w:tcPr>
            <w:tcW w:w="637" w:type="dxa"/>
            <w:noWrap/>
            <w:tcMar>
              <w:left w:w="0" w:type="dxa"/>
              <w:right w:w="142" w:type="dxa"/>
            </w:tcMar>
            <w:vAlign w:val="center"/>
            <w:hideMark/>
          </w:tcPr>
          <w:p w14:paraId="594418EE" w14:textId="77777777" w:rsidR="008E599A" w:rsidRPr="008E599A" w:rsidRDefault="008E599A" w:rsidP="0052296D">
            <w:pPr>
              <w:pStyle w:val="TableRight"/>
            </w:pPr>
            <w:r w:rsidRPr="008E599A">
              <w:t>2.2</w:t>
            </w:r>
          </w:p>
        </w:tc>
        <w:tc>
          <w:tcPr>
            <w:tcW w:w="1171" w:type="dxa"/>
            <w:noWrap/>
            <w:tcMar>
              <w:left w:w="0" w:type="dxa"/>
              <w:right w:w="454" w:type="dxa"/>
            </w:tcMar>
            <w:vAlign w:val="center"/>
          </w:tcPr>
          <w:p w14:paraId="247D3F00" w14:textId="0755A574" w:rsidR="008E599A" w:rsidRPr="008E599A" w:rsidRDefault="008E599A" w:rsidP="0052296D">
            <w:pPr>
              <w:pStyle w:val="TableRight"/>
              <w:rPr>
                <w:color w:val="C0504D"/>
              </w:rPr>
            </w:pPr>
          </w:p>
        </w:tc>
        <w:tc>
          <w:tcPr>
            <w:tcW w:w="756" w:type="dxa"/>
            <w:noWrap/>
            <w:tcMar>
              <w:left w:w="0" w:type="dxa"/>
              <w:right w:w="170" w:type="dxa"/>
            </w:tcMar>
            <w:vAlign w:val="center"/>
            <w:hideMark/>
          </w:tcPr>
          <w:p w14:paraId="73E6A2FC" w14:textId="77777777" w:rsidR="008E599A" w:rsidRPr="008E599A" w:rsidRDefault="008E599A" w:rsidP="0052296D">
            <w:pPr>
              <w:pStyle w:val="TableRight"/>
            </w:pPr>
            <w:r w:rsidRPr="008E599A">
              <w:t>5266</w:t>
            </w:r>
          </w:p>
        </w:tc>
        <w:tc>
          <w:tcPr>
            <w:tcW w:w="715" w:type="dxa"/>
            <w:noWrap/>
            <w:tcMar>
              <w:left w:w="0" w:type="dxa"/>
              <w:right w:w="170" w:type="dxa"/>
            </w:tcMar>
            <w:vAlign w:val="center"/>
            <w:hideMark/>
          </w:tcPr>
          <w:p w14:paraId="7207A264" w14:textId="77777777" w:rsidR="008E599A" w:rsidRPr="008E599A" w:rsidRDefault="008E599A" w:rsidP="0052296D">
            <w:pPr>
              <w:pStyle w:val="TableRight"/>
            </w:pPr>
            <w:r w:rsidRPr="008E599A">
              <w:t>19</w:t>
            </w:r>
          </w:p>
        </w:tc>
        <w:tc>
          <w:tcPr>
            <w:tcW w:w="604" w:type="dxa"/>
            <w:noWrap/>
            <w:tcMar>
              <w:left w:w="0" w:type="dxa"/>
              <w:right w:w="170" w:type="dxa"/>
            </w:tcMar>
            <w:vAlign w:val="center"/>
            <w:hideMark/>
          </w:tcPr>
          <w:p w14:paraId="29EDD87B" w14:textId="77777777" w:rsidR="008E599A" w:rsidRPr="008E599A" w:rsidRDefault="008E599A" w:rsidP="0052296D">
            <w:pPr>
              <w:pStyle w:val="TableRight"/>
            </w:pPr>
            <w:r w:rsidRPr="008E599A">
              <w:t>2.3</w:t>
            </w:r>
          </w:p>
        </w:tc>
        <w:tc>
          <w:tcPr>
            <w:tcW w:w="664" w:type="dxa"/>
            <w:noWrap/>
            <w:tcMar>
              <w:left w:w="0" w:type="dxa"/>
              <w:right w:w="170" w:type="dxa"/>
            </w:tcMar>
            <w:vAlign w:val="center"/>
            <w:hideMark/>
          </w:tcPr>
          <w:p w14:paraId="2496ADCB" w14:textId="77777777" w:rsidR="008E599A" w:rsidRPr="008E599A" w:rsidRDefault="008E599A" w:rsidP="0052296D">
            <w:pPr>
              <w:pStyle w:val="TableRight"/>
            </w:pPr>
            <w:r w:rsidRPr="008E599A">
              <w:t>22</w:t>
            </w:r>
          </w:p>
        </w:tc>
        <w:tc>
          <w:tcPr>
            <w:tcW w:w="735" w:type="dxa"/>
            <w:noWrap/>
            <w:tcMar>
              <w:left w:w="0" w:type="dxa"/>
              <w:right w:w="170" w:type="dxa"/>
            </w:tcMar>
            <w:vAlign w:val="center"/>
            <w:hideMark/>
          </w:tcPr>
          <w:p w14:paraId="439606AF" w14:textId="77777777" w:rsidR="008E599A" w:rsidRPr="008E599A" w:rsidRDefault="008E599A" w:rsidP="0052296D">
            <w:pPr>
              <w:pStyle w:val="TableRight"/>
            </w:pPr>
            <w:r w:rsidRPr="008E599A">
              <w:t>7.5</w:t>
            </w:r>
          </w:p>
        </w:tc>
        <w:tc>
          <w:tcPr>
            <w:tcW w:w="1240" w:type="dxa"/>
            <w:noWrap/>
            <w:tcMar>
              <w:left w:w="0" w:type="dxa"/>
              <w:right w:w="397" w:type="dxa"/>
            </w:tcMar>
            <w:vAlign w:val="center"/>
            <w:hideMark/>
          </w:tcPr>
          <w:p w14:paraId="6D8B3B6B" w14:textId="77777777" w:rsidR="008E599A" w:rsidRPr="008E599A" w:rsidRDefault="008E599A" w:rsidP="0052296D">
            <w:pPr>
              <w:pStyle w:val="TableRight"/>
            </w:pPr>
            <w:r w:rsidRPr="008E599A">
              <w:t>5295</w:t>
            </w:r>
          </w:p>
        </w:tc>
      </w:tr>
      <w:tr w:rsidR="00285408" w:rsidRPr="008E599A" w14:paraId="6FC825D5" w14:textId="77777777" w:rsidTr="00D208B0">
        <w:trPr>
          <w:cnfStyle w:val="000000010000" w:firstRow="0" w:lastRow="0" w:firstColumn="0" w:lastColumn="0" w:oddVBand="0" w:evenVBand="0" w:oddHBand="0" w:evenHBand="1" w:firstRowFirstColumn="0" w:firstRowLastColumn="0" w:lastRowFirstColumn="0" w:lastRowLastColumn="0"/>
        </w:trPr>
        <w:tc>
          <w:tcPr>
            <w:tcW w:w="735" w:type="dxa"/>
            <w:noWrap/>
            <w:tcMar>
              <w:left w:w="57" w:type="dxa"/>
              <w:right w:w="0" w:type="dxa"/>
            </w:tcMar>
            <w:vAlign w:val="center"/>
            <w:hideMark/>
          </w:tcPr>
          <w:p w14:paraId="118B1400" w14:textId="77777777" w:rsidR="008E599A" w:rsidRPr="008E599A" w:rsidRDefault="008E599A" w:rsidP="00EE08DB">
            <w:pPr>
              <w:pStyle w:val="TableRight"/>
              <w:jc w:val="left"/>
            </w:pPr>
            <w:r w:rsidRPr="008E599A">
              <w:t>2016</w:t>
            </w:r>
          </w:p>
        </w:tc>
        <w:tc>
          <w:tcPr>
            <w:tcW w:w="728" w:type="dxa"/>
            <w:noWrap/>
            <w:tcMar>
              <w:left w:w="0" w:type="dxa"/>
              <w:right w:w="142" w:type="dxa"/>
            </w:tcMar>
            <w:vAlign w:val="center"/>
            <w:hideMark/>
          </w:tcPr>
          <w:p w14:paraId="1F8B0231" w14:textId="77777777" w:rsidR="008E599A" w:rsidRPr="008E599A" w:rsidRDefault="008E599A" w:rsidP="0052296D">
            <w:pPr>
              <w:pStyle w:val="TableRight"/>
            </w:pPr>
            <w:r w:rsidRPr="008E599A">
              <w:t>2901</w:t>
            </w:r>
          </w:p>
        </w:tc>
        <w:tc>
          <w:tcPr>
            <w:tcW w:w="728" w:type="dxa"/>
            <w:noWrap/>
            <w:tcMar>
              <w:left w:w="0" w:type="dxa"/>
              <w:right w:w="142" w:type="dxa"/>
            </w:tcMar>
            <w:vAlign w:val="center"/>
            <w:hideMark/>
          </w:tcPr>
          <w:p w14:paraId="32DFE280" w14:textId="77777777" w:rsidR="008E599A" w:rsidRPr="008E599A" w:rsidRDefault="008E599A" w:rsidP="0052296D">
            <w:pPr>
              <w:pStyle w:val="TableRight"/>
            </w:pPr>
            <w:r w:rsidRPr="008E599A">
              <w:t>1038</w:t>
            </w:r>
          </w:p>
        </w:tc>
        <w:tc>
          <w:tcPr>
            <w:tcW w:w="696" w:type="dxa"/>
            <w:noWrap/>
            <w:tcMar>
              <w:left w:w="0" w:type="dxa"/>
              <w:right w:w="170" w:type="dxa"/>
            </w:tcMar>
            <w:vAlign w:val="center"/>
            <w:hideMark/>
          </w:tcPr>
          <w:p w14:paraId="52011407" w14:textId="77777777" w:rsidR="008E599A" w:rsidRPr="008E599A" w:rsidRDefault="008E599A" w:rsidP="0052296D">
            <w:pPr>
              <w:pStyle w:val="TableRight"/>
            </w:pPr>
            <w:r w:rsidRPr="008E599A">
              <w:t>644</w:t>
            </w:r>
          </w:p>
        </w:tc>
        <w:tc>
          <w:tcPr>
            <w:tcW w:w="658" w:type="dxa"/>
            <w:noWrap/>
            <w:tcMar>
              <w:left w:w="0" w:type="dxa"/>
              <w:right w:w="142" w:type="dxa"/>
            </w:tcMar>
            <w:vAlign w:val="center"/>
            <w:hideMark/>
          </w:tcPr>
          <w:p w14:paraId="0E6A2DFB" w14:textId="77777777" w:rsidR="008E599A" w:rsidRPr="008E599A" w:rsidRDefault="008E599A" w:rsidP="0052296D">
            <w:pPr>
              <w:pStyle w:val="TableRight"/>
            </w:pPr>
            <w:r w:rsidRPr="008E599A">
              <w:t>462</w:t>
            </w:r>
          </w:p>
        </w:tc>
        <w:tc>
          <w:tcPr>
            <w:tcW w:w="754" w:type="dxa"/>
            <w:noWrap/>
            <w:tcMar>
              <w:left w:w="0" w:type="dxa"/>
              <w:right w:w="170" w:type="dxa"/>
            </w:tcMar>
            <w:vAlign w:val="center"/>
            <w:hideMark/>
          </w:tcPr>
          <w:p w14:paraId="1A72BD12" w14:textId="77777777" w:rsidR="008E599A" w:rsidRPr="008E599A" w:rsidRDefault="008E599A" w:rsidP="0052296D">
            <w:pPr>
              <w:pStyle w:val="TableRight"/>
            </w:pPr>
            <w:r w:rsidRPr="008E599A">
              <w:t>121</w:t>
            </w:r>
          </w:p>
        </w:tc>
        <w:tc>
          <w:tcPr>
            <w:tcW w:w="696" w:type="dxa"/>
            <w:noWrap/>
            <w:tcMar>
              <w:left w:w="0" w:type="dxa"/>
              <w:right w:w="170" w:type="dxa"/>
            </w:tcMar>
            <w:vAlign w:val="center"/>
            <w:hideMark/>
          </w:tcPr>
          <w:p w14:paraId="3ECC0892" w14:textId="77777777" w:rsidR="008E599A" w:rsidRPr="008E599A" w:rsidRDefault="008E599A" w:rsidP="0052296D">
            <w:pPr>
              <w:pStyle w:val="TableRight"/>
            </w:pPr>
            <w:r w:rsidRPr="008E599A">
              <w:t>106</w:t>
            </w:r>
          </w:p>
        </w:tc>
        <w:tc>
          <w:tcPr>
            <w:tcW w:w="900" w:type="dxa"/>
            <w:noWrap/>
            <w:tcMar>
              <w:left w:w="0" w:type="dxa"/>
              <w:right w:w="284" w:type="dxa"/>
            </w:tcMar>
            <w:vAlign w:val="center"/>
            <w:hideMark/>
          </w:tcPr>
          <w:p w14:paraId="3471A93F" w14:textId="77777777" w:rsidR="008E599A" w:rsidRPr="008E599A" w:rsidRDefault="008E599A" w:rsidP="0052296D">
            <w:pPr>
              <w:pStyle w:val="TableRight"/>
            </w:pPr>
            <w:r w:rsidRPr="008E599A">
              <w:t>79</w:t>
            </w:r>
          </w:p>
        </w:tc>
        <w:tc>
          <w:tcPr>
            <w:tcW w:w="610" w:type="dxa"/>
            <w:noWrap/>
            <w:tcMar>
              <w:left w:w="0" w:type="dxa"/>
              <w:right w:w="142" w:type="dxa"/>
            </w:tcMar>
            <w:vAlign w:val="center"/>
            <w:hideMark/>
          </w:tcPr>
          <w:p w14:paraId="0776B86C" w14:textId="77777777" w:rsidR="008E599A" w:rsidRPr="008E599A" w:rsidRDefault="008E599A" w:rsidP="0052296D">
            <w:pPr>
              <w:pStyle w:val="TableRight"/>
            </w:pPr>
            <w:r w:rsidRPr="008E599A">
              <w:t>45</w:t>
            </w:r>
          </w:p>
        </w:tc>
        <w:tc>
          <w:tcPr>
            <w:tcW w:w="791" w:type="dxa"/>
            <w:noWrap/>
            <w:tcMar>
              <w:left w:w="0" w:type="dxa"/>
              <w:right w:w="227" w:type="dxa"/>
            </w:tcMar>
            <w:vAlign w:val="center"/>
            <w:hideMark/>
          </w:tcPr>
          <w:p w14:paraId="708DB53D" w14:textId="77777777" w:rsidR="008E599A" w:rsidRPr="008E599A" w:rsidRDefault="008E599A" w:rsidP="0052296D">
            <w:pPr>
              <w:pStyle w:val="TableRight"/>
            </w:pPr>
            <w:r w:rsidRPr="008E599A">
              <w:t>31</w:t>
            </w:r>
          </w:p>
        </w:tc>
        <w:tc>
          <w:tcPr>
            <w:tcW w:w="754" w:type="dxa"/>
            <w:noWrap/>
            <w:tcMar>
              <w:left w:w="0" w:type="dxa"/>
              <w:right w:w="198" w:type="dxa"/>
            </w:tcMar>
            <w:vAlign w:val="center"/>
            <w:hideMark/>
          </w:tcPr>
          <w:p w14:paraId="076ED33C" w14:textId="77777777" w:rsidR="008E599A" w:rsidRPr="008E599A" w:rsidRDefault="008E599A" w:rsidP="0052296D">
            <w:pPr>
              <w:pStyle w:val="TableRight"/>
            </w:pPr>
            <w:r w:rsidRPr="008E599A">
              <w:t>4.4</w:t>
            </w:r>
          </w:p>
        </w:tc>
        <w:tc>
          <w:tcPr>
            <w:tcW w:w="637" w:type="dxa"/>
            <w:noWrap/>
            <w:tcMar>
              <w:left w:w="0" w:type="dxa"/>
              <w:right w:w="142" w:type="dxa"/>
            </w:tcMar>
            <w:vAlign w:val="center"/>
            <w:hideMark/>
          </w:tcPr>
          <w:p w14:paraId="41AA51D4" w14:textId="77777777" w:rsidR="008E599A" w:rsidRPr="008E599A" w:rsidRDefault="008E599A" w:rsidP="0052296D">
            <w:pPr>
              <w:pStyle w:val="TableRight"/>
            </w:pPr>
            <w:r w:rsidRPr="008E599A">
              <w:t>2.6</w:t>
            </w:r>
          </w:p>
        </w:tc>
        <w:tc>
          <w:tcPr>
            <w:tcW w:w="1171" w:type="dxa"/>
            <w:noWrap/>
            <w:tcMar>
              <w:left w:w="0" w:type="dxa"/>
              <w:right w:w="454" w:type="dxa"/>
            </w:tcMar>
            <w:vAlign w:val="center"/>
          </w:tcPr>
          <w:p w14:paraId="3E121239" w14:textId="7BB91719" w:rsidR="008E599A" w:rsidRPr="008E599A" w:rsidRDefault="008E599A" w:rsidP="0052296D">
            <w:pPr>
              <w:pStyle w:val="TableRight"/>
              <w:rPr>
                <w:color w:val="C0504D"/>
              </w:rPr>
            </w:pPr>
          </w:p>
        </w:tc>
        <w:tc>
          <w:tcPr>
            <w:tcW w:w="756" w:type="dxa"/>
            <w:noWrap/>
            <w:tcMar>
              <w:left w:w="0" w:type="dxa"/>
              <w:right w:w="170" w:type="dxa"/>
            </w:tcMar>
            <w:vAlign w:val="center"/>
            <w:hideMark/>
          </w:tcPr>
          <w:p w14:paraId="5651F73D" w14:textId="77777777" w:rsidR="008E599A" w:rsidRPr="008E599A" w:rsidRDefault="008E599A" w:rsidP="0052296D">
            <w:pPr>
              <w:pStyle w:val="TableRight"/>
            </w:pPr>
            <w:r w:rsidRPr="008E599A">
              <w:t>5434</w:t>
            </w:r>
          </w:p>
        </w:tc>
        <w:tc>
          <w:tcPr>
            <w:tcW w:w="715" w:type="dxa"/>
            <w:noWrap/>
            <w:tcMar>
              <w:left w:w="0" w:type="dxa"/>
              <w:right w:w="170" w:type="dxa"/>
            </w:tcMar>
            <w:vAlign w:val="center"/>
            <w:hideMark/>
          </w:tcPr>
          <w:p w14:paraId="2186B388" w14:textId="77777777" w:rsidR="008E599A" w:rsidRPr="008E599A" w:rsidRDefault="008E599A" w:rsidP="0052296D">
            <w:pPr>
              <w:pStyle w:val="TableRight"/>
            </w:pPr>
            <w:r w:rsidRPr="008E599A">
              <w:t>26</w:t>
            </w:r>
          </w:p>
        </w:tc>
        <w:tc>
          <w:tcPr>
            <w:tcW w:w="604" w:type="dxa"/>
            <w:noWrap/>
            <w:tcMar>
              <w:left w:w="0" w:type="dxa"/>
              <w:right w:w="170" w:type="dxa"/>
            </w:tcMar>
            <w:vAlign w:val="center"/>
            <w:hideMark/>
          </w:tcPr>
          <w:p w14:paraId="47A2301D" w14:textId="77777777" w:rsidR="008E599A" w:rsidRPr="008E599A" w:rsidRDefault="008E599A" w:rsidP="0052296D">
            <w:pPr>
              <w:pStyle w:val="TableRight"/>
            </w:pPr>
            <w:r w:rsidRPr="008E599A">
              <w:t>2.9</w:t>
            </w:r>
          </w:p>
        </w:tc>
        <w:tc>
          <w:tcPr>
            <w:tcW w:w="664" w:type="dxa"/>
            <w:noWrap/>
            <w:tcMar>
              <w:left w:w="0" w:type="dxa"/>
              <w:right w:w="170" w:type="dxa"/>
            </w:tcMar>
            <w:vAlign w:val="center"/>
            <w:hideMark/>
          </w:tcPr>
          <w:p w14:paraId="341C9BDB" w14:textId="77777777" w:rsidR="008E599A" w:rsidRPr="008E599A" w:rsidRDefault="008E599A" w:rsidP="0052296D">
            <w:pPr>
              <w:pStyle w:val="TableRight"/>
            </w:pPr>
            <w:r w:rsidRPr="008E599A">
              <w:t>29</w:t>
            </w:r>
          </w:p>
        </w:tc>
        <w:tc>
          <w:tcPr>
            <w:tcW w:w="735" w:type="dxa"/>
            <w:noWrap/>
            <w:tcMar>
              <w:left w:w="0" w:type="dxa"/>
              <w:right w:w="170" w:type="dxa"/>
            </w:tcMar>
            <w:vAlign w:val="center"/>
            <w:hideMark/>
          </w:tcPr>
          <w:p w14:paraId="4893F9CC" w14:textId="77777777" w:rsidR="008E599A" w:rsidRPr="008E599A" w:rsidRDefault="008E599A" w:rsidP="0052296D">
            <w:pPr>
              <w:pStyle w:val="TableRight"/>
            </w:pPr>
            <w:r w:rsidRPr="008E599A">
              <w:t>8.2</w:t>
            </w:r>
          </w:p>
        </w:tc>
        <w:tc>
          <w:tcPr>
            <w:tcW w:w="1240" w:type="dxa"/>
            <w:noWrap/>
            <w:tcMar>
              <w:left w:w="0" w:type="dxa"/>
              <w:right w:w="397" w:type="dxa"/>
            </w:tcMar>
            <w:vAlign w:val="center"/>
            <w:hideMark/>
          </w:tcPr>
          <w:p w14:paraId="6FE2EDC2" w14:textId="77777777" w:rsidR="008E599A" w:rsidRPr="008E599A" w:rsidRDefault="008E599A" w:rsidP="0052296D">
            <w:pPr>
              <w:pStyle w:val="TableRight"/>
            </w:pPr>
            <w:r w:rsidRPr="008E599A">
              <w:t>5470</w:t>
            </w:r>
          </w:p>
        </w:tc>
      </w:tr>
      <w:tr w:rsidR="009F411E" w:rsidRPr="008E599A" w14:paraId="392352EA" w14:textId="77777777" w:rsidTr="00D208B0">
        <w:tc>
          <w:tcPr>
            <w:tcW w:w="735" w:type="dxa"/>
            <w:noWrap/>
            <w:tcMar>
              <w:left w:w="57" w:type="dxa"/>
              <w:right w:w="0" w:type="dxa"/>
            </w:tcMar>
            <w:vAlign w:val="center"/>
            <w:hideMark/>
          </w:tcPr>
          <w:p w14:paraId="6C604E0B" w14:textId="77777777" w:rsidR="008E599A" w:rsidRPr="008E599A" w:rsidRDefault="008E599A" w:rsidP="00EE08DB">
            <w:pPr>
              <w:pStyle w:val="TableRight"/>
              <w:jc w:val="left"/>
            </w:pPr>
            <w:r w:rsidRPr="008E599A">
              <w:t>2017</w:t>
            </w:r>
          </w:p>
        </w:tc>
        <w:tc>
          <w:tcPr>
            <w:tcW w:w="728" w:type="dxa"/>
            <w:noWrap/>
            <w:tcMar>
              <w:left w:w="0" w:type="dxa"/>
              <w:right w:w="142" w:type="dxa"/>
            </w:tcMar>
            <w:vAlign w:val="center"/>
            <w:hideMark/>
          </w:tcPr>
          <w:p w14:paraId="459EEAF7" w14:textId="77777777" w:rsidR="008E599A" w:rsidRPr="008E599A" w:rsidRDefault="008E599A" w:rsidP="0052296D">
            <w:pPr>
              <w:pStyle w:val="TableRight"/>
            </w:pPr>
            <w:r w:rsidRPr="008E599A">
              <w:t>2966</w:t>
            </w:r>
          </w:p>
        </w:tc>
        <w:tc>
          <w:tcPr>
            <w:tcW w:w="728" w:type="dxa"/>
            <w:noWrap/>
            <w:tcMar>
              <w:left w:w="0" w:type="dxa"/>
              <w:right w:w="142" w:type="dxa"/>
            </w:tcMar>
            <w:vAlign w:val="center"/>
            <w:hideMark/>
          </w:tcPr>
          <w:p w14:paraId="7CA8E004" w14:textId="77777777" w:rsidR="008E599A" w:rsidRPr="008E599A" w:rsidRDefault="008E599A" w:rsidP="0052296D">
            <w:pPr>
              <w:pStyle w:val="TableRight"/>
            </w:pPr>
            <w:r w:rsidRPr="008E599A">
              <w:t>1061</w:t>
            </w:r>
          </w:p>
        </w:tc>
        <w:tc>
          <w:tcPr>
            <w:tcW w:w="696" w:type="dxa"/>
            <w:noWrap/>
            <w:tcMar>
              <w:left w:w="0" w:type="dxa"/>
              <w:right w:w="170" w:type="dxa"/>
            </w:tcMar>
            <w:vAlign w:val="center"/>
            <w:hideMark/>
          </w:tcPr>
          <w:p w14:paraId="75A6F4EF" w14:textId="77777777" w:rsidR="008E599A" w:rsidRPr="008E599A" w:rsidRDefault="008E599A" w:rsidP="0052296D">
            <w:pPr>
              <w:pStyle w:val="TableRight"/>
            </w:pPr>
            <w:r w:rsidRPr="008E599A">
              <w:t>659</w:t>
            </w:r>
          </w:p>
        </w:tc>
        <w:tc>
          <w:tcPr>
            <w:tcW w:w="658" w:type="dxa"/>
            <w:noWrap/>
            <w:tcMar>
              <w:left w:w="0" w:type="dxa"/>
              <w:right w:w="142" w:type="dxa"/>
            </w:tcMar>
            <w:vAlign w:val="center"/>
            <w:hideMark/>
          </w:tcPr>
          <w:p w14:paraId="210F5BDA" w14:textId="77777777" w:rsidR="008E599A" w:rsidRPr="008E599A" w:rsidRDefault="008E599A" w:rsidP="0052296D">
            <w:pPr>
              <w:pStyle w:val="TableRight"/>
            </w:pPr>
            <w:r w:rsidRPr="008E599A">
              <w:t>473</w:t>
            </w:r>
          </w:p>
        </w:tc>
        <w:tc>
          <w:tcPr>
            <w:tcW w:w="754" w:type="dxa"/>
            <w:noWrap/>
            <w:tcMar>
              <w:left w:w="0" w:type="dxa"/>
              <w:right w:w="170" w:type="dxa"/>
            </w:tcMar>
            <w:vAlign w:val="center"/>
            <w:hideMark/>
          </w:tcPr>
          <w:p w14:paraId="65438ABE" w14:textId="77777777" w:rsidR="008E599A" w:rsidRPr="008E599A" w:rsidRDefault="008E599A" w:rsidP="0052296D">
            <w:pPr>
              <w:pStyle w:val="TableRight"/>
            </w:pPr>
            <w:r w:rsidRPr="008E599A">
              <w:t>123</w:t>
            </w:r>
          </w:p>
        </w:tc>
        <w:tc>
          <w:tcPr>
            <w:tcW w:w="696" w:type="dxa"/>
            <w:noWrap/>
            <w:tcMar>
              <w:left w:w="0" w:type="dxa"/>
              <w:right w:w="170" w:type="dxa"/>
            </w:tcMar>
            <w:vAlign w:val="center"/>
            <w:hideMark/>
          </w:tcPr>
          <w:p w14:paraId="6B2E7EFA" w14:textId="77777777" w:rsidR="008E599A" w:rsidRPr="008E599A" w:rsidRDefault="008E599A" w:rsidP="0052296D">
            <w:pPr>
              <w:pStyle w:val="TableRight"/>
            </w:pPr>
            <w:r w:rsidRPr="008E599A">
              <w:t>108</w:t>
            </w:r>
          </w:p>
        </w:tc>
        <w:tc>
          <w:tcPr>
            <w:tcW w:w="900" w:type="dxa"/>
            <w:noWrap/>
            <w:tcMar>
              <w:left w:w="0" w:type="dxa"/>
              <w:right w:w="284" w:type="dxa"/>
            </w:tcMar>
            <w:vAlign w:val="center"/>
            <w:hideMark/>
          </w:tcPr>
          <w:p w14:paraId="71CA227F" w14:textId="77777777" w:rsidR="008E599A" w:rsidRPr="008E599A" w:rsidRDefault="008E599A" w:rsidP="0052296D">
            <w:pPr>
              <w:pStyle w:val="TableRight"/>
            </w:pPr>
            <w:r w:rsidRPr="008E599A">
              <w:t>81</w:t>
            </w:r>
          </w:p>
        </w:tc>
        <w:tc>
          <w:tcPr>
            <w:tcW w:w="610" w:type="dxa"/>
            <w:noWrap/>
            <w:tcMar>
              <w:left w:w="0" w:type="dxa"/>
              <w:right w:w="142" w:type="dxa"/>
            </w:tcMar>
            <w:vAlign w:val="center"/>
            <w:hideMark/>
          </w:tcPr>
          <w:p w14:paraId="729A4EB4" w14:textId="77777777" w:rsidR="008E599A" w:rsidRPr="008E599A" w:rsidRDefault="008E599A" w:rsidP="0052296D">
            <w:pPr>
              <w:pStyle w:val="TableRight"/>
            </w:pPr>
            <w:r w:rsidRPr="008E599A">
              <w:t>46</w:t>
            </w:r>
          </w:p>
        </w:tc>
        <w:tc>
          <w:tcPr>
            <w:tcW w:w="791" w:type="dxa"/>
            <w:noWrap/>
            <w:tcMar>
              <w:left w:w="0" w:type="dxa"/>
              <w:right w:w="227" w:type="dxa"/>
            </w:tcMar>
            <w:vAlign w:val="center"/>
            <w:hideMark/>
          </w:tcPr>
          <w:p w14:paraId="24CA573D" w14:textId="77777777" w:rsidR="008E599A" w:rsidRPr="008E599A" w:rsidRDefault="008E599A" w:rsidP="0052296D">
            <w:pPr>
              <w:pStyle w:val="TableRight"/>
            </w:pPr>
            <w:r w:rsidRPr="008E599A">
              <w:t>32</w:t>
            </w:r>
          </w:p>
        </w:tc>
        <w:tc>
          <w:tcPr>
            <w:tcW w:w="754" w:type="dxa"/>
            <w:noWrap/>
            <w:tcMar>
              <w:left w:w="0" w:type="dxa"/>
              <w:right w:w="198" w:type="dxa"/>
            </w:tcMar>
            <w:vAlign w:val="center"/>
            <w:hideMark/>
          </w:tcPr>
          <w:p w14:paraId="01817EC7" w14:textId="77777777" w:rsidR="008E599A" w:rsidRPr="008E599A" w:rsidRDefault="008E599A" w:rsidP="0052296D">
            <w:pPr>
              <w:pStyle w:val="TableRight"/>
            </w:pPr>
            <w:r w:rsidRPr="008E599A">
              <w:t>4.5</w:t>
            </w:r>
          </w:p>
        </w:tc>
        <w:tc>
          <w:tcPr>
            <w:tcW w:w="637" w:type="dxa"/>
            <w:noWrap/>
            <w:tcMar>
              <w:left w:w="0" w:type="dxa"/>
              <w:right w:w="142" w:type="dxa"/>
            </w:tcMar>
            <w:vAlign w:val="center"/>
            <w:hideMark/>
          </w:tcPr>
          <w:p w14:paraId="5FE953EF" w14:textId="77777777" w:rsidR="008E599A" w:rsidRPr="008E599A" w:rsidRDefault="008E599A" w:rsidP="0052296D">
            <w:pPr>
              <w:pStyle w:val="TableRight"/>
            </w:pPr>
            <w:r w:rsidRPr="008E599A">
              <w:t>2.7</w:t>
            </w:r>
          </w:p>
        </w:tc>
        <w:tc>
          <w:tcPr>
            <w:tcW w:w="1171" w:type="dxa"/>
            <w:noWrap/>
            <w:tcMar>
              <w:left w:w="0" w:type="dxa"/>
              <w:right w:w="454" w:type="dxa"/>
            </w:tcMar>
            <w:vAlign w:val="center"/>
          </w:tcPr>
          <w:p w14:paraId="1545E825" w14:textId="06B8109F" w:rsidR="008E599A" w:rsidRPr="008E599A" w:rsidRDefault="008E599A" w:rsidP="0052296D">
            <w:pPr>
              <w:pStyle w:val="TableRight"/>
              <w:rPr>
                <w:color w:val="C0504D"/>
              </w:rPr>
            </w:pPr>
          </w:p>
        </w:tc>
        <w:tc>
          <w:tcPr>
            <w:tcW w:w="756" w:type="dxa"/>
            <w:noWrap/>
            <w:tcMar>
              <w:left w:w="0" w:type="dxa"/>
              <w:right w:w="170" w:type="dxa"/>
            </w:tcMar>
            <w:vAlign w:val="center"/>
            <w:hideMark/>
          </w:tcPr>
          <w:p w14:paraId="35E79D19" w14:textId="77777777" w:rsidR="008E599A" w:rsidRPr="008E599A" w:rsidRDefault="008E599A" w:rsidP="0052296D">
            <w:pPr>
              <w:pStyle w:val="TableRight"/>
            </w:pPr>
            <w:r w:rsidRPr="008E599A">
              <w:t>5556</w:t>
            </w:r>
          </w:p>
        </w:tc>
        <w:tc>
          <w:tcPr>
            <w:tcW w:w="715" w:type="dxa"/>
            <w:noWrap/>
            <w:tcMar>
              <w:left w:w="0" w:type="dxa"/>
              <w:right w:w="170" w:type="dxa"/>
            </w:tcMar>
            <w:vAlign w:val="center"/>
            <w:hideMark/>
          </w:tcPr>
          <w:p w14:paraId="118290C4" w14:textId="77777777" w:rsidR="008E599A" w:rsidRPr="008E599A" w:rsidRDefault="008E599A" w:rsidP="0052296D">
            <w:pPr>
              <w:pStyle w:val="TableRight"/>
            </w:pPr>
            <w:r w:rsidRPr="008E599A">
              <w:t>18</w:t>
            </w:r>
          </w:p>
        </w:tc>
        <w:tc>
          <w:tcPr>
            <w:tcW w:w="604" w:type="dxa"/>
            <w:noWrap/>
            <w:tcMar>
              <w:left w:w="0" w:type="dxa"/>
              <w:right w:w="170" w:type="dxa"/>
            </w:tcMar>
            <w:vAlign w:val="center"/>
            <w:hideMark/>
          </w:tcPr>
          <w:p w14:paraId="58F86A05" w14:textId="77777777" w:rsidR="008E599A" w:rsidRPr="008E599A" w:rsidRDefault="008E599A" w:rsidP="0052296D">
            <w:pPr>
              <w:pStyle w:val="TableRight"/>
            </w:pPr>
            <w:r w:rsidRPr="008E599A">
              <w:t>5.6</w:t>
            </w:r>
          </w:p>
        </w:tc>
        <w:tc>
          <w:tcPr>
            <w:tcW w:w="664" w:type="dxa"/>
            <w:noWrap/>
            <w:tcMar>
              <w:left w:w="0" w:type="dxa"/>
              <w:right w:w="170" w:type="dxa"/>
            </w:tcMar>
            <w:vAlign w:val="center"/>
            <w:hideMark/>
          </w:tcPr>
          <w:p w14:paraId="4D083235" w14:textId="77777777" w:rsidR="008E599A" w:rsidRPr="008E599A" w:rsidRDefault="008E599A" w:rsidP="0052296D">
            <w:pPr>
              <w:pStyle w:val="TableRight"/>
            </w:pPr>
            <w:r w:rsidRPr="008E599A">
              <w:t>24</w:t>
            </w:r>
          </w:p>
        </w:tc>
        <w:tc>
          <w:tcPr>
            <w:tcW w:w="735" w:type="dxa"/>
            <w:noWrap/>
            <w:tcMar>
              <w:left w:w="0" w:type="dxa"/>
              <w:right w:w="170" w:type="dxa"/>
            </w:tcMar>
            <w:vAlign w:val="center"/>
            <w:hideMark/>
          </w:tcPr>
          <w:p w14:paraId="4E7B06C7" w14:textId="77777777" w:rsidR="008E599A" w:rsidRPr="008E599A" w:rsidRDefault="008E599A" w:rsidP="0052296D">
            <w:pPr>
              <w:pStyle w:val="TableRight"/>
            </w:pPr>
            <w:r w:rsidRPr="008E599A">
              <w:t>7.7</w:t>
            </w:r>
          </w:p>
        </w:tc>
        <w:tc>
          <w:tcPr>
            <w:tcW w:w="1240" w:type="dxa"/>
            <w:noWrap/>
            <w:tcMar>
              <w:left w:w="0" w:type="dxa"/>
              <w:right w:w="397" w:type="dxa"/>
            </w:tcMar>
            <w:vAlign w:val="center"/>
            <w:hideMark/>
          </w:tcPr>
          <w:p w14:paraId="60BFCCDE" w14:textId="77777777" w:rsidR="008E599A" w:rsidRPr="008E599A" w:rsidRDefault="008E599A" w:rsidP="0052296D">
            <w:pPr>
              <w:pStyle w:val="TableRight"/>
            </w:pPr>
            <w:r w:rsidRPr="008E599A">
              <w:t>5588</w:t>
            </w:r>
          </w:p>
        </w:tc>
      </w:tr>
    </w:tbl>
    <w:p w14:paraId="012585BA" w14:textId="690D59DB" w:rsidR="004C4FE9" w:rsidRDefault="004C4FE9" w:rsidP="00324B70">
      <w:pPr>
        <w:pStyle w:val="BodyText2"/>
      </w:pPr>
    </w:p>
    <w:p w14:paraId="403D1142" w14:textId="77777777" w:rsidR="004C4FE9" w:rsidRDefault="004C4FE9">
      <w:r>
        <w:br w:type="page"/>
      </w:r>
    </w:p>
    <w:p w14:paraId="61BF965E" w14:textId="77777777" w:rsidR="009F411E" w:rsidRPr="00F31A63" w:rsidRDefault="009F411E" w:rsidP="00597003">
      <w:pPr>
        <w:pStyle w:val="TableBody"/>
      </w:pPr>
    </w:p>
    <w:tbl>
      <w:tblPr>
        <w:tblStyle w:val="TableCSIRO"/>
        <w:tblW w:w="14529" w:type="dxa"/>
        <w:tblLayout w:type="fixed"/>
        <w:tblCellMar>
          <w:left w:w="113" w:type="dxa"/>
          <w:right w:w="113" w:type="dxa"/>
        </w:tblCellMar>
        <w:tblLook w:val="04A0" w:firstRow="1" w:lastRow="0" w:firstColumn="1" w:lastColumn="0" w:noHBand="0" w:noVBand="1"/>
      </w:tblPr>
      <w:tblGrid>
        <w:gridCol w:w="633"/>
        <w:gridCol w:w="726"/>
        <w:gridCol w:w="726"/>
        <w:gridCol w:w="697"/>
        <w:gridCol w:w="658"/>
        <w:gridCol w:w="754"/>
        <w:gridCol w:w="697"/>
        <w:gridCol w:w="901"/>
        <w:gridCol w:w="612"/>
        <w:gridCol w:w="794"/>
        <w:gridCol w:w="754"/>
        <w:gridCol w:w="635"/>
        <w:gridCol w:w="1174"/>
        <w:gridCol w:w="754"/>
        <w:gridCol w:w="714"/>
        <w:gridCol w:w="607"/>
        <w:gridCol w:w="714"/>
        <w:gridCol w:w="737"/>
        <w:gridCol w:w="1242"/>
      </w:tblGrid>
      <w:tr w:rsidR="00D208B0" w:rsidRPr="00D208B0" w14:paraId="7FDA56E0" w14:textId="77777777" w:rsidTr="00747BB3">
        <w:trPr>
          <w:cnfStyle w:val="100000000000" w:firstRow="1" w:lastRow="0" w:firstColumn="0" w:lastColumn="0" w:oddVBand="0" w:evenVBand="0" w:oddHBand="0" w:evenHBand="0" w:firstRowFirstColumn="0" w:firstRowLastColumn="0" w:lastRowFirstColumn="0" w:lastRowLastColumn="0"/>
        </w:trPr>
        <w:tc>
          <w:tcPr>
            <w:tcW w:w="633" w:type="dxa"/>
            <w:vMerge w:val="restart"/>
            <w:tcMar>
              <w:left w:w="57" w:type="dxa"/>
              <w:right w:w="0" w:type="dxa"/>
            </w:tcMar>
            <w:vAlign w:val="center"/>
          </w:tcPr>
          <w:p w14:paraId="4860CFD5" w14:textId="371B6964" w:rsidR="00D208B0" w:rsidRPr="00D208B0" w:rsidRDefault="00D208B0" w:rsidP="00D208B0">
            <w:pPr>
              <w:pStyle w:val="TableHeader"/>
              <w:jc w:val="left"/>
            </w:pPr>
            <w:r w:rsidRPr="00D208B0">
              <w:t>Year</w:t>
            </w:r>
          </w:p>
        </w:tc>
        <w:tc>
          <w:tcPr>
            <w:tcW w:w="9128" w:type="dxa"/>
            <w:gridSpan w:val="12"/>
            <w:vAlign w:val="center"/>
          </w:tcPr>
          <w:p w14:paraId="037FC25D" w14:textId="587F01D6" w:rsidR="00D208B0" w:rsidRPr="00D208B0" w:rsidRDefault="00D208B0" w:rsidP="009F411E">
            <w:pPr>
              <w:pStyle w:val="TableHeader"/>
              <w:jc w:val="center"/>
            </w:pPr>
            <w:r w:rsidRPr="00D208B0">
              <w:t>HFCs</w:t>
            </w:r>
          </w:p>
        </w:tc>
        <w:tc>
          <w:tcPr>
            <w:tcW w:w="754" w:type="dxa"/>
            <w:vMerge w:val="restart"/>
            <w:vAlign w:val="center"/>
          </w:tcPr>
          <w:p w14:paraId="57501EC2" w14:textId="5C7764AC" w:rsidR="00D208B0" w:rsidRPr="00D208B0" w:rsidRDefault="00D208B0" w:rsidP="00D208B0">
            <w:pPr>
              <w:pStyle w:val="TableHeader"/>
              <w:jc w:val="center"/>
            </w:pPr>
            <w:r w:rsidRPr="00D208B0">
              <w:t>Total HFCs</w:t>
            </w:r>
          </w:p>
        </w:tc>
        <w:tc>
          <w:tcPr>
            <w:tcW w:w="1321" w:type="dxa"/>
            <w:gridSpan w:val="2"/>
            <w:vAlign w:val="center"/>
          </w:tcPr>
          <w:p w14:paraId="4AD3434B" w14:textId="3D24CD73" w:rsidR="00D208B0" w:rsidRPr="00D208B0" w:rsidRDefault="00D208B0" w:rsidP="009F411E">
            <w:pPr>
              <w:pStyle w:val="TableHeader"/>
              <w:jc w:val="center"/>
            </w:pPr>
            <w:r w:rsidRPr="00D208B0">
              <w:t>PFCs</w:t>
            </w:r>
          </w:p>
        </w:tc>
        <w:tc>
          <w:tcPr>
            <w:tcW w:w="714" w:type="dxa"/>
            <w:vMerge w:val="restart"/>
            <w:vAlign w:val="center"/>
          </w:tcPr>
          <w:p w14:paraId="25C969F7" w14:textId="1FA4965A" w:rsidR="00D208B0" w:rsidRPr="00D208B0" w:rsidRDefault="00D208B0" w:rsidP="00D208B0">
            <w:pPr>
              <w:pStyle w:val="TableHeader"/>
              <w:jc w:val="center"/>
            </w:pPr>
            <w:r w:rsidRPr="00D208B0">
              <w:t>Total PFCs</w:t>
            </w:r>
          </w:p>
        </w:tc>
        <w:tc>
          <w:tcPr>
            <w:tcW w:w="737" w:type="dxa"/>
            <w:vMerge w:val="restart"/>
            <w:vAlign w:val="center"/>
          </w:tcPr>
          <w:p w14:paraId="3AF2FAC7" w14:textId="7597A3F0" w:rsidR="00D208B0" w:rsidRPr="00D208B0" w:rsidRDefault="00D208B0" w:rsidP="009F411E">
            <w:pPr>
              <w:pStyle w:val="TableBody"/>
              <w:jc w:val="center"/>
              <w:rPr>
                <w:b/>
              </w:rPr>
            </w:pPr>
            <w:r w:rsidRPr="00D208B0">
              <w:rPr>
                <w:b/>
              </w:rPr>
              <w:t>SF</w:t>
            </w:r>
            <w:r w:rsidRPr="00D208B0">
              <w:rPr>
                <w:b/>
                <w:vertAlign w:val="subscript"/>
              </w:rPr>
              <w:t>6</w:t>
            </w:r>
          </w:p>
        </w:tc>
        <w:tc>
          <w:tcPr>
            <w:tcW w:w="1242" w:type="dxa"/>
            <w:vMerge w:val="restart"/>
            <w:vAlign w:val="center"/>
          </w:tcPr>
          <w:p w14:paraId="168B7A2A" w14:textId="26FC209B" w:rsidR="00D208B0" w:rsidRPr="00D208B0" w:rsidRDefault="00D208B0" w:rsidP="00D208B0">
            <w:pPr>
              <w:pStyle w:val="TableHeader"/>
              <w:jc w:val="center"/>
            </w:pPr>
            <w:r w:rsidRPr="00D208B0">
              <w:t>Total HFC,PFC,SF</w:t>
            </w:r>
            <w:r w:rsidRPr="00D208B0">
              <w:rPr>
                <w:vertAlign w:val="subscript"/>
              </w:rPr>
              <w:t>6</w:t>
            </w:r>
          </w:p>
        </w:tc>
      </w:tr>
      <w:tr w:rsidR="00D208B0" w:rsidRPr="009F411E" w14:paraId="7A3673C5" w14:textId="77777777" w:rsidTr="00D208B0">
        <w:tc>
          <w:tcPr>
            <w:tcW w:w="633" w:type="dxa"/>
            <w:vMerge/>
            <w:tcBorders>
              <w:bottom w:val="nil"/>
            </w:tcBorders>
            <w:tcMar>
              <w:left w:w="57" w:type="dxa"/>
              <w:right w:w="0" w:type="dxa"/>
            </w:tcMar>
            <w:vAlign w:val="center"/>
          </w:tcPr>
          <w:p w14:paraId="29EB3E71" w14:textId="77777777" w:rsidR="00D208B0" w:rsidRPr="009F411E" w:rsidRDefault="00D208B0" w:rsidP="00D208B0">
            <w:pPr>
              <w:pStyle w:val="TableBody"/>
              <w:jc w:val="center"/>
            </w:pPr>
          </w:p>
        </w:tc>
        <w:tc>
          <w:tcPr>
            <w:tcW w:w="726" w:type="dxa"/>
            <w:tcBorders>
              <w:bottom w:val="nil"/>
            </w:tcBorders>
            <w:vAlign w:val="center"/>
          </w:tcPr>
          <w:p w14:paraId="40C74DD7" w14:textId="46E78066" w:rsidR="00D208B0" w:rsidRPr="009F411E" w:rsidRDefault="00D208B0" w:rsidP="009F411E">
            <w:pPr>
              <w:pStyle w:val="TableBody"/>
              <w:jc w:val="center"/>
            </w:pPr>
            <w:r w:rsidRPr="009F411E">
              <w:t>134a</w:t>
            </w:r>
          </w:p>
        </w:tc>
        <w:tc>
          <w:tcPr>
            <w:tcW w:w="726" w:type="dxa"/>
            <w:tcBorders>
              <w:bottom w:val="nil"/>
            </w:tcBorders>
            <w:vAlign w:val="center"/>
          </w:tcPr>
          <w:p w14:paraId="39021450" w14:textId="28FC68E9" w:rsidR="00D208B0" w:rsidRPr="009F411E" w:rsidRDefault="00D208B0" w:rsidP="009F411E">
            <w:pPr>
              <w:pStyle w:val="TableBody"/>
              <w:jc w:val="center"/>
            </w:pPr>
            <w:r w:rsidRPr="009F411E">
              <w:t>125</w:t>
            </w:r>
          </w:p>
        </w:tc>
        <w:tc>
          <w:tcPr>
            <w:tcW w:w="697" w:type="dxa"/>
            <w:tcBorders>
              <w:bottom w:val="nil"/>
            </w:tcBorders>
            <w:vAlign w:val="center"/>
          </w:tcPr>
          <w:p w14:paraId="1FD2076C" w14:textId="69FA016E" w:rsidR="00D208B0" w:rsidRPr="009F411E" w:rsidRDefault="00D208B0" w:rsidP="009F411E">
            <w:pPr>
              <w:pStyle w:val="TableBody"/>
              <w:jc w:val="center"/>
            </w:pPr>
            <w:r w:rsidRPr="009F411E">
              <w:t>143a</w:t>
            </w:r>
          </w:p>
        </w:tc>
        <w:tc>
          <w:tcPr>
            <w:tcW w:w="658" w:type="dxa"/>
            <w:tcBorders>
              <w:bottom w:val="nil"/>
            </w:tcBorders>
            <w:vAlign w:val="center"/>
          </w:tcPr>
          <w:p w14:paraId="57738337" w14:textId="58FD172D" w:rsidR="00D208B0" w:rsidRPr="009F411E" w:rsidRDefault="00D208B0" w:rsidP="009F411E">
            <w:pPr>
              <w:pStyle w:val="TableBody"/>
              <w:jc w:val="center"/>
            </w:pPr>
            <w:r w:rsidRPr="009F411E">
              <w:t>32</w:t>
            </w:r>
          </w:p>
        </w:tc>
        <w:tc>
          <w:tcPr>
            <w:tcW w:w="754" w:type="dxa"/>
            <w:tcBorders>
              <w:bottom w:val="nil"/>
            </w:tcBorders>
            <w:vAlign w:val="center"/>
          </w:tcPr>
          <w:p w14:paraId="057DABAD" w14:textId="2298FD14" w:rsidR="00D208B0" w:rsidRPr="009F411E" w:rsidRDefault="00D208B0" w:rsidP="009F411E">
            <w:pPr>
              <w:pStyle w:val="TableBody"/>
              <w:jc w:val="center"/>
            </w:pPr>
            <w:r w:rsidRPr="009F411E">
              <w:t>245fa</w:t>
            </w:r>
          </w:p>
        </w:tc>
        <w:tc>
          <w:tcPr>
            <w:tcW w:w="697" w:type="dxa"/>
            <w:tcBorders>
              <w:bottom w:val="nil"/>
            </w:tcBorders>
            <w:vAlign w:val="center"/>
          </w:tcPr>
          <w:p w14:paraId="412FC565" w14:textId="540615FB" w:rsidR="00D208B0" w:rsidRPr="009F411E" w:rsidRDefault="00D208B0" w:rsidP="009F411E">
            <w:pPr>
              <w:pStyle w:val="TableBody"/>
              <w:jc w:val="center"/>
            </w:pPr>
            <w:r w:rsidRPr="009F411E">
              <w:t>152a</w:t>
            </w:r>
          </w:p>
        </w:tc>
        <w:tc>
          <w:tcPr>
            <w:tcW w:w="901" w:type="dxa"/>
            <w:tcBorders>
              <w:bottom w:val="nil"/>
            </w:tcBorders>
            <w:vAlign w:val="center"/>
          </w:tcPr>
          <w:p w14:paraId="60B47A59" w14:textId="5E12FDBA" w:rsidR="00D208B0" w:rsidRPr="009F411E" w:rsidRDefault="00D208B0" w:rsidP="009F411E">
            <w:pPr>
              <w:pStyle w:val="TableBody"/>
              <w:jc w:val="center"/>
            </w:pPr>
            <w:r w:rsidRPr="009F411E">
              <w:t>365mfc</w:t>
            </w:r>
          </w:p>
        </w:tc>
        <w:tc>
          <w:tcPr>
            <w:tcW w:w="612" w:type="dxa"/>
            <w:tcBorders>
              <w:bottom w:val="nil"/>
            </w:tcBorders>
            <w:vAlign w:val="center"/>
          </w:tcPr>
          <w:p w14:paraId="06C68D30" w14:textId="2B59CD6F" w:rsidR="00D208B0" w:rsidRPr="009F411E" w:rsidRDefault="00D208B0" w:rsidP="009F411E">
            <w:pPr>
              <w:pStyle w:val="TableBody"/>
              <w:jc w:val="center"/>
            </w:pPr>
            <w:r w:rsidRPr="009F411E">
              <w:t>23</w:t>
            </w:r>
          </w:p>
        </w:tc>
        <w:tc>
          <w:tcPr>
            <w:tcW w:w="794" w:type="dxa"/>
            <w:tcBorders>
              <w:bottom w:val="nil"/>
            </w:tcBorders>
            <w:vAlign w:val="center"/>
          </w:tcPr>
          <w:p w14:paraId="0A2330A6" w14:textId="112A5403" w:rsidR="00D208B0" w:rsidRPr="009F411E" w:rsidRDefault="00D208B0" w:rsidP="009F411E">
            <w:pPr>
              <w:pStyle w:val="TableBody"/>
              <w:jc w:val="center"/>
            </w:pPr>
            <w:r w:rsidRPr="009F411E">
              <w:t>227ea</w:t>
            </w:r>
          </w:p>
        </w:tc>
        <w:tc>
          <w:tcPr>
            <w:tcW w:w="754" w:type="dxa"/>
            <w:tcBorders>
              <w:bottom w:val="nil"/>
            </w:tcBorders>
            <w:vAlign w:val="center"/>
          </w:tcPr>
          <w:p w14:paraId="030E0B5A" w14:textId="4C975453" w:rsidR="00D208B0" w:rsidRPr="009F411E" w:rsidRDefault="00D208B0" w:rsidP="009F411E">
            <w:pPr>
              <w:pStyle w:val="TableBody"/>
              <w:jc w:val="center"/>
            </w:pPr>
            <w:r w:rsidRPr="009F411E">
              <w:t>236fa</w:t>
            </w:r>
          </w:p>
        </w:tc>
        <w:tc>
          <w:tcPr>
            <w:tcW w:w="635" w:type="dxa"/>
            <w:tcBorders>
              <w:bottom w:val="nil"/>
            </w:tcBorders>
            <w:vAlign w:val="center"/>
          </w:tcPr>
          <w:p w14:paraId="4CD63444" w14:textId="2A604282" w:rsidR="00D208B0" w:rsidRPr="009F411E" w:rsidRDefault="00D208B0" w:rsidP="009F411E">
            <w:pPr>
              <w:pStyle w:val="TableBody"/>
              <w:jc w:val="center"/>
            </w:pPr>
            <w:r w:rsidRPr="009F411E">
              <w:t>134</w:t>
            </w:r>
          </w:p>
        </w:tc>
        <w:tc>
          <w:tcPr>
            <w:tcW w:w="1174" w:type="dxa"/>
            <w:tcBorders>
              <w:bottom w:val="nil"/>
            </w:tcBorders>
            <w:vAlign w:val="center"/>
          </w:tcPr>
          <w:p w14:paraId="509FF3DD" w14:textId="0CB50EF4" w:rsidR="00D208B0" w:rsidRPr="009F411E" w:rsidRDefault="00D208B0" w:rsidP="009F411E">
            <w:pPr>
              <w:pStyle w:val="TableBody"/>
              <w:jc w:val="center"/>
            </w:pPr>
            <w:r w:rsidRPr="009F411E">
              <w:t>43-10mee</w:t>
            </w:r>
          </w:p>
        </w:tc>
        <w:tc>
          <w:tcPr>
            <w:tcW w:w="754" w:type="dxa"/>
            <w:vMerge/>
            <w:tcBorders>
              <w:bottom w:val="nil"/>
            </w:tcBorders>
            <w:vAlign w:val="center"/>
          </w:tcPr>
          <w:p w14:paraId="235B49FE" w14:textId="77777777" w:rsidR="00D208B0" w:rsidRPr="009F411E" w:rsidRDefault="00D208B0" w:rsidP="009F411E">
            <w:pPr>
              <w:pStyle w:val="TableBody"/>
              <w:jc w:val="center"/>
            </w:pPr>
          </w:p>
        </w:tc>
        <w:tc>
          <w:tcPr>
            <w:tcW w:w="714" w:type="dxa"/>
            <w:tcBorders>
              <w:bottom w:val="nil"/>
            </w:tcBorders>
            <w:vAlign w:val="center"/>
          </w:tcPr>
          <w:p w14:paraId="00324D8C" w14:textId="20B63C79" w:rsidR="00D208B0" w:rsidRPr="009F411E" w:rsidRDefault="00D208B0" w:rsidP="009F411E">
            <w:pPr>
              <w:pStyle w:val="TableBody"/>
              <w:jc w:val="center"/>
            </w:pPr>
            <w:r>
              <w:t>14</w:t>
            </w:r>
          </w:p>
        </w:tc>
        <w:tc>
          <w:tcPr>
            <w:tcW w:w="607" w:type="dxa"/>
            <w:tcBorders>
              <w:bottom w:val="nil"/>
            </w:tcBorders>
            <w:vAlign w:val="center"/>
          </w:tcPr>
          <w:p w14:paraId="24D5B726" w14:textId="227014FB" w:rsidR="00D208B0" w:rsidRPr="009F411E" w:rsidRDefault="00D208B0" w:rsidP="009F411E">
            <w:pPr>
              <w:pStyle w:val="TableBody"/>
              <w:jc w:val="center"/>
            </w:pPr>
            <w:r>
              <w:t>116</w:t>
            </w:r>
          </w:p>
        </w:tc>
        <w:tc>
          <w:tcPr>
            <w:tcW w:w="714" w:type="dxa"/>
            <w:vMerge/>
            <w:tcBorders>
              <w:bottom w:val="nil"/>
            </w:tcBorders>
            <w:vAlign w:val="center"/>
          </w:tcPr>
          <w:p w14:paraId="35DFE4A1" w14:textId="77777777" w:rsidR="00D208B0" w:rsidRPr="009F411E" w:rsidRDefault="00D208B0" w:rsidP="00D208B0">
            <w:pPr>
              <w:pStyle w:val="TableBody"/>
              <w:jc w:val="center"/>
            </w:pPr>
          </w:p>
        </w:tc>
        <w:tc>
          <w:tcPr>
            <w:tcW w:w="737" w:type="dxa"/>
            <w:vMerge/>
            <w:tcBorders>
              <w:bottom w:val="nil"/>
            </w:tcBorders>
            <w:vAlign w:val="center"/>
          </w:tcPr>
          <w:p w14:paraId="6952C2B6" w14:textId="2F01DD68" w:rsidR="00D208B0" w:rsidRPr="009F411E" w:rsidRDefault="00D208B0" w:rsidP="009F411E">
            <w:pPr>
              <w:pStyle w:val="TableBody"/>
              <w:jc w:val="center"/>
            </w:pPr>
          </w:p>
        </w:tc>
        <w:tc>
          <w:tcPr>
            <w:tcW w:w="1242" w:type="dxa"/>
            <w:vMerge/>
            <w:tcBorders>
              <w:bottom w:val="nil"/>
            </w:tcBorders>
            <w:vAlign w:val="center"/>
          </w:tcPr>
          <w:p w14:paraId="2704B23C" w14:textId="77777777" w:rsidR="00D208B0" w:rsidRPr="009F411E" w:rsidRDefault="00D208B0" w:rsidP="00D208B0">
            <w:pPr>
              <w:pStyle w:val="TableBody"/>
              <w:jc w:val="center"/>
            </w:pPr>
          </w:p>
        </w:tc>
      </w:tr>
      <w:tr w:rsidR="00D208B0" w:rsidRPr="00F31A63" w14:paraId="70667303" w14:textId="77777777" w:rsidTr="00D208B0">
        <w:trPr>
          <w:cnfStyle w:val="000000010000" w:firstRow="0" w:lastRow="0" w:firstColumn="0" w:lastColumn="0" w:oddVBand="0" w:evenVBand="0" w:oddHBand="0" w:evenHBand="1" w:firstRowFirstColumn="0" w:firstRowLastColumn="0" w:lastRowFirstColumn="0" w:lastRowLastColumn="0"/>
        </w:trPr>
        <w:tc>
          <w:tcPr>
            <w:tcW w:w="633" w:type="dxa"/>
            <w:tcBorders>
              <w:bottom w:val="single" w:sz="4" w:space="0" w:color="auto"/>
            </w:tcBorders>
            <w:tcMar>
              <w:left w:w="57" w:type="dxa"/>
              <w:right w:w="0" w:type="dxa"/>
            </w:tcMar>
            <w:vAlign w:val="center"/>
          </w:tcPr>
          <w:p w14:paraId="19FA29A9" w14:textId="77777777" w:rsidR="00D208B0" w:rsidRPr="009F411E" w:rsidRDefault="00D208B0" w:rsidP="009F411E">
            <w:pPr>
              <w:pStyle w:val="TableLeft"/>
            </w:pPr>
          </w:p>
        </w:tc>
        <w:tc>
          <w:tcPr>
            <w:tcW w:w="13896" w:type="dxa"/>
            <w:gridSpan w:val="18"/>
            <w:tcBorders>
              <w:bottom w:val="single" w:sz="4" w:space="0" w:color="auto"/>
            </w:tcBorders>
            <w:vAlign w:val="center"/>
          </w:tcPr>
          <w:p w14:paraId="4523259B" w14:textId="7BF935FC" w:rsidR="00D208B0" w:rsidRPr="00F31A63" w:rsidRDefault="00D208B0" w:rsidP="00D208B0">
            <w:pPr>
              <w:pStyle w:val="TableBody"/>
              <w:jc w:val="center"/>
            </w:pPr>
            <w:r>
              <w:t>kt CO</w:t>
            </w:r>
            <w:r w:rsidRPr="00D208B0">
              <w:rPr>
                <w:vertAlign w:val="subscript"/>
              </w:rPr>
              <w:t>2</w:t>
            </w:r>
            <w:r>
              <w:t>-e</w:t>
            </w:r>
          </w:p>
        </w:tc>
      </w:tr>
      <w:tr w:rsidR="00D208B0" w:rsidRPr="00F31A63" w14:paraId="4270FA28" w14:textId="77777777" w:rsidTr="00D208B0">
        <w:tc>
          <w:tcPr>
            <w:tcW w:w="633" w:type="dxa"/>
            <w:tcBorders>
              <w:top w:val="single" w:sz="4" w:space="0" w:color="auto"/>
            </w:tcBorders>
            <w:tcMar>
              <w:left w:w="57" w:type="dxa"/>
              <w:right w:w="0" w:type="dxa"/>
            </w:tcMar>
            <w:vAlign w:val="center"/>
            <w:hideMark/>
          </w:tcPr>
          <w:p w14:paraId="68767ACF" w14:textId="77777777" w:rsidR="009F411E" w:rsidRPr="009F411E" w:rsidRDefault="009F411E" w:rsidP="009F411E">
            <w:pPr>
              <w:pStyle w:val="TableLeft"/>
            </w:pPr>
            <w:r w:rsidRPr="009F411E">
              <w:t>1995</w:t>
            </w:r>
          </w:p>
        </w:tc>
        <w:tc>
          <w:tcPr>
            <w:tcW w:w="726" w:type="dxa"/>
            <w:tcBorders>
              <w:top w:val="single" w:sz="4" w:space="0" w:color="auto"/>
            </w:tcBorders>
            <w:vAlign w:val="center"/>
            <w:hideMark/>
          </w:tcPr>
          <w:p w14:paraId="24524C9D" w14:textId="77777777" w:rsidR="009F411E" w:rsidRPr="00F31A63" w:rsidRDefault="009F411E" w:rsidP="009F411E">
            <w:pPr>
              <w:pStyle w:val="TableBody"/>
            </w:pPr>
            <w:r w:rsidRPr="00F31A63">
              <w:t>47</w:t>
            </w:r>
          </w:p>
        </w:tc>
        <w:tc>
          <w:tcPr>
            <w:tcW w:w="726" w:type="dxa"/>
            <w:tcBorders>
              <w:top w:val="single" w:sz="4" w:space="0" w:color="auto"/>
            </w:tcBorders>
            <w:vAlign w:val="center"/>
            <w:hideMark/>
          </w:tcPr>
          <w:p w14:paraId="0451EEB7" w14:textId="77777777" w:rsidR="009F411E" w:rsidRPr="00F31A63" w:rsidRDefault="009F411E" w:rsidP="009F411E">
            <w:pPr>
              <w:pStyle w:val="TableBody"/>
            </w:pPr>
            <w:r w:rsidRPr="00F31A63">
              <w:t>41</w:t>
            </w:r>
          </w:p>
        </w:tc>
        <w:tc>
          <w:tcPr>
            <w:tcW w:w="697" w:type="dxa"/>
            <w:tcBorders>
              <w:top w:val="single" w:sz="4" w:space="0" w:color="auto"/>
            </w:tcBorders>
            <w:vAlign w:val="center"/>
            <w:hideMark/>
          </w:tcPr>
          <w:p w14:paraId="563FA77D" w14:textId="77777777" w:rsidR="009F411E" w:rsidRPr="00F31A63" w:rsidRDefault="009F411E" w:rsidP="009F411E">
            <w:pPr>
              <w:pStyle w:val="TableBody"/>
            </w:pPr>
            <w:r w:rsidRPr="00F31A63">
              <w:t>5.0</w:t>
            </w:r>
          </w:p>
        </w:tc>
        <w:tc>
          <w:tcPr>
            <w:tcW w:w="658" w:type="dxa"/>
            <w:tcBorders>
              <w:top w:val="single" w:sz="4" w:space="0" w:color="auto"/>
            </w:tcBorders>
            <w:vAlign w:val="center"/>
            <w:hideMark/>
          </w:tcPr>
          <w:p w14:paraId="63094B69" w14:textId="017D595A" w:rsidR="009F411E" w:rsidRPr="00F31A63" w:rsidRDefault="009F411E" w:rsidP="009F411E">
            <w:pPr>
              <w:pStyle w:val="TableBody"/>
            </w:pPr>
            <w:r w:rsidRPr="00F31A63">
              <w:t>0.</w:t>
            </w:r>
            <w:r>
              <w:t>4</w:t>
            </w:r>
          </w:p>
        </w:tc>
        <w:tc>
          <w:tcPr>
            <w:tcW w:w="754" w:type="dxa"/>
            <w:tcBorders>
              <w:top w:val="single" w:sz="4" w:space="0" w:color="auto"/>
            </w:tcBorders>
            <w:vAlign w:val="center"/>
          </w:tcPr>
          <w:p w14:paraId="769EF5A6" w14:textId="39DFB2B1" w:rsidR="009F411E" w:rsidRPr="00597003" w:rsidRDefault="009F411E" w:rsidP="009F411E">
            <w:pPr>
              <w:pStyle w:val="TableBody"/>
              <w:rPr>
                <w:color w:val="C00000"/>
              </w:rPr>
            </w:pPr>
          </w:p>
        </w:tc>
        <w:tc>
          <w:tcPr>
            <w:tcW w:w="697" w:type="dxa"/>
            <w:tcBorders>
              <w:top w:val="single" w:sz="4" w:space="0" w:color="auto"/>
            </w:tcBorders>
            <w:vAlign w:val="center"/>
          </w:tcPr>
          <w:p w14:paraId="4B42E0D5" w14:textId="0E4CF856" w:rsidR="009F411E" w:rsidRPr="009F411E" w:rsidRDefault="009F411E" w:rsidP="009F411E">
            <w:pPr>
              <w:pStyle w:val="TableBody"/>
            </w:pPr>
          </w:p>
        </w:tc>
        <w:tc>
          <w:tcPr>
            <w:tcW w:w="901" w:type="dxa"/>
            <w:tcBorders>
              <w:top w:val="single" w:sz="4" w:space="0" w:color="auto"/>
            </w:tcBorders>
            <w:vAlign w:val="center"/>
          </w:tcPr>
          <w:p w14:paraId="5FB82B36" w14:textId="0DF86BD1" w:rsidR="009F411E" w:rsidRPr="009F411E" w:rsidRDefault="009F411E" w:rsidP="009F411E">
            <w:pPr>
              <w:pStyle w:val="TableBody"/>
            </w:pPr>
          </w:p>
        </w:tc>
        <w:tc>
          <w:tcPr>
            <w:tcW w:w="612" w:type="dxa"/>
            <w:tcBorders>
              <w:top w:val="single" w:sz="4" w:space="0" w:color="auto"/>
            </w:tcBorders>
            <w:vAlign w:val="center"/>
            <w:hideMark/>
          </w:tcPr>
          <w:p w14:paraId="375E9CAC" w14:textId="77777777" w:rsidR="009F411E" w:rsidRPr="00F31A63" w:rsidRDefault="009F411E" w:rsidP="009F411E">
            <w:pPr>
              <w:pStyle w:val="TableBody"/>
            </w:pPr>
            <w:r w:rsidRPr="00F31A63">
              <w:t>909</w:t>
            </w:r>
          </w:p>
        </w:tc>
        <w:tc>
          <w:tcPr>
            <w:tcW w:w="794" w:type="dxa"/>
            <w:tcBorders>
              <w:top w:val="single" w:sz="4" w:space="0" w:color="auto"/>
            </w:tcBorders>
            <w:vAlign w:val="center"/>
            <w:hideMark/>
          </w:tcPr>
          <w:p w14:paraId="43AD3519" w14:textId="216E7924" w:rsidR="009F411E" w:rsidRPr="00F31A63" w:rsidRDefault="009F411E" w:rsidP="009F411E">
            <w:pPr>
              <w:pStyle w:val="TableBody"/>
            </w:pPr>
            <w:r>
              <w:t>1.3</w:t>
            </w:r>
          </w:p>
        </w:tc>
        <w:tc>
          <w:tcPr>
            <w:tcW w:w="754" w:type="dxa"/>
            <w:tcBorders>
              <w:top w:val="single" w:sz="4" w:space="0" w:color="auto"/>
            </w:tcBorders>
            <w:vAlign w:val="center"/>
            <w:hideMark/>
          </w:tcPr>
          <w:p w14:paraId="66DAC5EA" w14:textId="3BCCCDDB" w:rsidR="009F411E" w:rsidRPr="00F31A63" w:rsidRDefault="009F411E" w:rsidP="009F411E">
            <w:pPr>
              <w:pStyle w:val="TableBody"/>
            </w:pPr>
            <w:r w:rsidRPr="00F31A63">
              <w:t>0.</w:t>
            </w:r>
            <w:r>
              <w:t>0</w:t>
            </w:r>
          </w:p>
        </w:tc>
        <w:tc>
          <w:tcPr>
            <w:tcW w:w="635" w:type="dxa"/>
            <w:tcBorders>
              <w:top w:val="single" w:sz="4" w:space="0" w:color="auto"/>
            </w:tcBorders>
            <w:vAlign w:val="center"/>
            <w:hideMark/>
          </w:tcPr>
          <w:p w14:paraId="71E786EF" w14:textId="79D4A445" w:rsidR="009F411E" w:rsidRPr="00F31A63" w:rsidRDefault="009F411E" w:rsidP="009F411E">
            <w:pPr>
              <w:pStyle w:val="TableBody"/>
            </w:pPr>
            <w:r w:rsidRPr="00F31A63">
              <w:t>0.</w:t>
            </w:r>
            <w:r>
              <w:t>0</w:t>
            </w:r>
          </w:p>
        </w:tc>
        <w:tc>
          <w:tcPr>
            <w:tcW w:w="1174" w:type="dxa"/>
            <w:tcBorders>
              <w:top w:val="single" w:sz="4" w:space="0" w:color="auto"/>
            </w:tcBorders>
            <w:vAlign w:val="center"/>
            <w:hideMark/>
          </w:tcPr>
          <w:p w14:paraId="5A30725D" w14:textId="39D0EEB7" w:rsidR="009F411E" w:rsidRPr="00F31A63" w:rsidRDefault="009F411E" w:rsidP="009F411E">
            <w:pPr>
              <w:pStyle w:val="TableBody"/>
            </w:pPr>
            <w:r w:rsidRPr="00F31A63">
              <w:t>0.</w:t>
            </w:r>
            <w:r>
              <w:t>0</w:t>
            </w:r>
          </w:p>
        </w:tc>
        <w:tc>
          <w:tcPr>
            <w:tcW w:w="754" w:type="dxa"/>
            <w:tcBorders>
              <w:top w:val="single" w:sz="4" w:space="0" w:color="auto"/>
            </w:tcBorders>
            <w:vAlign w:val="center"/>
            <w:hideMark/>
          </w:tcPr>
          <w:p w14:paraId="0FA03739" w14:textId="77777777" w:rsidR="009F411E" w:rsidRPr="00F31A63" w:rsidRDefault="009F411E" w:rsidP="009F411E">
            <w:pPr>
              <w:pStyle w:val="TableBody"/>
            </w:pPr>
            <w:r w:rsidRPr="00F31A63">
              <w:t>1004</w:t>
            </w:r>
          </w:p>
        </w:tc>
        <w:tc>
          <w:tcPr>
            <w:tcW w:w="714" w:type="dxa"/>
            <w:tcBorders>
              <w:top w:val="single" w:sz="4" w:space="0" w:color="auto"/>
            </w:tcBorders>
            <w:vAlign w:val="center"/>
            <w:hideMark/>
          </w:tcPr>
          <w:p w14:paraId="10734C98" w14:textId="77777777" w:rsidR="009F411E" w:rsidRPr="00F31A63" w:rsidRDefault="009F411E" w:rsidP="009F411E">
            <w:pPr>
              <w:pStyle w:val="TableBody"/>
            </w:pPr>
            <w:r w:rsidRPr="00F31A63">
              <w:t>1261</w:t>
            </w:r>
          </w:p>
        </w:tc>
        <w:tc>
          <w:tcPr>
            <w:tcW w:w="607" w:type="dxa"/>
            <w:tcBorders>
              <w:top w:val="single" w:sz="4" w:space="0" w:color="auto"/>
            </w:tcBorders>
            <w:vAlign w:val="center"/>
            <w:hideMark/>
          </w:tcPr>
          <w:p w14:paraId="324E1040" w14:textId="77777777" w:rsidR="009F411E" w:rsidRPr="00F31A63" w:rsidRDefault="009F411E" w:rsidP="009F411E">
            <w:pPr>
              <w:pStyle w:val="TableBody"/>
            </w:pPr>
            <w:r w:rsidRPr="00F31A63">
              <w:t>270</w:t>
            </w:r>
          </w:p>
        </w:tc>
        <w:tc>
          <w:tcPr>
            <w:tcW w:w="714" w:type="dxa"/>
            <w:tcBorders>
              <w:top w:val="single" w:sz="4" w:space="0" w:color="auto"/>
            </w:tcBorders>
            <w:vAlign w:val="center"/>
            <w:hideMark/>
          </w:tcPr>
          <w:p w14:paraId="77D24774" w14:textId="77777777" w:rsidR="009F411E" w:rsidRPr="00F31A63" w:rsidRDefault="009F411E" w:rsidP="009F411E">
            <w:pPr>
              <w:pStyle w:val="TableBody"/>
            </w:pPr>
            <w:r w:rsidRPr="00F31A63">
              <w:t>1531</w:t>
            </w:r>
          </w:p>
        </w:tc>
        <w:tc>
          <w:tcPr>
            <w:tcW w:w="737" w:type="dxa"/>
            <w:tcBorders>
              <w:top w:val="single" w:sz="4" w:space="0" w:color="auto"/>
            </w:tcBorders>
            <w:vAlign w:val="center"/>
            <w:hideMark/>
          </w:tcPr>
          <w:p w14:paraId="590C3609" w14:textId="77777777" w:rsidR="009F411E" w:rsidRPr="00F31A63" w:rsidRDefault="009F411E" w:rsidP="009F411E">
            <w:pPr>
              <w:pStyle w:val="TableBody"/>
            </w:pPr>
            <w:r w:rsidRPr="00F31A63">
              <w:t>316</w:t>
            </w:r>
          </w:p>
        </w:tc>
        <w:tc>
          <w:tcPr>
            <w:tcW w:w="1242" w:type="dxa"/>
            <w:tcBorders>
              <w:top w:val="single" w:sz="4" w:space="0" w:color="auto"/>
            </w:tcBorders>
            <w:vAlign w:val="center"/>
            <w:hideMark/>
          </w:tcPr>
          <w:p w14:paraId="4481CBB7" w14:textId="77777777" w:rsidR="009F411E" w:rsidRPr="00F31A63" w:rsidRDefault="009F411E" w:rsidP="009F411E">
            <w:pPr>
              <w:pStyle w:val="TableBody"/>
            </w:pPr>
            <w:r w:rsidRPr="00F31A63">
              <w:t>2851</w:t>
            </w:r>
          </w:p>
        </w:tc>
      </w:tr>
      <w:tr w:rsidR="00D208B0" w:rsidRPr="00F31A63" w14:paraId="660AF533"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03399FBC" w14:textId="77777777" w:rsidR="009F411E" w:rsidRPr="009F411E" w:rsidRDefault="009F411E" w:rsidP="009F411E">
            <w:pPr>
              <w:pStyle w:val="TableLeft"/>
            </w:pPr>
            <w:r w:rsidRPr="009F411E">
              <w:t>1996</w:t>
            </w:r>
          </w:p>
        </w:tc>
        <w:tc>
          <w:tcPr>
            <w:tcW w:w="726" w:type="dxa"/>
            <w:vAlign w:val="center"/>
            <w:hideMark/>
          </w:tcPr>
          <w:p w14:paraId="54B1A28C" w14:textId="77777777" w:rsidR="009F411E" w:rsidRPr="00F31A63" w:rsidRDefault="009F411E" w:rsidP="009F411E">
            <w:pPr>
              <w:pStyle w:val="TableBody"/>
            </w:pPr>
            <w:r w:rsidRPr="00F31A63">
              <w:t>207</w:t>
            </w:r>
          </w:p>
        </w:tc>
        <w:tc>
          <w:tcPr>
            <w:tcW w:w="726" w:type="dxa"/>
            <w:vAlign w:val="center"/>
            <w:hideMark/>
          </w:tcPr>
          <w:p w14:paraId="3DB5B7FE" w14:textId="77777777" w:rsidR="009F411E" w:rsidRPr="00F31A63" w:rsidRDefault="009F411E" w:rsidP="009F411E">
            <w:pPr>
              <w:pStyle w:val="TableBody"/>
            </w:pPr>
            <w:r w:rsidRPr="00F31A63">
              <w:t>177</w:t>
            </w:r>
          </w:p>
        </w:tc>
        <w:tc>
          <w:tcPr>
            <w:tcW w:w="697" w:type="dxa"/>
            <w:vAlign w:val="center"/>
            <w:hideMark/>
          </w:tcPr>
          <w:p w14:paraId="7F6061AA" w14:textId="77777777" w:rsidR="009F411E" w:rsidRPr="00F31A63" w:rsidRDefault="009F411E" w:rsidP="009F411E">
            <w:pPr>
              <w:pStyle w:val="TableBody"/>
            </w:pPr>
            <w:r w:rsidRPr="00F31A63">
              <w:t>22</w:t>
            </w:r>
          </w:p>
        </w:tc>
        <w:tc>
          <w:tcPr>
            <w:tcW w:w="658" w:type="dxa"/>
            <w:vAlign w:val="center"/>
            <w:hideMark/>
          </w:tcPr>
          <w:p w14:paraId="2F8FA128" w14:textId="77777777" w:rsidR="009F411E" w:rsidRPr="00F31A63" w:rsidRDefault="009F411E" w:rsidP="009F411E">
            <w:pPr>
              <w:pStyle w:val="TableBody"/>
            </w:pPr>
            <w:r w:rsidRPr="00F31A63">
              <w:t>1.9</w:t>
            </w:r>
          </w:p>
        </w:tc>
        <w:tc>
          <w:tcPr>
            <w:tcW w:w="754" w:type="dxa"/>
            <w:vAlign w:val="center"/>
          </w:tcPr>
          <w:p w14:paraId="342652AD" w14:textId="087FFFF2" w:rsidR="009F411E" w:rsidRPr="00597003" w:rsidRDefault="009F411E" w:rsidP="009F411E">
            <w:pPr>
              <w:pStyle w:val="TableBody"/>
              <w:rPr>
                <w:color w:val="C00000"/>
              </w:rPr>
            </w:pPr>
          </w:p>
        </w:tc>
        <w:tc>
          <w:tcPr>
            <w:tcW w:w="697" w:type="dxa"/>
            <w:vAlign w:val="center"/>
          </w:tcPr>
          <w:p w14:paraId="3D3E73D7" w14:textId="324E7F8D" w:rsidR="009F411E" w:rsidRPr="009F411E" w:rsidRDefault="009F411E" w:rsidP="009F411E">
            <w:pPr>
              <w:pStyle w:val="TableBody"/>
            </w:pPr>
          </w:p>
        </w:tc>
        <w:tc>
          <w:tcPr>
            <w:tcW w:w="901" w:type="dxa"/>
            <w:vAlign w:val="center"/>
          </w:tcPr>
          <w:p w14:paraId="1FEED367" w14:textId="55D6F3A9" w:rsidR="009F411E" w:rsidRPr="009F411E" w:rsidRDefault="009F411E" w:rsidP="009F411E">
            <w:pPr>
              <w:pStyle w:val="TableBody"/>
            </w:pPr>
          </w:p>
        </w:tc>
        <w:tc>
          <w:tcPr>
            <w:tcW w:w="612" w:type="dxa"/>
            <w:vAlign w:val="center"/>
            <w:hideMark/>
          </w:tcPr>
          <w:p w14:paraId="2830D728" w14:textId="6895EF9C" w:rsidR="009F411E" w:rsidRPr="00F31A63" w:rsidRDefault="009F411E" w:rsidP="009F411E">
            <w:pPr>
              <w:pStyle w:val="TableBody"/>
            </w:pPr>
            <w:r w:rsidRPr="00F31A63">
              <w:t>0</w:t>
            </w:r>
            <w:r>
              <w:t>.3</w:t>
            </w:r>
          </w:p>
        </w:tc>
        <w:tc>
          <w:tcPr>
            <w:tcW w:w="794" w:type="dxa"/>
            <w:vAlign w:val="center"/>
            <w:hideMark/>
          </w:tcPr>
          <w:p w14:paraId="74BAF0F8" w14:textId="48CD674D" w:rsidR="009F411E" w:rsidRPr="00F31A63" w:rsidRDefault="009F411E" w:rsidP="009F411E">
            <w:pPr>
              <w:pStyle w:val="TableBody"/>
            </w:pPr>
            <w:r>
              <w:t>5.5</w:t>
            </w:r>
          </w:p>
        </w:tc>
        <w:tc>
          <w:tcPr>
            <w:tcW w:w="754" w:type="dxa"/>
            <w:vAlign w:val="center"/>
            <w:hideMark/>
          </w:tcPr>
          <w:p w14:paraId="42BB5952" w14:textId="5D40C2F5" w:rsidR="009F411E" w:rsidRPr="00F31A63" w:rsidRDefault="009F411E" w:rsidP="009F411E">
            <w:pPr>
              <w:pStyle w:val="TableBody"/>
            </w:pPr>
            <w:r w:rsidRPr="00F31A63">
              <w:t>0.</w:t>
            </w:r>
            <w:r>
              <w:t>0</w:t>
            </w:r>
          </w:p>
        </w:tc>
        <w:tc>
          <w:tcPr>
            <w:tcW w:w="635" w:type="dxa"/>
            <w:vAlign w:val="center"/>
            <w:hideMark/>
          </w:tcPr>
          <w:p w14:paraId="285E891D" w14:textId="6A174CBA" w:rsidR="009F411E" w:rsidRPr="00F31A63" w:rsidRDefault="009F411E" w:rsidP="009F411E">
            <w:pPr>
              <w:pStyle w:val="TableBody"/>
            </w:pPr>
            <w:r w:rsidRPr="00F31A63">
              <w:t>0.</w:t>
            </w:r>
            <w:r>
              <w:t>1</w:t>
            </w:r>
          </w:p>
        </w:tc>
        <w:tc>
          <w:tcPr>
            <w:tcW w:w="1174" w:type="dxa"/>
            <w:vAlign w:val="center"/>
            <w:hideMark/>
          </w:tcPr>
          <w:p w14:paraId="4DBEEDB5" w14:textId="28B1950B" w:rsidR="009F411E" w:rsidRPr="00F31A63" w:rsidRDefault="009F411E" w:rsidP="009F411E">
            <w:pPr>
              <w:pStyle w:val="TableBody"/>
            </w:pPr>
            <w:r w:rsidRPr="00F31A63">
              <w:t>0.</w:t>
            </w:r>
            <w:r>
              <w:t>1</w:t>
            </w:r>
          </w:p>
        </w:tc>
        <w:tc>
          <w:tcPr>
            <w:tcW w:w="754" w:type="dxa"/>
            <w:vAlign w:val="center"/>
            <w:hideMark/>
          </w:tcPr>
          <w:p w14:paraId="30B2203B" w14:textId="77777777" w:rsidR="009F411E" w:rsidRPr="00F31A63" w:rsidRDefault="009F411E" w:rsidP="009F411E">
            <w:pPr>
              <w:pStyle w:val="TableBody"/>
            </w:pPr>
            <w:r w:rsidRPr="00F31A63">
              <w:t>414</w:t>
            </w:r>
          </w:p>
        </w:tc>
        <w:tc>
          <w:tcPr>
            <w:tcW w:w="714" w:type="dxa"/>
            <w:vAlign w:val="center"/>
            <w:hideMark/>
          </w:tcPr>
          <w:p w14:paraId="3C8B4B5B" w14:textId="77777777" w:rsidR="009F411E" w:rsidRPr="00F31A63" w:rsidRDefault="009F411E" w:rsidP="009F411E">
            <w:pPr>
              <w:pStyle w:val="TableBody"/>
            </w:pPr>
            <w:r w:rsidRPr="00F31A63">
              <w:t>1161</w:t>
            </w:r>
          </w:p>
        </w:tc>
        <w:tc>
          <w:tcPr>
            <w:tcW w:w="607" w:type="dxa"/>
            <w:vAlign w:val="center"/>
            <w:hideMark/>
          </w:tcPr>
          <w:p w14:paraId="46D6A651" w14:textId="77777777" w:rsidR="009F411E" w:rsidRPr="00F31A63" w:rsidRDefault="009F411E" w:rsidP="009F411E">
            <w:pPr>
              <w:pStyle w:val="TableBody"/>
            </w:pPr>
            <w:r w:rsidRPr="00F31A63">
              <w:t>249</w:t>
            </w:r>
          </w:p>
        </w:tc>
        <w:tc>
          <w:tcPr>
            <w:tcW w:w="714" w:type="dxa"/>
            <w:vAlign w:val="center"/>
            <w:hideMark/>
          </w:tcPr>
          <w:p w14:paraId="33B75D79" w14:textId="77777777" w:rsidR="009F411E" w:rsidRPr="00F31A63" w:rsidRDefault="009F411E" w:rsidP="009F411E">
            <w:pPr>
              <w:pStyle w:val="TableBody"/>
            </w:pPr>
            <w:r w:rsidRPr="00F31A63">
              <w:t>1410</w:t>
            </w:r>
          </w:p>
        </w:tc>
        <w:tc>
          <w:tcPr>
            <w:tcW w:w="737" w:type="dxa"/>
            <w:vAlign w:val="center"/>
            <w:hideMark/>
          </w:tcPr>
          <w:p w14:paraId="1C89C1F4" w14:textId="77777777" w:rsidR="009F411E" w:rsidRPr="00F31A63" w:rsidRDefault="009F411E" w:rsidP="009F411E">
            <w:pPr>
              <w:pStyle w:val="TableBody"/>
            </w:pPr>
            <w:r w:rsidRPr="00F31A63">
              <w:t>289</w:t>
            </w:r>
          </w:p>
        </w:tc>
        <w:tc>
          <w:tcPr>
            <w:tcW w:w="1242" w:type="dxa"/>
            <w:vAlign w:val="center"/>
            <w:hideMark/>
          </w:tcPr>
          <w:p w14:paraId="6BE25CB1" w14:textId="77777777" w:rsidR="009F411E" w:rsidRPr="00F31A63" w:rsidRDefault="009F411E" w:rsidP="009F411E">
            <w:pPr>
              <w:pStyle w:val="TableBody"/>
            </w:pPr>
            <w:r w:rsidRPr="00F31A63">
              <w:t>2114</w:t>
            </w:r>
          </w:p>
        </w:tc>
      </w:tr>
      <w:tr w:rsidR="00D208B0" w:rsidRPr="00F31A63" w14:paraId="158FC14E" w14:textId="77777777" w:rsidTr="00831E15">
        <w:tc>
          <w:tcPr>
            <w:tcW w:w="633" w:type="dxa"/>
            <w:tcMar>
              <w:left w:w="57" w:type="dxa"/>
              <w:right w:w="0" w:type="dxa"/>
            </w:tcMar>
            <w:vAlign w:val="center"/>
            <w:hideMark/>
          </w:tcPr>
          <w:p w14:paraId="4D6D8BF4" w14:textId="77777777" w:rsidR="009F411E" w:rsidRPr="009F411E" w:rsidRDefault="009F411E" w:rsidP="009F411E">
            <w:pPr>
              <w:pStyle w:val="TableLeft"/>
            </w:pPr>
            <w:r w:rsidRPr="009F411E">
              <w:t>1997</w:t>
            </w:r>
          </w:p>
        </w:tc>
        <w:tc>
          <w:tcPr>
            <w:tcW w:w="726" w:type="dxa"/>
            <w:vAlign w:val="center"/>
            <w:hideMark/>
          </w:tcPr>
          <w:p w14:paraId="7E9EF517" w14:textId="77777777" w:rsidR="009F411E" w:rsidRPr="00F31A63" w:rsidRDefault="009F411E" w:rsidP="009F411E">
            <w:pPr>
              <w:pStyle w:val="TableBody"/>
            </w:pPr>
            <w:r w:rsidRPr="00F31A63">
              <w:t>353</w:t>
            </w:r>
          </w:p>
        </w:tc>
        <w:tc>
          <w:tcPr>
            <w:tcW w:w="726" w:type="dxa"/>
            <w:vAlign w:val="center"/>
            <w:hideMark/>
          </w:tcPr>
          <w:p w14:paraId="332D7150" w14:textId="77777777" w:rsidR="009F411E" w:rsidRPr="00F31A63" w:rsidRDefault="009F411E" w:rsidP="009F411E">
            <w:pPr>
              <w:pStyle w:val="TableBody"/>
            </w:pPr>
            <w:r w:rsidRPr="00F31A63">
              <w:t>302</w:t>
            </w:r>
          </w:p>
        </w:tc>
        <w:tc>
          <w:tcPr>
            <w:tcW w:w="697" w:type="dxa"/>
            <w:vAlign w:val="center"/>
            <w:hideMark/>
          </w:tcPr>
          <w:p w14:paraId="7160CA93" w14:textId="77777777" w:rsidR="009F411E" w:rsidRPr="00F31A63" w:rsidRDefault="009F411E" w:rsidP="009F411E">
            <w:pPr>
              <w:pStyle w:val="TableBody"/>
            </w:pPr>
            <w:r w:rsidRPr="00F31A63">
              <w:t>37</w:t>
            </w:r>
          </w:p>
        </w:tc>
        <w:tc>
          <w:tcPr>
            <w:tcW w:w="658" w:type="dxa"/>
            <w:vAlign w:val="center"/>
            <w:hideMark/>
          </w:tcPr>
          <w:p w14:paraId="2948524E" w14:textId="77777777" w:rsidR="009F411E" w:rsidRPr="00F31A63" w:rsidRDefault="009F411E" w:rsidP="009F411E">
            <w:pPr>
              <w:pStyle w:val="TableBody"/>
            </w:pPr>
            <w:r w:rsidRPr="00F31A63">
              <w:t>3.2</w:t>
            </w:r>
          </w:p>
        </w:tc>
        <w:tc>
          <w:tcPr>
            <w:tcW w:w="754" w:type="dxa"/>
            <w:vAlign w:val="center"/>
          </w:tcPr>
          <w:p w14:paraId="568A3933" w14:textId="71846066" w:rsidR="009F411E" w:rsidRPr="00597003" w:rsidRDefault="009F411E" w:rsidP="009F411E">
            <w:pPr>
              <w:pStyle w:val="TableBody"/>
              <w:rPr>
                <w:color w:val="C00000"/>
              </w:rPr>
            </w:pPr>
          </w:p>
        </w:tc>
        <w:tc>
          <w:tcPr>
            <w:tcW w:w="697" w:type="dxa"/>
            <w:vAlign w:val="center"/>
          </w:tcPr>
          <w:p w14:paraId="0FC14294" w14:textId="2BFBAF64" w:rsidR="009F411E" w:rsidRPr="009F411E" w:rsidRDefault="009F411E" w:rsidP="009F411E">
            <w:pPr>
              <w:pStyle w:val="TableBody"/>
            </w:pPr>
          </w:p>
        </w:tc>
        <w:tc>
          <w:tcPr>
            <w:tcW w:w="901" w:type="dxa"/>
            <w:vAlign w:val="center"/>
          </w:tcPr>
          <w:p w14:paraId="0423F492" w14:textId="318A9179" w:rsidR="009F411E" w:rsidRPr="009F411E" w:rsidRDefault="009F411E" w:rsidP="009F411E">
            <w:pPr>
              <w:pStyle w:val="TableBody"/>
            </w:pPr>
          </w:p>
        </w:tc>
        <w:tc>
          <w:tcPr>
            <w:tcW w:w="612" w:type="dxa"/>
            <w:vAlign w:val="center"/>
            <w:hideMark/>
          </w:tcPr>
          <w:p w14:paraId="726A3F7B" w14:textId="7DD989A8" w:rsidR="009F411E" w:rsidRPr="00F31A63" w:rsidRDefault="009F411E" w:rsidP="009F411E">
            <w:pPr>
              <w:pStyle w:val="TableBody"/>
            </w:pPr>
            <w:r w:rsidRPr="00F31A63">
              <w:t>0</w:t>
            </w:r>
            <w:r>
              <w:t>.5</w:t>
            </w:r>
          </w:p>
        </w:tc>
        <w:tc>
          <w:tcPr>
            <w:tcW w:w="794" w:type="dxa"/>
            <w:vAlign w:val="center"/>
            <w:hideMark/>
          </w:tcPr>
          <w:p w14:paraId="71124598" w14:textId="37E5A06D" w:rsidR="009F411E" w:rsidRPr="00F31A63" w:rsidRDefault="009F411E" w:rsidP="009F411E">
            <w:pPr>
              <w:pStyle w:val="TableBody"/>
            </w:pPr>
            <w:r w:rsidRPr="00F31A63">
              <w:t>9</w:t>
            </w:r>
            <w:r>
              <w:t>.4</w:t>
            </w:r>
          </w:p>
        </w:tc>
        <w:tc>
          <w:tcPr>
            <w:tcW w:w="754" w:type="dxa"/>
            <w:vAlign w:val="center"/>
            <w:hideMark/>
          </w:tcPr>
          <w:p w14:paraId="6504D86B" w14:textId="1DDA240C" w:rsidR="009F411E" w:rsidRPr="00F31A63" w:rsidRDefault="009F411E" w:rsidP="009F411E">
            <w:pPr>
              <w:pStyle w:val="TableBody"/>
            </w:pPr>
            <w:r w:rsidRPr="00F31A63">
              <w:t>0.</w:t>
            </w:r>
            <w:r>
              <w:t>0</w:t>
            </w:r>
          </w:p>
        </w:tc>
        <w:tc>
          <w:tcPr>
            <w:tcW w:w="635" w:type="dxa"/>
            <w:vAlign w:val="center"/>
            <w:hideMark/>
          </w:tcPr>
          <w:p w14:paraId="05EF78FC" w14:textId="1AE75F27" w:rsidR="009F411E" w:rsidRPr="00F31A63" w:rsidRDefault="009F411E" w:rsidP="009F411E">
            <w:pPr>
              <w:pStyle w:val="TableBody"/>
            </w:pPr>
            <w:r w:rsidRPr="00F31A63">
              <w:t>0.1</w:t>
            </w:r>
          </w:p>
        </w:tc>
        <w:tc>
          <w:tcPr>
            <w:tcW w:w="1174" w:type="dxa"/>
            <w:vAlign w:val="center"/>
            <w:hideMark/>
          </w:tcPr>
          <w:p w14:paraId="4F01158A" w14:textId="3FAF84BD" w:rsidR="009F411E" w:rsidRPr="00F31A63" w:rsidRDefault="009F411E" w:rsidP="009F411E">
            <w:pPr>
              <w:pStyle w:val="TableBody"/>
            </w:pPr>
            <w:r w:rsidRPr="00F31A63">
              <w:t>0.1</w:t>
            </w:r>
          </w:p>
        </w:tc>
        <w:tc>
          <w:tcPr>
            <w:tcW w:w="754" w:type="dxa"/>
            <w:vAlign w:val="center"/>
            <w:hideMark/>
          </w:tcPr>
          <w:p w14:paraId="77A43F99" w14:textId="77777777" w:rsidR="009F411E" w:rsidRPr="00F31A63" w:rsidRDefault="009F411E" w:rsidP="009F411E">
            <w:pPr>
              <w:pStyle w:val="TableBody"/>
            </w:pPr>
            <w:r w:rsidRPr="00F31A63">
              <w:t>705</w:t>
            </w:r>
          </w:p>
        </w:tc>
        <w:tc>
          <w:tcPr>
            <w:tcW w:w="714" w:type="dxa"/>
            <w:vAlign w:val="center"/>
            <w:hideMark/>
          </w:tcPr>
          <w:p w14:paraId="7328C312" w14:textId="77777777" w:rsidR="009F411E" w:rsidRPr="00F31A63" w:rsidRDefault="009F411E" w:rsidP="009F411E">
            <w:pPr>
              <w:pStyle w:val="TableBody"/>
            </w:pPr>
            <w:r w:rsidRPr="00F31A63">
              <w:t>1011</w:t>
            </w:r>
          </w:p>
        </w:tc>
        <w:tc>
          <w:tcPr>
            <w:tcW w:w="607" w:type="dxa"/>
            <w:vAlign w:val="center"/>
            <w:hideMark/>
          </w:tcPr>
          <w:p w14:paraId="7DD0785B" w14:textId="77777777" w:rsidR="009F411E" w:rsidRPr="00F31A63" w:rsidRDefault="009F411E" w:rsidP="009F411E">
            <w:pPr>
              <w:pStyle w:val="TableBody"/>
            </w:pPr>
            <w:r w:rsidRPr="00F31A63">
              <w:t>217</w:t>
            </w:r>
          </w:p>
        </w:tc>
        <w:tc>
          <w:tcPr>
            <w:tcW w:w="714" w:type="dxa"/>
            <w:vAlign w:val="center"/>
            <w:hideMark/>
          </w:tcPr>
          <w:p w14:paraId="41A62DC6" w14:textId="77777777" w:rsidR="009F411E" w:rsidRPr="00F31A63" w:rsidRDefault="009F411E" w:rsidP="009F411E">
            <w:pPr>
              <w:pStyle w:val="TableBody"/>
            </w:pPr>
            <w:r w:rsidRPr="00F31A63">
              <w:t>1228</w:t>
            </w:r>
          </w:p>
        </w:tc>
        <w:tc>
          <w:tcPr>
            <w:tcW w:w="737" w:type="dxa"/>
            <w:vAlign w:val="center"/>
            <w:hideMark/>
          </w:tcPr>
          <w:p w14:paraId="1F36E25E" w14:textId="77777777" w:rsidR="009F411E" w:rsidRPr="00F31A63" w:rsidRDefault="009F411E" w:rsidP="009F411E">
            <w:pPr>
              <w:pStyle w:val="TableBody"/>
            </w:pPr>
            <w:r w:rsidRPr="00F31A63">
              <w:t>267</w:t>
            </w:r>
          </w:p>
        </w:tc>
        <w:tc>
          <w:tcPr>
            <w:tcW w:w="1242" w:type="dxa"/>
            <w:vAlign w:val="center"/>
            <w:hideMark/>
          </w:tcPr>
          <w:p w14:paraId="1796F709" w14:textId="77777777" w:rsidR="009F411E" w:rsidRPr="00F31A63" w:rsidRDefault="009F411E" w:rsidP="009F411E">
            <w:pPr>
              <w:pStyle w:val="TableBody"/>
            </w:pPr>
            <w:r w:rsidRPr="00F31A63">
              <w:t>2200</w:t>
            </w:r>
          </w:p>
        </w:tc>
      </w:tr>
      <w:tr w:rsidR="00D208B0" w:rsidRPr="00F31A63" w14:paraId="0ACB2FB0"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46F7872E" w14:textId="77777777" w:rsidR="009F411E" w:rsidRPr="009F411E" w:rsidRDefault="009F411E" w:rsidP="009F411E">
            <w:pPr>
              <w:pStyle w:val="TableLeft"/>
            </w:pPr>
            <w:r w:rsidRPr="009F411E">
              <w:t>1998</w:t>
            </w:r>
          </w:p>
        </w:tc>
        <w:tc>
          <w:tcPr>
            <w:tcW w:w="726" w:type="dxa"/>
            <w:vAlign w:val="center"/>
            <w:hideMark/>
          </w:tcPr>
          <w:p w14:paraId="2109D23E" w14:textId="77777777" w:rsidR="009F411E" w:rsidRPr="00F31A63" w:rsidRDefault="009F411E" w:rsidP="009F411E">
            <w:pPr>
              <w:pStyle w:val="TableBody"/>
            </w:pPr>
            <w:r w:rsidRPr="00F31A63">
              <w:t>500</w:t>
            </w:r>
          </w:p>
        </w:tc>
        <w:tc>
          <w:tcPr>
            <w:tcW w:w="726" w:type="dxa"/>
            <w:vAlign w:val="center"/>
            <w:hideMark/>
          </w:tcPr>
          <w:p w14:paraId="10D368E5" w14:textId="77777777" w:rsidR="009F411E" w:rsidRPr="00F31A63" w:rsidRDefault="009F411E" w:rsidP="009F411E">
            <w:pPr>
              <w:pStyle w:val="TableBody"/>
            </w:pPr>
            <w:r w:rsidRPr="00F31A63">
              <w:t>428</w:t>
            </w:r>
          </w:p>
        </w:tc>
        <w:tc>
          <w:tcPr>
            <w:tcW w:w="697" w:type="dxa"/>
            <w:vAlign w:val="center"/>
            <w:hideMark/>
          </w:tcPr>
          <w:p w14:paraId="196BE0E7" w14:textId="77777777" w:rsidR="009F411E" w:rsidRPr="00F31A63" w:rsidRDefault="009F411E" w:rsidP="009F411E">
            <w:pPr>
              <w:pStyle w:val="TableBody"/>
            </w:pPr>
            <w:r w:rsidRPr="00F31A63">
              <w:t>52</w:t>
            </w:r>
          </w:p>
        </w:tc>
        <w:tc>
          <w:tcPr>
            <w:tcW w:w="658" w:type="dxa"/>
            <w:vAlign w:val="center"/>
            <w:hideMark/>
          </w:tcPr>
          <w:p w14:paraId="5A9FAAE0" w14:textId="77777777" w:rsidR="009F411E" w:rsidRPr="00F31A63" w:rsidRDefault="009F411E" w:rsidP="009F411E">
            <w:pPr>
              <w:pStyle w:val="TableBody"/>
            </w:pPr>
            <w:r w:rsidRPr="00F31A63">
              <w:t>4.6</w:t>
            </w:r>
          </w:p>
        </w:tc>
        <w:tc>
          <w:tcPr>
            <w:tcW w:w="754" w:type="dxa"/>
            <w:vAlign w:val="center"/>
          </w:tcPr>
          <w:p w14:paraId="3A6B2C9E" w14:textId="308019AA" w:rsidR="009F411E" w:rsidRPr="00597003" w:rsidRDefault="009F411E" w:rsidP="009F411E">
            <w:pPr>
              <w:pStyle w:val="TableBody"/>
              <w:rPr>
                <w:color w:val="C00000"/>
              </w:rPr>
            </w:pPr>
          </w:p>
        </w:tc>
        <w:tc>
          <w:tcPr>
            <w:tcW w:w="697" w:type="dxa"/>
            <w:vAlign w:val="center"/>
          </w:tcPr>
          <w:p w14:paraId="3C9B69B0" w14:textId="20567981" w:rsidR="009F411E" w:rsidRPr="009F411E" w:rsidRDefault="009F411E" w:rsidP="009F411E">
            <w:pPr>
              <w:pStyle w:val="TableBody"/>
            </w:pPr>
          </w:p>
        </w:tc>
        <w:tc>
          <w:tcPr>
            <w:tcW w:w="901" w:type="dxa"/>
            <w:vAlign w:val="center"/>
          </w:tcPr>
          <w:p w14:paraId="313258EF" w14:textId="7E73176C" w:rsidR="009F411E" w:rsidRPr="009F411E" w:rsidRDefault="009F411E" w:rsidP="009F411E">
            <w:pPr>
              <w:pStyle w:val="TableBody"/>
            </w:pPr>
          </w:p>
        </w:tc>
        <w:tc>
          <w:tcPr>
            <w:tcW w:w="612" w:type="dxa"/>
            <w:vAlign w:val="center"/>
            <w:hideMark/>
          </w:tcPr>
          <w:p w14:paraId="738A940D" w14:textId="7A754419" w:rsidR="009F411E" w:rsidRPr="00F31A63" w:rsidRDefault="009F411E" w:rsidP="009F411E">
            <w:pPr>
              <w:pStyle w:val="TableBody"/>
            </w:pPr>
            <w:r>
              <w:t>0.6</w:t>
            </w:r>
          </w:p>
        </w:tc>
        <w:tc>
          <w:tcPr>
            <w:tcW w:w="794" w:type="dxa"/>
            <w:vAlign w:val="center"/>
            <w:hideMark/>
          </w:tcPr>
          <w:p w14:paraId="265E9EA6" w14:textId="77777777" w:rsidR="009F411E" w:rsidRPr="00F31A63" w:rsidRDefault="009F411E" w:rsidP="009F411E">
            <w:pPr>
              <w:pStyle w:val="TableBody"/>
            </w:pPr>
            <w:r w:rsidRPr="00F31A63">
              <w:t>13</w:t>
            </w:r>
          </w:p>
        </w:tc>
        <w:tc>
          <w:tcPr>
            <w:tcW w:w="754" w:type="dxa"/>
            <w:vAlign w:val="center"/>
            <w:hideMark/>
          </w:tcPr>
          <w:p w14:paraId="16F91DC0" w14:textId="70C057EB" w:rsidR="009F411E" w:rsidRPr="00F31A63" w:rsidRDefault="009F411E" w:rsidP="009F411E">
            <w:pPr>
              <w:pStyle w:val="TableBody"/>
            </w:pPr>
            <w:r w:rsidRPr="00F31A63">
              <w:t>0.</w:t>
            </w:r>
            <w:r>
              <w:t>0</w:t>
            </w:r>
          </w:p>
        </w:tc>
        <w:tc>
          <w:tcPr>
            <w:tcW w:w="635" w:type="dxa"/>
            <w:vAlign w:val="center"/>
            <w:hideMark/>
          </w:tcPr>
          <w:p w14:paraId="6DF70140" w14:textId="059DE71B" w:rsidR="009F411E" w:rsidRPr="00F31A63" w:rsidRDefault="009F411E" w:rsidP="009F411E">
            <w:pPr>
              <w:pStyle w:val="TableBody"/>
            </w:pPr>
            <w:r w:rsidRPr="00F31A63">
              <w:t>0.</w:t>
            </w:r>
            <w:r>
              <w:t>2</w:t>
            </w:r>
          </w:p>
        </w:tc>
        <w:tc>
          <w:tcPr>
            <w:tcW w:w="1174" w:type="dxa"/>
            <w:vAlign w:val="center"/>
            <w:hideMark/>
          </w:tcPr>
          <w:p w14:paraId="37F7DE6D" w14:textId="24FCB5E7" w:rsidR="009F411E" w:rsidRPr="00F31A63" w:rsidRDefault="009F411E" w:rsidP="009F411E">
            <w:pPr>
              <w:pStyle w:val="TableBody"/>
            </w:pPr>
            <w:r w:rsidRPr="00F31A63">
              <w:t>0.</w:t>
            </w:r>
            <w:r>
              <w:t>2</w:t>
            </w:r>
          </w:p>
        </w:tc>
        <w:tc>
          <w:tcPr>
            <w:tcW w:w="754" w:type="dxa"/>
            <w:vAlign w:val="center"/>
            <w:hideMark/>
          </w:tcPr>
          <w:p w14:paraId="3B1CBDE9" w14:textId="77777777" w:rsidR="009F411E" w:rsidRPr="00F31A63" w:rsidRDefault="009F411E" w:rsidP="009F411E">
            <w:pPr>
              <w:pStyle w:val="TableBody"/>
            </w:pPr>
            <w:r w:rsidRPr="00F31A63">
              <w:t>998</w:t>
            </w:r>
          </w:p>
        </w:tc>
        <w:tc>
          <w:tcPr>
            <w:tcW w:w="714" w:type="dxa"/>
            <w:vAlign w:val="center"/>
            <w:hideMark/>
          </w:tcPr>
          <w:p w14:paraId="58AE63F7" w14:textId="77777777" w:rsidR="009F411E" w:rsidRPr="00F31A63" w:rsidRDefault="009F411E" w:rsidP="009F411E">
            <w:pPr>
              <w:pStyle w:val="TableBody"/>
            </w:pPr>
            <w:r w:rsidRPr="00F31A63">
              <w:t>1367</w:t>
            </w:r>
          </w:p>
        </w:tc>
        <w:tc>
          <w:tcPr>
            <w:tcW w:w="607" w:type="dxa"/>
            <w:vAlign w:val="center"/>
            <w:hideMark/>
          </w:tcPr>
          <w:p w14:paraId="353DF025" w14:textId="77777777" w:rsidR="009F411E" w:rsidRPr="00F31A63" w:rsidRDefault="009F411E" w:rsidP="009F411E">
            <w:pPr>
              <w:pStyle w:val="TableBody"/>
            </w:pPr>
            <w:r w:rsidRPr="00F31A63">
              <w:t>293</w:t>
            </w:r>
          </w:p>
        </w:tc>
        <w:tc>
          <w:tcPr>
            <w:tcW w:w="714" w:type="dxa"/>
            <w:vAlign w:val="center"/>
            <w:hideMark/>
          </w:tcPr>
          <w:p w14:paraId="2432871F" w14:textId="77777777" w:rsidR="009F411E" w:rsidRPr="00F31A63" w:rsidRDefault="009F411E" w:rsidP="009F411E">
            <w:pPr>
              <w:pStyle w:val="TableBody"/>
            </w:pPr>
            <w:r w:rsidRPr="00F31A63">
              <w:t>1661</w:t>
            </w:r>
          </w:p>
        </w:tc>
        <w:tc>
          <w:tcPr>
            <w:tcW w:w="737" w:type="dxa"/>
            <w:vAlign w:val="center"/>
            <w:hideMark/>
          </w:tcPr>
          <w:p w14:paraId="41767545" w14:textId="77777777" w:rsidR="009F411E" w:rsidRPr="00F31A63" w:rsidRDefault="009F411E" w:rsidP="009F411E">
            <w:pPr>
              <w:pStyle w:val="TableBody"/>
            </w:pPr>
            <w:r w:rsidRPr="00F31A63">
              <w:t>240</w:t>
            </w:r>
          </w:p>
        </w:tc>
        <w:tc>
          <w:tcPr>
            <w:tcW w:w="1242" w:type="dxa"/>
            <w:vAlign w:val="center"/>
            <w:hideMark/>
          </w:tcPr>
          <w:p w14:paraId="787DBD11" w14:textId="77777777" w:rsidR="009F411E" w:rsidRPr="00F31A63" w:rsidRDefault="009F411E" w:rsidP="009F411E">
            <w:pPr>
              <w:pStyle w:val="TableBody"/>
            </w:pPr>
            <w:r w:rsidRPr="00F31A63">
              <w:t>2899</w:t>
            </w:r>
          </w:p>
        </w:tc>
      </w:tr>
      <w:tr w:rsidR="00D208B0" w:rsidRPr="00F31A63" w14:paraId="0C190B12" w14:textId="77777777" w:rsidTr="00831E15">
        <w:tc>
          <w:tcPr>
            <w:tcW w:w="633" w:type="dxa"/>
            <w:tcMar>
              <w:left w:w="57" w:type="dxa"/>
              <w:right w:w="0" w:type="dxa"/>
            </w:tcMar>
            <w:vAlign w:val="center"/>
            <w:hideMark/>
          </w:tcPr>
          <w:p w14:paraId="2FF125D1" w14:textId="77777777" w:rsidR="009F411E" w:rsidRPr="009F411E" w:rsidRDefault="009F411E" w:rsidP="009F411E">
            <w:pPr>
              <w:pStyle w:val="TableLeft"/>
            </w:pPr>
            <w:r w:rsidRPr="009F411E">
              <w:t>1999</w:t>
            </w:r>
          </w:p>
        </w:tc>
        <w:tc>
          <w:tcPr>
            <w:tcW w:w="726" w:type="dxa"/>
            <w:vAlign w:val="center"/>
            <w:hideMark/>
          </w:tcPr>
          <w:p w14:paraId="51448337" w14:textId="77777777" w:rsidR="009F411E" w:rsidRPr="00F31A63" w:rsidRDefault="009F411E" w:rsidP="009F411E">
            <w:pPr>
              <w:pStyle w:val="TableBody"/>
            </w:pPr>
            <w:r w:rsidRPr="00F31A63">
              <w:t>688</w:t>
            </w:r>
          </w:p>
        </w:tc>
        <w:tc>
          <w:tcPr>
            <w:tcW w:w="726" w:type="dxa"/>
            <w:vAlign w:val="center"/>
            <w:hideMark/>
          </w:tcPr>
          <w:p w14:paraId="4C6AA8FA" w14:textId="77777777" w:rsidR="009F411E" w:rsidRPr="00F31A63" w:rsidRDefault="009F411E" w:rsidP="009F411E">
            <w:pPr>
              <w:pStyle w:val="TableBody"/>
            </w:pPr>
            <w:r w:rsidRPr="00F31A63">
              <w:t>589</w:t>
            </w:r>
          </w:p>
        </w:tc>
        <w:tc>
          <w:tcPr>
            <w:tcW w:w="697" w:type="dxa"/>
            <w:vAlign w:val="center"/>
            <w:hideMark/>
          </w:tcPr>
          <w:p w14:paraId="32E14A0D" w14:textId="77777777" w:rsidR="009F411E" w:rsidRPr="00F31A63" w:rsidRDefault="009F411E" w:rsidP="009F411E">
            <w:pPr>
              <w:pStyle w:val="TableBody"/>
            </w:pPr>
            <w:r w:rsidRPr="00F31A63">
              <w:t>72</w:t>
            </w:r>
          </w:p>
        </w:tc>
        <w:tc>
          <w:tcPr>
            <w:tcW w:w="658" w:type="dxa"/>
            <w:vAlign w:val="center"/>
            <w:hideMark/>
          </w:tcPr>
          <w:p w14:paraId="07E2964A" w14:textId="77777777" w:rsidR="009F411E" w:rsidRPr="00F31A63" w:rsidRDefault="009F411E" w:rsidP="009F411E">
            <w:pPr>
              <w:pStyle w:val="TableBody"/>
            </w:pPr>
            <w:r w:rsidRPr="00F31A63">
              <w:t>6.3</w:t>
            </w:r>
          </w:p>
        </w:tc>
        <w:tc>
          <w:tcPr>
            <w:tcW w:w="754" w:type="dxa"/>
            <w:vAlign w:val="center"/>
          </w:tcPr>
          <w:p w14:paraId="1AAC45E3" w14:textId="07FC92F3" w:rsidR="009F411E" w:rsidRPr="00597003" w:rsidRDefault="009F411E" w:rsidP="009F411E">
            <w:pPr>
              <w:pStyle w:val="TableBody"/>
              <w:rPr>
                <w:color w:val="C00000"/>
              </w:rPr>
            </w:pPr>
          </w:p>
        </w:tc>
        <w:tc>
          <w:tcPr>
            <w:tcW w:w="697" w:type="dxa"/>
            <w:vAlign w:val="center"/>
          </w:tcPr>
          <w:p w14:paraId="5E01E75C" w14:textId="733D0BDA" w:rsidR="009F411E" w:rsidRPr="009F411E" w:rsidRDefault="009F411E" w:rsidP="009F411E">
            <w:pPr>
              <w:pStyle w:val="TableBody"/>
            </w:pPr>
          </w:p>
        </w:tc>
        <w:tc>
          <w:tcPr>
            <w:tcW w:w="901" w:type="dxa"/>
            <w:vAlign w:val="center"/>
          </w:tcPr>
          <w:p w14:paraId="0A15A2B8" w14:textId="3D655365" w:rsidR="009F411E" w:rsidRPr="009F411E" w:rsidRDefault="009F411E" w:rsidP="009F411E">
            <w:pPr>
              <w:pStyle w:val="TableBody"/>
            </w:pPr>
          </w:p>
        </w:tc>
        <w:tc>
          <w:tcPr>
            <w:tcW w:w="612" w:type="dxa"/>
            <w:vAlign w:val="center"/>
            <w:hideMark/>
          </w:tcPr>
          <w:p w14:paraId="7B102EB4" w14:textId="288128C1" w:rsidR="009F411E" w:rsidRPr="00F31A63" w:rsidRDefault="009F411E" w:rsidP="009F411E">
            <w:pPr>
              <w:pStyle w:val="TableBody"/>
            </w:pPr>
            <w:r>
              <w:t>0.9</w:t>
            </w:r>
          </w:p>
        </w:tc>
        <w:tc>
          <w:tcPr>
            <w:tcW w:w="794" w:type="dxa"/>
            <w:vAlign w:val="center"/>
            <w:hideMark/>
          </w:tcPr>
          <w:p w14:paraId="36DCA2A2" w14:textId="77777777" w:rsidR="009F411E" w:rsidRPr="00F31A63" w:rsidRDefault="009F411E" w:rsidP="009F411E">
            <w:pPr>
              <w:pStyle w:val="TableBody"/>
            </w:pPr>
            <w:r w:rsidRPr="00F31A63">
              <w:t>18</w:t>
            </w:r>
          </w:p>
        </w:tc>
        <w:tc>
          <w:tcPr>
            <w:tcW w:w="754" w:type="dxa"/>
            <w:vAlign w:val="center"/>
            <w:hideMark/>
          </w:tcPr>
          <w:p w14:paraId="4957E26A" w14:textId="11EB1BC7" w:rsidR="009F411E" w:rsidRPr="00F31A63" w:rsidRDefault="009F411E" w:rsidP="009F411E">
            <w:pPr>
              <w:pStyle w:val="TableBody"/>
            </w:pPr>
            <w:r w:rsidRPr="00F31A63">
              <w:t>0.</w:t>
            </w:r>
            <w:r>
              <w:t>0</w:t>
            </w:r>
          </w:p>
        </w:tc>
        <w:tc>
          <w:tcPr>
            <w:tcW w:w="635" w:type="dxa"/>
            <w:vAlign w:val="center"/>
            <w:hideMark/>
          </w:tcPr>
          <w:p w14:paraId="4B95D3E0" w14:textId="15B7A903" w:rsidR="009F411E" w:rsidRPr="00F31A63" w:rsidRDefault="009F411E" w:rsidP="009F411E">
            <w:pPr>
              <w:pStyle w:val="TableBody"/>
            </w:pPr>
            <w:r w:rsidRPr="00F31A63">
              <w:t>0.2</w:t>
            </w:r>
          </w:p>
        </w:tc>
        <w:tc>
          <w:tcPr>
            <w:tcW w:w="1174" w:type="dxa"/>
            <w:vAlign w:val="center"/>
            <w:hideMark/>
          </w:tcPr>
          <w:p w14:paraId="4DEE0A45" w14:textId="0DDB13BF" w:rsidR="009F411E" w:rsidRPr="00F31A63" w:rsidRDefault="009F411E" w:rsidP="009F411E">
            <w:pPr>
              <w:pStyle w:val="TableBody"/>
            </w:pPr>
            <w:r w:rsidRPr="00F31A63">
              <w:t>0.2</w:t>
            </w:r>
          </w:p>
        </w:tc>
        <w:tc>
          <w:tcPr>
            <w:tcW w:w="754" w:type="dxa"/>
            <w:vAlign w:val="center"/>
            <w:hideMark/>
          </w:tcPr>
          <w:p w14:paraId="400CE75C" w14:textId="77777777" w:rsidR="009F411E" w:rsidRPr="00F31A63" w:rsidRDefault="009F411E" w:rsidP="009F411E">
            <w:pPr>
              <w:pStyle w:val="TableBody"/>
            </w:pPr>
            <w:r w:rsidRPr="00F31A63">
              <w:t>1375</w:t>
            </w:r>
          </w:p>
        </w:tc>
        <w:tc>
          <w:tcPr>
            <w:tcW w:w="714" w:type="dxa"/>
            <w:vAlign w:val="center"/>
            <w:hideMark/>
          </w:tcPr>
          <w:p w14:paraId="4A149CA6" w14:textId="77777777" w:rsidR="009F411E" w:rsidRPr="00F31A63" w:rsidRDefault="009F411E" w:rsidP="009F411E">
            <w:pPr>
              <w:pStyle w:val="TableBody"/>
            </w:pPr>
            <w:r w:rsidRPr="00F31A63">
              <w:t>938</w:t>
            </w:r>
          </w:p>
        </w:tc>
        <w:tc>
          <w:tcPr>
            <w:tcW w:w="607" w:type="dxa"/>
            <w:vAlign w:val="center"/>
            <w:hideMark/>
          </w:tcPr>
          <w:p w14:paraId="13CA592F" w14:textId="77777777" w:rsidR="009F411E" w:rsidRPr="00F31A63" w:rsidRDefault="009F411E" w:rsidP="009F411E">
            <w:pPr>
              <w:pStyle w:val="TableBody"/>
            </w:pPr>
            <w:r w:rsidRPr="00F31A63">
              <w:t>201</w:t>
            </w:r>
          </w:p>
        </w:tc>
        <w:tc>
          <w:tcPr>
            <w:tcW w:w="714" w:type="dxa"/>
            <w:vAlign w:val="center"/>
            <w:hideMark/>
          </w:tcPr>
          <w:p w14:paraId="54CC217C" w14:textId="77777777" w:rsidR="009F411E" w:rsidRPr="00F31A63" w:rsidRDefault="009F411E" w:rsidP="009F411E">
            <w:pPr>
              <w:pStyle w:val="TableBody"/>
            </w:pPr>
            <w:r w:rsidRPr="00F31A63">
              <w:t>1139</w:t>
            </w:r>
          </w:p>
        </w:tc>
        <w:tc>
          <w:tcPr>
            <w:tcW w:w="737" w:type="dxa"/>
            <w:vAlign w:val="center"/>
            <w:hideMark/>
          </w:tcPr>
          <w:p w14:paraId="362D81D7" w14:textId="77777777" w:rsidR="009F411E" w:rsidRPr="00F31A63" w:rsidRDefault="009F411E" w:rsidP="009F411E">
            <w:pPr>
              <w:pStyle w:val="TableBody"/>
            </w:pPr>
            <w:r w:rsidRPr="00F31A63">
              <w:t>211</w:t>
            </w:r>
          </w:p>
        </w:tc>
        <w:tc>
          <w:tcPr>
            <w:tcW w:w="1242" w:type="dxa"/>
            <w:vAlign w:val="center"/>
            <w:hideMark/>
          </w:tcPr>
          <w:p w14:paraId="0ADAEF3F" w14:textId="77777777" w:rsidR="009F411E" w:rsidRPr="00F31A63" w:rsidRDefault="009F411E" w:rsidP="009F411E">
            <w:pPr>
              <w:pStyle w:val="TableBody"/>
            </w:pPr>
            <w:r w:rsidRPr="00F31A63">
              <w:t>2725</w:t>
            </w:r>
          </w:p>
        </w:tc>
      </w:tr>
      <w:tr w:rsidR="00D208B0" w:rsidRPr="00F31A63" w14:paraId="120FB64F"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37CA7A72" w14:textId="77777777" w:rsidR="009F411E" w:rsidRPr="009F411E" w:rsidRDefault="009F411E" w:rsidP="009F411E">
            <w:pPr>
              <w:pStyle w:val="TableLeft"/>
            </w:pPr>
            <w:r w:rsidRPr="009F411E">
              <w:t>2000</w:t>
            </w:r>
          </w:p>
        </w:tc>
        <w:tc>
          <w:tcPr>
            <w:tcW w:w="726" w:type="dxa"/>
            <w:vAlign w:val="center"/>
            <w:hideMark/>
          </w:tcPr>
          <w:p w14:paraId="6DC83723" w14:textId="77777777" w:rsidR="009F411E" w:rsidRPr="00F31A63" w:rsidRDefault="009F411E" w:rsidP="009F411E">
            <w:pPr>
              <w:pStyle w:val="TableBody"/>
            </w:pPr>
            <w:r w:rsidRPr="00F31A63">
              <w:t>808</w:t>
            </w:r>
          </w:p>
        </w:tc>
        <w:tc>
          <w:tcPr>
            <w:tcW w:w="726" w:type="dxa"/>
            <w:vAlign w:val="center"/>
            <w:hideMark/>
          </w:tcPr>
          <w:p w14:paraId="34F81DBF" w14:textId="77777777" w:rsidR="009F411E" w:rsidRPr="00F31A63" w:rsidRDefault="009F411E" w:rsidP="009F411E">
            <w:pPr>
              <w:pStyle w:val="TableBody"/>
            </w:pPr>
            <w:r w:rsidRPr="00F31A63">
              <w:t>691</w:t>
            </w:r>
          </w:p>
        </w:tc>
        <w:tc>
          <w:tcPr>
            <w:tcW w:w="697" w:type="dxa"/>
            <w:vAlign w:val="center"/>
            <w:hideMark/>
          </w:tcPr>
          <w:p w14:paraId="2D99EEBF" w14:textId="77777777" w:rsidR="009F411E" w:rsidRPr="00F31A63" w:rsidRDefault="009F411E" w:rsidP="009F411E">
            <w:pPr>
              <w:pStyle w:val="TableBody"/>
            </w:pPr>
            <w:r w:rsidRPr="00F31A63">
              <w:t>85</w:t>
            </w:r>
          </w:p>
        </w:tc>
        <w:tc>
          <w:tcPr>
            <w:tcW w:w="658" w:type="dxa"/>
            <w:vAlign w:val="center"/>
            <w:hideMark/>
          </w:tcPr>
          <w:p w14:paraId="0568DE5F" w14:textId="77777777" w:rsidR="009F411E" w:rsidRPr="00F31A63" w:rsidRDefault="009F411E" w:rsidP="009F411E">
            <w:pPr>
              <w:pStyle w:val="TableBody"/>
            </w:pPr>
            <w:r w:rsidRPr="00F31A63">
              <w:t>7.4</w:t>
            </w:r>
          </w:p>
        </w:tc>
        <w:tc>
          <w:tcPr>
            <w:tcW w:w="754" w:type="dxa"/>
            <w:vAlign w:val="center"/>
          </w:tcPr>
          <w:p w14:paraId="232792D8" w14:textId="718D040E" w:rsidR="009F411E" w:rsidRPr="00597003" w:rsidRDefault="009F411E" w:rsidP="009F411E">
            <w:pPr>
              <w:pStyle w:val="TableBody"/>
              <w:rPr>
                <w:color w:val="C00000"/>
              </w:rPr>
            </w:pPr>
          </w:p>
        </w:tc>
        <w:tc>
          <w:tcPr>
            <w:tcW w:w="697" w:type="dxa"/>
            <w:vAlign w:val="center"/>
          </w:tcPr>
          <w:p w14:paraId="40392204" w14:textId="710BECEC" w:rsidR="009F411E" w:rsidRPr="009F411E" w:rsidRDefault="009F411E" w:rsidP="009F411E">
            <w:pPr>
              <w:pStyle w:val="TableBody"/>
            </w:pPr>
          </w:p>
        </w:tc>
        <w:tc>
          <w:tcPr>
            <w:tcW w:w="901" w:type="dxa"/>
            <w:vAlign w:val="center"/>
          </w:tcPr>
          <w:p w14:paraId="6ADABA1C" w14:textId="7F9E255A" w:rsidR="009F411E" w:rsidRPr="009F411E" w:rsidRDefault="009F411E" w:rsidP="009F411E">
            <w:pPr>
              <w:pStyle w:val="TableBody"/>
            </w:pPr>
          </w:p>
        </w:tc>
        <w:tc>
          <w:tcPr>
            <w:tcW w:w="612" w:type="dxa"/>
            <w:vAlign w:val="center"/>
            <w:hideMark/>
          </w:tcPr>
          <w:p w14:paraId="6422A906" w14:textId="2C305F74" w:rsidR="009F411E" w:rsidRPr="00F31A63" w:rsidRDefault="009F411E" w:rsidP="009F411E">
            <w:pPr>
              <w:pStyle w:val="TableBody"/>
            </w:pPr>
            <w:r w:rsidRPr="00F31A63">
              <w:t>1</w:t>
            </w:r>
            <w:r>
              <w:t>.0</w:t>
            </w:r>
          </w:p>
        </w:tc>
        <w:tc>
          <w:tcPr>
            <w:tcW w:w="794" w:type="dxa"/>
            <w:vAlign w:val="center"/>
            <w:hideMark/>
          </w:tcPr>
          <w:p w14:paraId="20BB37E7" w14:textId="77777777" w:rsidR="009F411E" w:rsidRPr="00F31A63" w:rsidRDefault="009F411E" w:rsidP="009F411E">
            <w:pPr>
              <w:pStyle w:val="TableBody"/>
            </w:pPr>
            <w:r w:rsidRPr="00F31A63">
              <w:t>22</w:t>
            </w:r>
          </w:p>
        </w:tc>
        <w:tc>
          <w:tcPr>
            <w:tcW w:w="754" w:type="dxa"/>
            <w:vAlign w:val="center"/>
            <w:hideMark/>
          </w:tcPr>
          <w:p w14:paraId="495C61E6" w14:textId="15CA59BF" w:rsidR="009F411E" w:rsidRPr="00F31A63" w:rsidRDefault="009F411E" w:rsidP="009F411E">
            <w:pPr>
              <w:pStyle w:val="TableBody"/>
            </w:pPr>
            <w:r w:rsidRPr="00F31A63">
              <w:t>0.</w:t>
            </w:r>
            <w:r>
              <w:t>0</w:t>
            </w:r>
          </w:p>
        </w:tc>
        <w:tc>
          <w:tcPr>
            <w:tcW w:w="635" w:type="dxa"/>
            <w:vAlign w:val="center"/>
            <w:hideMark/>
          </w:tcPr>
          <w:p w14:paraId="78248B3E" w14:textId="41DBA664" w:rsidR="009F411E" w:rsidRPr="00F31A63" w:rsidRDefault="009F411E" w:rsidP="009F411E">
            <w:pPr>
              <w:pStyle w:val="TableBody"/>
            </w:pPr>
            <w:r w:rsidRPr="00F31A63">
              <w:t>0.2</w:t>
            </w:r>
          </w:p>
        </w:tc>
        <w:tc>
          <w:tcPr>
            <w:tcW w:w="1174" w:type="dxa"/>
            <w:vAlign w:val="center"/>
            <w:hideMark/>
          </w:tcPr>
          <w:p w14:paraId="2CFECFCC" w14:textId="66B90134" w:rsidR="009F411E" w:rsidRPr="00F31A63" w:rsidRDefault="009F411E" w:rsidP="009F411E">
            <w:pPr>
              <w:pStyle w:val="TableBody"/>
            </w:pPr>
            <w:r w:rsidRPr="00F31A63">
              <w:t>0.</w:t>
            </w:r>
            <w:r>
              <w:t>3</w:t>
            </w:r>
          </w:p>
        </w:tc>
        <w:tc>
          <w:tcPr>
            <w:tcW w:w="754" w:type="dxa"/>
            <w:vAlign w:val="center"/>
            <w:hideMark/>
          </w:tcPr>
          <w:p w14:paraId="46768BC4" w14:textId="77777777" w:rsidR="009F411E" w:rsidRPr="00F31A63" w:rsidRDefault="009F411E" w:rsidP="009F411E">
            <w:pPr>
              <w:pStyle w:val="TableBody"/>
            </w:pPr>
            <w:r w:rsidRPr="00F31A63">
              <w:t>1614</w:t>
            </w:r>
          </w:p>
        </w:tc>
        <w:tc>
          <w:tcPr>
            <w:tcW w:w="714" w:type="dxa"/>
            <w:vAlign w:val="center"/>
            <w:hideMark/>
          </w:tcPr>
          <w:p w14:paraId="4CDCC30E" w14:textId="77777777" w:rsidR="009F411E" w:rsidRPr="00F31A63" w:rsidRDefault="009F411E" w:rsidP="009F411E">
            <w:pPr>
              <w:pStyle w:val="TableBody"/>
            </w:pPr>
            <w:r w:rsidRPr="00F31A63">
              <w:t>1060</w:t>
            </w:r>
          </w:p>
        </w:tc>
        <w:tc>
          <w:tcPr>
            <w:tcW w:w="607" w:type="dxa"/>
            <w:vAlign w:val="center"/>
            <w:hideMark/>
          </w:tcPr>
          <w:p w14:paraId="4C33DCA8" w14:textId="77777777" w:rsidR="009F411E" w:rsidRPr="00F31A63" w:rsidRDefault="009F411E" w:rsidP="009F411E">
            <w:pPr>
              <w:pStyle w:val="TableBody"/>
            </w:pPr>
            <w:r w:rsidRPr="00F31A63">
              <w:t>227</w:t>
            </w:r>
          </w:p>
        </w:tc>
        <w:tc>
          <w:tcPr>
            <w:tcW w:w="714" w:type="dxa"/>
            <w:vAlign w:val="center"/>
            <w:hideMark/>
          </w:tcPr>
          <w:p w14:paraId="7CA4FA6F" w14:textId="77777777" w:rsidR="009F411E" w:rsidRPr="00F31A63" w:rsidRDefault="009F411E" w:rsidP="009F411E">
            <w:pPr>
              <w:pStyle w:val="TableBody"/>
            </w:pPr>
            <w:r w:rsidRPr="00F31A63">
              <w:t>1287</w:t>
            </w:r>
          </w:p>
        </w:tc>
        <w:tc>
          <w:tcPr>
            <w:tcW w:w="737" w:type="dxa"/>
            <w:vAlign w:val="center"/>
            <w:hideMark/>
          </w:tcPr>
          <w:p w14:paraId="6028799F" w14:textId="77777777" w:rsidR="009F411E" w:rsidRPr="00F31A63" w:rsidRDefault="009F411E" w:rsidP="009F411E">
            <w:pPr>
              <w:pStyle w:val="TableBody"/>
            </w:pPr>
            <w:r w:rsidRPr="00F31A63">
              <w:t>212</w:t>
            </w:r>
          </w:p>
        </w:tc>
        <w:tc>
          <w:tcPr>
            <w:tcW w:w="1242" w:type="dxa"/>
            <w:vAlign w:val="center"/>
            <w:hideMark/>
          </w:tcPr>
          <w:p w14:paraId="0BCEA800" w14:textId="77777777" w:rsidR="009F411E" w:rsidRPr="00F31A63" w:rsidRDefault="009F411E" w:rsidP="009F411E">
            <w:pPr>
              <w:pStyle w:val="TableBody"/>
            </w:pPr>
            <w:r w:rsidRPr="00F31A63">
              <w:t>3113</w:t>
            </w:r>
          </w:p>
        </w:tc>
      </w:tr>
      <w:tr w:rsidR="00D208B0" w:rsidRPr="00F31A63" w14:paraId="0B7A6C27" w14:textId="77777777" w:rsidTr="00831E15">
        <w:tc>
          <w:tcPr>
            <w:tcW w:w="633" w:type="dxa"/>
            <w:tcMar>
              <w:left w:w="57" w:type="dxa"/>
              <w:right w:w="0" w:type="dxa"/>
            </w:tcMar>
            <w:vAlign w:val="center"/>
            <w:hideMark/>
          </w:tcPr>
          <w:p w14:paraId="7FD1B1E9" w14:textId="77777777" w:rsidR="009F411E" w:rsidRPr="009F411E" w:rsidRDefault="009F411E" w:rsidP="009F411E">
            <w:pPr>
              <w:pStyle w:val="TableLeft"/>
            </w:pPr>
            <w:r w:rsidRPr="009F411E">
              <w:t>2001</w:t>
            </w:r>
          </w:p>
        </w:tc>
        <w:tc>
          <w:tcPr>
            <w:tcW w:w="726" w:type="dxa"/>
            <w:vAlign w:val="center"/>
            <w:hideMark/>
          </w:tcPr>
          <w:p w14:paraId="2AA34735" w14:textId="77777777" w:rsidR="009F411E" w:rsidRPr="00F31A63" w:rsidRDefault="009F411E" w:rsidP="009F411E">
            <w:pPr>
              <w:pStyle w:val="TableBody"/>
            </w:pPr>
            <w:r w:rsidRPr="00F31A63">
              <w:t>1154</w:t>
            </w:r>
          </w:p>
        </w:tc>
        <w:tc>
          <w:tcPr>
            <w:tcW w:w="726" w:type="dxa"/>
            <w:vAlign w:val="center"/>
            <w:hideMark/>
          </w:tcPr>
          <w:p w14:paraId="54EF96FE" w14:textId="77777777" w:rsidR="009F411E" w:rsidRPr="00F31A63" w:rsidRDefault="009F411E" w:rsidP="009F411E">
            <w:pPr>
              <w:pStyle w:val="TableBody"/>
            </w:pPr>
            <w:r w:rsidRPr="00F31A63">
              <w:t>988</w:t>
            </w:r>
          </w:p>
        </w:tc>
        <w:tc>
          <w:tcPr>
            <w:tcW w:w="697" w:type="dxa"/>
            <w:vAlign w:val="center"/>
            <w:hideMark/>
          </w:tcPr>
          <w:p w14:paraId="068066D8" w14:textId="77777777" w:rsidR="009F411E" w:rsidRPr="00F31A63" w:rsidRDefault="009F411E" w:rsidP="009F411E">
            <w:pPr>
              <w:pStyle w:val="TableBody"/>
            </w:pPr>
            <w:r w:rsidRPr="00F31A63">
              <w:t>121</w:t>
            </w:r>
          </w:p>
        </w:tc>
        <w:tc>
          <w:tcPr>
            <w:tcW w:w="658" w:type="dxa"/>
            <w:vAlign w:val="center"/>
            <w:hideMark/>
          </w:tcPr>
          <w:p w14:paraId="06F61469" w14:textId="77777777" w:rsidR="009F411E" w:rsidRPr="00F31A63" w:rsidRDefault="009F411E" w:rsidP="009F411E">
            <w:pPr>
              <w:pStyle w:val="TableBody"/>
            </w:pPr>
            <w:r w:rsidRPr="00F31A63">
              <w:t>11</w:t>
            </w:r>
          </w:p>
        </w:tc>
        <w:tc>
          <w:tcPr>
            <w:tcW w:w="754" w:type="dxa"/>
            <w:vAlign w:val="center"/>
          </w:tcPr>
          <w:p w14:paraId="2979AC81" w14:textId="16400BD8" w:rsidR="009F411E" w:rsidRPr="00597003" w:rsidRDefault="009F411E" w:rsidP="009F411E">
            <w:pPr>
              <w:pStyle w:val="TableBody"/>
              <w:rPr>
                <w:color w:val="C00000"/>
              </w:rPr>
            </w:pPr>
          </w:p>
        </w:tc>
        <w:tc>
          <w:tcPr>
            <w:tcW w:w="697" w:type="dxa"/>
            <w:vAlign w:val="center"/>
          </w:tcPr>
          <w:p w14:paraId="3BDB98B8" w14:textId="6B86322E" w:rsidR="009F411E" w:rsidRPr="009F411E" w:rsidRDefault="009F411E" w:rsidP="009F411E">
            <w:pPr>
              <w:pStyle w:val="TableBody"/>
            </w:pPr>
          </w:p>
        </w:tc>
        <w:tc>
          <w:tcPr>
            <w:tcW w:w="901" w:type="dxa"/>
            <w:vAlign w:val="center"/>
          </w:tcPr>
          <w:p w14:paraId="727EAC19" w14:textId="49E183B2" w:rsidR="009F411E" w:rsidRPr="009F411E" w:rsidRDefault="009F411E" w:rsidP="009F411E">
            <w:pPr>
              <w:pStyle w:val="TableBody"/>
            </w:pPr>
          </w:p>
        </w:tc>
        <w:tc>
          <w:tcPr>
            <w:tcW w:w="612" w:type="dxa"/>
            <w:vAlign w:val="center"/>
            <w:hideMark/>
          </w:tcPr>
          <w:p w14:paraId="009D3272" w14:textId="37C61A9F" w:rsidR="009F411E" w:rsidRPr="00F31A63" w:rsidRDefault="009F411E" w:rsidP="009F411E">
            <w:pPr>
              <w:pStyle w:val="TableBody"/>
            </w:pPr>
            <w:r w:rsidRPr="00F31A63">
              <w:t>1</w:t>
            </w:r>
            <w:r>
              <w:t>.5</w:t>
            </w:r>
          </w:p>
        </w:tc>
        <w:tc>
          <w:tcPr>
            <w:tcW w:w="794" w:type="dxa"/>
            <w:vAlign w:val="center"/>
            <w:hideMark/>
          </w:tcPr>
          <w:p w14:paraId="29A50087" w14:textId="77777777" w:rsidR="009F411E" w:rsidRPr="00F31A63" w:rsidRDefault="009F411E" w:rsidP="009F411E">
            <w:pPr>
              <w:pStyle w:val="TableBody"/>
            </w:pPr>
            <w:r w:rsidRPr="00F31A63">
              <w:t>31</w:t>
            </w:r>
          </w:p>
        </w:tc>
        <w:tc>
          <w:tcPr>
            <w:tcW w:w="754" w:type="dxa"/>
            <w:vAlign w:val="center"/>
            <w:hideMark/>
          </w:tcPr>
          <w:p w14:paraId="3A120EF7" w14:textId="02E5EFF8" w:rsidR="009F411E" w:rsidRPr="00F31A63" w:rsidRDefault="009F411E" w:rsidP="009F411E">
            <w:pPr>
              <w:pStyle w:val="TableBody"/>
            </w:pPr>
            <w:r w:rsidRPr="00F31A63">
              <w:t>0.</w:t>
            </w:r>
            <w:r>
              <w:t>0</w:t>
            </w:r>
          </w:p>
        </w:tc>
        <w:tc>
          <w:tcPr>
            <w:tcW w:w="635" w:type="dxa"/>
            <w:vAlign w:val="center"/>
            <w:hideMark/>
          </w:tcPr>
          <w:p w14:paraId="61D4E97D" w14:textId="228B1D0D" w:rsidR="009F411E" w:rsidRPr="00F31A63" w:rsidRDefault="009F411E" w:rsidP="009F411E">
            <w:pPr>
              <w:pStyle w:val="TableBody"/>
            </w:pPr>
            <w:r w:rsidRPr="00F31A63">
              <w:t>0.3</w:t>
            </w:r>
          </w:p>
        </w:tc>
        <w:tc>
          <w:tcPr>
            <w:tcW w:w="1174" w:type="dxa"/>
            <w:vAlign w:val="center"/>
            <w:hideMark/>
          </w:tcPr>
          <w:p w14:paraId="400E5B25" w14:textId="03041ACD" w:rsidR="009F411E" w:rsidRPr="00F31A63" w:rsidRDefault="009F411E" w:rsidP="009F411E">
            <w:pPr>
              <w:pStyle w:val="TableBody"/>
            </w:pPr>
            <w:r w:rsidRPr="00F31A63">
              <w:t>0.</w:t>
            </w:r>
            <w:r>
              <w:t>4</w:t>
            </w:r>
          </w:p>
        </w:tc>
        <w:tc>
          <w:tcPr>
            <w:tcW w:w="754" w:type="dxa"/>
            <w:vAlign w:val="center"/>
            <w:hideMark/>
          </w:tcPr>
          <w:p w14:paraId="01CB6227" w14:textId="77777777" w:rsidR="009F411E" w:rsidRPr="00F31A63" w:rsidRDefault="009F411E" w:rsidP="009F411E">
            <w:pPr>
              <w:pStyle w:val="TableBody"/>
            </w:pPr>
            <w:r w:rsidRPr="00F31A63">
              <w:t>2307</w:t>
            </w:r>
          </w:p>
        </w:tc>
        <w:tc>
          <w:tcPr>
            <w:tcW w:w="714" w:type="dxa"/>
            <w:vAlign w:val="center"/>
            <w:hideMark/>
          </w:tcPr>
          <w:p w14:paraId="72811F1F" w14:textId="77777777" w:rsidR="009F411E" w:rsidRPr="00F31A63" w:rsidRDefault="009F411E" w:rsidP="009F411E">
            <w:pPr>
              <w:pStyle w:val="TableBody"/>
            </w:pPr>
            <w:r w:rsidRPr="00F31A63">
              <w:t>1484</w:t>
            </w:r>
          </w:p>
        </w:tc>
        <w:tc>
          <w:tcPr>
            <w:tcW w:w="607" w:type="dxa"/>
            <w:vAlign w:val="center"/>
            <w:hideMark/>
          </w:tcPr>
          <w:p w14:paraId="5E93E7DE" w14:textId="77777777" w:rsidR="009F411E" w:rsidRPr="00F31A63" w:rsidRDefault="009F411E" w:rsidP="009F411E">
            <w:pPr>
              <w:pStyle w:val="TableBody"/>
            </w:pPr>
            <w:r w:rsidRPr="00F31A63">
              <w:t>318</w:t>
            </w:r>
          </w:p>
        </w:tc>
        <w:tc>
          <w:tcPr>
            <w:tcW w:w="714" w:type="dxa"/>
            <w:vAlign w:val="center"/>
            <w:hideMark/>
          </w:tcPr>
          <w:p w14:paraId="6B3306F0" w14:textId="77777777" w:rsidR="009F411E" w:rsidRPr="00F31A63" w:rsidRDefault="009F411E" w:rsidP="009F411E">
            <w:pPr>
              <w:pStyle w:val="TableBody"/>
            </w:pPr>
            <w:r w:rsidRPr="00F31A63">
              <w:t>1802</w:t>
            </w:r>
          </w:p>
        </w:tc>
        <w:tc>
          <w:tcPr>
            <w:tcW w:w="737" w:type="dxa"/>
            <w:vAlign w:val="center"/>
            <w:hideMark/>
          </w:tcPr>
          <w:p w14:paraId="1F9E167B" w14:textId="77777777" w:rsidR="009F411E" w:rsidRPr="00F31A63" w:rsidRDefault="009F411E" w:rsidP="009F411E">
            <w:pPr>
              <w:pStyle w:val="TableBody"/>
            </w:pPr>
            <w:r w:rsidRPr="00F31A63">
              <w:t>219</w:t>
            </w:r>
          </w:p>
        </w:tc>
        <w:tc>
          <w:tcPr>
            <w:tcW w:w="1242" w:type="dxa"/>
            <w:vAlign w:val="center"/>
            <w:hideMark/>
          </w:tcPr>
          <w:p w14:paraId="0ED138BD" w14:textId="77777777" w:rsidR="009F411E" w:rsidRPr="00F31A63" w:rsidRDefault="009F411E" w:rsidP="009F411E">
            <w:pPr>
              <w:pStyle w:val="TableBody"/>
            </w:pPr>
            <w:r w:rsidRPr="00F31A63">
              <w:t>4328</w:t>
            </w:r>
          </w:p>
        </w:tc>
      </w:tr>
      <w:tr w:rsidR="00D208B0" w:rsidRPr="00F31A63" w14:paraId="4641A80A"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7293BE33" w14:textId="77777777" w:rsidR="009F411E" w:rsidRPr="009F411E" w:rsidRDefault="009F411E" w:rsidP="009F411E">
            <w:pPr>
              <w:pStyle w:val="TableLeft"/>
            </w:pPr>
            <w:r w:rsidRPr="009F411E">
              <w:t>2002</w:t>
            </w:r>
          </w:p>
        </w:tc>
        <w:tc>
          <w:tcPr>
            <w:tcW w:w="726" w:type="dxa"/>
            <w:vAlign w:val="center"/>
            <w:hideMark/>
          </w:tcPr>
          <w:p w14:paraId="28F4A6E9" w14:textId="77777777" w:rsidR="009F411E" w:rsidRPr="00F31A63" w:rsidRDefault="009F411E" w:rsidP="009F411E">
            <w:pPr>
              <w:pStyle w:val="TableBody"/>
            </w:pPr>
            <w:r w:rsidRPr="00F31A63">
              <w:t>1464</w:t>
            </w:r>
          </w:p>
        </w:tc>
        <w:tc>
          <w:tcPr>
            <w:tcW w:w="726" w:type="dxa"/>
            <w:vAlign w:val="center"/>
            <w:hideMark/>
          </w:tcPr>
          <w:p w14:paraId="4CB40033" w14:textId="77777777" w:rsidR="009F411E" w:rsidRPr="00F31A63" w:rsidRDefault="009F411E" w:rsidP="009F411E">
            <w:pPr>
              <w:pStyle w:val="TableBody"/>
            </w:pPr>
            <w:r w:rsidRPr="00F31A63">
              <w:t>1253</w:t>
            </w:r>
          </w:p>
        </w:tc>
        <w:tc>
          <w:tcPr>
            <w:tcW w:w="697" w:type="dxa"/>
            <w:vAlign w:val="center"/>
            <w:hideMark/>
          </w:tcPr>
          <w:p w14:paraId="30789047" w14:textId="77777777" w:rsidR="009F411E" w:rsidRPr="00F31A63" w:rsidRDefault="009F411E" w:rsidP="009F411E">
            <w:pPr>
              <w:pStyle w:val="TableBody"/>
            </w:pPr>
            <w:r w:rsidRPr="00F31A63">
              <w:t>153</w:t>
            </w:r>
          </w:p>
        </w:tc>
        <w:tc>
          <w:tcPr>
            <w:tcW w:w="658" w:type="dxa"/>
            <w:vAlign w:val="center"/>
            <w:hideMark/>
          </w:tcPr>
          <w:p w14:paraId="1C43AEEA" w14:textId="77777777" w:rsidR="009F411E" w:rsidRPr="00F31A63" w:rsidRDefault="009F411E" w:rsidP="009F411E">
            <w:pPr>
              <w:pStyle w:val="TableBody"/>
            </w:pPr>
            <w:r w:rsidRPr="00F31A63">
              <w:t>13</w:t>
            </w:r>
          </w:p>
        </w:tc>
        <w:tc>
          <w:tcPr>
            <w:tcW w:w="754" w:type="dxa"/>
            <w:vAlign w:val="center"/>
          </w:tcPr>
          <w:p w14:paraId="6B9A068B" w14:textId="694651A3" w:rsidR="009F411E" w:rsidRPr="00597003" w:rsidRDefault="009F411E" w:rsidP="009F411E">
            <w:pPr>
              <w:pStyle w:val="TableBody"/>
              <w:rPr>
                <w:color w:val="C00000"/>
              </w:rPr>
            </w:pPr>
          </w:p>
        </w:tc>
        <w:tc>
          <w:tcPr>
            <w:tcW w:w="697" w:type="dxa"/>
            <w:vAlign w:val="center"/>
          </w:tcPr>
          <w:p w14:paraId="0EFA03E7" w14:textId="2277CED4" w:rsidR="009F411E" w:rsidRPr="009F411E" w:rsidRDefault="009F411E" w:rsidP="009F411E">
            <w:pPr>
              <w:pStyle w:val="TableBody"/>
            </w:pPr>
          </w:p>
        </w:tc>
        <w:tc>
          <w:tcPr>
            <w:tcW w:w="901" w:type="dxa"/>
            <w:vAlign w:val="center"/>
          </w:tcPr>
          <w:p w14:paraId="28745CB5" w14:textId="32131E22" w:rsidR="009F411E" w:rsidRPr="009F411E" w:rsidRDefault="009F411E" w:rsidP="009F411E">
            <w:pPr>
              <w:pStyle w:val="TableBody"/>
            </w:pPr>
          </w:p>
        </w:tc>
        <w:tc>
          <w:tcPr>
            <w:tcW w:w="612" w:type="dxa"/>
            <w:vAlign w:val="center"/>
            <w:hideMark/>
          </w:tcPr>
          <w:p w14:paraId="1315508B" w14:textId="1044C6B3" w:rsidR="009F411E" w:rsidRPr="00F31A63" w:rsidRDefault="009F411E" w:rsidP="009F411E">
            <w:pPr>
              <w:pStyle w:val="TableBody"/>
            </w:pPr>
            <w:r>
              <w:t>1.9</w:t>
            </w:r>
          </w:p>
        </w:tc>
        <w:tc>
          <w:tcPr>
            <w:tcW w:w="794" w:type="dxa"/>
            <w:vAlign w:val="center"/>
            <w:hideMark/>
          </w:tcPr>
          <w:p w14:paraId="33BF8E3B" w14:textId="77777777" w:rsidR="009F411E" w:rsidRPr="00F31A63" w:rsidRDefault="009F411E" w:rsidP="009F411E">
            <w:pPr>
              <w:pStyle w:val="TableBody"/>
            </w:pPr>
            <w:r w:rsidRPr="00F31A63">
              <w:t>39</w:t>
            </w:r>
          </w:p>
        </w:tc>
        <w:tc>
          <w:tcPr>
            <w:tcW w:w="754" w:type="dxa"/>
            <w:vAlign w:val="center"/>
            <w:hideMark/>
          </w:tcPr>
          <w:p w14:paraId="56C04DF1" w14:textId="3B37CC28" w:rsidR="009F411E" w:rsidRPr="00F31A63" w:rsidRDefault="009F411E" w:rsidP="009F411E">
            <w:pPr>
              <w:pStyle w:val="TableBody"/>
            </w:pPr>
            <w:r w:rsidRPr="00F31A63">
              <w:t>0.</w:t>
            </w:r>
            <w:r>
              <w:t>0</w:t>
            </w:r>
          </w:p>
        </w:tc>
        <w:tc>
          <w:tcPr>
            <w:tcW w:w="635" w:type="dxa"/>
            <w:vAlign w:val="center"/>
            <w:hideMark/>
          </w:tcPr>
          <w:p w14:paraId="2A7AEE98" w14:textId="4DE64394" w:rsidR="009F411E" w:rsidRPr="00F31A63" w:rsidRDefault="009F411E" w:rsidP="009F411E">
            <w:pPr>
              <w:pStyle w:val="TableBody"/>
            </w:pPr>
            <w:r w:rsidRPr="00F31A63">
              <w:t>0.4</w:t>
            </w:r>
          </w:p>
        </w:tc>
        <w:tc>
          <w:tcPr>
            <w:tcW w:w="1174" w:type="dxa"/>
            <w:vAlign w:val="center"/>
            <w:hideMark/>
          </w:tcPr>
          <w:p w14:paraId="4920011B" w14:textId="371866E4" w:rsidR="009F411E" w:rsidRPr="00F31A63" w:rsidRDefault="009F411E" w:rsidP="009F411E">
            <w:pPr>
              <w:pStyle w:val="TableBody"/>
            </w:pPr>
            <w:r w:rsidRPr="00F31A63">
              <w:t>0.</w:t>
            </w:r>
            <w:r>
              <w:t>5</w:t>
            </w:r>
          </w:p>
        </w:tc>
        <w:tc>
          <w:tcPr>
            <w:tcW w:w="754" w:type="dxa"/>
            <w:vAlign w:val="center"/>
            <w:hideMark/>
          </w:tcPr>
          <w:p w14:paraId="6BD73203" w14:textId="77777777" w:rsidR="009F411E" w:rsidRPr="00F31A63" w:rsidRDefault="009F411E" w:rsidP="009F411E">
            <w:pPr>
              <w:pStyle w:val="TableBody"/>
            </w:pPr>
            <w:r w:rsidRPr="00F31A63">
              <w:t>2926</w:t>
            </w:r>
          </w:p>
        </w:tc>
        <w:tc>
          <w:tcPr>
            <w:tcW w:w="714" w:type="dxa"/>
            <w:vAlign w:val="center"/>
            <w:hideMark/>
          </w:tcPr>
          <w:p w14:paraId="39A688B0" w14:textId="77777777" w:rsidR="009F411E" w:rsidRPr="00F31A63" w:rsidRDefault="009F411E" w:rsidP="009F411E">
            <w:pPr>
              <w:pStyle w:val="TableBody"/>
            </w:pPr>
            <w:r w:rsidRPr="00F31A63">
              <w:t>1423</w:t>
            </w:r>
          </w:p>
        </w:tc>
        <w:tc>
          <w:tcPr>
            <w:tcW w:w="607" w:type="dxa"/>
            <w:vAlign w:val="center"/>
            <w:hideMark/>
          </w:tcPr>
          <w:p w14:paraId="44D69B7C" w14:textId="77777777" w:rsidR="009F411E" w:rsidRPr="00F31A63" w:rsidRDefault="009F411E" w:rsidP="009F411E">
            <w:pPr>
              <w:pStyle w:val="TableBody"/>
            </w:pPr>
            <w:r w:rsidRPr="00F31A63">
              <w:t>305</w:t>
            </w:r>
          </w:p>
        </w:tc>
        <w:tc>
          <w:tcPr>
            <w:tcW w:w="714" w:type="dxa"/>
            <w:vAlign w:val="center"/>
            <w:hideMark/>
          </w:tcPr>
          <w:p w14:paraId="7817ABD3" w14:textId="77777777" w:rsidR="009F411E" w:rsidRPr="00F31A63" w:rsidRDefault="009F411E" w:rsidP="009F411E">
            <w:pPr>
              <w:pStyle w:val="TableBody"/>
            </w:pPr>
            <w:r w:rsidRPr="00F31A63">
              <w:t>1728</w:t>
            </w:r>
          </w:p>
        </w:tc>
        <w:tc>
          <w:tcPr>
            <w:tcW w:w="737" w:type="dxa"/>
            <w:vAlign w:val="center"/>
            <w:hideMark/>
          </w:tcPr>
          <w:p w14:paraId="3F27BE4E" w14:textId="77777777" w:rsidR="009F411E" w:rsidRPr="00F31A63" w:rsidRDefault="009F411E" w:rsidP="009F411E">
            <w:pPr>
              <w:pStyle w:val="TableBody"/>
            </w:pPr>
            <w:r w:rsidRPr="00F31A63">
              <w:t>225</w:t>
            </w:r>
          </w:p>
        </w:tc>
        <w:tc>
          <w:tcPr>
            <w:tcW w:w="1242" w:type="dxa"/>
            <w:vAlign w:val="center"/>
            <w:hideMark/>
          </w:tcPr>
          <w:p w14:paraId="72BC8B87" w14:textId="77777777" w:rsidR="009F411E" w:rsidRPr="00F31A63" w:rsidRDefault="009F411E" w:rsidP="009F411E">
            <w:pPr>
              <w:pStyle w:val="TableBody"/>
            </w:pPr>
            <w:r w:rsidRPr="00F31A63">
              <w:t>4879</w:t>
            </w:r>
          </w:p>
        </w:tc>
      </w:tr>
      <w:tr w:rsidR="00D208B0" w:rsidRPr="00F31A63" w14:paraId="73048753" w14:textId="77777777" w:rsidTr="00831E15">
        <w:tc>
          <w:tcPr>
            <w:tcW w:w="633" w:type="dxa"/>
            <w:tcMar>
              <w:left w:w="57" w:type="dxa"/>
              <w:right w:w="0" w:type="dxa"/>
            </w:tcMar>
            <w:vAlign w:val="center"/>
            <w:hideMark/>
          </w:tcPr>
          <w:p w14:paraId="5FD853FC" w14:textId="77777777" w:rsidR="009F411E" w:rsidRPr="009F411E" w:rsidRDefault="009F411E" w:rsidP="009F411E">
            <w:pPr>
              <w:pStyle w:val="TableLeft"/>
            </w:pPr>
            <w:r w:rsidRPr="009F411E">
              <w:t>2003</w:t>
            </w:r>
          </w:p>
        </w:tc>
        <w:tc>
          <w:tcPr>
            <w:tcW w:w="726" w:type="dxa"/>
            <w:vAlign w:val="center"/>
            <w:hideMark/>
          </w:tcPr>
          <w:p w14:paraId="091AC7E9" w14:textId="77777777" w:rsidR="009F411E" w:rsidRPr="00F31A63" w:rsidRDefault="009F411E" w:rsidP="009F411E">
            <w:pPr>
              <w:pStyle w:val="TableBody"/>
            </w:pPr>
            <w:r w:rsidRPr="00F31A63">
              <w:t>1791</w:t>
            </w:r>
          </w:p>
        </w:tc>
        <w:tc>
          <w:tcPr>
            <w:tcW w:w="726" w:type="dxa"/>
            <w:vAlign w:val="center"/>
            <w:hideMark/>
          </w:tcPr>
          <w:p w14:paraId="6373F58E" w14:textId="77777777" w:rsidR="009F411E" w:rsidRPr="00F31A63" w:rsidRDefault="009F411E" w:rsidP="009F411E">
            <w:pPr>
              <w:pStyle w:val="TableBody"/>
            </w:pPr>
            <w:r w:rsidRPr="00F31A63">
              <w:t>1533</w:t>
            </w:r>
          </w:p>
        </w:tc>
        <w:tc>
          <w:tcPr>
            <w:tcW w:w="697" w:type="dxa"/>
            <w:vAlign w:val="center"/>
            <w:hideMark/>
          </w:tcPr>
          <w:p w14:paraId="72A04676" w14:textId="77777777" w:rsidR="009F411E" w:rsidRPr="00F31A63" w:rsidRDefault="009F411E" w:rsidP="009F411E">
            <w:pPr>
              <w:pStyle w:val="TableBody"/>
            </w:pPr>
            <w:r w:rsidRPr="00F31A63">
              <w:t>187</w:t>
            </w:r>
          </w:p>
        </w:tc>
        <w:tc>
          <w:tcPr>
            <w:tcW w:w="658" w:type="dxa"/>
            <w:vAlign w:val="center"/>
            <w:hideMark/>
          </w:tcPr>
          <w:p w14:paraId="09BC2311" w14:textId="77777777" w:rsidR="009F411E" w:rsidRPr="00F31A63" w:rsidRDefault="009F411E" w:rsidP="009F411E">
            <w:pPr>
              <w:pStyle w:val="TableBody"/>
            </w:pPr>
            <w:r w:rsidRPr="00F31A63">
              <w:t>16</w:t>
            </w:r>
          </w:p>
        </w:tc>
        <w:tc>
          <w:tcPr>
            <w:tcW w:w="754" w:type="dxa"/>
            <w:vAlign w:val="center"/>
          </w:tcPr>
          <w:p w14:paraId="119A02F1" w14:textId="763E5C93" w:rsidR="009F411E" w:rsidRPr="00597003" w:rsidRDefault="009F411E" w:rsidP="009F411E">
            <w:pPr>
              <w:pStyle w:val="TableBody"/>
              <w:rPr>
                <w:color w:val="C00000"/>
              </w:rPr>
            </w:pPr>
          </w:p>
        </w:tc>
        <w:tc>
          <w:tcPr>
            <w:tcW w:w="697" w:type="dxa"/>
            <w:vAlign w:val="center"/>
          </w:tcPr>
          <w:p w14:paraId="5C6FA121" w14:textId="038A9337" w:rsidR="009F411E" w:rsidRPr="009F411E" w:rsidRDefault="009F411E" w:rsidP="009F411E">
            <w:pPr>
              <w:pStyle w:val="TableBody"/>
            </w:pPr>
          </w:p>
        </w:tc>
        <w:tc>
          <w:tcPr>
            <w:tcW w:w="901" w:type="dxa"/>
            <w:vAlign w:val="center"/>
          </w:tcPr>
          <w:p w14:paraId="41855710" w14:textId="49B6C403" w:rsidR="009F411E" w:rsidRPr="009F411E" w:rsidRDefault="009F411E" w:rsidP="009F411E">
            <w:pPr>
              <w:pStyle w:val="TableBody"/>
            </w:pPr>
          </w:p>
        </w:tc>
        <w:tc>
          <w:tcPr>
            <w:tcW w:w="612" w:type="dxa"/>
            <w:vAlign w:val="center"/>
            <w:hideMark/>
          </w:tcPr>
          <w:p w14:paraId="3369E61E" w14:textId="1C200F74" w:rsidR="009F411E" w:rsidRPr="00F31A63" w:rsidRDefault="009F411E" w:rsidP="009F411E">
            <w:pPr>
              <w:pStyle w:val="TableBody"/>
            </w:pPr>
            <w:r w:rsidRPr="00F31A63">
              <w:t>2</w:t>
            </w:r>
            <w:r>
              <w:t>.3</w:t>
            </w:r>
          </w:p>
        </w:tc>
        <w:tc>
          <w:tcPr>
            <w:tcW w:w="794" w:type="dxa"/>
            <w:vAlign w:val="center"/>
            <w:hideMark/>
          </w:tcPr>
          <w:p w14:paraId="00ADD68F" w14:textId="77777777" w:rsidR="009F411E" w:rsidRPr="00F31A63" w:rsidRDefault="009F411E" w:rsidP="009F411E">
            <w:pPr>
              <w:pStyle w:val="TableBody"/>
            </w:pPr>
            <w:r w:rsidRPr="00F31A63">
              <w:t>48</w:t>
            </w:r>
          </w:p>
        </w:tc>
        <w:tc>
          <w:tcPr>
            <w:tcW w:w="754" w:type="dxa"/>
            <w:vAlign w:val="center"/>
            <w:hideMark/>
          </w:tcPr>
          <w:p w14:paraId="280CCE45" w14:textId="1E2757F3" w:rsidR="009F411E" w:rsidRPr="00F31A63" w:rsidRDefault="009F411E" w:rsidP="009F411E">
            <w:pPr>
              <w:pStyle w:val="TableBody"/>
            </w:pPr>
            <w:r w:rsidRPr="00F31A63">
              <w:t>0.</w:t>
            </w:r>
            <w:r>
              <w:t>0</w:t>
            </w:r>
          </w:p>
        </w:tc>
        <w:tc>
          <w:tcPr>
            <w:tcW w:w="635" w:type="dxa"/>
            <w:vAlign w:val="center"/>
            <w:hideMark/>
          </w:tcPr>
          <w:p w14:paraId="0E51E7E4" w14:textId="15BB6607" w:rsidR="009F411E" w:rsidRPr="00F31A63" w:rsidRDefault="009F411E" w:rsidP="009F411E">
            <w:pPr>
              <w:pStyle w:val="TableBody"/>
            </w:pPr>
            <w:r w:rsidRPr="00F31A63">
              <w:t>0.5</w:t>
            </w:r>
          </w:p>
        </w:tc>
        <w:tc>
          <w:tcPr>
            <w:tcW w:w="1174" w:type="dxa"/>
            <w:vAlign w:val="center"/>
            <w:hideMark/>
          </w:tcPr>
          <w:p w14:paraId="7739C4FE" w14:textId="566E2E9A" w:rsidR="009F411E" w:rsidRPr="00F31A63" w:rsidRDefault="009F411E" w:rsidP="009F411E">
            <w:pPr>
              <w:pStyle w:val="TableBody"/>
            </w:pPr>
            <w:r w:rsidRPr="00F31A63">
              <w:t>0.</w:t>
            </w:r>
            <w:r>
              <w:t>6</w:t>
            </w:r>
          </w:p>
        </w:tc>
        <w:tc>
          <w:tcPr>
            <w:tcW w:w="754" w:type="dxa"/>
            <w:vAlign w:val="center"/>
            <w:hideMark/>
          </w:tcPr>
          <w:p w14:paraId="7E473E71" w14:textId="77777777" w:rsidR="009F411E" w:rsidRPr="00F31A63" w:rsidRDefault="009F411E" w:rsidP="009F411E">
            <w:pPr>
              <w:pStyle w:val="TableBody"/>
            </w:pPr>
            <w:r w:rsidRPr="00F31A63">
              <w:t>3579</w:t>
            </w:r>
          </w:p>
        </w:tc>
        <w:tc>
          <w:tcPr>
            <w:tcW w:w="714" w:type="dxa"/>
            <w:vAlign w:val="center"/>
            <w:hideMark/>
          </w:tcPr>
          <w:p w14:paraId="0E336885" w14:textId="77777777" w:rsidR="009F411E" w:rsidRPr="00F31A63" w:rsidRDefault="009F411E" w:rsidP="009F411E">
            <w:pPr>
              <w:pStyle w:val="TableBody"/>
            </w:pPr>
            <w:r w:rsidRPr="00F31A63">
              <w:t>1387</w:t>
            </w:r>
          </w:p>
        </w:tc>
        <w:tc>
          <w:tcPr>
            <w:tcW w:w="607" w:type="dxa"/>
            <w:vAlign w:val="center"/>
            <w:hideMark/>
          </w:tcPr>
          <w:p w14:paraId="653D6658" w14:textId="77777777" w:rsidR="009F411E" w:rsidRPr="00F31A63" w:rsidRDefault="009F411E" w:rsidP="009F411E">
            <w:pPr>
              <w:pStyle w:val="TableBody"/>
            </w:pPr>
            <w:r w:rsidRPr="00F31A63">
              <w:t>297</w:t>
            </w:r>
          </w:p>
        </w:tc>
        <w:tc>
          <w:tcPr>
            <w:tcW w:w="714" w:type="dxa"/>
            <w:vAlign w:val="center"/>
            <w:hideMark/>
          </w:tcPr>
          <w:p w14:paraId="7F8C285D" w14:textId="77777777" w:rsidR="009F411E" w:rsidRPr="00F31A63" w:rsidRDefault="009F411E" w:rsidP="009F411E">
            <w:pPr>
              <w:pStyle w:val="TableBody"/>
            </w:pPr>
            <w:r w:rsidRPr="00F31A63">
              <w:t>1684</w:t>
            </w:r>
          </w:p>
        </w:tc>
        <w:tc>
          <w:tcPr>
            <w:tcW w:w="737" w:type="dxa"/>
            <w:vAlign w:val="center"/>
            <w:hideMark/>
          </w:tcPr>
          <w:p w14:paraId="3EF5754A" w14:textId="77777777" w:rsidR="009F411E" w:rsidRPr="00F31A63" w:rsidRDefault="009F411E" w:rsidP="009F411E">
            <w:pPr>
              <w:pStyle w:val="TableBody"/>
            </w:pPr>
            <w:r w:rsidRPr="00F31A63">
              <w:t>229</w:t>
            </w:r>
          </w:p>
        </w:tc>
        <w:tc>
          <w:tcPr>
            <w:tcW w:w="1242" w:type="dxa"/>
            <w:vAlign w:val="center"/>
            <w:hideMark/>
          </w:tcPr>
          <w:p w14:paraId="69A17B4F" w14:textId="77777777" w:rsidR="009F411E" w:rsidRPr="00F31A63" w:rsidRDefault="009F411E" w:rsidP="009F411E">
            <w:pPr>
              <w:pStyle w:val="TableBody"/>
            </w:pPr>
            <w:r w:rsidRPr="00F31A63">
              <w:t>5492</w:t>
            </w:r>
          </w:p>
        </w:tc>
      </w:tr>
      <w:tr w:rsidR="00D208B0" w:rsidRPr="00F31A63" w14:paraId="2C9E0ABB"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0FC85E23" w14:textId="77777777" w:rsidR="009F411E" w:rsidRPr="009F411E" w:rsidRDefault="009F411E" w:rsidP="009F411E">
            <w:pPr>
              <w:pStyle w:val="TableLeft"/>
            </w:pPr>
            <w:r w:rsidRPr="009F411E">
              <w:t>2004</w:t>
            </w:r>
          </w:p>
        </w:tc>
        <w:tc>
          <w:tcPr>
            <w:tcW w:w="726" w:type="dxa"/>
            <w:vAlign w:val="center"/>
            <w:hideMark/>
          </w:tcPr>
          <w:p w14:paraId="14D0163F" w14:textId="77777777" w:rsidR="009F411E" w:rsidRPr="00F31A63" w:rsidRDefault="009F411E" w:rsidP="009F411E">
            <w:pPr>
              <w:pStyle w:val="TableBody"/>
            </w:pPr>
            <w:r w:rsidRPr="00F31A63">
              <w:t>2135</w:t>
            </w:r>
          </w:p>
        </w:tc>
        <w:tc>
          <w:tcPr>
            <w:tcW w:w="726" w:type="dxa"/>
            <w:vAlign w:val="center"/>
            <w:hideMark/>
          </w:tcPr>
          <w:p w14:paraId="0DF224D7" w14:textId="77777777" w:rsidR="009F411E" w:rsidRPr="00F31A63" w:rsidRDefault="009F411E" w:rsidP="009F411E">
            <w:pPr>
              <w:pStyle w:val="TableBody"/>
            </w:pPr>
            <w:r w:rsidRPr="00F31A63">
              <w:t>1828</w:t>
            </w:r>
          </w:p>
        </w:tc>
        <w:tc>
          <w:tcPr>
            <w:tcW w:w="697" w:type="dxa"/>
            <w:vAlign w:val="center"/>
            <w:hideMark/>
          </w:tcPr>
          <w:p w14:paraId="1D7BF731" w14:textId="77777777" w:rsidR="009F411E" w:rsidRPr="00F31A63" w:rsidRDefault="009F411E" w:rsidP="009F411E">
            <w:pPr>
              <w:pStyle w:val="TableBody"/>
            </w:pPr>
            <w:r w:rsidRPr="00F31A63">
              <w:t>223</w:t>
            </w:r>
          </w:p>
        </w:tc>
        <w:tc>
          <w:tcPr>
            <w:tcW w:w="658" w:type="dxa"/>
            <w:vAlign w:val="center"/>
            <w:hideMark/>
          </w:tcPr>
          <w:p w14:paraId="37C6D749" w14:textId="77777777" w:rsidR="009F411E" w:rsidRPr="00F31A63" w:rsidRDefault="009F411E" w:rsidP="009F411E">
            <w:pPr>
              <w:pStyle w:val="TableBody"/>
            </w:pPr>
            <w:r w:rsidRPr="00F31A63">
              <w:t>19</w:t>
            </w:r>
          </w:p>
        </w:tc>
        <w:tc>
          <w:tcPr>
            <w:tcW w:w="754" w:type="dxa"/>
            <w:vAlign w:val="center"/>
          </w:tcPr>
          <w:p w14:paraId="623DE61B" w14:textId="745778E8" w:rsidR="009F411E" w:rsidRPr="00597003" w:rsidRDefault="009F411E" w:rsidP="009F411E">
            <w:pPr>
              <w:pStyle w:val="TableBody"/>
              <w:rPr>
                <w:color w:val="C00000"/>
              </w:rPr>
            </w:pPr>
          </w:p>
        </w:tc>
        <w:tc>
          <w:tcPr>
            <w:tcW w:w="697" w:type="dxa"/>
            <w:vAlign w:val="center"/>
          </w:tcPr>
          <w:p w14:paraId="7BB18ACC" w14:textId="2D8221CD" w:rsidR="009F411E" w:rsidRPr="009F411E" w:rsidRDefault="009F411E" w:rsidP="009F411E">
            <w:pPr>
              <w:pStyle w:val="TableBody"/>
            </w:pPr>
          </w:p>
        </w:tc>
        <w:tc>
          <w:tcPr>
            <w:tcW w:w="901" w:type="dxa"/>
            <w:vAlign w:val="center"/>
          </w:tcPr>
          <w:p w14:paraId="6526B103" w14:textId="51726B10" w:rsidR="009F411E" w:rsidRPr="009F411E" w:rsidRDefault="009F411E" w:rsidP="009F411E">
            <w:pPr>
              <w:pStyle w:val="TableBody"/>
            </w:pPr>
          </w:p>
        </w:tc>
        <w:tc>
          <w:tcPr>
            <w:tcW w:w="612" w:type="dxa"/>
            <w:vAlign w:val="center"/>
            <w:hideMark/>
          </w:tcPr>
          <w:p w14:paraId="1861B881" w14:textId="7B197598" w:rsidR="009F411E" w:rsidRPr="00F31A63" w:rsidRDefault="009F411E" w:rsidP="009F411E">
            <w:pPr>
              <w:pStyle w:val="TableBody"/>
            </w:pPr>
            <w:r>
              <w:t>2.7</w:t>
            </w:r>
          </w:p>
        </w:tc>
        <w:tc>
          <w:tcPr>
            <w:tcW w:w="794" w:type="dxa"/>
            <w:vAlign w:val="center"/>
            <w:hideMark/>
          </w:tcPr>
          <w:p w14:paraId="77EFDC5D" w14:textId="77777777" w:rsidR="009F411E" w:rsidRPr="00F31A63" w:rsidRDefault="009F411E" w:rsidP="009F411E">
            <w:pPr>
              <w:pStyle w:val="TableBody"/>
            </w:pPr>
            <w:r w:rsidRPr="00F31A63">
              <w:t>57</w:t>
            </w:r>
          </w:p>
        </w:tc>
        <w:tc>
          <w:tcPr>
            <w:tcW w:w="754" w:type="dxa"/>
            <w:vAlign w:val="center"/>
            <w:hideMark/>
          </w:tcPr>
          <w:p w14:paraId="47E5E222" w14:textId="6978BE3F" w:rsidR="009F411E" w:rsidRPr="00F31A63" w:rsidRDefault="009F411E" w:rsidP="009F411E">
            <w:pPr>
              <w:pStyle w:val="TableBody"/>
            </w:pPr>
            <w:r w:rsidRPr="00F31A63">
              <w:t>0.</w:t>
            </w:r>
            <w:r>
              <w:t>0</w:t>
            </w:r>
          </w:p>
        </w:tc>
        <w:tc>
          <w:tcPr>
            <w:tcW w:w="635" w:type="dxa"/>
            <w:vAlign w:val="center"/>
            <w:hideMark/>
          </w:tcPr>
          <w:p w14:paraId="5921000D" w14:textId="5145C52D" w:rsidR="009F411E" w:rsidRPr="00F31A63" w:rsidRDefault="009F411E" w:rsidP="009F411E">
            <w:pPr>
              <w:pStyle w:val="TableBody"/>
            </w:pPr>
            <w:r w:rsidRPr="00F31A63">
              <w:t>0.6</w:t>
            </w:r>
          </w:p>
        </w:tc>
        <w:tc>
          <w:tcPr>
            <w:tcW w:w="1174" w:type="dxa"/>
            <w:vAlign w:val="center"/>
            <w:hideMark/>
          </w:tcPr>
          <w:p w14:paraId="620BDA6C" w14:textId="5BFEA4FB" w:rsidR="009F411E" w:rsidRPr="00F31A63" w:rsidRDefault="009F411E" w:rsidP="009F411E">
            <w:pPr>
              <w:pStyle w:val="TableBody"/>
            </w:pPr>
            <w:r w:rsidRPr="00F31A63">
              <w:t>0.7</w:t>
            </w:r>
          </w:p>
        </w:tc>
        <w:tc>
          <w:tcPr>
            <w:tcW w:w="754" w:type="dxa"/>
            <w:vAlign w:val="center"/>
            <w:hideMark/>
          </w:tcPr>
          <w:p w14:paraId="7BC74A0E" w14:textId="77777777" w:rsidR="009F411E" w:rsidRPr="00F31A63" w:rsidRDefault="009F411E" w:rsidP="009F411E">
            <w:pPr>
              <w:pStyle w:val="TableBody"/>
            </w:pPr>
            <w:r w:rsidRPr="00F31A63">
              <w:t>4267</w:t>
            </w:r>
          </w:p>
        </w:tc>
        <w:tc>
          <w:tcPr>
            <w:tcW w:w="714" w:type="dxa"/>
            <w:vAlign w:val="center"/>
            <w:hideMark/>
          </w:tcPr>
          <w:p w14:paraId="2770FFB6" w14:textId="77777777" w:rsidR="009F411E" w:rsidRPr="00F31A63" w:rsidRDefault="009F411E" w:rsidP="009F411E">
            <w:pPr>
              <w:pStyle w:val="TableBody"/>
            </w:pPr>
            <w:r w:rsidRPr="00F31A63">
              <w:t>1411</w:t>
            </w:r>
          </w:p>
        </w:tc>
        <w:tc>
          <w:tcPr>
            <w:tcW w:w="607" w:type="dxa"/>
            <w:vAlign w:val="center"/>
            <w:hideMark/>
          </w:tcPr>
          <w:p w14:paraId="350EB013" w14:textId="77777777" w:rsidR="009F411E" w:rsidRPr="00F31A63" w:rsidRDefault="009F411E" w:rsidP="009F411E">
            <w:pPr>
              <w:pStyle w:val="TableBody"/>
            </w:pPr>
            <w:r w:rsidRPr="00F31A63">
              <w:t>303</w:t>
            </w:r>
          </w:p>
        </w:tc>
        <w:tc>
          <w:tcPr>
            <w:tcW w:w="714" w:type="dxa"/>
            <w:vAlign w:val="center"/>
            <w:hideMark/>
          </w:tcPr>
          <w:p w14:paraId="0F85A345" w14:textId="77777777" w:rsidR="009F411E" w:rsidRPr="00F31A63" w:rsidRDefault="009F411E" w:rsidP="009F411E">
            <w:pPr>
              <w:pStyle w:val="TableBody"/>
            </w:pPr>
            <w:r w:rsidRPr="00F31A63">
              <w:t>1714</w:t>
            </w:r>
          </w:p>
        </w:tc>
        <w:tc>
          <w:tcPr>
            <w:tcW w:w="737" w:type="dxa"/>
            <w:vAlign w:val="center"/>
            <w:hideMark/>
          </w:tcPr>
          <w:p w14:paraId="14D543CB" w14:textId="77777777" w:rsidR="009F411E" w:rsidRPr="00F31A63" w:rsidRDefault="009F411E" w:rsidP="009F411E">
            <w:pPr>
              <w:pStyle w:val="TableBody"/>
            </w:pPr>
            <w:r w:rsidRPr="00F31A63">
              <w:t>231</w:t>
            </w:r>
          </w:p>
        </w:tc>
        <w:tc>
          <w:tcPr>
            <w:tcW w:w="1242" w:type="dxa"/>
            <w:vAlign w:val="center"/>
            <w:hideMark/>
          </w:tcPr>
          <w:p w14:paraId="54967F4A" w14:textId="77777777" w:rsidR="009F411E" w:rsidRPr="00F31A63" w:rsidRDefault="009F411E" w:rsidP="009F411E">
            <w:pPr>
              <w:pStyle w:val="TableBody"/>
            </w:pPr>
            <w:r w:rsidRPr="00F31A63">
              <w:t>6212</w:t>
            </w:r>
          </w:p>
        </w:tc>
      </w:tr>
      <w:tr w:rsidR="00D208B0" w:rsidRPr="00F31A63" w14:paraId="35C47D94" w14:textId="77777777" w:rsidTr="00831E15">
        <w:tc>
          <w:tcPr>
            <w:tcW w:w="633" w:type="dxa"/>
            <w:tcMar>
              <w:left w:w="57" w:type="dxa"/>
              <w:right w:w="0" w:type="dxa"/>
            </w:tcMar>
            <w:vAlign w:val="center"/>
            <w:hideMark/>
          </w:tcPr>
          <w:p w14:paraId="460E8166" w14:textId="77777777" w:rsidR="009F411E" w:rsidRPr="009F411E" w:rsidRDefault="009F411E" w:rsidP="009F411E">
            <w:pPr>
              <w:pStyle w:val="TableLeft"/>
            </w:pPr>
            <w:r w:rsidRPr="009F411E">
              <w:t>2005</w:t>
            </w:r>
          </w:p>
        </w:tc>
        <w:tc>
          <w:tcPr>
            <w:tcW w:w="726" w:type="dxa"/>
            <w:vAlign w:val="center"/>
            <w:hideMark/>
          </w:tcPr>
          <w:p w14:paraId="3586FB40" w14:textId="77777777" w:rsidR="009F411E" w:rsidRPr="00F31A63" w:rsidRDefault="009F411E" w:rsidP="009F411E">
            <w:pPr>
              <w:pStyle w:val="TableBody"/>
            </w:pPr>
            <w:r w:rsidRPr="00F31A63">
              <w:t>1953</w:t>
            </w:r>
          </w:p>
        </w:tc>
        <w:tc>
          <w:tcPr>
            <w:tcW w:w="726" w:type="dxa"/>
            <w:vAlign w:val="center"/>
            <w:hideMark/>
          </w:tcPr>
          <w:p w14:paraId="16618DE2" w14:textId="77777777" w:rsidR="009F411E" w:rsidRPr="00F31A63" w:rsidRDefault="009F411E" w:rsidP="009F411E">
            <w:pPr>
              <w:pStyle w:val="TableBody"/>
            </w:pPr>
            <w:r w:rsidRPr="00F31A63">
              <w:t>1163</w:t>
            </w:r>
          </w:p>
        </w:tc>
        <w:tc>
          <w:tcPr>
            <w:tcW w:w="697" w:type="dxa"/>
            <w:vAlign w:val="center"/>
            <w:hideMark/>
          </w:tcPr>
          <w:p w14:paraId="378CE374" w14:textId="77777777" w:rsidR="009F411E" w:rsidRPr="00F31A63" w:rsidRDefault="009F411E" w:rsidP="009F411E">
            <w:pPr>
              <w:pStyle w:val="TableBody"/>
            </w:pPr>
            <w:r w:rsidRPr="00F31A63">
              <w:t>1591</w:t>
            </w:r>
          </w:p>
        </w:tc>
        <w:tc>
          <w:tcPr>
            <w:tcW w:w="658" w:type="dxa"/>
            <w:vAlign w:val="center"/>
            <w:hideMark/>
          </w:tcPr>
          <w:p w14:paraId="32FEB681" w14:textId="77777777" w:rsidR="009F411E" w:rsidRPr="00F31A63" w:rsidRDefault="009F411E" w:rsidP="009F411E">
            <w:pPr>
              <w:pStyle w:val="TableBody"/>
            </w:pPr>
            <w:r w:rsidRPr="00F31A63">
              <w:t>19</w:t>
            </w:r>
          </w:p>
        </w:tc>
        <w:tc>
          <w:tcPr>
            <w:tcW w:w="754" w:type="dxa"/>
            <w:vAlign w:val="center"/>
            <w:hideMark/>
          </w:tcPr>
          <w:p w14:paraId="70AC32C6" w14:textId="77777777" w:rsidR="009F411E" w:rsidRPr="00F31A63" w:rsidRDefault="009F411E" w:rsidP="009F411E">
            <w:pPr>
              <w:pStyle w:val="TableBody"/>
            </w:pPr>
            <w:r w:rsidRPr="00F31A63">
              <w:t>31</w:t>
            </w:r>
          </w:p>
        </w:tc>
        <w:tc>
          <w:tcPr>
            <w:tcW w:w="697" w:type="dxa"/>
            <w:vAlign w:val="center"/>
            <w:hideMark/>
          </w:tcPr>
          <w:p w14:paraId="1924D3D0" w14:textId="2DA342DA" w:rsidR="009F411E" w:rsidRPr="00F31A63" w:rsidRDefault="009F411E" w:rsidP="009F411E">
            <w:pPr>
              <w:pStyle w:val="TableBody"/>
            </w:pPr>
            <w:r w:rsidRPr="00F31A63">
              <w:t>3</w:t>
            </w:r>
            <w:r>
              <w:t>.2</w:t>
            </w:r>
          </w:p>
        </w:tc>
        <w:tc>
          <w:tcPr>
            <w:tcW w:w="901" w:type="dxa"/>
            <w:vAlign w:val="center"/>
            <w:hideMark/>
          </w:tcPr>
          <w:p w14:paraId="34DE8C09" w14:textId="13CBD0FC" w:rsidR="009F411E" w:rsidRPr="00F31A63" w:rsidRDefault="009F411E" w:rsidP="009F411E">
            <w:pPr>
              <w:pStyle w:val="TableBody"/>
            </w:pPr>
            <w:r w:rsidRPr="00F31A63">
              <w:t>6</w:t>
            </w:r>
            <w:r>
              <w:t>.0</w:t>
            </w:r>
          </w:p>
        </w:tc>
        <w:tc>
          <w:tcPr>
            <w:tcW w:w="612" w:type="dxa"/>
            <w:vAlign w:val="center"/>
          </w:tcPr>
          <w:p w14:paraId="58AEF4F5" w14:textId="5AC64867" w:rsidR="009F411E" w:rsidRPr="00F31A63" w:rsidRDefault="009F411E" w:rsidP="009F411E">
            <w:pPr>
              <w:pStyle w:val="TableBody"/>
              <w:rPr>
                <w:color w:val="C0504D"/>
              </w:rPr>
            </w:pPr>
          </w:p>
        </w:tc>
        <w:tc>
          <w:tcPr>
            <w:tcW w:w="794" w:type="dxa"/>
            <w:vAlign w:val="center"/>
            <w:hideMark/>
          </w:tcPr>
          <w:p w14:paraId="4AF843FA" w14:textId="77777777" w:rsidR="009F411E" w:rsidRPr="00F31A63" w:rsidRDefault="009F411E" w:rsidP="009F411E">
            <w:pPr>
              <w:pStyle w:val="TableBody"/>
            </w:pPr>
            <w:r w:rsidRPr="00F31A63">
              <w:t>45</w:t>
            </w:r>
          </w:p>
        </w:tc>
        <w:tc>
          <w:tcPr>
            <w:tcW w:w="754" w:type="dxa"/>
            <w:vAlign w:val="center"/>
            <w:hideMark/>
          </w:tcPr>
          <w:p w14:paraId="3154BA05" w14:textId="77777777" w:rsidR="009F411E" w:rsidRPr="00F31A63" w:rsidRDefault="009F411E" w:rsidP="009F411E">
            <w:pPr>
              <w:pStyle w:val="TableBody"/>
            </w:pPr>
            <w:r w:rsidRPr="00F31A63">
              <w:t>191</w:t>
            </w:r>
          </w:p>
        </w:tc>
        <w:tc>
          <w:tcPr>
            <w:tcW w:w="635" w:type="dxa"/>
            <w:vAlign w:val="center"/>
            <w:hideMark/>
          </w:tcPr>
          <w:p w14:paraId="1A711062" w14:textId="7CAA36BF" w:rsidR="009F411E" w:rsidRPr="00F31A63" w:rsidRDefault="009F411E" w:rsidP="009F411E">
            <w:pPr>
              <w:pStyle w:val="TableBody"/>
            </w:pPr>
            <w:r w:rsidRPr="00F31A63">
              <w:t>0.6</w:t>
            </w:r>
          </w:p>
        </w:tc>
        <w:tc>
          <w:tcPr>
            <w:tcW w:w="1174" w:type="dxa"/>
            <w:vAlign w:val="center"/>
          </w:tcPr>
          <w:p w14:paraId="7E8E4CC6" w14:textId="08AABB69" w:rsidR="009F411E" w:rsidRPr="00F31A63" w:rsidRDefault="009F411E" w:rsidP="009F411E">
            <w:pPr>
              <w:pStyle w:val="TableBody"/>
              <w:rPr>
                <w:color w:val="C0504D"/>
              </w:rPr>
            </w:pPr>
          </w:p>
        </w:tc>
        <w:tc>
          <w:tcPr>
            <w:tcW w:w="754" w:type="dxa"/>
            <w:vAlign w:val="center"/>
            <w:hideMark/>
          </w:tcPr>
          <w:p w14:paraId="34244B94" w14:textId="77777777" w:rsidR="009F411E" w:rsidRPr="00F31A63" w:rsidRDefault="009F411E" w:rsidP="009F411E">
            <w:pPr>
              <w:pStyle w:val="TableBody"/>
            </w:pPr>
            <w:r w:rsidRPr="00F31A63">
              <w:t>5003</w:t>
            </w:r>
          </w:p>
        </w:tc>
        <w:tc>
          <w:tcPr>
            <w:tcW w:w="714" w:type="dxa"/>
            <w:vAlign w:val="center"/>
            <w:hideMark/>
          </w:tcPr>
          <w:p w14:paraId="6F744C26" w14:textId="77777777" w:rsidR="009F411E" w:rsidRPr="00F31A63" w:rsidRDefault="009F411E" w:rsidP="009F411E">
            <w:pPr>
              <w:pStyle w:val="TableBody"/>
            </w:pPr>
            <w:r w:rsidRPr="00F31A63">
              <w:t>1475</w:t>
            </w:r>
          </w:p>
        </w:tc>
        <w:tc>
          <w:tcPr>
            <w:tcW w:w="607" w:type="dxa"/>
            <w:vAlign w:val="center"/>
            <w:hideMark/>
          </w:tcPr>
          <w:p w14:paraId="5B9A3069" w14:textId="77777777" w:rsidR="009F411E" w:rsidRPr="00F31A63" w:rsidRDefault="009F411E" w:rsidP="009F411E">
            <w:pPr>
              <w:pStyle w:val="TableBody"/>
            </w:pPr>
            <w:r w:rsidRPr="00F31A63">
              <w:t>316</w:t>
            </w:r>
          </w:p>
        </w:tc>
        <w:tc>
          <w:tcPr>
            <w:tcW w:w="714" w:type="dxa"/>
            <w:vAlign w:val="center"/>
            <w:hideMark/>
          </w:tcPr>
          <w:p w14:paraId="4540077B" w14:textId="77777777" w:rsidR="009F411E" w:rsidRPr="00F31A63" w:rsidRDefault="009F411E" w:rsidP="009F411E">
            <w:pPr>
              <w:pStyle w:val="TableBody"/>
            </w:pPr>
            <w:r w:rsidRPr="00F31A63">
              <w:t>1792</w:t>
            </w:r>
          </w:p>
        </w:tc>
        <w:tc>
          <w:tcPr>
            <w:tcW w:w="737" w:type="dxa"/>
            <w:vAlign w:val="center"/>
            <w:hideMark/>
          </w:tcPr>
          <w:p w14:paraId="446BE3A2" w14:textId="77777777" w:rsidR="009F411E" w:rsidRPr="00F31A63" w:rsidRDefault="009F411E" w:rsidP="009F411E">
            <w:pPr>
              <w:pStyle w:val="TableBody"/>
            </w:pPr>
            <w:r w:rsidRPr="00F31A63">
              <w:t>196</w:t>
            </w:r>
          </w:p>
        </w:tc>
        <w:tc>
          <w:tcPr>
            <w:tcW w:w="1242" w:type="dxa"/>
            <w:vAlign w:val="center"/>
            <w:hideMark/>
          </w:tcPr>
          <w:p w14:paraId="7A08918B" w14:textId="77777777" w:rsidR="009F411E" w:rsidRPr="00F31A63" w:rsidRDefault="009F411E" w:rsidP="009F411E">
            <w:pPr>
              <w:pStyle w:val="TableBody"/>
            </w:pPr>
            <w:r w:rsidRPr="00F31A63">
              <w:t>6991</w:t>
            </w:r>
          </w:p>
        </w:tc>
      </w:tr>
      <w:tr w:rsidR="00D208B0" w:rsidRPr="00F31A63" w14:paraId="6A6D2775"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4E1268D0" w14:textId="77777777" w:rsidR="009F411E" w:rsidRPr="009F411E" w:rsidRDefault="009F411E" w:rsidP="009F411E">
            <w:pPr>
              <w:pStyle w:val="TableLeft"/>
            </w:pPr>
            <w:r w:rsidRPr="009F411E">
              <w:t>2006</w:t>
            </w:r>
          </w:p>
        </w:tc>
        <w:tc>
          <w:tcPr>
            <w:tcW w:w="726" w:type="dxa"/>
            <w:vAlign w:val="center"/>
            <w:hideMark/>
          </w:tcPr>
          <w:p w14:paraId="334BC96E" w14:textId="77777777" w:rsidR="009F411E" w:rsidRPr="00F31A63" w:rsidRDefault="009F411E" w:rsidP="009F411E">
            <w:pPr>
              <w:pStyle w:val="TableBody"/>
            </w:pPr>
            <w:r w:rsidRPr="00F31A63">
              <w:t>2110</w:t>
            </w:r>
          </w:p>
        </w:tc>
        <w:tc>
          <w:tcPr>
            <w:tcW w:w="726" w:type="dxa"/>
            <w:vAlign w:val="center"/>
            <w:hideMark/>
          </w:tcPr>
          <w:p w14:paraId="7D7B60F1" w14:textId="77777777" w:rsidR="009F411E" w:rsidRPr="00F31A63" w:rsidRDefault="009F411E" w:rsidP="009F411E">
            <w:pPr>
              <w:pStyle w:val="TableBody"/>
            </w:pPr>
            <w:r w:rsidRPr="00F31A63">
              <w:t>1209</w:t>
            </w:r>
          </w:p>
        </w:tc>
        <w:tc>
          <w:tcPr>
            <w:tcW w:w="697" w:type="dxa"/>
            <w:vAlign w:val="center"/>
            <w:hideMark/>
          </w:tcPr>
          <w:p w14:paraId="0142F18B" w14:textId="77777777" w:rsidR="009F411E" w:rsidRPr="00F31A63" w:rsidRDefault="009F411E" w:rsidP="009F411E">
            <w:pPr>
              <w:pStyle w:val="TableBody"/>
            </w:pPr>
            <w:r w:rsidRPr="00F31A63">
              <w:t>1654</w:t>
            </w:r>
          </w:p>
        </w:tc>
        <w:tc>
          <w:tcPr>
            <w:tcW w:w="658" w:type="dxa"/>
            <w:vAlign w:val="center"/>
            <w:hideMark/>
          </w:tcPr>
          <w:p w14:paraId="00391BDF" w14:textId="77777777" w:rsidR="009F411E" w:rsidRPr="00F31A63" w:rsidRDefault="009F411E" w:rsidP="009F411E">
            <w:pPr>
              <w:pStyle w:val="TableBody"/>
            </w:pPr>
            <w:r w:rsidRPr="00F31A63">
              <w:t>34</w:t>
            </w:r>
          </w:p>
        </w:tc>
        <w:tc>
          <w:tcPr>
            <w:tcW w:w="754" w:type="dxa"/>
            <w:vAlign w:val="center"/>
            <w:hideMark/>
          </w:tcPr>
          <w:p w14:paraId="29EEDA3C" w14:textId="77777777" w:rsidR="009F411E" w:rsidRPr="00F31A63" w:rsidRDefault="009F411E" w:rsidP="009F411E">
            <w:pPr>
              <w:pStyle w:val="TableBody"/>
            </w:pPr>
            <w:r w:rsidRPr="00F31A63">
              <w:t>36</w:t>
            </w:r>
          </w:p>
        </w:tc>
        <w:tc>
          <w:tcPr>
            <w:tcW w:w="697" w:type="dxa"/>
            <w:vAlign w:val="center"/>
            <w:hideMark/>
          </w:tcPr>
          <w:p w14:paraId="4B36F2D1" w14:textId="572D0EB7" w:rsidR="009F411E" w:rsidRPr="00F31A63" w:rsidRDefault="009F411E" w:rsidP="009F411E">
            <w:pPr>
              <w:pStyle w:val="TableBody"/>
            </w:pPr>
            <w:r w:rsidRPr="00F31A63">
              <w:t>4</w:t>
            </w:r>
            <w:r>
              <w:t>.0</w:t>
            </w:r>
          </w:p>
        </w:tc>
        <w:tc>
          <w:tcPr>
            <w:tcW w:w="901" w:type="dxa"/>
            <w:vAlign w:val="center"/>
            <w:hideMark/>
          </w:tcPr>
          <w:p w14:paraId="160E2727" w14:textId="77777777" w:rsidR="009F411E" w:rsidRPr="00F31A63" w:rsidRDefault="009F411E" w:rsidP="009F411E">
            <w:pPr>
              <w:pStyle w:val="TableBody"/>
            </w:pPr>
            <w:r w:rsidRPr="00F31A63">
              <w:t>20</w:t>
            </w:r>
          </w:p>
        </w:tc>
        <w:tc>
          <w:tcPr>
            <w:tcW w:w="612" w:type="dxa"/>
            <w:vAlign w:val="center"/>
          </w:tcPr>
          <w:p w14:paraId="3800B3DF" w14:textId="03D47575" w:rsidR="009F411E" w:rsidRPr="00F31A63" w:rsidRDefault="009F411E" w:rsidP="009F411E">
            <w:pPr>
              <w:pStyle w:val="TableBody"/>
              <w:rPr>
                <w:color w:val="C0504D"/>
              </w:rPr>
            </w:pPr>
          </w:p>
        </w:tc>
        <w:tc>
          <w:tcPr>
            <w:tcW w:w="794" w:type="dxa"/>
            <w:vAlign w:val="center"/>
            <w:hideMark/>
          </w:tcPr>
          <w:p w14:paraId="0E014E67" w14:textId="77777777" w:rsidR="009F411E" w:rsidRPr="00F31A63" w:rsidRDefault="009F411E" w:rsidP="009F411E">
            <w:pPr>
              <w:pStyle w:val="TableBody"/>
            </w:pPr>
            <w:r w:rsidRPr="00F31A63">
              <w:t>43</w:t>
            </w:r>
          </w:p>
        </w:tc>
        <w:tc>
          <w:tcPr>
            <w:tcW w:w="754" w:type="dxa"/>
            <w:vAlign w:val="center"/>
            <w:hideMark/>
          </w:tcPr>
          <w:p w14:paraId="63297778" w14:textId="77777777" w:rsidR="009F411E" w:rsidRPr="00F31A63" w:rsidRDefault="009F411E" w:rsidP="009F411E">
            <w:pPr>
              <w:pStyle w:val="TableBody"/>
            </w:pPr>
            <w:r w:rsidRPr="00F31A63">
              <w:t>56</w:t>
            </w:r>
          </w:p>
        </w:tc>
        <w:tc>
          <w:tcPr>
            <w:tcW w:w="635" w:type="dxa"/>
            <w:vAlign w:val="center"/>
            <w:hideMark/>
          </w:tcPr>
          <w:p w14:paraId="48D91D52" w14:textId="290330B4" w:rsidR="009F411E" w:rsidRPr="00F31A63" w:rsidRDefault="009F411E" w:rsidP="009F411E">
            <w:pPr>
              <w:pStyle w:val="TableBody"/>
            </w:pPr>
            <w:r w:rsidRPr="00F31A63">
              <w:t>0.8</w:t>
            </w:r>
          </w:p>
        </w:tc>
        <w:tc>
          <w:tcPr>
            <w:tcW w:w="1174" w:type="dxa"/>
            <w:vAlign w:val="center"/>
          </w:tcPr>
          <w:p w14:paraId="4C46ADC0" w14:textId="18E45D93" w:rsidR="009F411E" w:rsidRPr="00F31A63" w:rsidRDefault="009F411E" w:rsidP="009F411E">
            <w:pPr>
              <w:pStyle w:val="TableBody"/>
              <w:rPr>
                <w:color w:val="C0504D"/>
              </w:rPr>
            </w:pPr>
          </w:p>
        </w:tc>
        <w:tc>
          <w:tcPr>
            <w:tcW w:w="754" w:type="dxa"/>
            <w:vAlign w:val="center"/>
            <w:hideMark/>
          </w:tcPr>
          <w:p w14:paraId="4E848C38" w14:textId="77777777" w:rsidR="009F411E" w:rsidRPr="00F31A63" w:rsidRDefault="009F411E" w:rsidP="009F411E">
            <w:pPr>
              <w:pStyle w:val="TableBody"/>
            </w:pPr>
            <w:r w:rsidRPr="00F31A63">
              <w:t>5167</w:t>
            </w:r>
          </w:p>
        </w:tc>
        <w:tc>
          <w:tcPr>
            <w:tcW w:w="714" w:type="dxa"/>
            <w:vAlign w:val="center"/>
            <w:hideMark/>
          </w:tcPr>
          <w:p w14:paraId="4E0428A5" w14:textId="77777777" w:rsidR="009F411E" w:rsidRPr="00F31A63" w:rsidRDefault="009F411E" w:rsidP="009F411E">
            <w:pPr>
              <w:pStyle w:val="TableBody"/>
            </w:pPr>
            <w:r w:rsidRPr="00F31A63">
              <w:t>566</w:t>
            </w:r>
          </w:p>
        </w:tc>
        <w:tc>
          <w:tcPr>
            <w:tcW w:w="607" w:type="dxa"/>
            <w:vAlign w:val="center"/>
            <w:hideMark/>
          </w:tcPr>
          <w:p w14:paraId="109815CA" w14:textId="77777777" w:rsidR="009F411E" w:rsidRPr="00F31A63" w:rsidRDefault="009F411E" w:rsidP="009F411E">
            <w:pPr>
              <w:pStyle w:val="TableBody"/>
            </w:pPr>
            <w:r w:rsidRPr="00F31A63">
              <w:t>121</w:t>
            </w:r>
          </w:p>
        </w:tc>
        <w:tc>
          <w:tcPr>
            <w:tcW w:w="714" w:type="dxa"/>
            <w:vAlign w:val="center"/>
            <w:hideMark/>
          </w:tcPr>
          <w:p w14:paraId="3588A3AD" w14:textId="77777777" w:rsidR="009F411E" w:rsidRPr="00F31A63" w:rsidRDefault="009F411E" w:rsidP="009F411E">
            <w:pPr>
              <w:pStyle w:val="TableBody"/>
            </w:pPr>
            <w:r w:rsidRPr="00F31A63">
              <w:t>687</w:t>
            </w:r>
          </w:p>
        </w:tc>
        <w:tc>
          <w:tcPr>
            <w:tcW w:w="737" w:type="dxa"/>
            <w:vAlign w:val="center"/>
            <w:hideMark/>
          </w:tcPr>
          <w:p w14:paraId="55FBEDA7" w14:textId="77777777" w:rsidR="009F411E" w:rsidRPr="00F31A63" w:rsidRDefault="009F411E" w:rsidP="009F411E">
            <w:pPr>
              <w:pStyle w:val="TableBody"/>
            </w:pPr>
            <w:r w:rsidRPr="00F31A63">
              <w:t>186</w:t>
            </w:r>
          </w:p>
        </w:tc>
        <w:tc>
          <w:tcPr>
            <w:tcW w:w="1242" w:type="dxa"/>
            <w:vAlign w:val="center"/>
            <w:hideMark/>
          </w:tcPr>
          <w:p w14:paraId="3CD8F649" w14:textId="77777777" w:rsidR="009F411E" w:rsidRPr="00F31A63" w:rsidRDefault="009F411E" w:rsidP="009F411E">
            <w:pPr>
              <w:pStyle w:val="TableBody"/>
            </w:pPr>
            <w:r w:rsidRPr="00F31A63">
              <w:t>6040</w:t>
            </w:r>
          </w:p>
        </w:tc>
      </w:tr>
      <w:tr w:rsidR="00D208B0" w:rsidRPr="00F31A63" w14:paraId="1CA9523F" w14:textId="77777777" w:rsidTr="00831E15">
        <w:tc>
          <w:tcPr>
            <w:tcW w:w="633" w:type="dxa"/>
            <w:tcMar>
              <w:left w:w="57" w:type="dxa"/>
              <w:right w:w="0" w:type="dxa"/>
            </w:tcMar>
            <w:vAlign w:val="center"/>
            <w:hideMark/>
          </w:tcPr>
          <w:p w14:paraId="788FA4A4" w14:textId="77777777" w:rsidR="009F411E" w:rsidRPr="009F411E" w:rsidRDefault="009F411E" w:rsidP="009F411E">
            <w:pPr>
              <w:pStyle w:val="TableLeft"/>
            </w:pPr>
            <w:r w:rsidRPr="009F411E">
              <w:t>2007</w:t>
            </w:r>
          </w:p>
        </w:tc>
        <w:tc>
          <w:tcPr>
            <w:tcW w:w="726" w:type="dxa"/>
            <w:vAlign w:val="center"/>
            <w:hideMark/>
          </w:tcPr>
          <w:p w14:paraId="39AC326C" w14:textId="77777777" w:rsidR="009F411E" w:rsidRPr="00F31A63" w:rsidRDefault="009F411E" w:rsidP="009F411E">
            <w:pPr>
              <w:pStyle w:val="TableBody"/>
            </w:pPr>
            <w:r w:rsidRPr="00F31A63">
              <w:t>2083</w:t>
            </w:r>
          </w:p>
        </w:tc>
        <w:tc>
          <w:tcPr>
            <w:tcW w:w="726" w:type="dxa"/>
            <w:vAlign w:val="center"/>
            <w:hideMark/>
          </w:tcPr>
          <w:p w14:paraId="1E17230B" w14:textId="77777777" w:rsidR="009F411E" w:rsidRPr="00F31A63" w:rsidRDefault="009F411E" w:rsidP="009F411E">
            <w:pPr>
              <w:pStyle w:val="TableBody"/>
            </w:pPr>
            <w:r w:rsidRPr="00F31A63">
              <w:t>1422</w:t>
            </w:r>
          </w:p>
        </w:tc>
        <w:tc>
          <w:tcPr>
            <w:tcW w:w="697" w:type="dxa"/>
            <w:vAlign w:val="center"/>
            <w:hideMark/>
          </w:tcPr>
          <w:p w14:paraId="78A80D3F" w14:textId="77777777" w:rsidR="009F411E" w:rsidRPr="00F31A63" w:rsidRDefault="009F411E" w:rsidP="009F411E">
            <w:pPr>
              <w:pStyle w:val="TableBody"/>
            </w:pPr>
            <w:r w:rsidRPr="00F31A63">
              <w:t>1720</w:t>
            </w:r>
          </w:p>
        </w:tc>
        <w:tc>
          <w:tcPr>
            <w:tcW w:w="658" w:type="dxa"/>
            <w:vAlign w:val="center"/>
            <w:hideMark/>
          </w:tcPr>
          <w:p w14:paraId="62112930" w14:textId="77777777" w:rsidR="009F411E" w:rsidRPr="00F31A63" w:rsidRDefault="009F411E" w:rsidP="009F411E">
            <w:pPr>
              <w:pStyle w:val="TableBody"/>
            </w:pPr>
            <w:r w:rsidRPr="00F31A63">
              <w:t>63</w:t>
            </w:r>
          </w:p>
        </w:tc>
        <w:tc>
          <w:tcPr>
            <w:tcW w:w="754" w:type="dxa"/>
            <w:vAlign w:val="center"/>
            <w:hideMark/>
          </w:tcPr>
          <w:p w14:paraId="476607A7" w14:textId="77777777" w:rsidR="009F411E" w:rsidRPr="00F31A63" w:rsidRDefault="009F411E" w:rsidP="009F411E">
            <w:pPr>
              <w:pStyle w:val="TableBody"/>
            </w:pPr>
            <w:r w:rsidRPr="00F31A63">
              <w:t>32</w:t>
            </w:r>
          </w:p>
        </w:tc>
        <w:tc>
          <w:tcPr>
            <w:tcW w:w="697" w:type="dxa"/>
            <w:vAlign w:val="center"/>
            <w:hideMark/>
          </w:tcPr>
          <w:p w14:paraId="30407D1E" w14:textId="1E77DD90" w:rsidR="009F411E" w:rsidRPr="00F31A63" w:rsidRDefault="009F411E" w:rsidP="009F411E">
            <w:pPr>
              <w:pStyle w:val="TableBody"/>
            </w:pPr>
            <w:r w:rsidRPr="00F31A63">
              <w:t>5</w:t>
            </w:r>
            <w:r>
              <w:t>.1</w:t>
            </w:r>
          </w:p>
        </w:tc>
        <w:tc>
          <w:tcPr>
            <w:tcW w:w="901" w:type="dxa"/>
            <w:vAlign w:val="center"/>
            <w:hideMark/>
          </w:tcPr>
          <w:p w14:paraId="350CAD82" w14:textId="77777777" w:rsidR="009F411E" w:rsidRPr="00F31A63" w:rsidRDefault="009F411E" w:rsidP="009F411E">
            <w:pPr>
              <w:pStyle w:val="TableBody"/>
            </w:pPr>
            <w:r w:rsidRPr="00F31A63">
              <w:t>22</w:t>
            </w:r>
          </w:p>
        </w:tc>
        <w:tc>
          <w:tcPr>
            <w:tcW w:w="612" w:type="dxa"/>
            <w:vAlign w:val="center"/>
            <w:hideMark/>
          </w:tcPr>
          <w:p w14:paraId="42692440" w14:textId="77777777" w:rsidR="009F411E" w:rsidRPr="00F31A63" w:rsidRDefault="009F411E" w:rsidP="009F411E">
            <w:pPr>
              <w:pStyle w:val="TableBody"/>
            </w:pPr>
            <w:r w:rsidRPr="00F31A63">
              <w:t>619</w:t>
            </w:r>
          </w:p>
        </w:tc>
        <w:tc>
          <w:tcPr>
            <w:tcW w:w="794" w:type="dxa"/>
            <w:vAlign w:val="center"/>
            <w:hideMark/>
          </w:tcPr>
          <w:p w14:paraId="56A084CA" w14:textId="77777777" w:rsidR="009F411E" w:rsidRPr="00F31A63" w:rsidRDefault="009F411E" w:rsidP="009F411E">
            <w:pPr>
              <w:pStyle w:val="TableBody"/>
            </w:pPr>
            <w:r w:rsidRPr="00F31A63">
              <w:t>51</w:t>
            </w:r>
          </w:p>
        </w:tc>
        <w:tc>
          <w:tcPr>
            <w:tcW w:w="754" w:type="dxa"/>
            <w:vAlign w:val="center"/>
            <w:hideMark/>
          </w:tcPr>
          <w:p w14:paraId="6713158B" w14:textId="77777777" w:rsidR="009F411E" w:rsidRPr="00F31A63" w:rsidRDefault="009F411E" w:rsidP="009F411E">
            <w:pPr>
              <w:pStyle w:val="TableBody"/>
            </w:pPr>
            <w:r w:rsidRPr="00F31A63">
              <w:t>49</w:t>
            </w:r>
          </w:p>
        </w:tc>
        <w:tc>
          <w:tcPr>
            <w:tcW w:w="635" w:type="dxa"/>
            <w:vAlign w:val="center"/>
            <w:hideMark/>
          </w:tcPr>
          <w:p w14:paraId="622E5F5E" w14:textId="7A7031D8" w:rsidR="009F411E" w:rsidRPr="00F31A63" w:rsidRDefault="009F411E" w:rsidP="009F411E">
            <w:pPr>
              <w:pStyle w:val="TableBody"/>
            </w:pPr>
            <w:r w:rsidRPr="00F31A63">
              <w:t>0.8</w:t>
            </w:r>
          </w:p>
        </w:tc>
        <w:tc>
          <w:tcPr>
            <w:tcW w:w="1174" w:type="dxa"/>
            <w:vAlign w:val="center"/>
          </w:tcPr>
          <w:p w14:paraId="280D8C3D" w14:textId="0BE68D3F" w:rsidR="009F411E" w:rsidRPr="00F31A63" w:rsidRDefault="009F411E" w:rsidP="009F411E">
            <w:pPr>
              <w:pStyle w:val="TableBody"/>
              <w:rPr>
                <w:color w:val="C0504D"/>
              </w:rPr>
            </w:pPr>
          </w:p>
        </w:tc>
        <w:tc>
          <w:tcPr>
            <w:tcW w:w="754" w:type="dxa"/>
            <w:vAlign w:val="center"/>
            <w:hideMark/>
          </w:tcPr>
          <w:p w14:paraId="2AC9DA00" w14:textId="77777777" w:rsidR="009F411E" w:rsidRPr="00F31A63" w:rsidRDefault="009F411E" w:rsidP="009F411E">
            <w:pPr>
              <w:pStyle w:val="TableBody"/>
            </w:pPr>
            <w:r w:rsidRPr="00F31A63">
              <w:t>6066</w:t>
            </w:r>
          </w:p>
        </w:tc>
        <w:tc>
          <w:tcPr>
            <w:tcW w:w="714" w:type="dxa"/>
            <w:vAlign w:val="center"/>
            <w:hideMark/>
          </w:tcPr>
          <w:p w14:paraId="1CBD03AD" w14:textId="77777777" w:rsidR="009F411E" w:rsidRPr="00F31A63" w:rsidRDefault="009F411E" w:rsidP="009F411E">
            <w:pPr>
              <w:pStyle w:val="TableBody"/>
            </w:pPr>
            <w:r w:rsidRPr="00F31A63">
              <w:t>480</w:t>
            </w:r>
          </w:p>
        </w:tc>
        <w:tc>
          <w:tcPr>
            <w:tcW w:w="607" w:type="dxa"/>
            <w:vAlign w:val="center"/>
            <w:hideMark/>
          </w:tcPr>
          <w:p w14:paraId="1A42B6E0" w14:textId="77777777" w:rsidR="009F411E" w:rsidRPr="00F31A63" w:rsidRDefault="009F411E" w:rsidP="009F411E">
            <w:pPr>
              <w:pStyle w:val="TableBody"/>
            </w:pPr>
            <w:r w:rsidRPr="00F31A63">
              <w:t>103</w:t>
            </w:r>
          </w:p>
        </w:tc>
        <w:tc>
          <w:tcPr>
            <w:tcW w:w="714" w:type="dxa"/>
            <w:vAlign w:val="center"/>
            <w:hideMark/>
          </w:tcPr>
          <w:p w14:paraId="0C6E7D9B" w14:textId="77777777" w:rsidR="009F411E" w:rsidRPr="00F31A63" w:rsidRDefault="009F411E" w:rsidP="009F411E">
            <w:pPr>
              <w:pStyle w:val="TableBody"/>
            </w:pPr>
            <w:r w:rsidRPr="00F31A63">
              <w:t>583</w:t>
            </w:r>
          </w:p>
        </w:tc>
        <w:tc>
          <w:tcPr>
            <w:tcW w:w="737" w:type="dxa"/>
            <w:vAlign w:val="center"/>
            <w:hideMark/>
          </w:tcPr>
          <w:p w14:paraId="05D548B4" w14:textId="77777777" w:rsidR="009F411E" w:rsidRPr="00F31A63" w:rsidRDefault="009F411E" w:rsidP="009F411E">
            <w:pPr>
              <w:pStyle w:val="TableBody"/>
            </w:pPr>
            <w:r w:rsidRPr="00F31A63">
              <w:t>175</w:t>
            </w:r>
          </w:p>
        </w:tc>
        <w:tc>
          <w:tcPr>
            <w:tcW w:w="1242" w:type="dxa"/>
            <w:vAlign w:val="center"/>
            <w:hideMark/>
          </w:tcPr>
          <w:p w14:paraId="6252C701" w14:textId="77777777" w:rsidR="009F411E" w:rsidRPr="00F31A63" w:rsidRDefault="009F411E" w:rsidP="009F411E">
            <w:pPr>
              <w:pStyle w:val="TableBody"/>
            </w:pPr>
            <w:r w:rsidRPr="00F31A63">
              <w:t>6824</w:t>
            </w:r>
          </w:p>
        </w:tc>
      </w:tr>
      <w:tr w:rsidR="00D208B0" w:rsidRPr="00F31A63" w14:paraId="375CC0F1"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26C50F68" w14:textId="77777777" w:rsidR="009F411E" w:rsidRPr="009F411E" w:rsidRDefault="009F411E" w:rsidP="009F411E">
            <w:pPr>
              <w:pStyle w:val="TableLeft"/>
            </w:pPr>
            <w:r w:rsidRPr="009F411E">
              <w:t>2008</w:t>
            </w:r>
          </w:p>
        </w:tc>
        <w:tc>
          <w:tcPr>
            <w:tcW w:w="726" w:type="dxa"/>
            <w:vAlign w:val="center"/>
            <w:hideMark/>
          </w:tcPr>
          <w:p w14:paraId="70ECDE6C" w14:textId="77777777" w:rsidR="009F411E" w:rsidRPr="00F31A63" w:rsidRDefault="009F411E" w:rsidP="009F411E">
            <w:pPr>
              <w:pStyle w:val="TableBody"/>
            </w:pPr>
            <w:r w:rsidRPr="00F31A63">
              <w:t>2253</w:t>
            </w:r>
          </w:p>
        </w:tc>
        <w:tc>
          <w:tcPr>
            <w:tcW w:w="726" w:type="dxa"/>
            <w:vAlign w:val="center"/>
            <w:hideMark/>
          </w:tcPr>
          <w:p w14:paraId="4A1DC6AD" w14:textId="77777777" w:rsidR="009F411E" w:rsidRPr="00F31A63" w:rsidRDefault="009F411E" w:rsidP="009F411E">
            <w:pPr>
              <w:pStyle w:val="TableBody"/>
            </w:pPr>
            <w:r w:rsidRPr="00F31A63">
              <w:t>1713</w:t>
            </w:r>
          </w:p>
        </w:tc>
        <w:tc>
          <w:tcPr>
            <w:tcW w:w="697" w:type="dxa"/>
            <w:vAlign w:val="center"/>
            <w:hideMark/>
          </w:tcPr>
          <w:p w14:paraId="735BB4FC" w14:textId="77777777" w:rsidR="009F411E" w:rsidRPr="00F31A63" w:rsidRDefault="009F411E" w:rsidP="009F411E">
            <w:pPr>
              <w:pStyle w:val="TableBody"/>
            </w:pPr>
            <w:r w:rsidRPr="00F31A63">
              <w:t>1925</w:t>
            </w:r>
          </w:p>
        </w:tc>
        <w:tc>
          <w:tcPr>
            <w:tcW w:w="658" w:type="dxa"/>
            <w:vAlign w:val="center"/>
            <w:hideMark/>
          </w:tcPr>
          <w:p w14:paraId="203B1518" w14:textId="77777777" w:rsidR="009F411E" w:rsidRPr="00F31A63" w:rsidRDefault="009F411E" w:rsidP="009F411E">
            <w:pPr>
              <w:pStyle w:val="TableBody"/>
            </w:pPr>
            <w:r w:rsidRPr="00F31A63">
              <w:t>75</w:t>
            </w:r>
          </w:p>
        </w:tc>
        <w:tc>
          <w:tcPr>
            <w:tcW w:w="754" w:type="dxa"/>
            <w:vAlign w:val="center"/>
            <w:hideMark/>
          </w:tcPr>
          <w:p w14:paraId="15A502C7" w14:textId="77777777" w:rsidR="009F411E" w:rsidRPr="00F31A63" w:rsidRDefault="009F411E" w:rsidP="009F411E">
            <w:pPr>
              <w:pStyle w:val="TableBody"/>
            </w:pPr>
            <w:r w:rsidRPr="00F31A63">
              <w:t>28</w:t>
            </w:r>
          </w:p>
        </w:tc>
        <w:tc>
          <w:tcPr>
            <w:tcW w:w="697" w:type="dxa"/>
            <w:vAlign w:val="center"/>
            <w:hideMark/>
          </w:tcPr>
          <w:p w14:paraId="76684396" w14:textId="5B825AA3" w:rsidR="009F411E" w:rsidRPr="00F31A63" w:rsidRDefault="009F411E" w:rsidP="009F411E">
            <w:pPr>
              <w:pStyle w:val="TableBody"/>
            </w:pPr>
            <w:r w:rsidRPr="00F31A63">
              <w:t>5</w:t>
            </w:r>
            <w:r>
              <w:t>.2</w:t>
            </w:r>
          </w:p>
        </w:tc>
        <w:tc>
          <w:tcPr>
            <w:tcW w:w="901" w:type="dxa"/>
            <w:vAlign w:val="center"/>
            <w:hideMark/>
          </w:tcPr>
          <w:p w14:paraId="18F5D3A5" w14:textId="77777777" w:rsidR="009F411E" w:rsidRPr="00F31A63" w:rsidRDefault="009F411E" w:rsidP="009F411E">
            <w:pPr>
              <w:pStyle w:val="TableBody"/>
            </w:pPr>
            <w:r w:rsidRPr="00F31A63">
              <w:t>37</w:t>
            </w:r>
          </w:p>
        </w:tc>
        <w:tc>
          <w:tcPr>
            <w:tcW w:w="612" w:type="dxa"/>
            <w:vAlign w:val="center"/>
            <w:hideMark/>
          </w:tcPr>
          <w:p w14:paraId="29C5280D" w14:textId="77777777" w:rsidR="009F411E" w:rsidRPr="00F31A63" w:rsidRDefault="009F411E" w:rsidP="009F411E">
            <w:pPr>
              <w:pStyle w:val="TableBody"/>
            </w:pPr>
            <w:r w:rsidRPr="00F31A63">
              <w:t>702</w:t>
            </w:r>
          </w:p>
        </w:tc>
        <w:tc>
          <w:tcPr>
            <w:tcW w:w="794" w:type="dxa"/>
            <w:vAlign w:val="center"/>
            <w:hideMark/>
          </w:tcPr>
          <w:p w14:paraId="0B9E3CAA" w14:textId="77777777" w:rsidR="009F411E" w:rsidRPr="00F31A63" w:rsidRDefault="009F411E" w:rsidP="009F411E">
            <w:pPr>
              <w:pStyle w:val="TableBody"/>
            </w:pPr>
            <w:r w:rsidRPr="00F31A63">
              <w:t>68</w:t>
            </w:r>
          </w:p>
        </w:tc>
        <w:tc>
          <w:tcPr>
            <w:tcW w:w="754" w:type="dxa"/>
            <w:vAlign w:val="center"/>
            <w:hideMark/>
          </w:tcPr>
          <w:p w14:paraId="5089F33D" w14:textId="77777777" w:rsidR="009F411E" w:rsidRPr="00F31A63" w:rsidRDefault="009F411E" w:rsidP="009F411E">
            <w:pPr>
              <w:pStyle w:val="TableBody"/>
            </w:pPr>
            <w:r w:rsidRPr="00F31A63">
              <w:t>52</w:t>
            </w:r>
          </w:p>
        </w:tc>
        <w:tc>
          <w:tcPr>
            <w:tcW w:w="635" w:type="dxa"/>
            <w:vAlign w:val="center"/>
            <w:hideMark/>
          </w:tcPr>
          <w:p w14:paraId="57454ED0" w14:textId="77777777" w:rsidR="009F411E" w:rsidRPr="00F31A63" w:rsidRDefault="009F411E" w:rsidP="009F411E">
            <w:pPr>
              <w:pStyle w:val="TableBody"/>
            </w:pPr>
            <w:r w:rsidRPr="00F31A63">
              <w:t>1.1</w:t>
            </w:r>
          </w:p>
        </w:tc>
        <w:tc>
          <w:tcPr>
            <w:tcW w:w="1174" w:type="dxa"/>
            <w:vAlign w:val="center"/>
          </w:tcPr>
          <w:p w14:paraId="18ED71BC" w14:textId="26C5703F" w:rsidR="009F411E" w:rsidRPr="00F31A63" w:rsidRDefault="009F411E" w:rsidP="009F411E">
            <w:pPr>
              <w:pStyle w:val="TableBody"/>
              <w:rPr>
                <w:color w:val="C0504D"/>
              </w:rPr>
            </w:pPr>
          </w:p>
        </w:tc>
        <w:tc>
          <w:tcPr>
            <w:tcW w:w="754" w:type="dxa"/>
            <w:vAlign w:val="center"/>
            <w:hideMark/>
          </w:tcPr>
          <w:p w14:paraId="6830E98C" w14:textId="77777777" w:rsidR="009F411E" w:rsidRPr="00F31A63" w:rsidRDefault="009F411E" w:rsidP="009F411E">
            <w:pPr>
              <w:pStyle w:val="TableBody"/>
            </w:pPr>
            <w:r w:rsidRPr="00F31A63">
              <w:t>6859</w:t>
            </w:r>
          </w:p>
        </w:tc>
        <w:tc>
          <w:tcPr>
            <w:tcW w:w="714" w:type="dxa"/>
            <w:vAlign w:val="center"/>
            <w:hideMark/>
          </w:tcPr>
          <w:p w14:paraId="377C9F2A" w14:textId="77777777" w:rsidR="009F411E" w:rsidRPr="00F31A63" w:rsidRDefault="009F411E" w:rsidP="009F411E">
            <w:pPr>
              <w:pStyle w:val="TableBody"/>
            </w:pPr>
            <w:r w:rsidRPr="00F31A63">
              <w:t>366</w:t>
            </w:r>
          </w:p>
        </w:tc>
        <w:tc>
          <w:tcPr>
            <w:tcW w:w="607" w:type="dxa"/>
            <w:vAlign w:val="center"/>
            <w:hideMark/>
          </w:tcPr>
          <w:p w14:paraId="42F2D909" w14:textId="77777777" w:rsidR="009F411E" w:rsidRPr="00F31A63" w:rsidRDefault="009F411E" w:rsidP="009F411E">
            <w:pPr>
              <w:pStyle w:val="TableBody"/>
            </w:pPr>
            <w:r w:rsidRPr="00F31A63">
              <w:t>78</w:t>
            </w:r>
          </w:p>
        </w:tc>
        <w:tc>
          <w:tcPr>
            <w:tcW w:w="714" w:type="dxa"/>
            <w:vAlign w:val="center"/>
            <w:hideMark/>
          </w:tcPr>
          <w:p w14:paraId="797D12BF" w14:textId="77777777" w:rsidR="009F411E" w:rsidRPr="00F31A63" w:rsidRDefault="009F411E" w:rsidP="009F411E">
            <w:pPr>
              <w:pStyle w:val="TableBody"/>
            </w:pPr>
            <w:r w:rsidRPr="00F31A63">
              <w:t>445</w:t>
            </w:r>
          </w:p>
        </w:tc>
        <w:tc>
          <w:tcPr>
            <w:tcW w:w="737" w:type="dxa"/>
            <w:vAlign w:val="center"/>
            <w:hideMark/>
          </w:tcPr>
          <w:p w14:paraId="4E45197B" w14:textId="77777777" w:rsidR="009F411E" w:rsidRPr="00F31A63" w:rsidRDefault="009F411E" w:rsidP="009F411E">
            <w:pPr>
              <w:pStyle w:val="TableBody"/>
            </w:pPr>
            <w:r w:rsidRPr="00F31A63">
              <w:t>163</w:t>
            </w:r>
          </w:p>
        </w:tc>
        <w:tc>
          <w:tcPr>
            <w:tcW w:w="1242" w:type="dxa"/>
            <w:vAlign w:val="center"/>
            <w:hideMark/>
          </w:tcPr>
          <w:p w14:paraId="4BEF5355" w14:textId="77777777" w:rsidR="009F411E" w:rsidRPr="00F31A63" w:rsidRDefault="009F411E" w:rsidP="009F411E">
            <w:pPr>
              <w:pStyle w:val="TableBody"/>
            </w:pPr>
            <w:r w:rsidRPr="00F31A63">
              <w:t>7467</w:t>
            </w:r>
          </w:p>
        </w:tc>
      </w:tr>
      <w:tr w:rsidR="00D208B0" w:rsidRPr="00F31A63" w14:paraId="420A7D51" w14:textId="77777777" w:rsidTr="00831E15">
        <w:tc>
          <w:tcPr>
            <w:tcW w:w="633" w:type="dxa"/>
            <w:tcMar>
              <w:left w:w="57" w:type="dxa"/>
              <w:right w:w="0" w:type="dxa"/>
            </w:tcMar>
            <w:vAlign w:val="center"/>
            <w:hideMark/>
          </w:tcPr>
          <w:p w14:paraId="7C62A7F4" w14:textId="77777777" w:rsidR="009F411E" w:rsidRPr="009F411E" w:rsidRDefault="009F411E" w:rsidP="009F411E">
            <w:pPr>
              <w:pStyle w:val="TableLeft"/>
            </w:pPr>
            <w:r w:rsidRPr="009F411E">
              <w:t>2009</w:t>
            </w:r>
          </w:p>
        </w:tc>
        <w:tc>
          <w:tcPr>
            <w:tcW w:w="726" w:type="dxa"/>
            <w:vAlign w:val="center"/>
            <w:hideMark/>
          </w:tcPr>
          <w:p w14:paraId="6FD223A3" w14:textId="77777777" w:rsidR="009F411E" w:rsidRPr="00F31A63" w:rsidRDefault="009F411E" w:rsidP="009F411E">
            <w:pPr>
              <w:pStyle w:val="TableBody"/>
            </w:pPr>
            <w:r w:rsidRPr="00F31A63">
              <w:t>2615</w:t>
            </w:r>
          </w:p>
        </w:tc>
        <w:tc>
          <w:tcPr>
            <w:tcW w:w="726" w:type="dxa"/>
            <w:vAlign w:val="center"/>
            <w:hideMark/>
          </w:tcPr>
          <w:p w14:paraId="6BAE28E9" w14:textId="77777777" w:rsidR="009F411E" w:rsidRPr="00F31A63" w:rsidRDefault="009F411E" w:rsidP="009F411E">
            <w:pPr>
              <w:pStyle w:val="TableBody"/>
            </w:pPr>
            <w:r w:rsidRPr="00F31A63">
              <w:t>2068</w:t>
            </w:r>
          </w:p>
        </w:tc>
        <w:tc>
          <w:tcPr>
            <w:tcW w:w="697" w:type="dxa"/>
            <w:vAlign w:val="center"/>
            <w:hideMark/>
          </w:tcPr>
          <w:p w14:paraId="136466DD" w14:textId="77777777" w:rsidR="009F411E" w:rsidRPr="00F31A63" w:rsidRDefault="009F411E" w:rsidP="009F411E">
            <w:pPr>
              <w:pStyle w:val="TableBody"/>
            </w:pPr>
            <w:r w:rsidRPr="00F31A63">
              <w:t>2365</w:t>
            </w:r>
          </w:p>
        </w:tc>
        <w:tc>
          <w:tcPr>
            <w:tcW w:w="658" w:type="dxa"/>
            <w:vAlign w:val="center"/>
            <w:hideMark/>
          </w:tcPr>
          <w:p w14:paraId="0DCAD546" w14:textId="77777777" w:rsidR="009F411E" w:rsidRPr="00F31A63" w:rsidRDefault="009F411E" w:rsidP="009F411E">
            <w:pPr>
              <w:pStyle w:val="TableBody"/>
            </w:pPr>
            <w:r w:rsidRPr="00F31A63">
              <w:t>97</w:t>
            </w:r>
          </w:p>
        </w:tc>
        <w:tc>
          <w:tcPr>
            <w:tcW w:w="754" w:type="dxa"/>
            <w:vAlign w:val="center"/>
            <w:hideMark/>
          </w:tcPr>
          <w:p w14:paraId="39649F9E" w14:textId="77777777" w:rsidR="009F411E" w:rsidRPr="00F31A63" w:rsidRDefault="009F411E" w:rsidP="009F411E">
            <w:pPr>
              <w:pStyle w:val="TableBody"/>
            </w:pPr>
            <w:r w:rsidRPr="00F31A63">
              <w:t>30</w:t>
            </w:r>
          </w:p>
        </w:tc>
        <w:tc>
          <w:tcPr>
            <w:tcW w:w="697" w:type="dxa"/>
            <w:vAlign w:val="center"/>
            <w:hideMark/>
          </w:tcPr>
          <w:p w14:paraId="644C4B49" w14:textId="3FD6B2C1" w:rsidR="009F411E" w:rsidRPr="00F31A63" w:rsidRDefault="009F411E" w:rsidP="009F411E">
            <w:pPr>
              <w:pStyle w:val="TableBody"/>
            </w:pPr>
            <w:r w:rsidRPr="00F31A63">
              <w:t>5</w:t>
            </w:r>
            <w:r>
              <w:t>.4</w:t>
            </w:r>
          </w:p>
        </w:tc>
        <w:tc>
          <w:tcPr>
            <w:tcW w:w="901" w:type="dxa"/>
            <w:vAlign w:val="center"/>
            <w:hideMark/>
          </w:tcPr>
          <w:p w14:paraId="5DF11605" w14:textId="77777777" w:rsidR="009F411E" w:rsidRPr="00F31A63" w:rsidRDefault="009F411E" w:rsidP="009F411E">
            <w:pPr>
              <w:pStyle w:val="TableBody"/>
            </w:pPr>
            <w:r w:rsidRPr="00F31A63">
              <w:t>46</w:t>
            </w:r>
          </w:p>
        </w:tc>
        <w:tc>
          <w:tcPr>
            <w:tcW w:w="612" w:type="dxa"/>
            <w:vAlign w:val="center"/>
            <w:hideMark/>
          </w:tcPr>
          <w:p w14:paraId="04E6AA3E" w14:textId="77777777" w:rsidR="009F411E" w:rsidRPr="00F31A63" w:rsidRDefault="009F411E" w:rsidP="009F411E">
            <w:pPr>
              <w:pStyle w:val="TableBody"/>
            </w:pPr>
            <w:r w:rsidRPr="00F31A63">
              <w:t>714</w:t>
            </w:r>
          </w:p>
        </w:tc>
        <w:tc>
          <w:tcPr>
            <w:tcW w:w="794" w:type="dxa"/>
            <w:vAlign w:val="center"/>
            <w:hideMark/>
          </w:tcPr>
          <w:p w14:paraId="201DB9A2" w14:textId="77777777" w:rsidR="009F411E" w:rsidRPr="00F31A63" w:rsidRDefault="009F411E" w:rsidP="009F411E">
            <w:pPr>
              <w:pStyle w:val="TableBody"/>
            </w:pPr>
            <w:r w:rsidRPr="00F31A63">
              <w:t>110</w:t>
            </w:r>
          </w:p>
        </w:tc>
        <w:tc>
          <w:tcPr>
            <w:tcW w:w="754" w:type="dxa"/>
            <w:vAlign w:val="center"/>
            <w:hideMark/>
          </w:tcPr>
          <w:p w14:paraId="2F673CAA" w14:textId="77777777" w:rsidR="009F411E" w:rsidRPr="00F31A63" w:rsidRDefault="009F411E" w:rsidP="009F411E">
            <w:pPr>
              <w:pStyle w:val="TableBody"/>
            </w:pPr>
            <w:r w:rsidRPr="00F31A63">
              <w:t>57</w:t>
            </w:r>
          </w:p>
        </w:tc>
        <w:tc>
          <w:tcPr>
            <w:tcW w:w="635" w:type="dxa"/>
            <w:vAlign w:val="center"/>
            <w:hideMark/>
          </w:tcPr>
          <w:p w14:paraId="268F242B" w14:textId="77777777" w:rsidR="009F411E" w:rsidRPr="00F31A63" w:rsidRDefault="009F411E" w:rsidP="009F411E">
            <w:pPr>
              <w:pStyle w:val="TableBody"/>
            </w:pPr>
            <w:r w:rsidRPr="00F31A63">
              <w:t>1.2</w:t>
            </w:r>
          </w:p>
        </w:tc>
        <w:tc>
          <w:tcPr>
            <w:tcW w:w="1174" w:type="dxa"/>
            <w:vAlign w:val="center"/>
          </w:tcPr>
          <w:p w14:paraId="5C6B5A5D" w14:textId="7F6FE9DD" w:rsidR="009F411E" w:rsidRPr="00F31A63" w:rsidRDefault="009F411E" w:rsidP="009F411E">
            <w:pPr>
              <w:pStyle w:val="TableBody"/>
              <w:rPr>
                <w:color w:val="C0504D"/>
              </w:rPr>
            </w:pPr>
          </w:p>
        </w:tc>
        <w:tc>
          <w:tcPr>
            <w:tcW w:w="754" w:type="dxa"/>
            <w:vAlign w:val="center"/>
            <w:hideMark/>
          </w:tcPr>
          <w:p w14:paraId="1D768C56" w14:textId="77777777" w:rsidR="009F411E" w:rsidRPr="00F31A63" w:rsidRDefault="009F411E" w:rsidP="009F411E">
            <w:pPr>
              <w:pStyle w:val="TableBody"/>
            </w:pPr>
            <w:r w:rsidRPr="00F31A63">
              <w:t>8109</w:t>
            </w:r>
          </w:p>
        </w:tc>
        <w:tc>
          <w:tcPr>
            <w:tcW w:w="714" w:type="dxa"/>
            <w:vAlign w:val="center"/>
            <w:hideMark/>
          </w:tcPr>
          <w:p w14:paraId="67F27DF4" w14:textId="77777777" w:rsidR="009F411E" w:rsidRPr="00F31A63" w:rsidRDefault="009F411E" w:rsidP="009F411E">
            <w:pPr>
              <w:pStyle w:val="TableBody"/>
            </w:pPr>
            <w:r w:rsidRPr="00F31A63">
              <w:t>299</w:t>
            </w:r>
          </w:p>
        </w:tc>
        <w:tc>
          <w:tcPr>
            <w:tcW w:w="607" w:type="dxa"/>
            <w:vAlign w:val="center"/>
            <w:hideMark/>
          </w:tcPr>
          <w:p w14:paraId="5CD6FB1E" w14:textId="77777777" w:rsidR="009F411E" w:rsidRPr="00F31A63" w:rsidRDefault="009F411E" w:rsidP="009F411E">
            <w:pPr>
              <w:pStyle w:val="TableBody"/>
            </w:pPr>
            <w:r w:rsidRPr="00F31A63">
              <w:t>60</w:t>
            </w:r>
          </w:p>
        </w:tc>
        <w:tc>
          <w:tcPr>
            <w:tcW w:w="714" w:type="dxa"/>
            <w:vAlign w:val="center"/>
            <w:hideMark/>
          </w:tcPr>
          <w:p w14:paraId="3E6C82F1" w14:textId="77777777" w:rsidR="009F411E" w:rsidRPr="00F31A63" w:rsidRDefault="009F411E" w:rsidP="009F411E">
            <w:pPr>
              <w:pStyle w:val="TableBody"/>
            </w:pPr>
            <w:r w:rsidRPr="00F31A63">
              <w:t>359</w:t>
            </w:r>
          </w:p>
        </w:tc>
        <w:tc>
          <w:tcPr>
            <w:tcW w:w="737" w:type="dxa"/>
            <w:vAlign w:val="center"/>
            <w:hideMark/>
          </w:tcPr>
          <w:p w14:paraId="63E8379B" w14:textId="77777777" w:rsidR="009F411E" w:rsidRPr="00F31A63" w:rsidRDefault="009F411E" w:rsidP="009F411E">
            <w:pPr>
              <w:pStyle w:val="TableBody"/>
            </w:pPr>
            <w:r w:rsidRPr="00F31A63">
              <w:t>147</w:t>
            </w:r>
          </w:p>
        </w:tc>
        <w:tc>
          <w:tcPr>
            <w:tcW w:w="1242" w:type="dxa"/>
            <w:vAlign w:val="center"/>
            <w:hideMark/>
          </w:tcPr>
          <w:p w14:paraId="5EAA3044" w14:textId="77777777" w:rsidR="009F411E" w:rsidRPr="00F31A63" w:rsidRDefault="009F411E" w:rsidP="009F411E">
            <w:pPr>
              <w:pStyle w:val="TableBody"/>
            </w:pPr>
            <w:r w:rsidRPr="00F31A63">
              <w:t>8615</w:t>
            </w:r>
          </w:p>
        </w:tc>
      </w:tr>
      <w:tr w:rsidR="00D208B0" w:rsidRPr="00F31A63" w14:paraId="65919D18"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27765362" w14:textId="77777777" w:rsidR="009F411E" w:rsidRPr="009F411E" w:rsidRDefault="009F411E" w:rsidP="009F411E">
            <w:pPr>
              <w:pStyle w:val="TableLeft"/>
            </w:pPr>
            <w:r w:rsidRPr="009F411E">
              <w:t>2010</w:t>
            </w:r>
          </w:p>
        </w:tc>
        <w:tc>
          <w:tcPr>
            <w:tcW w:w="726" w:type="dxa"/>
            <w:vAlign w:val="center"/>
            <w:hideMark/>
          </w:tcPr>
          <w:p w14:paraId="0169B0F8" w14:textId="77777777" w:rsidR="009F411E" w:rsidRPr="00F31A63" w:rsidRDefault="009F411E" w:rsidP="009F411E">
            <w:pPr>
              <w:pStyle w:val="TableBody"/>
            </w:pPr>
            <w:r w:rsidRPr="00F31A63">
              <w:t>2825</w:t>
            </w:r>
          </w:p>
        </w:tc>
        <w:tc>
          <w:tcPr>
            <w:tcW w:w="726" w:type="dxa"/>
            <w:vAlign w:val="center"/>
            <w:hideMark/>
          </w:tcPr>
          <w:p w14:paraId="4EB6CFD1" w14:textId="77777777" w:rsidR="009F411E" w:rsidRPr="00F31A63" w:rsidRDefault="009F411E" w:rsidP="009F411E">
            <w:pPr>
              <w:pStyle w:val="TableBody"/>
            </w:pPr>
            <w:r w:rsidRPr="00F31A63">
              <w:t>2223</w:t>
            </w:r>
          </w:p>
        </w:tc>
        <w:tc>
          <w:tcPr>
            <w:tcW w:w="697" w:type="dxa"/>
            <w:vAlign w:val="center"/>
            <w:hideMark/>
          </w:tcPr>
          <w:p w14:paraId="564F67D5" w14:textId="77777777" w:rsidR="009F411E" w:rsidRPr="00F31A63" w:rsidRDefault="009F411E" w:rsidP="009F411E">
            <w:pPr>
              <w:pStyle w:val="TableBody"/>
            </w:pPr>
            <w:r w:rsidRPr="00F31A63">
              <w:t>2455</w:t>
            </w:r>
          </w:p>
        </w:tc>
        <w:tc>
          <w:tcPr>
            <w:tcW w:w="658" w:type="dxa"/>
            <w:vAlign w:val="center"/>
            <w:hideMark/>
          </w:tcPr>
          <w:p w14:paraId="3F4F32B1" w14:textId="77777777" w:rsidR="009F411E" w:rsidRPr="00F31A63" w:rsidRDefault="009F411E" w:rsidP="009F411E">
            <w:pPr>
              <w:pStyle w:val="TableBody"/>
            </w:pPr>
            <w:r w:rsidRPr="00F31A63">
              <w:t>122</w:t>
            </w:r>
          </w:p>
        </w:tc>
        <w:tc>
          <w:tcPr>
            <w:tcW w:w="754" w:type="dxa"/>
            <w:vAlign w:val="center"/>
            <w:hideMark/>
          </w:tcPr>
          <w:p w14:paraId="5C5881BF" w14:textId="77777777" w:rsidR="009F411E" w:rsidRPr="00F31A63" w:rsidRDefault="009F411E" w:rsidP="009F411E">
            <w:pPr>
              <w:pStyle w:val="TableBody"/>
            </w:pPr>
            <w:r w:rsidRPr="00F31A63">
              <w:t>42</w:t>
            </w:r>
          </w:p>
        </w:tc>
        <w:tc>
          <w:tcPr>
            <w:tcW w:w="697" w:type="dxa"/>
            <w:vAlign w:val="center"/>
            <w:hideMark/>
          </w:tcPr>
          <w:p w14:paraId="4A76673C" w14:textId="19530F70" w:rsidR="009F411E" w:rsidRPr="00F31A63" w:rsidRDefault="009F411E" w:rsidP="009F411E">
            <w:pPr>
              <w:pStyle w:val="TableBody"/>
            </w:pPr>
            <w:r>
              <w:t>6.</w:t>
            </w:r>
            <w:r w:rsidRPr="00F31A63">
              <w:t>7</w:t>
            </w:r>
          </w:p>
        </w:tc>
        <w:tc>
          <w:tcPr>
            <w:tcW w:w="901" w:type="dxa"/>
            <w:vAlign w:val="center"/>
            <w:hideMark/>
          </w:tcPr>
          <w:p w14:paraId="3B634363" w14:textId="77777777" w:rsidR="009F411E" w:rsidRPr="00F31A63" w:rsidRDefault="009F411E" w:rsidP="009F411E">
            <w:pPr>
              <w:pStyle w:val="TableBody"/>
            </w:pPr>
            <w:r w:rsidRPr="00F31A63">
              <w:t>64</w:t>
            </w:r>
          </w:p>
        </w:tc>
        <w:tc>
          <w:tcPr>
            <w:tcW w:w="612" w:type="dxa"/>
            <w:vAlign w:val="center"/>
            <w:hideMark/>
          </w:tcPr>
          <w:p w14:paraId="6A1CF797" w14:textId="77777777" w:rsidR="009F411E" w:rsidRPr="00F31A63" w:rsidRDefault="009F411E" w:rsidP="009F411E">
            <w:pPr>
              <w:pStyle w:val="TableBody"/>
            </w:pPr>
            <w:r w:rsidRPr="00F31A63">
              <w:t>679</w:t>
            </w:r>
          </w:p>
        </w:tc>
        <w:tc>
          <w:tcPr>
            <w:tcW w:w="794" w:type="dxa"/>
            <w:vAlign w:val="center"/>
            <w:hideMark/>
          </w:tcPr>
          <w:p w14:paraId="745358C2" w14:textId="77777777" w:rsidR="009F411E" w:rsidRPr="00F31A63" w:rsidRDefault="009F411E" w:rsidP="009F411E">
            <w:pPr>
              <w:pStyle w:val="TableBody"/>
            </w:pPr>
            <w:r w:rsidRPr="00F31A63">
              <w:t>119</w:t>
            </w:r>
          </w:p>
        </w:tc>
        <w:tc>
          <w:tcPr>
            <w:tcW w:w="754" w:type="dxa"/>
            <w:vAlign w:val="center"/>
            <w:hideMark/>
          </w:tcPr>
          <w:p w14:paraId="3C8102D0" w14:textId="77777777" w:rsidR="009F411E" w:rsidRPr="00F31A63" w:rsidRDefault="009F411E" w:rsidP="009F411E">
            <w:pPr>
              <w:pStyle w:val="TableBody"/>
            </w:pPr>
            <w:r w:rsidRPr="00F31A63">
              <w:t>74</w:t>
            </w:r>
          </w:p>
        </w:tc>
        <w:tc>
          <w:tcPr>
            <w:tcW w:w="635" w:type="dxa"/>
            <w:vAlign w:val="center"/>
            <w:hideMark/>
          </w:tcPr>
          <w:p w14:paraId="3C55B49D" w14:textId="77777777" w:rsidR="009F411E" w:rsidRPr="00F31A63" w:rsidRDefault="009F411E" w:rsidP="009F411E">
            <w:pPr>
              <w:pStyle w:val="TableBody"/>
            </w:pPr>
            <w:r w:rsidRPr="00F31A63">
              <w:t>1.7</w:t>
            </w:r>
          </w:p>
        </w:tc>
        <w:tc>
          <w:tcPr>
            <w:tcW w:w="1174" w:type="dxa"/>
            <w:vAlign w:val="center"/>
          </w:tcPr>
          <w:p w14:paraId="3EFEB6B7" w14:textId="036BC058" w:rsidR="009F411E" w:rsidRPr="00F31A63" w:rsidRDefault="009F411E" w:rsidP="009F411E">
            <w:pPr>
              <w:pStyle w:val="TableBody"/>
              <w:rPr>
                <w:color w:val="C0504D"/>
              </w:rPr>
            </w:pPr>
          </w:p>
        </w:tc>
        <w:tc>
          <w:tcPr>
            <w:tcW w:w="754" w:type="dxa"/>
            <w:vAlign w:val="center"/>
            <w:hideMark/>
          </w:tcPr>
          <w:p w14:paraId="4CB44F7D" w14:textId="77777777" w:rsidR="009F411E" w:rsidRPr="00F31A63" w:rsidRDefault="009F411E" w:rsidP="009F411E">
            <w:pPr>
              <w:pStyle w:val="TableBody"/>
            </w:pPr>
            <w:r w:rsidRPr="00F31A63">
              <w:t>8611</w:t>
            </w:r>
          </w:p>
        </w:tc>
        <w:tc>
          <w:tcPr>
            <w:tcW w:w="714" w:type="dxa"/>
            <w:vAlign w:val="center"/>
            <w:hideMark/>
          </w:tcPr>
          <w:p w14:paraId="3C5A536A" w14:textId="77777777" w:rsidR="009F411E" w:rsidRPr="00F31A63" w:rsidRDefault="009F411E" w:rsidP="009F411E">
            <w:pPr>
              <w:pStyle w:val="TableBody"/>
            </w:pPr>
            <w:r w:rsidRPr="00F31A63">
              <w:t>240</w:t>
            </w:r>
          </w:p>
        </w:tc>
        <w:tc>
          <w:tcPr>
            <w:tcW w:w="607" w:type="dxa"/>
            <w:vAlign w:val="center"/>
            <w:hideMark/>
          </w:tcPr>
          <w:p w14:paraId="703EDDA6" w14:textId="77777777" w:rsidR="009F411E" w:rsidRPr="00F31A63" w:rsidRDefault="009F411E" w:rsidP="009F411E">
            <w:pPr>
              <w:pStyle w:val="TableBody"/>
            </w:pPr>
            <w:r w:rsidRPr="00F31A63">
              <w:t>43</w:t>
            </w:r>
          </w:p>
        </w:tc>
        <w:tc>
          <w:tcPr>
            <w:tcW w:w="714" w:type="dxa"/>
            <w:vAlign w:val="center"/>
            <w:hideMark/>
          </w:tcPr>
          <w:p w14:paraId="36CA28D5" w14:textId="77777777" w:rsidR="009F411E" w:rsidRPr="00F31A63" w:rsidRDefault="009F411E" w:rsidP="009F411E">
            <w:pPr>
              <w:pStyle w:val="TableBody"/>
            </w:pPr>
            <w:r w:rsidRPr="00F31A63">
              <w:t>283</w:t>
            </w:r>
          </w:p>
        </w:tc>
        <w:tc>
          <w:tcPr>
            <w:tcW w:w="737" w:type="dxa"/>
            <w:vAlign w:val="center"/>
            <w:hideMark/>
          </w:tcPr>
          <w:p w14:paraId="048D5337" w14:textId="77777777" w:rsidR="009F411E" w:rsidRPr="00F31A63" w:rsidRDefault="009F411E" w:rsidP="009F411E">
            <w:pPr>
              <w:pStyle w:val="TableBody"/>
            </w:pPr>
            <w:r w:rsidRPr="00F31A63">
              <w:t>143</w:t>
            </w:r>
          </w:p>
        </w:tc>
        <w:tc>
          <w:tcPr>
            <w:tcW w:w="1242" w:type="dxa"/>
            <w:vAlign w:val="center"/>
            <w:hideMark/>
          </w:tcPr>
          <w:p w14:paraId="3CBE24AC" w14:textId="77777777" w:rsidR="009F411E" w:rsidRPr="00F31A63" w:rsidRDefault="009F411E" w:rsidP="009F411E">
            <w:pPr>
              <w:pStyle w:val="TableBody"/>
            </w:pPr>
            <w:r w:rsidRPr="00F31A63">
              <w:t>9037</w:t>
            </w:r>
          </w:p>
        </w:tc>
      </w:tr>
      <w:tr w:rsidR="00D208B0" w:rsidRPr="00F31A63" w14:paraId="70C88EBC" w14:textId="77777777" w:rsidTr="00831E15">
        <w:tc>
          <w:tcPr>
            <w:tcW w:w="633" w:type="dxa"/>
            <w:tcMar>
              <w:left w:w="57" w:type="dxa"/>
              <w:right w:w="0" w:type="dxa"/>
            </w:tcMar>
            <w:vAlign w:val="center"/>
            <w:hideMark/>
          </w:tcPr>
          <w:p w14:paraId="1E448DEB" w14:textId="77777777" w:rsidR="009F411E" w:rsidRPr="009F411E" w:rsidRDefault="009F411E" w:rsidP="009F411E">
            <w:pPr>
              <w:pStyle w:val="TableLeft"/>
            </w:pPr>
            <w:r w:rsidRPr="009F411E">
              <w:t>2011</w:t>
            </w:r>
          </w:p>
        </w:tc>
        <w:tc>
          <w:tcPr>
            <w:tcW w:w="726" w:type="dxa"/>
            <w:vAlign w:val="center"/>
            <w:hideMark/>
          </w:tcPr>
          <w:p w14:paraId="47052EF0" w14:textId="77777777" w:rsidR="009F411E" w:rsidRPr="00F31A63" w:rsidRDefault="009F411E" w:rsidP="009F411E">
            <w:pPr>
              <w:pStyle w:val="TableBody"/>
            </w:pPr>
            <w:r w:rsidRPr="00F31A63">
              <w:t>3174</w:t>
            </w:r>
          </w:p>
        </w:tc>
        <w:tc>
          <w:tcPr>
            <w:tcW w:w="726" w:type="dxa"/>
            <w:vAlign w:val="center"/>
            <w:hideMark/>
          </w:tcPr>
          <w:p w14:paraId="2CE67A5D" w14:textId="77777777" w:rsidR="009F411E" w:rsidRPr="00F31A63" w:rsidRDefault="009F411E" w:rsidP="009F411E">
            <w:pPr>
              <w:pStyle w:val="TableBody"/>
            </w:pPr>
            <w:r w:rsidRPr="00F31A63">
              <w:t>2438</w:t>
            </w:r>
          </w:p>
        </w:tc>
        <w:tc>
          <w:tcPr>
            <w:tcW w:w="697" w:type="dxa"/>
            <w:vAlign w:val="center"/>
            <w:hideMark/>
          </w:tcPr>
          <w:p w14:paraId="20F11F13" w14:textId="77777777" w:rsidR="009F411E" w:rsidRPr="00F31A63" w:rsidRDefault="009F411E" w:rsidP="009F411E">
            <w:pPr>
              <w:pStyle w:val="TableBody"/>
            </w:pPr>
            <w:r w:rsidRPr="00F31A63">
              <w:t>2359</w:t>
            </w:r>
          </w:p>
        </w:tc>
        <w:tc>
          <w:tcPr>
            <w:tcW w:w="658" w:type="dxa"/>
            <w:vAlign w:val="center"/>
            <w:hideMark/>
          </w:tcPr>
          <w:p w14:paraId="5D41D4D9" w14:textId="77777777" w:rsidR="009F411E" w:rsidRPr="00F31A63" w:rsidRDefault="009F411E" w:rsidP="009F411E">
            <w:pPr>
              <w:pStyle w:val="TableBody"/>
            </w:pPr>
            <w:r w:rsidRPr="00F31A63">
              <w:t>147</w:t>
            </w:r>
          </w:p>
        </w:tc>
        <w:tc>
          <w:tcPr>
            <w:tcW w:w="754" w:type="dxa"/>
            <w:vAlign w:val="center"/>
            <w:hideMark/>
          </w:tcPr>
          <w:p w14:paraId="418F6478" w14:textId="77777777" w:rsidR="009F411E" w:rsidRPr="00F31A63" w:rsidRDefault="009F411E" w:rsidP="009F411E">
            <w:pPr>
              <w:pStyle w:val="TableBody"/>
            </w:pPr>
            <w:r w:rsidRPr="00F31A63">
              <w:t>62</w:t>
            </w:r>
          </w:p>
        </w:tc>
        <w:tc>
          <w:tcPr>
            <w:tcW w:w="697" w:type="dxa"/>
            <w:vAlign w:val="center"/>
            <w:hideMark/>
          </w:tcPr>
          <w:p w14:paraId="350E2F0E" w14:textId="3E6EC268" w:rsidR="009F411E" w:rsidRPr="00F31A63" w:rsidRDefault="009F411E" w:rsidP="009F411E">
            <w:pPr>
              <w:pStyle w:val="TableBody"/>
            </w:pPr>
            <w:r w:rsidRPr="00F31A63">
              <w:t>7</w:t>
            </w:r>
            <w:r>
              <w:t>.3</w:t>
            </w:r>
          </w:p>
        </w:tc>
        <w:tc>
          <w:tcPr>
            <w:tcW w:w="901" w:type="dxa"/>
            <w:vAlign w:val="center"/>
            <w:hideMark/>
          </w:tcPr>
          <w:p w14:paraId="7C2FEF4B" w14:textId="77777777" w:rsidR="009F411E" w:rsidRPr="00F31A63" w:rsidRDefault="009F411E" w:rsidP="009F411E">
            <w:pPr>
              <w:pStyle w:val="TableBody"/>
            </w:pPr>
            <w:r w:rsidRPr="00F31A63">
              <w:t>65</w:t>
            </w:r>
          </w:p>
        </w:tc>
        <w:tc>
          <w:tcPr>
            <w:tcW w:w="612" w:type="dxa"/>
            <w:vAlign w:val="center"/>
            <w:hideMark/>
          </w:tcPr>
          <w:p w14:paraId="55FC0DD3" w14:textId="77777777" w:rsidR="009F411E" w:rsidRPr="00F31A63" w:rsidRDefault="009F411E" w:rsidP="009F411E">
            <w:pPr>
              <w:pStyle w:val="TableBody"/>
            </w:pPr>
            <w:r w:rsidRPr="00F31A63">
              <w:t>723</w:t>
            </w:r>
          </w:p>
        </w:tc>
        <w:tc>
          <w:tcPr>
            <w:tcW w:w="794" w:type="dxa"/>
            <w:vAlign w:val="center"/>
            <w:hideMark/>
          </w:tcPr>
          <w:p w14:paraId="41AB41FA" w14:textId="77777777" w:rsidR="009F411E" w:rsidRPr="00F31A63" w:rsidRDefault="009F411E" w:rsidP="009F411E">
            <w:pPr>
              <w:pStyle w:val="TableBody"/>
            </w:pPr>
            <w:r w:rsidRPr="00F31A63">
              <w:t>104</w:t>
            </w:r>
          </w:p>
        </w:tc>
        <w:tc>
          <w:tcPr>
            <w:tcW w:w="754" w:type="dxa"/>
            <w:vAlign w:val="center"/>
            <w:hideMark/>
          </w:tcPr>
          <w:p w14:paraId="620EE3FE" w14:textId="77777777" w:rsidR="009F411E" w:rsidRPr="00F31A63" w:rsidRDefault="009F411E" w:rsidP="009F411E">
            <w:pPr>
              <w:pStyle w:val="TableBody"/>
            </w:pPr>
            <w:r w:rsidRPr="00F31A63">
              <w:t>67</w:t>
            </w:r>
          </w:p>
        </w:tc>
        <w:tc>
          <w:tcPr>
            <w:tcW w:w="635" w:type="dxa"/>
            <w:vAlign w:val="center"/>
            <w:hideMark/>
          </w:tcPr>
          <w:p w14:paraId="704D6EBF" w14:textId="77777777" w:rsidR="009F411E" w:rsidRPr="00F31A63" w:rsidRDefault="009F411E" w:rsidP="009F411E">
            <w:pPr>
              <w:pStyle w:val="TableBody"/>
            </w:pPr>
            <w:r w:rsidRPr="00F31A63">
              <w:t>1.9</w:t>
            </w:r>
          </w:p>
        </w:tc>
        <w:tc>
          <w:tcPr>
            <w:tcW w:w="1174" w:type="dxa"/>
            <w:vAlign w:val="center"/>
          </w:tcPr>
          <w:p w14:paraId="659E8FAB" w14:textId="57BEA996" w:rsidR="009F411E" w:rsidRPr="00F31A63" w:rsidRDefault="009F411E" w:rsidP="009F411E">
            <w:pPr>
              <w:pStyle w:val="TableBody"/>
              <w:rPr>
                <w:color w:val="C0504D"/>
              </w:rPr>
            </w:pPr>
          </w:p>
        </w:tc>
        <w:tc>
          <w:tcPr>
            <w:tcW w:w="754" w:type="dxa"/>
            <w:vAlign w:val="center"/>
            <w:hideMark/>
          </w:tcPr>
          <w:p w14:paraId="0EFA7DBF" w14:textId="77777777" w:rsidR="009F411E" w:rsidRPr="00F31A63" w:rsidRDefault="009F411E" w:rsidP="009F411E">
            <w:pPr>
              <w:pStyle w:val="TableBody"/>
            </w:pPr>
            <w:r w:rsidRPr="00F31A63">
              <w:t>9149</w:t>
            </w:r>
          </w:p>
        </w:tc>
        <w:tc>
          <w:tcPr>
            <w:tcW w:w="714" w:type="dxa"/>
            <w:vAlign w:val="center"/>
            <w:hideMark/>
          </w:tcPr>
          <w:p w14:paraId="3AB6CE12" w14:textId="77777777" w:rsidR="009F411E" w:rsidRPr="00F31A63" w:rsidRDefault="009F411E" w:rsidP="009F411E">
            <w:pPr>
              <w:pStyle w:val="TableBody"/>
            </w:pPr>
            <w:r w:rsidRPr="00F31A63">
              <w:t>255</w:t>
            </w:r>
          </w:p>
        </w:tc>
        <w:tc>
          <w:tcPr>
            <w:tcW w:w="607" w:type="dxa"/>
            <w:vAlign w:val="center"/>
            <w:hideMark/>
          </w:tcPr>
          <w:p w14:paraId="120C5F89" w14:textId="77777777" w:rsidR="009F411E" w:rsidRPr="00F31A63" w:rsidRDefault="009F411E" w:rsidP="009F411E">
            <w:pPr>
              <w:pStyle w:val="TableBody"/>
            </w:pPr>
            <w:r w:rsidRPr="00F31A63">
              <w:t>46</w:t>
            </w:r>
          </w:p>
        </w:tc>
        <w:tc>
          <w:tcPr>
            <w:tcW w:w="714" w:type="dxa"/>
            <w:vAlign w:val="center"/>
            <w:hideMark/>
          </w:tcPr>
          <w:p w14:paraId="7FB9B9D2" w14:textId="77777777" w:rsidR="009F411E" w:rsidRPr="00F31A63" w:rsidRDefault="009F411E" w:rsidP="009F411E">
            <w:pPr>
              <w:pStyle w:val="TableBody"/>
            </w:pPr>
            <w:r w:rsidRPr="00F31A63">
              <w:t>301</w:t>
            </w:r>
          </w:p>
        </w:tc>
        <w:tc>
          <w:tcPr>
            <w:tcW w:w="737" w:type="dxa"/>
            <w:vAlign w:val="center"/>
            <w:hideMark/>
          </w:tcPr>
          <w:p w14:paraId="131AB031" w14:textId="77777777" w:rsidR="009F411E" w:rsidRPr="00F31A63" w:rsidRDefault="009F411E" w:rsidP="009F411E">
            <w:pPr>
              <w:pStyle w:val="TableBody"/>
            </w:pPr>
            <w:r w:rsidRPr="00F31A63">
              <w:t>141</w:t>
            </w:r>
          </w:p>
        </w:tc>
        <w:tc>
          <w:tcPr>
            <w:tcW w:w="1242" w:type="dxa"/>
            <w:vAlign w:val="center"/>
            <w:hideMark/>
          </w:tcPr>
          <w:p w14:paraId="01E607DE" w14:textId="77777777" w:rsidR="009F411E" w:rsidRPr="00F31A63" w:rsidRDefault="009F411E" w:rsidP="009F411E">
            <w:pPr>
              <w:pStyle w:val="TableBody"/>
            </w:pPr>
            <w:r w:rsidRPr="00F31A63">
              <w:t>9591</w:t>
            </w:r>
          </w:p>
        </w:tc>
      </w:tr>
      <w:tr w:rsidR="00D208B0" w:rsidRPr="00F31A63" w14:paraId="50E22E71"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5918C041" w14:textId="77777777" w:rsidR="009F411E" w:rsidRPr="009F411E" w:rsidRDefault="009F411E" w:rsidP="009F411E">
            <w:pPr>
              <w:pStyle w:val="TableLeft"/>
            </w:pPr>
            <w:r w:rsidRPr="009F411E">
              <w:t>2012</w:t>
            </w:r>
          </w:p>
        </w:tc>
        <w:tc>
          <w:tcPr>
            <w:tcW w:w="726" w:type="dxa"/>
            <w:vAlign w:val="center"/>
            <w:hideMark/>
          </w:tcPr>
          <w:p w14:paraId="2594550E" w14:textId="77777777" w:rsidR="009F411E" w:rsidRPr="00F31A63" w:rsidRDefault="009F411E" w:rsidP="009F411E">
            <w:pPr>
              <w:pStyle w:val="TableBody"/>
            </w:pPr>
            <w:r w:rsidRPr="00F31A63">
              <w:t>2956</w:t>
            </w:r>
          </w:p>
        </w:tc>
        <w:tc>
          <w:tcPr>
            <w:tcW w:w="726" w:type="dxa"/>
            <w:vAlign w:val="center"/>
            <w:hideMark/>
          </w:tcPr>
          <w:p w14:paraId="468FD2F3" w14:textId="77777777" w:rsidR="009F411E" w:rsidRPr="00F31A63" w:rsidRDefault="009F411E" w:rsidP="009F411E">
            <w:pPr>
              <w:pStyle w:val="TableBody"/>
            </w:pPr>
            <w:r w:rsidRPr="00F31A63">
              <w:t>2332</w:t>
            </w:r>
          </w:p>
        </w:tc>
        <w:tc>
          <w:tcPr>
            <w:tcW w:w="697" w:type="dxa"/>
            <w:vAlign w:val="center"/>
            <w:hideMark/>
          </w:tcPr>
          <w:p w14:paraId="169C9E74" w14:textId="77777777" w:rsidR="009F411E" w:rsidRPr="00F31A63" w:rsidRDefault="009F411E" w:rsidP="009F411E">
            <w:pPr>
              <w:pStyle w:val="TableBody"/>
            </w:pPr>
            <w:r w:rsidRPr="00F31A63">
              <w:t>2612</w:t>
            </w:r>
          </w:p>
        </w:tc>
        <w:tc>
          <w:tcPr>
            <w:tcW w:w="658" w:type="dxa"/>
            <w:vAlign w:val="center"/>
            <w:hideMark/>
          </w:tcPr>
          <w:p w14:paraId="11778A61" w14:textId="77777777" w:rsidR="009F411E" w:rsidRPr="00F31A63" w:rsidRDefault="009F411E" w:rsidP="009F411E">
            <w:pPr>
              <w:pStyle w:val="TableBody"/>
            </w:pPr>
            <w:r w:rsidRPr="00F31A63">
              <w:t>151</w:t>
            </w:r>
          </w:p>
        </w:tc>
        <w:tc>
          <w:tcPr>
            <w:tcW w:w="754" w:type="dxa"/>
            <w:vAlign w:val="center"/>
            <w:hideMark/>
          </w:tcPr>
          <w:p w14:paraId="32047498" w14:textId="77777777" w:rsidR="009F411E" w:rsidRPr="00F31A63" w:rsidRDefault="009F411E" w:rsidP="009F411E">
            <w:pPr>
              <w:pStyle w:val="TableBody"/>
            </w:pPr>
            <w:r w:rsidRPr="00F31A63">
              <w:t>64</w:t>
            </w:r>
          </w:p>
        </w:tc>
        <w:tc>
          <w:tcPr>
            <w:tcW w:w="697" w:type="dxa"/>
            <w:vAlign w:val="center"/>
            <w:hideMark/>
          </w:tcPr>
          <w:p w14:paraId="6FF9BE63" w14:textId="77777777" w:rsidR="009F411E" w:rsidRPr="00F31A63" w:rsidRDefault="009F411E" w:rsidP="009F411E">
            <w:pPr>
              <w:pStyle w:val="TableBody"/>
            </w:pPr>
            <w:r w:rsidRPr="00F31A63">
              <w:t>11</w:t>
            </w:r>
          </w:p>
        </w:tc>
        <w:tc>
          <w:tcPr>
            <w:tcW w:w="901" w:type="dxa"/>
            <w:vAlign w:val="center"/>
            <w:hideMark/>
          </w:tcPr>
          <w:p w14:paraId="5B09CDA1" w14:textId="77777777" w:rsidR="009F411E" w:rsidRPr="00F31A63" w:rsidRDefault="009F411E" w:rsidP="009F411E">
            <w:pPr>
              <w:pStyle w:val="TableBody"/>
            </w:pPr>
            <w:r w:rsidRPr="00F31A63">
              <w:t>62</w:t>
            </w:r>
          </w:p>
        </w:tc>
        <w:tc>
          <w:tcPr>
            <w:tcW w:w="612" w:type="dxa"/>
            <w:vAlign w:val="center"/>
            <w:hideMark/>
          </w:tcPr>
          <w:p w14:paraId="22228876" w14:textId="77777777" w:rsidR="009F411E" w:rsidRPr="00F31A63" w:rsidRDefault="009F411E" w:rsidP="009F411E">
            <w:pPr>
              <w:pStyle w:val="TableBody"/>
            </w:pPr>
            <w:r w:rsidRPr="00F31A63">
              <w:t>743</w:t>
            </w:r>
          </w:p>
        </w:tc>
        <w:tc>
          <w:tcPr>
            <w:tcW w:w="794" w:type="dxa"/>
            <w:vAlign w:val="center"/>
            <w:hideMark/>
          </w:tcPr>
          <w:p w14:paraId="21D9CAB8" w14:textId="77777777" w:rsidR="009F411E" w:rsidRPr="00F31A63" w:rsidRDefault="009F411E" w:rsidP="009F411E">
            <w:pPr>
              <w:pStyle w:val="TableBody"/>
            </w:pPr>
            <w:r w:rsidRPr="00F31A63">
              <w:t>71</w:t>
            </w:r>
          </w:p>
        </w:tc>
        <w:tc>
          <w:tcPr>
            <w:tcW w:w="754" w:type="dxa"/>
            <w:vAlign w:val="center"/>
            <w:hideMark/>
          </w:tcPr>
          <w:p w14:paraId="3B42C2FF" w14:textId="77777777" w:rsidR="009F411E" w:rsidRPr="00F31A63" w:rsidRDefault="009F411E" w:rsidP="009F411E">
            <w:pPr>
              <w:pStyle w:val="TableBody"/>
            </w:pPr>
            <w:r w:rsidRPr="00F31A63">
              <w:t>57</w:t>
            </w:r>
          </w:p>
        </w:tc>
        <w:tc>
          <w:tcPr>
            <w:tcW w:w="635" w:type="dxa"/>
            <w:vAlign w:val="center"/>
            <w:hideMark/>
          </w:tcPr>
          <w:p w14:paraId="0B3F756D" w14:textId="77777777" w:rsidR="009F411E" w:rsidRPr="00F31A63" w:rsidRDefault="009F411E" w:rsidP="009F411E">
            <w:pPr>
              <w:pStyle w:val="TableBody"/>
            </w:pPr>
            <w:r w:rsidRPr="00F31A63">
              <w:t>2.0</w:t>
            </w:r>
          </w:p>
        </w:tc>
        <w:tc>
          <w:tcPr>
            <w:tcW w:w="1174" w:type="dxa"/>
            <w:vAlign w:val="center"/>
          </w:tcPr>
          <w:p w14:paraId="1C888056" w14:textId="487CD37B" w:rsidR="009F411E" w:rsidRPr="00F31A63" w:rsidRDefault="009F411E" w:rsidP="009F411E">
            <w:pPr>
              <w:pStyle w:val="TableBody"/>
              <w:rPr>
                <w:color w:val="C0504D"/>
              </w:rPr>
            </w:pPr>
          </w:p>
        </w:tc>
        <w:tc>
          <w:tcPr>
            <w:tcW w:w="754" w:type="dxa"/>
            <w:vAlign w:val="center"/>
            <w:hideMark/>
          </w:tcPr>
          <w:p w14:paraId="3BB01D63" w14:textId="77777777" w:rsidR="009F411E" w:rsidRPr="00F31A63" w:rsidRDefault="009F411E" w:rsidP="009F411E">
            <w:pPr>
              <w:pStyle w:val="TableBody"/>
            </w:pPr>
            <w:r w:rsidRPr="00F31A63">
              <w:t>9060</w:t>
            </w:r>
          </w:p>
        </w:tc>
        <w:tc>
          <w:tcPr>
            <w:tcW w:w="714" w:type="dxa"/>
            <w:vAlign w:val="center"/>
            <w:hideMark/>
          </w:tcPr>
          <w:p w14:paraId="6E643701" w14:textId="77777777" w:rsidR="009F411E" w:rsidRPr="00F31A63" w:rsidRDefault="009F411E" w:rsidP="009F411E">
            <w:pPr>
              <w:pStyle w:val="TableBody"/>
            </w:pPr>
            <w:r w:rsidRPr="00F31A63">
              <w:t>250</w:t>
            </w:r>
          </w:p>
        </w:tc>
        <w:tc>
          <w:tcPr>
            <w:tcW w:w="607" w:type="dxa"/>
            <w:vAlign w:val="center"/>
            <w:hideMark/>
          </w:tcPr>
          <w:p w14:paraId="159F0B9D" w14:textId="77777777" w:rsidR="009F411E" w:rsidRPr="00F31A63" w:rsidRDefault="009F411E" w:rsidP="009F411E">
            <w:pPr>
              <w:pStyle w:val="TableBody"/>
            </w:pPr>
            <w:r w:rsidRPr="00F31A63">
              <w:t>45</w:t>
            </w:r>
          </w:p>
        </w:tc>
        <w:tc>
          <w:tcPr>
            <w:tcW w:w="714" w:type="dxa"/>
            <w:vAlign w:val="center"/>
            <w:hideMark/>
          </w:tcPr>
          <w:p w14:paraId="118D4F65" w14:textId="77777777" w:rsidR="009F411E" w:rsidRPr="00F31A63" w:rsidRDefault="009F411E" w:rsidP="009F411E">
            <w:pPr>
              <w:pStyle w:val="TableBody"/>
            </w:pPr>
            <w:r w:rsidRPr="00F31A63">
              <w:t>295</w:t>
            </w:r>
          </w:p>
        </w:tc>
        <w:tc>
          <w:tcPr>
            <w:tcW w:w="737" w:type="dxa"/>
            <w:vAlign w:val="center"/>
            <w:hideMark/>
          </w:tcPr>
          <w:p w14:paraId="752B827F" w14:textId="77777777" w:rsidR="009F411E" w:rsidRPr="00F31A63" w:rsidRDefault="009F411E" w:rsidP="009F411E">
            <w:pPr>
              <w:pStyle w:val="TableBody"/>
            </w:pPr>
            <w:r w:rsidRPr="00F31A63">
              <w:t>147</w:t>
            </w:r>
          </w:p>
        </w:tc>
        <w:tc>
          <w:tcPr>
            <w:tcW w:w="1242" w:type="dxa"/>
            <w:vAlign w:val="center"/>
            <w:hideMark/>
          </w:tcPr>
          <w:p w14:paraId="213A33CE" w14:textId="77777777" w:rsidR="009F411E" w:rsidRPr="00F31A63" w:rsidRDefault="009F411E" w:rsidP="009F411E">
            <w:pPr>
              <w:pStyle w:val="TableBody"/>
            </w:pPr>
            <w:r w:rsidRPr="00F31A63">
              <w:t>9502</w:t>
            </w:r>
          </w:p>
        </w:tc>
      </w:tr>
      <w:tr w:rsidR="00D208B0" w:rsidRPr="00F31A63" w14:paraId="0F00D227" w14:textId="77777777" w:rsidTr="00831E15">
        <w:tc>
          <w:tcPr>
            <w:tcW w:w="633" w:type="dxa"/>
            <w:tcMar>
              <w:left w:w="57" w:type="dxa"/>
              <w:right w:w="0" w:type="dxa"/>
            </w:tcMar>
            <w:vAlign w:val="center"/>
            <w:hideMark/>
          </w:tcPr>
          <w:p w14:paraId="101C7F45" w14:textId="77777777" w:rsidR="009F411E" w:rsidRPr="009F411E" w:rsidRDefault="009F411E" w:rsidP="009F411E">
            <w:pPr>
              <w:pStyle w:val="TableLeft"/>
            </w:pPr>
            <w:r w:rsidRPr="009F411E">
              <w:t>2013</w:t>
            </w:r>
          </w:p>
        </w:tc>
        <w:tc>
          <w:tcPr>
            <w:tcW w:w="726" w:type="dxa"/>
            <w:vAlign w:val="center"/>
            <w:hideMark/>
          </w:tcPr>
          <w:p w14:paraId="304B21DB" w14:textId="77777777" w:rsidR="009F411E" w:rsidRPr="00F31A63" w:rsidRDefault="009F411E" w:rsidP="009F411E">
            <w:pPr>
              <w:pStyle w:val="TableBody"/>
            </w:pPr>
            <w:r w:rsidRPr="00F31A63">
              <w:t>2952</w:t>
            </w:r>
          </w:p>
        </w:tc>
        <w:tc>
          <w:tcPr>
            <w:tcW w:w="726" w:type="dxa"/>
            <w:vAlign w:val="center"/>
            <w:hideMark/>
          </w:tcPr>
          <w:p w14:paraId="4D5E9358" w14:textId="77777777" w:rsidR="009F411E" w:rsidRPr="00F31A63" w:rsidRDefault="009F411E" w:rsidP="009F411E">
            <w:pPr>
              <w:pStyle w:val="TableBody"/>
            </w:pPr>
            <w:r w:rsidRPr="00F31A63">
              <w:t>2607</w:t>
            </w:r>
          </w:p>
        </w:tc>
        <w:tc>
          <w:tcPr>
            <w:tcW w:w="697" w:type="dxa"/>
            <w:vAlign w:val="center"/>
            <w:hideMark/>
          </w:tcPr>
          <w:p w14:paraId="40476711" w14:textId="77777777" w:rsidR="009F411E" w:rsidRPr="00F31A63" w:rsidRDefault="009F411E" w:rsidP="009F411E">
            <w:pPr>
              <w:pStyle w:val="TableBody"/>
            </w:pPr>
            <w:r w:rsidRPr="00F31A63">
              <w:t>2991</w:t>
            </w:r>
          </w:p>
        </w:tc>
        <w:tc>
          <w:tcPr>
            <w:tcW w:w="658" w:type="dxa"/>
            <w:vAlign w:val="center"/>
            <w:hideMark/>
          </w:tcPr>
          <w:p w14:paraId="0E49D7B0" w14:textId="77777777" w:rsidR="009F411E" w:rsidRPr="00F31A63" w:rsidRDefault="009F411E" w:rsidP="009F411E">
            <w:pPr>
              <w:pStyle w:val="TableBody"/>
            </w:pPr>
            <w:r w:rsidRPr="00F31A63">
              <w:t>156</w:t>
            </w:r>
          </w:p>
        </w:tc>
        <w:tc>
          <w:tcPr>
            <w:tcW w:w="754" w:type="dxa"/>
            <w:vAlign w:val="center"/>
            <w:hideMark/>
          </w:tcPr>
          <w:p w14:paraId="41E42C9D" w14:textId="77777777" w:rsidR="009F411E" w:rsidRPr="00F31A63" w:rsidRDefault="009F411E" w:rsidP="009F411E">
            <w:pPr>
              <w:pStyle w:val="TableBody"/>
            </w:pPr>
            <w:r w:rsidRPr="00F31A63">
              <w:t>71</w:t>
            </w:r>
          </w:p>
        </w:tc>
        <w:tc>
          <w:tcPr>
            <w:tcW w:w="697" w:type="dxa"/>
            <w:vAlign w:val="center"/>
            <w:hideMark/>
          </w:tcPr>
          <w:p w14:paraId="69906D48" w14:textId="77777777" w:rsidR="009F411E" w:rsidRPr="00F31A63" w:rsidRDefault="009F411E" w:rsidP="009F411E">
            <w:pPr>
              <w:pStyle w:val="TableBody"/>
            </w:pPr>
            <w:r w:rsidRPr="00F31A63">
              <w:t>11</w:t>
            </w:r>
          </w:p>
        </w:tc>
        <w:tc>
          <w:tcPr>
            <w:tcW w:w="901" w:type="dxa"/>
            <w:vAlign w:val="center"/>
            <w:hideMark/>
          </w:tcPr>
          <w:p w14:paraId="64BD52B9" w14:textId="77777777" w:rsidR="009F411E" w:rsidRPr="00F31A63" w:rsidRDefault="009F411E" w:rsidP="009F411E">
            <w:pPr>
              <w:pStyle w:val="TableBody"/>
            </w:pPr>
            <w:r w:rsidRPr="00F31A63">
              <w:t>60</w:t>
            </w:r>
          </w:p>
        </w:tc>
        <w:tc>
          <w:tcPr>
            <w:tcW w:w="612" w:type="dxa"/>
            <w:vAlign w:val="center"/>
            <w:hideMark/>
          </w:tcPr>
          <w:p w14:paraId="4E1B6ECE" w14:textId="77777777" w:rsidR="009F411E" w:rsidRPr="00F31A63" w:rsidRDefault="009F411E" w:rsidP="009F411E">
            <w:pPr>
              <w:pStyle w:val="TableBody"/>
            </w:pPr>
            <w:r w:rsidRPr="00F31A63">
              <w:t>822</w:t>
            </w:r>
          </w:p>
        </w:tc>
        <w:tc>
          <w:tcPr>
            <w:tcW w:w="794" w:type="dxa"/>
            <w:vAlign w:val="center"/>
            <w:hideMark/>
          </w:tcPr>
          <w:p w14:paraId="0D76A862" w14:textId="77777777" w:rsidR="009F411E" w:rsidRPr="00F31A63" w:rsidRDefault="009F411E" w:rsidP="009F411E">
            <w:pPr>
              <w:pStyle w:val="TableBody"/>
            </w:pPr>
            <w:r w:rsidRPr="00F31A63">
              <w:t>154</w:t>
            </w:r>
          </w:p>
        </w:tc>
        <w:tc>
          <w:tcPr>
            <w:tcW w:w="754" w:type="dxa"/>
            <w:vAlign w:val="center"/>
            <w:hideMark/>
          </w:tcPr>
          <w:p w14:paraId="1C267F63" w14:textId="77777777" w:rsidR="009F411E" w:rsidRPr="00F31A63" w:rsidRDefault="009F411E" w:rsidP="009F411E">
            <w:pPr>
              <w:pStyle w:val="TableBody"/>
            </w:pPr>
            <w:r w:rsidRPr="00F31A63">
              <w:t>42</w:t>
            </w:r>
          </w:p>
        </w:tc>
        <w:tc>
          <w:tcPr>
            <w:tcW w:w="635" w:type="dxa"/>
            <w:vAlign w:val="center"/>
            <w:hideMark/>
          </w:tcPr>
          <w:p w14:paraId="0BF1ACE5" w14:textId="77777777" w:rsidR="009F411E" w:rsidRPr="00F31A63" w:rsidRDefault="009F411E" w:rsidP="009F411E">
            <w:pPr>
              <w:pStyle w:val="TableBody"/>
            </w:pPr>
            <w:r w:rsidRPr="00F31A63">
              <w:t>2.2</w:t>
            </w:r>
          </w:p>
        </w:tc>
        <w:tc>
          <w:tcPr>
            <w:tcW w:w="1174" w:type="dxa"/>
            <w:vAlign w:val="center"/>
          </w:tcPr>
          <w:p w14:paraId="51827BF2" w14:textId="77C9F66A" w:rsidR="009F411E" w:rsidRPr="00F31A63" w:rsidRDefault="009F411E" w:rsidP="009F411E">
            <w:pPr>
              <w:pStyle w:val="TableBody"/>
              <w:rPr>
                <w:color w:val="C0504D"/>
              </w:rPr>
            </w:pPr>
          </w:p>
        </w:tc>
        <w:tc>
          <w:tcPr>
            <w:tcW w:w="754" w:type="dxa"/>
            <w:vAlign w:val="center"/>
            <w:hideMark/>
          </w:tcPr>
          <w:p w14:paraId="15D9D9F2" w14:textId="77777777" w:rsidR="009F411E" w:rsidRPr="00F31A63" w:rsidRDefault="009F411E" w:rsidP="009F411E">
            <w:pPr>
              <w:pStyle w:val="TableBody"/>
            </w:pPr>
            <w:r w:rsidRPr="00F31A63">
              <w:t>9867</w:t>
            </w:r>
          </w:p>
        </w:tc>
        <w:tc>
          <w:tcPr>
            <w:tcW w:w="714" w:type="dxa"/>
            <w:vAlign w:val="center"/>
            <w:hideMark/>
          </w:tcPr>
          <w:p w14:paraId="618AC306" w14:textId="77777777" w:rsidR="009F411E" w:rsidRPr="00F31A63" w:rsidRDefault="009F411E" w:rsidP="009F411E">
            <w:pPr>
              <w:pStyle w:val="TableBody"/>
            </w:pPr>
            <w:r w:rsidRPr="00F31A63">
              <w:t>163</w:t>
            </w:r>
          </w:p>
        </w:tc>
        <w:tc>
          <w:tcPr>
            <w:tcW w:w="607" w:type="dxa"/>
            <w:vAlign w:val="center"/>
            <w:hideMark/>
          </w:tcPr>
          <w:p w14:paraId="23689A2B" w14:textId="77777777" w:rsidR="009F411E" w:rsidRPr="00F31A63" w:rsidRDefault="009F411E" w:rsidP="009F411E">
            <w:pPr>
              <w:pStyle w:val="TableBody"/>
            </w:pPr>
            <w:r w:rsidRPr="00F31A63">
              <w:t>29</w:t>
            </w:r>
          </w:p>
        </w:tc>
        <w:tc>
          <w:tcPr>
            <w:tcW w:w="714" w:type="dxa"/>
            <w:vAlign w:val="center"/>
            <w:hideMark/>
          </w:tcPr>
          <w:p w14:paraId="7EEF270E" w14:textId="77777777" w:rsidR="009F411E" w:rsidRPr="00F31A63" w:rsidRDefault="009F411E" w:rsidP="009F411E">
            <w:pPr>
              <w:pStyle w:val="TableBody"/>
            </w:pPr>
            <w:r w:rsidRPr="00F31A63">
              <w:t>192</w:t>
            </w:r>
          </w:p>
        </w:tc>
        <w:tc>
          <w:tcPr>
            <w:tcW w:w="737" w:type="dxa"/>
            <w:vAlign w:val="center"/>
            <w:hideMark/>
          </w:tcPr>
          <w:p w14:paraId="37BA3035" w14:textId="77777777" w:rsidR="009F411E" w:rsidRPr="00F31A63" w:rsidRDefault="009F411E" w:rsidP="009F411E">
            <w:pPr>
              <w:pStyle w:val="TableBody"/>
            </w:pPr>
            <w:r w:rsidRPr="00F31A63">
              <w:t>142</w:t>
            </w:r>
          </w:p>
        </w:tc>
        <w:tc>
          <w:tcPr>
            <w:tcW w:w="1242" w:type="dxa"/>
            <w:vAlign w:val="center"/>
            <w:hideMark/>
          </w:tcPr>
          <w:p w14:paraId="7CD83F49" w14:textId="77777777" w:rsidR="009F411E" w:rsidRPr="00F31A63" w:rsidRDefault="009F411E" w:rsidP="009F411E">
            <w:pPr>
              <w:pStyle w:val="TableBody"/>
            </w:pPr>
            <w:r w:rsidRPr="00F31A63">
              <w:t>10201</w:t>
            </w:r>
          </w:p>
        </w:tc>
      </w:tr>
      <w:tr w:rsidR="00D208B0" w:rsidRPr="00F31A63" w14:paraId="75B9887E"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2D8AD4BF" w14:textId="77777777" w:rsidR="009F411E" w:rsidRPr="009F411E" w:rsidRDefault="009F411E" w:rsidP="009F411E">
            <w:pPr>
              <w:pStyle w:val="TableLeft"/>
            </w:pPr>
            <w:r w:rsidRPr="009F411E">
              <w:t>2014</w:t>
            </w:r>
          </w:p>
        </w:tc>
        <w:tc>
          <w:tcPr>
            <w:tcW w:w="726" w:type="dxa"/>
            <w:vAlign w:val="center"/>
            <w:hideMark/>
          </w:tcPr>
          <w:p w14:paraId="42106E2A" w14:textId="77777777" w:rsidR="009F411E" w:rsidRPr="00F31A63" w:rsidRDefault="009F411E" w:rsidP="009F411E">
            <w:pPr>
              <w:pStyle w:val="TableBody"/>
            </w:pPr>
            <w:r w:rsidRPr="00F31A63">
              <w:t>3503</w:t>
            </w:r>
          </w:p>
        </w:tc>
        <w:tc>
          <w:tcPr>
            <w:tcW w:w="726" w:type="dxa"/>
            <w:vAlign w:val="center"/>
            <w:hideMark/>
          </w:tcPr>
          <w:p w14:paraId="0B5F25BD" w14:textId="77777777" w:rsidR="009F411E" w:rsidRPr="00F31A63" w:rsidRDefault="009F411E" w:rsidP="009F411E">
            <w:pPr>
              <w:pStyle w:val="TableBody"/>
            </w:pPr>
            <w:r w:rsidRPr="00F31A63">
              <w:t>3244</w:t>
            </w:r>
          </w:p>
        </w:tc>
        <w:tc>
          <w:tcPr>
            <w:tcW w:w="697" w:type="dxa"/>
            <w:vAlign w:val="center"/>
            <w:hideMark/>
          </w:tcPr>
          <w:p w14:paraId="5C378D63" w14:textId="77777777" w:rsidR="009F411E" w:rsidRPr="00F31A63" w:rsidRDefault="009F411E" w:rsidP="009F411E">
            <w:pPr>
              <w:pStyle w:val="TableBody"/>
            </w:pPr>
            <w:r w:rsidRPr="00F31A63">
              <w:t>2835</w:t>
            </w:r>
          </w:p>
        </w:tc>
        <w:tc>
          <w:tcPr>
            <w:tcW w:w="658" w:type="dxa"/>
            <w:vAlign w:val="center"/>
            <w:hideMark/>
          </w:tcPr>
          <w:p w14:paraId="5A3804FA" w14:textId="77777777" w:rsidR="009F411E" w:rsidRPr="00F31A63" w:rsidRDefault="009F411E" w:rsidP="009F411E">
            <w:pPr>
              <w:pStyle w:val="TableBody"/>
            </w:pPr>
            <w:r w:rsidRPr="00F31A63">
              <w:t>264</w:t>
            </w:r>
          </w:p>
        </w:tc>
        <w:tc>
          <w:tcPr>
            <w:tcW w:w="754" w:type="dxa"/>
            <w:vAlign w:val="center"/>
            <w:hideMark/>
          </w:tcPr>
          <w:p w14:paraId="3223C7E2" w14:textId="77777777" w:rsidR="009F411E" w:rsidRPr="00F31A63" w:rsidRDefault="009F411E" w:rsidP="009F411E">
            <w:pPr>
              <w:pStyle w:val="TableBody"/>
            </w:pPr>
            <w:r w:rsidRPr="00F31A63">
              <w:t>102</w:t>
            </w:r>
          </w:p>
        </w:tc>
        <w:tc>
          <w:tcPr>
            <w:tcW w:w="697" w:type="dxa"/>
            <w:vAlign w:val="center"/>
            <w:hideMark/>
          </w:tcPr>
          <w:p w14:paraId="21B7F382" w14:textId="77777777" w:rsidR="009F411E" w:rsidRPr="00F31A63" w:rsidRDefault="009F411E" w:rsidP="009F411E">
            <w:pPr>
              <w:pStyle w:val="TableBody"/>
            </w:pPr>
            <w:r w:rsidRPr="00F31A63">
              <w:t>11</w:t>
            </w:r>
          </w:p>
        </w:tc>
        <w:tc>
          <w:tcPr>
            <w:tcW w:w="901" w:type="dxa"/>
            <w:vAlign w:val="center"/>
            <w:hideMark/>
          </w:tcPr>
          <w:p w14:paraId="290583DE" w14:textId="77777777" w:rsidR="009F411E" w:rsidRPr="00F31A63" w:rsidRDefault="009F411E" w:rsidP="009F411E">
            <w:pPr>
              <w:pStyle w:val="TableBody"/>
            </w:pPr>
            <w:r w:rsidRPr="00F31A63">
              <w:t>59</w:t>
            </w:r>
          </w:p>
        </w:tc>
        <w:tc>
          <w:tcPr>
            <w:tcW w:w="612" w:type="dxa"/>
            <w:vAlign w:val="center"/>
            <w:hideMark/>
          </w:tcPr>
          <w:p w14:paraId="53A0939E" w14:textId="77777777" w:rsidR="009F411E" w:rsidRPr="00F31A63" w:rsidRDefault="009F411E" w:rsidP="009F411E">
            <w:pPr>
              <w:pStyle w:val="TableBody"/>
            </w:pPr>
            <w:r w:rsidRPr="00F31A63">
              <w:t>611</w:t>
            </w:r>
          </w:p>
        </w:tc>
        <w:tc>
          <w:tcPr>
            <w:tcW w:w="794" w:type="dxa"/>
            <w:vAlign w:val="center"/>
            <w:hideMark/>
          </w:tcPr>
          <w:p w14:paraId="524C0889" w14:textId="77777777" w:rsidR="009F411E" w:rsidRPr="00F31A63" w:rsidRDefault="009F411E" w:rsidP="009F411E">
            <w:pPr>
              <w:pStyle w:val="TableBody"/>
            </w:pPr>
            <w:r w:rsidRPr="00F31A63">
              <w:t>123</w:t>
            </w:r>
          </w:p>
        </w:tc>
        <w:tc>
          <w:tcPr>
            <w:tcW w:w="754" w:type="dxa"/>
            <w:vAlign w:val="center"/>
            <w:hideMark/>
          </w:tcPr>
          <w:p w14:paraId="49F05E70" w14:textId="77777777" w:rsidR="009F411E" w:rsidRPr="00F31A63" w:rsidRDefault="009F411E" w:rsidP="009F411E">
            <w:pPr>
              <w:pStyle w:val="TableBody"/>
            </w:pPr>
            <w:r w:rsidRPr="00F31A63">
              <w:t>31</w:t>
            </w:r>
          </w:p>
        </w:tc>
        <w:tc>
          <w:tcPr>
            <w:tcW w:w="635" w:type="dxa"/>
            <w:vAlign w:val="center"/>
            <w:hideMark/>
          </w:tcPr>
          <w:p w14:paraId="2563D365" w14:textId="77777777" w:rsidR="009F411E" w:rsidRPr="00F31A63" w:rsidRDefault="009F411E" w:rsidP="009F411E">
            <w:pPr>
              <w:pStyle w:val="TableBody"/>
            </w:pPr>
            <w:r w:rsidRPr="00F31A63">
              <w:t>2.2</w:t>
            </w:r>
          </w:p>
        </w:tc>
        <w:tc>
          <w:tcPr>
            <w:tcW w:w="1174" w:type="dxa"/>
            <w:vAlign w:val="center"/>
          </w:tcPr>
          <w:p w14:paraId="01B181F7" w14:textId="19FF2D75" w:rsidR="009F411E" w:rsidRPr="00F31A63" w:rsidRDefault="009F411E" w:rsidP="009F411E">
            <w:pPr>
              <w:pStyle w:val="TableBody"/>
              <w:rPr>
                <w:color w:val="C0504D"/>
              </w:rPr>
            </w:pPr>
          </w:p>
        </w:tc>
        <w:tc>
          <w:tcPr>
            <w:tcW w:w="754" w:type="dxa"/>
            <w:vAlign w:val="center"/>
            <w:hideMark/>
          </w:tcPr>
          <w:p w14:paraId="11D3A405" w14:textId="77777777" w:rsidR="009F411E" w:rsidRPr="00F31A63" w:rsidRDefault="009F411E" w:rsidP="009F411E">
            <w:pPr>
              <w:pStyle w:val="TableBody"/>
            </w:pPr>
            <w:r w:rsidRPr="00F31A63">
              <w:t>10785</w:t>
            </w:r>
          </w:p>
        </w:tc>
        <w:tc>
          <w:tcPr>
            <w:tcW w:w="714" w:type="dxa"/>
            <w:vAlign w:val="center"/>
            <w:hideMark/>
          </w:tcPr>
          <w:p w14:paraId="7F480BA3" w14:textId="77777777" w:rsidR="009F411E" w:rsidRPr="00F31A63" w:rsidRDefault="009F411E" w:rsidP="009F411E">
            <w:pPr>
              <w:pStyle w:val="TableBody"/>
            </w:pPr>
            <w:r w:rsidRPr="00F31A63">
              <w:t>163</w:t>
            </w:r>
          </w:p>
        </w:tc>
        <w:tc>
          <w:tcPr>
            <w:tcW w:w="607" w:type="dxa"/>
            <w:vAlign w:val="center"/>
            <w:hideMark/>
          </w:tcPr>
          <w:p w14:paraId="09F3696C" w14:textId="77777777" w:rsidR="009F411E" w:rsidRPr="00F31A63" w:rsidRDefault="009F411E" w:rsidP="009F411E">
            <w:pPr>
              <w:pStyle w:val="TableBody"/>
            </w:pPr>
            <w:r w:rsidRPr="00F31A63">
              <w:t>29</w:t>
            </w:r>
          </w:p>
        </w:tc>
        <w:tc>
          <w:tcPr>
            <w:tcW w:w="714" w:type="dxa"/>
            <w:vAlign w:val="center"/>
            <w:hideMark/>
          </w:tcPr>
          <w:p w14:paraId="5A201BCA" w14:textId="77777777" w:rsidR="009F411E" w:rsidRPr="00F31A63" w:rsidRDefault="009F411E" w:rsidP="009F411E">
            <w:pPr>
              <w:pStyle w:val="TableBody"/>
            </w:pPr>
            <w:r w:rsidRPr="00F31A63">
              <w:t>193</w:t>
            </w:r>
          </w:p>
        </w:tc>
        <w:tc>
          <w:tcPr>
            <w:tcW w:w="737" w:type="dxa"/>
            <w:vAlign w:val="center"/>
            <w:hideMark/>
          </w:tcPr>
          <w:p w14:paraId="1CD70022" w14:textId="77777777" w:rsidR="009F411E" w:rsidRPr="00F31A63" w:rsidRDefault="009F411E" w:rsidP="009F411E">
            <w:pPr>
              <w:pStyle w:val="TableBody"/>
            </w:pPr>
            <w:r w:rsidRPr="00F31A63">
              <w:t>155</w:t>
            </w:r>
          </w:p>
        </w:tc>
        <w:tc>
          <w:tcPr>
            <w:tcW w:w="1242" w:type="dxa"/>
            <w:vAlign w:val="center"/>
            <w:hideMark/>
          </w:tcPr>
          <w:p w14:paraId="7F2CD377" w14:textId="77777777" w:rsidR="009F411E" w:rsidRPr="00F31A63" w:rsidRDefault="009F411E" w:rsidP="009F411E">
            <w:pPr>
              <w:pStyle w:val="TableBody"/>
            </w:pPr>
            <w:r w:rsidRPr="00F31A63">
              <w:t>11132</w:t>
            </w:r>
          </w:p>
        </w:tc>
      </w:tr>
      <w:tr w:rsidR="00D208B0" w:rsidRPr="00F31A63" w14:paraId="728D1700" w14:textId="77777777" w:rsidTr="00831E15">
        <w:tc>
          <w:tcPr>
            <w:tcW w:w="633" w:type="dxa"/>
            <w:tcMar>
              <w:left w:w="57" w:type="dxa"/>
              <w:right w:w="0" w:type="dxa"/>
            </w:tcMar>
            <w:vAlign w:val="center"/>
            <w:hideMark/>
          </w:tcPr>
          <w:p w14:paraId="69B64B2C" w14:textId="77777777" w:rsidR="009F411E" w:rsidRPr="009F411E" w:rsidRDefault="009F411E" w:rsidP="009F411E">
            <w:pPr>
              <w:pStyle w:val="TableLeft"/>
            </w:pPr>
            <w:r w:rsidRPr="009F411E">
              <w:t>2015</w:t>
            </w:r>
          </w:p>
        </w:tc>
        <w:tc>
          <w:tcPr>
            <w:tcW w:w="726" w:type="dxa"/>
            <w:vAlign w:val="center"/>
            <w:hideMark/>
          </w:tcPr>
          <w:p w14:paraId="116ECB80" w14:textId="77777777" w:rsidR="009F411E" w:rsidRPr="00F31A63" w:rsidRDefault="009F411E" w:rsidP="009F411E">
            <w:pPr>
              <w:pStyle w:val="TableBody"/>
            </w:pPr>
            <w:r w:rsidRPr="00F31A63">
              <w:t>3948</w:t>
            </w:r>
          </w:p>
        </w:tc>
        <w:tc>
          <w:tcPr>
            <w:tcW w:w="726" w:type="dxa"/>
            <w:vAlign w:val="center"/>
            <w:hideMark/>
          </w:tcPr>
          <w:p w14:paraId="6281B248" w14:textId="77777777" w:rsidR="009F411E" w:rsidRPr="00F31A63" w:rsidRDefault="009F411E" w:rsidP="009F411E">
            <w:pPr>
              <w:pStyle w:val="TableBody"/>
            </w:pPr>
            <w:r w:rsidRPr="00F31A63">
              <w:t>3557</w:t>
            </w:r>
          </w:p>
        </w:tc>
        <w:tc>
          <w:tcPr>
            <w:tcW w:w="697" w:type="dxa"/>
            <w:vAlign w:val="center"/>
            <w:hideMark/>
          </w:tcPr>
          <w:p w14:paraId="24A16A9F" w14:textId="77777777" w:rsidR="009F411E" w:rsidRPr="00F31A63" w:rsidRDefault="009F411E" w:rsidP="009F411E">
            <w:pPr>
              <w:pStyle w:val="TableBody"/>
            </w:pPr>
            <w:r w:rsidRPr="00F31A63">
              <w:t>2970</w:t>
            </w:r>
          </w:p>
        </w:tc>
        <w:tc>
          <w:tcPr>
            <w:tcW w:w="658" w:type="dxa"/>
            <w:vAlign w:val="center"/>
            <w:hideMark/>
          </w:tcPr>
          <w:p w14:paraId="5F840FE8" w14:textId="77777777" w:rsidR="009F411E" w:rsidRPr="00F31A63" w:rsidRDefault="009F411E" w:rsidP="009F411E">
            <w:pPr>
              <w:pStyle w:val="TableBody"/>
            </w:pPr>
            <w:r w:rsidRPr="00F31A63">
              <w:t>294</w:t>
            </w:r>
          </w:p>
        </w:tc>
        <w:tc>
          <w:tcPr>
            <w:tcW w:w="754" w:type="dxa"/>
            <w:vAlign w:val="center"/>
            <w:hideMark/>
          </w:tcPr>
          <w:p w14:paraId="68630F52" w14:textId="77777777" w:rsidR="009F411E" w:rsidRPr="00F31A63" w:rsidRDefault="009F411E" w:rsidP="009F411E">
            <w:pPr>
              <w:pStyle w:val="TableBody"/>
            </w:pPr>
            <w:r w:rsidRPr="00F31A63">
              <w:t>119</w:t>
            </w:r>
          </w:p>
        </w:tc>
        <w:tc>
          <w:tcPr>
            <w:tcW w:w="697" w:type="dxa"/>
            <w:vAlign w:val="center"/>
            <w:hideMark/>
          </w:tcPr>
          <w:p w14:paraId="3B4FA70A" w14:textId="77777777" w:rsidR="009F411E" w:rsidRPr="00F31A63" w:rsidRDefault="009F411E" w:rsidP="009F411E">
            <w:pPr>
              <w:pStyle w:val="TableBody"/>
            </w:pPr>
            <w:r w:rsidRPr="00F31A63">
              <w:t>12</w:t>
            </w:r>
          </w:p>
        </w:tc>
        <w:tc>
          <w:tcPr>
            <w:tcW w:w="901" w:type="dxa"/>
            <w:vAlign w:val="center"/>
            <w:hideMark/>
          </w:tcPr>
          <w:p w14:paraId="79C7F3D6" w14:textId="77777777" w:rsidR="009F411E" w:rsidRPr="00F31A63" w:rsidRDefault="009F411E" w:rsidP="009F411E">
            <w:pPr>
              <w:pStyle w:val="TableBody"/>
            </w:pPr>
            <w:r w:rsidRPr="00F31A63">
              <w:t>64</w:t>
            </w:r>
          </w:p>
        </w:tc>
        <w:tc>
          <w:tcPr>
            <w:tcW w:w="612" w:type="dxa"/>
            <w:vAlign w:val="center"/>
            <w:hideMark/>
          </w:tcPr>
          <w:p w14:paraId="06E24458" w14:textId="77777777" w:rsidR="009F411E" w:rsidRPr="00F31A63" w:rsidRDefault="009F411E" w:rsidP="009F411E">
            <w:pPr>
              <w:pStyle w:val="TableBody"/>
            </w:pPr>
            <w:r w:rsidRPr="00F31A63">
              <w:t>668</w:t>
            </w:r>
          </w:p>
        </w:tc>
        <w:tc>
          <w:tcPr>
            <w:tcW w:w="794" w:type="dxa"/>
            <w:vAlign w:val="center"/>
            <w:hideMark/>
          </w:tcPr>
          <w:p w14:paraId="31649127" w14:textId="77777777" w:rsidR="009F411E" w:rsidRPr="00F31A63" w:rsidRDefault="009F411E" w:rsidP="009F411E">
            <w:pPr>
              <w:pStyle w:val="TableBody"/>
            </w:pPr>
            <w:r w:rsidRPr="00F31A63">
              <w:t>133</w:t>
            </w:r>
          </w:p>
        </w:tc>
        <w:tc>
          <w:tcPr>
            <w:tcW w:w="754" w:type="dxa"/>
            <w:vAlign w:val="center"/>
            <w:hideMark/>
          </w:tcPr>
          <w:p w14:paraId="7A214CF2" w14:textId="77777777" w:rsidR="009F411E" w:rsidRPr="00F31A63" w:rsidRDefault="009F411E" w:rsidP="009F411E">
            <w:pPr>
              <w:pStyle w:val="TableBody"/>
            </w:pPr>
            <w:r w:rsidRPr="00F31A63">
              <w:t>33</w:t>
            </w:r>
          </w:p>
        </w:tc>
        <w:tc>
          <w:tcPr>
            <w:tcW w:w="635" w:type="dxa"/>
            <w:vAlign w:val="center"/>
            <w:hideMark/>
          </w:tcPr>
          <w:p w14:paraId="6A91E090" w14:textId="77777777" w:rsidR="009F411E" w:rsidRPr="00F31A63" w:rsidRDefault="009F411E" w:rsidP="009F411E">
            <w:pPr>
              <w:pStyle w:val="TableBody"/>
            </w:pPr>
            <w:r w:rsidRPr="00F31A63">
              <w:t>2.5</w:t>
            </w:r>
          </w:p>
        </w:tc>
        <w:tc>
          <w:tcPr>
            <w:tcW w:w="1174" w:type="dxa"/>
            <w:vAlign w:val="center"/>
          </w:tcPr>
          <w:p w14:paraId="7960EFDE" w14:textId="6D7F992C" w:rsidR="009F411E" w:rsidRPr="00F31A63" w:rsidRDefault="009F411E" w:rsidP="009F411E">
            <w:pPr>
              <w:pStyle w:val="TableBody"/>
              <w:rPr>
                <w:color w:val="C0504D"/>
              </w:rPr>
            </w:pPr>
          </w:p>
        </w:tc>
        <w:tc>
          <w:tcPr>
            <w:tcW w:w="754" w:type="dxa"/>
            <w:vAlign w:val="center"/>
            <w:hideMark/>
          </w:tcPr>
          <w:p w14:paraId="16DF05A5" w14:textId="77777777" w:rsidR="009F411E" w:rsidRPr="00F31A63" w:rsidRDefault="009F411E" w:rsidP="009F411E">
            <w:pPr>
              <w:pStyle w:val="TableBody"/>
            </w:pPr>
            <w:r w:rsidRPr="00F31A63">
              <w:t>11802</w:t>
            </w:r>
          </w:p>
        </w:tc>
        <w:tc>
          <w:tcPr>
            <w:tcW w:w="714" w:type="dxa"/>
            <w:vAlign w:val="center"/>
            <w:hideMark/>
          </w:tcPr>
          <w:p w14:paraId="04E8574C" w14:textId="77777777" w:rsidR="009F411E" w:rsidRPr="00F31A63" w:rsidRDefault="009F411E" w:rsidP="009F411E">
            <w:pPr>
              <w:pStyle w:val="TableBody"/>
            </w:pPr>
            <w:r w:rsidRPr="00F31A63">
              <w:t>143</w:t>
            </w:r>
          </w:p>
        </w:tc>
        <w:tc>
          <w:tcPr>
            <w:tcW w:w="607" w:type="dxa"/>
            <w:vAlign w:val="center"/>
            <w:hideMark/>
          </w:tcPr>
          <w:p w14:paraId="6069B59B" w14:textId="77777777" w:rsidR="009F411E" w:rsidRPr="00F31A63" w:rsidRDefault="009F411E" w:rsidP="009F411E">
            <w:pPr>
              <w:pStyle w:val="TableBody"/>
            </w:pPr>
            <w:r w:rsidRPr="00F31A63">
              <w:t>28</w:t>
            </w:r>
          </w:p>
        </w:tc>
        <w:tc>
          <w:tcPr>
            <w:tcW w:w="714" w:type="dxa"/>
            <w:vAlign w:val="center"/>
            <w:hideMark/>
          </w:tcPr>
          <w:p w14:paraId="5268E196" w14:textId="77777777" w:rsidR="009F411E" w:rsidRPr="00F31A63" w:rsidRDefault="009F411E" w:rsidP="009F411E">
            <w:pPr>
              <w:pStyle w:val="TableBody"/>
            </w:pPr>
            <w:r w:rsidRPr="00F31A63">
              <w:t>171</w:t>
            </w:r>
          </w:p>
        </w:tc>
        <w:tc>
          <w:tcPr>
            <w:tcW w:w="737" w:type="dxa"/>
            <w:vAlign w:val="center"/>
            <w:hideMark/>
          </w:tcPr>
          <w:p w14:paraId="1CA30F03" w14:textId="77777777" w:rsidR="009F411E" w:rsidRPr="00F31A63" w:rsidRDefault="009F411E" w:rsidP="009F411E">
            <w:pPr>
              <w:pStyle w:val="TableBody"/>
            </w:pPr>
            <w:r w:rsidRPr="00F31A63">
              <w:t>171</w:t>
            </w:r>
          </w:p>
        </w:tc>
        <w:tc>
          <w:tcPr>
            <w:tcW w:w="1242" w:type="dxa"/>
            <w:vAlign w:val="center"/>
            <w:hideMark/>
          </w:tcPr>
          <w:p w14:paraId="36839F90" w14:textId="77777777" w:rsidR="009F411E" w:rsidRPr="00F31A63" w:rsidRDefault="009F411E" w:rsidP="009F411E">
            <w:pPr>
              <w:pStyle w:val="TableBody"/>
            </w:pPr>
            <w:r w:rsidRPr="00F31A63">
              <w:t>12144</w:t>
            </w:r>
          </w:p>
        </w:tc>
      </w:tr>
      <w:tr w:rsidR="00D208B0" w:rsidRPr="00F31A63" w14:paraId="66BF34D3" w14:textId="77777777" w:rsidTr="00831E15">
        <w:trPr>
          <w:cnfStyle w:val="000000010000" w:firstRow="0" w:lastRow="0" w:firstColumn="0" w:lastColumn="0" w:oddVBand="0" w:evenVBand="0" w:oddHBand="0" w:evenHBand="1" w:firstRowFirstColumn="0" w:firstRowLastColumn="0" w:lastRowFirstColumn="0" w:lastRowLastColumn="0"/>
        </w:trPr>
        <w:tc>
          <w:tcPr>
            <w:tcW w:w="633" w:type="dxa"/>
            <w:tcMar>
              <w:left w:w="57" w:type="dxa"/>
              <w:right w:w="0" w:type="dxa"/>
            </w:tcMar>
            <w:vAlign w:val="center"/>
            <w:hideMark/>
          </w:tcPr>
          <w:p w14:paraId="29B843FA" w14:textId="77777777" w:rsidR="009F411E" w:rsidRPr="009F411E" w:rsidRDefault="009F411E" w:rsidP="009F411E">
            <w:pPr>
              <w:pStyle w:val="TableLeft"/>
            </w:pPr>
            <w:r w:rsidRPr="009F411E">
              <w:t>2016</w:t>
            </w:r>
          </w:p>
        </w:tc>
        <w:tc>
          <w:tcPr>
            <w:tcW w:w="726" w:type="dxa"/>
            <w:vAlign w:val="center"/>
            <w:hideMark/>
          </w:tcPr>
          <w:p w14:paraId="1D1493BB" w14:textId="77777777" w:rsidR="009F411E" w:rsidRPr="00F31A63" w:rsidRDefault="009F411E" w:rsidP="009F411E">
            <w:pPr>
              <w:pStyle w:val="TableBody"/>
            </w:pPr>
            <w:r w:rsidRPr="00F31A63">
              <w:t>4148</w:t>
            </w:r>
          </w:p>
        </w:tc>
        <w:tc>
          <w:tcPr>
            <w:tcW w:w="726" w:type="dxa"/>
            <w:vAlign w:val="center"/>
            <w:hideMark/>
          </w:tcPr>
          <w:p w14:paraId="39743278" w14:textId="77777777" w:rsidR="009F411E" w:rsidRPr="00F31A63" w:rsidRDefault="009F411E" w:rsidP="009F411E">
            <w:pPr>
              <w:pStyle w:val="TableBody"/>
            </w:pPr>
            <w:r w:rsidRPr="00F31A63">
              <w:t>3632</w:t>
            </w:r>
          </w:p>
        </w:tc>
        <w:tc>
          <w:tcPr>
            <w:tcW w:w="697" w:type="dxa"/>
            <w:vAlign w:val="center"/>
            <w:hideMark/>
          </w:tcPr>
          <w:p w14:paraId="39C0EEA6" w14:textId="77777777" w:rsidR="009F411E" w:rsidRPr="00F31A63" w:rsidRDefault="009F411E" w:rsidP="009F411E">
            <w:pPr>
              <w:pStyle w:val="TableBody"/>
            </w:pPr>
            <w:r w:rsidRPr="00F31A63">
              <w:t>2881</w:t>
            </w:r>
          </w:p>
        </w:tc>
        <w:tc>
          <w:tcPr>
            <w:tcW w:w="658" w:type="dxa"/>
            <w:vAlign w:val="center"/>
            <w:hideMark/>
          </w:tcPr>
          <w:p w14:paraId="399033F7" w14:textId="77777777" w:rsidR="009F411E" w:rsidRPr="00F31A63" w:rsidRDefault="009F411E" w:rsidP="009F411E">
            <w:pPr>
              <w:pStyle w:val="TableBody"/>
            </w:pPr>
            <w:r w:rsidRPr="00F31A63">
              <w:t>312</w:t>
            </w:r>
          </w:p>
        </w:tc>
        <w:tc>
          <w:tcPr>
            <w:tcW w:w="754" w:type="dxa"/>
            <w:vAlign w:val="center"/>
            <w:hideMark/>
          </w:tcPr>
          <w:p w14:paraId="6C266684" w14:textId="77777777" w:rsidR="009F411E" w:rsidRPr="00F31A63" w:rsidRDefault="009F411E" w:rsidP="009F411E">
            <w:pPr>
              <w:pStyle w:val="TableBody"/>
            </w:pPr>
            <w:r w:rsidRPr="00F31A63">
              <w:t>124</w:t>
            </w:r>
          </w:p>
        </w:tc>
        <w:tc>
          <w:tcPr>
            <w:tcW w:w="697" w:type="dxa"/>
            <w:vAlign w:val="center"/>
            <w:hideMark/>
          </w:tcPr>
          <w:p w14:paraId="1837C35A" w14:textId="77777777" w:rsidR="009F411E" w:rsidRPr="00F31A63" w:rsidRDefault="009F411E" w:rsidP="009F411E">
            <w:pPr>
              <w:pStyle w:val="TableBody"/>
            </w:pPr>
            <w:r w:rsidRPr="00F31A63">
              <w:t>13</w:t>
            </w:r>
          </w:p>
        </w:tc>
        <w:tc>
          <w:tcPr>
            <w:tcW w:w="901" w:type="dxa"/>
            <w:vAlign w:val="center"/>
            <w:hideMark/>
          </w:tcPr>
          <w:p w14:paraId="2E4E0EAA" w14:textId="77777777" w:rsidR="009F411E" w:rsidRPr="00F31A63" w:rsidRDefault="009F411E" w:rsidP="009F411E">
            <w:pPr>
              <w:pStyle w:val="TableBody"/>
            </w:pPr>
            <w:r w:rsidRPr="00F31A63">
              <w:t>63</w:t>
            </w:r>
          </w:p>
        </w:tc>
        <w:tc>
          <w:tcPr>
            <w:tcW w:w="612" w:type="dxa"/>
            <w:vAlign w:val="center"/>
            <w:hideMark/>
          </w:tcPr>
          <w:p w14:paraId="039567BA" w14:textId="77777777" w:rsidR="009F411E" w:rsidRPr="00F31A63" w:rsidRDefault="009F411E" w:rsidP="009F411E">
            <w:pPr>
              <w:pStyle w:val="TableBody"/>
            </w:pPr>
            <w:r w:rsidRPr="00F31A63">
              <w:t>664</w:t>
            </w:r>
          </w:p>
        </w:tc>
        <w:tc>
          <w:tcPr>
            <w:tcW w:w="794" w:type="dxa"/>
            <w:vAlign w:val="center"/>
            <w:hideMark/>
          </w:tcPr>
          <w:p w14:paraId="15B9077D" w14:textId="77777777" w:rsidR="009F411E" w:rsidRPr="00F31A63" w:rsidRDefault="009F411E" w:rsidP="009F411E">
            <w:pPr>
              <w:pStyle w:val="TableBody"/>
            </w:pPr>
            <w:r w:rsidRPr="00F31A63">
              <w:t>100</w:t>
            </w:r>
          </w:p>
        </w:tc>
        <w:tc>
          <w:tcPr>
            <w:tcW w:w="754" w:type="dxa"/>
            <w:vAlign w:val="center"/>
            <w:hideMark/>
          </w:tcPr>
          <w:p w14:paraId="766113BC" w14:textId="77777777" w:rsidR="009F411E" w:rsidRPr="00F31A63" w:rsidRDefault="009F411E" w:rsidP="009F411E">
            <w:pPr>
              <w:pStyle w:val="TableBody"/>
            </w:pPr>
            <w:r w:rsidRPr="00F31A63">
              <w:t>43</w:t>
            </w:r>
          </w:p>
        </w:tc>
        <w:tc>
          <w:tcPr>
            <w:tcW w:w="635" w:type="dxa"/>
            <w:vAlign w:val="center"/>
            <w:hideMark/>
          </w:tcPr>
          <w:p w14:paraId="053EFE86" w14:textId="77777777" w:rsidR="009F411E" w:rsidRPr="00F31A63" w:rsidRDefault="009F411E" w:rsidP="009F411E">
            <w:pPr>
              <w:pStyle w:val="TableBody"/>
            </w:pPr>
            <w:r w:rsidRPr="00F31A63">
              <w:t>2.9</w:t>
            </w:r>
          </w:p>
        </w:tc>
        <w:tc>
          <w:tcPr>
            <w:tcW w:w="1174" w:type="dxa"/>
            <w:vAlign w:val="center"/>
          </w:tcPr>
          <w:p w14:paraId="5CB70B75" w14:textId="53242B9D" w:rsidR="009F411E" w:rsidRPr="00F31A63" w:rsidRDefault="009F411E" w:rsidP="009F411E">
            <w:pPr>
              <w:pStyle w:val="TableBody"/>
              <w:rPr>
                <w:color w:val="C0504D"/>
              </w:rPr>
            </w:pPr>
          </w:p>
        </w:tc>
        <w:tc>
          <w:tcPr>
            <w:tcW w:w="754" w:type="dxa"/>
            <w:vAlign w:val="center"/>
            <w:hideMark/>
          </w:tcPr>
          <w:p w14:paraId="753F6ADB" w14:textId="77777777" w:rsidR="009F411E" w:rsidRPr="00F31A63" w:rsidRDefault="009F411E" w:rsidP="009F411E">
            <w:pPr>
              <w:pStyle w:val="TableBody"/>
            </w:pPr>
            <w:r w:rsidRPr="00F31A63">
              <w:t>11983</w:t>
            </w:r>
          </w:p>
        </w:tc>
        <w:tc>
          <w:tcPr>
            <w:tcW w:w="714" w:type="dxa"/>
            <w:vAlign w:val="center"/>
            <w:hideMark/>
          </w:tcPr>
          <w:p w14:paraId="1CF34E38" w14:textId="77777777" w:rsidR="009F411E" w:rsidRPr="00F31A63" w:rsidRDefault="009F411E" w:rsidP="009F411E">
            <w:pPr>
              <w:pStyle w:val="TableBody"/>
            </w:pPr>
            <w:r w:rsidRPr="00F31A63">
              <w:t>189</w:t>
            </w:r>
          </w:p>
        </w:tc>
        <w:tc>
          <w:tcPr>
            <w:tcW w:w="607" w:type="dxa"/>
            <w:vAlign w:val="center"/>
            <w:hideMark/>
          </w:tcPr>
          <w:p w14:paraId="3D0C7B28" w14:textId="77777777" w:rsidR="009F411E" w:rsidRPr="00F31A63" w:rsidRDefault="009F411E" w:rsidP="009F411E">
            <w:pPr>
              <w:pStyle w:val="TableBody"/>
            </w:pPr>
            <w:r w:rsidRPr="00F31A63">
              <w:t>36</w:t>
            </w:r>
          </w:p>
        </w:tc>
        <w:tc>
          <w:tcPr>
            <w:tcW w:w="714" w:type="dxa"/>
            <w:vAlign w:val="center"/>
            <w:hideMark/>
          </w:tcPr>
          <w:p w14:paraId="22DD8BF1" w14:textId="77777777" w:rsidR="009F411E" w:rsidRPr="00F31A63" w:rsidRDefault="009F411E" w:rsidP="009F411E">
            <w:pPr>
              <w:pStyle w:val="TableBody"/>
            </w:pPr>
            <w:r w:rsidRPr="00F31A63">
              <w:t>225</w:t>
            </w:r>
          </w:p>
        </w:tc>
        <w:tc>
          <w:tcPr>
            <w:tcW w:w="737" w:type="dxa"/>
            <w:vAlign w:val="center"/>
            <w:hideMark/>
          </w:tcPr>
          <w:p w14:paraId="284E714C" w14:textId="77777777" w:rsidR="009F411E" w:rsidRPr="00F31A63" w:rsidRDefault="009F411E" w:rsidP="009F411E">
            <w:pPr>
              <w:pStyle w:val="TableBody"/>
            </w:pPr>
            <w:r w:rsidRPr="00F31A63">
              <w:t>186</w:t>
            </w:r>
          </w:p>
        </w:tc>
        <w:tc>
          <w:tcPr>
            <w:tcW w:w="1242" w:type="dxa"/>
            <w:vAlign w:val="center"/>
            <w:hideMark/>
          </w:tcPr>
          <w:p w14:paraId="645D34CB" w14:textId="77777777" w:rsidR="009F411E" w:rsidRPr="00F31A63" w:rsidRDefault="009F411E" w:rsidP="009F411E">
            <w:pPr>
              <w:pStyle w:val="TableBody"/>
            </w:pPr>
            <w:r w:rsidRPr="00F31A63">
              <w:t>12393</w:t>
            </w:r>
          </w:p>
        </w:tc>
      </w:tr>
      <w:tr w:rsidR="00D208B0" w:rsidRPr="00F31A63" w14:paraId="69961F01" w14:textId="77777777" w:rsidTr="00831E15">
        <w:tc>
          <w:tcPr>
            <w:tcW w:w="633" w:type="dxa"/>
            <w:tcMar>
              <w:left w:w="57" w:type="dxa"/>
              <w:right w:w="0" w:type="dxa"/>
            </w:tcMar>
            <w:vAlign w:val="center"/>
            <w:hideMark/>
          </w:tcPr>
          <w:p w14:paraId="505A5DC4" w14:textId="77777777" w:rsidR="009F411E" w:rsidRPr="009F411E" w:rsidRDefault="009F411E" w:rsidP="009F411E">
            <w:pPr>
              <w:pStyle w:val="TableLeft"/>
            </w:pPr>
            <w:r w:rsidRPr="009F411E">
              <w:t>2017</w:t>
            </w:r>
          </w:p>
        </w:tc>
        <w:tc>
          <w:tcPr>
            <w:tcW w:w="726" w:type="dxa"/>
            <w:vAlign w:val="center"/>
            <w:hideMark/>
          </w:tcPr>
          <w:p w14:paraId="35CBFD3F" w14:textId="77777777" w:rsidR="009F411E" w:rsidRPr="00F31A63" w:rsidRDefault="009F411E" w:rsidP="009F411E">
            <w:pPr>
              <w:pStyle w:val="TableBody"/>
            </w:pPr>
            <w:r w:rsidRPr="00F31A63">
              <w:t>4242</w:t>
            </w:r>
          </w:p>
        </w:tc>
        <w:tc>
          <w:tcPr>
            <w:tcW w:w="726" w:type="dxa"/>
            <w:vAlign w:val="center"/>
            <w:hideMark/>
          </w:tcPr>
          <w:p w14:paraId="6DBF39F1" w14:textId="77777777" w:rsidR="009F411E" w:rsidRPr="00F31A63" w:rsidRDefault="009F411E" w:rsidP="009F411E">
            <w:pPr>
              <w:pStyle w:val="TableBody"/>
            </w:pPr>
            <w:r w:rsidRPr="00F31A63">
              <w:t>3714</w:t>
            </w:r>
          </w:p>
        </w:tc>
        <w:tc>
          <w:tcPr>
            <w:tcW w:w="697" w:type="dxa"/>
            <w:vAlign w:val="center"/>
            <w:hideMark/>
          </w:tcPr>
          <w:p w14:paraId="5C1ECD82" w14:textId="77777777" w:rsidR="009F411E" w:rsidRPr="00F31A63" w:rsidRDefault="009F411E" w:rsidP="009F411E">
            <w:pPr>
              <w:pStyle w:val="TableBody"/>
            </w:pPr>
            <w:r w:rsidRPr="00F31A63">
              <w:t>2946</w:t>
            </w:r>
          </w:p>
        </w:tc>
        <w:tc>
          <w:tcPr>
            <w:tcW w:w="658" w:type="dxa"/>
            <w:vAlign w:val="center"/>
            <w:hideMark/>
          </w:tcPr>
          <w:p w14:paraId="24BED0EA" w14:textId="77777777" w:rsidR="009F411E" w:rsidRPr="00F31A63" w:rsidRDefault="009F411E" w:rsidP="009F411E">
            <w:pPr>
              <w:pStyle w:val="TableBody"/>
            </w:pPr>
            <w:r w:rsidRPr="00F31A63">
              <w:t>319</w:t>
            </w:r>
          </w:p>
        </w:tc>
        <w:tc>
          <w:tcPr>
            <w:tcW w:w="754" w:type="dxa"/>
            <w:vAlign w:val="center"/>
            <w:hideMark/>
          </w:tcPr>
          <w:p w14:paraId="47616EEF" w14:textId="77777777" w:rsidR="009F411E" w:rsidRPr="00F31A63" w:rsidRDefault="009F411E" w:rsidP="009F411E">
            <w:pPr>
              <w:pStyle w:val="TableBody"/>
            </w:pPr>
            <w:r w:rsidRPr="00F31A63">
              <w:t>127</w:t>
            </w:r>
          </w:p>
        </w:tc>
        <w:tc>
          <w:tcPr>
            <w:tcW w:w="697" w:type="dxa"/>
            <w:vAlign w:val="center"/>
            <w:hideMark/>
          </w:tcPr>
          <w:p w14:paraId="7FE99D10" w14:textId="77777777" w:rsidR="009F411E" w:rsidRPr="00F31A63" w:rsidRDefault="009F411E" w:rsidP="009F411E">
            <w:pPr>
              <w:pStyle w:val="TableBody"/>
            </w:pPr>
            <w:r w:rsidRPr="00F31A63">
              <w:t>13</w:t>
            </w:r>
          </w:p>
        </w:tc>
        <w:tc>
          <w:tcPr>
            <w:tcW w:w="901" w:type="dxa"/>
            <w:vAlign w:val="center"/>
            <w:hideMark/>
          </w:tcPr>
          <w:p w14:paraId="403B71A3" w14:textId="77777777" w:rsidR="009F411E" w:rsidRPr="00F31A63" w:rsidRDefault="009F411E" w:rsidP="009F411E">
            <w:pPr>
              <w:pStyle w:val="TableBody"/>
            </w:pPr>
            <w:r w:rsidRPr="00F31A63">
              <w:t>64</w:t>
            </w:r>
          </w:p>
        </w:tc>
        <w:tc>
          <w:tcPr>
            <w:tcW w:w="612" w:type="dxa"/>
            <w:vAlign w:val="center"/>
            <w:hideMark/>
          </w:tcPr>
          <w:p w14:paraId="438359C0" w14:textId="77777777" w:rsidR="009F411E" w:rsidRPr="00F31A63" w:rsidRDefault="009F411E" w:rsidP="009F411E">
            <w:pPr>
              <w:pStyle w:val="TableBody"/>
            </w:pPr>
            <w:r w:rsidRPr="00F31A63">
              <w:t>679</w:t>
            </w:r>
          </w:p>
        </w:tc>
        <w:tc>
          <w:tcPr>
            <w:tcW w:w="794" w:type="dxa"/>
            <w:vAlign w:val="center"/>
            <w:hideMark/>
          </w:tcPr>
          <w:p w14:paraId="2116E4EE" w14:textId="77777777" w:rsidR="009F411E" w:rsidRPr="00F31A63" w:rsidRDefault="009F411E" w:rsidP="009F411E">
            <w:pPr>
              <w:pStyle w:val="TableBody"/>
            </w:pPr>
            <w:r w:rsidRPr="00F31A63">
              <w:t>102</w:t>
            </w:r>
          </w:p>
        </w:tc>
        <w:tc>
          <w:tcPr>
            <w:tcW w:w="754" w:type="dxa"/>
            <w:vAlign w:val="center"/>
            <w:hideMark/>
          </w:tcPr>
          <w:p w14:paraId="0659518F" w14:textId="77777777" w:rsidR="009F411E" w:rsidRPr="00F31A63" w:rsidRDefault="009F411E" w:rsidP="009F411E">
            <w:pPr>
              <w:pStyle w:val="TableBody"/>
            </w:pPr>
            <w:r w:rsidRPr="00F31A63">
              <w:t>44</w:t>
            </w:r>
          </w:p>
        </w:tc>
        <w:tc>
          <w:tcPr>
            <w:tcW w:w="635" w:type="dxa"/>
            <w:vAlign w:val="center"/>
            <w:hideMark/>
          </w:tcPr>
          <w:p w14:paraId="2B9A9F49" w14:textId="77777777" w:rsidR="009F411E" w:rsidRPr="00F31A63" w:rsidRDefault="009F411E" w:rsidP="009F411E">
            <w:pPr>
              <w:pStyle w:val="TableBody"/>
            </w:pPr>
            <w:r w:rsidRPr="00F31A63">
              <w:t>3.0</w:t>
            </w:r>
          </w:p>
        </w:tc>
        <w:tc>
          <w:tcPr>
            <w:tcW w:w="1174" w:type="dxa"/>
            <w:vAlign w:val="center"/>
          </w:tcPr>
          <w:p w14:paraId="65DD802B" w14:textId="2DA9FEFA" w:rsidR="009F411E" w:rsidRPr="00F31A63" w:rsidRDefault="009F411E" w:rsidP="009F411E">
            <w:pPr>
              <w:pStyle w:val="TableBody"/>
              <w:rPr>
                <w:color w:val="C0504D"/>
              </w:rPr>
            </w:pPr>
          </w:p>
        </w:tc>
        <w:tc>
          <w:tcPr>
            <w:tcW w:w="754" w:type="dxa"/>
            <w:vAlign w:val="center"/>
            <w:hideMark/>
          </w:tcPr>
          <w:p w14:paraId="7D8AEADA" w14:textId="77777777" w:rsidR="009F411E" w:rsidRPr="00F31A63" w:rsidRDefault="009F411E" w:rsidP="009F411E">
            <w:pPr>
              <w:pStyle w:val="TableBody"/>
            </w:pPr>
            <w:r w:rsidRPr="00F31A63">
              <w:t>12253</w:t>
            </w:r>
          </w:p>
        </w:tc>
        <w:tc>
          <w:tcPr>
            <w:tcW w:w="714" w:type="dxa"/>
            <w:vAlign w:val="center"/>
            <w:hideMark/>
          </w:tcPr>
          <w:p w14:paraId="5560A95A" w14:textId="77777777" w:rsidR="009F411E" w:rsidRPr="00F31A63" w:rsidRDefault="009F411E" w:rsidP="009F411E">
            <w:pPr>
              <w:pStyle w:val="TableBody"/>
            </w:pPr>
            <w:r w:rsidRPr="00F31A63">
              <w:t>135</w:t>
            </w:r>
          </w:p>
        </w:tc>
        <w:tc>
          <w:tcPr>
            <w:tcW w:w="607" w:type="dxa"/>
            <w:vAlign w:val="center"/>
            <w:hideMark/>
          </w:tcPr>
          <w:p w14:paraId="784DBAC8" w14:textId="77777777" w:rsidR="009F411E" w:rsidRPr="00F31A63" w:rsidRDefault="009F411E" w:rsidP="009F411E">
            <w:pPr>
              <w:pStyle w:val="TableBody"/>
            </w:pPr>
            <w:r w:rsidRPr="00F31A63">
              <w:t>68</w:t>
            </w:r>
          </w:p>
        </w:tc>
        <w:tc>
          <w:tcPr>
            <w:tcW w:w="714" w:type="dxa"/>
            <w:vAlign w:val="center"/>
            <w:hideMark/>
          </w:tcPr>
          <w:p w14:paraId="590389BC" w14:textId="77777777" w:rsidR="009F411E" w:rsidRPr="00F31A63" w:rsidRDefault="009F411E" w:rsidP="009F411E">
            <w:pPr>
              <w:pStyle w:val="TableBody"/>
            </w:pPr>
            <w:r w:rsidRPr="00F31A63">
              <w:t>203</w:t>
            </w:r>
          </w:p>
        </w:tc>
        <w:tc>
          <w:tcPr>
            <w:tcW w:w="737" w:type="dxa"/>
            <w:vAlign w:val="center"/>
            <w:hideMark/>
          </w:tcPr>
          <w:p w14:paraId="77C7CD88" w14:textId="77777777" w:rsidR="009F411E" w:rsidRPr="00F31A63" w:rsidRDefault="009F411E" w:rsidP="009F411E">
            <w:pPr>
              <w:pStyle w:val="TableBody"/>
            </w:pPr>
            <w:r w:rsidRPr="00F31A63">
              <w:t>176</w:t>
            </w:r>
          </w:p>
        </w:tc>
        <w:tc>
          <w:tcPr>
            <w:tcW w:w="1242" w:type="dxa"/>
            <w:vAlign w:val="center"/>
            <w:hideMark/>
          </w:tcPr>
          <w:p w14:paraId="4724CB40" w14:textId="77777777" w:rsidR="009F411E" w:rsidRPr="00F31A63" w:rsidRDefault="009F411E" w:rsidP="009F411E">
            <w:pPr>
              <w:pStyle w:val="TableBody"/>
            </w:pPr>
            <w:r w:rsidRPr="00F31A63">
              <w:t>12632</w:t>
            </w:r>
          </w:p>
        </w:tc>
      </w:tr>
    </w:tbl>
    <w:p w14:paraId="453A4F9F" w14:textId="77777777" w:rsidR="00324B70" w:rsidRPr="00F47EFE" w:rsidRDefault="00324B70" w:rsidP="00324B70">
      <w:pPr>
        <w:pStyle w:val="BodyText2"/>
      </w:pPr>
    </w:p>
    <w:p w14:paraId="1787EDCA" w14:textId="77777777" w:rsidR="00117AE4" w:rsidRPr="00F47EFE" w:rsidRDefault="00117AE4" w:rsidP="00324B70">
      <w:pPr>
        <w:pStyle w:val="BodyText2"/>
        <w:sectPr w:rsidR="00117AE4" w:rsidRPr="00F47EFE" w:rsidSect="000B563F">
          <w:pgSz w:w="16840" w:h="11907" w:orient="landscape" w:code="9"/>
          <w:pgMar w:top="1134" w:right="1134" w:bottom="1134" w:left="1134" w:header="510" w:footer="567" w:gutter="0"/>
          <w:cols w:space="284"/>
          <w:docGrid w:linePitch="360"/>
        </w:sectPr>
      </w:pPr>
    </w:p>
    <w:p w14:paraId="340CF038" w14:textId="0FEAE021" w:rsidR="005369A2" w:rsidRPr="00F47EFE" w:rsidRDefault="005369A2" w:rsidP="005369A2">
      <w:pPr>
        <w:pStyle w:val="BodyText2"/>
      </w:pPr>
    </w:p>
    <w:tbl>
      <w:tblPr>
        <w:tblStyle w:val="TableCSIRO"/>
        <w:tblW w:w="9978" w:type="dxa"/>
        <w:tblLayout w:type="fixed"/>
        <w:tblCellMar>
          <w:left w:w="57" w:type="dxa"/>
          <w:right w:w="57" w:type="dxa"/>
        </w:tblCellMar>
        <w:tblLook w:val="0600" w:firstRow="0" w:lastRow="0" w:firstColumn="0" w:lastColumn="0" w:noHBand="1" w:noVBand="1"/>
      </w:tblPr>
      <w:tblGrid>
        <w:gridCol w:w="6520"/>
        <w:gridCol w:w="3458"/>
      </w:tblGrid>
      <w:tr w:rsidR="005369A2" w:rsidRPr="00F47EFE" w14:paraId="4B204634" w14:textId="77777777" w:rsidTr="008D3819">
        <w:tc>
          <w:tcPr>
            <w:tcW w:w="6520" w:type="dxa"/>
            <w:tcBorders>
              <w:bottom w:val="nil"/>
            </w:tcBorders>
          </w:tcPr>
          <w:p w14:paraId="1172341E" w14:textId="004C5E75" w:rsidR="005436FD" w:rsidRPr="00F47EFE" w:rsidRDefault="005369A2" w:rsidP="009D3628">
            <w:pPr>
              <w:pStyle w:val="Figure"/>
            </w:pPr>
            <w:r w:rsidRPr="00F47EFE">
              <w:rPr>
                <w:noProof/>
              </w:rPr>
              <w:drawing>
                <wp:inline distT="0" distB="0" distL="0" distR="0" wp14:anchorId="5D27A710" wp14:editId="25720AB1">
                  <wp:extent cx="3841853" cy="1994225"/>
                  <wp:effectExtent l="0" t="0" r="6350" b="6350"/>
                  <wp:docPr id="25" name="Picture 25" descr="Figure 3 is a graph of Australian hydrofluorocarbon, perfluorocarbon and  sulfur hexafluoride emissions from 1996 to 2018. The graph shows a significant increase, mainly due to hydrofluoro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3"/>
                          <a:stretch>
                            <a:fillRect/>
                          </a:stretch>
                        </pic:blipFill>
                        <pic:spPr>
                          <a:xfrm>
                            <a:off x="0" y="0"/>
                            <a:ext cx="3841853" cy="1994225"/>
                          </a:xfrm>
                          <a:prstGeom prst="rect">
                            <a:avLst/>
                          </a:prstGeom>
                        </pic:spPr>
                      </pic:pic>
                    </a:graphicData>
                  </a:graphic>
                </wp:inline>
              </w:drawing>
            </w:r>
          </w:p>
        </w:tc>
        <w:tc>
          <w:tcPr>
            <w:tcW w:w="3458" w:type="dxa"/>
            <w:tcBorders>
              <w:bottom w:val="nil"/>
            </w:tcBorders>
            <w:tcMar>
              <w:left w:w="113" w:type="dxa"/>
            </w:tcMar>
          </w:tcPr>
          <w:p w14:paraId="65460AFC" w14:textId="516D3F18" w:rsidR="005369A2" w:rsidRPr="00F47EFE" w:rsidRDefault="005369A2" w:rsidP="001769DB">
            <w:pPr>
              <w:pStyle w:val="CaptionFigure"/>
            </w:pPr>
            <w:bookmarkStart w:id="73" w:name="_Ref354474846"/>
            <w:bookmarkStart w:id="74" w:name="_Toc428801230"/>
            <w:bookmarkStart w:id="75" w:name="_Toc455132447"/>
            <w:bookmarkStart w:id="76" w:name="_Toc37242100"/>
            <w:r w:rsidRPr="00F47EFE">
              <w:rPr>
                <w:b/>
              </w:rPr>
              <w:t xml:space="preserve">Figure </w:t>
            </w:r>
            <w:r w:rsidRPr="00F47EFE">
              <w:rPr>
                <w:b/>
              </w:rPr>
              <w:fldChar w:fldCharType="begin"/>
            </w:r>
            <w:r w:rsidRPr="00F47EFE">
              <w:rPr>
                <w:b/>
              </w:rPr>
              <w:instrText xml:space="preserve"> SEQ Figure \* ARABIC </w:instrText>
            </w:r>
            <w:r w:rsidRPr="00F47EFE">
              <w:rPr>
                <w:b/>
              </w:rPr>
              <w:fldChar w:fldCharType="separate"/>
            </w:r>
            <w:r w:rsidR="00CC6A22">
              <w:rPr>
                <w:b/>
                <w:noProof/>
              </w:rPr>
              <w:t>3</w:t>
            </w:r>
            <w:r w:rsidRPr="00F47EFE">
              <w:rPr>
                <w:b/>
              </w:rPr>
              <w:fldChar w:fldCharType="end"/>
            </w:r>
            <w:bookmarkEnd w:id="73"/>
            <w:r w:rsidRPr="00F47EFE">
              <w:rPr>
                <w:b/>
              </w:rPr>
              <w:t>.</w:t>
            </w:r>
            <w:r w:rsidRPr="00F47EFE">
              <w:t xml:space="preserve"> Australian HFC, PFC and sulfur hexafluoride emissions (M tonne CO</w:t>
            </w:r>
            <w:r w:rsidRPr="00F47EFE">
              <w:rPr>
                <w:vertAlign w:val="subscript"/>
              </w:rPr>
              <w:t>2</w:t>
            </w:r>
            <w:r w:rsidRPr="00F47EFE">
              <w:t>-e)</w:t>
            </w:r>
            <w:r w:rsidR="001769DB" w:rsidRPr="00F47EFE">
              <w:t xml:space="preserve"> in the Inventory</w:t>
            </w:r>
            <w:r w:rsidRPr="00F47EFE">
              <w:t xml:space="preserve"> (DoE</w:t>
            </w:r>
            <w:r w:rsidR="00E55506" w:rsidRPr="00F47EFE">
              <w:t>E</w:t>
            </w:r>
            <w:r w:rsidRPr="00F47EFE">
              <w:t xml:space="preserve">, </w:t>
            </w:r>
            <w:r w:rsidR="00D001EC" w:rsidRPr="00F47EFE">
              <w:t>201</w:t>
            </w:r>
            <w:r w:rsidR="00C855DA">
              <w:t>9</w:t>
            </w:r>
            <w:r w:rsidRPr="00F47EFE">
              <w:t>). Note the impact on the reduction in emissions due to the refurbishment of potline #1 at the Kurri Kurri aluminium smelter in 2005-2006. Dashed lines are exponential</w:t>
            </w:r>
            <w:r w:rsidR="001769DB" w:rsidRPr="00F47EFE">
              <w:t xml:space="preserve"> and linear </w:t>
            </w:r>
            <w:r w:rsidRPr="00F47EFE">
              <w:t>best fits.</w:t>
            </w:r>
            <w:bookmarkEnd w:id="74"/>
            <w:bookmarkEnd w:id="75"/>
            <w:bookmarkEnd w:id="76"/>
          </w:p>
        </w:tc>
      </w:tr>
    </w:tbl>
    <w:p w14:paraId="30321EDF" w14:textId="77777777" w:rsidR="00012660" w:rsidRPr="00F47EFE" w:rsidRDefault="00012660" w:rsidP="00012660">
      <w:pPr>
        <w:pStyle w:val="Heading1"/>
      </w:pPr>
      <w:bookmarkStart w:id="77" w:name="_Toc455132427"/>
      <w:bookmarkStart w:id="78" w:name="_Toc37242078"/>
      <w:r w:rsidRPr="00F47EFE">
        <w:t xml:space="preserve">Australian </w:t>
      </w:r>
      <w:r w:rsidR="00431DD8" w:rsidRPr="00F47EFE">
        <w:t xml:space="preserve">HFC, PFC, </w:t>
      </w:r>
      <w:r w:rsidR="00A460A6" w:rsidRPr="00F47EFE">
        <w:t>sulfur hexafluoride</w:t>
      </w:r>
      <w:r w:rsidRPr="00F47EFE">
        <w:t xml:space="preserve"> </w:t>
      </w:r>
      <w:r w:rsidR="00584581" w:rsidRPr="00F47EFE">
        <w:t>and</w:t>
      </w:r>
      <w:r w:rsidR="00431DD8" w:rsidRPr="00F47EFE">
        <w:t xml:space="preserve"> </w:t>
      </w:r>
      <w:r w:rsidR="00A460A6" w:rsidRPr="00F47EFE">
        <w:t>sulfuryl fluoride</w:t>
      </w:r>
      <w:r w:rsidR="00431DD8" w:rsidRPr="00F47EFE">
        <w:t xml:space="preserve"> </w:t>
      </w:r>
      <w:r w:rsidRPr="00F47EFE">
        <w:t>emissions</w:t>
      </w:r>
      <w:r w:rsidR="009947AB" w:rsidRPr="00F47EFE">
        <w:t xml:space="preserve"> from atmospheric data</w:t>
      </w:r>
      <w:bookmarkEnd w:id="77"/>
      <w:bookmarkEnd w:id="78"/>
    </w:p>
    <w:p w14:paraId="0DD70CA8" w14:textId="77777777" w:rsidR="00E93854" w:rsidRPr="00F47EFE" w:rsidRDefault="00E93854" w:rsidP="00E93854">
      <w:pPr>
        <w:pStyle w:val="Heading2"/>
      </w:pPr>
      <w:bookmarkStart w:id="79" w:name="_Toc455132428"/>
      <w:bookmarkStart w:id="80" w:name="_Toc37242079"/>
      <w:r w:rsidRPr="00F47EFE">
        <w:t>HFC, sulfur hexafluoride and sulfuryl fluoride emissions</w:t>
      </w:r>
      <w:bookmarkEnd w:id="79"/>
      <w:bookmarkEnd w:id="80"/>
    </w:p>
    <w:p w14:paraId="0E0D52FD" w14:textId="77777777" w:rsidR="00E93854" w:rsidRPr="00F47EFE" w:rsidRDefault="00E93854" w:rsidP="00E93854">
      <w:pPr>
        <w:pStyle w:val="BodyText"/>
        <w:rPr>
          <w:szCs w:val="18"/>
        </w:rPr>
      </w:pPr>
      <w:r w:rsidRPr="00F47EFE">
        <w:t xml:space="preserve">CSIRO estimates emissions of a number of </w:t>
      </w:r>
      <w:r w:rsidR="0090279A" w:rsidRPr="00F47EFE">
        <w:t xml:space="preserve">greenhouse </w:t>
      </w:r>
      <w:r w:rsidR="000A4D45" w:rsidRPr="00F47EFE">
        <w:t xml:space="preserve">and ozone depleting </w:t>
      </w:r>
      <w:r w:rsidRPr="00F47EFE">
        <w:t xml:space="preserve">trace gases from the Melbourne/Port Phillip region (Dunse </w:t>
      </w:r>
      <w:r w:rsidRPr="00F47EFE">
        <w:rPr>
          <w:i/>
        </w:rPr>
        <w:t>et al</w:t>
      </w:r>
      <w:r w:rsidRPr="00F47EFE">
        <w:t xml:space="preserve">., 2001, 2005; Dunse 2002; </w:t>
      </w:r>
      <w:r w:rsidR="00846559" w:rsidRPr="00F47EFE">
        <w:t xml:space="preserve">Greally </w:t>
      </w:r>
      <w:r w:rsidR="00846559" w:rsidRPr="00F47EFE">
        <w:rPr>
          <w:i/>
        </w:rPr>
        <w:t>et al</w:t>
      </w:r>
      <w:r w:rsidR="00846559" w:rsidRPr="00F47EFE">
        <w:t xml:space="preserve">., 2007; Stohl </w:t>
      </w:r>
      <w:r w:rsidR="00846559" w:rsidRPr="00F47EFE">
        <w:rPr>
          <w:i/>
        </w:rPr>
        <w:t>et al</w:t>
      </w:r>
      <w:r w:rsidR="00846559" w:rsidRPr="00F47EFE">
        <w:t xml:space="preserve">., 2009; </w:t>
      </w:r>
      <w:r w:rsidRPr="00F47EFE">
        <w:t xml:space="preserve">Fraser </w:t>
      </w:r>
      <w:r w:rsidRPr="00F47EFE">
        <w:rPr>
          <w:i/>
        </w:rPr>
        <w:t>et al</w:t>
      </w:r>
      <w:r w:rsidRPr="00F47EFE">
        <w:t>., 2014</w:t>
      </w:r>
      <w:r w:rsidR="00BC3185" w:rsidRPr="00F47EFE">
        <w:t>b</w:t>
      </w:r>
      <w:r w:rsidR="00E0658A" w:rsidRPr="00F47EFE">
        <w:t>, 2016</w:t>
      </w:r>
      <w:r w:rsidR="00846559" w:rsidRPr="00F47EFE">
        <w:t xml:space="preserve">; Simmonds </w:t>
      </w:r>
      <w:r w:rsidR="00846559" w:rsidRPr="00F47EFE">
        <w:rPr>
          <w:i/>
        </w:rPr>
        <w:t>et al</w:t>
      </w:r>
      <w:r w:rsidR="00846559" w:rsidRPr="00F47EFE">
        <w:t>., 2016</w:t>
      </w:r>
      <w:r w:rsidRPr="00F47EFE">
        <w:t xml:space="preserve">), utilising </w:t>
      </w:r>
      <w:r w:rsidRPr="00F47EFE">
        <w:rPr>
          <w:i/>
        </w:rPr>
        <w:t>in situ</w:t>
      </w:r>
      <w:r w:rsidRPr="00F47EFE">
        <w:t xml:space="preserve"> high frequency measurements from the Cape Grim Baseline Air Pollution Station in Tasmania and employing the interspecies correlation (ISC) technique with co-incident carbon monoxide (CO) measurements</w:t>
      </w:r>
      <w:r w:rsidR="00846559" w:rsidRPr="00F47EFE">
        <w:t xml:space="preserve"> or inverse modelling</w:t>
      </w:r>
      <w:r w:rsidR="00E0658A" w:rsidRPr="00F47EFE">
        <w:t xml:space="preserve"> </w:t>
      </w:r>
      <w:r w:rsidR="00A0095A" w:rsidRPr="00F47EFE">
        <w:t>(</w:t>
      </w:r>
      <w:r w:rsidR="00E0658A" w:rsidRPr="00F47EFE">
        <w:t>InTEM)</w:t>
      </w:r>
      <w:r w:rsidRPr="00F47EFE">
        <w:t>.</w:t>
      </w:r>
    </w:p>
    <w:p w14:paraId="3035721A" w14:textId="53416CDA" w:rsidR="00E93854" w:rsidRPr="00F47EFE" w:rsidRDefault="00E93854" w:rsidP="00E93854">
      <w:pPr>
        <w:pStyle w:val="BodyText"/>
      </w:pPr>
      <w:r w:rsidRPr="00F47EFE">
        <w:t xml:space="preserve">Port Phillip HFC, PFC-116 and sulfur hexafluoride emissions have been calculated, </w:t>
      </w:r>
      <w:r w:rsidR="000870A3" w:rsidRPr="00F47EFE">
        <w:t>by</w:t>
      </w:r>
      <w:r w:rsidRPr="00F47EFE">
        <w:t xml:space="preserve"> I</w:t>
      </w:r>
      <w:r w:rsidR="009C4085" w:rsidRPr="00F47EFE">
        <w:t xml:space="preserve">SC </w:t>
      </w:r>
      <w:r w:rsidR="007225C5" w:rsidRPr="00F47EFE">
        <w:t>from</w:t>
      </w:r>
      <w:r w:rsidR="009C4085" w:rsidRPr="00F47EFE">
        <w:t xml:space="preserve"> Cape Grim data (200</w:t>
      </w:r>
      <w:r w:rsidR="007225C5" w:rsidRPr="00F47EFE">
        <w:t>4</w:t>
      </w:r>
      <w:r w:rsidR="0036122F" w:rsidRPr="00F47EFE">
        <w:t>-201</w:t>
      </w:r>
      <w:r w:rsidR="00360410">
        <w:t>7</w:t>
      </w:r>
      <w:r w:rsidR="000870A3" w:rsidRPr="00F47EFE">
        <w:t xml:space="preserve">, Krummel </w:t>
      </w:r>
      <w:r w:rsidR="000870A3" w:rsidRPr="00F47EFE">
        <w:rPr>
          <w:i/>
        </w:rPr>
        <w:t>et al</w:t>
      </w:r>
      <w:r w:rsidR="000870A3" w:rsidRPr="00F47EFE">
        <w:t xml:space="preserve">., 2014 and unpublished data) </w:t>
      </w:r>
      <w:r w:rsidRPr="00F47EFE">
        <w:t>and presented as 3-year running averages (2005-201</w:t>
      </w:r>
      <w:r w:rsidR="00360410">
        <w:t>7</w:t>
      </w:r>
      <w:r w:rsidR="00F5305D" w:rsidRPr="00F47EFE">
        <w:t xml:space="preserve">; </w:t>
      </w:r>
      <w:r w:rsidR="009C4085" w:rsidRPr="00F47EFE">
        <w:rPr>
          <w:color w:val="auto"/>
        </w:rPr>
        <w:fldChar w:fldCharType="begin"/>
      </w:r>
      <w:r w:rsidR="009C4085" w:rsidRPr="00F47EFE">
        <w:rPr>
          <w:color w:val="auto"/>
        </w:rPr>
        <w:instrText xml:space="preserve"> REF _Ref444256782 \h  \* MERGEFORMAT </w:instrText>
      </w:r>
      <w:r w:rsidR="009C4085" w:rsidRPr="00F47EFE">
        <w:rPr>
          <w:color w:val="auto"/>
        </w:rPr>
      </w:r>
      <w:r w:rsidR="009C4085" w:rsidRPr="00F47EFE">
        <w:rPr>
          <w:color w:val="auto"/>
        </w:rPr>
        <w:fldChar w:fldCharType="separate"/>
      </w:r>
      <w:r w:rsidR="00CC6A22" w:rsidRPr="00CC6A22">
        <w:t xml:space="preserve">Table </w:t>
      </w:r>
      <w:r w:rsidR="00CC6A22" w:rsidRPr="00CC6A22">
        <w:rPr>
          <w:noProof/>
        </w:rPr>
        <w:t>4</w:t>
      </w:r>
      <w:r w:rsidR="009C4085" w:rsidRPr="00F47EFE">
        <w:rPr>
          <w:color w:val="auto"/>
        </w:rPr>
        <w:fldChar w:fldCharType="end"/>
      </w:r>
      <w:r w:rsidRPr="00F47EFE">
        <w:rPr>
          <w:color w:val="auto"/>
        </w:rPr>
        <w:t>,</w:t>
      </w:r>
      <w:r w:rsidR="009C4085" w:rsidRPr="00F47EFE">
        <w:rPr>
          <w:color w:val="auto"/>
        </w:rPr>
        <w:t xml:space="preserve"> </w:t>
      </w:r>
      <w:r w:rsidR="009C4085" w:rsidRPr="00F47EFE">
        <w:rPr>
          <w:color w:val="auto"/>
        </w:rPr>
        <w:fldChar w:fldCharType="begin"/>
      </w:r>
      <w:r w:rsidR="009C4085" w:rsidRPr="00F47EFE">
        <w:rPr>
          <w:color w:val="auto"/>
        </w:rPr>
        <w:instrText xml:space="preserve"> REF _Ref354475958 \h  \* MERGEFORMAT </w:instrText>
      </w:r>
      <w:r w:rsidR="009C4085" w:rsidRPr="00F47EFE">
        <w:rPr>
          <w:color w:val="auto"/>
        </w:rPr>
      </w:r>
      <w:r w:rsidR="009C4085" w:rsidRPr="00F47EFE">
        <w:rPr>
          <w:color w:val="auto"/>
        </w:rPr>
        <w:fldChar w:fldCharType="separate"/>
      </w:r>
      <w:r w:rsidR="00CC6A22" w:rsidRPr="00CC6A22">
        <w:t xml:space="preserve">Figure </w:t>
      </w:r>
      <w:r w:rsidR="00CC6A22" w:rsidRPr="00CC6A22">
        <w:rPr>
          <w:noProof/>
        </w:rPr>
        <w:t>4</w:t>
      </w:r>
      <w:r w:rsidR="009C4085" w:rsidRPr="00F47EFE">
        <w:rPr>
          <w:color w:val="auto"/>
        </w:rPr>
        <w:fldChar w:fldCharType="end"/>
      </w:r>
      <w:r w:rsidRPr="00F47EFE">
        <w:t>). The HFC, PFC-116 and sulfur hexafluoride emissions are derived from Port Phillip emissions, scaled to Australian emissio</w:t>
      </w:r>
      <w:r w:rsidR="00EE43B5" w:rsidRPr="00F47EFE">
        <w:t>ns on a population basis</w:t>
      </w:r>
      <w:r w:rsidRPr="00F47EFE">
        <w:t xml:space="preserve">. NOAA air mass back trajectory analyses (Draxler </w:t>
      </w:r>
      <w:r w:rsidR="00DD7155" w:rsidRPr="00F47EFE">
        <w:t>and</w:t>
      </w:r>
      <w:r w:rsidRPr="00F47EFE">
        <w:t xml:space="preserve"> Hess, 1997) are used to ensure that the pollution events at Cape Grim used to derive Port Phillip emissions are imbedded in air masses that only pass over the Port Phillip region and do not include other possible high carbon monoxide source regions, in particular the Latrobe Valley, or high carbon monoxide emission events (biomass burning).</w:t>
      </w:r>
    </w:p>
    <w:p w14:paraId="4848F6F8" w14:textId="34DC6AAC" w:rsidR="00BA1C66" w:rsidRPr="00F47EFE" w:rsidRDefault="00EE43B5" w:rsidP="00E93854">
      <w:pPr>
        <w:pStyle w:val="BodyText"/>
      </w:pPr>
      <w:r w:rsidRPr="00F47EFE">
        <w:rPr>
          <w:lang w:val="en-GB"/>
        </w:rPr>
        <w:t xml:space="preserve">The NAME particle dispersion model coupled to the InTEM inversion model (O’Doherty </w:t>
      </w:r>
      <w:r w:rsidRPr="00F47EFE">
        <w:rPr>
          <w:i/>
          <w:lang w:val="en-GB"/>
        </w:rPr>
        <w:t>et al</w:t>
      </w:r>
      <w:r w:rsidRPr="00F47EFE">
        <w:rPr>
          <w:lang w:val="en-GB"/>
        </w:rPr>
        <w:t xml:space="preserve">., 2009; Manning </w:t>
      </w:r>
      <w:r w:rsidRPr="00F47EFE">
        <w:rPr>
          <w:i/>
          <w:lang w:val="en-GB"/>
        </w:rPr>
        <w:t>et al</w:t>
      </w:r>
      <w:r w:rsidRPr="00F47EFE">
        <w:rPr>
          <w:lang w:val="en-GB"/>
        </w:rPr>
        <w:t>., 2003, 2011; Redington and Manning, 2018) is used to calculate HFC, PFC (see below), sulfur hexafluoride and sulfuryl fluoride emissions. NAME (</w:t>
      </w:r>
      <w:r w:rsidRPr="00F47EFE">
        <w:rPr>
          <w:b/>
          <w:lang w:val="en-GB"/>
        </w:rPr>
        <w:t>N</w:t>
      </w:r>
      <w:r w:rsidRPr="00F47EFE">
        <w:rPr>
          <w:lang w:val="en-GB"/>
        </w:rPr>
        <w:t xml:space="preserve">umerical </w:t>
      </w:r>
      <w:r w:rsidRPr="00F47EFE">
        <w:rPr>
          <w:b/>
          <w:lang w:val="en-GB"/>
        </w:rPr>
        <w:t>A</w:t>
      </w:r>
      <w:r w:rsidRPr="00F47EFE">
        <w:rPr>
          <w:lang w:val="en-GB"/>
        </w:rPr>
        <w:t xml:space="preserve">tmospheric </w:t>
      </w:r>
      <w:r w:rsidRPr="00F47EFE">
        <w:rPr>
          <w:b/>
          <w:lang w:val="en-GB"/>
        </w:rPr>
        <w:t>D</w:t>
      </w:r>
      <w:r w:rsidRPr="00F47EFE">
        <w:rPr>
          <w:lang w:val="en-GB"/>
        </w:rPr>
        <w:t xml:space="preserve">ispersion </w:t>
      </w:r>
      <w:r w:rsidRPr="00F47EFE">
        <w:rPr>
          <w:b/>
          <w:lang w:val="en-GB"/>
        </w:rPr>
        <w:t>M</w:t>
      </w:r>
      <w:r w:rsidRPr="00F47EFE">
        <w:rPr>
          <w:lang w:val="en-GB"/>
        </w:rPr>
        <w:t xml:space="preserve">odelling </w:t>
      </w:r>
      <w:r w:rsidRPr="00F47EFE">
        <w:rPr>
          <w:b/>
          <w:lang w:val="en-GB"/>
        </w:rPr>
        <w:t>E</w:t>
      </w:r>
      <w:r w:rsidRPr="00F47EFE">
        <w:rPr>
          <w:lang w:val="en-GB"/>
        </w:rPr>
        <w:t xml:space="preserve">nvironment) is a Lagrangian particle dispersion model driven by 3-dimensional wind fields from numerical weather predictions models. </w:t>
      </w:r>
      <w:r w:rsidR="00DA4C5D">
        <w:t>For a more detailed description of the NAME model see Appendix A.</w:t>
      </w:r>
    </w:p>
    <w:p w14:paraId="32376588" w14:textId="36EB2CE1" w:rsidR="00E93854" w:rsidRPr="00F47EFE" w:rsidRDefault="00E93854" w:rsidP="00AC50F0">
      <w:pPr>
        <w:pStyle w:val="BodyText2"/>
      </w:pPr>
      <w:r w:rsidRPr="00F47EFE">
        <w:t>Cape Grim sulfuryl fluoride measurements commenced in 2004, but significant pollution episodes (as selected for ISC calculations) were not observed at Cape Grim until 2010. These pollution episodes are used to calculate SE Australian (largely Victorian) sulfuryl fluoride emissions by ISC. Grain exported from Victorian grain terminals, or produced in</w:t>
      </w:r>
      <w:r w:rsidR="008449A0" w:rsidRPr="00F47EFE">
        <w:t xml:space="preserve"> Victoria, accounts for about 10</w:t>
      </w:r>
      <w:r w:rsidRPr="00F47EFE">
        <w:t>-20% of Australia’s grain production/exports (National Transport Commission, 2008</w:t>
      </w:r>
      <w:r w:rsidR="008449A0" w:rsidRPr="00F47EFE">
        <w:t>; ABARES 2018) and thus possibly 10</w:t>
      </w:r>
      <w:r w:rsidRPr="00F47EFE">
        <w:t>-20% of Australia’s emissions of sulfuryl fluoride. SE Australian sulfuryl fluoride</w:t>
      </w:r>
      <w:r w:rsidRPr="00F47EFE">
        <w:rPr>
          <w:vertAlign w:val="subscript"/>
        </w:rPr>
        <w:t xml:space="preserve"> </w:t>
      </w:r>
      <w:r w:rsidRPr="00F47EFE">
        <w:t>emissions calculated from Cape Grim data by ISC are scaled to Australian emissions by thi</w:t>
      </w:r>
      <w:r w:rsidR="008449A0" w:rsidRPr="00F47EFE">
        <w:t>s factor (i.e. multiplied by 7.0±2.1</w:t>
      </w:r>
      <w:r w:rsidRPr="00F47EFE">
        <w:t>) (</w:t>
      </w:r>
      <w:r w:rsidR="00F52180" w:rsidRPr="00F47EFE">
        <w:fldChar w:fldCharType="begin"/>
      </w:r>
      <w:r w:rsidR="00F52180" w:rsidRPr="00F47EFE">
        <w:instrText xml:space="preserve"> REF _Ref444256782 \h  \* MERGEFORMAT </w:instrText>
      </w:r>
      <w:r w:rsidR="00F52180" w:rsidRPr="00F47EFE">
        <w:fldChar w:fldCharType="separate"/>
      </w:r>
      <w:r w:rsidR="00CC6A22" w:rsidRPr="00CC6A22">
        <w:t xml:space="preserve">Table </w:t>
      </w:r>
      <w:r w:rsidR="00CC6A22" w:rsidRPr="00CC6A22">
        <w:rPr>
          <w:noProof/>
        </w:rPr>
        <w:t>4</w:t>
      </w:r>
      <w:r w:rsidR="00F52180" w:rsidRPr="00F47EFE">
        <w:fldChar w:fldCharType="end"/>
      </w:r>
      <w:r w:rsidR="00F52180" w:rsidRPr="00F47EFE">
        <w:t xml:space="preserve">, </w:t>
      </w:r>
      <w:r w:rsidR="00F52180" w:rsidRPr="00F47EFE">
        <w:fldChar w:fldCharType="begin"/>
      </w:r>
      <w:r w:rsidR="00F52180" w:rsidRPr="00F47EFE">
        <w:instrText xml:space="preserve"> REF _Ref354475958 \h  \* MERGEFORMAT </w:instrText>
      </w:r>
      <w:r w:rsidR="00F52180" w:rsidRPr="00F47EFE">
        <w:fldChar w:fldCharType="separate"/>
      </w:r>
      <w:r w:rsidR="00CC6A22" w:rsidRPr="00CC6A22">
        <w:t xml:space="preserve">Figure </w:t>
      </w:r>
      <w:r w:rsidR="00CC6A22" w:rsidRPr="00CC6A22">
        <w:rPr>
          <w:noProof/>
        </w:rPr>
        <w:t>4</w:t>
      </w:r>
      <w:r w:rsidR="00F52180" w:rsidRPr="00F47EFE">
        <w:fldChar w:fldCharType="end"/>
      </w:r>
      <w:r w:rsidRPr="00F47EFE">
        <w:t xml:space="preserve">). The </w:t>
      </w:r>
      <w:r w:rsidR="00BA1C66" w:rsidRPr="00F47EFE">
        <w:t>InTEM</w:t>
      </w:r>
      <w:r w:rsidRPr="00F47EFE">
        <w:t xml:space="preserve"> model domain used to derive sulfuryl fluoride emissions is Victoria/Tasmania/New South Wales, and the scale factor used to derive Australian emissions, b</w:t>
      </w:r>
      <w:r w:rsidR="00BA1C66" w:rsidRPr="00F47EFE">
        <w:t>ased on grain production, is 2.4</w:t>
      </w:r>
      <w:r w:rsidRPr="00F47EFE">
        <w:t xml:space="preserve">±0.2. </w:t>
      </w:r>
      <w:r w:rsidRPr="0020041C">
        <w:t xml:space="preserve">Australian emissions of sulfuryl fluoride averaged about </w:t>
      </w:r>
      <w:r w:rsidR="007C7283" w:rsidRPr="0020041C">
        <w:t>120</w:t>
      </w:r>
      <w:r w:rsidR="003176BD" w:rsidRPr="0020041C">
        <w:t xml:space="preserve"> tonnes/yr (</w:t>
      </w:r>
      <w:r w:rsidR="007C7283" w:rsidRPr="0020041C">
        <w:t>573</w:t>
      </w:r>
      <w:r w:rsidRPr="0020041C">
        <w:t xml:space="preserve"> k tonnes CO</w:t>
      </w:r>
      <w:r w:rsidRPr="0020041C">
        <w:rPr>
          <w:vertAlign w:val="subscript"/>
        </w:rPr>
        <w:t>2</w:t>
      </w:r>
      <w:r w:rsidRPr="0020041C">
        <w:t>-e) over</w:t>
      </w:r>
      <w:r w:rsidRPr="00F47EFE">
        <w:t xml:space="preserve"> the period 2011-201</w:t>
      </w:r>
      <w:r w:rsidR="007C7283">
        <w:t>7</w:t>
      </w:r>
      <w:r w:rsidRPr="00F47EFE">
        <w:t xml:space="preserve">, some </w:t>
      </w:r>
      <w:r w:rsidR="0020041C">
        <w:t>3</w:t>
      </w:r>
      <w:r w:rsidR="00FF2AA6" w:rsidRPr="00F47EFE">
        <w:t>%-</w:t>
      </w:r>
      <w:r w:rsidR="0020041C">
        <w:t>4</w:t>
      </w:r>
      <w:r w:rsidR="00FF2AA6" w:rsidRPr="00F47EFE">
        <w:t xml:space="preserve">% of global emissions (see </w:t>
      </w:r>
      <w:r w:rsidRPr="00F47EFE">
        <w:t xml:space="preserve">above), similar to Australia’s fraction of global </w:t>
      </w:r>
      <w:r w:rsidR="00EE0BA1" w:rsidRPr="00F47EFE">
        <w:t xml:space="preserve">grain production (~2%). </w:t>
      </w:r>
      <w:r w:rsidRPr="00F47EFE">
        <w:t xml:space="preserve">Australian sulfuryl fluoride imports </w:t>
      </w:r>
      <w:r w:rsidR="00EE0BA1" w:rsidRPr="00F47EFE">
        <w:t>are</w:t>
      </w:r>
      <w:r w:rsidR="00A50BF9" w:rsidRPr="00F47EFE">
        <w:t xml:space="preserve"> currently</w:t>
      </w:r>
      <w:r w:rsidRPr="00F47EFE">
        <w:t xml:space="preserve"> </w:t>
      </w:r>
      <w:r w:rsidR="00EE0BA1" w:rsidRPr="00F47EFE">
        <w:t>around 150 tonnes per year (M. Stein, A-Gas, personal communication)</w:t>
      </w:r>
      <w:r w:rsidRPr="00F47EFE">
        <w:t>.</w:t>
      </w:r>
    </w:p>
    <w:p w14:paraId="123ED94B" w14:textId="77777777" w:rsidR="00FD1508" w:rsidRPr="00F47EFE" w:rsidRDefault="00FD1508" w:rsidP="00195791">
      <w:pPr>
        <w:pStyle w:val="Caption"/>
        <w:sectPr w:rsidR="00FD1508" w:rsidRPr="00F47EFE" w:rsidSect="000B563F">
          <w:pgSz w:w="11907" w:h="16840" w:code="9"/>
          <w:pgMar w:top="1134" w:right="1134" w:bottom="1134" w:left="1134" w:header="510" w:footer="567" w:gutter="0"/>
          <w:cols w:space="284"/>
          <w:docGrid w:linePitch="360"/>
        </w:sectPr>
      </w:pPr>
    </w:p>
    <w:p w14:paraId="1022BF48" w14:textId="6EF00768" w:rsidR="00006200" w:rsidRDefault="00006200" w:rsidP="00006200">
      <w:pPr>
        <w:pStyle w:val="Caption"/>
      </w:pPr>
      <w:bookmarkStart w:id="81" w:name="_Ref444256782"/>
      <w:bookmarkStart w:id="82" w:name="_Toc37242113"/>
      <w:bookmarkStart w:id="83" w:name="_Hlk17469753"/>
      <w:r w:rsidRPr="00F47EFE">
        <w:rPr>
          <w:b/>
        </w:rPr>
        <w:t xml:space="preserve">Table </w:t>
      </w:r>
      <w:r w:rsidRPr="00F47EFE">
        <w:rPr>
          <w:b/>
        </w:rPr>
        <w:fldChar w:fldCharType="begin"/>
      </w:r>
      <w:r w:rsidRPr="00F47EFE">
        <w:rPr>
          <w:b/>
        </w:rPr>
        <w:instrText xml:space="preserve"> SEQ Table \* ARABIC </w:instrText>
      </w:r>
      <w:r w:rsidRPr="00F47EFE">
        <w:rPr>
          <w:b/>
        </w:rPr>
        <w:fldChar w:fldCharType="separate"/>
      </w:r>
      <w:r w:rsidR="00CC6A22">
        <w:rPr>
          <w:b/>
          <w:noProof/>
        </w:rPr>
        <w:t>4</w:t>
      </w:r>
      <w:r w:rsidRPr="00F47EFE">
        <w:rPr>
          <w:b/>
        </w:rPr>
        <w:fldChar w:fldCharType="end"/>
      </w:r>
      <w:bookmarkEnd w:id="81"/>
      <w:r w:rsidRPr="00F47EFE">
        <w:rPr>
          <w:b/>
        </w:rPr>
        <w:t xml:space="preserve">. </w:t>
      </w:r>
      <w:r w:rsidRPr="00F47EFE">
        <w:t>Australian HFC, PFC, sulfur hexafluoride and sulfuryl fluoride emissions</w:t>
      </w:r>
      <w:r w:rsidR="00EE0BA1" w:rsidRPr="00F47EFE">
        <w:t xml:space="preserve"> (tonnes, 2005-2016</w:t>
      </w:r>
      <w:r w:rsidRPr="00F47EFE">
        <w:t xml:space="preserve">) from atmospheric data, collected at Cape Grim, Tasmania - emissions </w:t>
      </w:r>
      <w:bookmarkStart w:id="84" w:name="_Toc454551661"/>
      <w:bookmarkStart w:id="85" w:name="_Toc479348891"/>
      <w:r w:rsidRPr="00F47EFE">
        <w:t>calculated by interspecies correlation (ISC) and fr</w:t>
      </w:r>
      <w:r w:rsidR="00EA5511" w:rsidRPr="00F47EFE">
        <w:t xml:space="preserve">om inversions using the UK Met </w:t>
      </w:r>
      <w:r w:rsidRPr="00F47EFE">
        <w:t>Office NAME particle dispersion model</w:t>
      </w:r>
      <w:r w:rsidR="00F371C3" w:rsidRPr="00F47EFE">
        <w:t xml:space="preserve"> and the InTEM inversion model</w:t>
      </w:r>
      <w:r w:rsidR="00DC5FB2" w:rsidRPr="00F47EFE">
        <w:t xml:space="preserve"> (InTEM 2012, InTEM2018)</w:t>
      </w:r>
      <w:r w:rsidRPr="00F47EFE">
        <w:t xml:space="preserve">. </w:t>
      </w:r>
      <w:r w:rsidR="00DC5FB2" w:rsidRPr="00F47EFE">
        <w:t xml:space="preserve">For years when InTEM inversions are not available, ISC data are assumed. </w:t>
      </w:r>
      <w:r w:rsidRPr="00F47EFE">
        <w:t>The emissions are 3-year running averages, i.e. ‘2010’ = average of 2009, 2010, 2011 emissions. Australian HFC and sulfur hexafluoride emissions</w:t>
      </w:r>
      <w:r w:rsidR="00EA5511" w:rsidRPr="00F47EFE">
        <w:t xml:space="preserve"> (ISC, InTEM)</w:t>
      </w:r>
      <w:r w:rsidRPr="00F47EFE">
        <w:t xml:space="preserve"> are scaled from regional emissions by population; GWPs (to calculate CO</w:t>
      </w:r>
      <w:r w:rsidRPr="00F47EFE">
        <w:rPr>
          <w:vertAlign w:val="subscript"/>
        </w:rPr>
        <w:t>2</w:t>
      </w:r>
      <w:r w:rsidRPr="00F47EFE">
        <w:t xml:space="preserve">-e emissions) are from the </w:t>
      </w:r>
      <w:r w:rsidRPr="00F47EFE">
        <w:rPr>
          <w:i/>
        </w:rPr>
        <w:t>National Inventory Report 201</w:t>
      </w:r>
      <w:r w:rsidR="00246E78" w:rsidRPr="00F47EFE">
        <w:rPr>
          <w:i/>
        </w:rPr>
        <w:t>5</w:t>
      </w:r>
      <w:r w:rsidRPr="00F47EFE">
        <w:rPr>
          <w:i/>
        </w:rPr>
        <w:t xml:space="preserve"> </w:t>
      </w:r>
      <w:r w:rsidRPr="00F47EFE">
        <w:t>(DoE</w:t>
      </w:r>
      <w:r w:rsidR="00246E78" w:rsidRPr="00F47EFE">
        <w:t>E, 2017</w:t>
      </w:r>
      <w:r w:rsidRPr="00F47EFE">
        <w:t>)</w:t>
      </w:r>
      <w:r w:rsidR="00132FCC" w:rsidRPr="00F47EFE">
        <w:t>. PFC-14 emissions are the TAPM-InTEM</w:t>
      </w:r>
      <w:r w:rsidRPr="00F47EFE">
        <w:t xml:space="preserve"> average from </w:t>
      </w:r>
      <w:r w:rsidR="00D619BF" w:rsidRPr="00F47EFE">
        <w:t xml:space="preserve">Table </w:t>
      </w:r>
      <w:r w:rsidR="00D619BF" w:rsidRPr="00F47EFE">
        <w:rPr>
          <w:noProof/>
        </w:rPr>
        <w:t>5</w:t>
      </w:r>
      <w:r w:rsidRPr="00F47EFE">
        <w:t>. Australian</w:t>
      </w:r>
      <w:r w:rsidR="000C7633" w:rsidRPr="00F47EFE">
        <w:t xml:space="preserve"> PFC-116 emissions are from </w:t>
      </w:r>
      <w:r w:rsidR="00132FCC" w:rsidRPr="00F47EFE">
        <w:t>InTEM</w:t>
      </w:r>
      <w:r w:rsidRPr="00F47EFE">
        <w:t xml:space="preserve"> (Vic/Tas) scaled by aluminium production; Australian PFC-218 and</w:t>
      </w:r>
      <w:r w:rsidR="000C7633" w:rsidRPr="00F47EFE">
        <w:t xml:space="preserve"> PFC-318 emissions are from </w:t>
      </w:r>
      <w:r w:rsidR="00132FCC" w:rsidRPr="00F47EFE">
        <w:t>InTEM</w:t>
      </w:r>
      <w:r w:rsidRPr="00F47EFE">
        <w:t xml:space="preserve"> and ISC scaled by population; Australian sulfuryl fluoride</w:t>
      </w:r>
      <w:r w:rsidR="000C7633" w:rsidRPr="00F47EFE">
        <w:t xml:space="preserve"> emissions are from ISC and </w:t>
      </w:r>
      <w:r w:rsidR="00132FCC" w:rsidRPr="00F47EFE">
        <w:t>InTEM</w:t>
      </w:r>
      <w:r w:rsidR="00513E9F" w:rsidRPr="00F47EFE">
        <w:t xml:space="preserve"> estimates of SE Australian </w:t>
      </w:r>
      <w:r w:rsidRPr="00F47EFE">
        <w:t>emissions scaled by grain production.</w:t>
      </w:r>
      <w:bookmarkEnd w:id="84"/>
      <w:bookmarkEnd w:id="85"/>
      <w:bookmarkEnd w:id="82"/>
    </w:p>
    <w:tbl>
      <w:tblPr>
        <w:tblStyle w:val="TableCSIRO"/>
        <w:tblW w:w="15111" w:type="dxa"/>
        <w:tblLayout w:type="fixed"/>
        <w:tblCellMar>
          <w:right w:w="170" w:type="dxa"/>
        </w:tblCellMar>
        <w:tblLook w:val="06A0" w:firstRow="1" w:lastRow="0" w:firstColumn="1" w:lastColumn="0" w:noHBand="1" w:noVBand="1"/>
      </w:tblPr>
      <w:tblGrid>
        <w:gridCol w:w="3119"/>
        <w:gridCol w:w="907"/>
        <w:gridCol w:w="923"/>
        <w:gridCol w:w="923"/>
        <w:gridCol w:w="923"/>
        <w:gridCol w:w="924"/>
        <w:gridCol w:w="924"/>
        <w:gridCol w:w="924"/>
        <w:gridCol w:w="924"/>
        <w:gridCol w:w="924"/>
        <w:gridCol w:w="924"/>
        <w:gridCol w:w="924"/>
        <w:gridCol w:w="924"/>
        <w:gridCol w:w="924"/>
      </w:tblGrid>
      <w:tr w:rsidR="00D652C8" w:rsidRPr="00F47EFE" w14:paraId="36977FBB" w14:textId="77777777" w:rsidTr="00057223">
        <w:trPr>
          <w:cnfStyle w:val="100000000000" w:firstRow="1" w:lastRow="0" w:firstColumn="0" w:lastColumn="0" w:oddVBand="0" w:evenVBand="0" w:oddHBand="0" w:evenHBand="0" w:firstRowFirstColumn="0" w:firstRowLastColumn="0" w:lastRowFirstColumn="0" w:lastRowLastColumn="0"/>
          <w:tblHeader/>
        </w:trPr>
        <w:tc>
          <w:tcPr>
            <w:tcW w:w="3119" w:type="dxa"/>
            <w:tcMar>
              <w:left w:w="57" w:type="dxa"/>
              <w:right w:w="0" w:type="dxa"/>
            </w:tcMar>
          </w:tcPr>
          <w:p w14:paraId="2B6C2379" w14:textId="77777777" w:rsidR="00D80C6B" w:rsidRPr="00F47EFE" w:rsidRDefault="00D80C6B" w:rsidP="003B08E1">
            <w:pPr>
              <w:pStyle w:val="TableHeader"/>
              <w:jc w:val="left"/>
            </w:pPr>
            <w:r w:rsidRPr="00F47EFE">
              <w:t>SGGs</w:t>
            </w:r>
          </w:p>
        </w:tc>
        <w:tc>
          <w:tcPr>
            <w:tcW w:w="907" w:type="dxa"/>
            <w:tcMar>
              <w:right w:w="57" w:type="dxa"/>
            </w:tcMar>
          </w:tcPr>
          <w:p w14:paraId="6E99B125" w14:textId="77777777" w:rsidR="00D80C6B" w:rsidRPr="00F47EFE" w:rsidRDefault="00D80C6B" w:rsidP="003B08E1">
            <w:pPr>
              <w:pStyle w:val="TableHeader"/>
            </w:pPr>
            <w:r w:rsidRPr="00F47EFE">
              <w:t>2005</w:t>
            </w:r>
          </w:p>
        </w:tc>
        <w:tc>
          <w:tcPr>
            <w:tcW w:w="923" w:type="dxa"/>
            <w:tcMar>
              <w:right w:w="57" w:type="dxa"/>
            </w:tcMar>
          </w:tcPr>
          <w:p w14:paraId="192DD0A1" w14:textId="77777777" w:rsidR="00D80C6B" w:rsidRPr="00F47EFE" w:rsidRDefault="00D80C6B" w:rsidP="003B08E1">
            <w:pPr>
              <w:pStyle w:val="TableHeader"/>
            </w:pPr>
            <w:r w:rsidRPr="00F47EFE">
              <w:t>2006</w:t>
            </w:r>
          </w:p>
        </w:tc>
        <w:tc>
          <w:tcPr>
            <w:tcW w:w="923" w:type="dxa"/>
            <w:tcMar>
              <w:right w:w="57" w:type="dxa"/>
            </w:tcMar>
          </w:tcPr>
          <w:p w14:paraId="0DA97174" w14:textId="77777777" w:rsidR="00D80C6B" w:rsidRPr="00F47EFE" w:rsidRDefault="00D80C6B" w:rsidP="003B08E1">
            <w:pPr>
              <w:pStyle w:val="TableHeader"/>
            </w:pPr>
            <w:r w:rsidRPr="00F47EFE">
              <w:t>2007</w:t>
            </w:r>
          </w:p>
        </w:tc>
        <w:tc>
          <w:tcPr>
            <w:tcW w:w="923" w:type="dxa"/>
            <w:tcMar>
              <w:right w:w="57" w:type="dxa"/>
            </w:tcMar>
          </w:tcPr>
          <w:p w14:paraId="38723520" w14:textId="77777777" w:rsidR="00D80C6B" w:rsidRPr="00F47EFE" w:rsidRDefault="00D80C6B" w:rsidP="003B08E1">
            <w:pPr>
              <w:pStyle w:val="TableHeader"/>
            </w:pPr>
            <w:r w:rsidRPr="00F47EFE">
              <w:t>2008</w:t>
            </w:r>
          </w:p>
        </w:tc>
        <w:tc>
          <w:tcPr>
            <w:tcW w:w="924" w:type="dxa"/>
            <w:tcMar>
              <w:right w:w="57" w:type="dxa"/>
            </w:tcMar>
          </w:tcPr>
          <w:p w14:paraId="106CD921" w14:textId="77777777" w:rsidR="00D80C6B" w:rsidRPr="00F47EFE" w:rsidRDefault="00D80C6B" w:rsidP="003B08E1">
            <w:pPr>
              <w:pStyle w:val="TableHeader"/>
            </w:pPr>
            <w:r w:rsidRPr="00F47EFE">
              <w:t>2009</w:t>
            </w:r>
          </w:p>
        </w:tc>
        <w:tc>
          <w:tcPr>
            <w:tcW w:w="924" w:type="dxa"/>
            <w:tcMar>
              <w:right w:w="57" w:type="dxa"/>
            </w:tcMar>
          </w:tcPr>
          <w:p w14:paraId="3AD28BEC" w14:textId="77777777" w:rsidR="00D80C6B" w:rsidRPr="00F47EFE" w:rsidRDefault="00D80C6B" w:rsidP="003B08E1">
            <w:pPr>
              <w:pStyle w:val="TableHeader"/>
            </w:pPr>
            <w:r w:rsidRPr="00F47EFE">
              <w:t>2010</w:t>
            </w:r>
          </w:p>
        </w:tc>
        <w:tc>
          <w:tcPr>
            <w:tcW w:w="924" w:type="dxa"/>
            <w:tcMar>
              <w:right w:w="57" w:type="dxa"/>
            </w:tcMar>
          </w:tcPr>
          <w:p w14:paraId="3A4EBAC5" w14:textId="77777777" w:rsidR="00D80C6B" w:rsidRPr="00F47EFE" w:rsidRDefault="00D80C6B" w:rsidP="003B08E1">
            <w:pPr>
              <w:pStyle w:val="TableHeader"/>
            </w:pPr>
            <w:r w:rsidRPr="00F47EFE">
              <w:t>2011</w:t>
            </w:r>
          </w:p>
        </w:tc>
        <w:tc>
          <w:tcPr>
            <w:tcW w:w="924" w:type="dxa"/>
            <w:tcMar>
              <w:right w:w="57" w:type="dxa"/>
            </w:tcMar>
          </w:tcPr>
          <w:p w14:paraId="795FEFD4" w14:textId="77777777" w:rsidR="00D80C6B" w:rsidRPr="00F47EFE" w:rsidRDefault="00D80C6B" w:rsidP="003B08E1">
            <w:pPr>
              <w:pStyle w:val="TableHeader"/>
            </w:pPr>
            <w:r w:rsidRPr="00F47EFE">
              <w:t>2012</w:t>
            </w:r>
          </w:p>
        </w:tc>
        <w:tc>
          <w:tcPr>
            <w:tcW w:w="924" w:type="dxa"/>
            <w:tcMar>
              <w:right w:w="57" w:type="dxa"/>
            </w:tcMar>
          </w:tcPr>
          <w:p w14:paraId="7080972B" w14:textId="77777777" w:rsidR="00D80C6B" w:rsidRPr="00F47EFE" w:rsidRDefault="00D80C6B" w:rsidP="003B08E1">
            <w:pPr>
              <w:pStyle w:val="TableHeader"/>
            </w:pPr>
            <w:r w:rsidRPr="00F47EFE">
              <w:t>2013</w:t>
            </w:r>
          </w:p>
        </w:tc>
        <w:tc>
          <w:tcPr>
            <w:tcW w:w="924" w:type="dxa"/>
            <w:tcMar>
              <w:right w:w="57" w:type="dxa"/>
            </w:tcMar>
          </w:tcPr>
          <w:p w14:paraId="10342FE8" w14:textId="77777777" w:rsidR="00D80C6B" w:rsidRPr="00F47EFE" w:rsidRDefault="00D80C6B" w:rsidP="003B08E1">
            <w:pPr>
              <w:pStyle w:val="TableHeader"/>
            </w:pPr>
            <w:r w:rsidRPr="00F47EFE">
              <w:t>2014</w:t>
            </w:r>
          </w:p>
        </w:tc>
        <w:tc>
          <w:tcPr>
            <w:tcW w:w="924" w:type="dxa"/>
            <w:tcMar>
              <w:right w:w="57" w:type="dxa"/>
            </w:tcMar>
          </w:tcPr>
          <w:p w14:paraId="3D1E7E52" w14:textId="77777777" w:rsidR="00D80C6B" w:rsidRPr="00F47EFE" w:rsidRDefault="00D80C6B" w:rsidP="003B08E1">
            <w:pPr>
              <w:pStyle w:val="TableHeader"/>
            </w:pPr>
            <w:r w:rsidRPr="00F47EFE">
              <w:t>2015</w:t>
            </w:r>
          </w:p>
        </w:tc>
        <w:tc>
          <w:tcPr>
            <w:tcW w:w="924" w:type="dxa"/>
            <w:tcMar>
              <w:right w:w="57" w:type="dxa"/>
            </w:tcMar>
          </w:tcPr>
          <w:p w14:paraId="55E0DB9E" w14:textId="77777777" w:rsidR="00D80C6B" w:rsidRPr="00F47EFE" w:rsidRDefault="00D80C6B" w:rsidP="003B08E1">
            <w:pPr>
              <w:pStyle w:val="TableHeader"/>
            </w:pPr>
            <w:r w:rsidRPr="00F47EFE">
              <w:t>2016</w:t>
            </w:r>
          </w:p>
        </w:tc>
        <w:tc>
          <w:tcPr>
            <w:tcW w:w="924" w:type="dxa"/>
            <w:tcMar>
              <w:right w:w="57" w:type="dxa"/>
            </w:tcMar>
          </w:tcPr>
          <w:p w14:paraId="2E560F58" w14:textId="77777777" w:rsidR="00D80C6B" w:rsidRPr="00F47EFE" w:rsidRDefault="00D80C6B" w:rsidP="003B08E1">
            <w:pPr>
              <w:pStyle w:val="TableHeader"/>
            </w:pPr>
            <w:r>
              <w:t>2017</w:t>
            </w:r>
          </w:p>
        </w:tc>
      </w:tr>
      <w:tr w:rsidR="00D652C8" w:rsidRPr="00F47EFE" w14:paraId="3568C094" w14:textId="77777777" w:rsidTr="00057223">
        <w:tc>
          <w:tcPr>
            <w:tcW w:w="3119" w:type="dxa"/>
            <w:tcBorders>
              <w:bottom w:val="nil"/>
            </w:tcBorders>
            <w:shd w:val="clear" w:color="auto" w:fill="auto"/>
            <w:tcMar>
              <w:left w:w="57" w:type="dxa"/>
              <w:right w:w="0" w:type="dxa"/>
            </w:tcMar>
          </w:tcPr>
          <w:p w14:paraId="53637023" w14:textId="4098CAC4" w:rsidR="00D652C8" w:rsidRPr="00F47EFE" w:rsidRDefault="00D652C8" w:rsidP="003B08E1">
            <w:pPr>
              <w:rPr>
                <w:rFonts w:asciiTheme="minorHAnsi" w:hAnsiTheme="minorHAnsi"/>
                <w:b/>
                <w:sz w:val="18"/>
                <w:szCs w:val="18"/>
              </w:rPr>
            </w:pPr>
            <w:r w:rsidRPr="00F47EFE">
              <w:rPr>
                <w:rFonts w:asciiTheme="minorHAnsi" w:hAnsiTheme="minorHAnsi"/>
                <w:b/>
                <w:sz w:val="18"/>
                <w:szCs w:val="18"/>
              </w:rPr>
              <w:t>Regulated species</w:t>
            </w:r>
          </w:p>
        </w:tc>
        <w:tc>
          <w:tcPr>
            <w:tcW w:w="907" w:type="dxa"/>
            <w:tcBorders>
              <w:bottom w:val="nil"/>
            </w:tcBorders>
            <w:shd w:val="clear" w:color="auto" w:fill="auto"/>
            <w:tcMar>
              <w:right w:w="57" w:type="dxa"/>
            </w:tcMar>
          </w:tcPr>
          <w:p w14:paraId="28D1C449" w14:textId="77777777" w:rsidR="00D652C8" w:rsidRPr="00F47EFE" w:rsidRDefault="00D652C8" w:rsidP="003B08E1">
            <w:pPr>
              <w:jc w:val="right"/>
              <w:rPr>
                <w:rFonts w:asciiTheme="minorHAnsi" w:hAnsiTheme="minorHAnsi"/>
                <w:sz w:val="18"/>
                <w:szCs w:val="18"/>
              </w:rPr>
            </w:pPr>
          </w:p>
        </w:tc>
        <w:tc>
          <w:tcPr>
            <w:tcW w:w="923" w:type="dxa"/>
            <w:tcBorders>
              <w:bottom w:val="nil"/>
            </w:tcBorders>
            <w:shd w:val="clear" w:color="auto" w:fill="auto"/>
            <w:tcMar>
              <w:right w:w="57" w:type="dxa"/>
            </w:tcMar>
          </w:tcPr>
          <w:p w14:paraId="1263E8A2" w14:textId="77777777" w:rsidR="00D652C8" w:rsidRPr="00F47EFE" w:rsidRDefault="00D652C8" w:rsidP="003B08E1">
            <w:pPr>
              <w:jc w:val="right"/>
              <w:rPr>
                <w:rFonts w:asciiTheme="minorHAnsi" w:hAnsiTheme="minorHAnsi"/>
                <w:sz w:val="18"/>
                <w:szCs w:val="18"/>
              </w:rPr>
            </w:pPr>
          </w:p>
        </w:tc>
        <w:tc>
          <w:tcPr>
            <w:tcW w:w="923" w:type="dxa"/>
            <w:tcBorders>
              <w:bottom w:val="nil"/>
            </w:tcBorders>
            <w:shd w:val="clear" w:color="auto" w:fill="auto"/>
            <w:tcMar>
              <w:right w:w="57" w:type="dxa"/>
            </w:tcMar>
          </w:tcPr>
          <w:p w14:paraId="1DE0469A" w14:textId="77777777" w:rsidR="00D652C8" w:rsidRPr="00F47EFE" w:rsidRDefault="00D652C8" w:rsidP="003B08E1">
            <w:pPr>
              <w:jc w:val="right"/>
              <w:rPr>
                <w:rFonts w:asciiTheme="minorHAnsi" w:hAnsiTheme="minorHAnsi"/>
                <w:sz w:val="18"/>
                <w:szCs w:val="18"/>
              </w:rPr>
            </w:pPr>
          </w:p>
        </w:tc>
        <w:tc>
          <w:tcPr>
            <w:tcW w:w="923" w:type="dxa"/>
            <w:tcBorders>
              <w:bottom w:val="nil"/>
            </w:tcBorders>
            <w:shd w:val="clear" w:color="auto" w:fill="auto"/>
            <w:tcMar>
              <w:right w:w="57" w:type="dxa"/>
            </w:tcMar>
          </w:tcPr>
          <w:p w14:paraId="40013AD1"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0A3A3899"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769A02CC"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0D6A3550"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3E8BF270"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19E08B41"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564B0AEA"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17EE85BB"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348D1ECA" w14:textId="77777777" w:rsidR="00D652C8" w:rsidRPr="00F47EFE" w:rsidRDefault="00D652C8" w:rsidP="003B08E1">
            <w:pPr>
              <w:jc w:val="right"/>
              <w:rPr>
                <w:rFonts w:asciiTheme="minorHAnsi" w:hAnsiTheme="minorHAnsi"/>
                <w:sz w:val="18"/>
                <w:szCs w:val="18"/>
              </w:rPr>
            </w:pPr>
          </w:p>
        </w:tc>
        <w:tc>
          <w:tcPr>
            <w:tcW w:w="924" w:type="dxa"/>
            <w:tcBorders>
              <w:bottom w:val="nil"/>
            </w:tcBorders>
            <w:shd w:val="clear" w:color="auto" w:fill="auto"/>
            <w:tcMar>
              <w:right w:w="57" w:type="dxa"/>
            </w:tcMar>
          </w:tcPr>
          <w:p w14:paraId="24E30CA4" w14:textId="77777777" w:rsidR="00D652C8" w:rsidRPr="00F47EFE" w:rsidRDefault="00D652C8" w:rsidP="003B08E1">
            <w:pPr>
              <w:jc w:val="right"/>
              <w:rPr>
                <w:rFonts w:asciiTheme="minorHAnsi" w:hAnsiTheme="minorHAnsi"/>
                <w:sz w:val="18"/>
                <w:szCs w:val="18"/>
              </w:rPr>
            </w:pPr>
          </w:p>
        </w:tc>
      </w:tr>
      <w:tr w:rsidR="00D652C8" w:rsidRPr="00F47EFE" w14:paraId="217F182C" w14:textId="77777777" w:rsidTr="00057223">
        <w:tc>
          <w:tcPr>
            <w:tcW w:w="3119" w:type="dxa"/>
            <w:tcBorders>
              <w:bottom w:val="nil"/>
            </w:tcBorders>
            <w:shd w:val="clear" w:color="auto" w:fill="E4F6CD" w:themeFill="accent1" w:themeFillTint="33"/>
            <w:tcMar>
              <w:left w:w="57" w:type="dxa"/>
              <w:right w:w="0" w:type="dxa"/>
            </w:tcMar>
          </w:tcPr>
          <w:p w14:paraId="11194C17" w14:textId="77777777" w:rsidR="00D80C6B" w:rsidRPr="00F47EFE" w:rsidRDefault="00D80C6B" w:rsidP="003B08E1">
            <w:pPr>
              <w:rPr>
                <w:rFonts w:asciiTheme="minorHAnsi" w:hAnsiTheme="minorHAnsi"/>
                <w:b/>
                <w:sz w:val="18"/>
                <w:szCs w:val="18"/>
              </w:rPr>
            </w:pPr>
            <w:r w:rsidRPr="00F47EFE">
              <w:rPr>
                <w:rFonts w:asciiTheme="minorHAnsi" w:hAnsiTheme="minorHAnsi"/>
                <w:b/>
                <w:sz w:val="18"/>
                <w:szCs w:val="18"/>
              </w:rPr>
              <w:t>HFCs ISC (tonnes)</w:t>
            </w:r>
          </w:p>
        </w:tc>
        <w:tc>
          <w:tcPr>
            <w:tcW w:w="907" w:type="dxa"/>
            <w:tcBorders>
              <w:bottom w:val="nil"/>
            </w:tcBorders>
            <w:shd w:val="clear" w:color="auto" w:fill="E4F6CD" w:themeFill="accent1" w:themeFillTint="33"/>
            <w:tcMar>
              <w:right w:w="57" w:type="dxa"/>
            </w:tcMar>
          </w:tcPr>
          <w:p w14:paraId="1288C3A2" w14:textId="77777777" w:rsidR="00D80C6B" w:rsidRPr="00F47EFE" w:rsidRDefault="00D80C6B" w:rsidP="003B08E1">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23C5D6F3" w14:textId="77777777" w:rsidR="00D80C6B" w:rsidRPr="00F47EFE" w:rsidRDefault="00D80C6B" w:rsidP="003B08E1">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77D3EB7C" w14:textId="77777777" w:rsidR="00D80C6B" w:rsidRPr="00F47EFE" w:rsidRDefault="00D80C6B" w:rsidP="003B08E1">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17FDF1A1"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42B7174"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11AC18F4"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124609C2"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23F10509"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705AEE87"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6B7D9D16"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4D00527F"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2069B592" w14:textId="77777777" w:rsidR="00D80C6B" w:rsidRPr="00F47EFE" w:rsidRDefault="00D80C6B" w:rsidP="003B08E1">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126756F1" w14:textId="77777777" w:rsidR="00D80C6B" w:rsidRPr="00F47EFE" w:rsidRDefault="00D80C6B" w:rsidP="003B08E1">
            <w:pPr>
              <w:jc w:val="right"/>
              <w:rPr>
                <w:rFonts w:asciiTheme="minorHAnsi" w:hAnsiTheme="minorHAnsi"/>
                <w:sz w:val="18"/>
                <w:szCs w:val="18"/>
              </w:rPr>
            </w:pPr>
          </w:p>
        </w:tc>
      </w:tr>
      <w:tr w:rsidR="00D652C8" w:rsidRPr="00F47EFE" w14:paraId="7543E744" w14:textId="77777777" w:rsidTr="00057223">
        <w:tc>
          <w:tcPr>
            <w:tcW w:w="3119" w:type="dxa"/>
            <w:tcBorders>
              <w:top w:val="nil"/>
            </w:tcBorders>
            <w:tcMar>
              <w:left w:w="57" w:type="dxa"/>
              <w:right w:w="0" w:type="dxa"/>
            </w:tcMar>
          </w:tcPr>
          <w:p w14:paraId="23CF0170" w14:textId="77777777" w:rsidR="00D80C6B" w:rsidRPr="00F47EFE" w:rsidRDefault="00D80C6B" w:rsidP="003B08E1">
            <w:pPr>
              <w:rPr>
                <w:rFonts w:asciiTheme="minorHAnsi" w:hAnsiTheme="minorHAnsi"/>
                <w:sz w:val="18"/>
                <w:szCs w:val="18"/>
              </w:rPr>
            </w:pPr>
            <w:r w:rsidRPr="00F47EFE">
              <w:rPr>
                <w:rFonts w:asciiTheme="minorHAnsi" w:hAnsiTheme="minorHAnsi"/>
                <w:sz w:val="18"/>
                <w:szCs w:val="18"/>
              </w:rPr>
              <w:t>HFC-32</w:t>
            </w:r>
          </w:p>
        </w:tc>
        <w:tc>
          <w:tcPr>
            <w:tcW w:w="907" w:type="dxa"/>
            <w:tcBorders>
              <w:top w:val="nil"/>
            </w:tcBorders>
            <w:tcMar>
              <w:right w:w="57" w:type="dxa"/>
            </w:tcMar>
          </w:tcPr>
          <w:p w14:paraId="5776FB08"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33±11</w:t>
            </w:r>
          </w:p>
        </w:tc>
        <w:tc>
          <w:tcPr>
            <w:tcW w:w="923" w:type="dxa"/>
            <w:tcBorders>
              <w:top w:val="nil"/>
            </w:tcBorders>
            <w:tcMar>
              <w:right w:w="57" w:type="dxa"/>
            </w:tcMar>
          </w:tcPr>
          <w:p w14:paraId="0A89377A"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5</w:t>
            </w:r>
            <w:r>
              <w:rPr>
                <w:rFonts w:asciiTheme="minorHAnsi" w:hAnsiTheme="minorHAnsi"/>
                <w:sz w:val="18"/>
                <w:szCs w:val="18"/>
              </w:rPr>
              <w:t>1</w:t>
            </w:r>
            <w:r w:rsidRPr="00F47EFE">
              <w:rPr>
                <w:rFonts w:asciiTheme="minorHAnsi" w:hAnsiTheme="minorHAnsi"/>
                <w:sz w:val="18"/>
                <w:szCs w:val="18"/>
              </w:rPr>
              <w:t>±19</w:t>
            </w:r>
          </w:p>
        </w:tc>
        <w:tc>
          <w:tcPr>
            <w:tcW w:w="923" w:type="dxa"/>
            <w:tcBorders>
              <w:top w:val="nil"/>
            </w:tcBorders>
            <w:tcMar>
              <w:right w:w="57" w:type="dxa"/>
            </w:tcMar>
          </w:tcPr>
          <w:p w14:paraId="4D22076E"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10</w:t>
            </w:r>
            <w:r>
              <w:rPr>
                <w:rFonts w:asciiTheme="minorHAnsi" w:hAnsiTheme="minorHAnsi"/>
                <w:sz w:val="18"/>
                <w:szCs w:val="18"/>
              </w:rPr>
              <w:t>3</w:t>
            </w:r>
            <w:r w:rsidRPr="00F47EFE">
              <w:rPr>
                <w:rFonts w:asciiTheme="minorHAnsi" w:hAnsiTheme="minorHAnsi"/>
                <w:sz w:val="18"/>
                <w:szCs w:val="18"/>
              </w:rPr>
              <w:t>±43</w:t>
            </w:r>
          </w:p>
        </w:tc>
        <w:tc>
          <w:tcPr>
            <w:tcW w:w="923" w:type="dxa"/>
            <w:tcBorders>
              <w:top w:val="nil"/>
            </w:tcBorders>
            <w:tcMar>
              <w:right w:w="57" w:type="dxa"/>
            </w:tcMar>
          </w:tcPr>
          <w:p w14:paraId="2D83E513"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105±40</w:t>
            </w:r>
          </w:p>
        </w:tc>
        <w:tc>
          <w:tcPr>
            <w:tcW w:w="924" w:type="dxa"/>
            <w:tcBorders>
              <w:top w:val="nil"/>
            </w:tcBorders>
            <w:tcMar>
              <w:right w:w="57" w:type="dxa"/>
            </w:tcMar>
          </w:tcPr>
          <w:p w14:paraId="37F7C2C6" w14:textId="77777777" w:rsidR="00D80C6B" w:rsidRPr="00F47EFE" w:rsidRDefault="00D80C6B" w:rsidP="003B08E1">
            <w:pPr>
              <w:jc w:val="right"/>
              <w:rPr>
                <w:rFonts w:asciiTheme="minorHAnsi" w:hAnsiTheme="minorHAnsi"/>
                <w:sz w:val="18"/>
                <w:szCs w:val="18"/>
              </w:rPr>
            </w:pPr>
            <w:r>
              <w:rPr>
                <w:rFonts w:asciiTheme="minorHAnsi" w:hAnsiTheme="minorHAnsi"/>
                <w:sz w:val="18"/>
                <w:szCs w:val="18"/>
              </w:rPr>
              <w:t>136</w:t>
            </w:r>
            <w:r w:rsidRPr="00F47EFE">
              <w:rPr>
                <w:rFonts w:asciiTheme="minorHAnsi" w:hAnsiTheme="minorHAnsi"/>
                <w:sz w:val="18"/>
                <w:szCs w:val="18"/>
              </w:rPr>
              <w:t>±4</w:t>
            </w:r>
            <w:r>
              <w:rPr>
                <w:rFonts w:asciiTheme="minorHAnsi" w:hAnsiTheme="minorHAnsi"/>
                <w:sz w:val="18"/>
                <w:szCs w:val="18"/>
              </w:rPr>
              <w:t>8</w:t>
            </w:r>
          </w:p>
        </w:tc>
        <w:tc>
          <w:tcPr>
            <w:tcW w:w="924" w:type="dxa"/>
            <w:tcBorders>
              <w:top w:val="nil"/>
            </w:tcBorders>
            <w:tcMar>
              <w:right w:w="57" w:type="dxa"/>
            </w:tcMar>
          </w:tcPr>
          <w:p w14:paraId="36F7FA99"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129±44</w:t>
            </w:r>
          </w:p>
        </w:tc>
        <w:tc>
          <w:tcPr>
            <w:tcW w:w="924" w:type="dxa"/>
            <w:tcBorders>
              <w:top w:val="nil"/>
            </w:tcBorders>
            <w:tcMar>
              <w:right w:w="57" w:type="dxa"/>
            </w:tcMar>
          </w:tcPr>
          <w:p w14:paraId="6255A329"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151±50</w:t>
            </w:r>
          </w:p>
        </w:tc>
        <w:tc>
          <w:tcPr>
            <w:tcW w:w="924" w:type="dxa"/>
            <w:tcBorders>
              <w:top w:val="nil"/>
            </w:tcBorders>
            <w:tcMar>
              <w:right w:w="57" w:type="dxa"/>
            </w:tcMar>
          </w:tcPr>
          <w:p w14:paraId="0A614519"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15</w:t>
            </w:r>
            <w:r>
              <w:rPr>
                <w:rFonts w:asciiTheme="minorHAnsi" w:hAnsiTheme="minorHAnsi"/>
                <w:sz w:val="18"/>
                <w:szCs w:val="18"/>
              </w:rPr>
              <w:t>7</w:t>
            </w:r>
            <w:r w:rsidRPr="00F47EFE">
              <w:rPr>
                <w:rFonts w:asciiTheme="minorHAnsi" w:hAnsiTheme="minorHAnsi"/>
                <w:sz w:val="18"/>
                <w:szCs w:val="18"/>
              </w:rPr>
              <w:t>±52</w:t>
            </w:r>
          </w:p>
        </w:tc>
        <w:tc>
          <w:tcPr>
            <w:tcW w:w="924" w:type="dxa"/>
            <w:tcBorders>
              <w:top w:val="nil"/>
            </w:tcBorders>
            <w:tcMar>
              <w:right w:w="57" w:type="dxa"/>
            </w:tcMar>
          </w:tcPr>
          <w:p w14:paraId="50A48475"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154±50</w:t>
            </w:r>
          </w:p>
        </w:tc>
        <w:tc>
          <w:tcPr>
            <w:tcW w:w="924" w:type="dxa"/>
            <w:tcBorders>
              <w:top w:val="nil"/>
            </w:tcBorders>
            <w:tcMar>
              <w:right w:w="57" w:type="dxa"/>
            </w:tcMar>
          </w:tcPr>
          <w:p w14:paraId="527A5511"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277±9</w:t>
            </w:r>
            <w:r>
              <w:rPr>
                <w:rFonts w:asciiTheme="minorHAnsi" w:hAnsiTheme="minorHAnsi"/>
                <w:sz w:val="18"/>
                <w:szCs w:val="18"/>
              </w:rPr>
              <w:t>5</w:t>
            </w:r>
          </w:p>
        </w:tc>
        <w:tc>
          <w:tcPr>
            <w:tcW w:w="924" w:type="dxa"/>
            <w:tcBorders>
              <w:top w:val="nil"/>
            </w:tcBorders>
            <w:tcMar>
              <w:right w:w="57" w:type="dxa"/>
            </w:tcMar>
          </w:tcPr>
          <w:p w14:paraId="3A1E61D7"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28</w:t>
            </w:r>
            <w:r>
              <w:rPr>
                <w:rFonts w:asciiTheme="minorHAnsi" w:hAnsiTheme="minorHAnsi"/>
                <w:sz w:val="18"/>
                <w:szCs w:val="18"/>
              </w:rPr>
              <w:t>9</w:t>
            </w:r>
            <w:r w:rsidRPr="00F47EFE">
              <w:rPr>
                <w:rFonts w:asciiTheme="minorHAnsi" w:hAnsiTheme="minorHAnsi"/>
                <w:sz w:val="18"/>
                <w:szCs w:val="18"/>
              </w:rPr>
              <w:t>±98</w:t>
            </w:r>
          </w:p>
        </w:tc>
        <w:tc>
          <w:tcPr>
            <w:tcW w:w="924" w:type="dxa"/>
            <w:tcBorders>
              <w:top w:val="nil"/>
            </w:tcBorders>
            <w:tcMar>
              <w:right w:w="57" w:type="dxa"/>
            </w:tcMar>
          </w:tcPr>
          <w:p w14:paraId="3A9C47D4" w14:textId="0AB3EEA2"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26</w:t>
            </w:r>
            <w:r>
              <w:rPr>
                <w:rFonts w:asciiTheme="minorHAnsi" w:hAnsiTheme="minorHAnsi"/>
                <w:sz w:val="18"/>
                <w:szCs w:val="18"/>
              </w:rPr>
              <w:t>6</w:t>
            </w:r>
            <w:r w:rsidR="00F3132B">
              <w:rPr>
                <w:rFonts w:asciiTheme="minorHAnsi" w:hAnsiTheme="minorHAnsi"/>
                <w:sz w:val="18"/>
                <w:szCs w:val="18"/>
              </w:rPr>
              <w:t>±90</w:t>
            </w:r>
          </w:p>
        </w:tc>
        <w:tc>
          <w:tcPr>
            <w:tcW w:w="924" w:type="dxa"/>
            <w:tcBorders>
              <w:top w:val="nil"/>
            </w:tcBorders>
            <w:tcMar>
              <w:right w:w="57" w:type="dxa"/>
            </w:tcMar>
          </w:tcPr>
          <w:p w14:paraId="187C57E0" w14:textId="77777777" w:rsidR="00D80C6B" w:rsidRPr="00F47EFE" w:rsidRDefault="00D80C6B" w:rsidP="003B08E1">
            <w:pPr>
              <w:jc w:val="right"/>
              <w:rPr>
                <w:rFonts w:asciiTheme="minorHAnsi" w:hAnsiTheme="minorHAnsi"/>
                <w:sz w:val="18"/>
                <w:szCs w:val="18"/>
              </w:rPr>
            </w:pPr>
            <w:r w:rsidRPr="00F47EFE">
              <w:rPr>
                <w:rFonts w:asciiTheme="minorHAnsi" w:hAnsiTheme="minorHAnsi"/>
                <w:sz w:val="18"/>
                <w:szCs w:val="18"/>
              </w:rPr>
              <w:t>2</w:t>
            </w:r>
            <w:r>
              <w:rPr>
                <w:rFonts w:asciiTheme="minorHAnsi" w:hAnsiTheme="minorHAnsi"/>
                <w:sz w:val="18"/>
                <w:szCs w:val="18"/>
              </w:rPr>
              <w:t>16</w:t>
            </w:r>
            <w:r w:rsidRPr="00F47EFE">
              <w:rPr>
                <w:rFonts w:asciiTheme="minorHAnsi" w:hAnsiTheme="minorHAnsi"/>
                <w:sz w:val="18"/>
                <w:szCs w:val="18"/>
              </w:rPr>
              <w:t>±</w:t>
            </w:r>
            <w:r>
              <w:rPr>
                <w:rFonts w:asciiTheme="minorHAnsi" w:hAnsiTheme="minorHAnsi"/>
                <w:sz w:val="18"/>
                <w:szCs w:val="18"/>
              </w:rPr>
              <w:t>73</w:t>
            </w:r>
          </w:p>
        </w:tc>
      </w:tr>
      <w:tr w:rsidR="00D652C8" w:rsidRPr="00F47EFE" w14:paraId="575191EA" w14:textId="77777777" w:rsidTr="00057223">
        <w:tc>
          <w:tcPr>
            <w:tcW w:w="3119" w:type="dxa"/>
            <w:tcMar>
              <w:left w:w="57" w:type="dxa"/>
              <w:right w:w="0" w:type="dxa"/>
            </w:tcMar>
          </w:tcPr>
          <w:p w14:paraId="490C1310"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HFC-125</w:t>
            </w:r>
          </w:p>
        </w:tc>
        <w:tc>
          <w:tcPr>
            <w:tcW w:w="907" w:type="dxa"/>
            <w:tcMar>
              <w:right w:w="57" w:type="dxa"/>
            </w:tcMar>
          </w:tcPr>
          <w:p w14:paraId="6F44344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392±13</w:t>
            </w:r>
            <w:r>
              <w:rPr>
                <w:rFonts w:asciiTheme="minorHAnsi" w:hAnsiTheme="minorHAnsi"/>
                <w:sz w:val="18"/>
                <w:szCs w:val="18"/>
              </w:rPr>
              <w:t>0</w:t>
            </w:r>
          </w:p>
        </w:tc>
        <w:tc>
          <w:tcPr>
            <w:tcW w:w="923" w:type="dxa"/>
            <w:tcMar>
              <w:right w:w="57" w:type="dxa"/>
            </w:tcMar>
          </w:tcPr>
          <w:p w14:paraId="2696CEC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344±114</w:t>
            </w:r>
          </w:p>
        </w:tc>
        <w:tc>
          <w:tcPr>
            <w:tcW w:w="923" w:type="dxa"/>
            <w:tcMar>
              <w:right w:w="57" w:type="dxa"/>
            </w:tcMar>
          </w:tcPr>
          <w:p w14:paraId="0288791A"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444±170</w:t>
            </w:r>
          </w:p>
        </w:tc>
        <w:tc>
          <w:tcPr>
            <w:tcW w:w="923" w:type="dxa"/>
            <w:tcMar>
              <w:right w:w="57" w:type="dxa"/>
            </w:tcMar>
          </w:tcPr>
          <w:p w14:paraId="489A79C4"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465±166</w:t>
            </w:r>
          </w:p>
        </w:tc>
        <w:tc>
          <w:tcPr>
            <w:tcW w:w="924" w:type="dxa"/>
            <w:tcMar>
              <w:right w:w="57" w:type="dxa"/>
            </w:tcMar>
          </w:tcPr>
          <w:p w14:paraId="693E2B32"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561±183</w:t>
            </w:r>
          </w:p>
        </w:tc>
        <w:tc>
          <w:tcPr>
            <w:tcW w:w="924" w:type="dxa"/>
            <w:tcMar>
              <w:right w:w="57" w:type="dxa"/>
            </w:tcMar>
          </w:tcPr>
          <w:p w14:paraId="110C099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456±156</w:t>
            </w:r>
          </w:p>
        </w:tc>
        <w:tc>
          <w:tcPr>
            <w:tcW w:w="924" w:type="dxa"/>
            <w:tcMar>
              <w:right w:w="57" w:type="dxa"/>
            </w:tcMar>
          </w:tcPr>
          <w:p w14:paraId="15D892F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484±159</w:t>
            </w:r>
          </w:p>
        </w:tc>
        <w:tc>
          <w:tcPr>
            <w:tcW w:w="924" w:type="dxa"/>
            <w:tcMar>
              <w:right w:w="57" w:type="dxa"/>
            </w:tcMar>
          </w:tcPr>
          <w:p w14:paraId="308ACE8B" w14:textId="41CE6437" w:rsidR="003B08E1" w:rsidRPr="00F47EFE" w:rsidRDefault="003B08E1" w:rsidP="003B08E1">
            <w:pPr>
              <w:jc w:val="right"/>
              <w:rPr>
                <w:rFonts w:asciiTheme="minorHAnsi" w:hAnsiTheme="minorHAnsi"/>
                <w:sz w:val="18"/>
                <w:szCs w:val="18"/>
              </w:rPr>
            </w:pPr>
            <w:r>
              <w:rPr>
                <w:rFonts w:asciiTheme="minorHAnsi" w:hAnsiTheme="minorHAnsi"/>
                <w:sz w:val="18"/>
                <w:szCs w:val="18"/>
              </w:rPr>
              <w:t>466</w:t>
            </w:r>
            <w:r w:rsidRPr="00F47EFE">
              <w:rPr>
                <w:rFonts w:asciiTheme="minorHAnsi" w:hAnsiTheme="minorHAnsi"/>
                <w:sz w:val="18"/>
                <w:szCs w:val="18"/>
              </w:rPr>
              <w:t>±153</w:t>
            </w:r>
          </w:p>
        </w:tc>
        <w:tc>
          <w:tcPr>
            <w:tcW w:w="924" w:type="dxa"/>
            <w:tcMar>
              <w:right w:w="57" w:type="dxa"/>
            </w:tcMar>
          </w:tcPr>
          <w:p w14:paraId="582288E8" w14:textId="514F6FD4"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49</w:t>
            </w:r>
            <w:r>
              <w:rPr>
                <w:rFonts w:asciiTheme="minorHAnsi" w:hAnsiTheme="minorHAnsi"/>
                <w:sz w:val="18"/>
                <w:szCs w:val="18"/>
              </w:rPr>
              <w:t>7</w:t>
            </w:r>
            <w:r w:rsidRPr="00F47EFE">
              <w:rPr>
                <w:rFonts w:asciiTheme="minorHAnsi" w:hAnsiTheme="minorHAnsi"/>
                <w:sz w:val="18"/>
                <w:szCs w:val="18"/>
              </w:rPr>
              <w:t>±160</w:t>
            </w:r>
          </w:p>
        </w:tc>
        <w:tc>
          <w:tcPr>
            <w:tcW w:w="924" w:type="dxa"/>
            <w:tcMar>
              <w:right w:w="57" w:type="dxa"/>
            </w:tcMar>
          </w:tcPr>
          <w:p w14:paraId="3FEB010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657±218</w:t>
            </w:r>
          </w:p>
        </w:tc>
        <w:tc>
          <w:tcPr>
            <w:tcW w:w="924" w:type="dxa"/>
            <w:tcMar>
              <w:right w:w="57" w:type="dxa"/>
            </w:tcMar>
          </w:tcPr>
          <w:p w14:paraId="35932DB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672±225</w:t>
            </w:r>
          </w:p>
        </w:tc>
        <w:tc>
          <w:tcPr>
            <w:tcW w:w="924" w:type="dxa"/>
            <w:tcMar>
              <w:right w:w="57" w:type="dxa"/>
            </w:tcMar>
          </w:tcPr>
          <w:p w14:paraId="6A4E1DA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595±198</w:t>
            </w:r>
          </w:p>
        </w:tc>
        <w:tc>
          <w:tcPr>
            <w:tcW w:w="924" w:type="dxa"/>
            <w:tcMar>
              <w:right w:w="57" w:type="dxa"/>
            </w:tcMar>
          </w:tcPr>
          <w:p w14:paraId="51D4446B" w14:textId="425412A5" w:rsidR="003B08E1" w:rsidRPr="00F47EFE" w:rsidRDefault="003B08E1" w:rsidP="003B08E1">
            <w:pPr>
              <w:jc w:val="right"/>
              <w:rPr>
                <w:rFonts w:asciiTheme="minorHAnsi" w:hAnsiTheme="minorHAnsi"/>
                <w:sz w:val="18"/>
                <w:szCs w:val="18"/>
              </w:rPr>
            </w:pPr>
            <w:r>
              <w:rPr>
                <w:rFonts w:asciiTheme="minorHAnsi" w:hAnsiTheme="minorHAnsi"/>
                <w:sz w:val="18"/>
                <w:szCs w:val="18"/>
              </w:rPr>
              <w:t>493±166</w:t>
            </w:r>
          </w:p>
        </w:tc>
      </w:tr>
      <w:tr w:rsidR="00D652C8" w:rsidRPr="00F47EFE" w14:paraId="723421D1" w14:textId="77777777" w:rsidTr="00057223">
        <w:tc>
          <w:tcPr>
            <w:tcW w:w="3119" w:type="dxa"/>
            <w:tcMar>
              <w:left w:w="57" w:type="dxa"/>
              <w:right w:w="0" w:type="dxa"/>
            </w:tcMar>
          </w:tcPr>
          <w:p w14:paraId="6F579E10"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HFC-134a</w:t>
            </w:r>
          </w:p>
        </w:tc>
        <w:tc>
          <w:tcPr>
            <w:tcW w:w="907" w:type="dxa"/>
            <w:tcMar>
              <w:right w:w="57" w:type="dxa"/>
            </w:tcMar>
          </w:tcPr>
          <w:p w14:paraId="0F57C6C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161</w:t>
            </w:r>
            <w:r>
              <w:rPr>
                <w:rFonts w:asciiTheme="minorHAnsi" w:hAnsiTheme="minorHAnsi"/>
                <w:sz w:val="18"/>
                <w:szCs w:val="18"/>
              </w:rPr>
              <w:t>2</w:t>
            </w:r>
            <w:r w:rsidRPr="00F47EFE">
              <w:rPr>
                <w:rFonts w:asciiTheme="minorHAnsi" w:hAnsiTheme="minorHAnsi"/>
                <w:sz w:val="18"/>
                <w:szCs w:val="18"/>
              </w:rPr>
              <w:t>±503</w:t>
            </w:r>
          </w:p>
        </w:tc>
        <w:tc>
          <w:tcPr>
            <w:tcW w:w="923" w:type="dxa"/>
            <w:tcMar>
              <w:right w:w="57" w:type="dxa"/>
            </w:tcMar>
          </w:tcPr>
          <w:p w14:paraId="3571504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1469±457</w:t>
            </w:r>
          </w:p>
        </w:tc>
        <w:tc>
          <w:tcPr>
            <w:tcW w:w="923" w:type="dxa"/>
            <w:tcMar>
              <w:right w:w="57" w:type="dxa"/>
            </w:tcMar>
          </w:tcPr>
          <w:p w14:paraId="57209B8A"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159</w:t>
            </w:r>
            <w:r>
              <w:rPr>
                <w:rFonts w:asciiTheme="minorHAnsi" w:hAnsiTheme="minorHAnsi"/>
                <w:sz w:val="18"/>
                <w:szCs w:val="18"/>
              </w:rPr>
              <w:t>2</w:t>
            </w:r>
            <w:r w:rsidRPr="00F47EFE">
              <w:rPr>
                <w:rFonts w:asciiTheme="minorHAnsi" w:hAnsiTheme="minorHAnsi"/>
                <w:sz w:val="18"/>
                <w:szCs w:val="18"/>
              </w:rPr>
              <w:t>±544</w:t>
            </w:r>
          </w:p>
        </w:tc>
        <w:tc>
          <w:tcPr>
            <w:tcW w:w="923" w:type="dxa"/>
            <w:tcMar>
              <w:right w:w="57" w:type="dxa"/>
            </w:tcMar>
          </w:tcPr>
          <w:p w14:paraId="18FBD36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1496±485</w:t>
            </w:r>
          </w:p>
        </w:tc>
        <w:tc>
          <w:tcPr>
            <w:tcW w:w="924" w:type="dxa"/>
            <w:tcMar>
              <w:right w:w="57" w:type="dxa"/>
            </w:tcMar>
          </w:tcPr>
          <w:p w14:paraId="0FE8E65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1736±542</w:t>
            </w:r>
          </w:p>
        </w:tc>
        <w:tc>
          <w:tcPr>
            <w:tcW w:w="924" w:type="dxa"/>
            <w:tcMar>
              <w:right w:w="57" w:type="dxa"/>
            </w:tcMar>
          </w:tcPr>
          <w:p w14:paraId="74D9509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1417±474</w:t>
            </w:r>
          </w:p>
        </w:tc>
        <w:tc>
          <w:tcPr>
            <w:tcW w:w="924" w:type="dxa"/>
            <w:tcMar>
              <w:right w:w="57" w:type="dxa"/>
            </w:tcMar>
          </w:tcPr>
          <w:p w14:paraId="4FF6ECB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1541±495</w:t>
            </w:r>
          </w:p>
        </w:tc>
        <w:tc>
          <w:tcPr>
            <w:tcW w:w="924" w:type="dxa"/>
            <w:tcMar>
              <w:right w:w="57" w:type="dxa"/>
            </w:tcMar>
          </w:tcPr>
          <w:p w14:paraId="4EE49D4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1444±466</w:t>
            </w:r>
          </w:p>
        </w:tc>
        <w:tc>
          <w:tcPr>
            <w:tcW w:w="924" w:type="dxa"/>
            <w:tcMar>
              <w:right w:w="57" w:type="dxa"/>
            </w:tcMar>
          </w:tcPr>
          <w:p w14:paraId="33724A04" w14:textId="3B441E2B"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137</w:t>
            </w:r>
            <w:r>
              <w:rPr>
                <w:rFonts w:asciiTheme="minorHAnsi" w:hAnsiTheme="minorHAnsi"/>
                <w:sz w:val="18"/>
                <w:szCs w:val="18"/>
              </w:rPr>
              <w:t>3±433</w:t>
            </w:r>
          </w:p>
        </w:tc>
        <w:tc>
          <w:tcPr>
            <w:tcW w:w="924" w:type="dxa"/>
            <w:tcMar>
              <w:right w:w="57" w:type="dxa"/>
            </w:tcMar>
          </w:tcPr>
          <w:p w14:paraId="428E4F26" w14:textId="20ECE459"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173</w:t>
            </w:r>
            <w:r>
              <w:rPr>
                <w:rFonts w:asciiTheme="minorHAnsi" w:hAnsiTheme="minorHAnsi"/>
                <w:sz w:val="18"/>
                <w:szCs w:val="18"/>
              </w:rPr>
              <w:t>2±570</w:t>
            </w:r>
          </w:p>
        </w:tc>
        <w:tc>
          <w:tcPr>
            <w:tcW w:w="924" w:type="dxa"/>
            <w:tcMar>
              <w:right w:w="57" w:type="dxa"/>
            </w:tcMar>
          </w:tcPr>
          <w:p w14:paraId="687F3A85" w14:textId="404EE6EB" w:rsidR="003B08E1" w:rsidRPr="00F47EFE" w:rsidRDefault="003B08E1" w:rsidP="00F3132B">
            <w:pPr>
              <w:jc w:val="right"/>
              <w:rPr>
                <w:rFonts w:asciiTheme="minorHAnsi" w:hAnsiTheme="minorHAnsi"/>
                <w:sz w:val="18"/>
                <w:szCs w:val="18"/>
              </w:rPr>
            </w:pPr>
            <w:r w:rsidRPr="00F47EFE">
              <w:rPr>
                <w:rFonts w:asciiTheme="minorHAnsi" w:hAnsiTheme="minorHAnsi"/>
                <w:sz w:val="18"/>
                <w:szCs w:val="18"/>
              </w:rPr>
              <w:t>182</w:t>
            </w:r>
            <w:r w:rsidR="00F3132B">
              <w:rPr>
                <w:rFonts w:asciiTheme="minorHAnsi" w:hAnsiTheme="minorHAnsi"/>
                <w:sz w:val="18"/>
                <w:szCs w:val="18"/>
              </w:rPr>
              <w:t>4±607</w:t>
            </w:r>
          </w:p>
        </w:tc>
        <w:tc>
          <w:tcPr>
            <w:tcW w:w="924" w:type="dxa"/>
            <w:tcMar>
              <w:right w:w="57" w:type="dxa"/>
            </w:tcMar>
          </w:tcPr>
          <w:p w14:paraId="73F4F8B9" w14:textId="23286DE0" w:rsidR="003B08E1" w:rsidRPr="00F47EFE" w:rsidRDefault="003B08E1" w:rsidP="00F3132B">
            <w:pPr>
              <w:jc w:val="right"/>
              <w:rPr>
                <w:rFonts w:asciiTheme="minorHAnsi" w:hAnsiTheme="minorHAnsi"/>
                <w:sz w:val="18"/>
                <w:szCs w:val="18"/>
              </w:rPr>
            </w:pPr>
            <w:r w:rsidRPr="00F47EFE">
              <w:rPr>
                <w:rFonts w:asciiTheme="minorHAnsi" w:hAnsiTheme="minorHAnsi"/>
                <w:sz w:val="18"/>
                <w:szCs w:val="18"/>
              </w:rPr>
              <w:t>16</w:t>
            </w:r>
            <w:r w:rsidR="00F3132B">
              <w:rPr>
                <w:rFonts w:asciiTheme="minorHAnsi" w:hAnsiTheme="minorHAnsi"/>
                <w:sz w:val="18"/>
                <w:szCs w:val="18"/>
              </w:rPr>
              <w:t>59</w:t>
            </w:r>
            <w:r w:rsidRPr="00F47EFE">
              <w:rPr>
                <w:rFonts w:asciiTheme="minorHAnsi" w:hAnsiTheme="minorHAnsi"/>
                <w:sz w:val="18"/>
                <w:szCs w:val="18"/>
              </w:rPr>
              <w:t>±5</w:t>
            </w:r>
            <w:r w:rsidR="00F3132B">
              <w:rPr>
                <w:rFonts w:asciiTheme="minorHAnsi" w:hAnsiTheme="minorHAnsi"/>
                <w:sz w:val="18"/>
                <w:szCs w:val="18"/>
              </w:rPr>
              <w:t>48</w:t>
            </w:r>
          </w:p>
        </w:tc>
        <w:tc>
          <w:tcPr>
            <w:tcW w:w="924" w:type="dxa"/>
            <w:tcMar>
              <w:right w:w="57" w:type="dxa"/>
            </w:tcMar>
          </w:tcPr>
          <w:p w14:paraId="17F6CD71" w14:textId="19CAB938"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w:t>
            </w:r>
            <w:r>
              <w:rPr>
                <w:rFonts w:asciiTheme="minorHAnsi" w:hAnsiTheme="minorHAnsi"/>
                <w:sz w:val="18"/>
                <w:szCs w:val="18"/>
              </w:rPr>
              <w:t>416</w:t>
            </w:r>
            <w:r w:rsidRPr="00F47EFE">
              <w:rPr>
                <w:rFonts w:asciiTheme="minorHAnsi" w:hAnsiTheme="minorHAnsi"/>
                <w:sz w:val="18"/>
                <w:szCs w:val="18"/>
              </w:rPr>
              <w:t>±</w:t>
            </w:r>
            <w:r>
              <w:rPr>
                <w:rFonts w:asciiTheme="minorHAnsi" w:hAnsiTheme="minorHAnsi"/>
                <w:sz w:val="18"/>
                <w:szCs w:val="18"/>
              </w:rPr>
              <w:t>472</w:t>
            </w:r>
          </w:p>
        </w:tc>
      </w:tr>
      <w:tr w:rsidR="00D652C8" w:rsidRPr="00F47EFE" w14:paraId="0F1C5E15" w14:textId="77777777" w:rsidTr="00057223">
        <w:tc>
          <w:tcPr>
            <w:tcW w:w="3119" w:type="dxa"/>
            <w:tcMar>
              <w:left w:w="57" w:type="dxa"/>
              <w:right w:w="0" w:type="dxa"/>
            </w:tcMar>
          </w:tcPr>
          <w:p w14:paraId="550250DA"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HFC-143a</w:t>
            </w:r>
          </w:p>
        </w:tc>
        <w:tc>
          <w:tcPr>
            <w:tcW w:w="907" w:type="dxa"/>
            <w:tcMar>
              <w:right w:w="57" w:type="dxa"/>
            </w:tcMar>
          </w:tcPr>
          <w:p w14:paraId="54E493D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420±145</w:t>
            </w:r>
          </w:p>
        </w:tc>
        <w:tc>
          <w:tcPr>
            <w:tcW w:w="923" w:type="dxa"/>
            <w:tcMar>
              <w:right w:w="57" w:type="dxa"/>
            </w:tcMar>
          </w:tcPr>
          <w:p w14:paraId="60084E02"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368±125</w:t>
            </w:r>
          </w:p>
        </w:tc>
        <w:tc>
          <w:tcPr>
            <w:tcW w:w="923" w:type="dxa"/>
            <w:tcMar>
              <w:right w:w="57" w:type="dxa"/>
            </w:tcMar>
          </w:tcPr>
          <w:p w14:paraId="39A597B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421±153</w:t>
            </w:r>
          </w:p>
        </w:tc>
        <w:tc>
          <w:tcPr>
            <w:tcW w:w="923" w:type="dxa"/>
            <w:tcMar>
              <w:right w:w="57" w:type="dxa"/>
            </w:tcMar>
          </w:tcPr>
          <w:p w14:paraId="20B9298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409±141</w:t>
            </w:r>
          </w:p>
        </w:tc>
        <w:tc>
          <w:tcPr>
            <w:tcW w:w="924" w:type="dxa"/>
            <w:tcMar>
              <w:right w:w="57" w:type="dxa"/>
            </w:tcMar>
          </w:tcPr>
          <w:p w14:paraId="7A7B2423" w14:textId="77777777" w:rsidR="003B08E1" w:rsidRPr="00F47EFE" w:rsidRDefault="003B08E1" w:rsidP="003B08E1">
            <w:pPr>
              <w:jc w:val="right"/>
              <w:rPr>
                <w:rFonts w:asciiTheme="minorHAnsi" w:hAnsiTheme="minorHAnsi"/>
                <w:sz w:val="18"/>
                <w:szCs w:val="18"/>
              </w:rPr>
            </w:pPr>
            <w:r>
              <w:rPr>
                <w:rFonts w:asciiTheme="minorHAnsi" w:hAnsiTheme="minorHAnsi"/>
                <w:sz w:val="18"/>
                <w:szCs w:val="18"/>
              </w:rPr>
              <w:t>503</w:t>
            </w:r>
            <w:r w:rsidRPr="00F47EFE">
              <w:rPr>
                <w:rFonts w:asciiTheme="minorHAnsi" w:hAnsiTheme="minorHAnsi"/>
                <w:sz w:val="18"/>
                <w:szCs w:val="18"/>
              </w:rPr>
              <w:t>±162</w:t>
            </w:r>
          </w:p>
        </w:tc>
        <w:tc>
          <w:tcPr>
            <w:tcW w:w="924" w:type="dxa"/>
            <w:tcMar>
              <w:right w:w="57" w:type="dxa"/>
            </w:tcMar>
          </w:tcPr>
          <w:p w14:paraId="61265BD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394±136</w:t>
            </w:r>
          </w:p>
        </w:tc>
        <w:tc>
          <w:tcPr>
            <w:tcW w:w="924" w:type="dxa"/>
            <w:tcMar>
              <w:right w:w="57" w:type="dxa"/>
            </w:tcMar>
          </w:tcPr>
          <w:p w14:paraId="179DE3C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366±122</w:t>
            </w:r>
          </w:p>
        </w:tc>
        <w:tc>
          <w:tcPr>
            <w:tcW w:w="924" w:type="dxa"/>
            <w:tcMar>
              <w:right w:w="57" w:type="dxa"/>
            </w:tcMar>
          </w:tcPr>
          <w:p w14:paraId="1F391F1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408±139</w:t>
            </w:r>
          </w:p>
        </w:tc>
        <w:tc>
          <w:tcPr>
            <w:tcW w:w="924" w:type="dxa"/>
            <w:tcMar>
              <w:right w:w="57" w:type="dxa"/>
            </w:tcMar>
          </w:tcPr>
          <w:p w14:paraId="6D6B8E1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446±149</w:t>
            </w:r>
          </w:p>
        </w:tc>
        <w:tc>
          <w:tcPr>
            <w:tcW w:w="924" w:type="dxa"/>
            <w:tcMar>
              <w:right w:w="57" w:type="dxa"/>
            </w:tcMar>
          </w:tcPr>
          <w:p w14:paraId="52374AD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449±153</w:t>
            </w:r>
          </w:p>
        </w:tc>
        <w:tc>
          <w:tcPr>
            <w:tcW w:w="924" w:type="dxa"/>
            <w:tcMar>
              <w:right w:w="57" w:type="dxa"/>
            </w:tcMar>
          </w:tcPr>
          <w:p w14:paraId="2E40152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440±150</w:t>
            </w:r>
          </w:p>
        </w:tc>
        <w:tc>
          <w:tcPr>
            <w:tcW w:w="924" w:type="dxa"/>
            <w:tcMar>
              <w:right w:w="57" w:type="dxa"/>
            </w:tcMar>
          </w:tcPr>
          <w:p w14:paraId="6B78E963"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370±125</w:t>
            </w:r>
          </w:p>
        </w:tc>
        <w:tc>
          <w:tcPr>
            <w:tcW w:w="924" w:type="dxa"/>
            <w:tcMar>
              <w:right w:w="57" w:type="dxa"/>
            </w:tcMar>
          </w:tcPr>
          <w:p w14:paraId="189E61D8" w14:textId="7859DF83" w:rsidR="003B08E1" w:rsidRPr="00F47EFE" w:rsidRDefault="003B08E1" w:rsidP="003B08E1">
            <w:pPr>
              <w:jc w:val="right"/>
              <w:rPr>
                <w:rFonts w:asciiTheme="minorHAnsi" w:hAnsiTheme="minorHAnsi"/>
                <w:sz w:val="18"/>
                <w:szCs w:val="18"/>
              </w:rPr>
            </w:pPr>
            <w:r>
              <w:rPr>
                <w:rFonts w:asciiTheme="minorHAnsi" w:hAnsiTheme="minorHAnsi"/>
                <w:sz w:val="18"/>
                <w:szCs w:val="18"/>
              </w:rPr>
              <w:t>330</w:t>
            </w:r>
            <w:r w:rsidRPr="00F47EFE">
              <w:rPr>
                <w:rFonts w:asciiTheme="minorHAnsi" w:hAnsiTheme="minorHAnsi"/>
                <w:sz w:val="18"/>
                <w:szCs w:val="18"/>
              </w:rPr>
              <w:t>±1</w:t>
            </w:r>
            <w:r>
              <w:rPr>
                <w:rFonts w:asciiTheme="minorHAnsi" w:hAnsiTheme="minorHAnsi"/>
                <w:sz w:val="18"/>
                <w:szCs w:val="18"/>
              </w:rPr>
              <w:t>12</w:t>
            </w:r>
          </w:p>
        </w:tc>
      </w:tr>
      <w:tr w:rsidR="00D652C8" w:rsidRPr="00F47EFE" w14:paraId="5502F23E" w14:textId="77777777" w:rsidTr="00057223">
        <w:tc>
          <w:tcPr>
            <w:tcW w:w="3119" w:type="dxa"/>
            <w:tcMar>
              <w:left w:w="57" w:type="dxa"/>
              <w:right w:w="0" w:type="dxa"/>
            </w:tcMar>
          </w:tcPr>
          <w:p w14:paraId="4E521176"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HFC-23</w:t>
            </w:r>
          </w:p>
        </w:tc>
        <w:tc>
          <w:tcPr>
            <w:tcW w:w="907" w:type="dxa"/>
            <w:tcMar>
              <w:right w:w="57" w:type="dxa"/>
            </w:tcMar>
          </w:tcPr>
          <w:p w14:paraId="3D74C0CC" w14:textId="77777777" w:rsidR="003B08E1" w:rsidRPr="00F47EFE" w:rsidRDefault="003B08E1" w:rsidP="003B08E1">
            <w:pPr>
              <w:jc w:val="right"/>
              <w:rPr>
                <w:rFonts w:asciiTheme="minorHAnsi" w:hAnsiTheme="minorHAnsi"/>
                <w:color w:val="FF0000"/>
                <w:sz w:val="18"/>
                <w:szCs w:val="18"/>
              </w:rPr>
            </w:pPr>
            <w:r w:rsidRPr="00F47EFE">
              <w:rPr>
                <w:rFonts w:asciiTheme="minorHAnsi" w:hAnsiTheme="minorHAnsi"/>
                <w:color w:val="FF0000"/>
                <w:sz w:val="18"/>
                <w:szCs w:val="18"/>
              </w:rPr>
              <w:t>46±25</w:t>
            </w:r>
            <w:r w:rsidRPr="00F47EFE">
              <w:rPr>
                <w:rFonts w:asciiTheme="minorHAnsi" w:hAnsiTheme="minorHAnsi"/>
                <w:color w:val="FF0000"/>
                <w:sz w:val="18"/>
                <w:szCs w:val="18"/>
                <w:vertAlign w:val="superscript"/>
              </w:rPr>
              <w:t>1</w:t>
            </w:r>
          </w:p>
        </w:tc>
        <w:tc>
          <w:tcPr>
            <w:tcW w:w="923" w:type="dxa"/>
            <w:tcMar>
              <w:right w:w="57" w:type="dxa"/>
            </w:tcMar>
          </w:tcPr>
          <w:p w14:paraId="43151F49" w14:textId="77777777" w:rsidR="003B08E1" w:rsidRPr="00F47EFE" w:rsidRDefault="003B08E1" w:rsidP="003B08E1">
            <w:pPr>
              <w:jc w:val="right"/>
              <w:rPr>
                <w:rFonts w:asciiTheme="minorHAnsi" w:hAnsiTheme="minorHAnsi"/>
                <w:color w:val="FF0000"/>
                <w:sz w:val="18"/>
                <w:szCs w:val="18"/>
              </w:rPr>
            </w:pPr>
            <w:r w:rsidRPr="00F47EFE">
              <w:rPr>
                <w:rFonts w:asciiTheme="minorHAnsi" w:hAnsiTheme="minorHAnsi"/>
                <w:color w:val="FF0000"/>
                <w:sz w:val="18"/>
                <w:szCs w:val="18"/>
              </w:rPr>
              <w:t>46±25</w:t>
            </w:r>
            <w:r w:rsidRPr="00F47EFE">
              <w:rPr>
                <w:rFonts w:asciiTheme="minorHAnsi" w:hAnsiTheme="minorHAnsi"/>
                <w:color w:val="FF0000"/>
                <w:sz w:val="18"/>
                <w:szCs w:val="18"/>
                <w:vertAlign w:val="superscript"/>
              </w:rPr>
              <w:t>1</w:t>
            </w:r>
          </w:p>
        </w:tc>
        <w:tc>
          <w:tcPr>
            <w:tcW w:w="923" w:type="dxa"/>
            <w:tcMar>
              <w:right w:w="57" w:type="dxa"/>
            </w:tcMar>
          </w:tcPr>
          <w:p w14:paraId="1C5E10C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46±25</w:t>
            </w:r>
          </w:p>
        </w:tc>
        <w:tc>
          <w:tcPr>
            <w:tcW w:w="923" w:type="dxa"/>
            <w:tcMar>
              <w:right w:w="57" w:type="dxa"/>
            </w:tcMar>
          </w:tcPr>
          <w:p w14:paraId="5FB78E2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45±19</w:t>
            </w:r>
          </w:p>
        </w:tc>
        <w:tc>
          <w:tcPr>
            <w:tcW w:w="924" w:type="dxa"/>
            <w:tcMar>
              <w:right w:w="57" w:type="dxa"/>
            </w:tcMar>
          </w:tcPr>
          <w:p w14:paraId="1FD4FD1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46±18</w:t>
            </w:r>
          </w:p>
        </w:tc>
        <w:tc>
          <w:tcPr>
            <w:tcW w:w="924" w:type="dxa"/>
            <w:tcMar>
              <w:right w:w="57" w:type="dxa"/>
            </w:tcMar>
          </w:tcPr>
          <w:p w14:paraId="48FDC7B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33±13</w:t>
            </w:r>
          </w:p>
        </w:tc>
        <w:tc>
          <w:tcPr>
            <w:tcW w:w="924" w:type="dxa"/>
            <w:tcMar>
              <w:right w:w="57" w:type="dxa"/>
            </w:tcMar>
          </w:tcPr>
          <w:p w14:paraId="4AE3EDC8"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34±13</w:t>
            </w:r>
          </w:p>
        </w:tc>
        <w:tc>
          <w:tcPr>
            <w:tcW w:w="924" w:type="dxa"/>
            <w:tcMar>
              <w:right w:w="57" w:type="dxa"/>
            </w:tcMar>
          </w:tcPr>
          <w:p w14:paraId="2525E8E0"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35±13</w:t>
            </w:r>
          </w:p>
        </w:tc>
        <w:tc>
          <w:tcPr>
            <w:tcW w:w="924" w:type="dxa"/>
            <w:tcMar>
              <w:right w:w="57" w:type="dxa"/>
            </w:tcMar>
          </w:tcPr>
          <w:p w14:paraId="3A639D5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37±12</w:t>
            </w:r>
          </w:p>
        </w:tc>
        <w:tc>
          <w:tcPr>
            <w:tcW w:w="924" w:type="dxa"/>
            <w:tcMar>
              <w:right w:w="57" w:type="dxa"/>
            </w:tcMar>
          </w:tcPr>
          <w:p w14:paraId="1A97BC6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29±10</w:t>
            </w:r>
          </w:p>
        </w:tc>
        <w:tc>
          <w:tcPr>
            <w:tcW w:w="924" w:type="dxa"/>
            <w:tcMar>
              <w:right w:w="57" w:type="dxa"/>
            </w:tcMar>
          </w:tcPr>
          <w:p w14:paraId="4A2415FC"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30±10</w:t>
            </w:r>
          </w:p>
        </w:tc>
        <w:tc>
          <w:tcPr>
            <w:tcW w:w="924" w:type="dxa"/>
            <w:tcMar>
              <w:right w:w="57" w:type="dxa"/>
            </w:tcMar>
          </w:tcPr>
          <w:p w14:paraId="656C387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26±9</w:t>
            </w:r>
          </w:p>
        </w:tc>
        <w:tc>
          <w:tcPr>
            <w:tcW w:w="924" w:type="dxa"/>
            <w:tcMar>
              <w:right w:w="57" w:type="dxa"/>
            </w:tcMar>
          </w:tcPr>
          <w:p w14:paraId="03BF17DC" w14:textId="49E70A8B"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w:t>
            </w:r>
            <w:r>
              <w:rPr>
                <w:rFonts w:asciiTheme="minorHAnsi" w:hAnsiTheme="minorHAnsi"/>
                <w:sz w:val="18"/>
                <w:szCs w:val="18"/>
              </w:rPr>
              <w:t>8</w:t>
            </w:r>
            <w:r w:rsidRPr="00F47EFE">
              <w:rPr>
                <w:rFonts w:asciiTheme="minorHAnsi" w:hAnsiTheme="minorHAnsi"/>
                <w:sz w:val="18"/>
                <w:szCs w:val="18"/>
              </w:rPr>
              <w:t>±</w:t>
            </w:r>
            <w:r>
              <w:rPr>
                <w:rFonts w:asciiTheme="minorHAnsi" w:hAnsiTheme="minorHAnsi"/>
                <w:sz w:val="18"/>
                <w:szCs w:val="18"/>
              </w:rPr>
              <w:t>10</w:t>
            </w:r>
          </w:p>
        </w:tc>
      </w:tr>
      <w:tr w:rsidR="00D652C8" w:rsidRPr="00F47EFE" w14:paraId="1B7BE23F" w14:textId="77777777" w:rsidTr="00057223">
        <w:tc>
          <w:tcPr>
            <w:tcW w:w="3119" w:type="dxa"/>
            <w:tcMar>
              <w:left w:w="57" w:type="dxa"/>
              <w:right w:w="0" w:type="dxa"/>
            </w:tcMar>
          </w:tcPr>
          <w:p w14:paraId="6D140B83"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HFC-152a</w:t>
            </w:r>
          </w:p>
        </w:tc>
        <w:tc>
          <w:tcPr>
            <w:tcW w:w="907" w:type="dxa"/>
            <w:tcMar>
              <w:right w:w="57" w:type="dxa"/>
            </w:tcMar>
          </w:tcPr>
          <w:p w14:paraId="350A9C5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31±10</w:t>
            </w:r>
          </w:p>
        </w:tc>
        <w:tc>
          <w:tcPr>
            <w:tcW w:w="923" w:type="dxa"/>
            <w:tcMar>
              <w:right w:w="57" w:type="dxa"/>
            </w:tcMar>
          </w:tcPr>
          <w:p w14:paraId="731DC50C"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32±11</w:t>
            </w:r>
          </w:p>
        </w:tc>
        <w:tc>
          <w:tcPr>
            <w:tcW w:w="923" w:type="dxa"/>
            <w:tcMar>
              <w:right w:w="57" w:type="dxa"/>
            </w:tcMar>
          </w:tcPr>
          <w:p w14:paraId="581D43B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w:t>
            </w:r>
            <w:r>
              <w:rPr>
                <w:rFonts w:asciiTheme="minorHAnsi" w:hAnsiTheme="minorHAnsi"/>
                <w:sz w:val="18"/>
                <w:szCs w:val="18"/>
              </w:rPr>
              <w:t>4</w:t>
            </w:r>
            <w:r w:rsidRPr="00F47EFE">
              <w:rPr>
                <w:rFonts w:asciiTheme="minorHAnsi" w:hAnsiTheme="minorHAnsi"/>
                <w:sz w:val="18"/>
                <w:szCs w:val="18"/>
              </w:rPr>
              <w:t>±15</w:t>
            </w:r>
          </w:p>
        </w:tc>
        <w:tc>
          <w:tcPr>
            <w:tcW w:w="923" w:type="dxa"/>
            <w:tcMar>
              <w:right w:w="57" w:type="dxa"/>
            </w:tcMar>
          </w:tcPr>
          <w:p w14:paraId="75BB7BC0"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39±13</w:t>
            </w:r>
          </w:p>
        </w:tc>
        <w:tc>
          <w:tcPr>
            <w:tcW w:w="924" w:type="dxa"/>
            <w:tcMar>
              <w:right w:w="57" w:type="dxa"/>
            </w:tcMar>
          </w:tcPr>
          <w:p w14:paraId="34875E6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41±15</w:t>
            </w:r>
          </w:p>
        </w:tc>
        <w:tc>
          <w:tcPr>
            <w:tcW w:w="924" w:type="dxa"/>
            <w:tcMar>
              <w:right w:w="57" w:type="dxa"/>
            </w:tcMar>
          </w:tcPr>
          <w:p w14:paraId="483D4D64"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39±13</w:t>
            </w:r>
          </w:p>
        </w:tc>
        <w:tc>
          <w:tcPr>
            <w:tcW w:w="924" w:type="dxa"/>
            <w:tcMar>
              <w:right w:w="57" w:type="dxa"/>
            </w:tcMar>
          </w:tcPr>
          <w:p w14:paraId="72CEC31A" w14:textId="6B1F314C"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w:t>
            </w:r>
            <w:r>
              <w:rPr>
                <w:rFonts w:asciiTheme="minorHAnsi" w:hAnsiTheme="minorHAnsi"/>
                <w:sz w:val="18"/>
                <w:szCs w:val="18"/>
              </w:rPr>
              <w:t>0</w:t>
            </w:r>
            <w:r w:rsidRPr="00F47EFE">
              <w:rPr>
                <w:rFonts w:asciiTheme="minorHAnsi" w:hAnsiTheme="minorHAnsi"/>
                <w:sz w:val="18"/>
                <w:szCs w:val="18"/>
              </w:rPr>
              <w:t>±14</w:t>
            </w:r>
          </w:p>
        </w:tc>
        <w:tc>
          <w:tcPr>
            <w:tcW w:w="924" w:type="dxa"/>
            <w:tcMar>
              <w:right w:w="57" w:type="dxa"/>
            </w:tcMar>
          </w:tcPr>
          <w:p w14:paraId="011FAB1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59±21</w:t>
            </w:r>
          </w:p>
        </w:tc>
        <w:tc>
          <w:tcPr>
            <w:tcW w:w="924" w:type="dxa"/>
            <w:tcMar>
              <w:right w:w="57" w:type="dxa"/>
            </w:tcMar>
          </w:tcPr>
          <w:p w14:paraId="36F45C5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58±20</w:t>
            </w:r>
          </w:p>
        </w:tc>
        <w:tc>
          <w:tcPr>
            <w:tcW w:w="924" w:type="dxa"/>
            <w:tcMar>
              <w:right w:w="57" w:type="dxa"/>
            </w:tcMar>
          </w:tcPr>
          <w:p w14:paraId="57864EAA"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65±22</w:t>
            </w:r>
          </w:p>
        </w:tc>
        <w:tc>
          <w:tcPr>
            <w:tcW w:w="924" w:type="dxa"/>
            <w:tcMar>
              <w:right w:w="57" w:type="dxa"/>
            </w:tcMar>
          </w:tcPr>
          <w:p w14:paraId="5684C0C0" w14:textId="732E2AAE" w:rsidR="003B08E1" w:rsidRPr="00F47EFE" w:rsidRDefault="00F3132B" w:rsidP="003B08E1">
            <w:pPr>
              <w:jc w:val="right"/>
              <w:rPr>
                <w:rFonts w:asciiTheme="minorHAnsi" w:hAnsiTheme="minorHAnsi"/>
                <w:sz w:val="18"/>
                <w:szCs w:val="18"/>
              </w:rPr>
            </w:pPr>
            <w:r>
              <w:rPr>
                <w:rFonts w:asciiTheme="minorHAnsi" w:hAnsiTheme="minorHAnsi"/>
                <w:sz w:val="18"/>
                <w:szCs w:val="18"/>
              </w:rPr>
              <w:t>66±22</w:t>
            </w:r>
          </w:p>
        </w:tc>
        <w:tc>
          <w:tcPr>
            <w:tcW w:w="924" w:type="dxa"/>
            <w:tcMar>
              <w:right w:w="57" w:type="dxa"/>
            </w:tcMar>
          </w:tcPr>
          <w:p w14:paraId="3DE35C4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61±20</w:t>
            </w:r>
          </w:p>
        </w:tc>
        <w:tc>
          <w:tcPr>
            <w:tcW w:w="924" w:type="dxa"/>
            <w:tcMar>
              <w:right w:w="57" w:type="dxa"/>
            </w:tcMar>
          </w:tcPr>
          <w:p w14:paraId="56587B37" w14:textId="057F9E95"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w:t>
            </w:r>
            <w:r>
              <w:rPr>
                <w:rFonts w:asciiTheme="minorHAnsi" w:hAnsiTheme="minorHAnsi"/>
                <w:sz w:val="18"/>
                <w:szCs w:val="18"/>
              </w:rPr>
              <w:t>0</w:t>
            </w:r>
            <w:r w:rsidRPr="00F47EFE">
              <w:rPr>
                <w:rFonts w:asciiTheme="minorHAnsi" w:hAnsiTheme="minorHAnsi"/>
                <w:sz w:val="18"/>
                <w:szCs w:val="18"/>
              </w:rPr>
              <w:t>±20</w:t>
            </w:r>
          </w:p>
        </w:tc>
      </w:tr>
      <w:tr w:rsidR="00D652C8" w:rsidRPr="00F47EFE" w14:paraId="0E1DC5E5" w14:textId="77777777" w:rsidTr="00057223">
        <w:tc>
          <w:tcPr>
            <w:tcW w:w="3119" w:type="dxa"/>
            <w:tcMar>
              <w:left w:w="57" w:type="dxa"/>
              <w:right w:w="0" w:type="dxa"/>
            </w:tcMar>
          </w:tcPr>
          <w:p w14:paraId="7AA348A0"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HFC-227ea</w:t>
            </w:r>
          </w:p>
        </w:tc>
        <w:tc>
          <w:tcPr>
            <w:tcW w:w="907" w:type="dxa"/>
            <w:tcMar>
              <w:right w:w="57" w:type="dxa"/>
            </w:tcMar>
          </w:tcPr>
          <w:p w14:paraId="652615BD"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16±9</w:t>
            </w:r>
          </w:p>
        </w:tc>
        <w:tc>
          <w:tcPr>
            <w:tcW w:w="923" w:type="dxa"/>
            <w:tcMar>
              <w:right w:w="57" w:type="dxa"/>
            </w:tcMar>
          </w:tcPr>
          <w:p w14:paraId="011CD7F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13±6</w:t>
            </w:r>
          </w:p>
        </w:tc>
        <w:tc>
          <w:tcPr>
            <w:tcW w:w="923" w:type="dxa"/>
            <w:tcMar>
              <w:right w:w="57" w:type="dxa"/>
            </w:tcMar>
          </w:tcPr>
          <w:p w14:paraId="4A96E71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17±7</w:t>
            </w:r>
          </w:p>
        </w:tc>
        <w:tc>
          <w:tcPr>
            <w:tcW w:w="923" w:type="dxa"/>
            <w:tcMar>
              <w:right w:w="57" w:type="dxa"/>
            </w:tcMar>
          </w:tcPr>
          <w:p w14:paraId="1A2B4F12"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20±8</w:t>
            </w:r>
          </w:p>
        </w:tc>
        <w:tc>
          <w:tcPr>
            <w:tcW w:w="924" w:type="dxa"/>
            <w:tcMar>
              <w:right w:w="57" w:type="dxa"/>
            </w:tcMar>
          </w:tcPr>
          <w:p w14:paraId="0A8526F4"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32±12</w:t>
            </w:r>
          </w:p>
        </w:tc>
        <w:tc>
          <w:tcPr>
            <w:tcW w:w="924" w:type="dxa"/>
            <w:tcMar>
              <w:right w:w="57" w:type="dxa"/>
            </w:tcMar>
          </w:tcPr>
          <w:p w14:paraId="31342812"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27±10</w:t>
            </w:r>
          </w:p>
        </w:tc>
        <w:tc>
          <w:tcPr>
            <w:tcW w:w="924" w:type="dxa"/>
            <w:tcMar>
              <w:right w:w="57" w:type="dxa"/>
            </w:tcMar>
          </w:tcPr>
          <w:p w14:paraId="38F214A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22±8</w:t>
            </w:r>
          </w:p>
        </w:tc>
        <w:tc>
          <w:tcPr>
            <w:tcW w:w="924" w:type="dxa"/>
            <w:tcMar>
              <w:right w:w="57" w:type="dxa"/>
            </w:tcMar>
          </w:tcPr>
          <w:p w14:paraId="3A101E6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15±5</w:t>
            </w:r>
          </w:p>
        </w:tc>
        <w:tc>
          <w:tcPr>
            <w:tcW w:w="924" w:type="dxa"/>
            <w:tcMar>
              <w:right w:w="57" w:type="dxa"/>
            </w:tcMar>
          </w:tcPr>
          <w:p w14:paraId="176AD19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32±11</w:t>
            </w:r>
          </w:p>
        </w:tc>
        <w:tc>
          <w:tcPr>
            <w:tcW w:w="924" w:type="dxa"/>
            <w:tcMar>
              <w:right w:w="57" w:type="dxa"/>
            </w:tcMar>
          </w:tcPr>
          <w:p w14:paraId="77F7AA4D"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27±10</w:t>
            </w:r>
          </w:p>
        </w:tc>
        <w:tc>
          <w:tcPr>
            <w:tcW w:w="924" w:type="dxa"/>
            <w:tcMar>
              <w:right w:w="57" w:type="dxa"/>
            </w:tcMar>
          </w:tcPr>
          <w:p w14:paraId="734D565D"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27±10</w:t>
            </w:r>
          </w:p>
        </w:tc>
        <w:tc>
          <w:tcPr>
            <w:tcW w:w="924" w:type="dxa"/>
            <w:tcMar>
              <w:right w:w="57" w:type="dxa"/>
            </w:tcMar>
          </w:tcPr>
          <w:p w14:paraId="78F71A8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18±6</w:t>
            </w:r>
          </w:p>
        </w:tc>
        <w:tc>
          <w:tcPr>
            <w:tcW w:w="924" w:type="dxa"/>
            <w:tcMar>
              <w:right w:w="57" w:type="dxa"/>
            </w:tcMar>
          </w:tcPr>
          <w:p w14:paraId="3AC0B648" w14:textId="38CDC820"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18±6</w:t>
            </w:r>
          </w:p>
        </w:tc>
      </w:tr>
      <w:tr w:rsidR="00D652C8" w:rsidRPr="00F47EFE" w14:paraId="6B630897" w14:textId="77777777" w:rsidTr="00057223">
        <w:tc>
          <w:tcPr>
            <w:tcW w:w="3119" w:type="dxa"/>
            <w:tcMar>
              <w:left w:w="57" w:type="dxa"/>
              <w:right w:w="0" w:type="dxa"/>
            </w:tcMar>
          </w:tcPr>
          <w:p w14:paraId="273D9E96"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HFC-236fa</w:t>
            </w:r>
          </w:p>
        </w:tc>
        <w:tc>
          <w:tcPr>
            <w:tcW w:w="907" w:type="dxa"/>
            <w:tcMar>
              <w:right w:w="57" w:type="dxa"/>
            </w:tcMar>
          </w:tcPr>
          <w:p w14:paraId="01F9A368"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23±16</w:t>
            </w:r>
          </w:p>
        </w:tc>
        <w:tc>
          <w:tcPr>
            <w:tcW w:w="923" w:type="dxa"/>
            <w:tcMar>
              <w:right w:w="57" w:type="dxa"/>
            </w:tcMar>
          </w:tcPr>
          <w:p w14:paraId="60FE881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6±3</w:t>
            </w:r>
          </w:p>
        </w:tc>
        <w:tc>
          <w:tcPr>
            <w:tcW w:w="923" w:type="dxa"/>
            <w:tcMar>
              <w:right w:w="57" w:type="dxa"/>
            </w:tcMar>
          </w:tcPr>
          <w:p w14:paraId="1FB90813"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5±2</w:t>
            </w:r>
          </w:p>
        </w:tc>
        <w:tc>
          <w:tcPr>
            <w:tcW w:w="923" w:type="dxa"/>
            <w:tcMar>
              <w:right w:w="57" w:type="dxa"/>
            </w:tcMar>
          </w:tcPr>
          <w:p w14:paraId="18778038"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5±2</w:t>
            </w:r>
          </w:p>
        </w:tc>
        <w:tc>
          <w:tcPr>
            <w:tcW w:w="924" w:type="dxa"/>
            <w:tcMar>
              <w:right w:w="57" w:type="dxa"/>
            </w:tcMar>
          </w:tcPr>
          <w:p w14:paraId="3B7EAA7A"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6±2</w:t>
            </w:r>
          </w:p>
        </w:tc>
        <w:tc>
          <w:tcPr>
            <w:tcW w:w="924" w:type="dxa"/>
            <w:tcMar>
              <w:right w:w="57" w:type="dxa"/>
            </w:tcMar>
          </w:tcPr>
          <w:p w14:paraId="055EE4C3"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5±2</w:t>
            </w:r>
          </w:p>
        </w:tc>
        <w:tc>
          <w:tcPr>
            <w:tcW w:w="924" w:type="dxa"/>
            <w:tcMar>
              <w:right w:w="57" w:type="dxa"/>
            </w:tcMar>
          </w:tcPr>
          <w:p w14:paraId="247AC98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5±2</w:t>
            </w:r>
          </w:p>
        </w:tc>
        <w:tc>
          <w:tcPr>
            <w:tcW w:w="924" w:type="dxa"/>
            <w:tcMar>
              <w:right w:w="57" w:type="dxa"/>
            </w:tcMar>
          </w:tcPr>
          <w:p w14:paraId="15924532"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4±1</w:t>
            </w:r>
          </w:p>
        </w:tc>
        <w:tc>
          <w:tcPr>
            <w:tcW w:w="924" w:type="dxa"/>
            <w:tcMar>
              <w:right w:w="57" w:type="dxa"/>
            </w:tcMar>
          </w:tcPr>
          <w:p w14:paraId="27753A0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3±1</w:t>
            </w:r>
          </w:p>
        </w:tc>
        <w:tc>
          <w:tcPr>
            <w:tcW w:w="924" w:type="dxa"/>
            <w:tcMar>
              <w:right w:w="57" w:type="dxa"/>
            </w:tcMar>
          </w:tcPr>
          <w:p w14:paraId="573FCE1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2±1</w:t>
            </w:r>
          </w:p>
        </w:tc>
        <w:tc>
          <w:tcPr>
            <w:tcW w:w="924" w:type="dxa"/>
            <w:tcMar>
              <w:right w:w="57" w:type="dxa"/>
            </w:tcMar>
          </w:tcPr>
          <w:p w14:paraId="45D3623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2±1</w:t>
            </w:r>
          </w:p>
        </w:tc>
        <w:tc>
          <w:tcPr>
            <w:tcW w:w="924" w:type="dxa"/>
            <w:tcMar>
              <w:right w:w="57" w:type="dxa"/>
            </w:tcMar>
          </w:tcPr>
          <w:p w14:paraId="596BA17C" w14:textId="2148FEEA" w:rsidR="003B08E1" w:rsidRPr="00F47EFE" w:rsidRDefault="00F3132B" w:rsidP="00F3132B">
            <w:pPr>
              <w:jc w:val="right"/>
              <w:rPr>
                <w:rFonts w:asciiTheme="minorHAnsi" w:hAnsiTheme="minorHAnsi"/>
                <w:sz w:val="18"/>
                <w:szCs w:val="18"/>
              </w:rPr>
            </w:pPr>
            <w:r>
              <w:rPr>
                <w:rFonts w:asciiTheme="minorHAnsi" w:hAnsiTheme="minorHAnsi"/>
                <w:sz w:val="18"/>
                <w:szCs w:val="18"/>
              </w:rPr>
              <w:t>2</w:t>
            </w:r>
            <w:r w:rsidR="003B08E1" w:rsidRPr="00F47EFE">
              <w:rPr>
                <w:rFonts w:asciiTheme="minorHAnsi" w:hAnsiTheme="minorHAnsi"/>
                <w:sz w:val="18"/>
                <w:szCs w:val="18"/>
              </w:rPr>
              <w:t>±1</w:t>
            </w:r>
          </w:p>
        </w:tc>
        <w:tc>
          <w:tcPr>
            <w:tcW w:w="924" w:type="dxa"/>
            <w:tcMar>
              <w:right w:w="57" w:type="dxa"/>
            </w:tcMar>
          </w:tcPr>
          <w:p w14:paraId="111EF328" w14:textId="49835721"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3±1</w:t>
            </w:r>
          </w:p>
        </w:tc>
      </w:tr>
      <w:tr w:rsidR="00D652C8" w:rsidRPr="00F47EFE" w14:paraId="737FE7D7" w14:textId="77777777" w:rsidTr="00057223">
        <w:tc>
          <w:tcPr>
            <w:tcW w:w="3119" w:type="dxa"/>
            <w:tcMar>
              <w:left w:w="57" w:type="dxa"/>
              <w:right w:w="0" w:type="dxa"/>
            </w:tcMar>
          </w:tcPr>
          <w:p w14:paraId="514D787F"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HFC-245fa</w:t>
            </w:r>
          </w:p>
        </w:tc>
        <w:tc>
          <w:tcPr>
            <w:tcW w:w="907" w:type="dxa"/>
            <w:tcMar>
              <w:right w:w="57" w:type="dxa"/>
            </w:tcMar>
          </w:tcPr>
          <w:p w14:paraId="241492D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36±18</w:t>
            </w:r>
          </w:p>
        </w:tc>
        <w:tc>
          <w:tcPr>
            <w:tcW w:w="923" w:type="dxa"/>
            <w:tcMar>
              <w:right w:w="57" w:type="dxa"/>
            </w:tcMar>
          </w:tcPr>
          <w:p w14:paraId="4452928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w:t>
            </w:r>
            <w:r>
              <w:rPr>
                <w:rFonts w:asciiTheme="minorHAnsi" w:hAnsiTheme="minorHAnsi"/>
                <w:sz w:val="18"/>
                <w:szCs w:val="18"/>
              </w:rPr>
              <w:t>6</w:t>
            </w:r>
            <w:r w:rsidRPr="00F47EFE">
              <w:rPr>
                <w:rFonts w:asciiTheme="minorHAnsi" w:hAnsiTheme="minorHAnsi"/>
                <w:sz w:val="18"/>
                <w:szCs w:val="18"/>
              </w:rPr>
              <w:t>±15</w:t>
            </w:r>
          </w:p>
        </w:tc>
        <w:tc>
          <w:tcPr>
            <w:tcW w:w="923" w:type="dxa"/>
            <w:tcMar>
              <w:right w:w="57" w:type="dxa"/>
            </w:tcMar>
          </w:tcPr>
          <w:p w14:paraId="2ECD37DD"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w:t>
            </w:r>
            <w:r>
              <w:rPr>
                <w:rFonts w:asciiTheme="minorHAnsi" w:hAnsiTheme="minorHAnsi"/>
                <w:sz w:val="18"/>
                <w:szCs w:val="18"/>
              </w:rPr>
              <w:t>5</w:t>
            </w:r>
            <w:r w:rsidRPr="00F47EFE">
              <w:rPr>
                <w:rFonts w:asciiTheme="minorHAnsi" w:hAnsiTheme="minorHAnsi"/>
                <w:sz w:val="18"/>
                <w:szCs w:val="18"/>
              </w:rPr>
              <w:t>±14</w:t>
            </w:r>
          </w:p>
        </w:tc>
        <w:tc>
          <w:tcPr>
            <w:tcW w:w="923" w:type="dxa"/>
            <w:tcMar>
              <w:right w:w="57" w:type="dxa"/>
            </w:tcMar>
          </w:tcPr>
          <w:p w14:paraId="11E4F0CE"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w:t>
            </w:r>
            <w:r>
              <w:rPr>
                <w:rFonts w:asciiTheme="minorHAnsi" w:hAnsiTheme="minorHAnsi"/>
                <w:sz w:val="18"/>
                <w:szCs w:val="18"/>
              </w:rPr>
              <w:t>6</w:t>
            </w:r>
            <w:r w:rsidRPr="00F47EFE">
              <w:rPr>
                <w:rFonts w:asciiTheme="minorHAnsi" w:hAnsiTheme="minorHAnsi"/>
                <w:sz w:val="18"/>
                <w:szCs w:val="18"/>
              </w:rPr>
              <w:t>±10</w:t>
            </w:r>
          </w:p>
        </w:tc>
        <w:tc>
          <w:tcPr>
            <w:tcW w:w="924" w:type="dxa"/>
            <w:tcMar>
              <w:right w:w="57" w:type="dxa"/>
            </w:tcMar>
          </w:tcPr>
          <w:p w14:paraId="16F6C84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28±11</w:t>
            </w:r>
          </w:p>
        </w:tc>
        <w:tc>
          <w:tcPr>
            <w:tcW w:w="924" w:type="dxa"/>
            <w:tcMar>
              <w:right w:w="57" w:type="dxa"/>
            </w:tcMar>
          </w:tcPr>
          <w:p w14:paraId="146F3E64"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29±11</w:t>
            </w:r>
          </w:p>
        </w:tc>
        <w:tc>
          <w:tcPr>
            <w:tcW w:w="924" w:type="dxa"/>
            <w:tcMar>
              <w:right w:w="57" w:type="dxa"/>
            </w:tcMar>
          </w:tcPr>
          <w:p w14:paraId="0AB944F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42±15</w:t>
            </w:r>
          </w:p>
        </w:tc>
        <w:tc>
          <w:tcPr>
            <w:tcW w:w="924" w:type="dxa"/>
            <w:tcMar>
              <w:right w:w="57" w:type="dxa"/>
            </w:tcMar>
          </w:tcPr>
          <w:p w14:paraId="00969763"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43±15</w:t>
            </w:r>
          </w:p>
        </w:tc>
        <w:tc>
          <w:tcPr>
            <w:tcW w:w="924" w:type="dxa"/>
            <w:tcMar>
              <w:right w:w="57" w:type="dxa"/>
            </w:tcMar>
          </w:tcPr>
          <w:p w14:paraId="2C3A6F88"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46±15</w:t>
            </w:r>
          </w:p>
        </w:tc>
        <w:tc>
          <w:tcPr>
            <w:tcW w:w="924" w:type="dxa"/>
            <w:tcMar>
              <w:right w:w="57" w:type="dxa"/>
            </w:tcMar>
          </w:tcPr>
          <w:p w14:paraId="58D58195"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70±23</w:t>
            </w:r>
          </w:p>
        </w:tc>
        <w:tc>
          <w:tcPr>
            <w:tcW w:w="924" w:type="dxa"/>
            <w:tcMar>
              <w:right w:w="57" w:type="dxa"/>
            </w:tcMar>
          </w:tcPr>
          <w:p w14:paraId="11D919E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77±26</w:t>
            </w:r>
          </w:p>
        </w:tc>
        <w:tc>
          <w:tcPr>
            <w:tcW w:w="924" w:type="dxa"/>
            <w:tcMar>
              <w:right w:w="57" w:type="dxa"/>
            </w:tcMar>
          </w:tcPr>
          <w:p w14:paraId="50C41400" w14:textId="1CD10CEB" w:rsidR="003B08E1" w:rsidRPr="00F47EFE" w:rsidRDefault="003B08E1" w:rsidP="00F3132B">
            <w:pPr>
              <w:jc w:val="right"/>
              <w:rPr>
                <w:rFonts w:asciiTheme="minorHAnsi" w:hAnsiTheme="minorHAnsi"/>
                <w:sz w:val="18"/>
                <w:szCs w:val="18"/>
              </w:rPr>
            </w:pPr>
            <w:r w:rsidRPr="00F47EFE">
              <w:rPr>
                <w:rFonts w:asciiTheme="minorHAnsi" w:hAnsiTheme="minorHAnsi"/>
                <w:sz w:val="18"/>
                <w:szCs w:val="18"/>
              </w:rPr>
              <w:t>6</w:t>
            </w:r>
            <w:r w:rsidR="00F3132B">
              <w:rPr>
                <w:rFonts w:asciiTheme="minorHAnsi" w:hAnsiTheme="minorHAnsi"/>
                <w:sz w:val="18"/>
                <w:szCs w:val="18"/>
              </w:rPr>
              <w:t>8</w:t>
            </w:r>
            <w:r w:rsidRPr="00F47EFE">
              <w:rPr>
                <w:rFonts w:asciiTheme="minorHAnsi" w:hAnsiTheme="minorHAnsi"/>
                <w:sz w:val="18"/>
                <w:szCs w:val="18"/>
              </w:rPr>
              <w:t>±23</w:t>
            </w:r>
          </w:p>
        </w:tc>
        <w:tc>
          <w:tcPr>
            <w:tcW w:w="924" w:type="dxa"/>
            <w:tcMar>
              <w:right w:w="57" w:type="dxa"/>
            </w:tcMar>
          </w:tcPr>
          <w:p w14:paraId="0D4036B8" w14:textId="5BD2B01D" w:rsidR="003B08E1" w:rsidRPr="00F47EFE" w:rsidRDefault="00F3132B" w:rsidP="00F3132B">
            <w:pPr>
              <w:jc w:val="right"/>
              <w:rPr>
                <w:rFonts w:asciiTheme="minorHAnsi" w:hAnsiTheme="minorHAnsi"/>
                <w:sz w:val="18"/>
                <w:szCs w:val="18"/>
              </w:rPr>
            </w:pPr>
            <w:r>
              <w:rPr>
                <w:rFonts w:asciiTheme="minorHAnsi" w:hAnsiTheme="minorHAnsi"/>
                <w:sz w:val="18"/>
                <w:szCs w:val="18"/>
              </w:rPr>
              <w:t>55</w:t>
            </w:r>
            <w:r w:rsidR="003B08E1" w:rsidRPr="00F47EFE">
              <w:rPr>
                <w:rFonts w:asciiTheme="minorHAnsi" w:hAnsiTheme="minorHAnsi"/>
                <w:sz w:val="18"/>
                <w:szCs w:val="18"/>
              </w:rPr>
              <w:t>±</w:t>
            </w:r>
            <w:r>
              <w:rPr>
                <w:rFonts w:asciiTheme="minorHAnsi" w:hAnsiTheme="minorHAnsi"/>
                <w:sz w:val="18"/>
                <w:szCs w:val="18"/>
              </w:rPr>
              <w:t>18</w:t>
            </w:r>
          </w:p>
        </w:tc>
      </w:tr>
      <w:tr w:rsidR="00D652C8" w:rsidRPr="00F47EFE" w14:paraId="1BF494BE" w14:textId="77777777" w:rsidTr="00057223">
        <w:tc>
          <w:tcPr>
            <w:tcW w:w="3119" w:type="dxa"/>
            <w:tcMar>
              <w:left w:w="57" w:type="dxa"/>
              <w:right w:w="0" w:type="dxa"/>
            </w:tcMar>
          </w:tcPr>
          <w:p w14:paraId="0CEE0963" w14:textId="77777777" w:rsidR="003B08E1" w:rsidRPr="00F47EFE" w:rsidRDefault="003B08E1" w:rsidP="003B08E1">
            <w:pPr>
              <w:rPr>
                <w:rFonts w:asciiTheme="minorHAnsi" w:hAnsiTheme="minorHAnsi"/>
                <w:sz w:val="18"/>
                <w:szCs w:val="18"/>
              </w:rPr>
            </w:pPr>
            <w:r w:rsidRPr="00F47EFE">
              <w:rPr>
                <w:rFonts w:asciiTheme="minorHAnsi" w:hAnsiTheme="minorHAnsi"/>
                <w:sz w:val="18"/>
                <w:szCs w:val="18"/>
              </w:rPr>
              <w:t>HFC-365mfc</w:t>
            </w:r>
          </w:p>
        </w:tc>
        <w:tc>
          <w:tcPr>
            <w:tcW w:w="907" w:type="dxa"/>
            <w:tcMar>
              <w:right w:w="57" w:type="dxa"/>
            </w:tcMar>
          </w:tcPr>
          <w:p w14:paraId="22EACC32" w14:textId="77777777" w:rsidR="003B08E1" w:rsidRPr="00F47EFE" w:rsidRDefault="003B08E1" w:rsidP="003B08E1">
            <w:pPr>
              <w:jc w:val="right"/>
              <w:rPr>
                <w:rFonts w:asciiTheme="minorHAnsi" w:hAnsiTheme="minorHAnsi"/>
                <w:sz w:val="18"/>
                <w:szCs w:val="18"/>
              </w:rPr>
            </w:pPr>
            <w:r>
              <w:rPr>
                <w:rFonts w:asciiTheme="minorHAnsi" w:hAnsiTheme="minorHAnsi"/>
                <w:sz w:val="18"/>
                <w:szCs w:val="18"/>
              </w:rPr>
              <w:t>10</w:t>
            </w:r>
            <w:r w:rsidRPr="00F47EFE">
              <w:rPr>
                <w:rFonts w:asciiTheme="minorHAnsi" w:hAnsiTheme="minorHAnsi"/>
                <w:sz w:val="18"/>
                <w:szCs w:val="18"/>
              </w:rPr>
              <w:t>±4</w:t>
            </w:r>
          </w:p>
        </w:tc>
        <w:tc>
          <w:tcPr>
            <w:tcW w:w="923" w:type="dxa"/>
            <w:tcMar>
              <w:right w:w="57" w:type="dxa"/>
            </w:tcMar>
          </w:tcPr>
          <w:p w14:paraId="24A85A9B"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25±10</w:t>
            </w:r>
          </w:p>
        </w:tc>
        <w:tc>
          <w:tcPr>
            <w:tcW w:w="923" w:type="dxa"/>
            <w:tcMar>
              <w:right w:w="57" w:type="dxa"/>
            </w:tcMar>
          </w:tcPr>
          <w:p w14:paraId="69A8A7E0"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30±12</w:t>
            </w:r>
          </w:p>
        </w:tc>
        <w:tc>
          <w:tcPr>
            <w:tcW w:w="923" w:type="dxa"/>
            <w:tcMar>
              <w:right w:w="57" w:type="dxa"/>
            </w:tcMar>
          </w:tcPr>
          <w:p w14:paraId="063D25BA"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44±16</w:t>
            </w:r>
          </w:p>
        </w:tc>
        <w:tc>
          <w:tcPr>
            <w:tcW w:w="924" w:type="dxa"/>
            <w:tcMar>
              <w:right w:w="57" w:type="dxa"/>
            </w:tcMar>
          </w:tcPr>
          <w:p w14:paraId="72DD12E1"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55±19</w:t>
            </w:r>
          </w:p>
        </w:tc>
        <w:tc>
          <w:tcPr>
            <w:tcW w:w="924" w:type="dxa"/>
            <w:tcMar>
              <w:right w:w="57" w:type="dxa"/>
            </w:tcMar>
          </w:tcPr>
          <w:p w14:paraId="262A386D"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58±21</w:t>
            </w:r>
          </w:p>
        </w:tc>
        <w:tc>
          <w:tcPr>
            <w:tcW w:w="924" w:type="dxa"/>
            <w:tcMar>
              <w:right w:w="57" w:type="dxa"/>
            </w:tcMar>
          </w:tcPr>
          <w:p w14:paraId="3CC37CA6"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57±20</w:t>
            </w:r>
          </w:p>
        </w:tc>
        <w:tc>
          <w:tcPr>
            <w:tcW w:w="924" w:type="dxa"/>
            <w:tcMar>
              <w:right w:w="57" w:type="dxa"/>
            </w:tcMar>
          </w:tcPr>
          <w:p w14:paraId="3291B7FC"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54±19</w:t>
            </w:r>
          </w:p>
        </w:tc>
        <w:tc>
          <w:tcPr>
            <w:tcW w:w="924" w:type="dxa"/>
            <w:tcMar>
              <w:right w:w="57" w:type="dxa"/>
            </w:tcMar>
          </w:tcPr>
          <w:p w14:paraId="1B4C038F"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50±17</w:t>
            </w:r>
          </w:p>
        </w:tc>
        <w:tc>
          <w:tcPr>
            <w:tcW w:w="924" w:type="dxa"/>
            <w:tcMar>
              <w:right w:w="57" w:type="dxa"/>
            </w:tcMar>
          </w:tcPr>
          <w:p w14:paraId="4E314397"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52±18</w:t>
            </w:r>
          </w:p>
        </w:tc>
        <w:tc>
          <w:tcPr>
            <w:tcW w:w="924" w:type="dxa"/>
            <w:tcMar>
              <w:right w:w="57" w:type="dxa"/>
            </w:tcMar>
          </w:tcPr>
          <w:p w14:paraId="52FACC00"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54±18</w:t>
            </w:r>
          </w:p>
        </w:tc>
        <w:tc>
          <w:tcPr>
            <w:tcW w:w="924" w:type="dxa"/>
            <w:tcMar>
              <w:right w:w="57" w:type="dxa"/>
            </w:tcMar>
          </w:tcPr>
          <w:p w14:paraId="7A70F529" w14:textId="77777777" w:rsidR="003B08E1" w:rsidRPr="00F47EFE" w:rsidRDefault="003B08E1" w:rsidP="003B08E1">
            <w:pPr>
              <w:jc w:val="right"/>
              <w:rPr>
                <w:rFonts w:asciiTheme="minorHAnsi" w:hAnsiTheme="minorHAnsi"/>
                <w:sz w:val="18"/>
                <w:szCs w:val="18"/>
              </w:rPr>
            </w:pPr>
            <w:r w:rsidRPr="00F47EFE">
              <w:rPr>
                <w:rFonts w:asciiTheme="minorHAnsi" w:hAnsiTheme="minorHAnsi"/>
                <w:sz w:val="18"/>
                <w:szCs w:val="18"/>
              </w:rPr>
              <w:t>46±15</w:t>
            </w:r>
          </w:p>
        </w:tc>
        <w:tc>
          <w:tcPr>
            <w:tcW w:w="924" w:type="dxa"/>
            <w:tcMar>
              <w:right w:w="57" w:type="dxa"/>
            </w:tcMar>
          </w:tcPr>
          <w:p w14:paraId="5A7A2BF1" w14:textId="5EF5ED05" w:rsidR="003B08E1" w:rsidRPr="00F47EFE" w:rsidRDefault="00F3132B" w:rsidP="00F3132B">
            <w:pPr>
              <w:jc w:val="right"/>
              <w:rPr>
                <w:rFonts w:asciiTheme="minorHAnsi" w:hAnsiTheme="minorHAnsi"/>
                <w:sz w:val="18"/>
                <w:szCs w:val="18"/>
              </w:rPr>
            </w:pPr>
            <w:r>
              <w:rPr>
                <w:rFonts w:asciiTheme="minorHAnsi" w:hAnsiTheme="minorHAnsi"/>
                <w:sz w:val="18"/>
                <w:szCs w:val="18"/>
              </w:rPr>
              <w:t>38</w:t>
            </w:r>
            <w:r w:rsidR="003B08E1" w:rsidRPr="00F47EFE">
              <w:rPr>
                <w:rFonts w:asciiTheme="minorHAnsi" w:hAnsiTheme="minorHAnsi"/>
                <w:sz w:val="18"/>
                <w:szCs w:val="18"/>
              </w:rPr>
              <w:t>±</w:t>
            </w:r>
            <w:r>
              <w:rPr>
                <w:rFonts w:asciiTheme="minorHAnsi" w:hAnsiTheme="minorHAnsi"/>
                <w:sz w:val="18"/>
                <w:szCs w:val="18"/>
              </w:rPr>
              <w:t>13</w:t>
            </w:r>
          </w:p>
        </w:tc>
      </w:tr>
      <w:tr w:rsidR="00D652C8" w:rsidRPr="00F47EFE" w14:paraId="636D52E9" w14:textId="77777777" w:rsidTr="00057223">
        <w:tc>
          <w:tcPr>
            <w:tcW w:w="3119" w:type="dxa"/>
            <w:tcMar>
              <w:left w:w="57" w:type="dxa"/>
              <w:right w:w="0" w:type="dxa"/>
            </w:tcMar>
          </w:tcPr>
          <w:p w14:paraId="10FB0ED9" w14:textId="77777777" w:rsidR="003B08E1" w:rsidRPr="00F3132B" w:rsidRDefault="003B08E1" w:rsidP="003B08E1">
            <w:pPr>
              <w:rPr>
                <w:rFonts w:asciiTheme="minorHAnsi" w:hAnsiTheme="minorHAnsi"/>
                <w:b/>
                <w:sz w:val="18"/>
                <w:szCs w:val="18"/>
              </w:rPr>
            </w:pPr>
            <w:r w:rsidRPr="00F3132B">
              <w:rPr>
                <w:rFonts w:asciiTheme="minorHAnsi" w:hAnsiTheme="minorHAnsi"/>
                <w:b/>
                <w:sz w:val="18"/>
                <w:szCs w:val="18"/>
              </w:rPr>
              <w:t>Major HFCs</w:t>
            </w:r>
            <w:r w:rsidRPr="00D652C8">
              <w:rPr>
                <w:rFonts w:asciiTheme="minorHAnsi" w:hAnsiTheme="minorHAnsi"/>
                <w:b/>
                <w:sz w:val="18"/>
                <w:szCs w:val="18"/>
                <w:vertAlign w:val="superscript"/>
              </w:rPr>
              <w:t>*</w:t>
            </w:r>
          </w:p>
        </w:tc>
        <w:tc>
          <w:tcPr>
            <w:tcW w:w="907" w:type="dxa"/>
            <w:tcMar>
              <w:right w:w="57" w:type="dxa"/>
            </w:tcMar>
          </w:tcPr>
          <w:p w14:paraId="0A755BCC" w14:textId="4723BA63" w:rsidR="003B08E1" w:rsidRPr="00F3132B" w:rsidRDefault="003B08E1" w:rsidP="00307F20">
            <w:pPr>
              <w:jc w:val="right"/>
              <w:rPr>
                <w:rFonts w:asciiTheme="minorHAnsi" w:hAnsiTheme="minorHAnsi"/>
                <w:b/>
                <w:sz w:val="18"/>
                <w:szCs w:val="18"/>
              </w:rPr>
            </w:pPr>
            <w:r w:rsidRPr="00F3132B">
              <w:rPr>
                <w:rFonts w:asciiTheme="minorHAnsi" w:hAnsiTheme="minorHAnsi"/>
                <w:b/>
                <w:sz w:val="18"/>
                <w:szCs w:val="18"/>
              </w:rPr>
              <w:t>245</w:t>
            </w:r>
            <w:r w:rsidR="00307F20">
              <w:rPr>
                <w:rFonts w:asciiTheme="minorHAnsi" w:hAnsiTheme="minorHAnsi"/>
                <w:b/>
                <w:sz w:val="18"/>
                <w:szCs w:val="18"/>
              </w:rPr>
              <w:t>8</w:t>
            </w:r>
            <w:r w:rsidRPr="00F3132B">
              <w:rPr>
                <w:rFonts w:asciiTheme="minorHAnsi" w:hAnsiTheme="minorHAnsi"/>
                <w:b/>
                <w:sz w:val="18"/>
                <w:szCs w:val="18"/>
              </w:rPr>
              <w:t>±540</w:t>
            </w:r>
          </w:p>
        </w:tc>
        <w:tc>
          <w:tcPr>
            <w:tcW w:w="923" w:type="dxa"/>
            <w:tcMar>
              <w:right w:w="57" w:type="dxa"/>
            </w:tcMar>
          </w:tcPr>
          <w:p w14:paraId="534F6717"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2231±485</w:t>
            </w:r>
          </w:p>
        </w:tc>
        <w:tc>
          <w:tcPr>
            <w:tcW w:w="923" w:type="dxa"/>
            <w:tcMar>
              <w:right w:w="57" w:type="dxa"/>
            </w:tcMar>
          </w:tcPr>
          <w:p w14:paraId="2832D039"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2561±590</w:t>
            </w:r>
          </w:p>
        </w:tc>
        <w:tc>
          <w:tcPr>
            <w:tcW w:w="923" w:type="dxa"/>
            <w:tcMar>
              <w:right w:w="57" w:type="dxa"/>
            </w:tcMar>
          </w:tcPr>
          <w:p w14:paraId="406ADFA4"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2475±535</w:t>
            </w:r>
          </w:p>
        </w:tc>
        <w:tc>
          <w:tcPr>
            <w:tcW w:w="924" w:type="dxa"/>
            <w:tcMar>
              <w:right w:w="57" w:type="dxa"/>
            </w:tcMar>
          </w:tcPr>
          <w:p w14:paraId="5F12749D"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2937±595</w:t>
            </w:r>
          </w:p>
        </w:tc>
        <w:tc>
          <w:tcPr>
            <w:tcW w:w="924" w:type="dxa"/>
            <w:tcMar>
              <w:right w:w="57" w:type="dxa"/>
            </w:tcMar>
          </w:tcPr>
          <w:p w14:paraId="6210834D"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2396±520</w:t>
            </w:r>
          </w:p>
        </w:tc>
        <w:tc>
          <w:tcPr>
            <w:tcW w:w="924" w:type="dxa"/>
            <w:tcMar>
              <w:right w:w="57" w:type="dxa"/>
            </w:tcMar>
          </w:tcPr>
          <w:p w14:paraId="2E89F9C4" w14:textId="3E540790"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254</w:t>
            </w:r>
            <w:r w:rsidRPr="00F3132B">
              <w:rPr>
                <w:rFonts w:asciiTheme="minorHAnsi" w:hAnsiTheme="minorHAnsi"/>
                <w:b/>
                <w:color w:val="auto"/>
                <w:sz w:val="18"/>
                <w:szCs w:val="18"/>
              </w:rPr>
              <w:t>3±535</w:t>
            </w:r>
          </w:p>
        </w:tc>
        <w:tc>
          <w:tcPr>
            <w:tcW w:w="924" w:type="dxa"/>
            <w:tcMar>
              <w:right w:w="57" w:type="dxa"/>
            </w:tcMar>
          </w:tcPr>
          <w:p w14:paraId="7E3F910B" w14:textId="3A5106C3"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2475</w:t>
            </w:r>
            <w:r w:rsidRPr="00F3132B">
              <w:rPr>
                <w:rFonts w:asciiTheme="minorHAnsi" w:hAnsiTheme="minorHAnsi"/>
                <w:b/>
                <w:color w:val="auto"/>
                <w:sz w:val="18"/>
                <w:szCs w:val="18"/>
              </w:rPr>
              <w:t>±510</w:t>
            </w:r>
          </w:p>
        </w:tc>
        <w:tc>
          <w:tcPr>
            <w:tcW w:w="924" w:type="dxa"/>
            <w:tcMar>
              <w:right w:w="57" w:type="dxa"/>
            </w:tcMar>
          </w:tcPr>
          <w:p w14:paraId="67AC3FB7" w14:textId="32FEAF15"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2469</w:t>
            </w:r>
            <w:r w:rsidRPr="00F3132B">
              <w:rPr>
                <w:rFonts w:asciiTheme="minorHAnsi" w:hAnsiTheme="minorHAnsi"/>
                <w:b/>
                <w:color w:val="auto"/>
                <w:sz w:val="18"/>
                <w:szCs w:val="18"/>
              </w:rPr>
              <w:t>±490</w:t>
            </w:r>
          </w:p>
        </w:tc>
        <w:tc>
          <w:tcPr>
            <w:tcW w:w="924" w:type="dxa"/>
            <w:tcMar>
              <w:right w:w="57" w:type="dxa"/>
            </w:tcMar>
          </w:tcPr>
          <w:p w14:paraId="56153EE6" w14:textId="2E29FEC4"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3115</w:t>
            </w:r>
            <w:r w:rsidRPr="00F3132B">
              <w:rPr>
                <w:rFonts w:asciiTheme="minorHAnsi" w:hAnsiTheme="minorHAnsi"/>
                <w:b/>
                <w:color w:val="auto"/>
                <w:sz w:val="18"/>
                <w:szCs w:val="18"/>
              </w:rPr>
              <w:t>±635</w:t>
            </w:r>
          </w:p>
        </w:tc>
        <w:tc>
          <w:tcPr>
            <w:tcW w:w="924" w:type="dxa"/>
            <w:tcMar>
              <w:right w:w="57" w:type="dxa"/>
            </w:tcMar>
          </w:tcPr>
          <w:p w14:paraId="081ADB38" w14:textId="1AF7E828" w:rsidR="003B08E1" w:rsidRPr="00F3132B" w:rsidRDefault="003B08E1" w:rsidP="00F3132B">
            <w:pPr>
              <w:jc w:val="right"/>
              <w:rPr>
                <w:rFonts w:asciiTheme="minorHAnsi" w:hAnsiTheme="minorHAnsi"/>
                <w:b/>
                <w:sz w:val="18"/>
                <w:szCs w:val="18"/>
              </w:rPr>
            </w:pPr>
            <w:r w:rsidRPr="00F3132B">
              <w:rPr>
                <w:rFonts w:asciiTheme="minorHAnsi" w:hAnsiTheme="minorHAnsi"/>
                <w:b/>
                <w:sz w:val="18"/>
                <w:szCs w:val="18"/>
              </w:rPr>
              <w:t>322</w:t>
            </w:r>
            <w:r w:rsidR="00F3132B" w:rsidRPr="00F3132B">
              <w:rPr>
                <w:rFonts w:asciiTheme="minorHAnsi" w:hAnsiTheme="minorHAnsi"/>
                <w:b/>
                <w:sz w:val="18"/>
                <w:szCs w:val="18"/>
              </w:rPr>
              <w:t>5</w:t>
            </w:r>
            <w:r w:rsidRPr="00F3132B">
              <w:rPr>
                <w:rFonts w:asciiTheme="minorHAnsi" w:hAnsiTheme="minorHAnsi"/>
                <w:b/>
                <w:color w:val="auto"/>
                <w:sz w:val="18"/>
                <w:szCs w:val="18"/>
              </w:rPr>
              <w:t>±670</w:t>
            </w:r>
          </w:p>
        </w:tc>
        <w:tc>
          <w:tcPr>
            <w:tcW w:w="924" w:type="dxa"/>
            <w:tcMar>
              <w:right w:w="57" w:type="dxa"/>
            </w:tcMar>
          </w:tcPr>
          <w:p w14:paraId="0958A8C5" w14:textId="01B1AB9F" w:rsidR="003B08E1" w:rsidRPr="00F3132B" w:rsidRDefault="003B08E1" w:rsidP="00F3132B">
            <w:pPr>
              <w:jc w:val="right"/>
              <w:rPr>
                <w:rFonts w:asciiTheme="minorHAnsi" w:hAnsiTheme="minorHAnsi"/>
                <w:b/>
                <w:sz w:val="18"/>
                <w:szCs w:val="18"/>
              </w:rPr>
            </w:pPr>
            <w:r w:rsidRPr="00F3132B">
              <w:rPr>
                <w:rFonts w:asciiTheme="minorHAnsi" w:hAnsiTheme="minorHAnsi"/>
                <w:b/>
                <w:sz w:val="18"/>
                <w:szCs w:val="18"/>
              </w:rPr>
              <w:t>289</w:t>
            </w:r>
            <w:r w:rsidR="00F3132B" w:rsidRPr="00F3132B">
              <w:rPr>
                <w:rFonts w:asciiTheme="minorHAnsi" w:hAnsiTheme="minorHAnsi"/>
                <w:b/>
                <w:sz w:val="18"/>
                <w:szCs w:val="18"/>
              </w:rPr>
              <w:t>0</w:t>
            </w:r>
            <w:r w:rsidRPr="00F3132B">
              <w:rPr>
                <w:rFonts w:asciiTheme="minorHAnsi" w:hAnsiTheme="minorHAnsi"/>
                <w:b/>
                <w:color w:val="auto"/>
                <w:sz w:val="18"/>
                <w:szCs w:val="18"/>
              </w:rPr>
              <w:t>±605</w:t>
            </w:r>
          </w:p>
        </w:tc>
        <w:tc>
          <w:tcPr>
            <w:tcW w:w="924" w:type="dxa"/>
            <w:tcMar>
              <w:right w:w="57" w:type="dxa"/>
            </w:tcMar>
          </w:tcPr>
          <w:p w14:paraId="294F549A" w14:textId="1F61AB22" w:rsidR="003B08E1" w:rsidRPr="00F3132B" w:rsidRDefault="00F3132B" w:rsidP="00F3132B">
            <w:pPr>
              <w:jc w:val="right"/>
              <w:rPr>
                <w:rFonts w:asciiTheme="minorHAnsi" w:hAnsiTheme="minorHAnsi"/>
                <w:b/>
                <w:sz w:val="18"/>
                <w:szCs w:val="18"/>
              </w:rPr>
            </w:pPr>
            <w:r w:rsidRPr="00F3132B">
              <w:rPr>
                <w:rFonts w:asciiTheme="minorHAnsi" w:hAnsiTheme="minorHAnsi"/>
                <w:b/>
                <w:sz w:val="18"/>
                <w:szCs w:val="18"/>
              </w:rPr>
              <w:t>2455</w:t>
            </w:r>
            <w:r w:rsidR="003B08E1" w:rsidRPr="00F3132B">
              <w:rPr>
                <w:rFonts w:asciiTheme="minorHAnsi" w:hAnsiTheme="minorHAnsi"/>
                <w:b/>
                <w:color w:val="auto"/>
                <w:sz w:val="18"/>
                <w:szCs w:val="18"/>
              </w:rPr>
              <w:t>±</w:t>
            </w:r>
            <w:r w:rsidRPr="00F3132B">
              <w:rPr>
                <w:rFonts w:asciiTheme="minorHAnsi" w:hAnsiTheme="minorHAnsi"/>
                <w:b/>
                <w:color w:val="auto"/>
                <w:sz w:val="18"/>
                <w:szCs w:val="18"/>
              </w:rPr>
              <w:t>520</w:t>
            </w:r>
          </w:p>
        </w:tc>
      </w:tr>
      <w:tr w:rsidR="00D652C8" w:rsidRPr="00F47EFE" w14:paraId="12C696FE" w14:textId="77777777" w:rsidTr="00057223">
        <w:tc>
          <w:tcPr>
            <w:tcW w:w="3119" w:type="dxa"/>
            <w:tcBorders>
              <w:bottom w:val="nil"/>
            </w:tcBorders>
            <w:tcMar>
              <w:left w:w="57" w:type="dxa"/>
              <w:right w:w="0" w:type="dxa"/>
            </w:tcMar>
          </w:tcPr>
          <w:p w14:paraId="7412B2F9" w14:textId="77777777" w:rsidR="003B08E1" w:rsidRPr="00F3132B" w:rsidRDefault="003B08E1" w:rsidP="003B08E1">
            <w:pPr>
              <w:rPr>
                <w:rFonts w:asciiTheme="minorHAnsi" w:hAnsiTheme="minorHAnsi"/>
                <w:b/>
                <w:sz w:val="18"/>
                <w:szCs w:val="18"/>
              </w:rPr>
            </w:pPr>
            <w:r w:rsidRPr="00F3132B">
              <w:rPr>
                <w:rFonts w:asciiTheme="minorHAnsi" w:hAnsiTheme="minorHAnsi"/>
                <w:b/>
                <w:sz w:val="18"/>
                <w:szCs w:val="18"/>
              </w:rPr>
              <w:t>Total HFCs</w:t>
            </w:r>
          </w:p>
        </w:tc>
        <w:tc>
          <w:tcPr>
            <w:tcW w:w="907" w:type="dxa"/>
            <w:tcBorders>
              <w:bottom w:val="nil"/>
            </w:tcBorders>
            <w:tcMar>
              <w:right w:w="57" w:type="dxa"/>
            </w:tcMar>
          </w:tcPr>
          <w:p w14:paraId="0C68DDBE"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2619±540</w:t>
            </w:r>
          </w:p>
        </w:tc>
        <w:tc>
          <w:tcPr>
            <w:tcW w:w="923" w:type="dxa"/>
            <w:tcBorders>
              <w:bottom w:val="nil"/>
            </w:tcBorders>
            <w:tcMar>
              <w:right w:w="57" w:type="dxa"/>
            </w:tcMar>
          </w:tcPr>
          <w:p w14:paraId="2E0F6910"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2389±490</w:t>
            </w:r>
          </w:p>
        </w:tc>
        <w:tc>
          <w:tcPr>
            <w:tcW w:w="923" w:type="dxa"/>
            <w:tcBorders>
              <w:bottom w:val="nil"/>
            </w:tcBorders>
            <w:tcMar>
              <w:right w:w="57" w:type="dxa"/>
            </w:tcMar>
          </w:tcPr>
          <w:p w14:paraId="203E56A4" w14:textId="77777777"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2738±595</w:t>
            </w:r>
          </w:p>
        </w:tc>
        <w:tc>
          <w:tcPr>
            <w:tcW w:w="923" w:type="dxa"/>
            <w:tcBorders>
              <w:bottom w:val="nil"/>
            </w:tcBorders>
            <w:tcMar>
              <w:right w:w="57" w:type="dxa"/>
            </w:tcMar>
          </w:tcPr>
          <w:p w14:paraId="128EA487" w14:textId="02F58DFD"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2654±535</w:t>
            </w:r>
          </w:p>
        </w:tc>
        <w:tc>
          <w:tcPr>
            <w:tcW w:w="924" w:type="dxa"/>
            <w:tcBorders>
              <w:bottom w:val="nil"/>
            </w:tcBorders>
            <w:tcMar>
              <w:right w:w="57" w:type="dxa"/>
            </w:tcMar>
          </w:tcPr>
          <w:p w14:paraId="054A8572" w14:textId="6D36037C"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3144±595</w:t>
            </w:r>
          </w:p>
        </w:tc>
        <w:tc>
          <w:tcPr>
            <w:tcW w:w="924" w:type="dxa"/>
            <w:tcBorders>
              <w:bottom w:val="nil"/>
            </w:tcBorders>
            <w:tcMar>
              <w:right w:w="57" w:type="dxa"/>
            </w:tcMar>
          </w:tcPr>
          <w:p w14:paraId="16EE14F3" w14:textId="12FDC728"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2587±520</w:t>
            </w:r>
          </w:p>
        </w:tc>
        <w:tc>
          <w:tcPr>
            <w:tcW w:w="924" w:type="dxa"/>
            <w:tcBorders>
              <w:bottom w:val="nil"/>
            </w:tcBorders>
            <w:tcMar>
              <w:right w:w="57" w:type="dxa"/>
            </w:tcMar>
          </w:tcPr>
          <w:p w14:paraId="46A65A09" w14:textId="65400EB2"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2743±535</w:t>
            </w:r>
          </w:p>
        </w:tc>
        <w:tc>
          <w:tcPr>
            <w:tcW w:w="924" w:type="dxa"/>
            <w:tcBorders>
              <w:bottom w:val="nil"/>
            </w:tcBorders>
            <w:tcMar>
              <w:right w:w="57" w:type="dxa"/>
            </w:tcMar>
          </w:tcPr>
          <w:p w14:paraId="76D8E81A" w14:textId="67BC4305"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2686±515</w:t>
            </w:r>
          </w:p>
        </w:tc>
        <w:tc>
          <w:tcPr>
            <w:tcW w:w="924" w:type="dxa"/>
            <w:tcBorders>
              <w:bottom w:val="nil"/>
            </w:tcBorders>
            <w:tcMar>
              <w:right w:w="57" w:type="dxa"/>
            </w:tcMar>
          </w:tcPr>
          <w:p w14:paraId="7A4D2FAB" w14:textId="01A1691A"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2695±490</w:t>
            </w:r>
          </w:p>
        </w:tc>
        <w:tc>
          <w:tcPr>
            <w:tcW w:w="924" w:type="dxa"/>
            <w:tcBorders>
              <w:bottom w:val="nil"/>
            </w:tcBorders>
            <w:tcMar>
              <w:right w:w="57" w:type="dxa"/>
            </w:tcMar>
          </w:tcPr>
          <w:p w14:paraId="7E2AA7A2" w14:textId="52E6080E"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3361±635</w:t>
            </w:r>
          </w:p>
        </w:tc>
        <w:tc>
          <w:tcPr>
            <w:tcW w:w="924" w:type="dxa"/>
            <w:tcBorders>
              <w:bottom w:val="nil"/>
            </w:tcBorders>
            <w:tcMar>
              <w:right w:w="57" w:type="dxa"/>
            </w:tcMar>
          </w:tcPr>
          <w:p w14:paraId="456DDD13" w14:textId="4ABDD8A5" w:rsidR="003B08E1" w:rsidRPr="00F3132B" w:rsidRDefault="00F3132B" w:rsidP="00F3132B">
            <w:pPr>
              <w:jc w:val="right"/>
              <w:rPr>
                <w:rFonts w:asciiTheme="minorHAnsi" w:hAnsiTheme="minorHAnsi"/>
                <w:b/>
                <w:sz w:val="18"/>
                <w:szCs w:val="18"/>
              </w:rPr>
            </w:pPr>
            <w:r w:rsidRPr="00F3132B">
              <w:rPr>
                <w:rFonts w:asciiTheme="minorHAnsi" w:hAnsiTheme="minorHAnsi"/>
                <w:b/>
                <w:sz w:val="18"/>
                <w:szCs w:val="18"/>
              </w:rPr>
              <w:t>3480±675</w:t>
            </w:r>
          </w:p>
        </w:tc>
        <w:tc>
          <w:tcPr>
            <w:tcW w:w="924" w:type="dxa"/>
            <w:tcBorders>
              <w:bottom w:val="nil"/>
            </w:tcBorders>
            <w:tcMar>
              <w:right w:w="57" w:type="dxa"/>
            </w:tcMar>
          </w:tcPr>
          <w:p w14:paraId="22C6F90C" w14:textId="4D52006B" w:rsidR="003B08E1" w:rsidRPr="00F3132B" w:rsidRDefault="003B08E1" w:rsidP="003B08E1">
            <w:pPr>
              <w:jc w:val="right"/>
              <w:rPr>
                <w:rFonts w:asciiTheme="minorHAnsi" w:hAnsiTheme="minorHAnsi"/>
                <w:b/>
                <w:sz w:val="18"/>
                <w:szCs w:val="18"/>
              </w:rPr>
            </w:pPr>
            <w:r w:rsidRPr="00F3132B">
              <w:rPr>
                <w:rFonts w:asciiTheme="minorHAnsi" w:hAnsiTheme="minorHAnsi"/>
                <w:b/>
                <w:sz w:val="18"/>
                <w:szCs w:val="18"/>
              </w:rPr>
              <w:t>3</w:t>
            </w:r>
            <w:r w:rsidR="00F3132B" w:rsidRPr="00F3132B">
              <w:rPr>
                <w:rFonts w:asciiTheme="minorHAnsi" w:hAnsiTheme="minorHAnsi"/>
                <w:b/>
                <w:sz w:val="18"/>
                <w:szCs w:val="18"/>
              </w:rPr>
              <w:t>111±605</w:t>
            </w:r>
          </w:p>
        </w:tc>
        <w:tc>
          <w:tcPr>
            <w:tcW w:w="924" w:type="dxa"/>
            <w:tcBorders>
              <w:bottom w:val="nil"/>
            </w:tcBorders>
            <w:tcMar>
              <w:right w:w="57" w:type="dxa"/>
            </w:tcMar>
          </w:tcPr>
          <w:p w14:paraId="464CFE5A" w14:textId="725BA5EB" w:rsidR="003B08E1" w:rsidRPr="00F3132B" w:rsidRDefault="00F3132B" w:rsidP="00F3132B">
            <w:pPr>
              <w:jc w:val="right"/>
              <w:rPr>
                <w:rFonts w:asciiTheme="minorHAnsi" w:hAnsiTheme="minorHAnsi"/>
                <w:b/>
                <w:sz w:val="18"/>
                <w:szCs w:val="18"/>
              </w:rPr>
            </w:pPr>
            <w:r w:rsidRPr="00F3132B">
              <w:rPr>
                <w:rFonts w:asciiTheme="minorHAnsi" w:hAnsiTheme="minorHAnsi"/>
                <w:b/>
                <w:sz w:val="18"/>
                <w:szCs w:val="18"/>
              </w:rPr>
              <w:t>2656</w:t>
            </w:r>
            <w:r w:rsidR="003B08E1" w:rsidRPr="00F3132B">
              <w:rPr>
                <w:rFonts w:asciiTheme="minorHAnsi" w:hAnsiTheme="minorHAnsi"/>
                <w:b/>
                <w:sz w:val="18"/>
                <w:szCs w:val="18"/>
              </w:rPr>
              <w:t>±</w:t>
            </w:r>
            <w:r w:rsidRPr="00F3132B">
              <w:rPr>
                <w:rFonts w:asciiTheme="minorHAnsi" w:hAnsiTheme="minorHAnsi"/>
                <w:b/>
                <w:sz w:val="18"/>
                <w:szCs w:val="18"/>
              </w:rPr>
              <w:t>520</w:t>
            </w:r>
          </w:p>
        </w:tc>
      </w:tr>
      <w:tr w:rsidR="00D652C8" w:rsidRPr="00F47EFE" w14:paraId="3DFFCF0C" w14:textId="77777777" w:rsidTr="00057223">
        <w:tc>
          <w:tcPr>
            <w:tcW w:w="3119" w:type="dxa"/>
            <w:tcBorders>
              <w:bottom w:val="nil"/>
            </w:tcBorders>
            <w:shd w:val="clear" w:color="auto" w:fill="E4F6CD" w:themeFill="accent1" w:themeFillTint="33"/>
            <w:tcMar>
              <w:left w:w="57" w:type="dxa"/>
              <w:right w:w="0" w:type="dxa"/>
            </w:tcMar>
          </w:tcPr>
          <w:p w14:paraId="679B4F02" w14:textId="77777777" w:rsidR="003B08E1" w:rsidRPr="00F47EFE" w:rsidRDefault="003B08E1" w:rsidP="003B08E1">
            <w:pPr>
              <w:rPr>
                <w:rFonts w:asciiTheme="minorHAnsi" w:hAnsiTheme="minorHAnsi"/>
                <w:b/>
                <w:sz w:val="18"/>
                <w:szCs w:val="18"/>
              </w:rPr>
            </w:pPr>
            <w:r w:rsidRPr="00F47EFE">
              <w:rPr>
                <w:rFonts w:asciiTheme="minorHAnsi" w:hAnsiTheme="minorHAnsi"/>
                <w:b/>
                <w:sz w:val="18"/>
                <w:szCs w:val="18"/>
              </w:rPr>
              <w:t>HFCs InTEM, 2012 (tonnes)</w:t>
            </w:r>
          </w:p>
        </w:tc>
        <w:tc>
          <w:tcPr>
            <w:tcW w:w="907" w:type="dxa"/>
            <w:tcBorders>
              <w:bottom w:val="nil"/>
            </w:tcBorders>
            <w:shd w:val="clear" w:color="auto" w:fill="E4F6CD" w:themeFill="accent1" w:themeFillTint="33"/>
            <w:tcMar>
              <w:right w:w="57" w:type="dxa"/>
            </w:tcMar>
          </w:tcPr>
          <w:p w14:paraId="4C32FD88" w14:textId="77777777" w:rsidR="003B08E1" w:rsidRPr="00F47EFE" w:rsidRDefault="003B08E1" w:rsidP="003B08E1">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5B352345" w14:textId="77777777" w:rsidR="003B08E1" w:rsidRPr="00F47EFE" w:rsidRDefault="003B08E1" w:rsidP="003B08E1">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2096F83E" w14:textId="77777777" w:rsidR="003B08E1" w:rsidRPr="00F47EFE" w:rsidRDefault="003B08E1" w:rsidP="003B08E1">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5ABE24C2"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B951632"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31814F56"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8CD618B"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0A240065"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222FCF93"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1F3B0CAD"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37620D42"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7A37099" w14:textId="77777777" w:rsidR="003B08E1" w:rsidRPr="00F47EFE" w:rsidRDefault="003B08E1" w:rsidP="003B08E1">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64236C54" w14:textId="77777777" w:rsidR="003B08E1" w:rsidRPr="00F47EFE" w:rsidRDefault="003B08E1" w:rsidP="003B08E1">
            <w:pPr>
              <w:jc w:val="right"/>
              <w:rPr>
                <w:rFonts w:asciiTheme="minorHAnsi" w:hAnsiTheme="minorHAnsi"/>
                <w:b/>
                <w:sz w:val="18"/>
                <w:szCs w:val="18"/>
              </w:rPr>
            </w:pPr>
          </w:p>
        </w:tc>
      </w:tr>
      <w:tr w:rsidR="00D652C8" w:rsidRPr="00F47EFE" w14:paraId="7B49851C" w14:textId="77777777" w:rsidTr="00057223">
        <w:tc>
          <w:tcPr>
            <w:tcW w:w="3119" w:type="dxa"/>
            <w:tcBorders>
              <w:top w:val="nil"/>
            </w:tcBorders>
            <w:tcMar>
              <w:left w:w="57" w:type="dxa"/>
              <w:right w:w="0" w:type="dxa"/>
            </w:tcMar>
          </w:tcPr>
          <w:p w14:paraId="19B6D4DB"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HFC-23</w:t>
            </w:r>
          </w:p>
        </w:tc>
        <w:tc>
          <w:tcPr>
            <w:tcW w:w="907" w:type="dxa"/>
            <w:tcBorders>
              <w:top w:val="nil"/>
            </w:tcBorders>
            <w:tcMar>
              <w:right w:w="57" w:type="dxa"/>
            </w:tcMar>
          </w:tcPr>
          <w:p w14:paraId="161092B4"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34±3</w:t>
            </w:r>
            <w:r w:rsidRPr="00F47EFE">
              <w:rPr>
                <w:rFonts w:asciiTheme="minorHAnsi" w:hAnsiTheme="minorHAnsi"/>
                <w:color w:val="FF0000"/>
                <w:sz w:val="18"/>
                <w:szCs w:val="18"/>
                <w:vertAlign w:val="superscript"/>
              </w:rPr>
              <w:t>2</w:t>
            </w:r>
          </w:p>
        </w:tc>
        <w:tc>
          <w:tcPr>
            <w:tcW w:w="923" w:type="dxa"/>
            <w:tcBorders>
              <w:top w:val="nil"/>
            </w:tcBorders>
            <w:tcMar>
              <w:right w:w="57" w:type="dxa"/>
            </w:tcMar>
          </w:tcPr>
          <w:p w14:paraId="14D8BF43"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34±3</w:t>
            </w:r>
            <w:r w:rsidRPr="00F47EFE">
              <w:rPr>
                <w:rFonts w:asciiTheme="minorHAnsi" w:hAnsiTheme="minorHAnsi"/>
                <w:color w:val="FF0000"/>
                <w:sz w:val="18"/>
                <w:szCs w:val="18"/>
                <w:vertAlign w:val="superscript"/>
              </w:rPr>
              <w:t>2</w:t>
            </w:r>
          </w:p>
        </w:tc>
        <w:tc>
          <w:tcPr>
            <w:tcW w:w="923" w:type="dxa"/>
            <w:tcBorders>
              <w:top w:val="nil"/>
            </w:tcBorders>
            <w:tcMar>
              <w:right w:w="57" w:type="dxa"/>
            </w:tcMar>
          </w:tcPr>
          <w:p w14:paraId="5A2E25D6"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34±3</w:t>
            </w:r>
            <w:r w:rsidRPr="00F47EFE">
              <w:rPr>
                <w:rFonts w:asciiTheme="minorHAnsi" w:hAnsiTheme="minorHAnsi"/>
                <w:color w:val="FF0000"/>
                <w:sz w:val="18"/>
                <w:szCs w:val="18"/>
                <w:vertAlign w:val="superscript"/>
              </w:rPr>
              <w:t>2</w:t>
            </w:r>
          </w:p>
        </w:tc>
        <w:tc>
          <w:tcPr>
            <w:tcW w:w="923" w:type="dxa"/>
            <w:tcBorders>
              <w:top w:val="nil"/>
            </w:tcBorders>
            <w:tcMar>
              <w:right w:w="57" w:type="dxa"/>
            </w:tcMar>
          </w:tcPr>
          <w:p w14:paraId="376E5AEF"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34±3</w:t>
            </w:r>
          </w:p>
        </w:tc>
        <w:tc>
          <w:tcPr>
            <w:tcW w:w="924" w:type="dxa"/>
            <w:tcBorders>
              <w:top w:val="nil"/>
            </w:tcBorders>
            <w:tcMar>
              <w:right w:w="57" w:type="dxa"/>
            </w:tcMar>
          </w:tcPr>
          <w:p w14:paraId="1FA354A6"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43±4</w:t>
            </w:r>
          </w:p>
        </w:tc>
        <w:tc>
          <w:tcPr>
            <w:tcW w:w="924" w:type="dxa"/>
            <w:tcBorders>
              <w:top w:val="nil"/>
            </w:tcBorders>
            <w:tcMar>
              <w:right w:w="57" w:type="dxa"/>
            </w:tcMar>
          </w:tcPr>
          <w:p w14:paraId="57F32544"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44±6</w:t>
            </w:r>
          </w:p>
        </w:tc>
        <w:tc>
          <w:tcPr>
            <w:tcW w:w="924" w:type="dxa"/>
            <w:tcBorders>
              <w:top w:val="nil"/>
            </w:tcBorders>
            <w:tcMar>
              <w:right w:w="57" w:type="dxa"/>
            </w:tcMar>
          </w:tcPr>
          <w:p w14:paraId="25E98E0D"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55±5</w:t>
            </w:r>
          </w:p>
        </w:tc>
        <w:tc>
          <w:tcPr>
            <w:tcW w:w="924" w:type="dxa"/>
            <w:tcBorders>
              <w:top w:val="nil"/>
            </w:tcBorders>
            <w:tcMar>
              <w:right w:w="57" w:type="dxa"/>
            </w:tcMar>
          </w:tcPr>
          <w:p w14:paraId="0BFB553A"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55±5</w:t>
            </w:r>
            <w:r w:rsidRPr="00F47EFE">
              <w:rPr>
                <w:rFonts w:asciiTheme="minorHAnsi" w:hAnsiTheme="minorHAnsi"/>
                <w:color w:val="FF0000"/>
                <w:sz w:val="18"/>
                <w:szCs w:val="18"/>
                <w:vertAlign w:val="superscript"/>
              </w:rPr>
              <w:t>3</w:t>
            </w:r>
          </w:p>
        </w:tc>
        <w:tc>
          <w:tcPr>
            <w:tcW w:w="924" w:type="dxa"/>
            <w:tcBorders>
              <w:top w:val="nil"/>
            </w:tcBorders>
            <w:tcMar>
              <w:right w:w="57" w:type="dxa"/>
            </w:tcMar>
          </w:tcPr>
          <w:p w14:paraId="44015701"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55±5</w:t>
            </w:r>
            <w:r w:rsidRPr="00F47EFE">
              <w:rPr>
                <w:rFonts w:asciiTheme="minorHAnsi" w:hAnsiTheme="minorHAnsi"/>
                <w:color w:val="FF0000"/>
                <w:sz w:val="18"/>
                <w:szCs w:val="18"/>
                <w:vertAlign w:val="superscript"/>
              </w:rPr>
              <w:t>3</w:t>
            </w:r>
          </w:p>
        </w:tc>
        <w:tc>
          <w:tcPr>
            <w:tcW w:w="924" w:type="dxa"/>
            <w:tcBorders>
              <w:top w:val="nil"/>
            </w:tcBorders>
            <w:tcMar>
              <w:right w:w="57" w:type="dxa"/>
            </w:tcMar>
          </w:tcPr>
          <w:p w14:paraId="02739F67"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55±5</w:t>
            </w:r>
            <w:r w:rsidRPr="00F47EFE">
              <w:rPr>
                <w:rFonts w:asciiTheme="minorHAnsi" w:hAnsiTheme="minorHAnsi"/>
                <w:color w:val="FF0000"/>
                <w:sz w:val="18"/>
                <w:szCs w:val="18"/>
                <w:vertAlign w:val="superscript"/>
              </w:rPr>
              <w:t>3</w:t>
            </w:r>
          </w:p>
        </w:tc>
        <w:tc>
          <w:tcPr>
            <w:tcW w:w="924" w:type="dxa"/>
            <w:tcBorders>
              <w:top w:val="nil"/>
            </w:tcBorders>
            <w:tcMar>
              <w:right w:w="57" w:type="dxa"/>
            </w:tcMar>
          </w:tcPr>
          <w:p w14:paraId="28B6E452"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w:t>
            </w:r>
            <w:r w:rsidRPr="00F47EFE">
              <w:rPr>
                <w:rFonts w:asciiTheme="minorHAnsi" w:hAnsiTheme="minorHAnsi"/>
                <w:color w:val="FF0000"/>
                <w:sz w:val="18"/>
                <w:szCs w:val="18"/>
                <w:vertAlign w:val="superscript"/>
              </w:rPr>
              <w:t>3</w:t>
            </w:r>
            <w:r w:rsidRPr="00F47EFE">
              <w:rPr>
                <w:rFonts w:asciiTheme="minorHAnsi" w:hAnsiTheme="minorHAnsi"/>
                <w:color w:val="FF0000"/>
                <w:sz w:val="18"/>
                <w:szCs w:val="18"/>
              </w:rPr>
              <w:t>±5</w:t>
            </w:r>
            <w:r w:rsidRPr="00F47EFE">
              <w:rPr>
                <w:rFonts w:asciiTheme="minorHAnsi" w:hAnsiTheme="minorHAnsi"/>
                <w:color w:val="FF0000"/>
                <w:sz w:val="18"/>
                <w:szCs w:val="18"/>
                <w:vertAlign w:val="superscript"/>
              </w:rPr>
              <w:t>3</w:t>
            </w:r>
          </w:p>
        </w:tc>
        <w:tc>
          <w:tcPr>
            <w:tcW w:w="924" w:type="dxa"/>
            <w:tcBorders>
              <w:top w:val="nil"/>
            </w:tcBorders>
            <w:tcMar>
              <w:right w:w="57" w:type="dxa"/>
            </w:tcMar>
          </w:tcPr>
          <w:p w14:paraId="0B61F696"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w:t>
            </w:r>
            <w:r w:rsidRPr="00F47EFE">
              <w:rPr>
                <w:rFonts w:asciiTheme="minorHAnsi" w:hAnsiTheme="minorHAnsi"/>
                <w:color w:val="FF0000"/>
                <w:sz w:val="18"/>
                <w:szCs w:val="18"/>
                <w:vertAlign w:val="superscript"/>
              </w:rPr>
              <w:t>3</w:t>
            </w:r>
            <w:r w:rsidRPr="00F47EFE">
              <w:rPr>
                <w:rFonts w:asciiTheme="minorHAnsi" w:hAnsiTheme="minorHAnsi"/>
                <w:color w:val="FF0000"/>
                <w:sz w:val="18"/>
                <w:szCs w:val="18"/>
              </w:rPr>
              <w:t>±5</w:t>
            </w:r>
            <w:r w:rsidRPr="00F47EFE">
              <w:rPr>
                <w:rFonts w:asciiTheme="minorHAnsi" w:hAnsiTheme="minorHAnsi"/>
                <w:color w:val="FF0000"/>
                <w:sz w:val="18"/>
                <w:szCs w:val="18"/>
                <w:vertAlign w:val="superscript"/>
              </w:rPr>
              <w:t>3</w:t>
            </w:r>
          </w:p>
        </w:tc>
        <w:tc>
          <w:tcPr>
            <w:tcW w:w="924" w:type="dxa"/>
            <w:tcBorders>
              <w:top w:val="nil"/>
            </w:tcBorders>
            <w:tcMar>
              <w:right w:w="57" w:type="dxa"/>
            </w:tcMar>
          </w:tcPr>
          <w:p w14:paraId="483D85F9" w14:textId="42474B72"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55</w:t>
            </w:r>
            <w:r w:rsidRPr="00F47EFE">
              <w:rPr>
                <w:rFonts w:asciiTheme="minorHAnsi" w:hAnsiTheme="minorHAnsi"/>
                <w:color w:val="FF0000"/>
                <w:sz w:val="18"/>
                <w:szCs w:val="18"/>
                <w:vertAlign w:val="superscript"/>
              </w:rPr>
              <w:t>3</w:t>
            </w:r>
            <w:r w:rsidRPr="00F47EFE">
              <w:rPr>
                <w:rFonts w:asciiTheme="minorHAnsi" w:hAnsiTheme="minorHAnsi"/>
                <w:color w:val="FF0000"/>
                <w:sz w:val="18"/>
                <w:szCs w:val="18"/>
              </w:rPr>
              <w:t>±5</w:t>
            </w:r>
            <w:r w:rsidRPr="00F47EFE">
              <w:rPr>
                <w:rFonts w:asciiTheme="minorHAnsi" w:hAnsiTheme="minorHAnsi"/>
                <w:color w:val="FF0000"/>
                <w:sz w:val="18"/>
                <w:szCs w:val="18"/>
                <w:vertAlign w:val="superscript"/>
              </w:rPr>
              <w:t>3</w:t>
            </w:r>
          </w:p>
        </w:tc>
      </w:tr>
      <w:tr w:rsidR="00D652C8" w:rsidRPr="00F47EFE" w14:paraId="63937BB9" w14:textId="77777777" w:rsidTr="00057223">
        <w:tc>
          <w:tcPr>
            <w:tcW w:w="3119" w:type="dxa"/>
            <w:tcMar>
              <w:left w:w="57" w:type="dxa"/>
              <w:right w:w="0" w:type="dxa"/>
            </w:tcMar>
          </w:tcPr>
          <w:p w14:paraId="4E847357"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HFC-152a</w:t>
            </w:r>
          </w:p>
        </w:tc>
        <w:tc>
          <w:tcPr>
            <w:tcW w:w="907" w:type="dxa"/>
            <w:tcMar>
              <w:right w:w="57" w:type="dxa"/>
            </w:tcMar>
          </w:tcPr>
          <w:p w14:paraId="4A49A74C"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31±2</w:t>
            </w:r>
          </w:p>
        </w:tc>
        <w:tc>
          <w:tcPr>
            <w:tcW w:w="923" w:type="dxa"/>
            <w:tcMar>
              <w:right w:w="57" w:type="dxa"/>
            </w:tcMar>
          </w:tcPr>
          <w:p w14:paraId="06A3EE85"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35±3</w:t>
            </w:r>
          </w:p>
        </w:tc>
        <w:tc>
          <w:tcPr>
            <w:tcW w:w="923" w:type="dxa"/>
            <w:tcMar>
              <w:right w:w="57" w:type="dxa"/>
            </w:tcMar>
          </w:tcPr>
          <w:p w14:paraId="5A022AF9"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41±3</w:t>
            </w:r>
          </w:p>
        </w:tc>
        <w:tc>
          <w:tcPr>
            <w:tcW w:w="923" w:type="dxa"/>
            <w:tcMar>
              <w:right w:w="57" w:type="dxa"/>
            </w:tcMar>
          </w:tcPr>
          <w:p w14:paraId="20377750"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43±3</w:t>
            </w:r>
          </w:p>
        </w:tc>
        <w:tc>
          <w:tcPr>
            <w:tcW w:w="924" w:type="dxa"/>
            <w:tcMar>
              <w:right w:w="57" w:type="dxa"/>
            </w:tcMar>
          </w:tcPr>
          <w:p w14:paraId="0AE8FE46"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68±4</w:t>
            </w:r>
          </w:p>
        </w:tc>
        <w:tc>
          <w:tcPr>
            <w:tcW w:w="924" w:type="dxa"/>
            <w:tcMar>
              <w:right w:w="57" w:type="dxa"/>
            </w:tcMar>
          </w:tcPr>
          <w:p w14:paraId="276F7E7A"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69±5</w:t>
            </w:r>
          </w:p>
        </w:tc>
        <w:tc>
          <w:tcPr>
            <w:tcW w:w="924" w:type="dxa"/>
            <w:tcMar>
              <w:right w:w="57" w:type="dxa"/>
            </w:tcMar>
          </w:tcPr>
          <w:p w14:paraId="7B53C6E3"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72±4</w:t>
            </w:r>
          </w:p>
        </w:tc>
        <w:tc>
          <w:tcPr>
            <w:tcW w:w="924" w:type="dxa"/>
            <w:tcMar>
              <w:right w:w="57" w:type="dxa"/>
            </w:tcMar>
          </w:tcPr>
          <w:p w14:paraId="5801F7FC"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c>
          <w:tcPr>
            <w:tcW w:w="924" w:type="dxa"/>
            <w:tcMar>
              <w:right w:w="57" w:type="dxa"/>
            </w:tcMar>
          </w:tcPr>
          <w:p w14:paraId="5E9372C2"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c>
          <w:tcPr>
            <w:tcW w:w="924" w:type="dxa"/>
            <w:tcMar>
              <w:right w:w="57" w:type="dxa"/>
            </w:tcMar>
          </w:tcPr>
          <w:p w14:paraId="59A6721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c>
          <w:tcPr>
            <w:tcW w:w="924" w:type="dxa"/>
            <w:tcMar>
              <w:right w:w="57" w:type="dxa"/>
            </w:tcMar>
          </w:tcPr>
          <w:p w14:paraId="6174A31E"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c>
          <w:tcPr>
            <w:tcW w:w="924" w:type="dxa"/>
            <w:tcMar>
              <w:right w:w="57" w:type="dxa"/>
            </w:tcMar>
          </w:tcPr>
          <w:p w14:paraId="52A294E8"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c>
          <w:tcPr>
            <w:tcW w:w="924" w:type="dxa"/>
            <w:tcMar>
              <w:right w:w="57" w:type="dxa"/>
            </w:tcMar>
          </w:tcPr>
          <w:p w14:paraId="42376E69" w14:textId="442629E8"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72±4</w:t>
            </w:r>
            <w:r w:rsidRPr="00F47EFE">
              <w:rPr>
                <w:rFonts w:asciiTheme="minorHAnsi" w:hAnsiTheme="minorHAnsi"/>
                <w:color w:val="FF0000"/>
                <w:sz w:val="18"/>
                <w:szCs w:val="18"/>
                <w:vertAlign w:val="superscript"/>
              </w:rPr>
              <w:t>3</w:t>
            </w:r>
          </w:p>
        </w:tc>
      </w:tr>
      <w:tr w:rsidR="00D652C8" w:rsidRPr="00F47EFE" w14:paraId="0DBBE7DC" w14:textId="77777777" w:rsidTr="00057223">
        <w:tc>
          <w:tcPr>
            <w:tcW w:w="3119" w:type="dxa"/>
            <w:tcMar>
              <w:left w:w="57" w:type="dxa"/>
              <w:right w:w="0" w:type="dxa"/>
            </w:tcMar>
          </w:tcPr>
          <w:p w14:paraId="2BFE5049"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HFC-227ea</w:t>
            </w:r>
            <w:r w:rsidRPr="00F47EFE">
              <w:rPr>
                <w:rFonts w:asciiTheme="minorHAnsi" w:hAnsiTheme="minorHAnsi"/>
                <w:sz w:val="18"/>
                <w:szCs w:val="18"/>
                <w:vertAlign w:val="superscript"/>
              </w:rPr>
              <w:t>4</w:t>
            </w:r>
          </w:p>
        </w:tc>
        <w:tc>
          <w:tcPr>
            <w:tcW w:w="907" w:type="dxa"/>
            <w:tcMar>
              <w:right w:w="57" w:type="dxa"/>
            </w:tcMar>
          </w:tcPr>
          <w:p w14:paraId="565ABF75"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16±9</w:t>
            </w:r>
          </w:p>
        </w:tc>
        <w:tc>
          <w:tcPr>
            <w:tcW w:w="923" w:type="dxa"/>
            <w:tcMar>
              <w:right w:w="57" w:type="dxa"/>
            </w:tcMar>
          </w:tcPr>
          <w:p w14:paraId="726FDB85"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13±6</w:t>
            </w:r>
          </w:p>
        </w:tc>
        <w:tc>
          <w:tcPr>
            <w:tcW w:w="923" w:type="dxa"/>
            <w:tcMar>
              <w:right w:w="57" w:type="dxa"/>
            </w:tcMar>
          </w:tcPr>
          <w:p w14:paraId="48456C5C"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17±7</w:t>
            </w:r>
          </w:p>
        </w:tc>
        <w:tc>
          <w:tcPr>
            <w:tcW w:w="923" w:type="dxa"/>
            <w:tcMar>
              <w:right w:w="57" w:type="dxa"/>
            </w:tcMar>
          </w:tcPr>
          <w:p w14:paraId="2A5AE6C1"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20±8</w:t>
            </w:r>
          </w:p>
        </w:tc>
        <w:tc>
          <w:tcPr>
            <w:tcW w:w="924" w:type="dxa"/>
            <w:tcMar>
              <w:right w:w="57" w:type="dxa"/>
            </w:tcMar>
          </w:tcPr>
          <w:p w14:paraId="7C535213"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32±12</w:t>
            </w:r>
          </w:p>
        </w:tc>
        <w:tc>
          <w:tcPr>
            <w:tcW w:w="924" w:type="dxa"/>
            <w:tcMar>
              <w:right w:w="57" w:type="dxa"/>
            </w:tcMar>
          </w:tcPr>
          <w:p w14:paraId="2380AC8C"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27±10</w:t>
            </w:r>
          </w:p>
        </w:tc>
        <w:tc>
          <w:tcPr>
            <w:tcW w:w="924" w:type="dxa"/>
            <w:tcMar>
              <w:right w:w="57" w:type="dxa"/>
            </w:tcMar>
          </w:tcPr>
          <w:p w14:paraId="1A684443"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22±8</w:t>
            </w:r>
          </w:p>
        </w:tc>
        <w:tc>
          <w:tcPr>
            <w:tcW w:w="924" w:type="dxa"/>
            <w:tcMar>
              <w:right w:w="57" w:type="dxa"/>
            </w:tcMar>
          </w:tcPr>
          <w:p w14:paraId="2D0F8A2B"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15±5</w:t>
            </w:r>
          </w:p>
        </w:tc>
        <w:tc>
          <w:tcPr>
            <w:tcW w:w="924" w:type="dxa"/>
            <w:tcMar>
              <w:right w:w="57" w:type="dxa"/>
            </w:tcMar>
          </w:tcPr>
          <w:p w14:paraId="48346691"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32±11</w:t>
            </w:r>
          </w:p>
        </w:tc>
        <w:tc>
          <w:tcPr>
            <w:tcW w:w="924" w:type="dxa"/>
            <w:tcMar>
              <w:right w:w="57" w:type="dxa"/>
            </w:tcMar>
          </w:tcPr>
          <w:p w14:paraId="1D4FA570"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27±10</w:t>
            </w:r>
          </w:p>
        </w:tc>
        <w:tc>
          <w:tcPr>
            <w:tcW w:w="924" w:type="dxa"/>
            <w:tcMar>
              <w:right w:w="57" w:type="dxa"/>
            </w:tcMar>
          </w:tcPr>
          <w:p w14:paraId="138A8E96"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27±10</w:t>
            </w:r>
          </w:p>
        </w:tc>
        <w:tc>
          <w:tcPr>
            <w:tcW w:w="924" w:type="dxa"/>
            <w:tcMar>
              <w:right w:w="57" w:type="dxa"/>
            </w:tcMar>
          </w:tcPr>
          <w:p w14:paraId="458CBC40"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18±6</w:t>
            </w:r>
          </w:p>
        </w:tc>
        <w:tc>
          <w:tcPr>
            <w:tcW w:w="924" w:type="dxa"/>
            <w:tcMar>
              <w:right w:w="57" w:type="dxa"/>
            </w:tcMar>
          </w:tcPr>
          <w:p w14:paraId="431EC016" w14:textId="07228CCA"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18±6</w:t>
            </w:r>
          </w:p>
        </w:tc>
      </w:tr>
      <w:tr w:rsidR="00D652C8" w:rsidRPr="00F47EFE" w14:paraId="4EEFF4F9" w14:textId="77777777" w:rsidTr="00057223">
        <w:tc>
          <w:tcPr>
            <w:tcW w:w="3119" w:type="dxa"/>
            <w:tcMar>
              <w:left w:w="57" w:type="dxa"/>
              <w:right w:w="0" w:type="dxa"/>
            </w:tcMar>
          </w:tcPr>
          <w:p w14:paraId="7CBA8A8E"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HFC-236fa</w:t>
            </w:r>
            <w:r w:rsidRPr="00F47EFE">
              <w:rPr>
                <w:rFonts w:asciiTheme="minorHAnsi" w:hAnsiTheme="minorHAnsi"/>
                <w:sz w:val="18"/>
                <w:szCs w:val="18"/>
                <w:vertAlign w:val="superscript"/>
              </w:rPr>
              <w:t>4</w:t>
            </w:r>
          </w:p>
        </w:tc>
        <w:tc>
          <w:tcPr>
            <w:tcW w:w="907" w:type="dxa"/>
            <w:tcMar>
              <w:right w:w="57" w:type="dxa"/>
            </w:tcMar>
          </w:tcPr>
          <w:p w14:paraId="1B626D2A"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23±16</w:t>
            </w:r>
          </w:p>
        </w:tc>
        <w:tc>
          <w:tcPr>
            <w:tcW w:w="923" w:type="dxa"/>
            <w:tcMar>
              <w:right w:w="57" w:type="dxa"/>
            </w:tcMar>
          </w:tcPr>
          <w:p w14:paraId="2A02963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6±3</w:t>
            </w:r>
          </w:p>
        </w:tc>
        <w:tc>
          <w:tcPr>
            <w:tcW w:w="923" w:type="dxa"/>
            <w:tcMar>
              <w:right w:w="57" w:type="dxa"/>
            </w:tcMar>
          </w:tcPr>
          <w:p w14:paraId="404A5B8E"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5±2</w:t>
            </w:r>
          </w:p>
        </w:tc>
        <w:tc>
          <w:tcPr>
            <w:tcW w:w="923" w:type="dxa"/>
            <w:tcMar>
              <w:right w:w="57" w:type="dxa"/>
            </w:tcMar>
          </w:tcPr>
          <w:p w14:paraId="7FA735AB"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5±2</w:t>
            </w:r>
          </w:p>
        </w:tc>
        <w:tc>
          <w:tcPr>
            <w:tcW w:w="924" w:type="dxa"/>
            <w:tcMar>
              <w:right w:w="57" w:type="dxa"/>
            </w:tcMar>
          </w:tcPr>
          <w:p w14:paraId="4CC2CE37"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6±2</w:t>
            </w:r>
          </w:p>
        </w:tc>
        <w:tc>
          <w:tcPr>
            <w:tcW w:w="924" w:type="dxa"/>
            <w:tcMar>
              <w:right w:w="57" w:type="dxa"/>
            </w:tcMar>
          </w:tcPr>
          <w:p w14:paraId="686DFFC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5±2</w:t>
            </w:r>
          </w:p>
        </w:tc>
        <w:tc>
          <w:tcPr>
            <w:tcW w:w="924" w:type="dxa"/>
            <w:tcMar>
              <w:right w:w="57" w:type="dxa"/>
            </w:tcMar>
          </w:tcPr>
          <w:p w14:paraId="5EFB43EC"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5±2</w:t>
            </w:r>
          </w:p>
        </w:tc>
        <w:tc>
          <w:tcPr>
            <w:tcW w:w="924" w:type="dxa"/>
            <w:tcMar>
              <w:right w:w="57" w:type="dxa"/>
            </w:tcMar>
          </w:tcPr>
          <w:p w14:paraId="68699683"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4±1</w:t>
            </w:r>
          </w:p>
        </w:tc>
        <w:tc>
          <w:tcPr>
            <w:tcW w:w="924" w:type="dxa"/>
            <w:tcMar>
              <w:right w:w="57" w:type="dxa"/>
            </w:tcMar>
          </w:tcPr>
          <w:p w14:paraId="35C0215E"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3±1</w:t>
            </w:r>
          </w:p>
        </w:tc>
        <w:tc>
          <w:tcPr>
            <w:tcW w:w="924" w:type="dxa"/>
            <w:tcMar>
              <w:right w:w="57" w:type="dxa"/>
            </w:tcMar>
          </w:tcPr>
          <w:p w14:paraId="26CCDDB4"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2±1</w:t>
            </w:r>
          </w:p>
        </w:tc>
        <w:tc>
          <w:tcPr>
            <w:tcW w:w="924" w:type="dxa"/>
            <w:tcMar>
              <w:right w:w="57" w:type="dxa"/>
            </w:tcMar>
          </w:tcPr>
          <w:p w14:paraId="1C6211F8"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2±1</w:t>
            </w:r>
          </w:p>
        </w:tc>
        <w:tc>
          <w:tcPr>
            <w:tcW w:w="924" w:type="dxa"/>
            <w:tcMar>
              <w:right w:w="57" w:type="dxa"/>
            </w:tcMar>
          </w:tcPr>
          <w:p w14:paraId="795806D2"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3±1</w:t>
            </w:r>
          </w:p>
        </w:tc>
        <w:tc>
          <w:tcPr>
            <w:tcW w:w="924" w:type="dxa"/>
            <w:tcMar>
              <w:right w:w="57" w:type="dxa"/>
            </w:tcMar>
          </w:tcPr>
          <w:p w14:paraId="410A9B2D" w14:textId="537FDD40"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3±1</w:t>
            </w:r>
          </w:p>
        </w:tc>
      </w:tr>
      <w:tr w:rsidR="00D652C8" w:rsidRPr="00F47EFE" w14:paraId="214E40CE" w14:textId="77777777" w:rsidTr="00057223">
        <w:tc>
          <w:tcPr>
            <w:tcW w:w="3119" w:type="dxa"/>
            <w:tcMar>
              <w:left w:w="57" w:type="dxa"/>
              <w:right w:w="0" w:type="dxa"/>
            </w:tcMar>
          </w:tcPr>
          <w:p w14:paraId="6695D650"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HFC-245fa</w:t>
            </w:r>
            <w:r w:rsidRPr="00F47EFE">
              <w:rPr>
                <w:rFonts w:asciiTheme="minorHAnsi" w:hAnsiTheme="minorHAnsi"/>
                <w:sz w:val="18"/>
                <w:szCs w:val="18"/>
                <w:vertAlign w:val="superscript"/>
              </w:rPr>
              <w:t>4</w:t>
            </w:r>
          </w:p>
        </w:tc>
        <w:tc>
          <w:tcPr>
            <w:tcW w:w="907" w:type="dxa"/>
            <w:tcMar>
              <w:right w:w="57" w:type="dxa"/>
            </w:tcMar>
          </w:tcPr>
          <w:p w14:paraId="1D4B9D72"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36±18</w:t>
            </w:r>
          </w:p>
        </w:tc>
        <w:tc>
          <w:tcPr>
            <w:tcW w:w="923" w:type="dxa"/>
            <w:tcMar>
              <w:right w:w="57" w:type="dxa"/>
            </w:tcMar>
          </w:tcPr>
          <w:p w14:paraId="78E3E4D8"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35±15</w:t>
            </w:r>
          </w:p>
        </w:tc>
        <w:tc>
          <w:tcPr>
            <w:tcW w:w="923" w:type="dxa"/>
            <w:tcMar>
              <w:right w:w="57" w:type="dxa"/>
            </w:tcMar>
          </w:tcPr>
          <w:p w14:paraId="59CF28C7"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34±14</w:t>
            </w:r>
          </w:p>
        </w:tc>
        <w:tc>
          <w:tcPr>
            <w:tcW w:w="923" w:type="dxa"/>
            <w:tcMar>
              <w:right w:w="57" w:type="dxa"/>
            </w:tcMar>
          </w:tcPr>
          <w:p w14:paraId="7B5C534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25±10</w:t>
            </w:r>
          </w:p>
        </w:tc>
        <w:tc>
          <w:tcPr>
            <w:tcW w:w="924" w:type="dxa"/>
            <w:tcMar>
              <w:right w:w="57" w:type="dxa"/>
            </w:tcMar>
          </w:tcPr>
          <w:p w14:paraId="1FF4983A"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28±11</w:t>
            </w:r>
          </w:p>
        </w:tc>
        <w:tc>
          <w:tcPr>
            <w:tcW w:w="924" w:type="dxa"/>
            <w:tcMar>
              <w:right w:w="57" w:type="dxa"/>
            </w:tcMar>
          </w:tcPr>
          <w:p w14:paraId="0580A83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29±11</w:t>
            </w:r>
          </w:p>
        </w:tc>
        <w:tc>
          <w:tcPr>
            <w:tcW w:w="924" w:type="dxa"/>
            <w:tcMar>
              <w:right w:w="57" w:type="dxa"/>
            </w:tcMar>
          </w:tcPr>
          <w:p w14:paraId="33C2E45C"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42±15</w:t>
            </w:r>
          </w:p>
        </w:tc>
        <w:tc>
          <w:tcPr>
            <w:tcW w:w="924" w:type="dxa"/>
            <w:tcMar>
              <w:right w:w="57" w:type="dxa"/>
            </w:tcMar>
          </w:tcPr>
          <w:p w14:paraId="56BF59BD"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43±15</w:t>
            </w:r>
          </w:p>
        </w:tc>
        <w:tc>
          <w:tcPr>
            <w:tcW w:w="924" w:type="dxa"/>
            <w:tcMar>
              <w:right w:w="57" w:type="dxa"/>
            </w:tcMar>
          </w:tcPr>
          <w:p w14:paraId="05E289F8"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46±15</w:t>
            </w:r>
          </w:p>
        </w:tc>
        <w:tc>
          <w:tcPr>
            <w:tcW w:w="924" w:type="dxa"/>
            <w:tcMar>
              <w:right w:w="57" w:type="dxa"/>
            </w:tcMar>
          </w:tcPr>
          <w:p w14:paraId="5ED3AE8E"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70±23</w:t>
            </w:r>
          </w:p>
        </w:tc>
        <w:tc>
          <w:tcPr>
            <w:tcW w:w="924" w:type="dxa"/>
            <w:tcMar>
              <w:right w:w="57" w:type="dxa"/>
            </w:tcMar>
          </w:tcPr>
          <w:p w14:paraId="79DC7804"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77±26</w:t>
            </w:r>
          </w:p>
        </w:tc>
        <w:tc>
          <w:tcPr>
            <w:tcW w:w="924" w:type="dxa"/>
            <w:tcMar>
              <w:right w:w="57" w:type="dxa"/>
            </w:tcMar>
          </w:tcPr>
          <w:p w14:paraId="19F52A04"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69±23</w:t>
            </w:r>
          </w:p>
        </w:tc>
        <w:tc>
          <w:tcPr>
            <w:tcW w:w="924" w:type="dxa"/>
            <w:tcMar>
              <w:right w:w="57" w:type="dxa"/>
            </w:tcMar>
          </w:tcPr>
          <w:p w14:paraId="6D5998F8" w14:textId="6B57BF1B"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69±23</w:t>
            </w:r>
          </w:p>
        </w:tc>
      </w:tr>
      <w:tr w:rsidR="00D652C8" w:rsidRPr="00F47EFE" w14:paraId="37FD4388" w14:textId="77777777" w:rsidTr="00057223">
        <w:tc>
          <w:tcPr>
            <w:tcW w:w="3119" w:type="dxa"/>
            <w:tcBorders>
              <w:bottom w:val="nil"/>
            </w:tcBorders>
            <w:tcMar>
              <w:left w:w="57" w:type="dxa"/>
              <w:right w:w="0" w:type="dxa"/>
            </w:tcMar>
          </w:tcPr>
          <w:p w14:paraId="5218E917" w14:textId="77777777" w:rsidR="00F3132B" w:rsidRPr="00F47EFE" w:rsidRDefault="00F3132B" w:rsidP="00F3132B">
            <w:pPr>
              <w:rPr>
                <w:rFonts w:asciiTheme="minorHAnsi" w:hAnsiTheme="minorHAnsi"/>
                <w:b/>
                <w:sz w:val="18"/>
                <w:szCs w:val="18"/>
              </w:rPr>
            </w:pPr>
            <w:r w:rsidRPr="00F47EFE">
              <w:rPr>
                <w:rFonts w:asciiTheme="minorHAnsi" w:hAnsiTheme="minorHAnsi"/>
                <w:sz w:val="18"/>
                <w:szCs w:val="18"/>
              </w:rPr>
              <w:t>HFC-365mfc</w:t>
            </w:r>
          </w:p>
        </w:tc>
        <w:tc>
          <w:tcPr>
            <w:tcW w:w="907" w:type="dxa"/>
            <w:tcBorders>
              <w:bottom w:val="nil"/>
            </w:tcBorders>
            <w:tcMar>
              <w:right w:w="57" w:type="dxa"/>
            </w:tcMar>
          </w:tcPr>
          <w:p w14:paraId="20B2F16C" w14:textId="77777777" w:rsidR="00F3132B" w:rsidRPr="00F47EFE" w:rsidRDefault="00F3132B" w:rsidP="00F3132B">
            <w:pPr>
              <w:jc w:val="right"/>
              <w:rPr>
                <w:rFonts w:asciiTheme="minorHAnsi" w:hAnsiTheme="minorHAnsi"/>
                <w:sz w:val="18"/>
                <w:szCs w:val="18"/>
              </w:rPr>
            </w:pPr>
            <w:r w:rsidRPr="00F47EFE">
              <w:rPr>
                <w:rFonts w:asciiTheme="minorHAnsi" w:hAnsiTheme="minorHAnsi"/>
                <w:color w:val="FF0000"/>
                <w:sz w:val="18"/>
                <w:szCs w:val="18"/>
              </w:rPr>
              <w:t>13±1</w:t>
            </w:r>
          </w:p>
        </w:tc>
        <w:tc>
          <w:tcPr>
            <w:tcW w:w="923" w:type="dxa"/>
            <w:tcBorders>
              <w:bottom w:val="nil"/>
            </w:tcBorders>
            <w:tcMar>
              <w:right w:w="57" w:type="dxa"/>
            </w:tcMar>
          </w:tcPr>
          <w:p w14:paraId="0BE47C74"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13±1</w:t>
            </w:r>
          </w:p>
        </w:tc>
        <w:tc>
          <w:tcPr>
            <w:tcW w:w="923" w:type="dxa"/>
            <w:tcBorders>
              <w:bottom w:val="nil"/>
            </w:tcBorders>
            <w:tcMar>
              <w:right w:w="57" w:type="dxa"/>
            </w:tcMar>
          </w:tcPr>
          <w:p w14:paraId="578714CD"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15±2</w:t>
            </w:r>
          </w:p>
        </w:tc>
        <w:tc>
          <w:tcPr>
            <w:tcW w:w="923" w:type="dxa"/>
            <w:tcBorders>
              <w:bottom w:val="nil"/>
            </w:tcBorders>
            <w:tcMar>
              <w:right w:w="57" w:type="dxa"/>
            </w:tcMar>
          </w:tcPr>
          <w:p w14:paraId="7435F22F"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16±3</w:t>
            </w:r>
          </w:p>
        </w:tc>
        <w:tc>
          <w:tcPr>
            <w:tcW w:w="924" w:type="dxa"/>
            <w:tcBorders>
              <w:bottom w:val="nil"/>
            </w:tcBorders>
            <w:tcMar>
              <w:right w:w="57" w:type="dxa"/>
            </w:tcMar>
          </w:tcPr>
          <w:p w14:paraId="5498DCA0"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47±13</w:t>
            </w:r>
          </w:p>
        </w:tc>
        <w:tc>
          <w:tcPr>
            <w:tcW w:w="924" w:type="dxa"/>
            <w:tcBorders>
              <w:bottom w:val="nil"/>
            </w:tcBorders>
            <w:tcMar>
              <w:right w:w="57" w:type="dxa"/>
            </w:tcMar>
          </w:tcPr>
          <w:p w14:paraId="0754C12B"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64±10</w:t>
            </w:r>
          </w:p>
        </w:tc>
        <w:tc>
          <w:tcPr>
            <w:tcW w:w="924" w:type="dxa"/>
            <w:tcBorders>
              <w:bottom w:val="nil"/>
            </w:tcBorders>
            <w:tcMar>
              <w:right w:w="57" w:type="dxa"/>
            </w:tcMar>
          </w:tcPr>
          <w:p w14:paraId="59833655" w14:textId="77777777" w:rsidR="00F3132B" w:rsidRPr="00F47EFE" w:rsidRDefault="00F3132B" w:rsidP="00F3132B">
            <w:pPr>
              <w:jc w:val="right"/>
              <w:rPr>
                <w:rFonts w:asciiTheme="minorHAnsi" w:hAnsiTheme="minorHAnsi"/>
                <w:sz w:val="18"/>
                <w:szCs w:val="18"/>
              </w:rPr>
            </w:pPr>
            <w:r w:rsidRPr="00F47EFE">
              <w:rPr>
                <w:rFonts w:asciiTheme="minorHAnsi" w:hAnsiTheme="minorHAnsi"/>
                <w:sz w:val="18"/>
                <w:szCs w:val="18"/>
              </w:rPr>
              <w:t>68±3</w:t>
            </w:r>
          </w:p>
        </w:tc>
        <w:tc>
          <w:tcPr>
            <w:tcW w:w="924" w:type="dxa"/>
            <w:tcBorders>
              <w:bottom w:val="nil"/>
            </w:tcBorders>
            <w:tcMar>
              <w:right w:w="57" w:type="dxa"/>
            </w:tcMar>
          </w:tcPr>
          <w:p w14:paraId="19C83F10"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c>
          <w:tcPr>
            <w:tcW w:w="924" w:type="dxa"/>
            <w:tcBorders>
              <w:bottom w:val="nil"/>
            </w:tcBorders>
            <w:tcMar>
              <w:right w:w="57" w:type="dxa"/>
            </w:tcMar>
          </w:tcPr>
          <w:p w14:paraId="3227F6AB"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c>
          <w:tcPr>
            <w:tcW w:w="924" w:type="dxa"/>
            <w:tcBorders>
              <w:bottom w:val="nil"/>
            </w:tcBorders>
            <w:tcMar>
              <w:right w:w="57" w:type="dxa"/>
            </w:tcMar>
          </w:tcPr>
          <w:p w14:paraId="422EDE41"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c>
          <w:tcPr>
            <w:tcW w:w="924" w:type="dxa"/>
            <w:tcBorders>
              <w:bottom w:val="nil"/>
            </w:tcBorders>
            <w:tcMar>
              <w:right w:w="57" w:type="dxa"/>
            </w:tcMar>
          </w:tcPr>
          <w:p w14:paraId="1B113F2E"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c>
          <w:tcPr>
            <w:tcW w:w="924" w:type="dxa"/>
            <w:tcBorders>
              <w:bottom w:val="nil"/>
            </w:tcBorders>
            <w:tcMar>
              <w:right w:w="57" w:type="dxa"/>
            </w:tcMar>
          </w:tcPr>
          <w:p w14:paraId="7FB179D6" w14:textId="77777777"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c>
          <w:tcPr>
            <w:tcW w:w="924" w:type="dxa"/>
            <w:tcBorders>
              <w:bottom w:val="nil"/>
            </w:tcBorders>
            <w:tcMar>
              <w:right w:w="57" w:type="dxa"/>
            </w:tcMar>
          </w:tcPr>
          <w:p w14:paraId="569BF470" w14:textId="204B6D5D" w:rsidR="00F3132B" w:rsidRPr="00F47EFE" w:rsidRDefault="00F3132B" w:rsidP="00F3132B">
            <w:pPr>
              <w:jc w:val="right"/>
              <w:rPr>
                <w:rFonts w:asciiTheme="minorHAnsi" w:hAnsiTheme="minorHAnsi"/>
                <w:color w:val="FF0000"/>
                <w:sz w:val="18"/>
                <w:szCs w:val="18"/>
              </w:rPr>
            </w:pPr>
            <w:r w:rsidRPr="00F47EFE">
              <w:rPr>
                <w:rFonts w:asciiTheme="minorHAnsi" w:hAnsiTheme="minorHAnsi"/>
                <w:color w:val="FF0000"/>
                <w:sz w:val="18"/>
                <w:szCs w:val="18"/>
              </w:rPr>
              <w:t>68±3</w:t>
            </w:r>
            <w:r w:rsidRPr="00F47EFE">
              <w:rPr>
                <w:rFonts w:asciiTheme="minorHAnsi" w:hAnsiTheme="minorHAnsi"/>
                <w:color w:val="FF0000"/>
                <w:sz w:val="18"/>
                <w:szCs w:val="18"/>
                <w:vertAlign w:val="superscript"/>
              </w:rPr>
              <w:t>3</w:t>
            </w:r>
          </w:p>
        </w:tc>
      </w:tr>
      <w:tr w:rsidR="00D652C8" w:rsidRPr="00F47EFE" w14:paraId="328F7EE3" w14:textId="77777777" w:rsidTr="00057223">
        <w:tc>
          <w:tcPr>
            <w:tcW w:w="3119" w:type="dxa"/>
            <w:tcBorders>
              <w:bottom w:val="nil"/>
            </w:tcBorders>
            <w:shd w:val="clear" w:color="auto" w:fill="E4F6CD" w:themeFill="accent1" w:themeFillTint="33"/>
            <w:tcMar>
              <w:left w:w="57" w:type="dxa"/>
              <w:right w:w="0" w:type="dxa"/>
            </w:tcMar>
          </w:tcPr>
          <w:p w14:paraId="0A147FE4" w14:textId="77777777" w:rsidR="00F3132B" w:rsidRPr="00F47EFE" w:rsidRDefault="00F3132B" w:rsidP="00F3132B">
            <w:pPr>
              <w:rPr>
                <w:rFonts w:asciiTheme="minorHAnsi" w:hAnsiTheme="minorHAnsi"/>
                <w:b/>
                <w:sz w:val="18"/>
                <w:szCs w:val="18"/>
              </w:rPr>
            </w:pPr>
            <w:r w:rsidRPr="00F47EFE">
              <w:rPr>
                <w:rFonts w:asciiTheme="minorHAnsi" w:hAnsiTheme="minorHAnsi"/>
                <w:b/>
                <w:sz w:val="18"/>
                <w:szCs w:val="18"/>
              </w:rPr>
              <w:t>HFCs InTEM, 2018 (tonnes)</w:t>
            </w:r>
          </w:p>
        </w:tc>
        <w:tc>
          <w:tcPr>
            <w:tcW w:w="907" w:type="dxa"/>
            <w:tcBorders>
              <w:bottom w:val="nil"/>
            </w:tcBorders>
            <w:shd w:val="clear" w:color="auto" w:fill="E4F6CD" w:themeFill="accent1" w:themeFillTint="33"/>
            <w:tcMar>
              <w:right w:w="57" w:type="dxa"/>
            </w:tcMar>
          </w:tcPr>
          <w:p w14:paraId="4F7B0C3E" w14:textId="77777777" w:rsidR="00F3132B" w:rsidRPr="00F47EFE" w:rsidRDefault="00F3132B" w:rsidP="00F3132B">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3E918C20" w14:textId="77777777" w:rsidR="00F3132B" w:rsidRPr="00F47EFE" w:rsidRDefault="00F3132B" w:rsidP="00F3132B">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70B98D26" w14:textId="77777777" w:rsidR="00F3132B" w:rsidRPr="00F47EFE" w:rsidRDefault="00F3132B" w:rsidP="00F3132B">
            <w:pPr>
              <w:jc w:val="right"/>
              <w:rPr>
                <w:rFonts w:asciiTheme="minorHAnsi" w:hAnsiTheme="minorHAnsi"/>
                <w:b/>
                <w:sz w:val="18"/>
                <w:szCs w:val="18"/>
              </w:rPr>
            </w:pPr>
          </w:p>
        </w:tc>
        <w:tc>
          <w:tcPr>
            <w:tcW w:w="923" w:type="dxa"/>
            <w:tcBorders>
              <w:bottom w:val="nil"/>
            </w:tcBorders>
            <w:shd w:val="clear" w:color="auto" w:fill="E4F6CD" w:themeFill="accent1" w:themeFillTint="33"/>
            <w:tcMar>
              <w:right w:w="57" w:type="dxa"/>
            </w:tcMar>
          </w:tcPr>
          <w:p w14:paraId="1968EFBB"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69C19566"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28D5A4C"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3CDF332"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4EF799FB"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0BDB23B4"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70F56AFB"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1216210A"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75FE27DD" w14:textId="77777777" w:rsidR="00F3132B" w:rsidRPr="00F47EFE" w:rsidRDefault="00F3132B" w:rsidP="00F3132B">
            <w:pPr>
              <w:jc w:val="right"/>
              <w:rPr>
                <w:rFonts w:asciiTheme="minorHAnsi" w:hAnsiTheme="minorHAnsi"/>
                <w:b/>
                <w:sz w:val="18"/>
                <w:szCs w:val="18"/>
              </w:rPr>
            </w:pPr>
          </w:p>
        </w:tc>
        <w:tc>
          <w:tcPr>
            <w:tcW w:w="924" w:type="dxa"/>
            <w:tcBorders>
              <w:bottom w:val="nil"/>
            </w:tcBorders>
            <w:shd w:val="clear" w:color="auto" w:fill="E4F6CD" w:themeFill="accent1" w:themeFillTint="33"/>
            <w:tcMar>
              <w:right w:w="57" w:type="dxa"/>
            </w:tcMar>
          </w:tcPr>
          <w:p w14:paraId="324C4212" w14:textId="77777777" w:rsidR="00F3132B" w:rsidRPr="00F47EFE" w:rsidRDefault="00F3132B" w:rsidP="00F3132B">
            <w:pPr>
              <w:jc w:val="right"/>
              <w:rPr>
                <w:rFonts w:asciiTheme="minorHAnsi" w:hAnsiTheme="minorHAnsi"/>
                <w:b/>
                <w:sz w:val="18"/>
                <w:szCs w:val="18"/>
              </w:rPr>
            </w:pPr>
          </w:p>
        </w:tc>
      </w:tr>
      <w:tr w:rsidR="00D652C8" w:rsidRPr="00F47EFE" w14:paraId="1EF966E6" w14:textId="77777777" w:rsidTr="00057223">
        <w:tc>
          <w:tcPr>
            <w:tcW w:w="3119" w:type="dxa"/>
            <w:tcBorders>
              <w:top w:val="nil"/>
            </w:tcBorders>
            <w:tcMar>
              <w:left w:w="57" w:type="dxa"/>
              <w:right w:w="0" w:type="dxa"/>
            </w:tcMar>
          </w:tcPr>
          <w:p w14:paraId="460395D8" w14:textId="77777777" w:rsidR="00D652C8" w:rsidRPr="00F47EFE" w:rsidRDefault="00D652C8" w:rsidP="00D652C8">
            <w:pPr>
              <w:rPr>
                <w:rFonts w:asciiTheme="minorHAnsi" w:hAnsiTheme="minorHAnsi"/>
                <w:b/>
                <w:sz w:val="18"/>
                <w:szCs w:val="18"/>
              </w:rPr>
            </w:pPr>
            <w:r w:rsidRPr="00F47EFE">
              <w:rPr>
                <w:rFonts w:asciiTheme="minorHAnsi" w:hAnsiTheme="minorHAnsi"/>
                <w:sz w:val="18"/>
                <w:szCs w:val="18"/>
              </w:rPr>
              <w:t>HFC-32</w:t>
            </w:r>
          </w:p>
        </w:tc>
        <w:tc>
          <w:tcPr>
            <w:tcW w:w="907" w:type="dxa"/>
            <w:tcBorders>
              <w:top w:val="nil"/>
            </w:tcBorders>
            <w:tcMar>
              <w:right w:w="57" w:type="dxa"/>
            </w:tcMar>
          </w:tcPr>
          <w:p w14:paraId="12984EF9" w14:textId="77777777" w:rsidR="00D652C8" w:rsidRPr="00F47EFE" w:rsidRDefault="00D652C8" w:rsidP="00D652C8">
            <w:pPr>
              <w:jc w:val="right"/>
              <w:rPr>
                <w:rFonts w:asciiTheme="minorHAnsi" w:hAnsiTheme="minorHAnsi"/>
                <w:color w:val="FF0000"/>
                <w:sz w:val="18"/>
                <w:szCs w:val="18"/>
              </w:rPr>
            </w:pPr>
            <w:r w:rsidRPr="00F47EFE">
              <w:rPr>
                <w:rFonts w:asciiTheme="minorHAnsi" w:hAnsiTheme="minorHAnsi"/>
                <w:color w:val="FF0000"/>
                <w:sz w:val="18"/>
                <w:szCs w:val="18"/>
              </w:rPr>
              <w:t>70±39</w:t>
            </w:r>
            <w:r w:rsidRPr="00F47EFE">
              <w:rPr>
                <w:rFonts w:asciiTheme="minorHAnsi" w:hAnsiTheme="minorHAnsi"/>
                <w:color w:val="FF0000"/>
                <w:sz w:val="18"/>
                <w:szCs w:val="18"/>
                <w:vertAlign w:val="superscript"/>
              </w:rPr>
              <w:t>5</w:t>
            </w:r>
          </w:p>
        </w:tc>
        <w:tc>
          <w:tcPr>
            <w:tcW w:w="923" w:type="dxa"/>
            <w:tcBorders>
              <w:top w:val="nil"/>
            </w:tcBorders>
            <w:tcMar>
              <w:right w:w="57" w:type="dxa"/>
            </w:tcMar>
          </w:tcPr>
          <w:p w14:paraId="781A4F3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70±39</w:t>
            </w:r>
          </w:p>
        </w:tc>
        <w:tc>
          <w:tcPr>
            <w:tcW w:w="923" w:type="dxa"/>
            <w:tcBorders>
              <w:top w:val="nil"/>
            </w:tcBorders>
            <w:tcMar>
              <w:right w:w="57" w:type="dxa"/>
            </w:tcMar>
          </w:tcPr>
          <w:p w14:paraId="245DE9F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73±54</w:t>
            </w:r>
          </w:p>
        </w:tc>
        <w:tc>
          <w:tcPr>
            <w:tcW w:w="923" w:type="dxa"/>
            <w:tcBorders>
              <w:top w:val="nil"/>
            </w:tcBorders>
            <w:tcMar>
              <w:right w:w="57" w:type="dxa"/>
            </w:tcMar>
          </w:tcPr>
          <w:p w14:paraId="41E6763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89±68</w:t>
            </w:r>
          </w:p>
        </w:tc>
        <w:tc>
          <w:tcPr>
            <w:tcW w:w="924" w:type="dxa"/>
            <w:tcBorders>
              <w:top w:val="nil"/>
            </w:tcBorders>
            <w:tcMar>
              <w:right w:w="57" w:type="dxa"/>
            </w:tcMar>
          </w:tcPr>
          <w:p w14:paraId="4152C82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129±79</w:t>
            </w:r>
          </w:p>
        </w:tc>
        <w:tc>
          <w:tcPr>
            <w:tcW w:w="924" w:type="dxa"/>
            <w:tcBorders>
              <w:top w:val="nil"/>
            </w:tcBorders>
            <w:tcMar>
              <w:right w:w="57" w:type="dxa"/>
            </w:tcMar>
          </w:tcPr>
          <w:p w14:paraId="1FD4FFF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170±79</w:t>
            </w:r>
          </w:p>
        </w:tc>
        <w:tc>
          <w:tcPr>
            <w:tcW w:w="924" w:type="dxa"/>
            <w:tcBorders>
              <w:top w:val="nil"/>
            </w:tcBorders>
            <w:tcMar>
              <w:right w:w="57" w:type="dxa"/>
            </w:tcMar>
          </w:tcPr>
          <w:p w14:paraId="496BABD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179±73</w:t>
            </w:r>
          </w:p>
        </w:tc>
        <w:tc>
          <w:tcPr>
            <w:tcW w:w="924" w:type="dxa"/>
            <w:tcBorders>
              <w:top w:val="nil"/>
            </w:tcBorders>
            <w:tcMar>
              <w:right w:w="57" w:type="dxa"/>
            </w:tcMar>
          </w:tcPr>
          <w:p w14:paraId="42AC81D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188±70</w:t>
            </w:r>
          </w:p>
        </w:tc>
        <w:tc>
          <w:tcPr>
            <w:tcW w:w="924" w:type="dxa"/>
            <w:tcBorders>
              <w:top w:val="nil"/>
            </w:tcBorders>
            <w:tcMar>
              <w:right w:w="57" w:type="dxa"/>
            </w:tcMar>
          </w:tcPr>
          <w:p w14:paraId="6EFEF9E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184±79</w:t>
            </w:r>
          </w:p>
        </w:tc>
        <w:tc>
          <w:tcPr>
            <w:tcW w:w="924" w:type="dxa"/>
            <w:tcBorders>
              <w:top w:val="nil"/>
            </w:tcBorders>
            <w:tcMar>
              <w:right w:w="57" w:type="dxa"/>
            </w:tcMar>
          </w:tcPr>
          <w:p w14:paraId="46C65ECC"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180±86</w:t>
            </w:r>
          </w:p>
        </w:tc>
        <w:tc>
          <w:tcPr>
            <w:tcW w:w="924" w:type="dxa"/>
            <w:tcBorders>
              <w:top w:val="nil"/>
            </w:tcBorders>
            <w:tcMar>
              <w:right w:w="57" w:type="dxa"/>
            </w:tcMar>
          </w:tcPr>
          <w:p w14:paraId="432F9B6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246±109</w:t>
            </w:r>
          </w:p>
        </w:tc>
        <w:tc>
          <w:tcPr>
            <w:tcW w:w="924" w:type="dxa"/>
            <w:tcBorders>
              <w:top w:val="nil"/>
            </w:tcBorders>
            <w:tcMar>
              <w:right w:w="57" w:type="dxa"/>
            </w:tcMar>
          </w:tcPr>
          <w:p w14:paraId="146918A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298±129</w:t>
            </w:r>
          </w:p>
        </w:tc>
        <w:tc>
          <w:tcPr>
            <w:tcW w:w="924" w:type="dxa"/>
            <w:tcBorders>
              <w:top w:val="nil"/>
            </w:tcBorders>
            <w:tcMar>
              <w:right w:w="57" w:type="dxa"/>
            </w:tcMar>
          </w:tcPr>
          <w:p w14:paraId="1EE3A9E5" w14:textId="7BB6E707" w:rsidR="00D652C8" w:rsidRPr="00D652C8" w:rsidRDefault="00D652C8" w:rsidP="00D652C8">
            <w:pPr>
              <w:jc w:val="right"/>
              <w:rPr>
                <w:rFonts w:asciiTheme="minorHAnsi" w:hAnsiTheme="minorHAnsi"/>
                <w:color w:val="FF0000"/>
                <w:sz w:val="18"/>
                <w:szCs w:val="18"/>
              </w:rPr>
            </w:pPr>
            <w:r w:rsidRPr="00D652C8">
              <w:rPr>
                <w:rFonts w:asciiTheme="minorHAnsi" w:hAnsiTheme="minorHAnsi"/>
                <w:color w:val="FF0000"/>
                <w:sz w:val="18"/>
                <w:szCs w:val="18"/>
              </w:rPr>
              <w:t>298±129</w:t>
            </w:r>
            <w:r>
              <w:rPr>
                <w:rFonts w:asciiTheme="minorHAnsi" w:hAnsiTheme="minorHAnsi"/>
                <w:color w:val="FF0000"/>
                <w:sz w:val="18"/>
                <w:szCs w:val="18"/>
                <w:vertAlign w:val="superscript"/>
              </w:rPr>
              <w:t>6</w:t>
            </w:r>
          </w:p>
        </w:tc>
      </w:tr>
      <w:tr w:rsidR="00D652C8" w:rsidRPr="00F47EFE" w14:paraId="04B1733C" w14:textId="77777777" w:rsidTr="00057223">
        <w:tc>
          <w:tcPr>
            <w:tcW w:w="3119" w:type="dxa"/>
            <w:tcMar>
              <w:left w:w="57" w:type="dxa"/>
              <w:right w:w="0" w:type="dxa"/>
            </w:tcMar>
          </w:tcPr>
          <w:p w14:paraId="60ED3B94" w14:textId="77777777" w:rsidR="00D652C8" w:rsidRPr="00F47EFE" w:rsidRDefault="00D652C8" w:rsidP="00D652C8">
            <w:pPr>
              <w:rPr>
                <w:rFonts w:asciiTheme="minorHAnsi" w:hAnsiTheme="minorHAnsi"/>
                <w:b/>
                <w:sz w:val="18"/>
                <w:szCs w:val="18"/>
              </w:rPr>
            </w:pPr>
            <w:r w:rsidRPr="00F47EFE">
              <w:rPr>
                <w:rFonts w:asciiTheme="minorHAnsi" w:hAnsiTheme="minorHAnsi"/>
                <w:sz w:val="18"/>
                <w:szCs w:val="18"/>
              </w:rPr>
              <w:t>HFC-125</w:t>
            </w:r>
          </w:p>
        </w:tc>
        <w:tc>
          <w:tcPr>
            <w:tcW w:w="907" w:type="dxa"/>
            <w:tcMar>
              <w:right w:w="57" w:type="dxa"/>
            </w:tcMar>
          </w:tcPr>
          <w:p w14:paraId="0813752F" w14:textId="77777777" w:rsidR="00D652C8" w:rsidRPr="00F47EFE" w:rsidRDefault="00D652C8" w:rsidP="00D652C8">
            <w:pPr>
              <w:jc w:val="right"/>
              <w:rPr>
                <w:rFonts w:asciiTheme="minorHAnsi" w:hAnsiTheme="minorHAnsi"/>
                <w:color w:val="FF0000"/>
                <w:sz w:val="18"/>
                <w:szCs w:val="18"/>
              </w:rPr>
            </w:pPr>
            <w:r w:rsidRPr="00F47EFE">
              <w:rPr>
                <w:rFonts w:asciiTheme="minorHAnsi" w:hAnsiTheme="minorHAnsi"/>
                <w:color w:val="FF0000"/>
                <w:sz w:val="18"/>
                <w:szCs w:val="18"/>
              </w:rPr>
              <w:t>277±166</w:t>
            </w:r>
            <w:r w:rsidRPr="00F47EFE">
              <w:rPr>
                <w:rFonts w:asciiTheme="minorHAnsi" w:hAnsiTheme="minorHAnsi"/>
                <w:color w:val="FF0000"/>
                <w:sz w:val="18"/>
                <w:szCs w:val="18"/>
                <w:vertAlign w:val="superscript"/>
              </w:rPr>
              <w:t>5</w:t>
            </w:r>
          </w:p>
        </w:tc>
        <w:tc>
          <w:tcPr>
            <w:tcW w:w="923" w:type="dxa"/>
            <w:tcMar>
              <w:right w:w="57" w:type="dxa"/>
            </w:tcMar>
          </w:tcPr>
          <w:p w14:paraId="6D834C6F"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277±166</w:t>
            </w:r>
          </w:p>
        </w:tc>
        <w:tc>
          <w:tcPr>
            <w:tcW w:w="923" w:type="dxa"/>
            <w:tcMar>
              <w:right w:w="57" w:type="dxa"/>
            </w:tcMar>
          </w:tcPr>
          <w:p w14:paraId="61183FA6"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323±194</w:t>
            </w:r>
          </w:p>
        </w:tc>
        <w:tc>
          <w:tcPr>
            <w:tcW w:w="923" w:type="dxa"/>
            <w:tcMar>
              <w:right w:w="57" w:type="dxa"/>
            </w:tcMar>
          </w:tcPr>
          <w:p w14:paraId="7A4EB0EC"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387±194</w:t>
            </w:r>
          </w:p>
        </w:tc>
        <w:tc>
          <w:tcPr>
            <w:tcW w:w="924" w:type="dxa"/>
            <w:tcMar>
              <w:right w:w="57" w:type="dxa"/>
            </w:tcMar>
          </w:tcPr>
          <w:p w14:paraId="37E643F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428±195</w:t>
            </w:r>
          </w:p>
        </w:tc>
        <w:tc>
          <w:tcPr>
            <w:tcW w:w="924" w:type="dxa"/>
            <w:tcMar>
              <w:right w:w="57" w:type="dxa"/>
            </w:tcMar>
          </w:tcPr>
          <w:p w14:paraId="17CA7336"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439±181</w:t>
            </w:r>
          </w:p>
        </w:tc>
        <w:tc>
          <w:tcPr>
            <w:tcW w:w="924" w:type="dxa"/>
            <w:tcMar>
              <w:right w:w="57" w:type="dxa"/>
            </w:tcMar>
          </w:tcPr>
          <w:p w14:paraId="4CB2AA9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506±155</w:t>
            </w:r>
          </w:p>
        </w:tc>
        <w:tc>
          <w:tcPr>
            <w:tcW w:w="924" w:type="dxa"/>
            <w:tcMar>
              <w:right w:w="57" w:type="dxa"/>
            </w:tcMar>
          </w:tcPr>
          <w:p w14:paraId="7D476A1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563±161</w:t>
            </w:r>
          </w:p>
        </w:tc>
        <w:tc>
          <w:tcPr>
            <w:tcW w:w="924" w:type="dxa"/>
            <w:tcMar>
              <w:right w:w="57" w:type="dxa"/>
            </w:tcMar>
          </w:tcPr>
          <w:p w14:paraId="37BE3BF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587±191</w:t>
            </w:r>
          </w:p>
        </w:tc>
        <w:tc>
          <w:tcPr>
            <w:tcW w:w="924" w:type="dxa"/>
            <w:tcMar>
              <w:right w:w="57" w:type="dxa"/>
            </w:tcMar>
          </w:tcPr>
          <w:p w14:paraId="180F486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600±232</w:t>
            </w:r>
          </w:p>
        </w:tc>
        <w:tc>
          <w:tcPr>
            <w:tcW w:w="924" w:type="dxa"/>
            <w:tcMar>
              <w:right w:w="57" w:type="dxa"/>
            </w:tcMar>
          </w:tcPr>
          <w:p w14:paraId="1D5855F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703±245</w:t>
            </w:r>
          </w:p>
        </w:tc>
        <w:tc>
          <w:tcPr>
            <w:tcW w:w="924" w:type="dxa"/>
            <w:tcMar>
              <w:right w:w="57" w:type="dxa"/>
            </w:tcMar>
          </w:tcPr>
          <w:p w14:paraId="60E64BA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741±252</w:t>
            </w:r>
          </w:p>
        </w:tc>
        <w:tc>
          <w:tcPr>
            <w:tcW w:w="924" w:type="dxa"/>
            <w:tcMar>
              <w:right w:w="57" w:type="dxa"/>
            </w:tcMar>
          </w:tcPr>
          <w:p w14:paraId="7DF03F18" w14:textId="70DBBE7F" w:rsidR="00D652C8" w:rsidRPr="00D652C8" w:rsidRDefault="00D652C8" w:rsidP="00D652C8">
            <w:pPr>
              <w:jc w:val="right"/>
              <w:rPr>
                <w:rFonts w:asciiTheme="minorHAnsi" w:hAnsiTheme="minorHAnsi"/>
                <w:color w:val="FF0000"/>
                <w:sz w:val="18"/>
                <w:szCs w:val="18"/>
              </w:rPr>
            </w:pPr>
            <w:r w:rsidRPr="00D652C8">
              <w:rPr>
                <w:rFonts w:asciiTheme="minorHAnsi" w:hAnsiTheme="minorHAnsi"/>
                <w:color w:val="FF0000"/>
                <w:sz w:val="18"/>
                <w:szCs w:val="18"/>
              </w:rPr>
              <w:t>741±252</w:t>
            </w:r>
            <w:r>
              <w:rPr>
                <w:rFonts w:asciiTheme="minorHAnsi" w:hAnsiTheme="minorHAnsi"/>
                <w:color w:val="FF0000"/>
                <w:sz w:val="18"/>
                <w:szCs w:val="18"/>
                <w:vertAlign w:val="superscript"/>
              </w:rPr>
              <w:t>6</w:t>
            </w:r>
          </w:p>
        </w:tc>
      </w:tr>
      <w:tr w:rsidR="00D652C8" w:rsidRPr="00F47EFE" w14:paraId="084177C8" w14:textId="77777777" w:rsidTr="00057223">
        <w:tc>
          <w:tcPr>
            <w:tcW w:w="3119" w:type="dxa"/>
            <w:tcMar>
              <w:left w:w="57" w:type="dxa"/>
              <w:right w:w="0" w:type="dxa"/>
            </w:tcMar>
          </w:tcPr>
          <w:p w14:paraId="269E6D7C"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HFC-134a</w:t>
            </w:r>
          </w:p>
        </w:tc>
        <w:tc>
          <w:tcPr>
            <w:tcW w:w="907" w:type="dxa"/>
            <w:tcMar>
              <w:right w:w="57" w:type="dxa"/>
            </w:tcMar>
          </w:tcPr>
          <w:p w14:paraId="26DAF9BA" w14:textId="77777777" w:rsidR="00D652C8" w:rsidRPr="00F47EFE" w:rsidRDefault="00D652C8" w:rsidP="00D652C8">
            <w:pPr>
              <w:jc w:val="right"/>
              <w:rPr>
                <w:rFonts w:asciiTheme="minorHAnsi" w:hAnsiTheme="minorHAnsi"/>
                <w:color w:val="FF0000"/>
                <w:sz w:val="18"/>
                <w:szCs w:val="18"/>
              </w:rPr>
            </w:pPr>
            <w:r w:rsidRPr="00F47EFE">
              <w:rPr>
                <w:rFonts w:asciiTheme="minorHAnsi" w:hAnsiTheme="minorHAnsi"/>
                <w:color w:val="FF0000"/>
                <w:sz w:val="18"/>
                <w:szCs w:val="18"/>
              </w:rPr>
              <w:t>1000±386</w:t>
            </w:r>
            <w:r w:rsidRPr="00F47EFE">
              <w:rPr>
                <w:rFonts w:asciiTheme="minorHAnsi" w:hAnsiTheme="minorHAnsi"/>
                <w:color w:val="FF0000"/>
                <w:sz w:val="18"/>
                <w:szCs w:val="18"/>
                <w:vertAlign w:val="superscript"/>
              </w:rPr>
              <w:t>5</w:t>
            </w:r>
          </w:p>
        </w:tc>
        <w:tc>
          <w:tcPr>
            <w:tcW w:w="923" w:type="dxa"/>
            <w:tcMar>
              <w:right w:w="57" w:type="dxa"/>
            </w:tcMar>
          </w:tcPr>
          <w:p w14:paraId="39AB199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1000±386</w:t>
            </w:r>
          </w:p>
        </w:tc>
        <w:tc>
          <w:tcPr>
            <w:tcW w:w="923" w:type="dxa"/>
            <w:tcMar>
              <w:right w:w="57" w:type="dxa"/>
            </w:tcMar>
          </w:tcPr>
          <w:p w14:paraId="740127C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1147±536</w:t>
            </w:r>
          </w:p>
        </w:tc>
        <w:tc>
          <w:tcPr>
            <w:tcW w:w="923" w:type="dxa"/>
            <w:tcMar>
              <w:right w:w="57" w:type="dxa"/>
            </w:tcMar>
          </w:tcPr>
          <w:p w14:paraId="6B5F84B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1421±632</w:t>
            </w:r>
          </w:p>
        </w:tc>
        <w:tc>
          <w:tcPr>
            <w:tcW w:w="924" w:type="dxa"/>
            <w:tcMar>
              <w:right w:w="57" w:type="dxa"/>
            </w:tcMar>
          </w:tcPr>
          <w:p w14:paraId="4A73135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1474±571</w:t>
            </w:r>
          </w:p>
        </w:tc>
        <w:tc>
          <w:tcPr>
            <w:tcW w:w="924" w:type="dxa"/>
            <w:tcMar>
              <w:right w:w="57" w:type="dxa"/>
            </w:tcMar>
          </w:tcPr>
          <w:p w14:paraId="3BBA70C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1386±474</w:t>
            </w:r>
          </w:p>
        </w:tc>
        <w:tc>
          <w:tcPr>
            <w:tcW w:w="924" w:type="dxa"/>
            <w:tcMar>
              <w:right w:w="57" w:type="dxa"/>
            </w:tcMar>
          </w:tcPr>
          <w:p w14:paraId="7A85A9F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1446±357</w:t>
            </w:r>
          </w:p>
        </w:tc>
        <w:tc>
          <w:tcPr>
            <w:tcW w:w="924" w:type="dxa"/>
            <w:tcMar>
              <w:right w:w="57" w:type="dxa"/>
            </w:tcMar>
          </w:tcPr>
          <w:p w14:paraId="74D6EFA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1404±421</w:t>
            </w:r>
          </w:p>
        </w:tc>
        <w:tc>
          <w:tcPr>
            <w:tcW w:w="924" w:type="dxa"/>
            <w:tcMar>
              <w:right w:w="57" w:type="dxa"/>
            </w:tcMar>
          </w:tcPr>
          <w:p w14:paraId="74B4C20A"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1298±439</w:t>
            </w:r>
          </w:p>
        </w:tc>
        <w:tc>
          <w:tcPr>
            <w:tcW w:w="924" w:type="dxa"/>
            <w:tcMar>
              <w:right w:w="57" w:type="dxa"/>
            </w:tcMar>
          </w:tcPr>
          <w:p w14:paraId="5584FAE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1183±491</w:t>
            </w:r>
          </w:p>
        </w:tc>
        <w:tc>
          <w:tcPr>
            <w:tcW w:w="924" w:type="dxa"/>
            <w:tcMar>
              <w:right w:w="57" w:type="dxa"/>
            </w:tcMar>
          </w:tcPr>
          <w:p w14:paraId="699996A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1537±586</w:t>
            </w:r>
          </w:p>
        </w:tc>
        <w:tc>
          <w:tcPr>
            <w:tcW w:w="924" w:type="dxa"/>
            <w:tcMar>
              <w:right w:w="57" w:type="dxa"/>
            </w:tcMar>
          </w:tcPr>
          <w:p w14:paraId="44365E3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1849±597</w:t>
            </w:r>
          </w:p>
        </w:tc>
        <w:tc>
          <w:tcPr>
            <w:tcW w:w="924" w:type="dxa"/>
            <w:tcMar>
              <w:right w:w="57" w:type="dxa"/>
            </w:tcMar>
          </w:tcPr>
          <w:p w14:paraId="74CA1982" w14:textId="3927F803" w:rsidR="00D652C8" w:rsidRPr="00D652C8" w:rsidRDefault="00D652C8" w:rsidP="00D652C8">
            <w:pPr>
              <w:jc w:val="right"/>
              <w:rPr>
                <w:rFonts w:asciiTheme="minorHAnsi" w:hAnsiTheme="minorHAnsi"/>
                <w:color w:val="FF0000"/>
                <w:sz w:val="18"/>
                <w:szCs w:val="18"/>
              </w:rPr>
            </w:pPr>
            <w:r w:rsidRPr="00D652C8">
              <w:rPr>
                <w:rFonts w:asciiTheme="minorHAnsi" w:hAnsiTheme="minorHAnsi"/>
                <w:color w:val="FF0000"/>
                <w:sz w:val="18"/>
                <w:szCs w:val="18"/>
              </w:rPr>
              <w:t>1849±597</w:t>
            </w:r>
            <w:r>
              <w:rPr>
                <w:rFonts w:asciiTheme="minorHAnsi" w:hAnsiTheme="minorHAnsi"/>
                <w:color w:val="FF0000"/>
                <w:sz w:val="18"/>
                <w:szCs w:val="18"/>
                <w:vertAlign w:val="superscript"/>
              </w:rPr>
              <w:t>6</w:t>
            </w:r>
          </w:p>
        </w:tc>
      </w:tr>
      <w:tr w:rsidR="00D652C8" w:rsidRPr="00F47EFE" w14:paraId="68FF6079" w14:textId="77777777" w:rsidTr="00057223">
        <w:tc>
          <w:tcPr>
            <w:tcW w:w="3119" w:type="dxa"/>
            <w:tcMar>
              <w:left w:w="57" w:type="dxa"/>
              <w:right w:w="0" w:type="dxa"/>
            </w:tcMar>
          </w:tcPr>
          <w:p w14:paraId="529CE854" w14:textId="77777777" w:rsidR="00D652C8" w:rsidRPr="00F47EFE" w:rsidRDefault="00D652C8" w:rsidP="00D652C8">
            <w:pPr>
              <w:rPr>
                <w:rFonts w:asciiTheme="minorHAnsi" w:hAnsiTheme="minorHAnsi"/>
                <w:b/>
                <w:sz w:val="18"/>
                <w:szCs w:val="18"/>
              </w:rPr>
            </w:pPr>
            <w:r w:rsidRPr="00F47EFE">
              <w:rPr>
                <w:rFonts w:asciiTheme="minorHAnsi" w:hAnsiTheme="minorHAnsi"/>
                <w:sz w:val="18"/>
                <w:szCs w:val="18"/>
              </w:rPr>
              <w:t>HFC-143a</w:t>
            </w:r>
          </w:p>
        </w:tc>
        <w:tc>
          <w:tcPr>
            <w:tcW w:w="907" w:type="dxa"/>
            <w:tcMar>
              <w:right w:w="57" w:type="dxa"/>
            </w:tcMar>
          </w:tcPr>
          <w:p w14:paraId="6889D2F4" w14:textId="77777777" w:rsidR="00D652C8" w:rsidRPr="00F47EFE" w:rsidRDefault="00D652C8" w:rsidP="00D652C8">
            <w:pPr>
              <w:jc w:val="right"/>
              <w:rPr>
                <w:rFonts w:asciiTheme="minorHAnsi" w:hAnsiTheme="minorHAnsi"/>
                <w:color w:val="FF0000"/>
                <w:sz w:val="18"/>
                <w:szCs w:val="18"/>
              </w:rPr>
            </w:pPr>
            <w:r w:rsidRPr="00F47EFE">
              <w:rPr>
                <w:rFonts w:asciiTheme="minorHAnsi" w:hAnsiTheme="minorHAnsi"/>
                <w:color w:val="FF0000"/>
                <w:sz w:val="18"/>
                <w:szCs w:val="18"/>
              </w:rPr>
              <w:t>269±100</w:t>
            </w:r>
            <w:r w:rsidRPr="00F47EFE">
              <w:rPr>
                <w:rFonts w:asciiTheme="minorHAnsi" w:hAnsiTheme="minorHAnsi"/>
                <w:color w:val="FF0000"/>
                <w:sz w:val="18"/>
                <w:szCs w:val="18"/>
                <w:vertAlign w:val="superscript"/>
              </w:rPr>
              <w:t>5</w:t>
            </w:r>
          </w:p>
        </w:tc>
        <w:tc>
          <w:tcPr>
            <w:tcW w:w="923" w:type="dxa"/>
            <w:tcMar>
              <w:right w:w="57" w:type="dxa"/>
            </w:tcMar>
          </w:tcPr>
          <w:p w14:paraId="0A6EBED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269±100</w:t>
            </w:r>
          </w:p>
        </w:tc>
        <w:tc>
          <w:tcPr>
            <w:tcW w:w="923" w:type="dxa"/>
            <w:tcMar>
              <w:right w:w="57" w:type="dxa"/>
            </w:tcMar>
          </w:tcPr>
          <w:p w14:paraId="559B528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307±130</w:t>
            </w:r>
          </w:p>
        </w:tc>
        <w:tc>
          <w:tcPr>
            <w:tcW w:w="923" w:type="dxa"/>
            <w:tcMar>
              <w:right w:w="57" w:type="dxa"/>
            </w:tcMar>
          </w:tcPr>
          <w:p w14:paraId="42B9255C"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360±164</w:t>
            </w:r>
          </w:p>
        </w:tc>
        <w:tc>
          <w:tcPr>
            <w:tcW w:w="924" w:type="dxa"/>
            <w:tcMar>
              <w:right w:w="57" w:type="dxa"/>
            </w:tcMar>
          </w:tcPr>
          <w:p w14:paraId="53DB15FC"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379±176</w:t>
            </w:r>
          </w:p>
        </w:tc>
        <w:tc>
          <w:tcPr>
            <w:tcW w:w="924" w:type="dxa"/>
            <w:tcMar>
              <w:right w:w="57" w:type="dxa"/>
            </w:tcMar>
          </w:tcPr>
          <w:p w14:paraId="16E73D0A"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383±160</w:t>
            </w:r>
          </w:p>
        </w:tc>
        <w:tc>
          <w:tcPr>
            <w:tcW w:w="924" w:type="dxa"/>
            <w:tcMar>
              <w:right w:w="57" w:type="dxa"/>
            </w:tcMar>
          </w:tcPr>
          <w:p w14:paraId="401D6FF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419±145</w:t>
            </w:r>
          </w:p>
        </w:tc>
        <w:tc>
          <w:tcPr>
            <w:tcW w:w="924" w:type="dxa"/>
            <w:tcMar>
              <w:right w:w="57" w:type="dxa"/>
            </w:tcMar>
          </w:tcPr>
          <w:p w14:paraId="445D2D9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455±143</w:t>
            </w:r>
          </w:p>
        </w:tc>
        <w:tc>
          <w:tcPr>
            <w:tcW w:w="924" w:type="dxa"/>
            <w:tcMar>
              <w:right w:w="57" w:type="dxa"/>
            </w:tcMar>
          </w:tcPr>
          <w:p w14:paraId="45AA27E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460±152</w:t>
            </w:r>
          </w:p>
        </w:tc>
        <w:tc>
          <w:tcPr>
            <w:tcW w:w="924" w:type="dxa"/>
            <w:tcMar>
              <w:right w:w="57" w:type="dxa"/>
            </w:tcMar>
          </w:tcPr>
          <w:p w14:paraId="2BC8EDE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441±183</w:t>
            </w:r>
          </w:p>
        </w:tc>
        <w:tc>
          <w:tcPr>
            <w:tcW w:w="924" w:type="dxa"/>
            <w:tcMar>
              <w:right w:w="57" w:type="dxa"/>
            </w:tcMar>
          </w:tcPr>
          <w:p w14:paraId="565AB65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441±195</w:t>
            </w:r>
          </w:p>
        </w:tc>
        <w:tc>
          <w:tcPr>
            <w:tcW w:w="924" w:type="dxa"/>
            <w:tcMar>
              <w:right w:w="57" w:type="dxa"/>
            </w:tcMar>
          </w:tcPr>
          <w:p w14:paraId="71120D2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450±178</w:t>
            </w:r>
          </w:p>
        </w:tc>
        <w:tc>
          <w:tcPr>
            <w:tcW w:w="924" w:type="dxa"/>
            <w:tcMar>
              <w:right w:w="57" w:type="dxa"/>
            </w:tcMar>
          </w:tcPr>
          <w:p w14:paraId="5C8EAFE9" w14:textId="4D6257E4" w:rsidR="00D652C8" w:rsidRPr="00D652C8" w:rsidRDefault="00D652C8" w:rsidP="00D652C8">
            <w:pPr>
              <w:jc w:val="right"/>
              <w:rPr>
                <w:rFonts w:asciiTheme="minorHAnsi" w:hAnsiTheme="minorHAnsi"/>
                <w:color w:val="FF0000"/>
                <w:sz w:val="18"/>
                <w:szCs w:val="18"/>
              </w:rPr>
            </w:pPr>
            <w:r w:rsidRPr="00D652C8">
              <w:rPr>
                <w:rFonts w:asciiTheme="minorHAnsi" w:hAnsiTheme="minorHAnsi"/>
                <w:color w:val="FF0000"/>
                <w:sz w:val="18"/>
                <w:szCs w:val="18"/>
              </w:rPr>
              <w:t>450±178</w:t>
            </w:r>
            <w:r>
              <w:rPr>
                <w:rFonts w:asciiTheme="minorHAnsi" w:hAnsiTheme="minorHAnsi"/>
                <w:color w:val="FF0000"/>
                <w:sz w:val="18"/>
                <w:szCs w:val="18"/>
                <w:vertAlign w:val="superscript"/>
              </w:rPr>
              <w:t>6</w:t>
            </w:r>
          </w:p>
        </w:tc>
      </w:tr>
      <w:tr w:rsidR="00611481" w:rsidRPr="00611481" w14:paraId="557F2828" w14:textId="77777777" w:rsidTr="00057223">
        <w:tc>
          <w:tcPr>
            <w:tcW w:w="3119" w:type="dxa"/>
            <w:tcMar>
              <w:left w:w="57" w:type="dxa"/>
              <w:right w:w="0" w:type="dxa"/>
            </w:tcMar>
          </w:tcPr>
          <w:p w14:paraId="2824F234" w14:textId="77777777" w:rsidR="00D652C8" w:rsidRPr="00611481" w:rsidRDefault="00D652C8" w:rsidP="00D652C8">
            <w:pPr>
              <w:rPr>
                <w:rFonts w:asciiTheme="minorHAnsi" w:hAnsiTheme="minorHAnsi"/>
                <w:b/>
                <w:color w:val="auto"/>
                <w:sz w:val="18"/>
                <w:szCs w:val="18"/>
              </w:rPr>
            </w:pPr>
            <w:r w:rsidRPr="00611481">
              <w:rPr>
                <w:rFonts w:asciiTheme="minorHAnsi" w:hAnsiTheme="minorHAnsi"/>
                <w:b/>
                <w:color w:val="auto"/>
                <w:sz w:val="18"/>
                <w:szCs w:val="18"/>
              </w:rPr>
              <w:t>Major HFCs</w:t>
            </w:r>
            <w:r w:rsidRPr="00611481">
              <w:rPr>
                <w:rFonts w:asciiTheme="minorHAnsi" w:hAnsiTheme="minorHAnsi"/>
                <w:b/>
                <w:color w:val="auto"/>
                <w:sz w:val="18"/>
                <w:szCs w:val="18"/>
                <w:vertAlign w:val="superscript"/>
              </w:rPr>
              <w:t>*</w:t>
            </w:r>
          </w:p>
        </w:tc>
        <w:tc>
          <w:tcPr>
            <w:tcW w:w="907" w:type="dxa"/>
            <w:tcMar>
              <w:right w:w="57" w:type="dxa"/>
            </w:tcMar>
          </w:tcPr>
          <w:p w14:paraId="2C6C6C1D"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1616±435</w:t>
            </w:r>
            <w:r w:rsidRPr="00611481">
              <w:rPr>
                <w:rFonts w:asciiTheme="minorHAnsi" w:hAnsiTheme="minorHAnsi"/>
                <w:b/>
                <w:color w:val="auto"/>
                <w:sz w:val="18"/>
                <w:szCs w:val="18"/>
                <w:vertAlign w:val="superscript"/>
              </w:rPr>
              <w:t>5</w:t>
            </w:r>
          </w:p>
        </w:tc>
        <w:tc>
          <w:tcPr>
            <w:tcW w:w="923" w:type="dxa"/>
            <w:tcMar>
              <w:right w:w="57" w:type="dxa"/>
            </w:tcMar>
          </w:tcPr>
          <w:p w14:paraId="567C695A"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1616±435</w:t>
            </w:r>
          </w:p>
        </w:tc>
        <w:tc>
          <w:tcPr>
            <w:tcW w:w="923" w:type="dxa"/>
            <w:tcMar>
              <w:right w:w="57" w:type="dxa"/>
            </w:tcMar>
          </w:tcPr>
          <w:p w14:paraId="7DE29335"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1850±585</w:t>
            </w:r>
          </w:p>
        </w:tc>
        <w:tc>
          <w:tcPr>
            <w:tcW w:w="923" w:type="dxa"/>
            <w:tcMar>
              <w:right w:w="57" w:type="dxa"/>
            </w:tcMar>
          </w:tcPr>
          <w:p w14:paraId="78365F92"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2257±685</w:t>
            </w:r>
          </w:p>
        </w:tc>
        <w:tc>
          <w:tcPr>
            <w:tcW w:w="924" w:type="dxa"/>
            <w:tcMar>
              <w:right w:w="57" w:type="dxa"/>
            </w:tcMar>
          </w:tcPr>
          <w:p w14:paraId="58FD660A"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2410±635</w:t>
            </w:r>
          </w:p>
        </w:tc>
        <w:tc>
          <w:tcPr>
            <w:tcW w:w="924" w:type="dxa"/>
            <w:tcMar>
              <w:right w:w="57" w:type="dxa"/>
            </w:tcMar>
          </w:tcPr>
          <w:p w14:paraId="0C406D2B"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2378±540</w:t>
            </w:r>
          </w:p>
        </w:tc>
        <w:tc>
          <w:tcPr>
            <w:tcW w:w="924" w:type="dxa"/>
            <w:tcMar>
              <w:right w:w="57" w:type="dxa"/>
            </w:tcMar>
          </w:tcPr>
          <w:p w14:paraId="1EA8D4CD"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2550±420</w:t>
            </w:r>
          </w:p>
        </w:tc>
        <w:tc>
          <w:tcPr>
            <w:tcW w:w="924" w:type="dxa"/>
            <w:tcMar>
              <w:right w:w="57" w:type="dxa"/>
            </w:tcMar>
          </w:tcPr>
          <w:p w14:paraId="4DF88F91"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2610±480</w:t>
            </w:r>
          </w:p>
        </w:tc>
        <w:tc>
          <w:tcPr>
            <w:tcW w:w="924" w:type="dxa"/>
            <w:tcMar>
              <w:right w:w="57" w:type="dxa"/>
            </w:tcMar>
          </w:tcPr>
          <w:p w14:paraId="53A8985F"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2529±510</w:t>
            </w:r>
          </w:p>
        </w:tc>
        <w:tc>
          <w:tcPr>
            <w:tcW w:w="924" w:type="dxa"/>
            <w:tcMar>
              <w:right w:w="57" w:type="dxa"/>
            </w:tcMar>
          </w:tcPr>
          <w:p w14:paraId="05EA6788"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2404±580</w:t>
            </w:r>
          </w:p>
        </w:tc>
        <w:tc>
          <w:tcPr>
            <w:tcW w:w="924" w:type="dxa"/>
            <w:tcMar>
              <w:right w:w="57" w:type="dxa"/>
            </w:tcMar>
          </w:tcPr>
          <w:p w14:paraId="0C9278EB"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2927±675</w:t>
            </w:r>
          </w:p>
        </w:tc>
        <w:tc>
          <w:tcPr>
            <w:tcW w:w="924" w:type="dxa"/>
            <w:tcMar>
              <w:right w:w="57" w:type="dxa"/>
            </w:tcMar>
          </w:tcPr>
          <w:p w14:paraId="6A357ECC"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3338±685</w:t>
            </w:r>
          </w:p>
        </w:tc>
        <w:tc>
          <w:tcPr>
            <w:tcW w:w="924" w:type="dxa"/>
            <w:tcMar>
              <w:right w:w="57" w:type="dxa"/>
            </w:tcMar>
          </w:tcPr>
          <w:p w14:paraId="214E577D" w14:textId="681CF8FD" w:rsidR="00D652C8" w:rsidRPr="00611481" w:rsidRDefault="00D652C8" w:rsidP="00611481">
            <w:pPr>
              <w:jc w:val="right"/>
              <w:rPr>
                <w:rFonts w:asciiTheme="minorHAnsi" w:hAnsiTheme="minorHAnsi"/>
                <w:b/>
                <w:color w:val="auto"/>
                <w:sz w:val="18"/>
                <w:szCs w:val="18"/>
              </w:rPr>
            </w:pPr>
            <w:r w:rsidRPr="00611481">
              <w:rPr>
                <w:rFonts w:asciiTheme="minorHAnsi" w:hAnsiTheme="minorHAnsi"/>
                <w:b/>
                <w:color w:val="auto"/>
                <w:sz w:val="18"/>
                <w:szCs w:val="18"/>
              </w:rPr>
              <w:t>3338±685</w:t>
            </w:r>
          </w:p>
        </w:tc>
      </w:tr>
      <w:tr w:rsidR="00611481" w:rsidRPr="00611481" w14:paraId="1E7F42E8" w14:textId="77777777" w:rsidTr="00057223">
        <w:tc>
          <w:tcPr>
            <w:tcW w:w="3119" w:type="dxa"/>
            <w:tcMar>
              <w:left w:w="57" w:type="dxa"/>
              <w:right w:w="0" w:type="dxa"/>
            </w:tcMar>
          </w:tcPr>
          <w:p w14:paraId="0A3466E5" w14:textId="77777777" w:rsidR="00D652C8" w:rsidRPr="00611481" w:rsidRDefault="00D652C8" w:rsidP="00D652C8">
            <w:pPr>
              <w:rPr>
                <w:rFonts w:asciiTheme="minorHAnsi" w:hAnsiTheme="minorHAnsi"/>
                <w:b/>
                <w:color w:val="auto"/>
                <w:sz w:val="18"/>
                <w:szCs w:val="18"/>
              </w:rPr>
            </w:pPr>
            <w:r w:rsidRPr="00611481">
              <w:rPr>
                <w:rFonts w:asciiTheme="minorHAnsi" w:hAnsiTheme="minorHAnsi"/>
                <w:b/>
                <w:color w:val="auto"/>
                <w:sz w:val="18"/>
                <w:szCs w:val="18"/>
              </w:rPr>
              <w:t>Total HFCs</w:t>
            </w:r>
          </w:p>
        </w:tc>
        <w:tc>
          <w:tcPr>
            <w:tcW w:w="907" w:type="dxa"/>
            <w:tcMar>
              <w:right w:w="57" w:type="dxa"/>
            </w:tcMar>
          </w:tcPr>
          <w:p w14:paraId="175C02EF"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1769±435</w:t>
            </w:r>
            <w:r w:rsidRPr="00611481">
              <w:rPr>
                <w:rFonts w:asciiTheme="minorHAnsi" w:hAnsiTheme="minorHAnsi"/>
                <w:b/>
                <w:color w:val="auto"/>
                <w:sz w:val="18"/>
                <w:szCs w:val="18"/>
                <w:vertAlign w:val="superscript"/>
              </w:rPr>
              <w:t>5</w:t>
            </w:r>
          </w:p>
        </w:tc>
        <w:tc>
          <w:tcPr>
            <w:tcW w:w="923" w:type="dxa"/>
            <w:tcMar>
              <w:right w:w="57" w:type="dxa"/>
            </w:tcMar>
          </w:tcPr>
          <w:p w14:paraId="3FE956F4"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1751±435</w:t>
            </w:r>
          </w:p>
        </w:tc>
        <w:tc>
          <w:tcPr>
            <w:tcW w:w="923" w:type="dxa"/>
            <w:tcMar>
              <w:right w:w="57" w:type="dxa"/>
            </w:tcMar>
          </w:tcPr>
          <w:p w14:paraId="75B99718"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1996±585</w:t>
            </w:r>
          </w:p>
        </w:tc>
        <w:tc>
          <w:tcPr>
            <w:tcW w:w="923" w:type="dxa"/>
            <w:tcMar>
              <w:right w:w="57" w:type="dxa"/>
            </w:tcMar>
          </w:tcPr>
          <w:p w14:paraId="6BE6665B"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2401±685</w:t>
            </w:r>
          </w:p>
        </w:tc>
        <w:tc>
          <w:tcPr>
            <w:tcW w:w="924" w:type="dxa"/>
            <w:tcMar>
              <w:right w:w="57" w:type="dxa"/>
            </w:tcMar>
          </w:tcPr>
          <w:p w14:paraId="00F1ADF8"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2632±635</w:t>
            </w:r>
          </w:p>
        </w:tc>
        <w:tc>
          <w:tcPr>
            <w:tcW w:w="924" w:type="dxa"/>
            <w:tcMar>
              <w:right w:w="57" w:type="dxa"/>
            </w:tcMar>
          </w:tcPr>
          <w:p w14:paraId="52ABAEC7"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2615±540</w:t>
            </w:r>
          </w:p>
        </w:tc>
        <w:tc>
          <w:tcPr>
            <w:tcW w:w="924" w:type="dxa"/>
            <w:tcMar>
              <w:right w:w="57" w:type="dxa"/>
            </w:tcMar>
          </w:tcPr>
          <w:p w14:paraId="1F5CDE2A"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2813±420</w:t>
            </w:r>
          </w:p>
        </w:tc>
        <w:tc>
          <w:tcPr>
            <w:tcW w:w="924" w:type="dxa"/>
            <w:tcMar>
              <w:right w:w="57" w:type="dxa"/>
            </w:tcMar>
          </w:tcPr>
          <w:p w14:paraId="48C3B657"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2866±480</w:t>
            </w:r>
          </w:p>
        </w:tc>
        <w:tc>
          <w:tcPr>
            <w:tcW w:w="924" w:type="dxa"/>
            <w:tcMar>
              <w:right w:w="57" w:type="dxa"/>
            </w:tcMar>
          </w:tcPr>
          <w:p w14:paraId="17371394"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2803±510</w:t>
            </w:r>
          </w:p>
        </w:tc>
        <w:tc>
          <w:tcPr>
            <w:tcW w:w="924" w:type="dxa"/>
            <w:tcMar>
              <w:right w:w="57" w:type="dxa"/>
            </w:tcMar>
          </w:tcPr>
          <w:p w14:paraId="36F6E4CA"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2698±580</w:t>
            </w:r>
          </w:p>
        </w:tc>
        <w:tc>
          <w:tcPr>
            <w:tcW w:w="924" w:type="dxa"/>
            <w:tcMar>
              <w:right w:w="57" w:type="dxa"/>
            </w:tcMar>
          </w:tcPr>
          <w:p w14:paraId="38B3F2EC"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3228±675</w:t>
            </w:r>
          </w:p>
        </w:tc>
        <w:tc>
          <w:tcPr>
            <w:tcW w:w="924" w:type="dxa"/>
            <w:tcMar>
              <w:right w:w="57" w:type="dxa"/>
            </w:tcMar>
          </w:tcPr>
          <w:p w14:paraId="6A7B23E5" w14:textId="77777777" w:rsidR="00D652C8" w:rsidRPr="00611481" w:rsidRDefault="00D652C8" w:rsidP="00D652C8">
            <w:pPr>
              <w:jc w:val="right"/>
              <w:rPr>
                <w:rFonts w:asciiTheme="minorHAnsi" w:hAnsiTheme="minorHAnsi"/>
                <w:b/>
                <w:color w:val="auto"/>
                <w:sz w:val="18"/>
                <w:szCs w:val="18"/>
              </w:rPr>
            </w:pPr>
            <w:r w:rsidRPr="00611481">
              <w:rPr>
                <w:rFonts w:asciiTheme="minorHAnsi" w:hAnsiTheme="minorHAnsi"/>
                <w:b/>
                <w:color w:val="auto"/>
                <w:sz w:val="18"/>
                <w:szCs w:val="18"/>
              </w:rPr>
              <w:t>3622±685</w:t>
            </w:r>
          </w:p>
        </w:tc>
        <w:tc>
          <w:tcPr>
            <w:tcW w:w="924" w:type="dxa"/>
            <w:tcMar>
              <w:right w:w="57" w:type="dxa"/>
            </w:tcMar>
          </w:tcPr>
          <w:p w14:paraId="111CF211" w14:textId="4F6EC8DF" w:rsidR="00D652C8" w:rsidRPr="00611481" w:rsidRDefault="00D652C8" w:rsidP="00611481">
            <w:pPr>
              <w:jc w:val="right"/>
              <w:rPr>
                <w:rFonts w:asciiTheme="minorHAnsi" w:hAnsiTheme="minorHAnsi"/>
                <w:b/>
                <w:color w:val="auto"/>
                <w:sz w:val="18"/>
                <w:szCs w:val="18"/>
              </w:rPr>
            </w:pPr>
            <w:r w:rsidRPr="00611481">
              <w:rPr>
                <w:rFonts w:asciiTheme="minorHAnsi" w:hAnsiTheme="minorHAnsi"/>
                <w:b/>
                <w:color w:val="auto"/>
                <w:sz w:val="18"/>
                <w:szCs w:val="18"/>
              </w:rPr>
              <w:t>36</w:t>
            </w:r>
            <w:r w:rsidR="00057223" w:rsidRPr="00611481">
              <w:rPr>
                <w:rFonts w:asciiTheme="minorHAnsi" w:hAnsiTheme="minorHAnsi"/>
                <w:b/>
                <w:color w:val="auto"/>
                <w:sz w:val="18"/>
                <w:szCs w:val="18"/>
              </w:rPr>
              <w:t>07</w:t>
            </w:r>
            <w:r w:rsidRPr="00611481">
              <w:rPr>
                <w:rFonts w:asciiTheme="minorHAnsi" w:hAnsiTheme="minorHAnsi"/>
                <w:b/>
                <w:color w:val="auto"/>
                <w:sz w:val="18"/>
                <w:szCs w:val="18"/>
              </w:rPr>
              <w:t>±685</w:t>
            </w:r>
          </w:p>
        </w:tc>
      </w:tr>
      <w:tr w:rsidR="00D652C8" w:rsidRPr="00F47EFE" w14:paraId="0A39388A" w14:textId="77777777" w:rsidTr="00057223">
        <w:tc>
          <w:tcPr>
            <w:tcW w:w="3119" w:type="dxa"/>
            <w:tcBorders>
              <w:bottom w:val="nil"/>
            </w:tcBorders>
            <w:shd w:val="clear" w:color="auto" w:fill="E4F6CD" w:themeFill="accent1" w:themeFillTint="33"/>
            <w:tcMar>
              <w:left w:w="57" w:type="dxa"/>
              <w:right w:w="0" w:type="dxa"/>
            </w:tcMar>
          </w:tcPr>
          <w:p w14:paraId="5DA458E9" w14:textId="77777777" w:rsidR="00D652C8" w:rsidRPr="00F47EFE" w:rsidRDefault="00D652C8" w:rsidP="00D652C8">
            <w:pPr>
              <w:rPr>
                <w:rFonts w:asciiTheme="minorHAnsi" w:hAnsiTheme="minorHAnsi"/>
                <w:b/>
                <w:sz w:val="18"/>
                <w:szCs w:val="18"/>
              </w:rPr>
            </w:pPr>
            <w:r w:rsidRPr="00F47EFE">
              <w:rPr>
                <w:rFonts w:asciiTheme="minorHAnsi" w:hAnsiTheme="minorHAnsi"/>
                <w:b/>
                <w:sz w:val="18"/>
                <w:szCs w:val="18"/>
              </w:rPr>
              <w:t>ISC-InTEM average (tonnes)</w:t>
            </w:r>
          </w:p>
        </w:tc>
        <w:tc>
          <w:tcPr>
            <w:tcW w:w="907" w:type="dxa"/>
            <w:tcBorders>
              <w:bottom w:val="nil"/>
            </w:tcBorders>
            <w:shd w:val="clear" w:color="auto" w:fill="E4F6CD" w:themeFill="accent1" w:themeFillTint="33"/>
            <w:tcMar>
              <w:right w:w="57" w:type="dxa"/>
            </w:tcMar>
          </w:tcPr>
          <w:p w14:paraId="04F3BAB0"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154DB5D3"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614528DB"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353D4528"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A92E314"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401E3E0C"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633F2CA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9A0B16D"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74C36342"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6C3D1D1"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2154F5B3"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5362A566"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A701DF0" w14:textId="77777777" w:rsidR="00D652C8" w:rsidRPr="00F47EFE" w:rsidRDefault="00D652C8" w:rsidP="00D652C8">
            <w:pPr>
              <w:jc w:val="right"/>
              <w:rPr>
                <w:rFonts w:asciiTheme="minorHAnsi" w:hAnsiTheme="minorHAnsi"/>
                <w:sz w:val="18"/>
                <w:szCs w:val="18"/>
              </w:rPr>
            </w:pPr>
          </w:p>
        </w:tc>
      </w:tr>
      <w:tr w:rsidR="00D652C8" w:rsidRPr="00F47EFE" w14:paraId="7C41C559" w14:textId="77777777" w:rsidTr="00057223">
        <w:tc>
          <w:tcPr>
            <w:tcW w:w="3119" w:type="dxa"/>
            <w:tcBorders>
              <w:top w:val="nil"/>
            </w:tcBorders>
            <w:tcMar>
              <w:left w:w="57" w:type="dxa"/>
              <w:right w:w="0" w:type="dxa"/>
            </w:tcMar>
          </w:tcPr>
          <w:p w14:paraId="503AAA06"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Total HFCs</w:t>
            </w:r>
          </w:p>
        </w:tc>
        <w:tc>
          <w:tcPr>
            <w:tcW w:w="907" w:type="dxa"/>
            <w:tcBorders>
              <w:top w:val="nil"/>
            </w:tcBorders>
            <w:tcMar>
              <w:right w:w="57" w:type="dxa"/>
            </w:tcMar>
          </w:tcPr>
          <w:p w14:paraId="7599823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2194±490</w:t>
            </w:r>
          </w:p>
        </w:tc>
        <w:tc>
          <w:tcPr>
            <w:tcW w:w="923" w:type="dxa"/>
            <w:tcBorders>
              <w:top w:val="nil"/>
            </w:tcBorders>
            <w:tcMar>
              <w:right w:w="57" w:type="dxa"/>
            </w:tcMar>
          </w:tcPr>
          <w:p w14:paraId="1D266B1A" w14:textId="6608FD08"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20</w:t>
            </w:r>
            <w:r w:rsidR="00057223">
              <w:rPr>
                <w:rFonts w:asciiTheme="minorHAnsi" w:hAnsiTheme="minorHAnsi"/>
                <w:sz w:val="18"/>
                <w:szCs w:val="18"/>
              </w:rPr>
              <w:t>71</w:t>
            </w:r>
            <w:r w:rsidRPr="00F47EFE">
              <w:rPr>
                <w:rFonts w:asciiTheme="minorHAnsi" w:hAnsiTheme="minorHAnsi"/>
                <w:sz w:val="18"/>
                <w:szCs w:val="18"/>
              </w:rPr>
              <w:t>±465</w:t>
            </w:r>
          </w:p>
        </w:tc>
        <w:tc>
          <w:tcPr>
            <w:tcW w:w="923" w:type="dxa"/>
            <w:tcBorders>
              <w:top w:val="nil"/>
            </w:tcBorders>
            <w:tcMar>
              <w:right w:w="57" w:type="dxa"/>
            </w:tcMar>
          </w:tcPr>
          <w:p w14:paraId="65E7918B" w14:textId="0AC07116"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236</w:t>
            </w:r>
            <w:r w:rsidR="00057223">
              <w:rPr>
                <w:rFonts w:asciiTheme="minorHAnsi" w:hAnsiTheme="minorHAnsi"/>
                <w:sz w:val="18"/>
                <w:szCs w:val="18"/>
              </w:rPr>
              <w:t>8</w:t>
            </w:r>
            <w:r w:rsidRPr="00F47EFE">
              <w:rPr>
                <w:rFonts w:asciiTheme="minorHAnsi" w:hAnsiTheme="minorHAnsi"/>
                <w:sz w:val="18"/>
                <w:szCs w:val="18"/>
              </w:rPr>
              <w:t>±590</w:t>
            </w:r>
          </w:p>
        </w:tc>
        <w:tc>
          <w:tcPr>
            <w:tcW w:w="923" w:type="dxa"/>
            <w:tcBorders>
              <w:top w:val="nil"/>
            </w:tcBorders>
            <w:tcMar>
              <w:right w:w="57" w:type="dxa"/>
            </w:tcMar>
          </w:tcPr>
          <w:p w14:paraId="7FC77E2C" w14:textId="20FB3B08"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2528±61</w:t>
            </w:r>
            <w:r w:rsidR="00057223">
              <w:rPr>
                <w:rFonts w:asciiTheme="minorHAnsi" w:hAnsiTheme="minorHAnsi"/>
                <w:sz w:val="18"/>
                <w:szCs w:val="18"/>
              </w:rPr>
              <w:t>0</w:t>
            </w:r>
          </w:p>
        </w:tc>
        <w:tc>
          <w:tcPr>
            <w:tcW w:w="924" w:type="dxa"/>
            <w:tcBorders>
              <w:top w:val="nil"/>
            </w:tcBorders>
            <w:tcMar>
              <w:right w:w="57" w:type="dxa"/>
            </w:tcMar>
          </w:tcPr>
          <w:p w14:paraId="234067C8" w14:textId="7E2710C7"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2888±6</w:t>
            </w:r>
            <w:r w:rsidR="00057223">
              <w:rPr>
                <w:rFonts w:asciiTheme="minorHAnsi" w:hAnsiTheme="minorHAnsi"/>
                <w:sz w:val="18"/>
                <w:szCs w:val="18"/>
              </w:rPr>
              <w:t>15</w:t>
            </w:r>
          </w:p>
        </w:tc>
        <w:tc>
          <w:tcPr>
            <w:tcW w:w="924" w:type="dxa"/>
            <w:tcBorders>
              <w:top w:val="nil"/>
            </w:tcBorders>
            <w:tcMar>
              <w:right w:w="57" w:type="dxa"/>
            </w:tcMar>
          </w:tcPr>
          <w:p w14:paraId="78DA18A1" w14:textId="29BA23D9"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2601±53</w:t>
            </w:r>
            <w:r w:rsidR="00057223">
              <w:rPr>
                <w:rFonts w:asciiTheme="minorHAnsi" w:hAnsiTheme="minorHAnsi"/>
                <w:sz w:val="18"/>
                <w:szCs w:val="18"/>
              </w:rPr>
              <w:t>0</w:t>
            </w:r>
          </w:p>
        </w:tc>
        <w:tc>
          <w:tcPr>
            <w:tcW w:w="924" w:type="dxa"/>
            <w:tcBorders>
              <w:top w:val="nil"/>
            </w:tcBorders>
            <w:tcMar>
              <w:right w:w="57" w:type="dxa"/>
            </w:tcMar>
          </w:tcPr>
          <w:p w14:paraId="61EFC26F" w14:textId="01B4E31E"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2778±48</w:t>
            </w:r>
            <w:r w:rsidR="00057223">
              <w:rPr>
                <w:rFonts w:asciiTheme="minorHAnsi" w:hAnsiTheme="minorHAnsi"/>
                <w:sz w:val="18"/>
                <w:szCs w:val="18"/>
              </w:rPr>
              <w:t>0</w:t>
            </w:r>
          </w:p>
        </w:tc>
        <w:tc>
          <w:tcPr>
            <w:tcW w:w="924" w:type="dxa"/>
            <w:tcBorders>
              <w:top w:val="nil"/>
            </w:tcBorders>
            <w:tcMar>
              <w:right w:w="57" w:type="dxa"/>
            </w:tcMar>
          </w:tcPr>
          <w:p w14:paraId="4603168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2776±500</w:t>
            </w:r>
          </w:p>
        </w:tc>
        <w:tc>
          <w:tcPr>
            <w:tcW w:w="924" w:type="dxa"/>
            <w:tcBorders>
              <w:top w:val="nil"/>
            </w:tcBorders>
            <w:tcMar>
              <w:right w:w="57" w:type="dxa"/>
            </w:tcMar>
          </w:tcPr>
          <w:p w14:paraId="7F84430F" w14:textId="05CE1696"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27</w:t>
            </w:r>
            <w:r w:rsidR="00057223">
              <w:rPr>
                <w:rFonts w:asciiTheme="minorHAnsi" w:hAnsiTheme="minorHAnsi"/>
                <w:sz w:val="18"/>
                <w:szCs w:val="18"/>
              </w:rPr>
              <w:t>49</w:t>
            </w:r>
            <w:r w:rsidRPr="00F47EFE">
              <w:rPr>
                <w:rFonts w:asciiTheme="minorHAnsi" w:hAnsiTheme="minorHAnsi"/>
                <w:sz w:val="18"/>
                <w:szCs w:val="18"/>
              </w:rPr>
              <w:t>±50</w:t>
            </w:r>
            <w:r w:rsidR="00057223">
              <w:rPr>
                <w:rFonts w:asciiTheme="minorHAnsi" w:hAnsiTheme="minorHAnsi"/>
                <w:sz w:val="18"/>
                <w:szCs w:val="18"/>
              </w:rPr>
              <w:t>0</w:t>
            </w:r>
          </w:p>
        </w:tc>
        <w:tc>
          <w:tcPr>
            <w:tcW w:w="924" w:type="dxa"/>
            <w:tcBorders>
              <w:top w:val="nil"/>
            </w:tcBorders>
            <w:tcMar>
              <w:right w:w="57" w:type="dxa"/>
            </w:tcMar>
          </w:tcPr>
          <w:p w14:paraId="100D869F" w14:textId="4134A32C"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30</w:t>
            </w:r>
            <w:r w:rsidR="00057223">
              <w:rPr>
                <w:rFonts w:asciiTheme="minorHAnsi" w:hAnsiTheme="minorHAnsi"/>
                <w:sz w:val="18"/>
                <w:szCs w:val="18"/>
              </w:rPr>
              <w:t>29</w:t>
            </w:r>
            <w:r w:rsidRPr="00F47EFE">
              <w:rPr>
                <w:rFonts w:asciiTheme="minorHAnsi" w:hAnsiTheme="minorHAnsi"/>
                <w:sz w:val="18"/>
                <w:szCs w:val="18"/>
              </w:rPr>
              <w:t>±61</w:t>
            </w:r>
            <w:r w:rsidR="00057223">
              <w:rPr>
                <w:rFonts w:asciiTheme="minorHAnsi" w:hAnsiTheme="minorHAnsi"/>
                <w:sz w:val="18"/>
                <w:szCs w:val="18"/>
              </w:rPr>
              <w:t>0</w:t>
            </w:r>
          </w:p>
        </w:tc>
        <w:tc>
          <w:tcPr>
            <w:tcW w:w="924" w:type="dxa"/>
            <w:tcBorders>
              <w:top w:val="nil"/>
            </w:tcBorders>
            <w:tcMar>
              <w:right w:w="57" w:type="dxa"/>
            </w:tcMar>
          </w:tcPr>
          <w:p w14:paraId="71F23216" w14:textId="7B175D3B"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335</w:t>
            </w:r>
            <w:r w:rsidR="00057223">
              <w:rPr>
                <w:rFonts w:asciiTheme="minorHAnsi" w:hAnsiTheme="minorHAnsi"/>
                <w:sz w:val="18"/>
                <w:szCs w:val="18"/>
              </w:rPr>
              <w:t>4</w:t>
            </w:r>
            <w:r w:rsidRPr="00F47EFE">
              <w:rPr>
                <w:rFonts w:asciiTheme="minorHAnsi" w:hAnsiTheme="minorHAnsi"/>
                <w:sz w:val="18"/>
                <w:szCs w:val="18"/>
              </w:rPr>
              <w:t>±6</w:t>
            </w:r>
            <w:r w:rsidR="00057223">
              <w:rPr>
                <w:rFonts w:asciiTheme="minorHAnsi" w:hAnsiTheme="minorHAnsi"/>
                <w:sz w:val="18"/>
                <w:szCs w:val="18"/>
              </w:rPr>
              <w:t>75</w:t>
            </w:r>
          </w:p>
        </w:tc>
        <w:tc>
          <w:tcPr>
            <w:tcW w:w="924" w:type="dxa"/>
            <w:tcBorders>
              <w:top w:val="nil"/>
            </w:tcBorders>
            <w:tcMar>
              <w:right w:w="57" w:type="dxa"/>
            </w:tcMar>
          </w:tcPr>
          <w:p w14:paraId="73787C43" w14:textId="2322EA24" w:rsidR="00D652C8" w:rsidRPr="00F47EFE" w:rsidRDefault="00D652C8" w:rsidP="00057223">
            <w:pPr>
              <w:jc w:val="right"/>
              <w:rPr>
                <w:rFonts w:asciiTheme="minorHAnsi" w:hAnsiTheme="minorHAnsi"/>
                <w:sz w:val="18"/>
                <w:szCs w:val="18"/>
              </w:rPr>
            </w:pPr>
            <w:r w:rsidRPr="00F47EFE">
              <w:rPr>
                <w:rFonts w:asciiTheme="minorHAnsi" w:hAnsiTheme="minorHAnsi"/>
                <w:sz w:val="18"/>
                <w:szCs w:val="18"/>
              </w:rPr>
              <w:t>336</w:t>
            </w:r>
            <w:r w:rsidR="00057223">
              <w:rPr>
                <w:rFonts w:asciiTheme="minorHAnsi" w:hAnsiTheme="minorHAnsi"/>
                <w:sz w:val="18"/>
                <w:szCs w:val="18"/>
              </w:rPr>
              <w:t>6</w:t>
            </w:r>
            <w:r w:rsidRPr="00F47EFE">
              <w:rPr>
                <w:rFonts w:asciiTheme="minorHAnsi" w:hAnsiTheme="minorHAnsi"/>
                <w:sz w:val="18"/>
                <w:szCs w:val="18"/>
              </w:rPr>
              <w:t>±6</w:t>
            </w:r>
            <w:r w:rsidR="00057223">
              <w:rPr>
                <w:rFonts w:asciiTheme="minorHAnsi" w:hAnsiTheme="minorHAnsi"/>
                <w:sz w:val="18"/>
                <w:szCs w:val="18"/>
              </w:rPr>
              <w:t>45</w:t>
            </w:r>
          </w:p>
        </w:tc>
        <w:tc>
          <w:tcPr>
            <w:tcW w:w="924" w:type="dxa"/>
            <w:tcBorders>
              <w:top w:val="nil"/>
            </w:tcBorders>
            <w:tcMar>
              <w:right w:w="57" w:type="dxa"/>
            </w:tcMar>
          </w:tcPr>
          <w:p w14:paraId="7044035C" w14:textId="75B49550" w:rsidR="00D652C8" w:rsidRPr="00F47EFE" w:rsidRDefault="00611481" w:rsidP="00611481">
            <w:pPr>
              <w:jc w:val="right"/>
              <w:rPr>
                <w:rFonts w:asciiTheme="minorHAnsi" w:hAnsiTheme="minorHAnsi"/>
                <w:sz w:val="18"/>
                <w:szCs w:val="18"/>
              </w:rPr>
            </w:pPr>
            <w:r w:rsidRPr="00F47EFE">
              <w:rPr>
                <w:rFonts w:asciiTheme="minorHAnsi" w:hAnsiTheme="minorHAnsi"/>
                <w:sz w:val="18"/>
                <w:szCs w:val="18"/>
              </w:rPr>
              <w:t>3</w:t>
            </w:r>
            <w:r>
              <w:rPr>
                <w:rFonts w:asciiTheme="minorHAnsi" w:hAnsiTheme="minorHAnsi"/>
                <w:sz w:val="18"/>
                <w:szCs w:val="18"/>
              </w:rPr>
              <w:t>132</w:t>
            </w:r>
            <w:r w:rsidRPr="00F47EFE">
              <w:rPr>
                <w:rFonts w:asciiTheme="minorHAnsi" w:hAnsiTheme="minorHAnsi"/>
                <w:sz w:val="18"/>
                <w:szCs w:val="18"/>
              </w:rPr>
              <w:t>±6</w:t>
            </w:r>
            <w:r>
              <w:rPr>
                <w:rFonts w:asciiTheme="minorHAnsi" w:hAnsiTheme="minorHAnsi"/>
                <w:sz w:val="18"/>
                <w:szCs w:val="18"/>
              </w:rPr>
              <w:t>05</w:t>
            </w:r>
          </w:p>
        </w:tc>
      </w:tr>
      <w:tr w:rsidR="00D652C8" w:rsidRPr="00F47EFE" w14:paraId="64B8BE1E" w14:textId="77777777" w:rsidTr="00057223">
        <w:tc>
          <w:tcPr>
            <w:tcW w:w="3119" w:type="dxa"/>
            <w:tcBorders>
              <w:bottom w:val="nil"/>
            </w:tcBorders>
            <w:tcMar>
              <w:left w:w="57" w:type="dxa"/>
              <w:right w:w="0" w:type="dxa"/>
            </w:tcMar>
          </w:tcPr>
          <w:p w14:paraId="023CDAF3"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ISC-InTEM mean (M tonnes CO</w:t>
            </w:r>
            <w:r w:rsidRPr="00F47EFE">
              <w:rPr>
                <w:rFonts w:asciiTheme="minorHAnsi" w:hAnsiTheme="minorHAnsi"/>
                <w:sz w:val="18"/>
                <w:szCs w:val="18"/>
                <w:vertAlign w:val="subscript"/>
              </w:rPr>
              <w:t>2</w:t>
            </w:r>
            <w:r w:rsidRPr="00F47EFE">
              <w:rPr>
                <w:rFonts w:asciiTheme="minorHAnsi" w:hAnsiTheme="minorHAnsi"/>
                <w:sz w:val="18"/>
                <w:szCs w:val="18"/>
              </w:rPr>
              <w:t>-e)</w:t>
            </w:r>
          </w:p>
        </w:tc>
        <w:tc>
          <w:tcPr>
            <w:tcW w:w="907" w:type="dxa"/>
            <w:tcBorders>
              <w:bottom w:val="nil"/>
            </w:tcBorders>
            <w:tcMar>
              <w:right w:w="57" w:type="dxa"/>
            </w:tcMar>
          </w:tcPr>
          <w:p w14:paraId="73A85A3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5.53±1.0</w:t>
            </w:r>
          </w:p>
        </w:tc>
        <w:tc>
          <w:tcPr>
            <w:tcW w:w="923" w:type="dxa"/>
            <w:tcBorders>
              <w:bottom w:val="nil"/>
            </w:tcBorders>
            <w:tcMar>
              <w:right w:w="57" w:type="dxa"/>
            </w:tcMar>
          </w:tcPr>
          <w:p w14:paraId="1C9ADEAF"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5.06±0.9</w:t>
            </w:r>
          </w:p>
        </w:tc>
        <w:tc>
          <w:tcPr>
            <w:tcW w:w="923" w:type="dxa"/>
            <w:tcBorders>
              <w:bottom w:val="nil"/>
            </w:tcBorders>
            <w:tcMar>
              <w:right w:w="57" w:type="dxa"/>
            </w:tcMar>
          </w:tcPr>
          <w:p w14:paraId="7C5DA82D" w14:textId="112F60B2" w:rsidR="00D652C8" w:rsidRPr="00F47EFE" w:rsidRDefault="00D652C8" w:rsidP="00611481">
            <w:pPr>
              <w:jc w:val="right"/>
              <w:rPr>
                <w:rFonts w:asciiTheme="minorHAnsi" w:hAnsiTheme="minorHAnsi"/>
                <w:sz w:val="18"/>
                <w:szCs w:val="18"/>
              </w:rPr>
            </w:pPr>
            <w:r w:rsidRPr="00F47EFE">
              <w:rPr>
                <w:rFonts w:asciiTheme="minorHAnsi" w:hAnsiTheme="minorHAnsi"/>
                <w:sz w:val="18"/>
                <w:szCs w:val="18"/>
              </w:rPr>
              <w:t>5.7</w:t>
            </w:r>
            <w:r w:rsidR="00611481">
              <w:rPr>
                <w:rFonts w:asciiTheme="minorHAnsi" w:hAnsiTheme="minorHAnsi"/>
                <w:sz w:val="18"/>
                <w:szCs w:val="18"/>
              </w:rPr>
              <w:t>5</w:t>
            </w:r>
            <w:r w:rsidRPr="00F47EFE">
              <w:rPr>
                <w:rFonts w:asciiTheme="minorHAnsi" w:hAnsiTheme="minorHAnsi"/>
                <w:sz w:val="18"/>
                <w:szCs w:val="18"/>
              </w:rPr>
              <w:t>±1.2</w:t>
            </w:r>
          </w:p>
        </w:tc>
        <w:tc>
          <w:tcPr>
            <w:tcW w:w="923" w:type="dxa"/>
            <w:tcBorders>
              <w:bottom w:val="nil"/>
            </w:tcBorders>
            <w:tcMar>
              <w:right w:w="57" w:type="dxa"/>
            </w:tcMar>
          </w:tcPr>
          <w:p w14:paraId="3009C6E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6.12±1.2</w:t>
            </w:r>
          </w:p>
        </w:tc>
        <w:tc>
          <w:tcPr>
            <w:tcW w:w="924" w:type="dxa"/>
            <w:tcBorders>
              <w:bottom w:val="nil"/>
            </w:tcBorders>
            <w:tcMar>
              <w:right w:w="57" w:type="dxa"/>
            </w:tcMar>
          </w:tcPr>
          <w:p w14:paraId="0221404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6.97±1.3</w:t>
            </w:r>
          </w:p>
        </w:tc>
        <w:tc>
          <w:tcPr>
            <w:tcW w:w="924" w:type="dxa"/>
            <w:tcBorders>
              <w:bottom w:val="nil"/>
            </w:tcBorders>
            <w:tcMar>
              <w:right w:w="57" w:type="dxa"/>
            </w:tcMar>
          </w:tcPr>
          <w:p w14:paraId="50AA9C0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6.20±1.1</w:t>
            </w:r>
          </w:p>
        </w:tc>
        <w:tc>
          <w:tcPr>
            <w:tcW w:w="924" w:type="dxa"/>
            <w:tcBorders>
              <w:bottom w:val="nil"/>
            </w:tcBorders>
            <w:tcMar>
              <w:right w:w="57" w:type="dxa"/>
            </w:tcMar>
          </w:tcPr>
          <w:p w14:paraId="3C30D55F"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6.61±1.0</w:t>
            </w:r>
          </w:p>
        </w:tc>
        <w:tc>
          <w:tcPr>
            <w:tcW w:w="924" w:type="dxa"/>
            <w:tcBorders>
              <w:bottom w:val="nil"/>
            </w:tcBorders>
            <w:tcMar>
              <w:right w:w="57" w:type="dxa"/>
            </w:tcMar>
          </w:tcPr>
          <w:p w14:paraId="38766EA9" w14:textId="671D28FC" w:rsidR="00D652C8" w:rsidRPr="00F47EFE" w:rsidRDefault="00D652C8" w:rsidP="00611481">
            <w:pPr>
              <w:jc w:val="right"/>
              <w:rPr>
                <w:rFonts w:asciiTheme="minorHAnsi" w:hAnsiTheme="minorHAnsi"/>
                <w:sz w:val="18"/>
                <w:szCs w:val="18"/>
              </w:rPr>
            </w:pPr>
            <w:r w:rsidRPr="00F47EFE">
              <w:rPr>
                <w:rFonts w:asciiTheme="minorHAnsi" w:hAnsiTheme="minorHAnsi"/>
                <w:sz w:val="18"/>
                <w:szCs w:val="18"/>
              </w:rPr>
              <w:t>6.5</w:t>
            </w:r>
            <w:r w:rsidR="00611481">
              <w:rPr>
                <w:rFonts w:asciiTheme="minorHAnsi" w:hAnsiTheme="minorHAnsi"/>
                <w:sz w:val="18"/>
                <w:szCs w:val="18"/>
              </w:rPr>
              <w:t>9</w:t>
            </w:r>
            <w:r w:rsidRPr="00F47EFE">
              <w:rPr>
                <w:rFonts w:asciiTheme="minorHAnsi" w:hAnsiTheme="minorHAnsi"/>
                <w:sz w:val="18"/>
                <w:szCs w:val="18"/>
              </w:rPr>
              <w:t>±1.1</w:t>
            </w:r>
          </w:p>
        </w:tc>
        <w:tc>
          <w:tcPr>
            <w:tcW w:w="924" w:type="dxa"/>
            <w:tcBorders>
              <w:bottom w:val="nil"/>
            </w:tcBorders>
            <w:tcMar>
              <w:right w:w="57" w:type="dxa"/>
            </w:tcMar>
          </w:tcPr>
          <w:p w14:paraId="3280185F"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6.72±1.1</w:t>
            </w:r>
          </w:p>
        </w:tc>
        <w:tc>
          <w:tcPr>
            <w:tcW w:w="924" w:type="dxa"/>
            <w:tcBorders>
              <w:bottom w:val="nil"/>
            </w:tcBorders>
            <w:tcMar>
              <w:right w:w="57" w:type="dxa"/>
            </w:tcMar>
          </w:tcPr>
          <w:p w14:paraId="7733B93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7.09±1.3</w:t>
            </w:r>
          </w:p>
        </w:tc>
        <w:tc>
          <w:tcPr>
            <w:tcW w:w="924" w:type="dxa"/>
            <w:tcBorders>
              <w:bottom w:val="nil"/>
            </w:tcBorders>
            <w:tcMar>
              <w:right w:w="57" w:type="dxa"/>
            </w:tcMar>
          </w:tcPr>
          <w:p w14:paraId="165588D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7.64±1.4</w:t>
            </w:r>
          </w:p>
        </w:tc>
        <w:tc>
          <w:tcPr>
            <w:tcW w:w="924" w:type="dxa"/>
            <w:tcBorders>
              <w:bottom w:val="nil"/>
            </w:tcBorders>
            <w:tcMar>
              <w:right w:w="57" w:type="dxa"/>
            </w:tcMar>
          </w:tcPr>
          <w:p w14:paraId="6A6F5E5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7.45±1.3</w:t>
            </w:r>
          </w:p>
        </w:tc>
        <w:tc>
          <w:tcPr>
            <w:tcW w:w="924" w:type="dxa"/>
            <w:tcBorders>
              <w:bottom w:val="nil"/>
            </w:tcBorders>
            <w:tcMar>
              <w:right w:w="57" w:type="dxa"/>
            </w:tcMar>
          </w:tcPr>
          <w:p w14:paraId="4D843A2D" w14:textId="4CE6AC54" w:rsidR="00D652C8" w:rsidRPr="00F47EFE" w:rsidRDefault="00611481" w:rsidP="00611481">
            <w:pPr>
              <w:jc w:val="right"/>
              <w:rPr>
                <w:rFonts w:asciiTheme="minorHAnsi" w:hAnsiTheme="minorHAnsi"/>
                <w:sz w:val="18"/>
                <w:szCs w:val="18"/>
              </w:rPr>
            </w:pPr>
            <w:r>
              <w:rPr>
                <w:rFonts w:asciiTheme="minorHAnsi" w:hAnsiTheme="minorHAnsi"/>
                <w:sz w:val="18"/>
                <w:szCs w:val="18"/>
              </w:rPr>
              <w:t>6.01</w:t>
            </w:r>
            <w:r w:rsidRPr="00611481">
              <w:rPr>
                <w:rFonts w:asciiTheme="minorHAnsi" w:hAnsiTheme="minorHAnsi"/>
                <w:sz w:val="18"/>
                <w:szCs w:val="18"/>
              </w:rPr>
              <w:t>±1.</w:t>
            </w:r>
            <w:r>
              <w:rPr>
                <w:rFonts w:asciiTheme="minorHAnsi" w:hAnsiTheme="minorHAnsi"/>
                <w:sz w:val="18"/>
                <w:szCs w:val="18"/>
              </w:rPr>
              <w:t>1</w:t>
            </w:r>
          </w:p>
        </w:tc>
      </w:tr>
      <w:tr w:rsidR="00D652C8" w:rsidRPr="00F47EFE" w14:paraId="5CF230BC" w14:textId="77777777" w:rsidTr="00057223">
        <w:tc>
          <w:tcPr>
            <w:tcW w:w="3119" w:type="dxa"/>
            <w:tcBorders>
              <w:bottom w:val="nil"/>
            </w:tcBorders>
            <w:shd w:val="clear" w:color="auto" w:fill="E4F6CD" w:themeFill="accent1" w:themeFillTint="33"/>
            <w:tcMar>
              <w:left w:w="57" w:type="dxa"/>
              <w:right w:w="0" w:type="dxa"/>
            </w:tcMar>
          </w:tcPr>
          <w:p w14:paraId="1E6262B6" w14:textId="77777777" w:rsidR="00D652C8" w:rsidRPr="00F47EFE" w:rsidRDefault="00D652C8" w:rsidP="00D652C8">
            <w:pPr>
              <w:rPr>
                <w:rFonts w:asciiTheme="minorHAnsi" w:hAnsiTheme="minorHAnsi"/>
                <w:sz w:val="18"/>
                <w:szCs w:val="18"/>
              </w:rPr>
            </w:pPr>
            <w:r w:rsidRPr="00F47EFE">
              <w:rPr>
                <w:rFonts w:asciiTheme="minorHAnsi" w:hAnsiTheme="minorHAnsi"/>
                <w:b/>
                <w:sz w:val="18"/>
                <w:szCs w:val="18"/>
              </w:rPr>
              <w:t>SF</w:t>
            </w:r>
            <w:r w:rsidRPr="00F47EFE">
              <w:rPr>
                <w:rFonts w:asciiTheme="minorHAnsi" w:hAnsiTheme="minorHAnsi"/>
                <w:b/>
                <w:sz w:val="18"/>
                <w:szCs w:val="18"/>
                <w:vertAlign w:val="subscript"/>
              </w:rPr>
              <w:t>6</w:t>
            </w:r>
          </w:p>
        </w:tc>
        <w:tc>
          <w:tcPr>
            <w:tcW w:w="907" w:type="dxa"/>
            <w:tcBorders>
              <w:bottom w:val="nil"/>
            </w:tcBorders>
            <w:shd w:val="clear" w:color="auto" w:fill="E4F6CD" w:themeFill="accent1" w:themeFillTint="33"/>
            <w:tcMar>
              <w:right w:w="57" w:type="dxa"/>
            </w:tcMar>
          </w:tcPr>
          <w:p w14:paraId="3F71A37A"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0599647A"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68B05809"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57" w:type="dxa"/>
            </w:tcMar>
          </w:tcPr>
          <w:p w14:paraId="502E488E"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1AA2500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5FE4A0E3"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60FD12D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67C86492"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0DC72429"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2BC2FAA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7217D17B"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16CC479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57" w:type="dxa"/>
            </w:tcMar>
          </w:tcPr>
          <w:p w14:paraId="35E2E82F" w14:textId="77777777" w:rsidR="00D652C8" w:rsidRPr="00F47EFE" w:rsidRDefault="00D652C8" w:rsidP="00D652C8">
            <w:pPr>
              <w:jc w:val="right"/>
              <w:rPr>
                <w:rFonts w:asciiTheme="minorHAnsi" w:hAnsiTheme="minorHAnsi"/>
                <w:sz w:val="18"/>
                <w:szCs w:val="18"/>
              </w:rPr>
            </w:pPr>
          </w:p>
        </w:tc>
      </w:tr>
      <w:tr w:rsidR="00D652C8" w:rsidRPr="00F47EFE" w14:paraId="03DFFB7C" w14:textId="77777777" w:rsidTr="00057223">
        <w:tc>
          <w:tcPr>
            <w:tcW w:w="3119" w:type="dxa"/>
            <w:tcBorders>
              <w:top w:val="nil"/>
            </w:tcBorders>
            <w:tcMar>
              <w:left w:w="57" w:type="dxa"/>
              <w:right w:w="0" w:type="dxa"/>
            </w:tcMar>
          </w:tcPr>
          <w:p w14:paraId="52447815"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ISC (tonnes)</w:t>
            </w:r>
          </w:p>
        </w:tc>
        <w:tc>
          <w:tcPr>
            <w:tcW w:w="907" w:type="dxa"/>
            <w:tcBorders>
              <w:top w:val="nil"/>
            </w:tcBorders>
            <w:tcMar>
              <w:right w:w="57" w:type="dxa"/>
            </w:tcMar>
          </w:tcPr>
          <w:p w14:paraId="27BFAB0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68±25</w:t>
            </w:r>
          </w:p>
        </w:tc>
        <w:tc>
          <w:tcPr>
            <w:tcW w:w="923" w:type="dxa"/>
            <w:tcBorders>
              <w:top w:val="nil"/>
            </w:tcBorders>
            <w:tcMar>
              <w:right w:w="57" w:type="dxa"/>
            </w:tcMar>
          </w:tcPr>
          <w:p w14:paraId="7F10E68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60±21</w:t>
            </w:r>
          </w:p>
        </w:tc>
        <w:tc>
          <w:tcPr>
            <w:tcW w:w="923" w:type="dxa"/>
            <w:tcBorders>
              <w:top w:val="nil"/>
            </w:tcBorders>
            <w:tcMar>
              <w:right w:w="57" w:type="dxa"/>
            </w:tcMar>
          </w:tcPr>
          <w:p w14:paraId="4668078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38±14</w:t>
            </w:r>
          </w:p>
        </w:tc>
        <w:tc>
          <w:tcPr>
            <w:tcW w:w="923" w:type="dxa"/>
            <w:tcBorders>
              <w:top w:val="nil"/>
            </w:tcBorders>
            <w:tcMar>
              <w:right w:w="57" w:type="dxa"/>
            </w:tcMar>
          </w:tcPr>
          <w:p w14:paraId="1FF6B60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28±10</w:t>
            </w:r>
          </w:p>
        </w:tc>
        <w:tc>
          <w:tcPr>
            <w:tcW w:w="924" w:type="dxa"/>
            <w:tcBorders>
              <w:top w:val="nil"/>
            </w:tcBorders>
            <w:tcMar>
              <w:right w:w="57" w:type="dxa"/>
            </w:tcMar>
          </w:tcPr>
          <w:p w14:paraId="56B192B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28±11</w:t>
            </w:r>
          </w:p>
        </w:tc>
        <w:tc>
          <w:tcPr>
            <w:tcW w:w="924" w:type="dxa"/>
            <w:tcBorders>
              <w:top w:val="nil"/>
            </w:tcBorders>
            <w:tcMar>
              <w:right w:w="57" w:type="dxa"/>
            </w:tcMar>
          </w:tcPr>
          <w:p w14:paraId="7556597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25±9</w:t>
            </w:r>
          </w:p>
        </w:tc>
        <w:tc>
          <w:tcPr>
            <w:tcW w:w="924" w:type="dxa"/>
            <w:tcBorders>
              <w:top w:val="nil"/>
            </w:tcBorders>
            <w:tcMar>
              <w:right w:w="57" w:type="dxa"/>
            </w:tcMar>
          </w:tcPr>
          <w:p w14:paraId="0CB2DBB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24±8</w:t>
            </w:r>
          </w:p>
        </w:tc>
        <w:tc>
          <w:tcPr>
            <w:tcW w:w="924" w:type="dxa"/>
            <w:tcBorders>
              <w:top w:val="nil"/>
            </w:tcBorders>
            <w:tcMar>
              <w:right w:w="57" w:type="dxa"/>
            </w:tcMar>
          </w:tcPr>
          <w:p w14:paraId="44A29DE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22±8</w:t>
            </w:r>
          </w:p>
        </w:tc>
        <w:tc>
          <w:tcPr>
            <w:tcW w:w="924" w:type="dxa"/>
            <w:tcBorders>
              <w:top w:val="nil"/>
            </w:tcBorders>
            <w:tcMar>
              <w:right w:w="57" w:type="dxa"/>
            </w:tcMar>
          </w:tcPr>
          <w:p w14:paraId="2D9115F1" w14:textId="13BD298E" w:rsidR="00D652C8" w:rsidRPr="00F47EFE" w:rsidRDefault="00D652C8" w:rsidP="00550CD6">
            <w:pPr>
              <w:jc w:val="right"/>
              <w:rPr>
                <w:rFonts w:asciiTheme="minorHAnsi" w:hAnsiTheme="minorHAnsi"/>
                <w:sz w:val="18"/>
                <w:szCs w:val="18"/>
              </w:rPr>
            </w:pPr>
            <w:r w:rsidRPr="00F47EFE">
              <w:rPr>
                <w:rFonts w:asciiTheme="minorHAnsi" w:hAnsiTheme="minorHAnsi"/>
                <w:sz w:val="18"/>
                <w:szCs w:val="18"/>
              </w:rPr>
              <w:t>2</w:t>
            </w:r>
            <w:r w:rsidR="00550CD6">
              <w:rPr>
                <w:rFonts w:asciiTheme="minorHAnsi" w:hAnsiTheme="minorHAnsi"/>
                <w:sz w:val="18"/>
                <w:szCs w:val="18"/>
              </w:rPr>
              <w:t>1</w:t>
            </w:r>
            <w:r w:rsidRPr="00F47EFE">
              <w:rPr>
                <w:rFonts w:asciiTheme="minorHAnsi" w:hAnsiTheme="minorHAnsi"/>
                <w:sz w:val="18"/>
                <w:szCs w:val="18"/>
              </w:rPr>
              <w:t>±7</w:t>
            </w:r>
          </w:p>
        </w:tc>
        <w:tc>
          <w:tcPr>
            <w:tcW w:w="924" w:type="dxa"/>
            <w:tcBorders>
              <w:top w:val="nil"/>
            </w:tcBorders>
            <w:tcMar>
              <w:right w:w="57" w:type="dxa"/>
            </w:tcMar>
          </w:tcPr>
          <w:p w14:paraId="320382A9" w14:textId="214D6D84" w:rsidR="00D652C8" w:rsidRPr="00F47EFE" w:rsidRDefault="00550CD6" w:rsidP="00D652C8">
            <w:pPr>
              <w:jc w:val="right"/>
              <w:rPr>
                <w:rFonts w:asciiTheme="minorHAnsi" w:hAnsiTheme="minorHAnsi"/>
                <w:sz w:val="18"/>
                <w:szCs w:val="18"/>
              </w:rPr>
            </w:pPr>
            <w:r>
              <w:rPr>
                <w:rFonts w:asciiTheme="minorHAnsi" w:hAnsiTheme="minorHAnsi"/>
                <w:sz w:val="18"/>
                <w:szCs w:val="18"/>
              </w:rPr>
              <w:t>20</w:t>
            </w:r>
            <w:r w:rsidR="00D652C8" w:rsidRPr="00F47EFE">
              <w:rPr>
                <w:rFonts w:asciiTheme="minorHAnsi" w:hAnsiTheme="minorHAnsi"/>
                <w:sz w:val="18"/>
                <w:szCs w:val="18"/>
              </w:rPr>
              <w:t>±6</w:t>
            </w:r>
          </w:p>
        </w:tc>
        <w:tc>
          <w:tcPr>
            <w:tcW w:w="924" w:type="dxa"/>
            <w:tcBorders>
              <w:top w:val="nil"/>
            </w:tcBorders>
            <w:tcMar>
              <w:right w:w="57" w:type="dxa"/>
            </w:tcMar>
          </w:tcPr>
          <w:p w14:paraId="4BB86B81" w14:textId="31432C99" w:rsidR="00D652C8" w:rsidRPr="00F47EFE" w:rsidRDefault="00550CD6" w:rsidP="00D652C8">
            <w:pPr>
              <w:jc w:val="right"/>
              <w:rPr>
                <w:rFonts w:asciiTheme="minorHAnsi" w:hAnsiTheme="minorHAnsi"/>
                <w:sz w:val="18"/>
                <w:szCs w:val="18"/>
              </w:rPr>
            </w:pPr>
            <w:r>
              <w:rPr>
                <w:rFonts w:asciiTheme="minorHAnsi" w:hAnsiTheme="minorHAnsi"/>
                <w:sz w:val="18"/>
                <w:szCs w:val="18"/>
              </w:rPr>
              <w:t>23</w:t>
            </w:r>
            <w:r w:rsidR="00D652C8" w:rsidRPr="00F47EFE">
              <w:rPr>
                <w:rFonts w:asciiTheme="minorHAnsi" w:hAnsiTheme="minorHAnsi"/>
                <w:sz w:val="18"/>
                <w:szCs w:val="18"/>
              </w:rPr>
              <w:t>±7</w:t>
            </w:r>
          </w:p>
        </w:tc>
        <w:tc>
          <w:tcPr>
            <w:tcW w:w="924" w:type="dxa"/>
            <w:tcBorders>
              <w:top w:val="nil"/>
            </w:tcBorders>
            <w:tcMar>
              <w:right w:w="57" w:type="dxa"/>
            </w:tcMar>
          </w:tcPr>
          <w:p w14:paraId="7D011318" w14:textId="4E937195" w:rsidR="00D652C8" w:rsidRPr="00F47EFE" w:rsidRDefault="00550CD6" w:rsidP="00D652C8">
            <w:pPr>
              <w:jc w:val="right"/>
              <w:rPr>
                <w:rFonts w:asciiTheme="minorHAnsi" w:hAnsiTheme="minorHAnsi"/>
                <w:sz w:val="18"/>
                <w:szCs w:val="18"/>
              </w:rPr>
            </w:pPr>
            <w:r>
              <w:rPr>
                <w:rFonts w:asciiTheme="minorHAnsi" w:hAnsiTheme="minorHAnsi"/>
                <w:sz w:val="18"/>
                <w:szCs w:val="18"/>
              </w:rPr>
              <w:t>21±7</w:t>
            </w:r>
          </w:p>
        </w:tc>
        <w:tc>
          <w:tcPr>
            <w:tcW w:w="924" w:type="dxa"/>
            <w:tcBorders>
              <w:top w:val="nil"/>
            </w:tcBorders>
            <w:tcMar>
              <w:right w:w="57" w:type="dxa"/>
            </w:tcMar>
          </w:tcPr>
          <w:p w14:paraId="2D467AC1" w14:textId="36F019E8" w:rsidR="00D652C8" w:rsidRPr="00F47EFE" w:rsidRDefault="00550CD6" w:rsidP="00550CD6">
            <w:pPr>
              <w:jc w:val="right"/>
              <w:rPr>
                <w:rFonts w:asciiTheme="minorHAnsi" w:hAnsiTheme="minorHAnsi"/>
                <w:sz w:val="18"/>
                <w:szCs w:val="18"/>
              </w:rPr>
            </w:pPr>
            <w:r>
              <w:rPr>
                <w:rFonts w:asciiTheme="minorHAnsi" w:hAnsiTheme="minorHAnsi"/>
                <w:sz w:val="18"/>
                <w:szCs w:val="18"/>
              </w:rPr>
              <w:t>22±8</w:t>
            </w:r>
          </w:p>
        </w:tc>
      </w:tr>
      <w:tr w:rsidR="00D652C8" w:rsidRPr="00F47EFE" w14:paraId="7CF5928B" w14:textId="77777777" w:rsidTr="00057223">
        <w:tc>
          <w:tcPr>
            <w:tcW w:w="3119" w:type="dxa"/>
            <w:tcMar>
              <w:left w:w="57" w:type="dxa"/>
              <w:right w:w="0" w:type="dxa"/>
            </w:tcMar>
          </w:tcPr>
          <w:p w14:paraId="42BF6E75"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InTEM, 2012 (tonnes)</w:t>
            </w:r>
          </w:p>
        </w:tc>
        <w:tc>
          <w:tcPr>
            <w:tcW w:w="907" w:type="dxa"/>
            <w:tcMar>
              <w:right w:w="85" w:type="dxa"/>
            </w:tcMar>
          </w:tcPr>
          <w:p w14:paraId="44FD5100" w14:textId="77777777" w:rsidR="00D652C8" w:rsidRPr="00F47EFE" w:rsidRDefault="00D652C8" w:rsidP="00D652C8">
            <w:pPr>
              <w:jc w:val="right"/>
              <w:rPr>
                <w:rFonts w:asciiTheme="minorHAnsi" w:hAnsiTheme="minorHAnsi"/>
                <w:sz w:val="18"/>
                <w:szCs w:val="18"/>
              </w:rPr>
            </w:pPr>
            <w:r w:rsidRPr="00F47EFE">
              <w:rPr>
                <w:rFonts w:asciiTheme="minorHAnsi" w:hAnsiTheme="minorHAnsi"/>
                <w:color w:val="FF0000"/>
                <w:sz w:val="18"/>
                <w:szCs w:val="18"/>
              </w:rPr>
              <w:t>29±2</w:t>
            </w:r>
            <w:r w:rsidRPr="00F47EFE">
              <w:rPr>
                <w:rFonts w:asciiTheme="minorHAnsi" w:hAnsiTheme="minorHAnsi"/>
                <w:color w:val="FF0000"/>
                <w:sz w:val="18"/>
                <w:szCs w:val="18"/>
                <w:vertAlign w:val="superscript"/>
              </w:rPr>
              <w:t>5</w:t>
            </w:r>
          </w:p>
        </w:tc>
        <w:tc>
          <w:tcPr>
            <w:tcW w:w="923" w:type="dxa"/>
            <w:tcMar>
              <w:right w:w="85" w:type="dxa"/>
            </w:tcMar>
          </w:tcPr>
          <w:p w14:paraId="4519465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29±2</w:t>
            </w:r>
          </w:p>
        </w:tc>
        <w:tc>
          <w:tcPr>
            <w:tcW w:w="923" w:type="dxa"/>
            <w:tcMar>
              <w:right w:w="85" w:type="dxa"/>
            </w:tcMar>
          </w:tcPr>
          <w:p w14:paraId="75AB58A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31±3</w:t>
            </w:r>
          </w:p>
        </w:tc>
        <w:tc>
          <w:tcPr>
            <w:tcW w:w="923" w:type="dxa"/>
            <w:tcMar>
              <w:right w:w="85" w:type="dxa"/>
            </w:tcMar>
          </w:tcPr>
          <w:p w14:paraId="4976017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34±2</w:t>
            </w:r>
          </w:p>
        </w:tc>
        <w:tc>
          <w:tcPr>
            <w:tcW w:w="924" w:type="dxa"/>
            <w:tcMar>
              <w:right w:w="85" w:type="dxa"/>
            </w:tcMar>
          </w:tcPr>
          <w:p w14:paraId="4F22648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44±3</w:t>
            </w:r>
          </w:p>
        </w:tc>
        <w:tc>
          <w:tcPr>
            <w:tcW w:w="924" w:type="dxa"/>
            <w:tcMar>
              <w:right w:w="85" w:type="dxa"/>
            </w:tcMar>
          </w:tcPr>
          <w:p w14:paraId="7577816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43±3</w:t>
            </w:r>
          </w:p>
        </w:tc>
        <w:tc>
          <w:tcPr>
            <w:tcW w:w="924" w:type="dxa"/>
            <w:tcMar>
              <w:right w:w="85" w:type="dxa"/>
            </w:tcMar>
          </w:tcPr>
          <w:p w14:paraId="04AB6D7D"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44±2</w:t>
            </w:r>
          </w:p>
        </w:tc>
        <w:tc>
          <w:tcPr>
            <w:tcW w:w="924" w:type="dxa"/>
            <w:tcMar>
              <w:right w:w="85" w:type="dxa"/>
            </w:tcMar>
          </w:tcPr>
          <w:p w14:paraId="3F9402A4" w14:textId="77777777" w:rsidR="00D652C8" w:rsidRPr="00F47EFE" w:rsidRDefault="00D652C8" w:rsidP="00D652C8">
            <w:pPr>
              <w:jc w:val="right"/>
              <w:rPr>
                <w:rFonts w:asciiTheme="minorHAnsi" w:hAnsiTheme="minorHAnsi"/>
                <w:color w:val="FF0000"/>
                <w:sz w:val="18"/>
                <w:szCs w:val="18"/>
              </w:rPr>
            </w:pPr>
            <w:r w:rsidRPr="00F47EFE">
              <w:rPr>
                <w:rFonts w:asciiTheme="minorHAnsi" w:hAnsiTheme="minorHAnsi"/>
                <w:color w:val="FF0000"/>
                <w:sz w:val="18"/>
                <w:szCs w:val="18"/>
              </w:rPr>
              <w:t>44±2</w:t>
            </w:r>
            <w:r w:rsidRPr="00F47EFE">
              <w:rPr>
                <w:rFonts w:asciiTheme="minorHAnsi" w:hAnsiTheme="minorHAnsi"/>
                <w:color w:val="FF0000"/>
                <w:sz w:val="18"/>
                <w:szCs w:val="18"/>
                <w:vertAlign w:val="superscript"/>
              </w:rPr>
              <w:t>3</w:t>
            </w:r>
          </w:p>
        </w:tc>
        <w:tc>
          <w:tcPr>
            <w:tcW w:w="924" w:type="dxa"/>
            <w:tcMar>
              <w:right w:w="85" w:type="dxa"/>
            </w:tcMar>
          </w:tcPr>
          <w:p w14:paraId="2C362A31" w14:textId="77777777" w:rsidR="00D652C8" w:rsidRPr="00F47EFE" w:rsidRDefault="00D652C8" w:rsidP="00D652C8">
            <w:pPr>
              <w:jc w:val="right"/>
              <w:rPr>
                <w:rFonts w:asciiTheme="minorHAnsi" w:hAnsiTheme="minorHAnsi"/>
                <w:color w:val="FF0000"/>
                <w:sz w:val="18"/>
                <w:szCs w:val="18"/>
              </w:rPr>
            </w:pPr>
            <w:r w:rsidRPr="00206568">
              <w:rPr>
                <w:rFonts w:asciiTheme="minorHAnsi" w:hAnsiTheme="minorHAnsi"/>
                <w:color w:val="FF0000"/>
                <w:sz w:val="18"/>
                <w:szCs w:val="18"/>
              </w:rPr>
              <w:t>44±2</w:t>
            </w:r>
            <w:r w:rsidRPr="00206568">
              <w:rPr>
                <w:rFonts w:asciiTheme="minorHAnsi" w:hAnsiTheme="minorHAnsi"/>
                <w:color w:val="FF0000"/>
                <w:sz w:val="18"/>
                <w:szCs w:val="18"/>
                <w:vertAlign w:val="superscript"/>
              </w:rPr>
              <w:t>3</w:t>
            </w:r>
          </w:p>
        </w:tc>
        <w:tc>
          <w:tcPr>
            <w:tcW w:w="924" w:type="dxa"/>
            <w:tcMar>
              <w:right w:w="85" w:type="dxa"/>
            </w:tcMar>
          </w:tcPr>
          <w:p w14:paraId="34FD60C2" w14:textId="77777777" w:rsidR="00D652C8" w:rsidRPr="00F47EFE" w:rsidRDefault="00D652C8" w:rsidP="00D652C8">
            <w:pPr>
              <w:jc w:val="right"/>
              <w:rPr>
                <w:rFonts w:asciiTheme="minorHAnsi" w:hAnsiTheme="minorHAnsi"/>
                <w:color w:val="FF0000"/>
                <w:sz w:val="18"/>
                <w:szCs w:val="18"/>
              </w:rPr>
            </w:pPr>
            <w:r w:rsidRPr="00206568">
              <w:rPr>
                <w:rFonts w:asciiTheme="minorHAnsi" w:hAnsiTheme="minorHAnsi"/>
                <w:color w:val="FF0000"/>
                <w:sz w:val="18"/>
                <w:szCs w:val="18"/>
              </w:rPr>
              <w:t>44±2</w:t>
            </w:r>
            <w:r w:rsidRPr="00206568">
              <w:rPr>
                <w:rFonts w:asciiTheme="minorHAnsi" w:hAnsiTheme="minorHAnsi"/>
                <w:color w:val="FF0000"/>
                <w:sz w:val="18"/>
                <w:szCs w:val="18"/>
                <w:vertAlign w:val="superscript"/>
              </w:rPr>
              <w:t>3</w:t>
            </w:r>
          </w:p>
        </w:tc>
        <w:tc>
          <w:tcPr>
            <w:tcW w:w="924" w:type="dxa"/>
            <w:tcMar>
              <w:right w:w="85" w:type="dxa"/>
            </w:tcMar>
          </w:tcPr>
          <w:p w14:paraId="7775CCD6" w14:textId="77777777" w:rsidR="00D652C8" w:rsidRPr="00F47EFE" w:rsidRDefault="00D652C8" w:rsidP="00D652C8">
            <w:pPr>
              <w:jc w:val="right"/>
              <w:rPr>
                <w:rFonts w:asciiTheme="minorHAnsi" w:hAnsiTheme="minorHAnsi"/>
                <w:color w:val="FF0000"/>
                <w:sz w:val="18"/>
                <w:szCs w:val="18"/>
              </w:rPr>
            </w:pPr>
            <w:r w:rsidRPr="00206568">
              <w:rPr>
                <w:rFonts w:asciiTheme="minorHAnsi" w:hAnsiTheme="minorHAnsi"/>
                <w:color w:val="FF0000"/>
                <w:sz w:val="18"/>
                <w:szCs w:val="18"/>
              </w:rPr>
              <w:t>44±2</w:t>
            </w:r>
            <w:r w:rsidRPr="00206568">
              <w:rPr>
                <w:rFonts w:asciiTheme="minorHAnsi" w:hAnsiTheme="minorHAnsi"/>
                <w:color w:val="FF0000"/>
                <w:sz w:val="18"/>
                <w:szCs w:val="18"/>
                <w:vertAlign w:val="superscript"/>
              </w:rPr>
              <w:t>3</w:t>
            </w:r>
          </w:p>
        </w:tc>
        <w:tc>
          <w:tcPr>
            <w:tcW w:w="924" w:type="dxa"/>
            <w:tcMar>
              <w:right w:w="85" w:type="dxa"/>
            </w:tcMar>
          </w:tcPr>
          <w:p w14:paraId="7D403030" w14:textId="77777777" w:rsidR="00D652C8" w:rsidRPr="00F47EFE" w:rsidRDefault="00D652C8" w:rsidP="00D652C8">
            <w:pPr>
              <w:jc w:val="right"/>
              <w:rPr>
                <w:rFonts w:asciiTheme="minorHAnsi" w:hAnsiTheme="minorHAnsi"/>
                <w:color w:val="FF0000"/>
                <w:sz w:val="18"/>
                <w:szCs w:val="18"/>
              </w:rPr>
            </w:pPr>
            <w:r w:rsidRPr="00206568">
              <w:rPr>
                <w:rFonts w:asciiTheme="minorHAnsi" w:hAnsiTheme="minorHAnsi"/>
                <w:color w:val="FF0000"/>
                <w:sz w:val="18"/>
                <w:szCs w:val="18"/>
              </w:rPr>
              <w:t>44±2</w:t>
            </w:r>
            <w:r w:rsidRPr="00206568">
              <w:rPr>
                <w:rFonts w:asciiTheme="minorHAnsi" w:hAnsiTheme="minorHAnsi"/>
                <w:color w:val="FF0000"/>
                <w:sz w:val="18"/>
                <w:szCs w:val="18"/>
                <w:vertAlign w:val="superscript"/>
              </w:rPr>
              <w:t>3</w:t>
            </w:r>
          </w:p>
        </w:tc>
        <w:tc>
          <w:tcPr>
            <w:tcW w:w="924" w:type="dxa"/>
            <w:tcMar>
              <w:right w:w="85" w:type="dxa"/>
            </w:tcMar>
          </w:tcPr>
          <w:p w14:paraId="2285AAC8" w14:textId="4338C9F1" w:rsidR="00D652C8" w:rsidRPr="00206568" w:rsidRDefault="00550CD6" w:rsidP="00D652C8">
            <w:pPr>
              <w:jc w:val="right"/>
              <w:rPr>
                <w:rFonts w:asciiTheme="minorHAnsi" w:hAnsiTheme="minorHAnsi"/>
                <w:color w:val="FF0000"/>
                <w:sz w:val="18"/>
                <w:szCs w:val="18"/>
              </w:rPr>
            </w:pPr>
            <w:r w:rsidRPr="00206568">
              <w:rPr>
                <w:rFonts w:asciiTheme="minorHAnsi" w:hAnsiTheme="minorHAnsi"/>
                <w:color w:val="FF0000"/>
                <w:sz w:val="18"/>
                <w:szCs w:val="18"/>
              </w:rPr>
              <w:t>44±2</w:t>
            </w:r>
            <w:r w:rsidRPr="00206568">
              <w:rPr>
                <w:rFonts w:asciiTheme="minorHAnsi" w:hAnsiTheme="minorHAnsi"/>
                <w:color w:val="FF0000"/>
                <w:sz w:val="18"/>
                <w:szCs w:val="18"/>
                <w:vertAlign w:val="superscript"/>
              </w:rPr>
              <w:t>3</w:t>
            </w:r>
          </w:p>
        </w:tc>
      </w:tr>
      <w:tr w:rsidR="00D652C8" w:rsidRPr="00F47EFE" w14:paraId="2D9AFA27" w14:textId="77777777" w:rsidTr="00057223">
        <w:tc>
          <w:tcPr>
            <w:tcW w:w="3119" w:type="dxa"/>
            <w:tcMar>
              <w:left w:w="57" w:type="dxa"/>
              <w:right w:w="0" w:type="dxa"/>
            </w:tcMar>
          </w:tcPr>
          <w:p w14:paraId="7403E12B" w14:textId="77777777" w:rsidR="00D652C8" w:rsidRPr="00F47EFE" w:rsidRDefault="00D652C8" w:rsidP="00D652C8">
            <w:pPr>
              <w:rPr>
                <w:rFonts w:asciiTheme="minorHAnsi" w:hAnsiTheme="minorHAnsi"/>
                <w:b/>
                <w:sz w:val="18"/>
                <w:szCs w:val="18"/>
              </w:rPr>
            </w:pPr>
            <w:r w:rsidRPr="00F47EFE">
              <w:rPr>
                <w:rFonts w:asciiTheme="minorHAnsi" w:hAnsiTheme="minorHAnsi"/>
                <w:sz w:val="18"/>
                <w:szCs w:val="18"/>
              </w:rPr>
              <w:t>ISC-InTEM mean (tonnes)</w:t>
            </w:r>
          </w:p>
        </w:tc>
        <w:tc>
          <w:tcPr>
            <w:tcW w:w="907" w:type="dxa"/>
            <w:tcMar>
              <w:right w:w="85" w:type="dxa"/>
            </w:tcMar>
          </w:tcPr>
          <w:p w14:paraId="53E2266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48±13</w:t>
            </w:r>
          </w:p>
        </w:tc>
        <w:tc>
          <w:tcPr>
            <w:tcW w:w="923" w:type="dxa"/>
            <w:tcMar>
              <w:right w:w="85" w:type="dxa"/>
            </w:tcMar>
          </w:tcPr>
          <w:p w14:paraId="25E934E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44±11</w:t>
            </w:r>
          </w:p>
        </w:tc>
        <w:tc>
          <w:tcPr>
            <w:tcW w:w="923" w:type="dxa"/>
            <w:tcMar>
              <w:right w:w="85" w:type="dxa"/>
            </w:tcMar>
          </w:tcPr>
          <w:p w14:paraId="7E9EA3A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34±8</w:t>
            </w:r>
          </w:p>
        </w:tc>
        <w:tc>
          <w:tcPr>
            <w:tcW w:w="923" w:type="dxa"/>
            <w:tcMar>
              <w:right w:w="85" w:type="dxa"/>
            </w:tcMar>
          </w:tcPr>
          <w:p w14:paraId="26F950E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31±6</w:t>
            </w:r>
          </w:p>
        </w:tc>
        <w:tc>
          <w:tcPr>
            <w:tcW w:w="924" w:type="dxa"/>
            <w:tcMar>
              <w:right w:w="85" w:type="dxa"/>
            </w:tcMar>
          </w:tcPr>
          <w:p w14:paraId="45A184E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36±7</w:t>
            </w:r>
          </w:p>
        </w:tc>
        <w:tc>
          <w:tcPr>
            <w:tcW w:w="924" w:type="dxa"/>
            <w:tcMar>
              <w:right w:w="85" w:type="dxa"/>
            </w:tcMar>
          </w:tcPr>
          <w:p w14:paraId="6074B41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34±6</w:t>
            </w:r>
          </w:p>
        </w:tc>
        <w:tc>
          <w:tcPr>
            <w:tcW w:w="924" w:type="dxa"/>
            <w:tcMar>
              <w:right w:w="85" w:type="dxa"/>
            </w:tcMar>
          </w:tcPr>
          <w:p w14:paraId="782CA659"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34±5</w:t>
            </w:r>
          </w:p>
        </w:tc>
        <w:tc>
          <w:tcPr>
            <w:tcW w:w="924" w:type="dxa"/>
            <w:tcMar>
              <w:right w:w="85" w:type="dxa"/>
            </w:tcMar>
          </w:tcPr>
          <w:p w14:paraId="63F68AAF" w14:textId="77777777" w:rsidR="00D652C8" w:rsidRPr="00F47EFE" w:rsidRDefault="00D652C8" w:rsidP="00D652C8">
            <w:pPr>
              <w:jc w:val="right"/>
              <w:rPr>
                <w:rFonts w:asciiTheme="minorHAnsi" w:hAnsiTheme="minorHAnsi"/>
                <w:sz w:val="18"/>
                <w:szCs w:val="18"/>
              </w:rPr>
            </w:pPr>
            <w:r>
              <w:rPr>
                <w:rFonts w:asciiTheme="minorHAnsi" w:hAnsiTheme="minorHAnsi"/>
                <w:sz w:val="18"/>
                <w:szCs w:val="18"/>
              </w:rPr>
              <w:t>33</w:t>
            </w:r>
            <w:r w:rsidRPr="00F47EFE">
              <w:rPr>
                <w:rFonts w:asciiTheme="minorHAnsi" w:hAnsiTheme="minorHAnsi"/>
                <w:sz w:val="18"/>
                <w:szCs w:val="18"/>
              </w:rPr>
              <w:t>±</w:t>
            </w:r>
            <w:r>
              <w:rPr>
                <w:rFonts w:asciiTheme="minorHAnsi" w:hAnsiTheme="minorHAnsi"/>
                <w:sz w:val="18"/>
                <w:szCs w:val="18"/>
              </w:rPr>
              <w:t>5</w:t>
            </w:r>
          </w:p>
        </w:tc>
        <w:tc>
          <w:tcPr>
            <w:tcW w:w="924" w:type="dxa"/>
            <w:tcMar>
              <w:right w:w="85" w:type="dxa"/>
            </w:tcMar>
          </w:tcPr>
          <w:p w14:paraId="04333A36" w14:textId="77777777" w:rsidR="00D652C8" w:rsidRPr="00F47EFE" w:rsidRDefault="00D652C8" w:rsidP="00D652C8">
            <w:pPr>
              <w:jc w:val="right"/>
              <w:rPr>
                <w:rFonts w:asciiTheme="minorHAnsi" w:hAnsiTheme="minorHAnsi"/>
                <w:sz w:val="18"/>
                <w:szCs w:val="18"/>
              </w:rPr>
            </w:pPr>
            <w:r>
              <w:rPr>
                <w:rFonts w:asciiTheme="minorHAnsi" w:hAnsiTheme="minorHAnsi"/>
                <w:sz w:val="18"/>
                <w:szCs w:val="18"/>
              </w:rPr>
              <w:t>33</w:t>
            </w:r>
            <w:r w:rsidRPr="00F47EFE">
              <w:rPr>
                <w:rFonts w:asciiTheme="minorHAnsi" w:hAnsiTheme="minorHAnsi"/>
                <w:sz w:val="18"/>
                <w:szCs w:val="18"/>
              </w:rPr>
              <w:t>±</w:t>
            </w:r>
            <w:r>
              <w:rPr>
                <w:rFonts w:asciiTheme="minorHAnsi" w:hAnsiTheme="minorHAnsi"/>
                <w:sz w:val="18"/>
                <w:szCs w:val="18"/>
              </w:rPr>
              <w:t>5</w:t>
            </w:r>
          </w:p>
        </w:tc>
        <w:tc>
          <w:tcPr>
            <w:tcW w:w="924" w:type="dxa"/>
            <w:tcMar>
              <w:right w:w="85" w:type="dxa"/>
            </w:tcMar>
          </w:tcPr>
          <w:p w14:paraId="3C4CECE7" w14:textId="4D802B64" w:rsidR="00D652C8" w:rsidRPr="00F47EFE" w:rsidRDefault="00D652C8" w:rsidP="00183CE0">
            <w:pPr>
              <w:jc w:val="right"/>
              <w:rPr>
                <w:rFonts w:asciiTheme="minorHAnsi" w:hAnsiTheme="minorHAnsi"/>
                <w:sz w:val="18"/>
                <w:szCs w:val="18"/>
              </w:rPr>
            </w:pPr>
            <w:r>
              <w:rPr>
                <w:rFonts w:asciiTheme="minorHAnsi" w:hAnsiTheme="minorHAnsi"/>
                <w:sz w:val="18"/>
                <w:szCs w:val="18"/>
              </w:rPr>
              <w:t>3</w:t>
            </w:r>
            <w:r w:rsidR="00183CE0">
              <w:rPr>
                <w:rFonts w:asciiTheme="minorHAnsi" w:hAnsiTheme="minorHAnsi"/>
                <w:sz w:val="18"/>
                <w:szCs w:val="18"/>
              </w:rPr>
              <w:t>2</w:t>
            </w:r>
            <w:r w:rsidRPr="00F47EFE">
              <w:rPr>
                <w:rFonts w:asciiTheme="minorHAnsi" w:hAnsiTheme="minorHAnsi"/>
                <w:sz w:val="18"/>
                <w:szCs w:val="18"/>
              </w:rPr>
              <w:t>±</w:t>
            </w:r>
            <w:r>
              <w:rPr>
                <w:rFonts w:asciiTheme="minorHAnsi" w:hAnsiTheme="minorHAnsi"/>
                <w:sz w:val="18"/>
                <w:szCs w:val="18"/>
              </w:rPr>
              <w:t>4</w:t>
            </w:r>
          </w:p>
        </w:tc>
        <w:tc>
          <w:tcPr>
            <w:tcW w:w="924" w:type="dxa"/>
            <w:tcMar>
              <w:right w:w="85" w:type="dxa"/>
            </w:tcMar>
          </w:tcPr>
          <w:p w14:paraId="6E29381A" w14:textId="26CA47F9" w:rsidR="00D652C8" w:rsidRPr="00F47EFE" w:rsidRDefault="00D652C8" w:rsidP="00183CE0">
            <w:pPr>
              <w:jc w:val="right"/>
              <w:rPr>
                <w:rFonts w:asciiTheme="minorHAnsi" w:hAnsiTheme="minorHAnsi"/>
                <w:sz w:val="18"/>
                <w:szCs w:val="18"/>
              </w:rPr>
            </w:pPr>
            <w:r>
              <w:rPr>
                <w:rFonts w:asciiTheme="minorHAnsi" w:hAnsiTheme="minorHAnsi"/>
                <w:sz w:val="18"/>
                <w:szCs w:val="18"/>
              </w:rPr>
              <w:t>3</w:t>
            </w:r>
            <w:r w:rsidR="00183CE0">
              <w:rPr>
                <w:rFonts w:asciiTheme="minorHAnsi" w:hAnsiTheme="minorHAnsi"/>
                <w:sz w:val="18"/>
                <w:szCs w:val="18"/>
              </w:rPr>
              <w:t>3</w:t>
            </w:r>
            <w:r w:rsidRPr="00F47EFE">
              <w:rPr>
                <w:rFonts w:asciiTheme="minorHAnsi" w:hAnsiTheme="minorHAnsi"/>
                <w:sz w:val="18"/>
                <w:szCs w:val="18"/>
              </w:rPr>
              <w:t>±</w:t>
            </w:r>
            <w:r>
              <w:rPr>
                <w:rFonts w:asciiTheme="minorHAnsi" w:hAnsiTheme="minorHAnsi"/>
                <w:sz w:val="18"/>
                <w:szCs w:val="18"/>
              </w:rPr>
              <w:t>5</w:t>
            </w:r>
          </w:p>
        </w:tc>
        <w:tc>
          <w:tcPr>
            <w:tcW w:w="924" w:type="dxa"/>
            <w:tcMar>
              <w:right w:w="85" w:type="dxa"/>
            </w:tcMar>
          </w:tcPr>
          <w:p w14:paraId="3E5A23A6" w14:textId="5E923E52" w:rsidR="00D652C8" w:rsidRPr="00F47EFE" w:rsidRDefault="00D652C8" w:rsidP="00183CE0">
            <w:pPr>
              <w:jc w:val="right"/>
              <w:rPr>
                <w:rFonts w:asciiTheme="minorHAnsi" w:hAnsiTheme="minorHAnsi"/>
                <w:sz w:val="18"/>
                <w:szCs w:val="18"/>
              </w:rPr>
            </w:pPr>
            <w:r>
              <w:rPr>
                <w:rFonts w:asciiTheme="minorHAnsi" w:hAnsiTheme="minorHAnsi"/>
                <w:sz w:val="18"/>
                <w:szCs w:val="18"/>
              </w:rPr>
              <w:t>3</w:t>
            </w:r>
            <w:r w:rsidR="00183CE0">
              <w:rPr>
                <w:rFonts w:asciiTheme="minorHAnsi" w:hAnsiTheme="minorHAnsi"/>
                <w:sz w:val="18"/>
                <w:szCs w:val="18"/>
              </w:rPr>
              <w:t>2</w:t>
            </w:r>
            <w:r w:rsidRPr="00F47EFE">
              <w:rPr>
                <w:rFonts w:asciiTheme="minorHAnsi" w:hAnsiTheme="minorHAnsi"/>
                <w:sz w:val="18"/>
                <w:szCs w:val="18"/>
              </w:rPr>
              <w:t>±</w:t>
            </w:r>
            <w:r w:rsidR="00183CE0">
              <w:rPr>
                <w:rFonts w:asciiTheme="minorHAnsi" w:hAnsiTheme="minorHAnsi"/>
                <w:sz w:val="18"/>
                <w:szCs w:val="18"/>
              </w:rPr>
              <w:t>5</w:t>
            </w:r>
          </w:p>
        </w:tc>
        <w:tc>
          <w:tcPr>
            <w:tcW w:w="924" w:type="dxa"/>
            <w:tcMar>
              <w:right w:w="85" w:type="dxa"/>
            </w:tcMar>
          </w:tcPr>
          <w:p w14:paraId="231667DB" w14:textId="52D7B011" w:rsidR="00D652C8" w:rsidRDefault="00183CE0" w:rsidP="00183CE0">
            <w:pPr>
              <w:jc w:val="right"/>
              <w:rPr>
                <w:rFonts w:asciiTheme="minorHAnsi" w:hAnsiTheme="minorHAnsi"/>
                <w:sz w:val="18"/>
                <w:szCs w:val="18"/>
              </w:rPr>
            </w:pPr>
            <w:r>
              <w:rPr>
                <w:rFonts w:asciiTheme="minorHAnsi" w:hAnsiTheme="minorHAnsi"/>
                <w:sz w:val="18"/>
                <w:szCs w:val="18"/>
              </w:rPr>
              <w:t>33</w:t>
            </w:r>
            <w:r w:rsidRPr="00F47EFE">
              <w:rPr>
                <w:rFonts w:asciiTheme="minorHAnsi" w:hAnsiTheme="minorHAnsi"/>
                <w:sz w:val="18"/>
                <w:szCs w:val="18"/>
              </w:rPr>
              <w:t>±</w:t>
            </w:r>
            <w:r>
              <w:rPr>
                <w:rFonts w:asciiTheme="minorHAnsi" w:hAnsiTheme="minorHAnsi"/>
                <w:sz w:val="18"/>
                <w:szCs w:val="18"/>
              </w:rPr>
              <w:t>5</w:t>
            </w:r>
          </w:p>
        </w:tc>
      </w:tr>
      <w:tr w:rsidR="00D652C8" w:rsidRPr="00F47EFE" w14:paraId="6B530956" w14:textId="77777777" w:rsidTr="00057223">
        <w:tc>
          <w:tcPr>
            <w:tcW w:w="3119" w:type="dxa"/>
            <w:tcBorders>
              <w:bottom w:val="nil"/>
            </w:tcBorders>
            <w:tcMar>
              <w:left w:w="57" w:type="dxa"/>
              <w:right w:w="0" w:type="dxa"/>
            </w:tcMar>
          </w:tcPr>
          <w:p w14:paraId="2D7B697C"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ISC-InTEM mean (k tonnes CO</w:t>
            </w:r>
            <w:r w:rsidRPr="00F47EFE">
              <w:rPr>
                <w:rFonts w:asciiTheme="minorHAnsi" w:hAnsiTheme="minorHAnsi"/>
                <w:sz w:val="18"/>
                <w:szCs w:val="18"/>
                <w:vertAlign w:val="subscript"/>
              </w:rPr>
              <w:t>2</w:t>
            </w:r>
            <w:r w:rsidRPr="00F47EFE">
              <w:rPr>
                <w:rFonts w:asciiTheme="minorHAnsi" w:hAnsiTheme="minorHAnsi"/>
                <w:sz w:val="18"/>
                <w:szCs w:val="18"/>
              </w:rPr>
              <w:t>-e)</w:t>
            </w:r>
          </w:p>
        </w:tc>
        <w:tc>
          <w:tcPr>
            <w:tcW w:w="907" w:type="dxa"/>
            <w:tcBorders>
              <w:bottom w:val="nil"/>
            </w:tcBorders>
            <w:tcMar>
              <w:right w:w="85" w:type="dxa"/>
            </w:tcMar>
          </w:tcPr>
          <w:p w14:paraId="728A802D" w14:textId="00AA6C6A" w:rsidR="00D652C8" w:rsidRPr="00F47EFE" w:rsidRDefault="007E36F3" w:rsidP="00D652C8">
            <w:pPr>
              <w:jc w:val="right"/>
              <w:rPr>
                <w:rFonts w:asciiTheme="minorHAnsi" w:hAnsiTheme="minorHAnsi"/>
                <w:sz w:val="18"/>
                <w:szCs w:val="18"/>
              </w:rPr>
            </w:pPr>
            <w:r>
              <w:rPr>
                <w:rFonts w:asciiTheme="minorHAnsi" w:hAnsiTheme="minorHAnsi"/>
                <w:sz w:val="18"/>
                <w:szCs w:val="18"/>
              </w:rPr>
              <w:t>1099±303</w:t>
            </w:r>
          </w:p>
        </w:tc>
        <w:tc>
          <w:tcPr>
            <w:tcW w:w="923" w:type="dxa"/>
            <w:tcBorders>
              <w:bottom w:val="nil"/>
            </w:tcBorders>
            <w:tcMar>
              <w:right w:w="85" w:type="dxa"/>
            </w:tcMar>
          </w:tcPr>
          <w:p w14:paraId="46643F26" w14:textId="2F43A7FF" w:rsidR="00D652C8" w:rsidRPr="00F47EFE" w:rsidRDefault="007E36F3" w:rsidP="00D652C8">
            <w:pPr>
              <w:jc w:val="right"/>
              <w:rPr>
                <w:rFonts w:asciiTheme="minorHAnsi" w:hAnsiTheme="minorHAnsi"/>
                <w:sz w:val="18"/>
                <w:szCs w:val="18"/>
              </w:rPr>
            </w:pPr>
            <w:r>
              <w:rPr>
                <w:rFonts w:asciiTheme="minorHAnsi" w:hAnsiTheme="minorHAnsi"/>
                <w:sz w:val="18"/>
                <w:szCs w:val="18"/>
              </w:rPr>
              <w:t>1011±258</w:t>
            </w:r>
          </w:p>
        </w:tc>
        <w:tc>
          <w:tcPr>
            <w:tcW w:w="923" w:type="dxa"/>
            <w:tcBorders>
              <w:bottom w:val="nil"/>
            </w:tcBorders>
            <w:tcMar>
              <w:right w:w="85" w:type="dxa"/>
            </w:tcMar>
          </w:tcPr>
          <w:p w14:paraId="0ED777F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786±187</w:t>
            </w:r>
          </w:p>
        </w:tc>
        <w:tc>
          <w:tcPr>
            <w:tcW w:w="923" w:type="dxa"/>
            <w:tcBorders>
              <w:bottom w:val="nil"/>
            </w:tcBorders>
            <w:tcMar>
              <w:right w:w="85" w:type="dxa"/>
            </w:tcMar>
          </w:tcPr>
          <w:p w14:paraId="7B20F19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697±143</w:t>
            </w:r>
          </w:p>
        </w:tc>
        <w:tc>
          <w:tcPr>
            <w:tcW w:w="924" w:type="dxa"/>
            <w:tcBorders>
              <w:bottom w:val="nil"/>
            </w:tcBorders>
            <w:tcMar>
              <w:right w:w="85" w:type="dxa"/>
            </w:tcMar>
          </w:tcPr>
          <w:p w14:paraId="39E087D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821±158</w:t>
            </w:r>
          </w:p>
        </w:tc>
        <w:tc>
          <w:tcPr>
            <w:tcW w:w="924" w:type="dxa"/>
            <w:tcBorders>
              <w:bottom w:val="nil"/>
            </w:tcBorders>
            <w:tcMar>
              <w:right w:w="85" w:type="dxa"/>
            </w:tcMar>
          </w:tcPr>
          <w:p w14:paraId="75C9260A"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779±133</w:t>
            </w:r>
          </w:p>
        </w:tc>
        <w:tc>
          <w:tcPr>
            <w:tcW w:w="924" w:type="dxa"/>
            <w:tcBorders>
              <w:bottom w:val="nil"/>
            </w:tcBorders>
            <w:tcMar>
              <w:right w:w="85" w:type="dxa"/>
            </w:tcMar>
          </w:tcPr>
          <w:p w14:paraId="40C53808" w14:textId="3465E7BF" w:rsidR="00D652C8" w:rsidRPr="00F47EFE" w:rsidRDefault="007E36F3" w:rsidP="00D652C8">
            <w:pPr>
              <w:jc w:val="right"/>
              <w:rPr>
                <w:rFonts w:asciiTheme="minorHAnsi" w:hAnsiTheme="minorHAnsi"/>
                <w:sz w:val="18"/>
                <w:szCs w:val="18"/>
              </w:rPr>
            </w:pPr>
            <w:r>
              <w:rPr>
                <w:rFonts w:asciiTheme="minorHAnsi" w:hAnsiTheme="minorHAnsi"/>
                <w:sz w:val="18"/>
                <w:szCs w:val="18"/>
              </w:rPr>
              <w:t>777</w:t>
            </w:r>
            <w:r w:rsidR="00D652C8" w:rsidRPr="00F47EFE">
              <w:rPr>
                <w:rFonts w:asciiTheme="minorHAnsi" w:hAnsiTheme="minorHAnsi"/>
                <w:sz w:val="18"/>
                <w:szCs w:val="18"/>
              </w:rPr>
              <w:t>±123</w:t>
            </w:r>
          </w:p>
        </w:tc>
        <w:tc>
          <w:tcPr>
            <w:tcW w:w="924" w:type="dxa"/>
            <w:tcBorders>
              <w:bottom w:val="nil"/>
            </w:tcBorders>
            <w:tcMar>
              <w:right w:w="85" w:type="dxa"/>
            </w:tcMar>
          </w:tcPr>
          <w:p w14:paraId="6903620C" w14:textId="0F2D8B03" w:rsidR="00D652C8" w:rsidRPr="00F47EFE" w:rsidRDefault="007E36F3" w:rsidP="00D652C8">
            <w:pPr>
              <w:jc w:val="right"/>
              <w:rPr>
                <w:rFonts w:asciiTheme="minorHAnsi" w:hAnsiTheme="minorHAnsi"/>
                <w:sz w:val="18"/>
                <w:szCs w:val="18"/>
              </w:rPr>
            </w:pPr>
            <w:r>
              <w:rPr>
                <w:rFonts w:asciiTheme="minorHAnsi" w:hAnsiTheme="minorHAnsi"/>
                <w:sz w:val="18"/>
                <w:szCs w:val="18"/>
              </w:rPr>
              <w:t>504±172</w:t>
            </w:r>
          </w:p>
        </w:tc>
        <w:tc>
          <w:tcPr>
            <w:tcW w:w="924" w:type="dxa"/>
            <w:tcBorders>
              <w:bottom w:val="nil"/>
            </w:tcBorders>
            <w:tcMar>
              <w:right w:w="85" w:type="dxa"/>
            </w:tcMar>
          </w:tcPr>
          <w:p w14:paraId="41D549B7" w14:textId="6A91410D" w:rsidR="00D652C8" w:rsidRPr="00F47EFE" w:rsidRDefault="007E36F3" w:rsidP="00D652C8">
            <w:pPr>
              <w:jc w:val="right"/>
              <w:rPr>
                <w:rFonts w:asciiTheme="minorHAnsi" w:hAnsiTheme="minorHAnsi"/>
                <w:sz w:val="18"/>
                <w:szCs w:val="18"/>
              </w:rPr>
            </w:pPr>
            <w:r>
              <w:rPr>
                <w:rFonts w:asciiTheme="minorHAnsi" w:hAnsiTheme="minorHAnsi"/>
                <w:sz w:val="18"/>
                <w:szCs w:val="18"/>
              </w:rPr>
              <w:t>490</w:t>
            </w:r>
            <w:r w:rsidR="00D652C8" w:rsidRPr="00F47EFE">
              <w:rPr>
                <w:rFonts w:asciiTheme="minorHAnsi" w:hAnsiTheme="minorHAnsi"/>
                <w:sz w:val="18"/>
                <w:szCs w:val="18"/>
              </w:rPr>
              <w:t>±1</w:t>
            </w:r>
            <w:r>
              <w:rPr>
                <w:rFonts w:asciiTheme="minorHAnsi" w:hAnsiTheme="minorHAnsi"/>
                <w:sz w:val="18"/>
                <w:szCs w:val="18"/>
              </w:rPr>
              <w:t>63</w:t>
            </w:r>
          </w:p>
        </w:tc>
        <w:tc>
          <w:tcPr>
            <w:tcW w:w="924" w:type="dxa"/>
            <w:tcBorders>
              <w:bottom w:val="nil"/>
            </w:tcBorders>
            <w:tcMar>
              <w:right w:w="85" w:type="dxa"/>
            </w:tcMar>
          </w:tcPr>
          <w:p w14:paraId="2E79C5C7" w14:textId="3C07FEB6" w:rsidR="00D652C8" w:rsidRPr="00F47EFE" w:rsidRDefault="00FC1ECC" w:rsidP="00D652C8">
            <w:pPr>
              <w:jc w:val="right"/>
              <w:rPr>
                <w:rFonts w:asciiTheme="minorHAnsi" w:hAnsiTheme="minorHAnsi"/>
                <w:sz w:val="18"/>
                <w:szCs w:val="18"/>
              </w:rPr>
            </w:pPr>
            <w:r>
              <w:rPr>
                <w:rFonts w:asciiTheme="minorHAnsi" w:hAnsiTheme="minorHAnsi"/>
                <w:sz w:val="18"/>
                <w:szCs w:val="18"/>
              </w:rPr>
              <w:t>449</w:t>
            </w:r>
            <w:r w:rsidR="00D652C8" w:rsidRPr="00F47EFE">
              <w:rPr>
                <w:rFonts w:asciiTheme="minorHAnsi" w:hAnsiTheme="minorHAnsi"/>
                <w:sz w:val="18"/>
                <w:szCs w:val="18"/>
              </w:rPr>
              <w:t>±</w:t>
            </w:r>
            <w:r>
              <w:rPr>
                <w:rFonts w:asciiTheme="minorHAnsi" w:hAnsiTheme="minorHAnsi"/>
                <w:sz w:val="18"/>
                <w:szCs w:val="18"/>
              </w:rPr>
              <w:t>147</w:t>
            </w:r>
          </w:p>
        </w:tc>
        <w:tc>
          <w:tcPr>
            <w:tcW w:w="924" w:type="dxa"/>
            <w:tcBorders>
              <w:bottom w:val="nil"/>
            </w:tcBorders>
            <w:tcMar>
              <w:right w:w="85" w:type="dxa"/>
            </w:tcMar>
          </w:tcPr>
          <w:p w14:paraId="10A52409" w14:textId="04631687" w:rsidR="00D652C8" w:rsidRPr="00F47EFE" w:rsidRDefault="00FC1ECC" w:rsidP="00D652C8">
            <w:pPr>
              <w:jc w:val="right"/>
              <w:rPr>
                <w:rFonts w:asciiTheme="minorHAnsi" w:hAnsiTheme="minorHAnsi"/>
                <w:sz w:val="18"/>
                <w:szCs w:val="18"/>
              </w:rPr>
            </w:pPr>
            <w:r>
              <w:rPr>
                <w:rFonts w:asciiTheme="minorHAnsi" w:hAnsiTheme="minorHAnsi"/>
                <w:sz w:val="18"/>
                <w:szCs w:val="18"/>
              </w:rPr>
              <w:t>514</w:t>
            </w:r>
            <w:r w:rsidR="00D652C8" w:rsidRPr="00F47EFE">
              <w:rPr>
                <w:rFonts w:asciiTheme="minorHAnsi" w:hAnsiTheme="minorHAnsi"/>
                <w:sz w:val="18"/>
                <w:szCs w:val="18"/>
              </w:rPr>
              <w:t>±1</w:t>
            </w:r>
            <w:r>
              <w:rPr>
                <w:rFonts w:asciiTheme="minorHAnsi" w:hAnsiTheme="minorHAnsi"/>
                <w:sz w:val="18"/>
                <w:szCs w:val="18"/>
              </w:rPr>
              <w:t>70</w:t>
            </w:r>
          </w:p>
        </w:tc>
        <w:tc>
          <w:tcPr>
            <w:tcW w:w="924" w:type="dxa"/>
            <w:tcBorders>
              <w:bottom w:val="nil"/>
            </w:tcBorders>
            <w:tcMar>
              <w:right w:w="85" w:type="dxa"/>
            </w:tcMar>
          </w:tcPr>
          <w:p w14:paraId="2A641E59" w14:textId="0C298977" w:rsidR="00D652C8" w:rsidRPr="00F47EFE" w:rsidRDefault="00FC1ECC" w:rsidP="00D652C8">
            <w:pPr>
              <w:jc w:val="right"/>
              <w:rPr>
                <w:rFonts w:asciiTheme="minorHAnsi" w:hAnsiTheme="minorHAnsi"/>
                <w:sz w:val="18"/>
                <w:szCs w:val="18"/>
              </w:rPr>
            </w:pPr>
            <w:r>
              <w:rPr>
                <w:rFonts w:asciiTheme="minorHAnsi" w:hAnsiTheme="minorHAnsi"/>
                <w:sz w:val="18"/>
                <w:szCs w:val="18"/>
              </w:rPr>
              <w:t>469</w:t>
            </w:r>
            <w:r w:rsidR="00D652C8" w:rsidRPr="00F47EFE">
              <w:rPr>
                <w:rFonts w:asciiTheme="minorHAnsi" w:hAnsiTheme="minorHAnsi"/>
                <w:sz w:val="18"/>
                <w:szCs w:val="18"/>
              </w:rPr>
              <w:t>±</w:t>
            </w:r>
            <w:r>
              <w:rPr>
                <w:rFonts w:asciiTheme="minorHAnsi" w:hAnsiTheme="minorHAnsi"/>
                <w:sz w:val="18"/>
                <w:szCs w:val="18"/>
              </w:rPr>
              <w:t>156</w:t>
            </w:r>
          </w:p>
        </w:tc>
        <w:tc>
          <w:tcPr>
            <w:tcW w:w="924" w:type="dxa"/>
            <w:tcBorders>
              <w:bottom w:val="nil"/>
            </w:tcBorders>
            <w:tcMar>
              <w:right w:w="85" w:type="dxa"/>
            </w:tcMar>
          </w:tcPr>
          <w:p w14:paraId="5DED1532" w14:textId="42F69E64" w:rsidR="00D652C8" w:rsidRDefault="00FC1ECC" w:rsidP="00D652C8">
            <w:pPr>
              <w:jc w:val="right"/>
              <w:rPr>
                <w:rFonts w:asciiTheme="minorHAnsi" w:hAnsiTheme="minorHAnsi"/>
                <w:sz w:val="18"/>
                <w:szCs w:val="18"/>
              </w:rPr>
            </w:pPr>
            <w:r>
              <w:rPr>
                <w:rFonts w:asciiTheme="minorHAnsi" w:hAnsiTheme="minorHAnsi"/>
                <w:sz w:val="18"/>
                <w:szCs w:val="18"/>
              </w:rPr>
              <w:t>509±172</w:t>
            </w:r>
          </w:p>
        </w:tc>
      </w:tr>
      <w:tr w:rsidR="00D652C8" w:rsidRPr="00F47EFE" w14:paraId="64071345" w14:textId="77777777" w:rsidTr="00057223">
        <w:tc>
          <w:tcPr>
            <w:tcW w:w="3119" w:type="dxa"/>
            <w:tcBorders>
              <w:bottom w:val="nil"/>
            </w:tcBorders>
            <w:shd w:val="clear" w:color="auto" w:fill="E4F6CD" w:themeFill="accent1" w:themeFillTint="33"/>
            <w:tcMar>
              <w:left w:w="57" w:type="dxa"/>
              <w:right w:w="0" w:type="dxa"/>
            </w:tcMar>
          </w:tcPr>
          <w:p w14:paraId="6B9A10D7" w14:textId="77777777" w:rsidR="00D652C8" w:rsidRPr="00F47EFE" w:rsidRDefault="00D652C8" w:rsidP="00D652C8">
            <w:pPr>
              <w:rPr>
                <w:rFonts w:asciiTheme="minorHAnsi" w:hAnsiTheme="minorHAnsi"/>
                <w:b/>
                <w:sz w:val="18"/>
                <w:szCs w:val="18"/>
              </w:rPr>
            </w:pPr>
            <w:r w:rsidRPr="00F47EFE">
              <w:rPr>
                <w:rFonts w:asciiTheme="minorHAnsi" w:hAnsiTheme="minorHAnsi"/>
                <w:b/>
                <w:sz w:val="18"/>
                <w:szCs w:val="18"/>
              </w:rPr>
              <w:t>PFCs</w:t>
            </w:r>
          </w:p>
        </w:tc>
        <w:tc>
          <w:tcPr>
            <w:tcW w:w="907" w:type="dxa"/>
            <w:tcBorders>
              <w:bottom w:val="nil"/>
            </w:tcBorders>
            <w:shd w:val="clear" w:color="auto" w:fill="E4F6CD" w:themeFill="accent1" w:themeFillTint="33"/>
            <w:tcMar>
              <w:right w:w="85" w:type="dxa"/>
            </w:tcMar>
          </w:tcPr>
          <w:p w14:paraId="1084F7D4"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58242CE6"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7EDB45D3"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3D129A6D"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DBB1B4C"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5E12E1F6"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157392C8"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DD2B22A"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6709AEE0"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7986BB5C"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40CEBF8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569617F9"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5722904F" w14:textId="77777777" w:rsidR="00D652C8" w:rsidRPr="00F47EFE" w:rsidRDefault="00D652C8" w:rsidP="00D652C8">
            <w:pPr>
              <w:jc w:val="right"/>
              <w:rPr>
                <w:rFonts w:asciiTheme="minorHAnsi" w:hAnsiTheme="minorHAnsi"/>
                <w:sz w:val="18"/>
                <w:szCs w:val="18"/>
              </w:rPr>
            </w:pPr>
          </w:p>
        </w:tc>
      </w:tr>
      <w:tr w:rsidR="00D652C8" w:rsidRPr="00F47EFE" w14:paraId="0F60A199" w14:textId="77777777" w:rsidTr="00057223">
        <w:tc>
          <w:tcPr>
            <w:tcW w:w="3119" w:type="dxa"/>
            <w:tcBorders>
              <w:top w:val="nil"/>
            </w:tcBorders>
            <w:tcMar>
              <w:left w:w="57" w:type="dxa"/>
              <w:right w:w="0" w:type="dxa"/>
            </w:tcMar>
          </w:tcPr>
          <w:p w14:paraId="7E7B1F78"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 xml:space="preserve">total (Table </w:t>
            </w:r>
            <w:r>
              <w:rPr>
                <w:rFonts w:asciiTheme="minorHAnsi" w:hAnsiTheme="minorHAnsi"/>
                <w:sz w:val="18"/>
                <w:szCs w:val="18"/>
              </w:rPr>
              <w:t>5</w:t>
            </w:r>
            <w:r w:rsidRPr="00F47EFE">
              <w:rPr>
                <w:rFonts w:asciiTheme="minorHAnsi" w:hAnsiTheme="minorHAnsi"/>
                <w:sz w:val="18"/>
                <w:szCs w:val="18"/>
              </w:rPr>
              <w:t>, tonnes)</w:t>
            </w:r>
          </w:p>
        </w:tc>
        <w:tc>
          <w:tcPr>
            <w:tcW w:w="907" w:type="dxa"/>
            <w:tcBorders>
              <w:top w:val="nil"/>
            </w:tcBorders>
            <w:tcMar>
              <w:right w:w="85" w:type="dxa"/>
            </w:tcMar>
          </w:tcPr>
          <w:p w14:paraId="547343E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160±40</w:t>
            </w:r>
          </w:p>
        </w:tc>
        <w:tc>
          <w:tcPr>
            <w:tcW w:w="923" w:type="dxa"/>
            <w:tcBorders>
              <w:top w:val="nil"/>
            </w:tcBorders>
            <w:tcMar>
              <w:right w:w="85" w:type="dxa"/>
            </w:tcMar>
          </w:tcPr>
          <w:p w14:paraId="6500610F"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146±45</w:t>
            </w:r>
          </w:p>
        </w:tc>
        <w:tc>
          <w:tcPr>
            <w:tcW w:w="923" w:type="dxa"/>
            <w:tcBorders>
              <w:top w:val="nil"/>
            </w:tcBorders>
            <w:tcMar>
              <w:right w:w="85" w:type="dxa"/>
            </w:tcMar>
          </w:tcPr>
          <w:p w14:paraId="5A98777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92±35</w:t>
            </w:r>
          </w:p>
        </w:tc>
        <w:tc>
          <w:tcPr>
            <w:tcW w:w="923" w:type="dxa"/>
            <w:tcBorders>
              <w:top w:val="nil"/>
            </w:tcBorders>
            <w:tcMar>
              <w:right w:w="85" w:type="dxa"/>
            </w:tcMar>
          </w:tcPr>
          <w:p w14:paraId="262C8D4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77±25</w:t>
            </w:r>
          </w:p>
        </w:tc>
        <w:tc>
          <w:tcPr>
            <w:tcW w:w="924" w:type="dxa"/>
            <w:tcBorders>
              <w:top w:val="nil"/>
            </w:tcBorders>
            <w:tcMar>
              <w:right w:w="85" w:type="dxa"/>
            </w:tcMar>
          </w:tcPr>
          <w:p w14:paraId="16342C8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101±30</w:t>
            </w:r>
          </w:p>
        </w:tc>
        <w:tc>
          <w:tcPr>
            <w:tcW w:w="924" w:type="dxa"/>
            <w:tcBorders>
              <w:top w:val="nil"/>
            </w:tcBorders>
            <w:tcMar>
              <w:right w:w="85" w:type="dxa"/>
            </w:tcMar>
          </w:tcPr>
          <w:p w14:paraId="6A9D84DE"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91±25</w:t>
            </w:r>
          </w:p>
        </w:tc>
        <w:tc>
          <w:tcPr>
            <w:tcW w:w="924" w:type="dxa"/>
            <w:tcBorders>
              <w:top w:val="nil"/>
            </w:tcBorders>
            <w:tcMar>
              <w:right w:w="85" w:type="dxa"/>
            </w:tcMar>
          </w:tcPr>
          <w:p w14:paraId="37FF379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99±25</w:t>
            </w:r>
          </w:p>
        </w:tc>
        <w:tc>
          <w:tcPr>
            <w:tcW w:w="924" w:type="dxa"/>
            <w:tcBorders>
              <w:top w:val="nil"/>
            </w:tcBorders>
            <w:tcMar>
              <w:right w:w="85" w:type="dxa"/>
            </w:tcMar>
          </w:tcPr>
          <w:p w14:paraId="5503F711"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92±15</w:t>
            </w:r>
          </w:p>
        </w:tc>
        <w:tc>
          <w:tcPr>
            <w:tcW w:w="924" w:type="dxa"/>
            <w:tcBorders>
              <w:top w:val="nil"/>
            </w:tcBorders>
            <w:tcMar>
              <w:right w:w="85" w:type="dxa"/>
            </w:tcMar>
          </w:tcPr>
          <w:p w14:paraId="142A19E6"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81±10</w:t>
            </w:r>
          </w:p>
        </w:tc>
        <w:tc>
          <w:tcPr>
            <w:tcW w:w="924" w:type="dxa"/>
            <w:tcBorders>
              <w:top w:val="nil"/>
            </w:tcBorders>
            <w:tcMar>
              <w:right w:w="85" w:type="dxa"/>
            </w:tcMar>
          </w:tcPr>
          <w:p w14:paraId="2E30546A"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76±15</w:t>
            </w:r>
          </w:p>
        </w:tc>
        <w:tc>
          <w:tcPr>
            <w:tcW w:w="924" w:type="dxa"/>
            <w:tcBorders>
              <w:top w:val="nil"/>
            </w:tcBorders>
            <w:tcMar>
              <w:right w:w="85" w:type="dxa"/>
            </w:tcMar>
          </w:tcPr>
          <w:p w14:paraId="0F23216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89±15</w:t>
            </w:r>
          </w:p>
        </w:tc>
        <w:tc>
          <w:tcPr>
            <w:tcW w:w="924" w:type="dxa"/>
            <w:tcBorders>
              <w:top w:val="nil"/>
            </w:tcBorders>
            <w:tcMar>
              <w:right w:w="85" w:type="dxa"/>
            </w:tcMar>
          </w:tcPr>
          <w:p w14:paraId="51C53D6A"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132±40</w:t>
            </w:r>
          </w:p>
        </w:tc>
        <w:tc>
          <w:tcPr>
            <w:tcW w:w="924" w:type="dxa"/>
            <w:tcBorders>
              <w:top w:val="nil"/>
            </w:tcBorders>
            <w:tcMar>
              <w:right w:w="85" w:type="dxa"/>
            </w:tcMar>
          </w:tcPr>
          <w:p w14:paraId="16D1F2E9" w14:textId="2C7D9B34" w:rsidR="00D652C8" w:rsidRPr="00F47EFE" w:rsidRDefault="007E36F3" w:rsidP="00D652C8">
            <w:pPr>
              <w:jc w:val="right"/>
              <w:rPr>
                <w:rFonts w:asciiTheme="minorHAnsi" w:hAnsiTheme="minorHAnsi"/>
                <w:sz w:val="18"/>
                <w:szCs w:val="18"/>
              </w:rPr>
            </w:pPr>
            <w:r>
              <w:rPr>
                <w:rFonts w:asciiTheme="minorHAnsi" w:hAnsiTheme="minorHAnsi"/>
                <w:sz w:val="18"/>
                <w:szCs w:val="18"/>
              </w:rPr>
              <w:t>119</w:t>
            </w:r>
            <w:r w:rsidRPr="00F47EFE">
              <w:t>±</w:t>
            </w:r>
            <w:r w:rsidRPr="007E36F3">
              <w:rPr>
                <w:sz w:val="18"/>
                <w:szCs w:val="18"/>
              </w:rPr>
              <w:t>35</w:t>
            </w:r>
          </w:p>
        </w:tc>
      </w:tr>
      <w:tr w:rsidR="00D652C8" w:rsidRPr="00F47EFE" w14:paraId="6BCB5977" w14:textId="77777777" w:rsidTr="00057223">
        <w:tc>
          <w:tcPr>
            <w:tcW w:w="3119" w:type="dxa"/>
            <w:tcBorders>
              <w:bottom w:val="nil"/>
            </w:tcBorders>
            <w:tcMar>
              <w:left w:w="57" w:type="dxa"/>
              <w:right w:w="0" w:type="dxa"/>
            </w:tcMar>
          </w:tcPr>
          <w:p w14:paraId="092432F7"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 xml:space="preserve">total (Table </w:t>
            </w:r>
            <w:r>
              <w:rPr>
                <w:rFonts w:asciiTheme="minorHAnsi" w:hAnsiTheme="minorHAnsi"/>
                <w:sz w:val="18"/>
                <w:szCs w:val="18"/>
              </w:rPr>
              <w:t>5</w:t>
            </w:r>
            <w:r w:rsidRPr="00F47EFE">
              <w:rPr>
                <w:rFonts w:asciiTheme="minorHAnsi" w:hAnsiTheme="minorHAnsi"/>
                <w:sz w:val="18"/>
                <w:szCs w:val="18"/>
              </w:rPr>
              <w:t>, k tonnes CO</w:t>
            </w:r>
            <w:r w:rsidRPr="00F47EFE">
              <w:rPr>
                <w:rFonts w:asciiTheme="minorHAnsi" w:hAnsiTheme="minorHAnsi"/>
                <w:sz w:val="18"/>
                <w:szCs w:val="18"/>
                <w:vertAlign w:val="subscript"/>
              </w:rPr>
              <w:t>2</w:t>
            </w:r>
            <w:r w:rsidRPr="00F47EFE">
              <w:rPr>
                <w:rFonts w:asciiTheme="minorHAnsi" w:hAnsiTheme="minorHAnsi"/>
                <w:sz w:val="18"/>
                <w:szCs w:val="18"/>
              </w:rPr>
              <w:t>-e)</w:t>
            </w:r>
          </w:p>
        </w:tc>
        <w:tc>
          <w:tcPr>
            <w:tcW w:w="907" w:type="dxa"/>
            <w:tcBorders>
              <w:bottom w:val="nil"/>
            </w:tcBorders>
            <w:tcMar>
              <w:right w:w="85" w:type="dxa"/>
            </w:tcMar>
          </w:tcPr>
          <w:p w14:paraId="4CC3F30A" w14:textId="4089CC74" w:rsidR="00D652C8" w:rsidRPr="00F47EFE" w:rsidRDefault="007E36F3" w:rsidP="00D652C8">
            <w:pPr>
              <w:jc w:val="right"/>
              <w:rPr>
                <w:rFonts w:asciiTheme="minorHAnsi" w:hAnsiTheme="minorHAnsi"/>
                <w:sz w:val="18"/>
                <w:szCs w:val="18"/>
              </w:rPr>
            </w:pPr>
            <w:r>
              <w:rPr>
                <w:rFonts w:asciiTheme="minorHAnsi" w:hAnsiTheme="minorHAnsi"/>
                <w:sz w:val="18"/>
                <w:szCs w:val="18"/>
              </w:rPr>
              <w:t>1259</w:t>
            </w:r>
            <w:r w:rsidR="00D652C8" w:rsidRPr="00F47EFE">
              <w:rPr>
                <w:rFonts w:asciiTheme="minorHAnsi" w:hAnsiTheme="minorHAnsi"/>
                <w:sz w:val="18"/>
                <w:szCs w:val="18"/>
              </w:rPr>
              <w:t>±343</w:t>
            </w:r>
          </w:p>
        </w:tc>
        <w:tc>
          <w:tcPr>
            <w:tcW w:w="923" w:type="dxa"/>
            <w:tcBorders>
              <w:bottom w:val="nil"/>
            </w:tcBorders>
            <w:tcMar>
              <w:right w:w="85" w:type="dxa"/>
            </w:tcMar>
          </w:tcPr>
          <w:p w14:paraId="144FA126" w14:textId="0DE827EB" w:rsidR="00D652C8" w:rsidRPr="00F47EFE" w:rsidRDefault="007E36F3" w:rsidP="00D652C8">
            <w:pPr>
              <w:jc w:val="right"/>
              <w:rPr>
                <w:rFonts w:asciiTheme="minorHAnsi" w:hAnsiTheme="minorHAnsi"/>
                <w:sz w:val="18"/>
                <w:szCs w:val="18"/>
              </w:rPr>
            </w:pPr>
            <w:r>
              <w:rPr>
                <w:rFonts w:asciiTheme="minorHAnsi" w:hAnsiTheme="minorHAnsi"/>
                <w:sz w:val="18"/>
                <w:szCs w:val="18"/>
              </w:rPr>
              <w:t>1150</w:t>
            </w:r>
            <w:r w:rsidR="00D652C8" w:rsidRPr="00F47EFE">
              <w:rPr>
                <w:rFonts w:asciiTheme="minorHAnsi" w:hAnsiTheme="minorHAnsi"/>
                <w:sz w:val="18"/>
                <w:szCs w:val="18"/>
              </w:rPr>
              <w:t>±399</w:t>
            </w:r>
          </w:p>
        </w:tc>
        <w:tc>
          <w:tcPr>
            <w:tcW w:w="923" w:type="dxa"/>
            <w:tcBorders>
              <w:bottom w:val="nil"/>
            </w:tcBorders>
            <w:tcMar>
              <w:right w:w="85" w:type="dxa"/>
            </w:tcMar>
          </w:tcPr>
          <w:p w14:paraId="4DE5F277" w14:textId="038DCA0D" w:rsidR="00D652C8" w:rsidRPr="00F47EFE" w:rsidRDefault="007E36F3" w:rsidP="00D652C8">
            <w:pPr>
              <w:jc w:val="right"/>
              <w:rPr>
                <w:rFonts w:asciiTheme="minorHAnsi" w:hAnsiTheme="minorHAnsi"/>
                <w:sz w:val="18"/>
                <w:szCs w:val="18"/>
              </w:rPr>
            </w:pPr>
            <w:r>
              <w:rPr>
                <w:rFonts w:asciiTheme="minorHAnsi" w:hAnsiTheme="minorHAnsi"/>
                <w:sz w:val="18"/>
                <w:szCs w:val="18"/>
              </w:rPr>
              <w:t>727±327</w:t>
            </w:r>
          </w:p>
        </w:tc>
        <w:tc>
          <w:tcPr>
            <w:tcW w:w="923" w:type="dxa"/>
            <w:tcBorders>
              <w:bottom w:val="nil"/>
            </w:tcBorders>
            <w:tcMar>
              <w:right w:w="85" w:type="dxa"/>
            </w:tcMar>
          </w:tcPr>
          <w:p w14:paraId="099399E6" w14:textId="486B2630" w:rsidR="00D652C8" w:rsidRPr="00F47EFE" w:rsidRDefault="007E36F3" w:rsidP="00D652C8">
            <w:pPr>
              <w:jc w:val="right"/>
              <w:rPr>
                <w:rFonts w:asciiTheme="minorHAnsi" w:hAnsiTheme="minorHAnsi"/>
                <w:sz w:val="18"/>
                <w:szCs w:val="18"/>
              </w:rPr>
            </w:pPr>
            <w:r>
              <w:rPr>
                <w:rFonts w:asciiTheme="minorHAnsi" w:hAnsiTheme="minorHAnsi"/>
                <w:sz w:val="18"/>
                <w:szCs w:val="18"/>
              </w:rPr>
              <w:t>609</w:t>
            </w:r>
            <w:r w:rsidR="00D652C8" w:rsidRPr="00F47EFE">
              <w:rPr>
                <w:rFonts w:asciiTheme="minorHAnsi" w:hAnsiTheme="minorHAnsi"/>
                <w:sz w:val="18"/>
                <w:szCs w:val="18"/>
              </w:rPr>
              <w:t>±210</w:t>
            </w:r>
          </w:p>
        </w:tc>
        <w:tc>
          <w:tcPr>
            <w:tcW w:w="924" w:type="dxa"/>
            <w:tcBorders>
              <w:bottom w:val="nil"/>
            </w:tcBorders>
            <w:tcMar>
              <w:right w:w="85" w:type="dxa"/>
            </w:tcMar>
          </w:tcPr>
          <w:p w14:paraId="7E83B7C9" w14:textId="6374FD61" w:rsidR="00D652C8" w:rsidRPr="00F47EFE" w:rsidRDefault="007E36F3" w:rsidP="00D652C8">
            <w:pPr>
              <w:jc w:val="right"/>
              <w:rPr>
                <w:rFonts w:asciiTheme="minorHAnsi" w:hAnsiTheme="minorHAnsi"/>
                <w:sz w:val="18"/>
                <w:szCs w:val="18"/>
              </w:rPr>
            </w:pPr>
            <w:r>
              <w:rPr>
                <w:rFonts w:asciiTheme="minorHAnsi" w:hAnsiTheme="minorHAnsi"/>
                <w:sz w:val="18"/>
                <w:szCs w:val="18"/>
              </w:rPr>
              <w:t>869±384</w:t>
            </w:r>
          </w:p>
        </w:tc>
        <w:tc>
          <w:tcPr>
            <w:tcW w:w="924" w:type="dxa"/>
            <w:tcBorders>
              <w:bottom w:val="nil"/>
            </w:tcBorders>
            <w:tcMar>
              <w:right w:w="85" w:type="dxa"/>
            </w:tcMar>
          </w:tcPr>
          <w:p w14:paraId="1E2E92CE" w14:textId="3D472DB7" w:rsidR="00D652C8" w:rsidRPr="00F47EFE" w:rsidRDefault="007E36F3" w:rsidP="00D652C8">
            <w:pPr>
              <w:jc w:val="right"/>
              <w:rPr>
                <w:rFonts w:asciiTheme="minorHAnsi" w:hAnsiTheme="minorHAnsi"/>
                <w:sz w:val="18"/>
                <w:szCs w:val="18"/>
              </w:rPr>
            </w:pPr>
            <w:r>
              <w:rPr>
                <w:rFonts w:asciiTheme="minorHAnsi" w:hAnsiTheme="minorHAnsi"/>
                <w:sz w:val="18"/>
                <w:szCs w:val="18"/>
              </w:rPr>
              <w:t>762</w:t>
            </w:r>
            <w:r w:rsidR="00D652C8" w:rsidRPr="00F47EFE">
              <w:rPr>
                <w:rFonts w:asciiTheme="minorHAnsi" w:hAnsiTheme="minorHAnsi"/>
                <w:sz w:val="18"/>
                <w:szCs w:val="18"/>
              </w:rPr>
              <w:t>±271</w:t>
            </w:r>
          </w:p>
        </w:tc>
        <w:tc>
          <w:tcPr>
            <w:tcW w:w="924" w:type="dxa"/>
            <w:tcBorders>
              <w:bottom w:val="nil"/>
            </w:tcBorders>
            <w:tcMar>
              <w:right w:w="85" w:type="dxa"/>
            </w:tcMar>
          </w:tcPr>
          <w:p w14:paraId="7BC2BB2E" w14:textId="2D1D76C7" w:rsidR="00D652C8" w:rsidRPr="00F47EFE" w:rsidRDefault="007E36F3" w:rsidP="00D652C8">
            <w:pPr>
              <w:jc w:val="right"/>
              <w:rPr>
                <w:rFonts w:asciiTheme="minorHAnsi" w:hAnsiTheme="minorHAnsi"/>
                <w:sz w:val="18"/>
                <w:szCs w:val="18"/>
              </w:rPr>
            </w:pPr>
            <w:r>
              <w:rPr>
                <w:rFonts w:asciiTheme="minorHAnsi" w:hAnsiTheme="minorHAnsi"/>
                <w:sz w:val="18"/>
                <w:szCs w:val="18"/>
              </w:rPr>
              <w:t>829</w:t>
            </w:r>
            <w:r w:rsidR="00D652C8" w:rsidRPr="00F47EFE">
              <w:rPr>
                <w:rFonts w:asciiTheme="minorHAnsi" w:hAnsiTheme="minorHAnsi"/>
                <w:sz w:val="18"/>
                <w:szCs w:val="18"/>
              </w:rPr>
              <w:t>±285</w:t>
            </w:r>
          </w:p>
        </w:tc>
        <w:tc>
          <w:tcPr>
            <w:tcW w:w="924" w:type="dxa"/>
            <w:tcBorders>
              <w:bottom w:val="nil"/>
            </w:tcBorders>
            <w:tcMar>
              <w:right w:w="85" w:type="dxa"/>
            </w:tcMar>
          </w:tcPr>
          <w:p w14:paraId="7893C573" w14:textId="400829EA" w:rsidR="00D652C8" w:rsidRPr="00F47EFE" w:rsidRDefault="007E36F3" w:rsidP="00D652C8">
            <w:pPr>
              <w:jc w:val="right"/>
              <w:rPr>
                <w:rFonts w:asciiTheme="minorHAnsi" w:hAnsiTheme="minorHAnsi"/>
                <w:sz w:val="18"/>
                <w:szCs w:val="18"/>
              </w:rPr>
            </w:pPr>
            <w:r>
              <w:rPr>
                <w:rFonts w:asciiTheme="minorHAnsi" w:hAnsiTheme="minorHAnsi"/>
                <w:sz w:val="18"/>
                <w:szCs w:val="18"/>
              </w:rPr>
              <w:t>769±187</w:t>
            </w:r>
          </w:p>
        </w:tc>
        <w:tc>
          <w:tcPr>
            <w:tcW w:w="924" w:type="dxa"/>
            <w:tcBorders>
              <w:bottom w:val="nil"/>
            </w:tcBorders>
            <w:tcMar>
              <w:right w:w="85" w:type="dxa"/>
            </w:tcMar>
          </w:tcPr>
          <w:p w14:paraId="580AC2CA" w14:textId="02C8EF5C" w:rsidR="00D652C8" w:rsidRPr="00F47EFE" w:rsidRDefault="007E36F3" w:rsidP="00D652C8">
            <w:pPr>
              <w:jc w:val="right"/>
              <w:rPr>
                <w:rFonts w:asciiTheme="minorHAnsi" w:hAnsiTheme="minorHAnsi"/>
                <w:sz w:val="18"/>
                <w:szCs w:val="18"/>
              </w:rPr>
            </w:pPr>
            <w:r>
              <w:rPr>
                <w:rFonts w:asciiTheme="minorHAnsi" w:hAnsiTheme="minorHAnsi"/>
                <w:sz w:val="18"/>
                <w:szCs w:val="18"/>
              </w:rPr>
              <w:t>667±145</w:t>
            </w:r>
          </w:p>
        </w:tc>
        <w:tc>
          <w:tcPr>
            <w:tcW w:w="924" w:type="dxa"/>
            <w:tcBorders>
              <w:bottom w:val="nil"/>
            </w:tcBorders>
            <w:tcMar>
              <w:right w:w="85" w:type="dxa"/>
            </w:tcMar>
          </w:tcPr>
          <w:p w14:paraId="2FDF9C85" w14:textId="68018C8C" w:rsidR="00D652C8" w:rsidRPr="00F47EFE" w:rsidRDefault="007E36F3" w:rsidP="00D652C8">
            <w:pPr>
              <w:jc w:val="right"/>
              <w:rPr>
                <w:rFonts w:asciiTheme="minorHAnsi" w:hAnsiTheme="minorHAnsi"/>
                <w:sz w:val="18"/>
                <w:szCs w:val="18"/>
              </w:rPr>
            </w:pPr>
            <w:r>
              <w:rPr>
                <w:rFonts w:asciiTheme="minorHAnsi" w:hAnsiTheme="minorHAnsi"/>
                <w:sz w:val="18"/>
                <w:szCs w:val="18"/>
              </w:rPr>
              <w:t>629±154</w:t>
            </w:r>
          </w:p>
        </w:tc>
        <w:tc>
          <w:tcPr>
            <w:tcW w:w="924" w:type="dxa"/>
            <w:tcBorders>
              <w:bottom w:val="nil"/>
            </w:tcBorders>
            <w:tcMar>
              <w:right w:w="85" w:type="dxa"/>
            </w:tcMar>
          </w:tcPr>
          <w:p w14:paraId="30846BB1" w14:textId="1EF66BE2" w:rsidR="00D652C8" w:rsidRPr="00F47EFE" w:rsidRDefault="007E36F3" w:rsidP="00D652C8">
            <w:pPr>
              <w:jc w:val="right"/>
              <w:rPr>
                <w:rFonts w:asciiTheme="minorHAnsi" w:hAnsiTheme="minorHAnsi"/>
                <w:sz w:val="18"/>
                <w:szCs w:val="18"/>
              </w:rPr>
            </w:pPr>
            <w:r>
              <w:rPr>
                <w:rFonts w:asciiTheme="minorHAnsi" w:hAnsiTheme="minorHAnsi"/>
                <w:sz w:val="18"/>
                <w:szCs w:val="18"/>
              </w:rPr>
              <w:t>729±195</w:t>
            </w:r>
          </w:p>
        </w:tc>
        <w:tc>
          <w:tcPr>
            <w:tcW w:w="924" w:type="dxa"/>
            <w:tcBorders>
              <w:bottom w:val="nil"/>
            </w:tcBorders>
            <w:tcMar>
              <w:right w:w="85" w:type="dxa"/>
            </w:tcMar>
          </w:tcPr>
          <w:p w14:paraId="632422D1" w14:textId="6799940E" w:rsidR="00D652C8" w:rsidRPr="00F47EFE" w:rsidRDefault="007E36F3" w:rsidP="00D652C8">
            <w:pPr>
              <w:jc w:val="right"/>
              <w:rPr>
                <w:rFonts w:asciiTheme="minorHAnsi" w:hAnsiTheme="minorHAnsi"/>
                <w:sz w:val="18"/>
                <w:szCs w:val="18"/>
              </w:rPr>
            </w:pPr>
            <w:r>
              <w:rPr>
                <w:rFonts w:asciiTheme="minorHAnsi" w:hAnsiTheme="minorHAnsi"/>
                <w:sz w:val="18"/>
                <w:szCs w:val="18"/>
              </w:rPr>
              <w:t>1064±376</w:t>
            </w:r>
          </w:p>
        </w:tc>
        <w:tc>
          <w:tcPr>
            <w:tcW w:w="924" w:type="dxa"/>
            <w:tcBorders>
              <w:bottom w:val="nil"/>
            </w:tcBorders>
            <w:tcMar>
              <w:right w:w="85" w:type="dxa"/>
            </w:tcMar>
          </w:tcPr>
          <w:p w14:paraId="7C588AA2" w14:textId="7C6DD046" w:rsidR="00D652C8" w:rsidRPr="00F47EFE" w:rsidRDefault="007E36F3" w:rsidP="00D652C8">
            <w:pPr>
              <w:jc w:val="right"/>
              <w:rPr>
                <w:rFonts w:asciiTheme="minorHAnsi" w:hAnsiTheme="minorHAnsi"/>
                <w:sz w:val="18"/>
                <w:szCs w:val="18"/>
              </w:rPr>
            </w:pPr>
            <w:r>
              <w:rPr>
                <w:rFonts w:asciiTheme="minorHAnsi" w:hAnsiTheme="minorHAnsi"/>
                <w:sz w:val="18"/>
                <w:szCs w:val="18"/>
              </w:rPr>
              <w:t>969±354</w:t>
            </w:r>
          </w:p>
        </w:tc>
      </w:tr>
      <w:tr w:rsidR="00D652C8" w:rsidRPr="00F47EFE" w14:paraId="64E1B816" w14:textId="77777777" w:rsidTr="00057223">
        <w:tc>
          <w:tcPr>
            <w:tcW w:w="3119" w:type="dxa"/>
            <w:tcBorders>
              <w:bottom w:val="nil"/>
            </w:tcBorders>
            <w:shd w:val="clear" w:color="auto" w:fill="E4F6CD" w:themeFill="accent1" w:themeFillTint="33"/>
            <w:tcMar>
              <w:left w:w="57" w:type="dxa"/>
              <w:right w:w="0" w:type="dxa"/>
            </w:tcMar>
          </w:tcPr>
          <w:p w14:paraId="73342ABB" w14:textId="77777777" w:rsidR="00D652C8" w:rsidRPr="00F47EFE" w:rsidRDefault="00D652C8" w:rsidP="00D652C8">
            <w:pPr>
              <w:rPr>
                <w:rFonts w:asciiTheme="minorHAnsi" w:hAnsiTheme="minorHAnsi"/>
                <w:sz w:val="18"/>
                <w:szCs w:val="18"/>
              </w:rPr>
            </w:pPr>
            <w:r w:rsidRPr="00F47EFE">
              <w:rPr>
                <w:rFonts w:asciiTheme="minorHAnsi" w:hAnsiTheme="minorHAnsi"/>
                <w:b/>
                <w:sz w:val="18"/>
                <w:szCs w:val="18"/>
              </w:rPr>
              <w:t>HFCs, SF</w:t>
            </w:r>
            <w:r w:rsidRPr="00F47EFE">
              <w:rPr>
                <w:rFonts w:asciiTheme="minorHAnsi" w:hAnsiTheme="minorHAnsi"/>
                <w:b/>
                <w:sz w:val="18"/>
                <w:szCs w:val="18"/>
                <w:vertAlign w:val="subscript"/>
              </w:rPr>
              <w:t>6</w:t>
            </w:r>
            <w:r w:rsidRPr="00F47EFE">
              <w:rPr>
                <w:rFonts w:asciiTheme="minorHAnsi" w:hAnsiTheme="minorHAnsi"/>
                <w:b/>
                <w:sz w:val="18"/>
                <w:szCs w:val="18"/>
              </w:rPr>
              <w:t>, PFCs</w:t>
            </w:r>
          </w:p>
        </w:tc>
        <w:tc>
          <w:tcPr>
            <w:tcW w:w="907" w:type="dxa"/>
            <w:tcBorders>
              <w:bottom w:val="nil"/>
            </w:tcBorders>
            <w:shd w:val="clear" w:color="auto" w:fill="E4F6CD" w:themeFill="accent1" w:themeFillTint="33"/>
            <w:tcMar>
              <w:right w:w="85" w:type="dxa"/>
            </w:tcMar>
          </w:tcPr>
          <w:p w14:paraId="3358358E"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5A0B5888"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00505258"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2473B3E4"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5C8F4F8"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96A865E"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56B1876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73A58B82"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30E5E06E"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7DDFAC81"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8E9DB2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E8A598B"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6C99D733" w14:textId="77777777" w:rsidR="00D652C8" w:rsidRPr="00F47EFE" w:rsidRDefault="00D652C8" w:rsidP="00D652C8">
            <w:pPr>
              <w:jc w:val="right"/>
              <w:rPr>
                <w:rFonts w:asciiTheme="minorHAnsi" w:hAnsiTheme="minorHAnsi"/>
                <w:sz w:val="18"/>
                <w:szCs w:val="18"/>
              </w:rPr>
            </w:pPr>
          </w:p>
        </w:tc>
      </w:tr>
      <w:tr w:rsidR="00D652C8" w:rsidRPr="00F47EFE" w14:paraId="24ADFAAC" w14:textId="77777777" w:rsidTr="00057223">
        <w:tc>
          <w:tcPr>
            <w:tcW w:w="3119" w:type="dxa"/>
            <w:tcBorders>
              <w:top w:val="nil"/>
            </w:tcBorders>
            <w:tcMar>
              <w:left w:w="57" w:type="dxa"/>
              <w:right w:w="0" w:type="dxa"/>
            </w:tcMar>
          </w:tcPr>
          <w:p w14:paraId="426007DF"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total (tonnes)</w:t>
            </w:r>
          </w:p>
        </w:tc>
        <w:tc>
          <w:tcPr>
            <w:tcW w:w="907" w:type="dxa"/>
            <w:tcBorders>
              <w:top w:val="nil"/>
            </w:tcBorders>
            <w:tcMar>
              <w:right w:w="85" w:type="dxa"/>
            </w:tcMar>
          </w:tcPr>
          <w:p w14:paraId="791AD4B8" w14:textId="17E29D27" w:rsidR="00BD6B5F" w:rsidRPr="00F47EFE" w:rsidRDefault="00D652C8" w:rsidP="00BD6B5F">
            <w:pPr>
              <w:jc w:val="right"/>
              <w:rPr>
                <w:rFonts w:asciiTheme="minorHAnsi" w:hAnsiTheme="minorHAnsi"/>
                <w:sz w:val="18"/>
                <w:szCs w:val="18"/>
              </w:rPr>
            </w:pPr>
            <w:r w:rsidRPr="00F47EFE">
              <w:rPr>
                <w:rFonts w:asciiTheme="minorHAnsi" w:hAnsiTheme="minorHAnsi"/>
                <w:sz w:val="18"/>
                <w:szCs w:val="18"/>
              </w:rPr>
              <w:t>2402±</w:t>
            </w:r>
            <w:r w:rsidR="00661733">
              <w:rPr>
                <w:rFonts w:asciiTheme="minorHAnsi" w:hAnsiTheme="minorHAnsi"/>
                <w:sz w:val="18"/>
                <w:szCs w:val="18"/>
              </w:rPr>
              <w:t>541</w:t>
            </w:r>
          </w:p>
        </w:tc>
        <w:tc>
          <w:tcPr>
            <w:tcW w:w="923" w:type="dxa"/>
            <w:tcBorders>
              <w:top w:val="nil"/>
            </w:tcBorders>
            <w:tcMar>
              <w:right w:w="85" w:type="dxa"/>
            </w:tcMar>
          </w:tcPr>
          <w:p w14:paraId="155F8777" w14:textId="38B8D7C3" w:rsidR="00D652C8" w:rsidRPr="00F47EFE" w:rsidRDefault="00661733" w:rsidP="00D652C8">
            <w:pPr>
              <w:jc w:val="right"/>
              <w:rPr>
                <w:rFonts w:asciiTheme="minorHAnsi" w:hAnsiTheme="minorHAnsi"/>
                <w:sz w:val="18"/>
                <w:szCs w:val="18"/>
              </w:rPr>
            </w:pPr>
            <w:r>
              <w:rPr>
                <w:rFonts w:asciiTheme="minorHAnsi" w:hAnsiTheme="minorHAnsi"/>
                <w:sz w:val="18"/>
                <w:szCs w:val="18"/>
              </w:rPr>
              <w:t>2261</w:t>
            </w:r>
            <w:r w:rsidR="00D652C8" w:rsidRPr="00F47EFE">
              <w:rPr>
                <w:rFonts w:asciiTheme="minorHAnsi" w:hAnsiTheme="minorHAnsi"/>
                <w:sz w:val="18"/>
                <w:szCs w:val="18"/>
              </w:rPr>
              <w:t>±</w:t>
            </w:r>
            <w:r>
              <w:rPr>
                <w:rFonts w:asciiTheme="minorHAnsi" w:hAnsiTheme="minorHAnsi"/>
                <w:sz w:val="18"/>
                <w:szCs w:val="18"/>
              </w:rPr>
              <w:t>519</w:t>
            </w:r>
          </w:p>
        </w:tc>
        <w:tc>
          <w:tcPr>
            <w:tcW w:w="923" w:type="dxa"/>
            <w:tcBorders>
              <w:top w:val="nil"/>
            </w:tcBorders>
            <w:tcMar>
              <w:right w:w="85" w:type="dxa"/>
            </w:tcMar>
          </w:tcPr>
          <w:p w14:paraId="0CDC9402" w14:textId="6566C161" w:rsidR="00D652C8" w:rsidRPr="00F47EFE" w:rsidRDefault="00661733" w:rsidP="00D652C8">
            <w:pPr>
              <w:jc w:val="right"/>
              <w:rPr>
                <w:rFonts w:asciiTheme="minorHAnsi" w:hAnsiTheme="minorHAnsi"/>
                <w:sz w:val="18"/>
                <w:szCs w:val="18"/>
              </w:rPr>
            </w:pPr>
            <w:r>
              <w:rPr>
                <w:rFonts w:asciiTheme="minorHAnsi" w:hAnsiTheme="minorHAnsi"/>
                <w:sz w:val="18"/>
                <w:szCs w:val="18"/>
              </w:rPr>
              <w:t>2494</w:t>
            </w:r>
            <w:r w:rsidR="00D652C8" w:rsidRPr="00F47EFE">
              <w:rPr>
                <w:rFonts w:asciiTheme="minorHAnsi" w:hAnsiTheme="minorHAnsi"/>
                <w:sz w:val="18"/>
                <w:szCs w:val="18"/>
              </w:rPr>
              <w:t>±</w:t>
            </w:r>
            <w:r>
              <w:rPr>
                <w:rFonts w:asciiTheme="minorHAnsi" w:hAnsiTheme="minorHAnsi"/>
                <w:sz w:val="18"/>
                <w:szCs w:val="18"/>
              </w:rPr>
              <w:t>633</w:t>
            </w:r>
          </w:p>
        </w:tc>
        <w:tc>
          <w:tcPr>
            <w:tcW w:w="923" w:type="dxa"/>
            <w:tcBorders>
              <w:top w:val="nil"/>
            </w:tcBorders>
            <w:tcMar>
              <w:right w:w="85" w:type="dxa"/>
            </w:tcMar>
          </w:tcPr>
          <w:p w14:paraId="0526D7EA" w14:textId="00B69039"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2635±</w:t>
            </w:r>
            <w:r w:rsidR="00661733">
              <w:rPr>
                <w:rFonts w:asciiTheme="minorHAnsi" w:hAnsiTheme="minorHAnsi"/>
                <w:sz w:val="18"/>
                <w:szCs w:val="18"/>
              </w:rPr>
              <w:t>641</w:t>
            </w:r>
          </w:p>
        </w:tc>
        <w:tc>
          <w:tcPr>
            <w:tcW w:w="924" w:type="dxa"/>
            <w:tcBorders>
              <w:top w:val="nil"/>
            </w:tcBorders>
            <w:tcMar>
              <w:right w:w="85" w:type="dxa"/>
            </w:tcMar>
          </w:tcPr>
          <w:p w14:paraId="3E35CE8D" w14:textId="5F8F9F4A"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302</w:t>
            </w:r>
            <w:r>
              <w:rPr>
                <w:rFonts w:asciiTheme="minorHAnsi" w:hAnsiTheme="minorHAnsi"/>
                <w:sz w:val="18"/>
                <w:szCs w:val="18"/>
              </w:rPr>
              <w:t>5</w:t>
            </w:r>
            <w:r w:rsidRPr="00F47EFE">
              <w:rPr>
                <w:rFonts w:asciiTheme="minorHAnsi" w:hAnsiTheme="minorHAnsi"/>
                <w:sz w:val="18"/>
                <w:szCs w:val="18"/>
              </w:rPr>
              <w:t>±</w:t>
            </w:r>
            <w:r w:rsidR="00661733">
              <w:rPr>
                <w:rFonts w:asciiTheme="minorHAnsi" w:hAnsiTheme="minorHAnsi"/>
                <w:sz w:val="18"/>
                <w:szCs w:val="18"/>
              </w:rPr>
              <w:t>652</w:t>
            </w:r>
          </w:p>
        </w:tc>
        <w:tc>
          <w:tcPr>
            <w:tcW w:w="924" w:type="dxa"/>
            <w:tcBorders>
              <w:top w:val="nil"/>
            </w:tcBorders>
            <w:tcMar>
              <w:right w:w="85" w:type="dxa"/>
            </w:tcMar>
          </w:tcPr>
          <w:p w14:paraId="3141C6F3" w14:textId="35B7E2CE"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272</w:t>
            </w:r>
            <w:r>
              <w:rPr>
                <w:rFonts w:asciiTheme="minorHAnsi" w:hAnsiTheme="minorHAnsi"/>
                <w:sz w:val="18"/>
                <w:szCs w:val="18"/>
              </w:rPr>
              <w:t>7</w:t>
            </w:r>
            <w:r w:rsidRPr="00F47EFE">
              <w:rPr>
                <w:rFonts w:asciiTheme="minorHAnsi" w:hAnsiTheme="minorHAnsi"/>
                <w:sz w:val="18"/>
                <w:szCs w:val="18"/>
              </w:rPr>
              <w:t>±</w:t>
            </w:r>
            <w:r w:rsidR="00661733">
              <w:rPr>
                <w:rFonts w:asciiTheme="minorHAnsi" w:hAnsiTheme="minorHAnsi"/>
                <w:sz w:val="18"/>
                <w:szCs w:val="18"/>
              </w:rPr>
              <w:t>561</w:t>
            </w:r>
          </w:p>
        </w:tc>
        <w:tc>
          <w:tcPr>
            <w:tcW w:w="924" w:type="dxa"/>
            <w:tcBorders>
              <w:top w:val="nil"/>
            </w:tcBorders>
            <w:tcMar>
              <w:right w:w="85" w:type="dxa"/>
            </w:tcMar>
          </w:tcPr>
          <w:p w14:paraId="437A15F2" w14:textId="03EC5006"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291</w:t>
            </w:r>
            <w:r>
              <w:rPr>
                <w:rFonts w:asciiTheme="minorHAnsi" w:hAnsiTheme="minorHAnsi"/>
                <w:sz w:val="18"/>
                <w:szCs w:val="18"/>
              </w:rPr>
              <w:t>1</w:t>
            </w:r>
            <w:r w:rsidRPr="00F47EFE">
              <w:rPr>
                <w:rFonts w:asciiTheme="minorHAnsi" w:hAnsiTheme="minorHAnsi"/>
                <w:sz w:val="18"/>
                <w:szCs w:val="18"/>
              </w:rPr>
              <w:t>±</w:t>
            </w:r>
            <w:r w:rsidR="00661733">
              <w:rPr>
                <w:rFonts w:asciiTheme="minorHAnsi" w:hAnsiTheme="minorHAnsi"/>
                <w:sz w:val="18"/>
                <w:szCs w:val="18"/>
              </w:rPr>
              <w:t>508</w:t>
            </w:r>
          </w:p>
        </w:tc>
        <w:tc>
          <w:tcPr>
            <w:tcW w:w="924" w:type="dxa"/>
            <w:tcBorders>
              <w:top w:val="nil"/>
            </w:tcBorders>
            <w:tcMar>
              <w:right w:w="85" w:type="dxa"/>
            </w:tcMar>
          </w:tcPr>
          <w:p w14:paraId="3DA8AB33" w14:textId="30A95538" w:rsidR="00D652C8" w:rsidRPr="00F47EFE" w:rsidRDefault="00D652C8" w:rsidP="00D652C8">
            <w:pPr>
              <w:jc w:val="right"/>
              <w:rPr>
                <w:rFonts w:asciiTheme="minorHAnsi" w:hAnsiTheme="minorHAnsi"/>
                <w:sz w:val="18"/>
                <w:szCs w:val="18"/>
              </w:rPr>
            </w:pPr>
            <w:r>
              <w:rPr>
                <w:rFonts w:asciiTheme="minorHAnsi" w:hAnsiTheme="minorHAnsi"/>
                <w:sz w:val="18"/>
                <w:szCs w:val="18"/>
              </w:rPr>
              <w:t>2901</w:t>
            </w:r>
            <w:r w:rsidRPr="00F47EFE">
              <w:rPr>
                <w:rFonts w:asciiTheme="minorHAnsi" w:hAnsiTheme="minorHAnsi"/>
                <w:sz w:val="18"/>
                <w:szCs w:val="18"/>
              </w:rPr>
              <w:t>±</w:t>
            </w:r>
            <w:r w:rsidR="00661733">
              <w:rPr>
                <w:rFonts w:asciiTheme="minorHAnsi" w:hAnsiTheme="minorHAnsi"/>
                <w:sz w:val="18"/>
                <w:szCs w:val="18"/>
              </w:rPr>
              <w:t>517</w:t>
            </w:r>
          </w:p>
        </w:tc>
        <w:tc>
          <w:tcPr>
            <w:tcW w:w="924" w:type="dxa"/>
            <w:tcBorders>
              <w:top w:val="nil"/>
            </w:tcBorders>
            <w:tcMar>
              <w:right w:w="85" w:type="dxa"/>
            </w:tcMar>
          </w:tcPr>
          <w:p w14:paraId="0ABC858B" w14:textId="1DCBAB0F"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28</w:t>
            </w:r>
            <w:r w:rsidR="00661733">
              <w:rPr>
                <w:rFonts w:asciiTheme="minorHAnsi" w:hAnsiTheme="minorHAnsi"/>
                <w:sz w:val="18"/>
                <w:szCs w:val="18"/>
              </w:rPr>
              <w:t>62</w:t>
            </w:r>
            <w:r w:rsidRPr="00F47EFE">
              <w:rPr>
                <w:rFonts w:asciiTheme="minorHAnsi" w:hAnsiTheme="minorHAnsi"/>
                <w:sz w:val="18"/>
                <w:szCs w:val="18"/>
              </w:rPr>
              <w:t>±5</w:t>
            </w:r>
            <w:r w:rsidR="00661733">
              <w:rPr>
                <w:rFonts w:asciiTheme="minorHAnsi" w:hAnsiTheme="minorHAnsi"/>
                <w:sz w:val="18"/>
                <w:szCs w:val="18"/>
              </w:rPr>
              <w:t>1</w:t>
            </w:r>
            <w:r>
              <w:rPr>
                <w:rFonts w:asciiTheme="minorHAnsi" w:hAnsiTheme="minorHAnsi"/>
                <w:sz w:val="18"/>
                <w:szCs w:val="18"/>
              </w:rPr>
              <w:t>5</w:t>
            </w:r>
          </w:p>
        </w:tc>
        <w:tc>
          <w:tcPr>
            <w:tcW w:w="924" w:type="dxa"/>
            <w:tcBorders>
              <w:top w:val="nil"/>
            </w:tcBorders>
            <w:tcMar>
              <w:right w:w="85" w:type="dxa"/>
            </w:tcMar>
          </w:tcPr>
          <w:p w14:paraId="7D5BD9F1" w14:textId="02785752"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31</w:t>
            </w:r>
            <w:r>
              <w:rPr>
                <w:rFonts w:asciiTheme="minorHAnsi" w:hAnsiTheme="minorHAnsi"/>
                <w:sz w:val="18"/>
                <w:szCs w:val="18"/>
              </w:rPr>
              <w:t>37</w:t>
            </w:r>
            <w:r w:rsidRPr="00F47EFE">
              <w:rPr>
                <w:rFonts w:asciiTheme="minorHAnsi" w:hAnsiTheme="minorHAnsi"/>
                <w:sz w:val="18"/>
                <w:szCs w:val="18"/>
              </w:rPr>
              <w:t>±</w:t>
            </w:r>
            <w:r w:rsidR="00661733">
              <w:rPr>
                <w:rFonts w:asciiTheme="minorHAnsi" w:hAnsiTheme="minorHAnsi"/>
                <w:sz w:val="18"/>
                <w:szCs w:val="18"/>
              </w:rPr>
              <w:t>627</w:t>
            </w:r>
          </w:p>
        </w:tc>
        <w:tc>
          <w:tcPr>
            <w:tcW w:w="924" w:type="dxa"/>
            <w:tcBorders>
              <w:top w:val="nil"/>
            </w:tcBorders>
            <w:tcMar>
              <w:right w:w="85" w:type="dxa"/>
            </w:tcMar>
          </w:tcPr>
          <w:p w14:paraId="47C4F873" w14:textId="59D5015C"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34</w:t>
            </w:r>
            <w:r>
              <w:rPr>
                <w:rFonts w:asciiTheme="minorHAnsi" w:hAnsiTheme="minorHAnsi"/>
                <w:sz w:val="18"/>
                <w:szCs w:val="18"/>
              </w:rPr>
              <w:t>76</w:t>
            </w:r>
            <w:r w:rsidRPr="00F47EFE">
              <w:rPr>
                <w:rFonts w:asciiTheme="minorHAnsi" w:hAnsiTheme="minorHAnsi"/>
                <w:sz w:val="18"/>
                <w:szCs w:val="18"/>
              </w:rPr>
              <w:t>±6</w:t>
            </w:r>
            <w:r w:rsidR="00661733">
              <w:rPr>
                <w:rFonts w:asciiTheme="minorHAnsi" w:hAnsiTheme="minorHAnsi"/>
                <w:sz w:val="18"/>
                <w:szCs w:val="18"/>
              </w:rPr>
              <w:t>95</w:t>
            </w:r>
          </w:p>
        </w:tc>
        <w:tc>
          <w:tcPr>
            <w:tcW w:w="924" w:type="dxa"/>
            <w:tcBorders>
              <w:top w:val="nil"/>
            </w:tcBorders>
            <w:tcMar>
              <w:right w:w="85" w:type="dxa"/>
            </w:tcMar>
          </w:tcPr>
          <w:p w14:paraId="6A7C1E07" w14:textId="732CE246"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35</w:t>
            </w:r>
            <w:r>
              <w:rPr>
                <w:rFonts w:asciiTheme="minorHAnsi" w:hAnsiTheme="minorHAnsi"/>
                <w:sz w:val="18"/>
                <w:szCs w:val="18"/>
              </w:rPr>
              <w:t>30</w:t>
            </w:r>
            <w:r w:rsidRPr="00F47EFE">
              <w:rPr>
                <w:rFonts w:asciiTheme="minorHAnsi" w:hAnsiTheme="minorHAnsi"/>
                <w:sz w:val="18"/>
                <w:szCs w:val="18"/>
              </w:rPr>
              <w:t>±</w:t>
            </w:r>
            <w:r w:rsidR="00661733">
              <w:rPr>
                <w:rFonts w:asciiTheme="minorHAnsi" w:hAnsiTheme="minorHAnsi"/>
                <w:sz w:val="18"/>
                <w:szCs w:val="18"/>
              </w:rPr>
              <w:t>69</w:t>
            </w:r>
            <w:r>
              <w:rPr>
                <w:rFonts w:asciiTheme="minorHAnsi" w:hAnsiTheme="minorHAnsi"/>
                <w:sz w:val="18"/>
                <w:szCs w:val="18"/>
              </w:rPr>
              <w:t>0</w:t>
            </w:r>
          </w:p>
        </w:tc>
        <w:tc>
          <w:tcPr>
            <w:tcW w:w="924" w:type="dxa"/>
            <w:tcBorders>
              <w:top w:val="nil"/>
            </w:tcBorders>
            <w:tcMar>
              <w:right w:w="85" w:type="dxa"/>
            </w:tcMar>
          </w:tcPr>
          <w:p w14:paraId="3698F2F9" w14:textId="3698E4D4" w:rsidR="00D652C8" w:rsidRPr="00F47EFE" w:rsidRDefault="00661733" w:rsidP="00D652C8">
            <w:pPr>
              <w:jc w:val="right"/>
              <w:rPr>
                <w:rFonts w:asciiTheme="minorHAnsi" w:hAnsiTheme="minorHAnsi"/>
                <w:sz w:val="18"/>
                <w:szCs w:val="18"/>
              </w:rPr>
            </w:pPr>
            <w:r>
              <w:rPr>
                <w:rFonts w:asciiTheme="minorHAnsi" w:hAnsiTheme="minorHAnsi"/>
                <w:sz w:val="18"/>
                <w:szCs w:val="18"/>
              </w:rPr>
              <w:t>3297±647</w:t>
            </w:r>
          </w:p>
        </w:tc>
      </w:tr>
      <w:tr w:rsidR="00D652C8" w:rsidRPr="00F47EFE" w14:paraId="0AA5DAF0" w14:textId="77777777" w:rsidTr="00057223">
        <w:tc>
          <w:tcPr>
            <w:tcW w:w="3119" w:type="dxa"/>
            <w:tcBorders>
              <w:bottom w:val="nil"/>
            </w:tcBorders>
            <w:tcMar>
              <w:left w:w="57" w:type="dxa"/>
              <w:right w:w="0" w:type="dxa"/>
            </w:tcMar>
          </w:tcPr>
          <w:p w14:paraId="41766583" w14:textId="15F45034" w:rsidR="00D652C8" w:rsidRPr="00F47EFE" w:rsidRDefault="00D652C8" w:rsidP="00D652C8">
            <w:pPr>
              <w:rPr>
                <w:rFonts w:asciiTheme="minorHAnsi" w:hAnsiTheme="minorHAnsi"/>
                <w:b/>
                <w:sz w:val="18"/>
                <w:szCs w:val="18"/>
              </w:rPr>
            </w:pPr>
            <w:r w:rsidRPr="00F47EFE">
              <w:rPr>
                <w:rFonts w:asciiTheme="minorHAnsi" w:hAnsiTheme="minorHAnsi"/>
                <w:sz w:val="18"/>
                <w:szCs w:val="18"/>
              </w:rPr>
              <w:t>total (k tonnes CO</w:t>
            </w:r>
            <w:r w:rsidRPr="00F47EFE">
              <w:rPr>
                <w:rFonts w:asciiTheme="minorHAnsi" w:hAnsiTheme="minorHAnsi"/>
                <w:sz w:val="18"/>
                <w:szCs w:val="18"/>
                <w:vertAlign w:val="subscript"/>
              </w:rPr>
              <w:t>2</w:t>
            </w:r>
            <w:r w:rsidRPr="00F47EFE">
              <w:rPr>
                <w:rFonts w:asciiTheme="minorHAnsi" w:hAnsiTheme="minorHAnsi"/>
                <w:sz w:val="18"/>
                <w:szCs w:val="18"/>
              </w:rPr>
              <w:t>-e)</w:t>
            </w:r>
          </w:p>
        </w:tc>
        <w:tc>
          <w:tcPr>
            <w:tcW w:w="907" w:type="dxa"/>
            <w:tcBorders>
              <w:bottom w:val="nil"/>
            </w:tcBorders>
            <w:tcMar>
              <w:right w:w="85" w:type="dxa"/>
            </w:tcMar>
          </w:tcPr>
          <w:p w14:paraId="762121F0" w14:textId="77B9A347" w:rsidR="00D652C8" w:rsidRPr="00F47EFE" w:rsidRDefault="00D652C8" w:rsidP="00BD6B5F">
            <w:pPr>
              <w:jc w:val="right"/>
              <w:rPr>
                <w:rFonts w:asciiTheme="minorHAnsi" w:hAnsiTheme="minorHAnsi"/>
                <w:sz w:val="18"/>
                <w:szCs w:val="18"/>
              </w:rPr>
            </w:pPr>
            <w:r>
              <w:rPr>
                <w:rFonts w:asciiTheme="minorHAnsi" w:hAnsiTheme="minorHAnsi"/>
                <w:sz w:val="18"/>
                <w:szCs w:val="18"/>
              </w:rPr>
              <w:t>789</w:t>
            </w:r>
            <w:r w:rsidR="00BD6B5F">
              <w:rPr>
                <w:rFonts w:asciiTheme="minorHAnsi" w:hAnsiTheme="minorHAnsi"/>
                <w:sz w:val="18"/>
                <w:szCs w:val="18"/>
              </w:rPr>
              <w:t>0</w:t>
            </w:r>
            <w:r w:rsidRPr="00F47EFE">
              <w:rPr>
                <w:rFonts w:asciiTheme="minorHAnsi" w:hAnsiTheme="minorHAnsi"/>
                <w:sz w:val="18"/>
                <w:szCs w:val="18"/>
              </w:rPr>
              <w:t>±1</w:t>
            </w:r>
            <w:r>
              <w:rPr>
                <w:rFonts w:asciiTheme="minorHAnsi" w:hAnsiTheme="minorHAnsi"/>
                <w:sz w:val="18"/>
                <w:szCs w:val="18"/>
              </w:rPr>
              <w:t>0</w:t>
            </w:r>
            <w:r w:rsidR="00BD6B5F">
              <w:rPr>
                <w:rFonts w:asciiTheme="minorHAnsi" w:hAnsiTheme="minorHAnsi"/>
                <w:sz w:val="18"/>
                <w:szCs w:val="18"/>
              </w:rPr>
              <w:t>85</w:t>
            </w:r>
          </w:p>
        </w:tc>
        <w:tc>
          <w:tcPr>
            <w:tcW w:w="923" w:type="dxa"/>
            <w:tcBorders>
              <w:bottom w:val="nil"/>
            </w:tcBorders>
            <w:tcMar>
              <w:right w:w="85" w:type="dxa"/>
            </w:tcMar>
          </w:tcPr>
          <w:p w14:paraId="701FDBBC" w14:textId="1B3FCA65" w:rsidR="00D652C8" w:rsidRPr="00F47EFE" w:rsidRDefault="00AD3E75" w:rsidP="00D652C8">
            <w:pPr>
              <w:jc w:val="right"/>
              <w:rPr>
                <w:rFonts w:asciiTheme="minorHAnsi" w:hAnsiTheme="minorHAnsi"/>
                <w:sz w:val="18"/>
                <w:szCs w:val="18"/>
              </w:rPr>
            </w:pPr>
            <w:r>
              <w:rPr>
                <w:rFonts w:asciiTheme="minorHAnsi" w:hAnsiTheme="minorHAnsi"/>
                <w:sz w:val="18"/>
                <w:szCs w:val="18"/>
              </w:rPr>
              <w:t>7223</w:t>
            </w:r>
            <w:r w:rsidR="00D652C8" w:rsidRPr="00F47EFE">
              <w:rPr>
                <w:rFonts w:asciiTheme="minorHAnsi" w:hAnsiTheme="minorHAnsi"/>
                <w:sz w:val="18"/>
                <w:szCs w:val="18"/>
              </w:rPr>
              <w:t>±</w:t>
            </w:r>
            <w:r>
              <w:rPr>
                <w:rFonts w:asciiTheme="minorHAnsi" w:hAnsiTheme="minorHAnsi"/>
                <w:sz w:val="18"/>
                <w:szCs w:val="18"/>
              </w:rPr>
              <w:t>102</w:t>
            </w:r>
            <w:r w:rsidR="00D652C8">
              <w:rPr>
                <w:rFonts w:asciiTheme="minorHAnsi" w:hAnsiTheme="minorHAnsi"/>
                <w:sz w:val="18"/>
                <w:szCs w:val="18"/>
              </w:rPr>
              <w:t>0</w:t>
            </w:r>
          </w:p>
        </w:tc>
        <w:tc>
          <w:tcPr>
            <w:tcW w:w="923" w:type="dxa"/>
            <w:tcBorders>
              <w:bottom w:val="nil"/>
            </w:tcBorders>
            <w:tcMar>
              <w:right w:w="85" w:type="dxa"/>
            </w:tcMar>
          </w:tcPr>
          <w:p w14:paraId="113DBCB4" w14:textId="3A020AB5" w:rsidR="00D652C8" w:rsidRPr="00F47EFE" w:rsidRDefault="00AD3E75" w:rsidP="00D652C8">
            <w:pPr>
              <w:jc w:val="right"/>
              <w:rPr>
                <w:rFonts w:asciiTheme="minorHAnsi" w:hAnsiTheme="minorHAnsi"/>
                <w:sz w:val="18"/>
                <w:szCs w:val="18"/>
              </w:rPr>
            </w:pPr>
            <w:r>
              <w:rPr>
                <w:rFonts w:asciiTheme="minorHAnsi" w:hAnsiTheme="minorHAnsi"/>
                <w:sz w:val="18"/>
                <w:szCs w:val="18"/>
              </w:rPr>
              <w:t>7259</w:t>
            </w:r>
            <w:r w:rsidR="00D652C8" w:rsidRPr="00F47EFE">
              <w:rPr>
                <w:rFonts w:asciiTheme="minorHAnsi" w:hAnsiTheme="minorHAnsi"/>
                <w:sz w:val="18"/>
                <w:szCs w:val="18"/>
              </w:rPr>
              <w:t>±</w:t>
            </w:r>
            <w:r>
              <w:rPr>
                <w:rFonts w:asciiTheme="minorHAnsi" w:hAnsiTheme="minorHAnsi"/>
                <w:sz w:val="18"/>
                <w:szCs w:val="18"/>
              </w:rPr>
              <w:t>124</w:t>
            </w:r>
            <w:r w:rsidR="00D652C8">
              <w:rPr>
                <w:rFonts w:asciiTheme="minorHAnsi" w:hAnsiTheme="minorHAnsi"/>
                <w:sz w:val="18"/>
                <w:szCs w:val="18"/>
              </w:rPr>
              <w:t>5</w:t>
            </w:r>
          </w:p>
        </w:tc>
        <w:tc>
          <w:tcPr>
            <w:tcW w:w="923" w:type="dxa"/>
            <w:tcBorders>
              <w:bottom w:val="nil"/>
            </w:tcBorders>
            <w:tcMar>
              <w:right w:w="85" w:type="dxa"/>
            </w:tcMar>
          </w:tcPr>
          <w:p w14:paraId="087CED2E" w14:textId="6C23061E" w:rsidR="00D652C8" w:rsidRPr="00F47EFE" w:rsidRDefault="00AD3E75" w:rsidP="00D652C8">
            <w:pPr>
              <w:jc w:val="right"/>
              <w:rPr>
                <w:rFonts w:asciiTheme="minorHAnsi" w:hAnsiTheme="minorHAnsi"/>
                <w:sz w:val="18"/>
                <w:szCs w:val="18"/>
              </w:rPr>
            </w:pPr>
            <w:r>
              <w:rPr>
                <w:rFonts w:asciiTheme="minorHAnsi" w:hAnsiTheme="minorHAnsi"/>
                <w:sz w:val="18"/>
                <w:szCs w:val="18"/>
              </w:rPr>
              <w:t>7423</w:t>
            </w:r>
            <w:r w:rsidR="00D652C8" w:rsidRPr="00F47EFE">
              <w:rPr>
                <w:rFonts w:asciiTheme="minorHAnsi" w:hAnsiTheme="minorHAnsi"/>
                <w:sz w:val="18"/>
                <w:szCs w:val="18"/>
              </w:rPr>
              <w:t>±</w:t>
            </w:r>
            <w:r>
              <w:rPr>
                <w:rFonts w:asciiTheme="minorHAnsi" w:hAnsiTheme="minorHAnsi"/>
                <w:sz w:val="18"/>
                <w:szCs w:val="18"/>
              </w:rPr>
              <w:t>1255</w:t>
            </w:r>
          </w:p>
        </w:tc>
        <w:tc>
          <w:tcPr>
            <w:tcW w:w="924" w:type="dxa"/>
            <w:tcBorders>
              <w:bottom w:val="nil"/>
            </w:tcBorders>
            <w:tcMar>
              <w:right w:w="85" w:type="dxa"/>
            </w:tcMar>
          </w:tcPr>
          <w:p w14:paraId="3BA3C27F" w14:textId="67477C45" w:rsidR="00D652C8" w:rsidRPr="00F47EFE" w:rsidRDefault="00AD3E75" w:rsidP="00D652C8">
            <w:pPr>
              <w:jc w:val="right"/>
              <w:rPr>
                <w:rFonts w:asciiTheme="minorHAnsi" w:hAnsiTheme="minorHAnsi"/>
                <w:sz w:val="18"/>
                <w:szCs w:val="18"/>
              </w:rPr>
            </w:pPr>
            <w:r>
              <w:rPr>
                <w:rFonts w:asciiTheme="minorHAnsi" w:hAnsiTheme="minorHAnsi"/>
                <w:sz w:val="18"/>
                <w:szCs w:val="18"/>
              </w:rPr>
              <w:t>8665</w:t>
            </w:r>
            <w:r w:rsidR="00D652C8" w:rsidRPr="00F47EFE">
              <w:rPr>
                <w:rFonts w:asciiTheme="minorHAnsi" w:hAnsiTheme="minorHAnsi"/>
                <w:sz w:val="18"/>
                <w:szCs w:val="18"/>
              </w:rPr>
              <w:t>±13</w:t>
            </w:r>
            <w:r>
              <w:rPr>
                <w:rFonts w:asciiTheme="minorHAnsi" w:hAnsiTheme="minorHAnsi"/>
                <w:sz w:val="18"/>
                <w:szCs w:val="18"/>
              </w:rPr>
              <w:t>2</w:t>
            </w:r>
            <w:r w:rsidR="00D652C8">
              <w:rPr>
                <w:rFonts w:asciiTheme="minorHAnsi" w:hAnsiTheme="minorHAnsi"/>
                <w:sz w:val="18"/>
                <w:szCs w:val="18"/>
              </w:rPr>
              <w:t>5</w:t>
            </w:r>
          </w:p>
        </w:tc>
        <w:tc>
          <w:tcPr>
            <w:tcW w:w="924" w:type="dxa"/>
            <w:tcBorders>
              <w:bottom w:val="nil"/>
            </w:tcBorders>
            <w:tcMar>
              <w:right w:w="85" w:type="dxa"/>
            </w:tcMar>
          </w:tcPr>
          <w:p w14:paraId="1469523D" w14:textId="72A806E5" w:rsidR="00D652C8" w:rsidRPr="00F47EFE" w:rsidRDefault="00AD3E75" w:rsidP="00D652C8">
            <w:pPr>
              <w:jc w:val="right"/>
              <w:rPr>
                <w:rFonts w:asciiTheme="minorHAnsi" w:hAnsiTheme="minorHAnsi"/>
                <w:sz w:val="18"/>
                <w:szCs w:val="18"/>
              </w:rPr>
            </w:pPr>
            <w:r>
              <w:rPr>
                <w:rFonts w:asciiTheme="minorHAnsi" w:hAnsiTheme="minorHAnsi"/>
                <w:sz w:val="18"/>
                <w:szCs w:val="18"/>
              </w:rPr>
              <w:t>7738</w:t>
            </w:r>
            <w:r w:rsidR="00D652C8" w:rsidRPr="00F47EFE">
              <w:rPr>
                <w:rFonts w:asciiTheme="minorHAnsi" w:hAnsiTheme="minorHAnsi"/>
                <w:sz w:val="18"/>
                <w:szCs w:val="18"/>
              </w:rPr>
              <w:t>±</w:t>
            </w:r>
            <w:r>
              <w:rPr>
                <w:rFonts w:asciiTheme="minorHAnsi" w:hAnsiTheme="minorHAnsi"/>
                <w:sz w:val="18"/>
                <w:szCs w:val="18"/>
              </w:rPr>
              <w:t>114</w:t>
            </w:r>
            <w:r w:rsidR="00D652C8">
              <w:rPr>
                <w:rFonts w:asciiTheme="minorHAnsi" w:hAnsiTheme="minorHAnsi"/>
                <w:sz w:val="18"/>
                <w:szCs w:val="18"/>
              </w:rPr>
              <w:t>5</w:t>
            </w:r>
          </w:p>
        </w:tc>
        <w:tc>
          <w:tcPr>
            <w:tcW w:w="924" w:type="dxa"/>
            <w:tcBorders>
              <w:bottom w:val="nil"/>
            </w:tcBorders>
            <w:tcMar>
              <w:right w:w="85" w:type="dxa"/>
            </w:tcMar>
          </w:tcPr>
          <w:p w14:paraId="2784A84E" w14:textId="0AE43784" w:rsidR="00D652C8" w:rsidRPr="00F47EFE" w:rsidRDefault="00D652C8" w:rsidP="00D652C8">
            <w:pPr>
              <w:jc w:val="right"/>
              <w:rPr>
                <w:rFonts w:asciiTheme="minorHAnsi" w:hAnsiTheme="minorHAnsi"/>
                <w:sz w:val="18"/>
                <w:szCs w:val="18"/>
              </w:rPr>
            </w:pPr>
            <w:r>
              <w:rPr>
                <w:rFonts w:asciiTheme="minorHAnsi" w:hAnsiTheme="minorHAnsi"/>
                <w:sz w:val="18"/>
                <w:szCs w:val="18"/>
              </w:rPr>
              <w:t>8214</w:t>
            </w:r>
            <w:r w:rsidR="00AD3E75">
              <w:rPr>
                <w:rFonts w:asciiTheme="minorHAnsi" w:hAnsiTheme="minorHAnsi"/>
                <w:sz w:val="18"/>
                <w:szCs w:val="18"/>
              </w:rPr>
              <w:t>±105</w:t>
            </w:r>
            <w:r>
              <w:rPr>
                <w:rFonts w:asciiTheme="minorHAnsi" w:hAnsiTheme="minorHAnsi"/>
                <w:sz w:val="18"/>
                <w:szCs w:val="18"/>
              </w:rPr>
              <w:t>0</w:t>
            </w:r>
          </w:p>
        </w:tc>
        <w:tc>
          <w:tcPr>
            <w:tcW w:w="924" w:type="dxa"/>
            <w:tcBorders>
              <w:bottom w:val="nil"/>
            </w:tcBorders>
            <w:tcMar>
              <w:right w:w="85" w:type="dxa"/>
            </w:tcMar>
          </w:tcPr>
          <w:p w14:paraId="27399061" w14:textId="59DF582D" w:rsidR="00D652C8" w:rsidRPr="00F47EFE" w:rsidRDefault="00AD3E75" w:rsidP="00D652C8">
            <w:pPr>
              <w:jc w:val="right"/>
              <w:rPr>
                <w:rFonts w:asciiTheme="minorHAnsi" w:hAnsiTheme="minorHAnsi"/>
                <w:sz w:val="18"/>
                <w:szCs w:val="18"/>
              </w:rPr>
            </w:pPr>
            <w:r>
              <w:rPr>
                <w:rFonts w:asciiTheme="minorHAnsi" w:hAnsiTheme="minorHAnsi"/>
                <w:sz w:val="18"/>
                <w:szCs w:val="18"/>
              </w:rPr>
              <w:t>7859</w:t>
            </w:r>
            <w:r w:rsidR="00D652C8" w:rsidRPr="00F47EFE">
              <w:rPr>
                <w:rFonts w:asciiTheme="minorHAnsi" w:hAnsiTheme="minorHAnsi"/>
                <w:sz w:val="18"/>
                <w:szCs w:val="18"/>
              </w:rPr>
              <w:t>±</w:t>
            </w:r>
            <w:r w:rsidR="00D652C8">
              <w:rPr>
                <w:rFonts w:asciiTheme="minorHAnsi" w:hAnsiTheme="minorHAnsi"/>
                <w:sz w:val="18"/>
                <w:szCs w:val="18"/>
              </w:rPr>
              <w:t>1085</w:t>
            </w:r>
          </w:p>
        </w:tc>
        <w:tc>
          <w:tcPr>
            <w:tcW w:w="924" w:type="dxa"/>
            <w:tcBorders>
              <w:bottom w:val="nil"/>
            </w:tcBorders>
            <w:tcMar>
              <w:right w:w="85" w:type="dxa"/>
            </w:tcMar>
          </w:tcPr>
          <w:p w14:paraId="66649D1F" w14:textId="7871F7F3" w:rsidR="00D652C8" w:rsidRPr="00F47EFE" w:rsidRDefault="00AD3E75" w:rsidP="00D652C8">
            <w:pPr>
              <w:jc w:val="right"/>
              <w:rPr>
                <w:rFonts w:asciiTheme="minorHAnsi" w:hAnsiTheme="minorHAnsi"/>
                <w:sz w:val="18"/>
                <w:szCs w:val="18"/>
              </w:rPr>
            </w:pPr>
            <w:r>
              <w:rPr>
                <w:rFonts w:asciiTheme="minorHAnsi" w:hAnsiTheme="minorHAnsi"/>
                <w:sz w:val="18"/>
                <w:szCs w:val="18"/>
              </w:rPr>
              <w:t>7873</w:t>
            </w:r>
            <w:r w:rsidR="00D652C8" w:rsidRPr="00F47EFE">
              <w:rPr>
                <w:rFonts w:asciiTheme="minorHAnsi" w:hAnsiTheme="minorHAnsi"/>
                <w:sz w:val="18"/>
                <w:szCs w:val="18"/>
              </w:rPr>
              <w:t>±1</w:t>
            </w:r>
            <w:r w:rsidR="00D652C8">
              <w:rPr>
                <w:rFonts w:asciiTheme="minorHAnsi" w:hAnsiTheme="minorHAnsi"/>
                <w:sz w:val="18"/>
                <w:szCs w:val="18"/>
              </w:rPr>
              <w:t>135</w:t>
            </w:r>
          </w:p>
        </w:tc>
        <w:tc>
          <w:tcPr>
            <w:tcW w:w="924" w:type="dxa"/>
            <w:tcBorders>
              <w:bottom w:val="nil"/>
            </w:tcBorders>
            <w:tcMar>
              <w:right w:w="85" w:type="dxa"/>
            </w:tcMar>
          </w:tcPr>
          <w:p w14:paraId="3CEC9DD5" w14:textId="3B5BFDB0"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w:t>
            </w:r>
            <w:r w:rsidR="00AD3E75">
              <w:rPr>
                <w:rFonts w:asciiTheme="minorHAnsi" w:hAnsiTheme="minorHAnsi"/>
                <w:sz w:val="18"/>
                <w:szCs w:val="18"/>
              </w:rPr>
              <w:t>171</w:t>
            </w:r>
            <w:r w:rsidRPr="00F47EFE">
              <w:rPr>
                <w:rFonts w:asciiTheme="minorHAnsi" w:hAnsiTheme="minorHAnsi"/>
                <w:sz w:val="18"/>
                <w:szCs w:val="18"/>
              </w:rPr>
              <w:t>±1</w:t>
            </w:r>
            <w:r w:rsidR="00AD3E75">
              <w:rPr>
                <w:rFonts w:asciiTheme="minorHAnsi" w:hAnsiTheme="minorHAnsi"/>
                <w:sz w:val="18"/>
                <w:szCs w:val="18"/>
              </w:rPr>
              <w:t>350</w:t>
            </w:r>
          </w:p>
        </w:tc>
        <w:tc>
          <w:tcPr>
            <w:tcW w:w="924" w:type="dxa"/>
            <w:tcBorders>
              <w:bottom w:val="nil"/>
            </w:tcBorders>
            <w:tcMar>
              <w:right w:w="85" w:type="dxa"/>
            </w:tcMar>
          </w:tcPr>
          <w:p w14:paraId="5C6FB99C" w14:textId="0FB58291" w:rsidR="00D652C8" w:rsidRPr="00F47EFE" w:rsidRDefault="00AD3E75" w:rsidP="00D652C8">
            <w:pPr>
              <w:jc w:val="right"/>
              <w:rPr>
                <w:rFonts w:asciiTheme="minorHAnsi" w:hAnsiTheme="minorHAnsi"/>
                <w:sz w:val="18"/>
                <w:szCs w:val="18"/>
              </w:rPr>
            </w:pPr>
            <w:r>
              <w:rPr>
                <w:rFonts w:asciiTheme="minorHAnsi" w:hAnsiTheme="minorHAnsi"/>
                <w:sz w:val="18"/>
                <w:szCs w:val="18"/>
              </w:rPr>
              <w:t>8885</w:t>
            </w:r>
            <w:r w:rsidR="00D652C8" w:rsidRPr="00F47EFE">
              <w:rPr>
                <w:rFonts w:asciiTheme="minorHAnsi" w:hAnsiTheme="minorHAnsi"/>
                <w:sz w:val="18"/>
                <w:szCs w:val="18"/>
              </w:rPr>
              <w:t>±1</w:t>
            </w:r>
            <w:r w:rsidR="00D652C8">
              <w:rPr>
                <w:rFonts w:asciiTheme="minorHAnsi" w:hAnsiTheme="minorHAnsi"/>
                <w:sz w:val="18"/>
                <w:szCs w:val="18"/>
              </w:rPr>
              <w:t>44</w:t>
            </w:r>
            <w:r w:rsidR="00D652C8" w:rsidRPr="00F47EFE">
              <w:rPr>
                <w:rFonts w:asciiTheme="minorHAnsi" w:hAnsiTheme="minorHAnsi"/>
                <w:sz w:val="18"/>
                <w:szCs w:val="18"/>
              </w:rPr>
              <w:t>0</w:t>
            </w:r>
          </w:p>
        </w:tc>
        <w:tc>
          <w:tcPr>
            <w:tcW w:w="924" w:type="dxa"/>
            <w:tcBorders>
              <w:bottom w:val="nil"/>
            </w:tcBorders>
            <w:tcMar>
              <w:right w:w="85" w:type="dxa"/>
            </w:tcMar>
          </w:tcPr>
          <w:p w14:paraId="45308F95" w14:textId="0CDC54B7" w:rsidR="00D652C8" w:rsidRPr="00F47EFE" w:rsidRDefault="00AD3E75" w:rsidP="00D652C8">
            <w:pPr>
              <w:jc w:val="right"/>
              <w:rPr>
                <w:rFonts w:asciiTheme="minorHAnsi" w:hAnsiTheme="minorHAnsi"/>
                <w:sz w:val="18"/>
                <w:szCs w:val="18"/>
              </w:rPr>
            </w:pPr>
            <w:r>
              <w:rPr>
                <w:rFonts w:asciiTheme="minorHAnsi" w:hAnsiTheme="minorHAnsi"/>
                <w:sz w:val="18"/>
                <w:szCs w:val="18"/>
              </w:rPr>
              <w:t>8981±1370</w:t>
            </w:r>
          </w:p>
        </w:tc>
        <w:tc>
          <w:tcPr>
            <w:tcW w:w="924" w:type="dxa"/>
            <w:tcBorders>
              <w:bottom w:val="nil"/>
            </w:tcBorders>
            <w:tcMar>
              <w:right w:w="85" w:type="dxa"/>
            </w:tcMar>
          </w:tcPr>
          <w:p w14:paraId="73010EE8" w14:textId="025BECD6" w:rsidR="00D652C8" w:rsidRDefault="00AD3E75" w:rsidP="00D652C8">
            <w:pPr>
              <w:jc w:val="right"/>
              <w:rPr>
                <w:rFonts w:asciiTheme="minorHAnsi" w:hAnsiTheme="minorHAnsi"/>
                <w:sz w:val="18"/>
                <w:szCs w:val="18"/>
              </w:rPr>
            </w:pPr>
            <w:r>
              <w:rPr>
                <w:rFonts w:asciiTheme="minorHAnsi" w:hAnsiTheme="minorHAnsi"/>
                <w:sz w:val="18"/>
                <w:szCs w:val="18"/>
              </w:rPr>
              <w:t>7442±1080</w:t>
            </w:r>
          </w:p>
        </w:tc>
      </w:tr>
      <w:tr w:rsidR="00D652C8" w:rsidRPr="00F47EFE" w14:paraId="56069AD3" w14:textId="77777777" w:rsidTr="00057223">
        <w:tc>
          <w:tcPr>
            <w:tcW w:w="3119" w:type="dxa"/>
            <w:tcBorders>
              <w:bottom w:val="nil"/>
            </w:tcBorders>
            <w:shd w:val="clear" w:color="auto" w:fill="E4F6CD" w:themeFill="accent1" w:themeFillTint="33"/>
            <w:tcMar>
              <w:left w:w="57" w:type="dxa"/>
              <w:right w:w="0" w:type="dxa"/>
            </w:tcMar>
          </w:tcPr>
          <w:p w14:paraId="17CCD805" w14:textId="77777777" w:rsidR="00D652C8" w:rsidRPr="00F47EFE" w:rsidRDefault="00D652C8" w:rsidP="00D652C8">
            <w:pPr>
              <w:rPr>
                <w:rFonts w:asciiTheme="minorHAnsi" w:hAnsiTheme="minorHAnsi"/>
                <w:sz w:val="18"/>
                <w:szCs w:val="18"/>
              </w:rPr>
            </w:pPr>
            <w:r w:rsidRPr="00F47EFE">
              <w:rPr>
                <w:rFonts w:asciiTheme="minorHAnsi" w:hAnsiTheme="minorHAnsi"/>
                <w:b/>
                <w:sz w:val="18"/>
                <w:szCs w:val="18"/>
              </w:rPr>
              <w:t>Unregulated</w:t>
            </w:r>
            <w:r>
              <w:rPr>
                <w:rFonts w:asciiTheme="minorHAnsi" w:hAnsiTheme="minorHAnsi"/>
                <w:b/>
                <w:sz w:val="18"/>
                <w:szCs w:val="18"/>
              </w:rPr>
              <w:t xml:space="preserve"> species</w:t>
            </w:r>
          </w:p>
        </w:tc>
        <w:tc>
          <w:tcPr>
            <w:tcW w:w="907" w:type="dxa"/>
            <w:tcBorders>
              <w:bottom w:val="nil"/>
            </w:tcBorders>
            <w:shd w:val="clear" w:color="auto" w:fill="E4F6CD" w:themeFill="accent1" w:themeFillTint="33"/>
            <w:tcMar>
              <w:right w:w="85" w:type="dxa"/>
            </w:tcMar>
          </w:tcPr>
          <w:p w14:paraId="2887FF73"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045FAB22"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6534EE59" w14:textId="77777777" w:rsidR="00D652C8" w:rsidRPr="00F47EFE" w:rsidRDefault="00D652C8" w:rsidP="00D652C8">
            <w:pPr>
              <w:jc w:val="right"/>
              <w:rPr>
                <w:rFonts w:asciiTheme="minorHAnsi" w:hAnsiTheme="minorHAnsi"/>
                <w:sz w:val="18"/>
                <w:szCs w:val="18"/>
              </w:rPr>
            </w:pPr>
          </w:p>
        </w:tc>
        <w:tc>
          <w:tcPr>
            <w:tcW w:w="923" w:type="dxa"/>
            <w:tcBorders>
              <w:bottom w:val="nil"/>
            </w:tcBorders>
            <w:shd w:val="clear" w:color="auto" w:fill="E4F6CD" w:themeFill="accent1" w:themeFillTint="33"/>
            <w:tcMar>
              <w:right w:w="85" w:type="dxa"/>
            </w:tcMar>
          </w:tcPr>
          <w:p w14:paraId="3AA8B29C"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74D8E22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3F6A2B45"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670ADC31"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26AE33B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403E81A"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24EBEC63"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09D85B9F"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4C3FAB71" w14:textId="77777777" w:rsidR="00D652C8" w:rsidRPr="00F47EFE" w:rsidRDefault="00D652C8" w:rsidP="00D652C8">
            <w:pPr>
              <w:jc w:val="right"/>
              <w:rPr>
                <w:rFonts w:asciiTheme="minorHAnsi" w:hAnsiTheme="minorHAnsi"/>
                <w:sz w:val="18"/>
                <w:szCs w:val="18"/>
              </w:rPr>
            </w:pPr>
          </w:p>
        </w:tc>
        <w:tc>
          <w:tcPr>
            <w:tcW w:w="924" w:type="dxa"/>
            <w:tcBorders>
              <w:bottom w:val="nil"/>
            </w:tcBorders>
            <w:shd w:val="clear" w:color="auto" w:fill="E4F6CD" w:themeFill="accent1" w:themeFillTint="33"/>
            <w:tcMar>
              <w:right w:w="85" w:type="dxa"/>
            </w:tcMar>
          </w:tcPr>
          <w:p w14:paraId="41A0EF3C" w14:textId="77777777" w:rsidR="00D652C8" w:rsidRPr="00F47EFE" w:rsidRDefault="00D652C8" w:rsidP="00D652C8">
            <w:pPr>
              <w:jc w:val="right"/>
              <w:rPr>
                <w:rFonts w:asciiTheme="minorHAnsi" w:hAnsiTheme="minorHAnsi"/>
                <w:sz w:val="18"/>
                <w:szCs w:val="18"/>
              </w:rPr>
            </w:pPr>
          </w:p>
        </w:tc>
      </w:tr>
      <w:tr w:rsidR="00D652C8" w:rsidRPr="00F47EFE" w14:paraId="01D0677E" w14:textId="77777777" w:rsidTr="00057223">
        <w:tc>
          <w:tcPr>
            <w:tcW w:w="3119" w:type="dxa"/>
            <w:tcBorders>
              <w:top w:val="nil"/>
            </w:tcBorders>
            <w:tcMar>
              <w:left w:w="57" w:type="dxa"/>
              <w:right w:w="0" w:type="dxa"/>
            </w:tcMar>
          </w:tcPr>
          <w:p w14:paraId="566E7C2C"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SO</w:t>
            </w:r>
            <w:r w:rsidRPr="00F47EFE">
              <w:rPr>
                <w:rFonts w:asciiTheme="minorHAnsi" w:hAnsiTheme="minorHAnsi"/>
                <w:sz w:val="18"/>
                <w:szCs w:val="18"/>
                <w:vertAlign w:val="subscript"/>
              </w:rPr>
              <w:t>2</w:t>
            </w:r>
            <w:r w:rsidRPr="00F47EFE">
              <w:rPr>
                <w:rFonts w:asciiTheme="minorHAnsi" w:hAnsiTheme="minorHAnsi"/>
                <w:sz w:val="18"/>
                <w:szCs w:val="18"/>
              </w:rPr>
              <w:t>F</w:t>
            </w:r>
            <w:r w:rsidRPr="00F47EFE">
              <w:rPr>
                <w:rFonts w:asciiTheme="minorHAnsi" w:hAnsiTheme="minorHAnsi"/>
                <w:sz w:val="18"/>
                <w:szCs w:val="18"/>
                <w:vertAlign w:val="subscript"/>
              </w:rPr>
              <w:t>2</w:t>
            </w:r>
            <w:r w:rsidRPr="00F47EFE">
              <w:rPr>
                <w:rFonts w:asciiTheme="minorHAnsi" w:hAnsiTheme="minorHAnsi"/>
                <w:sz w:val="18"/>
                <w:szCs w:val="18"/>
              </w:rPr>
              <w:t>, ISC (tonnes)</w:t>
            </w:r>
          </w:p>
        </w:tc>
        <w:tc>
          <w:tcPr>
            <w:tcW w:w="907" w:type="dxa"/>
            <w:tcBorders>
              <w:top w:val="nil"/>
            </w:tcBorders>
            <w:tcMar>
              <w:right w:w="85" w:type="dxa"/>
            </w:tcMar>
          </w:tcPr>
          <w:p w14:paraId="679E96EC"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9±6</w:t>
            </w:r>
          </w:p>
        </w:tc>
        <w:tc>
          <w:tcPr>
            <w:tcW w:w="923" w:type="dxa"/>
            <w:tcBorders>
              <w:top w:val="nil"/>
            </w:tcBorders>
            <w:tcMar>
              <w:right w:w="85" w:type="dxa"/>
            </w:tcMar>
          </w:tcPr>
          <w:p w14:paraId="4A10CE0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8±5</w:t>
            </w:r>
          </w:p>
        </w:tc>
        <w:tc>
          <w:tcPr>
            <w:tcW w:w="923" w:type="dxa"/>
            <w:tcBorders>
              <w:top w:val="nil"/>
            </w:tcBorders>
            <w:tcMar>
              <w:right w:w="85" w:type="dxa"/>
            </w:tcMar>
          </w:tcPr>
          <w:p w14:paraId="01BBAFEB"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12±9</w:t>
            </w:r>
          </w:p>
        </w:tc>
        <w:tc>
          <w:tcPr>
            <w:tcW w:w="923" w:type="dxa"/>
            <w:tcBorders>
              <w:top w:val="nil"/>
            </w:tcBorders>
            <w:tcMar>
              <w:right w:w="85" w:type="dxa"/>
            </w:tcMar>
          </w:tcPr>
          <w:p w14:paraId="18587CA7"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17±11</w:t>
            </w:r>
          </w:p>
        </w:tc>
        <w:tc>
          <w:tcPr>
            <w:tcW w:w="924" w:type="dxa"/>
            <w:tcBorders>
              <w:top w:val="nil"/>
            </w:tcBorders>
            <w:tcMar>
              <w:right w:w="85" w:type="dxa"/>
            </w:tcMar>
          </w:tcPr>
          <w:p w14:paraId="15B2C19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18±12</w:t>
            </w:r>
          </w:p>
        </w:tc>
        <w:tc>
          <w:tcPr>
            <w:tcW w:w="924" w:type="dxa"/>
            <w:tcBorders>
              <w:top w:val="nil"/>
            </w:tcBorders>
            <w:tcMar>
              <w:right w:w="85" w:type="dxa"/>
            </w:tcMar>
          </w:tcPr>
          <w:p w14:paraId="05B90A02"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67±40</w:t>
            </w:r>
          </w:p>
        </w:tc>
        <w:tc>
          <w:tcPr>
            <w:tcW w:w="924" w:type="dxa"/>
            <w:tcBorders>
              <w:top w:val="nil"/>
            </w:tcBorders>
            <w:tcMar>
              <w:right w:w="85" w:type="dxa"/>
            </w:tcMar>
          </w:tcPr>
          <w:p w14:paraId="26C1ADE5"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85±53</w:t>
            </w:r>
          </w:p>
        </w:tc>
        <w:tc>
          <w:tcPr>
            <w:tcW w:w="924" w:type="dxa"/>
            <w:tcBorders>
              <w:top w:val="nil"/>
            </w:tcBorders>
            <w:tcMar>
              <w:right w:w="85" w:type="dxa"/>
            </w:tcMar>
          </w:tcPr>
          <w:p w14:paraId="6F38E26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71±43</w:t>
            </w:r>
          </w:p>
        </w:tc>
        <w:tc>
          <w:tcPr>
            <w:tcW w:w="924" w:type="dxa"/>
            <w:tcBorders>
              <w:top w:val="nil"/>
            </w:tcBorders>
            <w:tcMar>
              <w:right w:w="85" w:type="dxa"/>
            </w:tcMar>
          </w:tcPr>
          <w:p w14:paraId="7451D2A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74±44</w:t>
            </w:r>
          </w:p>
        </w:tc>
        <w:tc>
          <w:tcPr>
            <w:tcW w:w="924" w:type="dxa"/>
            <w:tcBorders>
              <w:top w:val="nil"/>
            </w:tcBorders>
            <w:tcMar>
              <w:right w:w="85" w:type="dxa"/>
            </w:tcMar>
          </w:tcPr>
          <w:p w14:paraId="020AE654"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102±61</w:t>
            </w:r>
          </w:p>
        </w:tc>
        <w:tc>
          <w:tcPr>
            <w:tcW w:w="924" w:type="dxa"/>
            <w:tcBorders>
              <w:top w:val="nil"/>
            </w:tcBorders>
            <w:tcMar>
              <w:right w:w="85" w:type="dxa"/>
            </w:tcMar>
          </w:tcPr>
          <w:p w14:paraId="7732C4A8"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100±60</w:t>
            </w:r>
          </w:p>
        </w:tc>
        <w:tc>
          <w:tcPr>
            <w:tcW w:w="924" w:type="dxa"/>
            <w:tcBorders>
              <w:top w:val="nil"/>
            </w:tcBorders>
            <w:tcMar>
              <w:right w:w="85" w:type="dxa"/>
            </w:tcMar>
          </w:tcPr>
          <w:p w14:paraId="71AF5E50"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126±75</w:t>
            </w:r>
          </w:p>
        </w:tc>
        <w:tc>
          <w:tcPr>
            <w:tcW w:w="924" w:type="dxa"/>
            <w:tcBorders>
              <w:top w:val="nil"/>
            </w:tcBorders>
            <w:tcMar>
              <w:right w:w="85" w:type="dxa"/>
            </w:tcMar>
          </w:tcPr>
          <w:p w14:paraId="6FC20896" w14:textId="2ADDEF5B" w:rsidR="00D652C8" w:rsidRPr="00F47EFE" w:rsidRDefault="00BD6B5F" w:rsidP="00BD6B5F">
            <w:pPr>
              <w:jc w:val="right"/>
              <w:rPr>
                <w:rFonts w:asciiTheme="minorHAnsi" w:hAnsiTheme="minorHAnsi"/>
                <w:sz w:val="18"/>
                <w:szCs w:val="18"/>
              </w:rPr>
            </w:pPr>
            <w:r>
              <w:rPr>
                <w:rFonts w:asciiTheme="minorHAnsi" w:hAnsiTheme="minorHAnsi"/>
                <w:sz w:val="18"/>
                <w:szCs w:val="18"/>
              </w:rPr>
              <w:t>122</w:t>
            </w:r>
            <w:r w:rsidRPr="00F47EFE">
              <w:rPr>
                <w:rFonts w:asciiTheme="minorHAnsi" w:hAnsiTheme="minorHAnsi"/>
                <w:sz w:val="18"/>
                <w:szCs w:val="18"/>
              </w:rPr>
              <w:t>±7</w:t>
            </w:r>
            <w:r>
              <w:rPr>
                <w:rFonts w:asciiTheme="minorHAnsi" w:hAnsiTheme="minorHAnsi"/>
                <w:sz w:val="18"/>
                <w:szCs w:val="18"/>
              </w:rPr>
              <w:t>3</w:t>
            </w:r>
          </w:p>
        </w:tc>
      </w:tr>
      <w:tr w:rsidR="00D652C8" w:rsidRPr="00F47EFE" w14:paraId="64E2C984" w14:textId="77777777" w:rsidTr="00057223">
        <w:tc>
          <w:tcPr>
            <w:tcW w:w="3119" w:type="dxa"/>
            <w:tcMar>
              <w:left w:w="57" w:type="dxa"/>
              <w:right w:w="0" w:type="dxa"/>
            </w:tcMar>
          </w:tcPr>
          <w:p w14:paraId="331F1023" w14:textId="77777777" w:rsidR="00D652C8" w:rsidRPr="00F47EFE" w:rsidRDefault="00D652C8" w:rsidP="00D652C8">
            <w:pPr>
              <w:rPr>
                <w:rFonts w:asciiTheme="minorHAnsi" w:hAnsiTheme="minorHAnsi"/>
                <w:b/>
                <w:sz w:val="18"/>
                <w:szCs w:val="18"/>
              </w:rPr>
            </w:pPr>
            <w:r w:rsidRPr="00F47EFE">
              <w:rPr>
                <w:rFonts w:asciiTheme="minorHAnsi" w:hAnsiTheme="minorHAnsi"/>
                <w:sz w:val="18"/>
                <w:szCs w:val="18"/>
              </w:rPr>
              <w:t>SO</w:t>
            </w:r>
            <w:r w:rsidRPr="00F47EFE">
              <w:rPr>
                <w:rFonts w:asciiTheme="minorHAnsi" w:hAnsiTheme="minorHAnsi"/>
                <w:sz w:val="18"/>
                <w:szCs w:val="18"/>
                <w:vertAlign w:val="subscript"/>
              </w:rPr>
              <w:t>2</w:t>
            </w:r>
            <w:r w:rsidRPr="00F47EFE">
              <w:rPr>
                <w:rFonts w:asciiTheme="minorHAnsi" w:hAnsiTheme="minorHAnsi"/>
                <w:sz w:val="18"/>
                <w:szCs w:val="18"/>
              </w:rPr>
              <w:t>F</w:t>
            </w:r>
            <w:r w:rsidRPr="00F47EFE">
              <w:rPr>
                <w:rFonts w:asciiTheme="minorHAnsi" w:hAnsiTheme="minorHAnsi"/>
                <w:sz w:val="18"/>
                <w:szCs w:val="18"/>
                <w:vertAlign w:val="subscript"/>
              </w:rPr>
              <w:t>2</w:t>
            </w:r>
            <w:r w:rsidRPr="00F47EFE">
              <w:rPr>
                <w:rFonts w:asciiTheme="minorHAnsi" w:hAnsiTheme="minorHAnsi"/>
                <w:sz w:val="18"/>
                <w:szCs w:val="18"/>
              </w:rPr>
              <w:t>, InTEM (tonnes)</w:t>
            </w:r>
          </w:p>
        </w:tc>
        <w:tc>
          <w:tcPr>
            <w:tcW w:w="907" w:type="dxa"/>
            <w:tcMar>
              <w:right w:w="85" w:type="dxa"/>
            </w:tcMar>
          </w:tcPr>
          <w:p w14:paraId="49BACD82" w14:textId="5DB34C74" w:rsidR="00D652C8" w:rsidRPr="00F47EFE" w:rsidRDefault="00CF54C6" w:rsidP="00D652C8">
            <w:pPr>
              <w:jc w:val="right"/>
              <w:rPr>
                <w:rFonts w:asciiTheme="minorHAnsi" w:hAnsiTheme="minorHAnsi"/>
                <w:sz w:val="18"/>
                <w:szCs w:val="18"/>
              </w:rPr>
            </w:pPr>
            <w:r w:rsidRPr="00CF54C6">
              <w:rPr>
                <w:rFonts w:asciiTheme="minorHAnsi" w:hAnsiTheme="minorHAnsi"/>
                <w:color w:val="FF0000"/>
                <w:sz w:val="18"/>
                <w:szCs w:val="18"/>
              </w:rPr>
              <w:t>24±37</w:t>
            </w:r>
          </w:p>
        </w:tc>
        <w:tc>
          <w:tcPr>
            <w:tcW w:w="923" w:type="dxa"/>
            <w:tcMar>
              <w:right w:w="85" w:type="dxa"/>
            </w:tcMar>
          </w:tcPr>
          <w:p w14:paraId="1E6AC6F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24±37</w:t>
            </w:r>
          </w:p>
        </w:tc>
        <w:tc>
          <w:tcPr>
            <w:tcW w:w="923" w:type="dxa"/>
            <w:tcMar>
              <w:right w:w="85" w:type="dxa"/>
            </w:tcMar>
          </w:tcPr>
          <w:p w14:paraId="015F2023" w14:textId="77777777"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25±44</w:t>
            </w:r>
          </w:p>
        </w:tc>
        <w:tc>
          <w:tcPr>
            <w:tcW w:w="923" w:type="dxa"/>
            <w:tcMar>
              <w:right w:w="85" w:type="dxa"/>
            </w:tcMar>
          </w:tcPr>
          <w:p w14:paraId="3960999C" w14:textId="5571705E" w:rsidR="00D652C8" w:rsidRPr="00F47EFE" w:rsidRDefault="00AD4A63" w:rsidP="00D652C8">
            <w:pPr>
              <w:jc w:val="right"/>
              <w:rPr>
                <w:rFonts w:asciiTheme="minorHAnsi" w:hAnsiTheme="minorHAnsi"/>
                <w:sz w:val="18"/>
                <w:szCs w:val="18"/>
              </w:rPr>
            </w:pPr>
            <w:r>
              <w:rPr>
                <w:rFonts w:asciiTheme="minorHAnsi" w:hAnsiTheme="minorHAnsi"/>
                <w:sz w:val="18"/>
                <w:szCs w:val="18"/>
              </w:rPr>
              <w:t>27±54</w:t>
            </w:r>
          </w:p>
        </w:tc>
        <w:tc>
          <w:tcPr>
            <w:tcW w:w="924" w:type="dxa"/>
            <w:tcMar>
              <w:right w:w="85" w:type="dxa"/>
            </w:tcMar>
          </w:tcPr>
          <w:p w14:paraId="49F1C6AC" w14:textId="0C2EE4C3" w:rsidR="00D652C8" w:rsidRPr="00F47EFE" w:rsidRDefault="00AD4A63" w:rsidP="00D652C8">
            <w:pPr>
              <w:jc w:val="right"/>
              <w:rPr>
                <w:rFonts w:asciiTheme="minorHAnsi" w:hAnsiTheme="minorHAnsi"/>
                <w:sz w:val="18"/>
                <w:szCs w:val="18"/>
              </w:rPr>
            </w:pPr>
            <w:r>
              <w:rPr>
                <w:rFonts w:asciiTheme="minorHAnsi" w:hAnsiTheme="minorHAnsi"/>
                <w:sz w:val="18"/>
                <w:szCs w:val="18"/>
              </w:rPr>
              <w:t>37±56</w:t>
            </w:r>
          </w:p>
        </w:tc>
        <w:tc>
          <w:tcPr>
            <w:tcW w:w="924" w:type="dxa"/>
            <w:tcMar>
              <w:right w:w="85" w:type="dxa"/>
            </w:tcMar>
          </w:tcPr>
          <w:p w14:paraId="5B5F80FC" w14:textId="0BEA6DC7" w:rsidR="00D652C8" w:rsidRPr="00F47EFE" w:rsidRDefault="00AD4A63" w:rsidP="00D652C8">
            <w:pPr>
              <w:jc w:val="right"/>
              <w:rPr>
                <w:rFonts w:asciiTheme="minorHAnsi" w:hAnsiTheme="minorHAnsi"/>
                <w:sz w:val="18"/>
                <w:szCs w:val="18"/>
              </w:rPr>
            </w:pPr>
            <w:r>
              <w:rPr>
                <w:rFonts w:asciiTheme="minorHAnsi" w:hAnsiTheme="minorHAnsi"/>
                <w:sz w:val="18"/>
                <w:szCs w:val="18"/>
              </w:rPr>
              <w:t>54±54</w:t>
            </w:r>
          </w:p>
        </w:tc>
        <w:tc>
          <w:tcPr>
            <w:tcW w:w="924" w:type="dxa"/>
            <w:tcMar>
              <w:right w:w="85" w:type="dxa"/>
            </w:tcMar>
          </w:tcPr>
          <w:p w14:paraId="79E42ED7" w14:textId="7ADE2930" w:rsidR="00D652C8" w:rsidRPr="00F47EFE" w:rsidRDefault="00AD4A63" w:rsidP="00D652C8">
            <w:pPr>
              <w:jc w:val="right"/>
              <w:rPr>
                <w:rFonts w:asciiTheme="minorHAnsi" w:hAnsiTheme="minorHAnsi"/>
                <w:sz w:val="18"/>
                <w:szCs w:val="18"/>
              </w:rPr>
            </w:pPr>
            <w:r>
              <w:rPr>
                <w:rFonts w:asciiTheme="minorHAnsi" w:hAnsiTheme="minorHAnsi"/>
                <w:sz w:val="18"/>
                <w:szCs w:val="18"/>
              </w:rPr>
              <w:t>78±49</w:t>
            </w:r>
          </w:p>
        </w:tc>
        <w:tc>
          <w:tcPr>
            <w:tcW w:w="924" w:type="dxa"/>
            <w:tcMar>
              <w:right w:w="85" w:type="dxa"/>
            </w:tcMar>
          </w:tcPr>
          <w:p w14:paraId="41E5F281" w14:textId="440926DF" w:rsidR="00D652C8" w:rsidRPr="00F47EFE" w:rsidRDefault="00AD4A63" w:rsidP="00D652C8">
            <w:pPr>
              <w:jc w:val="right"/>
              <w:rPr>
                <w:rFonts w:asciiTheme="minorHAnsi" w:hAnsiTheme="minorHAnsi"/>
                <w:sz w:val="18"/>
                <w:szCs w:val="18"/>
              </w:rPr>
            </w:pPr>
            <w:r>
              <w:rPr>
                <w:rFonts w:asciiTheme="minorHAnsi" w:hAnsiTheme="minorHAnsi"/>
                <w:sz w:val="18"/>
                <w:szCs w:val="18"/>
              </w:rPr>
              <w:t>11</w:t>
            </w:r>
            <w:r w:rsidR="00CF54C6">
              <w:rPr>
                <w:rFonts w:asciiTheme="minorHAnsi" w:hAnsiTheme="minorHAnsi"/>
                <w:sz w:val="18"/>
                <w:szCs w:val="18"/>
              </w:rPr>
              <w:t>2±46</w:t>
            </w:r>
          </w:p>
        </w:tc>
        <w:tc>
          <w:tcPr>
            <w:tcW w:w="924" w:type="dxa"/>
            <w:tcMar>
              <w:right w:w="85" w:type="dxa"/>
            </w:tcMar>
          </w:tcPr>
          <w:p w14:paraId="2D951735" w14:textId="72A2D18F" w:rsidR="00D652C8" w:rsidRPr="00F47EFE" w:rsidRDefault="00CF54C6" w:rsidP="00D652C8">
            <w:pPr>
              <w:jc w:val="right"/>
              <w:rPr>
                <w:rFonts w:asciiTheme="minorHAnsi" w:hAnsiTheme="minorHAnsi"/>
                <w:sz w:val="18"/>
                <w:szCs w:val="18"/>
              </w:rPr>
            </w:pPr>
            <w:r>
              <w:rPr>
                <w:rFonts w:asciiTheme="minorHAnsi" w:hAnsiTheme="minorHAnsi"/>
                <w:sz w:val="18"/>
                <w:szCs w:val="18"/>
              </w:rPr>
              <w:t>137±47</w:t>
            </w:r>
          </w:p>
        </w:tc>
        <w:tc>
          <w:tcPr>
            <w:tcW w:w="924" w:type="dxa"/>
            <w:tcMar>
              <w:right w:w="85" w:type="dxa"/>
            </w:tcMar>
          </w:tcPr>
          <w:p w14:paraId="4BA805A6" w14:textId="7D68F420" w:rsidR="00D652C8" w:rsidRPr="00F47EFE" w:rsidRDefault="00CF54C6" w:rsidP="00D652C8">
            <w:pPr>
              <w:jc w:val="right"/>
              <w:rPr>
                <w:rFonts w:asciiTheme="minorHAnsi" w:hAnsiTheme="minorHAnsi"/>
                <w:sz w:val="18"/>
                <w:szCs w:val="18"/>
              </w:rPr>
            </w:pPr>
            <w:r>
              <w:rPr>
                <w:rFonts w:asciiTheme="minorHAnsi" w:hAnsiTheme="minorHAnsi"/>
                <w:sz w:val="18"/>
                <w:szCs w:val="18"/>
              </w:rPr>
              <w:t>147±50</w:t>
            </w:r>
          </w:p>
        </w:tc>
        <w:tc>
          <w:tcPr>
            <w:tcW w:w="924" w:type="dxa"/>
            <w:tcMar>
              <w:right w:w="85" w:type="dxa"/>
            </w:tcMar>
          </w:tcPr>
          <w:p w14:paraId="07ED9064" w14:textId="0C4819DF" w:rsidR="00D652C8" w:rsidRPr="00F47EFE" w:rsidRDefault="00CF54C6" w:rsidP="00D652C8">
            <w:pPr>
              <w:jc w:val="right"/>
              <w:rPr>
                <w:rFonts w:asciiTheme="minorHAnsi" w:hAnsiTheme="minorHAnsi"/>
                <w:sz w:val="18"/>
                <w:szCs w:val="18"/>
              </w:rPr>
            </w:pPr>
            <w:r>
              <w:rPr>
                <w:rFonts w:asciiTheme="minorHAnsi" w:hAnsiTheme="minorHAnsi"/>
                <w:sz w:val="18"/>
                <w:szCs w:val="18"/>
              </w:rPr>
              <w:t>165±59</w:t>
            </w:r>
          </w:p>
        </w:tc>
        <w:tc>
          <w:tcPr>
            <w:tcW w:w="924" w:type="dxa"/>
            <w:tcMar>
              <w:right w:w="85" w:type="dxa"/>
            </w:tcMar>
          </w:tcPr>
          <w:p w14:paraId="3FC91310" w14:textId="762D5C19" w:rsidR="00D652C8" w:rsidRPr="00F47EFE" w:rsidRDefault="00CF54C6" w:rsidP="00D652C8">
            <w:pPr>
              <w:jc w:val="right"/>
              <w:rPr>
                <w:rFonts w:asciiTheme="minorHAnsi" w:hAnsiTheme="minorHAnsi"/>
                <w:sz w:val="18"/>
                <w:szCs w:val="18"/>
              </w:rPr>
            </w:pPr>
            <w:r>
              <w:rPr>
                <w:rFonts w:asciiTheme="minorHAnsi" w:hAnsiTheme="minorHAnsi"/>
                <w:sz w:val="18"/>
                <w:szCs w:val="18"/>
              </w:rPr>
              <w:t>177±67</w:t>
            </w:r>
          </w:p>
        </w:tc>
        <w:tc>
          <w:tcPr>
            <w:tcW w:w="924" w:type="dxa"/>
            <w:tcMar>
              <w:right w:w="85" w:type="dxa"/>
            </w:tcMar>
          </w:tcPr>
          <w:p w14:paraId="1FED1246" w14:textId="77777777" w:rsidR="00D652C8" w:rsidRPr="00F47EFE" w:rsidRDefault="00D652C8" w:rsidP="00D652C8">
            <w:pPr>
              <w:jc w:val="right"/>
              <w:rPr>
                <w:rFonts w:asciiTheme="minorHAnsi" w:hAnsiTheme="minorHAnsi"/>
                <w:sz w:val="18"/>
                <w:szCs w:val="18"/>
              </w:rPr>
            </w:pPr>
          </w:p>
        </w:tc>
      </w:tr>
      <w:tr w:rsidR="00D652C8" w:rsidRPr="00F47EFE" w14:paraId="1A3809CF" w14:textId="77777777" w:rsidTr="00057223">
        <w:tc>
          <w:tcPr>
            <w:tcW w:w="3119" w:type="dxa"/>
            <w:tcBorders>
              <w:bottom w:val="nil"/>
            </w:tcBorders>
            <w:tcMar>
              <w:left w:w="57" w:type="dxa"/>
              <w:right w:w="0" w:type="dxa"/>
            </w:tcMar>
          </w:tcPr>
          <w:p w14:paraId="6B59AEBB"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SO</w:t>
            </w:r>
            <w:r w:rsidRPr="00F47EFE">
              <w:rPr>
                <w:rFonts w:asciiTheme="minorHAnsi" w:hAnsiTheme="minorHAnsi"/>
                <w:sz w:val="18"/>
                <w:szCs w:val="18"/>
                <w:vertAlign w:val="subscript"/>
              </w:rPr>
              <w:t>2</w:t>
            </w:r>
            <w:r w:rsidRPr="00F47EFE">
              <w:rPr>
                <w:rFonts w:asciiTheme="minorHAnsi" w:hAnsiTheme="minorHAnsi"/>
                <w:sz w:val="18"/>
                <w:szCs w:val="18"/>
              </w:rPr>
              <w:t>F</w:t>
            </w:r>
            <w:r w:rsidRPr="00F47EFE">
              <w:rPr>
                <w:rFonts w:asciiTheme="minorHAnsi" w:hAnsiTheme="minorHAnsi"/>
                <w:sz w:val="18"/>
                <w:szCs w:val="18"/>
                <w:vertAlign w:val="subscript"/>
              </w:rPr>
              <w:t>2</w:t>
            </w:r>
            <w:r w:rsidRPr="00F47EFE">
              <w:rPr>
                <w:rFonts w:asciiTheme="minorHAnsi" w:hAnsiTheme="minorHAnsi"/>
                <w:sz w:val="18"/>
                <w:szCs w:val="18"/>
              </w:rPr>
              <w:t>, ISC-InTEM mean (tonnes)</w:t>
            </w:r>
          </w:p>
        </w:tc>
        <w:tc>
          <w:tcPr>
            <w:tcW w:w="907" w:type="dxa"/>
            <w:tcBorders>
              <w:bottom w:val="nil"/>
            </w:tcBorders>
            <w:tcMar>
              <w:right w:w="85" w:type="dxa"/>
            </w:tcMar>
          </w:tcPr>
          <w:p w14:paraId="6A913DB5" w14:textId="6E8E723C" w:rsidR="00D652C8" w:rsidRPr="00F47EFE" w:rsidRDefault="00CF54C6" w:rsidP="00D652C8">
            <w:pPr>
              <w:jc w:val="right"/>
              <w:rPr>
                <w:rFonts w:asciiTheme="minorHAnsi" w:hAnsiTheme="minorHAnsi"/>
                <w:sz w:val="18"/>
                <w:szCs w:val="18"/>
              </w:rPr>
            </w:pPr>
            <w:r>
              <w:rPr>
                <w:rFonts w:asciiTheme="minorHAnsi" w:hAnsiTheme="minorHAnsi"/>
                <w:sz w:val="18"/>
                <w:szCs w:val="18"/>
              </w:rPr>
              <w:t>16±21</w:t>
            </w:r>
          </w:p>
        </w:tc>
        <w:tc>
          <w:tcPr>
            <w:tcW w:w="923" w:type="dxa"/>
            <w:tcBorders>
              <w:bottom w:val="nil"/>
            </w:tcBorders>
            <w:tcMar>
              <w:right w:w="85" w:type="dxa"/>
            </w:tcMar>
          </w:tcPr>
          <w:p w14:paraId="60F939AB" w14:textId="379AE98B" w:rsidR="00D652C8" w:rsidRPr="00F47EFE" w:rsidRDefault="00CF54C6" w:rsidP="00D652C8">
            <w:pPr>
              <w:jc w:val="right"/>
              <w:rPr>
                <w:rFonts w:asciiTheme="minorHAnsi" w:hAnsiTheme="minorHAnsi"/>
                <w:sz w:val="18"/>
                <w:szCs w:val="18"/>
              </w:rPr>
            </w:pPr>
            <w:r>
              <w:rPr>
                <w:rFonts w:asciiTheme="minorHAnsi" w:hAnsiTheme="minorHAnsi"/>
                <w:sz w:val="18"/>
                <w:szCs w:val="18"/>
              </w:rPr>
              <w:t>16±21</w:t>
            </w:r>
          </w:p>
        </w:tc>
        <w:tc>
          <w:tcPr>
            <w:tcW w:w="923" w:type="dxa"/>
            <w:tcBorders>
              <w:bottom w:val="nil"/>
            </w:tcBorders>
            <w:tcMar>
              <w:right w:w="85" w:type="dxa"/>
            </w:tcMar>
          </w:tcPr>
          <w:p w14:paraId="54264B0F" w14:textId="53C17C8F" w:rsidR="00D652C8" w:rsidRPr="00F47EFE" w:rsidRDefault="00CF54C6" w:rsidP="00D652C8">
            <w:pPr>
              <w:jc w:val="right"/>
              <w:rPr>
                <w:rFonts w:asciiTheme="minorHAnsi" w:hAnsiTheme="minorHAnsi"/>
                <w:sz w:val="18"/>
                <w:szCs w:val="18"/>
              </w:rPr>
            </w:pPr>
            <w:r>
              <w:rPr>
                <w:rFonts w:asciiTheme="minorHAnsi" w:hAnsiTheme="minorHAnsi"/>
                <w:sz w:val="18"/>
                <w:szCs w:val="18"/>
              </w:rPr>
              <w:t>19±26</w:t>
            </w:r>
          </w:p>
        </w:tc>
        <w:tc>
          <w:tcPr>
            <w:tcW w:w="923" w:type="dxa"/>
            <w:tcBorders>
              <w:bottom w:val="nil"/>
            </w:tcBorders>
            <w:tcMar>
              <w:right w:w="85" w:type="dxa"/>
            </w:tcMar>
          </w:tcPr>
          <w:p w14:paraId="5C1A548A" w14:textId="7A76F516" w:rsidR="00D652C8" w:rsidRPr="00F47EFE" w:rsidRDefault="00CF54C6" w:rsidP="00D652C8">
            <w:pPr>
              <w:jc w:val="right"/>
              <w:rPr>
                <w:rFonts w:asciiTheme="minorHAnsi" w:hAnsiTheme="minorHAnsi"/>
                <w:sz w:val="18"/>
                <w:szCs w:val="18"/>
              </w:rPr>
            </w:pPr>
            <w:r>
              <w:rPr>
                <w:rFonts w:asciiTheme="minorHAnsi" w:hAnsiTheme="minorHAnsi"/>
                <w:sz w:val="18"/>
                <w:szCs w:val="18"/>
              </w:rPr>
              <w:t>22±33</w:t>
            </w:r>
          </w:p>
        </w:tc>
        <w:tc>
          <w:tcPr>
            <w:tcW w:w="924" w:type="dxa"/>
            <w:tcBorders>
              <w:bottom w:val="nil"/>
            </w:tcBorders>
            <w:tcMar>
              <w:right w:w="85" w:type="dxa"/>
            </w:tcMar>
          </w:tcPr>
          <w:p w14:paraId="792A2705" w14:textId="4FAF174A" w:rsidR="00D652C8" w:rsidRPr="00F47EFE" w:rsidRDefault="00CF54C6" w:rsidP="00D652C8">
            <w:pPr>
              <w:jc w:val="right"/>
              <w:rPr>
                <w:rFonts w:asciiTheme="minorHAnsi" w:hAnsiTheme="minorHAnsi"/>
                <w:sz w:val="18"/>
                <w:szCs w:val="18"/>
              </w:rPr>
            </w:pPr>
            <w:r>
              <w:rPr>
                <w:rFonts w:asciiTheme="minorHAnsi" w:hAnsiTheme="minorHAnsi"/>
                <w:sz w:val="18"/>
                <w:szCs w:val="18"/>
              </w:rPr>
              <w:t>27±34</w:t>
            </w:r>
          </w:p>
        </w:tc>
        <w:tc>
          <w:tcPr>
            <w:tcW w:w="924" w:type="dxa"/>
            <w:tcBorders>
              <w:bottom w:val="nil"/>
            </w:tcBorders>
            <w:tcMar>
              <w:right w:w="85" w:type="dxa"/>
            </w:tcMar>
          </w:tcPr>
          <w:p w14:paraId="6127D271" w14:textId="2E6BFFE5" w:rsidR="00D652C8" w:rsidRPr="00F47EFE" w:rsidRDefault="00CF54C6" w:rsidP="00D652C8">
            <w:pPr>
              <w:jc w:val="right"/>
              <w:rPr>
                <w:rFonts w:asciiTheme="minorHAnsi" w:hAnsiTheme="minorHAnsi"/>
                <w:sz w:val="18"/>
                <w:szCs w:val="18"/>
              </w:rPr>
            </w:pPr>
            <w:r>
              <w:rPr>
                <w:rFonts w:asciiTheme="minorHAnsi" w:hAnsiTheme="minorHAnsi"/>
                <w:sz w:val="18"/>
                <w:szCs w:val="18"/>
              </w:rPr>
              <w:t>60±47</w:t>
            </w:r>
          </w:p>
        </w:tc>
        <w:tc>
          <w:tcPr>
            <w:tcW w:w="924" w:type="dxa"/>
            <w:tcBorders>
              <w:bottom w:val="nil"/>
            </w:tcBorders>
            <w:tcMar>
              <w:right w:w="85" w:type="dxa"/>
            </w:tcMar>
          </w:tcPr>
          <w:p w14:paraId="4FC11AFB" w14:textId="19D1F627" w:rsidR="00D652C8" w:rsidRPr="00F47EFE" w:rsidRDefault="00CF54C6" w:rsidP="00D652C8">
            <w:pPr>
              <w:jc w:val="right"/>
              <w:rPr>
                <w:rFonts w:asciiTheme="minorHAnsi" w:hAnsiTheme="minorHAnsi"/>
                <w:sz w:val="18"/>
                <w:szCs w:val="18"/>
              </w:rPr>
            </w:pPr>
            <w:r>
              <w:rPr>
                <w:rFonts w:asciiTheme="minorHAnsi" w:hAnsiTheme="minorHAnsi"/>
                <w:sz w:val="18"/>
                <w:szCs w:val="18"/>
              </w:rPr>
              <w:t>82±51</w:t>
            </w:r>
          </w:p>
        </w:tc>
        <w:tc>
          <w:tcPr>
            <w:tcW w:w="924" w:type="dxa"/>
            <w:tcBorders>
              <w:bottom w:val="nil"/>
            </w:tcBorders>
            <w:tcMar>
              <w:right w:w="85" w:type="dxa"/>
            </w:tcMar>
          </w:tcPr>
          <w:p w14:paraId="3E34F889" w14:textId="0447E2E8" w:rsidR="00D652C8" w:rsidRPr="00F47EFE" w:rsidRDefault="00CF54C6" w:rsidP="00D652C8">
            <w:pPr>
              <w:jc w:val="right"/>
              <w:rPr>
                <w:rFonts w:asciiTheme="minorHAnsi" w:hAnsiTheme="minorHAnsi"/>
                <w:sz w:val="18"/>
                <w:szCs w:val="18"/>
              </w:rPr>
            </w:pPr>
            <w:r>
              <w:rPr>
                <w:rFonts w:asciiTheme="minorHAnsi" w:hAnsiTheme="minorHAnsi"/>
                <w:sz w:val="18"/>
                <w:szCs w:val="18"/>
              </w:rPr>
              <w:t>91±45</w:t>
            </w:r>
          </w:p>
        </w:tc>
        <w:tc>
          <w:tcPr>
            <w:tcW w:w="924" w:type="dxa"/>
            <w:tcBorders>
              <w:bottom w:val="nil"/>
            </w:tcBorders>
            <w:tcMar>
              <w:right w:w="85" w:type="dxa"/>
            </w:tcMar>
          </w:tcPr>
          <w:p w14:paraId="112F6216" w14:textId="5623535B" w:rsidR="00D652C8" w:rsidRPr="00F47EFE" w:rsidRDefault="00CF54C6" w:rsidP="00D652C8">
            <w:pPr>
              <w:jc w:val="right"/>
              <w:rPr>
                <w:rFonts w:asciiTheme="minorHAnsi" w:hAnsiTheme="minorHAnsi"/>
                <w:sz w:val="18"/>
                <w:szCs w:val="18"/>
              </w:rPr>
            </w:pPr>
            <w:r>
              <w:rPr>
                <w:rFonts w:asciiTheme="minorHAnsi" w:hAnsiTheme="minorHAnsi"/>
                <w:sz w:val="18"/>
                <w:szCs w:val="18"/>
              </w:rPr>
              <w:t>105±46</w:t>
            </w:r>
          </w:p>
        </w:tc>
        <w:tc>
          <w:tcPr>
            <w:tcW w:w="924" w:type="dxa"/>
            <w:tcBorders>
              <w:bottom w:val="nil"/>
            </w:tcBorders>
            <w:tcMar>
              <w:right w:w="85" w:type="dxa"/>
            </w:tcMar>
          </w:tcPr>
          <w:p w14:paraId="61D28FF3" w14:textId="768A42C7" w:rsidR="00D652C8" w:rsidRPr="00F47EFE" w:rsidRDefault="00CF54C6" w:rsidP="00D652C8">
            <w:pPr>
              <w:jc w:val="right"/>
              <w:rPr>
                <w:rFonts w:asciiTheme="minorHAnsi" w:hAnsiTheme="minorHAnsi"/>
                <w:sz w:val="18"/>
                <w:szCs w:val="18"/>
              </w:rPr>
            </w:pPr>
            <w:r>
              <w:rPr>
                <w:rFonts w:asciiTheme="minorHAnsi" w:hAnsiTheme="minorHAnsi"/>
                <w:sz w:val="18"/>
                <w:szCs w:val="18"/>
              </w:rPr>
              <w:t>124±55</w:t>
            </w:r>
          </w:p>
        </w:tc>
        <w:tc>
          <w:tcPr>
            <w:tcW w:w="924" w:type="dxa"/>
            <w:tcBorders>
              <w:bottom w:val="nil"/>
            </w:tcBorders>
            <w:tcMar>
              <w:right w:w="85" w:type="dxa"/>
            </w:tcMar>
          </w:tcPr>
          <w:p w14:paraId="65E952B0" w14:textId="66F3E5A1" w:rsidR="00D652C8" w:rsidRPr="00F47EFE" w:rsidRDefault="00CF54C6" w:rsidP="00D652C8">
            <w:pPr>
              <w:jc w:val="right"/>
              <w:rPr>
                <w:rFonts w:asciiTheme="minorHAnsi" w:hAnsiTheme="minorHAnsi"/>
                <w:sz w:val="18"/>
                <w:szCs w:val="18"/>
              </w:rPr>
            </w:pPr>
            <w:r>
              <w:rPr>
                <w:rFonts w:asciiTheme="minorHAnsi" w:hAnsiTheme="minorHAnsi"/>
                <w:sz w:val="18"/>
                <w:szCs w:val="18"/>
              </w:rPr>
              <w:t>132±60</w:t>
            </w:r>
          </w:p>
        </w:tc>
        <w:tc>
          <w:tcPr>
            <w:tcW w:w="924" w:type="dxa"/>
            <w:tcBorders>
              <w:bottom w:val="nil"/>
            </w:tcBorders>
            <w:tcMar>
              <w:right w:w="85" w:type="dxa"/>
            </w:tcMar>
          </w:tcPr>
          <w:p w14:paraId="43161BFA" w14:textId="6F37DD96" w:rsidR="00D652C8" w:rsidRPr="00F47EFE" w:rsidRDefault="00CF54C6" w:rsidP="00D652C8">
            <w:pPr>
              <w:jc w:val="right"/>
              <w:rPr>
                <w:rFonts w:asciiTheme="minorHAnsi" w:hAnsiTheme="minorHAnsi"/>
                <w:sz w:val="18"/>
                <w:szCs w:val="18"/>
              </w:rPr>
            </w:pPr>
            <w:r>
              <w:rPr>
                <w:rFonts w:asciiTheme="minorHAnsi" w:hAnsiTheme="minorHAnsi"/>
                <w:sz w:val="18"/>
                <w:szCs w:val="18"/>
              </w:rPr>
              <w:t>152±71</w:t>
            </w:r>
          </w:p>
        </w:tc>
        <w:tc>
          <w:tcPr>
            <w:tcW w:w="924" w:type="dxa"/>
            <w:tcBorders>
              <w:bottom w:val="nil"/>
            </w:tcBorders>
            <w:tcMar>
              <w:right w:w="85" w:type="dxa"/>
            </w:tcMar>
          </w:tcPr>
          <w:p w14:paraId="423C3131" w14:textId="2C6E3DED" w:rsidR="00D652C8" w:rsidRPr="00F47EFE" w:rsidRDefault="00CF54C6" w:rsidP="00D652C8">
            <w:pPr>
              <w:jc w:val="right"/>
              <w:rPr>
                <w:rFonts w:asciiTheme="minorHAnsi" w:hAnsiTheme="minorHAnsi"/>
                <w:sz w:val="18"/>
                <w:szCs w:val="18"/>
              </w:rPr>
            </w:pPr>
            <w:r>
              <w:rPr>
                <w:rFonts w:asciiTheme="minorHAnsi" w:hAnsiTheme="minorHAnsi"/>
                <w:sz w:val="18"/>
                <w:szCs w:val="18"/>
              </w:rPr>
              <w:t>150±70</w:t>
            </w:r>
          </w:p>
        </w:tc>
      </w:tr>
      <w:tr w:rsidR="00D652C8" w:rsidRPr="00F47EFE" w14:paraId="7C94958F" w14:textId="77777777" w:rsidTr="00057223">
        <w:tc>
          <w:tcPr>
            <w:tcW w:w="3119" w:type="dxa"/>
            <w:tcBorders>
              <w:bottom w:val="single" w:sz="12" w:space="0" w:color="auto"/>
            </w:tcBorders>
            <w:tcMar>
              <w:left w:w="57" w:type="dxa"/>
              <w:right w:w="0" w:type="dxa"/>
            </w:tcMar>
          </w:tcPr>
          <w:p w14:paraId="72DCF7FA" w14:textId="77777777" w:rsidR="00D652C8" w:rsidRPr="00F47EFE" w:rsidRDefault="00D652C8" w:rsidP="00D652C8">
            <w:pPr>
              <w:rPr>
                <w:rFonts w:asciiTheme="minorHAnsi" w:hAnsiTheme="minorHAnsi"/>
                <w:sz w:val="18"/>
                <w:szCs w:val="18"/>
              </w:rPr>
            </w:pPr>
            <w:r w:rsidRPr="00F47EFE">
              <w:rPr>
                <w:rFonts w:asciiTheme="minorHAnsi" w:hAnsiTheme="minorHAnsi"/>
                <w:sz w:val="18"/>
                <w:szCs w:val="18"/>
              </w:rPr>
              <w:t>SO</w:t>
            </w:r>
            <w:r w:rsidRPr="00F47EFE">
              <w:rPr>
                <w:rFonts w:asciiTheme="minorHAnsi" w:hAnsiTheme="minorHAnsi"/>
                <w:sz w:val="18"/>
                <w:szCs w:val="18"/>
                <w:vertAlign w:val="subscript"/>
              </w:rPr>
              <w:t>2</w:t>
            </w:r>
            <w:r w:rsidRPr="00F47EFE">
              <w:rPr>
                <w:rFonts w:asciiTheme="minorHAnsi" w:hAnsiTheme="minorHAnsi"/>
                <w:sz w:val="18"/>
                <w:szCs w:val="18"/>
              </w:rPr>
              <w:t>F</w:t>
            </w:r>
            <w:r w:rsidRPr="00F47EFE">
              <w:rPr>
                <w:rFonts w:asciiTheme="minorHAnsi" w:hAnsiTheme="minorHAnsi"/>
                <w:sz w:val="18"/>
                <w:szCs w:val="18"/>
                <w:vertAlign w:val="subscript"/>
              </w:rPr>
              <w:t>2</w:t>
            </w:r>
            <w:r w:rsidRPr="00F47EFE">
              <w:rPr>
                <w:rFonts w:asciiTheme="minorHAnsi" w:hAnsiTheme="minorHAnsi"/>
                <w:sz w:val="18"/>
                <w:szCs w:val="18"/>
              </w:rPr>
              <w:t>, ISC-InTEM mean (k tonnes CO</w:t>
            </w:r>
            <w:r w:rsidRPr="00F47EFE">
              <w:rPr>
                <w:rFonts w:asciiTheme="minorHAnsi" w:hAnsiTheme="minorHAnsi"/>
                <w:sz w:val="18"/>
                <w:szCs w:val="18"/>
                <w:vertAlign w:val="subscript"/>
              </w:rPr>
              <w:t>2</w:t>
            </w:r>
            <w:r w:rsidRPr="00F47EFE">
              <w:rPr>
                <w:rFonts w:asciiTheme="minorHAnsi" w:hAnsiTheme="minorHAnsi"/>
                <w:sz w:val="18"/>
                <w:szCs w:val="18"/>
              </w:rPr>
              <w:t>-e )</w:t>
            </w:r>
          </w:p>
        </w:tc>
        <w:tc>
          <w:tcPr>
            <w:tcW w:w="907" w:type="dxa"/>
            <w:tcBorders>
              <w:bottom w:val="single" w:sz="12" w:space="0" w:color="auto"/>
            </w:tcBorders>
            <w:tcMar>
              <w:right w:w="85" w:type="dxa"/>
            </w:tcMar>
          </w:tcPr>
          <w:p w14:paraId="2222315A" w14:textId="73E168E4" w:rsidR="00D652C8" w:rsidRPr="00F47EFE" w:rsidRDefault="00CF54C6" w:rsidP="00D652C8">
            <w:pPr>
              <w:jc w:val="right"/>
              <w:rPr>
                <w:rFonts w:asciiTheme="minorHAnsi" w:hAnsiTheme="minorHAnsi"/>
                <w:sz w:val="18"/>
                <w:szCs w:val="18"/>
              </w:rPr>
            </w:pPr>
            <w:r>
              <w:rPr>
                <w:rFonts w:asciiTheme="minorHAnsi" w:hAnsiTheme="minorHAnsi"/>
                <w:sz w:val="18"/>
                <w:szCs w:val="18"/>
              </w:rPr>
              <w:t>82±</w:t>
            </w:r>
            <w:r w:rsidR="00140E8D">
              <w:rPr>
                <w:rFonts w:asciiTheme="minorHAnsi" w:hAnsiTheme="minorHAnsi"/>
                <w:sz w:val="18"/>
                <w:szCs w:val="18"/>
              </w:rPr>
              <w:t>106</w:t>
            </w:r>
          </w:p>
        </w:tc>
        <w:tc>
          <w:tcPr>
            <w:tcW w:w="923" w:type="dxa"/>
            <w:tcBorders>
              <w:bottom w:val="single" w:sz="12" w:space="0" w:color="auto"/>
            </w:tcBorders>
            <w:tcMar>
              <w:right w:w="85" w:type="dxa"/>
            </w:tcMar>
          </w:tcPr>
          <w:p w14:paraId="14CC032B" w14:textId="2981EB04" w:rsidR="00D652C8" w:rsidRPr="00F47EFE" w:rsidRDefault="00D652C8" w:rsidP="00D652C8">
            <w:pPr>
              <w:jc w:val="right"/>
              <w:rPr>
                <w:rFonts w:asciiTheme="minorHAnsi" w:hAnsiTheme="minorHAnsi"/>
                <w:sz w:val="18"/>
                <w:szCs w:val="18"/>
              </w:rPr>
            </w:pPr>
            <w:r w:rsidRPr="00F47EFE">
              <w:rPr>
                <w:rFonts w:asciiTheme="minorHAnsi" w:hAnsiTheme="minorHAnsi"/>
                <w:sz w:val="18"/>
                <w:szCs w:val="18"/>
              </w:rPr>
              <w:t>79±10</w:t>
            </w:r>
            <w:r w:rsidR="00140E8D">
              <w:rPr>
                <w:rFonts w:asciiTheme="minorHAnsi" w:hAnsiTheme="minorHAnsi"/>
                <w:sz w:val="18"/>
                <w:szCs w:val="18"/>
              </w:rPr>
              <w:t>4</w:t>
            </w:r>
          </w:p>
        </w:tc>
        <w:tc>
          <w:tcPr>
            <w:tcW w:w="923" w:type="dxa"/>
            <w:tcBorders>
              <w:bottom w:val="single" w:sz="12" w:space="0" w:color="auto"/>
            </w:tcBorders>
            <w:tcMar>
              <w:right w:w="85" w:type="dxa"/>
            </w:tcMar>
          </w:tcPr>
          <w:p w14:paraId="71A2484F" w14:textId="40D303DB" w:rsidR="00D652C8" w:rsidRPr="00F47EFE" w:rsidRDefault="00140E8D" w:rsidP="00D652C8">
            <w:pPr>
              <w:jc w:val="right"/>
              <w:rPr>
                <w:rFonts w:asciiTheme="minorHAnsi" w:hAnsiTheme="minorHAnsi"/>
                <w:sz w:val="18"/>
                <w:szCs w:val="18"/>
              </w:rPr>
            </w:pPr>
            <w:r>
              <w:rPr>
                <w:rFonts w:asciiTheme="minorHAnsi" w:hAnsiTheme="minorHAnsi"/>
                <w:sz w:val="18"/>
                <w:szCs w:val="18"/>
              </w:rPr>
              <w:t>93±131</w:t>
            </w:r>
          </w:p>
        </w:tc>
        <w:tc>
          <w:tcPr>
            <w:tcW w:w="923" w:type="dxa"/>
            <w:tcBorders>
              <w:bottom w:val="single" w:sz="12" w:space="0" w:color="auto"/>
            </w:tcBorders>
            <w:tcMar>
              <w:right w:w="85" w:type="dxa"/>
            </w:tcMar>
          </w:tcPr>
          <w:p w14:paraId="79BCE7AC" w14:textId="071453A7" w:rsidR="00D652C8" w:rsidRPr="00F47EFE" w:rsidRDefault="00140E8D" w:rsidP="00D652C8">
            <w:pPr>
              <w:jc w:val="right"/>
              <w:rPr>
                <w:rFonts w:asciiTheme="minorHAnsi" w:hAnsiTheme="minorHAnsi"/>
                <w:sz w:val="18"/>
                <w:szCs w:val="18"/>
              </w:rPr>
            </w:pPr>
            <w:r>
              <w:rPr>
                <w:rFonts w:asciiTheme="minorHAnsi" w:hAnsiTheme="minorHAnsi"/>
                <w:sz w:val="18"/>
                <w:szCs w:val="18"/>
              </w:rPr>
              <w:t>109±163</w:t>
            </w:r>
          </w:p>
        </w:tc>
        <w:tc>
          <w:tcPr>
            <w:tcW w:w="924" w:type="dxa"/>
            <w:tcBorders>
              <w:bottom w:val="single" w:sz="12" w:space="0" w:color="auto"/>
            </w:tcBorders>
            <w:tcMar>
              <w:right w:w="85" w:type="dxa"/>
            </w:tcMar>
          </w:tcPr>
          <w:p w14:paraId="5F109DC1" w14:textId="05D63D20" w:rsidR="00D652C8" w:rsidRPr="00F47EFE" w:rsidRDefault="00140E8D" w:rsidP="00D652C8">
            <w:pPr>
              <w:jc w:val="right"/>
              <w:rPr>
                <w:rFonts w:asciiTheme="minorHAnsi" w:hAnsiTheme="minorHAnsi"/>
                <w:sz w:val="18"/>
                <w:szCs w:val="18"/>
              </w:rPr>
            </w:pPr>
            <w:r>
              <w:rPr>
                <w:rFonts w:asciiTheme="minorHAnsi" w:hAnsiTheme="minorHAnsi"/>
                <w:sz w:val="18"/>
                <w:szCs w:val="18"/>
              </w:rPr>
              <w:t>137±170</w:t>
            </w:r>
          </w:p>
        </w:tc>
        <w:tc>
          <w:tcPr>
            <w:tcW w:w="924" w:type="dxa"/>
            <w:tcBorders>
              <w:bottom w:val="single" w:sz="12" w:space="0" w:color="auto"/>
            </w:tcBorders>
            <w:tcMar>
              <w:right w:w="85" w:type="dxa"/>
            </w:tcMar>
          </w:tcPr>
          <w:p w14:paraId="1B80E116" w14:textId="4170CF34" w:rsidR="00D652C8" w:rsidRPr="00F47EFE" w:rsidRDefault="00140E8D" w:rsidP="00D652C8">
            <w:pPr>
              <w:jc w:val="right"/>
              <w:rPr>
                <w:rFonts w:asciiTheme="minorHAnsi" w:hAnsiTheme="minorHAnsi"/>
                <w:sz w:val="18"/>
                <w:szCs w:val="18"/>
              </w:rPr>
            </w:pPr>
            <w:r>
              <w:rPr>
                <w:rFonts w:asciiTheme="minorHAnsi" w:hAnsiTheme="minorHAnsi"/>
                <w:sz w:val="18"/>
                <w:szCs w:val="18"/>
              </w:rPr>
              <w:t>301±235</w:t>
            </w:r>
          </w:p>
        </w:tc>
        <w:tc>
          <w:tcPr>
            <w:tcW w:w="924" w:type="dxa"/>
            <w:tcBorders>
              <w:bottom w:val="single" w:sz="12" w:space="0" w:color="auto"/>
            </w:tcBorders>
            <w:tcMar>
              <w:right w:w="85" w:type="dxa"/>
            </w:tcMar>
          </w:tcPr>
          <w:p w14:paraId="3A47D904" w14:textId="76A80D88" w:rsidR="00D652C8" w:rsidRPr="00F47EFE" w:rsidRDefault="00140E8D" w:rsidP="00D652C8">
            <w:pPr>
              <w:jc w:val="right"/>
              <w:rPr>
                <w:rFonts w:asciiTheme="minorHAnsi" w:hAnsiTheme="minorHAnsi"/>
                <w:sz w:val="18"/>
                <w:szCs w:val="18"/>
              </w:rPr>
            </w:pPr>
            <w:r>
              <w:rPr>
                <w:rFonts w:asciiTheme="minorHAnsi" w:hAnsiTheme="minorHAnsi"/>
                <w:sz w:val="18"/>
                <w:szCs w:val="18"/>
              </w:rPr>
              <w:t>408±25</w:t>
            </w:r>
            <w:r w:rsidR="00D652C8" w:rsidRPr="00F47EFE">
              <w:rPr>
                <w:rFonts w:asciiTheme="minorHAnsi" w:hAnsiTheme="minorHAnsi"/>
                <w:sz w:val="18"/>
                <w:szCs w:val="18"/>
              </w:rPr>
              <w:t>5</w:t>
            </w:r>
          </w:p>
        </w:tc>
        <w:tc>
          <w:tcPr>
            <w:tcW w:w="924" w:type="dxa"/>
            <w:tcBorders>
              <w:bottom w:val="single" w:sz="12" w:space="0" w:color="auto"/>
            </w:tcBorders>
            <w:tcMar>
              <w:right w:w="85" w:type="dxa"/>
            </w:tcMar>
          </w:tcPr>
          <w:p w14:paraId="715D47FD" w14:textId="027F8743" w:rsidR="00D652C8" w:rsidRPr="00F47EFE" w:rsidRDefault="00140E8D" w:rsidP="00D652C8">
            <w:pPr>
              <w:jc w:val="right"/>
              <w:rPr>
                <w:rFonts w:asciiTheme="minorHAnsi" w:hAnsiTheme="minorHAnsi"/>
                <w:sz w:val="18"/>
                <w:szCs w:val="18"/>
              </w:rPr>
            </w:pPr>
            <w:r>
              <w:rPr>
                <w:rFonts w:asciiTheme="minorHAnsi" w:hAnsiTheme="minorHAnsi"/>
                <w:sz w:val="18"/>
                <w:szCs w:val="18"/>
              </w:rPr>
              <w:t>457±223</w:t>
            </w:r>
          </w:p>
        </w:tc>
        <w:tc>
          <w:tcPr>
            <w:tcW w:w="924" w:type="dxa"/>
            <w:tcBorders>
              <w:bottom w:val="single" w:sz="12" w:space="0" w:color="auto"/>
            </w:tcBorders>
            <w:tcMar>
              <w:right w:w="85" w:type="dxa"/>
            </w:tcMar>
          </w:tcPr>
          <w:p w14:paraId="229FB770" w14:textId="1454300A" w:rsidR="00D652C8" w:rsidRPr="00F47EFE" w:rsidRDefault="00140E8D" w:rsidP="00D652C8">
            <w:pPr>
              <w:jc w:val="right"/>
              <w:rPr>
                <w:rFonts w:asciiTheme="minorHAnsi" w:hAnsiTheme="minorHAnsi"/>
                <w:sz w:val="18"/>
                <w:szCs w:val="18"/>
              </w:rPr>
            </w:pPr>
            <w:r>
              <w:rPr>
                <w:rFonts w:asciiTheme="minorHAnsi" w:hAnsiTheme="minorHAnsi"/>
                <w:sz w:val="18"/>
                <w:szCs w:val="18"/>
              </w:rPr>
              <w:t>527±228</w:t>
            </w:r>
          </w:p>
        </w:tc>
        <w:tc>
          <w:tcPr>
            <w:tcW w:w="924" w:type="dxa"/>
            <w:tcBorders>
              <w:bottom w:val="single" w:sz="12" w:space="0" w:color="auto"/>
            </w:tcBorders>
            <w:tcMar>
              <w:right w:w="85" w:type="dxa"/>
            </w:tcMar>
          </w:tcPr>
          <w:p w14:paraId="644D0759" w14:textId="238F500E" w:rsidR="00D652C8" w:rsidRPr="00F47EFE" w:rsidRDefault="00140E8D" w:rsidP="00D652C8">
            <w:pPr>
              <w:jc w:val="right"/>
              <w:rPr>
                <w:rFonts w:asciiTheme="minorHAnsi" w:hAnsiTheme="minorHAnsi"/>
                <w:sz w:val="18"/>
                <w:szCs w:val="18"/>
              </w:rPr>
            </w:pPr>
            <w:r>
              <w:rPr>
                <w:rFonts w:asciiTheme="minorHAnsi" w:hAnsiTheme="minorHAnsi"/>
                <w:sz w:val="18"/>
                <w:szCs w:val="18"/>
              </w:rPr>
              <w:t>621±277</w:t>
            </w:r>
          </w:p>
        </w:tc>
        <w:tc>
          <w:tcPr>
            <w:tcW w:w="924" w:type="dxa"/>
            <w:tcBorders>
              <w:bottom w:val="single" w:sz="12" w:space="0" w:color="auto"/>
            </w:tcBorders>
            <w:tcMar>
              <w:right w:w="85" w:type="dxa"/>
            </w:tcMar>
          </w:tcPr>
          <w:p w14:paraId="7A1FBBFE" w14:textId="3BBE8660" w:rsidR="00D652C8" w:rsidRPr="00F47EFE" w:rsidRDefault="00140E8D" w:rsidP="00D652C8">
            <w:pPr>
              <w:jc w:val="right"/>
              <w:rPr>
                <w:rFonts w:asciiTheme="minorHAnsi" w:hAnsiTheme="minorHAnsi"/>
                <w:sz w:val="18"/>
                <w:szCs w:val="18"/>
              </w:rPr>
            </w:pPr>
            <w:r>
              <w:rPr>
                <w:rFonts w:asciiTheme="minorHAnsi" w:hAnsiTheme="minorHAnsi"/>
                <w:sz w:val="18"/>
                <w:szCs w:val="18"/>
              </w:rPr>
              <w:t>662±298</w:t>
            </w:r>
          </w:p>
        </w:tc>
        <w:tc>
          <w:tcPr>
            <w:tcW w:w="924" w:type="dxa"/>
            <w:tcBorders>
              <w:bottom w:val="single" w:sz="12" w:space="0" w:color="auto"/>
            </w:tcBorders>
            <w:tcMar>
              <w:right w:w="85" w:type="dxa"/>
            </w:tcMar>
          </w:tcPr>
          <w:p w14:paraId="2E7BF73C" w14:textId="63D1DFE2" w:rsidR="00D652C8" w:rsidRPr="00F47EFE" w:rsidRDefault="00140E8D" w:rsidP="00D652C8">
            <w:pPr>
              <w:jc w:val="right"/>
              <w:rPr>
                <w:rFonts w:asciiTheme="minorHAnsi" w:hAnsiTheme="minorHAnsi"/>
                <w:sz w:val="18"/>
                <w:szCs w:val="18"/>
              </w:rPr>
            </w:pPr>
            <w:r>
              <w:rPr>
                <w:rFonts w:asciiTheme="minorHAnsi" w:hAnsiTheme="minorHAnsi"/>
                <w:sz w:val="18"/>
                <w:szCs w:val="18"/>
              </w:rPr>
              <w:t>760±354</w:t>
            </w:r>
          </w:p>
        </w:tc>
        <w:tc>
          <w:tcPr>
            <w:tcW w:w="924" w:type="dxa"/>
            <w:tcBorders>
              <w:bottom w:val="single" w:sz="12" w:space="0" w:color="auto"/>
            </w:tcBorders>
            <w:tcMar>
              <w:right w:w="85" w:type="dxa"/>
            </w:tcMar>
          </w:tcPr>
          <w:p w14:paraId="64C88B4A" w14:textId="5CF2B56A" w:rsidR="00D652C8" w:rsidRPr="00F47EFE" w:rsidRDefault="00140E8D" w:rsidP="00D652C8">
            <w:pPr>
              <w:jc w:val="right"/>
              <w:rPr>
                <w:rFonts w:asciiTheme="minorHAnsi" w:hAnsiTheme="minorHAnsi"/>
                <w:sz w:val="18"/>
                <w:szCs w:val="18"/>
              </w:rPr>
            </w:pPr>
            <w:r>
              <w:rPr>
                <w:rFonts w:asciiTheme="minorHAnsi" w:hAnsiTheme="minorHAnsi"/>
                <w:sz w:val="18"/>
                <w:szCs w:val="18"/>
              </w:rPr>
              <w:t>515±307</w:t>
            </w:r>
          </w:p>
        </w:tc>
      </w:tr>
    </w:tbl>
    <w:p w14:paraId="4CE31074" w14:textId="213B46D7" w:rsidR="00121DC0" w:rsidRPr="00F47EFE" w:rsidRDefault="00057223" w:rsidP="00057223">
      <w:pPr>
        <w:pStyle w:val="FootnoteText"/>
        <w:tabs>
          <w:tab w:val="left" w:pos="3969"/>
          <w:tab w:val="left" w:pos="6521"/>
          <w:tab w:val="left" w:pos="9072"/>
          <w:tab w:val="left" w:pos="10773"/>
          <w:tab w:val="left" w:pos="12474"/>
        </w:tabs>
        <w:ind w:left="0"/>
      </w:pPr>
      <w:r w:rsidRPr="00057223">
        <w:rPr>
          <w:vertAlign w:val="superscript"/>
        </w:rPr>
        <w:t>*</w:t>
      </w:r>
      <w:r>
        <w:t>includes HFC-32, HFC-125, HFC-134a, HFC-143a</w:t>
      </w:r>
      <w:r w:rsidRPr="00057223">
        <w:tab/>
      </w:r>
      <w:r w:rsidR="00121DC0" w:rsidRPr="00F47EFE">
        <w:rPr>
          <w:vertAlign w:val="superscript"/>
        </w:rPr>
        <w:t>1</w:t>
      </w:r>
      <w:r w:rsidR="00121DC0" w:rsidRPr="00F47EFE">
        <w:t>assumed = 2007 emissions</w:t>
      </w:r>
      <w:r w:rsidR="00121DC0" w:rsidRPr="00F47EFE">
        <w:tab/>
      </w:r>
      <w:r w:rsidR="00121DC0" w:rsidRPr="00F47EFE">
        <w:rPr>
          <w:vertAlign w:val="superscript"/>
        </w:rPr>
        <w:t>2</w:t>
      </w:r>
      <w:r w:rsidR="00121DC0" w:rsidRPr="00F47EFE">
        <w:t>assumed = 2008 emissions</w:t>
      </w:r>
      <w:r w:rsidR="00121DC0" w:rsidRPr="00F47EFE">
        <w:tab/>
      </w:r>
      <w:r w:rsidR="00121DC0" w:rsidRPr="00F47EFE">
        <w:rPr>
          <w:vertAlign w:val="superscript"/>
        </w:rPr>
        <w:t>3</w:t>
      </w:r>
      <w:r w:rsidR="00121DC0" w:rsidRPr="00F47EFE">
        <w:t>assumed = 2011 emissions</w:t>
      </w:r>
      <w:r>
        <w:br/>
      </w:r>
      <w:r w:rsidR="00121DC0" w:rsidRPr="00F47EFE">
        <w:tab/>
      </w:r>
      <w:r w:rsidR="00121DC0" w:rsidRPr="00F47EFE">
        <w:rPr>
          <w:vertAlign w:val="superscript"/>
        </w:rPr>
        <w:t>4</w:t>
      </w:r>
      <w:r w:rsidR="00121DC0" w:rsidRPr="00F47EFE">
        <w:t>assumed = ISC data</w:t>
      </w:r>
      <w:r w:rsidR="00121DC0" w:rsidRPr="00F47EFE">
        <w:tab/>
      </w:r>
      <w:r w:rsidR="00121DC0" w:rsidRPr="00F47EFE">
        <w:rPr>
          <w:vertAlign w:val="superscript"/>
        </w:rPr>
        <w:t>5</w:t>
      </w:r>
      <w:r w:rsidR="00121DC0" w:rsidRPr="00F47EFE">
        <w:t>assumed = 2006 emissions</w:t>
      </w:r>
      <w:r w:rsidR="00D652C8">
        <w:tab/>
      </w:r>
      <w:r w:rsidR="00D652C8">
        <w:rPr>
          <w:vertAlign w:val="superscript"/>
        </w:rPr>
        <w:t>6</w:t>
      </w:r>
      <w:r w:rsidR="00D652C8" w:rsidRPr="00F47EFE">
        <w:t>assumed = 20</w:t>
      </w:r>
      <w:r w:rsidR="00D652C8">
        <w:t>1</w:t>
      </w:r>
      <w:r w:rsidR="00D652C8" w:rsidRPr="00F47EFE">
        <w:t>6 emission</w:t>
      </w:r>
      <w:r w:rsidR="00D652C8">
        <w:t>s</w:t>
      </w:r>
    </w:p>
    <w:p w14:paraId="3DFB09F5" w14:textId="77777777" w:rsidR="00006200" w:rsidRPr="00F47EFE" w:rsidRDefault="00006200" w:rsidP="00006200">
      <w:pPr>
        <w:rPr>
          <w:b/>
        </w:rPr>
      </w:pPr>
      <w:r w:rsidRPr="00F47EFE">
        <w:rPr>
          <w:b/>
        </w:rPr>
        <w:br w:type="page"/>
      </w:r>
    </w:p>
    <w:bookmarkEnd w:id="83"/>
    <w:p w14:paraId="62B9D158" w14:textId="77777777" w:rsidR="00006200" w:rsidRPr="00F47EFE" w:rsidRDefault="00006200" w:rsidP="00006200">
      <w:pPr>
        <w:pStyle w:val="Figure"/>
        <w:jc w:val="left"/>
        <w:sectPr w:rsidR="00006200" w:rsidRPr="00F47EFE" w:rsidSect="00E26C71">
          <w:pgSz w:w="16840" w:h="11907" w:orient="landscape" w:code="9"/>
          <w:pgMar w:top="1134" w:right="1134" w:bottom="1134" w:left="1134" w:header="510" w:footer="567" w:gutter="0"/>
          <w:cols w:space="284"/>
          <w:docGrid w:linePitch="360"/>
        </w:sectPr>
      </w:pPr>
    </w:p>
    <w:p w14:paraId="0DA118E7" w14:textId="2DB93987" w:rsidR="00E93854" w:rsidRPr="00F47EFE" w:rsidRDefault="000A3829" w:rsidP="00E93854">
      <w:pPr>
        <w:pStyle w:val="Figure"/>
      </w:pPr>
      <w:r>
        <w:rPr>
          <w:noProof/>
        </w:rPr>
        <w:drawing>
          <wp:inline distT="0" distB="0" distL="0" distR="0" wp14:anchorId="35E0CD1B" wp14:editId="3300212B">
            <wp:extent cx="6120765" cy="7546340"/>
            <wp:effectExtent l="0" t="0" r="0" b="0"/>
            <wp:docPr id="24" name="Picture 24" descr="Figure 4 is a series of twelve graphs showing emission estimates from 1995 to 2017 for individual hydrofluorocarbon species, sulfur hexafluoride and sulphural fluo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E_SGG_2019_Fig 4.png"/>
                    <pic:cNvPicPr/>
                  </pic:nvPicPr>
                  <pic:blipFill>
                    <a:blip r:embed="rId24"/>
                    <a:stretch>
                      <a:fillRect/>
                    </a:stretch>
                  </pic:blipFill>
                  <pic:spPr>
                    <a:xfrm>
                      <a:off x="0" y="0"/>
                      <a:ext cx="6120765" cy="7546340"/>
                    </a:xfrm>
                    <a:prstGeom prst="rect">
                      <a:avLst/>
                    </a:prstGeom>
                  </pic:spPr>
                </pic:pic>
              </a:graphicData>
            </a:graphic>
          </wp:inline>
        </w:drawing>
      </w:r>
    </w:p>
    <w:p w14:paraId="78451A06" w14:textId="3B505580" w:rsidR="00380854" w:rsidRPr="00F47EFE" w:rsidRDefault="00E93854" w:rsidP="00421946">
      <w:pPr>
        <w:pStyle w:val="CaptionFigure"/>
      </w:pPr>
      <w:bookmarkStart w:id="86" w:name="_Ref354475958"/>
      <w:bookmarkStart w:id="87" w:name="_Toc455132448"/>
      <w:bookmarkStart w:id="88" w:name="_Toc37242101"/>
      <w:r w:rsidRPr="009D3628">
        <w:rPr>
          <w:b/>
        </w:rPr>
        <w:t xml:space="preserve">Figure </w:t>
      </w:r>
      <w:r w:rsidRPr="009D3628">
        <w:rPr>
          <w:b/>
        </w:rPr>
        <w:fldChar w:fldCharType="begin"/>
      </w:r>
      <w:r w:rsidRPr="009D3628">
        <w:rPr>
          <w:b/>
        </w:rPr>
        <w:instrText xml:space="preserve"> SEQ Figure \* ARABIC </w:instrText>
      </w:r>
      <w:r w:rsidRPr="009D3628">
        <w:rPr>
          <w:b/>
        </w:rPr>
        <w:fldChar w:fldCharType="separate"/>
      </w:r>
      <w:r w:rsidR="00CC6A22">
        <w:rPr>
          <w:b/>
          <w:noProof/>
        </w:rPr>
        <w:t>4</w:t>
      </w:r>
      <w:r w:rsidRPr="009D3628">
        <w:rPr>
          <w:b/>
        </w:rPr>
        <w:fldChar w:fldCharType="end"/>
      </w:r>
      <w:bookmarkEnd w:id="86"/>
      <w:r w:rsidRPr="009D3628">
        <w:rPr>
          <w:b/>
        </w:rPr>
        <w:t>.</w:t>
      </w:r>
      <w:r w:rsidRPr="009D3628">
        <w:t xml:space="preserve"> Australian HFC-32, -125, -134a, -143a, -152a</w:t>
      </w:r>
      <w:r w:rsidR="00BA1C66" w:rsidRPr="009D3628">
        <w:t xml:space="preserve">, -365mfc, sulfur hexafluoride and sulfuryl fluoride </w:t>
      </w:r>
      <w:r w:rsidRPr="009D3628">
        <w:t>emissions</w:t>
      </w:r>
      <w:r w:rsidRPr="00F47EFE">
        <w:t xml:space="preserve"> (NGA</w:t>
      </w:r>
      <w:r w:rsidR="002F4368" w:rsidRPr="00F47EFE">
        <w:t>, orange</w:t>
      </w:r>
      <w:r w:rsidRPr="00F47EFE">
        <w:t>: DoE</w:t>
      </w:r>
      <w:r w:rsidR="00EE0BA1" w:rsidRPr="00F47EFE">
        <w:t>E</w:t>
      </w:r>
      <w:r w:rsidR="00246E78" w:rsidRPr="00F47EFE">
        <w:t>,</w:t>
      </w:r>
      <w:r w:rsidRPr="00F47EFE">
        <w:t xml:space="preserve"> 201</w:t>
      </w:r>
      <w:r w:rsidR="00A3315D" w:rsidRPr="00F47EFE">
        <w:t>8</w:t>
      </w:r>
      <w:r w:rsidR="005F7527">
        <w:t xml:space="preserve">; </w:t>
      </w:r>
      <w:r w:rsidR="000A3829">
        <w:t>light brown</w:t>
      </w:r>
      <w:r w:rsidR="005F7527" w:rsidRPr="00F47EFE">
        <w:t>: DoEE, 201</w:t>
      </w:r>
      <w:r w:rsidR="005F7527">
        <w:t>9</w:t>
      </w:r>
      <w:r w:rsidRPr="00F47EFE">
        <w:t>) compared to emissions calculated from Cape Grim data by interspecies correlation (ISC</w:t>
      </w:r>
      <w:r w:rsidR="002F4368" w:rsidRPr="00F47EFE">
        <w:t>, blue</w:t>
      </w:r>
      <w:r w:rsidRPr="00F47EFE">
        <w:t>) and from the UK Met. Office NAME</w:t>
      </w:r>
      <w:r w:rsidR="002F4368" w:rsidRPr="00F47EFE">
        <w:t xml:space="preserve"> (light blue)</w:t>
      </w:r>
      <w:r w:rsidR="00BA1C66" w:rsidRPr="00F47EFE">
        <w:t xml:space="preserve"> particle dispersion/InTEM inversion models</w:t>
      </w:r>
      <w:r w:rsidRPr="00F47EFE">
        <w:t xml:space="preserve">. In the ISC calculations of HFC and sulfur hexafluoride emissions, Australian emissions are scaled from Melbourne/Port Phillip emissions on a population basis (5.4, Australia/Port Phillip); in the </w:t>
      </w:r>
      <w:r w:rsidR="00BA1C66" w:rsidRPr="00F47EFE">
        <w:t>InTEM 2011</w:t>
      </w:r>
      <w:r w:rsidRPr="00F47EFE">
        <w:t xml:space="preserve"> calculations, Australian emissions are scaled from Victorian/Tasmanian emissions, also on a population</w:t>
      </w:r>
      <w:r w:rsidR="00EE43B5" w:rsidRPr="00F47EFE">
        <w:t xml:space="preserve"> basis; f</w:t>
      </w:r>
      <w:r w:rsidR="00BA1C66" w:rsidRPr="00F47EFE">
        <w:t>or the InTEM 2018 inversions, Australian emissions are sc</w:t>
      </w:r>
      <w:r w:rsidR="00EE43B5" w:rsidRPr="00F47EFE">
        <w:t>a</w:t>
      </w:r>
      <w:r w:rsidR="00BA1C66" w:rsidRPr="00F47EFE">
        <w:t>led from Victorian/Tasmania/New South Wales emissions</w:t>
      </w:r>
      <w:r w:rsidR="00EE43B5" w:rsidRPr="00F47EFE">
        <w:t xml:space="preserve">, also on a population basis. </w:t>
      </w:r>
      <w:r w:rsidRPr="00F47EFE">
        <w:t>Also shown are Australian sulfuryl fluo</w:t>
      </w:r>
      <w:r w:rsidR="00EE43B5" w:rsidRPr="00F47EFE">
        <w:t>ride emissions from ISC and InTEM</w:t>
      </w:r>
      <w:r w:rsidRPr="00F47EFE">
        <w:t>, scaled on a grain production basis.</w:t>
      </w:r>
      <w:r w:rsidR="00C36C09" w:rsidRPr="00F47EFE">
        <w:t xml:space="preserve"> </w:t>
      </w:r>
      <w:r w:rsidR="00027A1C" w:rsidRPr="00F47EFE">
        <w:t xml:space="preserve">The data shown in red are emissions from the refrigerant bank </w:t>
      </w:r>
      <w:r w:rsidR="00EE43B5" w:rsidRPr="00F47EFE">
        <w:t xml:space="preserve">and </w:t>
      </w:r>
      <w:r w:rsidR="00027A1C" w:rsidRPr="00F47EFE">
        <w:t xml:space="preserve">are show in red (Brodribb and McCann, </w:t>
      </w:r>
      <w:bookmarkEnd w:id="87"/>
      <w:r w:rsidR="00027A1C" w:rsidRPr="00F47EFE">
        <w:t>2015</w:t>
      </w:r>
      <w:r w:rsidR="00D478F8" w:rsidRPr="00F47EFE">
        <w:t>)</w:t>
      </w:r>
      <w:r w:rsidR="009F5414" w:rsidRPr="00F47EFE">
        <w:t>.</w:t>
      </w:r>
      <w:bookmarkStart w:id="89" w:name="_Toc455132441"/>
      <w:bookmarkEnd w:id="88"/>
    </w:p>
    <w:p w14:paraId="0E045CA8" w14:textId="77777777" w:rsidR="00FD5276" w:rsidRPr="00F47EFE" w:rsidRDefault="00FD5276" w:rsidP="00FD5276"/>
    <w:p w14:paraId="586351E7" w14:textId="77777777" w:rsidR="00C4376E" w:rsidRPr="00F47EFE" w:rsidRDefault="00C4376E" w:rsidP="00C4376E">
      <w:pPr>
        <w:pStyle w:val="Heading2"/>
      </w:pPr>
      <w:bookmarkStart w:id="90" w:name="_Toc37242080"/>
      <w:r w:rsidRPr="00F47EFE">
        <w:t>PFC-14 emissions</w:t>
      </w:r>
      <w:bookmarkEnd w:id="89"/>
      <w:bookmarkEnd w:id="90"/>
    </w:p>
    <w:p w14:paraId="7549DF96" w14:textId="2BC064A9" w:rsidR="00C4376E" w:rsidRPr="00F47EFE" w:rsidRDefault="00C4376E" w:rsidP="00C4376E">
      <w:pPr>
        <w:pStyle w:val="BodyText"/>
      </w:pPr>
      <w:r w:rsidRPr="001D61F3">
        <w:rPr>
          <w:lang w:val="en-GB"/>
        </w:rPr>
        <w:t>SE Australian emissions</w:t>
      </w:r>
      <w:r w:rsidRPr="00F47EFE">
        <w:rPr>
          <w:lang w:val="en-GB"/>
        </w:rPr>
        <w:t xml:space="preserve"> of PFC-14 (CF</w:t>
      </w:r>
      <w:r w:rsidRPr="00F47EFE">
        <w:rPr>
          <w:vertAlign w:val="subscript"/>
          <w:lang w:val="en-GB"/>
        </w:rPr>
        <w:t>4</w:t>
      </w:r>
      <w:r w:rsidRPr="00F47EFE">
        <w:rPr>
          <w:lang w:val="en-GB"/>
        </w:rPr>
        <w:t>) are evident in the PFC-14 data collected at Cape Grim (</w:t>
      </w:r>
      <w:r w:rsidRPr="00F47EFE">
        <w:rPr>
          <w:lang w:val="en-GB"/>
        </w:rPr>
        <w:fldChar w:fldCharType="begin"/>
      </w:r>
      <w:r w:rsidRPr="00F47EFE">
        <w:rPr>
          <w:lang w:val="en-GB"/>
        </w:rPr>
        <w:instrText xml:space="preserve"> REF _Ref444267192 \h  \* MERGEFORMAT </w:instrText>
      </w:r>
      <w:r w:rsidRPr="00F47EFE">
        <w:rPr>
          <w:lang w:val="en-GB"/>
        </w:rPr>
      </w:r>
      <w:r w:rsidRPr="00F47EFE">
        <w:rPr>
          <w:lang w:val="en-GB"/>
        </w:rPr>
        <w:fldChar w:fldCharType="separate"/>
      </w:r>
      <w:r w:rsidR="00CC6A22" w:rsidRPr="00CC6A22">
        <w:t xml:space="preserve">Figure </w:t>
      </w:r>
      <w:r w:rsidR="00CC6A22" w:rsidRPr="00CC6A22">
        <w:rPr>
          <w:noProof/>
        </w:rPr>
        <w:t>5</w:t>
      </w:r>
      <w:r w:rsidRPr="00F47EFE">
        <w:rPr>
          <w:lang w:val="en-GB"/>
        </w:rPr>
        <w:fldChar w:fldCharType="end"/>
      </w:r>
      <w:r w:rsidRPr="00F47EFE">
        <w:rPr>
          <w:lang w:val="en-GB"/>
        </w:rPr>
        <w:t xml:space="preserve">). Inspection of </w:t>
      </w:r>
      <w:r w:rsidRPr="00F47EFE">
        <w:rPr>
          <w:lang w:val="en-GB"/>
        </w:rPr>
        <w:fldChar w:fldCharType="begin"/>
      </w:r>
      <w:r w:rsidRPr="00F47EFE">
        <w:rPr>
          <w:lang w:val="en-GB"/>
        </w:rPr>
        <w:instrText xml:space="preserve"> REF _Ref444267192 \h  \* MERGEFORMAT </w:instrText>
      </w:r>
      <w:r w:rsidRPr="00F47EFE">
        <w:rPr>
          <w:lang w:val="en-GB"/>
        </w:rPr>
      </w:r>
      <w:r w:rsidRPr="00F47EFE">
        <w:rPr>
          <w:lang w:val="en-GB"/>
        </w:rPr>
        <w:fldChar w:fldCharType="separate"/>
      </w:r>
      <w:r w:rsidR="00CC6A22" w:rsidRPr="00CC6A22">
        <w:t xml:space="preserve">Figure </w:t>
      </w:r>
      <w:r w:rsidR="00CC6A22" w:rsidRPr="00CC6A22">
        <w:rPr>
          <w:noProof/>
        </w:rPr>
        <w:t>5</w:t>
      </w:r>
      <w:r w:rsidRPr="00F47EFE">
        <w:rPr>
          <w:lang w:val="en-GB"/>
        </w:rPr>
        <w:fldChar w:fldCharType="end"/>
      </w:r>
      <w:r w:rsidRPr="00F47EFE">
        <w:rPr>
          <w:lang w:val="en-GB"/>
        </w:rPr>
        <w:t xml:space="preserve"> shows an overall decline in intensity of PFC-14 pollution episodes due to declining emissions. The year-to-year variability of the number and intensity of PFC-14 episodes see</w:t>
      </w:r>
      <w:r w:rsidR="00F5305D" w:rsidRPr="00F47EFE">
        <w:rPr>
          <w:lang w:val="en-GB"/>
        </w:rPr>
        <w:t>n at Cape Grim is large, so 3-year</w:t>
      </w:r>
      <w:r w:rsidRPr="00F47EFE">
        <w:rPr>
          <w:lang w:val="en-GB"/>
        </w:rPr>
        <w:t xml:space="preserve"> averaging is used when deriving PFC emissions from these data (so the latest annual emission calculated from these data is for </w:t>
      </w:r>
      <w:r w:rsidR="00110399">
        <w:rPr>
          <w:lang w:val="en-GB"/>
        </w:rPr>
        <w:t>2017</w:t>
      </w:r>
      <w:r w:rsidRPr="00F47EFE">
        <w:rPr>
          <w:lang w:val="en-GB"/>
        </w:rPr>
        <w:t xml:space="preserve">). </w:t>
      </w:r>
      <w:r w:rsidRPr="00F47EFE">
        <w:t xml:space="preserve">Detailed analysis of these PFC-14 pollution episodes shows clearly that the Cape Grim PFC-14 pollution originates </w:t>
      </w:r>
      <w:r w:rsidR="00246E78" w:rsidRPr="00F47EFE">
        <w:t xml:space="preserve">largely from southern Victoria </w:t>
      </w:r>
      <w:r w:rsidRPr="00F47EFE">
        <w:t>from the Po</w:t>
      </w:r>
      <w:r w:rsidR="00246E78" w:rsidRPr="00F47EFE">
        <w:t>int Henry and Portland smelters</w:t>
      </w:r>
      <w:r w:rsidRPr="00F47EFE">
        <w:t>, with some contribution from Bell Bay, Tasmania</w:t>
      </w:r>
      <w:r w:rsidR="00246E78" w:rsidRPr="00F47EFE">
        <w:t xml:space="preserve"> (Note: the Point Henry smelter closed in </w:t>
      </w:r>
      <w:r w:rsidR="005A3814" w:rsidRPr="00F47EFE">
        <w:t>July 2014</w:t>
      </w:r>
      <w:r w:rsidR="00246E78" w:rsidRPr="00F47EFE">
        <w:t>)</w:t>
      </w:r>
      <w:r w:rsidRPr="00F47EFE">
        <w:t>.</w:t>
      </w:r>
    </w:p>
    <w:p w14:paraId="2E136113" w14:textId="77777777" w:rsidR="000569BF" w:rsidRPr="00F47EFE" w:rsidRDefault="00C4376E" w:rsidP="000569BF">
      <w:pPr>
        <w:pStyle w:val="BodyText"/>
        <w:rPr>
          <w:lang w:val="en-GB"/>
        </w:rPr>
      </w:pPr>
      <w:r w:rsidRPr="00F47EFE">
        <w:rPr>
          <w:lang w:val="en-GB"/>
        </w:rPr>
        <w:t xml:space="preserve">The Cape Grim PFC-14 pollution episode data have been used to estimate PFC-14 emissions from these SE Australian smelters. A regional transport model (TAPM – The Air Pollution Model; Hurley, 2008; Hurley </w:t>
      </w:r>
      <w:r w:rsidRPr="00F47EFE">
        <w:rPr>
          <w:i/>
          <w:lang w:val="en-GB"/>
        </w:rPr>
        <w:t>et al</w:t>
      </w:r>
      <w:r w:rsidRPr="00F47EFE">
        <w:rPr>
          <w:lang w:val="en-GB"/>
        </w:rPr>
        <w:t xml:space="preserve">., 2008) is used to calculate emissions in which PFC-14 is released into the model atmosphere from the Point Henry, Portland and Bell Bay locations, with annual emissions that are varied, so that the resultant PFC pollution episodes seen at Cape Grim in the model are a best-fit match to observations. The emissions are constant in any one year, varied year-by-year. Smelter-specific emission factors are calculated from the emissions by dividing by the smelter-specific annual aluminium production (Fraser </w:t>
      </w:r>
      <w:r w:rsidRPr="00F47EFE">
        <w:rPr>
          <w:i/>
          <w:iCs/>
          <w:lang w:val="en-GB"/>
        </w:rPr>
        <w:t>et al</w:t>
      </w:r>
      <w:r w:rsidRPr="00F47EFE">
        <w:rPr>
          <w:lang w:val="en-GB"/>
        </w:rPr>
        <w:t>., 2007, 2011).</w:t>
      </w:r>
    </w:p>
    <w:p w14:paraId="387FD8D0" w14:textId="1EC09941" w:rsidR="000569BF" w:rsidRPr="00F47EFE" w:rsidRDefault="000569BF" w:rsidP="00C4376E">
      <w:pPr>
        <w:pStyle w:val="BodyText2"/>
      </w:pPr>
      <w:r w:rsidRPr="00F47EFE">
        <w:rPr>
          <w:lang w:val="en-GB"/>
        </w:rPr>
        <w:t>The NAME</w:t>
      </w:r>
      <w:r w:rsidR="00110399">
        <w:rPr>
          <w:lang w:val="en-GB"/>
        </w:rPr>
        <w:t xml:space="preserve"> tran</w:t>
      </w:r>
      <w:r w:rsidR="007B541B" w:rsidRPr="00F47EFE">
        <w:rPr>
          <w:lang w:val="en-GB"/>
        </w:rPr>
        <w:t>sport</w:t>
      </w:r>
      <w:r w:rsidRPr="00F47EFE">
        <w:rPr>
          <w:lang w:val="en-GB"/>
        </w:rPr>
        <w:t xml:space="preserve"> and InTEM</w:t>
      </w:r>
      <w:r w:rsidR="007B541B" w:rsidRPr="00F47EFE">
        <w:rPr>
          <w:lang w:val="en-GB"/>
        </w:rPr>
        <w:t xml:space="preserve"> inversion</w:t>
      </w:r>
      <w:r w:rsidRPr="00F47EFE">
        <w:rPr>
          <w:lang w:val="en-GB"/>
        </w:rPr>
        <w:t xml:space="preserve"> models are used to derive PFC emissions from the Victoria/Tasmania/NSW domain containing aluminium smelters at Portland, Point Henry, Bell Bay, Kurri Kurri and Tomago smelters.</w:t>
      </w:r>
    </w:p>
    <w:tbl>
      <w:tblPr>
        <w:tblStyle w:val="TableCSIRO"/>
        <w:tblW w:w="9978" w:type="dxa"/>
        <w:tblLayout w:type="fixed"/>
        <w:tblCellMar>
          <w:left w:w="57" w:type="dxa"/>
          <w:right w:w="57" w:type="dxa"/>
        </w:tblCellMar>
        <w:tblLook w:val="0600" w:firstRow="0" w:lastRow="0" w:firstColumn="0" w:lastColumn="0" w:noHBand="1" w:noVBand="1"/>
      </w:tblPr>
      <w:tblGrid>
        <w:gridCol w:w="6520"/>
        <w:gridCol w:w="3458"/>
      </w:tblGrid>
      <w:tr w:rsidR="00C4376E" w:rsidRPr="00F47EFE" w14:paraId="745B7C43" w14:textId="77777777" w:rsidTr="00C4376E">
        <w:tc>
          <w:tcPr>
            <w:tcW w:w="6520" w:type="dxa"/>
            <w:tcBorders>
              <w:bottom w:val="nil"/>
            </w:tcBorders>
          </w:tcPr>
          <w:p w14:paraId="1BAD8546" w14:textId="77777777" w:rsidR="00C4376E" w:rsidRPr="00F47EFE" w:rsidRDefault="00C4376E" w:rsidP="00C4376E">
            <w:pPr>
              <w:pStyle w:val="Figure"/>
            </w:pPr>
            <w:bookmarkStart w:id="91" w:name="_Ref354484976"/>
            <w:bookmarkStart w:id="92" w:name="_Toc316485991"/>
            <w:r w:rsidRPr="00F47EFE">
              <w:rPr>
                <w:noProof/>
              </w:rPr>
              <w:drawing>
                <wp:inline distT="0" distB="0" distL="0" distR="0" wp14:anchorId="61F2D940" wp14:editId="70B757E0">
                  <wp:extent cx="3960000" cy="2167759"/>
                  <wp:effectExtent l="0" t="0" r="2540" b="4445"/>
                  <wp:docPr id="11" name="Picture 11" descr="Figure 5 is a graph of perfluorocarbon 14  emissions from 2004 to 2018 for south east Australia, as measured at Cape Grim.  The graph shows that while the overall concentration is still rising, the number of pollution episodes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5">
                            <a:extLst>
                              <a:ext uri="{28A0092B-C50C-407E-A947-70E740481C1C}">
                                <a14:useLocalDpi xmlns:a14="http://schemas.microsoft.com/office/drawing/2010/main" val="0"/>
                              </a:ext>
                            </a:extLst>
                          </a:blip>
                          <a:stretch>
                            <a:fillRect/>
                          </a:stretch>
                        </pic:blipFill>
                        <pic:spPr>
                          <a:xfrm>
                            <a:off x="0" y="0"/>
                            <a:ext cx="3960000" cy="2167759"/>
                          </a:xfrm>
                          <a:prstGeom prst="rect">
                            <a:avLst/>
                          </a:prstGeom>
                        </pic:spPr>
                      </pic:pic>
                    </a:graphicData>
                  </a:graphic>
                </wp:inline>
              </w:drawing>
            </w:r>
          </w:p>
        </w:tc>
        <w:tc>
          <w:tcPr>
            <w:tcW w:w="3458" w:type="dxa"/>
            <w:tcBorders>
              <w:bottom w:val="nil"/>
            </w:tcBorders>
            <w:tcMar>
              <w:left w:w="113" w:type="dxa"/>
            </w:tcMar>
          </w:tcPr>
          <w:p w14:paraId="6ADE7C82" w14:textId="5284535D" w:rsidR="00C4376E" w:rsidRPr="009D3628" w:rsidRDefault="00C4376E" w:rsidP="00071F26">
            <w:pPr>
              <w:pStyle w:val="CaptionFigure"/>
            </w:pPr>
            <w:bookmarkStart w:id="93" w:name="_Ref444267192"/>
            <w:bookmarkStart w:id="94" w:name="_Toc455132452"/>
            <w:bookmarkStart w:id="95" w:name="_Toc37242102"/>
            <w:r w:rsidRPr="009D3628">
              <w:rPr>
                <w:b/>
              </w:rPr>
              <w:t xml:space="preserve">Figure </w:t>
            </w:r>
            <w:r w:rsidRPr="009D3628">
              <w:rPr>
                <w:b/>
              </w:rPr>
              <w:fldChar w:fldCharType="begin"/>
            </w:r>
            <w:r w:rsidRPr="009D3628">
              <w:rPr>
                <w:b/>
              </w:rPr>
              <w:instrText xml:space="preserve"> SEQ Figure \* ARABIC </w:instrText>
            </w:r>
            <w:r w:rsidRPr="009D3628">
              <w:rPr>
                <w:b/>
              </w:rPr>
              <w:fldChar w:fldCharType="separate"/>
            </w:r>
            <w:r w:rsidR="00CC6A22">
              <w:rPr>
                <w:b/>
                <w:noProof/>
              </w:rPr>
              <w:t>5</w:t>
            </w:r>
            <w:r w:rsidRPr="009D3628">
              <w:rPr>
                <w:b/>
              </w:rPr>
              <w:fldChar w:fldCharType="end"/>
            </w:r>
            <w:bookmarkEnd w:id="93"/>
            <w:r w:rsidRPr="009D3628">
              <w:rPr>
                <w:b/>
              </w:rPr>
              <w:t>.</w:t>
            </w:r>
            <w:r w:rsidRPr="009D3628">
              <w:t xml:space="preserve"> Monthly-mean PFC-14 concentrations observed </w:t>
            </w:r>
            <w:r w:rsidRPr="009D3628">
              <w:rPr>
                <w:i/>
              </w:rPr>
              <w:t>in situ</w:t>
            </w:r>
            <w:r w:rsidRPr="009D3628">
              <w:t xml:space="preserve"> at Cape Grim (dark blue), 2004-</w:t>
            </w:r>
            <w:r w:rsidR="0040552F" w:rsidRPr="009D3628">
              <w:t>201</w:t>
            </w:r>
            <w:r w:rsidR="00071F26" w:rsidRPr="009D3628">
              <w:t>8</w:t>
            </w:r>
            <w:r w:rsidRPr="009D3628">
              <w:t xml:space="preserve">. PFC-14 pollution episodes (light blue), typically lasting up to 12 hours in duration, are also seen at Cape Grim (Mühle </w:t>
            </w:r>
            <w:r w:rsidRPr="009D3628">
              <w:rPr>
                <w:i/>
              </w:rPr>
              <w:t>et al</w:t>
            </w:r>
            <w:r w:rsidRPr="009D3628">
              <w:t>., 2010).</w:t>
            </w:r>
            <w:bookmarkEnd w:id="94"/>
            <w:bookmarkEnd w:id="95"/>
          </w:p>
        </w:tc>
      </w:tr>
    </w:tbl>
    <w:p w14:paraId="74BB0C0D" w14:textId="77777777" w:rsidR="00C158F2" w:rsidRPr="00F47EFE" w:rsidRDefault="00C158F2" w:rsidP="00C158F2">
      <w:pPr>
        <w:rPr>
          <w:lang w:val="en-GB"/>
        </w:rPr>
      </w:pPr>
    </w:p>
    <w:bookmarkEnd w:id="91"/>
    <w:bookmarkEnd w:id="92"/>
    <w:p w14:paraId="46CA3659" w14:textId="7FA44419" w:rsidR="00C4376E" w:rsidRPr="00F47EFE" w:rsidRDefault="00C4376E" w:rsidP="00C4376E">
      <w:pPr>
        <w:pStyle w:val="BodyText"/>
      </w:pPr>
      <w:r w:rsidRPr="00F47EFE">
        <w:rPr>
          <w:lang w:val="en-GB"/>
        </w:rPr>
        <w:t xml:space="preserve">The TAPM and </w:t>
      </w:r>
      <w:r w:rsidR="007B541B" w:rsidRPr="00F47EFE">
        <w:rPr>
          <w:lang w:val="en-GB"/>
        </w:rPr>
        <w:t>InTEM</w:t>
      </w:r>
      <w:r w:rsidRPr="00F47EFE">
        <w:rPr>
          <w:lang w:val="en-GB"/>
        </w:rPr>
        <w:t xml:space="preserve"> estimates of regional PFC-14 emissions are scaled to derive Australian emissions on an aluminium production basis. For example, i</w:t>
      </w:r>
      <w:r w:rsidRPr="00F47EFE">
        <w:t xml:space="preserve">f the PFC-14 emissions derived for the SE Australian smelters, which account for about 35% of Australia’s aluminium production, are assumed to be representative of all Australian aluminium production, then Australian PFC-14 emissions from aluminium production can be derived and compared to emissions in the </w:t>
      </w:r>
      <w:r w:rsidR="00C44D0F" w:rsidRPr="00F47EFE">
        <w:rPr>
          <w:i/>
        </w:rPr>
        <w:t>National Inventory Report 201</w:t>
      </w:r>
      <w:r w:rsidR="00531D34">
        <w:rPr>
          <w:i/>
        </w:rPr>
        <w:t>7</w:t>
      </w:r>
      <w:r w:rsidR="000569BF" w:rsidRPr="00F47EFE">
        <w:t xml:space="preserve"> (DoEE, 201</w:t>
      </w:r>
      <w:r w:rsidR="00531D34">
        <w:t>9</w:t>
      </w:r>
      <w:r w:rsidRPr="00F47EFE">
        <w:t>) (</w:t>
      </w:r>
      <w:r w:rsidRPr="00F47EFE">
        <w:fldChar w:fldCharType="begin"/>
      </w:r>
      <w:r w:rsidRPr="00F47EFE">
        <w:instrText xml:space="preserve"> REF _Ref454898394 \h  \* MERGEFORMAT </w:instrText>
      </w:r>
      <w:r w:rsidRPr="00F47EFE">
        <w:fldChar w:fldCharType="separate"/>
      </w:r>
      <w:r w:rsidR="00CC6A22" w:rsidRPr="00CC6A22">
        <w:t xml:space="preserve">Figure </w:t>
      </w:r>
      <w:r w:rsidR="00CC6A22" w:rsidRPr="00CC6A22">
        <w:rPr>
          <w:noProof/>
        </w:rPr>
        <w:t>7</w:t>
      </w:r>
      <w:r w:rsidRPr="00F47EFE">
        <w:fldChar w:fldCharType="end"/>
      </w:r>
      <w:r w:rsidRPr="00F47EFE">
        <w:t xml:space="preserve">). The emission factors and emissions calculated for the Point Henry, Portland and Bell Bay smelters are shown in </w:t>
      </w:r>
      <w:r w:rsidRPr="00F47EFE">
        <w:fldChar w:fldCharType="begin"/>
      </w:r>
      <w:r w:rsidRPr="00F47EFE">
        <w:instrText xml:space="preserve"> REF _Ref444265995 \h  \* MERGEFORMAT </w:instrText>
      </w:r>
      <w:r w:rsidRPr="00F47EFE">
        <w:fldChar w:fldCharType="separate"/>
      </w:r>
      <w:r w:rsidR="00CC6A22" w:rsidRPr="00CC6A22">
        <w:t xml:space="preserve">Table </w:t>
      </w:r>
      <w:r w:rsidR="00CC6A22" w:rsidRPr="00CC6A22">
        <w:rPr>
          <w:noProof/>
        </w:rPr>
        <w:t>5</w:t>
      </w:r>
      <w:r w:rsidRPr="00F47EFE">
        <w:fldChar w:fldCharType="end"/>
      </w:r>
      <w:r w:rsidRPr="00F47EFE">
        <w:t xml:space="preserve">. Australian PFC-14 emission factors as reported in the </w:t>
      </w:r>
      <w:r w:rsidR="00C44D0F" w:rsidRPr="00F47EFE">
        <w:rPr>
          <w:i/>
        </w:rPr>
        <w:t>Nationa</w:t>
      </w:r>
      <w:r w:rsidR="00E91E27" w:rsidRPr="00F47EFE">
        <w:rPr>
          <w:i/>
        </w:rPr>
        <w:t>l Inventory Report 201</w:t>
      </w:r>
      <w:r w:rsidR="00531D34">
        <w:rPr>
          <w:i/>
        </w:rPr>
        <w:t>7</w:t>
      </w:r>
      <w:r w:rsidR="00E91E27" w:rsidRPr="00F47EFE">
        <w:rPr>
          <w:i/>
        </w:rPr>
        <w:t xml:space="preserve"> </w:t>
      </w:r>
      <w:r w:rsidRPr="00F47EFE">
        <w:t>(DoE</w:t>
      </w:r>
      <w:r w:rsidR="00C44D0F" w:rsidRPr="00F47EFE">
        <w:t>E, 201</w:t>
      </w:r>
      <w:r w:rsidR="00531D34">
        <w:t>9</w:t>
      </w:r>
      <w:r w:rsidRPr="00F47EFE">
        <w:t>) and as derived from atmospheric measurements at Cape Grim using NAME/</w:t>
      </w:r>
      <w:r w:rsidR="00C44D0F" w:rsidRPr="00F47EFE">
        <w:t>TAPM (to 2011) and TAPM (to 201</w:t>
      </w:r>
      <w:r w:rsidR="00110399">
        <w:t>7</w:t>
      </w:r>
      <w:r w:rsidRPr="00F47EFE">
        <w:t xml:space="preserve">) modelling are shown in </w:t>
      </w:r>
      <w:r w:rsidRPr="00F47EFE">
        <w:fldChar w:fldCharType="begin"/>
      </w:r>
      <w:r w:rsidRPr="00F47EFE">
        <w:instrText xml:space="preserve"> REF _Ref454898634 \h  \* MERGEFORMAT </w:instrText>
      </w:r>
      <w:r w:rsidRPr="00F47EFE">
        <w:fldChar w:fldCharType="separate"/>
      </w:r>
      <w:r w:rsidR="00CC6A22" w:rsidRPr="00CC6A22">
        <w:t xml:space="preserve">Figure </w:t>
      </w:r>
      <w:r w:rsidR="00CC6A22" w:rsidRPr="00CC6A22">
        <w:rPr>
          <w:noProof/>
        </w:rPr>
        <w:t>6</w:t>
      </w:r>
      <w:r w:rsidRPr="00F47EFE">
        <w:fldChar w:fldCharType="end"/>
      </w:r>
      <w:r w:rsidR="00380854" w:rsidRPr="00F47EFE">
        <w:t>.</w:t>
      </w:r>
    </w:p>
    <w:p w14:paraId="5693D643" w14:textId="6BACCC58" w:rsidR="00380854" w:rsidRPr="00F47EFE" w:rsidRDefault="00380854" w:rsidP="00380854">
      <w:pPr>
        <w:pStyle w:val="BodyText"/>
      </w:pPr>
      <w:r w:rsidRPr="00F47EFE">
        <w:t xml:space="preserve">The Australian emissions derived from atmospheric data prior to 2006, using TAPM or </w:t>
      </w:r>
      <w:r w:rsidR="00E91E27" w:rsidRPr="00F47EFE">
        <w:t>InTEM</w:t>
      </w:r>
      <w:r w:rsidRPr="00F47EFE">
        <w:t xml:space="preserve"> (Vic/Tas) are likely to be underestimated due to the very significant PFC-14 emissions from a single pot-line (#1) at Kurri Kurri, which accounted for nearly half of all Australian PFC emissions from aluminium smelting in 2005. The pot-line was upgraded in 2006 and this accounts for the dramatic drop in PFC-14 emissions from 2005 to 2006 in the </w:t>
      </w:r>
      <w:r w:rsidRPr="00F47EFE">
        <w:rPr>
          <w:i/>
        </w:rPr>
        <w:t>National Inventory Report</w:t>
      </w:r>
      <w:r w:rsidRPr="00F47EFE">
        <w:t>. The large PFC emissions prior to 2006 are not seen in the TAPM estimates of emissions, as they are based on Bell Bay/Pt Henry/Portland data. The NAME inversion, based on the Vic/Tas/NSW domain, uses all pollution episode data, including any Kurri Kurri- or Tomago-affected data that may have impacted on Cape Grim (the Kurri Kurri and Tomago smelters are located in the Hunter Valley, NSW). This is why the Australian PFC-14 estimates in 2005 (182 tonnes) based on the NAME (Vic/Tas/NSW) emissions are significantly greater than the TAPM estimates for 2005 (9</w:t>
      </w:r>
      <w:r w:rsidR="00D01C2E">
        <w:t>5</w:t>
      </w:r>
      <w:r w:rsidRPr="00F47EFE">
        <w:t xml:space="preserve"> tonnes).</w:t>
      </w:r>
    </w:p>
    <w:p w14:paraId="008FB1B1" w14:textId="2CABF5F0" w:rsidR="00380854" w:rsidRPr="00F47EFE" w:rsidRDefault="001A1B86" w:rsidP="00380854">
      <w:pPr>
        <w:pStyle w:val="BodyText2"/>
      </w:pPr>
      <w:r>
        <w:t>In 2017</w:t>
      </w:r>
      <w:r w:rsidR="00380854" w:rsidRPr="00F47EFE">
        <w:t xml:space="preserve">, Australian PFC-14 emissions (TAPM, </w:t>
      </w:r>
      <w:r>
        <w:t>90</w:t>
      </w:r>
      <w:r w:rsidR="00380854" w:rsidRPr="00F47EFE">
        <w:t xml:space="preserve"> tonnes) were </w:t>
      </w:r>
      <w:r w:rsidR="00ED584E" w:rsidRPr="00F47EFE">
        <w:t xml:space="preserve">about </w:t>
      </w:r>
      <w:r>
        <w:t>0.</w:t>
      </w:r>
      <w:r w:rsidR="00D01C2E">
        <w:t>6</w:t>
      </w:r>
      <w:r w:rsidR="00DB381C" w:rsidRPr="00F47EFE">
        <w:t>% of global emissions (1</w:t>
      </w:r>
      <w:r w:rsidR="00D01C2E">
        <w:t>4</w:t>
      </w:r>
      <w:r w:rsidR="00380854" w:rsidRPr="00F47EFE">
        <w:t xml:space="preserve"> k tonnes). The only significant PFC-14 source in Australia is aluminium production, whereas globally both aluminium production and the </w:t>
      </w:r>
      <w:r w:rsidR="005C729A" w:rsidRPr="00F47EFE">
        <w:t xml:space="preserve">semiconductor production </w:t>
      </w:r>
      <w:r w:rsidR="00380854" w:rsidRPr="00F47EFE">
        <w:t>industry are significant sources of PFC-14 emissions.</w:t>
      </w:r>
    </w:p>
    <w:tbl>
      <w:tblPr>
        <w:tblStyle w:val="TableCSIRO"/>
        <w:tblW w:w="9978" w:type="dxa"/>
        <w:tblBorders>
          <w:bottom w:val="none" w:sz="0" w:space="0" w:color="auto"/>
        </w:tblBorders>
        <w:tblLayout w:type="fixed"/>
        <w:tblLook w:val="04A0" w:firstRow="1" w:lastRow="0" w:firstColumn="1" w:lastColumn="0" w:noHBand="0" w:noVBand="1"/>
      </w:tblPr>
      <w:tblGrid>
        <w:gridCol w:w="6520"/>
        <w:gridCol w:w="3458"/>
      </w:tblGrid>
      <w:tr w:rsidR="00C4376E" w:rsidRPr="00F47EFE" w14:paraId="6A5F99D1" w14:textId="77777777" w:rsidTr="00C4376E">
        <w:trPr>
          <w:cnfStyle w:val="100000000000" w:firstRow="1" w:lastRow="0" w:firstColumn="0" w:lastColumn="0" w:oddVBand="0" w:evenVBand="0" w:oddHBand="0" w:evenHBand="0" w:firstRowFirstColumn="0" w:firstRowLastColumn="0" w:lastRowFirstColumn="0" w:lastRowLastColumn="0"/>
        </w:trPr>
        <w:tc>
          <w:tcPr>
            <w:tcW w:w="6520" w:type="dxa"/>
            <w:shd w:val="clear" w:color="auto" w:fill="auto"/>
          </w:tcPr>
          <w:p w14:paraId="23A0959D" w14:textId="77777777" w:rsidR="00C4376E" w:rsidRPr="00F47EFE" w:rsidRDefault="00C4376E" w:rsidP="00C4376E">
            <w:pPr>
              <w:pStyle w:val="Figure"/>
            </w:pPr>
            <w:r w:rsidRPr="00F47EFE">
              <w:rPr>
                <w:noProof/>
              </w:rPr>
              <w:drawing>
                <wp:inline distT="0" distB="0" distL="0" distR="0" wp14:anchorId="64CF791F" wp14:editId="02EA6699">
                  <wp:extent cx="3920152" cy="2095529"/>
                  <wp:effectExtent l="0" t="0" r="4445" b="0"/>
                  <wp:docPr id="26" name="Picture 26" descr="Figure 6 is a graph showing modelling of Australian per fluoro carbon emissions from 2005 to 2016.  The models according to the National Inventory Report and N A M E do not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6"/>
                          <a:stretch>
                            <a:fillRect/>
                          </a:stretch>
                        </pic:blipFill>
                        <pic:spPr>
                          <a:xfrm>
                            <a:off x="0" y="0"/>
                            <a:ext cx="3920152" cy="2095529"/>
                          </a:xfrm>
                          <a:prstGeom prst="rect">
                            <a:avLst/>
                          </a:prstGeom>
                        </pic:spPr>
                      </pic:pic>
                    </a:graphicData>
                  </a:graphic>
                </wp:inline>
              </w:drawing>
            </w:r>
          </w:p>
        </w:tc>
        <w:tc>
          <w:tcPr>
            <w:tcW w:w="3458" w:type="dxa"/>
            <w:shd w:val="clear" w:color="auto" w:fill="auto"/>
          </w:tcPr>
          <w:p w14:paraId="0E4E3BFA" w14:textId="5BD56978" w:rsidR="00E91E27" w:rsidRPr="00AB001E" w:rsidRDefault="00C4376E" w:rsidP="00AB001E">
            <w:pPr>
              <w:pStyle w:val="CaptionFigure"/>
              <w:ind w:left="142"/>
            </w:pPr>
            <w:bookmarkStart w:id="96" w:name="_Ref454898634"/>
            <w:bookmarkStart w:id="97" w:name="_Toc428801232"/>
            <w:bookmarkStart w:id="98" w:name="_Toc455132453"/>
            <w:bookmarkStart w:id="99" w:name="_Toc37242103"/>
            <w:r w:rsidRPr="009D3628">
              <w:rPr>
                <w:b/>
              </w:rPr>
              <w:t xml:space="preserve">Figure </w:t>
            </w:r>
            <w:r w:rsidRPr="009D3628">
              <w:rPr>
                <w:b/>
              </w:rPr>
              <w:fldChar w:fldCharType="begin"/>
            </w:r>
            <w:r w:rsidRPr="009D3628">
              <w:rPr>
                <w:b/>
              </w:rPr>
              <w:instrText xml:space="preserve"> SEQ Figure \* ARABIC </w:instrText>
            </w:r>
            <w:r w:rsidRPr="009D3628">
              <w:rPr>
                <w:b/>
              </w:rPr>
              <w:fldChar w:fldCharType="separate"/>
            </w:r>
            <w:r w:rsidR="00CC6A22">
              <w:rPr>
                <w:b/>
                <w:noProof/>
              </w:rPr>
              <w:t>6</w:t>
            </w:r>
            <w:r w:rsidRPr="009D3628">
              <w:rPr>
                <w:b/>
              </w:rPr>
              <w:fldChar w:fldCharType="end"/>
            </w:r>
            <w:bookmarkEnd w:id="96"/>
            <w:r w:rsidRPr="009D3628">
              <w:rPr>
                <w:b/>
              </w:rPr>
              <w:t>.</w:t>
            </w:r>
            <w:r w:rsidRPr="009D3628">
              <w:t xml:space="preserve"> Australian PFC-14 emission factors as reported</w:t>
            </w:r>
            <w:r w:rsidRPr="00F47EFE">
              <w:t xml:space="preserve"> in the </w:t>
            </w:r>
            <w:r w:rsidRPr="00F47EFE">
              <w:rPr>
                <w:i/>
              </w:rPr>
              <w:t>National Inventory Report 201</w:t>
            </w:r>
            <w:r w:rsidR="00A3315D" w:rsidRPr="00F47EFE">
              <w:rPr>
                <w:i/>
              </w:rPr>
              <w:t>6</w:t>
            </w:r>
            <w:r w:rsidR="00791967">
              <w:rPr>
                <w:i/>
              </w:rPr>
              <w:t xml:space="preserve"> </w:t>
            </w:r>
            <w:r w:rsidRPr="00F47EFE">
              <w:t>(NGA: DoE</w:t>
            </w:r>
            <w:r w:rsidR="00DC487B" w:rsidRPr="00F47EFE">
              <w:t>E</w:t>
            </w:r>
            <w:r w:rsidRPr="00F47EFE">
              <w:t xml:space="preserve">, </w:t>
            </w:r>
            <w:r w:rsidR="00A3315D" w:rsidRPr="00F47EFE">
              <w:t>2018</w:t>
            </w:r>
            <w:r w:rsidRPr="00F47EFE">
              <w:t xml:space="preserve">) and as derived from atmospheric </w:t>
            </w:r>
            <w:r w:rsidRPr="009034AD">
              <w:t>measurements</w:t>
            </w:r>
            <w:r w:rsidRPr="00F47EFE">
              <w:t xml:space="preserve"> at Cape Grim using NAME/</w:t>
            </w:r>
            <w:r w:rsidR="001A1B86">
              <w:t>TAPM (to 2011) and TAPM (to 2016</w:t>
            </w:r>
            <w:r w:rsidRPr="00F47EFE">
              <w:t>) modelling. The grey band is the average (</w:t>
            </w:r>
            <w:r w:rsidRPr="00F47EFE">
              <w:rPr>
                <w:rFonts w:cs="Arial"/>
              </w:rPr>
              <w:t xml:space="preserve">±1 </w:t>
            </w:r>
            <w:r w:rsidRPr="00F47EFE">
              <w:t xml:space="preserve">sd) emission factor derived from NAME/TAPM. The Kurri Kurri emission factor is based on direct PFC-14 measurements made at the Kurri Kurri smelter in 2009 (Fraser </w:t>
            </w:r>
            <w:r w:rsidRPr="00F47EFE">
              <w:rPr>
                <w:i/>
              </w:rPr>
              <w:t>et al</w:t>
            </w:r>
            <w:r w:rsidRPr="00F47EFE">
              <w:t>., 2013).</w:t>
            </w:r>
            <w:bookmarkEnd w:id="97"/>
            <w:bookmarkEnd w:id="98"/>
            <w:bookmarkEnd w:id="99"/>
          </w:p>
        </w:tc>
      </w:tr>
      <w:tr w:rsidR="00C4376E" w:rsidRPr="00F47EFE" w14:paraId="1A88CB82" w14:textId="77777777" w:rsidTr="00C4376E">
        <w:tblPrEx>
          <w:tblCellMar>
            <w:left w:w="57" w:type="dxa"/>
            <w:right w:w="57" w:type="dxa"/>
          </w:tblCellMar>
          <w:tblLook w:val="0600" w:firstRow="0" w:lastRow="0" w:firstColumn="0" w:lastColumn="0" w:noHBand="1" w:noVBand="1"/>
        </w:tblPrEx>
        <w:tc>
          <w:tcPr>
            <w:tcW w:w="6520" w:type="dxa"/>
          </w:tcPr>
          <w:p w14:paraId="709CE960" w14:textId="77777777" w:rsidR="00C4376E" w:rsidRPr="00F47EFE" w:rsidRDefault="00C4376E" w:rsidP="00C4376E">
            <w:pPr>
              <w:pStyle w:val="Figure"/>
              <w:rPr>
                <w:noProof/>
              </w:rPr>
            </w:pPr>
            <w:r w:rsidRPr="00F47EFE">
              <w:rPr>
                <w:noProof/>
              </w:rPr>
              <w:drawing>
                <wp:inline distT="0" distB="0" distL="0" distR="0" wp14:anchorId="27A86B45" wp14:editId="15A37C4A">
                  <wp:extent cx="4026853" cy="2111399"/>
                  <wp:effectExtent l="0" t="0" r="0" b="3175"/>
                  <wp:docPr id="38" name="Picture 38" descr="Figure 7 is s a graph showing Australian per fluoro carbon 14 emissions from 1990 to 2016.  The longer time scale shows a decrease in emissions sinc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E_2016_SGGs_Fig 8.png"/>
                          <pic:cNvPicPr/>
                        </pic:nvPicPr>
                        <pic:blipFill>
                          <a:blip r:embed="rId27"/>
                          <a:stretch>
                            <a:fillRect/>
                          </a:stretch>
                        </pic:blipFill>
                        <pic:spPr>
                          <a:xfrm>
                            <a:off x="0" y="0"/>
                            <a:ext cx="4026853" cy="2111399"/>
                          </a:xfrm>
                          <a:prstGeom prst="rect">
                            <a:avLst/>
                          </a:prstGeom>
                        </pic:spPr>
                      </pic:pic>
                    </a:graphicData>
                  </a:graphic>
                </wp:inline>
              </w:drawing>
            </w:r>
          </w:p>
        </w:tc>
        <w:tc>
          <w:tcPr>
            <w:tcW w:w="3458" w:type="dxa"/>
            <w:tcMar>
              <w:left w:w="113" w:type="dxa"/>
            </w:tcMar>
          </w:tcPr>
          <w:p w14:paraId="4EB1EAC8" w14:textId="253BFA23" w:rsidR="00C4376E" w:rsidRPr="009D3628" w:rsidRDefault="00C4376E" w:rsidP="009034AD">
            <w:pPr>
              <w:pStyle w:val="CaptionFigure"/>
              <w:rPr>
                <w:b/>
              </w:rPr>
            </w:pPr>
            <w:bookmarkStart w:id="100" w:name="_Ref454898394"/>
            <w:bookmarkStart w:id="101" w:name="_Toc455132454"/>
            <w:bookmarkStart w:id="102" w:name="_Toc37242104"/>
            <w:r w:rsidRPr="009D3628">
              <w:rPr>
                <w:b/>
              </w:rPr>
              <w:t xml:space="preserve">Figure </w:t>
            </w:r>
            <w:r w:rsidRPr="009D3628">
              <w:rPr>
                <w:b/>
              </w:rPr>
              <w:fldChar w:fldCharType="begin"/>
            </w:r>
            <w:r w:rsidRPr="009D3628">
              <w:rPr>
                <w:b/>
              </w:rPr>
              <w:instrText xml:space="preserve"> SEQ Figure \* ARABIC </w:instrText>
            </w:r>
            <w:r w:rsidRPr="009D3628">
              <w:rPr>
                <w:b/>
              </w:rPr>
              <w:fldChar w:fldCharType="separate"/>
            </w:r>
            <w:r w:rsidR="00CC6A22">
              <w:rPr>
                <w:b/>
                <w:noProof/>
              </w:rPr>
              <w:t>7</w:t>
            </w:r>
            <w:r w:rsidRPr="009D3628">
              <w:rPr>
                <w:b/>
              </w:rPr>
              <w:fldChar w:fldCharType="end"/>
            </w:r>
            <w:bookmarkEnd w:id="100"/>
            <w:r w:rsidRPr="009D3628">
              <w:rPr>
                <w:b/>
              </w:rPr>
              <w:t>.</w:t>
            </w:r>
            <w:r w:rsidRPr="009D3628">
              <w:t xml:space="preserve"> Australian emissions of PFC-14 as recorded in the </w:t>
            </w:r>
            <w:r w:rsidR="00C53075" w:rsidRPr="009D3628">
              <w:rPr>
                <w:i/>
              </w:rPr>
              <w:t>National Inventory Report 201</w:t>
            </w:r>
            <w:r w:rsidR="000C20F1">
              <w:rPr>
                <w:i/>
              </w:rPr>
              <w:t>7</w:t>
            </w:r>
            <w:r w:rsidR="00A3315D" w:rsidRPr="009D3628">
              <w:rPr>
                <w:i/>
              </w:rPr>
              <w:t xml:space="preserve"> </w:t>
            </w:r>
            <w:r w:rsidRPr="009D3628">
              <w:t>(</w:t>
            </w:r>
            <w:r w:rsidR="00C53075" w:rsidRPr="009D3628">
              <w:t>NGA: DoE</w:t>
            </w:r>
            <w:r w:rsidR="00DC487B" w:rsidRPr="009D3628">
              <w:t>E</w:t>
            </w:r>
            <w:r w:rsidR="00C53075" w:rsidRPr="009D3628">
              <w:t>, 201</w:t>
            </w:r>
            <w:r w:rsidR="000C20F1">
              <w:t>9</w:t>
            </w:r>
            <w:r w:rsidRPr="009D3628">
              <w:t>; uncertainty 27%:  DIICCSRTE, 2013) and as obtained from TAPM (scaled from Vic/Tas emissions) and NAME-InTEM (scaled from Vic/Tas/NSW emissions) modelling.</w:t>
            </w:r>
            <w:bookmarkEnd w:id="101"/>
            <w:bookmarkEnd w:id="102"/>
          </w:p>
        </w:tc>
      </w:tr>
    </w:tbl>
    <w:p w14:paraId="0CF3ED55" w14:textId="77777777" w:rsidR="00C158F2" w:rsidRPr="00F47EFE" w:rsidRDefault="00C158F2" w:rsidP="00C158F2"/>
    <w:p w14:paraId="04E484B7" w14:textId="77777777" w:rsidR="00C4376E" w:rsidRPr="00F47EFE" w:rsidRDefault="00C4376E" w:rsidP="00C4376E">
      <w:pPr>
        <w:pStyle w:val="Caption"/>
        <w:rPr>
          <w:b/>
        </w:rPr>
        <w:sectPr w:rsidR="00C4376E" w:rsidRPr="00F47EFE" w:rsidSect="001C4F62">
          <w:headerReference w:type="default" r:id="rId28"/>
          <w:pgSz w:w="11907" w:h="16840" w:code="9"/>
          <w:pgMar w:top="1134" w:right="1134" w:bottom="1134" w:left="1134" w:header="510" w:footer="567" w:gutter="0"/>
          <w:cols w:space="284"/>
          <w:docGrid w:linePitch="360"/>
        </w:sectPr>
      </w:pPr>
      <w:bookmarkStart w:id="103" w:name="_Ref444256118"/>
    </w:p>
    <w:p w14:paraId="4DC401C0" w14:textId="35BF5EC5" w:rsidR="00421946" w:rsidRPr="00F47EFE" w:rsidRDefault="00421946" w:rsidP="00421946">
      <w:pPr>
        <w:pStyle w:val="Caption"/>
      </w:pPr>
      <w:bookmarkStart w:id="104" w:name="_Ref444265995"/>
      <w:bookmarkStart w:id="105" w:name="_Toc479348892"/>
      <w:bookmarkStart w:id="106" w:name="_Toc37242114"/>
      <w:bookmarkStart w:id="107" w:name="_Hlk18352945"/>
      <w:bookmarkEnd w:id="103"/>
      <w:r w:rsidRPr="00F47EFE">
        <w:rPr>
          <w:b/>
        </w:rPr>
        <w:t xml:space="preserve">Table </w:t>
      </w:r>
      <w:r w:rsidRPr="00F47EFE">
        <w:rPr>
          <w:b/>
        </w:rPr>
        <w:fldChar w:fldCharType="begin"/>
      </w:r>
      <w:r w:rsidRPr="00F47EFE">
        <w:rPr>
          <w:b/>
        </w:rPr>
        <w:instrText xml:space="preserve"> SEQ Table \* ARABIC </w:instrText>
      </w:r>
      <w:r w:rsidRPr="00F47EFE">
        <w:rPr>
          <w:b/>
        </w:rPr>
        <w:fldChar w:fldCharType="separate"/>
      </w:r>
      <w:r w:rsidR="00CC6A22">
        <w:rPr>
          <w:b/>
          <w:noProof/>
        </w:rPr>
        <w:t>5</w:t>
      </w:r>
      <w:r w:rsidRPr="00F47EFE">
        <w:rPr>
          <w:b/>
        </w:rPr>
        <w:fldChar w:fldCharType="end"/>
      </w:r>
      <w:bookmarkEnd w:id="104"/>
      <w:r w:rsidRPr="00F47EFE">
        <w:rPr>
          <w:b/>
        </w:rPr>
        <w:t>.</w:t>
      </w:r>
      <w:r w:rsidRPr="00F47EFE">
        <w:t xml:space="preserve"> Australian PFC-14, PFC-116, PFC-218, PFC-318 emissions (t: tonnes) and PFC-14, PFC-116 emission factors (g/t aluminium, 2005-201</w:t>
      </w:r>
      <w:r w:rsidR="0042551A" w:rsidRPr="00F47EFE">
        <w:t>6</w:t>
      </w:r>
      <w:r w:rsidRPr="00F47EFE">
        <w:t>) derived from atmospheric observations – remote (Portland, Pt Henry, Bell Bay) (3 yr averages, e.g. 2010 = average of 2009, 2010, 2011), using the TAPM and NAME models, directly, at Kurri Kurri.</w:t>
      </w:r>
      <w:bookmarkEnd w:id="105"/>
      <w:bookmarkEnd w:id="106"/>
    </w:p>
    <w:tbl>
      <w:tblPr>
        <w:tblStyle w:val="TableCSIRO"/>
        <w:tblW w:w="16226" w:type="dxa"/>
        <w:tblLayout w:type="fixed"/>
        <w:tblCellMar>
          <w:left w:w="28" w:type="dxa"/>
          <w:right w:w="57" w:type="dxa"/>
        </w:tblCellMar>
        <w:tblLook w:val="04A0" w:firstRow="1" w:lastRow="0" w:firstColumn="1" w:lastColumn="0" w:noHBand="0" w:noVBand="1"/>
      </w:tblPr>
      <w:tblGrid>
        <w:gridCol w:w="2003"/>
        <w:gridCol w:w="1001"/>
        <w:gridCol w:w="1001"/>
        <w:gridCol w:w="1001"/>
        <w:gridCol w:w="1002"/>
        <w:gridCol w:w="1002"/>
        <w:gridCol w:w="1002"/>
        <w:gridCol w:w="1002"/>
        <w:gridCol w:w="1002"/>
        <w:gridCol w:w="1002"/>
        <w:gridCol w:w="1002"/>
        <w:gridCol w:w="1002"/>
        <w:gridCol w:w="1002"/>
        <w:gridCol w:w="1002"/>
        <w:gridCol w:w="1200"/>
      </w:tblGrid>
      <w:tr w:rsidR="00147115" w:rsidRPr="00F47EFE" w14:paraId="72B1DA2C" w14:textId="77777777" w:rsidTr="00AB001E">
        <w:trPr>
          <w:cnfStyle w:val="100000000000" w:firstRow="1" w:lastRow="0" w:firstColumn="0" w:lastColumn="0" w:oddVBand="0" w:evenVBand="0" w:oddHBand="0" w:evenHBand="0" w:firstRowFirstColumn="0" w:firstRowLastColumn="0" w:lastRowFirstColumn="0" w:lastRowLastColumn="0"/>
        </w:trPr>
        <w:tc>
          <w:tcPr>
            <w:tcW w:w="2003" w:type="dxa"/>
          </w:tcPr>
          <w:p w14:paraId="7383EF19" w14:textId="77777777" w:rsidR="00147115" w:rsidRPr="00F47EFE" w:rsidRDefault="00147115" w:rsidP="00E62890">
            <w:pPr>
              <w:pStyle w:val="TableHeader"/>
              <w:jc w:val="left"/>
            </w:pPr>
            <w:r w:rsidRPr="00F47EFE">
              <w:t>Refrigerant</w:t>
            </w:r>
          </w:p>
        </w:tc>
        <w:tc>
          <w:tcPr>
            <w:tcW w:w="1001" w:type="dxa"/>
          </w:tcPr>
          <w:p w14:paraId="277895CF" w14:textId="77777777" w:rsidR="00147115" w:rsidRPr="00F47EFE" w:rsidRDefault="00147115" w:rsidP="00CC4487">
            <w:pPr>
              <w:pStyle w:val="TableHeader"/>
            </w:pPr>
            <w:r w:rsidRPr="00F47EFE">
              <w:t>2005</w:t>
            </w:r>
          </w:p>
        </w:tc>
        <w:tc>
          <w:tcPr>
            <w:tcW w:w="1001" w:type="dxa"/>
          </w:tcPr>
          <w:p w14:paraId="5817E643" w14:textId="77777777" w:rsidR="00147115" w:rsidRPr="00F47EFE" w:rsidRDefault="00147115" w:rsidP="00CC4487">
            <w:pPr>
              <w:pStyle w:val="TableHeader"/>
            </w:pPr>
            <w:r w:rsidRPr="00F47EFE">
              <w:t>2006</w:t>
            </w:r>
          </w:p>
        </w:tc>
        <w:tc>
          <w:tcPr>
            <w:tcW w:w="1001" w:type="dxa"/>
          </w:tcPr>
          <w:p w14:paraId="27E97DCB" w14:textId="77777777" w:rsidR="00147115" w:rsidRPr="00F47EFE" w:rsidRDefault="00147115" w:rsidP="00CC4487">
            <w:pPr>
              <w:pStyle w:val="TableHeader"/>
            </w:pPr>
            <w:r w:rsidRPr="00F47EFE">
              <w:t>2007</w:t>
            </w:r>
          </w:p>
        </w:tc>
        <w:tc>
          <w:tcPr>
            <w:tcW w:w="1002" w:type="dxa"/>
          </w:tcPr>
          <w:p w14:paraId="438BAC56" w14:textId="77777777" w:rsidR="00147115" w:rsidRPr="00F47EFE" w:rsidRDefault="00147115" w:rsidP="00CC4487">
            <w:pPr>
              <w:pStyle w:val="TableHeader"/>
            </w:pPr>
            <w:r w:rsidRPr="00F47EFE">
              <w:t>2008</w:t>
            </w:r>
          </w:p>
        </w:tc>
        <w:tc>
          <w:tcPr>
            <w:tcW w:w="1002" w:type="dxa"/>
          </w:tcPr>
          <w:p w14:paraId="605F460B" w14:textId="77777777" w:rsidR="00147115" w:rsidRPr="00F47EFE" w:rsidRDefault="00147115" w:rsidP="00CC4487">
            <w:pPr>
              <w:pStyle w:val="TableHeader"/>
            </w:pPr>
            <w:r w:rsidRPr="00F47EFE">
              <w:t>2009</w:t>
            </w:r>
          </w:p>
        </w:tc>
        <w:tc>
          <w:tcPr>
            <w:tcW w:w="1002" w:type="dxa"/>
          </w:tcPr>
          <w:p w14:paraId="420EF5ED" w14:textId="77777777" w:rsidR="00147115" w:rsidRPr="00F47EFE" w:rsidRDefault="00147115" w:rsidP="00CC4487">
            <w:pPr>
              <w:pStyle w:val="TableHeader"/>
            </w:pPr>
            <w:r w:rsidRPr="00F47EFE">
              <w:t>2010</w:t>
            </w:r>
          </w:p>
        </w:tc>
        <w:tc>
          <w:tcPr>
            <w:tcW w:w="1002" w:type="dxa"/>
          </w:tcPr>
          <w:p w14:paraId="52FD6E72" w14:textId="77777777" w:rsidR="00147115" w:rsidRPr="00F47EFE" w:rsidRDefault="00147115" w:rsidP="00CC4487">
            <w:pPr>
              <w:pStyle w:val="TableHeader"/>
            </w:pPr>
            <w:r w:rsidRPr="00F47EFE">
              <w:t>2011</w:t>
            </w:r>
          </w:p>
        </w:tc>
        <w:tc>
          <w:tcPr>
            <w:tcW w:w="1002" w:type="dxa"/>
          </w:tcPr>
          <w:p w14:paraId="5F82F416" w14:textId="77777777" w:rsidR="00147115" w:rsidRPr="00F47EFE" w:rsidRDefault="00147115" w:rsidP="00CC4487">
            <w:pPr>
              <w:pStyle w:val="TableHeader"/>
            </w:pPr>
            <w:r w:rsidRPr="00F47EFE">
              <w:t>2012</w:t>
            </w:r>
          </w:p>
        </w:tc>
        <w:tc>
          <w:tcPr>
            <w:tcW w:w="1002" w:type="dxa"/>
          </w:tcPr>
          <w:p w14:paraId="3DDAE6AE" w14:textId="77777777" w:rsidR="00147115" w:rsidRPr="00F47EFE" w:rsidRDefault="00147115" w:rsidP="00CC4487">
            <w:pPr>
              <w:pStyle w:val="TableHeader"/>
            </w:pPr>
            <w:r w:rsidRPr="00F47EFE">
              <w:t>2013</w:t>
            </w:r>
          </w:p>
        </w:tc>
        <w:tc>
          <w:tcPr>
            <w:tcW w:w="1002" w:type="dxa"/>
          </w:tcPr>
          <w:p w14:paraId="11D07043" w14:textId="77777777" w:rsidR="00147115" w:rsidRPr="00F47EFE" w:rsidRDefault="00147115" w:rsidP="00CC4487">
            <w:pPr>
              <w:pStyle w:val="TableHeader"/>
            </w:pPr>
            <w:r w:rsidRPr="00F47EFE">
              <w:t>2014</w:t>
            </w:r>
          </w:p>
        </w:tc>
        <w:tc>
          <w:tcPr>
            <w:tcW w:w="1002" w:type="dxa"/>
          </w:tcPr>
          <w:p w14:paraId="046F8605" w14:textId="77777777" w:rsidR="00147115" w:rsidRPr="00F47EFE" w:rsidRDefault="00147115" w:rsidP="00CC4487">
            <w:pPr>
              <w:pStyle w:val="TableHeader"/>
            </w:pPr>
            <w:r w:rsidRPr="00F47EFE">
              <w:t>2015</w:t>
            </w:r>
          </w:p>
        </w:tc>
        <w:tc>
          <w:tcPr>
            <w:tcW w:w="1002" w:type="dxa"/>
          </w:tcPr>
          <w:p w14:paraId="457532D3" w14:textId="77777777" w:rsidR="00147115" w:rsidRPr="00F47EFE" w:rsidRDefault="00147115" w:rsidP="00AB2E60">
            <w:pPr>
              <w:pStyle w:val="TableHeader"/>
            </w:pPr>
            <w:r w:rsidRPr="00F47EFE">
              <w:t>2016</w:t>
            </w:r>
          </w:p>
        </w:tc>
        <w:tc>
          <w:tcPr>
            <w:tcW w:w="1002" w:type="dxa"/>
          </w:tcPr>
          <w:p w14:paraId="3FEB7C73" w14:textId="4D3B1FD6" w:rsidR="00147115" w:rsidRPr="00F47EFE" w:rsidRDefault="00147115" w:rsidP="00AB2E60">
            <w:pPr>
              <w:pStyle w:val="TableHeader"/>
            </w:pPr>
            <w:r>
              <w:t>2017</w:t>
            </w:r>
          </w:p>
        </w:tc>
        <w:tc>
          <w:tcPr>
            <w:tcW w:w="1200" w:type="dxa"/>
          </w:tcPr>
          <w:p w14:paraId="3C2BADA8" w14:textId="2FE200AA" w:rsidR="00147115" w:rsidRPr="00F47EFE" w:rsidRDefault="00022B76" w:rsidP="00AB2E60">
            <w:pPr>
              <w:pStyle w:val="TableHeader"/>
            </w:pPr>
            <w:r>
              <w:t>2005-17</w:t>
            </w:r>
            <w:r w:rsidR="00147115" w:rsidRPr="00F47EFE">
              <w:t xml:space="preserve"> avg</w:t>
            </w:r>
          </w:p>
        </w:tc>
      </w:tr>
      <w:tr w:rsidR="00AB001E" w:rsidRPr="00F47EFE" w14:paraId="5B3E866C" w14:textId="77777777" w:rsidTr="001A5D99">
        <w:tc>
          <w:tcPr>
            <w:tcW w:w="16226" w:type="dxa"/>
            <w:gridSpan w:val="15"/>
          </w:tcPr>
          <w:p w14:paraId="2C0BC984" w14:textId="48122AFB" w:rsidR="00AB001E" w:rsidRPr="00F47EFE" w:rsidRDefault="00AB001E" w:rsidP="00CC4487">
            <w:pPr>
              <w:pStyle w:val="TableLeft"/>
            </w:pPr>
            <w:r w:rsidRPr="00F47EFE">
              <w:t>TAPM emissions (tonnes)</w:t>
            </w:r>
          </w:p>
        </w:tc>
      </w:tr>
      <w:tr w:rsidR="00147115" w:rsidRPr="00F47EFE" w14:paraId="12029EB4"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08B7C34A" w14:textId="77777777" w:rsidR="00147115" w:rsidRPr="00F47EFE" w:rsidRDefault="00147115" w:rsidP="00CC4487">
            <w:pPr>
              <w:pStyle w:val="TableBody"/>
              <w:jc w:val="left"/>
            </w:pPr>
            <w:r w:rsidRPr="00F47EFE">
              <w:t>PFC-14</w:t>
            </w:r>
          </w:p>
        </w:tc>
        <w:tc>
          <w:tcPr>
            <w:tcW w:w="1001" w:type="dxa"/>
          </w:tcPr>
          <w:p w14:paraId="0CCBB07F" w14:textId="77777777" w:rsidR="00147115" w:rsidRPr="00F47EFE" w:rsidRDefault="00147115" w:rsidP="006F3FDE">
            <w:pPr>
              <w:pStyle w:val="TableBody"/>
            </w:pPr>
          </w:p>
        </w:tc>
        <w:tc>
          <w:tcPr>
            <w:tcW w:w="1001" w:type="dxa"/>
          </w:tcPr>
          <w:p w14:paraId="7D3EBDF7" w14:textId="77777777" w:rsidR="00147115" w:rsidRPr="00F47EFE" w:rsidRDefault="00147115" w:rsidP="006F3FDE">
            <w:pPr>
              <w:pStyle w:val="TableBody"/>
            </w:pPr>
          </w:p>
        </w:tc>
        <w:tc>
          <w:tcPr>
            <w:tcW w:w="1001" w:type="dxa"/>
          </w:tcPr>
          <w:p w14:paraId="6B0AB805" w14:textId="77777777" w:rsidR="00147115" w:rsidRPr="00F47EFE" w:rsidRDefault="00147115" w:rsidP="00CC4487">
            <w:pPr>
              <w:pStyle w:val="TableBody"/>
            </w:pPr>
          </w:p>
        </w:tc>
        <w:tc>
          <w:tcPr>
            <w:tcW w:w="1002" w:type="dxa"/>
          </w:tcPr>
          <w:p w14:paraId="15428B6F" w14:textId="77777777" w:rsidR="00147115" w:rsidRPr="00F47EFE" w:rsidRDefault="00147115" w:rsidP="00CC4487">
            <w:pPr>
              <w:pStyle w:val="TableBody"/>
            </w:pPr>
          </w:p>
        </w:tc>
        <w:tc>
          <w:tcPr>
            <w:tcW w:w="1002" w:type="dxa"/>
          </w:tcPr>
          <w:p w14:paraId="34EBDF4A" w14:textId="77777777" w:rsidR="00147115" w:rsidRPr="00F47EFE" w:rsidRDefault="00147115" w:rsidP="00CC4487">
            <w:pPr>
              <w:pStyle w:val="TableBody"/>
            </w:pPr>
          </w:p>
        </w:tc>
        <w:tc>
          <w:tcPr>
            <w:tcW w:w="1002" w:type="dxa"/>
          </w:tcPr>
          <w:p w14:paraId="57E1FC0A" w14:textId="77777777" w:rsidR="00147115" w:rsidRPr="00F47EFE" w:rsidRDefault="00147115" w:rsidP="00CC4487">
            <w:pPr>
              <w:pStyle w:val="TableBody"/>
            </w:pPr>
          </w:p>
        </w:tc>
        <w:tc>
          <w:tcPr>
            <w:tcW w:w="1002" w:type="dxa"/>
          </w:tcPr>
          <w:p w14:paraId="138EE387" w14:textId="77777777" w:rsidR="00147115" w:rsidRPr="00F47EFE" w:rsidRDefault="00147115" w:rsidP="006F3FDE">
            <w:pPr>
              <w:pStyle w:val="TableBody"/>
            </w:pPr>
          </w:p>
        </w:tc>
        <w:tc>
          <w:tcPr>
            <w:tcW w:w="1002" w:type="dxa"/>
          </w:tcPr>
          <w:p w14:paraId="6BBB67FD" w14:textId="77777777" w:rsidR="00147115" w:rsidRPr="00F47EFE" w:rsidRDefault="00147115" w:rsidP="006F3FDE">
            <w:pPr>
              <w:pStyle w:val="TableBody"/>
            </w:pPr>
          </w:p>
        </w:tc>
        <w:tc>
          <w:tcPr>
            <w:tcW w:w="1002" w:type="dxa"/>
          </w:tcPr>
          <w:p w14:paraId="0F914CB9" w14:textId="77777777" w:rsidR="00147115" w:rsidRPr="00F47EFE" w:rsidRDefault="00147115" w:rsidP="006F3FDE">
            <w:pPr>
              <w:pStyle w:val="TableBody"/>
            </w:pPr>
          </w:p>
        </w:tc>
        <w:tc>
          <w:tcPr>
            <w:tcW w:w="1002" w:type="dxa"/>
          </w:tcPr>
          <w:p w14:paraId="543919C4" w14:textId="77777777" w:rsidR="00147115" w:rsidRPr="00F47EFE" w:rsidRDefault="00147115" w:rsidP="00CC4487">
            <w:pPr>
              <w:pStyle w:val="TableBody"/>
            </w:pPr>
          </w:p>
        </w:tc>
        <w:tc>
          <w:tcPr>
            <w:tcW w:w="1002" w:type="dxa"/>
          </w:tcPr>
          <w:p w14:paraId="2D9E55C3" w14:textId="77777777" w:rsidR="00147115" w:rsidRPr="00F47EFE" w:rsidRDefault="00147115" w:rsidP="006F3FDE">
            <w:pPr>
              <w:pStyle w:val="TableBody"/>
            </w:pPr>
          </w:p>
        </w:tc>
        <w:tc>
          <w:tcPr>
            <w:tcW w:w="1002" w:type="dxa"/>
          </w:tcPr>
          <w:p w14:paraId="2E4CE059" w14:textId="77777777" w:rsidR="00147115" w:rsidRPr="00F47EFE" w:rsidRDefault="00147115" w:rsidP="00EB2421">
            <w:pPr>
              <w:pStyle w:val="TableBody"/>
            </w:pPr>
          </w:p>
        </w:tc>
        <w:tc>
          <w:tcPr>
            <w:tcW w:w="1002" w:type="dxa"/>
          </w:tcPr>
          <w:p w14:paraId="22487D2F" w14:textId="77777777" w:rsidR="00147115" w:rsidRPr="00F47EFE" w:rsidRDefault="00147115" w:rsidP="00CC4487">
            <w:pPr>
              <w:pStyle w:val="TableBody"/>
            </w:pPr>
          </w:p>
        </w:tc>
        <w:tc>
          <w:tcPr>
            <w:tcW w:w="1200" w:type="dxa"/>
          </w:tcPr>
          <w:p w14:paraId="56478D3F" w14:textId="52264C43" w:rsidR="00147115" w:rsidRPr="00F47EFE" w:rsidRDefault="00147115" w:rsidP="00CC4487">
            <w:pPr>
              <w:pStyle w:val="TableBody"/>
            </w:pPr>
          </w:p>
        </w:tc>
      </w:tr>
      <w:tr w:rsidR="00147115" w:rsidRPr="00F47EFE" w14:paraId="5906B328" w14:textId="77777777" w:rsidTr="00AB001E">
        <w:tc>
          <w:tcPr>
            <w:tcW w:w="2003" w:type="dxa"/>
          </w:tcPr>
          <w:p w14:paraId="098F19B0" w14:textId="77777777" w:rsidR="00147115" w:rsidRPr="00F47EFE" w:rsidRDefault="00147115" w:rsidP="00CC4487">
            <w:pPr>
              <w:pStyle w:val="TableBody"/>
              <w:jc w:val="left"/>
            </w:pPr>
            <w:r w:rsidRPr="00F47EFE">
              <w:t>Portland</w:t>
            </w:r>
          </w:p>
        </w:tc>
        <w:tc>
          <w:tcPr>
            <w:tcW w:w="1001" w:type="dxa"/>
          </w:tcPr>
          <w:p w14:paraId="51D9348D" w14:textId="77777777" w:rsidR="00147115" w:rsidRPr="00F47EFE" w:rsidRDefault="00147115" w:rsidP="006F3FDE">
            <w:pPr>
              <w:pStyle w:val="TableBody"/>
            </w:pPr>
            <w:r w:rsidRPr="00F47EFE">
              <w:t>18±3</w:t>
            </w:r>
          </w:p>
        </w:tc>
        <w:tc>
          <w:tcPr>
            <w:tcW w:w="1001" w:type="dxa"/>
          </w:tcPr>
          <w:p w14:paraId="14C1E73B" w14:textId="77777777" w:rsidR="00147115" w:rsidRPr="00F47EFE" w:rsidRDefault="00147115" w:rsidP="006F3FDE">
            <w:pPr>
              <w:pStyle w:val="TableBody"/>
            </w:pPr>
            <w:r w:rsidRPr="00F47EFE">
              <w:t>18±4</w:t>
            </w:r>
          </w:p>
        </w:tc>
        <w:tc>
          <w:tcPr>
            <w:tcW w:w="1001" w:type="dxa"/>
          </w:tcPr>
          <w:p w14:paraId="6DD08C63" w14:textId="77777777" w:rsidR="00147115" w:rsidRPr="00F47EFE" w:rsidRDefault="00147115" w:rsidP="00CC4487">
            <w:pPr>
              <w:pStyle w:val="TableBody"/>
            </w:pPr>
            <w:r w:rsidRPr="00F47EFE">
              <w:t>14±4</w:t>
            </w:r>
          </w:p>
        </w:tc>
        <w:tc>
          <w:tcPr>
            <w:tcW w:w="1002" w:type="dxa"/>
          </w:tcPr>
          <w:p w14:paraId="74A69684" w14:textId="77777777" w:rsidR="00147115" w:rsidRPr="00F47EFE" w:rsidRDefault="00147115" w:rsidP="00CC4487">
            <w:pPr>
              <w:pStyle w:val="TableBody"/>
            </w:pPr>
            <w:r w:rsidRPr="00F47EFE">
              <w:t>15±5</w:t>
            </w:r>
          </w:p>
        </w:tc>
        <w:tc>
          <w:tcPr>
            <w:tcW w:w="1002" w:type="dxa"/>
          </w:tcPr>
          <w:p w14:paraId="35E93D2A" w14:textId="77777777" w:rsidR="00147115" w:rsidRPr="00F47EFE" w:rsidRDefault="00147115" w:rsidP="00CC4487">
            <w:pPr>
              <w:pStyle w:val="TableBody"/>
            </w:pPr>
            <w:r w:rsidRPr="00F47EFE">
              <w:t>12±4</w:t>
            </w:r>
          </w:p>
        </w:tc>
        <w:tc>
          <w:tcPr>
            <w:tcW w:w="1002" w:type="dxa"/>
          </w:tcPr>
          <w:p w14:paraId="4FDC4DCC" w14:textId="77777777" w:rsidR="00147115" w:rsidRPr="00F47EFE" w:rsidRDefault="00147115" w:rsidP="00CC4487">
            <w:pPr>
              <w:pStyle w:val="TableBody"/>
            </w:pPr>
            <w:r w:rsidRPr="00F47EFE">
              <w:t>12±3</w:t>
            </w:r>
          </w:p>
        </w:tc>
        <w:tc>
          <w:tcPr>
            <w:tcW w:w="1002" w:type="dxa"/>
          </w:tcPr>
          <w:p w14:paraId="51A16745" w14:textId="77777777" w:rsidR="00147115" w:rsidRPr="00F47EFE" w:rsidRDefault="00147115" w:rsidP="006F3FDE">
            <w:pPr>
              <w:pStyle w:val="TableBody"/>
            </w:pPr>
            <w:r w:rsidRPr="00F47EFE">
              <w:t>12±4</w:t>
            </w:r>
          </w:p>
        </w:tc>
        <w:tc>
          <w:tcPr>
            <w:tcW w:w="1002" w:type="dxa"/>
          </w:tcPr>
          <w:p w14:paraId="3803ABF1" w14:textId="77777777" w:rsidR="00147115" w:rsidRPr="00F47EFE" w:rsidRDefault="00147115" w:rsidP="006F3FDE">
            <w:pPr>
              <w:pStyle w:val="TableBody"/>
            </w:pPr>
            <w:r w:rsidRPr="00F47EFE">
              <w:t>10±3</w:t>
            </w:r>
          </w:p>
        </w:tc>
        <w:tc>
          <w:tcPr>
            <w:tcW w:w="1002" w:type="dxa"/>
          </w:tcPr>
          <w:p w14:paraId="7FE80946" w14:textId="77777777" w:rsidR="00147115" w:rsidRPr="00F47EFE" w:rsidRDefault="00147115" w:rsidP="006F3FDE">
            <w:pPr>
              <w:pStyle w:val="TableBody"/>
            </w:pPr>
            <w:r w:rsidRPr="00F47EFE">
              <w:t>10±2</w:t>
            </w:r>
          </w:p>
        </w:tc>
        <w:tc>
          <w:tcPr>
            <w:tcW w:w="1002" w:type="dxa"/>
          </w:tcPr>
          <w:p w14:paraId="03B8C2A3" w14:textId="77777777" w:rsidR="00147115" w:rsidRPr="00F47EFE" w:rsidRDefault="00147115" w:rsidP="00CC4487">
            <w:pPr>
              <w:pStyle w:val="TableBody"/>
            </w:pPr>
            <w:r w:rsidRPr="00F47EFE">
              <w:t>12±3</w:t>
            </w:r>
          </w:p>
        </w:tc>
        <w:tc>
          <w:tcPr>
            <w:tcW w:w="1002" w:type="dxa"/>
          </w:tcPr>
          <w:p w14:paraId="620F9299" w14:textId="77777777" w:rsidR="00147115" w:rsidRPr="00F47EFE" w:rsidRDefault="00147115" w:rsidP="006F3FDE">
            <w:pPr>
              <w:pStyle w:val="TableBody"/>
            </w:pPr>
            <w:r w:rsidRPr="00F47EFE">
              <w:t>15±4</w:t>
            </w:r>
          </w:p>
        </w:tc>
        <w:tc>
          <w:tcPr>
            <w:tcW w:w="1002" w:type="dxa"/>
          </w:tcPr>
          <w:p w14:paraId="0A77D7F2" w14:textId="77777777" w:rsidR="00147115" w:rsidRPr="00F47EFE" w:rsidRDefault="00147115" w:rsidP="00EB2421">
            <w:pPr>
              <w:pStyle w:val="TableBody"/>
            </w:pPr>
            <w:r w:rsidRPr="00F47EFE">
              <w:t>18±6</w:t>
            </w:r>
          </w:p>
        </w:tc>
        <w:tc>
          <w:tcPr>
            <w:tcW w:w="1002" w:type="dxa"/>
          </w:tcPr>
          <w:p w14:paraId="14B49B5E" w14:textId="5AB8146B" w:rsidR="00147115" w:rsidRPr="00F47EFE" w:rsidRDefault="00147115" w:rsidP="00CC4487">
            <w:pPr>
              <w:pStyle w:val="TableBody"/>
            </w:pPr>
            <w:r>
              <w:t>11</w:t>
            </w:r>
            <w:r w:rsidRPr="00F47EFE">
              <w:t>±</w:t>
            </w:r>
            <w:r>
              <w:t>3</w:t>
            </w:r>
          </w:p>
        </w:tc>
        <w:tc>
          <w:tcPr>
            <w:tcW w:w="1200" w:type="dxa"/>
          </w:tcPr>
          <w:p w14:paraId="32A402A8" w14:textId="51F73B8E" w:rsidR="00147115" w:rsidRPr="00F47EFE" w:rsidRDefault="00147115" w:rsidP="00CC4487">
            <w:pPr>
              <w:pStyle w:val="TableBody"/>
            </w:pPr>
            <w:r w:rsidRPr="00F47EFE">
              <w:t>14±4</w:t>
            </w:r>
          </w:p>
        </w:tc>
      </w:tr>
      <w:tr w:rsidR="00147115" w:rsidRPr="00F47EFE" w14:paraId="2C076D1D"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7113F459" w14:textId="77777777" w:rsidR="00147115" w:rsidRPr="00F47EFE" w:rsidRDefault="00147115" w:rsidP="00CC4487">
            <w:pPr>
              <w:pStyle w:val="TableBody"/>
              <w:jc w:val="left"/>
            </w:pPr>
            <w:r w:rsidRPr="00F47EFE">
              <w:t>Pt Henry</w:t>
            </w:r>
          </w:p>
        </w:tc>
        <w:tc>
          <w:tcPr>
            <w:tcW w:w="1001" w:type="dxa"/>
          </w:tcPr>
          <w:p w14:paraId="2591ECF9" w14:textId="77777777" w:rsidR="00147115" w:rsidRPr="00F47EFE" w:rsidRDefault="00147115" w:rsidP="00CC4487">
            <w:pPr>
              <w:pStyle w:val="TableBody"/>
            </w:pPr>
            <w:r w:rsidRPr="00F47EFE">
              <w:t>12±2</w:t>
            </w:r>
          </w:p>
        </w:tc>
        <w:tc>
          <w:tcPr>
            <w:tcW w:w="1001" w:type="dxa"/>
          </w:tcPr>
          <w:p w14:paraId="6A3CE2FF" w14:textId="77777777" w:rsidR="00147115" w:rsidRPr="00F47EFE" w:rsidRDefault="00147115" w:rsidP="00CC4487">
            <w:pPr>
              <w:pStyle w:val="TableBody"/>
            </w:pPr>
            <w:r w:rsidRPr="00F47EFE">
              <w:t>11±2</w:t>
            </w:r>
          </w:p>
        </w:tc>
        <w:tc>
          <w:tcPr>
            <w:tcW w:w="1001" w:type="dxa"/>
          </w:tcPr>
          <w:p w14:paraId="3CDD48F9" w14:textId="77777777" w:rsidR="00147115" w:rsidRPr="00F47EFE" w:rsidRDefault="00147115" w:rsidP="00CC4487">
            <w:pPr>
              <w:pStyle w:val="TableBody"/>
            </w:pPr>
            <w:r w:rsidRPr="00F47EFE">
              <w:t>10±2</w:t>
            </w:r>
          </w:p>
        </w:tc>
        <w:tc>
          <w:tcPr>
            <w:tcW w:w="1002" w:type="dxa"/>
          </w:tcPr>
          <w:p w14:paraId="1045475C" w14:textId="77777777" w:rsidR="00147115" w:rsidRPr="00F47EFE" w:rsidRDefault="00147115" w:rsidP="00CC4487">
            <w:pPr>
              <w:pStyle w:val="TableBody"/>
            </w:pPr>
            <w:r w:rsidRPr="00F47EFE">
              <w:t>10±2</w:t>
            </w:r>
          </w:p>
        </w:tc>
        <w:tc>
          <w:tcPr>
            <w:tcW w:w="1002" w:type="dxa"/>
          </w:tcPr>
          <w:p w14:paraId="4CCF522A" w14:textId="77777777" w:rsidR="00147115" w:rsidRPr="00F47EFE" w:rsidRDefault="00147115" w:rsidP="00CC4487">
            <w:pPr>
              <w:pStyle w:val="TableBody"/>
            </w:pPr>
            <w:r w:rsidRPr="00F47EFE">
              <w:t>9±2</w:t>
            </w:r>
          </w:p>
        </w:tc>
        <w:tc>
          <w:tcPr>
            <w:tcW w:w="1002" w:type="dxa"/>
          </w:tcPr>
          <w:p w14:paraId="488FE282" w14:textId="77777777" w:rsidR="00147115" w:rsidRPr="00F47EFE" w:rsidRDefault="00147115" w:rsidP="00CC4487">
            <w:pPr>
              <w:pStyle w:val="TableBody"/>
            </w:pPr>
            <w:r w:rsidRPr="00F47EFE">
              <w:t>8±2</w:t>
            </w:r>
          </w:p>
        </w:tc>
        <w:tc>
          <w:tcPr>
            <w:tcW w:w="1002" w:type="dxa"/>
          </w:tcPr>
          <w:p w14:paraId="52F1797B" w14:textId="77777777" w:rsidR="00147115" w:rsidRPr="00F47EFE" w:rsidRDefault="00147115" w:rsidP="00CC4487">
            <w:pPr>
              <w:pStyle w:val="TableBody"/>
            </w:pPr>
            <w:r w:rsidRPr="00F47EFE">
              <w:t>9±3</w:t>
            </w:r>
          </w:p>
        </w:tc>
        <w:tc>
          <w:tcPr>
            <w:tcW w:w="1002" w:type="dxa"/>
          </w:tcPr>
          <w:p w14:paraId="14CE3EE0" w14:textId="77777777" w:rsidR="00147115" w:rsidRPr="00F47EFE" w:rsidRDefault="00147115" w:rsidP="00CC4487">
            <w:pPr>
              <w:pStyle w:val="TableBody"/>
            </w:pPr>
            <w:r w:rsidRPr="00F47EFE">
              <w:t>8±2</w:t>
            </w:r>
          </w:p>
        </w:tc>
        <w:tc>
          <w:tcPr>
            <w:tcW w:w="1002" w:type="dxa"/>
          </w:tcPr>
          <w:p w14:paraId="474ECD06" w14:textId="77777777" w:rsidR="00147115" w:rsidRPr="00F47EFE" w:rsidRDefault="00147115" w:rsidP="006F3FDE">
            <w:pPr>
              <w:pStyle w:val="TableBody"/>
            </w:pPr>
            <w:r w:rsidRPr="00F47EFE">
              <w:t>8±2</w:t>
            </w:r>
          </w:p>
        </w:tc>
        <w:tc>
          <w:tcPr>
            <w:tcW w:w="1002" w:type="dxa"/>
          </w:tcPr>
          <w:p w14:paraId="351C3B1E" w14:textId="77777777" w:rsidR="00147115" w:rsidRPr="00F47EFE" w:rsidRDefault="00147115" w:rsidP="006F3FDE">
            <w:pPr>
              <w:pStyle w:val="TableBody"/>
            </w:pPr>
            <w:r w:rsidRPr="00F47EFE">
              <w:t>2±0</w:t>
            </w:r>
            <w:r w:rsidRPr="00F47EFE">
              <w:rPr>
                <w:vertAlign w:val="superscript"/>
              </w:rPr>
              <w:t>9</w:t>
            </w:r>
          </w:p>
        </w:tc>
        <w:tc>
          <w:tcPr>
            <w:tcW w:w="1002" w:type="dxa"/>
          </w:tcPr>
          <w:p w14:paraId="1714C2DF" w14:textId="77777777" w:rsidR="00147115" w:rsidRPr="00F47EFE" w:rsidRDefault="00147115" w:rsidP="00CC4487">
            <w:pPr>
              <w:pStyle w:val="TableBody"/>
            </w:pPr>
          </w:p>
        </w:tc>
        <w:tc>
          <w:tcPr>
            <w:tcW w:w="1002" w:type="dxa"/>
          </w:tcPr>
          <w:p w14:paraId="128497BE" w14:textId="77777777" w:rsidR="00147115" w:rsidRPr="00F47EFE" w:rsidRDefault="00147115" w:rsidP="00CC4487">
            <w:pPr>
              <w:pStyle w:val="TableBody"/>
            </w:pPr>
          </w:p>
        </w:tc>
        <w:tc>
          <w:tcPr>
            <w:tcW w:w="1002" w:type="dxa"/>
          </w:tcPr>
          <w:p w14:paraId="2CB5CF7F" w14:textId="77777777" w:rsidR="00147115" w:rsidRPr="00F47EFE" w:rsidRDefault="00147115" w:rsidP="00CC4487">
            <w:pPr>
              <w:pStyle w:val="TableBody"/>
            </w:pPr>
          </w:p>
        </w:tc>
        <w:tc>
          <w:tcPr>
            <w:tcW w:w="1200" w:type="dxa"/>
          </w:tcPr>
          <w:p w14:paraId="03BE0661" w14:textId="6FB92463" w:rsidR="00147115" w:rsidRPr="00F47EFE" w:rsidRDefault="00147115" w:rsidP="00CC4487">
            <w:pPr>
              <w:pStyle w:val="TableBody"/>
            </w:pPr>
            <w:r w:rsidRPr="00F47EFE">
              <w:t>9±2</w:t>
            </w:r>
          </w:p>
        </w:tc>
      </w:tr>
      <w:tr w:rsidR="00147115" w:rsidRPr="00F47EFE" w14:paraId="5A05EC96" w14:textId="77777777" w:rsidTr="00AB001E">
        <w:tc>
          <w:tcPr>
            <w:tcW w:w="2003" w:type="dxa"/>
          </w:tcPr>
          <w:p w14:paraId="33F1BC04" w14:textId="77777777" w:rsidR="00147115" w:rsidRPr="00F47EFE" w:rsidRDefault="00147115" w:rsidP="00CC4487">
            <w:pPr>
              <w:pStyle w:val="TableBody"/>
              <w:jc w:val="left"/>
            </w:pPr>
            <w:r w:rsidRPr="00F47EFE">
              <w:t>Bell Bay</w:t>
            </w:r>
          </w:p>
        </w:tc>
        <w:tc>
          <w:tcPr>
            <w:tcW w:w="1001" w:type="dxa"/>
          </w:tcPr>
          <w:p w14:paraId="5BC6AE0F" w14:textId="77777777" w:rsidR="00147115" w:rsidRPr="00F47EFE" w:rsidRDefault="00147115" w:rsidP="00CC4487">
            <w:pPr>
              <w:pStyle w:val="TableBody"/>
            </w:pPr>
            <w:r w:rsidRPr="00F47EFE">
              <w:t>5±1</w:t>
            </w:r>
          </w:p>
        </w:tc>
        <w:tc>
          <w:tcPr>
            <w:tcW w:w="1001" w:type="dxa"/>
          </w:tcPr>
          <w:p w14:paraId="70104FA9" w14:textId="77777777" w:rsidR="00147115" w:rsidRPr="00F47EFE" w:rsidRDefault="00147115" w:rsidP="00CC4487">
            <w:pPr>
              <w:pStyle w:val="TableBody"/>
            </w:pPr>
            <w:r w:rsidRPr="00F47EFE">
              <w:t>5±1</w:t>
            </w:r>
          </w:p>
        </w:tc>
        <w:tc>
          <w:tcPr>
            <w:tcW w:w="1001" w:type="dxa"/>
          </w:tcPr>
          <w:p w14:paraId="3CCCFAE9" w14:textId="77777777" w:rsidR="00147115" w:rsidRPr="00F47EFE" w:rsidRDefault="00147115" w:rsidP="00CC4487">
            <w:pPr>
              <w:pStyle w:val="TableBody"/>
            </w:pPr>
            <w:r w:rsidRPr="00F47EFE">
              <w:t>6±3</w:t>
            </w:r>
          </w:p>
        </w:tc>
        <w:tc>
          <w:tcPr>
            <w:tcW w:w="1002" w:type="dxa"/>
          </w:tcPr>
          <w:p w14:paraId="1EC28182" w14:textId="77777777" w:rsidR="00147115" w:rsidRPr="00F47EFE" w:rsidRDefault="00147115" w:rsidP="00CC4487">
            <w:pPr>
              <w:pStyle w:val="TableBody"/>
            </w:pPr>
            <w:r w:rsidRPr="00F47EFE">
              <w:t>4±2</w:t>
            </w:r>
          </w:p>
        </w:tc>
        <w:tc>
          <w:tcPr>
            <w:tcW w:w="1002" w:type="dxa"/>
          </w:tcPr>
          <w:p w14:paraId="26EF08EF" w14:textId="77777777" w:rsidR="00147115" w:rsidRPr="00F47EFE" w:rsidRDefault="00147115" w:rsidP="00CC4487">
            <w:pPr>
              <w:pStyle w:val="TableBody"/>
            </w:pPr>
            <w:r w:rsidRPr="00F47EFE">
              <w:t>3±2</w:t>
            </w:r>
          </w:p>
        </w:tc>
        <w:tc>
          <w:tcPr>
            <w:tcW w:w="1002" w:type="dxa"/>
          </w:tcPr>
          <w:p w14:paraId="3B366ED9" w14:textId="77777777" w:rsidR="00147115" w:rsidRPr="00F47EFE" w:rsidRDefault="00147115" w:rsidP="00CC4487">
            <w:pPr>
              <w:pStyle w:val="TableBody"/>
            </w:pPr>
            <w:r w:rsidRPr="00F47EFE">
              <w:t>3±2</w:t>
            </w:r>
          </w:p>
        </w:tc>
        <w:tc>
          <w:tcPr>
            <w:tcW w:w="1002" w:type="dxa"/>
          </w:tcPr>
          <w:p w14:paraId="32475340" w14:textId="77777777" w:rsidR="00147115" w:rsidRPr="00F47EFE" w:rsidRDefault="00147115" w:rsidP="00CC4487">
            <w:pPr>
              <w:pStyle w:val="TableBody"/>
            </w:pPr>
            <w:r w:rsidRPr="00F47EFE">
              <w:t>3±2</w:t>
            </w:r>
          </w:p>
        </w:tc>
        <w:tc>
          <w:tcPr>
            <w:tcW w:w="1002" w:type="dxa"/>
          </w:tcPr>
          <w:p w14:paraId="75517E9C" w14:textId="77777777" w:rsidR="00147115" w:rsidRPr="00F47EFE" w:rsidRDefault="00147115" w:rsidP="00CC4487">
            <w:pPr>
              <w:pStyle w:val="TableBody"/>
            </w:pPr>
            <w:r w:rsidRPr="00F47EFE">
              <w:t>3±2</w:t>
            </w:r>
          </w:p>
        </w:tc>
        <w:tc>
          <w:tcPr>
            <w:tcW w:w="1002" w:type="dxa"/>
          </w:tcPr>
          <w:p w14:paraId="527327FF" w14:textId="77777777" w:rsidR="00147115" w:rsidRPr="00F47EFE" w:rsidRDefault="00147115" w:rsidP="00CC4487">
            <w:pPr>
              <w:pStyle w:val="TableBody"/>
            </w:pPr>
            <w:r w:rsidRPr="00F47EFE">
              <w:t>4±2</w:t>
            </w:r>
          </w:p>
        </w:tc>
        <w:tc>
          <w:tcPr>
            <w:tcW w:w="1002" w:type="dxa"/>
          </w:tcPr>
          <w:p w14:paraId="26D24F42" w14:textId="77777777" w:rsidR="00147115" w:rsidRPr="00F47EFE" w:rsidRDefault="00147115" w:rsidP="00CC4487">
            <w:pPr>
              <w:pStyle w:val="TableBody"/>
            </w:pPr>
            <w:r w:rsidRPr="00F47EFE">
              <w:t>4±2</w:t>
            </w:r>
          </w:p>
        </w:tc>
        <w:tc>
          <w:tcPr>
            <w:tcW w:w="1002" w:type="dxa"/>
          </w:tcPr>
          <w:p w14:paraId="6D3766D9" w14:textId="77777777" w:rsidR="00147115" w:rsidRPr="00F47EFE" w:rsidRDefault="00147115" w:rsidP="00CC4487">
            <w:pPr>
              <w:pStyle w:val="TableBody"/>
            </w:pPr>
            <w:r w:rsidRPr="00F47EFE">
              <w:t>4±2</w:t>
            </w:r>
          </w:p>
        </w:tc>
        <w:tc>
          <w:tcPr>
            <w:tcW w:w="1002" w:type="dxa"/>
          </w:tcPr>
          <w:p w14:paraId="017184CD" w14:textId="77777777" w:rsidR="00147115" w:rsidRPr="00F47EFE" w:rsidRDefault="00147115" w:rsidP="00FD47F7">
            <w:pPr>
              <w:pStyle w:val="TableBody"/>
            </w:pPr>
            <w:r w:rsidRPr="00F47EFE">
              <w:t>12±</w:t>
            </w:r>
            <w:r>
              <w:t>9</w:t>
            </w:r>
          </w:p>
        </w:tc>
        <w:tc>
          <w:tcPr>
            <w:tcW w:w="1002" w:type="dxa"/>
          </w:tcPr>
          <w:p w14:paraId="71B7C66D" w14:textId="1008C9E5" w:rsidR="00147115" w:rsidRPr="00F47EFE" w:rsidRDefault="00147115" w:rsidP="00EB2421">
            <w:pPr>
              <w:pStyle w:val="TableBody"/>
            </w:pPr>
            <w:r>
              <w:t>13</w:t>
            </w:r>
            <w:r w:rsidRPr="00F47EFE">
              <w:t>±</w:t>
            </w:r>
            <w:r>
              <w:t>8</w:t>
            </w:r>
          </w:p>
        </w:tc>
        <w:tc>
          <w:tcPr>
            <w:tcW w:w="1200" w:type="dxa"/>
          </w:tcPr>
          <w:p w14:paraId="7B006A96" w14:textId="55E5F368" w:rsidR="00147115" w:rsidRPr="00F47EFE" w:rsidRDefault="00147115" w:rsidP="00EB2421">
            <w:pPr>
              <w:pStyle w:val="TableBody"/>
            </w:pPr>
            <w:r w:rsidRPr="00F47EFE">
              <w:t>5±3</w:t>
            </w:r>
          </w:p>
        </w:tc>
      </w:tr>
      <w:tr w:rsidR="00147115" w:rsidRPr="00F47EFE" w14:paraId="1E7A15DA"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305211AE" w14:textId="77777777" w:rsidR="00147115" w:rsidRPr="00F47EFE" w:rsidRDefault="00147115" w:rsidP="00CC4487">
            <w:pPr>
              <w:pStyle w:val="TableBody"/>
              <w:jc w:val="left"/>
            </w:pPr>
            <w:r w:rsidRPr="00F47EFE">
              <w:t>Australia</w:t>
            </w:r>
          </w:p>
        </w:tc>
        <w:tc>
          <w:tcPr>
            <w:tcW w:w="1001" w:type="dxa"/>
          </w:tcPr>
          <w:p w14:paraId="577D1C39" w14:textId="77777777" w:rsidR="00147115" w:rsidRPr="00F47EFE" w:rsidRDefault="00147115" w:rsidP="00EB2421">
            <w:pPr>
              <w:pStyle w:val="TableBody"/>
            </w:pPr>
            <w:r w:rsidRPr="00F47EFE">
              <w:t>95±12</w:t>
            </w:r>
          </w:p>
        </w:tc>
        <w:tc>
          <w:tcPr>
            <w:tcW w:w="1001" w:type="dxa"/>
          </w:tcPr>
          <w:p w14:paraId="75B092A4" w14:textId="77777777" w:rsidR="00147115" w:rsidRPr="00F47EFE" w:rsidRDefault="00147115" w:rsidP="00EB2421">
            <w:pPr>
              <w:pStyle w:val="TableBody"/>
            </w:pPr>
            <w:r w:rsidRPr="00F47EFE">
              <w:t>94±12</w:t>
            </w:r>
          </w:p>
        </w:tc>
        <w:tc>
          <w:tcPr>
            <w:tcW w:w="1001" w:type="dxa"/>
          </w:tcPr>
          <w:p w14:paraId="11F698EA" w14:textId="77777777" w:rsidR="00147115" w:rsidRPr="00F47EFE" w:rsidRDefault="00147115" w:rsidP="00CC4487">
            <w:pPr>
              <w:pStyle w:val="TableBody"/>
            </w:pPr>
            <w:r w:rsidRPr="00F47EFE">
              <w:t>80±16</w:t>
            </w:r>
          </w:p>
        </w:tc>
        <w:tc>
          <w:tcPr>
            <w:tcW w:w="1002" w:type="dxa"/>
          </w:tcPr>
          <w:p w14:paraId="3C54FBE2" w14:textId="77777777" w:rsidR="00147115" w:rsidRPr="00F47EFE" w:rsidRDefault="00147115" w:rsidP="00CC4487">
            <w:pPr>
              <w:pStyle w:val="TableBody"/>
            </w:pPr>
            <w:r w:rsidRPr="00F47EFE">
              <w:t>78±16</w:t>
            </w:r>
          </w:p>
        </w:tc>
        <w:tc>
          <w:tcPr>
            <w:tcW w:w="1002" w:type="dxa"/>
          </w:tcPr>
          <w:p w14:paraId="234FF3C1" w14:textId="77777777" w:rsidR="00147115" w:rsidRPr="00F47EFE" w:rsidRDefault="00147115" w:rsidP="00CC4487">
            <w:pPr>
              <w:pStyle w:val="TableBody"/>
            </w:pPr>
            <w:r w:rsidRPr="00F47EFE">
              <w:t>69±14</w:t>
            </w:r>
          </w:p>
        </w:tc>
        <w:tc>
          <w:tcPr>
            <w:tcW w:w="1002" w:type="dxa"/>
          </w:tcPr>
          <w:p w14:paraId="4D47071B" w14:textId="77777777" w:rsidR="00147115" w:rsidRPr="00F47EFE" w:rsidRDefault="00147115" w:rsidP="00CC4487">
            <w:pPr>
              <w:pStyle w:val="TableBody"/>
            </w:pPr>
            <w:r w:rsidRPr="00F47EFE">
              <w:t>65±12</w:t>
            </w:r>
          </w:p>
        </w:tc>
        <w:tc>
          <w:tcPr>
            <w:tcW w:w="1002" w:type="dxa"/>
          </w:tcPr>
          <w:p w14:paraId="38E88867" w14:textId="77777777" w:rsidR="00147115" w:rsidRPr="00F47EFE" w:rsidRDefault="00147115" w:rsidP="00CC4487">
            <w:pPr>
              <w:pStyle w:val="TableBody"/>
            </w:pPr>
            <w:r w:rsidRPr="00F47EFE">
              <w:t>70±15</w:t>
            </w:r>
          </w:p>
        </w:tc>
        <w:tc>
          <w:tcPr>
            <w:tcW w:w="1002" w:type="dxa"/>
          </w:tcPr>
          <w:p w14:paraId="4BC598FB" w14:textId="77777777" w:rsidR="00147115" w:rsidRPr="00F47EFE" w:rsidRDefault="00147115" w:rsidP="00EB2421">
            <w:pPr>
              <w:pStyle w:val="TableBody"/>
            </w:pPr>
            <w:r w:rsidRPr="00F47EFE">
              <w:t>61±12</w:t>
            </w:r>
          </w:p>
        </w:tc>
        <w:tc>
          <w:tcPr>
            <w:tcW w:w="1002" w:type="dxa"/>
          </w:tcPr>
          <w:p w14:paraId="768AAC8C" w14:textId="77777777" w:rsidR="00147115" w:rsidRPr="00F47EFE" w:rsidRDefault="00147115" w:rsidP="00CC4487">
            <w:pPr>
              <w:pStyle w:val="TableBody"/>
            </w:pPr>
            <w:r w:rsidRPr="00F47EFE">
              <w:t>56±9</w:t>
            </w:r>
          </w:p>
        </w:tc>
        <w:tc>
          <w:tcPr>
            <w:tcW w:w="1002" w:type="dxa"/>
          </w:tcPr>
          <w:p w14:paraId="410A6F1F" w14:textId="77777777" w:rsidR="00147115" w:rsidRPr="00F47EFE" w:rsidRDefault="00147115" w:rsidP="00EB2421">
            <w:pPr>
              <w:pStyle w:val="TableBody"/>
            </w:pPr>
            <w:r w:rsidRPr="00F47EFE">
              <w:t>53±11</w:t>
            </w:r>
          </w:p>
        </w:tc>
        <w:tc>
          <w:tcPr>
            <w:tcW w:w="1002" w:type="dxa"/>
          </w:tcPr>
          <w:p w14:paraId="4855C045" w14:textId="77777777" w:rsidR="00147115" w:rsidRPr="00F47EFE" w:rsidRDefault="00147115" w:rsidP="00EB2421">
            <w:pPr>
              <w:pStyle w:val="TableBody"/>
            </w:pPr>
            <w:r w:rsidRPr="00F47EFE">
              <w:t>63±15</w:t>
            </w:r>
          </w:p>
        </w:tc>
        <w:tc>
          <w:tcPr>
            <w:tcW w:w="1002" w:type="dxa"/>
          </w:tcPr>
          <w:p w14:paraId="1CBDDFE6" w14:textId="77777777" w:rsidR="00147115" w:rsidRPr="00F47EFE" w:rsidRDefault="00147115" w:rsidP="00EB2421">
            <w:pPr>
              <w:pStyle w:val="TableBody"/>
            </w:pPr>
            <w:r w:rsidRPr="00F47EFE">
              <w:t>103±37</w:t>
            </w:r>
          </w:p>
        </w:tc>
        <w:tc>
          <w:tcPr>
            <w:tcW w:w="1002" w:type="dxa"/>
          </w:tcPr>
          <w:p w14:paraId="009099B9" w14:textId="696218A3" w:rsidR="00147115" w:rsidRPr="00F47EFE" w:rsidRDefault="00147115" w:rsidP="00EB2421">
            <w:pPr>
              <w:pStyle w:val="TableBody"/>
            </w:pPr>
            <w:r>
              <w:t>90</w:t>
            </w:r>
            <w:r w:rsidRPr="00F47EFE">
              <w:t>±</w:t>
            </w:r>
            <w:r>
              <w:t>33</w:t>
            </w:r>
          </w:p>
        </w:tc>
        <w:tc>
          <w:tcPr>
            <w:tcW w:w="1200" w:type="dxa"/>
          </w:tcPr>
          <w:p w14:paraId="3B434350" w14:textId="32444826" w:rsidR="00147115" w:rsidRPr="00F47EFE" w:rsidRDefault="00147115" w:rsidP="00EB2421">
            <w:pPr>
              <w:pStyle w:val="TableBody"/>
            </w:pPr>
            <w:r w:rsidRPr="00F47EFE">
              <w:t>74±15</w:t>
            </w:r>
          </w:p>
        </w:tc>
      </w:tr>
      <w:tr w:rsidR="00147115" w:rsidRPr="00F47EFE" w14:paraId="73B45B57" w14:textId="4665FF5C" w:rsidTr="00AB001E">
        <w:trPr>
          <w:gridAfter w:val="1"/>
          <w:wAfter w:w="1200" w:type="dxa"/>
        </w:trPr>
        <w:tc>
          <w:tcPr>
            <w:tcW w:w="14024" w:type="dxa"/>
            <w:gridSpan w:val="13"/>
          </w:tcPr>
          <w:p w14:paraId="4CA5121A" w14:textId="77777777" w:rsidR="00147115" w:rsidRPr="00F47EFE" w:rsidRDefault="00147115" w:rsidP="00CC4487">
            <w:pPr>
              <w:pStyle w:val="TableLeft"/>
            </w:pPr>
            <w:r w:rsidRPr="00F47EFE">
              <w:t>NAME emissions (tonnes)</w:t>
            </w:r>
          </w:p>
        </w:tc>
        <w:tc>
          <w:tcPr>
            <w:tcW w:w="1002" w:type="dxa"/>
          </w:tcPr>
          <w:p w14:paraId="52024C41" w14:textId="77777777" w:rsidR="00147115" w:rsidRPr="00F47EFE" w:rsidRDefault="00147115" w:rsidP="00CC4487">
            <w:pPr>
              <w:pStyle w:val="TableLeft"/>
            </w:pPr>
          </w:p>
        </w:tc>
      </w:tr>
      <w:tr w:rsidR="00147115" w:rsidRPr="00F47EFE" w14:paraId="42A9DBBF"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69210806" w14:textId="77777777" w:rsidR="00147115" w:rsidRPr="00F47EFE" w:rsidRDefault="00147115" w:rsidP="00FD47F7">
            <w:pPr>
              <w:pStyle w:val="TableBody"/>
              <w:jc w:val="left"/>
            </w:pPr>
            <w:r w:rsidRPr="00F47EFE">
              <w:t>PFC-14</w:t>
            </w:r>
            <w:r>
              <w:rPr>
                <w:vertAlign w:val="superscript"/>
              </w:rPr>
              <w:t>6</w:t>
            </w:r>
          </w:p>
        </w:tc>
        <w:tc>
          <w:tcPr>
            <w:tcW w:w="1001" w:type="dxa"/>
          </w:tcPr>
          <w:p w14:paraId="333DABEB" w14:textId="77777777" w:rsidR="00147115" w:rsidRPr="00F47EFE" w:rsidRDefault="00147115" w:rsidP="00FD47F7">
            <w:pPr>
              <w:pStyle w:val="TableBody"/>
            </w:pPr>
            <w:r w:rsidRPr="00F47EFE">
              <w:t>182±65</w:t>
            </w:r>
          </w:p>
        </w:tc>
        <w:tc>
          <w:tcPr>
            <w:tcW w:w="1001" w:type="dxa"/>
          </w:tcPr>
          <w:p w14:paraId="5FF912C3" w14:textId="77777777" w:rsidR="00147115" w:rsidRPr="00F47EFE" w:rsidRDefault="00147115" w:rsidP="00FD47F7">
            <w:pPr>
              <w:pStyle w:val="TableBody"/>
            </w:pPr>
            <w:r w:rsidRPr="00F47EFE">
              <w:t>157±77</w:t>
            </w:r>
          </w:p>
        </w:tc>
        <w:tc>
          <w:tcPr>
            <w:tcW w:w="1001" w:type="dxa"/>
          </w:tcPr>
          <w:p w14:paraId="7151AC1D" w14:textId="77777777" w:rsidR="00147115" w:rsidRPr="00F47EFE" w:rsidRDefault="00147115" w:rsidP="00FD47F7">
            <w:pPr>
              <w:pStyle w:val="TableBody"/>
            </w:pPr>
            <w:r w:rsidRPr="00F47EFE">
              <w:t>68±55</w:t>
            </w:r>
          </w:p>
        </w:tc>
        <w:tc>
          <w:tcPr>
            <w:tcW w:w="1002" w:type="dxa"/>
          </w:tcPr>
          <w:p w14:paraId="6544B63D" w14:textId="77777777" w:rsidR="00147115" w:rsidRPr="00F47EFE" w:rsidRDefault="00147115" w:rsidP="00FD47F7">
            <w:pPr>
              <w:pStyle w:val="TableBody"/>
            </w:pPr>
            <w:r w:rsidRPr="00F47EFE">
              <w:t>45±29</w:t>
            </w:r>
          </w:p>
        </w:tc>
        <w:tc>
          <w:tcPr>
            <w:tcW w:w="1002" w:type="dxa"/>
          </w:tcPr>
          <w:p w14:paraId="18103CF8" w14:textId="77777777" w:rsidR="00147115" w:rsidRPr="00F47EFE" w:rsidRDefault="00147115" w:rsidP="00FD47F7">
            <w:pPr>
              <w:pStyle w:val="TableBody"/>
            </w:pPr>
            <w:r w:rsidRPr="00F47EFE">
              <w:t>44±30</w:t>
            </w:r>
          </w:p>
        </w:tc>
        <w:tc>
          <w:tcPr>
            <w:tcW w:w="1002" w:type="dxa"/>
          </w:tcPr>
          <w:p w14:paraId="41FFC4C5" w14:textId="77777777" w:rsidR="00147115" w:rsidRPr="00F47EFE" w:rsidRDefault="00147115" w:rsidP="00FD47F7">
            <w:pPr>
              <w:pStyle w:val="TableBody"/>
            </w:pPr>
            <w:r w:rsidRPr="00F47EFE">
              <w:t>47±31</w:t>
            </w:r>
          </w:p>
        </w:tc>
        <w:tc>
          <w:tcPr>
            <w:tcW w:w="1002" w:type="dxa"/>
          </w:tcPr>
          <w:p w14:paraId="0C2C88C5" w14:textId="77777777" w:rsidR="00147115" w:rsidRPr="00F47EFE" w:rsidRDefault="00147115" w:rsidP="00FD47F7">
            <w:pPr>
              <w:pStyle w:val="TableBody"/>
            </w:pPr>
            <w:r w:rsidRPr="00F47EFE">
              <w:t>51±31</w:t>
            </w:r>
          </w:p>
        </w:tc>
        <w:tc>
          <w:tcPr>
            <w:tcW w:w="1002" w:type="dxa"/>
          </w:tcPr>
          <w:p w14:paraId="2387A0D2" w14:textId="77777777" w:rsidR="00147115" w:rsidRPr="00FD47F7" w:rsidRDefault="00147115" w:rsidP="00FD47F7">
            <w:pPr>
              <w:pStyle w:val="TableBody"/>
              <w:rPr>
                <w:color w:val="FF0000"/>
                <w:vertAlign w:val="superscript"/>
              </w:rPr>
            </w:pPr>
            <w:r w:rsidRPr="00FD47F7">
              <w:rPr>
                <w:color w:val="FF0000"/>
              </w:rPr>
              <w:t>51±31</w:t>
            </w:r>
          </w:p>
        </w:tc>
        <w:tc>
          <w:tcPr>
            <w:tcW w:w="1002" w:type="dxa"/>
          </w:tcPr>
          <w:p w14:paraId="2531550F" w14:textId="77777777" w:rsidR="00147115" w:rsidRPr="00FD47F7" w:rsidRDefault="00147115" w:rsidP="00FD47F7">
            <w:pPr>
              <w:pStyle w:val="TableBody"/>
              <w:rPr>
                <w:color w:val="FF0000"/>
              </w:rPr>
            </w:pPr>
            <w:r w:rsidRPr="00FD47F7">
              <w:rPr>
                <w:color w:val="FF0000"/>
              </w:rPr>
              <w:t>51±31</w:t>
            </w:r>
          </w:p>
        </w:tc>
        <w:tc>
          <w:tcPr>
            <w:tcW w:w="1002" w:type="dxa"/>
          </w:tcPr>
          <w:p w14:paraId="7098DFD6" w14:textId="77777777" w:rsidR="00147115" w:rsidRPr="00FD47F7" w:rsidRDefault="00147115" w:rsidP="00FD47F7">
            <w:pPr>
              <w:pStyle w:val="TableBody"/>
              <w:rPr>
                <w:color w:val="FF0000"/>
              </w:rPr>
            </w:pPr>
            <w:r w:rsidRPr="00FD47F7">
              <w:rPr>
                <w:color w:val="FF0000"/>
              </w:rPr>
              <w:t>51±31</w:t>
            </w:r>
          </w:p>
        </w:tc>
        <w:tc>
          <w:tcPr>
            <w:tcW w:w="1002" w:type="dxa"/>
          </w:tcPr>
          <w:p w14:paraId="33D00835" w14:textId="77777777" w:rsidR="00147115" w:rsidRPr="00FD47F7" w:rsidRDefault="00147115" w:rsidP="00FD47F7">
            <w:pPr>
              <w:pStyle w:val="TableBody"/>
              <w:rPr>
                <w:color w:val="FF0000"/>
              </w:rPr>
            </w:pPr>
            <w:r w:rsidRPr="00FD47F7">
              <w:rPr>
                <w:color w:val="FF0000"/>
              </w:rPr>
              <w:t>51±31</w:t>
            </w:r>
          </w:p>
        </w:tc>
        <w:tc>
          <w:tcPr>
            <w:tcW w:w="1002" w:type="dxa"/>
          </w:tcPr>
          <w:p w14:paraId="4ED7AFA5" w14:textId="77777777" w:rsidR="00147115" w:rsidRPr="00FD47F7" w:rsidRDefault="00147115" w:rsidP="00FD47F7">
            <w:pPr>
              <w:pStyle w:val="TableBody"/>
              <w:rPr>
                <w:color w:val="FF0000"/>
              </w:rPr>
            </w:pPr>
            <w:r w:rsidRPr="00FD47F7">
              <w:rPr>
                <w:color w:val="FF0000"/>
              </w:rPr>
              <w:t>51±31</w:t>
            </w:r>
          </w:p>
        </w:tc>
        <w:tc>
          <w:tcPr>
            <w:tcW w:w="1002" w:type="dxa"/>
          </w:tcPr>
          <w:p w14:paraId="1A3311F3" w14:textId="6FC75F8B" w:rsidR="00147115" w:rsidRPr="00022B76" w:rsidRDefault="00147115" w:rsidP="00ED2CED">
            <w:pPr>
              <w:pStyle w:val="TableBody"/>
              <w:rPr>
                <w:color w:val="FF0000"/>
              </w:rPr>
            </w:pPr>
            <w:r w:rsidRPr="00022B76">
              <w:rPr>
                <w:color w:val="FF0000"/>
              </w:rPr>
              <w:t>51±31</w:t>
            </w:r>
          </w:p>
        </w:tc>
        <w:tc>
          <w:tcPr>
            <w:tcW w:w="1200" w:type="dxa"/>
          </w:tcPr>
          <w:p w14:paraId="437A3757" w14:textId="3D344B21" w:rsidR="00147115" w:rsidRPr="00F47EFE" w:rsidRDefault="00147115" w:rsidP="00ED2CED">
            <w:pPr>
              <w:pStyle w:val="TableBody"/>
            </w:pPr>
            <w:r>
              <w:t>71</w:t>
            </w:r>
            <w:r w:rsidRPr="00F47EFE">
              <w:t>±</w:t>
            </w:r>
            <w:r>
              <w:t>39</w:t>
            </w:r>
          </w:p>
        </w:tc>
      </w:tr>
      <w:tr w:rsidR="00147115" w:rsidRPr="00F47EFE" w14:paraId="44ECFE25" w14:textId="77777777" w:rsidTr="00AB001E">
        <w:tc>
          <w:tcPr>
            <w:tcW w:w="2003" w:type="dxa"/>
          </w:tcPr>
          <w:p w14:paraId="096011BF" w14:textId="77777777" w:rsidR="00147115" w:rsidRPr="00F47EFE" w:rsidRDefault="00147115" w:rsidP="00ED2CED">
            <w:pPr>
              <w:pStyle w:val="TableBody"/>
              <w:jc w:val="left"/>
            </w:pPr>
            <w:r w:rsidRPr="00F47EFE">
              <w:t>PFC-116</w:t>
            </w:r>
          </w:p>
        </w:tc>
        <w:tc>
          <w:tcPr>
            <w:tcW w:w="1001" w:type="dxa"/>
          </w:tcPr>
          <w:p w14:paraId="45957A51" w14:textId="77777777" w:rsidR="00147115" w:rsidRPr="00F47EFE" w:rsidRDefault="00147115" w:rsidP="00ED2CED">
            <w:pPr>
              <w:pStyle w:val="TableBody"/>
            </w:pPr>
            <w:r w:rsidRPr="00F47EFE">
              <w:t>15±1</w:t>
            </w:r>
          </w:p>
        </w:tc>
        <w:tc>
          <w:tcPr>
            <w:tcW w:w="1001" w:type="dxa"/>
          </w:tcPr>
          <w:p w14:paraId="12825C88" w14:textId="77777777" w:rsidR="00147115" w:rsidRPr="00F47EFE" w:rsidRDefault="00147115" w:rsidP="00ED2CED">
            <w:pPr>
              <w:pStyle w:val="TableBody"/>
            </w:pPr>
            <w:r w:rsidRPr="00F47EFE">
              <w:t>15±1</w:t>
            </w:r>
          </w:p>
        </w:tc>
        <w:tc>
          <w:tcPr>
            <w:tcW w:w="1001" w:type="dxa"/>
          </w:tcPr>
          <w:p w14:paraId="2E247E7C" w14:textId="77777777" w:rsidR="00147115" w:rsidRPr="00F47EFE" w:rsidRDefault="00147115" w:rsidP="00ED2CED">
            <w:pPr>
              <w:pStyle w:val="TableBody"/>
            </w:pPr>
            <w:r w:rsidRPr="00F47EFE">
              <w:t>15±1</w:t>
            </w:r>
          </w:p>
        </w:tc>
        <w:tc>
          <w:tcPr>
            <w:tcW w:w="1002" w:type="dxa"/>
          </w:tcPr>
          <w:p w14:paraId="491533E9" w14:textId="77777777" w:rsidR="00147115" w:rsidRPr="00F47EFE" w:rsidRDefault="00147115" w:rsidP="00ED2CED">
            <w:pPr>
              <w:pStyle w:val="TableBody"/>
            </w:pPr>
            <w:r w:rsidRPr="00F47EFE">
              <w:t>15±1</w:t>
            </w:r>
          </w:p>
        </w:tc>
        <w:tc>
          <w:tcPr>
            <w:tcW w:w="1002" w:type="dxa"/>
          </w:tcPr>
          <w:p w14:paraId="4D755BD1" w14:textId="77777777" w:rsidR="00147115" w:rsidRPr="00F47EFE" w:rsidRDefault="00147115" w:rsidP="00ED2CED">
            <w:pPr>
              <w:pStyle w:val="TableBody"/>
            </w:pPr>
            <w:r w:rsidRPr="00F47EFE">
              <w:t>19±3</w:t>
            </w:r>
          </w:p>
        </w:tc>
        <w:tc>
          <w:tcPr>
            <w:tcW w:w="1002" w:type="dxa"/>
          </w:tcPr>
          <w:p w14:paraId="2A504987" w14:textId="77777777" w:rsidR="00147115" w:rsidRPr="00F47EFE" w:rsidRDefault="00147115" w:rsidP="00ED2CED">
            <w:pPr>
              <w:pStyle w:val="TableBody"/>
            </w:pPr>
            <w:r w:rsidRPr="00F47EFE">
              <w:t>23±5</w:t>
            </w:r>
          </w:p>
        </w:tc>
        <w:tc>
          <w:tcPr>
            <w:tcW w:w="1002" w:type="dxa"/>
          </w:tcPr>
          <w:p w14:paraId="65218965" w14:textId="77777777" w:rsidR="00147115" w:rsidRPr="00F47EFE" w:rsidRDefault="00147115" w:rsidP="00ED2CED">
            <w:pPr>
              <w:pStyle w:val="TableBody"/>
            </w:pPr>
            <w:r w:rsidRPr="00F47EFE">
              <w:t>29±3</w:t>
            </w:r>
          </w:p>
        </w:tc>
        <w:tc>
          <w:tcPr>
            <w:tcW w:w="1002" w:type="dxa"/>
          </w:tcPr>
          <w:p w14:paraId="52A0E139" w14:textId="77777777" w:rsidR="00147115" w:rsidRPr="00ED2CED" w:rsidRDefault="00147115" w:rsidP="00ED2CED">
            <w:pPr>
              <w:pStyle w:val="TableBody"/>
              <w:rPr>
                <w:color w:val="FF0000"/>
                <w:vertAlign w:val="superscript"/>
              </w:rPr>
            </w:pPr>
            <w:r w:rsidRPr="00ED2CED">
              <w:rPr>
                <w:color w:val="FF0000"/>
              </w:rPr>
              <w:t>29±3</w:t>
            </w:r>
          </w:p>
        </w:tc>
        <w:tc>
          <w:tcPr>
            <w:tcW w:w="1002" w:type="dxa"/>
          </w:tcPr>
          <w:p w14:paraId="00ED3961" w14:textId="77777777" w:rsidR="00147115" w:rsidRPr="00ED2CED" w:rsidRDefault="00147115" w:rsidP="00ED2CED">
            <w:pPr>
              <w:pStyle w:val="TableBody"/>
              <w:rPr>
                <w:color w:val="FF0000"/>
              </w:rPr>
            </w:pPr>
            <w:r w:rsidRPr="00ED2CED">
              <w:rPr>
                <w:color w:val="FF0000"/>
              </w:rPr>
              <w:t>29±3</w:t>
            </w:r>
          </w:p>
        </w:tc>
        <w:tc>
          <w:tcPr>
            <w:tcW w:w="1002" w:type="dxa"/>
          </w:tcPr>
          <w:p w14:paraId="27BEE068" w14:textId="77777777" w:rsidR="00147115" w:rsidRPr="00ED2CED" w:rsidRDefault="00147115" w:rsidP="00ED2CED">
            <w:pPr>
              <w:pStyle w:val="TableBody"/>
              <w:rPr>
                <w:color w:val="FF0000"/>
              </w:rPr>
            </w:pPr>
            <w:r w:rsidRPr="00ED2CED">
              <w:rPr>
                <w:color w:val="FF0000"/>
              </w:rPr>
              <w:t>29±3</w:t>
            </w:r>
          </w:p>
        </w:tc>
        <w:tc>
          <w:tcPr>
            <w:tcW w:w="1002" w:type="dxa"/>
          </w:tcPr>
          <w:p w14:paraId="60B3C907" w14:textId="77777777" w:rsidR="00147115" w:rsidRPr="00ED2CED" w:rsidRDefault="00147115" w:rsidP="00ED2CED">
            <w:pPr>
              <w:pStyle w:val="TableBody"/>
              <w:rPr>
                <w:color w:val="FF0000"/>
              </w:rPr>
            </w:pPr>
            <w:r w:rsidRPr="00ED2CED">
              <w:rPr>
                <w:color w:val="FF0000"/>
              </w:rPr>
              <w:t>29±3</w:t>
            </w:r>
          </w:p>
        </w:tc>
        <w:tc>
          <w:tcPr>
            <w:tcW w:w="1002" w:type="dxa"/>
          </w:tcPr>
          <w:p w14:paraId="6C33EF50" w14:textId="77777777" w:rsidR="00147115" w:rsidRPr="00ED2CED" w:rsidRDefault="00147115" w:rsidP="00ED2CED">
            <w:pPr>
              <w:pStyle w:val="TableBody"/>
              <w:rPr>
                <w:color w:val="FF0000"/>
              </w:rPr>
            </w:pPr>
            <w:r w:rsidRPr="00ED2CED">
              <w:rPr>
                <w:color w:val="FF0000"/>
              </w:rPr>
              <w:t>29±3</w:t>
            </w:r>
          </w:p>
        </w:tc>
        <w:tc>
          <w:tcPr>
            <w:tcW w:w="1002" w:type="dxa"/>
          </w:tcPr>
          <w:p w14:paraId="3B33DCF1" w14:textId="0E9EC4C3" w:rsidR="00147115" w:rsidRPr="00022B76" w:rsidRDefault="00147115" w:rsidP="00ED2CED">
            <w:pPr>
              <w:pStyle w:val="TableBody"/>
              <w:rPr>
                <w:color w:val="FF0000"/>
              </w:rPr>
            </w:pPr>
            <w:r w:rsidRPr="00022B76">
              <w:rPr>
                <w:color w:val="FF0000"/>
              </w:rPr>
              <w:t>29±3</w:t>
            </w:r>
          </w:p>
        </w:tc>
        <w:tc>
          <w:tcPr>
            <w:tcW w:w="1200" w:type="dxa"/>
          </w:tcPr>
          <w:p w14:paraId="1F70C973" w14:textId="34444C67" w:rsidR="00147115" w:rsidRPr="00F47EFE" w:rsidRDefault="00147115" w:rsidP="00ED2CED">
            <w:pPr>
              <w:pStyle w:val="TableBody"/>
            </w:pPr>
            <w:r>
              <w:t>23</w:t>
            </w:r>
            <w:r w:rsidRPr="00F47EFE">
              <w:t>±2</w:t>
            </w:r>
          </w:p>
        </w:tc>
      </w:tr>
      <w:tr w:rsidR="00147115" w:rsidRPr="00F47EFE" w14:paraId="1342AE70"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52DEA237" w14:textId="77777777" w:rsidR="00147115" w:rsidRPr="00F47EFE" w:rsidRDefault="00147115" w:rsidP="00ED2CED">
            <w:pPr>
              <w:pStyle w:val="TableBody"/>
              <w:jc w:val="left"/>
            </w:pPr>
            <w:r w:rsidRPr="00F47EFE">
              <w:t>PFC-218</w:t>
            </w:r>
            <w:r w:rsidRPr="00F47EFE">
              <w:rPr>
                <w:vertAlign w:val="superscript"/>
              </w:rPr>
              <w:t>1</w:t>
            </w:r>
          </w:p>
        </w:tc>
        <w:tc>
          <w:tcPr>
            <w:tcW w:w="1001" w:type="dxa"/>
          </w:tcPr>
          <w:p w14:paraId="4201EA7A" w14:textId="77777777" w:rsidR="00147115" w:rsidRPr="00F47EFE" w:rsidRDefault="00147115" w:rsidP="00ED2CED">
            <w:pPr>
              <w:pStyle w:val="TableBody"/>
            </w:pPr>
            <w:r w:rsidRPr="00F47EFE">
              <w:t>9±1</w:t>
            </w:r>
          </w:p>
        </w:tc>
        <w:tc>
          <w:tcPr>
            <w:tcW w:w="1001" w:type="dxa"/>
          </w:tcPr>
          <w:p w14:paraId="5E8D23A2" w14:textId="77777777" w:rsidR="00147115" w:rsidRPr="00F47EFE" w:rsidRDefault="00147115" w:rsidP="00ED2CED">
            <w:pPr>
              <w:pStyle w:val="TableBody"/>
            </w:pPr>
            <w:r w:rsidRPr="00F47EFE">
              <w:t>10±1</w:t>
            </w:r>
          </w:p>
        </w:tc>
        <w:tc>
          <w:tcPr>
            <w:tcW w:w="1001" w:type="dxa"/>
          </w:tcPr>
          <w:p w14:paraId="679CEB78" w14:textId="77777777" w:rsidR="00147115" w:rsidRPr="00F47EFE" w:rsidRDefault="00147115" w:rsidP="00ED2CED">
            <w:pPr>
              <w:pStyle w:val="TableBody"/>
            </w:pPr>
            <w:r w:rsidRPr="00F47EFE">
              <w:t>11±1</w:t>
            </w:r>
          </w:p>
        </w:tc>
        <w:tc>
          <w:tcPr>
            <w:tcW w:w="1002" w:type="dxa"/>
          </w:tcPr>
          <w:p w14:paraId="0A0250D6" w14:textId="77777777" w:rsidR="00147115" w:rsidRPr="00F47EFE" w:rsidRDefault="00147115" w:rsidP="00ED2CED">
            <w:pPr>
              <w:pStyle w:val="TableBody"/>
            </w:pPr>
            <w:r w:rsidRPr="00F47EFE">
              <w:t>12±1</w:t>
            </w:r>
          </w:p>
        </w:tc>
        <w:tc>
          <w:tcPr>
            <w:tcW w:w="1002" w:type="dxa"/>
          </w:tcPr>
          <w:p w14:paraId="15E3C6FC" w14:textId="77777777" w:rsidR="00147115" w:rsidRPr="00F47EFE" w:rsidRDefault="00147115" w:rsidP="00ED2CED">
            <w:pPr>
              <w:pStyle w:val="TableBody"/>
            </w:pPr>
            <w:r w:rsidRPr="00F47EFE">
              <w:t>19±3</w:t>
            </w:r>
          </w:p>
        </w:tc>
        <w:tc>
          <w:tcPr>
            <w:tcW w:w="1002" w:type="dxa"/>
          </w:tcPr>
          <w:p w14:paraId="5E556F96" w14:textId="77777777" w:rsidR="00147115" w:rsidRPr="00F47EFE" w:rsidRDefault="00147115" w:rsidP="00ED2CED">
            <w:pPr>
              <w:pStyle w:val="TableBody"/>
            </w:pPr>
            <w:r w:rsidRPr="00F47EFE">
              <w:t>21±3</w:t>
            </w:r>
          </w:p>
        </w:tc>
        <w:tc>
          <w:tcPr>
            <w:tcW w:w="1002" w:type="dxa"/>
          </w:tcPr>
          <w:p w14:paraId="0EA6B69F" w14:textId="77777777" w:rsidR="00147115" w:rsidRPr="00F47EFE" w:rsidRDefault="00147115" w:rsidP="00ED2CED">
            <w:pPr>
              <w:pStyle w:val="TableBody"/>
            </w:pPr>
            <w:r w:rsidRPr="00F47EFE">
              <w:t>20±2</w:t>
            </w:r>
          </w:p>
        </w:tc>
        <w:tc>
          <w:tcPr>
            <w:tcW w:w="1002" w:type="dxa"/>
          </w:tcPr>
          <w:p w14:paraId="2CB89F2B" w14:textId="77777777" w:rsidR="00147115" w:rsidRPr="00F47EFE" w:rsidRDefault="00147115" w:rsidP="00ED2CED">
            <w:pPr>
              <w:pStyle w:val="TableBody"/>
              <w:rPr>
                <w:color w:val="C00000"/>
                <w:vertAlign w:val="superscript"/>
              </w:rPr>
            </w:pPr>
            <w:r w:rsidRPr="00ED2CED">
              <w:rPr>
                <w:color w:val="FF0000"/>
              </w:rPr>
              <w:t>20±2</w:t>
            </w:r>
          </w:p>
        </w:tc>
        <w:tc>
          <w:tcPr>
            <w:tcW w:w="1002" w:type="dxa"/>
          </w:tcPr>
          <w:p w14:paraId="41BF114F" w14:textId="77777777" w:rsidR="00147115" w:rsidRPr="00F47EFE" w:rsidRDefault="00147115" w:rsidP="00ED2CED">
            <w:pPr>
              <w:pStyle w:val="TableBody"/>
            </w:pPr>
            <w:r w:rsidRPr="0021076F">
              <w:rPr>
                <w:color w:val="FF0000"/>
              </w:rPr>
              <w:t>20±2</w:t>
            </w:r>
          </w:p>
        </w:tc>
        <w:tc>
          <w:tcPr>
            <w:tcW w:w="1002" w:type="dxa"/>
          </w:tcPr>
          <w:p w14:paraId="5A07D1A0" w14:textId="77777777" w:rsidR="00147115" w:rsidRPr="00F47EFE" w:rsidRDefault="00147115" w:rsidP="00ED2CED">
            <w:pPr>
              <w:pStyle w:val="TableBody"/>
            </w:pPr>
            <w:r w:rsidRPr="0021076F">
              <w:rPr>
                <w:color w:val="FF0000"/>
              </w:rPr>
              <w:t>20±2</w:t>
            </w:r>
          </w:p>
        </w:tc>
        <w:tc>
          <w:tcPr>
            <w:tcW w:w="1002" w:type="dxa"/>
          </w:tcPr>
          <w:p w14:paraId="7901BD5D" w14:textId="77777777" w:rsidR="00147115" w:rsidRPr="00F47EFE" w:rsidRDefault="00147115" w:rsidP="00ED2CED">
            <w:pPr>
              <w:pStyle w:val="TableBody"/>
            </w:pPr>
            <w:r w:rsidRPr="0021076F">
              <w:rPr>
                <w:color w:val="FF0000"/>
              </w:rPr>
              <w:t>20±2</w:t>
            </w:r>
          </w:p>
        </w:tc>
        <w:tc>
          <w:tcPr>
            <w:tcW w:w="1002" w:type="dxa"/>
          </w:tcPr>
          <w:p w14:paraId="52CA9B9C" w14:textId="77777777" w:rsidR="00147115" w:rsidRPr="00F47EFE" w:rsidRDefault="00147115" w:rsidP="00ED2CED">
            <w:pPr>
              <w:pStyle w:val="TableBody"/>
            </w:pPr>
            <w:r w:rsidRPr="0021076F">
              <w:rPr>
                <w:color w:val="FF0000"/>
              </w:rPr>
              <w:t>20±2</w:t>
            </w:r>
          </w:p>
        </w:tc>
        <w:tc>
          <w:tcPr>
            <w:tcW w:w="1002" w:type="dxa"/>
          </w:tcPr>
          <w:p w14:paraId="278B5DD5" w14:textId="6D03C07E" w:rsidR="00147115" w:rsidRPr="00022B76" w:rsidRDefault="00147115" w:rsidP="00ED2CED">
            <w:pPr>
              <w:pStyle w:val="TableBody"/>
              <w:rPr>
                <w:color w:val="FF0000"/>
              </w:rPr>
            </w:pPr>
            <w:r w:rsidRPr="00022B76">
              <w:rPr>
                <w:color w:val="FF0000"/>
              </w:rPr>
              <w:t>20±2</w:t>
            </w:r>
          </w:p>
        </w:tc>
        <w:tc>
          <w:tcPr>
            <w:tcW w:w="1200" w:type="dxa"/>
          </w:tcPr>
          <w:p w14:paraId="41C08F35" w14:textId="4FAFD501" w:rsidR="00147115" w:rsidRPr="00F47EFE" w:rsidRDefault="00147115" w:rsidP="00ED2CED">
            <w:pPr>
              <w:pStyle w:val="TableBody"/>
            </w:pPr>
            <w:r>
              <w:t>17</w:t>
            </w:r>
            <w:r w:rsidRPr="00F47EFE">
              <w:t>±2</w:t>
            </w:r>
          </w:p>
        </w:tc>
      </w:tr>
      <w:tr w:rsidR="00AB001E" w:rsidRPr="00F47EFE" w14:paraId="7FFF1291" w14:textId="77777777" w:rsidTr="001A5D99">
        <w:tc>
          <w:tcPr>
            <w:tcW w:w="16226" w:type="dxa"/>
            <w:gridSpan w:val="15"/>
          </w:tcPr>
          <w:p w14:paraId="002AAB6D" w14:textId="289B7F62" w:rsidR="00AB001E" w:rsidRPr="00F47EFE" w:rsidRDefault="00AB001E" w:rsidP="00CC4487">
            <w:pPr>
              <w:pStyle w:val="TableLeft"/>
            </w:pPr>
            <w:r w:rsidRPr="00F47EFE">
              <w:t>TAPM/NAME average emissions (tonnes)</w:t>
            </w:r>
          </w:p>
        </w:tc>
      </w:tr>
      <w:tr w:rsidR="00147115" w:rsidRPr="00F47EFE" w14:paraId="404A205D"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777837B0" w14:textId="77777777" w:rsidR="00147115" w:rsidRPr="00F47EFE" w:rsidRDefault="00147115" w:rsidP="00CC4487">
            <w:pPr>
              <w:pStyle w:val="TableBody"/>
              <w:jc w:val="left"/>
            </w:pPr>
            <w:r w:rsidRPr="00F47EFE">
              <w:t>PFC-14</w:t>
            </w:r>
          </w:p>
        </w:tc>
        <w:tc>
          <w:tcPr>
            <w:tcW w:w="1001" w:type="dxa"/>
          </w:tcPr>
          <w:p w14:paraId="59FD62A2" w14:textId="77777777" w:rsidR="00147115" w:rsidRPr="00F47EFE" w:rsidRDefault="00147115" w:rsidP="00CC4487">
            <w:pPr>
              <w:pStyle w:val="TableBody"/>
            </w:pPr>
            <w:r w:rsidRPr="00F47EFE">
              <w:t>138±38</w:t>
            </w:r>
          </w:p>
        </w:tc>
        <w:tc>
          <w:tcPr>
            <w:tcW w:w="1001" w:type="dxa"/>
          </w:tcPr>
          <w:p w14:paraId="68BDB8E4" w14:textId="77777777" w:rsidR="00147115" w:rsidRPr="00F47EFE" w:rsidRDefault="00147115" w:rsidP="00CC4487">
            <w:pPr>
              <w:pStyle w:val="TableBody"/>
            </w:pPr>
            <w:r w:rsidRPr="00F47EFE">
              <w:t>125±45</w:t>
            </w:r>
          </w:p>
        </w:tc>
        <w:tc>
          <w:tcPr>
            <w:tcW w:w="1001" w:type="dxa"/>
          </w:tcPr>
          <w:p w14:paraId="516AED13" w14:textId="77777777" w:rsidR="00147115" w:rsidRPr="00F47EFE" w:rsidRDefault="00147115" w:rsidP="00CC4487">
            <w:pPr>
              <w:pStyle w:val="TableBody"/>
            </w:pPr>
            <w:r w:rsidRPr="00F47EFE">
              <w:t>74±35</w:t>
            </w:r>
          </w:p>
        </w:tc>
        <w:tc>
          <w:tcPr>
            <w:tcW w:w="1002" w:type="dxa"/>
          </w:tcPr>
          <w:p w14:paraId="0E15E179" w14:textId="77777777" w:rsidR="00147115" w:rsidRPr="00F47EFE" w:rsidRDefault="00147115" w:rsidP="00EB2421">
            <w:pPr>
              <w:pStyle w:val="TableBody"/>
            </w:pPr>
            <w:r w:rsidRPr="00F47EFE">
              <w:t>62±23</w:t>
            </w:r>
          </w:p>
        </w:tc>
        <w:tc>
          <w:tcPr>
            <w:tcW w:w="1002" w:type="dxa"/>
          </w:tcPr>
          <w:p w14:paraId="7877A430" w14:textId="77777777" w:rsidR="00147115" w:rsidRPr="00F47EFE" w:rsidRDefault="00147115" w:rsidP="00CC4487">
            <w:pPr>
              <w:pStyle w:val="TableBody"/>
            </w:pPr>
            <w:r w:rsidRPr="00F47EFE">
              <w:t>57±22</w:t>
            </w:r>
          </w:p>
        </w:tc>
        <w:tc>
          <w:tcPr>
            <w:tcW w:w="1002" w:type="dxa"/>
          </w:tcPr>
          <w:p w14:paraId="20E2BF59" w14:textId="77777777" w:rsidR="00147115" w:rsidRPr="00F47EFE" w:rsidRDefault="00147115" w:rsidP="00CC4487">
            <w:pPr>
              <w:pStyle w:val="TableBody"/>
            </w:pPr>
            <w:r w:rsidRPr="00F47EFE">
              <w:t>56±22</w:t>
            </w:r>
          </w:p>
        </w:tc>
        <w:tc>
          <w:tcPr>
            <w:tcW w:w="1002" w:type="dxa"/>
          </w:tcPr>
          <w:p w14:paraId="35D38130" w14:textId="77777777" w:rsidR="00147115" w:rsidRPr="00F47EFE" w:rsidRDefault="00147115" w:rsidP="00CC4487">
            <w:pPr>
              <w:pStyle w:val="TableBody"/>
            </w:pPr>
            <w:r w:rsidRPr="00F47EFE">
              <w:t>61±23</w:t>
            </w:r>
          </w:p>
        </w:tc>
        <w:tc>
          <w:tcPr>
            <w:tcW w:w="1002" w:type="dxa"/>
          </w:tcPr>
          <w:p w14:paraId="0E0FEFB3" w14:textId="77777777" w:rsidR="00147115" w:rsidRPr="00F47EFE" w:rsidRDefault="00147115" w:rsidP="00EB2421">
            <w:pPr>
              <w:pStyle w:val="TableBody"/>
            </w:pPr>
            <w:r w:rsidRPr="00F47EFE">
              <w:t>61±12</w:t>
            </w:r>
            <w:r w:rsidRPr="00F47EFE">
              <w:rPr>
                <w:vertAlign w:val="superscript"/>
              </w:rPr>
              <w:t>8</w:t>
            </w:r>
          </w:p>
        </w:tc>
        <w:tc>
          <w:tcPr>
            <w:tcW w:w="1002" w:type="dxa"/>
          </w:tcPr>
          <w:p w14:paraId="146B50AA" w14:textId="77777777" w:rsidR="00147115" w:rsidRPr="00F47EFE" w:rsidRDefault="00147115" w:rsidP="00240051">
            <w:pPr>
              <w:pStyle w:val="TableBody"/>
              <w:rPr>
                <w:vertAlign w:val="superscript"/>
              </w:rPr>
            </w:pPr>
            <w:r w:rsidRPr="00F47EFE">
              <w:t>56±9</w:t>
            </w:r>
          </w:p>
        </w:tc>
        <w:tc>
          <w:tcPr>
            <w:tcW w:w="1002" w:type="dxa"/>
          </w:tcPr>
          <w:p w14:paraId="74024ACB" w14:textId="77777777" w:rsidR="00147115" w:rsidRPr="00F47EFE" w:rsidRDefault="00147115" w:rsidP="00EB2421">
            <w:pPr>
              <w:pStyle w:val="TableBody"/>
              <w:rPr>
                <w:vertAlign w:val="superscript"/>
              </w:rPr>
            </w:pPr>
            <w:r w:rsidRPr="00F47EFE">
              <w:t>53±11</w:t>
            </w:r>
          </w:p>
        </w:tc>
        <w:tc>
          <w:tcPr>
            <w:tcW w:w="1002" w:type="dxa"/>
          </w:tcPr>
          <w:p w14:paraId="16FC4110" w14:textId="77777777" w:rsidR="00147115" w:rsidRPr="00F47EFE" w:rsidRDefault="00147115" w:rsidP="00EB2421">
            <w:pPr>
              <w:pStyle w:val="TableBody"/>
              <w:rPr>
                <w:vertAlign w:val="superscript"/>
              </w:rPr>
            </w:pPr>
            <w:r w:rsidRPr="00F47EFE">
              <w:t>63±15</w:t>
            </w:r>
          </w:p>
        </w:tc>
        <w:tc>
          <w:tcPr>
            <w:tcW w:w="1002" w:type="dxa"/>
          </w:tcPr>
          <w:p w14:paraId="6658CB44" w14:textId="77777777" w:rsidR="00147115" w:rsidRPr="00F47EFE" w:rsidRDefault="00147115" w:rsidP="00EB2421">
            <w:pPr>
              <w:pStyle w:val="TableBody"/>
            </w:pPr>
            <w:r w:rsidRPr="00F47EFE">
              <w:t>103±37</w:t>
            </w:r>
          </w:p>
        </w:tc>
        <w:tc>
          <w:tcPr>
            <w:tcW w:w="1002" w:type="dxa"/>
          </w:tcPr>
          <w:p w14:paraId="7374BA9E" w14:textId="080AA204" w:rsidR="00147115" w:rsidRPr="00F47EFE" w:rsidRDefault="00147115" w:rsidP="00EB2421">
            <w:pPr>
              <w:pStyle w:val="TableBody"/>
            </w:pPr>
            <w:r>
              <w:t>90</w:t>
            </w:r>
            <w:r w:rsidRPr="00F47EFE">
              <w:t>±</w:t>
            </w:r>
            <w:r>
              <w:t>33</w:t>
            </w:r>
          </w:p>
        </w:tc>
        <w:tc>
          <w:tcPr>
            <w:tcW w:w="1200" w:type="dxa"/>
          </w:tcPr>
          <w:p w14:paraId="777AE257" w14:textId="7948A87D" w:rsidR="00147115" w:rsidRPr="00F47EFE" w:rsidRDefault="00147115" w:rsidP="00EB2421">
            <w:pPr>
              <w:pStyle w:val="TableBody"/>
            </w:pPr>
            <w:r w:rsidRPr="00F47EFE">
              <w:t>76±24</w:t>
            </w:r>
          </w:p>
        </w:tc>
      </w:tr>
      <w:tr w:rsidR="00147115" w:rsidRPr="00F47EFE" w14:paraId="7494C17E" w14:textId="77777777" w:rsidTr="00AB001E">
        <w:tc>
          <w:tcPr>
            <w:tcW w:w="2003" w:type="dxa"/>
          </w:tcPr>
          <w:p w14:paraId="76C853E4" w14:textId="77777777" w:rsidR="00147115" w:rsidRPr="00F47EFE" w:rsidRDefault="00147115" w:rsidP="00CC4487">
            <w:pPr>
              <w:pStyle w:val="TableBody"/>
              <w:jc w:val="left"/>
            </w:pPr>
            <w:r w:rsidRPr="00F47EFE">
              <w:t>PFC-116</w:t>
            </w:r>
            <w:r w:rsidRPr="00F47EFE">
              <w:rPr>
                <w:vertAlign w:val="superscript"/>
              </w:rPr>
              <w:t>4</w:t>
            </w:r>
          </w:p>
        </w:tc>
        <w:tc>
          <w:tcPr>
            <w:tcW w:w="1001" w:type="dxa"/>
          </w:tcPr>
          <w:p w14:paraId="7E47564C" w14:textId="77777777" w:rsidR="00147115" w:rsidRPr="00F47EFE" w:rsidRDefault="00147115" w:rsidP="00CC4487">
            <w:pPr>
              <w:pStyle w:val="TableBody"/>
            </w:pPr>
            <w:r w:rsidRPr="00F47EFE">
              <w:t>14±4</w:t>
            </w:r>
          </w:p>
        </w:tc>
        <w:tc>
          <w:tcPr>
            <w:tcW w:w="1001" w:type="dxa"/>
          </w:tcPr>
          <w:p w14:paraId="11C6A736" w14:textId="77777777" w:rsidR="00147115" w:rsidRPr="00F47EFE" w:rsidRDefault="00147115" w:rsidP="00EB2421">
            <w:pPr>
              <w:pStyle w:val="TableBody"/>
            </w:pPr>
            <w:r w:rsidRPr="00F47EFE">
              <w:t>13±4</w:t>
            </w:r>
          </w:p>
        </w:tc>
        <w:tc>
          <w:tcPr>
            <w:tcW w:w="1001" w:type="dxa"/>
          </w:tcPr>
          <w:p w14:paraId="0D097100" w14:textId="77777777" w:rsidR="00147115" w:rsidRPr="00F47EFE" w:rsidRDefault="00147115" w:rsidP="00CC4487">
            <w:pPr>
              <w:pStyle w:val="TableBody"/>
            </w:pPr>
            <w:r w:rsidRPr="00F47EFE">
              <w:t>7±4</w:t>
            </w:r>
          </w:p>
        </w:tc>
        <w:tc>
          <w:tcPr>
            <w:tcW w:w="1002" w:type="dxa"/>
          </w:tcPr>
          <w:p w14:paraId="3E40D12F" w14:textId="77777777" w:rsidR="00147115" w:rsidRPr="00F47EFE" w:rsidRDefault="00147115" w:rsidP="00CC4487">
            <w:pPr>
              <w:pStyle w:val="TableBody"/>
            </w:pPr>
            <w:r w:rsidRPr="00F47EFE">
              <w:t>6±2</w:t>
            </w:r>
          </w:p>
        </w:tc>
        <w:tc>
          <w:tcPr>
            <w:tcW w:w="1002" w:type="dxa"/>
          </w:tcPr>
          <w:p w14:paraId="57A5DD27" w14:textId="77777777" w:rsidR="00147115" w:rsidRPr="00F47EFE" w:rsidRDefault="00147115" w:rsidP="00CC4487">
            <w:pPr>
              <w:pStyle w:val="TableBody"/>
            </w:pPr>
            <w:r w:rsidRPr="00F47EFE">
              <w:t>6±2</w:t>
            </w:r>
          </w:p>
        </w:tc>
        <w:tc>
          <w:tcPr>
            <w:tcW w:w="1002" w:type="dxa"/>
          </w:tcPr>
          <w:p w14:paraId="1121FC49" w14:textId="77777777" w:rsidR="00147115" w:rsidRPr="00F47EFE" w:rsidRDefault="00147115" w:rsidP="00CC4487">
            <w:pPr>
              <w:pStyle w:val="TableBody"/>
            </w:pPr>
            <w:r w:rsidRPr="00F47EFE">
              <w:t>6±2</w:t>
            </w:r>
          </w:p>
        </w:tc>
        <w:tc>
          <w:tcPr>
            <w:tcW w:w="1002" w:type="dxa"/>
          </w:tcPr>
          <w:p w14:paraId="5FD82B33" w14:textId="77777777" w:rsidR="00147115" w:rsidRPr="00F47EFE" w:rsidRDefault="00147115" w:rsidP="00CC4487">
            <w:pPr>
              <w:pStyle w:val="TableBody"/>
            </w:pPr>
            <w:r w:rsidRPr="00F47EFE">
              <w:t>6±2</w:t>
            </w:r>
          </w:p>
        </w:tc>
        <w:tc>
          <w:tcPr>
            <w:tcW w:w="1002" w:type="dxa"/>
          </w:tcPr>
          <w:p w14:paraId="02FE2397" w14:textId="77777777" w:rsidR="00147115" w:rsidRPr="00F47EFE" w:rsidRDefault="00147115" w:rsidP="003E6612">
            <w:pPr>
              <w:pStyle w:val="TableBody"/>
            </w:pPr>
            <w:r w:rsidRPr="00F47EFE">
              <w:t>6±1</w:t>
            </w:r>
          </w:p>
        </w:tc>
        <w:tc>
          <w:tcPr>
            <w:tcW w:w="1002" w:type="dxa"/>
          </w:tcPr>
          <w:p w14:paraId="6AA80615" w14:textId="77777777" w:rsidR="00147115" w:rsidRPr="00F47EFE" w:rsidRDefault="00147115" w:rsidP="00CC4487">
            <w:pPr>
              <w:pStyle w:val="TableBody"/>
            </w:pPr>
            <w:r w:rsidRPr="00F47EFE">
              <w:t>6±1</w:t>
            </w:r>
          </w:p>
        </w:tc>
        <w:tc>
          <w:tcPr>
            <w:tcW w:w="1002" w:type="dxa"/>
          </w:tcPr>
          <w:p w14:paraId="4AFE569B" w14:textId="77777777" w:rsidR="00147115" w:rsidRPr="00F47EFE" w:rsidRDefault="00147115" w:rsidP="00CC4487">
            <w:pPr>
              <w:pStyle w:val="TableBody"/>
            </w:pPr>
            <w:r w:rsidRPr="00F47EFE">
              <w:t>5±1</w:t>
            </w:r>
          </w:p>
        </w:tc>
        <w:tc>
          <w:tcPr>
            <w:tcW w:w="1002" w:type="dxa"/>
          </w:tcPr>
          <w:p w14:paraId="1A4D5645" w14:textId="77777777" w:rsidR="00147115" w:rsidRPr="00F47EFE" w:rsidRDefault="00147115" w:rsidP="003E6612">
            <w:pPr>
              <w:pStyle w:val="TableBody"/>
            </w:pPr>
            <w:r w:rsidRPr="00F47EFE">
              <w:t>6±2</w:t>
            </w:r>
          </w:p>
        </w:tc>
        <w:tc>
          <w:tcPr>
            <w:tcW w:w="1002" w:type="dxa"/>
          </w:tcPr>
          <w:p w14:paraId="23F3665E" w14:textId="77777777" w:rsidR="00147115" w:rsidRPr="00F47EFE" w:rsidRDefault="00147115" w:rsidP="00EB2421">
            <w:pPr>
              <w:pStyle w:val="TableBody"/>
              <w:tabs>
                <w:tab w:val="center" w:pos="423"/>
                <w:tab w:val="right" w:pos="846"/>
              </w:tabs>
              <w:jc w:val="left"/>
            </w:pPr>
            <w:r w:rsidRPr="00F47EFE">
              <w:tab/>
            </w:r>
            <w:r w:rsidRPr="00F47EFE">
              <w:tab/>
              <w:t>10±4</w:t>
            </w:r>
          </w:p>
        </w:tc>
        <w:tc>
          <w:tcPr>
            <w:tcW w:w="1002" w:type="dxa"/>
          </w:tcPr>
          <w:p w14:paraId="03114937" w14:textId="2BF8ED48" w:rsidR="00147115" w:rsidRPr="00F47EFE" w:rsidRDefault="00147115" w:rsidP="00CC4487">
            <w:pPr>
              <w:pStyle w:val="TableBody"/>
            </w:pPr>
            <w:r>
              <w:t>9</w:t>
            </w:r>
            <w:r w:rsidRPr="00F47EFE">
              <w:t>±</w:t>
            </w:r>
            <w:r>
              <w:t>3</w:t>
            </w:r>
          </w:p>
        </w:tc>
        <w:tc>
          <w:tcPr>
            <w:tcW w:w="1200" w:type="dxa"/>
          </w:tcPr>
          <w:p w14:paraId="4BAADAB2" w14:textId="60283F4D" w:rsidR="00147115" w:rsidRPr="00F47EFE" w:rsidRDefault="00147115" w:rsidP="00CC4487">
            <w:pPr>
              <w:pStyle w:val="TableBody"/>
            </w:pPr>
            <w:r w:rsidRPr="00F47EFE">
              <w:t>8±2</w:t>
            </w:r>
          </w:p>
        </w:tc>
      </w:tr>
      <w:tr w:rsidR="00F90FC9" w:rsidRPr="00F47EFE" w14:paraId="09114A31" w14:textId="77777777" w:rsidTr="001A5D99">
        <w:trPr>
          <w:cnfStyle w:val="000000010000" w:firstRow="0" w:lastRow="0" w:firstColumn="0" w:lastColumn="0" w:oddVBand="0" w:evenVBand="0" w:oddHBand="0" w:evenHBand="1" w:firstRowFirstColumn="0" w:firstRowLastColumn="0" w:lastRowFirstColumn="0" w:lastRowLastColumn="0"/>
        </w:trPr>
        <w:tc>
          <w:tcPr>
            <w:tcW w:w="16226" w:type="dxa"/>
            <w:gridSpan w:val="15"/>
          </w:tcPr>
          <w:p w14:paraId="09CFEF05" w14:textId="49326718" w:rsidR="00F90FC9" w:rsidRPr="00F47EFE" w:rsidRDefault="00F90FC9" w:rsidP="00CC4487">
            <w:pPr>
              <w:pStyle w:val="TableLeft"/>
            </w:pPr>
            <w:r w:rsidRPr="00F47EFE">
              <w:t>ISC emissions (tonnes)</w:t>
            </w:r>
          </w:p>
        </w:tc>
      </w:tr>
      <w:tr w:rsidR="00147115" w:rsidRPr="00F47EFE" w14:paraId="30423B3E" w14:textId="77777777" w:rsidTr="00AB001E">
        <w:tc>
          <w:tcPr>
            <w:tcW w:w="2003" w:type="dxa"/>
          </w:tcPr>
          <w:p w14:paraId="7757F631" w14:textId="77777777" w:rsidR="00147115" w:rsidRPr="00F47EFE" w:rsidRDefault="00147115" w:rsidP="00CC4487">
            <w:pPr>
              <w:pStyle w:val="TableBody"/>
              <w:jc w:val="left"/>
            </w:pPr>
            <w:r w:rsidRPr="00F47EFE">
              <w:t>PFC-218</w:t>
            </w:r>
          </w:p>
        </w:tc>
        <w:tc>
          <w:tcPr>
            <w:tcW w:w="1001" w:type="dxa"/>
          </w:tcPr>
          <w:p w14:paraId="048C9F14" w14:textId="77777777" w:rsidR="00147115" w:rsidRPr="00F47EFE" w:rsidRDefault="00147115" w:rsidP="00CC4487">
            <w:pPr>
              <w:pStyle w:val="TableBody"/>
            </w:pPr>
            <w:r w:rsidRPr="00F47EFE">
              <w:t>7±3</w:t>
            </w:r>
          </w:p>
        </w:tc>
        <w:tc>
          <w:tcPr>
            <w:tcW w:w="1001" w:type="dxa"/>
          </w:tcPr>
          <w:p w14:paraId="21BF7DB0" w14:textId="77777777" w:rsidR="00147115" w:rsidRPr="00F47EFE" w:rsidRDefault="00147115" w:rsidP="00CC4487">
            <w:pPr>
              <w:pStyle w:val="TableBody"/>
            </w:pPr>
            <w:r w:rsidRPr="00F47EFE">
              <w:t>6±2</w:t>
            </w:r>
          </w:p>
        </w:tc>
        <w:tc>
          <w:tcPr>
            <w:tcW w:w="1001" w:type="dxa"/>
          </w:tcPr>
          <w:p w14:paraId="4A457DFD" w14:textId="77777777" w:rsidR="00147115" w:rsidRPr="00F47EFE" w:rsidRDefault="00147115" w:rsidP="00CC4487">
            <w:pPr>
              <w:pStyle w:val="TableBody"/>
            </w:pPr>
            <w:r w:rsidRPr="00F47EFE">
              <w:t>9±4</w:t>
            </w:r>
          </w:p>
        </w:tc>
        <w:tc>
          <w:tcPr>
            <w:tcW w:w="1002" w:type="dxa"/>
          </w:tcPr>
          <w:p w14:paraId="66FF1D76" w14:textId="77777777" w:rsidR="00147115" w:rsidRPr="00F47EFE" w:rsidRDefault="00147115" w:rsidP="00CC4487">
            <w:pPr>
              <w:pStyle w:val="TableBody"/>
            </w:pPr>
            <w:r w:rsidRPr="00F47EFE">
              <w:t>6±2</w:t>
            </w:r>
          </w:p>
        </w:tc>
        <w:tc>
          <w:tcPr>
            <w:tcW w:w="1002" w:type="dxa"/>
          </w:tcPr>
          <w:p w14:paraId="641A2DCD" w14:textId="77777777" w:rsidR="00147115" w:rsidRPr="00F47EFE" w:rsidRDefault="00147115" w:rsidP="00CC4487">
            <w:pPr>
              <w:pStyle w:val="TableBody"/>
            </w:pPr>
            <w:r w:rsidRPr="00F47EFE">
              <w:t>7±3</w:t>
            </w:r>
          </w:p>
        </w:tc>
        <w:tc>
          <w:tcPr>
            <w:tcW w:w="1002" w:type="dxa"/>
          </w:tcPr>
          <w:p w14:paraId="5B5C0DED" w14:textId="77777777" w:rsidR="00147115" w:rsidRPr="00F47EFE" w:rsidRDefault="00147115" w:rsidP="00CC4487">
            <w:pPr>
              <w:pStyle w:val="TableBody"/>
            </w:pPr>
            <w:r w:rsidRPr="00F47EFE">
              <w:t>12±5</w:t>
            </w:r>
          </w:p>
        </w:tc>
        <w:tc>
          <w:tcPr>
            <w:tcW w:w="1002" w:type="dxa"/>
          </w:tcPr>
          <w:p w14:paraId="758F31FC" w14:textId="77777777" w:rsidR="00147115" w:rsidRPr="00F47EFE" w:rsidRDefault="00147115" w:rsidP="00AB2E60">
            <w:pPr>
              <w:pStyle w:val="TableBody"/>
            </w:pPr>
            <w:r w:rsidRPr="00F47EFE">
              <w:t>14±5</w:t>
            </w:r>
          </w:p>
        </w:tc>
        <w:tc>
          <w:tcPr>
            <w:tcW w:w="1002" w:type="dxa"/>
          </w:tcPr>
          <w:p w14:paraId="117D782D" w14:textId="77777777" w:rsidR="00147115" w:rsidRPr="00F47EFE" w:rsidRDefault="00147115" w:rsidP="00AB2E60">
            <w:pPr>
              <w:pStyle w:val="TableBody"/>
            </w:pPr>
            <w:r w:rsidRPr="00F47EFE">
              <w:t>12±4</w:t>
            </w:r>
          </w:p>
        </w:tc>
        <w:tc>
          <w:tcPr>
            <w:tcW w:w="1002" w:type="dxa"/>
          </w:tcPr>
          <w:p w14:paraId="157811EB" w14:textId="77777777" w:rsidR="00147115" w:rsidRPr="00F47EFE" w:rsidRDefault="00147115" w:rsidP="00AB2E60">
            <w:pPr>
              <w:pStyle w:val="TableBody"/>
            </w:pPr>
            <w:r w:rsidRPr="00F47EFE">
              <w:t>7±2</w:t>
            </w:r>
          </w:p>
        </w:tc>
        <w:tc>
          <w:tcPr>
            <w:tcW w:w="1002" w:type="dxa"/>
          </w:tcPr>
          <w:p w14:paraId="3A54275C" w14:textId="77777777" w:rsidR="00147115" w:rsidRPr="00F47EFE" w:rsidRDefault="00147115" w:rsidP="005016A6">
            <w:pPr>
              <w:pStyle w:val="TableBody"/>
            </w:pPr>
            <w:r w:rsidRPr="00F47EFE">
              <w:t>8±3</w:t>
            </w:r>
          </w:p>
        </w:tc>
        <w:tc>
          <w:tcPr>
            <w:tcW w:w="1002" w:type="dxa"/>
          </w:tcPr>
          <w:p w14:paraId="4976B6BC" w14:textId="77777777" w:rsidR="00147115" w:rsidRPr="00F47EFE" w:rsidRDefault="00147115" w:rsidP="005016A6">
            <w:pPr>
              <w:pStyle w:val="TableBody"/>
            </w:pPr>
            <w:r w:rsidRPr="00F47EFE">
              <w:t>9±3</w:t>
            </w:r>
          </w:p>
        </w:tc>
        <w:tc>
          <w:tcPr>
            <w:tcW w:w="1002" w:type="dxa"/>
          </w:tcPr>
          <w:p w14:paraId="6A4D1A9E" w14:textId="77777777" w:rsidR="00147115" w:rsidRPr="00F47EFE" w:rsidRDefault="00147115" w:rsidP="005016A6">
            <w:pPr>
              <w:pStyle w:val="TableBody"/>
            </w:pPr>
            <w:r w:rsidRPr="00F47EFE">
              <w:t>9±3</w:t>
            </w:r>
          </w:p>
        </w:tc>
        <w:tc>
          <w:tcPr>
            <w:tcW w:w="1002" w:type="dxa"/>
          </w:tcPr>
          <w:p w14:paraId="2E7A329E" w14:textId="5A8A7097" w:rsidR="00147115" w:rsidRPr="00F47EFE" w:rsidRDefault="00147115" w:rsidP="00CC4487">
            <w:pPr>
              <w:pStyle w:val="TableBody"/>
            </w:pPr>
            <w:r>
              <w:t>9</w:t>
            </w:r>
            <w:r w:rsidRPr="00F47EFE">
              <w:t>±</w:t>
            </w:r>
            <w:r>
              <w:t>3</w:t>
            </w:r>
          </w:p>
        </w:tc>
        <w:tc>
          <w:tcPr>
            <w:tcW w:w="1200" w:type="dxa"/>
          </w:tcPr>
          <w:p w14:paraId="2B0314D0" w14:textId="6BD03B27" w:rsidR="00147115" w:rsidRPr="00F47EFE" w:rsidRDefault="00147115" w:rsidP="00CC4487">
            <w:pPr>
              <w:pStyle w:val="TableBody"/>
            </w:pPr>
            <w:r w:rsidRPr="00F47EFE">
              <w:t>10±3</w:t>
            </w:r>
          </w:p>
        </w:tc>
      </w:tr>
      <w:tr w:rsidR="00147115" w:rsidRPr="00F47EFE" w14:paraId="0B3F8B66"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77E77E88" w14:textId="77777777" w:rsidR="00147115" w:rsidRPr="00F47EFE" w:rsidRDefault="00147115" w:rsidP="00ED2CED">
            <w:pPr>
              <w:pStyle w:val="TableBody"/>
              <w:jc w:val="left"/>
            </w:pPr>
            <w:r w:rsidRPr="00F47EFE">
              <w:t>PFC-318</w:t>
            </w:r>
          </w:p>
        </w:tc>
        <w:tc>
          <w:tcPr>
            <w:tcW w:w="1001" w:type="dxa"/>
          </w:tcPr>
          <w:p w14:paraId="06EE0C6A" w14:textId="77777777" w:rsidR="00147115" w:rsidRPr="00ED2CED" w:rsidRDefault="00147115" w:rsidP="00ED2CED">
            <w:pPr>
              <w:pStyle w:val="TableBody"/>
              <w:rPr>
                <w:color w:val="FF0000"/>
              </w:rPr>
            </w:pPr>
            <w:r w:rsidRPr="00ED2CED">
              <w:rPr>
                <w:color w:val="FF0000"/>
              </w:rPr>
              <w:t>26±17</w:t>
            </w:r>
          </w:p>
        </w:tc>
        <w:tc>
          <w:tcPr>
            <w:tcW w:w="1001" w:type="dxa"/>
          </w:tcPr>
          <w:p w14:paraId="755EEC49" w14:textId="77777777" w:rsidR="00147115" w:rsidRPr="00ED2CED" w:rsidRDefault="00147115" w:rsidP="00ED2CED">
            <w:pPr>
              <w:pStyle w:val="TableBody"/>
              <w:rPr>
                <w:color w:val="FF0000"/>
              </w:rPr>
            </w:pPr>
            <w:r w:rsidRPr="00ED2CED">
              <w:rPr>
                <w:color w:val="FF0000"/>
              </w:rPr>
              <w:t>26±17</w:t>
            </w:r>
          </w:p>
        </w:tc>
        <w:tc>
          <w:tcPr>
            <w:tcW w:w="1001" w:type="dxa"/>
          </w:tcPr>
          <w:p w14:paraId="559BAC0C" w14:textId="77777777" w:rsidR="00147115" w:rsidRPr="00ED2CED" w:rsidRDefault="00147115" w:rsidP="00ED2CED">
            <w:pPr>
              <w:pStyle w:val="TableBody"/>
              <w:rPr>
                <w:color w:val="FF0000"/>
              </w:rPr>
            </w:pPr>
            <w:r w:rsidRPr="00ED2CED">
              <w:rPr>
                <w:color w:val="FF0000"/>
              </w:rPr>
              <w:t>26±17</w:t>
            </w:r>
          </w:p>
        </w:tc>
        <w:tc>
          <w:tcPr>
            <w:tcW w:w="1002" w:type="dxa"/>
          </w:tcPr>
          <w:p w14:paraId="50242831" w14:textId="77777777" w:rsidR="00147115" w:rsidRPr="00ED2CED" w:rsidRDefault="00147115" w:rsidP="00ED2CED">
            <w:pPr>
              <w:pStyle w:val="TableBody"/>
              <w:rPr>
                <w:color w:val="FF0000"/>
                <w:vertAlign w:val="superscript"/>
              </w:rPr>
            </w:pPr>
            <w:r w:rsidRPr="00ED2CED">
              <w:rPr>
                <w:color w:val="FF0000"/>
              </w:rPr>
              <w:t>26±17</w:t>
            </w:r>
          </w:p>
        </w:tc>
        <w:tc>
          <w:tcPr>
            <w:tcW w:w="1002" w:type="dxa"/>
          </w:tcPr>
          <w:p w14:paraId="1626C5DB" w14:textId="77777777" w:rsidR="00147115" w:rsidRPr="00F47EFE" w:rsidRDefault="00147115" w:rsidP="00ED2CED">
            <w:pPr>
              <w:pStyle w:val="TableBody"/>
            </w:pPr>
            <w:r w:rsidRPr="00F47EFE">
              <w:t>26±17</w:t>
            </w:r>
          </w:p>
        </w:tc>
        <w:tc>
          <w:tcPr>
            <w:tcW w:w="1002" w:type="dxa"/>
          </w:tcPr>
          <w:p w14:paraId="6881252B" w14:textId="77777777" w:rsidR="00147115" w:rsidRPr="00F47EFE" w:rsidRDefault="00147115" w:rsidP="00ED2CED">
            <w:pPr>
              <w:pStyle w:val="TableBody"/>
            </w:pPr>
            <w:r w:rsidRPr="00F47EFE">
              <w:t>13±5</w:t>
            </w:r>
          </w:p>
        </w:tc>
        <w:tc>
          <w:tcPr>
            <w:tcW w:w="1002" w:type="dxa"/>
          </w:tcPr>
          <w:p w14:paraId="3D7BCED1" w14:textId="77777777" w:rsidR="00147115" w:rsidRPr="00F47EFE" w:rsidRDefault="00147115" w:rsidP="00ED2CED">
            <w:pPr>
              <w:pStyle w:val="TableBody"/>
            </w:pPr>
            <w:r w:rsidRPr="00F47EFE">
              <w:t>15±5</w:t>
            </w:r>
          </w:p>
        </w:tc>
        <w:tc>
          <w:tcPr>
            <w:tcW w:w="1002" w:type="dxa"/>
          </w:tcPr>
          <w:p w14:paraId="51BA0CDA" w14:textId="77777777" w:rsidR="00147115" w:rsidRPr="00F47EFE" w:rsidRDefault="00147115" w:rsidP="00ED2CED">
            <w:pPr>
              <w:pStyle w:val="TableBody"/>
            </w:pPr>
            <w:r w:rsidRPr="00F47EFE">
              <w:t>14±5</w:t>
            </w:r>
          </w:p>
        </w:tc>
        <w:tc>
          <w:tcPr>
            <w:tcW w:w="1002" w:type="dxa"/>
          </w:tcPr>
          <w:p w14:paraId="698BFABC" w14:textId="77777777" w:rsidR="00147115" w:rsidRPr="00F47EFE" w:rsidRDefault="00147115" w:rsidP="00ED2CED">
            <w:pPr>
              <w:pStyle w:val="TableBody"/>
            </w:pPr>
            <w:r w:rsidRPr="00F47EFE">
              <w:t>12±4</w:t>
            </w:r>
          </w:p>
        </w:tc>
        <w:tc>
          <w:tcPr>
            <w:tcW w:w="1002" w:type="dxa"/>
          </w:tcPr>
          <w:p w14:paraId="3A1EDB95" w14:textId="77777777" w:rsidR="00147115" w:rsidRPr="00F47EFE" w:rsidRDefault="00147115" w:rsidP="00ED2CED">
            <w:pPr>
              <w:pStyle w:val="TableBody"/>
            </w:pPr>
            <w:r w:rsidRPr="00F47EFE">
              <w:t>10±4</w:t>
            </w:r>
          </w:p>
        </w:tc>
        <w:tc>
          <w:tcPr>
            <w:tcW w:w="1002" w:type="dxa"/>
          </w:tcPr>
          <w:p w14:paraId="4CDAC270" w14:textId="77777777" w:rsidR="00147115" w:rsidRPr="00F47EFE" w:rsidRDefault="00147115" w:rsidP="00ED2CED">
            <w:pPr>
              <w:pStyle w:val="TableBody"/>
            </w:pPr>
            <w:r w:rsidRPr="00F47EFE">
              <w:t>10±4</w:t>
            </w:r>
          </w:p>
        </w:tc>
        <w:tc>
          <w:tcPr>
            <w:tcW w:w="1002" w:type="dxa"/>
          </w:tcPr>
          <w:p w14:paraId="7F621E52" w14:textId="77777777" w:rsidR="00147115" w:rsidRPr="00F47EFE" w:rsidRDefault="00147115" w:rsidP="00ED2CED">
            <w:pPr>
              <w:pStyle w:val="TableBody"/>
            </w:pPr>
            <w:r w:rsidRPr="00F47EFE">
              <w:t>10±3</w:t>
            </w:r>
          </w:p>
        </w:tc>
        <w:tc>
          <w:tcPr>
            <w:tcW w:w="1002" w:type="dxa"/>
          </w:tcPr>
          <w:p w14:paraId="633DE57D" w14:textId="3EA78E16" w:rsidR="00147115" w:rsidRPr="00F47EFE" w:rsidRDefault="00147115" w:rsidP="00ED2CED">
            <w:pPr>
              <w:pStyle w:val="TableBody"/>
            </w:pPr>
            <w:r>
              <w:t>11</w:t>
            </w:r>
            <w:r w:rsidRPr="00F47EFE">
              <w:t>±</w:t>
            </w:r>
            <w:r>
              <w:t>4</w:t>
            </w:r>
          </w:p>
        </w:tc>
        <w:tc>
          <w:tcPr>
            <w:tcW w:w="1200" w:type="dxa"/>
          </w:tcPr>
          <w:p w14:paraId="7232359C" w14:textId="20F49D29" w:rsidR="00147115" w:rsidRPr="00F47EFE" w:rsidRDefault="00147115" w:rsidP="00ED2CED">
            <w:pPr>
              <w:pStyle w:val="TableBody"/>
            </w:pPr>
            <w:r w:rsidRPr="00F47EFE">
              <w:t>14±6</w:t>
            </w:r>
          </w:p>
        </w:tc>
      </w:tr>
      <w:tr w:rsidR="00AB001E" w:rsidRPr="00F47EFE" w14:paraId="10EBCE6C" w14:textId="77777777" w:rsidTr="001A5D99">
        <w:tc>
          <w:tcPr>
            <w:tcW w:w="16226" w:type="dxa"/>
            <w:gridSpan w:val="15"/>
          </w:tcPr>
          <w:p w14:paraId="1FD386EC" w14:textId="5899E412" w:rsidR="00AB001E" w:rsidRPr="00F47EFE" w:rsidRDefault="00AB001E" w:rsidP="00CC4487">
            <w:pPr>
              <w:pStyle w:val="TableLeft"/>
            </w:pPr>
            <w:r w:rsidRPr="00F47EFE">
              <w:t>ISC/NAME average emissions (tonnes)</w:t>
            </w:r>
          </w:p>
        </w:tc>
      </w:tr>
      <w:tr w:rsidR="00147115" w:rsidRPr="00F47EFE" w14:paraId="0E5EA15D"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415AD209" w14:textId="77777777" w:rsidR="00147115" w:rsidRPr="00F47EFE" w:rsidRDefault="00147115" w:rsidP="00CC4487">
            <w:pPr>
              <w:pStyle w:val="TableBody"/>
              <w:jc w:val="left"/>
            </w:pPr>
            <w:r w:rsidRPr="00F47EFE">
              <w:t>PFC-218</w:t>
            </w:r>
          </w:p>
        </w:tc>
        <w:tc>
          <w:tcPr>
            <w:tcW w:w="1001" w:type="dxa"/>
          </w:tcPr>
          <w:p w14:paraId="54388413" w14:textId="77777777" w:rsidR="00147115" w:rsidRPr="00F47EFE" w:rsidRDefault="00147115" w:rsidP="00CC4487">
            <w:pPr>
              <w:pStyle w:val="TableBody"/>
            </w:pPr>
            <w:r w:rsidRPr="00F47EFE">
              <w:t>8±2</w:t>
            </w:r>
          </w:p>
        </w:tc>
        <w:tc>
          <w:tcPr>
            <w:tcW w:w="1001" w:type="dxa"/>
          </w:tcPr>
          <w:p w14:paraId="172FC0D2" w14:textId="77777777" w:rsidR="00147115" w:rsidRPr="00F47EFE" w:rsidRDefault="00147115" w:rsidP="00CC4487">
            <w:pPr>
              <w:pStyle w:val="TableBody"/>
            </w:pPr>
            <w:r w:rsidRPr="00F47EFE">
              <w:t>8±2</w:t>
            </w:r>
          </w:p>
        </w:tc>
        <w:tc>
          <w:tcPr>
            <w:tcW w:w="1001" w:type="dxa"/>
          </w:tcPr>
          <w:p w14:paraId="1E04EBB1" w14:textId="77777777" w:rsidR="00147115" w:rsidRPr="00F47EFE" w:rsidRDefault="00147115" w:rsidP="00CC4487">
            <w:pPr>
              <w:pStyle w:val="TableBody"/>
            </w:pPr>
            <w:r w:rsidRPr="00F47EFE">
              <w:t>10±3</w:t>
            </w:r>
          </w:p>
        </w:tc>
        <w:tc>
          <w:tcPr>
            <w:tcW w:w="1002" w:type="dxa"/>
          </w:tcPr>
          <w:p w14:paraId="3DD2B001" w14:textId="77777777" w:rsidR="00147115" w:rsidRPr="00F47EFE" w:rsidRDefault="00147115" w:rsidP="00CC4487">
            <w:pPr>
              <w:pStyle w:val="TableBody"/>
            </w:pPr>
            <w:r w:rsidRPr="00F47EFE">
              <w:t>9±2</w:t>
            </w:r>
          </w:p>
        </w:tc>
        <w:tc>
          <w:tcPr>
            <w:tcW w:w="1002" w:type="dxa"/>
          </w:tcPr>
          <w:p w14:paraId="56B6F3DF" w14:textId="77777777" w:rsidR="00147115" w:rsidRPr="00F47EFE" w:rsidRDefault="00147115" w:rsidP="00CC4487">
            <w:pPr>
              <w:pStyle w:val="TableBody"/>
            </w:pPr>
            <w:r w:rsidRPr="00F47EFE">
              <w:t>13±3</w:t>
            </w:r>
          </w:p>
        </w:tc>
        <w:tc>
          <w:tcPr>
            <w:tcW w:w="1002" w:type="dxa"/>
          </w:tcPr>
          <w:p w14:paraId="43B6A63A" w14:textId="77777777" w:rsidR="00147115" w:rsidRPr="00F47EFE" w:rsidRDefault="00147115" w:rsidP="003E6612">
            <w:pPr>
              <w:pStyle w:val="TableBody"/>
            </w:pPr>
            <w:r w:rsidRPr="00F47EFE">
              <w:t>16±4</w:t>
            </w:r>
          </w:p>
        </w:tc>
        <w:tc>
          <w:tcPr>
            <w:tcW w:w="1002" w:type="dxa"/>
          </w:tcPr>
          <w:p w14:paraId="5113CE58" w14:textId="77777777" w:rsidR="00147115" w:rsidRPr="00F47EFE" w:rsidRDefault="00147115" w:rsidP="00240051">
            <w:pPr>
              <w:pStyle w:val="TableBody"/>
            </w:pPr>
            <w:r w:rsidRPr="00F47EFE">
              <w:t>17±3</w:t>
            </w:r>
          </w:p>
        </w:tc>
        <w:tc>
          <w:tcPr>
            <w:tcW w:w="1002" w:type="dxa"/>
          </w:tcPr>
          <w:p w14:paraId="7FDFE68C" w14:textId="77777777" w:rsidR="00147115" w:rsidRPr="00F47EFE" w:rsidRDefault="00147115" w:rsidP="00240051">
            <w:pPr>
              <w:pStyle w:val="TableBody"/>
            </w:pPr>
            <w:r w:rsidRPr="00F47EFE">
              <w:t>12±4</w:t>
            </w:r>
            <w:r w:rsidRPr="00F47EFE">
              <w:rPr>
                <w:vertAlign w:val="superscript"/>
              </w:rPr>
              <w:t>8</w:t>
            </w:r>
          </w:p>
        </w:tc>
        <w:tc>
          <w:tcPr>
            <w:tcW w:w="1002" w:type="dxa"/>
          </w:tcPr>
          <w:p w14:paraId="4B9C8E3B" w14:textId="77777777" w:rsidR="00147115" w:rsidRPr="00F47EFE" w:rsidRDefault="00147115" w:rsidP="00240051">
            <w:pPr>
              <w:pStyle w:val="TableBody"/>
            </w:pPr>
            <w:r w:rsidRPr="00F47EFE">
              <w:t>7±2</w:t>
            </w:r>
          </w:p>
        </w:tc>
        <w:tc>
          <w:tcPr>
            <w:tcW w:w="1002" w:type="dxa"/>
          </w:tcPr>
          <w:p w14:paraId="5009538F" w14:textId="77777777" w:rsidR="00147115" w:rsidRPr="00F47EFE" w:rsidRDefault="00147115" w:rsidP="00E77785">
            <w:pPr>
              <w:pStyle w:val="TableBody"/>
            </w:pPr>
            <w:r w:rsidRPr="00F47EFE">
              <w:t>8±</w:t>
            </w:r>
            <w:r>
              <w:t>3</w:t>
            </w:r>
          </w:p>
        </w:tc>
        <w:tc>
          <w:tcPr>
            <w:tcW w:w="1002" w:type="dxa"/>
          </w:tcPr>
          <w:p w14:paraId="10D784E5" w14:textId="77777777" w:rsidR="00147115" w:rsidRPr="00F47EFE" w:rsidRDefault="00147115" w:rsidP="00DB236A">
            <w:pPr>
              <w:pStyle w:val="TableBody"/>
            </w:pPr>
            <w:r w:rsidRPr="00F47EFE">
              <w:t>9±</w:t>
            </w:r>
            <w:r>
              <w:t>3</w:t>
            </w:r>
          </w:p>
        </w:tc>
        <w:tc>
          <w:tcPr>
            <w:tcW w:w="1002" w:type="dxa"/>
          </w:tcPr>
          <w:p w14:paraId="371206E8" w14:textId="77777777" w:rsidR="00147115" w:rsidRPr="00F47EFE" w:rsidRDefault="00147115" w:rsidP="00DB236A">
            <w:pPr>
              <w:pStyle w:val="TableBody"/>
            </w:pPr>
            <w:r w:rsidRPr="00F47EFE">
              <w:t>9±</w:t>
            </w:r>
            <w:r>
              <w:t>3</w:t>
            </w:r>
          </w:p>
        </w:tc>
        <w:tc>
          <w:tcPr>
            <w:tcW w:w="1002" w:type="dxa"/>
          </w:tcPr>
          <w:p w14:paraId="3B74CB8D" w14:textId="0894FCA0" w:rsidR="00147115" w:rsidRPr="00F47EFE" w:rsidRDefault="00022B76" w:rsidP="00240051">
            <w:pPr>
              <w:pStyle w:val="TableBody"/>
            </w:pPr>
            <w:r>
              <w:t>9</w:t>
            </w:r>
            <w:r w:rsidRPr="00F47EFE">
              <w:t>±</w:t>
            </w:r>
            <w:r>
              <w:t>3</w:t>
            </w:r>
          </w:p>
        </w:tc>
        <w:tc>
          <w:tcPr>
            <w:tcW w:w="1200" w:type="dxa"/>
          </w:tcPr>
          <w:p w14:paraId="499FB139" w14:textId="0927159D" w:rsidR="00147115" w:rsidRPr="00F47EFE" w:rsidRDefault="00147115" w:rsidP="00240051">
            <w:pPr>
              <w:pStyle w:val="TableBody"/>
            </w:pPr>
            <w:r w:rsidRPr="00F47EFE">
              <w:t>10±3</w:t>
            </w:r>
          </w:p>
        </w:tc>
      </w:tr>
      <w:tr w:rsidR="00147115" w:rsidRPr="00F47EFE" w14:paraId="605B2391" w14:textId="77777777" w:rsidTr="00AB001E">
        <w:tc>
          <w:tcPr>
            <w:tcW w:w="2003" w:type="dxa"/>
          </w:tcPr>
          <w:p w14:paraId="5F613577" w14:textId="77777777" w:rsidR="00147115" w:rsidRPr="00F47EFE" w:rsidRDefault="00147115" w:rsidP="00CC4487">
            <w:pPr>
              <w:pStyle w:val="TableBody"/>
              <w:jc w:val="left"/>
            </w:pPr>
            <w:r w:rsidRPr="00F47EFE">
              <w:t>Total PFC emissions</w:t>
            </w:r>
          </w:p>
        </w:tc>
        <w:tc>
          <w:tcPr>
            <w:tcW w:w="1001" w:type="dxa"/>
          </w:tcPr>
          <w:p w14:paraId="2F4CF76A" w14:textId="77777777" w:rsidR="00147115" w:rsidRPr="00F47EFE" w:rsidRDefault="00147115" w:rsidP="005016A6">
            <w:pPr>
              <w:pStyle w:val="TableBody"/>
            </w:pPr>
            <w:r w:rsidRPr="00F47EFE">
              <w:t>160±40</w:t>
            </w:r>
          </w:p>
        </w:tc>
        <w:tc>
          <w:tcPr>
            <w:tcW w:w="1001" w:type="dxa"/>
          </w:tcPr>
          <w:p w14:paraId="36BC678A" w14:textId="77777777" w:rsidR="00147115" w:rsidRPr="00F47EFE" w:rsidRDefault="00147115" w:rsidP="005016A6">
            <w:pPr>
              <w:pStyle w:val="TableBody"/>
            </w:pPr>
            <w:r w:rsidRPr="00F47EFE">
              <w:t>146±45</w:t>
            </w:r>
          </w:p>
        </w:tc>
        <w:tc>
          <w:tcPr>
            <w:tcW w:w="1001" w:type="dxa"/>
          </w:tcPr>
          <w:p w14:paraId="74DCDE4A" w14:textId="77777777" w:rsidR="00147115" w:rsidRPr="00F47EFE" w:rsidRDefault="00147115" w:rsidP="00CC4487">
            <w:pPr>
              <w:pStyle w:val="TableBody"/>
            </w:pPr>
            <w:r w:rsidRPr="00F47EFE">
              <w:t>92±35</w:t>
            </w:r>
          </w:p>
        </w:tc>
        <w:tc>
          <w:tcPr>
            <w:tcW w:w="1002" w:type="dxa"/>
          </w:tcPr>
          <w:p w14:paraId="5848AFD2" w14:textId="77777777" w:rsidR="00147115" w:rsidRPr="00F47EFE" w:rsidRDefault="00147115" w:rsidP="00CC4487">
            <w:pPr>
              <w:pStyle w:val="TableBody"/>
            </w:pPr>
            <w:r w:rsidRPr="00F47EFE">
              <w:t>77±25</w:t>
            </w:r>
          </w:p>
        </w:tc>
        <w:tc>
          <w:tcPr>
            <w:tcW w:w="1002" w:type="dxa"/>
          </w:tcPr>
          <w:p w14:paraId="778DFDB4" w14:textId="77777777" w:rsidR="00147115" w:rsidRPr="00F47EFE" w:rsidRDefault="00147115" w:rsidP="005016A6">
            <w:pPr>
              <w:pStyle w:val="TableBody"/>
            </w:pPr>
            <w:r w:rsidRPr="00F47EFE">
              <w:t>101±30</w:t>
            </w:r>
          </w:p>
        </w:tc>
        <w:tc>
          <w:tcPr>
            <w:tcW w:w="1002" w:type="dxa"/>
          </w:tcPr>
          <w:p w14:paraId="1D4ACA3E" w14:textId="77777777" w:rsidR="00147115" w:rsidRPr="00F47EFE" w:rsidRDefault="00147115" w:rsidP="00240051">
            <w:pPr>
              <w:pStyle w:val="TableBody"/>
            </w:pPr>
            <w:r w:rsidRPr="00F47EFE">
              <w:t>91±25</w:t>
            </w:r>
          </w:p>
        </w:tc>
        <w:tc>
          <w:tcPr>
            <w:tcW w:w="1002" w:type="dxa"/>
          </w:tcPr>
          <w:p w14:paraId="593D7D12" w14:textId="77777777" w:rsidR="00147115" w:rsidRPr="00F47EFE" w:rsidRDefault="00147115" w:rsidP="00CC4487">
            <w:pPr>
              <w:pStyle w:val="TableBody"/>
            </w:pPr>
            <w:r w:rsidRPr="00F47EFE">
              <w:t>99±25</w:t>
            </w:r>
          </w:p>
        </w:tc>
        <w:tc>
          <w:tcPr>
            <w:tcW w:w="1002" w:type="dxa"/>
          </w:tcPr>
          <w:p w14:paraId="26F3FF7F" w14:textId="77777777" w:rsidR="00147115" w:rsidRPr="00F47EFE" w:rsidRDefault="00147115" w:rsidP="005016A6">
            <w:pPr>
              <w:pStyle w:val="TableBody"/>
            </w:pPr>
            <w:r w:rsidRPr="00F47EFE">
              <w:t>92±15</w:t>
            </w:r>
          </w:p>
        </w:tc>
        <w:tc>
          <w:tcPr>
            <w:tcW w:w="1002" w:type="dxa"/>
          </w:tcPr>
          <w:p w14:paraId="799D6A73" w14:textId="77777777" w:rsidR="00147115" w:rsidRPr="00F47EFE" w:rsidRDefault="00147115" w:rsidP="005016A6">
            <w:pPr>
              <w:pStyle w:val="TableBody"/>
            </w:pPr>
            <w:r w:rsidRPr="00F47EFE">
              <w:t>81±10</w:t>
            </w:r>
          </w:p>
        </w:tc>
        <w:tc>
          <w:tcPr>
            <w:tcW w:w="1002" w:type="dxa"/>
          </w:tcPr>
          <w:p w14:paraId="2709AA46" w14:textId="77777777" w:rsidR="00147115" w:rsidRPr="00F47EFE" w:rsidRDefault="00147115" w:rsidP="00240051">
            <w:pPr>
              <w:pStyle w:val="TableBody"/>
            </w:pPr>
            <w:r w:rsidRPr="00F47EFE">
              <w:t>76±15</w:t>
            </w:r>
          </w:p>
        </w:tc>
        <w:tc>
          <w:tcPr>
            <w:tcW w:w="1002" w:type="dxa"/>
          </w:tcPr>
          <w:p w14:paraId="38D619DE" w14:textId="77777777" w:rsidR="00147115" w:rsidRPr="00F47EFE" w:rsidRDefault="00147115" w:rsidP="00240051">
            <w:pPr>
              <w:pStyle w:val="TableBody"/>
            </w:pPr>
            <w:r w:rsidRPr="00F47EFE">
              <w:t>89±15</w:t>
            </w:r>
          </w:p>
        </w:tc>
        <w:tc>
          <w:tcPr>
            <w:tcW w:w="1002" w:type="dxa"/>
          </w:tcPr>
          <w:p w14:paraId="08AB3CB5" w14:textId="77777777" w:rsidR="00147115" w:rsidRPr="00F47EFE" w:rsidRDefault="00147115" w:rsidP="005016A6">
            <w:pPr>
              <w:pStyle w:val="TableBody"/>
            </w:pPr>
            <w:r w:rsidRPr="00F47EFE">
              <w:t>132±40</w:t>
            </w:r>
          </w:p>
        </w:tc>
        <w:tc>
          <w:tcPr>
            <w:tcW w:w="1002" w:type="dxa"/>
          </w:tcPr>
          <w:p w14:paraId="5FCB8304" w14:textId="1CAA80E1" w:rsidR="00147115" w:rsidRPr="00F47EFE" w:rsidRDefault="00022B76" w:rsidP="005016A6">
            <w:pPr>
              <w:pStyle w:val="TableBody"/>
            </w:pPr>
            <w:r>
              <w:t>119</w:t>
            </w:r>
            <w:r w:rsidRPr="00F47EFE">
              <w:t>±</w:t>
            </w:r>
            <w:r>
              <w:t>35</w:t>
            </w:r>
          </w:p>
        </w:tc>
        <w:tc>
          <w:tcPr>
            <w:tcW w:w="1200" w:type="dxa"/>
          </w:tcPr>
          <w:p w14:paraId="2C44A42D" w14:textId="105A83D1" w:rsidR="00147115" w:rsidRPr="00F47EFE" w:rsidRDefault="00022B76" w:rsidP="005016A6">
            <w:pPr>
              <w:pStyle w:val="TableBody"/>
            </w:pPr>
            <w:r>
              <w:t>104</w:t>
            </w:r>
            <w:r w:rsidR="00147115" w:rsidRPr="00F47EFE">
              <w:t>±27</w:t>
            </w:r>
          </w:p>
        </w:tc>
      </w:tr>
      <w:tr w:rsidR="00147115" w:rsidRPr="00F47EFE" w14:paraId="16CF1CA9"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23706DFC" w14:textId="77777777" w:rsidR="00147115" w:rsidRPr="00F47EFE" w:rsidRDefault="00147115" w:rsidP="00CC4487">
            <w:pPr>
              <w:pStyle w:val="TableBody"/>
              <w:jc w:val="left"/>
            </w:pPr>
            <w:r w:rsidRPr="00F47EFE">
              <w:t>CO</w:t>
            </w:r>
            <w:r w:rsidRPr="00F47EFE">
              <w:rPr>
                <w:vertAlign w:val="subscript"/>
              </w:rPr>
              <w:t>2</w:t>
            </w:r>
            <w:r w:rsidRPr="00F47EFE">
              <w:t>-e (M tonnes)</w:t>
            </w:r>
          </w:p>
        </w:tc>
        <w:tc>
          <w:tcPr>
            <w:tcW w:w="1001" w:type="dxa"/>
          </w:tcPr>
          <w:p w14:paraId="2B381D23" w14:textId="77777777" w:rsidR="00147115" w:rsidRPr="00F47EFE" w:rsidRDefault="00147115" w:rsidP="00E77785">
            <w:pPr>
              <w:pStyle w:val="TableBody"/>
            </w:pPr>
            <w:r w:rsidRPr="00F47EFE">
              <w:t>1.26±0.3</w:t>
            </w:r>
            <w:r>
              <w:t>4</w:t>
            </w:r>
          </w:p>
        </w:tc>
        <w:tc>
          <w:tcPr>
            <w:tcW w:w="1001" w:type="dxa"/>
          </w:tcPr>
          <w:p w14:paraId="22C29139" w14:textId="77777777" w:rsidR="00147115" w:rsidRPr="00F47EFE" w:rsidRDefault="00147115" w:rsidP="00CC4487">
            <w:pPr>
              <w:pStyle w:val="TableBody"/>
            </w:pPr>
            <w:r w:rsidRPr="00F47EFE">
              <w:t>1.15±0.40</w:t>
            </w:r>
          </w:p>
        </w:tc>
        <w:tc>
          <w:tcPr>
            <w:tcW w:w="1001" w:type="dxa"/>
          </w:tcPr>
          <w:p w14:paraId="1D49F274" w14:textId="77777777" w:rsidR="00147115" w:rsidRPr="00F47EFE" w:rsidRDefault="00147115" w:rsidP="00CC4487">
            <w:pPr>
              <w:pStyle w:val="TableBody"/>
            </w:pPr>
            <w:r w:rsidRPr="00F47EFE">
              <w:t>0.73±0.33</w:t>
            </w:r>
          </w:p>
        </w:tc>
        <w:tc>
          <w:tcPr>
            <w:tcW w:w="1002" w:type="dxa"/>
          </w:tcPr>
          <w:p w14:paraId="38E70F34" w14:textId="77777777" w:rsidR="00147115" w:rsidRPr="00F47EFE" w:rsidRDefault="00147115" w:rsidP="00CC4487">
            <w:pPr>
              <w:pStyle w:val="TableBody"/>
            </w:pPr>
            <w:r w:rsidRPr="00F47EFE">
              <w:t>0.61±0.21</w:t>
            </w:r>
          </w:p>
        </w:tc>
        <w:tc>
          <w:tcPr>
            <w:tcW w:w="1002" w:type="dxa"/>
          </w:tcPr>
          <w:p w14:paraId="133F072C" w14:textId="77777777" w:rsidR="00147115" w:rsidRPr="00F47EFE" w:rsidRDefault="00147115" w:rsidP="005016A6">
            <w:pPr>
              <w:pStyle w:val="TableBody"/>
            </w:pPr>
            <w:r w:rsidRPr="00F47EFE">
              <w:t>0.87±0.38</w:t>
            </w:r>
          </w:p>
        </w:tc>
        <w:tc>
          <w:tcPr>
            <w:tcW w:w="1002" w:type="dxa"/>
          </w:tcPr>
          <w:p w14:paraId="7402EF2F" w14:textId="77777777" w:rsidR="00147115" w:rsidRPr="00F47EFE" w:rsidRDefault="00147115" w:rsidP="00240051">
            <w:pPr>
              <w:pStyle w:val="TableBody"/>
            </w:pPr>
            <w:r w:rsidRPr="00F47EFE">
              <w:t>0.76±0.27</w:t>
            </w:r>
          </w:p>
        </w:tc>
        <w:tc>
          <w:tcPr>
            <w:tcW w:w="1002" w:type="dxa"/>
          </w:tcPr>
          <w:p w14:paraId="2F9ED3DD" w14:textId="77777777" w:rsidR="00147115" w:rsidRPr="00F47EFE" w:rsidRDefault="00147115" w:rsidP="005016A6">
            <w:pPr>
              <w:pStyle w:val="TableBody"/>
            </w:pPr>
            <w:r w:rsidRPr="00F47EFE">
              <w:t>0.83±0.28</w:t>
            </w:r>
          </w:p>
        </w:tc>
        <w:tc>
          <w:tcPr>
            <w:tcW w:w="1002" w:type="dxa"/>
          </w:tcPr>
          <w:p w14:paraId="7B328D70" w14:textId="77777777" w:rsidR="00147115" w:rsidRPr="00F47EFE" w:rsidRDefault="00147115" w:rsidP="005016A6">
            <w:pPr>
              <w:pStyle w:val="TableBody"/>
            </w:pPr>
            <w:r w:rsidRPr="00F47EFE">
              <w:t>0.77±0.19</w:t>
            </w:r>
          </w:p>
        </w:tc>
        <w:tc>
          <w:tcPr>
            <w:tcW w:w="1002" w:type="dxa"/>
          </w:tcPr>
          <w:p w14:paraId="5D68FED1" w14:textId="77777777" w:rsidR="00147115" w:rsidRPr="00F47EFE" w:rsidRDefault="00147115" w:rsidP="005016A6">
            <w:pPr>
              <w:pStyle w:val="TableBody"/>
            </w:pPr>
            <w:r w:rsidRPr="00F47EFE">
              <w:t>0.67±0.14</w:t>
            </w:r>
          </w:p>
        </w:tc>
        <w:tc>
          <w:tcPr>
            <w:tcW w:w="1002" w:type="dxa"/>
          </w:tcPr>
          <w:p w14:paraId="20047EF4" w14:textId="77777777" w:rsidR="00147115" w:rsidRPr="00F47EFE" w:rsidRDefault="00147115" w:rsidP="005016A6">
            <w:pPr>
              <w:pStyle w:val="TableBody"/>
            </w:pPr>
            <w:r w:rsidRPr="00F47EFE">
              <w:t>0.63±0.15</w:t>
            </w:r>
          </w:p>
        </w:tc>
        <w:tc>
          <w:tcPr>
            <w:tcW w:w="1002" w:type="dxa"/>
          </w:tcPr>
          <w:p w14:paraId="6787271D" w14:textId="77777777" w:rsidR="00147115" w:rsidRPr="00F47EFE" w:rsidRDefault="00147115" w:rsidP="005016A6">
            <w:pPr>
              <w:pStyle w:val="TableBody"/>
            </w:pPr>
            <w:r w:rsidRPr="00F47EFE">
              <w:t>0.73±0.19</w:t>
            </w:r>
          </w:p>
        </w:tc>
        <w:tc>
          <w:tcPr>
            <w:tcW w:w="1002" w:type="dxa"/>
          </w:tcPr>
          <w:p w14:paraId="46F46085" w14:textId="77777777" w:rsidR="00147115" w:rsidRPr="00F47EFE" w:rsidRDefault="00147115" w:rsidP="005016A6">
            <w:pPr>
              <w:pStyle w:val="TableBody"/>
            </w:pPr>
            <w:r w:rsidRPr="00F47EFE">
              <w:t>1.06±0.38</w:t>
            </w:r>
          </w:p>
        </w:tc>
        <w:tc>
          <w:tcPr>
            <w:tcW w:w="1002" w:type="dxa"/>
          </w:tcPr>
          <w:p w14:paraId="251A080E" w14:textId="5C725166" w:rsidR="00147115" w:rsidRPr="00F47EFE" w:rsidRDefault="00022B76" w:rsidP="005016A6">
            <w:pPr>
              <w:pStyle w:val="TableBody"/>
            </w:pPr>
            <w:r>
              <w:t>0.97</w:t>
            </w:r>
            <w:r w:rsidRPr="00F47EFE">
              <w:t>±</w:t>
            </w:r>
            <w:r>
              <w:t>0.35</w:t>
            </w:r>
          </w:p>
        </w:tc>
        <w:tc>
          <w:tcPr>
            <w:tcW w:w="1200" w:type="dxa"/>
          </w:tcPr>
          <w:p w14:paraId="2827B81E" w14:textId="6D425CBF" w:rsidR="00147115" w:rsidRPr="00F47EFE" w:rsidRDefault="00022B76" w:rsidP="005016A6">
            <w:pPr>
              <w:pStyle w:val="TableBody"/>
            </w:pPr>
            <w:r>
              <w:t>0.85±0.28</w:t>
            </w:r>
          </w:p>
        </w:tc>
      </w:tr>
      <w:tr w:rsidR="00AB001E" w:rsidRPr="00F47EFE" w14:paraId="51C97F92" w14:textId="77777777" w:rsidTr="001A5D99">
        <w:tc>
          <w:tcPr>
            <w:tcW w:w="16226" w:type="dxa"/>
            <w:gridSpan w:val="15"/>
          </w:tcPr>
          <w:p w14:paraId="228B36FE" w14:textId="72B3B635" w:rsidR="00AB001E" w:rsidRPr="00F47EFE" w:rsidRDefault="00AB001E" w:rsidP="00CC4487">
            <w:pPr>
              <w:pStyle w:val="TableLeft"/>
            </w:pPr>
            <w:r w:rsidRPr="00F47EFE">
              <w:t>PFC emission factors</w:t>
            </w:r>
          </w:p>
        </w:tc>
      </w:tr>
      <w:tr w:rsidR="00147115" w:rsidRPr="00F47EFE" w14:paraId="0A1FA797"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3A2FE0F3" w14:textId="77777777" w:rsidR="00147115" w:rsidRPr="00F47EFE" w:rsidRDefault="00147115" w:rsidP="00CC4487">
            <w:pPr>
              <w:pStyle w:val="TableBody"/>
              <w:jc w:val="left"/>
            </w:pPr>
            <w:r w:rsidRPr="00F47EFE">
              <w:t>Portland, Victoria</w:t>
            </w:r>
          </w:p>
        </w:tc>
        <w:tc>
          <w:tcPr>
            <w:tcW w:w="1001" w:type="dxa"/>
          </w:tcPr>
          <w:p w14:paraId="59D5AD1B" w14:textId="77777777" w:rsidR="00147115" w:rsidRPr="00F47EFE" w:rsidRDefault="00147115" w:rsidP="00CC4487">
            <w:pPr>
              <w:pStyle w:val="TableBody"/>
            </w:pPr>
            <w:r w:rsidRPr="00F47EFE">
              <w:t>52±10</w:t>
            </w:r>
          </w:p>
        </w:tc>
        <w:tc>
          <w:tcPr>
            <w:tcW w:w="1001" w:type="dxa"/>
          </w:tcPr>
          <w:p w14:paraId="755ED50C" w14:textId="77777777" w:rsidR="00147115" w:rsidRPr="00F47EFE" w:rsidRDefault="00147115" w:rsidP="00CC4487">
            <w:pPr>
              <w:pStyle w:val="TableBody"/>
            </w:pPr>
            <w:r w:rsidRPr="00F47EFE">
              <w:t>52±11</w:t>
            </w:r>
          </w:p>
        </w:tc>
        <w:tc>
          <w:tcPr>
            <w:tcW w:w="1001" w:type="dxa"/>
          </w:tcPr>
          <w:p w14:paraId="5220314F" w14:textId="77777777" w:rsidR="00147115" w:rsidRPr="00F47EFE" w:rsidRDefault="00147115" w:rsidP="00CC4487">
            <w:pPr>
              <w:pStyle w:val="TableBody"/>
            </w:pPr>
            <w:r w:rsidRPr="00F47EFE">
              <w:t>40±12</w:t>
            </w:r>
          </w:p>
        </w:tc>
        <w:tc>
          <w:tcPr>
            <w:tcW w:w="1002" w:type="dxa"/>
          </w:tcPr>
          <w:p w14:paraId="38107898" w14:textId="77777777" w:rsidR="00147115" w:rsidRPr="00F47EFE" w:rsidRDefault="00147115" w:rsidP="00CC4487">
            <w:pPr>
              <w:pStyle w:val="TableBody"/>
            </w:pPr>
            <w:r w:rsidRPr="00F47EFE">
              <w:t>42±15</w:t>
            </w:r>
          </w:p>
        </w:tc>
        <w:tc>
          <w:tcPr>
            <w:tcW w:w="1002" w:type="dxa"/>
          </w:tcPr>
          <w:p w14:paraId="6AEF3156" w14:textId="77777777" w:rsidR="00147115" w:rsidRPr="00F47EFE" w:rsidRDefault="00147115" w:rsidP="00CC4487">
            <w:pPr>
              <w:pStyle w:val="TableBody"/>
            </w:pPr>
            <w:r w:rsidRPr="00F47EFE">
              <w:t>37±12</w:t>
            </w:r>
          </w:p>
        </w:tc>
        <w:tc>
          <w:tcPr>
            <w:tcW w:w="1002" w:type="dxa"/>
          </w:tcPr>
          <w:p w14:paraId="7544B370" w14:textId="77777777" w:rsidR="00147115" w:rsidRPr="00F47EFE" w:rsidRDefault="00147115" w:rsidP="00CC4487">
            <w:pPr>
              <w:pStyle w:val="TableBody"/>
            </w:pPr>
            <w:r w:rsidRPr="00F47EFE">
              <w:t>39±11</w:t>
            </w:r>
          </w:p>
        </w:tc>
        <w:tc>
          <w:tcPr>
            <w:tcW w:w="1002" w:type="dxa"/>
          </w:tcPr>
          <w:p w14:paraId="67A4D1FC" w14:textId="77777777" w:rsidR="00147115" w:rsidRPr="00F47EFE" w:rsidRDefault="00147115" w:rsidP="00CC4487">
            <w:pPr>
              <w:pStyle w:val="TableBody"/>
            </w:pPr>
            <w:r w:rsidRPr="00F47EFE">
              <w:t>40±13</w:t>
            </w:r>
          </w:p>
        </w:tc>
        <w:tc>
          <w:tcPr>
            <w:tcW w:w="1002" w:type="dxa"/>
          </w:tcPr>
          <w:p w14:paraId="3918ABF4" w14:textId="77777777" w:rsidR="00147115" w:rsidRPr="00F47EFE" w:rsidRDefault="00147115" w:rsidP="00CC4487">
            <w:pPr>
              <w:pStyle w:val="TableBody"/>
            </w:pPr>
            <w:r w:rsidRPr="00F47EFE">
              <w:t>34±10</w:t>
            </w:r>
          </w:p>
        </w:tc>
        <w:tc>
          <w:tcPr>
            <w:tcW w:w="1002" w:type="dxa"/>
          </w:tcPr>
          <w:p w14:paraId="02898FB4" w14:textId="77777777" w:rsidR="00147115" w:rsidRPr="00F47EFE" w:rsidRDefault="00147115" w:rsidP="00CC4487">
            <w:pPr>
              <w:pStyle w:val="TableBody"/>
            </w:pPr>
            <w:r w:rsidRPr="00F47EFE">
              <w:t>32±8</w:t>
            </w:r>
          </w:p>
        </w:tc>
        <w:tc>
          <w:tcPr>
            <w:tcW w:w="1002" w:type="dxa"/>
          </w:tcPr>
          <w:p w14:paraId="725A9A9E" w14:textId="77777777" w:rsidR="00147115" w:rsidRPr="00F47EFE" w:rsidRDefault="00147115" w:rsidP="00CC4487">
            <w:pPr>
              <w:pStyle w:val="TableBody"/>
            </w:pPr>
            <w:r w:rsidRPr="00F47EFE">
              <w:t>39±10</w:t>
            </w:r>
          </w:p>
        </w:tc>
        <w:tc>
          <w:tcPr>
            <w:tcW w:w="1002" w:type="dxa"/>
          </w:tcPr>
          <w:p w14:paraId="18EAA261" w14:textId="77777777" w:rsidR="00147115" w:rsidRPr="00F47EFE" w:rsidRDefault="00147115" w:rsidP="00CC4487">
            <w:pPr>
              <w:pStyle w:val="TableBody"/>
            </w:pPr>
            <w:r w:rsidRPr="00F47EFE">
              <w:t>51±13</w:t>
            </w:r>
          </w:p>
        </w:tc>
        <w:tc>
          <w:tcPr>
            <w:tcW w:w="1002" w:type="dxa"/>
          </w:tcPr>
          <w:p w14:paraId="7C641AE8" w14:textId="77777777" w:rsidR="00147115" w:rsidRPr="00F47EFE" w:rsidRDefault="00147115" w:rsidP="005B736B">
            <w:pPr>
              <w:pStyle w:val="TableBody"/>
            </w:pPr>
            <w:r w:rsidRPr="00F47EFE">
              <w:t>63±20</w:t>
            </w:r>
          </w:p>
        </w:tc>
        <w:tc>
          <w:tcPr>
            <w:tcW w:w="1002" w:type="dxa"/>
          </w:tcPr>
          <w:p w14:paraId="53FF26F3" w14:textId="205A508A" w:rsidR="00147115" w:rsidRPr="00F47EFE" w:rsidRDefault="00022B76" w:rsidP="00F43F22">
            <w:pPr>
              <w:pStyle w:val="TableBody"/>
            </w:pPr>
            <w:r>
              <w:t>52</w:t>
            </w:r>
            <w:r w:rsidRPr="00F47EFE">
              <w:t>±</w:t>
            </w:r>
            <w:r>
              <w:t>16</w:t>
            </w:r>
          </w:p>
        </w:tc>
        <w:tc>
          <w:tcPr>
            <w:tcW w:w="1200" w:type="dxa"/>
          </w:tcPr>
          <w:p w14:paraId="276934E9" w14:textId="1061F511" w:rsidR="00147115" w:rsidRPr="00F47EFE" w:rsidRDefault="00022B76" w:rsidP="00F43F22">
            <w:pPr>
              <w:pStyle w:val="TableBody"/>
            </w:pPr>
            <w:r>
              <w:t>44</w:t>
            </w:r>
            <w:r w:rsidR="00147115" w:rsidRPr="00F47EFE">
              <w:t>±12</w:t>
            </w:r>
          </w:p>
        </w:tc>
      </w:tr>
      <w:tr w:rsidR="00147115" w:rsidRPr="00F47EFE" w14:paraId="7394C21C" w14:textId="77777777" w:rsidTr="00AB001E">
        <w:tc>
          <w:tcPr>
            <w:tcW w:w="2003" w:type="dxa"/>
          </w:tcPr>
          <w:p w14:paraId="7B6CF044" w14:textId="77777777" w:rsidR="00147115" w:rsidRPr="00F47EFE" w:rsidRDefault="00147115" w:rsidP="00CC4487">
            <w:pPr>
              <w:pStyle w:val="TableBody"/>
              <w:jc w:val="left"/>
            </w:pPr>
            <w:r w:rsidRPr="00F47EFE">
              <w:t>Pt Henry, Victoria</w:t>
            </w:r>
          </w:p>
        </w:tc>
        <w:tc>
          <w:tcPr>
            <w:tcW w:w="1001" w:type="dxa"/>
          </w:tcPr>
          <w:p w14:paraId="1D4A6B8C" w14:textId="77777777" w:rsidR="00147115" w:rsidRPr="00F47EFE" w:rsidRDefault="00147115" w:rsidP="00CC4487">
            <w:pPr>
              <w:pStyle w:val="TableBody"/>
            </w:pPr>
            <w:r w:rsidRPr="00F47EFE">
              <w:t>63±12</w:t>
            </w:r>
          </w:p>
        </w:tc>
        <w:tc>
          <w:tcPr>
            <w:tcW w:w="1001" w:type="dxa"/>
          </w:tcPr>
          <w:p w14:paraId="4B0CA3AA" w14:textId="77777777" w:rsidR="00147115" w:rsidRPr="00F47EFE" w:rsidRDefault="00147115" w:rsidP="00CC4487">
            <w:pPr>
              <w:pStyle w:val="TableBody"/>
            </w:pPr>
            <w:r w:rsidRPr="00F47EFE">
              <w:t>60±11</w:t>
            </w:r>
          </w:p>
        </w:tc>
        <w:tc>
          <w:tcPr>
            <w:tcW w:w="1001" w:type="dxa"/>
          </w:tcPr>
          <w:p w14:paraId="3EEF8760" w14:textId="77777777" w:rsidR="00147115" w:rsidRPr="00F47EFE" w:rsidRDefault="00147115" w:rsidP="00CC4487">
            <w:pPr>
              <w:pStyle w:val="TableBody"/>
            </w:pPr>
            <w:r w:rsidRPr="00F47EFE">
              <w:t>52±11</w:t>
            </w:r>
          </w:p>
        </w:tc>
        <w:tc>
          <w:tcPr>
            <w:tcW w:w="1002" w:type="dxa"/>
          </w:tcPr>
          <w:p w14:paraId="062946D2" w14:textId="77777777" w:rsidR="00147115" w:rsidRPr="00F47EFE" w:rsidRDefault="00147115" w:rsidP="00CC4487">
            <w:pPr>
              <w:pStyle w:val="TableBody"/>
            </w:pPr>
            <w:r w:rsidRPr="00F47EFE">
              <w:t>51±9</w:t>
            </w:r>
          </w:p>
        </w:tc>
        <w:tc>
          <w:tcPr>
            <w:tcW w:w="1002" w:type="dxa"/>
          </w:tcPr>
          <w:p w14:paraId="788E8AB3" w14:textId="77777777" w:rsidR="00147115" w:rsidRPr="00F47EFE" w:rsidRDefault="00147115" w:rsidP="00CC4487">
            <w:pPr>
              <w:pStyle w:val="TableBody"/>
            </w:pPr>
            <w:r w:rsidRPr="00F47EFE">
              <w:t>48±10</w:t>
            </w:r>
          </w:p>
        </w:tc>
        <w:tc>
          <w:tcPr>
            <w:tcW w:w="1002" w:type="dxa"/>
          </w:tcPr>
          <w:p w14:paraId="0F6BFFDF" w14:textId="77777777" w:rsidR="00147115" w:rsidRPr="00F47EFE" w:rsidRDefault="00147115" w:rsidP="00CC4487">
            <w:pPr>
              <w:pStyle w:val="TableBody"/>
            </w:pPr>
            <w:r w:rsidRPr="00F47EFE">
              <w:t>40±11</w:t>
            </w:r>
          </w:p>
        </w:tc>
        <w:tc>
          <w:tcPr>
            <w:tcW w:w="1002" w:type="dxa"/>
          </w:tcPr>
          <w:p w14:paraId="3D43D7D1" w14:textId="77777777" w:rsidR="00147115" w:rsidRPr="00F47EFE" w:rsidRDefault="00147115" w:rsidP="00CC4487">
            <w:pPr>
              <w:pStyle w:val="TableBody"/>
            </w:pPr>
            <w:r w:rsidRPr="00F47EFE">
              <w:t>45±13</w:t>
            </w:r>
          </w:p>
        </w:tc>
        <w:tc>
          <w:tcPr>
            <w:tcW w:w="1002" w:type="dxa"/>
          </w:tcPr>
          <w:p w14:paraId="6EBB438A" w14:textId="77777777" w:rsidR="00147115" w:rsidRPr="00F47EFE" w:rsidRDefault="00147115" w:rsidP="00CC4487">
            <w:pPr>
              <w:pStyle w:val="TableBody"/>
            </w:pPr>
            <w:r w:rsidRPr="00F47EFE">
              <w:t>43±11</w:t>
            </w:r>
          </w:p>
        </w:tc>
        <w:tc>
          <w:tcPr>
            <w:tcW w:w="1002" w:type="dxa"/>
          </w:tcPr>
          <w:p w14:paraId="211B0470" w14:textId="77777777" w:rsidR="00147115" w:rsidRPr="00F47EFE" w:rsidRDefault="00147115" w:rsidP="00CC4487">
            <w:pPr>
              <w:pStyle w:val="TableBody"/>
            </w:pPr>
            <w:r w:rsidRPr="00F47EFE">
              <w:t>42±8</w:t>
            </w:r>
          </w:p>
        </w:tc>
        <w:tc>
          <w:tcPr>
            <w:tcW w:w="1002" w:type="dxa"/>
          </w:tcPr>
          <w:p w14:paraId="2486078B" w14:textId="77777777" w:rsidR="00147115" w:rsidRPr="00F47EFE" w:rsidRDefault="00147115" w:rsidP="00CC4487">
            <w:pPr>
              <w:pStyle w:val="TableBody"/>
            </w:pPr>
            <w:r w:rsidRPr="00F47EFE">
              <w:t>38±8</w:t>
            </w:r>
          </w:p>
        </w:tc>
        <w:tc>
          <w:tcPr>
            <w:tcW w:w="1002" w:type="dxa"/>
          </w:tcPr>
          <w:p w14:paraId="44DC2494" w14:textId="77777777" w:rsidR="00147115" w:rsidRPr="00F47EFE" w:rsidRDefault="00147115" w:rsidP="00CC4487">
            <w:pPr>
              <w:pStyle w:val="TableBody"/>
            </w:pPr>
          </w:p>
        </w:tc>
        <w:tc>
          <w:tcPr>
            <w:tcW w:w="1002" w:type="dxa"/>
          </w:tcPr>
          <w:p w14:paraId="4C742DBD" w14:textId="77777777" w:rsidR="00147115" w:rsidRPr="00F47EFE" w:rsidRDefault="00147115" w:rsidP="00CC4487">
            <w:pPr>
              <w:pStyle w:val="TableBody"/>
            </w:pPr>
          </w:p>
        </w:tc>
        <w:tc>
          <w:tcPr>
            <w:tcW w:w="1002" w:type="dxa"/>
          </w:tcPr>
          <w:p w14:paraId="77440825" w14:textId="77777777" w:rsidR="00147115" w:rsidRPr="00F47EFE" w:rsidRDefault="00147115" w:rsidP="00262811">
            <w:pPr>
              <w:pStyle w:val="TableBody"/>
            </w:pPr>
          </w:p>
        </w:tc>
        <w:tc>
          <w:tcPr>
            <w:tcW w:w="1200" w:type="dxa"/>
          </w:tcPr>
          <w:p w14:paraId="200B7BB0" w14:textId="7E860A3F" w:rsidR="00147115" w:rsidRPr="00F47EFE" w:rsidRDefault="00147115" w:rsidP="00262811">
            <w:pPr>
              <w:pStyle w:val="TableBody"/>
            </w:pPr>
            <w:r w:rsidRPr="00F47EFE">
              <w:t>48±10</w:t>
            </w:r>
          </w:p>
        </w:tc>
      </w:tr>
      <w:tr w:rsidR="00147115" w:rsidRPr="00F47EFE" w14:paraId="0F62176F"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2CE7AEB3" w14:textId="77777777" w:rsidR="00147115" w:rsidRPr="00F47EFE" w:rsidRDefault="00147115" w:rsidP="00CC4487">
            <w:pPr>
              <w:pStyle w:val="TableBody"/>
              <w:jc w:val="left"/>
            </w:pPr>
            <w:r w:rsidRPr="00F47EFE">
              <w:t>Bell Bay, Tasmania</w:t>
            </w:r>
          </w:p>
        </w:tc>
        <w:tc>
          <w:tcPr>
            <w:tcW w:w="1001" w:type="dxa"/>
          </w:tcPr>
          <w:p w14:paraId="4F25CCB0" w14:textId="77777777" w:rsidR="00147115" w:rsidRPr="00F47EFE" w:rsidRDefault="00147115" w:rsidP="00CC4487">
            <w:pPr>
              <w:pStyle w:val="TableBody"/>
            </w:pPr>
            <w:r w:rsidRPr="00F47EFE">
              <w:t>31±8</w:t>
            </w:r>
          </w:p>
        </w:tc>
        <w:tc>
          <w:tcPr>
            <w:tcW w:w="1001" w:type="dxa"/>
          </w:tcPr>
          <w:p w14:paraId="782A5699" w14:textId="77777777" w:rsidR="00147115" w:rsidRPr="00F47EFE" w:rsidRDefault="00147115" w:rsidP="00CC4487">
            <w:pPr>
              <w:pStyle w:val="TableBody"/>
            </w:pPr>
            <w:r w:rsidRPr="00F47EFE">
              <w:t>30±8</w:t>
            </w:r>
          </w:p>
        </w:tc>
        <w:tc>
          <w:tcPr>
            <w:tcW w:w="1001" w:type="dxa"/>
          </w:tcPr>
          <w:p w14:paraId="0B49238C" w14:textId="77777777" w:rsidR="00147115" w:rsidRPr="00F47EFE" w:rsidRDefault="00147115" w:rsidP="00CC4487">
            <w:pPr>
              <w:pStyle w:val="TableBody"/>
            </w:pPr>
            <w:r w:rsidRPr="00F47EFE">
              <w:t>32±19</w:t>
            </w:r>
          </w:p>
        </w:tc>
        <w:tc>
          <w:tcPr>
            <w:tcW w:w="1002" w:type="dxa"/>
          </w:tcPr>
          <w:p w14:paraId="0FE55DFF" w14:textId="77777777" w:rsidR="00147115" w:rsidRPr="00F47EFE" w:rsidRDefault="00147115" w:rsidP="00CC4487">
            <w:pPr>
              <w:pStyle w:val="TableBody"/>
            </w:pPr>
            <w:r w:rsidRPr="00F47EFE">
              <w:t>22±12</w:t>
            </w:r>
          </w:p>
        </w:tc>
        <w:tc>
          <w:tcPr>
            <w:tcW w:w="1002" w:type="dxa"/>
          </w:tcPr>
          <w:p w14:paraId="6D53B296" w14:textId="77777777" w:rsidR="00147115" w:rsidRPr="00F47EFE" w:rsidRDefault="00147115" w:rsidP="00CC4487">
            <w:pPr>
              <w:pStyle w:val="TableBody"/>
            </w:pPr>
            <w:r w:rsidRPr="00F47EFE">
              <w:t>19±11</w:t>
            </w:r>
          </w:p>
        </w:tc>
        <w:tc>
          <w:tcPr>
            <w:tcW w:w="1002" w:type="dxa"/>
          </w:tcPr>
          <w:p w14:paraId="3EF7121D" w14:textId="77777777" w:rsidR="00147115" w:rsidRPr="00F47EFE" w:rsidRDefault="00147115" w:rsidP="00CC4487">
            <w:pPr>
              <w:pStyle w:val="TableBody"/>
            </w:pPr>
            <w:r w:rsidRPr="00F47EFE">
              <w:t>19±11</w:t>
            </w:r>
          </w:p>
        </w:tc>
        <w:tc>
          <w:tcPr>
            <w:tcW w:w="1002" w:type="dxa"/>
          </w:tcPr>
          <w:p w14:paraId="277EB27C" w14:textId="77777777" w:rsidR="00147115" w:rsidRPr="00F47EFE" w:rsidRDefault="00147115" w:rsidP="00CC4487">
            <w:pPr>
              <w:pStyle w:val="TableBody"/>
            </w:pPr>
            <w:r w:rsidRPr="00F47EFE">
              <w:t>19±11</w:t>
            </w:r>
          </w:p>
        </w:tc>
        <w:tc>
          <w:tcPr>
            <w:tcW w:w="1002" w:type="dxa"/>
          </w:tcPr>
          <w:p w14:paraId="4292119E" w14:textId="77777777" w:rsidR="00147115" w:rsidRPr="00F47EFE" w:rsidRDefault="00147115" w:rsidP="00CC4487">
            <w:pPr>
              <w:pStyle w:val="TableBody"/>
            </w:pPr>
            <w:r w:rsidRPr="00F47EFE">
              <w:t>19±11</w:t>
            </w:r>
          </w:p>
        </w:tc>
        <w:tc>
          <w:tcPr>
            <w:tcW w:w="1002" w:type="dxa"/>
          </w:tcPr>
          <w:p w14:paraId="78BABAAE" w14:textId="77777777" w:rsidR="00147115" w:rsidRPr="00F47EFE" w:rsidRDefault="00147115" w:rsidP="00CC4487">
            <w:pPr>
              <w:pStyle w:val="TableBody"/>
            </w:pPr>
            <w:r w:rsidRPr="00F47EFE">
              <w:t>19±11</w:t>
            </w:r>
          </w:p>
        </w:tc>
        <w:tc>
          <w:tcPr>
            <w:tcW w:w="1002" w:type="dxa"/>
          </w:tcPr>
          <w:p w14:paraId="2E988EB6" w14:textId="77777777" w:rsidR="00147115" w:rsidRPr="00F47EFE" w:rsidRDefault="00147115" w:rsidP="00CC4487">
            <w:pPr>
              <w:pStyle w:val="TableBody"/>
            </w:pPr>
            <w:r w:rsidRPr="00F47EFE">
              <w:t>19±11</w:t>
            </w:r>
          </w:p>
        </w:tc>
        <w:tc>
          <w:tcPr>
            <w:tcW w:w="1002" w:type="dxa"/>
          </w:tcPr>
          <w:p w14:paraId="2DA7AC5E" w14:textId="77777777" w:rsidR="00147115" w:rsidRPr="00F47EFE" w:rsidRDefault="00147115" w:rsidP="00CC4487">
            <w:pPr>
              <w:pStyle w:val="TableBody"/>
            </w:pPr>
            <w:r w:rsidRPr="00F47EFE">
              <w:t>19±11</w:t>
            </w:r>
          </w:p>
        </w:tc>
        <w:tc>
          <w:tcPr>
            <w:tcW w:w="1002" w:type="dxa"/>
          </w:tcPr>
          <w:p w14:paraId="148C5A3C" w14:textId="77777777" w:rsidR="00147115" w:rsidRPr="00F47EFE" w:rsidRDefault="00147115" w:rsidP="00262811">
            <w:pPr>
              <w:pStyle w:val="TableBody"/>
            </w:pPr>
            <w:r w:rsidRPr="00F47EFE">
              <w:t>63±47</w:t>
            </w:r>
          </w:p>
        </w:tc>
        <w:tc>
          <w:tcPr>
            <w:tcW w:w="1002" w:type="dxa"/>
          </w:tcPr>
          <w:p w14:paraId="096300D8" w14:textId="20048396" w:rsidR="00147115" w:rsidRPr="00F47EFE" w:rsidRDefault="00022B76" w:rsidP="00262811">
            <w:pPr>
              <w:pStyle w:val="TableBody"/>
            </w:pPr>
            <w:r>
              <w:t>69</w:t>
            </w:r>
            <w:r w:rsidRPr="00F47EFE">
              <w:t>±</w:t>
            </w:r>
            <w:r>
              <w:t>43</w:t>
            </w:r>
          </w:p>
        </w:tc>
        <w:tc>
          <w:tcPr>
            <w:tcW w:w="1200" w:type="dxa"/>
          </w:tcPr>
          <w:p w14:paraId="676E593B" w14:textId="1BCF72E7" w:rsidR="00147115" w:rsidRPr="00F47EFE" w:rsidRDefault="00022B76" w:rsidP="00262811">
            <w:pPr>
              <w:pStyle w:val="TableBody"/>
            </w:pPr>
            <w:r>
              <w:t>29±16</w:t>
            </w:r>
          </w:p>
        </w:tc>
      </w:tr>
      <w:tr w:rsidR="00147115" w:rsidRPr="00F47EFE" w14:paraId="3706EDF6" w14:textId="77777777" w:rsidTr="00AB001E">
        <w:tc>
          <w:tcPr>
            <w:tcW w:w="2003" w:type="dxa"/>
          </w:tcPr>
          <w:p w14:paraId="4129BF7C" w14:textId="77777777" w:rsidR="00147115" w:rsidRPr="00F47EFE" w:rsidRDefault="00147115" w:rsidP="00CC4487">
            <w:pPr>
              <w:pStyle w:val="TableBody"/>
              <w:jc w:val="left"/>
              <w:rPr>
                <w:vertAlign w:val="superscript"/>
              </w:rPr>
            </w:pPr>
            <w:r w:rsidRPr="00F47EFE">
              <w:t>Australia (TAPM)</w:t>
            </w:r>
            <w:r w:rsidRPr="00F47EFE">
              <w:rPr>
                <w:vertAlign w:val="superscript"/>
              </w:rPr>
              <w:t>5</w:t>
            </w:r>
          </w:p>
        </w:tc>
        <w:tc>
          <w:tcPr>
            <w:tcW w:w="1001" w:type="dxa"/>
          </w:tcPr>
          <w:p w14:paraId="79A3E0CB" w14:textId="77777777" w:rsidR="00147115" w:rsidRPr="00F47EFE" w:rsidRDefault="00147115" w:rsidP="00CC4487">
            <w:pPr>
              <w:pStyle w:val="TableBody"/>
            </w:pPr>
            <w:r w:rsidRPr="00F47EFE">
              <w:t>48±10</w:t>
            </w:r>
          </w:p>
        </w:tc>
        <w:tc>
          <w:tcPr>
            <w:tcW w:w="1001" w:type="dxa"/>
          </w:tcPr>
          <w:p w14:paraId="1EF3C967" w14:textId="77777777" w:rsidR="00147115" w:rsidRPr="00F47EFE" w:rsidRDefault="00147115" w:rsidP="00CC4487">
            <w:pPr>
              <w:pStyle w:val="TableBody"/>
            </w:pPr>
            <w:r w:rsidRPr="00F47EFE">
              <w:t>48±10</w:t>
            </w:r>
          </w:p>
        </w:tc>
        <w:tc>
          <w:tcPr>
            <w:tcW w:w="1001" w:type="dxa"/>
          </w:tcPr>
          <w:p w14:paraId="09823F6D" w14:textId="77777777" w:rsidR="00147115" w:rsidRPr="00F47EFE" w:rsidRDefault="00147115" w:rsidP="00CC4487">
            <w:pPr>
              <w:pStyle w:val="TableBody"/>
            </w:pPr>
            <w:r w:rsidRPr="00F47EFE">
              <w:t>41±14</w:t>
            </w:r>
          </w:p>
        </w:tc>
        <w:tc>
          <w:tcPr>
            <w:tcW w:w="1002" w:type="dxa"/>
          </w:tcPr>
          <w:p w14:paraId="64C7E541" w14:textId="77777777" w:rsidR="00147115" w:rsidRPr="00F47EFE" w:rsidRDefault="00147115" w:rsidP="00CC4487">
            <w:pPr>
              <w:pStyle w:val="TableBody"/>
            </w:pPr>
            <w:r w:rsidRPr="00F47EFE">
              <w:t>38±12</w:t>
            </w:r>
          </w:p>
        </w:tc>
        <w:tc>
          <w:tcPr>
            <w:tcW w:w="1002" w:type="dxa"/>
          </w:tcPr>
          <w:p w14:paraId="63B2D257" w14:textId="77777777" w:rsidR="00147115" w:rsidRPr="00F47EFE" w:rsidRDefault="00147115" w:rsidP="00CC4487">
            <w:pPr>
              <w:pStyle w:val="TableBody"/>
            </w:pPr>
            <w:r w:rsidRPr="00F47EFE">
              <w:t>35±11</w:t>
            </w:r>
          </w:p>
        </w:tc>
        <w:tc>
          <w:tcPr>
            <w:tcW w:w="1002" w:type="dxa"/>
          </w:tcPr>
          <w:p w14:paraId="5E3C4ABD" w14:textId="77777777" w:rsidR="00147115" w:rsidRPr="00F47EFE" w:rsidRDefault="00147115" w:rsidP="00CC4487">
            <w:pPr>
              <w:pStyle w:val="TableBody"/>
            </w:pPr>
            <w:r w:rsidRPr="00F47EFE">
              <w:t>33±11</w:t>
            </w:r>
          </w:p>
        </w:tc>
        <w:tc>
          <w:tcPr>
            <w:tcW w:w="1002" w:type="dxa"/>
          </w:tcPr>
          <w:p w14:paraId="4A0C2D85" w14:textId="77777777" w:rsidR="00147115" w:rsidRPr="00F47EFE" w:rsidRDefault="00147115" w:rsidP="00CC4487">
            <w:pPr>
              <w:pStyle w:val="TableBody"/>
            </w:pPr>
            <w:r w:rsidRPr="00F47EFE">
              <w:t>35±13</w:t>
            </w:r>
          </w:p>
        </w:tc>
        <w:tc>
          <w:tcPr>
            <w:tcW w:w="1002" w:type="dxa"/>
          </w:tcPr>
          <w:p w14:paraId="503B20A1" w14:textId="77777777" w:rsidR="00147115" w:rsidRPr="00F47EFE" w:rsidRDefault="00147115" w:rsidP="00CC4487">
            <w:pPr>
              <w:pStyle w:val="TableBody"/>
            </w:pPr>
            <w:r w:rsidRPr="00F47EFE">
              <w:t>32±11</w:t>
            </w:r>
          </w:p>
        </w:tc>
        <w:tc>
          <w:tcPr>
            <w:tcW w:w="1002" w:type="dxa"/>
          </w:tcPr>
          <w:p w14:paraId="075FAE1D" w14:textId="77777777" w:rsidR="00147115" w:rsidRPr="00F47EFE" w:rsidRDefault="00147115" w:rsidP="00CC4487">
            <w:pPr>
              <w:pStyle w:val="TableBody"/>
            </w:pPr>
            <w:r w:rsidRPr="00F47EFE">
              <w:t>31±9</w:t>
            </w:r>
          </w:p>
        </w:tc>
        <w:tc>
          <w:tcPr>
            <w:tcW w:w="1002" w:type="dxa"/>
          </w:tcPr>
          <w:p w14:paraId="7CA7380B" w14:textId="77777777" w:rsidR="00147115" w:rsidRPr="00F47EFE" w:rsidRDefault="00147115" w:rsidP="00CC4487">
            <w:pPr>
              <w:pStyle w:val="TableBody"/>
            </w:pPr>
            <w:r w:rsidRPr="00F47EFE">
              <w:t>32±10</w:t>
            </w:r>
          </w:p>
        </w:tc>
        <w:tc>
          <w:tcPr>
            <w:tcW w:w="1002" w:type="dxa"/>
          </w:tcPr>
          <w:p w14:paraId="361DEFF7" w14:textId="77777777" w:rsidR="00147115" w:rsidRPr="00F47EFE" w:rsidRDefault="00147115" w:rsidP="008207AC">
            <w:pPr>
              <w:pStyle w:val="TableBody"/>
            </w:pPr>
            <w:r w:rsidRPr="00F47EFE">
              <w:t>35±12</w:t>
            </w:r>
          </w:p>
        </w:tc>
        <w:tc>
          <w:tcPr>
            <w:tcW w:w="1002" w:type="dxa"/>
          </w:tcPr>
          <w:p w14:paraId="358B94D9" w14:textId="29AC14A7" w:rsidR="00147115" w:rsidRPr="00F47EFE" w:rsidRDefault="00147115" w:rsidP="00262811">
            <w:pPr>
              <w:pStyle w:val="TableBody"/>
            </w:pPr>
            <w:r>
              <w:t>63±47</w:t>
            </w:r>
          </w:p>
        </w:tc>
        <w:tc>
          <w:tcPr>
            <w:tcW w:w="1002" w:type="dxa"/>
          </w:tcPr>
          <w:p w14:paraId="22CE0BB3" w14:textId="48B15AA6" w:rsidR="00147115" w:rsidRDefault="00022B76" w:rsidP="00F43F22">
            <w:pPr>
              <w:pStyle w:val="TableBody"/>
            </w:pPr>
            <w:r>
              <w:t>61</w:t>
            </w:r>
            <w:r w:rsidRPr="00F47EFE">
              <w:t>±</w:t>
            </w:r>
            <w:r>
              <w:t>29</w:t>
            </w:r>
          </w:p>
        </w:tc>
        <w:tc>
          <w:tcPr>
            <w:tcW w:w="1200" w:type="dxa"/>
          </w:tcPr>
          <w:p w14:paraId="46DA1290" w14:textId="5D32155E" w:rsidR="00147115" w:rsidRPr="00F47EFE" w:rsidRDefault="00022B76" w:rsidP="00F43F22">
            <w:pPr>
              <w:pStyle w:val="TableBody"/>
            </w:pPr>
            <w:r>
              <w:t>41±14</w:t>
            </w:r>
          </w:p>
        </w:tc>
      </w:tr>
      <w:tr w:rsidR="00147115" w:rsidRPr="00F47EFE" w14:paraId="240D5DFA"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Pr>
          <w:p w14:paraId="1FE3D36E" w14:textId="77777777" w:rsidR="00147115" w:rsidRPr="00F47EFE" w:rsidRDefault="00147115" w:rsidP="00CC4487">
            <w:pPr>
              <w:pStyle w:val="TableBody"/>
              <w:jc w:val="left"/>
              <w:rPr>
                <w:vertAlign w:val="superscript"/>
              </w:rPr>
            </w:pPr>
            <w:r w:rsidRPr="00F47EFE">
              <w:t>Australia (NAME)</w:t>
            </w:r>
            <w:r w:rsidRPr="00F47EFE">
              <w:rPr>
                <w:vertAlign w:val="superscript"/>
              </w:rPr>
              <w:t>6</w:t>
            </w:r>
          </w:p>
        </w:tc>
        <w:tc>
          <w:tcPr>
            <w:tcW w:w="1001" w:type="dxa"/>
          </w:tcPr>
          <w:p w14:paraId="0232ED5E" w14:textId="77777777" w:rsidR="00147115" w:rsidRPr="00F47EFE" w:rsidRDefault="00147115" w:rsidP="00CC4487">
            <w:pPr>
              <w:pStyle w:val="TableBody"/>
            </w:pPr>
            <w:r w:rsidRPr="00F47EFE">
              <w:t>96±34</w:t>
            </w:r>
          </w:p>
        </w:tc>
        <w:tc>
          <w:tcPr>
            <w:tcW w:w="1001" w:type="dxa"/>
          </w:tcPr>
          <w:p w14:paraId="76C8F0C8" w14:textId="77777777" w:rsidR="00147115" w:rsidRPr="00F47EFE" w:rsidRDefault="00147115" w:rsidP="00CC4487">
            <w:pPr>
              <w:pStyle w:val="TableBody"/>
            </w:pPr>
            <w:r w:rsidRPr="00F47EFE">
              <w:t>82±40</w:t>
            </w:r>
          </w:p>
        </w:tc>
        <w:tc>
          <w:tcPr>
            <w:tcW w:w="1001" w:type="dxa"/>
          </w:tcPr>
          <w:p w14:paraId="15CA2D5C" w14:textId="77777777" w:rsidR="00147115" w:rsidRPr="00F47EFE" w:rsidRDefault="00147115" w:rsidP="00CC4487">
            <w:pPr>
              <w:pStyle w:val="TableBody"/>
            </w:pPr>
            <w:r w:rsidRPr="00F47EFE">
              <w:t>35±28</w:t>
            </w:r>
          </w:p>
        </w:tc>
        <w:tc>
          <w:tcPr>
            <w:tcW w:w="1002" w:type="dxa"/>
          </w:tcPr>
          <w:p w14:paraId="083AE0D7" w14:textId="77777777" w:rsidR="00147115" w:rsidRPr="00F47EFE" w:rsidRDefault="00147115" w:rsidP="00CC4487">
            <w:pPr>
              <w:pStyle w:val="TableBody"/>
            </w:pPr>
            <w:r w:rsidRPr="00F47EFE">
              <w:t>23±14</w:t>
            </w:r>
          </w:p>
        </w:tc>
        <w:tc>
          <w:tcPr>
            <w:tcW w:w="1002" w:type="dxa"/>
          </w:tcPr>
          <w:p w14:paraId="55D05758" w14:textId="77777777" w:rsidR="00147115" w:rsidRPr="00F47EFE" w:rsidRDefault="00147115" w:rsidP="00CC4487">
            <w:pPr>
              <w:pStyle w:val="TableBody"/>
            </w:pPr>
            <w:r w:rsidRPr="00F47EFE">
              <w:t>23±15</w:t>
            </w:r>
          </w:p>
        </w:tc>
        <w:tc>
          <w:tcPr>
            <w:tcW w:w="1002" w:type="dxa"/>
          </w:tcPr>
          <w:p w14:paraId="34B3B07F" w14:textId="77777777" w:rsidR="00147115" w:rsidRPr="00F47EFE" w:rsidRDefault="00147115" w:rsidP="00CC4487">
            <w:pPr>
              <w:pStyle w:val="TableBody"/>
            </w:pPr>
            <w:r w:rsidRPr="00F47EFE">
              <w:t>25±15</w:t>
            </w:r>
          </w:p>
        </w:tc>
        <w:tc>
          <w:tcPr>
            <w:tcW w:w="1002" w:type="dxa"/>
          </w:tcPr>
          <w:p w14:paraId="6C86D6B2" w14:textId="77777777" w:rsidR="00147115" w:rsidRPr="00F47EFE" w:rsidRDefault="00147115" w:rsidP="00CC4487">
            <w:pPr>
              <w:pStyle w:val="TableBody"/>
            </w:pPr>
            <w:r w:rsidRPr="00F47EFE">
              <w:t>27±15</w:t>
            </w:r>
          </w:p>
        </w:tc>
        <w:tc>
          <w:tcPr>
            <w:tcW w:w="1002" w:type="dxa"/>
          </w:tcPr>
          <w:p w14:paraId="0BE74D59" w14:textId="77777777" w:rsidR="00147115" w:rsidRPr="00F47EFE" w:rsidRDefault="00147115" w:rsidP="00CC4487">
            <w:pPr>
              <w:pStyle w:val="TableBody"/>
            </w:pPr>
          </w:p>
        </w:tc>
        <w:tc>
          <w:tcPr>
            <w:tcW w:w="1002" w:type="dxa"/>
          </w:tcPr>
          <w:p w14:paraId="438F0B5A" w14:textId="77777777" w:rsidR="00147115" w:rsidRPr="00F47EFE" w:rsidRDefault="00147115" w:rsidP="00CC4487">
            <w:pPr>
              <w:pStyle w:val="TableBody"/>
            </w:pPr>
          </w:p>
        </w:tc>
        <w:tc>
          <w:tcPr>
            <w:tcW w:w="1002" w:type="dxa"/>
          </w:tcPr>
          <w:p w14:paraId="61B34220" w14:textId="77777777" w:rsidR="00147115" w:rsidRPr="00F47EFE" w:rsidRDefault="00147115" w:rsidP="00CC4487">
            <w:pPr>
              <w:pStyle w:val="TableBody"/>
            </w:pPr>
          </w:p>
        </w:tc>
        <w:tc>
          <w:tcPr>
            <w:tcW w:w="1002" w:type="dxa"/>
          </w:tcPr>
          <w:p w14:paraId="34FCBBF0" w14:textId="77777777" w:rsidR="00147115" w:rsidRPr="00F47EFE" w:rsidRDefault="00147115" w:rsidP="00CC4487">
            <w:pPr>
              <w:pStyle w:val="TableBody"/>
            </w:pPr>
          </w:p>
        </w:tc>
        <w:tc>
          <w:tcPr>
            <w:tcW w:w="1002" w:type="dxa"/>
          </w:tcPr>
          <w:p w14:paraId="5EC2B8C2" w14:textId="77777777" w:rsidR="00147115" w:rsidRPr="00F47EFE" w:rsidRDefault="00147115" w:rsidP="00CC4487">
            <w:pPr>
              <w:pStyle w:val="TableBody"/>
            </w:pPr>
          </w:p>
        </w:tc>
        <w:tc>
          <w:tcPr>
            <w:tcW w:w="1002" w:type="dxa"/>
          </w:tcPr>
          <w:p w14:paraId="7D201937" w14:textId="77777777" w:rsidR="00147115" w:rsidRPr="00F47EFE" w:rsidRDefault="00147115" w:rsidP="00CC4487">
            <w:pPr>
              <w:pStyle w:val="TableBody"/>
            </w:pPr>
          </w:p>
        </w:tc>
        <w:tc>
          <w:tcPr>
            <w:tcW w:w="1200" w:type="dxa"/>
          </w:tcPr>
          <w:p w14:paraId="6F36CAC2" w14:textId="55A38487" w:rsidR="00147115" w:rsidRPr="00F47EFE" w:rsidRDefault="00147115" w:rsidP="00CC4487">
            <w:pPr>
              <w:pStyle w:val="TableBody"/>
            </w:pPr>
            <w:r w:rsidRPr="00F47EFE">
              <w:t>44±23</w:t>
            </w:r>
          </w:p>
        </w:tc>
      </w:tr>
      <w:tr w:rsidR="00147115" w:rsidRPr="00F47EFE" w14:paraId="340A8821" w14:textId="77777777" w:rsidTr="00AB001E">
        <w:tc>
          <w:tcPr>
            <w:tcW w:w="2003" w:type="dxa"/>
          </w:tcPr>
          <w:p w14:paraId="2FDB1012" w14:textId="77777777" w:rsidR="00147115" w:rsidRPr="00F47EFE" w:rsidRDefault="00147115" w:rsidP="00CC4487">
            <w:pPr>
              <w:pStyle w:val="TableBody"/>
              <w:jc w:val="left"/>
            </w:pPr>
            <w:r w:rsidRPr="00F47EFE">
              <w:t>TAPM/NAME average</w:t>
            </w:r>
          </w:p>
        </w:tc>
        <w:tc>
          <w:tcPr>
            <w:tcW w:w="1001" w:type="dxa"/>
          </w:tcPr>
          <w:p w14:paraId="02044AA0" w14:textId="77777777" w:rsidR="00147115" w:rsidRPr="00F47EFE" w:rsidRDefault="00147115" w:rsidP="00CC4487">
            <w:pPr>
              <w:pStyle w:val="TableBody"/>
            </w:pPr>
            <w:r w:rsidRPr="00F47EFE">
              <w:t>72±22</w:t>
            </w:r>
          </w:p>
        </w:tc>
        <w:tc>
          <w:tcPr>
            <w:tcW w:w="1001" w:type="dxa"/>
          </w:tcPr>
          <w:p w14:paraId="79AF858F" w14:textId="77777777" w:rsidR="00147115" w:rsidRPr="00F47EFE" w:rsidRDefault="00147115" w:rsidP="00CC4487">
            <w:pPr>
              <w:pStyle w:val="TableBody"/>
            </w:pPr>
            <w:r w:rsidRPr="00F47EFE">
              <w:t>65±25</w:t>
            </w:r>
          </w:p>
        </w:tc>
        <w:tc>
          <w:tcPr>
            <w:tcW w:w="1001" w:type="dxa"/>
          </w:tcPr>
          <w:p w14:paraId="5DA3A9F3" w14:textId="77777777" w:rsidR="00147115" w:rsidRPr="00F47EFE" w:rsidRDefault="00147115" w:rsidP="00CC4487">
            <w:pPr>
              <w:pStyle w:val="TableBody"/>
            </w:pPr>
            <w:r w:rsidRPr="00F47EFE">
              <w:t>38±21</w:t>
            </w:r>
          </w:p>
        </w:tc>
        <w:tc>
          <w:tcPr>
            <w:tcW w:w="1002" w:type="dxa"/>
          </w:tcPr>
          <w:p w14:paraId="6ABBA884" w14:textId="77777777" w:rsidR="00147115" w:rsidRPr="00F47EFE" w:rsidRDefault="00147115" w:rsidP="00CC4487">
            <w:pPr>
              <w:pStyle w:val="TableBody"/>
            </w:pPr>
            <w:r w:rsidRPr="00F47EFE">
              <w:t>31±13</w:t>
            </w:r>
          </w:p>
        </w:tc>
        <w:tc>
          <w:tcPr>
            <w:tcW w:w="1002" w:type="dxa"/>
          </w:tcPr>
          <w:p w14:paraId="3C3CB69B" w14:textId="77777777" w:rsidR="00147115" w:rsidRPr="00F47EFE" w:rsidRDefault="00147115" w:rsidP="00CC4487">
            <w:pPr>
              <w:pStyle w:val="TableBody"/>
            </w:pPr>
            <w:r w:rsidRPr="00F47EFE">
              <w:t>29±13</w:t>
            </w:r>
          </w:p>
        </w:tc>
        <w:tc>
          <w:tcPr>
            <w:tcW w:w="1002" w:type="dxa"/>
          </w:tcPr>
          <w:p w14:paraId="00362C4F" w14:textId="77777777" w:rsidR="00147115" w:rsidRPr="00F47EFE" w:rsidRDefault="00147115" w:rsidP="00CC4487">
            <w:pPr>
              <w:pStyle w:val="TableBody"/>
            </w:pPr>
            <w:r w:rsidRPr="00F47EFE">
              <w:t>29±13</w:t>
            </w:r>
          </w:p>
        </w:tc>
        <w:tc>
          <w:tcPr>
            <w:tcW w:w="1002" w:type="dxa"/>
          </w:tcPr>
          <w:p w14:paraId="394E7791" w14:textId="77777777" w:rsidR="00147115" w:rsidRPr="00F47EFE" w:rsidRDefault="00147115" w:rsidP="00CC4487">
            <w:pPr>
              <w:pStyle w:val="TableBody"/>
            </w:pPr>
            <w:r w:rsidRPr="00F47EFE">
              <w:t>31±14</w:t>
            </w:r>
          </w:p>
        </w:tc>
        <w:tc>
          <w:tcPr>
            <w:tcW w:w="1002" w:type="dxa"/>
          </w:tcPr>
          <w:p w14:paraId="124DB73E" w14:textId="77777777" w:rsidR="00147115" w:rsidRPr="00F47EFE" w:rsidRDefault="00147115" w:rsidP="00CC4487">
            <w:pPr>
              <w:pStyle w:val="TableBody"/>
            </w:pPr>
            <w:r w:rsidRPr="00F47EFE">
              <w:t>32±11</w:t>
            </w:r>
          </w:p>
        </w:tc>
        <w:tc>
          <w:tcPr>
            <w:tcW w:w="1002" w:type="dxa"/>
          </w:tcPr>
          <w:p w14:paraId="4A7B84EA" w14:textId="77777777" w:rsidR="00147115" w:rsidRPr="00F47EFE" w:rsidRDefault="00147115" w:rsidP="00CC4487">
            <w:pPr>
              <w:pStyle w:val="TableBody"/>
            </w:pPr>
            <w:r w:rsidRPr="00F47EFE">
              <w:t>31±9</w:t>
            </w:r>
          </w:p>
        </w:tc>
        <w:tc>
          <w:tcPr>
            <w:tcW w:w="1002" w:type="dxa"/>
          </w:tcPr>
          <w:p w14:paraId="7FA6D21B" w14:textId="77777777" w:rsidR="00147115" w:rsidRPr="00F47EFE" w:rsidRDefault="00147115" w:rsidP="00CC4487">
            <w:pPr>
              <w:pStyle w:val="TableBody"/>
            </w:pPr>
            <w:r w:rsidRPr="00F47EFE">
              <w:t>32±10</w:t>
            </w:r>
          </w:p>
        </w:tc>
        <w:tc>
          <w:tcPr>
            <w:tcW w:w="1002" w:type="dxa"/>
          </w:tcPr>
          <w:p w14:paraId="3DD7527D" w14:textId="77777777" w:rsidR="00147115" w:rsidRPr="00F47EFE" w:rsidRDefault="00147115" w:rsidP="00E77785">
            <w:pPr>
              <w:pStyle w:val="TableBody"/>
            </w:pPr>
            <w:r w:rsidRPr="00F47EFE">
              <w:t>3</w:t>
            </w:r>
            <w:r>
              <w:t>5</w:t>
            </w:r>
            <w:r w:rsidRPr="00F47EFE">
              <w:t>±1</w:t>
            </w:r>
            <w:r>
              <w:t>2</w:t>
            </w:r>
          </w:p>
        </w:tc>
        <w:tc>
          <w:tcPr>
            <w:tcW w:w="1002" w:type="dxa"/>
          </w:tcPr>
          <w:p w14:paraId="088468D8" w14:textId="11529B71" w:rsidR="00147115" w:rsidRPr="00F47EFE" w:rsidRDefault="00147115" w:rsidP="00262811">
            <w:pPr>
              <w:pStyle w:val="TableBody"/>
            </w:pPr>
            <w:r>
              <w:t>63±</w:t>
            </w:r>
            <w:r w:rsidRPr="00F47EFE">
              <w:t>34</w:t>
            </w:r>
          </w:p>
        </w:tc>
        <w:tc>
          <w:tcPr>
            <w:tcW w:w="1002" w:type="dxa"/>
          </w:tcPr>
          <w:p w14:paraId="2D1E8C7C" w14:textId="6C2C651E" w:rsidR="00147115" w:rsidRDefault="00022B76" w:rsidP="00F43F22">
            <w:pPr>
              <w:pStyle w:val="TableBody"/>
            </w:pPr>
            <w:r>
              <w:t>61</w:t>
            </w:r>
            <w:r w:rsidRPr="00F47EFE">
              <w:t>±</w:t>
            </w:r>
            <w:r>
              <w:t>29</w:t>
            </w:r>
          </w:p>
        </w:tc>
        <w:tc>
          <w:tcPr>
            <w:tcW w:w="1200" w:type="dxa"/>
          </w:tcPr>
          <w:p w14:paraId="5AB6DB5E" w14:textId="536FAC2E" w:rsidR="00147115" w:rsidRPr="00F47EFE" w:rsidRDefault="00022B76" w:rsidP="00F43F22">
            <w:pPr>
              <w:pStyle w:val="TableBody"/>
            </w:pPr>
            <w:r>
              <w:t>42±17</w:t>
            </w:r>
          </w:p>
        </w:tc>
      </w:tr>
      <w:tr w:rsidR="00147115" w:rsidRPr="00F47EFE" w14:paraId="64DB3859" w14:textId="77777777" w:rsidTr="00AB001E">
        <w:trPr>
          <w:cnfStyle w:val="000000010000" w:firstRow="0" w:lastRow="0" w:firstColumn="0" w:lastColumn="0" w:oddVBand="0" w:evenVBand="0" w:oddHBand="0" w:evenHBand="1" w:firstRowFirstColumn="0" w:firstRowLastColumn="0" w:lastRowFirstColumn="0" w:lastRowLastColumn="0"/>
        </w:trPr>
        <w:tc>
          <w:tcPr>
            <w:tcW w:w="2003" w:type="dxa"/>
            <w:tcBorders>
              <w:bottom w:val="single" w:sz="6" w:space="0" w:color="auto"/>
            </w:tcBorders>
          </w:tcPr>
          <w:p w14:paraId="131531CF" w14:textId="77777777" w:rsidR="00147115" w:rsidRPr="00F47EFE" w:rsidRDefault="00147115" w:rsidP="00CC4487">
            <w:pPr>
              <w:pStyle w:val="TableBody"/>
              <w:jc w:val="left"/>
            </w:pPr>
            <w:r w:rsidRPr="00F47EFE">
              <w:t>Kurri Kurri</w:t>
            </w:r>
          </w:p>
        </w:tc>
        <w:tc>
          <w:tcPr>
            <w:tcW w:w="1001" w:type="dxa"/>
            <w:tcBorders>
              <w:bottom w:val="single" w:sz="6" w:space="0" w:color="auto"/>
            </w:tcBorders>
          </w:tcPr>
          <w:p w14:paraId="2F24812E" w14:textId="77777777" w:rsidR="00147115" w:rsidRPr="00F47EFE" w:rsidRDefault="00147115" w:rsidP="00CC4487">
            <w:pPr>
              <w:pStyle w:val="TableBody"/>
            </w:pPr>
          </w:p>
        </w:tc>
        <w:tc>
          <w:tcPr>
            <w:tcW w:w="1001" w:type="dxa"/>
            <w:tcBorders>
              <w:bottom w:val="single" w:sz="6" w:space="0" w:color="auto"/>
            </w:tcBorders>
          </w:tcPr>
          <w:p w14:paraId="267C9748" w14:textId="77777777" w:rsidR="00147115" w:rsidRPr="00F47EFE" w:rsidRDefault="00147115" w:rsidP="00CC4487">
            <w:pPr>
              <w:pStyle w:val="TableBody"/>
            </w:pPr>
          </w:p>
        </w:tc>
        <w:tc>
          <w:tcPr>
            <w:tcW w:w="1001" w:type="dxa"/>
            <w:tcBorders>
              <w:bottom w:val="single" w:sz="6" w:space="0" w:color="auto"/>
            </w:tcBorders>
          </w:tcPr>
          <w:p w14:paraId="14C46945" w14:textId="77777777" w:rsidR="00147115" w:rsidRPr="00F47EFE" w:rsidRDefault="00147115" w:rsidP="00CC4487">
            <w:pPr>
              <w:pStyle w:val="TableBody"/>
            </w:pPr>
          </w:p>
        </w:tc>
        <w:tc>
          <w:tcPr>
            <w:tcW w:w="1002" w:type="dxa"/>
            <w:tcBorders>
              <w:bottom w:val="single" w:sz="6" w:space="0" w:color="auto"/>
            </w:tcBorders>
          </w:tcPr>
          <w:p w14:paraId="4E0733D0" w14:textId="77777777" w:rsidR="00147115" w:rsidRPr="00F47EFE" w:rsidRDefault="00147115" w:rsidP="00CC4487">
            <w:pPr>
              <w:pStyle w:val="TableBody"/>
            </w:pPr>
          </w:p>
        </w:tc>
        <w:tc>
          <w:tcPr>
            <w:tcW w:w="1002" w:type="dxa"/>
            <w:tcBorders>
              <w:bottom w:val="single" w:sz="6" w:space="0" w:color="auto"/>
            </w:tcBorders>
          </w:tcPr>
          <w:p w14:paraId="055B91CD" w14:textId="77777777" w:rsidR="00147115" w:rsidRPr="00F47EFE" w:rsidRDefault="00147115" w:rsidP="00CC4487">
            <w:pPr>
              <w:pStyle w:val="TableBody"/>
              <w:rPr>
                <w:vertAlign w:val="superscript"/>
              </w:rPr>
            </w:pPr>
            <w:r w:rsidRPr="00F47EFE">
              <w:t>35±3</w:t>
            </w:r>
            <w:r w:rsidRPr="00F47EFE">
              <w:rPr>
                <w:vertAlign w:val="superscript"/>
              </w:rPr>
              <w:t>7</w:t>
            </w:r>
          </w:p>
        </w:tc>
        <w:tc>
          <w:tcPr>
            <w:tcW w:w="1002" w:type="dxa"/>
            <w:tcBorders>
              <w:bottom w:val="single" w:sz="6" w:space="0" w:color="auto"/>
            </w:tcBorders>
          </w:tcPr>
          <w:p w14:paraId="24F513C8" w14:textId="77777777" w:rsidR="00147115" w:rsidRPr="00F47EFE" w:rsidRDefault="00147115" w:rsidP="00CC4487">
            <w:pPr>
              <w:pStyle w:val="TableBody"/>
            </w:pPr>
          </w:p>
        </w:tc>
        <w:tc>
          <w:tcPr>
            <w:tcW w:w="1002" w:type="dxa"/>
            <w:tcBorders>
              <w:bottom w:val="single" w:sz="6" w:space="0" w:color="auto"/>
            </w:tcBorders>
          </w:tcPr>
          <w:p w14:paraId="69049CDF" w14:textId="77777777" w:rsidR="00147115" w:rsidRPr="00F47EFE" w:rsidRDefault="00147115" w:rsidP="00CC4487">
            <w:pPr>
              <w:pStyle w:val="TableBody"/>
            </w:pPr>
          </w:p>
        </w:tc>
        <w:tc>
          <w:tcPr>
            <w:tcW w:w="1002" w:type="dxa"/>
            <w:tcBorders>
              <w:bottom w:val="single" w:sz="6" w:space="0" w:color="auto"/>
            </w:tcBorders>
          </w:tcPr>
          <w:p w14:paraId="71030035" w14:textId="77777777" w:rsidR="00147115" w:rsidRPr="00F47EFE" w:rsidRDefault="00147115" w:rsidP="00CC4487">
            <w:pPr>
              <w:pStyle w:val="TableBody"/>
            </w:pPr>
          </w:p>
        </w:tc>
        <w:tc>
          <w:tcPr>
            <w:tcW w:w="1002" w:type="dxa"/>
            <w:tcBorders>
              <w:bottom w:val="single" w:sz="6" w:space="0" w:color="auto"/>
            </w:tcBorders>
          </w:tcPr>
          <w:p w14:paraId="1B2BF25C" w14:textId="77777777" w:rsidR="00147115" w:rsidRPr="00F47EFE" w:rsidRDefault="00147115" w:rsidP="00CC4487">
            <w:pPr>
              <w:pStyle w:val="TableBody"/>
            </w:pPr>
          </w:p>
        </w:tc>
        <w:tc>
          <w:tcPr>
            <w:tcW w:w="1002" w:type="dxa"/>
            <w:tcBorders>
              <w:bottom w:val="single" w:sz="6" w:space="0" w:color="auto"/>
            </w:tcBorders>
          </w:tcPr>
          <w:p w14:paraId="7FFD65B2" w14:textId="77777777" w:rsidR="00147115" w:rsidRPr="00F47EFE" w:rsidRDefault="00147115" w:rsidP="00CC4487">
            <w:pPr>
              <w:pStyle w:val="TableBody"/>
            </w:pPr>
          </w:p>
        </w:tc>
        <w:tc>
          <w:tcPr>
            <w:tcW w:w="1002" w:type="dxa"/>
            <w:tcBorders>
              <w:bottom w:val="single" w:sz="6" w:space="0" w:color="auto"/>
            </w:tcBorders>
          </w:tcPr>
          <w:p w14:paraId="3733594C" w14:textId="77777777" w:rsidR="00147115" w:rsidRPr="00F47EFE" w:rsidRDefault="00147115" w:rsidP="00CC4487">
            <w:pPr>
              <w:pStyle w:val="TableBody"/>
            </w:pPr>
          </w:p>
        </w:tc>
        <w:tc>
          <w:tcPr>
            <w:tcW w:w="1002" w:type="dxa"/>
            <w:tcBorders>
              <w:bottom w:val="single" w:sz="6" w:space="0" w:color="auto"/>
            </w:tcBorders>
          </w:tcPr>
          <w:p w14:paraId="47F5875C" w14:textId="77777777" w:rsidR="00147115" w:rsidRPr="00F47EFE" w:rsidRDefault="00147115" w:rsidP="00CC4487">
            <w:pPr>
              <w:pStyle w:val="TableBody"/>
            </w:pPr>
          </w:p>
        </w:tc>
        <w:tc>
          <w:tcPr>
            <w:tcW w:w="1002" w:type="dxa"/>
            <w:tcBorders>
              <w:bottom w:val="single" w:sz="6" w:space="0" w:color="auto"/>
            </w:tcBorders>
          </w:tcPr>
          <w:p w14:paraId="0D45E3A6" w14:textId="77777777" w:rsidR="00147115" w:rsidRPr="00F47EFE" w:rsidRDefault="00147115" w:rsidP="00CC4487">
            <w:pPr>
              <w:pStyle w:val="TableBody"/>
            </w:pPr>
          </w:p>
        </w:tc>
        <w:tc>
          <w:tcPr>
            <w:tcW w:w="1200" w:type="dxa"/>
            <w:tcBorders>
              <w:bottom w:val="single" w:sz="6" w:space="0" w:color="auto"/>
            </w:tcBorders>
          </w:tcPr>
          <w:p w14:paraId="3156AA97" w14:textId="08004439" w:rsidR="00147115" w:rsidRPr="00F47EFE" w:rsidRDefault="00147115" w:rsidP="00CC4487">
            <w:pPr>
              <w:pStyle w:val="TableBody"/>
            </w:pPr>
          </w:p>
        </w:tc>
      </w:tr>
    </w:tbl>
    <w:p w14:paraId="490D91D6" w14:textId="77777777" w:rsidR="00AB2E60" w:rsidRPr="00F47EFE" w:rsidRDefault="00AB2E60" w:rsidP="00045A95">
      <w:pPr>
        <w:pStyle w:val="Tablenote"/>
      </w:pPr>
      <w:r w:rsidRPr="00F47EFE">
        <w:rPr>
          <w:vertAlign w:val="superscript"/>
        </w:rPr>
        <w:t>1</w:t>
      </w:r>
      <w:r w:rsidRPr="00F47EFE">
        <w:t xml:space="preserve"> Dalzell, E., Hydro Australia 2013, personal communication</w:t>
      </w:r>
    </w:p>
    <w:p w14:paraId="28A0A0FA" w14:textId="77777777" w:rsidR="00AB2E60" w:rsidRPr="00F47EFE" w:rsidRDefault="00AB2E60" w:rsidP="00045A95">
      <w:pPr>
        <w:pStyle w:val="Tablenote"/>
      </w:pPr>
      <w:r w:rsidRPr="00F47EFE">
        <w:rPr>
          <w:vertAlign w:val="superscript"/>
        </w:rPr>
        <w:t>2</w:t>
      </w:r>
      <w:r w:rsidRPr="00F47EFE">
        <w:t xml:space="preserve"> Australian emissions scaled from Portland, Pt Henry, Bell Bay emissions by aluminium production</w:t>
      </w:r>
    </w:p>
    <w:p w14:paraId="354C4F51" w14:textId="77777777" w:rsidR="00AB2E60" w:rsidRPr="00F47EFE" w:rsidRDefault="00AB2E60" w:rsidP="00045A95">
      <w:pPr>
        <w:pStyle w:val="Tablenote"/>
      </w:pPr>
      <w:r w:rsidRPr="00F47EFE">
        <w:rPr>
          <w:vertAlign w:val="superscript"/>
        </w:rPr>
        <w:t>3</w:t>
      </w:r>
      <w:r w:rsidRPr="00F47EFE">
        <w:t xml:space="preserve"> Australian emissions scaled from Portland, Pt Henry, Bell Bay, Kurri Kurri, Tomago emissions by aluminium production</w:t>
      </w:r>
    </w:p>
    <w:p w14:paraId="4B8BAE9E" w14:textId="77777777" w:rsidR="00AB2E60" w:rsidRPr="00F47EFE" w:rsidRDefault="00AB2E60" w:rsidP="00045A95">
      <w:pPr>
        <w:pStyle w:val="Tablenote"/>
      </w:pPr>
      <w:r w:rsidRPr="00F47EFE">
        <w:rPr>
          <w:vertAlign w:val="superscript"/>
        </w:rPr>
        <w:t>4</w:t>
      </w:r>
      <w:r w:rsidRPr="00F47EFE">
        <w:t xml:space="preserve"> C</w:t>
      </w:r>
      <w:r w:rsidRPr="00F47EFE">
        <w:rPr>
          <w:vertAlign w:val="subscript"/>
        </w:rPr>
        <w:t>2</w:t>
      </w:r>
      <w:r w:rsidRPr="00F47EFE">
        <w:t>F</w:t>
      </w:r>
      <w:r w:rsidRPr="00F47EFE">
        <w:rPr>
          <w:vertAlign w:val="subscript"/>
        </w:rPr>
        <w:t>6</w:t>
      </w:r>
      <w:r w:rsidRPr="00F47EFE">
        <w:t>/CF</w:t>
      </w:r>
      <w:r w:rsidRPr="00F47EFE">
        <w:rPr>
          <w:vertAlign w:val="subscript"/>
        </w:rPr>
        <w:t>4</w:t>
      </w:r>
      <w:r w:rsidRPr="00F47EFE">
        <w:t xml:space="preserve"> = 0.1, Kim </w:t>
      </w:r>
      <w:r w:rsidRPr="00F47EFE">
        <w:rPr>
          <w:i/>
        </w:rPr>
        <w:t>et al</w:t>
      </w:r>
      <w:r w:rsidRPr="00F47EFE">
        <w:t>., (2014)</w:t>
      </w:r>
    </w:p>
    <w:p w14:paraId="48B6B538" w14:textId="77777777" w:rsidR="00AB2E60" w:rsidRPr="00F47EFE" w:rsidRDefault="00AB2E60" w:rsidP="00045A95">
      <w:pPr>
        <w:pStyle w:val="Tablenote"/>
      </w:pPr>
      <w:r w:rsidRPr="00F47EFE">
        <w:rPr>
          <w:vertAlign w:val="superscript"/>
        </w:rPr>
        <w:t>5</w:t>
      </w:r>
      <w:r w:rsidRPr="00F47EFE">
        <w:t xml:space="preserve"> TAPM (Portland, Pt Henry, Bell Bay average emissions)/aluminium production</w:t>
      </w:r>
    </w:p>
    <w:p w14:paraId="24530CAC" w14:textId="77777777" w:rsidR="00AB2E60" w:rsidRPr="00F47EFE" w:rsidRDefault="00AB2E60" w:rsidP="00045A95">
      <w:pPr>
        <w:pStyle w:val="Tablenote"/>
      </w:pPr>
      <w:r w:rsidRPr="00F47EFE">
        <w:rPr>
          <w:vertAlign w:val="superscript"/>
        </w:rPr>
        <w:t>6</w:t>
      </w:r>
      <w:r w:rsidRPr="00F47EFE">
        <w:t xml:space="preserve"> NAME (Vic/Tas/NSW) emissions/aluminium production</w:t>
      </w:r>
      <w:r w:rsidRPr="00F47EFE">
        <w:rPr>
          <w:vertAlign w:val="superscript"/>
        </w:rPr>
        <w:t xml:space="preserve">; </w:t>
      </w:r>
      <w:r w:rsidRPr="00F47EFE">
        <w:t>NAME emissions for 2011 are based on 2010-2011 data only</w:t>
      </w:r>
    </w:p>
    <w:p w14:paraId="2119E878" w14:textId="77777777" w:rsidR="00AB2E60" w:rsidRPr="00F47EFE" w:rsidRDefault="00AB2E60" w:rsidP="00CB562B">
      <w:pPr>
        <w:pStyle w:val="Tablenote"/>
      </w:pPr>
      <w:r w:rsidRPr="00F47EFE">
        <w:rPr>
          <w:vertAlign w:val="superscript"/>
        </w:rPr>
        <w:t>7</w:t>
      </w:r>
      <w:r w:rsidRPr="00F47EFE">
        <w:t xml:space="preserve"> emission factor for 2009 (Fraser </w:t>
      </w:r>
      <w:r w:rsidRPr="00F47EFE">
        <w:rPr>
          <w:i/>
        </w:rPr>
        <w:t>et al</w:t>
      </w:r>
      <w:r w:rsidRPr="00F47EFE">
        <w:t>., 2013)</w:t>
      </w:r>
    </w:p>
    <w:p w14:paraId="79F81018" w14:textId="77777777" w:rsidR="00AB2E60" w:rsidRPr="00F47EFE" w:rsidRDefault="00AB2E60" w:rsidP="00045A95">
      <w:pPr>
        <w:pStyle w:val="Tablenote"/>
      </w:pPr>
      <w:r w:rsidRPr="00F47EFE">
        <w:rPr>
          <w:vertAlign w:val="superscript"/>
        </w:rPr>
        <w:t>8</w:t>
      </w:r>
      <w:r w:rsidRPr="00F47EFE">
        <w:t xml:space="preserve"> TAPM or ISC only</w:t>
      </w:r>
      <w:r w:rsidR="00240051" w:rsidRPr="00F47EFE">
        <w:t xml:space="preserve"> 2012 onwards</w:t>
      </w:r>
    </w:p>
    <w:p w14:paraId="3C8E5404" w14:textId="77777777" w:rsidR="00515896" w:rsidRPr="00F47EFE" w:rsidRDefault="00515896" w:rsidP="00A11EBE">
      <w:pPr>
        <w:pStyle w:val="Tablenote"/>
      </w:pPr>
      <w:r w:rsidRPr="00F47EFE">
        <w:rPr>
          <w:vertAlign w:val="superscript"/>
        </w:rPr>
        <w:t>9</w:t>
      </w:r>
      <w:r w:rsidRPr="00F47EFE">
        <w:t xml:space="preserve"> Note: Pt Henry closure in July 2014</w:t>
      </w:r>
    </w:p>
    <w:bookmarkEnd w:id="107"/>
    <w:p w14:paraId="3B39FB7D" w14:textId="77777777" w:rsidR="00C4376E" w:rsidRPr="00F47EFE" w:rsidRDefault="00C4376E" w:rsidP="00C4376E">
      <w:pPr>
        <w:pStyle w:val="BodyText"/>
        <w:sectPr w:rsidR="00C4376E" w:rsidRPr="00F47EFE" w:rsidSect="002D3EDA">
          <w:pgSz w:w="16840" w:h="11907" w:orient="landscape" w:code="9"/>
          <w:pgMar w:top="1134" w:right="1134" w:bottom="1134" w:left="1134" w:header="510" w:footer="567" w:gutter="0"/>
          <w:cols w:space="284"/>
          <w:docGrid w:linePitch="360"/>
        </w:sectPr>
      </w:pPr>
    </w:p>
    <w:p w14:paraId="3A71C2AD" w14:textId="77777777" w:rsidR="00C4376E" w:rsidRPr="00F47EFE" w:rsidRDefault="00C4376E" w:rsidP="00C4376E">
      <w:pPr>
        <w:pStyle w:val="Heading2"/>
      </w:pPr>
      <w:bookmarkStart w:id="108" w:name="_Toc455132442"/>
      <w:bookmarkStart w:id="109" w:name="_Toc37242081"/>
      <w:r w:rsidRPr="00F47EFE">
        <w:t>Other PFC emissions</w:t>
      </w:r>
      <w:bookmarkEnd w:id="108"/>
      <w:bookmarkEnd w:id="109"/>
    </w:p>
    <w:p w14:paraId="39463FA3" w14:textId="432024D7" w:rsidR="00380854" w:rsidRPr="00F47EFE" w:rsidRDefault="00C4376E" w:rsidP="00C4376E">
      <w:pPr>
        <w:pStyle w:val="BodyText"/>
        <w:rPr>
          <w:color w:val="auto"/>
        </w:rPr>
      </w:pPr>
      <w:r w:rsidRPr="00F47EFE">
        <w:rPr>
          <w:color w:val="auto"/>
        </w:rPr>
        <w:fldChar w:fldCharType="begin"/>
      </w:r>
      <w:r w:rsidRPr="00F47EFE">
        <w:rPr>
          <w:color w:val="auto"/>
        </w:rPr>
        <w:instrText xml:space="preserve"> REF _Ref444265496 \h  \* MERGEFORMAT </w:instrText>
      </w:r>
      <w:r w:rsidRPr="00F47EFE">
        <w:rPr>
          <w:color w:val="auto"/>
        </w:rPr>
      </w:r>
      <w:r w:rsidRPr="00F47EFE">
        <w:rPr>
          <w:color w:val="auto"/>
        </w:rPr>
        <w:fldChar w:fldCharType="separate"/>
      </w:r>
      <w:r w:rsidR="00CC6A22" w:rsidRPr="00CC6A22">
        <w:t xml:space="preserve">Figure </w:t>
      </w:r>
      <w:r w:rsidR="00CC6A22" w:rsidRPr="00CC6A22">
        <w:rPr>
          <w:noProof/>
        </w:rPr>
        <w:t>8</w:t>
      </w:r>
      <w:r w:rsidRPr="00F47EFE">
        <w:rPr>
          <w:color w:val="auto"/>
        </w:rPr>
        <w:fldChar w:fldCharType="end"/>
      </w:r>
      <w:r w:rsidRPr="00F47EFE">
        <w:rPr>
          <w:color w:val="auto"/>
        </w:rPr>
        <w:t xml:space="preserve"> shows the Australian PFC-116 emissions from the </w:t>
      </w:r>
      <w:r w:rsidRPr="00F47EFE">
        <w:rPr>
          <w:i/>
          <w:color w:val="auto"/>
        </w:rPr>
        <w:t>National Inventory Report</w:t>
      </w:r>
      <w:r w:rsidR="00C02E28" w:rsidRPr="00F47EFE">
        <w:rPr>
          <w:i/>
          <w:color w:val="auto"/>
        </w:rPr>
        <w:t xml:space="preserve"> 201</w:t>
      </w:r>
      <w:r w:rsidR="00D2662A">
        <w:rPr>
          <w:i/>
          <w:color w:val="auto"/>
        </w:rPr>
        <w:t>7</w:t>
      </w:r>
      <w:r w:rsidRPr="00F47EFE">
        <w:rPr>
          <w:color w:val="auto"/>
        </w:rPr>
        <w:t>, from PFC-14 emissions (TAPM/NAME) assuming a PFC-116/PFC-14 mass emission factor of 0.10±0.01, based on atmospheric observation at Aspendale on the Pt Henry/Por</w:t>
      </w:r>
      <w:r w:rsidR="00054DDA" w:rsidRPr="00F47EFE">
        <w:rPr>
          <w:color w:val="auto"/>
        </w:rPr>
        <w:t xml:space="preserve">tland PFC plumes and on direct </w:t>
      </w:r>
      <w:r w:rsidRPr="00F47EFE">
        <w:rPr>
          <w:color w:val="auto"/>
        </w:rPr>
        <w:t xml:space="preserve">measurements on the Kurri Kurri exhaust stack (Fraser </w:t>
      </w:r>
      <w:r w:rsidRPr="00F47EFE">
        <w:rPr>
          <w:i/>
          <w:color w:val="auto"/>
        </w:rPr>
        <w:t>et al.</w:t>
      </w:r>
      <w:r w:rsidRPr="00F47EFE">
        <w:rPr>
          <w:color w:val="auto"/>
        </w:rPr>
        <w:t xml:space="preserve">, 2013; Kim </w:t>
      </w:r>
      <w:r w:rsidRPr="00F47EFE">
        <w:rPr>
          <w:i/>
          <w:color w:val="auto"/>
        </w:rPr>
        <w:t>et al</w:t>
      </w:r>
      <w:r w:rsidRPr="00F47EFE">
        <w:rPr>
          <w:color w:val="auto"/>
        </w:rPr>
        <w:t>., 2014). The overall agreement is good</w:t>
      </w:r>
      <w:r w:rsidR="00054DDA" w:rsidRPr="00F47EFE">
        <w:rPr>
          <w:color w:val="auto"/>
        </w:rPr>
        <w:t>,</w:t>
      </w:r>
      <w:r w:rsidRPr="00F47EFE">
        <w:rPr>
          <w:color w:val="auto"/>
        </w:rPr>
        <w:t xml:space="preserve"> as expected, as the emissions are from the aluminium industry only, with current emissions (since 2009) of about 6 tonnes/yr.</w:t>
      </w:r>
    </w:p>
    <w:p w14:paraId="5704336B" w14:textId="42DCA559" w:rsidR="00C4376E" w:rsidRPr="00F47EFE" w:rsidRDefault="00C4376E" w:rsidP="00FD47F7">
      <w:pPr>
        <w:pStyle w:val="BodyText2"/>
      </w:pPr>
      <w:r w:rsidRPr="00F47EFE">
        <w:t xml:space="preserve">Cape Grim data also suggest that there are significant Australian PFC-218 and PFC-318 emissions, the former increasing from about 10 tonnes in the mid-2000s to </w:t>
      </w:r>
      <w:r w:rsidR="00B0715E" w:rsidRPr="00F47EFE">
        <w:t>peak at 17 tonn</w:t>
      </w:r>
      <w:r w:rsidR="00442CE5" w:rsidRPr="00F47EFE">
        <w:t xml:space="preserve">es in 2010-2011, declining to 9 tonnes </w:t>
      </w:r>
      <w:r w:rsidR="00B858BB">
        <w:t>from 2015-2017</w:t>
      </w:r>
      <w:r w:rsidRPr="00F47EFE">
        <w:t xml:space="preserve"> and the latter declining from nearly 30 ton</w:t>
      </w:r>
      <w:r w:rsidR="00442CE5" w:rsidRPr="00F47EFE">
        <w:t>nes in 2009 to 10</w:t>
      </w:r>
      <w:r w:rsidR="00B858BB">
        <w:t xml:space="preserve">-11 tonnes in </w:t>
      </w:r>
      <w:r w:rsidR="00442CE5" w:rsidRPr="00F47EFE">
        <w:t>2016</w:t>
      </w:r>
      <w:r w:rsidR="00B858BB">
        <w:t>-2017</w:t>
      </w:r>
      <w:r w:rsidRPr="00F47EFE">
        <w:t>. The sources of PFC-218 and PFC-318 are unknown; there are no significant PFC-218 or PFC-318 imports recorded. The PFC-218 emissions are about the same size as the non-aluminium PFC-116 emissions, with a similar growth pattern. This suggests their emissions may be related.</w:t>
      </w:r>
    </w:p>
    <w:tbl>
      <w:tblPr>
        <w:tblStyle w:val="TableCSIRO"/>
        <w:tblW w:w="10069" w:type="dxa"/>
        <w:tblBorders>
          <w:bottom w:val="none" w:sz="0" w:space="0" w:color="auto"/>
        </w:tblBorders>
        <w:tblLook w:val="04A0" w:firstRow="1" w:lastRow="0" w:firstColumn="1" w:lastColumn="0" w:noHBand="0" w:noVBand="1"/>
      </w:tblPr>
      <w:tblGrid>
        <w:gridCol w:w="6520"/>
        <w:gridCol w:w="3549"/>
      </w:tblGrid>
      <w:tr w:rsidR="00C158F2" w:rsidRPr="00F47EFE" w14:paraId="37EA2738" w14:textId="77777777" w:rsidTr="00C158F2">
        <w:trPr>
          <w:cnfStyle w:val="100000000000" w:firstRow="1" w:lastRow="0" w:firstColumn="0" w:lastColumn="0" w:oddVBand="0" w:evenVBand="0" w:oddHBand="0" w:evenHBand="0" w:firstRowFirstColumn="0" w:firstRowLastColumn="0" w:lastRowFirstColumn="0" w:lastRowLastColumn="0"/>
        </w:trPr>
        <w:tc>
          <w:tcPr>
            <w:tcW w:w="6520" w:type="dxa"/>
            <w:shd w:val="clear" w:color="auto" w:fill="auto"/>
          </w:tcPr>
          <w:p w14:paraId="57357C97" w14:textId="77777777" w:rsidR="00C158F2" w:rsidRPr="00F47EFE" w:rsidRDefault="00C158F2" w:rsidP="00994B5C">
            <w:pPr>
              <w:pStyle w:val="Figure"/>
              <w:rPr>
                <w:noProof/>
              </w:rPr>
            </w:pPr>
            <w:r w:rsidRPr="00F47EFE">
              <w:rPr>
                <w:noProof/>
              </w:rPr>
              <w:drawing>
                <wp:inline distT="0" distB="0" distL="0" distR="0" wp14:anchorId="2E9BBB22" wp14:editId="57E8DA99">
                  <wp:extent cx="3826686" cy="2097394"/>
                  <wp:effectExtent l="0" t="0" r="2540" b="0"/>
                  <wp:docPr id="2" name="Picture 2" descr="Figure 8 is a graph showing Australian emissions of various per fluoro carbons from 2005 to 2017. there is a very slight decrease in emi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2015_SGGs_Fig 6.png"/>
                          <pic:cNvPicPr/>
                        </pic:nvPicPr>
                        <pic:blipFill>
                          <a:blip r:embed="rId29"/>
                          <a:stretch>
                            <a:fillRect/>
                          </a:stretch>
                        </pic:blipFill>
                        <pic:spPr>
                          <a:xfrm>
                            <a:off x="0" y="0"/>
                            <a:ext cx="3826686" cy="2097394"/>
                          </a:xfrm>
                          <a:prstGeom prst="rect">
                            <a:avLst/>
                          </a:prstGeom>
                        </pic:spPr>
                      </pic:pic>
                    </a:graphicData>
                  </a:graphic>
                </wp:inline>
              </w:drawing>
            </w:r>
          </w:p>
        </w:tc>
        <w:tc>
          <w:tcPr>
            <w:tcW w:w="3549" w:type="dxa"/>
            <w:shd w:val="clear" w:color="auto" w:fill="auto"/>
          </w:tcPr>
          <w:p w14:paraId="39F99C33" w14:textId="08F7C684" w:rsidR="00C158F2" w:rsidRPr="00F47EFE" w:rsidRDefault="00C158F2" w:rsidP="00A3315D">
            <w:pPr>
              <w:pStyle w:val="CaptionFigure"/>
            </w:pPr>
            <w:bookmarkStart w:id="110" w:name="_Ref444265496"/>
            <w:bookmarkStart w:id="111" w:name="_Toc455132455"/>
            <w:bookmarkStart w:id="112" w:name="_Toc37242105"/>
            <w:r w:rsidRPr="00F47EFE">
              <w:rPr>
                <w:b/>
              </w:rPr>
              <w:t xml:space="preserve">Figure </w:t>
            </w:r>
            <w:r w:rsidRPr="00F47EFE">
              <w:rPr>
                <w:b/>
              </w:rPr>
              <w:fldChar w:fldCharType="begin"/>
            </w:r>
            <w:r w:rsidRPr="00F47EFE">
              <w:rPr>
                <w:b/>
              </w:rPr>
              <w:instrText xml:space="preserve"> SEQ Figure \* ARABIC </w:instrText>
            </w:r>
            <w:r w:rsidRPr="00F47EFE">
              <w:rPr>
                <w:b/>
              </w:rPr>
              <w:fldChar w:fldCharType="separate"/>
            </w:r>
            <w:r w:rsidR="00CC6A22">
              <w:rPr>
                <w:b/>
                <w:noProof/>
              </w:rPr>
              <w:t>8</w:t>
            </w:r>
            <w:r w:rsidRPr="00F47EFE">
              <w:rPr>
                <w:b/>
              </w:rPr>
              <w:fldChar w:fldCharType="end"/>
            </w:r>
            <w:bookmarkEnd w:id="110"/>
            <w:r w:rsidRPr="00F47EFE">
              <w:rPr>
                <w:b/>
              </w:rPr>
              <w:t>.</w:t>
            </w:r>
            <w:r w:rsidRPr="00F47EFE">
              <w:t xml:space="preserve"> Australian PFC-116 emissions from the </w:t>
            </w:r>
            <w:r w:rsidR="00CA47CC" w:rsidRPr="00F47EFE">
              <w:rPr>
                <w:i/>
              </w:rPr>
              <w:t>National Inventory Report 201</w:t>
            </w:r>
            <w:r w:rsidR="002976DB">
              <w:rPr>
                <w:i/>
              </w:rPr>
              <w:t>7</w:t>
            </w:r>
            <w:r w:rsidRPr="00F47EFE">
              <w:t xml:space="preserve"> (DoE</w:t>
            </w:r>
            <w:r w:rsidR="00CA47CC" w:rsidRPr="00F47EFE">
              <w:t xml:space="preserve">E, </w:t>
            </w:r>
            <w:r w:rsidR="00A3315D" w:rsidRPr="00F47EFE">
              <w:t>201</w:t>
            </w:r>
            <w:r w:rsidR="002976DB">
              <w:t>9</w:t>
            </w:r>
            <w:r w:rsidRPr="00F47EFE">
              <w:t xml:space="preserve">) and Australian PFC-116, PFC-218 and PFC-318 from atmospheric measurements at Cape Grim using NAME, TAPM and ISC modelling; error bars are </w:t>
            </w:r>
            <w:r w:rsidRPr="00F47EFE">
              <w:rPr>
                <w:sz w:val="18"/>
              </w:rPr>
              <w:t>±</w:t>
            </w:r>
            <w:r w:rsidRPr="00F47EFE">
              <w:t xml:space="preserve"> sd. Australian PFC-116 (NAME) are from Vic/Tas data scaled by aluminium production, PFC-116 (TAPM/NAME PFC-14) are from Australian TAPM/NAME PFC-14 emissions (</w:t>
            </w:r>
            <w:r w:rsidRPr="00F47EFE">
              <w:fldChar w:fldCharType="begin"/>
            </w:r>
            <w:r w:rsidRPr="00F47EFE">
              <w:instrText xml:space="preserve"> REF _Ref444265995 \h  \* MERGEFORMAT </w:instrText>
            </w:r>
            <w:r w:rsidRPr="00F47EFE">
              <w:fldChar w:fldCharType="separate"/>
            </w:r>
            <w:r w:rsidR="00CC6A22" w:rsidRPr="00CC6A22">
              <w:t xml:space="preserve">Table </w:t>
            </w:r>
            <w:r w:rsidR="00CC6A22" w:rsidRPr="00CC6A22">
              <w:rPr>
                <w:noProof/>
              </w:rPr>
              <w:t>5</w:t>
            </w:r>
            <w:r w:rsidRPr="00F47EFE">
              <w:fldChar w:fldCharType="end"/>
            </w:r>
            <w:r w:rsidRPr="00F47EFE">
              <w:t>) and the observed PFC-116/PFC-14 ratio (0.10±0.01) in Australian smelter plumes; PFC-218 and PFC-318 are from NAME and ISC modelling, with Australian emissions obtained from regional emissions by population scaling.</w:t>
            </w:r>
            <w:bookmarkEnd w:id="111"/>
            <w:bookmarkEnd w:id="112"/>
          </w:p>
        </w:tc>
      </w:tr>
    </w:tbl>
    <w:p w14:paraId="2CEF6F41" w14:textId="4DC1C27C" w:rsidR="00460671" w:rsidRDefault="00460671" w:rsidP="00460671">
      <w:pPr>
        <w:pStyle w:val="Heading1"/>
      </w:pPr>
      <w:bookmarkStart w:id="113" w:name="_Toc428801207"/>
      <w:bookmarkStart w:id="114" w:name="_Toc455132429"/>
      <w:bookmarkStart w:id="115" w:name="_Toc37242082"/>
      <w:r w:rsidRPr="00F47EFE">
        <w:t xml:space="preserve">Comparisons of NGA, ISC </w:t>
      </w:r>
      <w:r w:rsidR="00DD7155" w:rsidRPr="00F47EFE">
        <w:t>and</w:t>
      </w:r>
      <w:r w:rsidRPr="00F47EFE">
        <w:t xml:space="preserve"> NAME emission estimates</w:t>
      </w:r>
      <w:bookmarkEnd w:id="113"/>
      <w:bookmarkEnd w:id="114"/>
      <w:bookmarkEnd w:id="115"/>
    </w:p>
    <w:p w14:paraId="791AC92F" w14:textId="24877977" w:rsidR="00663375" w:rsidRPr="00F47EFE" w:rsidRDefault="00663375" w:rsidP="00663375">
      <w:pPr>
        <w:pStyle w:val="BodyText"/>
      </w:pPr>
      <w:r w:rsidRPr="000F2A26">
        <w:t xml:space="preserve">As mentioned in section </w:t>
      </w:r>
      <w:r w:rsidR="00640C35" w:rsidRPr="000F2A26">
        <w:t>4</w:t>
      </w:r>
      <w:r w:rsidRPr="000F2A26">
        <w:t>, the</w:t>
      </w:r>
      <w:r w:rsidR="00640C35" w:rsidRPr="000F2A26">
        <w:t xml:space="preserve"> HFC</w:t>
      </w:r>
      <w:r w:rsidRPr="000F2A26">
        <w:t xml:space="preserve"> </w:t>
      </w:r>
      <w:r w:rsidRPr="000F2A26">
        <w:rPr>
          <w:i/>
        </w:rPr>
        <w:t>Inventory</w:t>
      </w:r>
      <w:r w:rsidRPr="000F2A26">
        <w:t xml:space="preserve"> estimates for 2006-2017 have been revised in the </w:t>
      </w:r>
      <w:r w:rsidR="00CB5913" w:rsidRPr="00F47EFE">
        <w:rPr>
          <w:i/>
        </w:rPr>
        <w:t>National Inventory Report 201</w:t>
      </w:r>
      <w:r w:rsidR="00CB5913">
        <w:rPr>
          <w:i/>
        </w:rPr>
        <w:t>7</w:t>
      </w:r>
      <w:r w:rsidR="00CB5913" w:rsidRPr="00F47EFE">
        <w:t xml:space="preserve"> </w:t>
      </w:r>
      <w:r w:rsidRPr="000F2A26">
        <w:t xml:space="preserve">(DoEE, 2019). Two significant changes have been implemented for determining the HFC emissions. The first change is that the annual leak rates are calibrated to the CSIRO HFC emissions estimates for all equipment types from 2006 onwards. The second change to the method is CSIRO species data is used to </w:t>
      </w:r>
      <w:bookmarkStart w:id="116" w:name="_Hlk18321446"/>
      <w:r w:rsidRPr="000F2A26">
        <w:t xml:space="preserve">modify the species percentages </w:t>
      </w:r>
      <w:bookmarkEnd w:id="116"/>
      <w:r w:rsidRPr="000F2A26">
        <w:t>each year from 2006 onwards.</w:t>
      </w:r>
    </w:p>
    <w:p w14:paraId="1D4EF507" w14:textId="77777777" w:rsidR="00663375" w:rsidRPr="00663375" w:rsidRDefault="00663375" w:rsidP="00663375"/>
    <w:p w14:paraId="788BD744" w14:textId="77777777" w:rsidR="0036122F" w:rsidRPr="00F47EFE" w:rsidRDefault="0036122F" w:rsidP="0036122F">
      <w:pPr>
        <w:pStyle w:val="Heading2"/>
      </w:pPr>
      <w:bookmarkStart w:id="117" w:name="_Toc428801208"/>
      <w:bookmarkStart w:id="118" w:name="_Toc455132430"/>
      <w:bookmarkStart w:id="119" w:name="_Toc37242083"/>
      <w:r w:rsidRPr="00F47EFE">
        <w:t>HFC-134a</w:t>
      </w:r>
      <w:bookmarkEnd w:id="117"/>
      <w:bookmarkEnd w:id="118"/>
      <w:bookmarkEnd w:id="119"/>
    </w:p>
    <w:p w14:paraId="27CE56EC" w14:textId="7AEB0ED7" w:rsidR="00842440" w:rsidRPr="00F47EFE" w:rsidRDefault="00241514" w:rsidP="00380854">
      <w:pPr>
        <w:pStyle w:val="BodyText"/>
      </w:pPr>
      <w:r w:rsidRPr="00F47EFE">
        <w:t xml:space="preserve">The major HFC in the </w:t>
      </w:r>
      <w:r w:rsidRPr="00F47EFE">
        <w:rPr>
          <w:i/>
        </w:rPr>
        <w:t>Inventory</w:t>
      </w:r>
      <w:r w:rsidRPr="00F47EFE">
        <w:t xml:space="preserve"> (ageis.climatechange.gov.au; DoE</w:t>
      </w:r>
      <w:r w:rsidR="005F2B92" w:rsidRPr="00F47EFE">
        <w:t>E, 201</w:t>
      </w:r>
      <w:r w:rsidR="00D2662A">
        <w:t>9</w:t>
      </w:r>
      <w:r w:rsidRPr="00F47EFE">
        <w:t xml:space="preserve">) is </w:t>
      </w:r>
      <w:r w:rsidR="005F2B92" w:rsidRPr="00F47EFE">
        <w:t>HFC-134a, with emissions in 201</w:t>
      </w:r>
      <w:r w:rsidR="00D2662A">
        <w:t>7</w:t>
      </w:r>
      <w:r w:rsidR="005F2B92" w:rsidRPr="00F47EFE">
        <w:t xml:space="preserve"> of </w:t>
      </w:r>
      <w:r w:rsidR="00D2662A">
        <w:t>2966</w:t>
      </w:r>
      <w:r w:rsidRPr="00F47EFE">
        <w:t xml:space="preserve"> tonnes (Table 3</w:t>
      </w:r>
      <w:r w:rsidRPr="00254711">
        <w:t xml:space="preserve">). </w:t>
      </w:r>
      <w:r w:rsidR="0036122F" w:rsidRPr="00254711">
        <w:t>Based on Cape Grim data, Australi</w:t>
      </w:r>
      <w:r w:rsidR="005F2B92" w:rsidRPr="00254711">
        <w:t>an emissions of HFC-134a in 201</w:t>
      </w:r>
      <w:r w:rsidR="00222262" w:rsidRPr="00254711">
        <w:t>7</w:t>
      </w:r>
      <w:r w:rsidR="0036122F" w:rsidRPr="00254711">
        <w:t xml:space="preserve"> were </w:t>
      </w:r>
      <w:r w:rsidR="000438D9" w:rsidRPr="00254711">
        <w:t>1</w:t>
      </w:r>
      <w:r w:rsidR="00CC6A22" w:rsidRPr="00254711">
        <w:t>416</w:t>
      </w:r>
      <w:r w:rsidR="0036122F" w:rsidRPr="00254711">
        <w:t xml:space="preserve"> tonnes (ISC</w:t>
      </w:r>
      <w:r w:rsidR="000438D9" w:rsidRPr="00254711">
        <w:t>)</w:t>
      </w:r>
      <w:r w:rsidR="00436AF3" w:rsidRPr="00254711">
        <w:t xml:space="preserve">, </w:t>
      </w:r>
      <w:r w:rsidR="003D24B0" w:rsidRPr="00254711">
        <w:rPr>
          <w:color w:val="auto"/>
        </w:rPr>
        <w:t>5</w:t>
      </w:r>
      <w:r w:rsidR="00436AF3" w:rsidRPr="00254711">
        <w:rPr>
          <w:color w:val="auto"/>
        </w:rPr>
        <w:t>2</w:t>
      </w:r>
      <w:r w:rsidR="00A52EC1" w:rsidRPr="00254711">
        <w:rPr>
          <w:color w:val="auto"/>
        </w:rPr>
        <w:t>% lower than</w:t>
      </w:r>
      <w:r w:rsidR="00D83D3C" w:rsidRPr="00254711">
        <w:rPr>
          <w:color w:val="auto"/>
        </w:rPr>
        <w:t xml:space="preserve"> </w:t>
      </w:r>
      <w:r w:rsidR="00A52EC1" w:rsidRPr="00254711">
        <w:rPr>
          <w:color w:val="auto"/>
        </w:rPr>
        <w:t xml:space="preserve">reported in the </w:t>
      </w:r>
      <w:r w:rsidR="00A52EC1" w:rsidRPr="00254711">
        <w:rPr>
          <w:i/>
          <w:color w:val="auto"/>
        </w:rPr>
        <w:t>Inventory</w:t>
      </w:r>
      <w:r w:rsidR="00A52EC1" w:rsidRPr="00254711">
        <w:rPr>
          <w:color w:val="auto"/>
        </w:rPr>
        <w:t xml:space="preserve"> (</w:t>
      </w:r>
      <w:r w:rsidR="00A90363" w:rsidRPr="00254711">
        <w:rPr>
          <w:color w:val="auto"/>
        </w:rPr>
        <w:fldChar w:fldCharType="begin"/>
      </w:r>
      <w:r w:rsidR="00A90363" w:rsidRPr="00254711">
        <w:rPr>
          <w:color w:val="auto"/>
        </w:rPr>
        <w:instrText xml:space="preserve"> REF _Ref453243689 \h  \* MERGEFORMAT </w:instrText>
      </w:r>
      <w:r w:rsidR="00A90363" w:rsidRPr="00254711">
        <w:rPr>
          <w:color w:val="auto"/>
        </w:rPr>
      </w:r>
      <w:r w:rsidR="00A90363" w:rsidRPr="00254711">
        <w:rPr>
          <w:color w:val="auto"/>
        </w:rPr>
        <w:fldChar w:fldCharType="separate"/>
      </w:r>
      <w:r w:rsidR="00CC6A22" w:rsidRPr="00254711">
        <w:rPr>
          <w:color w:val="auto"/>
        </w:rPr>
        <w:t xml:space="preserve">Table </w:t>
      </w:r>
      <w:r w:rsidR="00CC6A22" w:rsidRPr="00254711">
        <w:rPr>
          <w:noProof/>
          <w:color w:val="auto"/>
        </w:rPr>
        <w:t>3</w:t>
      </w:r>
      <w:r w:rsidR="00A90363" w:rsidRPr="00254711">
        <w:rPr>
          <w:color w:val="auto"/>
        </w:rPr>
        <w:fldChar w:fldCharType="end"/>
      </w:r>
      <w:r w:rsidR="00A52EC1" w:rsidRPr="00254711">
        <w:rPr>
          <w:color w:val="auto"/>
        </w:rPr>
        <w:t xml:space="preserve">, </w:t>
      </w:r>
      <w:r w:rsidR="00A90363" w:rsidRPr="00254711">
        <w:rPr>
          <w:color w:val="auto"/>
        </w:rPr>
        <w:fldChar w:fldCharType="begin"/>
      </w:r>
      <w:r w:rsidR="00A90363" w:rsidRPr="00254711">
        <w:rPr>
          <w:color w:val="auto"/>
        </w:rPr>
        <w:instrText xml:space="preserve"> REF _Ref354475958 \h  \* MERGEFORMAT </w:instrText>
      </w:r>
      <w:r w:rsidR="00A90363" w:rsidRPr="00254711">
        <w:rPr>
          <w:color w:val="auto"/>
        </w:rPr>
      </w:r>
      <w:r w:rsidR="00A90363" w:rsidRPr="00254711">
        <w:rPr>
          <w:color w:val="auto"/>
        </w:rPr>
        <w:fldChar w:fldCharType="separate"/>
      </w:r>
      <w:r w:rsidR="00CC6A22" w:rsidRPr="00254711">
        <w:rPr>
          <w:color w:val="auto"/>
        </w:rPr>
        <w:t xml:space="preserve">Figure </w:t>
      </w:r>
      <w:r w:rsidR="00CC6A22" w:rsidRPr="00254711">
        <w:rPr>
          <w:noProof/>
          <w:color w:val="auto"/>
        </w:rPr>
        <w:t>4</w:t>
      </w:r>
      <w:r w:rsidR="00A90363" w:rsidRPr="00254711">
        <w:rPr>
          <w:color w:val="auto"/>
        </w:rPr>
        <w:fldChar w:fldCharType="end"/>
      </w:r>
      <w:r w:rsidR="00A52EC1" w:rsidRPr="00254711">
        <w:rPr>
          <w:color w:val="auto"/>
        </w:rPr>
        <w:t>)</w:t>
      </w:r>
      <w:r w:rsidR="00195774" w:rsidRPr="00254711">
        <w:t>.</w:t>
      </w:r>
      <w:r w:rsidR="003D24B0">
        <w:t xml:space="preserve"> For the 12-year period 2006-2017, the average Australian emissions of HFC-134a calculated from Cape Grim data (ISC, 1</w:t>
      </w:r>
      <w:r w:rsidR="00E35927">
        <w:t>588</w:t>
      </w:r>
      <w:r w:rsidR="003D24B0">
        <w:t xml:space="preserve"> tonnes/yr) are about 3</w:t>
      </w:r>
      <w:r w:rsidR="00E35927">
        <w:t>5</w:t>
      </w:r>
      <w:r w:rsidR="003D24B0">
        <w:t>% lower than</w:t>
      </w:r>
      <w:r w:rsidR="003D24B0" w:rsidRPr="001B2698">
        <w:t xml:space="preserve"> </w:t>
      </w:r>
      <w:r w:rsidR="004A4783">
        <w:t xml:space="preserve">the </w:t>
      </w:r>
      <w:r w:rsidR="004A4783" w:rsidRPr="004A4783">
        <w:rPr>
          <w:i/>
        </w:rPr>
        <w:t>Inventory</w:t>
      </w:r>
      <w:r w:rsidR="003D24B0">
        <w:t xml:space="preserve"> (</w:t>
      </w:r>
      <w:r w:rsidR="00E35927">
        <w:t>2145</w:t>
      </w:r>
      <w:r w:rsidR="003D24B0">
        <w:t xml:space="preserve"> tonnes/yr; D</w:t>
      </w:r>
      <w:r w:rsidR="00E35927">
        <w:t>oEE</w:t>
      </w:r>
      <w:r w:rsidR="003D24B0">
        <w:t>, 201</w:t>
      </w:r>
      <w:r w:rsidR="00E35927">
        <w:t>9</w:t>
      </w:r>
      <w:r w:rsidR="003D24B0">
        <w:t>).</w:t>
      </w:r>
    </w:p>
    <w:p w14:paraId="31E96218" w14:textId="2543C65C" w:rsidR="000438D9" w:rsidRPr="00F47EFE" w:rsidRDefault="0036122F" w:rsidP="00380854">
      <w:pPr>
        <w:pStyle w:val="BodyText"/>
        <w:rPr>
          <w:color w:val="auto"/>
        </w:rPr>
      </w:pPr>
      <w:r w:rsidRPr="00F47EFE">
        <w:t>Cape Grim data suggest that Australian emissions of HFC-134a</w:t>
      </w:r>
      <w:r w:rsidR="005F2B92" w:rsidRPr="00F47EFE">
        <w:t xml:space="preserve"> </w:t>
      </w:r>
      <w:r w:rsidR="002318FF" w:rsidRPr="00F47EFE">
        <w:t>have grown significantly (</w:t>
      </w:r>
      <w:r w:rsidR="00C00AC3">
        <w:t>24</w:t>
      </w:r>
      <w:r w:rsidR="002318FF" w:rsidRPr="00F47EFE">
        <w:t>%) over the period 20</w:t>
      </w:r>
      <w:r w:rsidR="00523746">
        <w:t>06</w:t>
      </w:r>
      <w:r w:rsidR="002318FF" w:rsidRPr="00F47EFE">
        <w:t>-201</w:t>
      </w:r>
      <w:r w:rsidR="00523746">
        <w:t>5, but are now in decline, decreasing 22% from 2015-2017. T</w:t>
      </w:r>
      <w:r w:rsidR="002318FF" w:rsidRPr="00F47EFE">
        <w:t xml:space="preserve">he </w:t>
      </w:r>
      <w:r w:rsidR="002318FF" w:rsidRPr="00F47EFE">
        <w:rPr>
          <w:i/>
        </w:rPr>
        <w:t>Inventory</w:t>
      </w:r>
      <w:r w:rsidR="002318FF" w:rsidRPr="00F47EFE">
        <w:t xml:space="preserve"> </w:t>
      </w:r>
      <w:r w:rsidR="00523746">
        <w:t xml:space="preserve">show increasing </w:t>
      </w:r>
      <w:r w:rsidR="002318FF" w:rsidRPr="00F47EFE">
        <w:t>emissions</w:t>
      </w:r>
      <w:r w:rsidR="00523746">
        <w:t xml:space="preserve"> through to 2017, with emissions</w:t>
      </w:r>
      <w:r w:rsidR="002318FF" w:rsidRPr="00F47EFE">
        <w:t xml:space="preserve"> </w:t>
      </w:r>
      <w:r w:rsidR="00523746">
        <w:t>growing</w:t>
      </w:r>
      <w:r w:rsidR="002318FF" w:rsidRPr="00F47EFE">
        <w:t xml:space="preserve"> by 1</w:t>
      </w:r>
      <w:r w:rsidR="00523746">
        <w:t>00</w:t>
      </w:r>
      <w:r w:rsidR="002318FF" w:rsidRPr="00F47EFE">
        <w:t xml:space="preserve">% </w:t>
      </w:r>
      <w:r w:rsidR="00523746">
        <w:t>from 2006-2017</w:t>
      </w:r>
      <w:r w:rsidR="00D83D3C" w:rsidRPr="002054F6">
        <w:rPr>
          <w:color w:val="auto"/>
        </w:rPr>
        <w:t xml:space="preserve">. </w:t>
      </w:r>
      <w:r w:rsidR="000438D9" w:rsidRPr="002054F6">
        <w:rPr>
          <w:color w:val="auto"/>
        </w:rPr>
        <w:t>Over the period 200</w:t>
      </w:r>
      <w:r w:rsidR="00254711" w:rsidRPr="002054F6">
        <w:rPr>
          <w:color w:val="auto"/>
        </w:rPr>
        <w:t>6</w:t>
      </w:r>
      <w:r w:rsidR="000438D9" w:rsidRPr="002054F6">
        <w:rPr>
          <w:color w:val="auto"/>
        </w:rPr>
        <w:t>-201</w:t>
      </w:r>
      <w:r w:rsidR="00254711" w:rsidRPr="002054F6">
        <w:rPr>
          <w:color w:val="auto"/>
        </w:rPr>
        <w:t>7</w:t>
      </w:r>
      <w:r w:rsidR="000438D9" w:rsidRPr="002054F6">
        <w:rPr>
          <w:color w:val="auto"/>
        </w:rPr>
        <w:t xml:space="preserve">, Cape Grim data suggest total HFC-134a emissions of </w:t>
      </w:r>
      <w:r w:rsidR="004C3A1A" w:rsidRPr="002054F6">
        <w:rPr>
          <w:color w:val="auto"/>
        </w:rPr>
        <w:t>20</w:t>
      </w:r>
      <w:r w:rsidR="000438D9" w:rsidRPr="002054F6">
        <w:rPr>
          <w:color w:val="auto"/>
        </w:rPr>
        <w:t xml:space="preserve"> k tonnes</w:t>
      </w:r>
      <w:r w:rsidR="00756133" w:rsidRPr="002054F6">
        <w:rPr>
          <w:color w:val="auto"/>
        </w:rPr>
        <w:t xml:space="preserve"> (ISC)</w:t>
      </w:r>
      <w:r w:rsidR="000438D9" w:rsidRPr="002054F6">
        <w:rPr>
          <w:color w:val="auto"/>
        </w:rPr>
        <w:t xml:space="preserve"> compared to the </w:t>
      </w:r>
      <w:r w:rsidR="000438D9" w:rsidRPr="002054F6">
        <w:rPr>
          <w:i/>
          <w:color w:val="auto"/>
        </w:rPr>
        <w:t>Inventory</w:t>
      </w:r>
      <w:r w:rsidR="000438D9" w:rsidRPr="002054F6">
        <w:rPr>
          <w:color w:val="auto"/>
        </w:rPr>
        <w:t xml:space="preserve"> total of </w:t>
      </w:r>
      <w:r w:rsidR="004C3A1A" w:rsidRPr="002054F6">
        <w:rPr>
          <w:color w:val="auto"/>
        </w:rPr>
        <w:t>28</w:t>
      </w:r>
      <w:r w:rsidR="000438D9" w:rsidRPr="002054F6">
        <w:rPr>
          <w:color w:val="auto"/>
        </w:rPr>
        <w:t xml:space="preserve"> k tonnes</w:t>
      </w:r>
      <w:r w:rsidR="001D61F3">
        <w:rPr>
          <w:color w:val="auto"/>
        </w:rPr>
        <w:t xml:space="preserve"> which is</w:t>
      </w:r>
      <w:r w:rsidR="001D61F3" w:rsidRPr="002054F6">
        <w:rPr>
          <w:color w:val="auto"/>
        </w:rPr>
        <w:t xml:space="preserve"> </w:t>
      </w:r>
      <w:r w:rsidR="000438D9" w:rsidRPr="002054F6">
        <w:rPr>
          <w:color w:val="auto"/>
        </w:rPr>
        <w:t xml:space="preserve">a factor of </w:t>
      </w:r>
      <w:r w:rsidR="004C3A1A" w:rsidRPr="002054F6">
        <w:rPr>
          <w:color w:val="auto"/>
        </w:rPr>
        <w:t>1</w:t>
      </w:r>
      <w:r w:rsidR="000438D9" w:rsidRPr="002054F6">
        <w:rPr>
          <w:color w:val="auto"/>
        </w:rPr>
        <w:t>.</w:t>
      </w:r>
      <w:r w:rsidR="004C3A1A" w:rsidRPr="002054F6">
        <w:rPr>
          <w:color w:val="auto"/>
        </w:rPr>
        <w:t>4</w:t>
      </w:r>
      <w:r w:rsidR="000438D9" w:rsidRPr="002054F6">
        <w:rPr>
          <w:color w:val="auto"/>
        </w:rPr>
        <w:t xml:space="preserve"> higher.</w:t>
      </w:r>
      <w:r w:rsidR="004C3A1A" w:rsidRPr="002054F6">
        <w:rPr>
          <w:color w:val="auto"/>
        </w:rPr>
        <w:t xml:space="preserve"> This is a big improvement from the previous report</w:t>
      </w:r>
      <w:r w:rsidR="0002693A">
        <w:rPr>
          <w:color w:val="auto"/>
        </w:rPr>
        <w:t xml:space="preserve"> </w:t>
      </w:r>
      <w:r w:rsidR="00BB378E">
        <w:rPr>
          <w:color w:val="auto"/>
        </w:rPr>
        <w:t xml:space="preserve">(Dunse </w:t>
      </w:r>
      <w:r w:rsidR="00BB378E" w:rsidRPr="00BB378E">
        <w:rPr>
          <w:i/>
          <w:color w:val="auto"/>
        </w:rPr>
        <w:t>et al</w:t>
      </w:r>
      <w:r w:rsidR="00BB378E">
        <w:rPr>
          <w:color w:val="auto"/>
        </w:rPr>
        <w:t xml:space="preserve">., 2018; </w:t>
      </w:r>
      <w:r w:rsidR="004C3A1A" w:rsidRPr="002054F6">
        <w:rPr>
          <w:color w:val="auto"/>
        </w:rPr>
        <w:t>a factor of 2.3 higher</w:t>
      </w:r>
      <w:r w:rsidR="002054F6" w:rsidRPr="002054F6">
        <w:rPr>
          <w:color w:val="auto"/>
        </w:rPr>
        <w:t xml:space="preserve">). </w:t>
      </w:r>
      <w:r w:rsidR="00756133" w:rsidRPr="002054F6">
        <w:rPr>
          <w:color w:val="auto"/>
        </w:rPr>
        <w:t>The ISC and InTEM total agree to within 1</w:t>
      </w:r>
      <w:r w:rsidR="002054F6" w:rsidRPr="002054F6">
        <w:rPr>
          <w:color w:val="auto"/>
        </w:rPr>
        <w:t>3</w:t>
      </w:r>
      <w:r w:rsidR="00756133" w:rsidRPr="002054F6">
        <w:rPr>
          <w:color w:val="auto"/>
        </w:rPr>
        <w:t>%.</w:t>
      </w:r>
      <w:r w:rsidR="00523746">
        <w:rPr>
          <w:color w:val="auto"/>
        </w:rPr>
        <w:t xml:space="preserve"> The revised </w:t>
      </w:r>
      <w:r w:rsidR="00523746" w:rsidRPr="00523746">
        <w:rPr>
          <w:i/>
          <w:color w:val="auto"/>
        </w:rPr>
        <w:t>Inventory</w:t>
      </w:r>
      <w:r w:rsidR="00523746">
        <w:rPr>
          <w:color w:val="auto"/>
        </w:rPr>
        <w:t xml:space="preserve"> estimates (see section 4)</w:t>
      </w:r>
      <w:r w:rsidR="00254711">
        <w:rPr>
          <w:color w:val="auto"/>
        </w:rPr>
        <w:t xml:space="preserve"> better reflect the year to year variability of the use of individual HFCs and the difference in magnitude between the Cape Grim estimates and the Inventory estimates has been reduced. However, the Inventory estimates are still substantially larger than Cape Grim estimates for HFC-134a. </w:t>
      </w:r>
    </w:p>
    <w:p w14:paraId="7A18D8B7" w14:textId="0EEFA0EB" w:rsidR="00A52EC1" w:rsidRPr="00F47EFE" w:rsidRDefault="004B6AFE" w:rsidP="00380854">
      <w:pPr>
        <w:pStyle w:val="BodyText"/>
        <w:rPr>
          <w:color w:val="auto"/>
        </w:rPr>
      </w:pPr>
      <w:r w:rsidRPr="00F47EFE">
        <w:t xml:space="preserve">Based on atmospheric data, global emissions of HFC-134a were </w:t>
      </w:r>
      <w:r w:rsidR="00FE6191" w:rsidRPr="00F47EFE">
        <w:t>2</w:t>
      </w:r>
      <w:r w:rsidR="002054F6">
        <w:t>41</w:t>
      </w:r>
      <w:r w:rsidRPr="00F47EFE">
        <w:t xml:space="preserve"> k tonnes in 201</w:t>
      </w:r>
      <w:r w:rsidR="002054F6">
        <w:t>7</w:t>
      </w:r>
      <w:r w:rsidRPr="00F47EFE">
        <w:t xml:space="preserve"> (Rigby </w:t>
      </w:r>
      <w:r w:rsidRPr="00F47EFE">
        <w:rPr>
          <w:i/>
        </w:rPr>
        <w:t>et al</w:t>
      </w:r>
      <w:r w:rsidRPr="00F47EFE">
        <w:t xml:space="preserve">., 2014 and Rigby, unpublished data). Australian emissions are about </w:t>
      </w:r>
      <w:r w:rsidR="00E64A09" w:rsidRPr="00F47EFE">
        <w:t>0.</w:t>
      </w:r>
      <w:r w:rsidR="002054F6">
        <w:t>6</w:t>
      </w:r>
      <w:r w:rsidRPr="00F47EFE">
        <w:t xml:space="preserve">% of global emissions based on </w:t>
      </w:r>
      <w:r w:rsidR="00BF6EC7" w:rsidRPr="00F47EFE">
        <w:t>Cape Grim</w:t>
      </w:r>
      <w:r w:rsidRPr="00F47EFE">
        <w:t xml:space="preserve"> data, and </w:t>
      </w:r>
      <w:r w:rsidR="002054F6">
        <w:t>1</w:t>
      </w:r>
      <w:r w:rsidR="00E64A09" w:rsidRPr="00F47EFE">
        <w:t>.</w:t>
      </w:r>
      <w:r w:rsidR="002054F6">
        <w:t>2</w:t>
      </w:r>
      <w:r w:rsidRPr="00F47EFE">
        <w:t xml:space="preserve">% based on </w:t>
      </w:r>
      <w:r w:rsidRPr="00F47EFE">
        <w:rPr>
          <w:i/>
        </w:rPr>
        <w:t>Inventory</w:t>
      </w:r>
      <w:r w:rsidRPr="00F47EFE">
        <w:t xml:space="preserve"> data.</w:t>
      </w:r>
    </w:p>
    <w:p w14:paraId="263EEAC1" w14:textId="3E2E560F" w:rsidR="00A52EC1" w:rsidRPr="00F47EFE" w:rsidRDefault="00A52EC1" w:rsidP="00D51D68">
      <w:pPr>
        <w:pStyle w:val="BodyText"/>
      </w:pPr>
      <w:r w:rsidRPr="00F47EFE">
        <w:t xml:space="preserve">Cape Grim ‘sees’ largely winter emissions of HFC-134a emissions from the Melbourne/Port Phillip region; this could offer a partial explanation of the large difference between Australian emissions of HFC-134a calculated from Cape Grim data and as reported in the </w:t>
      </w:r>
      <w:r w:rsidRPr="00F47EFE">
        <w:rPr>
          <w:i/>
        </w:rPr>
        <w:t>Inventory</w:t>
      </w:r>
      <w:r w:rsidR="007A7EFB" w:rsidRPr="00F47EFE">
        <w:t>.</w:t>
      </w:r>
    </w:p>
    <w:p w14:paraId="39E3CE6C" w14:textId="77777777" w:rsidR="0036122F" w:rsidRPr="00F47EFE" w:rsidRDefault="0036122F" w:rsidP="0036122F">
      <w:pPr>
        <w:pStyle w:val="Heading2"/>
      </w:pPr>
      <w:bookmarkStart w:id="120" w:name="_Toc428801209"/>
      <w:bookmarkStart w:id="121" w:name="_Toc455132431"/>
      <w:bookmarkStart w:id="122" w:name="_Toc37242084"/>
      <w:r w:rsidRPr="00F47EFE">
        <w:t>HFC-125</w:t>
      </w:r>
      <w:bookmarkEnd w:id="120"/>
      <w:bookmarkEnd w:id="121"/>
      <w:bookmarkEnd w:id="122"/>
    </w:p>
    <w:p w14:paraId="72F210AD" w14:textId="26A54638" w:rsidR="004A4783" w:rsidRDefault="00216565" w:rsidP="00756133">
      <w:pPr>
        <w:pStyle w:val="BodyText"/>
      </w:pPr>
      <w:r w:rsidRPr="00F47EFE">
        <w:t>The next major HFC emitted into the Australian environme</w:t>
      </w:r>
      <w:r w:rsidR="00724412" w:rsidRPr="00F47EFE">
        <w:t>nt is HFC-125 with current (201</w:t>
      </w:r>
      <w:r w:rsidR="004A4783">
        <w:t>7</w:t>
      </w:r>
      <w:r w:rsidRPr="00F47EFE">
        <w:t>) emis</w:t>
      </w:r>
      <w:r w:rsidR="007A7EFB" w:rsidRPr="00F47EFE">
        <w:t xml:space="preserve">sions estimated to be about </w:t>
      </w:r>
      <w:r w:rsidR="00724412" w:rsidRPr="00F47EFE">
        <w:t>1</w:t>
      </w:r>
      <w:r w:rsidR="004A4783">
        <w:t>061</w:t>
      </w:r>
      <w:r w:rsidRPr="00F47EFE">
        <w:t xml:space="preserve"> tonnes in the </w:t>
      </w:r>
      <w:r w:rsidRPr="00F47EFE">
        <w:rPr>
          <w:i/>
        </w:rPr>
        <w:t>Inventory</w:t>
      </w:r>
      <w:r w:rsidR="00724412" w:rsidRPr="00F47EFE">
        <w:t xml:space="preserve">. </w:t>
      </w:r>
      <w:r w:rsidRPr="00F47EFE">
        <w:t>Based on Cape Grim data, Australian em</w:t>
      </w:r>
      <w:r w:rsidR="007A7EFB" w:rsidRPr="00F47EFE">
        <w:t>issions of HFC-125 in 201</w:t>
      </w:r>
      <w:r w:rsidR="004A4783">
        <w:t>7</w:t>
      </w:r>
      <w:r w:rsidR="007A7EFB" w:rsidRPr="00F47EFE">
        <w:t xml:space="preserve"> were </w:t>
      </w:r>
      <w:r w:rsidR="004A4783">
        <w:t>493</w:t>
      </w:r>
      <w:r w:rsidRPr="00F47EFE">
        <w:t xml:space="preserve"> tonnes (ISC), about 5</w:t>
      </w:r>
      <w:r w:rsidR="004A4783">
        <w:t>3</w:t>
      </w:r>
      <w:r w:rsidRPr="00F47EFE">
        <w:t xml:space="preserve">% lower than the </w:t>
      </w:r>
      <w:r w:rsidRPr="00F47EFE">
        <w:rPr>
          <w:i/>
        </w:rPr>
        <w:t>Inventory</w:t>
      </w:r>
      <w:r w:rsidR="00C03E39" w:rsidRPr="00F47EFE">
        <w:t xml:space="preserve"> data. </w:t>
      </w:r>
      <w:r w:rsidR="004A4783">
        <w:t>For the 12-year period 2006-2017, the average Australian emissions of HFC-125 calculated from Cape Grim data (ISC, 511 tonnes/yr) are about 29% lower than</w:t>
      </w:r>
      <w:r w:rsidR="004A4783" w:rsidRPr="001B2698">
        <w:t xml:space="preserve"> </w:t>
      </w:r>
      <w:r w:rsidR="004A4783">
        <w:t xml:space="preserve">the </w:t>
      </w:r>
      <w:r w:rsidR="004A4783" w:rsidRPr="004A4783">
        <w:rPr>
          <w:i/>
        </w:rPr>
        <w:t>Inventory</w:t>
      </w:r>
      <w:r w:rsidR="004A4783">
        <w:t xml:space="preserve"> (718 tonnes/yr; DoEE, 2019). </w:t>
      </w:r>
    </w:p>
    <w:p w14:paraId="52371105" w14:textId="282B79E8" w:rsidR="00167F6B" w:rsidRDefault="00167F6B" w:rsidP="00756133">
      <w:pPr>
        <w:pStyle w:val="BodyText"/>
      </w:pPr>
      <w:r w:rsidRPr="00F47EFE">
        <w:t>The emissions based on Cape Grim data (</w:t>
      </w:r>
      <w:r>
        <w:t>493</w:t>
      </w:r>
      <w:r w:rsidRPr="00F47EFE">
        <w:t xml:space="preserve"> tonnes in 201</w:t>
      </w:r>
      <w:r>
        <w:t>7</w:t>
      </w:r>
      <w:r w:rsidRPr="00F47EFE">
        <w:t xml:space="preserve">), </w:t>
      </w:r>
      <w:r>
        <w:t>de</w:t>
      </w:r>
      <w:r w:rsidRPr="00F47EFE">
        <w:t xml:space="preserve">creased by </w:t>
      </w:r>
      <w:r>
        <w:t>17</w:t>
      </w:r>
      <w:r w:rsidRPr="00F47EFE">
        <w:t>% compared to 201</w:t>
      </w:r>
      <w:r>
        <w:t>6</w:t>
      </w:r>
      <w:r w:rsidRPr="00F47EFE">
        <w:t xml:space="preserve"> emissions. </w:t>
      </w:r>
      <w:r>
        <w:t xml:space="preserve">Emissions appear to have stabilised following a </w:t>
      </w:r>
      <w:r w:rsidRPr="00F47EFE">
        <w:t>rapid increase in HFC-</w:t>
      </w:r>
      <w:r>
        <w:t>125</w:t>
      </w:r>
      <w:r w:rsidRPr="00F47EFE">
        <w:t xml:space="preserve"> emissions </w:t>
      </w:r>
      <w:r>
        <w:t xml:space="preserve">which </w:t>
      </w:r>
      <w:r w:rsidRPr="00F47EFE">
        <w:t xml:space="preserve">occurred </w:t>
      </w:r>
      <w:r>
        <w:t>from</w:t>
      </w:r>
      <w:r w:rsidRPr="00F47EFE">
        <w:t xml:space="preserve"> 2013-201</w:t>
      </w:r>
      <w:r>
        <w:t>5</w:t>
      </w:r>
      <w:r w:rsidRPr="00F47EFE">
        <w:t xml:space="preserve"> (</w:t>
      </w:r>
      <w:r>
        <w:t>35</w:t>
      </w:r>
      <w:r w:rsidRPr="00F47EFE">
        <w:t>%) likely due to the popularity of HFC-</w:t>
      </w:r>
      <w:r>
        <w:t>125</w:t>
      </w:r>
      <w:r w:rsidRPr="00F47EFE">
        <w:t xml:space="preserve"> in new air-conditioning systems as part of the refrigerant blend R410A.</w:t>
      </w:r>
    </w:p>
    <w:p w14:paraId="7372CB70" w14:textId="1AEA01A9" w:rsidR="00756133" w:rsidRPr="00F47EFE" w:rsidRDefault="00756133" w:rsidP="00756133">
      <w:pPr>
        <w:pStyle w:val="BodyText"/>
        <w:rPr>
          <w:color w:val="auto"/>
        </w:rPr>
      </w:pPr>
      <w:r w:rsidRPr="00F47EFE">
        <w:rPr>
          <w:color w:val="auto"/>
        </w:rPr>
        <w:t>Over the period 200</w:t>
      </w:r>
      <w:r w:rsidR="004A4783">
        <w:rPr>
          <w:color w:val="auto"/>
        </w:rPr>
        <w:t>6</w:t>
      </w:r>
      <w:r w:rsidRPr="00F47EFE">
        <w:rPr>
          <w:color w:val="auto"/>
        </w:rPr>
        <w:t>-201</w:t>
      </w:r>
      <w:r w:rsidR="004A4783">
        <w:rPr>
          <w:color w:val="auto"/>
        </w:rPr>
        <w:t>7</w:t>
      </w:r>
      <w:r w:rsidRPr="00F47EFE">
        <w:rPr>
          <w:color w:val="auto"/>
        </w:rPr>
        <w:t xml:space="preserve">, Cape Grim data suggest total HFC-125 emissions of </w:t>
      </w:r>
      <w:r w:rsidR="008F56D7">
        <w:rPr>
          <w:color w:val="auto"/>
        </w:rPr>
        <w:t>6</w:t>
      </w:r>
      <w:r w:rsidRPr="00F47EFE">
        <w:rPr>
          <w:color w:val="auto"/>
        </w:rPr>
        <w:t>.</w:t>
      </w:r>
      <w:r w:rsidR="008F56D7">
        <w:rPr>
          <w:color w:val="auto"/>
        </w:rPr>
        <w:t>6</w:t>
      </w:r>
      <w:r w:rsidRPr="00F47EFE">
        <w:rPr>
          <w:color w:val="auto"/>
        </w:rPr>
        <w:t xml:space="preserve"> k tonnes (ISC) compared to the </w:t>
      </w:r>
      <w:r w:rsidRPr="00F47EFE">
        <w:rPr>
          <w:i/>
          <w:color w:val="auto"/>
        </w:rPr>
        <w:t>Inventory</w:t>
      </w:r>
      <w:r w:rsidRPr="00F47EFE">
        <w:rPr>
          <w:color w:val="auto"/>
        </w:rPr>
        <w:t xml:space="preserve"> total of </w:t>
      </w:r>
      <w:r w:rsidR="00A9668E">
        <w:rPr>
          <w:color w:val="auto"/>
        </w:rPr>
        <w:t>9.3</w:t>
      </w:r>
      <w:r w:rsidRPr="00F47EFE">
        <w:rPr>
          <w:color w:val="auto"/>
        </w:rPr>
        <w:t xml:space="preserve"> k tonnes, a factor of </w:t>
      </w:r>
      <w:r w:rsidR="00A9668E">
        <w:rPr>
          <w:color w:val="auto"/>
        </w:rPr>
        <w:t>1</w:t>
      </w:r>
      <w:r w:rsidRPr="00F47EFE">
        <w:rPr>
          <w:color w:val="auto"/>
        </w:rPr>
        <w:t>.</w:t>
      </w:r>
      <w:r w:rsidR="00A9668E">
        <w:rPr>
          <w:color w:val="auto"/>
        </w:rPr>
        <w:t>4</w:t>
      </w:r>
      <w:r w:rsidRPr="00F47EFE">
        <w:rPr>
          <w:color w:val="auto"/>
        </w:rPr>
        <w:t xml:space="preserve"> higher. </w:t>
      </w:r>
      <w:r w:rsidR="00A9668E">
        <w:rPr>
          <w:color w:val="auto"/>
        </w:rPr>
        <w:t>As with HFC-134a t</w:t>
      </w:r>
      <w:r w:rsidR="00A9668E" w:rsidRPr="002054F6">
        <w:rPr>
          <w:color w:val="auto"/>
        </w:rPr>
        <w:t xml:space="preserve">his is a big improvement from the previous report </w:t>
      </w:r>
      <w:r w:rsidR="00BB378E">
        <w:rPr>
          <w:color w:val="auto"/>
        </w:rPr>
        <w:t xml:space="preserve">(Dunse </w:t>
      </w:r>
      <w:r w:rsidR="00BB378E" w:rsidRPr="00BB378E">
        <w:rPr>
          <w:i/>
          <w:color w:val="auto"/>
        </w:rPr>
        <w:t>et al</w:t>
      </w:r>
      <w:r w:rsidR="00BB378E">
        <w:rPr>
          <w:color w:val="auto"/>
        </w:rPr>
        <w:t xml:space="preserve">., 2018; </w:t>
      </w:r>
      <w:r w:rsidR="00BB378E" w:rsidRPr="002054F6">
        <w:rPr>
          <w:color w:val="auto"/>
        </w:rPr>
        <w:t>a factor of 2.3 higher</w:t>
      </w:r>
      <w:r w:rsidR="00A9668E" w:rsidRPr="002054F6">
        <w:rPr>
          <w:color w:val="auto"/>
        </w:rPr>
        <w:t>)</w:t>
      </w:r>
      <w:r w:rsidR="00A9668E">
        <w:rPr>
          <w:color w:val="auto"/>
        </w:rPr>
        <w:t xml:space="preserve">. </w:t>
      </w:r>
      <w:r w:rsidRPr="00F47EFE">
        <w:rPr>
          <w:color w:val="auto"/>
        </w:rPr>
        <w:t xml:space="preserve">The ISC and InTEM total agree to within </w:t>
      </w:r>
      <w:r w:rsidR="00A9668E">
        <w:rPr>
          <w:color w:val="auto"/>
        </w:rPr>
        <w:t>1.6</w:t>
      </w:r>
      <w:r w:rsidRPr="00F47EFE">
        <w:rPr>
          <w:color w:val="auto"/>
        </w:rPr>
        <w:t>%.</w:t>
      </w:r>
    </w:p>
    <w:p w14:paraId="15F38F76" w14:textId="3414BF52" w:rsidR="00216565" w:rsidRPr="00F47EFE" w:rsidRDefault="00216565" w:rsidP="003758F0">
      <w:pPr>
        <w:pStyle w:val="BodyText"/>
      </w:pPr>
      <w:r w:rsidRPr="00F47EFE">
        <w:t xml:space="preserve">Based on atmospheric data, global emissions of HFC-125 were </w:t>
      </w:r>
      <w:r w:rsidR="00665FC7">
        <w:t>77</w:t>
      </w:r>
      <w:r w:rsidRPr="00F47EFE">
        <w:t xml:space="preserve"> k tonnes in </w:t>
      </w:r>
      <w:r w:rsidR="00DF26BD" w:rsidRPr="00F47EFE">
        <w:t>201</w:t>
      </w:r>
      <w:r w:rsidR="00A9668E">
        <w:t>7</w:t>
      </w:r>
      <w:r w:rsidRPr="00F47EFE">
        <w:t xml:space="preserve"> (Rigby </w:t>
      </w:r>
      <w:r w:rsidRPr="00F47EFE">
        <w:rPr>
          <w:i/>
        </w:rPr>
        <w:t>et al</w:t>
      </w:r>
      <w:r w:rsidRPr="00F47EFE">
        <w:t>., 2014</w:t>
      </w:r>
      <w:r w:rsidR="00BF53BB" w:rsidRPr="00F47EFE">
        <w:t xml:space="preserve"> and </w:t>
      </w:r>
      <w:r w:rsidR="00DF26BD" w:rsidRPr="00F47EFE">
        <w:t>Rigby unpublished data</w:t>
      </w:r>
      <w:r w:rsidRPr="00F47EFE">
        <w:t xml:space="preserve">). Australian emissions are </w:t>
      </w:r>
      <w:r w:rsidR="00024793">
        <w:t>0</w:t>
      </w:r>
      <w:r w:rsidR="003A193F" w:rsidRPr="00F47EFE">
        <w:t>.</w:t>
      </w:r>
      <w:r w:rsidR="00024793">
        <w:t>6</w:t>
      </w:r>
      <w:r w:rsidRPr="00F47EFE">
        <w:t>% of gl</w:t>
      </w:r>
      <w:r w:rsidR="00502E2C" w:rsidRPr="00F47EFE">
        <w:t>obal emissions based on ISC</w:t>
      </w:r>
      <w:r w:rsidRPr="00F47EFE">
        <w:t xml:space="preserve"> data, and </w:t>
      </w:r>
      <w:r w:rsidR="00024793">
        <w:t>1</w:t>
      </w:r>
      <w:r w:rsidR="003A193F" w:rsidRPr="00F47EFE">
        <w:t>.</w:t>
      </w:r>
      <w:r w:rsidR="00024793">
        <w:t>4</w:t>
      </w:r>
      <w:r w:rsidRPr="00F47EFE">
        <w:t xml:space="preserve">% based on </w:t>
      </w:r>
      <w:r w:rsidRPr="00F47EFE">
        <w:rPr>
          <w:i/>
        </w:rPr>
        <w:t>Inventory</w:t>
      </w:r>
      <w:r w:rsidRPr="00F47EFE">
        <w:t xml:space="preserve"> data.</w:t>
      </w:r>
    </w:p>
    <w:p w14:paraId="364159D9" w14:textId="77777777" w:rsidR="00502E2C" w:rsidRPr="00F47EFE" w:rsidRDefault="0036122F" w:rsidP="0036122F">
      <w:pPr>
        <w:pStyle w:val="Heading2"/>
      </w:pPr>
      <w:bookmarkStart w:id="123" w:name="_Toc428801210"/>
      <w:bookmarkStart w:id="124" w:name="_Toc455132432"/>
      <w:bookmarkStart w:id="125" w:name="_Toc37242085"/>
      <w:r w:rsidRPr="00F47EFE">
        <w:t>HFC-143a</w:t>
      </w:r>
      <w:bookmarkEnd w:id="123"/>
      <w:bookmarkEnd w:id="124"/>
      <w:bookmarkEnd w:id="125"/>
    </w:p>
    <w:p w14:paraId="0420A789" w14:textId="212CC766" w:rsidR="0098632F" w:rsidRDefault="00502E2C" w:rsidP="00CA06DA">
      <w:pPr>
        <w:pStyle w:val="BodyText"/>
      </w:pPr>
      <w:r w:rsidRPr="00F47EFE">
        <w:t xml:space="preserve">According to the </w:t>
      </w:r>
      <w:r w:rsidRPr="00F47EFE">
        <w:rPr>
          <w:i/>
        </w:rPr>
        <w:t>Inventory</w:t>
      </w:r>
      <w:r w:rsidRPr="00F47EFE">
        <w:t xml:space="preserve"> (</w:t>
      </w:r>
      <w:r w:rsidR="0084761A" w:rsidRPr="00F47EFE">
        <w:fldChar w:fldCharType="begin"/>
      </w:r>
      <w:r w:rsidR="0084761A" w:rsidRPr="00F47EFE">
        <w:instrText xml:space="preserve"> REF _Ref453243689 \h  \* MERGEFORMAT </w:instrText>
      </w:r>
      <w:r w:rsidR="0084761A" w:rsidRPr="00F47EFE">
        <w:fldChar w:fldCharType="separate"/>
      </w:r>
      <w:r w:rsidR="00CC6A22" w:rsidRPr="00CC6A22">
        <w:t xml:space="preserve">Table </w:t>
      </w:r>
      <w:r w:rsidR="00CC6A22" w:rsidRPr="00CC6A22">
        <w:rPr>
          <w:noProof/>
        </w:rPr>
        <w:t>3</w:t>
      </w:r>
      <w:r w:rsidR="0084761A" w:rsidRPr="00F47EFE">
        <w:fldChar w:fldCharType="end"/>
      </w:r>
      <w:r w:rsidRPr="00F47EFE">
        <w:t xml:space="preserve">), the next major HFC emitted into the Australian environment is HFC-143a with current </w:t>
      </w:r>
      <w:r w:rsidR="00E93343" w:rsidRPr="00F47EFE">
        <w:t>(201</w:t>
      </w:r>
      <w:r w:rsidR="0011025E">
        <w:t>7</w:t>
      </w:r>
      <w:r w:rsidRPr="00F47EFE">
        <w:t xml:space="preserve">) emissions </w:t>
      </w:r>
      <w:r w:rsidR="0084761A" w:rsidRPr="00F47EFE">
        <w:t>of</w:t>
      </w:r>
      <w:r w:rsidRPr="00F47EFE">
        <w:t xml:space="preserve"> </w:t>
      </w:r>
      <w:r w:rsidR="005A33CC">
        <w:t>659</w:t>
      </w:r>
      <w:r w:rsidRPr="00F47EFE">
        <w:t xml:space="preserve"> tonnes</w:t>
      </w:r>
      <w:r w:rsidR="00DB0325" w:rsidRPr="00F47EFE">
        <w:t xml:space="preserve">. </w:t>
      </w:r>
      <w:r w:rsidRPr="00F47EFE">
        <w:t>Based on Cape Grim data, Australi</w:t>
      </w:r>
      <w:r w:rsidR="00E93343" w:rsidRPr="00F47EFE">
        <w:t>an emissions of HFC-143a in 201</w:t>
      </w:r>
      <w:r w:rsidR="006B1B1E">
        <w:t>7</w:t>
      </w:r>
      <w:r w:rsidRPr="00F47EFE">
        <w:t xml:space="preserve"> were about </w:t>
      </w:r>
      <w:r w:rsidR="006B1B1E">
        <w:t>330</w:t>
      </w:r>
      <w:r w:rsidRPr="00F47EFE">
        <w:t xml:space="preserve"> tonnes (ISC), </w:t>
      </w:r>
      <w:r w:rsidR="00192F95" w:rsidRPr="00F47EFE">
        <w:t>about</w:t>
      </w:r>
      <w:r w:rsidRPr="00F47EFE">
        <w:t xml:space="preserve"> </w:t>
      </w:r>
      <w:r w:rsidR="006B1B1E">
        <w:t>50% lower</w:t>
      </w:r>
      <w:r w:rsidRPr="00F47EFE">
        <w:t xml:space="preserve"> than </w:t>
      </w:r>
      <w:r w:rsidR="006B1B1E">
        <w:t xml:space="preserve">the </w:t>
      </w:r>
      <w:r w:rsidRPr="00F47EFE">
        <w:rPr>
          <w:i/>
        </w:rPr>
        <w:t xml:space="preserve">Inventory </w:t>
      </w:r>
      <w:r w:rsidR="00192F95" w:rsidRPr="00F47EFE">
        <w:t>estimates</w:t>
      </w:r>
      <w:r w:rsidR="00DF26BD" w:rsidRPr="00F47EFE">
        <w:t xml:space="preserve">. </w:t>
      </w:r>
      <w:r w:rsidR="006B1B1E">
        <w:t>For the 12-year period 2006-2017, the average Australian emissions of HFC-143a calculated from Cape Grim data (ISC, 409 tonnes/yr) are about 2</w:t>
      </w:r>
      <w:r w:rsidR="00B5179F">
        <w:t>6</w:t>
      </w:r>
      <w:r w:rsidR="006B1B1E">
        <w:t>% lower than</w:t>
      </w:r>
      <w:r w:rsidR="006B1B1E" w:rsidRPr="001B2698">
        <w:t xml:space="preserve"> </w:t>
      </w:r>
      <w:r w:rsidR="006B1B1E">
        <w:t xml:space="preserve">the </w:t>
      </w:r>
      <w:r w:rsidR="006B1B1E" w:rsidRPr="004A4783">
        <w:rPr>
          <w:i/>
        </w:rPr>
        <w:t>Inventory</w:t>
      </w:r>
      <w:r w:rsidR="006B1B1E">
        <w:t xml:space="preserve"> (554 tonnes/yr; DoEE, 2019).</w:t>
      </w:r>
    </w:p>
    <w:p w14:paraId="05557480" w14:textId="2474DDDC" w:rsidR="00B5179F" w:rsidRPr="00B5179F" w:rsidRDefault="00B5179F" w:rsidP="00CA06DA">
      <w:pPr>
        <w:pStyle w:val="BodyText"/>
        <w:rPr>
          <w:color w:val="auto"/>
        </w:rPr>
      </w:pPr>
      <w:r w:rsidRPr="00F47EFE">
        <w:rPr>
          <w:color w:val="auto"/>
        </w:rPr>
        <w:t>Over the period 200</w:t>
      </w:r>
      <w:r>
        <w:rPr>
          <w:color w:val="auto"/>
        </w:rPr>
        <w:t>6</w:t>
      </w:r>
      <w:r w:rsidRPr="00F47EFE">
        <w:rPr>
          <w:color w:val="auto"/>
        </w:rPr>
        <w:t>-201</w:t>
      </w:r>
      <w:r>
        <w:rPr>
          <w:color w:val="auto"/>
        </w:rPr>
        <w:t>7</w:t>
      </w:r>
      <w:r w:rsidRPr="00F47EFE">
        <w:rPr>
          <w:color w:val="auto"/>
        </w:rPr>
        <w:t>, Cape Grim data suggest total HFC-1</w:t>
      </w:r>
      <w:r>
        <w:rPr>
          <w:color w:val="auto"/>
        </w:rPr>
        <w:t>43a</w:t>
      </w:r>
      <w:r w:rsidRPr="00F47EFE">
        <w:rPr>
          <w:color w:val="auto"/>
        </w:rPr>
        <w:t xml:space="preserve"> emissions of </w:t>
      </w:r>
      <w:r>
        <w:rPr>
          <w:color w:val="auto"/>
        </w:rPr>
        <w:t>5</w:t>
      </w:r>
      <w:r w:rsidRPr="00F47EFE">
        <w:rPr>
          <w:color w:val="auto"/>
        </w:rPr>
        <w:t>.</w:t>
      </w:r>
      <w:r>
        <w:rPr>
          <w:color w:val="auto"/>
        </w:rPr>
        <w:t>3</w:t>
      </w:r>
      <w:r w:rsidRPr="00F47EFE">
        <w:rPr>
          <w:color w:val="auto"/>
        </w:rPr>
        <w:t xml:space="preserve"> k tonnes (ISC) compared to the </w:t>
      </w:r>
      <w:r w:rsidRPr="00F47EFE">
        <w:rPr>
          <w:i/>
          <w:color w:val="auto"/>
        </w:rPr>
        <w:t>Inventory</w:t>
      </w:r>
      <w:r w:rsidRPr="00F47EFE">
        <w:rPr>
          <w:color w:val="auto"/>
        </w:rPr>
        <w:t xml:space="preserve"> total of </w:t>
      </w:r>
      <w:r>
        <w:rPr>
          <w:color w:val="auto"/>
        </w:rPr>
        <w:t>7.2</w:t>
      </w:r>
      <w:r w:rsidRPr="00F47EFE">
        <w:rPr>
          <w:color w:val="auto"/>
        </w:rPr>
        <w:t xml:space="preserve"> k tonnes, a factor of </w:t>
      </w:r>
      <w:r>
        <w:rPr>
          <w:color w:val="auto"/>
        </w:rPr>
        <w:t>1</w:t>
      </w:r>
      <w:r w:rsidRPr="00F47EFE">
        <w:rPr>
          <w:color w:val="auto"/>
        </w:rPr>
        <w:t>.</w:t>
      </w:r>
      <w:r>
        <w:rPr>
          <w:color w:val="auto"/>
        </w:rPr>
        <w:t>4</w:t>
      </w:r>
      <w:r w:rsidRPr="00F47EFE">
        <w:rPr>
          <w:color w:val="auto"/>
        </w:rPr>
        <w:t xml:space="preserve"> higher</w:t>
      </w:r>
      <w:r>
        <w:rPr>
          <w:color w:val="auto"/>
        </w:rPr>
        <w:t xml:space="preserve">. </w:t>
      </w:r>
      <w:r w:rsidRPr="00F47EFE">
        <w:rPr>
          <w:color w:val="auto"/>
        </w:rPr>
        <w:t xml:space="preserve">The ISC and InTEM total agree to within </w:t>
      </w:r>
      <w:r>
        <w:rPr>
          <w:color w:val="auto"/>
        </w:rPr>
        <w:t>6</w:t>
      </w:r>
      <w:r w:rsidRPr="00F47EFE">
        <w:rPr>
          <w:color w:val="auto"/>
        </w:rPr>
        <w:t>%.</w:t>
      </w:r>
    </w:p>
    <w:p w14:paraId="73C7F41B" w14:textId="3A05E2ED" w:rsidR="00502E2C" w:rsidRPr="00F47EFE" w:rsidRDefault="00502E2C" w:rsidP="00CA06DA">
      <w:pPr>
        <w:pStyle w:val="BodyText"/>
      </w:pPr>
      <w:r w:rsidRPr="00F47EFE">
        <w:t>Based on atmospheric data, glob</w:t>
      </w:r>
      <w:r w:rsidR="00DF26BD" w:rsidRPr="00F47EFE">
        <w:t xml:space="preserve">al emissions of HFC-143a were </w:t>
      </w:r>
      <w:r w:rsidR="00AA27BC">
        <w:t>30</w:t>
      </w:r>
      <w:r w:rsidR="00E64A09" w:rsidRPr="00F47EFE">
        <w:t xml:space="preserve"> k tonnes in 201</w:t>
      </w:r>
      <w:r w:rsidR="0048350F">
        <w:t>7</w:t>
      </w:r>
      <w:r w:rsidRPr="00F47EFE">
        <w:t xml:space="preserve"> (Rigby </w:t>
      </w:r>
      <w:r w:rsidRPr="00F47EFE">
        <w:rPr>
          <w:i/>
        </w:rPr>
        <w:t>et al</w:t>
      </w:r>
      <w:r w:rsidRPr="00F47EFE">
        <w:t>., 2014</w:t>
      </w:r>
      <w:r w:rsidR="00AC1DF5" w:rsidRPr="00F47EFE">
        <w:t xml:space="preserve"> and Rigby, unpublished data</w:t>
      </w:r>
      <w:r w:rsidRPr="00F47EFE">
        <w:t>). Au</w:t>
      </w:r>
      <w:r w:rsidR="00AC1DF5" w:rsidRPr="00F47EFE">
        <w:t xml:space="preserve">stralian emissions are about </w:t>
      </w:r>
      <w:r w:rsidR="00E64A09" w:rsidRPr="00F47EFE">
        <w:t>1.</w:t>
      </w:r>
      <w:r w:rsidR="00AA27BC">
        <w:t>1</w:t>
      </w:r>
      <w:r w:rsidRPr="00F47EFE">
        <w:t>% of gl</w:t>
      </w:r>
      <w:r w:rsidR="00AC1DF5" w:rsidRPr="00F47EFE">
        <w:t>obal emissions based on ISC</w:t>
      </w:r>
      <w:r w:rsidRPr="00F47EFE">
        <w:t xml:space="preserve"> data, and </w:t>
      </w:r>
      <w:r w:rsidR="00AA27BC">
        <w:t>2</w:t>
      </w:r>
      <w:r w:rsidRPr="00F47EFE">
        <w:t>.</w:t>
      </w:r>
      <w:r w:rsidR="00AA27BC">
        <w:t>2</w:t>
      </w:r>
      <w:r w:rsidRPr="00F47EFE">
        <w:t xml:space="preserve">% based on </w:t>
      </w:r>
      <w:r w:rsidRPr="00F47EFE">
        <w:rPr>
          <w:i/>
        </w:rPr>
        <w:t>Inventory</w:t>
      </w:r>
      <w:r w:rsidRPr="00F47EFE">
        <w:t xml:space="preserve"> data. </w:t>
      </w:r>
      <w:r w:rsidR="00B70435" w:rsidRPr="00F47EFE">
        <w:t xml:space="preserve">Simmonds </w:t>
      </w:r>
      <w:r w:rsidR="00B70435" w:rsidRPr="00F47EFE">
        <w:rPr>
          <w:i/>
        </w:rPr>
        <w:t>et al</w:t>
      </w:r>
      <w:r w:rsidR="00B70435" w:rsidRPr="00F47EFE">
        <w:t>. (2015) report growing USA HFC-143a emissions through 2012 (8.5 k tonnes), with no obvious seasonality.</w:t>
      </w:r>
    </w:p>
    <w:p w14:paraId="07A85D31" w14:textId="77777777" w:rsidR="0036122F" w:rsidRPr="00F47EFE" w:rsidRDefault="0036122F" w:rsidP="0036122F">
      <w:pPr>
        <w:pStyle w:val="Heading2"/>
      </w:pPr>
      <w:bookmarkStart w:id="126" w:name="_Toc428801211"/>
      <w:bookmarkStart w:id="127" w:name="_Toc455132433"/>
      <w:bookmarkStart w:id="128" w:name="_Toc37242086"/>
      <w:r w:rsidRPr="00F47EFE">
        <w:t>HFC-32</w:t>
      </w:r>
      <w:bookmarkEnd w:id="126"/>
      <w:bookmarkEnd w:id="127"/>
      <w:bookmarkEnd w:id="128"/>
    </w:p>
    <w:p w14:paraId="4D607D0B" w14:textId="588ABA82" w:rsidR="003B4D2C" w:rsidRDefault="0036122F" w:rsidP="00D23505">
      <w:pPr>
        <w:pStyle w:val="BodyText"/>
      </w:pPr>
      <w:r w:rsidRPr="00F47EFE">
        <w:t>The emissi</w:t>
      </w:r>
      <w:r w:rsidR="00562118" w:rsidRPr="00F47EFE">
        <w:t>ons based on Cape Grim data (</w:t>
      </w:r>
      <w:r w:rsidR="0098632F" w:rsidRPr="00F47EFE">
        <w:t>2</w:t>
      </w:r>
      <w:r w:rsidR="002A754E">
        <w:t>16</w:t>
      </w:r>
      <w:r w:rsidR="0098632F" w:rsidRPr="00F47EFE">
        <w:t xml:space="preserve"> tonnes in 201</w:t>
      </w:r>
      <w:r w:rsidR="00AA27BC">
        <w:t>7</w:t>
      </w:r>
      <w:r w:rsidR="0098632F" w:rsidRPr="00F47EFE">
        <w:t xml:space="preserve">), </w:t>
      </w:r>
      <w:r w:rsidR="00023A76">
        <w:t>de</w:t>
      </w:r>
      <w:r w:rsidRPr="00F47EFE">
        <w:t>creased</w:t>
      </w:r>
      <w:r w:rsidR="0098632F" w:rsidRPr="00F47EFE">
        <w:t xml:space="preserve"> by </w:t>
      </w:r>
      <w:r w:rsidR="00023A76">
        <w:t>19</w:t>
      </w:r>
      <w:r w:rsidR="0098632F" w:rsidRPr="00F47EFE">
        <w:t>% compared to 201</w:t>
      </w:r>
      <w:r w:rsidR="00023A76">
        <w:t>6</w:t>
      </w:r>
      <w:r w:rsidR="0098632F" w:rsidRPr="00F47EFE">
        <w:t xml:space="preserve"> emissions.</w:t>
      </w:r>
      <w:r w:rsidRPr="00F47EFE">
        <w:t xml:space="preserve"> </w:t>
      </w:r>
      <w:r w:rsidR="00801D2D">
        <w:t>Emissions appear to have stabilised following a</w:t>
      </w:r>
      <w:r w:rsidR="00D36E9A">
        <w:t xml:space="preserve"> </w:t>
      </w:r>
      <w:r w:rsidR="00D23505" w:rsidRPr="00F47EFE">
        <w:t xml:space="preserve">rapid increase in HFC-32 emissions </w:t>
      </w:r>
      <w:r w:rsidR="00801D2D">
        <w:t xml:space="preserve">which </w:t>
      </w:r>
      <w:r w:rsidR="00D23505" w:rsidRPr="00F47EFE">
        <w:t xml:space="preserve">occurred </w:t>
      </w:r>
      <w:r w:rsidR="00023A76">
        <w:t>from</w:t>
      </w:r>
      <w:r w:rsidR="00D23505" w:rsidRPr="00F47EFE">
        <w:t xml:space="preserve"> 2013-201</w:t>
      </w:r>
      <w:r w:rsidR="00023A76">
        <w:t>5</w:t>
      </w:r>
      <w:r w:rsidR="00D23505" w:rsidRPr="00F47EFE">
        <w:t xml:space="preserve"> (</w:t>
      </w:r>
      <w:r w:rsidR="00023A76">
        <w:t>88</w:t>
      </w:r>
      <w:r w:rsidR="00D23505" w:rsidRPr="00F47EFE">
        <w:t>%)</w:t>
      </w:r>
      <w:r w:rsidRPr="00F47EFE">
        <w:t xml:space="preserve"> </w:t>
      </w:r>
      <w:r w:rsidR="003E47D9" w:rsidRPr="00F47EFE">
        <w:t xml:space="preserve">likely </w:t>
      </w:r>
      <w:r w:rsidRPr="00F47EFE">
        <w:t xml:space="preserve">due to the popularity of HFC-32 in new air-conditioning systems </w:t>
      </w:r>
      <w:r w:rsidR="00767994" w:rsidRPr="00F47EFE">
        <w:t>on its own and as part of the refrigerant blend R410A</w:t>
      </w:r>
      <w:r w:rsidRPr="00F47EFE">
        <w:t>.</w:t>
      </w:r>
      <w:r w:rsidR="00D23505" w:rsidRPr="00F47EFE">
        <w:t xml:space="preserve"> </w:t>
      </w:r>
      <w:r w:rsidR="00CB5913" w:rsidRPr="00F47EFE">
        <w:t>Similarly,</w:t>
      </w:r>
      <w:r w:rsidR="00D23505" w:rsidRPr="00F47EFE">
        <w:t xml:space="preserve"> the largest increase (</w:t>
      </w:r>
      <w:r w:rsidR="00023A76">
        <w:t>35</w:t>
      </w:r>
      <w:r w:rsidR="00D23505" w:rsidRPr="00F47EFE">
        <w:t xml:space="preserve">%) in HFC-125 emissions occurred </w:t>
      </w:r>
      <w:r w:rsidR="00023A76">
        <w:t>over the same period</w:t>
      </w:r>
      <w:r w:rsidR="00D23505" w:rsidRPr="00F47EFE">
        <w:t xml:space="preserve"> – HFC-125 also being a component of R410a.</w:t>
      </w:r>
      <w:r w:rsidR="00052E5D" w:rsidRPr="00F47EFE">
        <w:t xml:space="preserve"> </w:t>
      </w:r>
      <w:r w:rsidR="003B4D2C" w:rsidRPr="00F47EFE">
        <w:t>Based on Cape Grim data, Australian emissions of HFC-</w:t>
      </w:r>
      <w:r w:rsidR="003B4D2C">
        <w:t>32</w:t>
      </w:r>
      <w:r w:rsidR="003B4D2C" w:rsidRPr="00F47EFE">
        <w:t xml:space="preserve"> in 201</w:t>
      </w:r>
      <w:r w:rsidR="003B4D2C">
        <w:t>7</w:t>
      </w:r>
      <w:r w:rsidR="003B4D2C" w:rsidRPr="00F47EFE">
        <w:t xml:space="preserve"> were about </w:t>
      </w:r>
      <w:r w:rsidR="003B4D2C">
        <w:t>216</w:t>
      </w:r>
      <w:r w:rsidR="003B4D2C" w:rsidRPr="00F47EFE">
        <w:t xml:space="preserve"> tonnes (ISC), about </w:t>
      </w:r>
      <w:r w:rsidR="003B4D2C">
        <w:t>54% lower</w:t>
      </w:r>
      <w:r w:rsidR="003B4D2C" w:rsidRPr="00F47EFE">
        <w:t xml:space="preserve"> than </w:t>
      </w:r>
      <w:r w:rsidR="003B4D2C">
        <w:t xml:space="preserve">the </w:t>
      </w:r>
      <w:r w:rsidR="003B4D2C" w:rsidRPr="00F47EFE">
        <w:rPr>
          <w:i/>
        </w:rPr>
        <w:t xml:space="preserve">Inventory </w:t>
      </w:r>
      <w:r w:rsidR="003B4D2C" w:rsidRPr="00F47EFE">
        <w:t>estimate</w:t>
      </w:r>
      <w:r w:rsidR="003B4D2C">
        <w:t xml:space="preserve"> (473 tonnes). For the 12-year period 2006-2017, the average Australian emissions of HFC-32 calculated from Cape Grim data (ISC, 170 tonnes/yr) are about 32% lower than</w:t>
      </w:r>
      <w:r w:rsidR="003B4D2C" w:rsidRPr="001B2698">
        <w:t xml:space="preserve"> </w:t>
      </w:r>
      <w:r w:rsidR="003B4D2C">
        <w:t xml:space="preserve">the </w:t>
      </w:r>
      <w:r w:rsidR="003B4D2C" w:rsidRPr="004A4783">
        <w:rPr>
          <w:i/>
        </w:rPr>
        <w:t>Inventory</w:t>
      </w:r>
      <w:r w:rsidR="003B4D2C">
        <w:t xml:space="preserve"> (251 tonnes/yr).</w:t>
      </w:r>
    </w:p>
    <w:p w14:paraId="1D2B5385" w14:textId="18A54BE4" w:rsidR="00781474" w:rsidRDefault="00781474" w:rsidP="00D23505">
      <w:pPr>
        <w:pStyle w:val="BodyText"/>
      </w:pPr>
      <w:r w:rsidRPr="00F47EFE">
        <w:rPr>
          <w:color w:val="auto"/>
        </w:rPr>
        <w:t>Over the period 200</w:t>
      </w:r>
      <w:r>
        <w:rPr>
          <w:color w:val="auto"/>
        </w:rPr>
        <w:t>6</w:t>
      </w:r>
      <w:r w:rsidRPr="00F47EFE">
        <w:rPr>
          <w:color w:val="auto"/>
        </w:rPr>
        <w:t>-201</w:t>
      </w:r>
      <w:r>
        <w:rPr>
          <w:color w:val="auto"/>
        </w:rPr>
        <w:t>7</w:t>
      </w:r>
      <w:r w:rsidRPr="00F47EFE">
        <w:rPr>
          <w:color w:val="auto"/>
        </w:rPr>
        <w:t>, Cape Grim data suggest total HFC-</w:t>
      </w:r>
      <w:r>
        <w:rPr>
          <w:color w:val="auto"/>
        </w:rPr>
        <w:t>32</w:t>
      </w:r>
      <w:r w:rsidRPr="00F47EFE">
        <w:rPr>
          <w:color w:val="auto"/>
        </w:rPr>
        <w:t xml:space="preserve"> emissions of </w:t>
      </w:r>
      <w:r>
        <w:rPr>
          <w:color w:val="auto"/>
        </w:rPr>
        <w:t>2</w:t>
      </w:r>
      <w:r w:rsidRPr="00F47EFE">
        <w:rPr>
          <w:color w:val="auto"/>
        </w:rPr>
        <w:t>.</w:t>
      </w:r>
      <w:r>
        <w:rPr>
          <w:color w:val="auto"/>
        </w:rPr>
        <w:t>2</w:t>
      </w:r>
      <w:r w:rsidRPr="00F47EFE">
        <w:rPr>
          <w:color w:val="auto"/>
        </w:rPr>
        <w:t xml:space="preserve"> k tonnes (ISC) compared to the </w:t>
      </w:r>
      <w:r w:rsidRPr="00F47EFE">
        <w:rPr>
          <w:i/>
          <w:color w:val="auto"/>
        </w:rPr>
        <w:t>Inventory</w:t>
      </w:r>
      <w:r w:rsidRPr="00F47EFE">
        <w:rPr>
          <w:color w:val="auto"/>
        </w:rPr>
        <w:t xml:space="preserve"> total of </w:t>
      </w:r>
      <w:r w:rsidR="00103D3F">
        <w:rPr>
          <w:color w:val="auto"/>
        </w:rPr>
        <w:t>3</w:t>
      </w:r>
      <w:r>
        <w:rPr>
          <w:color w:val="auto"/>
        </w:rPr>
        <w:t>.</w:t>
      </w:r>
      <w:r w:rsidR="00103D3F">
        <w:rPr>
          <w:color w:val="auto"/>
        </w:rPr>
        <w:t>3</w:t>
      </w:r>
      <w:r w:rsidRPr="00F47EFE">
        <w:rPr>
          <w:color w:val="auto"/>
        </w:rPr>
        <w:t xml:space="preserve"> k tonnes, a factor of </w:t>
      </w:r>
      <w:r>
        <w:rPr>
          <w:color w:val="auto"/>
        </w:rPr>
        <w:t>1</w:t>
      </w:r>
      <w:r w:rsidRPr="00F47EFE">
        <w:rPr>
          <w:color w:val="auto"/>
        </w:rPr>
        <w:t>.</w:t>
      </w:r>
      <w:r w:rsidR="00103D3F">
        <w:rPr>
          <w:color w:val="auto"/>
        </w:rPr>
        <w:t>5</w:t>
      </w:r>
      <w:r w:rsidRPr="00F47EFE">
        <w:rPr>
          <w:color w:val="auto"/>
        </w:rPr>
        <w:t xml:space="preserve"> higher</w:t>
      </w:r>
      <w:r>
        <w:rPr>
          <w:color w:val="auto"/>
        </w:rPr>
        <w:t>.</w:t>
      </w:r>
    </w:p>
    <w:p w14:paraId="5B7CE6A8" w14:textId="77777777" w:rsidR="00F72252" w:rsidRDefault="00C2677F" w:rsidP="00F72252">
      <w:pPr>
        <w:pStyle w:val="BodyText2"/>
      </w:pPr>
      <w:r w:rsidRPr="00F47EFE">
        <w:t>Based on atmospheric data, gl</w:t>
      </w:r>
      <w:r w:rsidR="00173ECE" w:rsidRPr="00F47EFE">
        <w:t xml:space="preserve">obal emissions of HFC-32 were </w:t>
      </w:r>
      <w:r w:rsidR="003B4D2C">
        <w:t>50</w:t>
      </w:r>
      <w:r w:rsidR="00173ECE" w:rsidRPr="00F47EFE">
        <w:t xml:space="preserve"> k tonnes in 201</w:t>
      </w:r>
      <w:r w:rsidR="003B4D2C">
        <w:t>7</w:t>
      </w:r>
      <w:r w:rsidRPr="00F47EFE">
        <w:t xml:space="preserve"> (Rigby </w:t>
      </w:r>
      <w:r w:rsidRPr="00F47EFE">
        <w:rPr>
          <w:i/>
        </w:rPr>
        <w:t>et al</w:t>
      </w:r>
      <w:r w:rsidRPr="00F47EFE">
        <w:t>., 2014</w:t>
      </w:r>
      <w:r w:rsidR="00173ECE" w:rsidRPr="00F47EFE">
        <w:t xml:space="preserve"> and Rigby, unpublished data</w:t>
      </w:r>
      <w:r w:rsidRPr="00F47EFE">
        <w:t>). Au</w:t>
      </w:r>
      <w:r w:rsidR="008D7527" w:rsidRPr="00F47EFE">
        <w:t xml:space="preserve">stralian emissions are </w:t>
      </w:r>
      <w:r w:rsidR="00E64A09" w:rsidRPr="00F47EFE">
        <w:t>0.</w:t>
      </w:r>
      <w:r w:rsidR="00801D2D">
        <w:t>4</w:t>
      </w:r>
      <w:r w:rsidRPr="00F47EFE">
        <w:t>% of gl</w:t>
      </w:r>
      <w:r w:rsidR="008D7527" w:rsidRPr="00F47EFE">
        <w:t>obal emissions based on ISC</w:t>
      </w:r>
      <w:r w:rsidRPr="00F47EFE">
        <w:t xml:space="preserve"> data, and 0.</w:t>
      </w:r>
      <w:r w:rsidR="00801D2D">
        <w:t>9</w:t>
      </w:r>
      <w:r w:rsidRPr="00F47EFE">
        <w:t xml:space="preserve">% based on </w:t>
      </w:r>
      <w:r w:rsidRPr="00F47EFE">
        <w:rPr>
          <w:i/>
        </w:rPr>
        <w:t>Inventory</w:t>
      </w:r>
      <w:r w:rsidR="00CA06DA" w:rsidRPr="00F47EFE">
        <w:t xml:space="preserve"> data.</w:t>
      </w:r>
    </w:p>
    <w:p w14:paraId="1C0CAE4A" w14:textId="2ABACDFB" w:rsidR="00C2677F" w:rsidRDefault="00CA06DA" w:rsidP="00F72252">
      <w:pPr>
        <w:pStyle w:val="BodyText2"/>
      </w:pPr>
      <w:r w:rsidRPr="00F47EFE">
        <w:t xml:space="preserve"> </w:t>
      </w:r>
    </w:p>
    <w:p w14:paraId="30C66858" w14:textId="77777777" w:rsidR="0036122F" w:rsidRPr="00F47EFE" w:rsidRDefault="0036122F" w:rsidP="0036122F">
      <w:pPr>
        <w:pStyle w:val="Heading2"/>
      </w:pPr>
      <w:bookmarkStart w:id="129" w:name="_Toc428801212"/>
      <w:bookmarkStart w:id="130" w:name="_Toc455132434"/>
      <w:bookmarkStart w:id="131" w:name="_Toc37242087"/>
      <w:r w:rsidRPr="00F47EFE">
        <w:t>HFC-152a</w:t>
      </w:r>
      <w:bookmarkEnd w:id="129"/>
      <w:bookmarkEnd w:id="130"/>
      <w:bookmarkEnd w:id="131"/>
    </w:p>
    <w:p w14:paraId="7A3F9FEA" w14:textId="4DEA5491" w:rsidR="00AC2467" w:rsidRDefault="009D6AED" w:rsidP="00380854">
      <w:pPr>
        <w:pStyle w:val="BodyText"/>
      </w:pPr>
      <w:r w:rsidRPr="00F47EFE">
        <w:t>The 201</w:t>
      </w:r>
      <w:r w:rsidR="00CC6BB6">
        <w:t>7</w:t>
      </w:r>
      <w:r w:rsidR="0036122F" w:rsidRPr="00F47EFE">
        <w:t xml:space="preserve"> HFC-152a emissions have been es</w:t>
      </w:r>
      <w:r w:rsidR="008A21B1" w:rsidRPr="00F47EFE">
        <w:t xml:space="preserve">timated from Cape Grim data at </w:t>
      </w:r>
      <w:r w:rsidRPr="00F47EFE">
        <w:t>6</w:t>
      </w:r>
      <w:r w:rsidR="0036706B">
        <w:t>0</w:t>
      </w:r>
      <w:r w:rsidR="0036122F" w:rsidRPr="00F47EFE">
        <w:t xml:space="preserve"> tonnes (ISC)</w:t>
      </w:r>
      <w:r w:rsidRPr="00F47EFE">
        <w:t xml:space="preserve">, </w:t>
      </w:r>
      <w:r w:rsidR="0036706B">
        <w:t>close to</w:t>
      </w:r>
      <w:r w:rsidRPr="00F47EFE">
        <w:t xml:space="preserve"> 201</w:t>
      </w:r>
      <w:r w:rsidR="0036706B">
        <w:t>6</w:t>
      </w:r>
      <w:r w:rsidRPr="00F47EFE">
        <w:t xml:space="preserve"> emissions</w:t>
      </w:r>
      <w:r w:rsidR="0036122F" w:rsidRPr="00F47EFE">
        <w:t xml:space="preserve">. </w:t>
      </w:r>
      <w:r w:rsidRPr="00F47EFE">
        <w:t xml:space="preserve">The data suggest that HFC-152a emissions may have peaked in 2015 </w:t>
      </w:r>
      <w:r w:rsidR="0036706B">
        <w:t>at 66 tonnes</w:t>
      </w:r>
      <w:r w:rsidRPr="00F47EFE">
        <w:t>.</w:t>
      </w:r>
      <w:r w:rsidR="00AC2467">
        <w:t xml:space="preserve"> Estimates of HFC-152a have been included in the </w:t>
      </w:r>
      <w:r w:rsidR="00AC2467" w:rsidRPr="00AC2467">
        <w:rPr>
          <w:i/>
        </w:rPr>
        <w:t>Inventory</w:t>
      </w:r>
      <w:r w:rsidR="00AC2467">
        <w:t xml:space="preserve"> for the first time this year (DoEE, 2019), with an estimate for 2017 of 108 tonnes</w:t>
      </w:r>
      <w:r w:rsidR="0036122F" w:rsidRPr="00F47EFE">
        <w:t>.</w:t>
      </w:r>
      <w:r w:rsidR="00F40101" w:rsidRPr="00F47EFE">
        <w:t xml:space="preserve"> </w:t>
      </w:r>
      <w:r w:rsidRPr="00F47EFE">
        <w:t xml:space="preserve">InTEM emissions are available for the period 2005-2011 and average 20% higher </w:t>
      </w:r>
      <w:r w:rsidR="0036706B">
        <w:t xml:space="preserve">than </w:t>
      </w:r>
      <w:r w:rsidRPr="00F47EFE">
        <w:t>the ISC emissions</w:t>
      </w:r>
      <w:r w:rsidR="006A0D7A" w:rsidRPr="00F47EFE">
        <w:t>.</w:t>
      </w:r>
      <w:r w:rsidR="00AC2467">
        <w:t xml:space="preserve"> For the 12-year period 2006-2017, the average Australian emissions of HFC-152a calculated from Cape Grim data (ISC, 50 tonnes/yr) are about </w:t>
      </w:r>
      <w:r w:rsidR="00781474">
        <w:t>30</w:t>
      </w:r>
      <w:r w:rsidR="00AC2467">
        <w:t>% lower than</w:t>
      </w:r>
      <w:r w:rsidR="00AC2467" w:rsidRPr="001B2698">
        <w:t xml:space="preserve"> </w:t>
      </w:r>
      <w:r w:rsidR="00AC2467">
        <w:t xml:space="preserve">the </w:t>
      </w:r>
      <w:r w:rsidR="00AC2467" w:rsidRPr="004A4783">
        <w:rPr>
          <w:i/>
        </w:rPr>
        <w:t>Inventory</w:t>
      </w:r>
      <w:r w:rsidR="00AC2467">
        <w:t xml:space="preserve"> (71 tonnes/yr</w:t>
      </w:r>
      <w:r w:rsidR="00781474">
        <w:t>)</w:t>
      </w:r>
    </w:p>
    <w:p w14:paraId="469DBB41" w14:textId="65D183B4" w:rsidR="00380854" w:rsidRPr="00EF57B0" w:rsidRDefault="00EF57B0" w:rsidP="00EF57B0">
      <w:pPr>
        <w:pStyle w:val="BodyText"/>
      </w:pPr>
      <w:r w:rsidRPr="00EF57B0">
        <w:t xml:space="preserve">The primary uses for HFC-152a are as an aerosol propellant, as an alternative to CFC-11 and CFC-12 in foam expansion and as a component of some refrigerant blends. </w:t>
      </w:r>
      <w:r w:rsidR="006A0D7A" w:rsidRPr="00EF57B0">
        <w:t>Imports of HFC-152a into Australia were</w:t>
      </w:r>
      <w:r w:rsidR="00597227" w:rsidRPr="00EF57B0">
        <w:t xml:space="preserve"> 2</w:t>
      </w:r>
      <w:r w:rsidR="00781474" w:rsidRPr="00EF57B0">
        <w:t>5</w:t>
      </w:r>
      <w:r w:rsidR="00597227" w:rsidRPr="00EF57B0">
        <w:t xml:space="preserve"> tonnes in 201</w:t>
      </w:r>
      <w:r w:rsidR="00781474" w:rsidRPr="00EF57B0">
        <w:t>7</w:t>
      </w:r>
      <w:r w:rsidR="00597227" w:rsidRPr="00EF57B0">
        <w:t>, 2</w:t>
      </w:r>
      <w:r w:rsidR="00781474" w:rsidRPr="00EF57B0">
        <w:t>1</w:t>
      </w:r>
      <w:r w:rsidR="00597227" w:rsidRPr="00EF57B0">
        <w:t xml:space="preserve"> tonnes in 201</w:t>
      </w:r>
      <w:r w:rsidR="00781474" w:rsidRPr="00EF57B0">
        <w:t>8</w:t>
      </w:r>
      <w:r w:rsidR="00597227" w:rsidRPr="00EF57B0">
        <w:t xml:space="preserve"> (</w:t>
      </w:r>
      <w:r w:rsidR="00597227" w:rsidRPr="00EF57B0">
        <w:fldChar w:fldCharType="begin"/>
      </w:r>
      <w:r w:rsidR="00597227" w:rsidRPr="00EF57B0">
        <w:instrText xml:space="preserve"> REF _Ref454371568 \h  \* MERGEFORMAT </w:instrText>
      </w:r>
      <w:r w:rsidR="00597227" w:rsidRPr="00EF57B0">
        <w:fldChar w:fldCharType="separate"/>
      </w:r>
      <w:r w:rsidR="00CC6A22" w:rsidRPr="00EF57B0">
        <w:t>Table 2</w:t>
      </w:r>
      <w:r w:rsidR="00597227" w:rsidRPr="00EF57B0">
        <w:fldChar w:fldCharType="end"/>
      </w:r>
      <w:r w:rsidR="00597227" w:rsidRPr="00EF57B0">
        <w:t>), 45% lower than 2015 imports, consistent with the peak emissions in 2015 shown from the Cape Grim data</w:t>
      </w:r>
      <w:r w:rsidR="007D2A89" w:rsidRPr="00EF57B0">
        <w:t>.</w:t>
      </w:r>
    </w:p>
    <w:p w14:paraId="614ED5A9" w14:textId="773FAF78" w:rsidR="00103D3F" w:rsidRPr="00F47EFE" w:rsidRDefault="00103D3F" w:rsidP="00380854">
      <w:pPr>
        <w:pStyle w:val="BodyText"/>
      </w:pPr>
      <w:r w:rsidRPr="00F47EFE">
        <w:rPr>
          <w:color w:val="auto"/>
        </w:rPr>
        <w:t>Over the period 200</w:t>
      </w:r>
      <w:r>
        <w:rPr>
          <w:color w:val="auto"/>
        </w:rPr>
        <w:t>6</w:t>
      </w:r>
      <w:r w:rsidRPr="00F47EFE">
        <w:rPr>
          <w:color w:val="auto"/>
        </w:rPr>
        <w:t>-201</w:t>
      </w:r>
      <w:r>
        <w:rPr>
          <w:color w:val="auto"/>
        </w:rPr>
        <w:t>7</w:t>
      </w:r>
      <w:r w:rsidRPr="00F47EFE">
        <w:rPr>
          <w:color w:val="auto"/>
        </w:rPr>
        <w:t>, Cape Grim data suggest total HFC-</w:t>
      </w:r>
      <w:r>
        <w:rPr>
          <w:color w:val="auto"/>
        </w:rPr>
        <w:t>152a</w:t>
      </w:r>
      <w:r w:rsidRPr="00F47EFE">
        <w:rPr>
          <w:color w:val="auto"/>
        </w:rPr>
        <w:t xml:space="preserve"> emissions of </w:t>
      </w:r>
      <w:r>
        <w:rPr>
          <w:color w:val="auto"/>
        </w:rPr>
        <w:t>0</w:t>
      </w:r>
      <w:r w:rsidRPr="00F47EFE">
        <w:rPr>
          <w:color w:val="auto"/>
        </w:rPr>
        <w:t>.</w:t>
      </w:r>
      <w:r>
        <w:rPr>
          <w:color w:val="auto"/>
        </w:rPr>
        <w:t>65</w:t>
      </w:r>
      <w:r w:rsidRPr="00F47EFE">
        <w:rPr>
          <w:color w:val="auto"/>
        </w:rPr>
        <w:t xml:space="preserve"> k tonnes (ISC) compared to the </w:t>
      </w:r>
      <w:r w:rsidRPr="00F47EFE">
        <w:rPr>
          <w:i/>
          <w:color w:val="auto"/>
        </w:rPr>
        <w:t>Inventory</w:t>
      </w:r>
      <w:r w:rsidRPr="00F47EFE">
        <w:rPr>
          <w:color w:val="auto"/>
        </w:rPr>
        <w:t xml:space="preserve"> total of </w:t>
      </w:r>
      <w:r>
        <w:rPr>
          <w:color w:val="auto"/>
        </w:rPr>
        <w:t>0.92</w:t>
      </w:r>
      <w:r w:rsidRPr="00F47EFE">
        <w:rPr>
          <w:color w:val="auto"/>
        </w:rPr>
        <w:t xml:space="preserve"> k tonnes, a factor of </w:t>
      </w:r>
      <w:r>
        <w:rPr>
          <w:color w:val="auto"/>
        </w:rPr>
        <w:t>1</w:t>
      </w:r>
      <w:r w:rsidRPr="00F47EFE">
        <w:rPr>
          <w:color w:val="auto"/>
        </w:rPr>
        <w:t>.</w:t>
      </w:r>
      <w:r w:rsidR="00B0084B">
        <w:rPr>
          <w:color w:val="auto"/>
        </w:rPr>
        <w:t>4</w:t>
      </w:r>
      <w:r w:rsidRPr="00F47EFE">
        <w:rPr>
          <w:color w:val="auto"/>
        </w:rPr>
        <w:t xml:space="preserve"> higher</w:t>
      </w:r>
      <w:r>
        <w:rPr>
          <w:color w:val="auto"/>
        </w:rPr>
        <w:t>.</w:t>
      </w:r>
    </w:p>
    <w:p w14:paraId="3F8FA386" w14:textId="77777777" w:rsidR="00A000FE" w:rsidRDefault="006A0D7A" w:rsidP="00F72252">
      <w:pPr>
        <w:pStyle w:val="BodyText2"/>
      </w:pPr>
      <w:r w:rsidRPr="00F47EFE">
        <w:t xml:space="preserve">Based on atmospheric </w:t>
      </w:r>
      <w:r w:rsidRPr="00F72252">
        <w:t>data</w:t>
      </w:r>
      <w:r w:rsidRPr="00F47EFE">
        <w:t>, glob</w:t>
      </w:r>
      <w:r w:rsidR="009522B3" w:rsidRPr="00F47EFE">
        <w:t>al emissions of HFC-152a were 5</w:t>
      </w:r>
      <w:r w:rsidR="00781474">
        <w:t>5</w:t>
      </w:r>
      <w:r w:rsidR="009522B3" w:rsidRPr="00F47EFE">
        <w:t xml:space="preserve"> k tonnes in 201</w:t>
      </w:r>
      <w:r w:rsidR="00781474">
        <w:t>7</w:t>
      </w:r>
      <w:r w:rsidRPr="00F47EFE">
        <w:t xml:space="preserve"> (Rigby </w:t>
      </w:r>
      <w:r w:rsidRPr="00F47EFE">
        <w:rPr>
          <w:i/>
        </w:rPr>
        <w:t>et al</w:t>
      </w:r>
      <w:r w:rsidRPr="00F47EFE">
        <w:t>., 2014</w:t>
      </w:r>
      <w:r w:rsidR="009522B3" w:rsidRPr="00F47EFE">
        <w:t xml:space="preserve"> and Rigby unpublished data</w:t>
      </w:r>
      <w:r w:rsidRPr="00F47EFE">
        <w:t>). Australian emissions are about 0.1% of gl</w:t>
      </w:r>
      <w:r w:rsidR="009522B3" w:rsidRPr="00F47EFE">
        <w:t>obal emissions based on ISC</w:t>
      </w:r>
      <w:r w:rsidRPr="00F47EFE">
        <w:t xml:space="preserve"> data</w:t>
      </w:r>
      <w:r w:rsidR="00781474" w:rsidRPr="00F47EFE">
        <w:t>, and 0.</w:t>
      </w:r>
      <w:r w:rsidR="00781474">
        <w:t>2</w:t>
      </w:r>
      <w:r w:rsidR="00781474" w:rsidRPr="00F47EFE">
        <w:t xml:space="preserve">% based on </w:t>
      </w:r>
      <w:r w:rsidR="00781474" w:rsidRPr="00F47EFE">
        <w:rPr>
          <w:i/>
        </w:rPr>
        <w:t>Inventory</w:t>
      </w:r>
      <w:r w:rsidR="00781474" w:rsidRPr="00F47EFE">
        <w:t xml:space="preserve"> data.</w:t>
      </w:r>
    </w:p>
    <w:p w14:paraId="440EBF9C" w14:textId="77777777" w:rsidR="0036122F" w:rsidRPr="00F47EFE" w:rsidRDefault="0036122F" w:rsidP="0036122F">
      <w:pPr>
        <w:pStyle w:val="Heading2"/>
      </w:pPr>
      <w:bookmarkStart w:id="132" w:name="_Toc428801213"/>
      <w:bookmarkStart w:id="133" w:name="_Toc455132435"/>
      <w:bookmarkStart w:id="134" w:name="_Toc37242088"/>
      <w:r w:rsidRPr="00F47EFE">
        <w:t>HFC-23</w:t>
      </w:r>
      <w:bookmarkEnd w:id="132"/>
      <w:bookmarkEnd w:id="133"/>
      <w:bookmarkEnd w:id="134"/>
    </w:p>
    <w:p w14:paraId="04D9A7A1" w14:textId="5D21E651" w:rsidR="00001417" w:rsidRPr="00F47EFE" w:rsidRDefault="006A0D7A" w:rsidP="00B35F2E">
      <w:pPr>
        <w:pStyle w:val="BodyText"/>
      </w:pPr>
      <w:r w:rsidRPr="00F47EFE">
        <w:t>HFC-23 emission estimates are esti</w:t>
      </w:r>
      <w:r w:rsidR="00312278" w:rsidRPr="00F47EFE">
        <w:t xml:space="preserve">mated in the </w:t>
      </w:r>
      <w:r w:rsidR="00312278" w:rsidRPr="00A000FE">
        <w:rPr>
          <w:i/>
        </w:rPr>
        <w:t>Inventory</w:t>
      </w:r>
      <w:r w:rsidR="00312278" w:rsidRPr="00F47EFE">
        <w:t xml:space="preserve"> to be </w:t>
      </w:r>
      <w:r w:rsidR="00A000FE">
        <w:t>46</w:t>
      </w:r>
      <w:r w:rsidR="00B521CD" w:rsidRPr="00F47EFE">
        <w:t xml:space="preserve"> tonnes in 201</w:t>
      </w:r>
      <w:r w:rsidR="00A000FE">
        <w:t>7</w:t>
      </w:r>
      <w:r w:rsidRPr="00F47EFE">
        <w:t xml:space="preserve">. </w:t>
      </w:r>
      <w:r w:rsidR="00831C87" w:rsidRPr="00F47EFE">
        <w:t>The 201</w:t>
      </w:r>
      <w:r w:rsidR="00831C87">
        <w:t>7</w:t>
      </w:r>
      <w:r w:rsidR="00831C87" w:rsidRPr="00F47EFE">
        <w:t xml:space="preserve"> emissions have been estimated from Cape Grim data at 2</w:t>
      </w:r>
      <w:r w:rsidR="00831C87">
        <w:t>8</w:t>
      </w:r>
      <w:r w:rsidR="00831C87" w:rsidRPr="00F47EFE">
        <w:t xml:space="preserve"> tonnes (ISC), dropping steadily from 46 tonnes in 2006</w:t>
      </w:r>
      <w:r w:rsidR="00831C87">
        <w:t xml:space="preserve">. </w:t>
      </w:r>
      <w:r w:rsidRPr="00F47EFE">
        <w:t xml:space="preserve">In the 1990s, Australian emissions were estimated as fugitive emissions from Sydney-based Australian HCFC-22 production. HCFC-22 production ceased in Australia in 1995. </w:t>
      </w:r>
      <w:r w:rsidR="00BA194E" w:rsidRPr="00F47EFE">
        <w:t>HFC-23 imports</w:t>
      </w:r>
      <w:r w:rsidR="00831C87">
        <w:t xml:space="preserve"> </w:t>
      </w:r>
      <w:r w:rsidR="00BA194E" w:rsidRPr="00F47EFE">
        <w:t>avera</w:t>
      </w:r>
      <w:r w:rsidR="002F3103">
        <w:t xml:space="preserve">ged </w:t>
      </w:r>
      <w:r w:rsidR="00BA194E" w:rsidRPr="00F47EFE">
        <w:t xml:space="preserve">0.9 tonnes per year </w:t>
      </w:r>
      <w:r w:rsidR="002F3103">
        <w:t>from</w:t>
      </w:r>
      <w:r w:rsidR="00BA194E" w:rsidRPr="00F47EFE">
        <w:t xml:space="preserve"> 2011</w:t>
      </w:r>
      <w:r w:rsidR="002F3103">
        <w:t>-2016, then i</w:t>
      </w:r>
      <w:r w:rsidR="00BA194E" w:rsidRPr="00F47EFE">
        <w:t>mports in</w:t>
      </w:r>
      <w:r w:rsidR="002F3103">
        <w:t>creased to</w:t>
      </w:r>
      <w:r w:rsidR="00BA194E" w:rsidRPr="00F47EFE">
        <w:t xml:space="preserve"> 3.9 tonnes</w:t>
      </w:r>
      <w:r w:rsidR="002F3103">
        <w:t xml:space="preserve"> in 2017 and 8.8 tonnes in 2018</w:t>
      </w:r>
      <w:r w:rsidRPr="00F47EFE">
        <w:t xml:space="preserve">. </w:t>
      </w:r>
      <w:r w:rsidR="007A0473">
        <w:t xml:space="preserve">Although emissions of </w:t>
      </w:r>
      <w:r w:rsidR="007A0473" w:rsidRPr="00F47EFE">
        <w:t>HFC-23</w:t>
      </w:r>
      <w:r w:rsidR="007A0473">
        <w:t xml:space="preserve"> are small compared to the major HFCs (HFC-134a, HFC-143a and HFC-125), continued emissions of HFC-23 have significant potential to contribute to climate forcing due to its large GWP </w:t>
      </w:r>
      <w:r w:rsidR="007A0473" w:rsidRPr="00F47EFE">
        <w:t>(Global Warming Potential) of 14,800</w:t>
      </w:r>
      <w:r w:rsidR="007A0473">
        <w:t>.</w:t>
      </w:r>
    </w:p>
    <w:p w14:paraId="749EC279" w14:textId="4FDBFE85" w:rsidR="00004EE7" w:rsidRPr="00F47EFE" w:rsidRDefault="002F3103" w:rsidP="00004EE7">
      <w:pPr>
        <w:pStyle w:val="BodyText"/>
      </w:pPr>
      <w:r>
        <w:t>For the 12-year period 2006-2017, the average Australian emissions of HFC-23 calculated from Cape Grim data (ISC, 36 tonnes/yr) are about 16% lower than</w:t>
      </w:r>
      <w:r w:rsidRPr="001B2698">
        <w:t xml:space="preserve"> </w:t>
      </w:r>
      <w:r>
        <w:t xml:space="preserve">the </w:t>
      </w:r>
      <w:r w:rsidRPr="004A4783">
        <w:rPr>
          <w:i/>
        </w:rPr>
        <w:t>Inventory</w:t>
      </w:r>
      <w:r>
        <w:t xml:space="preserve"> (43 tonnes/yr)</w:t>
      </w:r>
      <w:r w:rsidR="002F21FE">
        <w:t>.</w:t>
      </w:r>
      <w:r w:rsidR="00004EE7">
        <w:t xml:space="preserve"> </w:t>
      </w:r>
      <w:r w:rsidR="00004EE7" w:rsidRPr="00F47EFE">
        <w:rPr>
          <w:color w:val="auto"/>
        </w:rPr>
        <w:t>Over the period 200</w:t>
      </w:r>
      <w:r w:rsidR="00004EE7">
        <w:rPr>
          <w:color w:val="auto"/>
        </w:rPr>
        <w:t>6</w:t>
      </w:r>
      <w:r w:rsidR="00004EE7" w:rsidRPr="00F47EFE">
        <w:rPr>
          <w:color w:val="auto"/>
        </w:rPr>
        <w:t>-201</w:t>
      </w:r>
      <w:r w:rsidR="00004EE7">
        <w:rPr>
          <w:color w:val="auto"/>
        </w:rPr>
        <w:t>7</w:t>
      </w:r>
      <w:r w:rsidR="00004EE7" w:rsidRPr="00F47EFE">
        <w:rPr>
          <w:color w:val="auto"/>
        </w:rPr>
        <w:t>, Cape Grim data suggest total HFC-</w:t>
      </w:r>
      <w:r w:rsidR="00004EE7">
        <w:rPr>
          <w:color w:val="auto"/>
        </w:rPr>
        <w:t>23</w:t>
      </w:r>
      <w:r w:rsidR="00004EE7" w:rsidRPr="00F47EFE">
        <w:rPr>
          <w:color w:val="auto"/>
        </w:rPr>
        <w:t xml:space="preserve"> emissions of </w:t>
      </w:r>
      <w:r w:rsidR="00004EE7">
        <w:rPr>
          <w:color w:val="auto"/>
        </w:rPr>
        <w:t>0</w:t>
      </w:r>
      <w:r w:rsidR="00004EE7" w:rsidRPr="00F47EFE">
        <w:rPr>
          <w:color w:val="auto"/>
        </w:rPr>
        <w:t>.</w:t>
      </w:r>
      <w:r w:rsidR="00004EE7">
        <w:rPr>
          <w:color w:val="auto"/>
        </w:rPr>
        <w:t xml:space="preserve">43 </w:t>
      </w:r>
      <w:r w:rsidR="00004EE7" w:rsidRPr="00F47EFE">
        <w:rPr>
          <w:color w:val="auto"/>
        </w:rPr>
        <w:t xml:space="preserve">k tonnes (ISC) compared to the </w:t>
      </w:r>
      <w:r w:rsidR="00004EE7" w:rsidRPr="00F47EFE">
        <w:rPr>
          <w:i/>
          <w:color w:val="auto"/>
        </w:rPr>
        <w:t>Inventory</w:t>
      </w:r>
      <w:r w:rsidR="00004EE7" w:rsidRPr="00F47EFE">
        <w:rPr>
          <w:color w:val="auto"/>
        </w:rPr>
        <w:t xml:space="preserve"> total of </w:t>
      </w:r>
      <w:r w:rsidR="00004EE7">
        <w:rPr>
          <w:color w:val="auto"/>
        </w:rPr>
        <w:t>0.52</w:t>
      </w:r>
      <w:r w:rsidR="00004EE7" w:rsidRPr="00F47EFE">
        <w:rPr>
          <w:color w:val="auto"/>
        </w:rPr>
        <w:t xml:space="preserve"> k tonnes, a factor of </w:t>
      </w:r>
      <w:r w:rsidR="00004EE7">
        <w:rPr>
          <w:color w:val="auto"/>
        </w:rPr>
        <w:t>1</w:t>
      </w:r>
      <w:r w:rsidR="00004EE7" w:rsidRPr="00F47EFE">
        <w:rPr>
          <w:color w:val="auto"/>
        </w:rPr>
        <w:t>.</w:t>
      </w:r>
      <w:r w:rsidR="00004EE7">
        <w:rPr>
          <w:color w:val="auto"/>
        </w:rPr>
        <w:t>2</w:t>
      </w:r>
      <w:r w:rsidR="00004EE7" w:rsidRPr="00F47EFE">
        <w:rPr>
          <w:color w:val="auto"/>
        </w:rPr>
        <w:t xml:space="preserve"> higher</w:t>
      </w:r>
      <w:r w:rsidR="00004EE7">
        <w:rPr>
          <w:color w:val="auto"/>
        </w:rPr>
        <w:t>.</w:t>
      </w:r>
    </w:p>
    <w:p w14:paraId="2D008ACE" w14:textId="68E48707" w:rsidR="006A0D7A" w:rsidRPr="00F47EFE" w:rsidRDefault="006A0D7A" w:rsidP="006A0D7A">
      <w:pPr>
        <w:pStyle w:val="BodyText"/>
      </w:pPr>
      <w:r w:rsidRPr="00F47EFE">
        <w:t>Based on atmospheric data, gl</w:t>
      </w:r>
      <w:r w:rsidR="00B521CD" w:rsidRPr="00F47EFE">
        <w:t xml:space="preserve">obal emissions of HFC-23 were </w:t>
      </w:r>
      <w:r w:rsidR="00001417" w:rsidRPr="00F47EFE">
        <w:t>1</w:t>
      </w:r>
      <w:r w:rsidR="002F3103">
        <w:t>5</w:t>
      </w:r>
      <w:r w:rsidR="00B521CD" w:rsidRPr="00F47EFE">
        <w:t xml:space="preserve"> k tonnes in 201</w:t>
      </w:r>
      <w:r w:rsidR="002F3103">
        <w:t>7</w:t>
      </w:r>
      <w:r w:rsidRPr="00F47EFE">
        <w:t xml:space="preserve"> (Rigby </w:t>
      </w:r>
      <w:r w:rsidRPr="00F47EFE">
        <w:rPr>
          <w:i/>
        </w:rPr>
        <w:t>et al</w:t>
      </w:r>
      <w:r w:rsidRPr="00F47EFE">
        <w:t>., 2014</w:t>
      </w:r>
      <w:r w:rsidR="00B521CD" w:rsidRPr="00F47EFE">
        <w:t xml:space="preserve"> and Rigby, unpublished data</w:t>
      </w:r>
      <w:r w:rsidRPr="00F47EFE">
        <w:t>). Current Au</w:t>
      </w:r>
      <w:r w:rsidR="00B521CD" w:rsidRPr="00F47EFE">
        <w:t>stralian emissions are about 0.2</w:t>
      </w:r>
      <w:r w:rsidRPr="00F47EFE">
        <w:t>% of gl</w:t>
      </w:r>
      <w:r w:rsidR="00B521CD" w:rsidRPr="00F47EFE">
        <w:t>obal emissions based on ISC</w:t>
      </w:r>
      <w:r w:rsidRPr="00F47EFE">
        <w:t xml:space="preserve"> data,</w:t>
      </w:r>
      <w:r w:rsidR="00001417" w:rsidRPr="00F47EFE">
        <w:t xml:space="preserve"> </w:t>
      </w:r>
      <w:r w:rsidR="002F3103">
        <w:t>and</w:t>
      </w:r>
      <w:r w:rsidRPr="00F47EFE">
        <w:t xml:space="preserve"> 0</w:t>
      </w:r>
      <w:r w:rsidR="00001417" w:rsidRPr="00F47EFE">
        <w:t>.</w:t>
      </w:r>
      <w:r w:rsidR="002F3103">
        <w:t>3</w:t>
      </w:r>
      <w:r w:rsidRPr="00F47EFE">
        <w:t xml:space="preserve">% based on the </w:t>
      </w:r>
      <w:r w:rsidRPr="002F3103">
        <w:rPr>
          <w:i/>
        </w:rPr>
        <w:t>Inventory</w:t>
      </w:r>
      <w:r w:rsidRPr="00F47EFE">
        <w:t>.</w:t>
      </w:r>
    </w:p>
    <w:p w14:paraId="08D9C6F9" w14:textId="3FE64181" w:rsidR="006A0D7A" w:rsidRPr="00F47EFE" w:rsidRDefault="006A0D7A" w:rsidP="006A0D7A">
      <w:pPr>
        <w:pStyle w:val="BodyText"/>
      </w:pPr>
      <w:r w:rsidRPr="00F47EFE">
        <w:t xml:space="preserve">The origin of these Australian HFC-23 emissions is unknown. HFC-23 is a component of the R-508 series of refrigerants, but significant imports of R-508 refrigerants into Australia have not been recorded. </w:t>
      </w:r>
    </w:p>
    <w:p w14:paraId="25B2F289" w14:textId="1FEE4FFF" w:rsidR="006A0D7A" w:rsidRPr="00F47EFE" w:rsidRDefault="006A0D7A" w:rsidP="006A0D7A">
      <w:pPr>
        <w:pStyle w:val="BodyText"/>
      </w:pPr>
      <w:r w:rsidRPr="00F47EFE">
        <w:t>RRA (M. Bennett, private communication, 2014) is not aware of any significant historical use of R-508 refrigerants in Australia. RRA in their refrigerant reclaim operation have collected only one cylinder of R-508 from a CSIRO instrument test</w:t>
      </w:r>
      <w:r w:rsidR="00B521CD" w:rsidRPr="00F47EFE">
        <w:t>ing laboratory in Sydney.</w:t>
      </w:r>
      <w:r w:rsidR="001327A4" w:rsidRPr="00F47EFE">
        <w:t xml:space="preserve"> </w:t>
      </w:r>
      <w:r w:rsidR="00CB5913" w:rsidRPr="00F47EFE">
        <w:t>Thus,</w:t>
      </w:r>
      <w:r w:rsidR="001327A4" w:rsidRPr="00F47EFE">
        <w:t xml:space="preserve"> it is </w:t>
      </w:r>
      <w:r w:rsidRPr="00F47EFE">
        <w:t>unlikely that the unaccounted for HFC-23 is from past or current use of R-508 refrigerants in Australia.</w:t>
      </w:r>
    </w:p>
    <w:p w14:paraId="5D0F2E76" w14:textId="28C9E69A" w:rsidR="006A0D7A" w:rsidRPr="00F47EFE" w:rsidRDefault="006A0D7A" w:rsidP="006A0D7A">
      <w:pPr>
        <w:pStyle w:val="BodyText"/>
      </w:pPr>
      <w:r w:rsidRPr="00F47EFE">
        <w:t xml:space="preserve">Aspendale atmospheric data on HFC-23 (unpublished) and PFC-116 (Kim </w:t>
      </w:r>
      <w:r w:rsidRPr="00F47EFE">
        <w:rPr>
          <w:i/>
        </w:rPr>
        <w:t>et al</w:t>
      </w:r>
      <w:r w:rsidRPr="00F47EFE">
        <w:t xml:space="preserve">., 2014) show very different concentration/wind direction (so-called concentration ‘roses’) at Aspendale. The PFC-116 data show a clear, strong maximum in the direction (W of Aspendale) of the Pt Henry and Portland smelters, confirming a largely aluminium-production source, and essentially noise in the other wind sectors. The HFC-23 data show a significant, but small concentration maximum in the direction NE of Aspendale (as do HFC-134a, HFC-32, HFC-125 </w:t>
      </w:r>
      <w:r w:rsidR="00C01C37" w:rsidRPr="00F47EFE">
        <w:t>etc.</w:t>
      </w:r>
      <w:r w:rsidRPr="00F47EFE">
        <w:t>). It would appear that HFC-23 is in</w:t>
      </w:r>
      <w:r w:rsidR="00001417" w:rsidRPr="00F47EFE">
        <w:t xml:space="preserve"> the general mix of refrigerant/</w:t>
      </w:r>
      <w:r w:rsidR="007D2A89" w:rsidRPr="00F47EFE">
        <w:t>firefighting</w:t>
      </w:r>
      <w:r w:rsidR="00001417" w:rsidRPr="00F47EFE">
        <w:t xml:space="preserve"> </w:t>
      </w:r>
      <w:r w:rsidRPr="00F47EFE">
        <w:t>emissions from Melbourne, but has not been identified, in any significant amounts, in any Australian imports.</w:t>
      </w:r>
    </w:p>
    <w:p w14:paraId="2A7643A7" w14:textId="77777777" w:rsidR="006A0D7A" w:rsidRPr="00F47EFE" w:rsidRDefault="006A0D7A" w:rsidP="001327A4">
      <w:pPr>
        <w:pStyle w:val="BodyText"/>
      </w:pPr>
      <w:r w:rsidRPr="00F47EFE">
        <w:t>One possible explanation is that HFC-23 (CHF</w:t>
      </w:r>
      <w:r w:rsidRPr="00F47EFE">
        <w:rPr>
          <w:vertAlign w:val="subscript"/>
        </w:rPr>
        <w:t>3</w:t>
      </w:r>
      <w:r w:rsidRPr="00F47EFE">
        <w:t>) is present in refrigerant blends as a contaminant – for example with blends containing HFC-32 (CH</w:t>
      </w:r>
      <w:r w:rsidRPr="00F47EFE">
        <w:rPr>
          <w:vertAlign w:val="subscript"/>
        </w:rPr>
        <w:t>2</w:t>
      </w:r>
      <w:r w:rsidRPr="00F47EFE">
        <w:t>F</w:t>
      </w:r>
      <w:r w:rsidRPr="00F47EFE">
        <w:rPr>
          <w:vertAlign w:val="subscript"/>
        </w:rPr>
        <w:t>2</w:t>
      </w:r>
      <w:r w:rsidRPr="00F47EFE">
        <w:t xml:space="preserve">). It is possible that overfluorination during the production of HFC-32 could produce HFC-23 and that the resultant refrigerant blends using HFC-32 could contain, likely small, amounts of HFC-23. </w:t>
      </w:r>
    </w:p>
    <w:p w14:paraId="160E2EE5" w14:textId="4899D4BB" w:rsidR="001327A4" w:rsidRPr="00F47EFE" w:rsidRDefault="001327A4" w:rsidP="00FD47F7">
      <w:pPr>
        <w:pStyle w:val="BodyText2"/>
      </w:pPr>
      <w:r w:rsidRPr="00F47EFE">
        <w:t>The observation that the m</w:t>
      </w:r>
      <w:r w:rsidR="000A573B" w:rsidRPr="00F47EFE">
        <w:t>aximum emissions</w:t>
      </w:r>
      <w:r w:rsidRPr="00F47EFE">
        <w:t xml:space="preserve"> (46 tonnes, 2006)</w:t>
      </w:r>
      <w:r w:rsidR="000A573B" w:rsidRPr="00F47EFE">
        <w:t xml:space="preserve"> occurred in the first year of measurements</w:t>
      </w:r>
      <w:r w:rsidRPr="00F47EFE">
        <w:t xml:space="preserve"> suggests that peak emissions may have been pre-2006. </w:t>
      </w:r>
      <w:r w:rsidR="00DE5FC1">
        <w:t>Although global emissions of HFC-23 are on the increase (</w:t>
      </w:r>
      <w:r w:rsidR="000B1BB1">
        <w:t>Stanley</w:t>
      </w:r>
      <w:r w:rsidR="00DE5FC1">
        <w:t xml:space="preserve"> </w:t>
      </w:r>
      <w:r w:rsidR="00DE5FC1" w:rsidRPr="000B1BB1">
        <w:rPr>
          <w:i/>
          <w:iCs/>
        </w:rPr>
        <w:t>et al</w:t>
      </w:r>
      <w:r w:rsidR="00DE5FC1">
        <w:t>., 20</w:t>
      </w:r>
      <w:r w:rsidR="000B1BB1">
        <w:t>20</w:t>
      </w:r>
      <w:r w:rsidR="00DE5FC1">
        <w:t>), in Australia we see a</w:t>
      </w:r>
      <w:r w:rsidRPr="00F47EFE">
        <w:t xml:space="preserve"> steady decline in HFC-23 emissions</w:t>
      </w:r>
      <w:r w:rsidR="000A573B" w:rsidRPr="00F47EFE">
        <w:t xml:space="preserve"> since 2006 </w:t>
      </w:r>
      <w:r w:rsidR="00DE5FC1">
        <w:t>(</w:t>
      </w:r>
      <w:r w:rsidR="000A573B" w:rsidRPr="00F47EFE">
        <w:t>about 5% per year</w:t>
      </w:r>
      <w:r w:rsidR="00DE5FC1">
        <w:t>)</w:t>
      </w:r>
      <w:r w:rsidR="000A573B" w:rsidRPr="00F47EFE">
        <w:t xml:space="preserve"> – if we assume this is from an ‘old’ bank, then the current bank could be of the order of 500 or more tonnes.</w:t>
      </w:r>
    </w:p>
    <w:p w14:paraId="3929B6C6" w14:textId="77777777" w:rsidR="0036122F" w:rsidRPr="00F47EFE" w:rsidRDefault="0036122F" w:rsidP="0036122F">
      <w:pPr>
        <w:pStyle w:val="Heading2"/>
      </w:pPr>
      <w:bookmarkStart w:id="135" w:name="_Toc428801214"/>
      <w:bookmarkStart w:id="136" w:name="_Toc455132436"/>
      <w:bookmarkStart w:id="137" w:name="_Toc37242089"/>
      <w:r w:rsidRPr="00F47EFE">
        <w:t>HFC-227ea</w:t>
      </w:r>
      <w:bookmarkEnd w:id="135"/>
      <w:bookmarkEnd w:id="136"/>
      <w:bookmarkEnd w:id="137"/>
    </w:p>
    <w:p w14:paraId="10558A85" w14:textId="496CD7A1" w:rsidR="0036122F" w:rsidRDefault="00E452E4" w:rsidP="00A53BFF">
      <w:pPr>
        <w:pStyle w:val="BodyText"/>
      </w:pPr>
      <w:r w:rsidRPr="00E452E4">
        <w:t>HFC-227ea is a gaseous fire suppression agent used as a replacement for Halon 1301.</w:t>
      </w:r>
      <w:r w:rsidR="00013A84" w:rsidRPr="00F47EFE">
        <w:t>The 201</w:t>
      </w:r>
      <w:r w:rsidR="0057715D">
        <w:t>7</w:t>
      </w:r>
      <w:r w:rsidR="0036122F" w:rsidRPr="00F47EFE">
        <w:t xml:space="preserve"> emissions </w:t>
      </w:r>
      <w:r w:rsidR="00013A84" w:rsidRPr="00F47EFE">
        <w:t xml:space="preserve">from Cape Grim data </w:t>
      </w:r>
      <w:r w:rsidR="0036122F" w:rsidRPr="00F47EFE">
        <w:t>have been est</w:t>
      </w:r>
      <w:r w:rsidR="00013A84" w:rsidRPr="00F47EFE">
        <w:t xml:space="preserve">imated at </w:t>
      </w:r>
      <w:r w:rsidR="00F26468" w:rsidRPr="00F47EFE">
        <w:t>18</w:t>
      </w:r>
      <w:r w:rsidR="00013A84" w:rsidRPr="00F47EFE">
        <w:t xml:space="preserve"> tonnes</w:t>
      </w:r>
      <w:r w:rsidR="0036122F" w:rsidRPr="00F47EFE">
        <w:t xml:space="preserve"> (ISC)</w:t>
      </w:r>
      <w:r w:rsidR="00F26468" w:rsidRPr="00F47EFE">
        <w:t xml:space="preserve">, </w:t>
      </w:r>
      <w:r w:rsidR="00A53BFF">
        <w:t>equal to the</w:t>
      </w:r>
      <w:r w:rsidR="00F26468" w:rsidRPr="00F47EFE">
        <w:t xml:space="preserve"> 201</w:t>
      </w:r>
      <w:r w:rsidR="00A53BFF">
        <w:t>6</w:t>
      </w:r>
      <w:r w:rsidR="00F26468" w:rsidRPr="00F47EFE">
        <w:t xml:space="preserve"> emissions</w:t>
      </w:r>
      <w:r w:rsidR="0036122F" w:rsidRPr="00F47EFE">
        <w:t>. The HFC-227ea emissions are</w:t>
      </w:r>
      <w:r w:rsidR="00013A84" w:rsidRPr="00F47EFE">
        <w:t xml:space="preserve"> quite variable, ranging from 13</w:t>
      </w:r>
      <w:r w:rsidR="0036122F" w:rsidRPr="00F47EFE">
        <w:t xml:space="preserve"> tonnes in 2006 up to </w:t>
      </w:r>
      <w:r w:rsidR="00013A84" w:rsidRPr="00F47EFE">
        <w:t>a peak of 3</w:t>
      </w:r>
      <w:r w:rsidR="00F26468" w:rsidRPr="00F47EFE">
        <w:t>2</w:t>
      </w:r>
      <w:r w:rsidR="0036122F" w:rsidRPr="00F47EFE">
        <w:t xml:space="preserve"> tonnes in 2</w:t>
      </w:r>
      <w:r w:rsidR="00013A84" w:rsidRPr="00F47EFE">
        <w:t>009</w:t>
      </w:r>
      <w:r w:rsidR="0036122F" w:rsidRPr="00F47EFE">
        <w:t xml:space="preserve">. </w:t>
      </w:r>
      <w:r w:rsidR="0035379C" w:rsidRPr="00F47EFE">
        <w:t>In 201</w:t>
      </w:r>
      <w:r w:rsidR="00A53BFF">
        <w:t>7</w:t>
      </w:r>
      <w:r w:rsidR="0035379C" w:rsidRPr="00F47EFE">
        <w:t xml:space="preserve">, </w:t>
      </w:r>
      <w:r w:rsidR="00A53BFF">
        <w:t>4</w:t>
      </w:r>
      <w:r w:rsidR="00013A84" w:rsidRPr="00F47EFE">
        <w:t>6</w:t>
      </w:r>
      <w:r w:rsidR="0035379C" w:rsidRPr="00F47EFE">
        <w:t xml:space="preserve"> tonnes of HFC-227ea were imported into Australia</w:t>
      </w:r>
      <w:r w:rsidR="00F26468" w:rsidRPr="00F47EFE">
        <w:t xml:space="preserve"> </w:t>
      </w:r>
      <w:r w:rsidR="00A53BFF" w:rsidRPr="00F47EFE">
        <w:t xml:space="preserve">and </w:t>
      </w:r>
      <w:r w:rsidR="00A53BFF">
        <w:t>20</w:t>
      </w:r>
      <w:r w:rsidR="00A53BFF" w:rsidRPr="00F47EFE">
        <w:t xml:space="preserve"> tonnes were imported in 201</w:t>
      </w:r>
      <w:r w:rsidR="00A53BFF">
        <w:t>8</w:t>
      </w:r>
      <w:r w:rsidR="00A53BFF" w:rsidRPr="00F47EFE">
        <w:t xml:space="preserve"> </w:t>
      </w:r>
      <w:r w:rsidR="0035379C" w:rsidRPr="00F47EFE">
        <w:t>(</w:t>
      </w:r>
      <w:r w:rsidR="0035379C" w:rsidRPr="00F47EFE">
        <w:fldChar w:fldCharType="begin"/>
      </w:r>
      <w:r w:rsidR="0035379C" w:rsidRPr="00F47EFE">
        <w:instrText xml:space="preserve"> REF _Ref454371568 \h  \* MERGEFORMAT </w:instrText>
      </w:r>
      <w:r w:rsidR="0035379C" w:rsidRPr="00F47EFE">
        <w:fldChar w:fldCharType="separate"/>
      </w:r>
      <w:r w:rsidR="00CC6A22" w:rsidRPr="00CC6A22">
        <w:t xml:space="preserve">Table </w:t>
      </w:r>
      <w:r w:rsidR="00CC6A22" w:rsidRPr="00CC6A22">
        <w:rPr>
          <w:noProof/>
        </w:rPr>
        <w:t>2</w:t>
      </w:r>
      <w:r w:rsidR="0035379C" w:rsidRPr="00F47EFE">
        <w:fldChar w:fldCharType="end"/>
      </w:r>
      <w:r w:rsidR="0035379C" w:rsidRPr="00F47EFE">
        <w:t>).</w:t>
      </w:r>
      <w:r w:rsidR="00A53BFF">
        <w:t xml:space="preserve"> </w:t>
      </w:r>
    </w:p>
    <w:p w14:paraId="0852DE0C" w14:textId="717AF546" w:rsidR="00A53BFF" w:rsidRDefault="005F4762" w:rsidP="00A53BFF">
      <w:pPr>
        <w:pStyle w:val="BodyText"/>
      </w:pPr>
      <w:r w:rsidRPr="00F47EFE">
        <w:t>HFC-2</w:t>
      </w:r>
      <w:r>
        <w:t>27ea</w:t>
      </w:r>
      <w:r w:rsidRPr="00F47EFE">
        <w:t xml:space="preserve"> </w:t>
      </w:r>
      <w:r>
        <w:t xml:space="preserve">emissions </w:t>
      </w:r>
      <w:r w:rsidRPr="00F47EFE">
        <w:t xml:space="preserve">are estimated in the </w:t>
      </w:r>
      <w:r w:rsidRPr="00A000FE">
        <w:rPr>
          <w:i/>
        </w:rPr>
        <w:t>Inventory</w:t>
      </w:r>
      <w:r w:rsidRPr="00F47EFE">
        <w:t xml:space="preserve"> to be </w:t>
      </w:r>
      <w:r>
        <w:t>32</w:t>
      </w:r>
      <w:r w:rsidRPr="00F47EFE">
        <w:t xml:space="preserve"> tonnes in 201</w:t>
      </w:r>
      <w:r>
        <w:t xml:space="preserve">7. </w:t>
      </w:r>
      <w:r w:rsidRPr="00F47EFE">
        <w:t>Australian emissions of HFC-</w:t>
      </w:r>
      <w:r>
        <w:t>227ea from Cape Grim data</w:t>
      </w:r>
      <w:r w:rsidRPr="00F47EFE">
        <w:t xml:space="preserve"> in 201</w:t>
      </w:r>
      <w:r>
        <w:t>7</w:t>
      </w:r>
      <w:r w:rsidRPr="00F47EFE">
        <w:t xml:space="preserve"> </w:t>
      </w:r>
      <w:r>
        <w:t>are</w:t>
      </w:r>
      <w:r w:rsidRPr="00F47EFE">
        <w:t xml:space="preserve"> about </w:t>
      </w:r>
      <w:r>
        <w:t>44</w:t>
      </w:r>
      <w:r w:rsidRPr="00F47EFE">
        <w:t xml:space="preserve">% lower than the </w:t>
      </w:r>
      <w:r w:rsidRPr="00F47EFE">
        <w:rPr>
          <w:i/>
        </w:rPr>
        <w:t>Inventory</w:t>
      </w:r>
      <w:r w:rsidRPr="00F47EFE">
        <w:t xml:space="preserve"> data</w:t>
      </w:r>
      <w:r>
        <w:t xml:space="preserve">. </w:t>
      </w:r>
      <w:r w:rsidR="00A53BFF">
        <w:t xml:space="preserve">For the 12-year period 2006-2017, the average Australian emissions of </w:t>
      </w:r>
      <w:r w:rsidRPr="00F47EFE">
        <w:t>HFC-2</w:t>
      </w:r>
      <w:r>
        <w:t>27ea</w:t>
      </w:r>
      <w:r w:rsidRPr="00F47EFE">
        <w:t xml:space="preserve"> </w:t>
      </w:r>
      <w:r w:rsidR="00A53BFF">
        <w:t xml:space="preserve">calculated from Cape Grim data (ISC, </w:t>
      </w:r>
      <w:r w:rsidR="00472683">
        <w:t>22</w:t>
      </w:r>
      <w:r w:rsidR="00A53BFF">
        <w:t xml:space="preserve"> tonnes/yr) are about 2</w:t>
      </w:r>
      <w:r w:rsidR="00472683">
        <w:t>7</w:t>
      </w:r>
      <w:r w:rsidR="00A53BFF">
        <w:t>% lower than</w:t>
      </w:r>
      <w:r w:rsidR="00A53BFF" w:rsidRPr="001B2698">
        <w:t xml:space="preserve"> </w:t>
      </w:r>
      <w:r w:rsidR="00A53BFF">
        <w:t xml:space="preserve">the </w:t>
      </w:r>
      <w:r w:rsidR="00A53BFF" w:rsidRPr="004A4783">
        <w:rPr>
          <w:i/>
        </w:rPr>
        <w:t>Inventory</w:t>
      </w:r>
      <w:r w:rsidR="00A53BFF">
        <w:t xml:space="preserve"> (</w:t>
      </w:r>
      <w:r w:rsidR="00472683">
        <w:t>30</w:t>
      </w:r>
      <w:r w:rsidR="00A53BFF">
        <w:t xml:space="preserve"> tonnes/yr). </w:t>
      </w:r>
    </w:p>
    <w:p w14:paraId="72CB9CFF" w14:textId="06B3B9CC" w:rsidR="00A53BFF" w:rsidRPr="00F47EFE" w:rsidRDefault="00A53BFF" w:rsidP="00A53BFF">
      <w:pPr>
        <w:pStyle w:val="BodyText"/>
      </w:pPr>
      <w:r w:rsidRPr="00F47EFE">
        <w:rPr>
          <w:color w:val="auto"/>
        </w:rPr>
        <w:t>Over the period 200</w:t>
      </w:r>
      <w:r>
        <w:rPr>
          <w:color w:val="auto"/>
        </w:rPr>
        <w:t>6</w:t>
      </w:r>
      <w:r w:rsidRPr="00F47EFE">
        <w:rPr>
          <w:color w:val="auto"/>
        </w:rPr>
        <w:t>-201</w:t>
      </w:r>
      <w:r>
        <w:rPr>
          <w:color w:val="auto"/>
        </w:rPr>
        <w:t>7</w:t>
      </w:r>
      <w:r w:rsidRPr="00F47EFE">
        <w:rPr>
          <w:color w:val="auto"/>
        </w:rPr>
        <w:t>, Cape Grim data suggest total HFC-</w:t>
      </w:r>
      <w:r w:rsidR="005F76D7">
        <w:rPr>
          <w:color w:val="auto"/>
        </w:rPr>
        <w:t>227ea</w:t>
      </w:r>
      <w:r w:rsidRPr="00F47EFE">
        <w:rPr>
          <w:color w:val="auto"/>
        </w:rPr>
        <w:t xml:space="preserve"> emissions of </w:t>
      </w:r>
      <w:r w:rsidR="007E4C93">
        <w:rPr>
          <w:color w:val="auto"/>
        </w:rPr>
        <w:t>0</w:t>
      </w:r>
      <w:r w:rsidRPr="00F47EFE">
        <w:rPr>
          <w:color w:val="auto"/>
        </w:rPr>
        <w:t>.</w:t>
      </w:r>
      <w:r w:rsidR="007E4C93">
        <w:rPr>
          <w:color w:val="auto"/>
        </w:rPr>
        <w:t xml:space="preserve">27 </w:t>
      </w:r>
      <w:r w:rsidRPr="00F47EFE">
        <w:rPr>
          <w:color w:val="auto"/>
        </w:rPr>
        <w:t xml:space="preserve">k tonnes (ISC) compared to the </w:t>
      </w:r>
      <w:r w:rsidRPr="00F47EFE">
        <w:rPr>
          <w:i/>
          <w:color w:val="auto"/>
        </w:rPr>
        <w:t>Inventory</w:t>
      </w:r>
      <w:r w:rsidRPr="00F47EFE">
        <w:rPr>
          <w:color w:val="auto"/>
        </w:rPr>
        <w:t xml:space="preserve"> total of </w:t>
      </w:r>
      <w:r w:rsidR="007E4C93">
        <w:rPr>
          <w:color w:val="auto"/>
        </w:rPr>
        <w:t>0</w:t>
      </w:r>
      <w:r>
        <w:rPr>
          <w:color w:val="auto"/>
        </w:rPr>
        <w:t>.</w:t>
      </w:r>
      <w:r w:rsidR="007E4C93">
        <w:rPr>
          <w:color w:val="auto"/>
        </w:rPr>
        <w:t>37</w:t>
      </w:r>
      <w:r w:rsidRPr="00F47EFE">
        <w:rPr>
          <w:color w:val="auto"/>
        </w:rPr>
        <w:t xml:space="preserve"> k tonnes, a factor of </w:t>
      </w:r>
      <w:r w:rsidR="007E4C93">
        <w:rPr>
          <w:color w:val="auto"/>
        </w:rPr>
        <w:t>0</w:t>
      </w:r>
      <w:r w:rsidRPr="00F47EFE">
        <w:rPr>
          <w:color w:val="auto"/>
        </w:rPr>
        <w:t>.</w:t>
      </w:r>
      <w:r w:rsidR="007E4C93">
        <w:rPr>
          <w:color w:val="auto"/>
        </w:rPr>
        <w:t>7</w:t>
      </w:r>
      <w:r w:rsidRPr="00F47EFE">
        <w:rPr>
          <w:color w:val="auto"/>
        </w:rPr>
        <w:t xml:space="preserve"> higher. </w:t>
      </w:r>
    </w:p>
    <w:p w14:paraId="41442E65" w14:textId="77777777" w:rsidR="00A00CB3" w:rsidRPr="00F47EFE" w:rsidRDefault="00A00CB3" w:rsidP="00A00CB3">
      <w:pPr>
        <w:pStyle w:val="BodyText"/>
      </w:pPr>
      <w:r w:rsidRPr="00F47EFE">
        <w:t xml:space="preserve">There are no </w:t>
      </w:r>
      <w:r w:rsidR="00192555" w:rsidRPr="00F47EFE">
        <w:t>InTEM</w:t>
      </w:r>
      <w:r w:rsidRPr="00F47EFE">
        <w:t xml:space="preserve"> estimates of HFC-227ea emissions from Cape Grim data.</w:t>
      </w:r>
    </w:p>
    <w:p w14:paraId="6FB4C21D" w14:textId="1BD8D26D" w:rsidR="00A00CB3" w:rsidRPr="00F47EFE" w:rsidRDefault="00A00CB3" w:rsidP="00BB5C0E">
      <w:pPr>
        <w:pStyle w:val="BodyText2"/>
      </w:pPr>
      <w:r w:rsidRPr="00F47EFE">
        <w:t>Based on atmospheric data, global</w:t>
      </w:r>
      <w:r w:rsidR="0035379C" w:rsidRPr="00F47EFE">
        <w:t xml:space="preserve"> emissions of HFC-227ea were </w:t>
      </w:r>
      <w:r w:rsidR="00001417" w:rsidRPr="00F47EFE">
        <w:t>4.</w:t>
      </w:r>
      <w:r w:rsidR="004A2D68">
        <w:t>9</w:t>
      </w:r>
      <w:r w:rsidR="0035379C" w:rsidRPr="00F47EFE">
        <w:t xml:space="preserve"> k tonnes in 201</w:t>
      </w:r>
      <w:r w:rsidR="00E94A3C">
        <w:t>7</w:t>
      </w:r>
      <w:r w:rsidRPr="00F47EFE">
        <w:t xml:space="preserve"> (Rigby </w:t>
      </w:r>
      <w:r w:rsidRPr="00F47EFE">
        <w:rPr>
          <w:i/>
        </w:rPr>
        <w:t>et al</w:t>
      </w:r>
      <w:r w:rsidRPr="00F47EFE">
        <w:t>., 2014</w:t>
      </w:r>
      <w:r w:rsidR="0035379C" w:rsidRPr="00F47EFE">
        <w:t xml:space="preserve"> and Rigby, unpublished data</w:t>
      </w:r>
      <w:r w:rsidRPr="00F47EFE">
        <w:t>). Au</w:t>
      </w:r>
      <w:r w:rsidR="00AC730D" w:rsidRPr="00F47EFE">
        <w:t>stralian emissions are about 0.</w:t>
      </w:r>
      <w:r w:rsidR="00001417" w:rsidRPr="00F47EFE">
        <w:t>4</w:t>
      </w:r>
      <w:r w:rsidRPr="00F47EFE">
        <w:t xml:space="preserve">% of global emissions based on ISC data and </w:t>
      </w:r>
      <w:r w:rsidR="004A2D68">
        <w:t>0</w:t>
      </w:r>
      <w:r w:rsidRPr="00F47EFE">
        <w:t>.</w:t>
      </w:r>
      <w:r w:rsidR="004A2D68">
        <w:t>7</w:t>
      </w:r>
      <w:r w:rsidRPr="00F47EFE">
        <w:t xml:space="preserve">% based on </w:t>
      </w:r>
      <w:r w:rsidRPr="00F47EFE">
        <w:rPr>
          <w:i/>
        </w:rPr>
        <w:t>Inventory</w:t>
      </w:r>
      <w:r w:rsidRPr="00F47EFE">
        <w:t xml:space="preserve"> data.</w:t>
      </w:r>
    </w:p>
    <w:p w14:paraId="0487C22F" w14:textId="77777777" w:rsidR="00AC730D" w:rsidRPr="00F47EFE" w:rsidRDefault="00B276ED" w:rsidP="00AC730D">
      <w:pPr>
        <w:pStyle w:val="Heading2"/>
      </w:pPr>
      <w:bookmarkStart w:id="138" w:name="_Toc37242090"/>
      <w:r w:rsidRPr="00F47EFE">
        <w:t>HFC-236fa, HFC-245</w:t>
      </w:r>
      <w:r w:rsidR="00AC730D" w:rsidRPr="00F47EFE">
        <w:t>fa</w:t>
      </w:r>
      <w:r w:rsidRPr="00F47EFE">
        <w:t>, HFC-365mfc</w:t>
      </w:r>
      <w:bookmarkEnd w:id="138"/>
    </w:p>
    <w:p w14:paraId="4C4BC7B8" w14:textId="4BE0DF64" w:rsidR="00AF7729" w:rsidRDefault="00AF7729" w:rsidP="00896000">
      <w:pPr>
        <w:pStyle w:val="BodyText"/>
      </w:pPr>
      <w:r w:rsidRPr="00AF7729">
        <w:t>HFC-236fa is a clean agent fire suppressant used as a replacement for Halon 1211 in portable fire extinguisher applications. HFC-245fa is used as a blowing agent for plastic foam insulation and is used as a replacement for HCFC-141b. HFC-365mfc is also used as a blowing agent for plastic foam insulation and is a replacement for HCFC-141b</w:t>
      </w:r>
      <w:r>
        <w:t>.</w:t>
      </w:r>
    </w:p>
    <w:p w14:paraId="6BEA01C3" w14:textId="3AE05C90" w:rsidR="00C3022B" w:rsidRPr="00896000" w:rsidRDefault="00B0486B" w:rsidP="00896000">
      <w:pPr>
        <w:pStyle w:val="BodyText"/>
      </w:pPr>
      <w:r w:rsidRPr="00F47EFE">
        <w:t>The 201</w:t>
      </w:r>
      <w:r w:rsidR="00EA021B">
        <w:t>7</w:t>
      </w:r>
      <w:r w:rsidR="00B276ED" w:rsidRPr="00F47EFE">
        <w:t xml:space="preserve"> </w:t>
      </w:r>
      <w:r w:rsidR="0036122F" w:rsidRPr="00F47EFE">
        <w:t xml:space="preserve">emissions for HFC-236fa, HFC-245fa and HFC-365mfc have been estimated (ISC) from Cape Grim data at about 3 (steady), </w:t>
      </w:r>
      <w:r w:rsidR="002976DB">
        <w:t>55</w:t>
      </w:r>
      <w:r w:rsidR="00CD6803" w:rsidRPr="00F47EFE">
        <w:t xml:space="preserve"> (</w:t>
      </w:r>
      <w:r w:rsidR="00B276ED" w:rsidRPr="00F47EFE">
        <w:t>declining</w:t>
      </w:r>
      <w:r w:rsidR="00CD6803" w:rsidRPr="00F47EFE">
        <w:t xml:space="preserve">) and </w:t>
      </w:r>
      <w:r w:rsidR="002976DB">
        <w:t>38</w:t>
      </w:r>
      <w:r w:rsidR="0036122F" w:rsidRPr="00F47EFE">
        <w:t xml:space="preserve"> tonnes (</w:t>
      </w:r>
      <w:r w:rsidR="00B276ED" w:rsidRPr="00F47EFE">
        <w:t>declining</w:t>
      </w:r>
      <w:r w:rsidR="00DB2D6B" w:rsidRPr="00F47EFE">
        <w:t>) respectively</w:t>
      </w:r>
      <w:r w:rsidR="00650706" w:rsidRPr="00FA6037">
        <w:t xml:space="preserve">. </w:t>
      </w:r>
      <w:r w:rsidR="00CD6803" w:rsidRPr="00FA6037">
        <w:t>In 201</w:t>
      </w:r>
      <w:r w:rsidR="007D243E" w:rsidRPr="00FA6037">
        <w:t>7</w:t>
      </w:r>
      <w:r w:rsidR="00F50B49" w:rsidRPr="00FA6037">
        <w:t xml:space="preserve">, </w:t>
      </w:r>
      <w:r w:rsidR="004E7352" w:rsidRPr="00FA6037">
        <w:t>0.</w:t>
      </w:r>
      <w:r w:rsidR="007D243E" w:rsidRPr="00FA6037">
        <w:t>2</w:t>
      </w:r>
      <w:r w:rsidR="004E7352" w:rsidRPr="00FA6037">
        <w:t xml:space="preserve">, </w:t>
      </w:r>
      <w:r w:rsidR="007D243E" w:rsidRPr="00FA6037">
        <w:t>35</w:t>
      </w:r>
      <w:r w:rsidR="00F50B49" w:rsidRPr="00FA6037">
        <w:t xml:space="preserve"> and </w:t>
      </w:r>
      <w:r w:rsidR="007D243E" w:rsidRPr="00FA6037">
        <w:t>47</w:t>
      </w:r>
      <w:r w:rsidR="00F50B49" w:rsidRPr="00FA6037">
        <w:t xml:space="preserve"> tonnes of </w:t>
      </w:r>
      <w:r w:rsidR="004E7352" w:rsidRPr="00FA6037">
        <w:t xml:space="preserve">HFC-236fa, </w:t>
      </w:r>
      <w:r w:rsidR="00F50B49" w:rsidRPr="00FA6037">
        <w:t>HFC-245fa and HFC-365mfc respectively were imported into Australia (</w:t>
      </w:r>
      <w:r w:rsidR="00F50B49" w:rsidRPr="00FA6037">
        <w:fldChar w:fldCharType="begin"/>
      </w:r>
      <w:r w:rsidR="00F50B49" w:rsidRPr="00FA6037">
        <w:instrText xml:space="preserve"> REF _Ref454371568 \h  \* MERGEFORMAT </w:instrText>
      </w:r>
      <w:r w:rsidR="00F50B49" w:rsidRPr="00FA6037">
        <w:fldChar w:fldCharType="separate"/>
      </w:r>
      <w:r w:rsidR="00CC6A22" w:rsidRPr="00FA6037">
        <w:t xml:space="preserve">Table </w:t>
      </w:r>
      <w:r w:rsidR="00CC6A22" w:rsidRPr="00FA6037">
        <w:rPr>
          <w:noProof/>
        </w:rPr>
        <w:t>2</w:t>
      </w:r>
      <w:r w:rsidR="00F50B49" w:rsidRPr="00FA6037">
        <w:fldChar w:fldCharType="end"/>
      </w:r>
      <w:r w:rsidR="004E7352" w:rsidRPr="00FA6037">
        <w:t>); in 201</w:t>
      </w:r>
      <w:r w:rsidR="007D243E" w:rsidRPr="00FA6037">
        <w:t>8</w:t>
      </w:r>
      <w:r w:rsidR="004E7352" w:rsidRPr="00FA6037">
        <w:t xml:space="preserve"> the imports were 0.</w:t>
      </w:r>
      <w:r w:rsidR="007D243E" w:rsidRPr="00FA6037">
        <w:t>08</w:t>
      </w:r>
      <w:r w:rsidR="004E7352" w:rsidRPr="00FA6037">
        <w:t xml:space="preserve">, </w:t>
      </w:r>
      <w:r w:rsidR="007D243E" w:rsidRPr="00FA6037">
        <w:t>29</w:t>
      </w:r>
      <w:r w:rsidR="004E7352" w:rsidRPr="00FA6037">
        <w:t xml:space="preserve"> and </w:t>
      </w:r>
      <w:r w:rsidR="007D243E" w:rsidRPr="00FA6037">
        <w:t>31</w:t>
      </w:r>
      <w:r w:rsidR="004E7352" w:rsidRPr="00FA6037">
        <w:t xml:space="preserve"> tonnes </w:t>
      </w:r>
      <w:r w:rsidR="004E7352" w:rsidRPr="00896000">
        <w:t>respectively.</w:t>
      </w:r>
    </w:p>
    <w:p w14:paraId="103A4570" w14:textId="1868B7F7" w:rsidR="0058421C" w:rsidRDefault="0058421C" w:rsidP="00EC6D36">
      <w:pPr>
        <w:pStyle w:val="BodyText"/>
      </w:pPr>
      <w:r w:rsidRPr="00194DBD">
        <w:t xml:space="preserve">Australian emissions of HFC-236fa from Cape Grim data in 2017 (ISC, 3 tonnes) compare well with the </w:t>
      </w:r>
      <w:r w:rsidRPr="00194DBD">
        <w:rPr>
          <w:i/>
        </w:rPr>
        <w:t>Inventory</w:t>
      </w:r>
      <w:r w:rsidRPr="00194DBD">
        <w:t xml:space="preserve"> data (4.5 tonnes). For the 12-year period 2006-2017, the average Australian emissions of HFC-236fa calculated from Cape Grim data (ISC, 4 tonnes/yr) also compare well with the </w:t>
      </w:r>
      <w:r w:rsidRPr="00194DBD">
        <w:rPr>
          <w:i/>
        </w:rPr>
        <w:t>Inventory</w:t>
      </w:r>
      <w:r w:rsidRPr="00194DBD">
        <w:t xml:space="preserve"> (5 tonnes/yr).</w:t>
      </w:r>
      <w:r w:rsidR="00194DBD" w:rsidRPr="00194DBD">
        <w:t xml:space="preserve"> HFC-236fa imports have never exceeded 0.2 tonnes per year, but emissions have averaged 4-5 tonnes per year since 2006 – there must be unrecorded HFC-236fa imports, perhaps from foam.</w:t>
      </w:r>
    </w:p>
    <w:p w14:paraId="0466374E" w14:textId="3E264284" w:rsidR="00194DBD" w:rsidRDefault="00194DBD" w:rsidP="00EC6D36">
      <w:pPr>
        <w:pStyle w:val="BodyText"/>
      </w:pPr>
      <w:r w:rsidRPr="00194DBD">
        <w:t>Australian emissions of HFC-</w:t>
      </w:r>
      <w:r>
        <w:t>245</w:t>
      </w:r>
      <w:r w:rsidRPr="00194DBD">
        <w:t xml:space="preserve">fa from Cape Grim data in 2017 (ISC, </w:t>
      </w:r>
      <w:r>
        <w:t>55</w:t>
      </w:r>
      <w:r w:rsidRPr="00194DBD">
        <w:t xml:space="preserve"> tonnes) </w:t>
      </w:r>
      <w:r>
        <w:t>are</w:t>
      </w:r>
      <w:r w:rsidRPr="00F47EFE">
        <w:t xml:space="preserve"> about </w:t>
      </w:r>
      <w:r>
        <w:t>55</w:t>
      </w:r>
      <w:r w:rsidRPr="00F47EFE">
        <w:t xml:space="preserve">% lower than </w:t>
      </w:r>
      <w:r w:rsidRPr="00194DBD">
        <w:t xml:space="preserve">the </w:t>
      </w:r>
      <w:r w:rsidRPr="00194DBD">
        <w:rPr>
          <w:i/>
        </w:rPr>
        <w:t>Inventory</w:t>
      </w:r>
      <w:r w:rsidRPr="00194DBD">
        <w:t xml:space="preserve"> data (</w:t>
      </w:r>
      <w:r>
        <w:t>123</w:t>
      </w:r>
      <w:r w:rsidRPr="00194DBD">
        <w:t xml:space="preserve"> tonnes). For the 12-year period 2006-2017, the average Australian emissions of HFC-</w:t>
      </w:r>
      <w:r>
        <w:t>245</w:t>
      </w:r>
      <w:r w:rsidRPr="00194DBD">
        <w:t>fa calculated from Cape Grim data (ISC, 4</w:t>
      </w:r>
      <w:r w:rsidR="00DE13B7">
        <w:t>6</w:t>
      </w:r>
      <w:r w:rsidRPr="00194DBD">
        <w:t xml:space="preserve"> tonnes/yr) </w:t>
      </w:r>
      <w:r w:rsidR="00DE13B7">
        <w:t>are about 32% lower than</w:t>
      </w:r>
      <w:r w:rsidR="00DE13B7" w:rsidRPr="001B2698">
        <w:t xml:space="preserve"> </w:t>
      </w:r>
      <w:r w:rsidRPr="00194DBD">
        <w:t xml:space="preserve">the </w:t>
      </w:r>
      <w:r w:rsidRPr="00194DBD">
        <w:rPr>
          <w:i/>
        </w:rPr>
        <w:t>Inventory</w:t>
      </w:r>
      <w:r w:rsidRPr="00194DBD">
        <w:t xml:space="preserve"> (</w:t>
      </w:r>
      <w:r w:rsidR="00DE13B7">
        <w:t>68</w:t>
      </w:r>
      <w:r w:rsidRPr="00194DBD">
        <w:t xml:space="preserve"> tonnes/yr</w:t>
      </w:r>
      <w:r w:rsidRPr="00351580">
        <w:t>).</w:t>
      </w:r>
      <w:r w:rsidR="00786B90" w:rsidRPr="00351580">
        <w:t xml:space="preserve"> The imports of HFC-245fa are in decline from peak imports of 2</w:t>
      </w:r>
      <w:r w:rsidR="00351580" w:rsidRPr="00351580">
        <w:t>8</w:t>
      </w:r>
      <w:r w:rsidR="00786B90" w:rsidRPr="00351580">
        <w:t>0 tonnes in 201</w:t>
      </w:r>
      <w:r w:rsidR="00351580" w:rsidRPr="00351580">
        <w:t>0.</w:t>
      </w:r>
    </w:p>
    <w:p w14:paraId="13AD2F15" w14:textId="0D5440C3" w:rsidR="00351580" w:rsidRDefault="00351580" w:rsidP="00351580">
      <w:pPr>
        <w:pStyle w:val="BodyText"/>
      </w:pPr>
      <w:r w:rsidRPr="00194DBD">
        <w:t>Australian emissions of HFC-</w:t>
      </w:r>
      <w:r>
        <w:t>365mfc</w:t>
      </w:r>
      <w:r w:rsidRPr="00194DBD">
        <w:t xml:space="preserve"> from Cape Grim data in 2017 (ISC, </w:t>
      </w:r>
      <w:r>
        <w:t>38</w:t>
      </w:r>
      <w:r w:rsidRPr="00194DBD">
        <w:t xml:space="preserve"> tonnes) </w:t>
      </w:r>
      <w:r>
        <w:t>are</w:t>
      </w:r>
      <w:r w:rsidRPr="00F47EFE">
        <w:t xml:space="preserve"> about </w:t>
      </w:r>
      <w:r>
        <w:t>53</w:t>
      </w:r>
      <w:r w:rsidRPr="00F47EFE">
        <w:t xml:space="preserve">% lower than </w:t>
      </w:r>
      <w:r w:rsidRPr="00194DBD">
        <w:t xml:space="preserve">the </w:t>
      </w:r>
      <w:r w:rsidRPr="00194DBD">
        <w:rPr>
          <w:i/>
        </w:rPr>
        <w:t>Inventory</w:t>
      </w:r>
      <w:r w:rsidRPr="00194DBD">
        <w:t xml:space="preserve"> data (</w:t>
      </w:r>
      <w:r>
        <w:t>81</w:t>
      </w:r>
      <w:r w:rsidRPr="00194DBD">
        <w:t xml:space="preserve"> tonnes). For the 12-year period 2006-2017, the average Australian emissions of HFC-</w:t>
      </w:r>
      <w:r>
        <w:t>365mfc</w:t>
      </w:r>
      <w:r w:rsidRPr="00194DBD">
        <w:t xml:space="preserve"> calculated from Cape Grim data (ISC, 4</w:t>
      </w:r>
      <w:r>
        <w:t>7</w:t>
      </w:r>
      <w:r w:rsidRPr="00194DBD">
        <w:t xml:space="preserve"> tonnes/yr) </w:t>
      </w:r>
      <w:r>
        <w:t>are about 29% lower than</w:t>
      </w:r>
      <w:r w:rsidRPr="001B2698">
        <w:t xml:space="preserve"> </w:t>
      </w:r>
      <w:r w:rsidRPr="00194DBD">
        <w:t xml:space="preserve">the </w:t>
      </w:r>
      <w:r w:rsidRPr="00194DBD">
        <w:rPr>
          <w:i/>
        </w:rPr>
        <w:t>Inventory</w:t>
      </w:r>
      <w:r w:rsidRPr="00194DBD">
        <w:t xml:space="preserve"> (</w:t>
      </w:r>
      <w:r>
        <w:t>66</w:t>
      </w:r>
      <w:r w:rsidRPr="00194DBD">
        <w:t xml:space="preserve"> tonnes/yr</w:t>
      </w:r>
      <w:r w:rsidRPr="00351580">
        <w:t xml:space="preserve">). The imports of </w:t>
      </w:r>
      <w:r w:rsidRPr="00194DBD">
        <w:t>HFC-</w:t>
      </w:r>
      <w:r>
        <w:t>365mfc</w:t>
      </w:r>
      <w:r w:rsidRPr="00194DBD">
        <w:t xml:space="preserve"> </w:t>
      </w:r>
      <w:r w:rsidRPr="00351580">
        <w:t>are in decline from peak imports of 2</w:t>
      </w:r>
      <w:r>
        <w:t>5</w:t>
      </w:r>
      <w:r w:rsidRPr="00351580">
        <w:t>0 tonnes in 201</w:t>
      </w:r>
      <w:r>
        <w:t>1</w:t>
      </w:r>
      <w:r w:rsidRPr="00351580">
        <w:t>.</w:t>
      </w:r>
    </w:p>
    <w:p w14:paraId="67312B10" w14:textId="3C17F616" w:rsidR="00650706" w:rsidRPr="00F47EFE" w:rsidRDefault="004E7352" w:rsidP="00EC6D36">
      <w:pPr>
        <w:pStyle w:val="BodyText"/>
      </w:pPr>
      <w:r w:rsidRPr="00B5197C">
        <w:t xml:space="preserve">The imports of HFC-245fa and HFC-365mfc are in </w:t>
      </w:r>
      <w:r w:rsidR="007D2A89" w:rsidRPr="00B5197C">
        <w:t>decline</w:t>
      </w:r>
      <w:r w:rsidRPr="00B5197C">
        <w:t xml:space="preserve"> from peak imports of 200-250 tonnes each in 2011. Current emissions</w:t>
      </w:r>
      <w:r w:rsidR="00B5197C">
        <w:t xml:space="preserve"> (ISC)</w:t>
      </w:r>
      <w:r w:rsidRPr="00B5197C">
        <w:t xml:space="preserve"> of HFC-236fa and HFC-365mfc are not inconsistent with </w:t>
      </w:r>
      <w:r w:rsidR="00B5197C" w:rsidRPr="00B5197C">
        <w:t>imports</w:t>
      </w:r>
      <w:r w:rsidRPr="00B5197C">
        <w:t xml:space="preserve"> (</w:t>
      </w:r>
      <w:r w:rsidR="00192555" w:rsidRPr="00B5197C">
        <w:t>total emissions 201</w:t>
      </w:r>
      <w:r w:rsidR="00B5197C" w:rsidRPr="00B5197C">
        <w:t>5</w:t>
      </w:r>
      <w:r w:rsidR="00192555" w:rsidRPr="00B5197C">
        <w:t>-201</w:t>
      </w:r>
      <w:r w:rsidR="00B5197C" w:rsidRPr="00B5197C">
        <w:t>7</w:t>
      </w:r>
      <w:r w:rsidR="00192555" w:rsidRPr="00B5197C">
        <w:t xml:space="preserve"> = 3</w:t>
      </w:r>
      <w:r w:rsidR="00B5197C" w:rsidRPr="00B5197C">
        <w:t>38</w:t>
      </w:r>
      <w:r w:rsidR="00192555" w:rsidRPr="00B5197C">
        <w:t xml:space="preserve"> tonnes, total imports = </w:t>
      </w:r>
      <w:r w:rsidR="00B5197C" w:rsidRPr="00B5197C">
        <w:t>359</w:t>
      </w:r>
      <w:r w:rsidR="00192555" w:rsidRPr="00B5197C">
        <w:t xml:space="preserve"> tonnes).</w:t>
      </w:r>
    </w:p>
    <w:p w14:paraId="644DE22C" w14:textId="20E28349" w:rsidR="00192555" w:rsidRPr="00F47EFE" w:rsidRDefault="00192555" w:rsidP="00EC6D36">
      <w:pPr>
        <w:pStyle w:val="BodyText"/>
      </w:pPr>
      <w:r w:rsidRPr="00F47EFE">
        <w:t xml:space="preserve">InTEM estimates of emissions of HFC-365mfc for the period 2006-2011 are about </w:t>
      </w:r>
      <w:r w:rsidR="00EA021B">
        <w:t>18</w:t>
      </w:r>
      <w:r w:rsidRPr="00F47EFE">
        <w:t xml:space="preserve">% </w:t>
      </w:r>
      <w:r w:rsidR="00EA021B">
        <w:t>lower</w:t>
      </w:r>
      <w:r w:rsidRPr="00F47EFE">
        <w:t xml:space="preserve"> than ISC </w:t>
      </w:r>
      <w:r w:rsidR="007D2A89" w:rsidRPr="00F47EFE">
        <w:t>estimates</w:t>
      </w:r>
      <w:r w:rsidRPr="00F47EFE">
        <w:t xml:space="preserve"> of emissions over the same period.</w:t>
      </w:r>
    </w:p>
    <w:p w14:paraId="1AEA9844" w14:textId="61A99804" w:rsidR="00650706" w:rsidRDefault="00650706" w:rsidP="00650706">
      <w:pPr>
        <w:pStyle w:val="BodyText2"/>
      </w:pPr>
      <w:r w:rsidRPr="00F47EFE">
        <w:t>Based on atmospheric data, global emissions of HFC-236fa, H</w:t>
      </w:r>
      <w:r w:rsidR="00BC0C57" w:rsidRPr="00F47EFE">
        <w:t>FC-245fa and HFC-365mfc were 0.</w:t>
      </w:r>
      <w:r w:rsidR="002976DB">
        <w:t>33</w:t>
      </w:r>
      <w:r w:rsidR="003A193F" w:rsidRPr="00F47EFE">
        <w:t>, 1</w:t>
      </w:r>
      <w:r w:rsidR="002976DB">
        <w:t>3</w:t>
      </w:r>
      <w:r w:rsidR="003A193F" w:rsidRPr="00F47EFE">
        <w:t xml:space="preserve"> and 4.7</w:t>
      </w:r>
      <w:r w:rsidR="004D0C84" w:rsidRPr="00F47EFE">
        <w:t xml:space="preserve"> k tonnes respectively in 201</w:t>
      </w:r>
      <w:r w:rsidR="002976DB">
        <w:t>7</w:t>
      </w:r>
      <w:r w:rsidRPr="00F47EFE">
        <w:t xml:space="preserve"> (Rigby </w:t>
      </w:r>
      <w:r w:rsidRPr="00F47EFE">
        <w:rPr>
          <w:i/>
        </w:rPr>
        <w:t>et al</w:t>
      </w:r>
      <w:r w:rsidRPr="00F47EFE">
        <w:t>., 2014</w:t>
      </w:r>
      <w:r w:rsidR="004D0C84" w:rsidRPr="00F47EFE">
        <w:t xml:space="preserve"> and Rigby, unpublished data</w:t>
      </w:r>
      <w:r w:rsidRPr="00F47EFE">
        <w:t>). Australi</w:t>
      </w:r>
      <w:r w:rsidR="00192555" w:rsidRPr="00F47EFE">
        <w:t>an emissions are about 0.</w:t>
      </w:r>
      <w:r w:rsidR="002976DB">
        <w:t>9</w:t>
      </w:r>
      <w:r w:rsidR="00192555" w:rsidRPr="00F47EFE">
        <w:t>%, 0.</w:t>
      </w:r>
      <w:r w:rsidR="002976DB">
        <w:t>4</w:t>
      </w:r>
      <w:r w:rsidR="00CD6803" w:rsidRPr="00F47EFE">
        <w:t>%</w:t>
      </w:r>
      <w:r w:rsidR="00192555" w:rsidRPr="00F47EFE">
        <w:t xml:space="preserve"> and </w:t>
      </w:r>
      <w:r w:rsidR="002976DB">
        <w:t>0</w:t>
      </w:r>
      <w:r w:rsidR="00192555" w:rsidRPr="00F47EFE">
        <w:t>.</w:t>
      </w:r>
      <w:r w:rsidR="002976DB">
        <w:t>8</w:t>
      </w:r>
      <w:r w:rsidRPr="00F47EFE">
        <w:t>% of global emissions based on Cape Grim data.</w:t>
      </w:r>
    </w:p>
    <w:p w14:paraId="4239BB41" w14:textId="0007859B" w:rsidR="00F72252" w:rsidRDefault="00F72252" w:rsidP="00650706">
      <w:pPr>
        <w:pStyle w:val="BodyText2"/>
      </w:pPr>
    </w:p>
    <w:p w14:paraId="3B9D2862" w14:textId="77777777" w:rsidR="00F72252" w:rsidRPr="00F47EFE" w:rsidRDefault="00F72252" w:rsidP="00650706">
      <w:pPr>
        <w:pStyle w:val="BodyText2"/>
      </w:pPr>
    </w:p>
    <w:p w14:paraId="34E019DB" w14:textId="77777777" w:rsidR="0036122F" w:rsidRPr="00F47EFE" w:rsidRDefault="0036122F" w:rsidP="0036122F">
      <w:pPr>
        <w:pStyle w:val="Heading2"/>
      </w:pPr>
      <w:bookmarkStart w:id="139" w:name="_Toc428801217"/>
      <w:bookmarkStart w:id="140" w:name="_Toc455132438"/>
      <w:bookmarkStart w:id="141" w:name="_Toc37242091"/>
      <w:r w:rsidRPr="00F47EFE">
        <w:t>Total HFCs</w:t>
      </w:r>
      <w:bookmarkEnd w:id="139"/>
      <w:bookmarkEnd w:id="140"/>
      <w:bookmarkEnd w:id="141"/>
    </w:p>
    <w:p w14:paraId="144CC665" w14:textId="447286D1" w:rsidR="00460671" w:rsidRPr="00F47EFE" w:rsidRDefault="0036122F" w:rsidP="00460671">
      <w:pPr>
        <w:pStyle w:val="BodyText"/>
      </w:pPr>
      <w:r w:rsidRPr="00F47EFE">
        <w:t>Total HFC emissions (</w:t>
      </w:r>
      <w:r w:rsidR="003F0ED9" w:rsidRPr="00F47EFE">
        <w:fldChar w:fldCharType="begin"/>
      </w:r>
      <w:r w:rsidR="003F0ED9" w:rsidRPr="00F47EFE">
        <w:instrText xml:space="preserve"> REF _Ref444256782 \h  \* MERGEFORMAT </w:instrText>
      </w:r>
      <w:r w:rsidR="003F0ED9" w:rsidRPr="00F47EFE">
        <w:fldChar w:fldCharType="separate"/>
      </w:r>
      <w:r w:rsidR="00CC6A22" w:rsidRPr="00CC6A22">
        <w:t xml:space="preserve">Table </w:t>
      </w:r>
      <w:r w:rsidR="00CC6A22" w:rsidRPr="00CC6A22">
        <w:rPr>
          <w:noProof/>
        </w:rPr>
        <w:t>4</w:t>
      </w:r>
      <w:r w:rsidR="003F0ED9" w:rsidRPr="00F47EFE">
        <w:fldChar w:fldCharType="end"/>
      </w:r>
      <w:r w:rsidRPr="00F47EFE">
        <w:t>), based on Cape Grim observations</w:t>
      </w:r>
      <w:r w:rsidR="00472F6E" w:rsidRPr="00F47EFE">
        <w:t xml:space="preserve"> (ISC, InTEM mean)</w:t>
      </w:r>
      <w:r w:rsidRPr="00F47EFE">
        <w:t xml:space="preserve"> have grown from </w:t>
      </w:r>
      <w:r w:rsidR="00472F6E" w:rsidRPr="00F47EFE">
        <w:t>about 2200</w:t>
      </w:r>
      <w:r w:rsidRPr="00F47EFE">
        <w:t xml:space="preserve"> tonnes </w:t>
      </w:r>
      <w:r w:rsidR="00CD6803" w:rsidRPr="00F47EFE">
        <w:t xml:space="preserve">in 2005 </w:t>
      </w:r>
      <w:r w:rsidR="00D9701F">
        <w:t>to</w:t>
      </w:r>
      <w:r w:rsidR="00F95E7C" w:rsidRPr="00F47EFE">
        <w:t xml:space="preserve"> 3</w:t>
      </w:r>
      <w:r w:rsidR="00D9701F">
        <w:t>1</w:t>
      </w:r>
      <w:r w:rsidR="001D3F6F">
        <w:t>32</w:t>
      </w:r>
      <w:r w:rsidR="00CD6803" w:rsidRPr="00F47EFE">
        <w:t xml:space="preserve"> tonnes in 201</w:t>
      </w:r>
      <w:r w:rsidR="001D3F6F">
        <w:t>7</w:t>
      </w:r>
      <w:r w:rsidR="007357EF" w:rsidRPr="00F47EFE">
        <w:t xml:space="preserve">, an increase of </w:t>
      </w:r>
      <w:r w:rsidR="001D3F6F">
        <w:t>4</w:t>
      </w:r>
      <w:r w:rsidR="00F95E7C" w:rsidRPr="00F47EFE">
        <w:t>2</w:t>
      </w:r>
      <w:r w:rsidR="00472F6E" w:rsidRPr="00F47EFE">
        <w:t>%</w:t>
      </w:r>
      <w:r w:rsidR="007F4982" w:rsidRPr="00F47EFE">
        <w:t>. Total HFC emissions in 201</w:t>
      </w:r>
      <w:r w:rsidR="001D3F6F">
        <w:t>7</w:t>
      </w:r>
      <w:r w:rsidR="00460671" w:rsidRPr="00F47EFE">
        <w:t xml:space="preserve"> are </w:t>
      </w:r>
      <w:r w:rsidR="00472F6E" w:rsidRPr="00F47EFE">
        <w:t xml:space="preserve">about </w:t>
      </w:r>
      <w:r w:rsidR="001D3F6F">
        <w:t>44</w:t>
      </w:r>
      <w:r w:rsidR="00460671" w:rsidRPr="00F47EFE">
        <w:t xml:space="preserve">% lower than in the </w:t>
      </w:r>
      <w:r w:rsidR="00460671" w:rsidRPr="00F47EFE">
        <w:rPr>
          <w:i/>
        </w:rPr>
        <w:t>Inventory</w:t>
      </w:r>
      <w:r w:rsidR="00460671" w:rsidRPr="00F47EFE">
        <w:t xml:space="preserve">, </w:t>
      </w:r>
      <w:r w:rsidR="006B1E37">
        <w:t>with the d</w:t>
      </w:r>
      <w:r w:rsidR="00FD0F61">
        <w:t>iscrepancy</w:t>
      </w:r>
      <w:r w:rsidR="006B1E37">
        <w:t xml:space="preserve"> shared </w:t>
      </w:r>
      <w:r w:rsidR="009C3DBA">
        <w:t xml:space="preserve">fairly </w:t>
      </w:r>
      <w:r w:rsidR="00FD0F61">
        <w:t>equally between the major HFCs</w:t>
      </w:r>
      <w:r w:rsidR="00460671" w:rsidRPr="00F47EFE">
        <w:t xml:space="preserve">. </w:t>
      </w:r>
      <w:r w:rsidR="00FD0F61">
        <w:t xml:space="preserve">In previous reports </w:t>
      </w:r>
      <w:r w:rsidR="008D1656">
        <w:t xml:space="preserve">in this series </w:t>
      </w:r>
      <w:r w:rsidR="00FD0F61">
        <w:t xml:space="preserve">the discrepancy between the Cape Grim data and the </w:t>
      </w:r>
      <w:r w:rsidR="00FD0F61" w:rsidRPr="00FD0F61">
        <w:rPr>
          <w:i/>
        </w:rPr>
        <w:t>Inventory</w:t>
      </w:r>
      <w:r w:rsidR="00FD0F61">
        <w:t xml:space="preserve"> was due mainly to differences in the estimates of HFC-134a. </w:t>
      </w:r>
      <w:r w:rsidR="00460671" w:rsidRPr="00F47EFE">
        <w:t xml:space="preserve">Over the period </w:t>
      </w:r>
      <w:r w:rsidR="001C71D1" w:rsidRPr="00F47EFE">
        <w:t>200</w:t>
      </w:r>
      <w:r w:rsidR="00FD0F61">
        <w:t>6</w:t>
      </w:r>
      <w:r w:rsidR="001C71D1" w:rsidRPr="00F47EFE">
        <w:t>-201</w:t>
      </w:r>
      <w:r w:rsidR="00FD0F61">
        <w:t>7</w:t>
      </w:r>
      <w:r w:rsidR="00460671" w:rsidRPr="00F47EFE">
        <w:t xml:space="preserve">, total HFC emissions in the </w:t>
      </w:r>
      <w:r w:rsidR="00460671" w:rsidRPr="00F47EFE">
        <w:rPr>
          <w:i/>
        </w:rPr>
        <w:t>Inventory</w:t>
      </w:r>
      <w:r w:rsidR="00460671" w:rsidRPr="00F47EFE">
        <w:t xml:space="preserve"> are</w:t>
      </w:r>
      <w:r w:rsidR="0091118C" w:rsidRPr="00F47EFE">
        <w:t xml:space="preserve"> </w:t>
      </w:r>
      <w:r w:rsidR="006B7260">
        <w:t>28</w:t>
      </w:r>
      <w:r w:rsidR="0091118C" w:rsidRPr="00F47EFE">
        <w:t>% higher</w:t>
      </w:r>
      <w:r w:rsidR="00C23C5B" w:rsidRPr="00F47EFE">
        <w:t xml:space="preserve"> </w:t>
      </w:r>
      <w:r w:rsidR="0091118C" w:rsidRPr="00F47EFE">
        <w:t xml:space="preserve">than </w:t>
      </w:r>
      <w:r w:rsidR="00460671" w:rsidRPr="00F47EFE">
        <w:t xml:space="preserve">total emissions based on </w:t>
      </w:r>
      <w:r w:rsidR="0095401E" w:rsidRPr="00F47EFE">
        <w:t>Cape Grim data (ISC/</w:t>
      </w:r>
      <w:r w:rsidR="001B3051" w:rsidRPr="00F47EFE">
        <w:t xml:space="preserve">InTEM </w:t>
      </w:r>
      <w:r w:rsidR="0095401E" w:rsidRPr="00F47EFE">
        <w:t>average)</w:t>
      </w:r>
      <w:r w:rsidR="00460671" w:rsidRPr="00F47EFE">
        <w:t>.</w:t>
      </w:r>
    </w:p>
    <w:p w14:paraId="6063D061" w14:textId="18ADC1F1" w:rsidR="00460671" w:rsidRPr="00F47EFE" w:rsidRDefault="00460671" w:rsidP="004237E7">
      <w:pPr>
        <w:pStyle w:val="BodyText"/>
      </w:pPr>
      <w:bookmarkStart w:id="142" w:name="_Hlk18327994"/>
      <w:r w:rsidRPr="00F47EFE">
        <w:t xml:space="preserve">Total HFC emissions in the </w:t>
      </w:r>
      <w:r w:rsidRPr="00F47EFE">
        <w:rPr>
          <w:i/>
        </w:rPr>
        <w:t>Inventory</w:t>
      </w:r>
      <w:r w:rsidR="001C71D1" w:rsidRPr="00F47EFE">
        <w:t xml:space="preserve"> in 201</w:t>
      </w:r>
      <w:r w:rsidR="00B80ADF">
        <w:t>7</w:t>
      </w:r>
      <w:r w:rsidR="001C71D1" w:rsidRPr="00F47EFE">
        <w:t xml:space="preserve"> are </w:t>
      </w:r>
      <w:r w:rsidR="002043C8" w:rsidRPr="00F47EFE">
        <w:t>1</w:t>
      </w:r>
      <w:r w:rsidR="00B80ADF">
        <w:t>2</w:t>
      </w:r>
      <w:r w:rsidR="002043C8" w:rsidRPr="00F47EFE">
        <w:t>.</w:t>
      </w:r>
      <w:r w:rsidR="00B80ADF">
        <w:t>3</w:t>
      </w:r>
      <w:r w:rsidR="002043C8" w:rsidRPr="00F47EFE">
        <w:t xml:space="preserve"> M</w:t>
      </w:r>
      <w:r w:rsidRPr="00F47EFE">
        <w:t>t CO</w:t>
      </w:r>
      <w:r w:rsidRPr="00F47EFE">
        <w:rPr>
          <w:vertAlign w:val="subscript"/>
        </w:rPr>
        <w:t>2</w:t>
      </w:r>
      <w:r w:rsidRPr="00F47EFE">
        <w:t xml:space="preserve">-e, higher (around </w:t>
      </w:r>
      <w:r w:rsidR="00B80ADF">
        <w:rPr>
          <w:color w:val="auto"/>
        </w:rPr>
        <w:t>50</w:t>
      </w:r>
      <w:r w:rsidRPr="00F47EFE">
        <w:rPr>
          <w:color w:val="auto"/>
        </w:rPr>
        <w:t>%)</w:t>
      </w:r>
      <w:r w:rsidR="001C71D1" w:rsidRPr="00F47EFE">
        <w:t xml:space="preserve"> than emissions (</w:t>
      </w:r>
      <w:r w:rsidR="00B80ADF">
        <w:t>6</w:t>
      </w:r>
      <w:r w:rsidR="002043C8" w:rsidRPr="00F47EFE">
        <w:t>.</w:t>
      </w:r>
      <w:r w:rsidR="00B80ADF">
        <w:t>0</w:t>
      </w:r>
      <w:r w:rsidRPr="00F47EFE">
        <w:t xml:space="preserve"> Mt CO</w:t>
      </w:r>
      <w:r w:rsidRPr="00F47EFE">
        <w:rPr>
          <w:vertAlign w:val="subscript"/>
        </w:rPr>
        <w:t>2</w:t>
      </w:r>
      <w:r w:rsidRPr="00F47EFE">
        <w:t>-e, ISC</w:t>
      </w:r>
      <w:r w:rsidR="002043C8" w:rsidRPr="00F47EFE">
        <w:t>-InTEM mean</w:t>
      </w:r>
      <w:r w:rsidRPr="00F47EFE">
        <w:t>) based on Cape Grim data (</w:t>
      </w:r>
      <w:r w:rsidR="00F73E28" w:rsidRPr="00F47EFE">
        <w:fldChar w:fldCharType="begin"/>
      </w:r>
      <w:r w:rsidR="00F73E28" w:rsidRPr="00F47EFE">
        <w:instrText xml:space="preserve"> REF _Ref453243689 \h  \* MERGEFORMAT </w:instrText>
      </w:r>
      <w:r w:rsidR="00F73E28" w:rsidRPr="00F47EFE">
        <w:fldChar w:fldCharType="separate"/>
      </w:r>
      <w:r w:rsidR="00CC6A22" w:rsidRPr="00CC6A22">
        <w:t xml:space="preserve">Table </w:t>
      </w:r>
      <w:r w:rsidR="00CC6A22" w:rsidRPr="00CC6A22">
        <w:rPr>
          <w:noProof/>
        </w:rPr>
        <w:t>3</w:t>
      </w:r>
      <w:r w:rsidR="00F73E28" w:rsidRPr="00F47EFE">
        <w:fldChar w:fldCharType="end"/>
      </w:r>
      <w:r w:rsidRPr="00F47EFE">
        <w:t xml:space="preserve">, </w:t>
      </w:r>
      <w:r w:rsidR="001C71D1" w:rsidRPr="00F47EFE">
        <w:t>Table 4</w:t>
      </w:r>
      <w:r w:rsidRPr="00F47EFE">
        <w:t>,</w:t>
      </w:r>
      <w:r w:rsidR="00F73E28" w:rsidRPr="00F47EFE">
        <w:t xml:space="preserve"> </w:t>
      </w:r>
      <w:r w:rsidR="00F73E28" w:rsidRPr="00F47EFE">
        <w:fldChar w:fldCharType="begin"/>
      </w:r>
      <w:r w:rsidR="00F73E28" w:rsidRPr="00F47EFE">
        <w:instrText xml:space="preserve"> REF _Ref354475706 \h  \* MERGEFORMAT </w:instrText>
      </w:r>
      <w:r w:rsidR="00F73E28" w:rsidRPr="00F47EFE">
        <w:fldChar w:fldCharType="separate"/>
      </w:r>
      <w:proofErr w:type="gramStart"/>
      <w:r w:rsidR="00CC6A22" w:rsidRPr="00CC6A22">
        <w:t>Figure</w:t>
      </w:r>
      <w:proofErr w:type="gramEnd"/>
      <w:r w:rsidR="00CC6A22" w:rsidRPr="00CC6A22">
        <w:t xml:space="preserve"> </w:t>
      </w:r>
      <w:r w:rsidR="00CC6A22" w:rsidRPr="00CC6A22">
        <w:rPr>
          <w:noProof/>
        </w:rPr>
        <w:t>9</w:t>
      </w:r>
      <w:r w:rsidR="00F73E28" w:rsidRPr="00F47EFE">
        <w:fldChar w:fldCharType="end"/>
      </w:r>
      <w:r w:rsidR="001C71D1" w:rsidRPr="00F47EFE">
        <w:t>). Over the period 200</w:t>
      </w:r>
      <w:r w:rsidR="00B80ADF">
        <w:t>6</w:t>
      </w:r>
      <w:r w:rsidR="001C71D1" w:rsidRPr="00F47EFE">
        <w:t>-201</w:t>
      </w:r>
      <w:r w:rsidR="00B80ADF">
        <w:t>7</w:t>
      </w:r>
      <w:r w:rsidRPr="00F47EFE">
        <w:t xml:space="preserve">, the total HFC emissions in the </w:t>
      </w:r>
      <w:r w:rsidRPr="00F47EFE">
        <w:rPr>
          <w:i/>
        </w:rPr>
        <w:t>Inventory</w:t>
      </w:r>
      <w:r w:rsidR="00F73E28" w:rsidRPr="00F47EFE">
        <w:t xml:space="preserve"> are </w:t>
      </w:r>
      <w:r w:rsidR="00D7129E" w:rsidRPr="00F47EFE">
        <w:t>11</w:t>
      </w:r>
      <w:r w:rsidR="00B80ADF">
        <w:t>0</w:t>
      </w:r>
      <w:r w:rsidRPr="00F47EFE">
        <w:t xml:space="preserve"> Mt CO</w:t>
      </w:r>
      <w:r w:rsidRPr="00F47EFE">
        <w:rPr>
          <w:vertAlign w:val="subscript"/>
        </w:rPr>
        <w:t>2</w:t>
      </w:r>
      <w:r w:rsidR="00F73E28" w:rsidRPr="00F47EFE">
        <w:t xml:space="preserve">-e, compared to </w:t>
      </w:r>
      <w:r w:rsidR="00D7129E" w:rsidRPr="00F47EFE">
        <w:t>78</w:t>
      </w:r>
      <w:r w:rsidRPr="00F47EFE">
        <w:t xml:space="preserve"> Mt CO</w:t>
      </w:r>
      <w:r w:rsidRPr="00F47EFE">
        <w:rPr>
          <w:vertAlign w:val="subscript"/>
        </w:rPr>
        <w:t>2</w:t>
      </w:r>
      <w:r w:rsidR="006A54AE" w:rsidRPr="00F47EFE">
        <w:t>-</w:t>
      </w:r>
      <w:r w:rsidR="000936E7" w:rsidRPr="00F47EFE">
        <w:t>e (</w:t>
      </w:r>
      <w:r w:rsidR="00D7129E" w:rsidRPr="00F47EFE">
        <w:t>4</w:t>
      </w:r>
      <w:r w:rsidR="00B80ADF">
        <w:t>1</w:t>
      </w:r>
      <w:r w:rsidR="000936E7" w:rsidRPr="00F47EFE">
        <w:t xml:space="preserve">% higher) </w:t>
      </w:r>
      <w:r w:rsidR="00D7129E" w:rsidRPr="00F47EFE">
        <w:t>from Cape Grim data (ISC-InTEM</w:t>
      </w:r>
      <w:r w:rsidRPr="00F47EFE">
        <w:t>).</w:t>
      </w:r>
    </w:p>
    <w:bookmarkEnd w:id="142"/>
    <w:p w14:paraId="703E0236" w14:textId="4EBED032" w:rsidR="00E42E7A" w:rsidRPr="00F47EFE" w:rsidRDefault="00716BBE" w:rsidP="00E42E7A">
      <w:pPr>
        <w:pStyle w:val="BodyText"/>
      </w:pPr>
      <w:r w:rsidRPr="00F47EFE">
        <w:t>Based on atmospheric data, global total HFC emissions</w:t>
      </w:r>
      <w:r w:rsidR="00B80ADF">
        <w:t xml:space="preserve"> are</w:t>
      </w:r>
      <w:r w:rsidRPr="00F47EFE">
        <w:t xml:space="preserve"> </w:t>
      </w:r>
      <w:r w:rsidR="008C3B8D">
        <w:t>493</w:t>
      </w:r>
      <w:r w:rsidRPr="00F47EFE">
        <w:t xml:space="preserve"> k tonnes (Rigby </w:t>
      </w:r>
      <w:r w:rsidRPr="00F47EFE">
        <w:rPr>
          <w:i/>
        </w:rPr>
        <w:t>et al</w:t>
      </w:r>
      <w:r w:rsidRPr="00F47EFE">
        <w:t>., 2014 and Rigby, unpublished data) in 201</w:t>
      </w:r>
      <w:r w:rsidR="00B80ADF">
        <w:t>7</w:t>
      </w:r>
      <w:r w:rsidRPr="00F47EFE">
        <w:t>. Based on Cape Grim data (ISC-InTEM), Australian emissions are 0.</w:t>
      </w:r>
      <w:r w:rsidR="00383922">
        <w:t>6</w:t>
      </w:r>
      <w:r w:rsidRPr="00F47EFE">
        <w:t xml:space="preserve">% of global emissions or </w:t>
      </w:r>
      <w:r w:rsidR="00213BD3" w:rsidRPr="00F47EFE">
        <w:t>1.</w:t>
      </w:r>
      <w:r w:rsidR="00383922">
        <w:t>1</w:t>
      </w:r>
      <w:r w:rsidR="00213BD3" w:rsidRPr="00F47EFE">
        <w:t xml:space="preserve">% based on the </w:t>
      </w:r>
      <w:r w:rsidR="00213BD3" w:rsidRPr="00F47EFE">
        <w:rPr>
          <w:i/>
        </w:rPr>
        <w:t xml:space="preserve">Inventory </w:t>
      </w:r>
      <w:r w:rsidR="00213BD3" w:rsidRPr="00F47EFE">
        <w:t>data.</w:t>
      </w:r>
    </w:p>
    <w:p w14:paraId="15E7BDD1" w14:textId="1458C38B" w:rsidR="00716BBE" w:rsidRPr="00F47EFE" w:rsidRDefault="00E42E7A" w:rsidP="00AC50F0">
      <w:pPr>
        <w:pStyle w:val="BodyText2"/>
      </w:pPr>
      <w:r w:rsidRPr="00F47EFE">
        <w:t xml:space="preserve">For the combined HFCs (-32, -125, -134a, -143a) the Australian </w:t>
      </w:r>
      <w:r w:rsidRPr="00F47EFE">
        <w:rPr>
          <w:i/>
        </w:rPr>
        <w:t>Inventory</w:t>
      </w:r>
      <w:r w:rsidRPr="00F47EFE">
        <w:t xml:space="preserve"> emissions in 2015 were nearly </w:t>
      </w:r>
      <w:r w:rsidR="00D21250">
        <w:t>490</w:t>
      </w:r>
      <w:r w:rsidRPr="00F47EFE">
        <w:t>0 tonnes</w:t>
      </w:r>
      <w:r w:rsidR="00724419">
        <w:t>.</w:t>
      </w:r>
      <w:r w:rsidRPr="00F47EFE">
        <w:t xml:space="preserve"> </w:t>
      </w:r>
    </w:p>
    <w:tbl>
      <w:tblPr>
        <w:tblStyle w:val="TableCSIRO"/>
        <w:tblW w:w="9978" w:type="dxa"/>
        <w:tblLayout w:type="fixed"/>
        <w:tblCellMar>
          <w:left w:w="57" w:type="dxa"/>
          <w:right w:w="57" w:type="dxa"/>
        </w:tblCellMar>
        <w:tblLook w:val="0600" w:firstRow="0" w:lastRow="0" w:firstColumn="0" w:lastColumn="0" w:noHBand="1" w:noVBand="1"/>
      </w:tblPr>
      <w:tblGrid>
        <w:gridCol w:w="6520"/>
        <w:gridCol w:w="3458"/>
      </w:tblGrid>
      <w:tr w:rsidR="00460671" w:rsidRPr="00E3332B" w14:paraId="371EBEB7" w14:textId="77777777" w:rsidTr="008D3819">
        <w:tc>
          <w:tcPr>
            <w:tcW w:w="6520" w:type="dxa"/>
            <w:tcBorders>
              <w:bottom w:val="nil"/>
            </w:tcBorders>
          </w:tcPr>
          <w:p w14:paraId="7669B97D" w14:textId="77777777" w:rsidR="00460671" w:rsidRPr="00F47EFE" w:rsidRDefault="00460671" w:rsidP="008D3819">
            <w:pPr>
              <w:pStyle w:val="Figure"/>
              <w:rPr>
                <w:noProof/>
              </w:rPr>
            </w:pPr>
            <w:r w:rsidRPr="00F47EFE">
              <w:rPr>
                <w:noProof/>
              </w:rPr>
              <w:drawing>
                <wp:inline distT="0" distB="0" distL="0" distR="0" wp14:anchorId="2EF15376" wp14:editId="140A94AF">
                  <wp:extent cx="3960000" cy="2160773"/>
                  <wp:effectExtent l="0" t="0" r="2540" b="0"/>
                  <wp:docPr id="15" name="Picture 15" descr="Figure 9 is a graph showing Australian emissions of hydrofluorocarbons from 2005 to 2017 in carbon dioxide equivalent. It shows that the National Greenhouse Gas inventory is overestimating emissions of hydrofluorocarbons compared to estimations based on atmospheric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30">
                            <a:extLst>
                              <a:ext uri="{28A0092B-C50C-407E-A947-70E740481C1C}">
                                <a14:useLocalDpi xmlns:a14="http://schemas.microsoft.com/office/drawing/2010/main" val="0"/>
                              </a:ext>
                            </a:extLst>
                          </a:blip>
                          <a:stretch>
                            <a:fillRect/>
                          </a:stretch>
                        </pic:blipFill>
                        <pic:spPr>
                          <a:xfrm>
                            <a:off x="0" y="0"/>
                            <a:ext cx="3960000" cy="2160773"/>
                          </a:xfrm>
                          <a:prstGeom prst="rect">
                            <a:avLst/>
                          </a:prstGeom>
                        </pic:spPr>
                      </pic:pic>
                    </a:graphicData>
                  </a:graphic>
                </wp:inline>
              </w:drawing>
            </w:r>
          </w:p>
        </w:tc>
        <w:tc>
          <w:tcPr>
            <w:tcW w:w="3458" w:type="dxa"/>
            <w:tcBorders>
              <w:bottom w:val="nil"/>
            </w:tcBorders>
            <w:tcMar>
              <w:left w:w="113" w:type="dxa"/>
            </w:tcMar>
          </w:tcPr>
          <w:p w14:paraId="50FDE3F3" w14:textId="31BB2794" w:rsidR="00460671" w:rsidRPr="00E3332B" w:rsidRDefault="00460671" w:rsidP="003D3A03">
            <w:pPr>
              <w:pStyle w:val="CaptionFigure"/>
            </w:pPr>
            <w:bookmarkStart w:id="143" w:name="_Ref354475706"/>
            <w:bookmarkStart w:id="144" w:name="_Toc428801236"/>
            <w:bookmarkStart w:id="145" w:name="_Toc455132449"/>
            <w:bookmarkStart w:id="146" w:name="_Toc37242106"/>
            <w:r w:rsidRPr="00E3332B">
              <w:rPr>
                <w:b/>
              </w:rPr>
              <w:t xml:space="preserve">Figure </w:t>
            </w:r>
            <w:r w:rsidRPr="00E3332B">
              <w:rPr>
                <w:b/>
              </w:rPr>
              <w:fldChar w:fldCharType="begin"/>
            </w:r>
            <w:r w:rsidRPr="00E3332B">
              <w:rPr>
                <w:b/>
              </w:rPr>
              <w:instrText xml:space="preserve"> SEQ Figure \* ARABIC </w:instrText>
            </w:r>
            <w:r w:rsidRPr="00E3332B">
              <w:rPr>
                <w:b/>
              </w:rPr>
              <w:fldChar w:fldCharType="separate"/>
            </w:r>
            <w:r w:rsidR="00CC6A22">
              <w:rPr>
                <w:b/>
                <w:noProof/>
              </w:rPr>
              <w:t>9</w:t>
            </w:r>
            <w:r w:rsidRPr="00E3332B">
              <w:rPr>
                <w:b/>
              </w:rPr>
              <w:fldChar w:fldCharType="end"/>
            </w:r>
            <w:bookmarkEnd w:id="143"/>
            <w:r w:rsidRPr="00E3332B">
              <w:rPr>
                <w:b/>
              </w:rPr>
              <w:t>.</w:t>
            </w:r>
            <w:r w:rsidRPr="00E3332B">
              <w:t xml:space="preserve"> Australian emissions of </w:t>
            </w:r>
            <w:r w:rsidR="00114B2D" w:rsidRPr="00E3332B">
              <w:t xml:space="preserve">HFCs </w:t>
            </w:r>
            <w:r w:rsidR="00D56664" w:rsidRPr="00E3332B">
              <w:t>(</w:t>
            </w:r>
            <w:r w:rsidR="00114B2D" w:rsidRPr="00E3332B">
              <w:t>-125, -134a, -143a, -23) and other HFCs (-32</w:t>
            </w:r>
            <w:r w:rsidRPr="00E3332B">
              <w:t>, -152a, -227ea, -236fa</w:t>
            </w:r>
            <w:r w:rsidR="00D51C09" w:rsidRPr="00E3332B">
              <w:t>, -245fa</w:t>
            </w:r>
            <w:r w:rsidR="007D2A89" w:rsidRPr="00E3332B">
              <w:t>, -</w:t>
            </w:r>
            <w:r w:rsidRPr="00E3332B">
              <w:t>365mfc) estimated fro</w:t>
            </w:r>
            <w:r w:rsidR="00D51C09" w:rsidRPr="00E3332B">
              <w:t>m atmospheric data (ISC-InTEM</w:t>
            </w:r>
            <w:r w:rsidRPr="00E3332B">
              <w:t xml:space="preserve">) measured at Cape Grim, and in the </w:t>
            </w:r>
            <w:r w:rsidRPr="00E3332B">
              <w:rPr>
                <w:i/>
              </w:rPr>
              <w:t>Inventory</w:t>
            </w:r>
            <w:r w:rsidR="00C31068" w:rsidRPr="00E3332B">
              <w:t xml:space="preserve"> (Do</w:t>
            </w:r>
            <w:r w:rsidR="0072661E" w:rsidRPr="00E3332B">
              <w:t>EE, 201</w:t>
            </w:r>
            <w:r w:rsidR="003D3A03" w:rsidRPr="00E3332B">
              <w:t>9</w:t>
            </w:r>
            <w:r w:rsidRPr="00E3332B">
              <w:t>), expressed in units of M tonne CO</w:t>
            </w:r>
            <w:r w:rsidRPr="00E3332B">
              <w:rPr>
                <w:vertAlign w:val="subscript"/>
              </w:rPr>
              <w:t>2</w:t>
            </w:r>
            <w:r w:rsidRPr="00E3332B">
              <w:t>-e.</w:t>
            </w:r>
            <w:bookmarkEnd w:id="144"/>
            <w:bookmarkEnd w:id="145"/>
            <w:bookmarkEnd w:id="146"/>
          </w:p>
        </w:tc>
      </w:tr>
    </w:tbl>
    <w:p w14:paraId="3187395D" w14:textId="77777777" w:rsidR="0036122F" w:rsidRPr="00F47EFE" w:rsidRDefault="0036122F" w:rsidP="0036122F"/>
    <w:p w14:paraId="2BB0782F" w14:textId="77777777" w:rsidR="00DB2BA0" w:rsidRPr="00F47EFE" w:rsidRDefault="00DB2BA0" w:rsidP="00DB2BA0">
      <w:pPr>
        <w:pStyle w:val="Heading2"/>
      </w:pPr>
      <w:bookmarkStart w:id="147" w:name="_Toc455132439"/>
      <w:bookmarkStart w:id="148" w:name="_Toc37242092"/>
      <w:bookmarkStart w:id="149" w:name="_Toc428801218"/>
      <w:r w:rsidRPr="00F47EFE">
        <w:t>Sulfur hexafluoride</w:t>
      </w:r>
      <w:bookmarkEnd w:id="147"/>
      <w:bookmarkEnd w:id="148"/>
    </w:p>
    <w:p w14:paraId="2BFF5CEC" w14:textId="1F4D10E3" w:rsidR="001B14E3" w:rsidRDefault="001B14E3" w:rsidP="001B14E3">
      <w:pPr>
        <w:pStyle w:val="BodyText"/>
      </w:pPr>
      <w:r w:rsidRPr="00F47EFE">
        <w:t xml:space="preserve">Sulfur hexafluoride emissions in the </w:t>
      </w:r>
      <w:r w:rsidRPr="00F47EFE">
        <w:rPr>
          <w:i/>
        </w:rPr>
        <w:t>Inventory</w:t>
      </w:r>
      <w:r w:rsidR="006349F8" w:rsidRPr="00F47EFE">
        <w:t xml:space="preserve"> are </w:t>
      </w:r>
      <w:r w:rsidR="008241AE" w:rsidRPr="00F47EFE">
        <w:t>7.</w:t>
      </w:r>
      <w:r w:rsidR="0026439C">
        <w:t>7</w:t>
      </w:r>
      <w:r w:rsidR="006349F8" w:rsidRPr="00F47EFE">
        <w:t xml:space="preserve"> tonnes</w:t>
      </w:r>
      <w:r w:rsidRPr="00F47EFE">
        <w:t xml:space="preserve"> in 201</w:t>
      </w:r>
      <w:r w:rsidR="0026439C">
        <w:t>7</w:t>
      </w:r>
      <w:r w:rsidR="008241AE" w:rsidRPr="00F47EFE">
        <w:t xml:space="preserve">, </w:t>
      </w:r>
      <w:r w:rsidR="00A466CE">
        <w:t>8</w:t>
      </w:r>
      <w:r w:rsidR="008241AE" w:rsidRPr="00F47EFE">
        <w:t>.</w:t>
      </w:r>
      <w:r w:rsidR="00A466CE">
        <w:t>2</w:t>
      </w:r>
      <w:r w:rsidR="008241AE" w:rsidRPr="00F47EFE">
        <w:t xml:space="preserve"> tonnes in 201</w:t>
      </w:r>
      <w:r w:rsidR="00A466CE">
        <w:t>6</w:t>
      </w:r>
      <w:r w:rsidRPr="00F47EFE">
        <w:t xml:space="preserve"> (</w:t>
      </w:r>
      <w:r w:rsidR="002D5577" w:rsidRPr="00F47EFE">
        <w:fldChar w:fldCharType="begin"/>
      </w:r>
      <w:r w:rsidR="002D5577" w:rsidRPr="00F47EFE">
        <w:instrText xml:space="preserve"> REF _Ref453243689 \h  \* MERGEFORMAT </w:instrText>
      </w:r>
      <w:r w:rsidR="002D5577" w:rsidRPr="00F47EFE">
        <w:fldChar w:fldCharType="separate"/>
      </w:r>
      <w:r w:rsidR="00CC6A22" w:rsidRPr="00CC6A22">
        <w:t xml:space="preserve">Table </w:t>
      </w:r>
      <w:r w:rsidR="00CC6A22" w:rsidRPr="00CC6A22">
        <w:rPr>
          <w:noProof/>
        </w:rPr>
        <w:t>3</w:t>
      </w:r>
      <w:r w:rsidR="002D5577" w:rsidRPr="00F47EFE">
        <w:fldChar w:fldCharType="end"/>
      </w:r>
      <w:r w:rsidRPr="00F47EFE">
        <w:t>,</w:t>
      </w:r>
      <w:r w:rsidR="006B624D" w:rsidRPr="00F47EFE">
        <w:t xml:space="preserve"> </w:t>
      </w:r>
      <w:r w:rsidR="002D5577" w:rsidRPr="00F47EFE">
        <w:fldChar w:fldCharType="begin"/>
      </w:r>
      <w:r w:rsidR="002D5577" w:rsidRPr="00F47EFE">
        <w:instrText xml:space="preserve"> REF _Ref354475958 \h  \* MERGEFORMAT </w:instrText>
      </w:r>
      <w:r w:rsidR="002D5577" w:rsidRPr="00F47EFE">
        <w:fldChar w:fldCharType="separate"/>
      </w:r>
      <w:r w:rsidR="00CC6A22" w:rsidRPr="00CC6A22">
        <w:t xml:space="preserve">Figure </w:t>
      </w:r>
      <w:r w:rsidR="00CC6A22" w:rsidRPr="00CC6A22">
        <w:rPr>
          <w:noProof/>
        </w:rPr>
        <w:t>4</w:t>
      </w:r>
      <w:r w:rsidR="002D5577" w:rsidRPr="00F47EFE">
        <w:fldChar w:fldCharType="end"/>
      </w:r>
      <w:r w:rsidRPr="00F47EFE">
        <w:t>). Estimate</w:t>
      </w:r>
      <w:r w:rsidR="00213BD3" w:rsidRPr="00F47EFE">
        <w:t>s using Cape Grim data (ISC</w:t>
      </w:r>
      <w:proofErr w:type="gramStart"/>
      <w:r w:rsidRPr="00F47EFE">
        <w:t>:</w:t>
      </w:r>
      <w:proofErr w:type="gramEnd"/>
      <w:r w:rsidR="00743929" w:rsidRPr="00F47EFE">
        <w:fldChar w:fldCharType="begin"/>
      </w:r>
      <w:r w:rsidR="00743929" w:rsidRPr="00F47EFE">
        <w:instrText xml:space="preserve"> REF _Ref444256782 \h  \* MERGEFORMAT </w:instrText>
      </w:r>
      <w:r w:rsidR="00743929" w:rsidRPr="00F47EFE">
        <w:fldChar w:fldCharType="separate"/>
      </w:r>
      <w:r w:rsidR="00CC6A22" w:rsidRPr="00CC6A22">
        <w:t xml:space="preserve">Table </w:t>
      </w:r>
      <w:r w:rsidR="00CC6A22" w:rsidRPr="00CC6A22">
        <w:rPr>
          <w:noProof/>
        </w:rPr>
        <w:t>4</w:t>
      </w:r>
      <w:r w:rsidR="00743929" w:rsidRPr="00F47EFE">
        <w:fldChar w:fldCharType="end"/>
      </w:r>
      <w:r w:rsidRPr="00F47EFE">
        <w:t>,</w:t>
      </w:r>
      <w:r w:rsidR="006B624D" w:rsidRPr="00F47EFE">
        <w:t xml:space="preserve"> </w:t>
      </w:r>
      <w:r w:rsidR="00743929" w:rsidRPr="00F47EFE">
        <w:fldChar w:fldCharType="begin"/>
      </w:r>
      <w:r w:rsidR="00743929" w:rsidRPr="00F47EFE">
        <w:instrText xml:space="preserve"> REF _Ref354475958 \h  \* MERGEFORMAT </w:instrText>
      </w:r>
      <w:r w:rsidR="00743929" w:rsidRPr="00F47EFE">
        <w:fldChar w:fldCharType="separate"/>
      </w:r>
      <w:r w:rsidR="00CC6A22" w:rsidRPr="00CC6A22">
        <w:t xml:space="preserve">Figure </w:t>
      </w:r>
      <w:r w:rsidR="00CC6A22" w:rsidRPr="00CC6A22">
        <w:rPr>
          <w:noProof/>
        </w:rPr>
        <w:t>4</w:t>
      </w:r>
      <w:r w:rsidR="00743929" w:rsidRPr="00F47EFE">
        <w:fldChar w:fldCharType="end"/>
      </w:r>
      <w:r w:rsidRPr="00F47EFE">
        <w:t xml:space="preserve">) are </w:t>
      </w:r>
      <w:r w:rsidR="00B522AF">
        <w:t>6</w:t>
      </w:r>
      <w:r w:rsidR="008241AE" w:rsidRPr="00F47EFE">
        <w:t>8</w:t>
      </w:r>
      <w:r w:rsidR="002D5577" w:rsidRPr="00F47EFE">
        <w:t xml:space="preserve"> tonnes in 2005</w:t>
      </w:r>
      <w:r w:rsidRPr="00F47EFE">
        <w:t xml:space="preserve">, decreasing to </w:t>
      </w:r>
      <w:r w:rsidR="006349F8" w:rsidRPr="00F47EFE">
        <w:t xml:space="preserve">a low of </w:t>
      </w:r>
      <w:r w:rsidR="00B522AF">
        <w:t>22</w:t>
      </w:r>
      <w:r w:rsidRPr="00F47EFE">
        <w:t xml:space="preserve"> tonnes in 201</w:t>
      </w:r>
      <w:r w:rsidR="00B522AF">
        <w:t>7</w:t>
      </w:r>
      <w:r w:rsidR="006349F8" w:rsidRPr="00F47EFE">
        <w:t>,</w:t>
      </w:r>
      <w:r w:rsidR="007D2A89">
        <w:t xml:space="preserve"> an </w:t>
      </w:r>
      <w:r w:rsidR="008241AE" w:rsidRPr="00F47EFE">
        <w:t>o</w:t>
      </w:r>
      <w:r w:rsidR="006349F8" w:rsidRPr="00F47EFE">
        <w:t>verall</w:t>
      </w:r>
      <w:r w:rsidR="008241AE" w:rsidRPr="00F47EFE">
        <w:t xml:space="preserve"> </w:t>
      </w:r>
      <w:r w:rsidRPr="00F47EFE">
        <w:t xml:space="preserve">decrease of about </w:t>
      </w:r>
      <w:r w:rsidR="00A27402" w:rsidRPr="00F47EFE">
        <w:t>9</w:t>
      </w:r>
      <w:r w:rsidR="00E42E7A" w:rsidRPr="00F47EFE">
        <w:t>% per year</w:t>
      </w:r>
      <w:r w:rsidRPr="00F47EFE">
        <w:t>. In CO</w:t>
      </w:r>
      <w:r w:rsidRPr="00F47EFE">
        <w:rPr>
          <w:vertAlign w:val="subscript"/>
        </w:rPr>
        <w:t>2</w:t>
      </w:r>
      <w:r w:rsidRPr="00F47EFE">
        <w:t>-e terms sulfur hexafluoride emissions have fallen by 0.</w:t>
      </w:r>
      <w:r w:rsidR="00316D9E">
        <w:t>5</w:t>
      </w:r>
      <w:r w:rsidR="00D93EE3" w:rsidRPr="00F47EFE">
        <w:t>9</w:t>
      </w:r>
      <w:r w:rsidRPr="00F47EFE">
        <w:t xml:space="preserve"> Mt CO</w:t>
      </w:r>
      <w:r w:rsidRPr="00F47EFE">
        <w:rPr>
          <w:vertAlign w:val="subscript"/>
        </w:rPr>
        <w:t>2</w:t>
      </w:r>
      <w:r w:rsidR="00D93EE3" w:rsidRPr="00F47EFE">
        <w:t>-e, from 1.10</w:t>
      </w:r>
      <w:r w:rsidRPr="00F47EFE">
        <w:t xml:space="preserve"> Mt CO</w:t>
      </w:r>
      <w:r w:rsidRPr="00F47EFE">
        <w:rPr>
          <w:vertAlign w:val="subscript"/>
        </w:rPr>
        <w:t>2</w:t>
      </w:r>
      <w:r w:rsidR="00DC36F2" w:rsidRPr="00F47EFE">
        <w:t>-e in 2005 to 0.</w:t>
      </w:r>
      <w:r w:rsidR="00316D9E">
        <w:t>5</w:t>
      </w:r>
      <w:r w:rsidR="00D93EE3" w:rsidRPr="00F47EFE">
        <w:t>1</w:t>
      </w:r>
      <w:r w:rsidRPr="00F47EFE">
        <w:t xml:space="preserve"> Mt CO</w:t>
      </w:r>
      <w:r w:rsidRPr="00F47EFE">
        <w:rPr>
          <w:vertAlign w:val="subscript"/>
        </w:rPr>
        <w:t>2</w:t>
      </w:r>
      <w:r w:rsidR="00D93EE3" w:rsidRPr="00F47EFE">
        <w:t>-e in 201</w:t>
      </w:r>
      <w:r w:rsidR="00316D9E">
        <w:t>7</w:t>
      </w:r>
      <w:r w:rsidRPr="00F47EFE">
        <w:t xml:space="preserve"> based on Cape Grim data, whereas in the </w:t>
      </w:r>
      <w:r w:rsidRPr="00F47EFE">
        <w:rPr>
          <w:i/>
        </w:rPr>
        <w:t>Inventory</w:t>
      </w:r>
      <w:r w:rsidRPr="00F47EFE">
        <w:t xml:space="preserve"> sulfur hexafluoride em</w:t>
      </w:r>
      <w:r w:rsidR="00D93EE3" w:rsidRPr="00F47EFE">
        <w:t>issions have fallen by only 0.0</w:t>
      </w:r>
      <w:r w:rsidR="00B522AF">
        <w:t>2</w:t>
      </w:r>
      <w:r w:rsidRPr="00F47EFE">
        <w:t xml:space="preserve"> Mt CO</w:t>
      </w:r>
      <w:r w:rsidRPr="00F47EFE">
        <w:rPr>
          <w:vertAlign w:val="subscript"/>
        </w:rPr>
        <w:t>2</w:t>
      </w:r>
      <w:r w:rsidR="006B624D" w:rsidRPr="00F47EFE">
        <w:t>-e, from 0.</w:t>
      </w:r>
      <w:r w:rsidR="00D93EE3" w:rsidRPr="00F47EFE">
        <w:t>20</w:t>
      </w:r>
      <w:r w:rsidRPr="00F47EFE">
        <w:t xml:space="preserve"> to 0.1</w:t>
      </w:r>
      <w:r w:rsidR="00B522AF">
        <w:t>8</w:t>
      </w:r>
      <w:r w:rsidRPr="00F47EFE">
        <w:t xml:space="preserve"> Mt CO</w:t>
      </w:r>
      <w:r w:rsidRPr="00F47EFE">
        <w:rPr>
          <w:vertAlign w:val="subscript"/>
        </w:rPr>
        <w:t>2</w:t>
      </w:r>
      <w:r w:rsidRPr="00F47EFE">
        <w:t>-e over the same period.</w:t>
      </w:r>
    </w:p>
    <w:p w14:paraId="446819A4" w14:textId="6A35756C" w:rsidR="009E324F" w:rsidRPr="009B1288" w:rsidRDefault="009E324F" w:rsidP="009E324F">
      <w:pPr>
        <w:pStyle w:val="BodyText"/>
      </w:pPr>
      <w:r w:rsidRPr="009B1288">
        <w:t>Over the period 200</w:t>
      </w:r>
      <w:r>
        <w:t>6</w:t>
      </w:r>
      <w:r w:rsidRPr="009B1288">
        <w:t xml:space="preserve"> – 201</w:t>
      </w:r>
      <w:r>
        <w:t>7</w:t>
      </w:r>
      <w:r w:rsidRPr="009B1288">
        <w:t xml:space="preserve">, both the </w:t>
      </w:r>
      <w:r w:rsidRPr="009B1288">
        <w:rPr>
          <w:i/>
        </w:rPr>
        <w:t>Inventory</w:t>
      </w:r>
      <w:r w:rsidRPr="009B1288">
        <w:t xml:space="preserve"> and Cape Grim data show that Australian sulfur hexafluoride emissions are in decline overall (</w:t>
      </w:r>
      <w:r>
        <w:t>6</w:t>
      </w:r>
      <w:r w:rsidRPr="009B1288">
        <w:t xml:space="preserve">% decline in the Inventory, 63% seen at Cape Grim), presumably reflecting the actions of Australian electricity distributors to reduce emissions. However, the </w:t>
      </w:r>
      <w:r w:rsidRPr="009B1288">
        <w:rPr>
          <w:i/>
        </w:rPr>
        <w:t>Inventory</w:t>
      </w:r>
      <w:r w:rsidRPr="009B1288">
        <w:t xml:space="preserve"> sulfur hexafluoride emissions are significantly lower than emissions estimated from Cape Grim data; over the period 200</w:t>
      </w:r>
      <w:r>
        <w:t>6</w:t>
      </w:r>
      <w:r w:rsidRPr="009B1288">
        <w:t xml:space="preserve"> to 201</w:t>
      </w:r>
      <w:r>
        <w:t>7</w:t>
      </w:r>
      <w:r w:rsidRPr="009B1288">
        <w:t xml:space="preserve"> the sulfur hexafluoride emissions in the inventory average 7 tonnes per year, about a factor of 4 lower than estimates from Cape Grim over the same period (</w:t>
      </w:r>
      <w:r>
        <w:t>28</w:t>
      </w:r>
      <w:r w:rsidRPr="009B1288">
        <w:t xml:space="preserve"> tonnes per year).  </w:t>
      </w:r>
    </w:p>
    <w:p w14:paraId="7E9C85E6" w14:textId="2694C7E0" w:rsidR="002E063C" w:rsidRPr="00F47EFE" w:rsidRDefault="002E063C" w:rsidP="001B14E3">
      <w:pPr>
        <w:pStyle w:val="BodyText"/>
      </w:pPr>
      <w:r w:rsidRPr="00F47EFE">
        <w:t xml:space="preserve">A recent inversion study, using a hierarchical Bayesian method has been used to derive Australian (and other regions) emissions (Ganesan </w:t>
      </w:r>
      <w:r w:rsidRPr="00F47EFE">
        <w:rPr>
          <w:i/>
        </w:rPr>
        <w:t>et al</w:t>
      </w:r>
      <w:r w:rsidRPr="00F47EFE">
        <w:t xml:space="preserve">., 2014). Results show Australian emissions in 2012 of 17±9 tonnes. This compares with </w:t>
      </w:r>
      <w:r w:rsidR="00D93EE3" w:rsidRPr="00F47EFE">
        <w:t>22±8 tonnes in 2012 (</w:t>
      </w:r>
      <w:r w:rsidRPr="00F47EFE">
        <w:t>ISC</w:t>
      </w:r>
      <w:r w:rsidR="00D93EE3" w:rsidRPr="00F47EFE">
        <w:t xml:space="preserve"> data)</w:t>
      </w:r>
      <w:r w:rsidRPr="00F47EFE">
        <w:t xml:space="preserve">, whereas the </w:t>
      </w:r>
      <w:r w:rsidRPr="00F47EFE">
        <w:rPr>
          <w:i/>
        </w:rPr>
        <w:t>Inventory</w:t>
      </w:r>
      <w:r w:rsidRPr="00F47EFE">
        <w:t xml:space="preserve"> reports 6</w:t>
      </w:r>
      <w:r w:rsidR="00D93EE3" w:rsidRPr="00F47EFE">
        <w:t>.</w:t>
      </w:r>
      <w:r w:rsidR="00B522AF">
        <w:t>5</w:t>
      </w:r>
      <w:r w:rsidRPr="00F47EFE">
        <w:t xml:space="preserve"> tonnes. </w:t>
      </w:r>
    </w:p>
    <w:p w14:paraId="55C9C349" w14:textId="1575846A" w:rsidR="001B14E3" w:rsidRPr="00F47EFE" w:rsidRDefault="001B14E3" w:rsidP="001B14E3">
      <w:pPr>
        <w:pStyle w:val="BodyText"/>
      </w:pPr>
      <w:r w:rsidRPr="00F47EFE">
        <w:t>Based on atmospheric data, global emissions of sulfur hexafluoride</w:t>
      </w:r>
      <w:r w:rsidR="00316471" w:rsidRPr="00F47EFE">
        <w:t xml:space="preserve"> were 8.</w:t>
      </w:r>
      <w:r w:rsidR="00B522AF">
        <w:t>9</w:t>
      </w:r>
      <w:r w:rsidRPr="00F47EFE">
        <w:t xml:space="preserve"> k tonnes in 201</w:t>
      </w:r>
      <w:r w:rsidR="00B522AF">
        <w:t>7</w:t>
      </w:r>
      <w:r w:rsidRPr="00F47EFE">
        <w:t xml:space="preserve"> (Rigby </w:t>
      </w:r>
      <w:r w:rsidRPr="00F47EFE">
        <w:rPr>
          <w:i/>
        </w:rPr>
        <w:t>et al</w:t>
      </w:r>
      <w:r w:rsidRPr="00F47EFE">
        <w:t>., 2014</w:t>
      </w:r>
      <w:r w:rsidR="00316471" w:rsidRPr="00F47EFE">
        <w:t>, Rigby, unpublished data</w:t>
      </w:r>
      <w:r w:rsidRPr="00F47EFE">
        <w:t xml:space="preserve">). Australian emissions are about </w:t>
      </w:r>
      <w:r w:rsidR="00171C04" w:rsidRPr="00F47EFE">
        <w:t>0.</w:t>
      </w:r>
      <w:r w:rsidR="00213BD3" w:rsidRPr="00F47EFE">
        <w:t>2</w:t>
      </w:r>
      <w:r w:rsidRPr="00F47EFE">
        <w:t>% o</w:t>
      </w:r>
      <w:r w:rsidR="00171C04" w:rsidRPr="00F47EFE">
        <w:t>f global emissions</w:t>
      </w:r>
      <w:r w:rsidR="00213BD3" w:rsidRPr="00F47EFE">
        <w:t xml:space="preserve"> (ISC)</w:t>
      </w:r>
      <w:r w:rsidRPr="00F47EFE">
        <w:t xml:space="preserve">, but &lt; 0.1% based on the </w:t>
      </w:r>
      <w:r w:rsidRPr="00F47EFE">
        <w:rPr>
          <w:i/>
        </w:rPr>
        <w:t>Inventory</w:t>
      </w:r>
      <w:r w:rsidRPr="00F47EFE">
        <w:t xml:space="preserve"> data. It would be unusual for Australian emissions of a widely-used industrial chemical to be &lt;0.1% of global emissions.</w:t>
      </w:r>
    </w:p>
    <w:p w14:paraId="3855B5BD" w14:textId="027692A4" w:rsidR="00380854" w:rsidRPr="00F47EFE" w:rsidRDefault="001B14E3" w:rsidP="001B14E3">
      <w:pPr>
        <w:pStyle w:val="BodyText"/>
      </w:pPr>
      <w:r w:rsidRPr="00F47EFE">
        <w:t xml:space="preserve">The Australian sulfur hexafluoride emissions from atmospheric data and in the </w:t>
      </w:r>
      <w:r w:rsidRPr="00F47EFE">
        <w:rPr>
          <w:i/>
        </w:rPr>
        <w:t>Inventory</w:t>
      </w:r>
      <w:r w:rsidRPr="00F47EFE">
        <w:t>, and sulfur hexafluoride import data, are shown in</w:t>
      </w:r>
      <w:r w:rsidR="00D66C0B" w:rsidRPr="00F47EFE">
        <w:t xml:space="preserve"> </w:t>
      </w:r>
      <w:r w:rsidR="00D66C0B" w:rsidRPr="00F47EFE">
        <w:fldChar w:fldCharType="begin"/>
      </w:r>
      <w:r w:rsidR="00D66C0B" w:rsidRPr="00F47EFE">
        <w:instrText xml:space="preserve"> REF _Ref454879383 \h  \* MERGEFORMAT </w:instrText>
      </w:r>
      <w:r w:rsidR="00D66C0B" w:rsidRPr="00F47EFE">
        <w:fldChar w:fldCharType="separate"/>
      </w:r>
      <w:r w:rsidR="00CC6A22" w:rsidRPr="00CC6A22">
        <w:t xml:space="preserve">Figure </w:t>
      </w:r>
      <w:r w:rsidR="00CC6A22" w:rsidRPr="00CC6A22">
        <w:rPr>
          <w:noProof/>
        </w:rPr>
        <w:t>10</w:t>
      </w:r>
      <w:r w:rsidR="00D66C0B" w:rsidRPr="00F47EFE">
        <w:fldChar w:fldCharType="end"/>
      </w:r>
      <w:r w:rsidRPr="00F47EFE">
        <w:t>.</w:t>
      </w:r>
    </w:p>
    <w:p w14:paraId="4B29F4EB" w14:textId="77777777" w:rsidR="001B14E3" w:rsidRPr="00F47EFE" w:rsidRDefault="001B14E3" w:rsidP="00C158F2">
      <w:pPr>
        <w:pStyle w:val="BodyText2"/>
      </w:pPr>
    </w:p>
    <w:tbl>
      <w:tblPr>
        <w:tblStyle w:val="TableCSIRO"/>
        <w:tblW w:w="9978" w:type="dxa"/>
        <w:tblBorders>
          <w:bottom w:val="none" w:sz="0" w:space="0" w:color="auto"/>
        </w:tblBorders>
        <w:tblLayout w:type="fixed"/>
        <w:tblCellMar>
          <w:left w:w="57" w:type="dxa"/>
          <w:right w:w="57" w:type="dxa"/>
        </w:tblCellMar>
        <w:tblLook w:val="0600" w:firstRow="0" w:lastRow="0" w:firstColumn="0" w:lastColumn="0" w:noHBand="1" w:noVBand="1"/>
      </w:tblPr>
      <w:tblGrid>
        <w:gridCol w:w="6520"/>
        <w:gridCol w:w="3458"/>
      </w:tblGrid>
      <w:tr w:rsidR="00E463C9" w:rsidRPr="00F47EFE" w14:paraId="168DE32D" w14:textId="77777777" w:rsidTr="00380854">
        <w:tc>
          <w:tcPr>
            <w:tcW w:w="6520" w:type="dxa"/>
          </w:tcPr>
          <w:p w14:paraId="23A5AC5F" w14:textId="77777777" w:rsidR="00E463C9" w:rsidRPr="00F47EFE" w:rsidRDefault="0097799C" w:rsidP="00380854">
            <w:pPr>
              <w:pStyle w:val="Figure"/>
            </w:pPr>
            <w:r w:rsidRPr="00F47EFE">
              <w:rPr>
                <w:noProof/>
              </w:rPr>
              <w:drawing>
                <wp:inline distT="0" distB="0" distL="0" distR="0" wp14:anchorId="7044A385" wp14:editId="61509F96">
                  <wp:extent cx="3941680" cy="1952973"/>
                  <wp:effectExtent l="0" t="0" r="1905" b="9525"/>
                  <wp:docPr id="59" name="Picture 59" descr="Figure 10 is a graph showing Australia and global emissions of sulfur hexafluoride from 1994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E_2016_SGGs_Fig 6 glb.png"/>
                          <pic:cNvPicPr/>
                        </pic:nvPicPr>
                        <pic:blipFill>
                          <a:blip r:embed="rId31"/>
                          <a:stretch>
                            <a:fillRect/>
                          </a:stretch>
                        </pic:blipFill>
                        <pic:spPr>
                          <a:xfrm>
                            <a:off x="0" y="0"/>
                            <a:ext cx="3941680" cy="1952973"/>
                          </a:xfrm>
                          <a:prstGeom prst="rect">
                            <a:avLst/>
                          </a:prstGeom>
                        </pic:spPr>
                      </pic:pic>
                    </a:graphicData>
                  </a:graphic>
                </wp:inline>
              </w:drawing>
            </w:r>
          </w:p>
        </w:tc>
        <w:tc>
          <w:tcPr>
            <w:tcW w:w="3458" w:type="dxa"/>
            <w:tcMar>
              <w:left w:w="113" w:type="dxa"/>
            </w:tcMar>
          </w:tcPr>
          <w:p w14:paraId="25D2798D" w14:textId="73EA17A1" w:rsidR="00D32399" w:rsidRPr="00F47EFE" w:rsidRDefault="00E463C9" w:rsidP="00213BD3">
            <w:pPr>
              <w:pStyle w:val="CaptionFigure"/>
            </w:pPr>
            <w:bookmarkStart w:id="150" w:name="_Ref454879383"/>
            <w:bookmarkStart w:id="151" w:name="_Toc428801237"/>
            <w:bookmarkStart w:id="152" w:name="_Toc455132450"/>
            <w:bookmarkStart w:id="153" w:name="_Toc37242107"/>
            <w:r w:rsidRPr="00F47EFE">
              <w:rPr>
                <w:b/>
              </w:rPr>
              <w:t xml:space="preserve">Figure </w:t>
            </w:r>
            <w:r w:rsidRPr="00F47EFE">
              <w:rPr>
                <w:b/>
              </w:rPr>
              <w:fldChar w:fldCharType="begin"/>
            </w:r>
            <w:r w:rsidRPr="00F47EFE">
              <w:rPr>
                <w:b/>
              </w:rPr>
              <w:instrText xml:space="preserve"> SEQ Figure \* ARABIC </w:instrText>
            </w:r>
            <w:r w:rsidRPr="00F47EFE">
              <w:rPr>
                <w:b/>
              </w:rPr>
              <w:fldChar w:fldCharType="separate"/>
            </w:r>
            <w:r w:rsidR="00CC6A22">
              <w:rPr>
                <w:b/>
                <w:noProof/>
              </w:rPr>
              <w:t>10</w:t>
            </w:r>
            <w:r w:rsidRPr="00F47EFE">
              <w:rPr>
                <w:b/>
              </w:rPr>
              <w:fldChar w:fldCharType="end"/>
            </w:r>
            <w:bookmarkEnd w:id="150"/>
            <w:r w:rsidRPr="00F47EFE">
              <w:rPr>
                <w:b/>
              </w:rPr>
              <w:t xml:space="preserve">. </w:t>
            </w:r>
            <w:r w:rsidRPr="00F47EFE">
              <w:t xml:space="preserve">Australian </w:t>
            </w:r>
            <w:r w:rsidR="0097799C" w:rsidRPr="00F47EFE">
              <w:t xml:space="preserve">and global </w:t>
            </w:r>
            <w:r w:rsidRPr="00F47EFE">
              <w:t xml:space="preserve">sulfur hexafluoride imports and emissions (tonnes) from Cape Grim data using ISC and </w:t>
            </w:r>
            <w:r w:rsidR="00213BD3" w:rsidRPr="00F47EFE">
              <w:t>InTEM</w:t>
            </w:r>
            <w:r w:rsidRPr="00F47EFE">
              <w:t xml:space="preserve"> (Ganesan </w:t>
            </w:r>
            <w:r w:rsidRPr="00F47EFE">
              <w:rPr>
                <w:i/>
              </w:rPr>
              <w:t>et al</w:t>
            </w:r>
            <w:r w:rsidRPr="00F47EFE">
              <w:t xml:space="preserve">., 2014; Rigby </w:t>
            </w:r>
            <w:r w:rsidRPr="00F47EFE">
              <w:rPr>
                <w:i/>
              </w:rPr>
              <w:t>et al</w:t>
            </w:r>
            <w:r w:rsidR="0097799C" w:rsidRPr="00F47EFE">
              <w:t xml:space="preserve">., 2014) </w:t>
            </w:r>
            <w:r w:rsidRPr="00F47EFE">
              <w:t xml:space="preserve">and from the </w:t>
            </w:r>
            <w:r w:rsidRPr="00F47EFE">
              <w:rPr>
                <w:i/>
              </w:rPr>
              <w:t>Inventory</w:t>
            </w:r>
            <w:r w:rsidR="00A1261E" w:rsidRPr="00F47EFE">
              <w:t xml:space="preserve"> (NGA: DoE</w:t>
            </w:r>
            <w:r w:rsidR="0072661E" w:rsidRPr="00F47EFE">
              <w:t xml:space="preserve">E, </w:t>
            </w:r>
            <w:r w:rsidR="005356D7" w:rsidRPr="00F47EFE">
              <w:t>201</w:t>
            </w:r>
            <w:r w:rsidR="009D74F3">
              <w:t>9</w:t>
            </w:r>
            <w:r w:rsidRPr="00F47EFE">
              <w:t>).</w:t>
            </w:r>
            <w:bookmarkEnd w:id="151"/>
            <w:bookmarkEnd w:id="152"/>
            <w:bookmarkEnd w:id="153"/>
          </w:p>
        </w:tc>
      </w:tr>
    </w:tbl>
    <w:p w14:paraId="67FE18F9" w14:textId="77777777" w:rsidR="00CB253C" w:rsidRPr="00F47EFE" w:rsidRDefault="00CB253C" w:rsidP="00C158F2">
      <w:bookmarkStart w:id="154" w:name="_Toc428801219"/>
      <w:bookmarkStart w:id="155" w:name="_Toc455132440"/>
    </w:p>
    <w:p w14:paraId="2A22B43E" w14:textId="77777777" w:rsidR="001A0068" w:rsidRPr="00F47EFE" w:rsidRDefault="001A0068" w:rsidP="001A0068">
      <w:pPr>
        <w:pStyle w:val="Heading2"/>
      </w:pPr>
      <w:bookmarkStart w:id="156" w:name="_Toc37242093"/>
      <w:r w:rsidRPr="00F47EFE">
        <w:t>Sulfuryl fluoride</w:t>
      </w:r>
      <w:bookmarkEnd w:id="154"/>
      <w:bookmarkEnd w:id="155"/>
      <w:bookmarkEnd w:id="156"/>
    </w:p>
    <w:p w14:paraId="1069890A" w14:textId="6FB8CA1B" w:rsidR="001A0068" w:rsidRPr="00F47EFE" w:rsidRDefault="001A0068" w:rsidP="001A0068">
      <w:pPr>
        <w:pStyle w:val="BodyText"/>
      </w:pPr>
      <w:r w:rsidRPr="00F47EFE">
        <w:t xml:space="preserve">Based on Cape Grim data, Australian sulfuryl fluoride emissions averaged </w:t>
      </w:r>
      <w:r w:rsidR="004445DC" w:rsidRPr="00F47EFE">
        <w:t>2</w:t>
      </w:r>
      <w:r w:rsidRPr="00F47EFE">
        <w:t>0 tonnes/yr from 2005-200</w:t>
      </w:r>
      <w:r w:rsidR="00BD469A" w:rsidRPr="00F47EFE">
        <w:t>9, but then increased to 15</w:t>
      </w:r>
      <w:r w:rsidR="00BF5A21">
        <w:t>0</w:t>
      </w:r>
      <w:r w:rsidR="00BD469A" w:rsidRPr="00F47EFE">
        <w:t xml:space="preserve"> </w:t>
      </w:r>
      <w:r w:rsidR="006A1F00" w:rsidRPr="00F47EFE">
        <w:t>tonnes in 201</w:t>
      </w:r>
      <w:r w:rsidR="00BF5A21">
        <w:t>7</w:t>
      </w:r>
      <w:r w:rsidR="00FA5DDD" w:rsidRPr="00F47EFE">
        <w:t xml:space="preserve"> (</w:t>
      </w:r>
      <w:r w:rsidR="00FA5DDD" w:rsidRPr="00F47EFE">
        <w:fldChar w:fldCharType="begin"/>
      </w:r>
      <w:r w:rsidR="00FA5DDD" w:rsidRPr="00F47EFE">
        <w:instrText xml:space="preserve"> REF _Ref444256782 \h  \* MERGEFORMAT </w:instrText>
      </w:r>
      <w:r w:rsidR="00FA5DDD" w:rsidRPr="00F47EFE">
        <w:fldChar w:fldCharType="separate"/>
      </w:r>
      <w:r w:rsidR="00CC6A22" w:rsidRPr="00CC6A22">
        <w:t xml:space="preserve">Table </w:t>
      </w:r>
      <w:r w:rsidR="00CC6A22" w:rsidRPr="00CC6A22">
        <w:rPr>
          <w:noProof/>
        </w:rPr>
        <w:t>4</w:t>
      </w:r>
      <w:r w:rsidR="00FA5DDD" w:rsidRPr="00F47EFE">
        <w:fldChar w:fldCharType="end"/>
      </w:r>
      <w:r w:rsidR="00FA5DDD" w:rsidRPr="00F47EFE">
        <w:t xml:space="preserve">, </w:t>
      </w:r>
      <w:r w:rsidR="00FA5DDD" w:rsidRPr="00F47EFE">
        <w:fldChar w:fldCharType="begin"/>
      </w:r>
      <w:r w:rsidR="00FA5DDD" w:rsidRPr="00F47EFE">
        <w:instrText xml:space="preserve"> REF _Ref454890496 \h  \* MERGEFORMAT </w:instrText>
      </w:r>
      <w:r w:rsidR="00FA5DDD" w:rsidRPr="00F47EFE">
        <w:fldChar w:fldCharType="separate"/>
      </w:r>
      <w:r w:rsidR="00CC6A22" w:rsidRPr="00CC6A22">
        <w:t xml:space="preserve">Figure </w:t>
      </w:r>
      <w:r w:rsidR="00CC6A22" w:rsidRPr="00CC6A22">
        <w:rPr>
          <w:noProof/>
        </w:rPr>
        <w:t>11</w:t>
      </w:r>
      <w:r w:rsidR="00FA5DDD" w:rsidRPr="00F47EFE">
        <w:fldChar w:fldCharType="end"/>
      </w:r>
      <w:r w:rsidRPr="00F47EFE">
        <w:t xml:space="preserve">). Presumably this reflects a change in grain fumigation practices away from using methyl bromide and phosphine. Global emissions were </w:t>
      </w:r>
      <w:r w:rsidR="006A1F00" w:rsidRPr="00F47EFE">
        <w:t>3</w:t>
      </w:r>
      <w:r w:rsidR="00BF5A21">
        <w:t>00</w:t>
      </w:r>
      <w:r w:rsidR="006A1F00" w:rsidRPr="00F47EFE">
        <w:t>0 tonnes in 201</w:t>
      </w:r>
      <w:r w:rsidR="00BF5A21">
        <w:t>7</w:t>
      </w:r>
      <w:r w:rsidR="00FA5DDD" w:rsidRPr="00F47EFE">
        <w:t xml:space="preserve"> (</w:t>
      </w:r>
      <w:r w:rsidRPr="00F47EFE">
        <w:t xml:space="preserve">Rigby </w:t>
      </w:r>
      <w:r w:rsidRPr="00F47EFE">
        <w:rPr>
          <w:i/>
        </w:rPr>
        <w:t>et al</w:t>
      </w:r>
      <w:r w:rsidRPr="00F47EFE">
        <w:t>., 2014</w:t>
      </w:r>
      <w:r w:rsidR="00FA5DDD" w:rsidRPr="00F47EFE">
        <w:t xml:space="preserve"> and Rigby, unpublished data). Australian emissions are </w:t>
      </w:r>
      <w:r w:rsidR="00BF5A21">
        <w:t>5</w:t>
      </w:r>
      <w:r w:rsidRPr="00F47EFE">
        <w:t>% of global emissions. Australia is responsible for 3% of global wheat production, but 10-15% of wheat exports. Sulfuryl fluoride is more closely related to wheat production (grain storage in Australia’s interior) than to wheat export (grain storage at export ports, fumigated with methyl bromide).</w:t>
      </w:r>
    </w:p>
    <w:p w14:paraId="3BBB084B" w14:textId="3DEAB1EE" w:rsidR="001A0068" w:rsidRPr="00F47EFE" w:rsidRDefault="001A0068" w:rsidP="00F54F07">
      <w:pPr>
        <w:pStyle w:val="BodyText2"/>
      </w:pPr>
      <w:r w:rsidRPr="00F47EFE">
        <w:t>In CO</w:t>
      </w:r>
      <w:r w:rsidRPr="00F47EFE">
        <w:rPr>
          <w:vertAlign w:val="subscript"/>
        </w:rPr>
        <w:t>2</w:t>
      </w:r>
      <w:r w:rsidRPr="00F47EFE">
        <w:t>-e terms, sulfuryl fluor</w:t>
      </w:r>
      <w:r w:rsidR="008B28F6" w:rsidRPr="00F47EFE">
        <w:t xml:space="preserve">ide emissions </w:t>
      </w:r>
      <w:r w:rsidR="00BD469A" w:rsidRPr="00F47EFE">
        <w:t>reached</w:t>
      </w:r>
      <w:r w:rsidR="008B28F6" w:rsidRPr="00F47EFE">
        <w:t xml:space="preserve"> </w:t>
      </w:r>
      <w:r w:rsidR="00BF5A21">
        <w:t>515</w:t>
      </w:r>
      <w:r w:rsidRPr="00F47EFE">
        <w:t xml:space="preserve"> k tonnes CO</w:t>
      </w:r>
      <w:r w:rsidRPr="00F47EFE">
        <w:rPr>
          <w:vertAlign w:val="subscript"/>
        </w:rPr>
        <w:t>2</w:t>
      </w:r>
      <w:r w:rsidR="00BD469A" w:rsidRPr="00F47EFE">
        <w:t xml:space="preserve">-e in </w:t>
      </w:r>
      <w:r w:rsidR="006A1F00" w:rsidRPr="00F47EFE">
        <w:t>201</w:t>
      </w:r>
      <w:r w:rsidR="00BF5A21">
        <w:t>7</w:t>
      </w:r>
      <w:r w:rsidRPr="00F47EFE">
        <w:t xml:space="preserve">, compared to </w:t>
      </w:r>
      <w:r w:rsidR="00B5058C">
        <w:t>509</w:t>
      </w:r>
      <w:r w:rsidRPr="00F47EFE">
        <w:t xml:space="preserve"> k tonnes CO</w:t>
      </w:r>
      <w:r w:rsidRPr="00F47EFE">
        <w:rPr>
          <w:vertAlign w:val="subscript"/>
        </w:rPr>
        <w:t>2</w:t>
      </w:r>
      <w:r w:rsidR="006A1F00" w:rsidRPr="00F47EFE">
        <w:t>-e for sulfur hexafluoride</w:t>
      </w:r>
      <w:r w:rsidR="00B5058C">
        <w:t>, 969</w:t>
      </w:r>
      <w:r w:rsidRPr="00F47EFE">
        <w:t xml:space="preserve"> k tonnes CO</w:t>
      </w:r>
      <w:r w:rsidRPr="00F47EFE">
        <w:rPr>
          <w:vertAlign w:val="subscript"/>
        </w:rPr>
        <w:t>2</w:t>
      </w:r>
      <w:r w:rsidRPr="00F47EFE">
        <w:t>-e for PFCs</w:t>
      </w:r>
      <w:r w:rsidR="00B5058C">
        <w:t xml:space="preserve"> and 6000 </w:t>
      </w:r>
      <w:r w:rsidR="00B5058C" w:rsidRPr="00F47EFE">
        <w:t>k tonnes CO</w:t>
      </w:r>
      <w:r w:rsidR="00B5058C" w:rsidRPr="00F47EFE">
        <w:rPr>
          <w:vertAlign w:val="subscript"/>
        </w:rPr>
        <w:t>2</w:t>
      </w:r>
      <w:r w:rsidR="00B5058C" w:rsidRPr="00F47EFE">
        <w:t>-e</w:t>
      </w:r>
      <w:r w:rsidR="00B5058C">
        <w:t xml:space="preserve"> for</w:t>
      </w:r>
      <w:r w:rsidRPr="00F47EFE">
        <w:t xml:space="preserve"> HFCs.</w:t>
      </w:r>
      <w:r w:rsidR="00CA06DA" w:rsidRPr="00F47EFE">
        <w:t xml:space="preserve"> </w:t>
      </w:r>
      <w:r w:rsidRPr="00F47EFE">
        <w:t xml:space="preserve">In climate change terms, Australian sulfuryl fluoride emissions are now </w:t>
      </w:r>
      <w:r w:rsidR="00DA5CC7" w:rsidRPr="00F47EFE">
        <w:t>more than</w:t>
      </w:r>
      <w:r w:rsidR="004D176C" w:rsidRPr="00F47EFE">
        <w:t xml:space="preserve"> </w:t>
      </w:r>
      <w:r w:rsidR="00462E1A">
        <w:t>53</w:t>
      </w:r>
      <w:r w:rsidRPr="00F47EFE">
        <w:t xml:space="preserve">% of the radiative forcing of PFCs, and possibly growing quite rapidly. </w:t>
      </w:r>
    </w:p>
    <w:tbl>
      <w:tblPr>
        <w:tblStyle w:val="TableCSIRO"/>
        <w:tblW w:w="9978" w:type="dxa"/>
        <w:tblLayout w:type="fixed"/>
        <w:tblCellMar>
          <w:left w:w="57" w:type="dxa"/>
          <w:right w:w="57" w:type="dxa"/>
        </w:tblCellMar>
        <w:tblLook w:val="0600" w:firstRow="0" w:lastRow="0" w:firstColumn="0" w:lastColumn="0" w:noHBand="1" w:noVBand="1"/>
      </w:tblPr>
      <w:tblGrid>
        <w:gridCol w:w="6520"/>
        <w:gridCol w:w="3458"/>
      </w:tblGrid>
      <w:tr w:rsidR="001A0068" w:rsidRPr="00F47EFE" w14:paraId="2A219FF2" w14:textId="77777777" w:rsidTr="001A0068">
        <w:tc>
          <w:tcPr>
            <w:tcW w:w="6520" w:type="dxa"/>
            <w:tcBorders>
              <w:bottom w:val="nil"/>
            </w:tcBorders>
          </w:tcPr>
          <w:p w14:paraId="1139FFEA" w14:textId="77777777" w:rsidR="009E2D0F" w:rsidRPr="00F47EFE" w:rsidRDefault="001A0068" w:rsidP="00380854">
            <w:pPr>
              <w:pStyle w:val="Figure"/>
              <w:rPr>
                <w:noProof/>
              </w:rPr>
            </w:pPr>
            <w:r w:rsidRPr="00F47EFE">
              <w:rPr>
                <w:noProof/>
              </w:rPr>
              <w:drawing>
                <wp:inline distT="0" distB="0" distL="0" distR="0" wp14:anchorId="44452380" wp14:editId="086DA80D">
                  <wp:extent cx="3953880" cy="1904877"/>
                  <wp:effectExtent l="0" t="0" r="0" b="635"/>
                  <wp:docPr id="14" name="Picture 14" descr="Figure 11 is a graph showing Australian and global sulfuryl fluoride emissions from 2004 to 2017  measured in metric tonnes. The graph shows emissions increasing over time for both Australian and global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32">
                            <a:extLst>
                              <a:ext uri="{28A0092B-C50C-407E-A947-70E740481C1C}">
                                <a14:useLocalDpi xmlns:a14="http://schemas.microsoft.com/office/drawing/2010/main" val="0"/>
                              </a:ext>
                            </a:extLst>
                          </a:blip>
                          <a:stretch>
                            <a:fillRect/>
                          </a:stretch>
                        </pic:blipFill>
                        <pic:spPr>
                          <a:xfrm>
                            <a:off x="0" y="0"/>
                            <a:ext cx="3953880" cy="1904877"/>
                          </a:xfrm>
                          <a:prstGeom prst="rect">
                            <a:avLst/>
                          </a:prstGeom>
                        </pic:spPr>
                      </pic:pic>
                    </a:graphicData>
                  </a:graphic>
                </wp:inline>
              </w:drawing>
            </w:r>
          </w:p>
        </w:tc>
        <w:tc>
          <w:tcPr>
            <w:tcW w:w="3458" w:type="dxa"/>
            <w:tcBorders>
              <w:bottom w:val="nil"/>
            </w:tcBorders>
            <w:tcMar>
              <w:left w:w="113" w:type="dxa"/>
            </w:tcMar>
          </w:tcPr>
          <w:p w14:paraId="791B5F3D" w14:textId="7063CCED" w:rsidR="001A0068" w:rsidRPr="00F47EFE" w:rsidRDefault="001A0068" w:rsidP="00BD469A">
            <w:pPr>
              <w:pStyle w:val="CaptionFigure"/>
            </w:pPr>
            <w:bookmarkStart w:id="157" w:name="_Ref454890496"/>
            <w:bookmarkStart w:id="158" w:name="_Toc428801238"/>
            <w:bookmarkStart w:id="159" w:name="_Toc455132451"/>
            <w:bookmarkStart w:id="160" w:name="_Toc37242108"/>
            <w:r w:rsidRPr="00F47EFE">
              <w:rPr>
                <w:b/>
              </w:rPr>
              <w:t xml:space="preserve">Figure </w:t>
            </w:r>
            <w:r w:rsidRPr="00F47EFE">
              <w:rPr>
                <w:b/>
              </w:rPr>
              <w:fldChar w:fldCharType="begin"/>
            </w:r>
            <w:r w:rsidRPr="00F47EFE">
              <w:rPr>
                <w:b/>
              </w:rPr>
              <w:instrText xml:space="preserve"> SEQ Figure \* ARABIC </w:instrText>
            </w:r>
            <w:r w:rsidRPr="00F47EFE">
              <w:rPr>
                <w:b/>
              </w:rPr>
              <w:fldChar w:fldCharType="separate"/>
            </w:r>
            <w:r w:rsidR="00CC6A22">
              <w:rPr>
                <w:b/>
                <w:noProof/>
              </w:rPr>
              <w:t>11</w:t>
            </w:r>
            <w:r w:rsidRPr="00F47EFE">
              <w:rPr>
                <w:b/>
              </w:rPr>
              <w:fldChar w:fldCharType="end"/>
            </w:r>
            <w:bookmarkEnd w:id="157"/>
            <w:r w:rsidRPr="00F47EFE">
              <w:t xml:space="preserve">.  Australian sulfuryl fluoride emissions (tonnes), scaled from SE Australian emissions based on grain production, derived from Cape Grim </w:t>
            </w:r>
            <w:r w:rsidRPr="00F47EFE">
              <w:rPr>
                <w:i/>
              </w:rPr>
              <w:t>in situ</w:t>
            </w:r>
            <w:r w:rsidRPr="00F47EFE">
              <w:t xml:space="preserve"> data, using ISC and </w:t>
            </w:r>
            <w:r w:rsidR="00BD469A" w:rsidRPr="00F47EFE">
              <w:t xml:space="preserve">InTEM </w:t>
            </w:r>
            <w:r w:rsidRPr="00F47EFE">
              <w:t xml:space="preserve">techniques; global emissions (tonnes) are from Rigby </w:t>
            </w:r>
            <w:r w:rsidRPr="00F47EFE">
              <w:rPr>
                <w:i/>
              </w:rPr>
              <w:t>et al</w:t>
            </w:r>
            <w:r w:rsidRPr="00F47EFE">
              <w:t>., 2014</w:t>
            </w:r>
            <w:bookmarkEnd w:id="158"/>
            <w:bookmarkEnd w:id="159"/>
            <w:r w:rsidR="00BD469A" w:rsidRPr="00F47EFE">
              <w:t>; Rigby, unpublished data.</w:t>
            </w:r>
            <w:bookmarkEnd w:id="160"/>
          </w:p>
        </w:tc>
      </w:tr>
    </w:tbl>
    <w:p w14:paraId="427DD87C" w14:textId="77777777" w:rsidR="00CB253C" w:rsidRPr="00F47EFE" w:rsidRDefault="00CB253C">
      <w:pPr>
        <w:rPr>
          <w:rFonts w:eastAsiaTheme="majorEastAsia" w:cstheme="majorBidi"/>
          <w:b/>
          <w:bCs/>
          <w:color w:val="78BE20" w:themeColor="accent1"/>
          <w:sz w:val="32"/>
          <w:szCs w:val="26"/>
        </w:rPr>
      </w:pPr>
      <w:bookmarkStart w:id="161" w:name="_Toc428801220"/>
    </w:p>
    <w:p w14:paraId="7ABA2457" w14:textId="77777777" w:rsidR="009E2D0F" w:rsidRPr="00F47EFE" w:rsidRDefault="009E2D0F" w:rsidP="009E2D0F">
      <w:pPr>
        <w:pStyle w:val="Heading2"/>
      </w:pPr>
      <w:bookmarkStart w:id="162" w:name="_Toc37242094"/>
      <w:r w:rsidRPr="00F47EFE">
        <w:t>Total HFCs, PFC and sulfur hexafluoride emissions</w:t>
      </w:r>
      <w:bookmarkEnd w:id="161"/>
      <w:bookmarkEnd w:id="162"/>
    </w:p>
    <w:p w14:paraId="52111318" w14:textId="3B11F0FB" w:rsidR="000B6FC1" w:rsidRPr="00F47EFE" w:rsidRDefault="009E2D0F" w:rsidP="000B6FC1">
      <w:pPr>
        <w:pStyle w:val="BodyText"/>
      </w:pPr>
      <w:r w:rsidRPr="00F47EFE">
        <w:t>Total HFC, PFC and sulfur hexafluoride emissions in CO</w:t>
      </w:r>
      <w:r w:rsidRPr="00F47EFE">
        <w:rPr>
          <w:vertAlign w:val="subscript"/>
        </w:rPr>
        <w:t>2</w:t>
      </w:r>
      <w:r w:rsidRPr="00F47EFE">
        <w:t xml:space="preserve">-e </w:t>
      </w:r>
      <w:r w:rsidR="00761ABF">
        <w:t xml:space="preserve">from Cape Grim data </w:t>
      </w:r>
      <w:r w:rsidRPr="00F47EFE">
        <w:t xml:space="preserve">are shown in </w:t>
      </w:r>
      <w:r w:rsidRPr="00F47EFE">
        <w:fldChar w:fldCharType="begin"/>
      </w:r>
      <w:r w:rsidRPr="00F47EFE">
        <w:instrText xml:space="preserve"> REF _Ref444256782 \h  \* MERGEFORMAT </w:instrText>
      </w:r>
      <w:r w:rsidRPr="00F47EFE">
        <w:fldChar w:fldCharType="separate"/>
      </w:r>
      <w:r w:rsidR="00CC6A22" w:rsidRPr="00CC6A22">
        <w:t xml:space="preserve">Table </w:t>
      </w:r>
      <w:r w:rsidR="00CC6A22" w:rsidRPr="00CC6A22">
        <w:rPr>
          <w:noProof/>
        </w:rPr>
        <w:t>4</w:t>
      </w:r>
      <w:r w:rsidRPr="00F47EFE">
        <w:fldChar w:fldCharType="end"/>
      </w:r>
      <w:r w:rsidRPr="00F47EFE">
        <w:t xml:space="preserve"> and </w:t>
      </w:r>
      <w:r w:rsidRPr="00F47EFE">
        <w:fldChar w:fldCharType="begin"/>
      </w:r>
      <w:r w:rsidRPr="00F47EFE">
        <w:instrText xml:space="preserve"> REF _Ref458006783 \h  \* MERGEFORMAT </w:instrText>
      </w:r>
      <w:r w:rsidRPr="00F47EFE">
        <w:fldChar w:fldCharType="separate"/>
      </w:r>
      <w:r w:rsidR="00CC6A22" w:rsidRPr="00CC6A22">
        <w:t xml:space="preserve">Figure </w:t>
      </w:r>
      <w:r w:rsidR="00CC6A22" w:rsidRPr="00CC6A22">
        <w:rPr>
          <w:noProof/>
        </w:rPr>
        <w:t>12</w:t>
      </w:r>
      <w:r w:rsidRPr="00F47EFE">
        <w:fldChar w:fldCharType="end"/>
      </w:r>
      <w:r w:rsidRPr="00F47EFE">
        <w:t>.</w:t>
      </w:r>
      <w:r w:rsidR="00CA06DA" w:rsidRPr="00F47EFE">
        <w:t xml:space="preserve"> </w:t>
      </w:r>
      <w:r w:rsidRPr="00F47EFE">
        <w:t xml:space="preserve">Total Australian HFC, PFC and sulfur hexafluoride emissions in the </w:t>
      </w:r>
      <w:r w:rsidRPr="00F47EFE">
        <w:rPr>
          <w:i/>
        </w:rPr>
        <w:t>Inventory</w:t>
      </w:r>
      <w:r w:rsidRPr="00F47EFE">
        <w:t xml:space="preserve"> are </w:t>
      </w:r>
      <w:r w:rsidR="00E02D3F" w:rsidRPr="00F47EFE">
        <w:t>1</w:t>
      </w:r>
      <w:r w:rsidR="00761ABF">
        <w:t>2</w:t>
      </w:r>
      <w:r w:rsidR="00E02D3F" w:rsidRPr="00F47EFE">
        <w:t>.</w:t>
      </w:r>
      <w:r w:rsidR="00761ABF">
        <w:t>6</w:t>
      </w:r>
      <w:r w:rsidR="00E02D3F" w:rsidRPr="00F47EFE">
        <w:t xml:space="preserve"> M</w:t>
      </w:r>
      <w:r w:rsidRPr="00F47EFE">
        <w:t xml:space="preserve"> tonnes</w:t>
      </w:r>
      <w:r w:rsidR="00E02D3F" w:rsidRPr="00F47EFE">
        <w:t xml:space="preserve"> CO</w:t>
      </w:r>
      <w:r w:rsidR="00E02D3F" w:rsidRPr="00F47EFE">
        <w:rPr>
          <w:vertAlign w:val="subscript"/>
        </w:rPr>
        <w:t>2</w:t>
      </w:r>
      <w:r w:rsidR="00E02D3F" w:rsidRPr="00F47EFE">
        <w:t>-e</w:t>
      </w:r>
      <w:r w:rsidRPr="00F47EFE">
        <w:t xml:space="preserve"> in 201</w:t>
      </w:r>
      <w:r w:rsidR="0046444F">
        <w:t>7</w:t>
      </w:r>
      <w:r w:rsidRPr="00F47EFE">
        <w:t>, higher (</w:t>
      </w:r>
      <w:r w:rsidR="00761ABF">
        <w:t>7</w:t>
      </w:r>
      <w:r w:rsidR="00882EA2" w:rsidRPr="00F47EFE">
        <w:t>0</w:t>
      </w:r>
      <w:r w:rsidRPr="00F47EFE">
        <w:t xml:space="preserve">%) than estimates based on Cape Grim data: </w:t>
      </w:r>
      <w:r w:rsidR="00761ABF">
        <w:t>7</w:t>
      </w:r>
      <w:r w:rsidR="00E02D3F" w:rsidRPr="00F47EFE">
        <w:t>.</w:t>
      </w:r>
      <w:r w:rsidR="00761ABF">
        <w:t>4</w:t>
      </w:r>
      <w:r w:rsidRPr="00F47EFE">
        <w:t xml:space="preserve"> </w:t>
      </w:r>
      <w:r w:rsidR="00E02D3F" w:rsidRPr="00F47EFE">
        <w:t>M</w:t>
      </w:r>
      <w:r w:rsidRPr="00F47EFE">
        <w:t xml:space="preserve"> tonnes</w:t>
      </w:r>
      <w:r w:rsidR="00E02D3F" w:rsidRPr="00F47EFE">
        <w:t xml:space="preserve"> CO</w:t>
      </w:r>
      <w:r w:rsidR="00E02D3F" w:rsidRPr="00F47EFE">
        <w:rPr>
          <w:vertAlign w:val="subscript"/>
        </w:rPr>
        <w:t>2</w:t>
      </w:r>
      <w:r w:rsidR="00E02D3F" w:rsidRPr="00F47EFE">
        <w:t>-e</w:t>
      </w:r>
      <w:r w:rsidRPr="00F47EFE">
        <w:t xml:space="preserve"> (ISC</w:t>
      </w:r>
      <w:r w:rsidR="00E02D3F" w:rsidRPr="00F47EFE">
        <w:t>-InTEM</w:t>
      </w:r>
      <w:r w:rsidRPr="00F47EFE">
        <w:t>). Over the period 200</w:t>
      </w:r>
      <w:r w:rsidR="00761ABF">
        <w:t>6</w:t>
      </w:r>
      <w:r w:rsidRPr="00F47EFE">
        <w:t>-201</w:t>
      </w:r>
      <w:r w:rsidR="00761ABF">
        <w:t>7</w:t>
      </w:r>
      <w:r w:rsidRPr="00F47EFE">
        <w:t xml:space="preserve"> the </w:t>
      </w:r>
      <w:r w:rsidR="00D252BC">
        <w:t xml:space="preserve">average </w:t>
      </w:r>
      <w:r w:rsidRPr="00F47EFE">
        <w:rPr>
          <w:i/>
        </w:rPr>
        <w:t>Inventory</w:t>
      </w:r>
      <w:r w:rsidRPr="00F47EFE">
        <w:t xml:space="preserve"> estimates are </w:t>
      </w:r>
      <w:r w:rsidR="00DF77C9">
        <w:t>36</w:t>
      </w:r>
      <w:r w:rsidRPr="00F47EFE">
        <w:t>% higher than estimates base</w:t>
      </w:r>
      <w:r w:rsidR="001908B6" w:rsidRPr="00F47EFE">
        <w:t>d on Cape Grim data (ISC-InTEM</w:t>
      </w:r>
      <w:r w:rsidR="000B6FC1" w:rsidRPr="00F47EFE">
        <w:t xml:space="preserve">). </w:t>
      </w:r>
      <w:r w:rsidRPr="00F47EFE">
        <w:t>Over the period 200</w:t>
      </w:r>
      <w:r w:rsidR="00DF77C9">
        <w:t>6</w:t>
      </w:r>
      <w:r w:rsidRPr="00F47EFE">
        <w:t>-201</w:t>
      </w:r>
      <w:r w:rsidR="00DF77C9">
        <w:t>7</w:t>
      </w:r>
      <w:r w:rsidRPr="00F47EFE">
        <w:t>, total Australian emissions of HFCs, PFCs and sulfur hexafluoride, based on Cape Grim data (</w:t>
      </w:r>
      <w:r w:rsidR="00E02D3F" w:rsidRPr="00F47EFE">
        <w:t>96</w:t>
      </w:r>
      <w:r w:rsidRPr="00F47EFE">
        <w:t xml:space="preserve"> Mt CO</w:t>
      </w:r>
      <w:r w:rsidRPr="00F47EFE">
        <w:rPr>
          <w:vertAlign w:val="subscript"/>
        </w:rPr>
        <w:t>2</w:t>
      </w:r>
      <w:r w:rsidRPr="00F47EFE">
        <w:t xml:space="preserve">-e) are about </w:t>
      </w:r>
      <w:r w:rsidR="00E02D3F" w:rsidRPr="00F47EFE">
        <w:t>17</w:t>
      </w:r>
      <w:r w:rsidRPr="00F47EFE">
        <w:t xml:space="preserve">% </w:t>
      </w:r>
      <w:r w:rsidR="00E02D3F" w:rsidRPr="00F47EFE">
        <w:t xml:space="preserve">lower </w:t>
      </w:r>
      <w:r w:rsidRPr="00F47EFE">
        <w:t xml:space="preserve">than the same emissions in the </w:t>
      </w:r>
      <w:r w:rsidRPr="00F47EFE">
        <w:rPr>
          <w:i/>
        </w:rPr>
        <w:t>Inventory</w:t>
      </w:r>
      <w:r w:rsidRPr="00F47EFE">
        <w:t xml:space="preserve"> (</w:t>
      </w:r>
      <w:r w:rsidR="008E6ABB" w:rsidRPr="00F47EFE">
        <w:t>11</w:t>
      </w:r>
      <w:r w:rsidR="00DF77C9">
        <w:t>6</w:t>
      </w:r>
      <w:r w:rsidRPr="00F47EFE">
        <w:t xml:space="preserve"> Mt CO</w:t>
      </w:r>
      <w:r w:rsidRPr="00F47EFE">
        <w:rPr>
          <w:vertAlign w:val="subscript"/>
        </w:rPr>
        <w:t>2</w:t>
      </w:r>
      <w:r w:rsidRPr="00F47EFE">
        <w:t xml:space="preserve">-e). In two categories (PFCs and sulfur hexafluoride) the atmospheric data give higher estimates of emissions than in the </w:t>
      </w:r>
      <w:r w:rsidRPr="00F47EFE">
        <w:rPr>
          <w:i/>
        </w:rPr>
        <w:t>Inventory</w:t>
      </w:r>
      <w:r w:rsidRPr="00F47EFE">
        <w:t xml:space="preserve">. In the HFC category the atmospheric data give lower estimates of emissions than the </w:t>
      </w:r>
      <w:r w:rsidRPr="00F47EFE">
        <w:rPr>
          <w:i/>
        </w:rPr>
        <w:t>Inventory</w:t>
      </w:r>
      <w:r w:rsidR="00CA06DA" w:rsidRPr="00F47EFE">
        <w:t xml:space="preserve">. </w:t>
      </w:r>
    </w:p>
    <w:p w14:paraId="7416525D" w14:textId="1E9291CE" w:rsidR="009E2D0F" w:rsidRPr="00F47EFE" w:rsidRDefault="009E2D0F" w:rsidP="004237E7">
      <w:pPr>
        <w:pStyle w:val="BodyText2"/>
      </w:pPr>
      <w:r w:rsidRPr="00F47EFE">
        <w:t xml:space="preserve">Australian total HFC, PFC and </w:t>
      </w:r>
      <w:r w:rsidR="00AE5CC6" w:rsidRPr="00F47EFE">
        <w:t>sulfur</w:t>
      </w:r>
      <w:r w:rsidRPr="00F47EFE">
        <w:t xml:space="preserve"> hexafluoride emissions</w:t>
      </w:r>
      <w:r w:rsidR="00854CF1" w:rsidRPr="00F47EFE">
        <w:t xml:space="preserve"> in 201</w:t>
      </w:r>
      <w:r w:rsidR="00DF77C9">
        <w:t>7</w:t>
      </w:r>
      <w:r w:rsidR="00BB7885" w:rsidRPr="00F47EFE">
        <w:t xml:space="preserve"> from Cape Grim data</w:t>
      </w:r>
      <w:r w:rsidRPr="00F47EFE">
        <w:t xml:space="preserve"> (</w:t>
      </w:r>
      <w:r w:rsidR="008E6ABB" w:rsidRPr="00F47EFE">
        <w:t>3</w:t>
      </w:r>
      <w:r w:rsidR="00DF77C9">
        <w:t>29</w:t>
      </w:r>
      <w:r w:rsidR="008E6ABB" w:rsidRPr="00F47EFE">
        <w:t>7</w:t>
      </w:r>
      <w:r w:rsidRPr="00F47EFE">
        <w:t xml:space="preserve"> tonnes</w:t>
      </w:r>
      <w:r w:rsidR="008E6ABB" w:rsidRPr="00F47EFE">
        <w:t>, ISC-InTEM</w:t>
      </w:r>
      <w:r w:rsidRPr="00F47EFE">
        <w:t>) are 0.</w:t>
      </w:r>
      <w:r w:rsidR="00907D82">
        <w:t>6</w:t>
      </w:r>
      <w:r w:rsidRPr="00F47EFE">
        <w:t xml:space="preserve"> % of global emissions (</w:t>
      </w:r>
      <w:r w:rsidR="00907D82">
        <w:t>517</w:t>
      </w:r>
      <w:r w:rsidRPr="00F47EFE">
        <w:t xml:space="preserve"> k tonnes).</w:t>
      </w:r>
    </w:p>
    <w:tbl>
      <w:tblPr>
        <w:tblStyle w:val="TableCSIRO"/>
        <w:tblW w:w="9694" w:type="dxa"/>
        <w:tblLayout w:type="fixed"/>
        <w:tblCellMar>
          <w:left w:w="57" w:type="dxa"/>
          <w:right w:w="57" w:type="dxa"/>
        </w:tblCellMar>
        <w:tblLook w:val="0600" w:firstRow="0" w:lastRow="0" w:firstColumn="0" w:lastColumn="0" w:noHBand="1" w:noVBand="1"/>
      </w:tblPr>
      <w:tblGrid>
        <w:gridCol w:w="6332"/>
        <w:gridCol w:w="3362"/>
      </w:tblGrid>
      <w:tr w:rsidR="009E2D0F" w:rsidRPr="00F47EFE" w14:paraId="58D95FAB" w14:textId="77777777" w:rsidTr="00433639">
        <w:tc>
          <w:tcPr>
            <w:tcW w:w="6521" w:type="dxa"/>
            <w:tcBorders>
              <w:bottom w:val="nil"/>
            </w:tcBorders>
          </w:tcPr>
          <w:p w14:paraId="1762A10A" w14:textId="5E9698CD" w:rsidR="009E2D0F" w:rsidRPr="00F47EFE" w:rsidRDefault="00A6173C" w:rsidP="00433639">
            <w:pPr>
              <w:pStyle w:val="Figure"/>
              <w:rPr>
                <w:noProof/>
              </w:rPr>
            </w:pPr>
            <w:r>
              <w:rPr>
                <w:noProof/>
              </w:rPr>
              <w:drawing>
                <wp:inline distT="0" distB="0" distL="0" distR="0" wp14:anchorId="5270DAB8" wp14:editId="15562195">
                  <wp:extent cx="3948430" cy="2160905"/>
                  <wp:effectExtent l="0" t="0" r="0" b="0"/>
                  <wp:docPr id="60" name="Picture 60" descr="Figure 12 is a graph showing Australian emissions of hydrofluorocarbon, per fluoro carbon and sulfur hexafluoride calculated from Cape Grim observations from 2005 to 2017.  It shows the national greenhouse gas inventory overestimating emissions since around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E_SGG_2019_Fig 12.png"/>
                          <pic:cNvPicPr/>
                        </pic:nvPicPr>
                        <pic:blipFill>
                          <a:blip r:embed="rId33"/>
                          <a:stretch>
                            <a:fillRect/>
                          </a:stretch>
                        </pic:blipFill>
                        <pic:spPr>
                          <a:xfrm>
                            <a:off x="0" y="0"/>
                            <a:ext cx="3948430" cy="2160905"/>
                          </a:xfrm>
                          <a:prstGeom prst="rect">
                            <a:avLst/>
                          </a:prstGeom>
                        </pic:spPr>
                      </pic:pic>
                    </a:graphicData>
                  </a:graphic>
                </wp:inline>
              </w:drawing>
            </w:r>
          </w:p>
        </w:tc>
        <w:tc>
          <w:tcPr>
            <w:tcW w:w="3458" w:type="dxa"/>
            <w:tcBorders>
              <w:bottom w:val="nil"/>
            </w:tcBorders>
            <w:tcMar>
              <w:left w:w="113" w:type="dxa"/>
            </w:tcMar>
          </w:tcPr>
          <w:p w14:paraId="3DC8BBCC" w14:textId="1E8EA3EF" w:rsidR="009E2D0F" w:rsidRPr="00F47EFE" w:rsidRDefault="009E2D0F" w:rsidP="00433639">
            <w:pPr>
              <w:pStyle w:val="CaptionFigure"/>
            </w:pPr>
            <w:bookmarkStart w:id="163" w:name="_Ref458006783"/>
            <w:bookmarkStart w:id="164" w:name="_Toc428801239"/>
            <w:bookmarkStart w:id="165" w:name="_Toc37242109"/>
            <w:r w:rsidRPr="00F47EFE">
              <w:rPr>
                <w:b/>
              </w:rPr>
              <w:t xml:space="preserve">Figure </w:t>
            </w:r>
            <w:r w:rsidRPr="00F47EFE">
              <w:rPr>
                <w:b/>
              </w:rPr>
              <w:fldChar w:fldCharType="begin"/>
            </w:r>
            <w:r w:rsidRPr="00F47EFE">
              <w:rPr>
                <w:b/>
              </w:rPr>
              <w:instrText xml:space="preserve"> SEQ Figure \* ARABIC </w:instrText>
            </w:r>
            <w:r w:rsidRPr="00F47EFE">
              <w:rPr>
                <w:b/>
              </w:rPr>
              <w:fldChar w:fldCharType="separate"/>
            </w:r>
            <w:r w:rsidR="00CC6A22">
              <w:rPr>
                <w:b/>
                <w:noProof/>
              </w:rPr>
              <w:t>12</w:t>
            </w:r>
            <w:r w:rsidRPr="00F47EFE">
              <w:rPr>
                <w:b/>
              </w:rPr>
              <w:fldChar w:fldCharType="end"/>
            </w:r>
            <w:bookmarkEnd w:id="163"/>
            <w:r w:rsidRPr="00F47EFE">
              <w:rPr>
                <w:b/>
              </w:rPr>
              <w:t>.</w:t>
            </w:r>
            <w:r w:rsidRPr="00F47EFE">
              <w:t xml:space="preserve"> Australian HFC, PFC, sulfur hexafluoride emissions calculated from Cape Grim observations</w:t>
            </w:r>
            <w:r w:rsidR="00E02D3F" w:rsidRPr="00F47EFE">
              <w:t xml:space="preserve"> (ISC-InTEM)</w:t>
            </w:r>
            <w:r w:rsidRPr="00F47EFE">
              <w:t xml:space="preserve"> and in the </w:t>
            </w:r>
            <w:r w:rsidRPr="00F47EFE">
              <w:rPr>
                <w:i/>
              </w:rPr>
              <w:t>Inventory</w:t>
            </w:r>
            <w:r w:rsidRPr="00F47EFE">
              <w:t xml:space="preserve"> (NGGI/NGA, ageis.climatechange.gov.au) in M tonne CO</w:t>
            </w:r>
            <w:r w:rsidRPr="00F47EFE">
              <w:rPr>
                <w:vertAlign w:val="subscript"/>
              </w:rPr>
              <w:t>2</w:t>
            </w:r>
            <w:r w:rsidRPr="00F47EFE">
              <w:t>-e.</w:t>
            </w:r>
            <w:bookmarkEnd w:id="164"/>
            <w:bookmarkEnd w:id="165"/>
          </w:p>
        </w:tc>
      </w:tr>
    </w:tbl>
    <w:p w14:paraId="263805CE" w14:textId="77777777" w:rsidR="009E2D0F" w:rsidRPr="00F47EFE" w:rsidRDefault="009E2D0F" w:rsidP="009E2D0F"/>
    <w:p w14:paraId="4E436BC7" w14:textId="77777777" w:rsidR="001B14E3" w:rsidRPr="00F47EFE" w:rsidRDefault="009E2D0F" w:rsidP="00DB2BA0">
      <w:r w:rsidRPr="00F47EFE">
        <w:br w:type="page"/>
      </w:r>
    </w:p>
    <w:p w14:paraId="0B8A9720" w14:textId="77777777" w:rsidR="00887FE9" w:rsidRPr="00F47EFE" w:rsidRDefault="00887FE9" w:rsidP="00606B3E">
      <w:pPr>
        <w:pStyle w:val="Heading1notnumbered"/>
      </w:pPr>
      <w:bookmarkStart w:id="166" w:name="_Toc455132443"/>
      <w:bookmarkStart w:id="167" w:name="_Toc37242095"/>
      <w:bookmarkStart w:id="168" w:name="_Hlk36657011"/>
      <w:bookmarkEnd w:id="56"/>
      <w:bookmarkEnd w:id="149"/>
      <w:r w:rsidRPr="00F47EFE">
        <w:t>Summary</w:t>
      </w:r>
      <w:bookmarkEnd w:id="166"/>
      <w:bookmarkEnd w:id="167"/>
    </w:p>
    <w:bookmarkEnd w:id="168"/>
    <w:p w14:paraId="5ED45454" w14:textId="77777777" w:rsidR="009137D5" w:rsidRPr="00F47EFE" w:rsidRDefault="00E21B91" w:rsidP="00E21B91">
      <w:pPr>
        <w:pStyle w:val="ListBullet"/>
      </w:pPr>
      <w:r w:rsidRPr="00F47EFE">
        <w:t>CSIRO</w:t>
      </w:r>
      <w:r w:rsidR="009137D5" w:rsidRPr="00F47EFE">
        <w:t>, through involvement in the international AGAGE (Advanced Global Atmospheric Gases</w:t>
      </w:r>
      <w:r w:rsidR="00EC13D1" w:rsidRPr="00F47EFE">
        <w:t xml:space="preserve"> Experiment</w:t>
      </w:r>
      <w:r w:rsidR="009137D5" w:rsidRPr="00F47EFE">
        <w:t>)</w:t>
      </w:r>
      <w:r w:rsidRPr="00F47EFE">
        <w:t xml:space="preserve"> </w:t>
      </w:r>
      <w:r w:rsidR="009137D5" w:rsidRPr="00F47EFE">
        <w:t xml:space="preserve">program, </w:t>
      </w:r>
      <w:r w:rsidRPr="00F47EFE">
        <w:t>ha</w:t>
      </w:r>
      <w:r w:rsidR="00D21CD0" w:rsidRPr="00F47EFE">
        <w:t xml:space="preserve">s </w:t>
      </w:r>
      <w:r w:rsidRPr="00F47EFE">
        <w:t>now measured and reported</w:t>
      </w:r>
      <w:r w:rsidR="003935F2" w:rsidRPr="00F47EFE">
        <w:t xml:space="preserve"> atmospheric concentrations, </w:t>
      </w:r>
      <w:r w:rsidRPr="00F47EFE">
        <w:t xml:space="preserve">temporal trends </w:t>
      </w:r>
      <w:r w:rsidR="003935F2" w:rsidRPr="00F47EFE">
        <w:t xml:space="preserve">and emissions </w:t>
      </w:r>
      <w:r w:rsidRPr="00F47EFE">
        <w:t xml:space="preserve">for </w:t>
      </w:r>
      <w:r w:rsidR="009137D5" w:rsidRPr="00F47EFE">
        <w:t>eleven</w:t>
      </w:r>
      <w:r w:rsidR="009A08A2" w:rsidRPr="00F47EFE">
        <w:t xml:space="preserve"> HFCs, </w:t>
      </w:r>
      <w:r w:rsidR="009137D5" w:rsidRPr="00F47EFE">
        <w:t>nine</w:t>
      </w:r>
      <w:r w:rsidR="009A08A2" w:rsidRPr="00F47EFE">
        <w:t xml:space="preserve"> PFCs</w:t>
      </w:r>
      <w:r w:rsidR="00FB33FC" w:rsidRPr="00F47EFE">
        <w:t xml:space="preserve">, </w:t>
      </w:r>
      <w:r w:rsidR="00A460A6" w:rsidRPr="00F47EFE">
        <w:t>sulfur hexafluoride</w:t>
      </w:r>
      <w:r w:rsidR="003935F2" w:rsidRPr="00F47EFE">
        <w:t>,</w:t>
      </w:r>
      <w:r w:rsidR="00FB33FC" w:rsidRPr="00F47EFE">
        <w:t xml:space="preserve"> </w:t>
      </w:r>
      <w:r w:rsidR="00F37200" w:rsidRPr="00F47EFE">
        <w:t xml:space="preserve">nitrogen trifluoride, </w:t>
      </w:r>
      <w:r w:rsidR="00906988" w:rsidRPr="00F47EFE">
        <w:t xml:space="preserve">trifluoromethyl </w:t>
      </w:r>
      <w:r w:rsidR="00187BB6" w:rsidRPr="00F47EFE">
        <w:t xml:space="preserve">sulfur </w:t>
      </w:r>
      <w:r w:rsidR="00906988" w:rsidRPr="00F47EFE">
        <w:t xml:space="preserve">pentafluoride </w:t>
      </w:r>
      <w:r w:rsidR="00FB33FC" w:rsidRPr="00F47EFE">
        <w:t xml:space="preserve">and </w:t>
      </w:r>
      <w:r w:rsidR="00A460A6" w:rsidRPr="00F47EFE">
        <w:t>sulfuryl fluoride</w:t>
      </w:r>
      <w:r w:rsidR="00FB33FC" w:rsidRPr="00F47EFE">
        <w:t>,</w:t>
      </w:r>
      <w:r w:rsidR="003935F2" w:rsidRPr="00F47EFE">
        <w:t xml:space="preserve"> utilizing data from the </w:t>
      </w:r>
      <w:r w:rsidRPr="00F47EFE">
        <w:t>background atmosphere at Cape Grim, Tasmania</w:t>
      </w:r>
      <w:r w:rsidR="00BD58A9" w:rsidRPr="00F47EFE">
        <w:t xml:space="preserve">. </w:t>
      </w:r>
      <w:r w:rsidR="003935F2" w:rsidRPr="00F47EFE">
        <w:t xml:space="preserve">The AGAGE </w:t>
      </w:r>
      <w:r w:rsidR="009137D5" w:rsidRPr="00F47EFE">
        <w:t xml:space="preserve">program involves </w:t>
      </w:r>
      <w:r w:rsidR="003935F2" w:rsidRPr="00F47EFE">
        <w:t xml:space="preserve">collaborating scientists from the USA, </w:t>
      </w:r>
      <w:r w:rsidR="009137D5" w:rsidRPr="00F47EFE">
        <w:t xml:space="preserve">Australia, </w:t>
      </w:r>
      <w:r w:rsidR="003935F2" w:rsidRPr="00F47EFE">
        <w:t>China, Italy, Korea, Norway, Switzerland and the UK</w:t>
      </w:r>
      <w:r w:rsidR="009137D5" w:rsidRPr="00F47EFE">
        <w:t>, who operate a global measurement network and</w:t>
      </w:r>
      <w:r w:rsidR="00D21CD0" w:rsidRPr="00F47EFE">
        <w:t>,</w:t>
      </w:r>
      <w:r w:rsidR="009137D5" w:rsidRPr="00F47EFE">
        <w:t xml:space="preserve"> </w:t>
      </w:r>
      <w:r w:rsidR="00D21CD0" w:rsidRPr="00F47EFE">
        <w:t xml:space="preserve">through </w:t>
      </w:r>
      <w:r w:rsidR="009137D5" w:rsidRPr="00F47EFE">
        <w:t>a variety of modelling initiatives</w:t>
      </w:r>
      <w:r w:rsidR="00D21CD0" w:rsidRPr="00F47EFE">
        <w:t xml:space="preserve">, </w:t>
      </w:r>
      <w:r w:rsidR="009137D5" w:rsidRPr="00F47EFE">
        <w:t xml:space="preserve">estimate lifetimes and emissions of </w:t>
      </w:r>
      <w:r w:rsidR="00D21CD0" w:rsidRPr="00F47EFE">
        <w:t xml:space="preserve">all the significant </w:t>
      </w:r>
      <w:r w:rsidR="009137D5" w:rsidRPr="00F47EFE">
        <w:t>non-CO</w:t>
      </w:r>
      <w:r w:rsidR="009137D5" w:rsidRPr="00F47EFE">
        <w:rPr>
          <w:vertAlign w:val="subscript"/>
        </w:rPr>
        <w:t>2</w:t>
      </w:r>
      <w:r w:rsidR="00D21CD0" w:rsidRPr="00F47EFE">
        <w:t xml:space="preserve"> GHGs, from both ozone depletion and climate forcing perspectives.</w:t>
      </w:r>
    </w:p>
    <w:p w14:paraId="12B41314" w14:textId="406BE732" w:rsidR="00495198" w:rsidRPr="00F47EFE" w:rsidRDefault="00495198" w:rsidP="00495198">
      <w:pPr>
        <w:pStyle w:val="ListBullet"/>
      </w:pPr>
      <w:r w:rsidRPr="00F47EFE">
        <w:t>All HFCs, all PFCs, sulfur hexafluoride and sulfuryl fluoride, show increasing concentrations in the background atmosphere at Cape Grim, which</w:t>
      </w:r>
      <w:r w:rsidR="004D40DC">
        <w:t xml:space="preserve"> is consistent with</w:t>
      </w:r>
      <w:r w:rsidRPr="00F47EFE">
        <w:t xml:space="preserve"> global background atmospheric changes.</w:t>
      </w:r>
      <w:r w:rsidR="005567A0">
        <w:t xml:space="preserve"> Significant increases from 2017-2018</w:t>
      </w:r>
      <w:r w:rsidRPr="00F47EFE">
        <w:t xml:space="preserve"> (ppt per</w:t>
      </w:r>
      <w:r w:rsidR="00ED2348">
        <w:t xml:space="preserve"> year) are seen in HFC-134a (6.2), HFC-125 (3.0), HFC-143a (1.7), HFC-32 (2.7</w:t>
      </w:r>
      <w:r w:rsidRPr="00F47EFE">
        <w:t>), HFC-23 (</w:t>
      </w:r>
      <w:r w:rsidR="00ED2348">
        <w:t>1.21</w:t>
      </w:r>
      <w:r w:rsidRPr="00F47EFE">
        <w:t>), PFC-</w:t>
      </w:r>
      <w:r w:rsidR="00ED2348">
        <w:t>14 (0.95</w:t>
      </w:r>
      <w:r w:rsidR="005567A0">
        <w:t>), sulfur he</w:t>
      </w:r>
      <w:r w:rsidR="00ED2348">
        <w:t>xafluoride (0.36) and sulfuryl fluoride (0.11</w:t>
      </w:r>
      <w:r w:rsidRPr="00F47EFE">
        <w:t>). Total HFCs are g</w:t>
      </w:r>
      <w:r w:rsidR="00ED2348">
        <w:t>rowing at 15 ppt per year or 8</w:t>
      </w:r>
      <w:r w:rsidRPr="00F47EFE">
        <w:t xml:space="preserve">% per year, </w:t>
      </w:r>
      <w:r w:rsidR="00ED2348">
        <w:t>total anthropogenic PFCs at 0.95 ppt per year (1.9</w:t>
      </w:r>
      <w:r w:rsidRPr="00F47EFE">
        <w:t>% per y</w:t>
      </w:r>
      <w:r w:rsidR="00ED2348">
        <w:t>ear), sulfur hexafluoride at 3.9</w:t>
      </w:r>
      <w:r w:rsidRPr="00F47EFE">
        <w:t>% per year and sulfuryl fluoride</w:t>
      </w:r>
      <w:r w:rsidRPr="00F47EFE">
        <w:rPr>
          <w:vertAlign w:val="subscript"/>
        </w:rPr>
        <w:t xml:space="preserve"> </w:t>
      </w:r>
      <w:r w:rsidR="00ED2348">
        <w:t>at 4.9</w:t>
      </w:r>
      <w:r w:rsidRPr="00F47EFE">
        <w:t>% per year.</w:t>
      </w:r>
    </w:p>
    <w:p w14:paraId="214CA3B6" w14:textId="77777777" w:rsidR="00495198" w:rsidRPr="00F47EFE" w:rsidRDefault="00495198" w:rsidP="00495198">
      <w:pPr>
        <w:pStyle w:val="ListBullet"/>
      </w:pPr>
      <w:r w:rsidRPr="00F47EFE">
        <w:t>Total global HFC, PFC, sulfur hexafluoride and nitrogen trifluoride emissions have risen from about 30 k tonnes per year in the late 1970s to around 467 k tonnes per year in 2016.</w:t>
      </w:r>
    </w:p>
    <w:p w14:paraId="14312E7F" w14:textId="79CFCF71" w:rsidR="00282D58" w:rsidRPr="00F47EFE" w:rsidRDefault="00D658E5" w:rsidP="009D7CAF">
      <w:pPr>
        <w:pStyle w:val="ListBullet"/>
      </w:pPr>
      <w:r>
        <w:t>HFC imports</w:t>
      </w:r>
      <w:r w:rsidR="00AA40C6">
        <w:t xml:space="preserve"> into Australia</w:t>
      </w:r>
      <w:r>
        <w:t xml:space="preserve"> in 2018 were 20% lower than imports in 2017. This reduction is in line with Australia’s mandated HFC production and import phase down which began in 1 January 2018. S</w:t>
      </w:r>
      <w:r w:rsidR="00282D58" w:rsidRPr="00F47EFE">
        <w:t xml:space="preserve">ulfur hexafluoride imports </w:t>
      </w:r>
      <w:r>
        <w:t xml:space="preserve">in 2018 were 37% lower than 2017. </w:t>
      </w:r>
      <w:r w:rsidR="00282D58" w:rsidRPr="00F47EFE">
        <w:t xml:space="preserve">Less than 1 tonne of PFCs are imported into Australia. The quantity of </w:t>
      </w:r>
      <w:r w:rsidR="009D7CAF" w:rsidRPr="00F47EFE">
        <w:t>sulfuryl fluoride</w:t>
      </w:r>
      <w:r w:rsidR="009D7CAF" w:rsidRPr="00F47EFE" w:rsidDel="009D7CAF">
        <w:t xml:space="preserve"> </w:t>
      </w:r>
      <w:r w:rsidR="00282D58" w:rsidRPr="00F47EFE">
        <w:t>imported each year into Australia depends on the annual grain harvest, but is currently around 150 tonnes per year.</w:t>
      </w:r>
    </w:p>
    <w:p w14:paraId="3DD18C83" w14:textId="486EDE53" w:rsidR="001F3CFA" w:rsidRPr="006A67E0" w:rsidRDefault="006A67E0" w:rsidP="006A67E0">
      <w:pPr>
        <w:pStyle w:val="ListBullet"/>
        <w:rPr>
          <w:color w:val="auto"/>
        </w:rPr>
      </w:pPr>
      <w:r w:rsidRPr="00371272">
        <w:t>The</w:t>
      </w:r>
      <w:r w:rsidRPr="00371272">
        <w:rPr>
          <w:i/>
        </w:rPr>
        <w:t xml:space="preserve"> National Greenhouse Accounts (Inventory)</w:t>
      </w:r>
      <w:r w:rsidRPr="00371272">
        <w:t xml:space="preserve"> reports significant Australian annual (201</w:t>
      </w:r>
      <w:r>
        <w:t>7</w:t>
      </w:r>
      <w:r w:rsidRPr="00371272">
        <w:t>) emissions of HFC-134a (</w:t>
      </w:r>
      <w:r>
        <w:t>2966</w:t>
      </w:r>
      <w:r w:rsidRPr="00371272">
        <w:t xml:space="preserve"> tonne), HFC-125 (1</w:t>
      </w:r>
      <w:r>
        <w:t>061</w:t>
      </w:r>
      <w:r w:rsidRPr="00371272">
        <w:t xml:space="preserve"> tonne), HFC-143a (</w:t>
      </w:r>
      <w:r>
        <w:t>659</w:t>
      </w:r>
      <w:r w:rsidRPr="00371272">
        <w:t xml:space="preserve"> tonne), HFC-32 (</w:t>
      </w:r>
      <w:r>
        <w:t>473</w:t>
      </w:r>
      <w:r w:rsidRPr="00371272">
        <w:t xml:space="preserve"> tonne),</w:t>
      </w:r>
      <w:r>
        <w:t xml:space="preserve"> HFC-245fa (123 tonne), HFC-152a (108 tonne),</w:t>
      </w:r>
      <w:r w:rsidRPr="00371272">
        <w:t xml:space="preserve"> </w:t>
      </w:r>
      <w:r>
        <w:t xml:space="preserve">HFC-23 (46 tonne), </w:t>
      </w:r>
      <w:r w:rsidRPr="00371272">
        <w:t>HFC-227ea (</w:t>
      </w:r>
      <w:r>
        <w:t>32</w:t>
      </w:r>
      <w:r w:rsidRPr="00371272">
        <w:t xml:space="preserve"> tonne), PFC-14 (</w:t>
      </w:r>
      <w:r>
        <w:t>18</w:t>
      </w:r>
      <w:r w:rsidRPr="00371272">
        <w:t xml:space="preserve"> tonne), sulfur hexafluoride (8 tonne)</w:t>
      </w:r>
      <w:r>
        <w:t xml:space="preserve">, </w:t>
      </w:r>
      <w:r w:rsidRPr="00371272">
        <w:t>PFC-116 (</w:t>
      </w:r>
      <w:r>
        <w:t>5.6</w:t>
      </w:r>
      <w:r w:rsidRPr="00371272">
        <w:t xml:space="preserve"> tonne)</w:t>
      </w:r>
      <w:r>
        <w:t xml:space="preserve"> and HFC-236fa (4.5 tonne)</w:t>
      </w:r>
      <w:r w:rsidRPr="00371272">
        <w:t xml:space="preserve">. Emissions of </w:t>
      </w:r>
      <w:r>
        <w:t>the majority of</w:t>
      </w:r>
      <w:r w:rsidRPr="00371272">
        <w:t xml:space="preserve"> HFCs are increasing. The </w:t>
      </w:r>
      <w:r w:rsidRPr="00371272">
        <w:rPr>
          <w:i/>
        </w:rPr>
        <w:t>Inventory</w:t>
      </w:r>
      <w:r w:rsidRPr="00371272">
        <w:t xml:space="preserve"> emissions calculations </w:t>
      </w:r>
      <w:r>
        <w:t xml:space="preserve">for HFCs have been revised for the 2019 Inventory using CSIRO data to calibrate leakage rates and </w:t>
      </w:r>
      <w:r w:rsidRPr="00997CDF">
        <w:t>to modify the species percentages.</w:t>
      </w:r>
      <w:r w:rsidRPr="00371272">
        <w:t xml:space="preserve"> Emissions of PFCs (from aluminium production only) in the </w:t>
      </w:r>
      <w:r w:rsidRPr="00371272">
        <w:rPr>
          <w:i/>
        </w:rPr>
        <w:t>Inventory</w:t>
      </w:r>
      <w:r w:rsidRPr="00371272">
        <w:t xml:space="preserve"> </w:t>
      </w:r>
      <w:r>
        <w:t>have declined 72% from 2006-2017</w:t>
      </w:r>
      <w:r w:rsidRPr="00371272">
        <w:t xml:space="preserve">. Overall the emissions of HFCs, PFCs and sulfur hexafluoride are increasing due to the dominant influence of HFC </w:t>
      </w:r>
      <w:r w:rsidRPr="006A67E0">
        <w:rPr>
          <w:color w:val="auto"/>
        </w:rPr>
        <w:t>emissions</w:t>
      </w:r>
      <w:r w:rsidR="001F3CFA" w:rsidRPr="006A67E0">
        <w:rPr>
          <w:color w:val="auto"/>
        </w:rPr>
        <w:t>.</w:t>
      </w:r>
    </w:p>
    <w:p w14:paraId="5EF0772D" w14:textId="77777777" w:rsidR="00FE182E" w:rsidRPr="00FE182E" w:rsidRDefault="00FE182E" w:rsidP="008C23AC">
      <w:pPr>
        <w:pStyle w:val="ListBullet"/>
      </w:pPr>
      <w:r w:rsidRPr="00FE182E">
        <w:t xml:space="preserve">Regional Australian emissions have been detected in the Cape Grim data for all HFCs, the first four PFCs listed above, sulfur hexafluoride and sulfuryl fluoride. The emissions have been quantified using a variety of modelling techniques, including interspecies correlation (ISC), forward modelling using the CSIRO TAPM model and inverse modelling using the UK Meteorological Office transport model NAME and inversion model InTEM. </w:t>
      </w:r>
      <w:r w:rsidRPr="00FE182E">
        <w:rPr>
          <w:lang w:val="en-US"/>
        </w:rPr>
        <w:t xml:space="preserve">Australian emissions of all the major HFCs (except HFC-23) decreased from 2016 to 2017. </w:t>
      </w:r>
      <w:r w:rsidRPr="00FE182E">
        <w:t>Overall the major HFCs have decreased by 15% from 2016-2017. Total HFCs (major and minor) also decreased by 15% from 2016-2017. It is not yet clear why there was a substantial drop in HFC emissions from 2016-2017, as the HFC phase-down was not yet enacted.</w:t>
      </w:r>
      <w:r w:rsidRPr="00FE182E">
        <w:rPr>
          <w:lang w:val="en-US"/>
        </w:rPr>
        <w:t xml:space="preserve"> Decreases were seen in HFC-32 (19%), HFC-125 (17%), HFC-134a (15%), HFC-143a (11%) and HFC-32 (2%). </w:t>
      </w:r>
    </w:p>
    <w:p w14:paraId="7A0928E3" w14:textId="424C9667" w:rsidR="00C40C77" w:rsidRPr="00905EE3" w:rsidRDefault="0084658F" w:rsidP="0084658F">
      <w:pPr>
        <w:pStyle w:val="ListBullet"/>
      </w:pPr>
      <w:r w:rsidRPr="0084658F">
        <w:rPr>
          <w:lang w:val="en-US"/>
        </w:rPr>
        <w:t xml:space="preserve">Emissions of all the minor HFCs have been detected in the Cape Grim data. A few episodes of HFC-4310mee have been detected, but not enough to estimate emissions. Emissions of two of the minor HFCs have decreased from 2016-2017 with </w:t>
      </w:r>
      <w:r w:rsidRPr="0084658F">
        <w:t xml:space="preserve">HFC-245fa decreasing by 19% and HFC-365mfc </w:t>
      </w:r>
      <w:r w:rsidRPr="0084658F">
        <w:rPr>
          <w:lang w:val="en-US"/>
        </w:rPr>
        <w:t xml:space="preserve">decreasing by 17%. </w:t>
      </w:r>
      <w:r w:rsidRPr="0084658F">
        <w:t>HFC-227</w:t>
      </w:r>
      <w:r w:rsidR="006A67E0">
        <w:t>e</w:t>
      </w:r>
      <w:r w:rsidRPr="0084658F">
        <w:t>a emissions remained steady</w:t>
      </w:r>
      <w:r w:rsidRPr="0084658F">
        <w:rPr>
          <w:lang w:val="en-US"/>
        </w:rPr>
        <w:t xml:space="preserve"> and HFC-</w:t>
      </w:r>
      <w:r w:rsidR="006A67E0">
        <w:rPr>
          <w:lang w:val="en-US"/>
        </w:rPr>
        <w:t>236f</w:t>
      </w:r>
      <w:r w:rsidRPr="0084658F">
        <w:rPr>
          <w:lang w:val="en-US"/>
        </w:rPr>
        <w:t>a emissions increased by 50%.</w:t>
      </w:r>
    </w:p>
    <w:p w14:paraId="6D28BBDE" w14:textId="3C1B2AD4" w:rsidR="005A5377" w:rsidRPr="009B1288" w:rsidRDefault="005A5377" w:rsidP="005A5377">
      <w:pPr>
        <w:pStyle w:val="ListBullet"/>
        <w:rPr>
          <w:color w:val="auto"/>
        </w:rPr>
      </w:pPr>
      <w:r w:rsidRPr="00F47EFE">
        <w:t>Total HFC emissions in 201</w:t>
      </w:r>
      <w:r>
        <w:t>7</w:t>
      </w:r>
      <w:r w:rsidRPr="00F47EFE">
        <w:t xml:space="preserve"> </w:t>
      </w:r>
      <w:r>
        <w:t xml:space="preserve">from Cape Grim data </w:t>
      </w:r>
      <w:r w:rsidRPr="00F47EFE">
        <w:t xml:space="preserve">are about </w:t>
      </w:r>
      <w:r>
        <w:t>44</w:t>
      </w:r>
      <w:r w:rsidRPr="00F47EFE">
        <w:t xml:space="preserve">% lower than in the </w:t>
      </w:r>
      <w:r w:rsidRPr="00F47EFE">
        <w:rPr>
          <w:i/>
        </w:rPr>
        <w:t>Inventory</w:t>
      </w:r>
      <w:r w:rsidRPr="00F47EFE">
        <w:t xml:space="preserve">, </w:t>
      </w:r>
      <w:r>
        <w:t>with the discrepancy shared</w:t>
      </w:r>
      <w:r w:rsidR="006531B0">
        <w:t xml:space="preserve"> fairly</w:t>
      </w:r>
      <w:r>
        <w:t xml:space="preserve"> equally between the major HFCs</w:t>
      </w:r>
      <w:r w:rsidRPr="00F47EFE">
        <w:t xml:space="preserve">. </w:t>
      </w:r>
      <w:r>
        <w:t xml:space="preserve">In previous reports in this series the discrepancy between the Cape Grim data and the </w:t>
      </w:r>
      <w:r w:rsidRPr="00FD0F61">
        <w:rPr>
          <w:i/>
        </w:rPr>
        <w:t>Inventory</w:t>
      </w:r>
      <w:r>
        <w:t xml:space="preserve"> was due mainly to differences in the estimates of HFC-134a. </w:t>
      </w:r>
      <w:r w:rsidRPr="00F47EFE">
        <w:t>Over the period 200</w:t>
      </w:r>
      <w:r>
        <w:t>6</w:t>
      </w:r>
      <w:r w:rsidRPr="00F47EFE">
        <w:t>-201</w:t>
      </w:r>
      <w:r>
        <w:t>7</w:t>
      </w:r>
      <w:r w:rsidRPr="00F47EFE">
        <w:t xml:space="preserve">, total HFC emissions in the </w:t>
      </w:r>
      <w:r w:rsidRPr="00F47EFE">
        <w:rPr>
          <w:i/>
        </w:rPr>
        <w:t>Inventory</w:t>
      </w:r>
      <w:r w:rsidRPr="00F47EFE">
        <w:t xml:space="preserve"> are </w:t>
      </w:r>
      <w:r>
        <w:t>28</w:t>
      </w:r>
      <w:r w:rsidRPr="00F47EFE">
        <w:t>% higher than total emissions based on Cape Grim data (ISC/InTEM average).</w:t>
      </w:r>
    </w:p>
    <w:p w14:paraId="69994419" w14:textId="3AF112B4" w:rsidR="007720C1" w:rsidRDefault="005A5377" w:rsidP="005A5377">
      <w:pPr>
        <w:pStyle w:val="ListBullet"/>
        <w:rPr>
          <w:color w:val="auto"/>
        </w:rPr>
      </w:pPr>
      <w:r w:rsidRPr="009B1288">
        <w:rPr>
          <w:color w:val="auto"/>
        </w:rPr>
        <w:t xml:space="preserve">The </w:t>
      </w:r>
      <w:r w:rsidRPr="009B1288">
        <w:rPr>
          <w:i/>
          <w:color w:val="auto"/>
        </w:rPr>
        <w:t>Inventory</w:t>
      </w:r>
      <w:r w:rsidRPr="009B1288">
        <w:rPr>
          <w:color w:val="auto"/>
        </w:rPr>
        <w:t xml:space="preserve"> shows Australian total HFC emissions continuing to grow</w:t>
      </w:r>
      <w:r w:rsidR="007720C1">
        <w:rPr>
          <w:color w:val="auto"/>
        </w:rPr>
        <w:t>.</w:t>
      </w:r>
      <w:r w:rsidR="00735481">
        <w:rPr>
          <w:color w:val="auto"/>
        </w:rPr>
        <w:t xml:space="preserve"> </w:t>
      </w:r>
    </w:p>
    <w:p w14:paraId="53807A4C" w14:textId="4CE40097" w:rsidR="005A5377" w:rsidRPr="009B1288" w:rsidRDefault="005A5377" w:rsidP="005A5377">
      <w:pPr>
        <w:pStyle w:val="ListBullet"/>
        <w:rPr>
          <w:color w:val="auto"/>
        </w:rPr>
      </w:pPr>
      <w:r w:rsidRPr="009B1288">
        <w:rPr>
          <w:color w:val="auto"/>
        </w:rPr>
        <w:t>Cape Grim data</w:t>
      </w:r>
      <w:r w:rsidR="007720C1">
        <w:rPr>
          <w:color w:val="auto"/>
        </w:rPr>
        <w:t xml:space="preserve"> show</w:t>
      </w:r>
      <w:r w:rsidRPr="009B1288">
        <w:rPr>
          <w:color w:val="auto"/>
        </w:rPr>
        <w:t xml:space="preserve"> total HFC emissions</w:t>
      </w:r>
      <w:r w:rsidR="007720C1">
        <w:rPr>
          <w:color w:val="auto"/>
        </w:rPr>
        <w:t xml:space="preserve"> growing until 2016</w:t>
      </w:r>
      <w:r w:rsidR="00735481">
        <w:rPr>
          <w:color w:val="auto"/>
        </w:rPr>
        <w:t xml:space="preserve">. </w:t>
      </w:r>
      <w:r w:rsidR="007720C1">
        <w:rPr>
          <w:color w:val="auto"/>
        </w:rPr>
        <w:t xml:space="preserve"> </w:t>
      </w:r>
      <w:r w:rsidR="00735481">
        <w:rPr>
          <w:color w:val="auto"/>
        </w:rPr>
        <w:t xml:space="preserve">The Cape Grim data show that total HFC emissions were </w:t>
      </w:r>
      <w:r>
        <w:rPr>
          <w:color w:val="auto"/>
        </w:rPr>
        <w:t>7</w:t>
      </w:r>
      <w:r w:rsidRPr="009B1288">
        <w:rPr>
          <w:color w:val="auto"/>
        </w:rPr>
        <w:t>% lower in 201</w:t>
      </w:r>
      <w:r>
        <w:rPr>
          <w:color w:val="auto"/>
        </w:rPr>
        <w:t>7</w:t>
      </w:r>
      <w:r w:rsidRPr="009B1288">
        <w:rPr>
          <w:color w:val="auto"/>
        </w:rPr>
        <w:t xml:space="preserve"> compared to 201</w:t>
      </w:r>
      <w:r>
        <w:rPr>
          <w:color w:val="auto"/>
        </w:rPr>
        <w:t>6</w:t>
      </w:r>
      <w:r w:rsidRPr="009B1288">
        <w:rPr>
          <w:color w:val="auto"/>
        </w:rPr>
        <w:t>. Whether this represents some stabilization in emissions will be resolved with further data in the next few years.</w:t>
      </w:r>
    </w:p>
    <w:p w14:paraId="17804BC9" w14:textId="77777777" w:rsidR="006531B0" w:rsidRPr="00F47EFE" w:rsidRDefault="006531B0" w:rsidP="006531B0">
      <w:pPr>
        <w:pStyle w:val="ListBullet"/>
      </w:pPr>
      <w:r w:rsidRPr="00F47EFE">
        <w:t xml:space="preserve">Total HFC emissions in the </w:t>
      </w:r>
      <w:r w:rsidRPr="00F47EFE">
        <w:rPr>
          <w:i/>
        </w:rPr>
        <w:t>Inventory</w:t>
      </w:r>
      <w:r w:rsidRPr="00F47EFE">
        <w:t xml:space="preserve"> in 201</w:t>
      </w:r>
      <w:r>
        <w:t>7</w:t>
      </w:r>
      <w:r w:rsidRPr="00F47EFE">
        <w:t xml:space="preserve"> are 1</w:t>
      </w:r>
      <w:r>
        <w:t>2</w:t>
      </w:r>
      <w:r w:rsidRPr="00F47EFE">
        <w:t>.</w:t>
      </w:r>
      <w:r>
        <w:t>3</w:t>
      </w:r>
      <w:r w:rsidRPr="00F47EFE">
        <w:t xml:space="preserve"> Mt CO</w:t>
      </w:r>
      <w:r w:rsidRPr="00F47EFE">
        <w:rPr>
          <w:vertAlign w:val="subscript"/>
        </w:rPr>
        <w:t>2</w:t>
      </w:r>
      <w:r w:rsidRPr="00F47EFE">
        <w:t xml:space="preserve">-e, higher (around </w:t>
      </w:r>
      <w:r>
        <w:rPr>
          <w:color w:val="auto"/>
        </w:rPr>
        <w:t>50</w:t>
      </w:r>
      <w:r w:rsidRPr="00F47EFE">
        <w:rPr>
          <w:color w:val="auto"/>
        </w:rPr>
        <w:t>%)</w:t>
      </w:r>
      <w:r w:rsidRPr="00F47EFE">
        <w:t xml:space="preserve"> than emissions (</w:t>
      </w:r>
      <w:r>
        <w:t>6</w:t>
      </w:r>
      <w:r w:rsidRPr="00F47EFE">
        <w:t>.</w:t>
      </w:r>
      <w:r>
        <w:t>0</w:t>
      </w:r>
      <w:r w:rsidRPr="00F47EFE">
        <w:t xml:space="preserve"> Mt CO</w:t>
      </w:r>
      <w:r w:rsidRPr="00F47EFE">
        <w:rPr>
          <w:vertAlign w:val="subscript"/>
        </w:rPr>
        <w:t>2</w:t>
      </w:r>
      <w:r w:rsidRPr="00F47EFE">
        <w:t>-e, ISC-InTEM mean) based on Cape Grim data. Over the period 200</w:t>
      </w:r>
      <w:r>
        <w:t>6</w:t>
      </w:r>
      <w:r w:rsidRPr="00F47EFE">
        <w:t>-201</w:t>
      </w:r>
      <w:r>
        <w:t>7</w:t>
      </w:r>
      <w:r w:rsidRPr="00F47EFE">
        <w:t xml:space="preserve">, the total HFC emissions in the </w:t>
      </w:r>
      <w:r w:rsidRPr="00F47EFE">
        <w:rPr>
          <w:i/>
        </w:rPr>
        <w:t>Inventory</w:t>
      </w:r>
      <w:r w:rsidRPr="00F47EFE">
        <w:t xml:space="preserve"> are 11</w:t>
      </w:r>
      <w:r>
        <w:t>0</w:t>
      </w:r>
      <w:r w:rsidRPr="00F47EFE">
        <w:t xml:space="preserve"> Mt CO</w:t>
      </w:r>
      <w:r w:rsidRPr="00F47EFE">
        <w:rPr>
          <w:vertAlign w:val="subscript"/>
        </w:rPr>
        <w:t>2</w:t>
      </w:r>
      <w:r w:rsidRPr="00F47EFE">
        <w:t>-e, compared to 78 Mt CO</w:t>
      </w:r>
      <w:r w:rsidRPr="00F47EFE">
        <w:rPr>
          <w:vertAlign w:val="subscript"/>
        </w:rPr>
        <w:t>2</w:t>
      </w:r>
      <w:r w:rsidRPr="00F47EFE">
        <w:t>-e (4</w:t>
      </w:r>
      <w:r>
        <w:t>1</w:t>
      </w:r>
      <w:r w:rsidRPr="00F47EFE">
        <w:t>% higher) from Cape Grim data (ISC-InTEM).</w:t>
      </w:r>
    </w:p>
    <w:p w14:paraId="54119067" w14:textId="1347B08C" w:rsidR="009E324F" w:rsidRPr="009B1288" w:rsidRDefault="009E324F" w:rsidP="009E324F">
      <w:pPr>
        <w:pStyle w:val="ListBullet"/>
        <w:rPr>
          <w:color w:val="auto"/>
        </w:rPr>
      </w:pPr>
      <w:r w:rsidRPr="009B1288">
        <w:rPr>
          <w:color w:val="auto"/>
        </w:rPr>
        <w:t>Over the period 200</w:t>
      </w:r>
      <w:r>
        <w:rPr>
          <w:color w:val="auto"/>
        </w:rPr>
        <w:t>6</w:t>
      </w:r>
      <w:r w:rsidRPr="009B1288">
        <w:rPr>
          <w:color w:val="auto"/>
        </w:rPr>
        <w:t xml:space="preserve"> – 201</w:t>
      </w:r>
      <w:r>
        <w:rPr>
          <w:color w:val="auto"/>
        </w:rPr>
        <w:t>7</w:t>
      </w:r>
      <w:r w:rsidRPr="009B1288">
        <w:rPr>
          <w:color w:val="auto"/>
        </w:rPr>
        <w:t xml:space="preserve">, both the </w:t>
      </w:r>
      <w:r w:rsidRPr="009B1288">
        <w:rPr>
          <w:i/>
          <w:color w:val="auto"/>
        </w:rPr>
        <w:t>Inventory</w:t>
      </w:r>
      <w:r w:rsidRPr="009B1288">
        <w:rPr>
          <w:color w:val="auto"/>
        </w:rPr>
        <w:t xml:space="preserve"> and Cape Grim data show that Australian sulfur hexafluoride emissions are in decline overall (</w:t>
      </w:r>
      <w:r>
        <w:rPr>
          <w:color w:val="auto"/>
        </w:rPr>
        <w:t>6</w:t>
      </w:r>
      <w:r w:rsidRPr="009B1288">
        <w:rPr>
          <w:color w:val="auto"/>
        </w:rPr>
        <w:t xml:space="preserve">% decline in the Inventory, 63% seen at Cape Grim), presumably reflecting the actions of Australian electricity distributors to reduce emissions. However, the </w:t>
      </w:r>
      <w:r w:rsidRPr="009B1288">
        <w:rPr>
          <w:i/>
          <w:color w:val="auto"/>
        </w:rPr>
        <w:t>Inventory</w:t>
      </w:r>
      <w:r w:rsidRPr="009B1288">
        <w:rPr>
          <w:color w:val="auto"/>
        </w:rPr>
        <w:t xml:space="preserve"> sulfur hexafluoride emissions are significantly lower than emissions estimated from Cape Grim data</w:t>
      </w:r>
      <w:r w:rsidR="00724419">
        <w:rPr>
          <w:color w:val="auto"/>
        </w:rPr>
        <w:t>.</w:t>
      </w:r>
    </w:p>
    <w:p w14:paraId="6DA9FD5B" w14:textId="0AEAB6EA" w:rsidR="002A5DDE" w:rsidRPr="002A5DDE" w:rsidRDefault="002A5DDE" w:rsidP="002A5DDE">
      <w:pPr>
        <w:pStyle w:val="ListBullet"/>
        <w:rPr>
          <w:lang w:val="en-US"/>
        </w:rPr>
      </w:pPr>
      <w:r w:rsidRPr="002A5DDE">
        <w:rPr>
          <w:lang w:val="en-US"/>
        </w:rPr>
        <w:t>Australian sulfuryl fluoride</w:t>
      </w:r>
      <w:r w:rsidRPr="002A5DDE" w:rsidDel="009D7CAF">
        <w:rPr>
          <w:lang w:val="en-US"/>
        </w:rPr>
        <w:t xml:space="preserve"> </w:t>
      </w:r>
      <w:r w:rsidRPr="002A5DDE">
        <w:rPr>
          <w:lang w:val="en-US"/>
        </w:rPr>
        <w:t xml:space="preserve">emissions from Cape Grim data (ISC only) have grown rapidly from 9 tonnes in 2005 up to 122 tonnes in 2017. </w:t>
      </w:r>
      <w:r w:rsidRPr="002A5DDE">
        <w:t xml:space="preserve">This presumably reflects a change in grain fumigation practices away from using methyl bromide and phosphine to sulfuryl fluoride. </w:t>
      </w:r>
    </w:p>
    <w:p w14:paraId="2F600BB4" w14:textId="0E045393" w:rsidR="00491051" w:rsidRPr="00491051" w:rsidRDefault="00491051" w:rsidP="00491051">
      <w:pPr>
        <w:pStyle w:val="ListBullet"/>
      </w:pPr>
      <w:r w:rsidRPr="00491051">
        <w:t>PFC-14 and PFC-116 emissions from the aluminium industry have been estimated using InTEM and TAPM (PFC-116 indirectly via PFC-14). Over the period 200</w:t>
      </w:r>
      <w:r w:rsidR="009B70D4">
        <w:t>6</w:t>
      </w:r>
      <w:r w:rsidRPr="00491051">
        <w:t xml:space="preserve">-2017, PFC-14 emissions in the </w:t>
      </w:r>
      <w:r w:rsidRPr="00491051">
        <w:rPr>
          <w:i/>
        </w:rPr>
        <w:t>Inventory</w:t>
      </w:r>
      <w:r w:rsidRPr="00491051">
        <w:t xml:space="preserve"> are in decline and are about </w:t>
      </w:r>
      <w:r w:rsidR="000F2A26">
        <w:t>50</w:t>
      </w:r>
      <w:r w:rsidRPr="00491051">
        <w:t xml:space="preserve">% lower than PFC-14 emissions estimated from Cape Grim data (TAPM-InTEM). Emissions of PFC-14 using Cape Grim data have been steady at about 60 tonnes for the period 2012-2015, but increased significantly to 103 tonnes in 2016 and 90 tonnes in 2017, </w:t>
      </w:r>
      <w:r w:rsidR="001C1132">
        <w:t>5</w:t>
      </w:r>
      <w:r w:rsidRPr="00491051">
        <w:t xml:space="preserve"> times the </w:t>
      </w:r>
      <w:r w:rsidRPr="00491051">
        <w:rPr>
          <w:i/>
        </w:rPr>
        <w:t>Inventory</w:t>
      </w:r>
      <w:r w:rsidRPr="00491051">
        <w:t xml:space="preserve"> estimate. The fraction of Australian PFC-14 emission seen at Cape Grim has declined significantly since the closure of the Point Henry smelter in 2014. The 2016 and 2017 increase in PFC-14 emissions is largely due to increases seen at the Bell Bay smelter. This result will need to be confirmed when InTEM emission estimates are updated.  </w:t>
      </w:r>
    </w:p>
    <w:p w14:paraId="2AB17C98" w14:textId="61F93964" w:rsidR="00161798" w:rsidRPr="005B5924" w:rsidRDefault="003B4B49" w:rsidP="003B4B49">
      <w:pPr>
        <w:pStyle w:val="ListBullet"/>
        <w:rPr>
          <w:color w:val="auto"/>
        </w:rPr>
      </w:pPr>
      <w:r w:rsidRPr="005B5924">
        <w:rPr>
          <w:color w:val="auto"/>
        </w:rPr>
        <w:t>Over the period 200</w:t>
      </w:r>
      <w:r w:rsidR="000F2A26" w:rsidRPr="005B5924">
        <w:rPr>
          <w:color w:val="auto"/>
        </w:rPr>
        <w:t>6</w:t>
      </w:r>
      <w:r w:rsidRPr="005B5924">
        <w:rPr>
          <w:color w:val="auto"/>
        </w:rPr>
        <w:t>-201</w:t>
      </w:r>
      <w:r w:rsidR="000F2A26" w:rsidRPr="005B5924">
        <w:rPr>
          <w:color w:val="auto"/>
        </w:rPr>
        <w:t>7</w:t>
      </w:r>
      <w:r w:rsidR="00161798" w:rsidRPr="005B5924">
        <w:rPr>
          <w:color w:val="auto"/>
        </w:rPr>
        <w:t xml:space="preserve">, PFC-116 emissions in the </w:t>
      </w:r>
      <w:r w:rsidR="00161798" w:rsidRPr="005B5924">
        <w:rPr>
          <w:i/>
          <w:color w:val="auto"/>
        </w:rPr>
        <w:t>Inventory</w:t>
      </w:r>
      <w:r w:rsidR="00161798" w:rsidRPr="005B5924">
        <w:rPr>
          <w:color w:val="auto"/>
        </w:rPr>
        <w:t xml:space="preserve"> (assumed only from the aluminium in</w:t>
      </w:r>
      <w:r w:rsidRPr="005B5924">
        <w:rPr>
          <w:color w:val="auto"/>
        </w:rPr>
        <w:t xml:space="preserve">dustry) </w:t>
      </w:r>
      <w:r w:rsidR="001E3790" w:rsidRPr="005B5924">
        <w:rPr>
          <w:color w:val="auto"/>
        </w:rPr>
        <w:t xml:space="preserve">have declined by </w:t>
      </w:r>
      <w:r w:rsidR="003B7F61" w:rsidRPr="005B5924">
        <w:rPr>
          <w:color w:val="auto"/>
        </w:rPr>
        <w:t xml:space="preserve">44% </w:t>
      </w:r>
      <w:r w:rsidR="00B971D7" w:rsidRPr="005B5924">
        <w:rPr>
          <w:color w:val="auto"/>
        </w:rPr>
        <w:t>and are</w:t>
      </w:r>
      <w:r w:rsidR="00E324CA" w:rsidRPr="005B5924">
        <w:rPr>
          <w:color w:val="auto"/>
        </w:rPr>
        <w:t xml:space="preserve"> on average</w:t>
      </w:r>
      <w:r w:rsidR="00B971D7" w:rsidRPr="005B5924">
        <w:rPr>
          <w:color w:val="auto"/>
        </w:rPr>
        <w:t xml:space="preserve"> about </w:t>
      </w:r>
      <w:r w:rsidR="00E324CA" w:rsidRPr="005B5924">
        <w:rPr>
          <w:color w:val="auto"/>
        </w:rPr>
        <w:t>36</w:t>
      </w:r>
      <w:r w:rsidR="00B971D7" w:rsidRPr="005B5924">
        <w:rPr>
          <w:color w:val="auto"/>
        </w:rPr>
        <w:t>% lower than PFC-116 emissions estimated from Cape Grim data (TAPM-InTEM)</w:t>
      </w:r>
      <w:r w:rsidR="009C3DD9" w:rsidRPr="005B5924">
        <w:rPr>
          <w:color w:val="auto"/>
        </w:rPr>
        <w:t xml:space="preserve">. </w:t>
      </w:r>
    </w:p>
    <w:p w14:paraId="76058BDD" w14:textId="001D0E27" w:rsidR="00380854" w:rsidRPr="00491051" w:rsidRDefault="0040319B" w:rsidP="0040319B">
      <w:pPr>
        <w:pStyle w:val="ListBullet"/>
      </w:pPr>
      <w:r w:rsidRPr="00491051">
        <w:t>Cape Grim observations show that Australian emissions of PFC-218 were growing until 2011, but are n</w:t>
      </w:r>
      <w:r w:rsidR="001B4BD6" w:rsidRPr="00491051">
        <w:t>ow declining, with curr</w:t>
      </w:r>
      <w:r w:rsidR="00491051" w:rsidRPr="00491051">
        <w:t>ent (2017</w:t>
      </w:r>
      <w:r w:rsidRPr="00491051">
        <w:t xml:space="preserve">) emissions for PFC-218 about </w:t>
      </w:r>
      <w:r w:rsidR="00A0617A" w:rsidRPr="00491051">
        <w:t>9</w:t>
      </w:r>
      <w:r w:rsidRPr="00491051">
        <w:t xml:space="preserve"> tonnes. PFC-318 emissions vary from 1</w:t>
      </w:r>
      <w:r w:rsidR="001B4BD6" w:rsidRPr="00491051">
        <w:t>0</w:t>
      </w:r>
      <w:r w:rsidRPr="00491051">
        <w:t>-1</w:t>
      </w:r>
      <w:r w:rsidR="00491051" w:rsidRPr="00491051">
        <w:t>2</w:t>
      </w:r>
      <w:r w:rsidRPr="00491051">
        <w:t xml:space="preserve"> tonnes over the last 5 </w:t>
      </w:r>
      <w:r w:rsidR="00341D58" w:rsidRPr="00491051">
        <w:t xml:space="preserve">years. </w:t>
      </w:r>
      <w:r w:rsidRPr="00491051">
        <w:t>There are no significant Australian imports identified for these PFCs. Globally PFC-218 and PFC-318 are used in the electronics industry (etching), in refrigeration, in fire suppression and in medical applications.</w:t>
      </w:r>
    </w:p>
    <w:p w14:paraId="4DD38369" w14:textId="026DF3FD" w:rsidR="006F5E66" w:rsidRPr="00491051" w:rsidRDefault="001908B6" w:rsidP="00B635E2">
      <w:pPr>
        <w:pStyle w:val="ListBullet"/>
        <w:rPr>
          <w:color w:val="auto"/>
          <w:lang w:val="en-US"/>
        </w:rPr>
      </w:pPr>
      <w:r w:rsidRPr="00491051">
        <w:rPr>
          <w:color w:val="auto"/>
        </w:rPr>
        <w:t>T</w:t>
      </w:r>
      <w:r w:rsidR="006F5E66" w:rsidRPr="00491051">
        <w:rPr>
          <w:color w:val="auto"/>
        </w:rPr>
        <w:t xml:space="preserve">otal </w:t>
      </w:r>
      <w:r w:rsidRPr="00491051">
        <w:rPr>
          <w:color w:val="auto"/>
        </w:rPr>
        <w:t xml:space="preserve">Australian PFC emissions </w:t>
      </w:r>
      <w:r w:rsidR="002C7450" w:rsidRPr="00491051">
        <w:rPr>
          <w:color w:val="auto"/>
        </w:rPr>
        <w:t>(from Cape Grim data)</w:t>
      </w:r>
      <w:r w:rsidR="00356FBF" w:rsidRPr="00491051">
        <w:rPr>
          <w:color w:val="auto"/>
        </w:rPr>
        <w:t xml:space="preserve"> declined from 2005 to 2008, largely driven by emissions from the aluminium industry</w:t>
      </w:r>
      <w:r w:rsidR="002C7450" w:rsidRPr="00491051">
        <w:rPr>
          <w:color w:val="auto"/>
        </w:rPr>
        <w:t>.</w:t>
      </w:r>
      <w:r w:rsidR="00356FBF" w:rsidRPr="00491051">
        <w:rPr>
          <w:color w:val="auto"/>
        </w:rPr>
        <w:t xml:space="preserve"> </w:t>
      </w:r>
      <w:r w:rsidR="002C7450" w:rsidRPr="00491051">
        <w:rPr>
          <w:color w:val="auto"/>
        </w:rPr>
        <w:t>From 2008 to 201</w:t>
      </w:r>
      <w:r w:rsidR="00491051" w:rsidRPr="00491051">
        <w:rPr>
          <w:color w:val="auto"/>
        </w:rPr>
        <w:t>7</w:t>
      </w:r>
      <w:r w:rsidR="002C7450" w:rsidRPr="00491051">
        <w:rPr>
          <w:color w:val="auto"/>
        </w:rPr>
        <w:t xml:space="preserve"> emissions </w:t>
      </w:r>
      <w:r w:rsidR="0043055A" w:rsidRPr="00491051">
        <w:rPr>
          <w:color w:val="auto"/>
        </w:rPr>
        <w:t>varied f</w:t>
      </w:r>
      <w:r w:rsidR="00BA44F3" w:rsidRPr="00491051">
        <w:rPr>
          <w:color w:val="auto"/>
        </w:rPr>
        <w:t>rom 7</w:t>
      </w:r>
      <w:r w:rsidR="002B5248" w:rsidRPr="00491051">
        <w:rPr>
          <w:color w:val="auto"/>
        </w:rPr>
        <w:t>6</w:t>
      </w:r>
      <w:r w:rsidR="0043055A" w:rsidRPr="00491051">
        <w:rPr>
          <w:color w:val="auto"/>
        </w:rPr>
        <w:t xml:space="preserve"> -</w:t>
      </w:r>
      <w:r w:rsidR="00BA44F3" w:rsidRPr="00491051">
        <w:rPr>
          <w:color w:val="auto"/>
        </w:rPr>
        <w:t xml:space="preserve"> </w:t>
      </w:r>
      <w:r w:rsidR="002B5248" w:rsidRPr="00491051">
        <w:rPr>
          <w:color w:val="auto"/>
        </w:rPr>
        <w:t>132</w:t>
      </w:r>
      <w:r w:rsidR="002C7450" w:rsidRPr="00491051">
        <w:rPr>
          <w:color w:val="auto"/>
        </w:rPr>
        <w:t xml:space="preserve"> tonnes per year</w:t>
      </w:r>
      <w:r w:rsidR="00491051">
        <w:rPr>
          <w:color w:val="auto"/>
        </w:rPr>
        <w:t xml:space="preserve"> (119 tonnes in 2017)</w:t>
      </w:r>
      <w:r w:rsidR="00356FBF" w:rsidRPr="00491051">
        <w:rPr>
          <w:color w:val="auto"/>
        </w:rPr>
        <w:t>.</w:t>
      </w:r>
      <w:r w:rsidR="00957F2E" w:rsidRPr="00491051">
        <w:rPr>
          <w:color w:val="auto"/>
          <w:lang w:val="en-US"/>
        </w:rPr>
        <w:t xml:space="preserve"> Total Australian PFC emissions from the </w:t>
      </w:r>
      <w:r w:rsidR="00957F2E" w:rsidRPr="00491051">
        <w:rPr>
          <w:i/>
          <w:color w:val="auto"/>
          <w:lang w:val="en-US"/>
        </w:rPr>
        <w:t xml:space="preserve">Inventory </w:t>
      </w:r>
      <w:r w:rsidR="00957F2E" w:rsidRPr="00491051">
        <w:rPr>
          <w:color w:val="auto"/>
          <w:lang w:val="en-US"/>
        </w:rPr>
        <w:t xml:space="preserve">have declined by </w:t>
      </w:r>
      <w:r w:rsidR="00F861D2">
        <w:rPr>
          <w:color w:val="auto"/>
          <w:lang w:val="en-US"/>
        </w:rPr>
        <w:t>72</w:t>
      </w:r>
      <w:r w:rsidR="00957F2E" w:rsidRPr="00491051">
        <w:rPr>
          <w:color w:val="auto"/>
          <w:lang w:val="en-US"/>
        </w:rPr>
        <w:t>% from 200</w:t>
      </w:r>
      <w:r w:rsidR="00F861D2">
        <w:rPr>
          <w:color w:val="auto"/>
          <w:lang w:val="en-US"/>
        </w:rPr>
        <w:t>6</w:t>
      </w:r>
      <w:r w:rsidR="00957F2E" w:rsidRPr="00491051">
        <w:rPr>
          <w:color w:val="auto"/>
          <w:lang w:val="en-US"/>
        </w:rPr>
        <w:t xml:space="preserve"> to 201</w:t>
      </w:r>
      <w:r w:rsidR="00F861D2">
        <w:rPr>
          <w:color w:val="auto"/>
          <w:lang w:val="en-US"/>
        </w:rPr>
        <w:t>7</w:t>
      </w:r>
      <w:r w:rsidR="00957F2E" w:rsidRPr="00491051">
        <w:rPr>
          <w:color w:val="auto"/>
          <w:lang w:val="en-US"/>
        </w:rPr>
        <w:t>.</w:t>
      </w:r>
    </w:p>
    <w:p w14:paraId="0A9FA43C" w14:textId="296C47AC" w:rsidR="004B2220" w:rsidRPr="004B2220" w:rsidRDefault="0040319B" w:rsidP="004B2220">
      <w:pPr>
        <w:pStyle w:val="ListBullet"/>
        <w:rPr>
          <w:color w:val="auto"/>
        </w:rPr>
      </w:pPr>
      <w:r w:rsidRPr="004B2220">
        <w:rPr>
          <w:color w:val="auto"/>
        </w:rPr>
        <w:t>Total Australian HFC, PFC and sulfur hexafluoride emissions, expressed as CO</w:t>
      </w:r>
      <w:r w:rsidRPr="004B2220">
        <w:rPr>
          <w:color w:val="auto"/>
          <w:vertAlign w:val="subscript"/>
        </w:rPr>
        <w:t>2</w:t>
      </w:r>
      <w:r w:rsidRPr="004B2220">
        <w:rPr>
          <w:color w:val="auto"/>
        </w:rPr>
        <w:t>-e emissions, over the period 200</w:t>
      </w:r>
      <w:r w:rsidR="00F73DAF" w:rsidRPr="004B2220">
        <w:rPr>
          <w:color w:val="auto"/>
        </w:rPr>
        <w:t>6</w:t>
      </w:r>
      <w:r w:rsidRPr="004B2220">
        <w:rPr>
          <w:color w:val="auto"/>
        </w:rPr>
        <w:t>-201</w:t>
      </w:r>
      <w:r w:rsidR="00F73DAF" w:rsidRPr="004B2220">
        <w:rPr>
          <w:color w:val="auto"/>
        </w:rPr>
        <w:t>7</w:t>
      </w:r>
      <w:r w:rsidRPr="004B2220">
        <w:rPr>
          <w:color w:val="auto"/>
        </w:rPr>
        <w:t xml:space="preserve"> estimated from </w:t>
      </w:r>
      <w:r w:rsidR="004B2220" w:rsidRPr="004B2220">
        <w:rPr>
          <w:color w:val="auto"/>
        </w:rPr>
        <w:t>Cape Grim data (96 Mt CO</w:t>
      </w:r>
      <w:r w:rsidR="004B2220" w:rsidRPr="004B2220">
        <w:rPr>
          <w:color w:val="auto"/>
          <w:vertAlign w:val="subscript"/>
        </w:rPr>
        <w:t>2</w:t>
      </w:r>
      <w:r w:rsidR="004B2220" w:rsidRPr="004B2220">
        <w:rPr>
          <w:color w:val="auto"/>
        </w:rPr>
        <w:t xml:space="preserve">-e) are about 17% lower than the same emissions in the </w:t>
      </w:r>
      <w:r w:rsidR="004B2220" w:rsidRPr="004B2220">
        <w:rPr>
          <w:i/>
          <w:color w:val="auto"/>
        </w:rPr>
        <w:t>Inventory</w:t>
      </w:r>
      <w:r w:rsidR="004B2220" w:rsidRPr="004B2220">
        <w:rPr>
          <w:color w:val="auto"/>
        </w:rPr>
        <w:t xml:space="preserve"> (116 Mt CO</w:t>
      </w:r>
      <w:r w:rsidR="004B2220" w:rsidRPr="004B2220">
        <w:rPr>
          <w:color w:val="auto"/>
          <w:vertAlign w:val="subscript"/>
        </w:rPr>
        <w:t>2</w:t>
      </w:r>
      <w:r w:rsidR="004B2220" w:rsidRPr="004B2220">
        <w:rPr>
          <w:color w:val="auto"/>
        </w:rPr>
        <w:t>-e).</w:t>
      </w:r>
    </w:p>
    <w:p w14:paraId="4665432A" w14:textId="5078995D" w:rsidR="008275C3" w:rsidRDefault="00B97925" w:rsidP="0040319B">
      <w:pPr>
        <w:pStyle w:val="ListBullet"/>
        <w:rPr>
          <w:color w:val="C0C0C0"/>
        </w:rPr>
      </w:pPr>
      <w:r w:rsidRPr="00905EE3">
        <w:rPr>
          <w:color w:val="C0C0C0"/>
        </w:rPr>
        <w:t xml:space="preserve"> </w:t>
      </w:r>
      <w:r w:rsidR="001606E2">
        <w:rPr>
          <w:color w:val="auto"/>
        </w:rPr>
        <w:t>Average</w:t>
      </w:r>
      <w:r w:rsidR="001606E2" w:rsidRPr="004B2220">
        <w:rPr>
          <w:color w:val="auto"/>
        </w:rPr>
        <w:t xml:space="preserve"> Australian HFC, PFC and sulfur hexafluoride emissions</w:t>
      </w:r>
      <w:r w:rsidR="001606E2">
        <w:rPr>
          <w:color w:val="auto"/>
        </w:rPr>
        <w:t xml:space="preserve"> (tonnes)</w:t>
      </w:r>
      <w:r w:rsidR="001606E2" w:rsidRPr="00F47EFE">
        <w:t xml:space="preserve"> </w:t>
      </w:r>
      <w:r w:rsidR="001606E2">
        <w:t>o</w:t>
      </w:r>
      <w:r w:rsidR="004B2220" w:rsidRPr="00F47EFE">
        <w:t>ver the period 200</w:t>
      </w:r>
      <w:r w:rsidR="004B2220">
        <w:t>6</w:t>
      </w:r>
      <w:r w:rsidR="004B2220" w:rsidRPr="00F47EFE">
        <w:t>-201</w:t>
      </w:r>
      <w:r w:rsidR="004B2220">
        <w:t>7</w:t>
      </w:r>
      <w:r w:rsidR="004B2220" w:rsidRPr="00F47EFE">
        <w:t xml:space="preserve"> </w:t>
      </w:r>
      <w:r w:rsidR="001606E2">
        <w:t>from the</w:t>
      </w:r>
      <w:r w:rsidR="004B2220">
        <w:t xml:space="preserve"> </w:t>
      </w:r>
      <w:r w:rsidR="004B2220" w:rsidRPr="00F47EFE">
        <w:rPr>
          <w:i/>
        </w:rPr>
        <w:t>Inventory</w:t>
      </w:r>
      <w:r w:rsidR="004B2220" w:rsidRPr="00F47EFE">
        <w:t xml:space="preserve"> are </w:t>
      </w:r>
      <w:r w:rsidR="004B2220">
        <w:t>36</w:t>
      </w:r>
      <w:r w:rsidR="004B2220" w:rsidRPr="00F47EFE">
        <w:t>% higher than estimates based on Cape Grim data (ISC-InTEM</w:t>
      </w:r>
      <w:r w:rsidR="004B2220">
        <w:t xml:space="preserve">). </w:t>
      </w:r>
    </w:p>
    <w:p w14:paraId="25942B64" w14:textId="77777777" w:rsidR="00032A4D" w:rsidRDefault="0040319B" w:rsidP="00032A4D">
      <w:pPr>
        <w:pStyle w:val="ListBullet"/>
        <w:rPr>
          <w:color w:val="auto"/>
        </w:rPr>
      </w:pPr>
      <w:r w:rsidRPr="002F2B07">
        <w:rPr>
          <w:color w:val="auto"/>
        </w:rPr>
        <w:t>Importantly, Cape Grim data suggest that the combined Australian emissions of HFCs, PFCs and sulf</w:t>
      </w:r>
      <w:r w:rsidR="0044460E" w:rsidRPr="002F2B07">
        <w:rPr>
          <w:color w:val="auto"/>
        </w:rPr>
        <w:t>ur hexafluoride</w:t>
      </w:r>
      <w:r w:rsidR="00BD46DA" w:rsidRPr="002F2B07">
        <w:rPr>
          <w:color w:val="auto"/>
        </w:rPr>
        <w:t>, which</w:t>
      </w:r>
      <w:r w:rsidR="0044460E" w:rsidRPr="002F2B07">
        <w:rPr>
          <w:color w:val="auto"/>
        </w:rPr>
        <w:t xml:space="preserve"> peaked in 2009</w:t>
      </w:r>
      <w:r w:rsidR="00557338" w:rsidRPr="002F2B07">
        <w:rPr>
          <w:color w:val="auto"/>
        </w:rPr>
        <w:t xml:space="preserve"> and plateaued over the period 2009-2014 at 2900 tonnes per year, </w:t>
      </w:r>
      <w:r w:rsidR="007E6174" w:rsidRPr="002F2B07">
        <w:rPr>
          <w:color w:val="auto"/>
        </w:rPr>
        <w:t xml:space="preserve">reached a new </w:t>
      </w:r>
      <w:r w:rsidR="00557338" w:rsidRPr="002F2B07">
        <w:rPr>
          <w:color w:val="auto"/>
        </w:rPr>
        <w:t>maximum of about 3500 tonnes in 2016</w:t>
      </w:r>
      <w:r w:rsidR="00F73DAF" w:rsidRPr="002F2B07">
        <w:rPr>
          <w:color w:val="auto"/>
        </w:rPr>
        <w:t xml:space="preserve"> and then declined in 2017 to 3300 tonnes</w:t>
      </w:r>
      <w:r w:rsidR="00557338" w:rsidRPr="002F2B07">
        <w:rPr>
          <w:color w:val="auto"/>
        </w:rPr>
        <w:t xml:space="preserve">; </w:t>
      </w:r>
      <w:r w:rsidRPr="002F2B07">
        <w:rPr>
          <w:color w:val="auto"/>
        </w:rPr>
        <w:t xml:space="preserve">the </w:t>
      </w:r>
      <w:r w:rsidRPr="002F2B07">
        <w:rPr>
          <w:i/>
          <w:color w:val="auto"/>
        </w:rPr>
        <w:t>Inventory</w:t>
      </w:r>
      <w:r w:rsidRPr="002F2B07">
        <w:rPr>
          <w:color w:val="auto"/>
        </w:rPr>
        <w:t xml:space="preserve"> shows that emissions hav</w:t>
      </w:r>
      <w:r w:rsidR="007E6174" w:rsidRPr="002F2B07">
        <w:rPr>
          <w:color w:val="auto"/>
        </w:rPr>
        <w:t>e continued to grow through 201</w:t>
      </w:r>
      <w:r w:rsidR="00E324CA" w:rsidRPr="002F2B07">
        <w:rPr>
          <w:color w:val="auto"/>
        </w:rPr>
        <w:t>7</w:t>
      </w:r>
      <w:r w:rsidR="00557338" w:rsidRPr="002F2B07">
        <w:rPr>
          <w:color w:val="auto"/>
        </w:rPr>
        <w:t xml:space="preserve"> to </w:t>
      </w:r>
      <w:r w:rsidR="00E324CA" w:rsidRPr="002F2B07">
        <w:rPr>
          <w:color w:val="auto"/>
        </w:rPr>
        <w:t>5588</w:t>
      </w:r>
      <w:r w:rsidR="00557338" w:rsidRPr="002F2B07">
        <w:rPr>
          <w:color w:val="auto"/>
        </w:rPr>
        <w:t xml:space="preserve"> tonnes</w:t>
      </w:r>
      <w:r w:rsidRPr="002F2B07">
        <w:rPr>
          <w:color w:val="auto"/>
        </w:rPr>
        <w:t>.</w:t>
      </w:r>
      <w:bookmarkStart w:id="169" w:name="_Toc249342976"/>
    </w:p>
    <w:p w14:paraId="7DB20F9A" w14:textId="1A5E0FE3" w:rsidR="00032A4D" w:rsidRPr="00032A4D" w:rsidRDefault="001C4F62" w:rsidP="00032A4D">
      <w:pPr>
        <w:pStyle w:val="ListBullet"/>
        <w:rPr>
          <w:color w:val="auto"/>
        </w:rPr>
      </w:pPr>
      <w:r w:rsidRPr="00F47EFE">
        <w:br w:type="page"/>
      </w:r>
      <w:bookmarkStart w:id="170" w:name="_Toc455132444"/>
    </w:p>
    <w:p w14:paraId="7DA76B77" w14:textId="0C9E15DC" w:rsidR="00032A4D" w:rsidRDefault="00032A4D" w:rsidP="00032A4D">
      <w:pPr>
        <w:pStyle w:val="BodyText"/>
        <w:rPr>
          <w:lang w:val="en-GB"/>
        </w:rPr>
      </w:pPr>
      <w:bookmarkStart w:id="171" w:name="_Toc37242096"/>
      <w:r w:rsidRPr="00032A4D">
        <w:rPr>
          <w:rStyle w:val="Heading9Char"/>
        </w:rPr>
        <w:t>Appendix A</w:t>
      </w:r>
      <w:bookmarkEnd w:id="171"/>
      <w:r>
        <w:rPr>
          <w:lang w:val="en-GB"/>
        </w:rPr>
        <w:t xml:space="preserve"> </w:t>
      </w:r>
    </w:p>
    <w:p w14:paraId="6708FAEC" w14:textId="6C08B8E7" w:rsidR="00160D71" w:rsidRDefault="00032A4D" w:rsidP="00032A4D">
      <w:pPr>
        <w:pStyle w:val="BodyText"/>
        <w:rPr>
          <w:lang w:val="en-GB"/>
        </w:rPr>
      </w:pPr>
      <w:r w:rsidRPr="00D761CC">
        <w:rPr>
          <w:lang w:val="en-GB"/>
        </w:rPr>
        <w:t>NAME (</w:t>
      </w:r>
      <w:r w:rsidRPr="00D761CC">
        <w:rPr>
          <w:b/>
          <w:lang w:val="en-GB"/>
        </w:rPr>
        <w:t>N</w:t>
      </w:r>
      <w:r w:rsidRPr="00D761CC">
        <w:rPr>
          <w:lang w:val="en-GB"/>
        </w:rPr>
        <w:t xml:space="preserve">umerical </w:t>
      </w:r>
      <w:r w:rsidRPr="00D761CC">
        <w:rPr>
          <w:b/>
          <w:lang w:val="en-GB"/>
        </w:rPr>
        <w:t>A</w:t>
      </w:r>
      <w:r w:rsidRPr="00D761CC">
        <w:rPr>
          <w:lang w:val="en-GB"/>
        </w:rPr>
        <w:t xml:space="preserve">tmospheric </w:t>
      </w:r>
      <w:r w:rsidRPr="00D761CC">
        <w:rPr>
          <w:b/>
          <w:lang w:val="en-GB"/>
        </w:rPr>
        <w:t>D</w:t>
      </w:r>
      <w:r w:rsidRPr="00D761CC">
        <w:rPr>
          <w:lang w:val="en-GB"/>
        </w:rPr>
        <w:t xml:space="preserve">ispersion </w:t>
      </w:r>
      <w:r w:rsidRPr="00D761CC">
        <w:rPr>
          <w:b/>
          <w:lang w:val="en-GB"/>
        </w:rPr>
        <w:t>M</w:t>
      </w:r>
      <w:r w:rsidRPr="00D761CC">
        <w:rPr>
          <w:lang w:val="en-GB"/>
        </w:rPr>
        <w:t xml:space="preserve">odelling </w:t>
      </w:r>
      <w:r w:rsidRPr="00D761CC">
        <w:rPr>
          <w:b/>
          <w:lang w:val="en-GB"/>
        </w:rPr>
        <w:t>E</w:t>
      </w:r>
      <w:r w:rsidRPr="00D761CC">
        <w:rPr>
          <w:lang w:val="en-GB"/>
        </w:rPr>
        <w:t>nvironment) is a Lagrangian particle dispersion model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the prescribed domain impact on Cape Grim in the previous 12 days. NAME releases 33,000 particles at Cape Grim over the 3 hr period and the resultant 12-day integrated concentrations in each of the domain boxes are calculated. Operating NAME in the backward mode is numerically very efficient and is a very close approximation to the forward running mode, which is what is used to identify emission sources impacting on Cape Grim.</w:t>
      </w:r>
      <w:r w:rsidR="00160D71">
        <w:rPr>
          <w:lang w:val="en-GB"/>
        </w:rPr>
        <w:t xml:space="preserve"> </w:t>
      </w:r>
      <w:r w:rsidR="00160D71" w:rsidRPr="00F47EFE">
        <w:rPr>
          <w:lang w:val="en-GB"/>
        </w:rPr>
        <w:t xml:space="preserve">The NAME model </w:t>
      </w:r>
      <w:r w:rsidR="00160D71">
        <w:rPr>
          <w:lang w:val="en-GB"/>
        </w:rPr>
        <w:t xml:space="preserve">is </w:t>
      </w:r>
      <w:r w:rsidR="00160D71" w:rsidRPr="00F47EFE">
        <w:rPr>
          <w:lang w:val="en-GB"/>
        </w:rPr>
        <w:t xml:space="preserve">coupled to the InTEM inversion model (O’Doherty </w:t>
      </w:r>
      <w:r w:rsidR="00160D71" w:rsidRPr="00F47EFE">
        <w:rPr>
          <w:i/>
          <w:lang w:val="en-GB"/>
        </w:rPr>
        <w:t>et al</w:t>
      </w:r>
      <w:r w:rsidR="00160D71" w:rsidRPr="00F47EFE">
        <w:rPr>
          <w:lang w:val="en-GB"/>
        </w:rPr>
        <w:t xml:space="preserve">., 2009; Manning </w:t>
      </w:r>
      <w:r w:rsidR="00160D71" w:rsidRPr="00F47EFE">
        <w:rPr>
          <w:i/>
          <w:lang w:val="en-GB"/>
        </w:rPr>
        <w:t>et al</w:t>
      </w:r>
      <w:r w:rsidR="00160D71" w:rsidRPr="00F47EFE">
        <w:rPr>
          <w:lang w:val="en-GB"/>
        </w:rPr>
        <w:t>., 2003, 2011; Redington and Manning, 2018)</w:t>
      </w:r>
    </w:p>
    <w:p w14:paraId="330D7D42" w14:textId="5E8F17A9" w:rsidR="00032A4D" w:rsidRDefault="00032A4D" w:rsidP="00032A4D">
      <w:pPr>
        <w:pStyle w:val="BodyText"/>
      </w:pPr>
      <w:r w:rsidRPr="00D761CC">
        <w:rPr>
          <w:lang w:val="en-GB"/>
        </w:rPr>
        <w:t xml:space="preserve">In the inverse calculation, InTEM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assumes that sources outside the specified domain do not impact significantly on Cape Grim. </w:t>
      </w:r>
      <w:r w:rsidRPr="00F47EFE">
        <w:t>For the 2018 InTEM inversions, emissions were calculated for the Victoria/Tasmania/New South Wales domain and, for the 2011 InTEM inversions, a Victoria/Tasmania domain was used.</w:t>
      </w:r>
      <w:r>
        <w:br w:type="page"/>
      </w:r>
    </w:p>
    <w:p w14:paraId="4AE95A5F" w14:textId="77777777" w:rsidR="00887FE9" w:rsidRPr="00F47EFE" w:rsidRDefault="00887FE9" w:rsidP="00195791">
      <w:pPr>
        <w:pStyle w:val="Heading1notnumbered"/>
      </w:pPr>
      <w:bookmarkStart w:id="172" w:name="_Toc37242097"/>
      <w:r w:rsidRPr="00F47EFE">
        <w:t>References</w:t>
      </w:r>
      <w:bookmarkEnd w:id="169"/>
      <w:bookmarkEnd w:id="170"/>
      <w:bookmarkEnd w:id="172"/>
    </w:p>
    <w:p w14:paraId="753CB88A" w14:textId="77777777" w:rsidR="00974D5B" w:rsidRPr="00F47EFE" w:rsidRDefault="00406DC1" w:rsidP="00887FE9">
      <w:pPr>
        <w:pStyle w:val="Reference"/>
      </w:pPr>
      <w:bookmarkStart w:id="173" w:name="PCRefList_Melbourne_emissions"/>
      <w:r w:rsidRPr="00F47EFE">
        <w:t xml:space="preserve">Arnold, T., C. M. Harth, J. Mühle, A. J. Manning, P. K. Salameh, J. Kim, D. J. Ivy, L. P. Steele, V. V. Petrenko, J. P. Severinghaus, D. Baggenstos </w:t>
      </w:r>
      <w:r w:rsidR="00DD7155" w:rsidRPr="00F47EFE">
        <w:t>and</w:t>
      </w:r>
      <w:r w:rsidRPr="00F47EFE">
        <w:t xml:space="preserve"> R. F. Weiss</w:t>
      </w:r>
      <w:r w:rsidR="00FB10FE" w:rsidRPr="00F47EFE">
        <w:t xml:space="preserve">, </w:t>
      </w:r>
      <w:r w:rsidR="008C1F28" w:rsidRPr="00F47EFE">
        <w:t xml:space="preserve">Nitrogen trifluoride global emissions estimated from updated atmospheric measurements, </w:t>
      </w:r>
      <w:r w:rsidR="005D0792" w:rsidRPr="00F47EFE">
        <w:rPr>
          <w:i/>
          <w:iCs/>
        </w:rPr>
        <w:t>PNAS</w:t>
      </w:r>
      <w:r w:rsidR="008C1F28" w:rsidRPr="00F47EFE">
        <w:t>, 110</w:t>
      </w:r>
      <w:r w:rsidRPr="00F47EFE">
        <w:t>(6)</w:t>
      </w:r>
      <w:r w:rsidR="008C1F28" w:rsidRPr="00F47EFE">
        <w:t>, 2029-2034, doi:10.1073/pnas.1212346110, 2013.</w:t>
      </w:r>
    </w:p>
    <w:p w14:paraId="358071A8" w14:textId="77777777" w:rsidR="00400352" w:rsidRPr="00F47EFE" w:rsidRDefault="00400352" w:rsidP="00887FE9">
      <w:pPr>
        <w:pStyle w:val="Reference"/>
      </w:pPr>
      <w:r w:rsidRPr="00F47EFE">
        <w:rPr>
          <w:szCs w:val="18"/>
        </w:rPr>
        <w:t>Arnold, T., D.</w:t>
      </w:r>
      <w:r w:rsidR="001B1E7D" w:rsidRPr="00F47EFE">
        <w:rPr>
          <w:szCs w:val="18"/>
        </w:rPr>
        <w:t xml:space="preserve"> J.</w:t>
      </w:r>
      <w:r w:rsidRPr="00F47EFE">
        <w:rPr>
          <w:szCs w:val="18"/>
        </w:rPr>
        <w:t xml:space="preserve"> Ivy, C.</w:t>
      </w:r>
      <w:r w:rsidR="001B1E7D" w:rsidRPr="00F47EFE">
        <w:rPr>
          <w:szCs w:val="18"/>
        </w:rPr>
        <w:t xml:space="preserve"> M.</w:t>
      </w:r>
      <w:r w:rsidRPr="00F47EFE">
        <w:rPr>
          <w:szCs w:val="18"/>
        </w:rPr>
        <w:t xml:space="preserve"> Harth,</w:t>
      </w:r>
      <w:r w:rsidRPr="00F47EFE">
        <w:rPr>
          <w:szCs w:val="18"/>
          <w:vertAlign w:val="superscript"/>
        </w:rPr>
        <w:t xml:space="preserve"> </w:t>
      </w:r>
      <w:r w:rsidRPr="00F47EFE">
        <w:rPr>
          <w:szCs w:val="18"/>
        </w:rPr>
        <w:t>M.</w:t>
      </w:r>
      <w:r w:rsidR="001B1E7D" w:rsidRPr="00F47EFE">
        <w:rPr>
          <w:szCs w:val="18"/>
        </w:rPr>
        <w:t xml:space="preserve"> K.</w:t>
      </w:r>
      <w:r w:rsidRPr="00F47EFE">
        <w:rPr>
          <w:szCs w:val="18"/>
        </w:rPr>
        <w:t xml:space="preserve"> Vollmer, J. Mühle, P.</w:t>
      </w:r>
      <w:r w:rsidR="001B1E7D" w:rsidRPr="00F47EFE">
        <w:rPr>
          <w:szCs w:val="18"/>
        </w:rPr>
        <w:t xml:space="preserve"> K.</w:t>
      </w:r>
      <w:r w:rsidRPr="00F47EFE">
        <w:rPr>
          <w:szCs w:val="18"/>
        </w:rPr>
        <w:t xml:space="preserve"> Salameh,</w:t>
      </w:r>
      <w:r w:rsidR="001B1E7D" w:rsidRPr="00F47EFE">
        <w:rPr>
          <w:szCs w:val="18"/>
        </w:rPr>
        <w:t xml:space="preserve"> L.</w:t>
      </w:r>
      <w:r w:rsidRPr="00F47EFE">
        <w:rPr>
          <w:szCs w:val="18"/>
        </w:rPr>
        <w:t xml:space="preserve"> P. Steele, P.</w:t>
      </w:r>
      <w:r w:rsidR="001B1E7D" w:rsidRPr="00F47EFE">
        <w:rPr>
          <w:szCs w:val="18"/>
        </w:rPr>
        <w:t xml:space="preserve"> B.</w:t>
      </w:r>
      <w:r w:rsidRPr="00F47EFE">
        <w:rPr>
          <w:szCs w:val="18"/>
        </w:rPr>
        <w:t xml:space="preserve"> Krummel, R.</w:t>
      </w:r>
      <w:r w:rsidR="001B1E7D" w:rsidRPr="00F47EFE">
        <w:rPr>
          <w:szCs w:val="18"/>
        </w:rPr>
        <w:t xml:space="preserve"> H. J.</w:t>
      </w:r>
      <w:r w:rsidRPr="00F47EFE">
        <w:rPr>
          <w:szCs w:val="18"/>
        </w:rPr>
        <w:t xml:space="preserve"> Wang, </w:t>
      </w:r>
      <w:r w:rsidR="001B1E7D" w:rsidRPr="00F47EFE">
        <w:rPr>
          <w:szCs w:val="18"/>
        </w:rPr>
        <w:t>D</w:t>
      </w:r>
      <w:r w:rsidRPr="00F47EFE">
        <w:rPr>
          <w:szCs w:val="18"/>
        </w:rPr>
        <w:t xml:space="preserve">. Young, C. </w:t>
      </w:r>
      <w:r w:rsidR="001B1E7D" w:rsidRPr="00F47EFE">
        <w:rPr>
          <w:szCs w:val="18"/>
        </w:rPr>
        <w:t xml:space="preserve">R. </w:t>
      </w:r>
      <w:r w:rsidRPr="00F47EFE">
        <w:rPr>
          <w:szCs w:val="18"/>
        </w:rPr>
        <w:t xml:space="preserve">Lunder, O. Hermansen, T. </w:t>
      </w:r>
      <w:r w:rsidR="001B1E7D" w:rsidRPr="00F47EFE">
        <w:rPr>
          <w:szCs w:val="18"/>
        </w:rPr>
        <w:t xml:space="preserve">S. </w:t>
      </w:r>
      <w:r w:rsidRPr="00F47EFE">
        <w:rPr>
          <w:szCs w:val="18"/>
        </w:rPr>
        <w:t>Rhee, J. Kim, S. Reimann, S. O</w:t>
      </w:r>
      <w:r w:rsidRPr="00F47EFE">
        <w:rPr>
          <w:b/>
          <w:bCs/>
          <w:szCs w:val="18"/>
        </w:rPr>
        <w:t>’</w:t>
      </w:r>
      <w:r w:rsidRPr="00F47EFE">
        <w:rPr>
          <w:szCs w:val="18"/>
        </w:rPr>
        <w:t>Doherty, P.</w:t>
      </w:r>
      <w:r w:rsidR="005929CD" w:rsidRPr="00F47EFE">
        <w:rPr>
          <w:szCs w:val="18"/>
        </w:rPr>
        <w:t xml:space="preserve"> J.</w:t>
      </w:r>
      <w:r w:rsidRPr="00F47EFE">
        <w:rPr>
          <w:szCs w:val="18"/>
        </w:rPr>
        <w:t xml:space="preserve"> Fraser, P.</w:t>
      </w:r>
      <w:r w:rsidR="005929CD" w:rsidRPr="00F47EFE">
        <w:rPr>
          <w:szCs w:val="18"/>
        </w:rPr>
        <w:t xml:space="preserve"> G.</w:t>
      </w:r>
      <w:r w:rsidRPr="00F47EFE">
        <w:rPr>
          <w:szCs w:val="18"/>
        </w:rPr>
        <w:t xml:space="preserve"> Simmonds, R.</w:t>
      </w:r>
      <w:r w:rsidR="005929CD" w:rsidRPr="00F47EFE">
        <w:rPr>
          <w:szCs w:val="18"/>
        </w:rPr>
        <w:t xml:space="preserve"> G.</w:t>
      </w:r>
      <w:r w:rsidRPr="00F47EFE">
        <w:rPr>
          <w:szCs w:val="18"/>
        </w:rPr>
        <w:t xml:space="preserve"> Prinn </w:t>
      </w:r>
      <w:r w:rsidR="00DD7155" w:rsidRPr="00F47EFE">
        <w:rPr>
          <w:szCs w:val="18"/>
        </w:rPr>
        <w:t>and</w:t>
      </w:r>
      <w:r w:rsidRPr="00F47EFE">
        <w:rPr>
          <w:szCs w:val="18"/>
        </w:rPr>
        <w:t xml:space="preserve"> R.</w:t>
      </w:r>
      <w:r w:rsidR="005929CD" w:rsidRPr="00F47EFE">
        <w:rPr>
          <w:szCs w:val="18"/>
        </w:rPr>
        <w:t xml:space="preserve"> F.</w:t>
      </w:r>
      <w:r w:rsidRPr="00F47EFE">
        <w:rPr>
          <w:szCs w:val="18"/>
        </w:rPr>
        <w:t xml:space="preserve"> Weiss, HFC-43-10mee atmospheric abundances and global emission estimates, </w:t>
      </w:r>
      <w:r w:rsidRPr="00F47EFE">
        <w:rPr>
          <w:i/>
          <w:szCs w:val="18"/>
        </w:rPr>
        <w:t>Geophys. Res. Lett</w:t>
      </w:r>
      <w:r w:rsidRPr="00F47EFE">
        <w:rPr>
          <w:szCs w:val="18"/>
        </w:rPr>
        <w:t xml:space="preserve">., </w:t>
      </w:r>
      <w:r w:rsidRPr="00F47EFE">
        <w:t>41</w:t>
      </w:r>
      <w:r w:rsidR="001B1E7D" w:rsidRPr="00F47EFE">
        <w:t>(6)</w:t>
      </w:r>
      <w:r w:rsidRPr="00F47EFE">
        <w:t xml:space="preserve">, 2228-2235, </w:t>
      </w:r>
      <w:r w:rsidR="005929CD" w:rsidRPr="00F47EFE">
        <w:t xml:space="preserve">doi:10.1002/2013GL059143, </w:t>
      </w:r>
      <w:r w:rsidRPr="00F47EFE">
        <w:t>2014.</w:t>
      </w:r>
    </w:p>
    <w:p w14:paraId="1B9506AF" w14:textId="77777777" w:rsidR="00486AAA" w:rsidRPr="00F47EFE" w:rsidRDefault="00982796" w:rsidP="00887FE9">
      <w:pPr>
        <w:pStyle w:val="Reference"/>
      </w:pPr>
      <w:r w:rsidRPr="00F47EFE">
        <w:t xml:space="preserve">Brodribb, P. and M. McCann, </w:t>
      </w:r>
      <w:r w:rsidRPr="00F47EFE">
        <w:rPr>
          <w:i/>
        </w:rPr>
        <w:t>Assessment</w:t>
      </w:r>
      <w:r w:rsidR="008F2525" w:rsidRPr="00F47EFE">
        <w:rPr>
          <w:i/>
        </w:rPr>
        <w:t xml:space="preserve"> </w:t>
      </w:r>
      <w:r w:rsidRPr="00F47EFE">
        <w:rPr>
          <w:i/>
        </w:rPr>
        <w:t>of environmental impacts from the Ozone Protection and Synthetic Greenhouse Gas Management Act 1989</w:t>
      </w:r>
      <w:r w:rsidRPr="00F47EFE">
        <w:t>, Expert Group, Canberra, ACT, Australia, for the DoE, April 2015.</w:t>
      </w:r>
    </w:p>
    <w:p w14:paraId="3F2E3A72" w14:textId="77777777" w:rsidR="00D2723A" w:rsidRPr="00F47EFE" w:rsidRDefault="00D2723A" w:rsidP="00887FE9">
      <w:pPr>
        <w:pStyle w:val="Reference"/>
      </w:pPr>
      <w:r w:rsidRPr="00F47EFE">
        <w:t>Brunner, D., T. Arnold, S. Henne, A. Manning, R. L. Thompson, M. Maione, S. O’Doherty and S. Reimann, Comparison of four inverse modelling systems applied to the estimation of HFC-125, HFC-134a and SF</w:t>
      </w:r>
      <w:r w:rsidRPr="00F47EFE">
        <w:rPr>
          <w:vertAlign w:val="subscript"/>
        </w:rPr>
        <w:t>6</w:t>
      </w:r>
      <w:r w:rsidRPr="00F47EFE">
        <w:t xml:space="preserve"> emissions over Europe, </w:t>
      </w:r>
      <w:r w:rsidRPr="00F47EFE">
        <w:rPr>
          <w:i/>
        </w:rPr>
        <w:t>Atmos. Chem. Phys</w:t>
      </w:r>
      <w:r w:rsidRPr="00F47EFE">
        <w:t>., 17 (17), 10651-10674, doi:10.5194/acp-17-10651-2017, 2017.</w:t>
      </w:r>
    </w:p>
    <w:p w14:paraId="6B84FD34" w14:textId="77777777" w:rsidR="00887FE9" w:rsidRPr="00F47EFE" w:rsidRDefault="00887FE9" w:rsidP="00887FE9">
      <w:pPr>
        <w:pStyle w:val="Reference"/>
      </w:pPr>
      <w:r w:rsidRPr="00F47EFE">
        <w:t>Daniel, J</w:t>
      </w:r>
      <w:r w:rsidR="008D03F0" w:rsidRPr="00F47EFE">
        <w:t>.</w:t>
      </w:r>
      <w:r w:rsidRPr="00F47EFE">
        <w:t xml:space="preserve"> </w:t>
      </w:r>
      <w:r w:rsidR="00DD7155" w:rsidRPr="00F47EFE">
        <w:t>and</w:t>
      </w:r>
      <w:r w:rsidRPr="00F47EFE">
        <w:t xml:space="preserve"> G. Velders, A Focus on Information and Options for Policymakers, </w:t>
      </w:r>
      <w:r w:rsidRPr="00F47EFE">
        <w:rPr>
          <w:rFonts w:cs="Arial"/>
        </w:rPr>
        <w:t xml:space="preserve">Chapter 5 in </w:t>
      </w:r>
      <w:r w:rsidRPr="00F47EFE">
        <w:rPr>
          <w:rFonts w:cs="Arial"/>
          <w:i/>
          <w:iCs/>
        </w:rPr>
        <w:t>Scientific Assessment of Ozone Depletion: 2010</w:t>
      </w:r>
      <w:r w:rsidRPr="00F47EFE">
        <w:rPr>
          <w:rFonts w:cs="Arial"/>
        </w:rPr>
        <w:t>, WMO Global Ozone Research and Monitoring Project – Report No. 52, 5.1-5.56, 2011.</w:t>
      </w:r>
    </w:p>
    <w:p w14:paraId="67F2B344" w14:textId="77777777" w:rsidR="00E624CE" w:rsidRPr="00F47EFE" w:rsidRDefault="00E624CE" w:rsidP="00E44402">
      <w:pPr>
        <w:pStyle w:val="Reference"/>
      </w:pPr>
      <w:r w:rsidRPr="00F47EFE">
        <w:t>DoE 2016,</w:t>
      </w:r>
      <w:r w:rsidRPr="00F47EFE">
        <w:rPr>
          <w:iCs/>
        </w:rPr>
        <w:t xml:space="preserve"> National Inventory Report 2014 </w:t>
      </w:r>
      <w:r w:rsidRPr="00F47EFE">
        <w:rPr>
          <w:rFonts w:eastAsiaTheme="minorHAnsi" w:cs="MyriadPro-Regular"/>
          <w:color w:val="auto"/>
          <w:szCs w:val="20"/>
        </w:rPr>
        <w:t>and Revised Kyoto Protocol National Inventory Report 2013</w:t>
      </w:r>
      <w:r w:rsidRPr="00F47EFE">
        <w:rPr>
          <w:iCs/>
        </w:rPr>
        <w:t xml:space="preserve">, Volume 1, Australian Government </w:t>
      </w:r>
      <w:r w:rsidRPr="00F47EFE">
        <w:t>Department of the Environment, May 2016, 344 pp.</w:t>
      </w:r>
    </w:p>
    <w:p w14:paraId="64D42FD0" w14:textId="77777777" w:rsidR="00F6594E" w:rsidRPr="00F47EFE" w:rsidRDefault="00F6594E" w:rsidP="00E44402">
      <w:pPr>
        <w:pStyle w:val="Reference"/>
      </w:pPr>
      <w:r w:rsidRPr="00F47EFE">
        <w:t>DoEE 2017</w:t>
      </w:r>
      <w:r w:rsidRPr="00F47EFE">
        <w:rPr>
          <w:i/>
        </w:rPr>
        <w:t>,</w:t>
      </w:r>
      <w:r w:rsidR="007165E2" w:rsidRPr="00F47EFE">
        <w:rPr>
          <w:i/>
          <w:iCs/>
        </w:rPr>
        <w:t xml:space="preserve"> National Inventory Report 2015</w:t>
      </w:r>
      <w:r w:rsidRPr="00F47EFE">
        <w:rPr>
          <w:i/>
          <w:iCs/>
        </w:rPr>
        <w:t xml:space="preserve">, Volume 1, </w:t>
      </w:r>
      <w:r w:rsidRPr="00F47EFE">
        <w:rPr>
          <w:iCs/>
        </w:rPr>
        <w:t xml:space="preserve">Australian Government </w:t>
      </w:r>
      <w:r w:rsidRPr="00F47EFE">
        <w:t>Department of the Environment</w:t>
      </w:r>
      <w:r w:rsidR="007165E2" w:rsidRPr="00F47EFE">
        <w:t xml:space="preserve"> and Energy, </w:t>
      </w:r>
      <w:r w:rsidR="00CE6F17" w:rsidRPr="00F47EFE">
        <w:t xml:space="preserve">Commonwealth of Australia, </w:t>
      </w:r>
      <w:r w:rsidR="007165E2" w:rsidRPr="00F47EFE">
        <w:t>May 2017, 347</w:t>
      </w:r>
      <w:r w:rsidRPr="00F47EFE">
        <w:t xml:space="preserve"> pp.</w:t>
      </w:r>
    </w:p>
    <w:p w14:paraId="3B3B1EEC" w14:textId="12B7C76A" w:rsidR="00CE6F17" w:rsidRDefault="00CE6F17" w:rsidP="00E44402">
      <w:pPr>
        <w:pStyle w:val="Reference"/>
      </w:pPr>
      <w:r w:rsidRPr="00F47EFE">
        <w:t>D</w:t>
      </w:r>
      <w:r w:rsidR="00182819">
        <w:t>o</w:t>
      </w:r>
      <w:r w:rsidRPr="00F47EFE">
        <w:t xml:space="preserve">EE 2018, </w:t>
      </w:r>
      <w:r w:rsidRPr="00F47EFE">
        <w:rPr>
          <w:i/>
          <w:iCs/>
        </w:rPr>
        <w:t xml:space="preserve">National Inventory Report 2016, Volume 1, </w:t>
      </w:r>
      <w:r w:rsidRPr="00F47EFE">
        <w:rPr>
          <w:iCs/>
        </w:rPr>
        <w:t xml:space="preserve">Australian Government </w:t>
      </w:r>
      <w:r w:rsidRPr="00F47EFE">
        <w:t>Department of the Environment and Energy, Commonwealth of Australia,  April 201</w:t>
      </w:r>
      <w:r w:rsidR="00182819">
        <w:t>8</w:t>
      </w:r>
      <w:r w:rsidRPr="00F47EFE">
        <w:t>, 356 pp.</w:t>
      </w:r>
    </w:p>
    <w:p w14:paraId="0C5FE541" w14:textId="39DD631E" w:rsidR="00182819" w:rsidRPr="00F47EFE" w:rsidRDefault="00182819" w:rsidP="00E44402">
      <w:pPr>
        <w:pStyle w:val="Reference"/>
      </w:pPr>
      <w:r w:rsidRPr="00F47EFE">
        <w:t>D</w:t>
      </w:r>
      <w:r>
        <w:t>o</w:t>
      </w:r>
      <w:r w:rsidRPr="00F47EFE">
        <w:t>EE 201</w:t>
      </w:r>
      <w:r>
        <w:t>9</w:t>
      </w:r>
      <w:r w:rsidRPr="00F47EFE">
        <w:t xml:space="preserve">, </w:t>
      </w:r>
      <w:r w:rsidRPr="00F47EFE">
        <w:rPr>
          <w:i/>
          <w:iCs/>
        </w:rPr>
        <w:t>National Inventory Report 201</w:t>
      </w:r>
      <w:r>
        <w:rPr>
          <w:i/>
          <w:iCs/>
        </w:rPr>
        <w:t>7</w:t>
      </w:r>
      <w:r w:rsidRPr="00F47EFE">
        <w:rPr>
          <w:i/>
          <w:iCs/>
        </w:rPr>
        <w:t xml:space="preserve">, Volume 1, </w:t>
      </w:r>
      <w:r w:rsidRPr="00F47EFE">
        <w:rPr>
          <w:iCs/>
        </w:rPr>
        <w:t xml:space="preserve">Australian Government </w:t>
      </w:r>
      <w:r w:rsidRPr="00F47EFE">
        <w:t xml:space="preserve">Department of the Environment and Energy, Commonwealth of Australia,  </w:t>
      </w:r>
      <w:r>
        <w:t>May</w:t>
      </w:r>
      <w:r w:rsidRPr="00F47EFE">
        <w:t xml:space="preserve"> 201</w:t>
      </w:r>
      <w:r>
        <w:t>9</w:t>
      </w:r>
      <w:r w:rsidRPr="00F47EFE">
        <w:t>, 35</w:t>
      </w:r>
      <w:r>
        <w:t>9</w:t>
      </w:r>
      <w:r w:rsidRPr="00F47EFE">
        <w:t xml:space="preserve"> pp</w:t>
      </w:r>
    </w:p>
    <w:p w14:paraId="661E0DD6" w14:textId="77777777" w:rsidR="0043263C" w:rsidRPr="00F47EFE" w:rsidRDefault="00036417" w:rsidP="0043263C">
      <w:pPr>
        <w:pStyle w:val="Reference"/>
      </w:pPr>
      <w:r w:rsidRPr="00F47EFE">
        <w:t xml:space="preserve">Dunse, B. L., L. P. Steele, P. J. Fraser </w:t>
      </w:r>
      <w:r w:rsidR="00544C03" w:rsidRPr="00F47EFE">
        <w:t>and</w:t>
      </w:r>
      <w:r w:rsidRPr="00F47EFE">
        <w:t xml:space="preserve"> S. R. Wilson, An analysis of Melbourne pollution episodes observed at Cape Grim from 1995-1998, </w:t>
      </w:r>
      <w:r w:rsidRPr="00F47EFE">
        <w:rPr>
          <w:i/>
        </w:rPr>
        <w:t>Baseline Atmospheric Program (Australia) 1997-98</w:t>
      </w:r>
      <w:r w:rsidRPr="00F47EFE">
        <w:t xml:space="preserve">, N. W. Tindale, N. Derek </w:t>
      </w:r>
      <w:r w:rsidR="00DD7155" w:rsidRPr="00F47EFE">
        <w:t>and</w:t>
      </w:r>
      <w:r w:rsidRPr="00F47EFE">
        <w:t xml:space="preserve"> R. J. Francey (eds.), Bureau of Meteorology and CSIRO Atmospheric Research, Melbourne, Australia, 34-42, 2001.</w:t>
      </w:r>
    </w:p>
    <w:p w14:paraId="2A05BD3C" w14:textId="77777777" w:rsidR="00887FE9" w:rsidRPr="00F47EFE" w:rsidRDefault="00887FE9" w:rsidP="00887FE9">
      <w:pPr>
        <w:pStyle w:val="Reference"/>
      </w:pPr>
      <w:r w:rsidRPr="00F47EFE">
        <w:t>Dunse, B.</w:t>
      </w:r>
      <w:r w:rsidR="002A398A" w:rsidRPr="00F47EFE">
        <w:t xml:space="preserve"> L.</w:t>
      </w:r>
      <w:r w:rsidRPr="00F47EFE">
        <w:t xml:space="preserve">, Investigation of urban emissions of trace gases by use of atmospheric measurements and a high-resolution atmospheric transport model, </w:t>
      </w:r>
      <w:r w:rsidRPr="00F47EFE">
        <w:rPr>
          <w:i/>
        </w:rPr>
        <w:t>PhD thesis</w:t>
      </w:r>
      <w:r w:rsidRPr="00F47EFE">
        <w:t xml:space="preserve">, </w:t>
      </w:r>
      <w:r w:rsidR="002A398A" w:rsidRPr="00F47EFE">
        <w:t xml:space="preserve">University of </w:t>
      </w:r>
      <w:r w:rsidRPr="00F47EFE">
        <w:t>Wollongong, Wollongong, NSW, Australia, 2002.</w:t>
      </w:r>
    </w:p>
    <w:p w14:paraId="39396F41" w14:textId="288FDC58" w:rsidR="00887FE9" w:rsidRDefault="002A398A" w:rsidP="00887FE9">
      <w:pPr>
        <w:pStyle w:val="Reference"/>
        <w:rPr>
          <w:rStyle w:val="ReferenceChar"/>
        </w:rPr>
      </w:pPr>
      <w:r w:rsidRPr="00F47EFE">
        <w:rPr>
          <w:rStyle w:val="ReferenceChar"/>
        </w:rPr>
        <w:t xml:space="preserve">Dunse, B.L., L.P. Steele, S.R. Wilson, P.J. Fraser </w:t>
      </w:r>
      <w:r w:rsidR="00544C03" w:rsidRPr="00F47EFE">
        <w:rPr>
          <w:rStyle w:val="ReferenceChar"/>
        </w:rPr>
        <w:t>and</w:t>
      </w:r>
      <w:r w:rsidRPr="00F47EFE">
        <w:rPr>
          <w:rStyle w:val="ReferenceChar"/>
        </w:rPr>
        <w:t xml:space="preserve"> P. B. Krummel</w:t>
      </w:r>
      <w:r w:rsidR="00887FE9" w:rsidRPr="00F47EFE">
        <w:rPr>
          <w:rStyle w:val="ReferenceChar"/>
        </w:rPr>
        <w:t>, Trace gas emissions from Melbourne</w:t>
      </w:r>
      <w:r w:rsidRPr="00F47EFE">
        <w:rPr>
          <w:rStyle w:val="ReferenceChar"/>
        </w:rPr>
        <w:t>,</w:t>
      </w:r>
      <w:r w:rsidR="00887FE9" w:rsidRPr="00F47EFE">
        <w:rPr>
          <w:rStyle w:val="ReferenceChar"/>
        </w:rPr>
        <w:t xml:space="preserve"> </w:t>
      </w:r>
      <w:smartTag w:uri="urn:schemas-microsoft-com:office:smarttags" w:element="place">
        <w:smartTag w:uri="urn:schemas-microsoft-com:office:smarttags" w:element="country-region">
          <w:r w:rsidR="00887FE9" w:rsidRPr="00F47EFE">
            <w:rPr>
              <w:rStyle w:val="ReferenceChar"/>
            </w:rPr>
            <w:t>Australia</w:t>
          </w:r>
        </w:smartTag>
      </w:smartTag>
      <w:r w:rsidR="00887FE9" w:rsidRPr="00F47EFE">
        <w:rPr>
          <w:rStyle w:val="ReferenceChar"/>
        </w:rPr>
        <w:t xml:space="preserve">, based on AGAGE observations at Cape Grim, Tasmania, 1995-2000, </w:t>
      </w:r>
      <w:r w:rsidR="00887FE9" w:rsidRPr="00F47EFE">
        <w:rPr>
          <w:rStyle w:val="ReferenceChar"/>
          <w:i/>
        </w:rPr>
        <w:t>Atmos</w:t>
      </w:r>
      <w:r w:rsidRPr="00F47EFE">
        <w:rPr>
          <w:rStyle w:val="ReferenceChar"/>
          <w:i/>
        </w:rPr>
        <w:t>.</w:t>
      </w:r>
      <w:r w:rsidR="00887FE9" w:rsidRPr="00F47EFE">
        <w:rPr>
          <w:rStyle w:val="ReferenceChar"/>
          <w:i/>
        </w:rPr>
        <w:t xml:space="preserve"> Environ</w:t>
      </w:r>
      <w:r w:rsidRPr="00F47EFE">
        <w:rPr>
          <w:rStyle w:val="ReferenceChar"/>
        </w:rPr>
        <w:t>.</w:t>
      </w:r>
      <w:r w:rsidR="00887FE9" w:rsidRPr="00F47EFE">
        <w:rPr>
          <w:rStyle w:val="ReferenceChar"/>
        </w:rPr>
        <w:t>, 39</w:t>
      </w:r>
      <w:r w:rsidRPr="00F47EFE">
        <w:rPr>
          <w:rStyle w:val="ReferenceChar"/>
        </w:rPr>
        <w:t>(34)</w:t>
      </w:r>
      <w:r w:rsidR="00887FE9" w:rsidRPr="00F47EFE">
        <w:rPr>
          <w:rStyle w:val="ReferenceChar"/>
        </w:rPr>
        <w:t xml:space="preserve">, 6334-6344, </w:t>
      </w:r>
      <w:r w:rsidRPr="00F47EFE">
        <w:rPr>
          <w:rStyle w:val="ReferenceChar"/>
        </w:rPr>
        <w:t xml:space="preserve">doi:10.1016/j.atmosenv.2005.07.014, </w:t>
      </w:r>
      <w:r w:rsidR="00887FE9" w:rsidRPr="00F47EFE">
        <w:rPr>
          <w:rStyle w:val="ReferenceChar"/>
        </w:rPr>
        <w:t>2005.</w:t>
      </w:r>
    </w:p>
    <w:p w14:paraId="3204ED1E" w14:textId="7DC5C5E4" w:rsidR="0041508D" w:rsidRPr="00F47EFE" w:rsidRDefault="0041508D" w:rsidP="0041508D">
      <w:pPr>
        <w:pStyle w:val="Reference"/>
        <w:rPr>
          <w:rStyle w:val="ReferenceChar"/>
        </w:rPr>
      </w:pPr>
      <w:r w:rsidRPr="00F47EFE">
        <w:t xml:space="preserve">Dunse, B. L., N. Derek, P. J. Fraser, P. B. Krummel and L. P. Steele, Australian and global HFC, PFC, sulfur hexafluoride nitrogen trifluoride and sulfuryl fluoride emissions, Report prepared for Australian Government Department of the Environment and Energy, CSIRO Oceans and Atmosphere, Aspendale, Australia, iv, </w:t>
      </w:r>
      <w:r>
        <w:t>33</w:t>
      </w:r>
      <w:r w:rsidRPr="00F47EFE">
        <w:t xml:space="preserve"> pp., 2018.</w:t>
      </w:r>
    </w:p>
    <w:p w14:paraId="6B6DDCE3" w14:textId="77777777" w:rsidR="00887FE9" w:rsidRPr="00F47EFE" w:rsidRDefault="00887FE9" w:rsidP="00887FE9">
      <w:pPr>
        <w:pStyle w:val="Reference"/>
      </w:pPr>
      <w:r w:rsidRPr="00F47EFE">
        <w:t xml:space="preserve">Draxler, R. </w:t>
      </w:r>
      <w:r w:rsidR="00544C03" w:rsidRPr="00F47EFE">
        <w:t>and</w:t>
      </w:r>
      <w:r w:rsidRPr="00F47EFE">
        <w:t xml:space="preserve"> D. Hess, Description of the HYSPLIT_4 Modeling 389 System, NOAA Technical Memorandum ERL ARL-224, 24 pp, NOAA, 1997.</w:t>
      </w:r>
    </w:p>
    <w:p w14:paraId="70BFED38" w14:textId="6D02B9CF" w:rsidR="005D0A21" w:rsidRDefault="000E6332" w:rsidP="00887FE9">
      <w:pPr>
        <w:pStyle w:val="Reference"/>
      </w:pPr>
      <w:r w:rsidRPr="00F47EFE">
        <w:t xml:space="preserve">Droste, E., K. E. Adcock, M. J. Ashfold, C. Chou, P. J. Fraser, L. J. Gooch, A. J. Hind, R. L. Langenfelds, E. C. Leedham Elvidge, S. O’Doherty, D. E. Oram, C.-F. Ou-Yang, C. E. Reeves, W. T. Sturges, and J. C. Laube, Long-term trends and emissions of seven perfluorocarbon compounds in the southern and northern hemisphere, EGU General Assembly 2018, 8-13 April 2018, Vienna, Austria, European Geosciences Union, Munich, Germany, </w:t>
      </w:r>
      <w:r w:rsidRPr="00F47EFE">
        <w:rPr>
          <w:i/>
        </w:rPr>
        <w:t>Geophysical Research Abstracts</w:t>
      </w:r>
      <w:r w:rsidRPr="00F47EFE">
        <w:t>, 20, EGU2018-8926, 2018.</w:t>
      </w:r>
    </w:p>
    <w:p w14:paraId="1C9F1E9B" w14:textId="22C4FD50" w:rsidR="00C32E87" w:rsidRPr="00F47EFE" w:rsidRDefault="00C32E87" w:rsidP="00C32E87">
      <w:pPr>
        <w:pStyle w:val="Reference"/>
      </w:pPr>
      <w:r w:rsidRPr="00364DF5">
        <w:t>Engel, A. and M. Rigby (Lead Authors), J.B. Burkholder, R.P. Fernandez, L. Froidevaux, B.D. Hall, R. Hossaini, T. Saito, M.K. Vollmer, and B. Yao, Update on Ozone-Depleting Substances (ODSs) and Other Gases of Interest to the Montreal Protocol, Chapter 1 in Scientific Assessment of Ozone Depletion: 2018, Global Ozone Research and Monitoring Project – Report No. 58, World Meteorological Organization, Geneva, Switzerland, 2018.</w:t>
      </w:r>
    </w:p>
    <w:p w14:paraId="0DFC67D2" w14:textId="05715833" w:rsidR="00C341CA" w:rsidRDefault="00C341CA" w:rsidP="00C341CA">
      <w:pPr>
        <w:pStyle w:val="Reference"/>
      </w:pPr>
      <w:r w:rsidRPr="00F47EFE">
        <w:t xml:space="preserve">Estrada, F., P. Perron </w:t>
      </w:r>
      <w:r w:rsidR="00544C03" w:rsidRPr="00F47EFE">
        <w:t>and</w:t>
      </w:r>
      <w:r w:rsidRPr="00F47EFE">
        <w:t xml:space="preserve"> B. Martínez-López, Statistically derived contributions of diverse human influences to twentieth-century temperature changes, </w:t>
      </w:r>
      <w:r w:rsidRPr="00F47EFE">
        <w:rPr>
          <w:i/>
        </w:rPr>
        <w:t>Nature Geosci</w:t>
      </w:r>
      <w:r w:rsidR="00D26DAE" w:rsidRPr="00F47EFE">
        <w:rPr>
          <w:i/>
        </w:rPr>
        <w:t>.</w:t>
      </w:r>
      <w:r w:rsidRPr="00F47EFE">
        <w:t xml:space="preserve">, 6(11), </w:t>
      </w:r>
      <w:r w:rsidR="00D26DAE" w:rsidRPr="00F47EFE">
        <w:t>1050-1055</w:t>
      </w:r>
      <w:r w:rsidRPr="00F47EFE">
        <w:t xml:space="preserve">, </w:t>
      </w:r>
      <w:r w:rsidR="00D26DAE" w:rsidRPr="00F47EFE">
        <w:t xml:space="preserve">doi:10.1038/ngeo1999, </w:t>
      </w:r>
      <w:r w:rsidRPr="00F47EFE">
        <w:t>2013.</w:t>
      </w:r>
    </w:p>
    <w:p w14:paraId="27279B1D" w14:textId="77777777" w:rsidR="00380854" w:rsidRPr="00F47EFE" w:rsidRDefault="00CB68F8" w:rsidP="00887FE9">
      <w:pPr>
        <w:pStyle w:val="Reference"/>
      </w:pPr>
      <w:r w:rsidRPr="00F47EFE">
        <w:t xml:space="preserve">Fortems-Cheiney, A., M. Saunois, I, Pison, F. Chevallier, P. Bousquet, C. Cressot, S. Montzka, P. Fraser, M. Vollmer, P. Simmonds, D. Young, S. O'Doherty, R. Weiss, F. Artuso, B. Barletta, D. Blake, S. Li, C. Lunder, B. Miller, S. Park, R. Prinn, T. Saito, P. Steele </w:t>
      </w:r>
      <w:r w:rsidR="00544C03" w:rsidRPr="00F47EFE">
        <w:t>and</w:t>
      </w:r>
      <w:r w:rsidRPr="00F47EFE">
        <w:t xml:space="preserve"> Y. Yokouchi, Increase in HFC-134a emissions in response to the success of the Montreal Protocol, </w:t>
      </w:r>
      <w:r w:rsidRPr="00F47EFE">
        <w:rPr>
          <w:i/>
        </w:rPr>
        <w:t>J. Geophys. Res</w:t>
      </w:r>
      <w:r w:rsidRPr="00F47EFE">
        <w:t>., 120, 11728-11742, doi:10.1002/2015JD023741, 2015</w:t>
      </w:r>
    </w:p>
    <w:p w14:paraId="35766760" w14:textId="77777777" w:rsidR="00887FE9" w:rsidRPr="00F47EFE" w:rsidRDefault="00AF6433" w:rsidP="00887FE9">
      <w:pPr>
        <w:pStyle w:val="Reference"/>
      </w:pPr>
      <w:r w:rsidRPr="00F47EFE">
        <w:t xml:space="preserve">Fraser, P. J., L. W. Porter, S. B. Baly, P. B. Krummel, B. L. Dunse, L. P. Steele, N. Derek, R. L. Langenfelds, I. Levin, D. E. Oram, J. W., Elkins, M. K., Vollmer </w:t>
      </w:r>
      <w:r w:rsidR="00DD7155" w:rsidRPr="00F47EFE">
        <w:t>and</w:t>
      </w:r>
      <w:r w:rsidRPr="00F47EFE">
        <w:t xml:space="preserve"> R. F. Weiss, Sulfur hexafluoride at Cape Grim: long term trends and regional emissions, </w:t>
      </w:r>
      <w:r w:rsidRPr="00F47EFE">
        <w:rPr>
          <w:i/>
        </w:rPr>
        <w:t>Baseline Atmospheric Program (Australia) 2001-2002</w:t>
      </w:r>
      <w:r w:rsidRPr="00F47EFE">
        <w:t>, J. M. Cainey, N. Derek and P. B. Krummel (eds.), Bureau of Meteorology and CSIRO Atmospheric Research, Melbourne, Australia, 18-23, 2004.</w:t>
      </w:r>
    </w:p>
    <w:p w14:paraId="1A689E6D" w14:textId="77777777" w:rsidR="00887FE9" w:rsidRPr="00F47EFE" w:rsidRDefault="00887FE9" w:rsidP="00887FE9">
      <w:pPr>
        <w:pStyle w:val="Reference"/>
      </w:pPr>
      <w:r w:rsidRPr="00F47EFE">
        <w:t xml:space="preserve">Fraser, P., C. Trudinger, B. Dunse, P. Krummel, P. Steele, D. Etheridge, N. Derek, L. Porter </w:t>
      </w:r>
      <w:r w:rsidR="00DD7155" w:rsidRPr="00F47EFE">
        <w:t>and</w:t>
      </w:r>
      <w:r w:rsidRPr="00F47EFE">
        <w:t xml:space="preserve"> B. Miller, PFC emissions from global and Australian aluminium production, </w:t>
      </w:r>
      <w:r w:rsidRPr="00F47EFE">
        <w:rPr>
          <w:i/>
          <w:iCs/>
        </w:rPr>
        <w:t>Proceedings</w:t>
      </w:r>
      <w:r w:rsidR="004A3523" w:rsidRPr="00F47EFE">
        <w:rPr>
          <w:i/>
          <w:iCs/>
        </w:rPr>
        <w:t xml:space="preserve"> of the 9</w:t>
      </w:r>
      <w:r w:rsidR="00AA1211" w:rsidRPr="00F47EFE">
        <w:rPr>
          <w:i/>
          <w:iCs/>
          <w:vertAlign w:val="superscript"/>
        </w:rPr>
        <w:t>th</w:t>
      </w:r>
      <w:r w:rsidR="004A3523" w:rsidRPr="00F47EFE">
        <w:rPr>
          <w:i/>
          <w:iCs/>
        </w:rPr>
        <w:t xml:space="preserve"> </w:t>
      </w:r>
      <w:r w:rsidRPr="00F47EFE">
        <w:rPr>
          <w:i/>
          <w:iCs/>
        </w:rPr>
        <w:t>Australasian Aluminium Smelting Technology Conference and Workshops</w:t>
      </w:r>
      <w:r w:rsidRPr="00F47EFE">
        <w:t xml:space="preserve">, Skyllas-Kazacos, M. </w:t>
      </w:r>
      <w:r w:rsidR="00DD7155" w:rsidRPr="00F47EFE">
        <w:t>and</w:t>
      </w:r>
      <w:r w:rsidRPr="00F47EFE">
        <w:t xml:space="preserve"> B. Welch (eds.), </w:t>
      </w:r>
      <w:r w:rsidR="004B7CC3" w:rsidRPr="00F47EFE">
        <w:t xml:space="preserve">4-9 November 2007, </w:t>
      </w:r>
      <w:r w:rsidRPr="00F47EFE">
        <w:t>Terrigal, Australia,</w:t>
      </w:r>
      <w:r w:rsidR="004B7CC3" w:rsidRPr="00F47EFE">
        <w:t xml:space="preserve"> School of Chemical Engineering, UNSW, Sydney, </w:t>
      </w:r>
      <w:r w:rsidR="00A318B6" w:rsidRPr="00F47EFE">
        <w:t xml:space="preserve">ISBN:9780733425561, </w:t>
      </w:r>
      <w:r w:rsidR="00A318B6" w:rsidRPr="00F47EFE">
        <w:rPr>
          <w:vertAlign w:val="superscript"/>
        </w:rPr>
        <w:t>©</w:t>
      </w:r>
      <w:r w:rsidR="004B7CC3" w:rsidRPr="00F47EFE">
        <w:t>2007</w:t>
      </w:r>
      <w:r w:rsidRPr="00F47EFE">
        <w:t>.</w:t>
      </w:r>
    </w:p>
    <w:p w14:paraId="3A927930" w14:textId="77777777" w:rsidR="00887FE9" w:rsidRPr="00F47EFE" w:rsidRDefault="00887FE9" w:rsidP="00887FE9">
      <w:pPr>
        <w:pStyle w:val="Reference"/>
      </w:pPr>
      <w:r w:rsidRPr="00F47EFE">
        <w:t xml:space="preserve">Fraser, P., B. Dunse, </w:t>
      </w:r>
      <w:r w:rsidR="004B7CC3" w:rsidRPr="00F47EFE">
        <w:t xml:space="preserve">L. </w:t>
      </w:r>
      <w:r w:rsidRPr="00F47EFE">
        <w:t>P. Steele, P.</w:t>
      </w:r>
      <w:r w:rsidR="004B7CC3" w:rsidRPr="00F47EFE">
        <w:t xml:space="preserve"> B.</w:t>
      </w:r>
      <w:r w:rsidRPr="00F47EFE">
        <w:t xml:space="preserve"> Krummel </w:t>
      </w:r>
      <w:r w:rsidR="00DD7155" w:rsidRPr="00F47EFE">
        <w:t>and</w:t>
      </w:r>
      <w:r w:rsidRPr="00F47EFE">
        <w:t xml:space="preserve"> N. Derek, Perfluorocarbon (PFC) emissions from Australian aluminium smelters, 2005-2009, </w:t>
      </w:r>
      <w:r w:rsidRPr="00F47EFE">
        <w:rPr>
          <w:i/>
          <w:iCs/>
        </w:rPr>
        <w:t>Proceedings of the 10</w:t>
      </w:r>
      <w:r w:rsidRPr="00F47EFE">
        <w:rPr>
          <w:i/>
          <w:iCs/>
          <w:vertAlign w:val="superscript"/>
        </w:rPr>
        <w:t>th</w:t>
      </w:r>
      <w:r w:rsidRPr="00F47EFE">
        <w:rPr>
          <w:i/>
          <w:iCs/>
        </w:rPr>
        <w:t xml:space="preserve"> Australasian Aluminium Smelting Technology Conference</w:t>
      </w:r>
      <w:r w:rsidRPr="00F47EFE">
        <w:t xml:space="preserve">, </w:t>
      </w:r>
      <w:r w:rsidR="004B7CC3" w:rsidRPr="00F47EFE">
        <w:t xml:space="preserve">9-14 October, 2011, </w:t>
      </w:r>
      <w:r w:rsidRPr="00F47EFE">
        <w:t xml:space="preserve">Launceston, Australia, B. Welch, G. Stephens, J. Metson </w:t>
      </w:r>
      <w:r w:rsidR="00DD7155" w:rsidRPr="00F47EFE">
        <w:t>and</w:t>
      </w:r>
      <w:r w:rsidRPr="00F47EFE">
        <w:t xml:space="preserve"> M. Skyllos-Kazacos (eds.), School of Chemical Engineering, </w:t>
      </w:r>
      <w:r w:rsidR="004B7CC3" w:rsidRPr="00F47EFE">
        <w:t>UNSW, Sydney</w:t>
      </w:r>
      <w:r w:rsidR="00A318B6" w:rsidRPr="00F47EFE">
        <w:t>, ISBN:</w:t>
      </w:r>
      <w:r w:rsidRPr="00F47EFE">
        <w:t>978-0-7334-3054-1, 14 pp.</w:t>
      </w:r>
      <w:r w:rsidR="00A318B6" w:rsidRPr="00F47EFE">
        <w:t xml:space="preserve">, </w:t>
      </w:r>
      <w:r w:rsidR="00A318B6" w:rsidRPr="00F47EFE">
        <w:rPr>
          <w:vertAlign w:val="superscript"/>
        </w:rPr>
        <w:t>©</w:t>
      </w:r>
      <w:r w:rsidR="00A318B6" w:rsidRPr="00F47EFE">
        <w:t>2011</w:t>
      </w:r>
    </w:p>
    <w:p w14:paraId="20400C1E" w14:textId="77777777" w:rsidR="00E56492" w:rsidRPr="00F47EFE" w:rsidRDefault="00E56492" w:rsidP="00E56492">
      <w:pPr>
        <w:pStyle w:val="Reference"/>
      </w:pPr>
      <w:r w:rsidRPr="00F47EFE">
        <w:t xml:space="preserve">Fraser. P., P. Steele </w:t>
      </w:r>
      <w:r w:rsidR="00DD7155" w:rsidRPr="00F47EFE">
        <w:t>and</w:t>
      </w:r>
      <w:r w:rsidRPr="00F47EFE">
        <w:t xml:space="preserve"> M.</w:t>
      </w:r>
      <w:r w:rsidR="004B7CC3" w:rsidRPr="00F47EFE">
        <w:t xml:space="preserve"> A.</w:t>
      </w:r>
      <w:r w:rsidRPr="00F47EFE">
        <w:t xml:space="preserve"> Cooksey, PFC and CO</w:t>
      </w:r>
      <w:r w:rsidR="00AA1211" w:rsidRPr="00F47EFE">
        <w:rPr>
          <w:vertAlign w:val="subscript"/>
        </w:rPr>
        <w:t>2</w:t>
      </w:r>
      <w:r w:rsidRPr="00F47EFE">
        <w:t xml:space="preserve"> emissions from an aluminium smelter measured using integrated stack sampling, GC-MS and GC-FID, </w:t>
      </w:r>
      <w:r w:rsidRPr="00F47EFE">
        <w:rPr>
          <w:i/>
        </w:rPr>
        <w:t>Light Metals 2013</w:t>
      </w:r>
      <w:r w:rsidRPr="00F47EFE">
        <w:t>, B. Sadler (ed.), Wiley/TMS 2013, 871-876, 2013.</w:t>
      </w:r>
    </w:p>
    <w:p w14:paraId="541DA108" w14:textId="77777777" w:rsidR="00731257" w:rsidRPr="00F47EFE" w:rsidRDefault="00080E3D" w:rsidP="00E56492">
      <w:pPr>
        <w:pStyle w:val="Reference"/>
      </w:pPr>
      <w:r w:rsidRPr="00F47EFE">
        <w:t>Fraser, P.</w:t>
      </w:r>
      <w:r w:rsidR="004B7CC3" w:rsidRPr="00F47EFE">
        <w:t xml:space="preserve"> J.</w:t>
      </w:r>
      <w:r w:rsidRPr="00F47EFE">
        <w:t>, P.</w:t>
      </w:r>
      <w:r w:rsidR="004B7CC3" w:rsidRPr="00F47EFE">
        <w:t xml:space="preserve"> B.</w:t>
      </w:r>
      <w:r w:rsidRPr="00F47EFE">
        <w:t xml:space="preserve"> Krummel,</w:t>
      </w:r>
      <w:r w:rsidR="004B7CC3" w:rsidRPr="00F47EFE">
        <w:t xml:space="preserve"> L.</w:t>
      </w:r>
      <w:r w:rsidRPr="00F47EFE">
        <w:t xml:space="preserve"> P. Steele, C.</w:t>
      </w:r>
      <w:r w:rsidR="004B7CC3" w:rsidRPr="00F47EFE">
        <w:t xml:space="preserve"> M.</w:t>
      </w:r>
      <w:r w:rsidRPr="00F47EFE">
        <w:t xml:space="preserve"> Trudinger, D.</w:t>
      </w:r>
      <w:r w:rsidR="004B7CC3" w:rsidRPr="00F47EFE">
        <w:t xml:space="preserve"> M.</w:t>
      </w:r>
      <w:r w:rsidRPr="00F47EFE">
        <w:t xml:space="preserve"> Etheridge, N. Derek, S. O’Doherty, P.</w:t>
      </w:r>
      <w:r w:rsidR="004B7CC3" w:rsidRPr="00F47EFE">
        <w:t xml:space="preserve"> G.</w:t>
      </w:r>
      <w:r w:rsidRPr="00F47EFE">
        <w:t xml:space="preserve"> Simmonds, B.</w:t>
      </w:r>
      <w:r w:rsidR="004B7CC3" w:rsidRPr="00F47EFE">
        <w:t xml:space="preserve"> R.</w:t>
      </w:r>
      <w:r w:rsidRPr="00F47EFE">
        <w:t xml:space="preserve"> Miller, J. M</w:t>
      </w:r>
      <w:r w:rsidR="004B7CC3" w:rsidRPr="00F47EFE">
        <w:t>ü</w:t>
      </w:r>
      <w:r w:rsidRPr="00F47EFE">
        <w:t xml:space="preserve">hle, R. </w:t>
      </w:r>
      <w:r w:rsidR="004B7CC3" w:rsidRPr="00F47EFE">
        <w:t xml:space="preserve">F. </w:t>
      </w:r>
      <w:r w:rsidRPr="00F47EFE">
        <w:t>Weiss, D.</w:t>
      </w:r>
      <w:r w:rsidR="004B7CC3" w:rsidRPr="00F47EFE">
        <w:t xml:space="preserve"> E.</w:t>
      </w:r>
      <w:r w:rsidRPr="00F47EFE">
        <w:t xml:space="preserve"> Oram, R.</w:t>
      </w:r>
      <w:r w:rsidR="004B7CC3" w:rsidRPr="00F47EFE">
        <w:t xml:space="preserve"> G.</w:t>
      </w:r>
      <w:r w:rsidRPr="00F47EFE">
        <w:t xml:space="preserve"> Prinn </w:t>
      </w:r>
      <w:r w:rsidR="00DD7155" w:rsidRPr="00F47EFE">
        <w:t>and</w:t>
      </w:r>
      <w:r w:rsidRPr="00F47EFE">
        <w:t xml:space="preserve"> R.</w:t>
      </w:r>
      <w:r w:rsidR="004B7CC3" w:rsidRPr="00F47EFE">
        <w:t xml:space="preserve"> H. J.</w:t>
      </w:r>
      <w:r w:rsidRPr="00F47EFE">
        <w:t xml:space="preserve"> Wang, Equivalent effective stratospheric chlorine from Cape Grim Air Archive, Antarctic firn and AGAGE global measurements of ozone depleting substances,</w:t>
      </w:r>
      <w:r w:rsidRPr="00F47EFE">
        <w:rPr>
          <w:i/>
        </w:rPr>
        <w:t xml:space="preserve"> Baseline Atmospheric Program (Australia) 2009-2010</w:t>
      </w:r>
      <w:r w:rsidRPr="00F47EFE">
        <w:t>, N. Derek P.</w:t>
      </w:r>
      <w:r w:rsidR="004B7CC3" w:rsidRPr="00F47EFE">
        <w:t xml:space="preserve"> B.</w:t>
      </w:r>
      <w:r w:rsidRPr="00F47EFE">
        <w:t xml:space="preserve"> Krummel </w:t>
      </w:r>
      <w:r w:rsidR="00DD7155" w:rsidRPr="00F47EFE">
        <w:t>and</w:t>
      </w:r>
      <w:r w:rsidRPr="00F47EFE">
        <w:t xml:space="preserve"> </w:t>
      </w:r>
      <w:r w:rsidR="004B7CC3" w:rsidRPr="00F47EFE">
        <w:t xml:space="preserve">S. J. </w:t>
      </w:r>
      <w:r w:rsidRPr="00F47EFE">
        <w:t>Cleland (eds.), Australian Bureau of Meteorology and CSIRO Marine and Atmospheric Research, Melbourne, Australia, 17-23, 2014</w:t>
      </w:r>
      <w:r w:rsidR="00731257" w:rsidRPr="00F47EFE">
        <w:t>a</w:t>
      </w:r>
    </w:p>
    <w:p w14:paraId="0FB78A59" w14:textId="77777777" w:rsidR="00080E3D" w:rsidRPr="00F47EFE" w:rsidRDefault="00E56492" w:rsidP="00E56492">
      <w:pPr>
        <w:pStyle w:val="Reference"/>
        <w:rPr>
          <w:szCs w:val="18"/>
        </w:rPr>
      </w:pPr>
      <w:r w:rsidRPr="00F47EFE">
        <w:rPr>
          <w:szCs w:val="18"/>
        </w:rPr>
        <w:t>Fraser, P.</w:t>
      </w:r>
      <w:r w:rsidR="000C3593" w:rsidRPr="00F47EFE">
        <w:rPr>
          <w:szCs w:val="18"/>
        </w:rPr>
        <w:t xml:space="preserve"> J.</w:t>
      </w:r>
      <w:r w:rsidRPr="00F47EFE">
        <w:rPr>
          <w:szCs w:val="18"/>
        </w:rPr>
        <w:t>, B.</w:t>
      </w:r>
      <w:r w:rsidR="000C3593" w:rsidRPr="00F47EFE">
        <w:rPr>
          <w:szCs w:val="18"/>
        </w:rPr>
        <w:t xml:space="preserve"> L.</w:t>
      </w:r>
      <w:r w:rsidRPr="00F47EFE">
        <w:rPr>
          <w:szCs w:val="18"/>
        </w:rPr>
        <w:t xml:space="preserve"> Dunse, A.</w:t>
      </w:r>
      <w:r w:rsidR="000C3593" w:rsidRPr="00F47EFE">
        <w:rPr>
          <w:szCs w:val="18"/>
        </w:rPr>
        <w:t xml:space="preserve"> J.</w:t>
      </w:r>
      <w:r w:rsidRPr="00F47EFE">
        <w:rPr>
          <w:szCs w:val="18"/>
        </w:rPr>
        <w:t xml:space="preserve"> Manning, R.</w:t>
      </w:r>
      <w:r w:rsidR="000C3593" w:rsidRPr="00F47EFE">
        <w:rPr>
          <w:szCs w:val="18"/>
        </w:rPr>
        <w:t xml:space="preserve"> H. J.</w:t>
      </w:r>
      <w:r w:rsidRPr="00F47EFE">
        <w:rPr>
          <w:szCs w:val="18"/>
        </w:rPr>
        <w:t xml:space="preserve"> Wang, P.</w:t>
      </w:r>
      <w:r w:rsidR="000C3593" w:rsidRPr="00F47EFE">
        <w:rPr>
          <w:szCs w:val="18"/>
        </w:rPr>
        <w:t xml:space="preserve"> B.</w:t>
      </w:r>
      <w:r w:rsidRPr="00F47EFE">
        <w:rPr>
          <w:szCs w:val="18"/>
        </w:rPr>
        <w:t xml:space="preserve"> Krummel,</w:t>
      </w:r>
      <w:r w:rsidR="000C3593" w:rsidRPr="00F47EFE">
        <w:rPr>
          <w:szCs w:val="18"/>
        </w:rPr>
        <w:t xml:space="preserve"> L.</w:t>
      </w:r>
      <w:r w:rsidRPr="00F47EFE">
        <w:rPr>
          <w:szCs w:val="18"/>
        </w:rPr>
        <w:t xml:space="preserve"> P. Steele, L.</w:t>
      </w:r>
      <w:r w:rsidR="000C3593" w:rsidRPr="00F47EFE">
        <w:rPr>
          <w:szCs w:val="18"/>
        </w:rPr>
        <w:t xml:space="preserve"> W.</w:t>
      </w:r>
      <w:r w:rsidRPr="00F47EFE">
        <w:rPr>
          <w:szCs w:val="18"/>
        </w:rPr>
        <w:t xml:space="preserve"> Porter, C. Allison. S. O’Doherty, P.</w:t>
      </w:r>
      <w:r w:rsidR="000C3593" w:rsidRPr="00F47EFE">
        <w:rPr>
          <w:szCs w:val="18"/>
        </w:rPr>
        <w:t xml:space="preserve"> G.</w:t>
      </w:r>
      <w:r w:rsidRPr="00F47EFE">
        <w:rPr>
          <w:szCs w:val="18"/>
        </w:rPr>
        <w:t xml:space="preserve"> Simmonds, J. Mühle </w:t>
      </w:r>
      <w:r w:rsidR="00DD7155" w:rsidRPr="00F47EFE">
        <w:rPr>
          <w:szCs w:val="18"/>
        </w:rPr>
        <w:t>and</w:t>
      </w:r>
      <w:r w:rsidRPr="00F47EFE">
        <w:rPr>
          <w:szCs w:val="18"/>
        </w:rPr>
        <w:t xml:space="preserve"> R.</w:t>
      </w:r>
      <w:r w:rsidR="000C3593" w:rsidRPr="00F47EFE">
        <w:rPr>
          <w:szCs w:val="18"/>
        </w:rPr>
        <w:t xml:space="preserve"> G.</w:t>
      </w:r>
      <w:r w:rsidRPr="00F47EFE">
        <w:rPr>
          <w:szCs w:val="18"/>
        </w:rPr>
        <w:t xml:space="preserve"> Prinn, Australian carbon tetrachloride (CCl</w:t>
      </w:r>
      <w:r w:rsidRPr="00F47EFE">
        <w:rPr>
          <w:szCs w:val="18"/>
          <w:vertAlign w:val="subscript"/>
        </w:rPr>
        <w:t>4</w:t>
      </w:r>
      <w:r w:rsidRPr="00F47EFE">
        <w:rPr>
          <w:szCs w:val="18"/>
        </w:rPr>
        <w:t xml:space="preserve">) emissions in a global context, </w:t>
      </w:r>
      <w:r w:rsidRPr="00F47EFE">
        <w:rPr>
          <w:i/>
          <w:szCs w:val="18"/>
        </w:rPr>
        <w:t>Environ. Chem</w:t>
      </w:r>
      <w:r w:rsidRPr="00F47EFE">
        <w:rPr>
          <w:szCs w:val="18"/>
        </w:rPr>
        <w:t xml:space="preserve">., 11, 77-88, </w:t>
      </w:r>
      <w:r w:rsidR="000C3593" w:rsidRPr="00F47EFE">
        <w:rPr>
          <w:szCs w:val="18"/>
        </w:rPr>
        <w:t xml:space="preserve">doi:10.1071/EN13171, </w:t>
      </w:r>
      <w:r w:rsidRPr="00F47EFE">
        <w:rPr>
          <w:szCs w:val="18"/>
        </w:rPr>
        <w:t>2014</w:t>
      </w:r>
      <w:r w:rsidR="00731257" w:rsidRPr="00F47EFE">
        <w:rPr>
          <w:szCs w:val="18"/>
        </w:rPr>
        <w:t>b</w:t>
      </w:r>
      <w:r w:rsidRPr="00F47EFE">
        <w:rPr>
          <w:szCs w:val="18"/>
        </w:rPr>
        <w:t>.</w:t>
      </w:r>
    </w:p>
    <w:p w14:paraId="0F433507" w14:textId="77777777" w:rsidR="00FE7942" w:rsidRPr="00F47EFE" w:rsidRDefault="00FE7942" w:rsidP="00E56492">
      <w:pPr>
        <w:pStyle w:val="Reference"/>
        <w:rPr>
          <w:szCs w:val="18"/>
        </w:rPr>
      </w:pPr>
      <w:r w:rsidRPr="00F47EFE">
        <w:t xml:space="preserve">Fraser, P. J., L. P. Steele, G. I. Pearman, S. Coram, N. Derek, R. L. Langenfelds and P. B. Krummel, Non-carbon dioxide greenhouse gases at Cape Grim: a 40 year odyssey, </w:t>
      </w:r>
      <w:r w:rsidRPr="00F47EFE">
        <w:rPr>
          <w:i/>
        </w:rPr>
        <w:t>Baseline Atmospheric Program (Australia) History and Recollections, 40</w:t>
      </w:r>
      <w:r w:rsidRPr="00F47EFE">
        <w:rPr>
          <w:i/>
          <w:vertAlign w:val="superscript"/>
        </w:rPr>
        <w:t>th</w:t>
      </w:r>
      <w:r w:rsidRPr="00F47EFE">
        <w:rPr>
          <w:i/>
        </w:rPr>
        <w:t xml:space="preserve"> Anniversary Special Edition, </w:t>
      </w:r>
      <w:r w:rsidRPr="00F47EFE">
        <w:t>Derek, N., P. B. Krummel and S. J. Cleland (eds.), Bureau of Meteorology/CSIRO Oceans and Atmosphere, ISSN 0155-6959, 45-76, 2016.</w:t>
      </w:r>
    </w:p>
    <w:p w14:paraId="205605F7" w14:textId="77777777" w:rsidR="00FE7942" w:rsidRPr="00F47EFE" w:rsidRDefault="00FE7942" w:rsidP="00E56492">
      <w:pPr>
        <w:pStyle w:val="Reference"/>
      </w:pPr>
      <w:r w:rsidRPr="00F47EFE">
        <w:t xml:space="preserve">Fraser, P. J., G. I. Pearman and N. Derek, CSIRO non-carbon dioxide greenhouse gas research. Part 1: 1975-1990, </w:t>
      </w:r>
      <w:r w:rsidRPr="00F47EFE">
        <w:rPr>
          <w:i/>
        </w:rPr>
        <w:t>Historical Records of Australian Science</w:t>
      </w:r>
      <w:r w:rsidRPr="00F47EFE">
        <w:t xml:space="preserve">, 28, 1-13, </w:t>
      </w:r>
      <w:hyperlink r:id="rId34" w:history="1">
        <w:r w:rsidRPr="00F47EFE">
          <w:rPr>
            <w:rStyle w:val="Hyperlink"/>
            <w:color w:val="auto"/>
          </w:rPr>
          <w:t>doi.10.1071/HR1701</w:t>
        </w:r>
      </w:hyperlink>
      <w:r w:rsidRPr="00F47EFE">
        <w:rPr>
          <w:rStyle w:val="Hyperlink"/>
          <w:color w:val="auto"/>
        </w:rPr>
        <w:t>6, 2018.</w:t>
      </w:r>
    </w:p>
    <w:p w14:paraId="1F2FA5F4" w14:textId="77777777" w:rsidR="00380179" w:rsidRPr="00F47EFE" w:rsidRDefault="00380179" w:rsidP="00E56492">
      <w:pPr>
        <w:pStyle w:val="Reference"/>
      </w:pPr>
      <w:r w:rsidRPr="00F47EFE">
        <w:t>Ganesan, A.</w:t>
      </w:r>
      <w:r w:rsidR="00A270E9" w:rsidRPr="00F47EFE">
        <w:t xml:space="preserve"> L.</w:t>
      </w:r>
      <w:r w:rsidRPr="00F47EFE">
        <w:t xml:space="preserve">, </w:t>
      </w:r>
      <w:r w:rsidR="00A270E9" w:rsidRPr="00F47EFE">
        <w:t xml:space="preserve">M. Rigby, A. Zammit-Mangion, A. J. Manning, R. G. Prinn, P. J. Fraser, C. M. Harth, K.-R. Kim, P. B. Krummel, S. Li, J. Mühle, S. J. O'Doherty, S. Park, P. K. Salameh, L. P. Steele </w:t>
      </w:r>
      <w:r w:rsidR="00DD7155" w:rsidRPr="00F47EFE">
        <w:t>and</w:t>
      </w:r>
      <w:r w:rsidR="00A270E9" w:rsidRPr="00F47EFE">
        <w:t xml:space="preserve"> R. F. Weiss</w:t>
      </w:r>
      <w:r w:rsidRPr="00F47EFE">
        <w:t>, Characteri</w:t>
      </w:r>
      <w:r w:rsidR="00A270E9" w:rsidRPr="00F47EFE">
        <w:t>z</w:t>
      </w:r>
      <w:r w:rsidRPr="00F47EFE">
        <w:t xml:space="preserve">ation of uncertainties in trace gas inversions using hierarchical Bayesian methods, </w:t>
      </w:r>
      <w:r w:rsidRPr="00F47EFE">
        <w:rPr>
          <w:i/>
        </w:rPr>
        <w:t>Atmos. Chem. Phys.</w:t>
      </w:r>
      <w:r w:rsidR="00D467AF" w:rsidRPr="00F47EFE">
        <w:t>, 14</w:t>
      </w:r>
      <w:r w:rsidR="00A270E9" w:rsidRPr="00F47EFE">
        <w:t>(8)</w:t>
      </w:r>
      <w:r w:rsidR="00D467AF" w:rsidRPr="00F47EFE">
        <w:t xml:space="preserve">, 3855-3864, </w:t>
      </w:r>
      <w:r w:rsidR="00A270E9" w:rsidRPr="00F47EFE">
        <w:t xml:space="preserve">doi:10.5194/acp-14-3855-2014, </w:t>
      </w:r>
      <w:r w:rsidR="00D467AF" w:rsidRPr="00F47EFE">
        <w:t>2014.</w:t>
      </w:r>
    </w:p>
    <w:p w14:paraId="01FE5796" w14:textId="77777777" w:rsidR="00CF63B6" w:rsidRPr="00F47EFE" w:rsidRDefault="00CF63B6" w:rsidP="00E56492">
      <w:pPr>
        <w:pStyle w:val="Reference"/>
      </w:pPr>
      <w:r w:rsidRPr="00F47EFE">
        <w:t xml:space="preserve">Graziosi, F., J. Arduini, F. Furlani, U. Giostra, P. Cristofanelli, X. Fang, O. Hermanssen, C. Lunder, G. Maenhout, S. O’Doherty, S. Reimann, N. Schmidbauer, M. K. Vollmer, D. Young and M. Maione, Europeam emissions of the powerful greenhouse gaseshydrofluorocarbons inferred from atmospheric measurementsand their comparison with annual national reports to UNFCCC, </w:t>
      </w:r>
      <w:r w:rsidRPr="00F47EFE">
        <w:rPr>
          <w:i/>
        </w:rPr>
        <w:t>Atmos. Environ</w:t>
      </w:r>
      <w:r w:rsidRPr="00F47EFE">
        <w:t>., 158, 85-97, doi:10.1016/jatmosenv,2017.03.029, 2017.</w:t>
      </w:r>
    </w:p>
    <w:p w14:paraId="1572D615" w14:textId="77777777" w:rsidR="00887FE9" w:rsidRPr="00F47EFE" w:rsidRDefault="00A270E9" w:rsidP="00887FE9">
      <w:pPr>
        <w:pStyle w:val="Reference"/>
      </w:pPr>
      <w:r w:rsidRPr="00F47EFE">
        <w:t xml:space="preserve">Greally, B. R., A. J. Manning, S. Reimann, A. McCulloch, J. Huang, B. L. Dunse, P. G. Simmonds, R. G. Prinn, P. J. Fraser, D. M. Cunnold, S. O'Doherty, L. W. Porter, K. Stemmler, M. K. Vollmer, C. R. Lunder, N. Schmidbauer, O. Hermansen, J. Arduini, P. K. Salameh, P. B. Krummel, R. H. J. Wang, D. Folini, R. F. Weiss, M. Maione, G. Nickless, F. Stordal </w:t>
      </w:r>
      <w:r w:rsidR="00DD7155" w:rsidRPr="00F47EFE">
        <w:t>and</w:t>
      </w:r>
      <w:r w:rsidRPr="00F47EFE">
        <w:t xml:space="preserve"> R. G. Derwent</w:t>
      </w:r>
      <w:r w:rsidR="00887FE9" w:rsidRPr="00F47EFE">
        <w:t xml:space="preserve">, Observations of 1,1-difluoroethane (HFC-152a) at AGAGE and SOGE monitoring stations in 1994-2004 and derived global and regional emission estimates, </w:t>
      </w:r>
      <w:r w:rsidR="00887FE9" w:rsidRPr="00F47EFE">
        <w:rPr>
          <w:i/>
        </w:rPr>
        <w:t>J. Geophys. Res</w:t>
      </w:r>
      <w:r w:rsidR="00887FE9" w:rsidRPr="00F47EFE">
        <w:t>.</w:t>
      </w:r>
      <w:r w:rsidR="009A554A" w:rsidRPr="00F47EFE">
        <w:rPr>
          <w:rFonts w:cs="Arial"/>
          <w:iCs/>
        </w:rPr>
        <w:t xml:space="preserve"> –</w:t>
      </w:r>
      <w:r w:rsidR="001B4F7C" w:rsidRPr="00F47EFE">
        <w:rPr>
          <w:i/>
        </w:rPr>
        <w:t xml:space="preserve"> Atmos</w:t>
      </w:r>
      <w:r w:rsidR="009A554A" w:rsidRPr="00F47EFE">
        <w:rPr>
          <w:i/>
        </w:rPr>
        <w:t>.</w:t>
      </w:r>
      <w:r w:rsidR="00887FE9" w:rsidRPr="00F47EFE">
        <w:t>, 112, D06308, doi:10.1029/2006JD007527, 2007.</w:t>
      </w:r>
    </w:p>
    <w:p w14:paraId="718BAD22" w14:textId="77777777" w:rsidR="006D4796" w:rsidRPr="00F47EFE" w:rsidRDefault="006D4796" w:rsidP="00887FE9">
      <w:pPr>
        <w:pStyle w:val="Reference"/>
        <w:rPr>
          <w:rFonts w:cs="Arial"/>
          <w:iCs/>
        </w:rPr>
      </w:pPr>
      <w:r w:rsidRPr="00F47EFE">
        <w:t xml:space="preserve">Harris, N., D. Wuebbles (Lead Authors), J. Daniel, J. Hu, L. Kuijpers, K. Law, M. Prather </w:t>
      </w:r>
      <w:r w:rsidR="00DD7155" w:rsidRPr="00F47EFE">
        <w:t>and</w:t>
      </w:r>
      <w:r w:rsidRPr="00F47EFE">
        <w:t xml:space="preserve"> R. Schofield, Scenarios and Information for Policy Makers, </w:t>
      </w:r>
      <w:r w:rsidRPr="00F47EFE">
        <w:rPr>
          <w:rFonts w:cs="Arial"/>
        </w:rPr>
        <w:t xml:space="preserve">Chapter 5 in </w:t>
      </w:r>
      <w:r w:rsidRPr="00F47EFE">
        <w:rPr>
          <w:rFonts w:cs="Arial"/>
          <w:i/>
          <w:iCs/>
        </w:rPr>
        <w:t>Scientific Assessment of Ozone Depletion: 2014</w:t>
      </w:r>
      <w:r w:rsidRPr="00F47EFE">
        <w:rPr>
          <w:rFonts w:cs="Arial"/>
          <w:iCs/>
        </w:rPr>
        <w:t>, Global Ozone and Monitoring Project – Report no. 55, 5.1-5.58, WMO, Geneva, Switzerland, 2014.</w:t>
      </w:r>
    </w:p>
    <w:p w14:paraId="167DE977" w14:textId="77777777" w:rsidR="003725B1" w:rsidRPr="00F47EFE" w:rsidRDefault="003725B1" w:rsidP="00887FE9">
      <w:pPr>
        <w:pStyle w:val="Reference"/>
        <w:rPr>
          <w:rFonts w:cs="Arial"/>
          <w:iCs/>
        </w:rPr>
      </w:pPr>
      <w:r w:rsidRPr="00F47EFE">
        <w:rPr>
          <w:rFonts w:cs="Arial"/>
          <w:iCs/>
        </w:rPr>
        <w:t>Hu, L., S. A. Montzka, S. L. Lehman, D. S. Godwin, B. R. Miller, A. E. Andrews, K. Thoning, J. B. Miller, C. Sweeney, C. Siso, J. W. Elkins, B. D. Hall, D. J. Mondeel, D. Nance, T. Nehrkorn, M. Mountain, M. L. Fischer, S. C. Biraud, H. Chen and P. P. Tans, Considerabl</w:t>
      </w:r>
      <w:r w:rsidR="00F50E61" w:rsidRPr="00F47EFE">
        <w:rPr>
          <w:rFonts w:cs="Arial"/>
          <w:iCs/>
        </w:rPr>
        <w:t>e contribution of the Montreal P</w:t>
      </w:r>
      <w:r w:rsidRPr="00F47EFE">
        <w:rPr>
          <w:rFonts w:cs="Arial"/>
          <w:iCs/>
        </w:rPr>
        <w:t>rotocol to declining greenhouse gas emission</w:t>
      </w:r>
      <w:r w:rsidR="00F50E61" w:rsidRPr="00F47EFE">
        <w:rPr>
          <w:rFonts w:cs="Arial"/>
          <w:iCs/>
        </w:rPr>
        <w:t xml:space="preserve">s from the United States, </w:t>
      </w:r>
      <w:r w:rsidR="00F50E61" w:rsidRPr="00F47EFE">
        <w:rPr>
          <w:rFonts w:cs="Arial"/>
          <w:i/>
          <w:iCs/>
        </w:rPr>
        <w:t>Geop</w:t>
      </w:r>
      <w:r w:rsidRPr="00F47EFE">
        <w:rPr>
          <w:rFonts w:cs="Arial"/>
          <w:i/>
          <w:iCs/>
        </w:rPr>
        <w:t>hys. Res. Le</w:t>
      </w:r>
      <w:r w:rsidR="00F50E61" w:rsidRPr="00F47EFE">
        <w:rPr>
          <w:rFonts w:cs="Arial"/>
          <w:i/>
          <w:iCs/>
        </w:rPr>
        <w:t>tt</w:t>
      </w:r>
      <w:r w:rsidR="00F50E61" w:rsidRPr="00F47EFE">
        <w:rPr>
          <w:rFonts w:cs="Arial"/>
          <w:iCs/>
        </w:rPr>
        <w:t>., 44, doi:10.1002/2017GL074388, 2017.</w:t>
      </w:r>
    </w:p>
    <w:p w14:paraId="7772344C" w14:textId="382E3AC5" w:rsidR="009231DD" w:rsidRPr="00F47EFE" w:rsidRDefault="009231DD" w:rsidP="00887FE9">
      <w:pPr>
        <w:pStyle w:val="Reference"/>
        <w:rPr>
          <w:rFonts w:cs="Arial"/>
          <w:iCs/>
        </w:rPr>
      </w:pPr>
      <w:r w:rsidRPr="00F47EFE">
        <w:rPr>
          <w:rFonts w:cs="Arial"/>
          <w:iCs/>
        </w:rPr>
        <w:t>Hu</w:t>
      </w:r>
      <w:r w:rsidR="008C5DDD">
        <w:rPr>
          <w:rFonts w:cs="Arial"/>
          <w:iCs/>
        </w:rPr>
        <w:t>r</w:t>
      </w:r>
      <w:r w:rsidR="00545EAC" w:rsidRPr="00F47EFE">
        <w:rPr>
          <w:rFonts w:cs="Arial"/>
          <w:iCs/>
        </w:rPr>
        <w:t>w</w:t>
      </w:r>
      <w:r w:rsidRPr="00F47EFE">
        <w:rPr>
          <w:rFonts w:cs="Arial"/>
          <w:iCs/>
        </w:rPr>
        <w:t>itz, M. M., E. L. Fleming, P. A Newman, F. Li, E. Mlawer, K. Cady-Pe</w:t>
      </w:r>
      <w:r w:rsidR="00545EAC" w:rsidRPr="00F47EFE">
        <w:rPr>
          <w:rFonts w:cs="Arial"/>
          <w:iCs/>
        </w:rPr>
        <w:t>reira and R</w:t>
      </w:r>
      <w:r w:rsidRPr="00F47EFE">
        <w:rPr>
          <w:rFonts w:cs="Arial"/>
          <w:iCs/>
        </w:rPr>
        <w:t xml:space="preserve">. C. G. L. Bailey, Ozone depletion by hydrofluorocarbons, </w:t>
      </w:r>
      <w:r w:rsidRPr="00F47EFE">
        <w:rPr>
          <w:rFonts w:cs="Arial"/>
          <w:i/>
          <w:iCs/>
        </w:rPr>
        <w:t>Geophys. Res. Le</w:t>
      </w:r>
      <w:r w:rsidR="00545EAC" w:rsidRPr="00F47EFE">
        <w:rPr>
          <w:rFonts w:cs="Arial"/>
          <w:i/>
          <w:iCs/>
        </w:rPr>
        <w:t>t</w:t>
      </w:r>
      <w:r w:rsidRPr="00F47EFE">
        <w:rPr>
          <w:rFonts w:cs="Arial"/>
          <w:i/>
          <w:iCs/>
        </w:rPr>
        <w:t>t</w:t>
      </w:r>
      <w:r w:rsidRPr="00F47EFE">
        <w:rPr>
          <w:rFonts w:cs="Arial"/>
          <w:iCs/>
        </w:rPr>
        <w:t>., 42 (20), 8686-8692, doi:10.</w:t>
      </w:r>
      <w:r w:rsidR="00545EAC" w:rsidRPr="00F47EFE">
        <w:rPr>
          <w:rFonts w:cs="Arial"/>
          <w:iCs/>
        </w:rPr>
        <w:t>100</w:t>
      </w:r>
      <w:r w:rsidRPr="00F47EFE">
        <w:rPr>
          <w:rFonts w:cs="Arial"/>
          <w:iCs/>
        </w:rPr>
        <w:t>2.2015gl065856, 2015.</w:t>
      </w:r>
    </w:p>
    <w:p w14:paraId="734D3F0B" w14:textId="77777777" w:rsidR="00615A9F" w:rsidRPr="00F47EFE" w:rsidRDefault="00615A9F" w:rsidP="00887FE9">
      <w:pPr>
        <w:pStyle w:val="Reference"/>
        <w:rPr>
          <w:rFonts w:cs="Arial"/>
          <w:szCs w:val="18"/>
          <w:lang w:val="en-US"/>
        </w:rPr>
      </w:pPr>
      <w:r w:rsidRPr="00F47EFE">
        <w:rPr>
          <w:rFonts w:cs="Arial"/>
          <w:szCs w:val="18"/>
          <w:lang w:val="en-US"/>
        </w:rPr>
        <w:t>Ivy, D.</w:t>
      </w:r>
      <w:r w:rsidR="00D86C6E" w:rsidRPr="00F47EFE">
        <w:rPr>
          <w:rFonts w:cs="Arial"/>
          <w:szCs w:val="18"/>
          <w:lang w:val="en-US"/>
        </w:rPr>
        <w:t xml:space="preserve"> J.</w:t>
      </w:r>
      <w:r w:rsidRPr="00F47EFE">
        <w:rPr>
          <w:rFonts w:cs="Arial"/>
          <w:szCs w:val="18"/>
          <w:lang w:val="en-US"/>
        </w:rPr>
        <w:t xml:space="preserve">, Trends and inferred emissions of atmospheric high molecular weight perfluorcarbons, </w:t>
      </w:r>
      <w:r w:rsidRPr="00F47EFE">
        <w:rPr>
          <w:rFonts w:cs="Arial"/>
          <w:i/>
          <w:szCs w:val="18"/>
          <w:lang w:val="en-US"/>
        </w:rPr>
        <w:t>PhD thesis</w:t>
      </w:r>
      <w:r w:rsidRPr="00F47EFE">
        <w:rPr>
          <w:rFonts w:cs="Arial"/>
          <w:szCs w:val="18"/>
          <w:lang w:val="en-US"/>
        </w:rPr>
        <w:t>, MIT, Cambridge, Massachusetts, USA, 2012.</w:t>
      </w:r>
    </w:p>
    <w:p w14:paraId="75787783" w14:textId="77777777" w:rsidR="00887FE9" w:rsidRPr="00F47EFE" w:rsidRDefault="00887FE9" w:rsidP="00887FE9">
      <w:pPr>
        <w:pStyle w:val="Reference"/>
        <w:rPr>
          <w:rFonts w:cs="Arial"/>
          <w:szCs w:val="18"/>
          <w:lang w:val="en-US"/>
        </w:rPr>
      </w:pPr>
      <w:r w:rsidRPr="00F47EFE">
        <w:rPr>
          <w:rFonts w:cs="Arial"/>
          <w:szCs w:val="18"/>
          <w:lang w:val="en-US"/>
        </w:rPr>
        <w:t>Ivy, D.</w:t>
      </w:r>
      <w:r w:rsidR="00D86C6E" w:rsidRPr="00F47EFE">
        <w:rPr>
          <w:rFonts w:cs="Arial"/>
          <w:szCs w:val="18"/>
          <w:lang w:val="en-US"/>
        </w:rPr>
        <w:t xml:space="preserve"> J.</w:t>
      </w:r>
      <w:r w:rsidRPr="00F47EFE">
        <w:rPr>
          <w:rFonts w:cs="Arial"/>
          <w:szCs w:val="18"/>
          <w:lang w:val="en-US"/>
        </w:rPr>
        <w:t xml:space="preserve">, T. Arnold, C. </w:t>
      </w:r>
      <w:r w:rsidR="00D86C6E" w:rsidRPr="00F47EFE">
        <w:rPr>
          <w:rFonts w:cs="Arial"/>
          <w:szCs w:val="18"/>
          <w:lang w:val="en-US"/>
        </w:rPr>
        <w:t xml:space="preserve">M. </w:t>
      </w:r>
      <w:r w:rsidRPr="00F47EFE">
        <w:rPr>
          <w:rFonts w:cs="Arial"/>
          <w:szCs w:val="18"/>
          <w:lang w:val="en-US"/>
        </w:rPr>
        <w:t>Harth,</w:t>
      </w:r>
      <w:r w:rsidR="00D86C6E" w:rsidRPr="00F47EFE">
        <w:rPr>
          <w:rFonts w:cs="Arial"/>
          <w:szCs w:val="18"/>
          <w:lang w:val="en-US"/>
        </w:rPr>
        <w:t xml:space="preserve">L. </w:t>
      </w:r>
      <w:r w:rsidRPr="00F47EFE">
        <w:rPr>
          <w:rFonts w:cs="Arial"/>
          <w:szCs w:val="18"/>
          <w:lang w:val="en-US"/>
        </w:rPr>
        <w:t>P. Steele, J. M</w:t>
      </w:r>
      <w:r w:rsidR="00D86C6E" w:rsidRPr="00F47EFE">
        <w:t>ü</w:t>
      </w:r>
      <w:r w:rsidRPr="00F47EFE">
        <w:rPr>
          <w:rFonts w:cs="Arial"/>
          <w:szCs w:val="18"/>
          <w:lang w:val="en-US"/>
        </w:rPr>
        <w:t xml:space="preserve">hle, M. Rigby, P. </w:t>
      </w:r>
      <w:r w:rsidR="00D86C6E" w:rsidRPr="00F47EFE">
        <w:rPr>
          <w:rFonts w:cs="Arial"/>
          <w:szCs w:val="18"/>
          <w:lang w:val="en-US"/>
        </w:rPr>
        <w:t xml:space="preserve">K. </w:t>
      </w:r>
      <w:r w:rsidRPr="00F47EFE">
        <w:rPr>
          <w:rFonts w:cs="Arial"/>
          <w:szCs w:val="18"/>
          <w:lang w:val="en-US"/>
        </w:rPr>
        <w:t>Salameh, M. Leist, P.</w:t>
      </w:r>
      <w:r w:rsidR="00D86C6E" w:rsidRPr="00F47EFE">
        <w:rPr>
          <w:rFonts w:cs="Arial"/>
          <w:szCs w:val="18"/>
          <w:lang w:val="en-US"/>
        </w:rPr>
        <w:t xml:space="preserve"> B.</w:t>
      </w:r>
      <w:r w:rsidRPr="00F47EFE">
        <w:rPr>
          <w:rFonts w:cs="Arial"/>
          <w:szCs w:val="18"/>
          <w:lang w:val="en-US"/>
        </w:rPr>
        <w:t xml:space="preserve"> Krummel, P.</w:t>
      </w:r>
      <w:r w:rsidR="00D86C6E" w:rsidRPr="00F47EFE">
        <w:rPr>
          <w:rFonts w:cs="Arial"/>
          <w:szCs w:val="18"/>
          <w:lang w:val="en-US"/>
        </w:rPr>
        <w:t xml:space="preserve"> J.</w:t>
      </w:r>
      <w:r w:rsidRPr="00F47EFE">
        <w:rPr>
          <w:rFonts w:cs="Arial"/>
          <w:szCs w:val="18"/>
          <w:lang w:val="en-US"/>
        </w:rPr>
        <w:t xml:space="preserve"> Fraser, R.</w:t>
      </w:r>
      <w:r w:rsidR="00D86C6E" w:rsidRPr="00F47EFE">
        <w:rPr>
          <w:rFonts w:cs="Arial"/>
          <w:szCs w:val="18"/>
          <w:lang w:val="en-US"/>
        </w:rPr>
        <w:t xml:space="preserve"> F.</w:t>
      </w:r>
      <w:r w:rsidRPr="00F47EFE">
        <w:rPr>
          <w:rFonts w:cs="Arial"/>
          <w:szCs w:val="18"/>
          <w:lang w:val="en-US"/>
        </w:rPr>
        <w:t xml:space="preserve"> Weiss </w:t>
      </w:r>
      <w:r w:rsidR="00DD7155" w:rsidRPr="00F47EFE">
        <w:rPr>
          <w:rFonts w:cs="Arial"/>
          <w:szCs w:val="18"/>
          <w:lang w:val="en-US"/>
        </w:rPr>
        <w:t>and</w:t>
      </w:r>
      <w:r w:rsidRPr="00F47EFE">
        <w:rPr>
          <w:rFonts w:cs="Arial"/>
          <w:szCs w:val="18"/>
          <w:lang w:val="en-US"/>
        </w:rPr>
        <w:t xml:space="preserve"> R. </w:t>
      </w:r>
      <w:r w:rsidR="00D86C6E" w:rsidRPr="00F47EFE">
        <w:rPr>
          <w:rFonts w:cs="Arial"/>
          <w:szCs w:val="18"/>
          <w:lang w:val="en-US"/>
        </w:rPr>
        <w:t xml:space="preserve">G. </w:t>
      </w:r>
      <w:r w:rsidRPr="00F47EFE">
        <w:rPr>
          <w:rFonts w:cs="Arial"/>
          <w:szCs w:val="18"/>
          <w:lang w:val="en-US"/>
        </w:rPr>
        <w:t>Prinn, Atmospheric histories and growth trends of the high molecular weight perfluorocarbons: C</w:t>
      </w:r>
      <w:r w:rsidRPr="00F47EFE">
        <w:rPr>
          <w:rFonts w:cs="Arial"/>
          <w:szCs w:val="18"/>
          <w:vertAlign w:val="subscript"/>
          <w:lang w:val="en-US"/>
        </w:rPr>
        <w:t>4</w:t>
      </w:r>
      <w:r w:rsidRPr="00F47EFE">
        <w:rPr>
          <w:rFonts w:cs="Arial"/>
          <w:szCs w:val="18"/>
          <w:lang w:val="en-US"/>
        </w:rPr>
        <w:t>F</w:t>
      </w:r>
      <w:r w:rsidRPr="00F47EFE">
        <w:rPr>
          <w:rFonts w:cs="Arial"/>
          <w:szCs w:val="18"/>
          <w:vertAlign w:val="subscript"/>
          <w:lang w:val="en-US"/>
        </w:rPr>
        <w:t>10</w:t>
      </w:r>
      <w:r w:rsidRPr="00F47EFE">
        <w:rPr>
          <w:rFonts w:cs="Arial"/>
          <w:szCs w:val="18"/>
          <w:lang w:val="en-US"/>
        </w:rPr>
        <w:t>, C</w:t>
      </w:r>
      <w:r w:rsidRPr="00F47EFE">
        <w:rPr>
          <w:rFonts w:cs="Arial"/>
          <w:szCs w:val="18"/>
          <w:vertAlign w:val="subscript"/>
          <w:lang w:val="en-US"/>
        </w:rPr>
        <w:t>5</w:t>
      </w:r>
      <w:r w:rsidRPr="00F47EFE">
        <w:rPr>
          <w:rFonts w:cs="Arial"/>
          <w:szCs w:val="18"/>
          <w:lang w:val="en-US"/>
        </w:rPr>
        <w:t>F</w:t>
      </w:r>
      <w:r w:rsidRPr="00F47EFE">
        <w:rPr>
          <w:rFonts w:cs="Arial"/>
          <w:szCs w:val="18"/>
          <w:vertAlign w:val="subscript"/>
          <w:lang w:val="en-US"/>
        </w:rPr>
        <w:t>12</w:t>
      </w:r>
      <w:r w:rsidRPr="00F47EFE">
        <w:rPr>
          <w:rFonts w:cs="Arial"/>
          <w:szCs w:val="18"/>
          <w:lang w:val="en-US"/>
        </w:rPr>
        <w:t>, C</w:t>
      </w:r>
      <w:r w:rsidRPr="00F47EFE">
        <w:rPr>
          <w:rFonts w:cs="Arial"/>
          <w:szCs w:val="18"/>
          <w:vertAlign w:val="subscript"/>
          <w:lang w:val="en-US"/>
        </w:rPr>
        <w:t>6</w:t>
      </w:r>
      <w:r w:rsidRPr="00F47EFE">
        <w:rPr>
          <w:rFonts w:cs="Arial"/>
          <w:szCs w:val="18"/>
          <w:lang w:val="en-US"/>
        </w:rPr>
        <w:t>F</w:t>
      </w:r>
      <w:r w:rsidRPr="00F47EFE">
        <w:rPr>
          <w:rFonts w:cs="Arial"/>
          <w:szCs w:val="18"/>
          <w:vertAlign w:val="subscript"/>
          <w:lang w:val="en-US"/>
        </w:rPr>
        <w:t>14</w:t>
      </w:r>
      <w:r w:rsidRPr="00F47EFE">
        <w:rPr>
          <w:rFonts w:cs="Arial"/>
          <w:szCs w:val="18"/>
          <w:lang w:val="en-US"/>
        </w:rPr>
        <w:t>, C</w:t>
      </w:r>
      <w:r w:rsidRPr="00F47EFE">
        <w:rPr>
          <w:rFonts w:cs="Arial"/>
          <w:szCs w:val="18"/>
          <w:vertAlign w:val="subscript"/>
          <w:lang w:val="en-US"/>
        </w:rPr>
        <w:t>7</w:t>
      </w:r>
      <w:r w:rsidRPr="00F47EFE">
        <w:rPr>
          <w:rFonts w:cs="Arial"/>
          <w:szCs w:val="18"/>
          <w:lang w:val="en-US"/>
        </w:rPr>
        <w:t>F</w:t>
      </w:r>
      <w:r w:rsidRPr="00F47EFE">
        <w:rPr>
          <w:rFonts w:cs="Arial"/>
          <w:szCs w:val="18"/>
          <w:vertAlign w:val="subscript"/>
          <w:lang w:val="en-US"/>
        </w:rPr>
        <w:t>16</w:t>
      </w:r>
      <w:r w:rsidRPr="00F47EFE">
        <w:rPr>
          <w:rFonts w:cs="Arial"/>
          <w:szCs w:val="18"/>
          <w:lang w:val="en-US"/>
        </w:rPr>
        <w:t xml:space="preserve"> and C</w:t>
      </w:r>
      <w:r w:rsidRPr="00F47EFE">
        <w:rPr>
          <w:rFonts w:cs="Arial"/>
          <w:szCs w:val="18"/>
          <w:vertAlign w:val="subscript"/>
          <w:lang w:val="en-US"/>
        </w:rPr>
        <w:t>8</w:t>
      </w:r>
      <w:r w:rsidRPr="00F47EFE">
        <w:rPr>
          <w:rFonts w:cs="Arial"/>
          <w:szCs w:val="18"/>
          <w:lang w:val="en-US"/>
        </w:rPr>
        <w:t>F</w:t>
      </w:r>
      <w:r w:rsidRPr="00F47EFE">
        <w:rPr>
          <w:rFonts w:cs="Arial"/>
          <w:szCs w:val="18"/>
          <w:vertAlign w:val="subscript"/>
          <w:lang w:val="en-US"/>
        </w:rPr>
        <w:t>18</w:t>
      </w:r>
      <w:r w:rsidRPr="00F47EFE">
        <w:rPr>
          <w:rFonts w:cs="Arial"/>
          <w:szCs w:val="18"/>
          <w:lang w:val="en-US"/>
        </w:rPr>
        <w:t xml:space="preserve">, </w:t>
      </w:r>
      <w:r w:rsidRPr="00F47EFE">
        <w:rPr>
          <w:rFonts w:cs="Arial"/>
          <w:i/>
          <w:iCs/>
          <w:szCs w:val="18"/>
        </w:rPr>
        <w:t>Atmos. Chem. Phys.</w:t>
      </w:r>
      <w:r w:rsidRPr="00F47EFE">
        <w:rPr>
          <w:rFonts w:cs="Arial"/>
          <w:iCs/>
          <w:szCs w:val="18"/>
        </w:rPr>
        <w:t xml:space="preserve">, </w:t>
      </w:r>
      <w:r w:rsidRPr="00F47EFE">
        <w:rPr>
          <w:lang w:val="en-US"/>
        </w:rPr>
        <w:t>12</w:t>
      </w:r>
      <w:r w:rsidR="00D86C6E" w:rsidRPr="00F47EFE">
        <w:rPr>
          <w:lang w:val="en-US"/>
        </w:rPr>
        <w:t>(9)</w:t>
      </w:r>
      <w:r w:rsidRPr="00F47EFE">
        <w:rPr>
          <w:lang w:val="en-US"/>
        </w:rPr>
        <w:t xml:space="preserve">, 4313-4325, </w:t>
      </w:r>
      <w:r w:rsidR="00D86C6E" w:rsidRPr="00F47EFE">
        <w:rPr>
          <w:lang w:val="en-US"/>
        </w:rPr>
        <w:t xml:space="preserve">doi:10.5194/acp-12-4313-2012, </w:t>
      </w:r>
      <w:r w:rsidRPr="00F47EFE">
        <w:rPr>
          <w:lang w:val="en-US"/>
        </w:rPr>
        <w:t>2012</w:t>
      </w:r>
      <w:r w:rsidRPr="00F47EFE">
        <w:rPr>
          <w:rFonts w:cs="Arial"/>
          <w:szCs w:val="18"/>
          <w:lang w:val="en-US"/>
        </w:rPr>
        <w:t>.</w:t>
      </w:r>
    </w:p>
    <w:p w14:paraId="298DD9CC" w14:textId="77777777" w:rsidR="00974D5B" w:rsidRPr="00F47EFE" w:rsidRDefault="00080E3D" w:rsidP="00EE07FB">
      <w:pPr>
        <w:pStyle w:val="Reference"/>
      </w:pPr>
      <w:r w:rsidRPr="00F47EFE">
        <w:t>Kim, J., P.</w:t>
      </w:r>
      <w:r w:rsidR="00FD4F2D" w:rsidRPr="00F47EFE">
        <w:t xml:space="preserve"> J.</w:t>
      </w:r>
      <w:r w:rsidRPr="00F47EFE">
        <w:t xml:space="preserve"> Fraser, S. Li, J. M</w:t>
      </w:r>
      <w:r w:rsidR="00FD4F2D" w:rsidRPr="00F47EFE">
        <w:t>ü</w:t>
      </w:r>
      <w:r w:rsidRPr="00F47EFE">
        <w:t xml:space="preserve">hle, A. </w:t>
      </w:r>
      <w:r w:rsidR="00FD4F2D" w:rsidRPr="00F47EFE">
        <w:t xml:space="preserve">L. </w:t>
      </w:r>
      <w:r w:rsidRPr="00F47EFE">
        <w:t>Ganesan, P.</w:t>
      </w:r>
      <w:r w:rsidR="00FD4F2D" w:rsidRPr="00F47EFE">
        <w:t xml:space="preserve"> B.</w:t>
      </w:r>
      <w:r w:rsidRPr="00F47EFE">
        <w:t xml:space="preserve"> Krummel, </w:t>
      </w:r>
      <w:r w:rsidR="00FD4F2D" w:rsidRPr="00F47EFE">
        <w:t xml:space="preserve">L. </w:t>
      </w:r>
      <w:r w:rsidRPr="00F47EFE">
        <w:t xml:space="preserve">P. Steele, S. Park, S.-K. Kim, M.-K. Park, T. Arnold, C. </w:t>
      </w:r>
      <w:r w:rsidR="00CA4CC7" w:rsidRPr="00F47EFE">
        <w:t xml:space="preserve">M. </w:t>
      </w:r>
      <w:r w:rsidRPr="00F47EFE">
        <w:t xml:space="preserve">Harth, P. </w:t>
      </w:r>
      <w:r w:rsidR="00CA4CC7" w:rsidRPr="00F47EFE">
        <w:t xml:space="preserve">K. </w:t>
      </w:r>
      <w:r w:rsidRPr="00F47EFE">
        <w:t>Salameh, R.</w:t>
      </w:r>
      <w:r w:rsidR="00CA4CC7" w:rsidRPr="00F47EFE">
        <w:t xml:space="preserve"> G.</w:t>
      </w:r>
      <w:r w:rsidRPr="00F47EFE">
        <w:t xml:space="preserve"> Prinn, R.</w:t>
      </w:r>
      <w:r w:rsidR="00CA4CC7" w:rsidRPr="00F47EFE">
        <w:t xml:space="preserve"> F.</w:t>
      </w:r>
      <w:r w:rsidRPr="00F47EFE">
        <w:t xml:space="preserve"> Weiss </w:t>
      </w:r>
      <w:r w:rsidR="00DD7155" w:rsidRPr="00F47EFE">
        <w:t>and</w:t>
      </w:r>
      <w:r w:rsidRPr="00F47EFE">
        <w:t xml:space="preserve"> K.-R. Kim, Quantifying aluminium and semiconductor industry perfluorocarbon emissions from atmospheric measurements, </w:t>
      </w:r>
      <w:r w:rsidRPr="00F47EFE">
        <w:rPr>
          <w:i/>
        </w:rPr>
        <w:t>Geophys. Res. Lett</w:t>
      </w:r>
      <w:r w:rsidRPr="00F47EFE">
        <w:t>., 41</w:t>
      </w:r>
      <w:r w:rsidR="00FD4F2D" w:rsidRPr="00F47EFE">
        <w:t>(13)</w:t>
      </w:r>
      <w:r w:rsidRPr="00F47EFE">
        <w:t>, 4787-4794, doi:10.1002/2014GL059783, 2014</w:t>
      </w:r>
      <w:r w:rsidR="00FD4F2D" w:rsidRPr="00F47EFE">
        <w:t>.</w:t>
      </w:r>
    </w:p>
    <w:p w14:paraId="41E92EAB" w14:textId="77777777" w:rsidR="00974D5B" w:rsidRPr="00F47EFE" w:rsidRDefault="00080E3D" w:rsidP="004A28C4">
      <w:pPr>
        <w:pStyle w:val="Reference"/>
      </w:pPr>
      <w:r w:rsidRPr="00F47EFE">
        <w:t>Krummel, P.</w:t>
      </w:r>
      <w:r w:rsidR="004A28C4" w:rsidRPr="00F47EFE">
        <w:t xml:space="preserve"> B., </w:t>
      </w:r>
      <w:r w:rsidRPr="00F47EFE">
        <w:t>P.</w:t>
      </w:r>
      <w:r w:rsidR="004A28C4" w:rsidRPr="00F47EFE">
        <w:t xml:space="preserve"> J.</w:t>
      </w:r>
      <w:r w:rsidRPr="00F47EFE">
        <w:t xml:space="preserve"> Fraser, </w:t>
      </w:r>
      <w:r w:rsidR="004A28C4" w:rsidRPr="00F47EFE">
        <w:t xml:space="preserve">L. </w:t>
      </w:r>
      <w:r w:rsidRPr="00F47EFE">
        <w:t xml:space="preserve">P. Steele, N. Derek, C. Rickard, J. Ward, N. </w:t>
      </w:r>
      <w:r w:rsidR="004A28C4" w:rsidRPr="00F47EFE">
        <w:t xml:space="preserve">T. </w:t>
      </w:r>
      <w:r w:rsidRPr="00F47EFE">
        <w:t>Somerville, S.</w:t>
      </w:r>
      <w:r w:rsidR="004A28C4" w:rsidRPr="00F47EFE">
        <w:t xml:space="preserve"> J.</w:t>
      </w:r>
      <w:r w:rsidRPr="00F47EFE">
        <w:t xml:space="preserve"> Cleland, B.</w:t>
      </w:r>
      <w:r w:rsidR="004A28C4" w:rsidRPr="00F47EFE">
        <w:t xml:space="preserve"> L.</w:t>
      </w:r>
      <w:r w:rsidRPr="00F47EFE">
        <w:t xml:space="preserve"> Dunse, R.</w:t>
      </w:r>
      <w:r w:rsidR="004A28C4" w:rsidRPr="00F47EFE">
        <w:t xml:space="preserve"> L.</w:t>
      </w:r>
      <w:r w:rsidRPr="00F47EFE">
        <w:t xml:space="preserve"> Langenfelds, S.</w:t>
      </w:r>
      <w:r w:rsidR="004A28C4" w:rsidRPr="00F47EFE">
        <w:t xml:space="preserve"> B.</w:t>
      </w:r>
      <w:r w:rsidRPr="00F47EFE">
        <w:t xml:space="preserve"> Baly </w:t>
      </w:r>
      <w:r w:rsidR="00DD7155" w:rsidRPr="00F47EFE">
        <w:t>and</w:t>
      </w:r>
      <w:r w:rsidRPr="00F47EFE">
        <w:t xml:space="preserve"> M. Leist, The AGAGE </w:t>
      </w:r>
      <w:r w:rsidRPr="00F47EFE">
        <w:rPr>
          <w:i/>
        </w:rPr>
        <w:t>in situ</w:t>
      </w:r>
      <w:r w:rsidRPr="00F47EFE">
        <w:t xml:space="preserve"> program for non-CO</w:t>
      </w:r>
      <w:r w:rsidRPr="00F47EFE">
        <w:rPr>
          <w:vertAlign w:val="subscript"/>
        </w:rPr>
        <w:t>2</w:t>
      </w:r>
      <w:r w:rsidRPr="00F47EFE">
        <w:t xml:space="preserve"> greenhouse gases at Cape Grim, 2009-2010, </w:t>
      </w:r>
      <w:r w:rsidRPr="00F47EFE">
        <w:rPr>
          <w:i/>
        </w:rPr>
        <w:t>Baseline Atmospheric Program (Australia) 2009-2010</w:t>
      </w:r>
      <w:r w:rsidRPr="00F47EFE">
        <w:t xml:space="preserve">, N. Derek P. Krummel </w:t>
      </w:r>
      <w:r w:rsidR="00DD7155" w:rsidRPr="00F47EFE">
        <w:t>and</w:t>
      </w:r>
      <w:r w:rsidRPr="00F47EFE">
        <w:t xml:space="preserve"> S. Cleland (eds.), Australian Bureau of Meteorology and CSIRO Marine and Atmospheric Research, Melbourne, Australia, 55-70, 2014</w:t>
      </w:r>
    </w:p>
    <w:p w14:paraId="29B01B82" w14:textId="77777777" w:rsidR="00887FE9" w:rsidRPr="00F47EFE" w:rsidRDefault="00451ECC" w:rsidP="00887FE9">
      <w:pPr>
        <w:pStyle w:val="Reference"/>
        <w:rPr>
          <w:rFonts w:cs="Arial"/>
          <w:iCs/>
          <w:szCs w:val="18"/>
          <w:lang w:val="en-US"/>
        </w:rPr>
      </w:pPr>
      <w:r w:rsidRPr="00F47EFE">
        <w:rPr>
          <w:rFonts w:cs="Arial"/>
          <w:szCs w:val="18"/>
        </w:rPr>
        <w:t>Laube, J. C., C. Hogan, M. J. Newland, F. S. Mani, P. J. Fraser, C. A. M. Brenninkmeijer, P. Martinerie, D. E. Oram, T. Röckmann, J. Schwander, E. Witrant, G. P. Mills, C. E. Reeves</w:t>
      </w:r>
      <w:r w:rsidR="00213403" w:rsidRPr="00F47EFE">
        <w:rPr>
          <w:rFonts w:cs="Arial"/>
          <w:szCs w:val="18"/>
        </w:rPr>
        <w:t xml:space="preserve"> </w:t>
      </w:r>
      <w:r w:rsidR="00DD7155" w:rsidRPr="00F47EFE">
        <w:rPr>
          <w:rFonts w:cs="Arial"/>
          <w:szCs w:val="18"/>
        </w:rPr>
        <w:t>and</w:t>
      </w:r>
      <w:r w:rsidRPr="00F47EFE">
        <w:rPr>
          <w:rFonts w:cs="Arial"/>
          <w:szCs w:val="18"/>
        </w:rPr>
        <w:t xml:space="preserve"> W. T. Sturges</w:t>
      </w:r>
      <w:r w:rsidR="00887FE9" w:rsidRPr="00F47EFE">
        <w:rPr>
          <w:rFonts w:cs="Arial"/>
          <w:szCs w:val="18"/>
        </w:rPr>
        <w:t>, Distributions, long</w:t>
      </w:r>
      <w:r w:rsidRPr="00F47EFE">
        <w:rPr>
          <w:rFonts w:cs="Arial"/>
          <w:szCs w:val="18"/>
        </w:rPr>
        <w:t xml:space="preserve"> </w:t>
      </w:r>
      <w:r w:rsidR="00887FE9" w:rsidRPr="00F47EFE">
        <w:rPr>
          <w:rFonts w:cs="Arial"/>
          <w:szCs w:val="18"/>
        </w:rPr>
        <w:t>term trends and emissions of four perfluorocarbons in remote parts of the atmosphere and firn air,</w:t>
      </w:r>
      <w:r w:rsidR="00887FE9" w:rsidRPr="00F47EFE">
        <w:rPr>
          <w:rFonts w:cs="Arial"/>
          <w:i/>
          <w:iCs/>
          <w:szCs w:val="18"/>
        </w:rPr>
        <w:t xml:space="preserve"> Atmos. Chem. Phys.</w:t>
      </w:r>
      <w:r w:rsidR="00887FE9" w:rsidRPr="00F47EFE">
        <w:rPr>
          <w:rFonts w:cs="Arial"/>
          <w:iCs/>
          <w:szCs w:val="18"/>
        </w:rPr>
        <w:t xml:space="preserve">, </w:t>
      </w:r>
      <w:r w:rsidR="00887FE9" w:rsidRPr="00F47EFE">
        <w:rPr>
          <w:rFonts w:cs="Arial"/>
          <w:iCs/>
          <w:szCs w:val="18"/>
          <w:lang w:val="en-US"/>
        </w:rPr>
        <w:t xml:space="preserve">12, </w:t>
      </w:r>
      <w:r w:rsidR="00213403" w:rsidRPr="00F47EFE">
        <w:rPr>
          <w:szCs w:val="18"/>
          <w:lang w:val="en-US"/>
        </w:rPr>
        <w:t>4081-4090</w:t>
      </w:r>
      <w:r w:rsidR="00887FE9" w:rsidRPr="00F47EFE">
        <w:rPr>
          <w:szCs w:val="18"/>
          <w:lang w:val="en-US"/>
        </w:rPr>
        <w:t>,</w:t>
      </w:r>
      <w:r w:rsidRPr="00F47EFE">
        <w:t xml:space="preserve"> </w:t>
      </w:r>
      <w:r w:rsidR="00213403" w:rsidRPr="00F47EFE">
        <w:rPr>
          <w:szCs w:val="18"/>
          <w:lang w:val="en-US"/>
        </w:rPr>
        <w:t>doi:10.5194/acp-12-4081-2012</w:t>
      </w:r>
      <w:r w:rsidRPr="00F47EFE">
        <w:rPr>
          <w:szCs w:val="18"/>
          <w:lang w:val="en-US"/>
        </w:rPr>
        <w:t>,</w:t>
      </w:r>
      <w:r w:rsidR="00887FE9" w:rsidRPr="00F47EFE">
        <w:rPr>
          <w:szCs w:val="18"/>
          <w:lang w:val="en-US"/>
        </w:rPr>
        <w:t xml:space="preserve"> 2012</w:t>
      </w:r>
      <w:r w:rsidR="00887FE9" w:rsidRPr="00F47EFE">
        <w:rPr>
          <w:rFonts w:cs="Arial"/>
          <w:iCs/>
          <w:szCs w:val="18"/>
          <w:lang w:val="en-US"/>
        </w:rPr>
        <w:t>.</w:t>
      </w:r>
    </w:p>
    <w:p w14:paraId="641C0558" w14:textId="77777777" w:rsidR="00242A9A" w:rsidRPr="00F47EFE" w:rsidRDefault="00242A9A" w:rsidP="00242A9A">
      <w:pPr>
        <w:pStyle w:val="Reference"/>
      </w:pPr>
      <w:r w:rsidRPr="00F47EFE">
        <w:t>Leedham Elvidge, E., H. Bönisch, C. A. M. Brenninkmeijer, A. Engel, P. J. Fraser, E. Gallacher, R. Langenfelds, J. Mühle, D. E. Oram, E. A. Ray, A. R. Ridley, T. Röckmann, W. T. Sturges, R. F. Weiss and J. C. Laube, Evaluation of stratospheric age-of-air from CF</w:t>
      </w:r>
      <w:r w:rsidRPr="00F47EFE">
        <w:rPr>
          <w:vertAlign w:val="subscript"/>
        </w:rPr>
        <w:t>4</w:t>
      </w:r>
      <w:r w:rsidRPr="00F47EFE">
        <w:t>, C</w:t>
      </w:r>
      <w:r w:rsidRPr="00F47EFE">
        <w:rPr>
          <w:vertAlign w:val="subscript"/>
        </w:rPr>
        <w:t>2</w:t>
      </w:r>
      <w:r w:rsidRPr="00F47EFE">
        <w:t>F</w:t>
      </w:r>
      <w:r w:rsidRPr="00F47EFE">
        <w:rPr>
          <w:vertAlign w:val="subscript"/>
        </w:rPr>
        <w:t>6</w:t>
      </w:r>
      <w:r w:rsidRPr="00F47EFE">
        <w:t>, C</w:t>
      </w:r>
      <w:r w:rsidRPr="00F47EFE">
        <w:rPr>
          <w:vertAlign w:val="subscript"/>
        </w:rPr>
        <w:t>3</w:t>
      </w:r>
      <w:r w:rsidRPr="00F47EFE">
        <w:t>F</w:t>
      </w:r>
      <w:r w:rsidRPr="00F47EFE">
        <w:rPr>
          <w:vertAlign w:val="subscript"/>
        </w:rPr>
        <w:t>8</w:t>
      </w:r>
      <w:r w:rsidRPr="00F47EFE">
        <w:t>, CHF</w:t>
      </w:r>
      <w:r w:rsidRPr="00F47EFE">
        <w:rPr>
          <w:vertAlign w:val="subscript"/>
        </w:rPr>
        <w:t>3</w:t>
      </w:r>
      <w:r w:rsidRPr="00F47EFE">
        <w:t>, HFC-125, HFC-227ea and SF</w:t>
      </w:r>
      <w:r w:rsidRPr="00F47EFE">
        <w:rPr>
          <w:vertAlign w:val="subscript"/>
        </w:rPr>
        <w:t>6</w:t>
      </w:r>
      <w:r w:rsidRPr="00F47EFE">
        <w:t xml:space="preserve">; implications for the calculations of halocarbon lifetimes, fractional release factors and ozone depletion potentials, </w:t>
      </w:r>
      <w:r w:rsidRPr="00F47EFE">
        <w:rPr>
          <w:i/>
        </w:rPr>
        <w:t>Atmos. Chem. Phys</w:t>
      </w:r>
      <w:r w:rsidRPr="00F47EFE">
        <w:t>., 18, 3369-3385, doi:10.5194/acp-18-3369-2018, 2018.</w:t>
      </w:r>
    </w:p>
    <w:p w14:paraId="2205E6E0" w14:textId="77777777" w:rsidR="00E33669" w:rsidRPr="00F47EFE" w:rsidRDefault="00E33669" w:rsidP="00887FE9">
      <w:pPr>
        <w:pStyle w:val="Reference"/>
      </w:pPr>
      <w:r w:rsidRPr="00F47EFE">
        <w:rPr>
          <w:lang w:val="en-US"/>
        </w:rPr>
        <w:t xml:space="preserve">Levin, I., T. Naegler, R. Heinz, D. Osusko, E. Cuevas, A. Engel, J. Ilmberger, R. Langenfelds, B. Neininger, C. Rohden, P. Steele, R. Weller, D. Worthy </w:t>
      </w:r>
      <w:r w:rsidR="001B4F7C" w:rsidRPr="00F47EFE">
        <w:rPr>
          <w:lang w:val="en-US"/>
        </w:rPr>
        <w:t>and</w:t>
      </w:r>
      <w:r w:rsidRPr="00F47EFE">
        <w:rPr>
          <w:lang w:val="en-US"/>
        </w:rPr>
        <w:t xml:space="preserve"> S. Zimov, Atmospheric observation-based global SF</w:t>
      </w:r>
      <w:r w:rsidRPr="00F47EFE">
        <w:rPr>
          <w:vertAlign w:val="subscript"/>
          <w:lang w:val="en-US"/>
        </w:rPr>
        <w:t>6</w:t>
      </w:r>
      <w:r w:rsidRPr="00F47EFE">
        <w:rPr>
          <w:lang w:val="en-US"/>
        </w:rPr>
        <w:t xml:space="preserve"> emissions – comparison of top-down and bottom-up estimates, </w:t>
      </w:r>
      <w:r w:rsidRPr="00F47EFE">
        <w:rPr>
          <w:i/>
        </w:rPr>
        <w:t>Atmos. Chem. Phys.</w:t>
      </w:r>
      <w:r w:rsidRPr="00F47EFE">
        <w:t>, 10, 2655</w:t>
      </w:r>
      <w:r w:rsidR="009A554A" w:rsidRPr="00F47EFE">
        <w:t>-</w:t>
      </w:r>
      <w:r w:rsidRPr="00F47EFE">
        <w:t xml:space="preserve">2662, </w:t>
      </w:r>
      <w:r w:rsidR="001B4F7C" w:rsidRPr="00F47EFE">
        <w:t xml:space="preserve">doi:10.5194/acpd-9-26653-2009, </w:t>
      </w:r>
      <w:r w:rsidRPr="00F47EFE">
        <w:t>2010.</w:t>
      </w:r>
    </w:p>
    <w:p w14:paraId="5776D40C" w14:textId="77777777" w:rsidR="00BE6AD2" w:rsidRPr="00F47EFE" w:rsidRDefault="00BE6AD2" w:rsidP="00887FE9">
      <w:pPr>
        <w:pStyle w:val="Reference"/>
        <w:rPr>
          <w:rFonts w:cs="Arial"/>
          <w:iCs/>
          <w:szCs w:val="18"/>
          <w:lang w:val="en-US"/>
        </w:rPr>
      </w:pPr>
      <w:r w:rsidRPr="00F47EFE">
        <w:t>Liang</w:t>
      </w:r>
      <w:r w:rsidR="001B4F7C" w:rsidRPr="00F47EFE">
        <w:t>, Q., M. P. Chipperfield, E. L. Flemimg, N. L. Abraham, P. Braesicke, J. B. Burkholder, J. S. Daniel, S. Dhmosa, P. J. Fraser, S. C. Hardiman, C. H. Jackman, D. E. Kinnison, P. B. Krummel, S. A. Montzka, O. Morgenstern, A. McCulloch, J. Mühle, P. A. Newman</w:t>
      </w:r>
      <w:r w:rsidRPr="00F47EFE">
        <w:t>,</w:t>
      </w:r>
      <w:r w:rsidR="001B4F7C" w:rsidRPr="00F47EFE">
        <w:t xml:space="preserve"> V. L. Orkin, G. Pitari, R. G. Prinn, M. Rigby, E. Razanov, A. Stenke, F. Tummon, G. J. M. Velders, D. Visioni and R. F. Weiss, Deriving global OH abundance and atmospheric lifetimes for long-lived gases: a search for CH</w:t>
      </w:r>
      <w:r w:rsidR="001B4F7C" w:rsidRPr="00F47EFE">
        <w:rPr>
          <w:vertAlign w:val="subscript"/>
        </w:rPr>
        <w:t>3</w:t>
      </w:r>
      <w:r w:rsidR="001B4F7C" w:rsidRPr="00F47EFE">
        <w:t>CCl</w:t>
      </w:r>
      <w:r w:rsidR="001B4F7C" w:rsidRPr="00F47EFE">
        <w:rPr>
          <w:vertAlign w:val="subscript"/>
        </w:rPr>
        <w:t>3</w:t>
      </w:r>
      <w:r w:rsidR="001B4F7C" w:rsidRPr="00F47EFE">
        <w:t xml:space="preserve"> alternatives, </w:t>
      </w:r>
      <w:r w:rsidR="001B4F7C" w:rsidRPr="00F47EFE">
        <w:rPr>
          <w:i/>
        </w:rPr>
        <w:t>J. Geophys. Res. – Atmos</w:t>
      </w:r>
      <w:r w:rsidR="009A554A" w:rsidRPr="00F47EFE">
        <w:rPr>
          <w:i/>
        </w:rPr>
        <w:t>.</w:t>
      </w:r>
      <w:r w:rsidR="001B4F7C" w:rsidRPr="00F47EFE">
        <w:t>, 122, 11914</w:t>
      </w:r>
      <w:r w:rsidR="009A554A" w:rsidRPr="00F47EFE">
        <w:t>-</w:t>
      </w:r>
      <w:r w:rsidR="001B4F7C" w:rsidRPr="00F47EFE">
        <w:t>11933, doi:10.1002/2017JD026926,</w:t>
      </w:r>
      <w:r w:rsidRPr="00F47EFE">
        <w:t xml:space="preserve"> 2017</w:t>
      </w:r>
      <w:r w:rsidR="001B4F7C" w:rsidRPr="00F47EFE">
        <w:t>.</w:t>
      </w:r>
    </w:p>
    <w:p w14:paraId="04B1C4CD" w14:textId="77777777" w:rsidR="006C44EC" w:rsidRPr="00F47EFE" w:rsidRDefault="006C44EC" w:rsidP="00887FE9">
      <w:pPr>
        <w:pStyle w:val="Reference"/>
        <w:rPr>
          <w:rFonts w:cs="Arial"/>
          <w:iCs/>
          <w:szCs w:val="18"/>
          <w:lang w:val="en-US"/>
        </w:rPr>
      </w:pPr>
      <w:r w:rsidRPr="00F47EFE">
        <w:t>Lunt, M.</w:t>
      </w:r>
      <w:r w:rsidR="00446D34" w:rsidRPr="00F47EFE">
        <w:t xml:space="preserve"> F.</w:t>
      </w:r>
      <w:r w:rsidRPr="00F47EFE">
        <w:t xml:space="preserve">, M. Rigby, A. </w:t>
      </w:r>
      <w:r w:rsidR="00446D34" w:rsidRPr="00F47EFE">
        <w:t xml:space="preserve">L. </w:t>
      </w:r>
      <w:r w:rsidRPr="00F47EFE">
        <w:t xml:space="preserve">Ganesan, A. </w:t>
      </w:r>
      <w:r w:rsidR="00446D34" w:rsidRPr="00F47EFE">
        <w:t xml:space="preserve">J. </w:t>
      </w:r>
      <w:r w:rsidRPr="00F47EFE">
        <w:t xml:space="preserve">Manning, R. </w:t>
      </w:r>
      <w:r w:rsidR="00446D34" w:rsidRPr="00F47EFE">
        <w:t xml:space="preserve">G. </w:t>
      </w:r>
      <w:r w:rsidRPr="00F47EFE">
        <w:t>Prinn, S. O'Doherty, J. Mühle, C.</w:t>
      </w:r>
      <w:r w:rsidR="00446D34" w:rsidRPr="00F47EFE">
        <w:t xml:space="preserve"> M.</w:t>
      </w:r>
      <w:r w:rsidRPr="00F47EFE">
        <w:t xml:space="preserve"> Harth, P.</w:t>
      </w:r>
      <w:r w:rsidR="00446D34" w:rsidRPr="00F47EFE">
        <w:t xml:space="preserve"> K.</w:t>
      </w:r>
      <w:r w:rsidRPr="00F47EFE">
        <w:t xml:space="preserve"> Salameh, T. Arnold, R.</w:t>
      </w:r>
      <w:r w:rsidR="00446D34" w:rsidRPr="00F47EFE">
        <w:t xml:space="preserve"> F.</w:t>
      </w:r>
      <w:r w:rsidRPr="00F47EFE">
        <w:t xml:space="preserve"> Weiss, T. Saito, Y. Yokouchi, P.</w:t>
      </w:r>
      <w:r w:rsidR="00446D34" w:rsidRPr="00F47EFE">
        <w:t xml:space="preserve"> B.</w:t>
      </w:r>
      <w:r w:rsidRPr="00F47EFE">
        <w:t xml:space="preserve"> Krummel, </w:t>
      </w:r>
      <w:r w:rsidR="00446D34" w:rsidRPr="00F47EFE">
        <w:t xml:space="preserve">L. </w:t>
      </w:r>
      <w:r w:rsidRPr="00F47EFE">
        <w:t>P. Steele, P.</w:t>
      </w:r>
      <w:r w:rsidR="00446D34" w:rsidRPr="00F47EFE">
        <w:t xml:space="preserve"> J.</w:t>
      </w:r>
      <w:r w:rsidRPr="00F47EFE">
        <w:t xml:space="preserve"> Fraser, S. Li, S. Park, S. Reimann, M.</w:t>
      </w:r>
      <w:r w:rsidR="00446D34" w:rsidRPr="00F47EFE">
        <w:t xml:space="preserve"> K.</w:t>
      </w:r>
      <w:r w:rsidRPr="00F47EFE">
        <w:t xml:space="preserve"> Vollmer, C. Lunder, O. Hermansen, N. Schmidbauer, </w:t>
      </w:r>
      <w:r w:rsidR="00446D34" w:rsidRPr="00F47EFE">
        <w:t xml:space="preserve">M. Maione, J. Arduini, </w:t>
      </w:r>
      <w:r w:rsidRPr="00F47EFE">
        <w:t xml:space="preserve">D. Young </w:t>
      </w:r>
      <w:r w:rsidR="00DD7155" w:rsidRPr="00F47EFE">
        <w:t>and</w:t>
      </w:r>
      <w:r w:rsidRPr="00F47EFE">
        <w:t xml:space="preserve"> P.</w:t>
      </w:r>
      <w:r w:rsidR="00446D34" w:rsidRPr="00F47EFE">
        <w:t xml:space="preserve"> G.</w:t>
      </w:r>
      <w:r w:rsidRPr="00F47EFE">
        <w:t xml:space="preserve"> Simmonds, Reconciling reported and unreported HFC emissions with atmospheric observations, </w:t>
      </w:r>
      <w:r w:rsidR="000623E9" w:rsidRPr="00F47EFE">
        <w:rPr>
          <w:i/>
        </w:rPr>
        <w:t>Proc. Natl. Acad. Sci</w:t>
      </w:r>
      <w:r w:rsidR="000623E9" w:rsidRPr="00F47EFE">
        <w:t>.,</w:t>
      </w:r>
      <w:r w:rsidRPr="00F47EFE">
        <w:t xml:space="preserve"> 112</w:t>
      </w:r>
      <w:r w:rsidR="005D0792" w:rsidRPr="00F47EFE">
        <w:t>(19)</w:t>
      </w:r>
      <w:r w:rsidR="00446D34" w:rsidRPr="00F47EFE">
        <w:t>, 5927-5931, doi:10.1073/pnas.1420247112, 2015</w:t>
      </w:r>
      <w:r w:rsidRPr="00F47EFE">
        <w:t>.</w:t>
      </w:r>
    </w:p>
    <w:p w14:paraId="32D7AA4A" w14:textId="77777777" w:rsidR="00887FE9" w:rsidRPr="00F47EFE" w:rsidRDefault="006C44EC" w:rsidP="00887FE9">
      <w:pPr>
        <w:pStyle w:val="Reference"/>
      </w:pPr>
      <w:r w:rsidRPr="00F47EFE">
        <w:t xml:space="preserve">Maiss, M., </w:t>
      </w:r>
      <w:r w:rsidR="005D0792" w:rsidRPr="00F47EFE">
        <w:t xml:space="preserve">L. </w:t>
      </w:r>
      <w:r w:rsidRPr="00F47EFE">
        <w:t>P. Steele</w:t>
      </w:r>
      <w:r w:rsidR="00887FE9" w:rsidRPr="00F47EFE">
        <w:t xml:space="preserve">, </w:t>
      </w:r>
      <w:r w:rsidRPr="00F47EFE">
        <w:t xml:space="preserve">R. </w:t>
      </w:r>
      <w:r w:rsidR="005D0792" w:rsidRPr="00F47EFE">
        <w:t xml:space="preserve">J. </w:t>
      </w:r>
      <w:r w:rsidRPr="00F47EFE">
        <w:t>Francey, P.</w:t>
      </w:r>
      <w:r w:rsidR="005D0792" w:rsidRPr="00F47EFE">
        <w:t xml:space="preserve"> J.</w:t>
      </w:r>
      <w:r w:rsidRPr="00F47EFE">
        <w:t xml:space="preserve"> Fraser, R.</w:t>
      </w:r>
      <w:r w:rsidR="005D0792" w:rsidRPr="00F47EFE">
        <w:t xml:space="preserve"> L.</w:t>
      </w:r>
      <w:r w:rsidRPr="00F47EFE">
        <w:t xml:space="preserve"> Langenfelds, N.</w:t>
      </w:r>
      <w:r w:rsidR="005D0792" w:rsidRPr="00F47EFE">
        <w:t xml:space="preserve"> B. A.</w:t>
      </w:r>
      <w:r w:rsidRPr="00F47EFE">
        <w:t xml:space="preserve"> Trivett </w:t>
      </w:r>
      <w:r w:rsidR="00DD7155" w:rsidRPr="00F47EFE">
        <w:t>and</w:t>
      </w:r>
      <w:r w:rsidR="00887FE9" w:rsidRPr="00F47EFE">
        <w:t xml:space="preserve"> </w:t>
      </w:r>
      <w:r w:rsidRPr="00F47EFE">
        <w:t xml:space="preserve">I. Levin, </w:t>
      </w:r>
      <w:r w:rsidR="00887FE9" w:rsidRPr="00F47EFE">
        <w:t xml:space="preserve">Sulfur hexafluoride: a powerful new atmospheric tracer, </w:t>
      </w:r>
      <w:r w:rsidR="00887FE9" w:rsidRPr="00F47EFE">
        <w:rPr>
          <w:i/>
        </w:rPr>
        <w:t>Atmos</w:t>
      </w:r>
      <w:r w:rsidR="005D0792" w:rsidRPr="00F47EFE">
        <w:rPr>
          <w:i/>
        </w:rPr>
        <w:t>.</w:t>
      </w:r>
      <w:r w:rsidR="00887FE9" w:rsidRPr="00F47EFE">
        <w:rPr>
          <w:i/>
        </w:rPr>
        <w:t xml:space="preserve"> Environ</w:t>
      </w:r>
      <w:r w:rsidR="005D0792" w:rsidRPr="00F47EFE">
        <w:rPr>
          <w:i/>
        </w:rPr>
        <w:t>.</w:t>
      </w:r>
      <w:r w:rsidR="00887FE9" w:rsidRPr="00F47EFE">
        <w:rPr>
          <w:i/>
        </w:rPr>
        <w:t>,</w:t>
      </w:r>
      <w:r w:rsidR="00887FE9" w:rsidRPr="00F47EFE">
        <w:t xml:space="preserve"> 30 (10/11)</w:t>
      </w:r>
      <w:r w:rsidR="005D0792" w:rsidRPr="00F47EFE">
        <w:t>,</w:t>
      </w:r>
      <w:r w:rsidR="00887FE9" w:rsidRPr="00F47EFE">
        <w:t xml:space="preserve"> 1621-1629, </w:t>
      </w:r>
      <w:r w:rsidR="005D0792" w:rsidRPr="00F47EFE">
        <w:t xml:space="preserve">doi:10.1016/1352-2310(95)00425-4, </w:t>
      </w:r>
      <w:r w:rsidR="00887FE9" w:rsidRPr="00F47EFE">
        <w:t>1996.</w:t>
      </w:r>
    </w:p>
    <w:p w14:paraId="16ACAD1B" w14:textId="77777777" w:rsidR="00A82B98" w:rsidRPr="00F47EFE" w:rsidRDefault="009E4D5B" w:rsidP="00887FE9">
      <w:pPr>
        <w:pStyle w:val="Reference"/>
      </w:pPr>
      <w:r w:rsidRPr="00F47EFE">
        <w:t xml:space="preserve">Manning, A. J., D. B. Ryall, R. G. Derwent, P. G. Simmonds </w:t>
      </w:r>
      <w:r w:rsidR="00DD7155" w:rsidRPr="00F47EFE">
        <w:t>and</w:t>
      </w:r>
      <w:r w:rsidRPr="00F47EFE">
        <w:t xml:space="preserve"> S. O'Doherty</w:t>
      </w:r>
      <w:r w:rsidR="00A82B98" w:rsidRPr="00F47EFE">
        <w:t>, Estimating European od</w:t>
      </w:r>
      <w:r w:rsidRPr="00F47EFE">
        <w:t xml:space="preserve"> ozone depleting and greenhouse </w:t>
      </w:r>
      <w:r w:rsidR="00A82B98" w:rsidRPr="00F47EFE">
        <w:t>gases using observations and a modellin</w:t>
      </w:r>
      <w:r w:rsidRPr="00F47EFE">
        <w:t>g</w:t>
      </w:r>
      <w:r w:rsidR="00A82B98" w:rsidRPr="00F47EFE">
        <w:t xml:space="preserve"> </w:t>
      </w:r>
      <w:r w:rsidRPr="00F47EFE">
        <w:t>back-</w:t>
      </w:r>
      <w:r w:rsidR="00A82B98" w:rsidRPr="00F47EFE">
        <w:t xml:space="preserve">attribution technique, </w:t>
      </w:r>
      <w:r w:rsidR="00A82B98" w:rsidRPr="00F47EFE">
        <w:rPr>
          <w:i/>
        </w:rPr>
        <w:t>J. Geophys. Res</w:t>
      </w:r>
      <w:r w:rsidR="009A554A" w:rsidRPr="00F47EFE">
        <w:rPr>
          <w:i/>
        </w:rPr>
        <w:t>. – Atmos</w:t>
      </w:r>
      <w:r w:rsidR="00A82B98" w:rsidRPr="00F47EFE">
        <w:t>., 108</w:t>
      </w:r>
      <w:r w:rsidRPr="00F47EFE">
        <w:t>(D14)</w:t>
      </w:r>
      <w:r w:rsidR="00A82B98" w:rsidRPr="00F47EFE">
        <w:t>, 4405, doi:10.1029/2002JD002312, 2003.</w:t>
      </w:r>
    </w:p>
    <w:p w14:paraId="79799E93" w14:textId="77777777" w:rsidR="007605C0" w:rsidRPr="00F47EFE" w:rsidRDefault="009E4D5B" w:rsidP="007605C0">
      <w:pPr>
        <w:pStyle w:val="Reference"/>
      </w:pPr>
      <w:r w:rsidRPr="00F47EFE">
        <w:t xml:space="preserve">Manning, A. J., S. O'Doherty, A. R. Jones, P. G. Simmonds </w:t>
      </w:r>
      <w:r w:rsidR="00DD7155" w:rsidRPr="00F47EFE">
        <w:t>and</w:t>
      </w:r>
      <w:r w:rsidRPr="00F47EFE">
        <w:t xml:space="preserve"> R. G. Derwent</w:t>
      </w:r>
      <w:r w:rsidR="007605C0" w:rsidRPr="00F47EFE">
        <w:t xml:space="preserve">, Estimating UK methane and nitrous oxide emissions from 1990 to 2007 using an inversion modeling approach, </w:t>
      </w:r>
      <w:r w:rsidR="007605C0" w:rsidRPr="00F47EFE">
        <w:rPr>
          <w:i/>
        </w:rPr>
        <w:t>J. Geophys. Res</w:t>
      </w:r>
      <w:r w:rsidR="009A554A" w:rsidRPr="00F47EFE">
        <w:rPr>
          <w:i/>
        </w:rPr>
        <w:t>. – Atmos</w:t>
      </w:r>
      <w:r w:rsidR="007605C0" w:rsidRPr="00F47EFE">
        <w:t>., 116, D02305, doi:10.1029/2010JD0</w:t>
      </w:r>
      <w:r w:rsidRPr="00F47EFE">
        <w:t>1</w:t>
      </w:r>
      <w:r w:rsidR="007605C0" w:rsidRPr="00F47EFE">
        <w:t>4763, 2011.</w:t>
      </w:r>
    </w:p>
    <w:p w14:paraId="49C56F54" w14:textId="77777777" w:rsidR="004E213A" w:rsidRPr="00F47EFE" w:rsidRDefault="004E213A" w:rsidP="007605C0">
      <w:pPr>
        <w:pStyle w:val="Reference"/>
      </w:pPr>
      <w:r w:rsidRPr="00F47EFE">
        <w:rPr>
          <w:noProof/>
          <w:webHidden/>
        </w:rPr>
        <w:t xml:space="preserve">Manning, A., A. Redington, S. O’Doherty, K. Stanley, D. Young, P. Krummel, P. Fraser, B. Mitrevski, B. Yao and S. Park, Use of inverse modelling (InTEM) to support national inventory reporting, </w:t>
      </w:r>
      <w:r w:rsidRPr="00F47EFE">
        <w:rPr>
          <w:i/>
          <w:noProof/>
          <w:webHidden/>
        </w:rPr>
        <w:t>AGAGE 57</w:t>
      </w:r>
      <w:r w:rsidRPr="00F47EFE">
        <w:rPr>
          <w:noProof/>
          <w:webHidden/>
        </w:rPr>
        <w:t>, Beijing, China, 6-12 May 2018.</w:t>
      </w:r>
    </w:p>
    <w:p w14:paraId="364CC228" w14:textId="77777777" w:rsidR="00207BB9" w:rsidRPr="00F47EFE" w:rsidRDefault="00207BB9" w:rsidP="00207BB9">
      <w:pPr>
        <w:pStyle w:val="Reference"/>
      </w:pPr>
      <w:r w:rsidRPr="00F47EFE">
        <w:t xml:space="preserve">Meinshausen, M., E. Vogel, A. Nauels, K. Lorbacher, N. Meinshausen, D. Etheridge, P. Fraser S. Montzka, P. Rayner, C. Trudinger, P. Krummel, U. Beyerle, P. Canadell, J. Daniel, I. Enting, R. Law, C. Lunder, S. O'Doherty, R. Prinn, S. Reimann, M. Rubino, G. Velders, M. Vollmer, R. Wang and R. Weiss, Historical greenhouse gas concentrations for climate modelling (CMIP6), </w:t>
      </w:r>
      <w:r w:rsidRPr="00F47EFE">
        <w:rPr>
          <w:i/>
        </w:rPr>
        <w:t>Geosci</w:t>
      </w:r>
      <w:r w:rsidR="009A554A" w:rsidRPr="00F47EFE">
        <w:rPr>
          <w:i/>
        </w:rPr>
        <w:t>.</w:t>
      </w:r>
      <w:r w:rsidRPr="00F47EFE">
        <w:rPr>
          <w:i/>
        </w:rPr>
        <w:t xml:space="preserve"> Model Dev</w:t>
      </w:r>
      <w:r w:rsidR="009A554A" w:rsidRPr="00F47EFE">
        <w:rPr>
          <w:i/>
        </w:rPr>
        <w:t>.</w:t>
      </w:r>
      <w:r w:rsidRPr="00F47EFE">
        <w:t>, 10, 2015-2116, doi:10.5194/gmd-10-2087-2017, 2017.</w:t>
      </w:r>
    </w:p>
    <w:p w14:paraId="39C14DCD" w14:textId="77777777" w:rsidR="00887FE9" w:rsidRPr="00F47EFE" w:rsidRDefault="004133AA" w:rsidP="00887FE9">
      <w:pPr>
        <w:pStyle w:val="Reference"/>
        <w:rPr>
          <w:rFonts w:cs="Arial"/>
          <w:szCs w:val="18"/>
        </w:rPr>
      </w:pPr>
      <w:r w:rsidRPr="00F47EFE">
        <w:rPr>
          <w:rFonts w:cs="Arial"/>
          <w:szCs w:val="18"/>
        </w:rPr>
        <w:t xml:space="preserve">Miller, B. R., M. Rigby, L. J. M. Kuijpers, P. B. Krummel, L. P. Steele, M. Leist, P. J. Fraser, A. McCulloch, C. Harth, P. Salameh, J. Mühle, R. F. Weiss, R. G. Prinn, R. H. J. Wang, S. O'Doherty, B. R. Greally </w:t>
      </w:r>
      <w:r w:rsidR="00DD7155" w:rsidRPr="00F47EFE">
        <w:rPr>
          <w:rFonts w:cs="Arial"/>
          <w:szCs w:val="18"/>
        </w:rPr>
        <w:t>and</w:t>
      </w:r>
      <w:r w:rsidRPr="00F47EFE">
        <w:rPr>
          <w:rFonts w:cs="Arial"/>
          <w:szCs w:val="18"/>
        </w:rPr>
        <w:t xml:space="preserve"> P. G. Simmonds</w:t>
      </w:r>
      <w:r w:rsidR="00887FE9" w:rsidRPr="00F47EFE">
        <w:rPr>
          <w:rFonts w:cs="Arial"/>
          <w:szCs w:val="18"/>
        </w:rPr>
        <w:t>, CHF</w:t>
      </w:r>
      <w:r w:rsidR="00887FE9" w:rsidRPr="00F47EFE">
        <w:rPr>
          <w:rFonts w:cs="Arial"/>
          <w:szCs w:val="18"/>
          <w:vertAlign w:val="subscript"/>
        </w:rPr>
        <w:t>3</w:t>
      </w:r>
      <w:r w:rsidR="00887FE9" w:rsidRPr="00F47EFE">
        <w:rPr>
          <w:rFonts w:cs="Arial"/>
          <w:szCs w:val="18"/>
        </w:rPr>
        <w:t xml:space="preserve"> (HFC-23) emission trend response to CHClF</w:t>
      </w:r>
      <w:r w:rsidR="00887FE9" w:rsidRPr="00F47EFE">
        <w:rPr>
          <w:rFonts w:cs="Arial"/>
          <w:szCs w:val="18"/>
          <w:vertAlign w:val="subscript"/>
        </w:rPr>
        <w:t xml:space="preserve">2 </w:t>
      </w:r>
      <w:r w:rsidR="00887FE9" w:rsidRPr="00F47EFE">
        <w:rPr>
          <w:rFonts w:cs="Arial"/>
          <w:szCs w:val="18"/>
        </w:rPr>
        <w:t>(HCFC-22) production and recent CHF</w:t>
      </w:r>
      <w:r w:rsidR="00887FE9" w:rsidRPr="00F47EFE">
        <w:rPr>
          <w:rFonts w:cs="Arial"/>
          <w:szCs w:val="18"/>
          <w:vertAlign w:val="subscript"/>
        </w:rPr>
        <w:t>3</w:t>
      </w:r>
      <w:r w:rsidR="00887FE9" w:rsidRPr="00F47EFE">
        <w:rPr>
          <w:rFonts w:cs="Arial"/>
          <w:szCs w:val="18"/>
        </w:rPr>
        <w:t xml:space="preserve"> emissions abatement measures, </w:t>
      </w:r>
      <w:r w:rsidR="00887FE9" w:rsidRPr="00F47EFE">
        <w:rPr>
          <w:rFonts w:cs="Arial"/>
          <w:i/>
          <w:szCs w:val="18"/>
        </w:rPr>
        <w:t>Atmos. Chem. Phys.</w:t>
      </w:r>
      <w:r w:rsidR="00887FE9" w:rsidRPr="00F47EFE">
        <w:rPr>
          <w:rFonts w:cs="Arial"/>
          <w:szCs w:val="18"/>
        </w:rPr>
        <w:t>, 10</w:t>
      </w:r>
      <w:r w:rsidRPr="00F47EFE">
        <w:rPr>
          <w:rFonts w:cs="Arial"/>
          <w:szCs w:val="18"/>
        </w:rPr>
        <w:t>(16)</w:t>
      </w:r>
      <w:r w:rsidR="00887FE9" w:rsidRPr="00F47EFE">
        <w:rPr>
          <w:rFonts w:cs="Arial"/>
          <w:szCs w:val="18"/>
        </w:rPr>
        <w:t xml:space="preserve">, 7875-7890, </w:t>
      </w:r>
      <w:r w:rsidRPr="00F47EFE">
        <w:rPr>
          <w:rFonts w:cs="Arial"/>
          <w:szCs w:val="18"/>
        </w:rPr>
        <w:t xml:space="preserve">doi:10.5194/acp-10-7875-2010, </w:t>
      </w:r>
      <w:r w:rsidR="00887FE9" w:rsidRPr="00F47EFE">
        <w:rPr>
          <w:rFonts w:cs="Arial"/>
          <w:szCs w:val="18"/>
        </w:rPr>
        <w:t>2010.</w:t>
      </w:r>
    </w:p>
    <w:p w14:paraId="47D28013" w14:textId="77777777" w:rsidR="00887FE9" w:rsidRPr="00F47EFE" w:rsidRDefault="00887FE9" w:rsidP="00887FE9">
      <w:pPr>
        <w:pStyle w:val="Reference"/>
        <w:rPr>
          <w:rFonts w:cs="Arial"/>
          <w:szCs w:val="18"/>
        </w:rPr>
      </w:pPr>
      <w:r w:rsidRPr="00F47EFE">
        <w:rPr>
          <w:rFonts w:cs="Arial"/>
          <w:szCs w:val="18"/>
        </w:rPr>
        <w:t xml:space="preserve">Molina, M., D. Zaelke, K. Sharma, S. </w:t>
      </w:r>
      <w:r w:rsidR="00CF28AC" w:rsidRPr="00F47EFE">
        <w:rPr>
          <w:rFonts w:cs="Arial"/>
          <w:szCs w:val="18"/>
        </w:rPr>
        <w:t xml:space="preserve">O. </w:t>
      </w:r>
      <w:r w:rsidRPr="00F47EFE">
        <w:rPr>
          <w:rFonts w:cs="Arial"/>
          <w:szCs w:val="18"/>
        </w:rPr>
        <w:t xml:space="preserve">Andersen, V. Ramanathan </w:t>
      </w:r>
      <w:r w:rsidR="00DD7155" w:rsidRPr="00F47EFE">
        <w:rPr>
          <w:rFonts w:cs="Arial"/>
          <w:szCs w:val="18"/>
        </w:rPr>
        <w:t>and</w:t>
      </w:r>
      <w:r w:rsidRPr="00F47EFE">
        <w:rPr>
          <w:rFonts w:cs="Arial"/>
          <w:szCs w:val="18"/>
        </w:rPr>
        <w:t xml:space="preserve"> D. Kaniaru, </w:t>
      </w:r>
      <w:r w:rsidRPr="00F47EFE">
        <w:rPr>
          <w:rFonts w:cs="Arial"/>
          <w:bCs/>
          <w:szCs w:val="18"/>
        </w:rPr>
        <w:t>Reducing abrupt climate change risk using the Montreal Protocol and other regulatory actions to complement cuts in CO</w:t>
      </w:r>
      <w:r w:rsidRPr="00F47EFE">
        <w:rPr>
          <w:rFonts w:cs="Arial"/>
          <w:bCs/>
          <w:szCs w:val="18"/>
          <w:vertAlign w:val="subscript"/>
        </w:rPr>
        <w:t>2</w:t>
      </w:r>
      <w:r w:rsidRPr="00F47EFE">
        <w:rPr>
          <w:rFonts w:cs="Arial"/>
          <w:bCs/>
          <w:szCs w:val="18"/>
        </w:rPr>
        <w:t xml:space="preserve"> emissions, </w:t>
      </w:r>
      <w:r w:rsidR="000623E9" w:rsidRPr="00F47EFE">
        <w:rPr>
          <w:i/>
        </w:rPr>
        <w:t>Proc. Natl. Acad. Sci</w:t>
      </w:r>
      <w:r w:rsidR="000623E9" w:rsidRPr="00F47EFE">
        <w:t>.,</w:t>
      </w:r>
      <w:r w:rsidRPr="00F47EFE">
        <w:rPr>
          <w:rFonts w:cs="Arial"/>
          <w:szCs w:val="18"/>
        </w:rPr>
        <w:t xml:space="preserve"> 106(49), 20615-20621, </w:t>
      </w:r>
      <w:r w:rsidR="00CF28AC" w:rsidRPr="00F47EFE">
        <w:rPr>
          <w:rFonts w:cs="Arial"/>
          <w:szCs w:val="18"/>
        </w:rPr>
        <w:t xml:space="preserve">doi:10.1073/pnas.0902568106, </w:t>
      </w:r>
      <w:r w:rsidRPr="00F47EFE">
        <w:rPr>
          <w:rFonts w:cs="Arial"/>
          <w:szCs w:val="18"/>
        </w:rPr>
        <w:t>2009.</w:t>
      </w:r>
    </w:p>
    <w:p w14:paraId="71882121" w14:textId="732AB67F" w:rsidR="00EB7569" w:rsidRDefault="00EB7569" w:rsidP="00887FE9">
      <w:pPr>
        <w:pStyle w:val="Reference"/>
        <w:rPr>
          <w:rFonts w:cs="Arial"/>
          <w:szCs w:val="18"/>
        </w:rPr>
      </w:pPr>
      <w:r w:rsidRPr="00F47EFE">
        <w:rPr>
          <w:rFonts w:cs="Arial"/>
          <w:szCs w:val="18"/>
        </w:rPr>
        <w:t xml:space="preserve">Montzka, S. A., G. J. M. Velders, P. B. Krummel, J. Muhle, V. L. Orkin, S. Park, H. Walter-Terronini and N. Shah, Hydrofluorocarbons (HFCs), Chapter 2 in </w:t>
      </w:r>
      <w:r w:rsidRPr="00F47EFE">
        <w:rPr>
          <w:rFonts w:cs="Arial"/>
          <w:i/>
          <w:szCs w:val="18"/>
        </w:rPr>
        <w:t>Scientific Assessment of Ozone Depletion: 2018</w:t>
      </w:r>
      <w:r w:rsidRPr="00F47EFE">
        <w:rPr>
          <w:rFonts w:cs="Arial"/>
          <w:szCs w:val="18"/>
        </w:rPr>
        <w:t xml:space="preserve">, </w:t>
      </w:r>
      <w:r w:rsidR="00DF1487">
        <w:t>World Meteorological Organization, Global Ozone Research and Monitoring Project – Report No. 58, 67 pp., Geneva, Switzerland, 2018.</w:t>
      </w:r>
    </w:p>
    <w:p w14:paraId="0E6BF317" w14:textId="77777777" w:rsidR="00974D5B" w:rsidRPr="00F47EFE" w:rsidRDefault="008C1F28" w:rsidP="00887FE9">
      <w:pPr>
        <w:pStyle w:val="Reference"/>
      </w:pPr>
      <w:r w:rsidRPr="00F47EFE">
        <w:t xml:space="preserve">Mühle, J., </w:t>
      </w:r>
      <w:r w:rsidR="00CF28AC" w:rsidRPr="00F47EFE">
        <w:t xml:space="preserve">J. Huang, R. F. Weiss, R. G. Prinn, B. R. Miller, P. K. Salameh, C. M. Harth, P. J. Fraser, L. W. Porter, B. R. Greally, S. O'Doherty, P. G. Simmonds, P. B. Krummel </w:t>
      </w:r>
      <w:r w:rsidR="00DD7155" w:rsidRPr="00F47EFE">
        <w:t>and</w:t>
      </w:r>
      <w:r w:rsidR="00CF28AC" w:rsidRPr="00F47EFE">
        <w:t xml:space="preserve"> L. P. Steele</w:t>
      </w:r>
      <w:r w:rsidRPr="00F47EFE">
        <w:t xml:space="preserve">, Sulfuryl fluoride in the global atmosphere, </w:t>
      </w:r>
      <w:r w:rsidRPr="00F47EFE">
        <w:rPr>
          <w:i/>
        </w:rPr>
        <w:t>J. Geophys. Res</w:t>
      </w:r>
      <w:r w:rsidR="009A554A" w:rsidRPr="00F47EFE">
        <w:rPr>
          <w:i/>
        </w:rPr>
        <w:t>. – Atmos</w:t>
      </w:r>
      <w:r w:rsidR="009A554A" w:rsidRPr="00F47EFE">
        <w:t>.,</w:t>
      </w:r>
      <w:r w:rsidRPr="00F47EFE">
        <w:t xml:space="preserve"> 114, D05306, doi:10.1029/2008JD011162, 2009.</w:t>
      </w:r>
    </w:p>
    <w:p w14:paraId="5E5975D2" w14:textId="77777777" w:rsidR="00887FE9" w:rsidRPr="00F47EFE" w:rsidRDefault="00887FE9" w:rsidP="00887FE9">
      <w:pPr>
        <w:pStyle w:val="Reference"/>
      </w:pPr>
      <w:r w:rsidRPr="00F47EFE">
        <w:t>M</w:t>
      </w:r>
      <w:r w:rsidRPr="00F47EFE">
        <w:rPr>
          <w:rFonts w:cs="Arial"/>
        </w:rPr>
        <w:t>ü</w:t>
      </w:r>
      <w:r w:rsidRPr="00F47EFE">
        <w:t xml:space="preserve">hle, J., </w:t>
      </w:r>
      <w:r w:rsidR="00CF28AC" w:rsidRPr="00F47EFE">
        <w:t xml:space="preserve">A. L. Ganesan, B. R. Miller, P. K. Salameh, C. M. Harth, B. R. Greally, M. Rigby, L. W. Porter, L. P. Steele, C. M. Trudinger, P. B. Krummel, S. O'Doherty, P. J. Fraser, P. G. Simmonds, R. G. Prinn </w:t>
      </w:r>
      <w:r w:rsidR="00DD7155" w:rsidRPr="00F47EFE">
        <w:t>and</w:t>
      </w:r>
      <w:r w:rsidR="00CF28AC" w:rsidRPr="00F47EFE">
        <w:t xml:space="preserve"> R. F. Weiss</w:t>
      </w:r>
      <w:r w:rsidRPr="00F47EFE">
        <w:t xml:space="preserve">, Perfluorocarbons in the global atmosphere: tetrafluoromethane, hexafluoroethane and octofluoropropane, </w:t>
      </w:r>
      <w:r w:rsidRPr="00F47EFE">
        <w:rPr>
          <w:i/>
        </w:rPr>
        <w:t xml:space="preserve">Atmos. Chem. Phys., </w:t>
      </w:r>
      <w:r w:rsidRPr="00F47EFE">
        <w:t>10</w:t>
      </w:r>
      <w:r w:rsidR="00CF28AC" w:rsidRPr="00F47EFE">
        <w:t>(11)</w:t>
      </w:r>
      <w:r w:rsidRPr="00F47EFE">
        <w:t>, 5145-5164</w:t>
      </w:r>
      <w:r w:rsidRPr="00F47EFE">
        <w:rPr>
          <w:i/>
        </w:rPr>
        <w:t>,</w:t>
      </w:r>
      <w:r w:rsidRPr="00F47EFE">
        <w:t xml:space="preserve"> </w:t>
      </w:r>
      <w:r w:rsidR="00CF28AC" w:rsidRPr="00F47EFE">
        <w:t xml:space="preserve">doi:10.5194/acp-10-5145-2010, </w:t>
      </w:r>
      <w:r w:rsidRPr="00F47EFE">
        <w:t>2010.</w:t>
      </w:r>
    </w:p>
    <w:p w14:paraId="2909E989" w14:textId="77777777" w:rsidR="00AF77AB" w:rsidRPr="00F47EFE" w:rsidRDefault="00AF77AB" w:rsidP="00887FE9">
      <w:pPr>
        <w:pStyle w:val="Reference"/>
        <w:rPr>
          <w:lang w:val="en-US"/>
        </w:rPr>
      </w:pPr>
      <w:r w:rsidRPr="00F47EFE">
        <w:t xml:space="preserve">Myhre, G., D. Schindell, F.-M. Breon, W. Collins, J. Fuglestvedt, J. Huang, D. Koch, J.-F. Lamarque, D. Lee, B. Mendoza, T. Nakajima, A. Robock, G. Stephens, T. Takemura, </w:t>
      </w:r>
      <w:r w:rsidR="00DD7155" w:rsidRPr="00F47EFE">
        <w:t>and</w:t>
      </w:r>
      <w:r w:rsidRPr="00F47EFE">
        <w:t xml:space="preserve"> H. Zhang, Anthropogenic and Natural Radiative Forcing, Chapter 8 in </w:t>
      </w:r>
      <w:r w:rsidRPr="00F47EFE">
        <w:rPr>
          <w:i/>
        </w:rPr>
        <w:t>Climate Change 2013 – The Physical Science Basis</w:t>
      </w:r>
      <w:r w:rsidRPr="00F47EFE">
        <w:t xml:space="preserve">, </w:t>
      </w:r>
      <w:r w:rsidRPr="00F47EFE">
        <w:rPr>
          <w:rStyle w:val="Subtitle1"/>
        </w:rPr>
        <w:t xml:space="preserve">Working Group I Contribution to the Fifth Assessment Report of the Intergovernmental Panel on Climate Change, Stocker, T., D. Qin, G.-K. Plattner, M. Tignor, S. Allen, J. Boschung, A. Nauels, Y. Xia, V. Bex </w:t>
      </w:r>
      <w:r w:rsidR="00DD7155" w:rsidRPr="00F47EFE">
        <w:rPr>
          <w:rStyle w:val="Subtitle1"/>
        </w:rPr>
        <w:t>and</w:t>
      </w:r>
      <w:r w:rsidRPr="00F47EFE">
        <w:rPr>
          <w:rStyle w:val="Subtitle1"/>
        </w:rPr>
        <w:t xml:space="preserve"> P. Midgley (eds.), </w:t>
      </w:r>
      <w:r w:rsidRPr="00F47EFE">
        <w:t xml:space="preserve">Cambridge University Press, Cambridge, UK </w:t>
      </w:r>
      <w:r w:rsidR="00DD7155" w:rsidRPr="00F47EFE">
        <w:t>and</w:t>
      </w:r>
      <w:r w:rsidRPr="00F47EFE">
        <w:t xml:space="preserve"> New York, NY, USA</w:t>
      </w:r>
      <w:r w:rsidRPr="00F47EFE">
        <w:rPr>
          <w:rStyle w:val="Subtitle1"/>
        </w:rPr>
        <w:t>, 659-740, 2014.</w:t>
      </w:r>
    </w:p>
    <w:p w14:paraId="7C50E3FD" w14:textId="77777777" w:rsidR="00887FE9" w:rsidRPr="00F47EFE" w:rsidRDefault="00C8105D" w:rsidP="00887FE9">
      <w:pPr>
        <w:pStyle w:val="Reference"/>
      </w:pPr>
      <w:r w:rsidRPr="00F47EFE">
        <w:t>O'Doherty, S., D. M. Cunnold, A. Manning, B. R. Miller, R. H. J. Wang, P. B. Krummel, P. J. Fraser, P. G. Simmonds, A. McCulloch, R. F. Weiss, P. Salameh, L. W. Porter, R. G. Prinn, J. Huang, G. Sturrock, D. Ryall, R. G. Derwent and S. A. Montzka</w:t>
      </w:r>
      <w:r w:rsidR="00887FE9" w:rsidRPr="00F47EFE">
        <w:t xml:space="preserve">, Rapid growth of hydrofluorocarbon-134a and hydrochlorofluorocarbons-141b, -142b, and -22 from Advanced Global Atmospheric Gases Experiment (AGAGE) observations at Cape Grim, Tasmania, and Mace Head, Ireland, </w:t>
      </w:r>
      <w:r w:rsidR="00887FE9" w:rsidRPr="00F47EFE">
        <w:rPr>
          <w:i/>
        </w:rPr>
        <w:t>J. Geophys. Res</w:t>
      </w:r>
      <w:r w:rsidR="009A554A" w:rsidRPr="00F47EFE">
        <w:rPr>
          <w:i/>
        </w:rPr>
        <w:t>. – Atmos</w:t>
      </w:r>
      <w:r w:rsidR="009A554A" w:rsidRPr="00F47EFE">
        <w:t>.,</w:t>
      </w:r>
      <w:r w:rsidR="00887FE9" w:rsidRPr="00F47EFE">
        <w:t xml:space="preserve"> 109,</w:t>
      </w:r>
      <w:r w:rsidR="00344E72" w:rsidRPr="00F47EFE">
        <w:t xml:space="preserve"> D06310,</w:t>
      </w:r>
      <w:r w:rsidR="00887FE9" w:rsidRPr="00F47EFE">
        <w:t xml:space="preserve"> doi:10.1029/2003JD004277, 2004.</w:t>
      </w:r>
    </w:p>
    <w:p w14:paraId="46475C18" w14:textId="77777777" w:rsidR="00887FE9" w:rsidRPr="00F47EFE" w:rsidRDefault="00C8105D" w:rsidP="00887FE9">
      <w:pPr>
        <w:pStyle w:val="Reference"/>
      </w:pPr>
      <w:r w:rsidRPr="00F47EFE">
        <w:t>O'Doherty, S., D. M. Cunnold, B. R. Miller, J. Mühle, A. McCulloch, P. G. Simmonds, A. J. Manning, S. Reimann, M. K. Vollmer, B. R. Greally, R. G. Prinn, P. J. Fraser, L. P. Steele, P. B. Krummel, B. L. Dunse, L. W. Porter, C. R. Lunder, N. Schmidbauer, O. Hermansen, P. K. Salameh, C. M. Harth, R. H. J. Wang and R. F. Weiss</w:t>
      </w:r>
      <w:r w:rsidR="00887FE9" w:rsidRPr="00F47EFE">
        <w:t>, Global and regional emissions of HFC-125 (CHF</w:t>
      </w:r>
      <w:r w:rsidR="00887FE9" w:rsidRPr="00F47EFE">
        <w:rPr>
          <w:vertAlign w:val="subscript"/>
        </w:rPr>
        <w:t>2</w:t>
      </w:r>
      <w:r w:rsidR="00887FE9" w:rsidRPr="00F47EFE">
        <w:t>CF</w:t>
      </w:r>
      <w:r w:rsidR="00887FE9" w:rsidRPr="00F47EFE">
        <w:rPr>
          <w:vertAlign w:val="subscript"/>
        </w:rPr>
        <w:t>3</w:t>
      </w:r>
      <w:r w:rsidR="00887FE9" w:rsidRPr="00F47EFE">
        <w:t xml:space="preserve">) from </w:t>
      </w:r>
      <w:r w:rsidR="00887FE9" w:rsidRPr="00F47EFE">
        <w:rPr>
          <w:i/>
        </w:rPr>
        <w:t>in situ</w:t>
      </w:r>
      <w:r w:rsidR="00887FE9" w:rsidRPr="00F47EFE">
        <w:t xml:space="preserve"> and air archive observations at AGAGE and SOGE observatories,</w:t>
      </w:r>
      <w:r w:rsidR="00887FE9" w:rsidRPr="00F47EFE">
        <w:rPr>
          <w:i/>
        </w:rPr>
        <w:t xml:space="preserve"> J. Geophys</w:t>
      </w:r>
      <w:r w:rsidR="00C45C0F" w:rsidRPr="00F47EFE">
        <w:rPr>
          <w:i/>
        </w:rPr>
        <w:t>.</w:t>
      </w:r>
      <w:r w:rsidR="00887FE9" w:rsidRPr="00F47EFE">
        <w:rPr>
          <w:i/>
        </w:rPr>
        <w:t xml:space="preserve"> Res</w:t>
      </w:r>
      <w:r w:rsidR="009A554A" w:rsidRPr="00F47EFE">
        <w:rPr>
          <w:i/>
        </w:rPr>
        <w:t>. – Atmos</w:t>
      </w:r>
      <w:r w:rsidR="009A554A" w:rsidRPr="00F47EFE">
        <w:t>.,</w:t>
      </w:r>
      <w:r w:rsidR="00887FE9" w:rsidRPr="00F47EFE">
        <w:t xml:space="preserve"> 114, D23304, doi:10.1029/2009JD012184, 2009.</w:t>
      </w:r>
    </w:p>
    <w:p w14:paraId="3AA4CFDF" w14:textId="77777777" w:rsidR="00974D5B" w:rsidRPr="00F47EFE" w:rsidRDefault="00C45C0F" w:rsidP="00887FE9">
      <w:pPr>
        <w:pStyle w:val="Reference"/>
      </w:pPr>
      <w:r w:rsidRPr="00F47EFE">
        <w:t xml:space="preserve">O'Doherty, S., M. Rigby, J. Mühle, D. J. Ivy, B. R. Miller, D. Young, P. G. Simmonds, S. Reimann, M. K. Vollmer, P. B. Krummel, P. J. Fraser, L. P. Steele, B. Dunse, P. K. Salameh, C. M. Harth, T. Arnold, R. F. Weiss, J. Kim, S. Park, S. Li, C. Lunder, O. Hermansen, N. Schmidbauer, L. X. Zhou, B. Yao, R. H. J. Wang, A. J. Manning </w:t>
      </w:r>
      <w:r w:rsidR="00DD7155" w:rsidRPr="00F47EFE">
        <w:t>and</w:t>
      </w:r>
      <w:r w:rsidRPr="00F47EFE">
        <w:t xml:space="preserve"> R. G. Prinn</w:t>
      </w:r>
      <w:r w:rsidR="006C44EC" w:rsidRPr="00F47EFE">
        <w:t>, Global emissions of HFC-143a (CH</w:t>
      </w:r>
      <w:r w:rsidR="006C44EC" w:rsidRPr="00F47EFE">
        <w:rPr>
          <w:vertAlign w:val="subscript"/>
        </w:rPr>
        <w:t>3</w:t>
      </w:r>
      <w:r w:rsidR="006C44EC" w:rsidRPr="00F47EFE">
        <w:t>CF</w:t>
      </w:r>
      <w:r w:rsidR="006C44EC" w:rsidRPr="00F47EFE">
        <w:rPr>
          <w:vertAlign w:val="subscript"/>
        </w:rPr>
        <w:t>3</w:t>
      </w:r>
      <w:r w:rsidR="006C44EC" w:rsidRPr="00F47EFE">
        <w:t>) and HFC-32 (CH</w:t>
      </w:r>
      <w:r w:rsidR="006C44EC" w:rsidRPr="00F47EFE">
        <w:rPr>
          <w:vertAlign w:val="subscript"/>
        </w:rPr>
        <w:t>2</w:t>
      </w:r>
      <w:r w:rsidR="006C44EC" w:rsidRPr="00F47EFE">
        <w:t>F</w:t>
      </w:r>
      <w:r w:rsidR="006C44EC" w:rsidRPr="00F47EFE">
        <w:rPr>
          <w:vertAlign w:val="subscript"/>
        </w:rPr>
        <w:t>2</w:t>
      </w:r>
      <w:r w:rsidR="006C44EC" w:rsidRPr="00F47EFE">
        <w:t xml:space="preserve">) from in situ and air archive atmospheric observations, </w:t>
      </w:r>
      <w:r w:rsidR="006C44EC" w:rsidRPr="00F47EFE">
        <w:rPr>
          <w:i/>
        </w:rPr>
        <w:t>Atmos. Chem. Phys.</w:t>
      </w:r>
      <w:r w:rsidR="006C44EC" w:rsidRPr="00F47EFE">
        <w:t>, 14</w:t>
      </w:r>
      <w:r w:rsidRPr="00F47EFE">
        <w:t>(17)</w:t>
      </w:r>
      <w:r w:rsidR="006C44EC" w:rsidRPr="00F47EFE">
        <w:t xml:space="preserve">, 9249-9258, </w:t>
      </w:r>
      <w:r w:rsidRPr="00F47EFE">
        <w:t xml:space="preserve">doi:10.5194/acp-14-9249-2014, </w:t>
      </w:r>
      <w:r w:rsidR="006C44EC" w:rsidRPr="00F47EFE">
        <w:t>2014</w:t>
      </w:r>
      <w:r w:rsidRPr="00F47EFE">
        <w:t>.</w:t>
      </w:r>
    </w:p>
    <w:p w14:paraId="5FC77EF8" w14:textId="77777777" w:rsidR="00887FE9" w:rsidRPr="00F47EFE" w:rsidRDefault="00276E07" w:rsidP="00887FE9">
      <w:pPr>
        <w:pStyle w:val="Reference"/>
      </w:pPr>
      <w:r w:rsidRPr="00F47EFE">
        <w:t xml:space="preserve">Oram, D. E., C. E. Reeves, W. T. Sturges, S. A. Penkett, P. J. Fraser </w:t>
      </w:r>
      <w:r w:rsidR="00DD7155" w:rsidRPr="00F47EFE">
        <w:t>and</w:t>
      </w:r>
      <w:r w:rsidRPr="00F47EFE">
        <w:t xml:space="preserve"> R. L. Langenfelds</w:t>
      </w:r>
      <w:r w:rsidR="004443E8" w:rsidRPr="00F47EFE">
        <w:t xml:space="preserve">, </w:t>
      </w:r>
      <w:r w:rsidR="00887FE9" w:rsidRPr="00F47EFE">
        <w:t>Recent tropospheric growth rate and distribution of HFC-134a (CF</w:t>
      </w:r>
      <w:r w:rsidR="00887FE9" w:rsidRPr="00F47EFE">
        <w:rPr>
          <w:vertAlign w:val="subscript"/>
        </w:rPr>
        <w:t>3</w:t>
      </w:r>
      <w:r w:rsidR="00887FE9" w:rsidRPr="00F47EFE">
        <w:t>CH</w:t>
      </w:r>
      <w:r w:rsidR="00887FE9" w:rsidRPr="00F47EFE">
        <w:rPr>
          <w:vertAlign w:val="subscript"/>
        </w:rPr>
        <w:t>2</w:t>
      </w:r>
      <w:r w:rsidR="00887FE9" w:rsidRPr="00F47EFE">
        <w:t xml:space="preserve">F), </w:t>
      </w:r>
      <w:r w:rsidR="00887FE9" w:rsidRPr="00F47EFE">
        <w:rPr>
          <w:i/>
        </w:rPr>
        <w:t>Geophys</w:t>
      </w:r>
      <w:r w:rsidRPr="00F47EFE">
        <w:rPr>
          <w:i/>
        </w:rPr>
        <w:t>.</w:t>
      </w:r>
      <w:r w:rsidR="00887FE9" w:rsidRPr="00F47EFE">
        <w:rPr>
          <w:i/>
        </w:rPr>
        <w:t xml:space="preserve"> Res</w:t>
      </w:r>
      <w:r w:rsidRPr="00F47EFE">
        <w:rPr>
          <w:i/>
        </w:rPr>
        <w:t>.</w:t>
      </w:r>
      <w:r w:rsidR="00887FE9" w:rsidRPr="00F47EFE">
        <w:rPr>
          <w:i/>
        </w:rPr>
        <w:t xml:space="preserve"> Lett</w:t>
      </w:r>
      <w:r w:rsidRPr="00F47EFE">
        <w:rPr>
          <w:i/>
        </w:rPr>
        <w:t>.</w:t>
      </w:r>
      <w:r w:rsidR="00887FE9" w:rsidRPr="00F47EFE">
        <w:rPr>
          <w:i/>
        </w:rPr>
        <w:t>,</w:t>
      </w:r>
      <w:r w:rsidR="00887FE9" w:rsidRPr="00F47EFE">
        <w:t xml:space="preserve"> 23(15)</w:t>
      </w:r>
      <w:r w:rsidRPr="00F47EFE">
        <w:t>,</w:t>
      </w:r>
      <w:r w:rsidR="00887FE9" w:rsidRPr="00F47EFE">
        <w:t xml:space="preserve"> 1949-1952, </w:t>
      </w:r>
      <w:r w:rsidRPr="00F47EFE">
        <w:t xml:space="preserve">doi:10.1029/96GL0186, </w:t>
      </w:r>
      <w:r w:rsidR="00887FE9" w:rsidRPr="00F47EFE">
        <w:t>1996.</w:t>
      </w:r>
    </w:p>
    <w:p w14:paraId="035ECB96" w14:textId="77777777" w:rsidR="00887FE9" w:rsidRPr="00F47EFE" w:rsidRDefault="00276E07" w:rsidP="00887FE9">
      <w:pPr>
        <w:pStyle w:val="Reference"/>
      </w:pPr>
      <w:r w:rsidRPr="00F47EFE">
        <w:t xml:space="preserve">Oram, D. E., W. T. Sturges, S. A. Penkett, A. McCulloch </w:t>
      </w:r>
      <w:r w:rsidR="00DD7155" w:rsidRPr="00F47EFE">
        <w:t>and</w:t>
      </w:r>
      <w:r w:rsidRPr="00F47EFE">
        <w:t xml:space="preserve"> P. J. Fraser</w:t>
      </w:r>
      <w:r w:rsidR="004443E8" w:rsidRPr="00F47EFE">
        <w:t xml:space="preserve">, </w:t>
      </w:r>
      <w:r w:rsidR="00887FE9" w:rsidRPr="00F47EFE">
        <w:t>Growth of fluoroform (CHF</w:t>
      </w:r>
      <w:r w:rsidR="00887FE9" w:rsidRPr="00F47EFE">
        <w:rPr>
          <w:vertAlign w:val="subscript"/>
        </w:rPr>
        <w:t>3</w:t>
      </w:r>
      <w:r w:rsidR="00887FE9" w:rsidRPr="00F47EFE">
        <w:t xml:space="preserve">, HFC-23) in the background atmosphere, </w:t>
      </w:r>
      <w:r w:rsidR="00887FE9" w:rsidRPr="00F47EFE">
        <w:rPr>
          <w:i/>
        </w:rPr>
        <w:t>Geophys</w:t>
      </w:r>
      <w:r w:rsidR="0060290E" w:rsidRPr="00F47EFE">
        <w:rPr>
          <w:i/>
        </w:rPr>
        <w:t>.</w:t>
      </w:r>
      <w:r w:rsidR="00887FE9" w:rsidRPr="00F47EFE">
        <w:rPr>
          <w:i/>
        </w:rPr>
        <w:t xml:space="preserve"> Res</w:t>
      </w:r>
      <w:r w:rsidR="0060290E" w:rsidRPr="00F47EFE">
        <w:rPr>
          <w:i/>
        </w:rPr>
        <w:t>.</w:t>
      </w:r>
      <w:r w:rsidR="00887FE9" w:rsidRPr="00F47EFE">
        <w:rPr>
          <w:i/>
        </w:rPr>
        <w:t xml:space="preserve"> Lett</w:t>
      </w:r>
      <w:r w:rsidR="0060290E" w:rsidRPr="00F47EFE">
        <w:rPr>
          <w:i/>
        </w:rPr>
        <w:t>.</w:t>
      </w:r>
      <w:r w:rsidR="00887FE9" w:rsidRPr="00F47EFE">
        <w:rPr>
          <w:i/>
        </w:rPr>
        <w:t>,</w:t>
      </w:r>
      <w:r w:rsidR="00887FE9" w:rsidRPr="00F47EFE">
        <w:t xml:space="preserve"> 25(1)</w:t>
      </w:r>
      <w:r w:rsidR="0060290E" w:rsidRPr="00F47EFE">
        <w:t>,</w:t>
      </w:r>
      <w:r w:rsidR="00887FE9" w:rsidRPr="00F47EFE">
        <w:t xml:space="preserve"> 35-38, </w:t>
      </w:r>
      <w:r w:rsidRPr="00F47EFE">
        <w:t xml:space="preserve">doi:10.1029/97GL03483, </w:t>
      </w:r>
      <w:r w:rsidR="00887FE9" w:rsidRPr="00F47EFE">
        <w:t>1998.</w:t>
      </w:r>
    </w:p>
    <w:p w14:paraId="66B4E4A6" w14:textId="77777777" w:rsidR="00380179" w:rsidRPr="00F47EFE" w:rsidRDefault="00380179" w:rsidP="00887FE9">
      <w:pPr>
        <w:pStyle w:val="Reference"/>
      </w:pPr>
      <w:r w:rsidRPr="00F47EFE">
        <w:t>Oram, D.</w:t>
      </w:r>
      <w:r w:rsidR="00276E07" w:rsidRPr="00F47EFE">
        <w:t xml:space="preserve"> E.</w:t>
      </w:r>
      <w:r w:rsidRPr="00F47EFE">
        <w:t xml:space="preserve">, Trends in long-lived anthropogenic halocarbons in the Southern Hemisphere and model calculations of global emissions, </w:t>
      </w:r>
      <w:r w:rsidRPr="00F47EFE">
        <w:rPr>
          <w:i/>
        </w:rPr>
        <w:t>PhD thesis</w:t>
      </w:r>
      <w:r w:rsidRPr="00F47EFE">
        <w:t>, University of East Anglia, Norwich, UK, 1999.</w:t>
      </w:r>
    </w:p>
    <w:p w14:paraId="44B4A61F" w14:textId="77777777" w:rsidR="00887FE9" w:rsidRPr="00F47EFE" w:rsidRDefault="0060290E" w:rsidP="00887FE9">
      <w:pPr>
        <w:pStyle w:val="Reference"/>
        <w:rPr>
          <w:szCs w:val="18"/>
        </w:rPr>
      </w:pPr>
      <w:r w:rsidRPr="00F47EFE">
        <w:rPr>
          <w:szCs w:val="18"/>
        </w:rPr>
        <w:t xml:space="preserve">Oram, D. E., F. S. Mani, J. C. Laube, M. J. Newland, C. E. Reeves, W. T. Sturges, S. A. Penkett, C. A. M. Brenninkmeijer, T. Röckmann </w:t>
      </w:r>
      <w:r w:rsidR="00DD7155" w:rsidRPr="00F47EFE">
        <w:rPr>
          <w:szCs w:val="18"/>
        </w:rPr>
        <w:t>and</w:t>
      </w:r>
      <w:r w:rsidRPr="00F47EFE">
        <w:rPr>
          <w:szCs w:val="18"/>
        </w:rPr>
        <w:t xml:space="preserve"> P. J. Fraser</w:t>
      </w:r>
      <w:r w:rsidR="00887FE9" w:rsidRPr="00F47EFE">
        <w:rPr>
          <w:szCs w:val="18"/>
        </w:rPr>
        <w:t>, Long-term tropospheric trend of octafluorocyclobutane (c-C</w:t>
      </w:r>
      <w:r w:rsidR="00887FE9" w:rsidRPr="00F47EFE">
        <w:rPr>
          <w:szCs w:val="18"/>
          <w:vertAlign w:val="subscript"/>
        </w:rPr>
        <w:t>4</w:t>
      </w:r>
      <w:r w:rsidR="00887FE9" w:rsidRPr="00F47EFE">
        <w:rPr>
          <w:szCs w:val="18"/>
        </w:rPr>
        <w:t>F</w:t>
      </w:r>
      <w:r w:rsidR="00887FE9" w:rsidRPr="00F47EFE">
        <w:rPr>
          <w:szCs w:val="18"/>
          <w:vertAlign w:val="subscript"/>
        </w:rPr>
        <w:t>8</w:t>
      </w:r>
      <w:r w:rsidR="00887FE9" w:rsidRPr="00F47EFE">
        <w:rPr>
          <w:szCs w:val="18"/>
        </w:rPr>
        <w:t xml:space="preserve"> or PFC-318), </w:t>
      </w:r>
      <w:r w:rsidR="00887FE9" w:rsidRPr="00F47EFE">
        <w:rPr>
          <w:i/>
          <w:szCs w:val="18"/>
        </w:rPr>
        <w:t>Atmos. Chem. Phys</w:t>
      </w:r>
      <w:r w:rsidR="00887FE9" w:rsidRPr="00F47EFE">
        <w:rPr>
          <w:szCs w:val="18"/>
        </w:rPr>
        <w:t>., 12</w:t>
      </w:r>
      <w:r w:rsidRPr="00F47EFE">
        <w:rPr>
          <w:szCs w:val="18"/>
        </w:rPr>
        <w:t>(1)</w:t>
      </w:r>
      <w:r w:rsidR="00887FE9" w:rsidRPr="00F47EFE">
        <w:rPr>
          <w:szCs w:val="18"/>
        </w:rPr>
        <w:t xml:space="preserve">, 261-269, </w:t>
      </w:r>
      <w:r w:rsidRPr="00F47EFE">
        <w:rPr>
          <w:szCs w:val="18"/>
        </w:rPr>
        <w:t xml:space="preserve">doi:10.5194/acp-12-261-2012, </w:t>
      </w:r>
      <w:r w:rsidR="00887FE9" w:rsidRPr="00F47EFE">
        <w:rPr>
          <w:szCs w:val="18"/>
        </w:rPr>
        <w:t>2012.</w:t>
      </w:r>
    </w:p>
    <w:p w14:paraId="6155C9BA" w14:textId="77777777" w:rsidR="00004B77" w:rsidRPr="00F47EFE" w:rsidRDefault="00285408" w:rsidP="00004B77">
      <w:pPr>
        <w:pStyle w:val="Reference"/>
      </w:pPr>
      <w:hyperlink r:id="rId35" w:history="1">
        <w:r w:rsidR="00C327C1" w:rsidRPr="00F47EFE">
          <w:t xml:space="preserve">Prinn, R. G., R. F. Weiss, P. J. Fraser, P. G. Simmonds, D. M. Cunnold, F. N. Alyea, S. O'Doherty, P. Salameh, B. R. Miller, J. Huang, R. H. J. Wang, D. E. Hartley, C. Harth, L. P. Steele, G. Sturrock, P. M. Midgley </w:t>
        </w:r>
        <w:r w:rsidR="00DD7155" w:rsidRPr="00F47EFE">
          <w:t>and</w:t>
        </w:r>
        <w:r w:rsidR="00C327C1" w:rsidRPr="00F47EFE">
          <w:t xml:space="preserve"> A. McCulloch</w:t>
        </w:r>
        <w:r w:rsidR="00004B77" w:rsidRPr="00F47EFE">
          <w:t xml:space="preserve">, A history of chemically and radiatively important gases in air deduced from ALE/GAGE/AGAGE, </w:t>
        </w:r>
        <w:r w:rsidR="00004B77" w:rsidRPr="00F47EFE">
          <w:rPr>
            <w:i/>
          </w:rPr>
          <w:t>J. Geophys. Res</w:t>
        </w:r>
        <w:r w:rsidR="009A554A" w:rsidRPr="00F47EFE">
          <w:rPr>
            <w:i/>
          </w:rPr>
          <w:t>. – Atmos</w:t>
        </w:r>
        <w:r w:rsidR="009A554A" w:rsidRPr="00F47EFE">
          <w:t xml:space="preserve">., </w:t>
        </w:r>
        <w:r w:rsidR="00004B77" w:rsidRPr="00F47EFE">
          <w:t>105(D14), 17751-17792, doi:10.1029/2000JD900141, 2000.</w:t>
        </w:r>
      </w:hyperlink>
    </w:p>
    <w:p w14:paraId="3328D5F0" w14:textId="77777777" w:rsidR="00F004AE" w:rsidRPr="00F47EFE" w:rsidRDefault="00F004AE" w:rsidP="00004B77">
      <w:pPr>
        <w:pStyle w:val="Reference"/>
      </w:pPr>
      <w:r w:rsidRPr="00F47EFE">
        <w:t xml:space="preserve">Prinn, R. G., R. F. Weiss, T. Arnold, J. Arduini, L. DeWitt, </w:t>
      </w:r>
      <w:r w:rsidRPr="00F47EFE">
        <w:rPr>
          <w:b/>
        </w:rPr>
        <w:t>P. J. Fraser</w:t>
      </w:r>
      <w:r w:rsidRPr="00F47EFE">
        <w:t xml:space="preserve">, A. Ganesan, C. Harth, O. Hermansen, J. Kim, P. B. Krummel, Z. M. Loh, C. R. Lunder, M. Maione, A. J. Manning, B. R. Miller, B. Mitrevski, J. Muhle, S. O’Doherty, S. Park, S. Reimann, M. Rigby, T. Saito, P. K. Salameh, R. Schmidt, P. G. Simmonds, L. P. Steele, M. K. Vollmer, R. H Wang, B. Yao, Y. Yokouchi, D. Young and L. Zhou, History of chemically and radiatively important atmospheric gases from the Advanced Global Atmospheric Gases Experiment (AGAGE), </w:t>
      </w:r>
      <w:r w:rsidRPr="00F47EFE">
        <w:rPr>
          <w:i/>
        </w:rPr>
        <w:t xml:space="preserve">Earth System Science Data Discuss., </w:t>
      </w:r>
      <w:hyperlink r:id="rId36" w:history="1">
        <w:r w:rsidRPr="00F47EFE">
          <w:rPr>
            <w:rStyle w:val="Hyperlink"/>
          </w:rPr>
          <w:t>https://doi.org/10.5194/essd-2017-134</w:t>
        </w:r>
      </w:hyperlink>
      <w:r w:rsidRPr="00F47EFE">
        <w:t xml:space="preserve">, </w:t>
      </w:r>
      <w:r w:rsidRPr="00F47EFE">
        <w:rPr>
          <w:i/>
        </w:rPr>
        <w:t xml:space="preserve">Earth System Science Data, </w:t>
      </w:r>
      <w:r w:rsidRPr="00F47EFE">
        <w:t>in press</w:t>
      </w:r>
      <w:r w:rsidRPr="00F47EFE">
        <w:rPr>
          <w:i/>
        </w:rPr>
        <w:t xml:space="preserve">, </w:t>
      </w:r>
      <w:r w:rsidRPr="00F47EFE">
        <w:t>2018.</w:t>
      </w:r>
    </w:p>
    <w:p w14:paraId="40A42B35" w14:textId="3AC7502E" w:rsidR="00F371C3" w:rsidRDefault="00F371C3" w:rsidP="00004B77">
      <w:pPr>
        <w:pStyle w:val="Reference"/>
      </w:pPr>
      <w:r w:rsidRPr="00F47EFE">
        <w:t>Redington, A. and A. Manning, InTEM inversion modelling: Australia, UK Met Office, October 2018, 18 pp., 2018.</w:t>
      </w:r>
    </w:p>
    <w:p w14:paraId="21FEB6B3" w14:textId="77777777" w:rsidR="00C32E87" w:rsidRDefault="00C32E87" w:rsidP="00C32E87">
      <w:pPr>
        <w:pStyle w:val="Reference"/>
      </w:pPr>
      <w:r w:rsidRPr="006B416A">
        <w:t>Li, P.</w:t>
      </w:r>
      <w:r w:rsidRPr="006B416A">
        <w:rPr>
          <w:rFonts w:hint="eastAsia"/>
        </w:rPr>
        <w:t xml:space="preserve"> </w:t>
      </w:r>
      <w:r w:rsidRPr="006B416A">
        <w:t>,</w:t>
      </w:r>
      <w:r w:rsidRPr="006B416A">
        <w:rPr>
          <w:rFonts w:hint="eastAsia"/>
        </w:rPr>
        <w:t xml:space="preserve"> </w:t>
      </w:r>
      <w:r w:rsidRPr="006B416A">
        <w:t>J. Mühle</w:t>
      </w:r>
      <w:r w:rsidRPr="006B416A">
        <w:rPr>
          <w:rFonts w:hint="eastAsia"/>
        </w:rPr>
        <w:t xml:space="preserve"> </w:t>
      </w:r>
      <w:r w:rsidRPr="006B416A">
        <w:t>, S. A. Montzka, D. E. Oram, B. R. Miller, R. F. Weiss , P. J. Fraser and T. Tanhua</w:t>
      </w:r>
      <w:r w:rsidRPr="006B416A">
        <w:rPr>
          <w:rFonts w:hint="eastAsia"/>
        </w:rPr>
        <w:t xml:space="preserve">, </w:t>
      </w:r>
      <w:r w:rsidRPr="006B416A">
        <w:t>Atmospheric histories, growth rates and solubilities in seawater and other natural waters of the potential</w:t>
      </w:r>
      <w:r w:rsidRPr="006B416A" w:rsidDel="00EE1C97">
        <w:t xml:space="preserve"> </w:t>
      </w:r>
      <w:r w:rsidRPr="006B416A">
        <w:t>transient tracers</w:t>
      </w:r>
      <w:r w:rsidRPr="006B416A" w:rsidDel="00EE1C97">
        <w:t xml:space="preserve"> </w:t>
      </w:r>
      <w:r w:rsidRPr="006B416A">
        <w:t xml:space="preserve">HCFC-22, HCFC-141b, HCFC-142b, HFC-134a, HFC-125, HFC-23, PFC-14 and PFC-116, </w:t>
      </w:r>
      <w:r w:rsidRPr="006B416A">
        <w:rPr>
          <w:i/>
        </w:rPr>
        <w:t>Ocean Sci.</w:t>
      </w:r>
      <w:r w:rsidRPr="006B416A">
        <w:t>, 15, 33-60, 2019, doi.org/105194/os-15-33-2019, 2019.</w:t>
      </w:r>
    </w:p>
    <w:p w14:paraId="0B5BC0C4" w14:textId="7A369C62" w:rsidR="00C32E87" w:rsidRPr="00F47EFE" w:rsidRDefault="00C32E87" w:rsidP="00C32E87">
      <w:pPr>
        <w:pStyle w:val="Reference"/>
      </w:pPr>
      <w:r w:rsidRPr="006B416A">
        <w:t xml:space="preserve">Reimann, S., J. W. Elkins, P. J. Fraser, B. D. Hall, M. J. Kurylo, E. Mahieu, S. A. Montzka, R. G. Prinn, M. Rigby, P. G. Simmonds and R. F. Weiss, Observing the atmospheric evolution of ozone-depleting substances, </w:t>
      </w:r>
      <w:r w:rsidRPr="006B416A">
        <w:rPr>
          <w:i/>
        </w:rPr>
        <w:t>Comptes Rendus Geoscience</w:t>
      </w:r>
      <w:r w:rsidRPr="006B416A">
        <w:t>, doi:10.1016/j.crte.2018.08.008, 2018.</w:t>
      </w:r>
    </w:p>
    <w:p w14:paraId="751A73FB" w14:textId="77777777" w:rsidR="00887FE9" w:rsidRPr="00F47EFE" w:rsidRDefault="00C327C1" w:rsidP="00887FE9">
      <w:pPr>
        <w:pStyle w:val="Reference"/>
        <w:rPr>
          <w:rFonts w:cs="Arial"/>
        </w:rPr>
      </w:pPr>
      <w:r w:rsidRPr="00F47EFE">
        <w:t xml:space="preserve">Rigby, M., J. Mühle, B. R. Miller, R. G. Prinn, P. B. Krummel, L. P. Steele, P. J. Fraser, P. K. Salameh, C. M. Harth, R. F. Weiss, B. R. Greally, S. O'Doherty, P. G. Simmonds, M. K. Vollmer, S. Reimann, J. Kim, K.-R. Kim, H. J. Wang, J. G. J. Olivier, E. J. Dlugokencky, G. S. Dutton, B. D. Hall </w:t>
      </w:r>
      <w:r w:rsidR="00DD7155" w:rsidRPr="00F47EFE">
        <w:t>and</w:t>
      </w:r>
      <w:r w:rsidRPr="00F47EFE">
        <w:t xml:space="preserve"> J. W. Elkins</w:t>
      </w:r>
      <w:r w:rsidR="00887FE9" w:rsidRPr="00F47EFE">
        <w:t>, History of atmospheric SF</w:t>
      </w:r>
      <w:r w:rsidR="00887FE9" w:rsidRPr="00F47EFE">
        <w:rPr>
          <w:vertAlign w:val="subscript"/>
        </w:rPr>
        <w:t>6</w:t>
      </w:r>
      <w:r w:rsidR="00887FE9" w:rsidRPr="00F47EFE">
        <w:t xml:space="preserve"> from 1973 to 2008, </w:t>
      </w:r>
      <w:r w:rsidR="00887FE9" w:rsidRPr="00F47EFE">
        <w:rPr>
          <w:rFonts w:cs="Arial"/>
          <w:i/>
        </w:rPr>
        <w:t>Atmos. Chem. Phys.</w:t>
      </w:r>
      <w:r w:rsidR="00887FE9" w:rsidRPr="00F47EFE">
        <w:rPr>
          <w:rFonts w:cs="Arial"/>
        </w:rPr>
        <w:t>, 10</w:t>
      </w:r>
      <w:r w:rsidRPr="00F47EFE">
        <w:rPr>
          <w:rFonts w:cs="Arial"/>
        </w:rPr>
        <w:t>(21)</w:t>
      </w:r>
      <w:r w:rsidR="00887FE9" w:rsidRPr="00F47EFE">
        <w:rPr>
          <w:rFonts w:cs="Arial"/>
        </w:rPr>
        <w:t xml:space="preserve">, 10305-10320, </w:t>
      </w:r>
      <w:r w:rsidRPr="00F47EFE">
        <w:rPr>
          <w:rFonts w:cs="Arial"/>
        </w:rPr>
        <w:t xml:space="preserve">doi:10.5194/acp-10-10305-2010, </w:t>
      </w:r>
      <w:r w:rsidR="00887FE9" w:rsidRPr="00F47EFE">
        <w:rPr>
          <w:rFonts w:cs="Arial"/>
        </w:rPr>
        <w:t>2010.</w:t>
      </w:r>
    </w:p>
    <w:p w14:paraId="12E05B53" w14:textId="77777777" w:rsidR="006D4796" w:rsidRDefault="002F7BC9" w:rsidP="002F7BC9">
      <w:pPr>
        <w:pStyle w:val="Reference"/>
      </w:pPr>
      <w:r w:rsidRPr="00F47EFE">
        <w:t xml:space="preserve">Rigby, </w:t>
      </w:r>
      <w:r w:rsidR="00F7264F" w:rsidRPr="00F47EFE">
        <w:t xml:space="preserve">M., </w:t>
      </w:r>
      <w:r w:rsidRPr="00F47EFE">
        <w:t xml:space="preserve">R. G. Prinn, S. O'Doherty, B. R. Miller, D. Ivy, J. Mühle, C. M. Harth, P. K. Salameh, T. Arnold, R. F. Weiss, P. B. Krummel, L. P. Steele, P. J. Fraser, D. Young </w:t>
      </w:r>
      <w:r w:rsidR="00DD7155" w:rsidRPr="00F47EFE">
        <w:t>and</w:t>
      </w:r>
      <w:r w:rsidRPr="00F47EFE">
        <w:t xml:space="preserve"> P. G. Simmonds</w:t>
      </w:r>
      <w:r w:rsidR="006D4796" w:rsidRPr="00F47EFE">
        <w:t xml:space="preserve">, Recent and future trends in synthetic greenhouse gas radiative forcing, </w:t>
      </w:r>
      <w:r w:rsidR="006D4796" w:rsidRPr="00F47EFE">
        <w:rPr>
          <w:i/>
        </w:rPr>
        <w:t>Geophys. Res. Letts</w:t>
      </w:r>
      <w:r w:rsidR="006D4796" w:rsidRPr="00F47EFE">
        <w:t>., 41</w:t>
      </w:r>
      <w:r w:rsidRPr="00F47EFE">
        <w:t>(7)</w:t>
      </w:r>
      <w:r w:rsidR="006D4796" w:rsidRPr="00F47EFE">
        <w:t xml:space="preserve">, 2623-2630, </w:t>
      </w:r>
      <w:r w:rsidRPr="00F47EFE">
        <w:t xml:space="preserve">doi:10.1002/2013GL059099, </w:t>
      </w:r>
      <w:r w:rsidR="006D4796" w:rsidRPr="00F47EFE">
        <w:t>2014.</w:t>
      </w:r>
    </w:p>
    <w:p w14:paraId="2B6321A6" w14:textId="195844E3" w:rsidR="00E12F37" w:rsidRPr="00E350C5" w:rsidRDefault="00E12F37" w:rsidP="00E12F37">
      <w:pPr>
        <w:pStyle w:val="Reference"/>
        <w:rPr>
          <w:noProof/>
        </w:rPr>
      </w:pPr>
      <w:r>
        <w:fldChar w:fldCharType="begin"/>
      </w:r>
      <w:r>
        <w:instrText xml:space="preserve"> ADDIN EN.REFLIST </w:instrText>
      </w:r>
      <w:r>
        <w:fldChar w:fldCharType="separate"/>
      </w:r>
      <w:r w:rsidRPr="00E350C5">
        <w:rPr>
          <w:noProof/>
        </w:rPr>
        <w:t>Say, D., A. J. Manning, S. O'Doherty, M</w:t>
      </w:r>
      <w:r>
        <w:rPr>
          <w:noProof/>
        </w:rPr>
        <w:t xml:space="preserve">. Rigby, D. Young, and A. Grant, </w:t>
      </w:r>
      <w:r w:rsidRPr="00E350C5">
        <w:rPr>
          <w:noProof/>
        </w:rPr>
        <w:t>Re-Evaluation of the UK's HFC-134a Emissions Inventory Ba</w:t>
      </w:r>
      <w:r>
        <w:rPr>
          <w:noProof/>
        </w:rPr>
        <w:t>sed on Atmospheric Observations</w:t>
      </w:r>
      <w:r w:rsidRPr="00E350C5">
        <w:rPr>
          <w:noProof/>
        </w:rPr>
        <w:t xml:space="preserve">, </w:t>
      </w:r>
      <w:r w:rsidRPr="00E350C5">
        <w:rPr>
          <w:i/>
          <w:noProof/>
        </w:rPr>
        <w:t>Environmental Science &amp; Technology</w:t>
      </w:r>
      <w:r>
        <w:t>, 50: 11129-3,</w:t>
      </w:r>
      <w:r w:rsidRPr="00E350C5">
        <w:t xml:space="preserve"> </w:t>
      </w:r>
      <w:r w:rsidRPr="00E350C5">
        <w:rPr>
          <w:noProof/>
        </w:rPr>
        <w:t>2016</w:t>
      </w:r>
    </w:p>
    <w:p w14:paraId="441C2B6F" w14:textId="150EB426" w:rsidR="007D11B2" w:rsidRPr="00F47EFE" w:rsidRDefault="00E12F37" w:rsidP="00E12F37">
      <w:pPr>
        <w:pStyle w:val="Reference"/>
      </w:pPr>
      <w:r>
        <w:fldChar w:fldCharType="end"/>
      </w:r>
      <w:r w:rsidR="007D11B2" w:rsidRPr="00F47EFE">
        <w:t>Simmonds, P.</w:t>
      </w:r>
      <w:r w:rsidR="00DD7155" w:rsidRPr="00F47EFE">
        <w:t>G.,</w:t>
      </w:r>
      <w:r w:rsidR="007D11B2" w:rsidRPr="00F47EFE">
        <w:t xml:space="preserve"> M. Rigby, A. </w:t>
      </w:r>
      <w:r w:rsidR="00DD7155" w:rsidRPr="00F47EFE">
        <w:t xml:space="preserve">J. </w:t>
      </w:r>
      <w:r w:rsidR="007D11B2" w:rsidRPr="00F47EFE">
        <w:t xml:space="preserve">Manning, M. </w:t>
      </w:r>
      <w:r w:rsidR="00DD7155" w:rsidRPr="00F47EFE">
        <w:t xml:space="preserve">F. </w:t>
      </w:r>
      <w:r w:rsidR="007D11B2" w:rsidRPr="00F47EFE">
        <w:t xml:space="preserve">Lunt, S. O’Doherty, A. McCulloch, P. </w:t>
      </w:r>
      <w:r w:rsidR="00DD7155" w:rsidRPr="00F47EFE">
        <w:t xml:space="preserve">J. </w:t>
      </w:r>
      <w:r w:rsidR="007D11B2" w:rsidRPr="00F47EFE">
        <w:t xml:space="preserve">Fraser, S. Henne, M. </w:t>
      </w:r>
      <w:r w:rsidR="00DD7155" w:rsidRPr="00F47EFE">
        <w:t xml:space="preserve">K. </w:t>
      </w:r>
      <w:r w:rsidR="007D11B2" w:rsidRPr="00F47EFE">
        <w:t>Vollmer</w:t>
      </w:r>
      <w:r w:rsidR="00DD7155" w:rsidRPr="00F47EFE">
        <w:t>, J. Mühle, R. F. Weiss</w:t>
      </w:r>
      <w:r w:rsidR="007D11B2" w:rsidRPr="00F47EFE">
        <w:t xml:space="preserve">, P. </w:t>
      </w:r>
      <w:r w:rsidR="00C92680" w:rsidRPr="00F47EFE">
        <w:t xml:space="preserve">K. </w:t>
      </w:r>
      <w:r w:rsidR="007D11B2" w:rsidRPr="00F47EFE">
        <w:t>Salameh</w:t>
      </w:r>
      <w:r w:rsidR="00DD7155" w:rsidRPr="00F47EFE">
        <w:t>, D. Young</w:t>
      </w:r>
      <w:r w:rsidR="00C92680" w:rsidRPr="00F47EFE">
        <w:t>, S. Reimann, A. Wenger</w:t>
      </w:r>
      <w:r w:rsidR="007D11B2" w:rsidRPr="00F47EFE">
        <w:t>, T. Arnold</w:t>
      </w:r>
      <w:r w:rsidR="00C92680" w:rsidRPr="00F47EFE">
        <w:t>, C. M. Harth</w:t>
      </w:r>
      <w:r w:rsidR="007D11B2" w:rsidRPr="00F47EFE">
        <w:t xml:space="preserve">, P. </w:t>
      </w:r>
      <w:r w:rsidR="00C92680" w:rsidRPr="00F47EFE">
        <w:t xml:space="preserve">B. </w:t>
      </w:r>
      <w:r w:rsidR="007D11B2" w:rsidRPr="00F47EFE">
        <w:t xml:space="preserve">Krummel, </w:t>
      </w:r>
      <w:r w:rsidR="00C92680" w:rsidRPr="00F47EFE">
        <w:t xml:space="preserve">L. </w:t>
      </w:r>
      <w:r w:rsidR="007D11B2" w:rsidRPr="00F47EFE">
        <w:t xml:space="preserve">P. Steele, B. </w:t>
      </w:r>
      <w:r w:rsidR="00C92680" w:rsidRPr="00F47EFE">
        <w:t xml:space="preserve">L. </w:t>
      </w:r>
      <w:r w:rsidR="007D11B2" w:rsidRPr="00F47EFE">
        <w:t xml:space="preserve">Dunse, B. </w:t>
      </w:r>
      <w:r w:rsidR="00C92680" w:rsidRPr="00F47EFE">
        <w:t xml:space="preserve">R. </w:t>
      </w:r>
      <w:r w:rsidR="007D11B2" w:rsidRPr="00F47EFE">
        <w:t xml:space="preserve">Miller, C. </w:t>
      </w:r>
      <w:r w:rsidR="00C92680" w:rsidRPr="00F47EFE">
        <w:t xml:space="preserve">R. </w:t>
      </w:r>
      <w:r w:rsidR="007D11B2" w:rsidRPr="00F47EFE">
        <w:t>Lunde, O. Hermansen, N. Schmidbauer, T. Saito, Y. Yokouchi</w:t>
      </w:r>
      <w:r w:rsidR="00C92680" w:rsidRPr="00F47EFE">
        <w:t>, S. Park</w:t>
      </w:r>
      <w:r w:rsidR="007D11B2" w:rsidRPr="00F47EFE">
        <w:t>, S. Li</w:t>
      </w:r>
      <w:r w:rsidR="00C92680" w:rsidRPr="00F47EFE">
        <w:t>, B. Yao, L. X. Zhou</w:t>
      </w:r>
      <w:r w:rsidR="007D11B2" w:rsidRPr="00F47EFE">
        <w:t xml:space="preserve">, J. Arduini, M. Maione, R. </w:t>
      </w:r>
      <w:r w:rsidR="00C92680" w:rsidRPr="00F47EFE">
        <w:t xml:space="preserve">H. J. </w:t>
      </w:r>
      <w:r w:rsidR="007D11B2" w:rsidRPr="00F47EFE">
        <w:t>Wang</w:t>
      </w:r>
      <w:r w:rsidR="00C92680" w:rsidRPr="00F47EFE">
        <w:t>, D. Ivy</w:t>
      </w:r>
      <w:r w:rsidR="007D11B2" w:rsidRPr="00F47EFE">
        <w:t xml:space="preserve"> </w:t>
      </w:r>
      <w:r w:rsidR="00DD7155" w:rsidRPr="00F47EFE">
        <w:t>and</w:t>
      </w:r>
      <w:r w:rsidR="007D11B2" w:rsidRPr="00F47EFE">
        <w:t xml:space="preserve"> R. </w:t>
      </w:r>
      <w:r w:rsidR="00C92680" w:rsidRPr="00F47EFE">
        <w:t xml:space="preserve">G. </w:t>
      </w:r>
      <w:r w:rsidR="007D11B2" w:rsidRPr="00F47EFE">
        <w:t xml:space="preserve">Prinn, </w:t>
      </w:r>
      <w:r w:rsidR="007D11B2" w:rsidRPr="00F47EFE">
        <w:rPr>
          <w:szCs w:val="28"/>
        </w:rPr>
        <w:t>Global and regional emissions estimates of 1,1-difluoroethane (HFC-152a, CH</w:t>
      </w:r>
      <w:r w:rsidR="007D11B2" w:rsidRPr="00F47EFE">
        <w:rPr>
          <w:szCs w:val="28"/>
          <w:vertAlign w:val="subscript"/>
        </w:rPr>
        <w:t>3</w:t>
      </w:r>
      <w:r w:rsidR="007D11B2" w:rsidRPr="00F47EFE">
        <w:rPr>
          <w:szCs w:val="28"/>
        </w:rPr>
        <w:t>CHF</w:t>
      </w:r>
      <w:r w:rsidR="007D11B2" w:rsidRPr="00F47EFE">
        <w:rPr>
          <w:szCs w:val="28"/>
          <w:vertAlign w:val="subscript"/>
        </w:rPr>
        <w:t>2</w:t>
      </w:r>
      <w:r w:rsidR="007D11B2" w:rsidRPr="00F47EFE">
        <w:rPr>
          <w:szCs w:val="28"/>
        </w:rPr>
        <w:t xml:space="preserve">) from </w:t>
      </w:r>
      <w:r w:rsidR="007D11B2" w:rsidRPr="00F47EFE">
        <w:rPr>
          <w:i/>
          <w:szCs w:val="28"/>
        </w:rPr>
        <w:t>in situ</w:t>
      </w:r>
      <w:r w:rsidR="007D11B2" w:rsidRPr="00F47EFE">
        <w:rPr>
          <w:szCs w:val="28"/>
        </w:rPr>
        <w:t xml:space="preserve"> and air archive observations, </w:t>
      </w:r>
      <w:r w:rsidR="007D11B2" w:rsidRPr="00F47EFE">
        <w:rPr>
          <w:i/>
        </w:rPr>
        <w:t>Atmos. Chem. Phys</w:t>
      </w:r>
      <w:r w:rsidR="007D11B2" w:rsidRPr="00F47EFE">
        <w:t xml:space="preserve">, 16, 365-382, </w:t>
      </w:r>
      <w:r w:rsidR="00DD7155" w:rsidRPr="00F47EFE">
        <w:t>doi:10.5194/acp-16-365-2016, 2016.</w:t>
      </w:r>
    </w:p>
    <w:p w14:paraId="07BB2894" w14:textId="77777777" w:rsidR="000B2349" w:rsidRPr="00F47EFE" w:rsidRDefault="000B2349" w:rsidP="00887FE9">
      <w:pPr>
        <w:pStyle w:val="Reference"/>
      </w:pPr>
      <w:r w:rsidRPr="00F47EFE">
        <w:t>Simmonds, P.</w:t>
      </w:r>
      <w:r w:rsidR="00BC5C68" w:rsidRPr="00F47EFE">
        <w:t xml:space="preserve"> G.</w:t>
      </w:r>
      <w:r w:rsidRPr="00F47EFE">
        <w:t xml:space="preserve">, R. </w:t>
      </w:r>
      <w:r w:rsidR="00BC5C68" w:rsidRPr="00F47EFE">
        <w:t xml:space="preserve">G. </w:t>
      </w:r>
      <w:r w:rsidRPr="00F47EFE">
        <w:t xml:space="preserve">Derwent, A. </w:t>
      </w:r>
      <w:r w:rsidR="00BC5C68" w:rsidRPr="00F47EFE">
        <w:t xml:space="preserve">J. </w:t>
      </w:r>
      <w:r w:rsidRPr="00F47EFE">
        <w:t xml:space="preserve">Manning, A. McCulloch </w:t>
      </w:r>
      <w:r w:rsidR="00DD7155" w:rsidRPr="00F47EFE">
        <w:t>and</w:t>
      </w:r>
      <w:r w:rsidRPr="00F47EFE">
        <w:t xml:space="preserve"> S. O’Doherty, USA emissions estimates of HFC-152a, HFC-134a, HFC-143a and HFC-32 based on </w:t>
      </w:r>
      <w:r w:rsidRPr="00F47EFE">
        <w:rPr>
          <w:i/>
        </w:rPr>
        <w:t>in situ</w:t>
      </w:r>
      <w:r w:rsidRPr="00F47EFE">
        <w:t xml:space="preserve"> observations at Mace Head, </w:t>
      </w:r>
      <w:r w:rsidRPr="00F47EFE">
        <w:rPr>
          <w:i/>
        </w:rPr>
        <w:t>Atmos. Environ</w:t>
      </w:r>
      <w:r w:rsidRPr="00F47EFE">
        <w:t xml:space="preserve">., 104, 27-38, </w:t>
      </w:r>
      <w:r w:rsidR="00BC5C68" w:rsidRPr="00F47EFE">
        <w:t xml:space="preserve">doi:10.1016/j.atmosenv.2015.01.010, </w:t>
      </w:r>
      <w:r w:rsidR="007D11B2" w:rsidRPr="00F47EFE">
        <w:t>2015</w:t>
      </w:r>
      <w:r w:rsidRPr="00F47EFE">
        <w:t>.</w:t>
      </w:r>
    </w:p>
    <w:p w14:paraId="321074C8" w14:textId="77777777" w:rsidR="00207BB9" w:rsidRPr="00F47EFE" w:rsidRDefault="00207BB9" w:rsidP="00887FE9">
      <w:pPr>
        <w:pStyle w:val="Reference"/>
      </w:pPr>
      <w:r w:rsidRPr="00F47EFE">
        <w:t>Simmonds, P. G., M. Rigby, A. McCulloch, D. Young, J. Mühle,</w:t>
      </w:r>
      <w:r w:rsidRPr="00F47EFE">
        <w:rPr>
          <w:vertAlign w:val="superscript"/>
        </w:rPr>
        <w:t xml:space="preserve"> </w:t>
      </w:r>
      <w:r w:rsidRPr="00F47EFE">
        <w:t>R. F. Weiss,</w:t>
      </w:r>
      <w:r w:rsidRPr="00F47EFE">
        <w:rPr>
          <w:vertAlign w:val="superscript"/>
        </w:rPr>
        <w:t xml:space="preserve"> </w:t>
      </w:r>
      <w:r w:rsidRPr="00F47EFE">
        <w:t>P. K. Salameh, C.M. Harth, P. B. Krummel, P. J. Fraser, L. P. Steele, A.J. Manning, R.H.J. Wang</w:t>
      </w:r>
      <w:r w:rsidRPr="00F47EFE">
        <w:rPr>
          <w:vertAlign w:val="superscript"/>
        </w:rPr>
        <w:t xml:space="preserve">, </w:t>
      </w:r>
      <w:r w:rsidRPr="00F47EFE">
        <w:t xml:space="preserve">R. G. Prinn and S. O’Doherty, Changing trends and emissions of hydrochlorofluorocarbons and their hydrofluorocarbon replacements, </w:t>
      </w:r>
      <w:r w:rsidRPr="00F47EFE">
        <w:rPr>
          <w:i/>
        </w:rPr>
        <w:t>Atmos. Chem. Phys.</w:t>
      </w:r>
      <w:r w:rsidRPr="00F47EFE">
        <w:t>, 17, 4641-4655, doi:10.519/acp-17-4641-2017, 2017.</w:t>
      </w:r>
    </w:p>
    <w:p w14:paraId="3C5CED48" w14:textId="7B25C35D" w:rsidR="00DC1E1B" w:rsidRDefault="00DC1E1B" w:rsidP="00887FE9">
      <w:pPr>
        <w:pStyle w:val="Reference"/>
      </w:pPr>
      <w:r w:rsidRPr="00F47EFE">
        <w:t>Simmonds, P. G., M. Rigby, A. McCulloch, M. K. Vollmer, S. Henne, J. Mühle, B. R. Miller,S. O’Doherty, A.J. Manning, P. B. Krummel, P. J. Fraser,  D. Young, R. F. Weiss, P. K. Salameh, C.M. Harth, S. Reimann, C. M. Trudinger, L. P. Steele, R.H.J. Wang, D. Ivy, R. G. Prinn, B. Mitrevski and D. M. Etheridge, Recent increases in the growth rate and emissions of HFC-23 (CHF</w:t>
      </w:r>
      <w:r w:rsidRPr="00F47EFE">
        <w:rPr>
          <w:vertAlign w:val="subscript"/>
        </w:rPr>
        <w:t>3</w:t>
      </w:r>
      <w:r w:rsidRPr="00F47EFE">
        <w:t>) and the link to HCFC-22 (CHClF</w:t>
      </w:r>
      <w:r w:rsidRPr="00F47EFE">
        <w:rPr>
          <w:vertAlign w:val="subscript"/>
        </w:rPr>
        <w:t>2</w:t>
      </w:r>
      <w:r w:rsidRPr="00F47EFE">
        <w:t xml:space="preserve">) production, </w:t>
      </w:r>
      <w:r w:rsidRPr="00F47EFE">
        <w:rPr>
          <w:i/>
        </w:rPr>
        <w:t>Atmos. Chem. Phys</w:t>
      </w:r>
      <w:r w:rsidRPr="00F47EFE">
        <w:t xml:space="preserve">., 18, 4153–4169, </w:t>
      </w:r>
      <w:r w:rsidRPr="00F47EFE">
        <w:rPr>
          <w:color w:val="auto"/>
        </w:rPr>
        <w:t xml:space="preserve">2018,  </w:t>
      </w:r>
      <w:hyperlink r:id="rId37" w:history="1">
        <w:r w:rsidRPr="00F47EFE">
          <w:rPr>
            <w:rStyle w:val="Hyperlink"/>
            <w:color w:val="auto"/>
          </w:rPr>
          <w:t>https://doi.org/10.5194/acp-18-4153-2018</w:t>
        </w:r>
      </w:hyperlink>
      <w:r w:rsidRPr="00F47EFE">
        <w:rPr>
          <w:color w:val="auto"/>
        </w:rPr>
        <w:t xml:space="preserve">, </w:t>
      </w:r>
      <w:r w:rsidRPr="00F47EFE">
        <w:t>2018.</w:t>
      </w:r>
    </w:p>
    <w:p w14:paraId="72C4C2F0" w14:textId="00E4E22A" w:rsidR="000B1BB1" w:rsidRPr="00F47EFE" w:rsidRDefault="000B1BB1" w:rsidP="000B1BB1">
      <w:pPr>
        <w:pStyle w:val="Reference"/>
        <w:rPr>
          <w:noProof/>
        </w:rPr>
      </w:pPr>
      <w:r w:rsidRPr="00A24B01">
        <w:rPr>
          <w:noProof/>
        </w:rPr>
        <w:t xml:space="preserve">Stanley, K. M., D. Say, J. Mühle, C. M. Harth, P. B. Krummel, D. Young, S. J. O’Doherty, P. K. Salameh, P. G. Simmonds, R. F. Weiss, R. G. Prinn, P. J. Fraser, and M. Rigby. 2020. 'Increase in global emissions of HFC-23 despite near-total expected reductions', </w:t>
      </w:r>
      <w:r w:rsidRPr="00A24B01">
        <w:rPr>
          <w:i/>
          <w:noProof/>
        </w:rPr>
        <w:t>Nature Communications</w:t>
      </w:r>
      <w:r w:rsidRPr="00A24B01">
        <w:rPr>
          <w:noProof/>
        </w:rPr>
        <w:t>, 11: 397.</w:t>
      </w:r>
    </w:p>
    <w:p w14:paraId="5407A7B7" w14:textId="77777777" w:rsidR="00887FE9" w:rsidRPr="00F47EFE" w:rsidRDefault="00887FE9" w:rsidP="00887FE9">
      <w:pPr>
        <w:pStyle w:val="Reference"/>
      </w:pPr>
      <w:r w:rsidRPr="00F47EFE">
        <w:t>Stohl, A., P. Seibert, J. Arduini, S. Eckhardt, P. Fraser, B. Greally, C. Lunder, M. Miaone, J. M</w:t>
      </w:r>
      <w:r w:rsidRPr="00F47EFE">
        <w:rPr>
          <w:rFonts w:cs="Arial"/>
        </w:rPr>
        <w:t>ü</w:t>
      </w:r>
      <w:r w:rsidRPr="00F47EFE">
        <w:t xml:space="preserve">hle, S. O’Doherty, R. Prinn S. Reimann, T. Saito, N. Schmidbauer, P. Simmonds, M. Vollmer, R. Weiss </w:t>
      </w:r>
      <w:r w:rsidR="00DD7155" w:rsidRPr="00F47EFE">
        <w:t xml:space="preserve">and </w:t>
      </w:r>
      <w:r w:rsidRPr="00F47EFE">
        <w:t xml:space="preserve">Y. Yokouchi, </w:t>
      </w:r>
      <w:r w:rsidRPr="00F47EFE">
        <w:rPr>
          <w:bCs/>
        </w:rPr>
        <w:t xml:space="preserve">An analytical inversion method for determining regional and global emissions of greenhouse gases: sensitivity studies and application to halocarbons, </w:t>
      </w:r>
      <w:r w:rsidRPr="00F47EFE">
        <w:rPr>
          <w:i/>
        </w:rPr>
        <w:t>Atmos. Chem. Phys.</w:t>
      </w:r>
      <w:r w:rsidRPr="00F47EFE">
        <w:t>,</w:t>
      </w:r>
      <w:r w:rsidR="00DD7155" w:rsidRPr="00F47EFE">
        <w:t xml:space="preserve"> </w:t>
      </w:r>
      <w:r w:rsidRPr="00F47EFE">
        <w:t>9</w:t>
      </w:r>
      <w:r w:rsidR="00CB1AA6" w:rsidRPr="00F47EFE">
        <w:t>(5)</w:t>
      </w:r>
      <w:r w:rsidRPr="00F47EFE">
        <w:t>,</w:t>
      </w:r>
      <w:r w:rsidR="00DD7155" w:rsidRPr="00F47EFE">
        <w:t xml:space="preserve"> </w:t>
      </w:r>
      <w:r w:rsidRPr="00F47EFE">
        <w:t xml:space="preserve">1597-1620, </w:t>
      </w:r>
      <w:r w:rsidR="00CB1AA6" w:rsidRPr="00F47EFE">
        <w:t xml:space="preserve">doi:10.5194/acp-9-1597-2009, </w:t>
      </w:r>
      <w:r w:rsidRPr="00F47EFE">
        <w:t>2009.</w:t>
      </w:r>
    </w:p>
    <w:p w14:paraId="44B9F90A" w14:textId="77777777" w:rsidR="000B285B" w:rsidRPr="00F47EFE" w:rsidRDefault="00C0082E" w:rsidP="000B285B">
      <w:pPr>
        <w:pStyle w:val="Reference"/>
        <w:rPr>
          <w:rFonts w:cs="Arial"/>
        </w:rPr>
      </w:pPr>
      <w:r w:rsidRPr="00F47EFE">
        <w:t xml:space="preserve">Sturges, W. T., D. E. Oram, J. C. Laube, C. E. Reeves, M. J. Newland, C. Hogan, P. Martinerie, E. Witrant, C. A. M. Brenninkmeijer, T. J. Schuck </w:t>
      </w:r>
      <w:r w:rsidR="00DD7155" w:rsidRPr="00F47EFE">
        <w:t xml:space="preserve">and </w:t>
      </w:r>
      <w:r w:rsidRPr="00F47EFE">
        <w:t>P. J. Fraser</w:t>
      </w:r>
      <w:r w:rsidR="00DC6C41" w:rsidRPr="00F47EFE">
        <w:t>, Emissions halted of the potent greenhouse gas CF</w:t>
      </w:r>
      <w:r w:rsidR="00DC6C41" w:rsidRPr="00F47EFE">
        <w:rPr>
          <w:vertAlign w:val="subscript"/>
        </w:rPr>
        <w:t>3</w:t>
      </w:r>
      <w:r w:rsidR="00DC6C41" w:rsidRPr="00F47EFE">
        <w:t>SF</w:t>
      </w:r>
      <w:r w:rsidR="00DC6C41" w:rsidRPr="00F47EFE">
        <w:rPr>
          <w:vertAlign w:val="subscript"/>
        </w:rPr>
        <w:t>5</w:t>
      </w:r>
      <w:r w:rsidR="00DC6C41" w:rsidRPr="00F47EFE">
        <w:t xml:space="preserve">, </w:t>
      </w:r>
      <w:r w:rsidR="00DC6C41" w:rsidRPr="00F47EFE">
        <w:rPr>
          <w:rFonts w:cs="Arial"/>
          <w:i/>
          <w:iCs/>
        </w:rPr>
        <w:t>Atmos. Chem. Phys.</w:t>
      </w:r>
      <w:r w:rsidR="00DC6C41" w:rsidRPr="00F47EFE">
        <w:rPr>
          <w:rFonts w:cs="Arial"/>
          <w:i/>
          <w:iCs/>
          <w:lang w:val="en-US"/>
        </w:rPr>
        <w:t xml:space="preserve">, </w:t>
      </w:r>
      <w:r w:rsidR="00DC6C41" w:rsidRPr="00F47EFE">
        <w:rPr>
          <w:rFonts w:cs="Arial"/>
        </w:rPr>
        <w:t>12</w:t>
      </w:r>
      <w:r w:rsidR="002A0D47" w:rsidRPr="00F47EFE">
        <w:rPr>
          <w:rFonts w:cs="Arial"/>
        </w:rPr>
        <w:t>(8)</w:t>
      </w:r>
      <w:r w:rsidR="00DC6C41" w:rsidRPr="00F47EFE">
        <w:rPr>
          <w:rFonts w:cs="Arial"/>
        </w:rPr>
        <w:t xml:space="preserve">, 3653-3658, </w:t>
      </w:r>
      <w:r w:rsidRPr="00F47EFE">
        <w:rPr>
          <w:rFonts w:cs="Arial"/>
        </w:rPr>
        <w:t xml:space="preserve">doi:10.5194/acp-12-3653-2012, </w:t>
      </w:r>
      <w:r w:rsidR="00DC6C41" w:rsidRPr="00F47EFE">
        <w:rPr>
          <w:rFonts w:cs="Arial"/>
        </w:rPr>
        <w:t>2012.</w:t>
      </w:r>
    </w:p>
    <w:p w14:paraId="2D93BB24" w14:textId="77777777" w:rsidR="000623E9" w:rsidRPr="00F47EFE" w:rsidRDefault="000623E9" w:rsidP="000623E9">
      <w:pPr>
        <w:pStyle w:val="Reference"/>
        <w:tabs>
          <w:tab w:val="left" w:pos="7371"/>
        </w:tabs>
      </w:pPr>
      <w:r w:rsidRPr="00F47EFE">
        <w:t>Trudinger, C. M., P. J. Fraser, D. M. Etheridge, W. T. Sturges, , M. K. Vollmer, M. Rigby, P. Martinerie, J. M</w:t>
      </w:r>
      <w:r w:rsidRPr="00F47EFE">
        <w:rPr>
          <w:rFonts w:cs="Arial"/>
        </w:rPr>
        <w:t>ü</w:t>
      </w:r>
      <w:r w:rsidRPr="00F47EFE">
        <w:t>hle, D. R. Whorton, P. B. Krummel, L. P. Steele, B. R. Miller, J. Laube, F. S. Mani, P. J. Rayner, C. M. Harth, E. Witrant, T. Blunier, J. Schwander, S. O’Doherty and M. Battle, Atmospheric abundance and global emissions of perfluorocarbons</w:t>
      </w:r>
      <w:r w:rsidR="004F66A8" w:rsidRPr="00F47EFE">
        <w:t xml:space="preserve"> </w:t>
      </w:r>
      <w:r w:rsidRPr="00F47EFE">
        <w:t xml:space="preserve">CF4, C2F6 and C3F8 since 1800 inferred from ice core, firn, air archive and </w:t>
      </w:r>
      <w:r w:rsidRPr="00F47EFE">
        <w:rPr>
          <w:i/>
        </w:rPr>
        <w:t>in situ</w:t>
      </w:r>
      <w:r w:rsidRPr="00F47EFE">
        <w:t xml:space="preserve"> measurements, </w:t>
      </w:r>
      <w:r w:rsidRPr="00F47EFE">
        <w:rPr>
          <w:i/>
        </w:rPr>
        <w:t>Atmos. Chem. Phys.</w:t>
      </w:r>
      <w:r w:rsidRPr="00F47EFE">
        <w:t>, 16,</w:t>
      </w:r>
      <w:r w:rsidRPr="00F47EFE">
        <w:rPr>
          <w:i/>
        </w:rPr>
        <w:t xml:space="preserve"> </w:t>
      </w:r>
      <w:r w:rsidRPr="00F47EFE">
        <w:t xml:space="preserve">11733-11754, doi:10.5194/acp-16-11733-2016, 2016. </w:t>
      </w:r>
    </w:p>
    <w:p w14:paraId="177F2AFF" w14:textId="77777777" w:rsidR="00887FE9" w:rsidRPr="00F47EFE" w:rsidRDefault="00887FE9" w:rsidP="00887FE9">
      <w:pPr>
        <w:pStyle w:val="Reference"/>
      </w:pPr>
      <w:r w:rsidRPr="00F47EFE">
        <w:t>Velders, G.</w:t>
      </w:r>
      <w:r w:rsidR="002A0D47" w:rsidRPr="00F47EFE">
        <w:t xml:space="preserve"> J. M.</w:t>
      </w:r>
      <w:r w:rsidRPr="00F47EFE">
        <w:t xml:space="preserve">, S. </w:t>
      </w:r>
      <w:r w:rsidR="002A0D47" w:rsidRPr="00F47EFE">
        <w:t xml:space="preserve">O. </w:t>
      </w:r>
      <w:r w:rsidRPr="00F47EFE">
        <w:t xml:space="preserve">Anderson J. </w:t>
      </w:r>
      <w:r w:rsidR="002A0D47" w:rsidRPr="00F47EFE">
        <w:t xml:space="preserve">S. </w:t>
      </w:r>
      <w:r w:rsidRPr="00F47EFE">
        <w:t xml:space="preserve">Daniel, D. </w:t>
      </w:r>
      <w:r w:rsidR="002A0D47" w:rsidRPr="00F47EFE">
        <w:t xml:space="preserve">W. </w:t>
      </w:r>
      <w:r w:rsidRPr="00F47EFE">
        <w:t xml:space="preserve">Fahey </w:t>
      </w:r>
      <w:r w:rsidR="00DD7155" w:rsidRPr="00F47EFE">
        <w:t xml:space="preserve">and </w:t>
      </w:r>
      <w:r w:rsidRPr="00F47EFE">
        <w:t xml:space="preserve">M. McFarland, The importance of the Montreal Protocol in protecting climate, </w:t>
      </w:r>
      <w:r w:rsidR="000623E9" w:rsidRPr="00F47EFE">
        <w:rPr>
          <w:i/>
        </w:rPr>
        <w:t>Proc. Natl. Acad. Sci</w:t>
      </w:r>
      <w:r w:rsidR="000623E9" w:rsidRPr="00F47EFE">
        <w:t>.,</w:t>
      </w:r>
      <w:r w:rsidRPr="00F47EFE">
        <w:t xml:space="preserve"> 104(12), 4814-4819, </w:t>
      </w:r>
      <w:r w:rsidR="002A0D47" w:rsidRPr="00F47EFE">
        <w:t xml:space="preserve">doi:10.1073/pnas.0610328104, </w:t>
      </w:r>
      <w:r w:rsidRPr="00F47EFE">
        <w:t>2007</w:t>
      </w:r>
      <w:r w:rsidR="00F937F4" w:rsidRPr="00F47EFE">
        <w:t>.</w:t>
      </w:r>
    </w:p>
    <w:p w14:paraId="04A14717" w14:textId="77777777" w:rsidR="00974D5B" w:rsidRPr="00F47EFE" w:rsidRDefault="00887FE9" w:rsidP="00C341CA">
      <w:pPr>
        <w:pStyle w:val="Reference"/>
        <w:rPr>
          <w:rFonts w:ascii="Times New Roman" w:hAnsi="Times New Roman"/>
          <w:noProof/>
          <w:sz w:val="24"/>
        </w:rPr>
      </w:pPr>
      <w:r w:rsidRPr="00F47EFE">
        <w:t>Velders, G.</w:t>
      </w:r>
      <w:r w:rsidR="002A0D47" w:rsidRPr="00F47EFE">
        <w:t xml:space="preserve"> J. M.</w:t>
      </w:r>
      <w:r w:rsidRPr="00F47EFE">
        <w:t xml:space="preserve">, D. </w:t>
      </w:r>
      <w:r w:rsidR="002A0D47" w:rsidRPr="00F47EFE">
        <w:t xml:space="preserve">W. </w:t>
      </w:r>
      <w:r w:rsidRPr="00F47EFE">
        <w:t xml:space="preserve">Fahey, J. </w:t>
      </w:r>
      <w:r w:rsidR="002A0D47" w:rsidRPr="00F47EFE">
        <w:t xml:space="preserve">S. </w:t>
      </w:r>
      <w:r w:rsidRPr="00F47EFE">
        <w:t xml:space="preserve">Daniel, M. McFarland </w:t>
      </w:r>
      <w:r w:rsidR="00DD7155" w:rsidRPr="00F47EFE">
        <w:t>and</w:t>
      </w:r>
      <w:r w:rsidRPr="00F47EFE">
        <w:t xml:space="preserve"> S. </w:t>
      </w:r>
      <w:r w:rsidR="002A0D47" w:rsidRPr="00F47EFE">
        <w:t xml:space="preserve">O. </w:t>
      </w:r>
      <w:r w:rsidRPr="00F47EFE">
        <w:t xml:space="preserve">Anderson, The large contribution of projected HFC emissions to future climate forcing, </w:t>
      </w:r>
      <w:r w:rsidR="000623E9" w:rsidRPr="00F47EFE">
        <w:rPr>
          <w:i/>
        </w:rPr>
        <w:t>Proc. Natl. Acad. Sci</w:t>
      </w:r>
      <w:r w:rsidR="000623E9" w:rsidRPr="00F47EFE">
        <w:t>.,</w:t>
      </w:r>
      <w:r w:rsidRPr="00F47EFE">
        <w:t xml:space="preserve"> 106, 10949-10954, </w:t>
      </w:r>
      <w:r w:rsidR="002A0D47" w:rsidRPr="00F47EFE">
        <w:t xml:space="preserve">doi:10.1073/pnas.0902817106, </w:t>
      </w:r>
      <w:r w:rsidRPr="00F47EFE">
        <w:t>2009</w:t>
      </w:r>
      <w:bookmarkEnd w:id="173"/>
    </w:p>
    <w:p w14:paraId="3A30F7A6" w14:textId="77777777" w:rsidR="00974D5B" w:rsidRPr="00F47EFE" w:rsidRDefault="00C341CA" w:rsidP="00C341CA">
      <w:pPr>
        <w:pStyle w:val="Reference"/>
        <w:rPr>
          <w:rFonts w:asciiTheme="minorHAnsi" w:hAnsiTheme="minorHAnsi"/>
          <w:noProof/>
          <w:szCs w:val="20"/>
        </w:rPr>
      </w:pPr>
      <w:r w:rsidRPr="00F47EFE">
        <w:rPr>
          <w:rFonts w:asciiTheme="minorHAnsi" w:hAnsiTheme="minorHAnsi"/>
          <w:noProof/>
          <w:szCs w:val="20"/>
        </w:rPr>
        <w:t xml:space="preserve">Velders, G. </w:t>
      </w:r>
      <w:r w:rsidR="002A0D47" w:rsidRPr="00F47EFE">
        <w:rPr>
          <w:rFonts w:asciiTheme="minorHAnsi" w:hAnsiTheme="minorHAnsi"/>
          <w:noProof/>
          <w:szCs w:val="20"/>
        </w:rPr>
        <w:t>J. M.</w:t>
      </w:r>
      <w:r w:rsidRPr="00F47EFE">
        <w:rPr>
          <w:rFonts w:asciiTheme="minorHAnsi" w:hAnsiTheme="minorHAnsi"/>
          <w:noProof/>
          <w:szCs w:val="20"/>
        </w:rPr>
        <w:t xml:space="preserve">, A. </w:t>
      </w:r>
      <w:r w:rsidR="002A0D47" w:rsidRPr="00F47EFE">
        <w:rPr>
          <w:rFonts w:asciiTheme="minorHAnsi" w:hAnsiTheme="minorHAnsi"/>
          <w:noProof/>
          <w:szCs w:val="20"/>
        </w:rPr>
        <w:t xml:space="preserve">R. </w:t>
      </w:r>
      <w:r w:rsidRPr="00F47EFE">
        <w:rPr>
          <w:rFonts w:asciiTheme="minorHAnsi" w:hAnsiTheme="minorHAnsi"/>
          <w:noProof/>
          <w:szCs w:val="20"/>
        </w:rPr>
        <w:t xml:space="preserve">Ravishankara, M. </w:t>
      </w:r>
      <w:r w:rsidR="002A0D47" w:rsidRPr="00F47EFE">
        <w:rPr>
          <w:rFonts w:asciiTheme="minorHAnsi" w:hAnsiTheme="minorHAnsi"/>
          <w:noProof/>
          <w:szCs w:val="20"/>
        </w:rPr>
        <w:t xml:space="preserve">K. </w:t>
      </w:r>
      <w:r w:rsidRPr="00F47EFE">
        <w:rPr>
          <w:rFonts w:asciiTheme="minorHAnsi" w:hAnsiTheme="minorHAnsi"/>
          <w:noProof/>
          <w:szCs w:val="20"/>
        </w:rPr>
        <w:t xml:space="preserve">Miller, M. </w:t>
      </w:r>
      <w:r w:rsidR="002A0D47" w:rsidRPr="00F47EFE">
        <w:rPr>
          <w:rFonts w:asciiTheme="minorHAnsi" w:hAnsiTheme="minorHAnsi"/>
          <w:noProof/>
          <w:szCs w:val="20"/>
        </w:rPr>
        <w:t xml:space="preserve">J. </w:t>
      </w:r>
      <w:r w:rsidRPr="00F47EFE">
        <w:rPr>
          <w:rFonts w:asciiTheme="minorHAnsi" w:hAnsiTheme="minorHAnsi"/>
          <w:noProof/>
          <w:szCs w:val="20"/>
        </w:rPr>
        <w:t xml:space="preserve">Molina, J. Alcamo, J. </w:t>
      </w:r>
      <w:r w:rsidR="002A0D47" w:rsidRPr="00F47EFE">
        <w:rPr>
          <w:rFonts w:asciiTheme="minorHAnsi" w:hAnsiTheme="minorHAnsi"/>
          <w:noProof/>
          <w:szCs w:val="20"/>
        </w:rPr>
        <w:t xml:space="preserve">S. </w:t>
      </w:r>
      <w:r w:rsidRPr="00F47EFE">
        <w:rPr>
          <w:rFonts w:asciiTheme="minorHAnsi" w:hAnsiTheme="minorHAnsi"/>
          <w:noProof/>
          <w:szCs w:val="20"/>
        </w:rPr>
        <w:t xml:space="preserve">Daniel, D. </w:t>
      </w:r>
      <w:r w:rsidR="002A0D47" w:rsidRPr="00F47EFE">
        <w:rPr>
          <w:rFonts w:asciiTheme="minorHAnsi" w:hAnsiTheme="minorHAnsi"/>
          <w:noProof/>
          <w:szCs w:val="20"/>
        </w:rPr>
        <w:t xml:space="preserve">W. </w:t>
      </w:r>
      <w:r w:rsidRPr="00F47EFE">
        <w:rPr>
          <w:rFonts w:asciiTheme="minorHAnsi" w:hAnsiTheme="minorHAnsi"/>
          <w:noProof/>
          <w:szCs w:val="20"/>
        </w:rPr>
        <w:t xml:space="preserve">Fahey, S. </w:t>
      </w:r>
      <w:r w:rsidR="002A0D47" w:rsidRPr="00F47EFE">
        <w:rPr>
          <w:rFonts w:asciiTheme="minorHAnsi" w:hAnsiTheme="minorHAnsi"/>
          <w:noProof/>
          <w:szCs w:val="20"/>
        </w:rPr>
        <w:t xml:space="preserve">A. </w:t>
      </w:r>
      <w:r w:rsidRPr="00F47EFE">
        <w:rPr>
          <w:rFonts w:asciiTheme="minorHAnsi" w:hAnsiTheme="minorHAnsi"/>
          <w:noProof/>
          <w:szCs w:val="20"/>
        </w:rPr>
        <w:t xml:space="preserve">Montzka </w:t>
      </w:r>
      <w:r w:rsidR="00DD7155" w:rsidRPr="00F47EFE">
        <w:rPr>
          <w:rFonts w:asciiTheme="minorHAnsi" w:hAnsiTheme="minorHAnsi"/>
          <w:noProof/>
          <w:szCs w:val="20"/>
        </w:rPr>
        <w:t>and</w:t>
      </w:r>
      <w:r w:rsidRPr="00F47EFE">
        <w:rPr>
          <w:rFonts w:asciiTheme="minorHAnsi" w:hAnsiTheme="minorHAnsi"/>
          <w:noProof/>
          <w:szCs w:val="20"/>
        </w:rPr>
        <w:t xml:space="preserve"> S. Reimann, Preserving Montreal Protocol climate benefits by limiting HFCs, </w:t>
      </w:r>
      <w:r w:rsidRPr="00F47EFE">
        <w:rPr>
          <w:rFonts w:asciiTheme="minorHAnsi" w:hAnsiTheme="minorHAnsi"/>
          <w:i/>
          <w:iCs/>
          <w:noProof/>
          <w:szCs w:val="20"/>
        </w:rPr>
        <w:t>Science</w:t>
      </w:r>
      <w:r w:rsidRPr="00F47EFE">
        <w:rPr>
          <w:rFonts w:asciiTheme="minorHAnsi" w:hAnsiTheme="minorHAnsi"/>
          <w:iCs/>
          <w:noProof/>
          <w:szCs w:val="20"/>
        </w:rPr>
        <w:t>, 335</w:t>
      </w:r>
      <w:r w:rsidRPr="00F47EFE">
        <w:rPr>
          <w:rFonts w:asciiTheme="minorHAnsi" w:hAnsiTheme="minorHAnsi"/>
          <w:noProof/>
          <w:szCs w:val="20"/>
        </w:rPr>
        <w:t xml:space="preserve">(6071), 922–923, </w:t>
      </w:r>
      <w:r w:rsidR="002A0D47" w:rsidRPr="00F47EFE">
        <w:rPr>
          <w:rFonts w:asciiTheme="minorHAnsi" w:hAnsiTheme="minorHAnsi"/>
          <w:noProof/>
          <w:szCs w:val="20"/>
        </w:rPr>
        <w:t xml:space="preserve">doi:10.1126/science.1216414, </w:t>
      </w:r>
      <w:r w:rsidRPr="00F47EFE">
        <w:rPr>
          <w:rFonts w:asciiTheme="minorHAnsi" w:hAnsiTheme="minorHAnsi"/>
          <w:noProof/>
          <w:szCs w:val="20"/>
        </w:rPr>
        <w:t>2012.</w:t>
      </w:r>
    </w:p>
    <w:p w14:paraId="03998149" w14:textId="77777777" w:rsidR="00AD4EED" w:rsidRPr="00F47EFE" w:rsidRDefault="00AD4EED" w:rsidP="00C341CA">
      <w:pPr>
        <w:pStyle w:val="Reference"/>
        <w:rPr>
          <w:rFonts w:asciiTheme="minorHAnsi" w:hAnsiTheme="minorHAnsi"/>
          <w:noProof/>
          <w:szCs w:val="20"/>
        </w:rPr>
      </w:pPr>
      <w:r w:rsidRPr="00F47EFE">
        <w:rPr>
          <w:rFonts w:asciiTheme="minorHAnsi" w:hAnsiTheme="minorHAnsi"/>
          <w:noProof/>
          <w:szCs w:val="20"/>
        </w:rPr>
        <w:t xml:space="preserve">Velders, G. J. M., S. Solomon and J. S. Daniel, Growth of climate change commitments from HFC banks and emissions, </w:t>
      </w:r>
      <w:r w:rsidRPr="00F47EFE">
        <w:rPr>
          <w:rFonts w:asciiTheme="minorHAnsi" w:hAnsiTheme="minorHAnsi"/>
          <w:i/>
          <w:noProof/>
          <w:szCs w:val="20"/>
        </w:rPr>
        <w:t>Atmos. Chem. Phys</w:t>
      </w:r>
      <w:r w:rsidRPr="00F47EFE">
        <w:rPr>
          <w:rFonts w:asciiTheme="minorHAnsi" w:hAnsiTheme="minorHAnsi"/>
          <w:noProof/>
          <w:szCs w:val="20"/>
        </w:rPr>
        <w:t>., 14 (9), 4563-4572, doi:10.5194/acp-14-4563-2014, 2014.</w:t>
      </w:r>
    </w:p>
    <w:p w14:paraId="3301892A" w14:textId="77777777" w:rsidR="00F443EC" w:rsidRPr="00F47EFE" w:rsidRDefault="00F443EC" w:rsidP="00C341CA">
      <w:pPr>
        <w:pStyle w:val="Reference"/>
      </w:pPr>
      <w:r w:rsidRPr="00F47EFE">
        <w:rPr>
          <w:rFonts w:asciiTheme="minorHAnsi" w:hAnsiTheme="minorHAnsi"/>
          <w:noProof/>
          <w:szCs w:val="20"/>
        </w:rPr>
        <w:t xml:space="preserve">Velders, G. J. M., </w:t>
      </w:r>
      <w:r w:rsidR="00AD4EED" w:rsidRPr="00F47EFE">
        <w:rPr>
          <w:rFonts w:asciiTheme="minorHAnsi" w:hAnsiTheme="minorHAnsi"/>
          <w:noProof/>
          <w:szCs w:val="20"/>
        </w:rPr>
        <w:t xml:space="preserve">D. W. Fahey, J. S. Daniel, S. O. Anderson amd M. McFarland, Future atmospheric abundances and climate forcings from scenarios of global and regional hydrofluorocarbon (HFC) emissions, </w:t>
      </w:r>
      <w:r w:rsidR="00AD4EED" w:rsidRPr="00F47EFE">
        <w:rPr>
          <w:rFonts w:asciiTheme="minorHAnsi" w:hAnsiTheme="minorHAnsi"/>
          <w:i/>
          <w:noProof/>
          <w:szCs w:val="20"/>
        </w:rPr>
        <w:t>Atmos. Environ</w:t>
      </w:r>
      <w:r w:rsidR="00AD4EED" w:rsidRPr="00F47EFE">
        <w:rPr>
          <w:rFonts w:asciiTheme="minorHAnsi" w:hAnsiTheme="minorHAnsi"/>
          <w:noProof/>
          <w:szCs w:val="20"/>
        </w:rPr>
        <w:t>., 123, 200-209, doi:10.1016/j.atmosenv.2015.10.071, 2015.</w:t>
      </w:r>
    </w:p>
    <w:p w14:paraId="5CF7DA36" w14:textId="77777777" w:rsidR="00887FE9" w:rsidRPr="00F47EFE" w:rsidRDefault="00887FE9" w:rsidP="00887FE9">
      <w:pPr>
        <w:pStyle w:val="Reference"/>
        <w:rPr>
          <w:szCs w:val="18"/>
        </w:rPr>
      </w:pPr>
      <w:r w:rsidRPr="00F47EFE">
        <w:rPr>
          <w:szCs w:val="18"/>
        </w:rPr>
        <w:t>Vollmer, M.</w:t>
      </w:r>
      <w:r w:rsidR="00515AE7" w:rsidRPr="00F47EFE">
        <w:rPr>
          <w:szCs w:val="18"/>
        </w:rPr>
        <w:t xml:space="preserve"> K.</w:t>
      </w:r>
      <w:r w:rsidRPr="00F47EFE">
        <w:rPr>
          <w:szCs w:val="18"/>
        </w:rPr>
        <w:t>, B.</w:t>
      </w:r>
      <w:r w:rsidR="00515AE7" w:rsidRPr="00F47EFE">
        <w:rPr>
          <w:szCs w:val="18"/>
        </w:rPr>
        <w:t xml:space="preserve"> R.</w:t>
      </w:r>
      <w:r w:rsidRPr="00F47EFE">
        <w:rPr>
          <w:szCs w:val="18"/>
        </w:rPr>
        <w:t xml:space="preserve"> Miller, M. Rigby, S. Reimann, J. M</w:t>
      </w:r>
      <w:r w:rsidR="002A0D47" w:rsidRPr="00F47EFE">
        <w:rPr>
          <w:szCs w:val="18"/>
        </w:rPr>
        <w:t>ü</w:t>
      </w:r>
      <w:r w:rsidRPr="00F47EFE">
        <w:rPr>
          <w:szCs w:val="18"/>
        </w:rPr>
        <w:t xml:space="preserve">hle, P. </w:t>
      </w:r>
      <w:r w:rsidR="002A0D47" w:rsidRPr="00F47EFE">
        <w:rPr>
          <w:szCs w:val="18"/>
        </w:rPr>
        <w:t xml:space="preserve">B. </w:t>
      </w:r>
      <w:r w:rsidRPr="00F47EFE">
        <w:rPr>
          <w:szCs w:val="18"/>
        </w:rPr>
        <w:t xml:space="preserve">Krummel, S. O’Doherty, J. Kim, T.-S. Rhee, R. </w:t>
      </w:r>
      <w:r w:rsidR="002A0D47" w:rsidRPr="00F47EFE">
        <w:rPr>
          <w:szCs w:val="18"/>
        </w:rPr>
        <w:t xml:space="preserve">F. </w:t>
      </w:r>
      <w:r w:rsidRPr="00F47EFE">
        <w:rPr>
          <w:szCs w:val="18"/>
        </w:rPr>
        <w:t xml:space="preserve">Weiss, </w:t>
      </w:r>
      <w:r w:rsidRPr="00F47EFE">
        <w:rPr>
          <w:bCs/>
          <w:szCs w:val="18"/>
        </w:rPr>
        <w:t xml:space="preserve">P. </w:t>
      </w:r>
      <w:r w:rsidR="002A0D47" w:rsidRPr="00F47EFE">
        <w:rPr>
          <w:bCs/>
          <w:szCs w:val="18"/>
        </w:rPr>
        <w:t xml:space="preserve">J. </w:t>
      </w:r>
      <w:r w:rsidRPr="00F47EFE">
        <w:rPr>
          <w:bCs/>
          <w:szCs w:val="18"/>
        </w:rPr>
        <w:t>Fraser</w:t>
      </w:r>
      <w:r w:rsidRPr="00F47EFE">
        <w:rPr>
          <w:szCs w:val="18"/>
        </w:rPr>
        <w:t>, P.</w:t>
      </w:r>
      <w:r w:rsidR="002A0D47" w:rsidRPr="00F47EFE">
        <w:rPr>
          <w:szCs w:val="18"/>
        </w:rPr>
        <w:t xml:space="preserve"> G.</w:t>
      </w:r>
      <w:r w:rsidRPr="00F47EFE">
        <w:rPr>
          <w:szCs w:val="18"/>
        </w:rPr>
        <w:t xml:space="preserve"> Simmonds, P.</w:t>
      </w:r>
      <w:r w:rsidR="002A0D47" w:rsidRPr="00F47EFE">
        <w:rPr>
          <w:szCs w:val="18"/>
        </w:rPr>
        <w:t>K.</w:t>
      </w:r>
      <w:r w:rsidRPr="00F47EFE">
        <w:rPr>
          <w:szCs w:val="18"/>
        </w:rPr>
        <w:t xml:space="preserve"> Salameh, C. </w:t>
      </w:r>
      <w:r w:rsidR="002A0D47" w:rsidRPr="00F47EFE">
        <w:rPr>
          <w:szCs w:val="18"/>
        </w:rPr>
        <w:t xml:space="preserve">M. </w:t>
      </w:r>
      <w:r w:rsidRPr="00F47EFE">
        <w:rPr>
          <w:szCs w:val="18"/>
        </w:rPr>
        <w:t>Harth, R.</w:t>
      </w:r>
      <w:r w:rsidR="002A0D47" w:rsidRPr="00F47EFE">
        <w:rPr>
          <w:szCs w:val="18"/>
        </w:rPr>
        <w:t xml:space="preserve"> H. J.</w:t>
      </w:r>
      <w:r w:rsidRPr="00F47EFE">
        <w:rPr>
          <w:szCs w:val="18"/>
        </w:rPr>
        <w:t xml:space="preserve"> Wang, </w:t>
      </w:r>
      <w:r w:rsidR="002A0D47" w:rsidRPr="00F47EFE">
        <w:rPr>
          <w:szCs w:val="18"/>
        </w:rPr>
        <w:t xml:space="preserve">L. </w:t>
      </w:r>
      <w:r w:rsidRPr="00F47EFE">
        <w:rPr>
          <w:szCs w:val="18"/>
        </w:rPr>
        <w:t xml:space="preserve">P. Steele, D. Young, C. </w:t>
      </w:r>
      <w:r w:rsidR="002A0D47" w:rsidRPr="00F47EFE">
        <w:rPr>
          <w:szCs w:val="18"/>
        </w:rPr>
        <w:t xml:space="preserve">R. </w:t>
      </w:r>
      <w:r w:rsidRPr="00F47EFE">
        <w:rPr>
          <w:szCs w:val="18"/>
        </w:rPr>
        <w:t xml:space="preserve">Lunder, O. Hermansen, D. Ivy, T. Arnold, N. Schmidbauer, K.-R. Kim, B. </w:t>
      </w:r>
      <w:r w:rsidR="002A0D47" w:rsidRPr="00F47EFE">
        <w:rPr>
          <w:szCs w:val="18"/>
        </w:rPr>
        <w:t xml:space="preserve">R. </w:t>
      </w:r>
      <w:r w:rsidRPr="00F47EFE">
        <w:rPr>
          <w:szCs w:val="18"/>
        </w:rPr>
        <w:t xml:space="preserve">Greally, M. Hill, M. Leist, A. Wenger </w:t>
      </w:r>
      <w:r w:rsidR="00DD7155" w:rsidRPr="00F47EFE">
        <w:rPr>
          <w:szCs w:val="18"/>
        </w:rPr>
        <w:t>and</w:t>
      </w:r>
      <w:r w:rsidRPr="00F47EFE">
        <w:rPr>
          <w:szCs w:val="18"/>
        </w:rPr>
        <w:t xml:space="preserve"> R. </w:t>
      </w:r>
      <w:r w:rsidR="002A0D47" w:rsidRPr="00F47EFE">
        <w:rPr>
          <w:szCs w:val="18"/>
        </w:rPr>
        <w:t xml:space="preserve">G. </w:t>
      </w:r>
      <w:r w:rsidRPr="00F47EFE">
        <w:rPr>
          <w:szCs w:val="18"/>
        </w:rPr>
        <w:t>Prinn, Atmospheric histories and global emissions of the anthropogenic hydrofluorocarbons (HFCs) HFC-365mfc, HFC-245fa, HFC-227ea and HFC-236fa</w:t>
      </w:r>
      <w:r w:rsidRPr="00F47EFE">
        <w:rPr>
          <w:i/>
          <w:szCs w:val="18"/>
        </w:rPr>
        <w:t xml:space="preserve">, </w:t>
      </w:r>
      <w:r w:rsidR="000623E9" w:rsidRPr="00F47EFE">
        <w:rPr>
          <w:i/>
          <w:szCs w:val="18"/>
        </w:rPr>
        <w:t>J. Geophys. Res. – Atmos.,</w:t>
      </w:r>
      <w:r w:rsidRPr="00F47EFE">
        <w:rPr>
          <w:szCs w:val="18"/>
        </w:rPr>
        <w:t xml:space="preserve"> 116, D08304</w:t>
      </w:r>
      <w:r w:rsidRPr="00F47EFE">
        <w:t>, doi:10.1029/2010JD015309, 2011</w:t>
      </w:r>
      <w:r w:rsidRPr="00F47EFE">
        <w:rPr>
          <w:szCs w:val="18"/>
        </w:rPr>
        <w:t>.</w:t>
      </w:r>
    </w:p>
    <w:p w14:paraId="2B7B2E2C" w14:textId="77777777" w:rsidR="005F2BC0" w:rsidRPr="00F47EFE" w:rsidRDefault="005F2BC0" w:rsidP="00887FE9">
      <w:pPr>
        <w:pStyle w:val="Reference"/>
        <w:rPr>
          <w:szCs w:val="18"/>
        </w:rPr>
      </w:pPr>
      <w:r w:rsidRPr="00F47EFE">
        <w:rPr>
          <w:szCs w:val="18"/>
        </w:rPr>
        <w:t xml:space="preserve">Vollmer, M., S. Reimann, M. Hill </w:t>
      </w:r>
      <w:r w:rsidR="00DD7155" w:rsidRPr="00F47EFE">
        <w:rPr>
          <w:szCs w:val="18"/>
        </w:rPr>
        <w:t>and</w:t>
      </w:r>
      <w:r w:rsidRPr="00F47EFE">
        <w:rPr>
          <w:szCs w:val="18"/>
        </w:rPr>
        <w:t xml:space="preserve"> D. Brunner, First observations of the fourth generation synthetic halocarbons HFC-1234yf, HFC-1234ze(E) and HCFC-1233zd(E) in the atmosphere, </w:t>
      </w:r>
      <w:r w:rsidRPr="00F47EFE">
        <w:rPr>
          <w:i/>
          <w:szCs w:val="18"/>
        </w:rPr>
        <w:t>Environ. Sci. Technol</w:t>
      </w:r>
      <w:r w:rsidRPr="00F47EFE">
        <w:rPr>
          <w:szCs w:val="18"/>
        </w:rPr>
        <w:t xml:space="preserve">., 49, 2703-2708, </w:t>
      </w:r>
      <w:r w:rsidR="00F937F4" w:rsidRPr="00F47EFE">
        <w:rPr>
          <w:szCs w:val="18"/>
        </w:rPr>
        <w:t xml:space="preserve">doi:10.1021/es505123x, </w:t>
      </w:r>
      <w:r w:rsidRPr="00F47EFE">
        <w:rPr>
          <w:szCs w:val="18"/>
        </w:rPr>
        <w:t>2015.</w:t>
      </w:r>
    </w:p>
    <w:p w14:paraId="2FA71EAF" w14:textId="77777777" w:rsidR="003C1075" w:rsidRPr="00F47EFE" w:rsidRDefault="003C1075" w:rsidP="003C1075">
      <w:pPr>
        <w:pStyle w:val="Reference"/>
        <w:rPr>
          <w:szCs w:val="18"/>
        </w:rPr>
      </w:pPr>
      <w:r w:rsidRPr="00F47EFE">
        <w:rPr>
          <w:szCs w:val="18"/>
        </w:rPr>
        <w:t>Weiss, R.</w:t>
      </w:r>
      <w:r w:rsidR="00515AE7" w:rsidRPr="00F47EFE">
        <w:rPr>
          <w:szCs w:val="18"/>
        </w:rPr>
        <w:t xml:space="preserve"> F.,</w:t>
      </w:r>
      <w:r w:rsidRPr="00F47EFE">
        <w:rPr>
          <w:szCs w:val="18"/>
        </w:rPr>
        <w:t xml:space="preserve"> J. M</w:t>
      </w:r>
      <w:r w:rsidR="00515AE7" w:rsidRPr="00F47EFE">
        <w:rPr>
          <w:szCs w:val="18"/>
        </w:rPr>
        <w:t>ü</w:t>
      </w:r>
      <w:r w:rsidRPr="00F47EFE">
        <w:rPr>
          <w:szCs w:val="18"/>
        </w:rPr>
        <w:t xml:space="preserve">hle, P. </w:t>
      </w:r>
      <w:r w:rsidR="00515AE7" w:rsidRPr="00F47EFE">
        <w:rPr>
          <w:szCs w:val="18"/>
        </w:rPr>
        <w:t xml:space="preserve">K. </w:t>
      </w:r>
      <w:r w:rsidRPr="00F47EFE">
        <w:rPr>
          <w:szCs w:val="18"/>
        </w:rPr>
        <w:t xml:space="preserve">Salameh </w:t>
      </w:r>
      <w:r w:rsidR="00DD7155" w:rsidRPr="00F47EFE">
        <w:rPr>
          <w:szCs w:val="18"/>
        </w:rPr>
        <w:t>and</w:t>
      </w:r>
      <w:r w:rsidRPr="00F47EFE">
        <w:rPr>
          <w:szCs w:val="18"/>
        </w:rPr>
        <w:t xml:space="preserve"> C. </w:t>
      </w:r>
      <w:r w:rsidR="00515AE7" w:rsidRPr="00F47EFE">
        <w:rPr>
          <w:szCs w:val="18"/>
        </w:rPr>
        <w:t xml:space="preserve">M. </w:t>
      </w:r>
      <w:r w:rsidRPr="00F47EFE">
        <w:rPr>
          <w:szCs w:val="18"/>
        </w:rPr>
        <w:t xml:space="preserve">Harth, Nitrogen trifluoride in the global atmosphere, </w:t>
      </w:r>
      <w:r w:rsidRPr="00F47EFE">
        <w:rPr>
          <w:i/>
          <w:szCs w:val="18"/>
        </w:rPr>
        <w:t>Geophys. Res. Lett</w:t>
      </w:r>
      <w:r w:rsidRPr="00F47EFE">
        <w:rPr>
          <w:szCs w:val="18"/>
        </w:rPr>
        <w:t xml:space="preserve">., 35, L20821, </w:t>
      </w:r>
      <w:r w:rsidR="00515AE7" w:rsidRPr="00F47EFE">
        <w:rPr>
          <w:szCs w:val="18"/>
        </w:rPr>
        <w:t xml:space="preserve">doi:10.1029/2008GL035913, </w:t>
      </w:r>
      <w:r w:rsidRPr="00F47EFE">
        <w:rPr>
          <w:szCs w:val="18"/>
        </w:rPr>
        <w:t>2008.</w:t>
      </w:r>
    </w:p>
    <w:p w14:paraId="3950EB1A" w14:textId="77777777" w:rsidR="001224AD" w:rsidRPr="00F47EFE" w:rsidRDefault="00706FED" w:rsidP="003C1075">
      <w:pPr>
        <w:pStyle w:val="Reference"/>
        <w:rPr>
          <w:rFonts w:eastAsia="Times New Roman"/>
        </w:rPr>
      </w:pPr>
      <w:r w:rsidRPr="00F47EFE">
        <w:rPr>
          <w:rFonts w:eastAsia="Times New Roman"/>
        </w:rPr>
        <w:t xml:space="preserve">Wong, D., P. Fraser, P. Lavoie </w:t>
      </w:r>
      <w:r w:rsidR="00DD7155" w:rsidRPr="00F47EFE">
        <w:rPr>
          <w:rFonts w:eastAsia="Times New Roman"/>
        </w:rPr>
        <w:t>and</w:t>
      </w:r>
      <w:r w:rsidRPr="00F47EFE">
        <w:rPr>
          <w:rFonts w:eastAsia="Times New Roman"/>
        </w:rPr>
        <w:t xml:space="preserve"> </w:t>
      </w:r>
      <w:r w:rsidR="00515AE7" w:rsidRPr="00F47EFE">
        <w:rPr>
          <w:rFonts w:eastAsia="Times New Roman"/>
        </w:rPr>
        <w:t xml:space="preserve">J. </w:t>
      </w:r>
      <w:r w:rsidRPr="00F47EFE">
        <w:rPr>
          <w:rFonts w:eastAsia="Times New Roman"/>
        </w:rPr>
        <w:t>K</w:t>
      </w:r>
      <w:r w:rsidR="00515AE7" w:rsidRPr="00F47EFE">
        <w:rPr>
          <w:rFonts w:eastAsia="Times New Roman"/>
        </w:rPr>
        <w:t xml:space="preserve">im, </w:t>
      </w:r>
      <w:r w:rsidRPr="00F47EFE">
        <w:rPr>
          <w:rFonts w:eastAsia="Times New Roman"/>
        </w:rPr>
        <w:t xml:space="preserve">PFC </w:t>
      </w:r>
      <w:r w:rsidR="00515AE7" w:rsidRPr="00F47EFE">
        <w:rPr>
          <w:rFonts w:eastAsia="Times New Roman"/>
        </w:rPr>
        <w:t>emissions from detected versus nondetected anode effects in the aluminum industry</w:t>
      </w:r>
      <w:r w:rsidRPr="00F47EFE">
        <w:rPr>
          <w:rFonts w:eastAsia="Times New Roman"/>
        </w:rPr>
        <w:t xml:space="preserve">, </w:t>
      </w:r>
      <w:r w:rsidRPr="00F47EFE">
        <w:rPr>
          <w:rFonts w:eastAsia="Times New Roman"/>
          <w:i/>
        </w:rPr>
        <w:t>JOM</w:t>
      </w:r>
      <w:r w:rsidRPr="00F47EFE">
        <w:rPr>
          <w:rFonts w:eastAsia="Times New Roman"/>
        </w:rPr>
        <w:t>, 67(2), 342-353,</w:t>
      </w:r>
      <w:r w:rsidR="00515AE7" w:rsidRPr="00F47EFE">
        <w:rPr>
          <w:rFonts w:eastAsia="Times New Roman"/>
        </w:rPr>
        <w:t xml:space="preserve"> doi:10.1007/s11837-014-1265-8,</w:t>
      </w:r>
      <w:r w:rsidRPr="00F47EFE">
        <w:rPr>
          <w:rFonts w:eastAsia="Times New Roman"/>
        </w:rPr>
        <w:t xml:space="preserve"> 2015.</w:t>
      </w:r>
    </w:p>
    <w:p w14:paraId="705821E1" w14:textId="77777777" w:rsidR="00A20AD8" w:rsidRPr="00F47EFE" w:rsidRDefault="00A20AD8" w:rsidP="00522984">
      <w:pPr>
        <w:pStyle w:val="Reference"/>
      </w:pPr>
      <w:r w:rsidRPr="00F47EFE">
        <w:t>Xiang, B., P. Patra, S. Montzka, S. Miller, J. Elkins, F. Moore, E</w:t>
      </w:r>
      <w:r w:rsidR="00522984" w:rsidRPr="00F47EFE">
        <w:t xml:space="preserve">. Atlas, B. Miller, R. Weiss, R. Prinn and S. Wofsy, </w:t>
      </w:r>
      <w:r w:rsidRPr="00F47EFE">
        <w:t xml:space="preserve">Global emissions of refrigerants HCFC-22 and HFC-134a: unforeseen seasonal contributions, </w:t>
      </w:r>
      <w:r w:rsidRPr="00F47EFE">
        <w:rPr>
          <w:i/>
        </w:rPr>
        <w:t>Proc. Natl. Acad. Sci</w:t>
      </w:r>
      <w:r w:rsidRPr="00F47EFE">
        <w:t>.</w:t>
      </w:r>
      <w:r w:rsidR="00522984" w:rsidRPr="00F47EFE">
        <w:t xml:space="preserve">, </w:t>
      </w:r>
      <w:r w:rsidRPr="00F47EFE">
        <w:t xml:space="preserve">111(49), 17,379-17,384, </w:t>
      </w:r>
      <w:r w:rsidR="00522984" w:rsidRPr="00F47EFE">
        <w:rPr>
          <w:rStyle w:val="cit-sep"/>
          <w:iCs/>
        </w:rPr>
        <w:t>doi:</w:t>
      </w:r>
      <w:r w:rsidR="00522984" w:rsidRPr="00F47EFE">
        <w:rPr>
          <w:rStyle w:val="cit-doi"/>
          <w:iCs/>
        </w:rPr>
        <w:t xml:space="preserve">10.1073/pnas.1417372111, </w:t>
      </w:r>
      <w:r w:rsidRPr="00F47EFE">
        <w:t>2014</w:t>
      </w:r>
      <w:r w:rsidR="00522984" w:rsidRPr="00F47EFE">
        <w:t>.</w:t>
      </w:r>
    </w:p>
    <w:p w14:paraId="0018A1FD" w14:textId="61373AA6" w:rsidR="00545EAC" w:rsidRDefault="00545EAC" w:rsidP="00522984">
      <w:pPr>
        <w:pStyle w:val="Reference"/>
      </w:pPr>
      <w:r w:rsidRPr="00F47EFE">
        <w:t>Xu, Y., D. Zaelke, G. J. M. Velders and V. Ramanathan, The role of HFCs in mitigating 21</w:t>
      </w:r>
      <w:r w:rsidRPr="00F47EFE">
        <w:rPr>
          <w:vertAlign w:val="superscript"/>
        </w:rPr>
        <w:t>st</w:t>
      </w:r>
      <w:r w:rsidRPr="00F47EFE">
        <w:t xml:space="preserve"> century climate change, </w:t>
      </w:r>
      <w:r w:rsidRPr="00F47EFE">
        <w:rPr>
          <w:i/>
        </w:rPr>
        <w:t>Atmos. Chem. Phys</w:t>
      </w:r>
      <w:r w:rsidRPr="00F47EFE">
        <w:t>., 13 (12), 6083-6089, doi:10.5194/acp-13-6083-2013, 2013.</w:t>
      </w:r>
    </w:p>
    <w:p w14:paraId="18386475" w14:textId="77777777" w:rsidR="00D761CC" w:rsidRDefault="00D761CC" w:rsidP="00522984">
      <w:pPr>
        <w:pStyle w:val="Reference"/>
        <w:sectPr w:rsidR="00D761CC" w:rsidSect="001C4F62">
          <w:headerReference w:type="default" r:id="rId38"/>
          <w:pgSz w:w="11907" w:h="16840" w:code="9"/>
          <w:pgMar w:top="1134" w:right="1134" w:bottom="1134" w:left="1134" w:header="510" w:footer="567" w:gutter="0"/>
          <w:cols w:space="284"/>
          <w:docGrid w:linePitch="360"/>
        </w:sect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19"/>
        <w:gridCol w:w="454"/>
        <w:gridCol w:w="6174"/>
      </w:tblGrid>
      <w:tr w:rsidR="00A943B2" w:rsidRPr="00F47EFE" w14:paraId="1401276C" w14:textId="77777777" w:rsidTr="000770FC">
        <w:trPr>
          <w:trHeight w:hRule="exact" w:val="1588"/>
        </w:trPr>
        <w:tc>
          <w:tcPr>
            <w:tcW w:w="9747" w:type="dxa"/>
            <w:gridSpan w:val="3"/>
          </w:tcPr>
          <w:p w14:paraId="600EA480" w14:textId="77777777" w:rsidR="005F573F" w:rsidRPr="00F47EFE" w:rsidRDefault="00747FAD" w:rsidP="003D6565">
            <w:pPr>
              <w:pStyle w:val="BackCoverContactDetails"/>
            </w:pPr>
            <w:r w:rsidRPr="00F47EFE">
              <w:rPr>
                <w:noProof/>
              </w:rPr>
              <mc:AlternateContent>
                <mc:Choice Requires="wps">
                  <w:drawing>
                    <wp:anchor distT="0" distB="0" distL="114300" distR="114300" simplePos="0" relativeHeight="251720703" behindDoc="1" locked="0" layoutInCell="1" allowOverlap="1" wp14:anchorId="32634724" wp14:editId="25AD08A5">
                      <wp:simplePos x="0" y="0"/>
                      <wp:positionH relativeFrom="column">
                        <wp:posOffset>-747395</wp:posOffset>
                      </wp:positionH>
                      <wp:positionV relativeFrom="paragraph">
                        <wp:posOffset>-767715</wp:posOffset>
                      </wp:positionV>
                      <wp:extent cx="7615555" cy="6871335"/>
                      <wp:effectExtent l="0" t="0" r="4445" b="5715"/>
                      <wp:wrapNone/>
                      <wp:docPr id="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5555" cy="687133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B61B6" id="Rectangle 2" o:spid="_x0000_s1026" style="position:absolute;margin-left:-58.85pt;margin-top:-60.45pt;width:599.65pt;height:541.05pt;z-index:-251595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" fillcolor="#78be20 [3204]" stroked="f"/>
                  </w:pict>
                </mc:Fallback>
              </mc:AlternateContent>
            </w:r>
            <w:r w:rsidRPr="00F47EFE">
              <w:rPr>
                <w:noProof/>
              </w:rPr>
              <mc:AlternateContent>
                <mc:Choice Requires="wpg">
                  <w:drawing>
                    <wp:anchor distT="0" distB="0" distL="114300" distR="114300" simplePos="0" relativeHeight="251734016" behindDoc="1" locked="0" layoutInCell="1" allowOverlap="1" wp14:anchorId="7A31703D" wp14:editId="55ABCD3E">
                      <wp:simplePos x="0" y="0"/>
                      <wp:positionH relativeFrom="column">
                        <wp:posOffset>-1516380</wp:posOffset>
                      </wp:positionH>
                      <wp:positionV relativeFrom="paragraph">
                        <wp:posOffset>-125730</wp:posOffset>
                      </wp:positionV>
                      <wp:extent cx="14792960" cy="9829800"/>
                      <wp:effectExtent l="0" t="0" r="8890" b="0"/>
                      <wp:wrapNone/>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9829800"/>
                                <a:chOff x="-1254" y="936"/>
                                <a:chExt cx="23296" cy="15480"/>
                              </a:xfrm>
                            </wpg:grpSpPr>
                            <wpg:grpSp>
                              <wpg:cNvPr id="47" name="Canvas 1059"/>
                              <wpg:cNvGrpSpPr>
                                <a:grpSpLocks/>
                              </wpg:cNvGrpSpPr>
                              <wpg:grpSpPr bwMode="auto">
                                <a:xfrm>
                                  <a:off x="-85" y="936"/>
                                  <a:ext cx="14100" cy="986"/>
                                  <a:chOff x="0" y="0"/>
                                  <a:chExt cx="89528" cy="6261"/>
                                </a:xfrm>
                              </wpg:grpSpPr>
                              <wps:wsp>
                                <wps:cNvPr id="48" name="AutoShape 8"/>
                                <wps:cNvSpPr>
                                  <a:spLocks noChangeAspect="1" noChangeArrowheads="1"/>
                                </wps:cNvSpPr>
                                <wps:spPr bwMode="auto">
                                  <a:xfrm>
                                    <a:off x="0" y="0"/>
                                    <a:ext cx="89528" cy="626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0" name="Group 10"/>
                                <wpg:cNvGrpSpPr>
                                  <a:grpSpLocks/>
                                </wpg:cNvGrpSpPr>
                                <wpg:grpSpPr bwMode="auto">
                                  <a:xfrm>
                                    <a:off x="114" y="190"/>
                                    <a:ext cx="89255" cy="5950"/>
                                    <a:chOff x="114" y="190"/>
                                    <a:chExt cx="89255" cy="5950"/>
                                  </a:xfrm>
                                </wpg:grpSpPr>
                                <wps:wsp>
                                  <wps:cNvPr id="51" name="Rectangle 35"/>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6"/>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53" name="Group 13"/>
                              <wpg:cNvGrpSpPr>
                                <a:grpSpLocks/>
                              </wpg:cNvGrpSpPr>
                              <wpg:grpSpPr bwMode="auto">
                                <a:xfrm>
                                  <a:off x="-1254" y="10163"/>
                                  <a:ext cx="23296" cy="6253"/>
                                  <a:chOff x="31" y="0"/>
                                  <a:chExt cx="147930" cy="39706"/>
                                </a:xfrm>
                              </wpg:grpSpPr>
                              <wps:wsp>
                                <wps:cNvPr id="54"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49"/>
                                <wps:cNvSpPr>
                                  <a:spLocks/>
                                </wps:cNvSpPr>
                                <wps:spPr bwMode="auto">
                                  <a:xfrm>
                                    <a:off x="31" y="0"/>
                                    <a:ext cx="123844" cy="12071"/>
                                  </a:xfrm>
                                  <a:custGeom>
                                    <a:avLst/>
                                    <a:gdLst>
                                      <a:gd name="T0" fmla="*/ 12384405 w 3831"/>
                                      <a:gd name="T1" fmla="*/ 1036070 h 374"/>
                                      <a:gd name="T2" fmla="*/ 9445897 w 3831"/>
                                      <a:gd name="T3" fmla="*/ 0 h 374"/>
                                      <a:gd name="T4" fmla="*/ 0 w 3831"/>
                                      <a:gd name="T5" fmla="*/ 0 h 374"/>
                                      <a:gd name="T6" fmla="*/ 0 w 3831"/>
                                      <a:gd name="T7" fmla="*/ 1207135 h 374"/>
                                      <a:gd name="T8" fmla="*/ 10955560 w 3831"/>
                                      <a:gd name="T9" fmla="*/ 1207135 h 374"/>
                                      <a:gd name="T10" fmla="*/ 12384405 w 3831"/>
                                      <a:gd name="T11" fmla="*/ 1036070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0"/>
                                <wps:cNvSpPr>
                                  <a:spLocks/>
                                </wps:cNvSpPr>
                                <wps:spPr bwMode="auto">
                                  <a:xfrm>
                                    <a:off x="31" y="14014"/>
                                    <a:ext cx="98273" cy="6198"/>
                                  </a:xfrm>
                                  <a:custGeom>
                                    <a:avLst/>
                                    <a:gdLst>
                                      <a:gd name="T0" fmla="*/ 9827260 w 3040"/>
                                      <a:gd name="T1" fmla="*/ 532606 h 192"/>
                                      <a:gd name="T2" fmla="*/ 7764828 w 3040"/>
                                      <a:gd name="T3" fmla="*/ 0 h 192"/>
                                      <a:gd name="T4" fmla="*/ 0 w 3040"/>
                                      <a:gd name="T5" fmla="*/ 0 h 192"/>
                                      <a:gd name="T6" fmla="*/ 0 w 3040"/>
                                      <a:gd name="T7" fmla="*/ 619760 h 192"/>
                                      <a:gd name="T8" fmla="*/ 8537432 w 3040"/>
                                      <a:gd name="T9" fmla="*/ 619760 h 192"/>
                                      <a:gd name="T10" fmla="*/ 9827260 w 3040"/>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
                                <wps:cNvSpPr>
                                  <a:spLocks/>
                                </wps:cNvSpPr>
                                <wps:spPr bwMode="auto">
                                  <a:xfrm>
                                    <a:off x="31" y="22694"/>
                                    <a:ext cx="147930" cy="1423"/>
                                  </a:xfrm>
                                  <a:custGeom>
                                    <a:avLst/>
                                    <a:gdLst>
                                      <a:gd name="T0" fmla="*/ 14792960 w 4576"/>
                                      <a:gd name="T1" fmla="*/ 122844 h 44"/>
                                      <a:gd name="T2" fmla="*/ 14324215 w 4576"/>
                                      <a:gd name="T3" fmla="*/ 0 h 44"/>
                                      <a:gd name="T4" fmla="*/ 0 w 4576"/>
                                      <a:gd name="T5" fmla="*/ 0 h 44"/>
                                      <a:gd name="T6" fmla="*/ 0 w 4576"/>
                                      <a:gd name="T7" fmla="*/ 142240 h 44"/>
                                      <a:gd name="T8" fmla="*/ 14498782 w 4576"/>
                                      <a:gd name="T9" fmla="*/ 142240 h 44"/>
                                      <a:gd name="T10" fmla="*/ 14792960 w 4576"/>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7C16B1" id="Group 6" o:spid="_x0000_s1026"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">
                      <v:group id="Canvas 1059" o:spid="_x0000_s1027" style="position:absolute;left:-85;top:936;width:14100;height:986" coordsize="8952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AutoShape 8" o:spid="_x0000_s1028" style="position:absolute;width:8952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o:lock v:ext="edit" aspectratio="t"/>
                        </v:rect>
                        <v:rect id="Rectangle 34" o:spid="_x0000_s1029" style="position:absolute;left:146;top:190;width:892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" fillcolor="#c8c7c7" stroked="f"/>
                        <v:group id="Group 10" o:spid="_x0000_s1030" style="position:absolute;left:114;top:190;width:89255;height:5950" coordorigin="114,190" coordsize="8925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35" o:spid="_x0000_s1031" style="position:absolute;left:146;top:190;width:892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" fillcolor="#598e18 [2404]" stroked="f"/>
                          <v:rect id="Rectangle 36" o:spid="_x0000_s1032" style="position:absolute;left:114;top:984;width:8925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" fillcolor="#4a7729 [3205]" stroked="f"/>
                        </v:group>
                      </v:group>
                      <v:group id="Group 13" o:spid="_x0000_s1033" style="position:absolute;left:-1254;top:10163;width:23296;height:6253" coordorigin="31" coordsize="147930,3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48" o:spid="_x0000_s1034" style="position:absolute;left:6432;top:10363;width:76968;height:2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Freeform 49" o:spid="_x0000_s1035" style="position:absolute;left:31;width:123844;height:12071;visibility:visible;mso-wrap-style:square;v-text-anchor:top" coordsize="38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" path="m3831,321c3531,150,3119,,2922,,,,,,,,,374,,374,,374v3389,,3389,,3389,c3559,374,3724,362,3831,321e" fillcolor="#4a7729 [3205]" stroked="f">
                          <v:path arrowok="t" o:connecttype="custom" o:connectlocs="400348278,33439575;305355695,0;0,0;0,38960766;354158281,38960766;400348278,33439575" o:connectangles="0,0,0,0,0,0"/>
                        </v:shape>
                        <v:shape id="Freeform 50" o:spid="_x0000_s1036" style="position:absolute;left:31;top:14014;width:98273;height:6198;visibility:visible;mso-wrap-style:square;v-text-anchor:top" coordsize="30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" path="m3040,165c2886,77,2675,,2402,,,,,,,,,192,,192,,192v2641,,2641,,2641,c2901,192,2985,186,3040,165e" fillcolor="#78be20 [3204]" stroked="f">
                          <v:path arrowok="t" o:connecttype="custom" o:connectlocs="317682343,17193187;251010836,0;0,0;0,20006628;275986531,20006628;317682343,17193187" o:connectangles="0,0,0,0,0,0"/>
                        </v:shape>
                        <v:shape id="Freeform 51" o:spid="_x0000_s1037" style="position:absolute;left:31;top:22694;width:147930;height:1423;visibility:visible;mso-wrap-style:square;v-text-anchor:top" coordsize="4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" path="m4576,38c4542,21,4493,,4431,,,,,,,,,44,,44,,44v4485,,4485,,4485,c4485,44,4566,40,4576,38e" fillcolor="#4a7729 [3205]" stroked="f">
                          <v:path arrowok="t" o:connecttype="custom" o:connectlocs="478217345,3972887;463064057,0;0,0;0,4600171;468707347,4600171;478217345,3972887" o:connectangles="0,0,0,0,0,0"/>
                        </v:shape>
                      </v:group>
                    </v:group>
                  </w:pict>
                </mc:Fallback>
              </mc:AlternateContent>
            </w:r>
          </w:p>
          <w:p w14:paraId="2CC9AA6D" w14:textId="77777777" w:rsidR="005F573F" w:rsidRPr="00F47EFE" w:rsidRDefault="005F573F" w:rsidP="005F573F"/>
          <w:p w14:paraId="4F9BEEF7" w14:textId="77777777" w:rsidR="005F573F" w:rsidRPr="00F47EFE" w:rsidRDefault="005F573F" w:rsidP="005F573F"/>
          <w:p w14:paraId="2C2B4BA1" w14:textId="77777777" w:rsidR="00A943B2" w:rsidRPr="00F47EFE" w:rsidRDefault="005F573F" w:rsidP="005F573F">
            <w:pPr>
              <w:tabs>
                <w:tab w:val="left" w:pos="6156"/>
              </w:tabs>
            </w:pPr>
            <w:r w:rsidRPr="00F47EFE">
              <w:tab/>
            </w:r>
          </w:p>
        </w:tc>
      </w:tr>
      <w:tr w:rsidR="00A943B2" w:rsidRPr="00F47EFE" w14:paraId="5356548C" w14:textId="77777777" w:rsidTr="000770FC">
        <w:tc>
          <w:tcPr>
            <w:tcW w:w="3119" w:type="dxa"/>
          </w:tcPr>
          <w:p w14:paraId="0B521C1A" w14:textId="77777777" w:rsidR="00A943B2" w:rsidRPr="00F47EFE" w:rsidRDefault="00A943B2" w:rsidP="00E7095D">
            <w:pPr>
              <w:pStyle w:val="BackCoverContactHeading"/>
            </w:pPr>
            <w:r w:rsidRPr="00F47EFE">
              <w:t>CONTACT US</w:t>
            </w:r>
          </w:p>
          <w:p w14:paraId="680CB7F5" w14:textId="77777777" w:rsidR="00A943B2" w:rsidRPr="00F47EFE" w:rsidRDefault="00A943B2" w:rsidP="00E7095D">
            <w:pPr>
              <w:pStyle w:val="BackCoverContactDetails"/>
            </w:pPr>
            <w:r w:rsidRPr="00F47EFE">
              <w:rPr>
                <w:rStyle w:val="BackCoverContactBold"/>
              </w:rPr>
              <w:t>t</w:t>
            </w:r>
            <w:r w:rsidRPr="00F47EFE">
              <w:t xml:space="preserve"> </w:t>
            </w:r>
            <w:r w:rsidRPr="00F47EFE">
              <w:tab/>
              <w:t>1300 363 400</w:t>
            </w:r>
          </w:p>
          <w:p w14:paraId="4AFA19C7" w14:textId="77777777" w:rsidR="00A943B2" w:rsidRPr="00F47EFE" w:rsidRDefault="00A943B2" w:rsidP="00E7095D">
            <w:pPr>
              <w:pStyle w:val="BackCoverContactDetails"/>
            </w:pPr>
            <w:r w:rsidRPr="00F47EFE">
              <w:tab/>
              <w:t>+61 3 9545 2176</w:t>
            </w:r>
          </w:p>
          <w:p w14:paraId="77BBD715" w14:textId="77777777" w:rsidR="00A943B2" w:rsidRPr="00F47EFE" w:rsidRDefault="00A943B2" w:rsidP="00E7095D">
            <w:pPr>
              <w:pStyle w:val="BackCoverContactDetails"/>
            </w:pPr>
            <w:r w:rsidRPr="00F47EFE">
              <w:rPr>
                <w:rStyle w:val="BackCoverContactBold"/>
              </w:rPr>
              <w:t>e</w:t>
            </w:r>
            <w:r w:rsidRPr="00F47EFE">
              <w:t xml:space="preserve"> </w:t>
            </w:r>
            <w:r w:rsidRPr="00F47EFE">
              <w:tab/>
              <w:t>enquiries@csiro.au</w:t>
            </w:r>
          </w:p>
          <w:p w14:paraId="7C374121" w14:textId="77777777" w:rsidR="00A943B2" w:rsidRPr="00F47EFE" w:rsidRDefault="00A943B2" w:rsidP="00E7095D">
            <w:pPr>
              <w:pStyle w:val="BackCoverContactDetails"/>
            </w:pPr>
            <w:r w:rsidRPr="00F47EFE">
              <w:rPr>
                <w:rStyle w:val="BackCoverContactBold"/>
              </w:rPr>
              <w:t>w</w:t>
            </w:r>
            <w:r w:rsidRPr="00F47EFE">
              <w:t xml:space="preserve"> </w:t>
            </w:r>
            <w:r w:rsidRPr="00F47EFE">
              <w:tab/>
              <w:t>www.csiro.au</w:t>
            </w:r>
          </w:p>
          <w:p w14:paraId="6ECA7C9B" w14:textId="77777777" w:rsidR="00801262" w:rsidRPr="00F47EFE" w:rsidRDefault="00A943B2" w:rsidP="00E7095D">
            <w:pPr>
              <w:pStyle w:val="BackCoverContactHeading"/>
            </w:pPr>
            <w:r w:rsidRPr="00F47EFE">
              <w:t>Your CSIRO</w:t>
            </w:r>
          </w:p>
          <w:p w14:paraId="691B3C9E" w14:textId="77777777" w:rsidR="00A943B2" w:rsidRPr="00F47EFE" w:rsidRDefault="00A943B2" w:rsidP="00E7095D">
            <w:pPr>
              <w:pStyle w:val="BackCoverContactDetails"/>
            </w:pPr>
            <w:r w:rsidRPr="00F47EFE">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14:paraId="54F17268" w14:textId="77777777" w:rsidR="00A943B2" w:rsidRPr="00F47EFE" w:rsidRDefault="00A943B2" w:rsidP="00E7095D">
            <w:pPr>
              <w:pStyle w:val="BackCoverContactHeading"/>
            </w:pPr>
          </w:p>
        </w:tc>
        <w:tc>
          <w:tcPr>
            <w:tcW w:w="6174" w:type="dxa"/>
          </w:tcPr>
          <w:p w14:paraId="4DBEE708" w14:textId="77777777" w:rsidR="00A943B2" w:rsidRPr="00F47EFE" w:rsidRDefault="00A943B2" w:rsidP="00E7095D">
            <w:pPr>
              <w:pStyle w:val="BackCoverContactHeading"/>
            </w:pPr>
            <w:r w:rsidRPr="00F47EFE">
              <w:t>For further information</w:t>
            </w:r>
          </w:p>
          <w:p w14:paraId="2FB20349" w14:textId="77777777" w:rsidR="00A943B2" w:rsidRPr="00F47EFE" w:rsidRDefault="00315645" w:rsidP="00E7095D">
            <w:pPr>
              <w:pStyle w:val="BackCoverContactDetails"/>
              <w:rPr>
                <w:rStyle w:val="BackCoverContactBold"/>
              </w:rPr>
            </w:pPr>
            <w:r w:rsidRPr="00F47EFE">
              <w:rPr>
                <w:rStyle w:val="BackCoverContactBold"/>
              </w:rPr>
              <w:t xml:space="preserve">CSIRO Oceans </w:t>
            </w:r>
            <w:r w:rsidR="00DD7155" w:rsidRPr="00F47EFE">
              <w:rPr>
                <w:rStyle w:val="BackCoverContactBold"/>
              </w:rPr>
              <w:t>and</w:t>
            </w:r>
            <w:r w:rsidR="006249A9" w:rsidRPr="00F47EFE">
              <w:rPr>
                <w:rStyle w:val="BackCoverContactBold"/>
              </w:rPr>
              <w:t xml:space="preserve"> Atmosphere</w:t>
            </w:r>
          </w:p>
          <w:p w14:paraId="5B34D824" w14:textId="77777777" w:rsidR="00A943B2" w:rsidRPr="00F47EFE" w:rsidRDefault="00FF2105" w:rsidP="00E7095D">
            <w:pPr>
              <w:pStyle w:val="BackCoverContactDetails"/>
            </w:pPr>
            <w:r w:rsidRPr="00F47EFE">
              <w:t>Paul Fraser</w:t>
            </w:r>
          </w:p>
          <w:p w14:paraId="1554C801" w14:textId="77777777" w:rsidR="00A943B2" w:rsidRPr="00F47EFE" w:rsidRDefault="00A943B2" w:rsidP="00E7095D">
            <w:pPr>
              <w:pStyle w:val="BackCoverContactDetails"/>
            </w:pPr>
            <w:r w:rsidRPr="00F47EFE">
              <w:rPr>
                <w:rStyle w:val="BackCoverContactBold"/>
              </w:rPr>
              <w:t>t</w:t>
            </w:r>
            <w:r w:rsidRPr="00F47EFE">
              <w:t xml:space="preserve"> </w:t>
            </w:r>
            <w:r w:rsidRPr="00F47EFE">
              <w:tab/>
              <w:t>+61 3 9</w:t>
            </w:r>
            <w:r w:rsidR="00FF2105" w:rsidRPr="00F47EFE">
              <w:t>239</w:t>
            </w:r>
            <w:r w:rsidRPr="00F47EFE">
              <w:t xml:space="preserve"> 45</w:t>
            </w:r>
            <w:r w:rsidR="00FF2105" w:rsidRPr="00F47EFE">
              <w:t>26</w:t>
            </w:r>
          </w:p>
          <w:p w14:paraId="7089898E" w14:textId="77777777" w:rsidR="00A943B2" w:rsidRPr="00F47EFE" w:rsidRDefault="00A943B2" w:rsidP="00E7095D">
            <w:pPr>
              <w:pStyle w:val="BackCoverContactDetails"/>
            </w:pPr>
            <w:r w:rsidRPr="00F47EFE">
              <w:rPr>
                <w:rStyle w:val="BackCoverContactBold"/>
              </w:rPr>
              <w:t>e</w:t>
            </w:r>
            <w:r w:rsidRPr="00F47EFE">
              <w:t xml:space="preserve"> </w:t>
            </w:r>
            <w:r w:rsidRPr="00F47EFE">
              <w:tab/>
            </w:r>
            <w:r w:rsidR="00FF2105" w:rsidRPr="00F47EFE">
              <w:t>paul</w:t>
            </w:r>
            <w:r w:rsidRPr="00F47EFE">
              <w:t>.</w:t>
            </w:r>
            <w:r w:rsidR="00FF2105" w:rsidRPr="00F47EFE">
              <w:t>fraser</w:t>
            </w:r>
            <w:r w:rsidRPr="00F47EFE">
              <w:t>@csiro.au</w:t>
            </w:r>
          </w:p>
          <w:p w14:paraId="676EF974" w14:textId="77777777" w:rsidR="00A943B2" w:rsidRPr="00F47EFE" w:rsidRDefault="00A943B2" w:rsidP="00E7095D">
            <w:pPr>
              <w:pStyle w:val="BackCoverContactDetails"/>
            </w:pPr>
            <w:r w:rsidRPr="00F47EFE">
              <w:rPr>
                <w:rStyle w:val="BackCoverContactBold"/>
              </w:rPr>
              <w:t>w</w:t>
            </w:r>
            <w:r w:rsidRPr="00F47EFE">
              <w:t xml:space="preserve"> </w:t>
            </w:r>
            <w:r w:rsidRPr="00F47EFE">
              <w:tab/>
            </w:r>
            <w:r w:rsidR="00B30DCC" w:rsidRPr="00F47EFE">
              <w:t>http://www.csiro.au/en/Research/OandA</w:t>
            </w:r>
          </w:p>
          <w:p w14:paraId="2764D47F" w14:textId="77777777" w:rsidR="00D462E3" w:rsidRPr="00F47EFE" w:rsidRDefault="00D462E3" w:rsidP="00E7095D">
            <w:pPr>
              <w:pStyle w:val="BackCoverContactDetails"/>
            </w:pPr>
          </w:p>
          <w:p w14:paraId="6238E18E" w14:textId="77777777" w:rsidR="00D462E3" w:rsidRPr="00F47EFE" w:rsidRDefault="00D462E3" w:rsidP="00D462E3">
            <w:pPr>
              <w:pStyle w:val="BackCoverContactDetails"/>
              <w:rPr>
                <w:rStyle w:val="BackCoverContactBold"/>
              </w:rPr>
            </w:pPr>
            <w:r w:rsidRPr="00F47EFE">
              <w:rPr>
                <w:rStyle w:val="BackCoverContactBold"/>
              </w:rPr>
              <w:t xml:space="preserve">CSIRO Oceans </w:t>
            </w:r>
            <w:r w:rsidR="00DD7155" w:rsidRPr="00F47EFE">
              <w:rPr>
                <w:rStyle w:val="BackCoverContactBold"/>
              </w:rPr>
              <w:t>and</w:t>
            </w:r>
            <w:r w:rsidR="006249A9" w:rsidRPr="00F47EFE">
              <w:rPr>
                <w:rStyle w:val="BackCoverContactBold"/>
              </w:rPr>
              <w:t xml:space="preserve"> Atmosphere</w:t>
            </w:r>
          </w:p>
          <w:p w14:paraId="3B31E11F" w14:textId="77777777" w:rsidR="00D462E3" w:rsidRPr="00F47EFE" w:rsidRDefault="00D462E3" w:rsidP="00D462E3">
            <w:pPr>
              <w:pStyle w:val="BackCoverContactDetails"/>
            </w:pPr>
            <w:r w:rsidRPr="00F47EFE">
              <w:t>Bronwyn Dunse</w:t>
            </w:r>
          </w:p>
          <w:p w14:paraId="0396489E" w14:textId="77777777" w:rsidR="00D462E3" w:rsidRPr="00F47EFE" w:rsidRDefault="00D462E3" w:rsidP="00D462E3">
            <w:pPr>
              <w:pStyle w:val="BackCoverContactDetails"/>
            </w:pPr>
            <w:r w:rsidRPr="00F47EFE">
              <w:rPr>
                <w:rStyle w:val="BackCoverContactBold"/>
              </w:rPr>
              <w:t>t</w:t>
            </w:r>
            <w:r w:rsidRPr="00F47EFE">
              <w:t xml:space="preserve"> </w:t>
            </w:r>
            <w:r w:rsidRPr="00F47EFE">
              <w:tab/>
              <w:t>+61 3 9239 4617</w:t>
            </w:r>
          </w:p>
          <w:p w14:paraId="376C8D85" w14:textId="77777777" w:rsidR="00D462E3" w:rsidRPr="00F47EFE" w:rsidRDefault="00D462E3" w:rsidP="00D462E3">
            <w:pPr>
              <w:pStyle w:val="BackCoverContactDetails"/>
            </w:pPr>
            <w:r w:rsidRPr="00F47EFE">
              <w:rPr>
                <w:rStyle w:val="BackCoverContactBold"/>
              </w:rPr>
              <w:t>e</w:t>
            </w:r>
            <w:r w:rsidRPr="00F47EFE">
              <w:t xml:space="preserve"> </w:t>
            </w:r>
            <w:r w:rsidRPr="00F47EFE">
              <w:tab/>
              <w:t>bronwyn.dunse@csiro.au</w:t>
            </w:r>
          </w:p>
          <w:p w14:paraId="5A7E0307" w14:textId="77777777" w:rsidR="00A943B2" w:rsidRPr="00F47EFE" w:rsidRDefault="00D462E3" w:rsidP="00D462E3">
            <w:pPr>
              <w:pStyle w:val="BackCoverContactDetails"/>
              <w:rPr>
                <w:rStyle w:val="BackCoverContactBold"/>
              </w:rPr>
            </w:pPr>
            <w:r w:rsidRPr="00F47EFE">
              <w:rPr>
                <w:rStyle w:val="BackCoverContactBold"/>
              </w:rPr>
              <w:t>w</w:t>
            </w:r>
            <w:r w:rsidRPr="00F47EFE">
              <w:t xml:space="preserve"> </w:t>
            </w:r>
            <w:r w:rsidRPr="00F47EFE">
              <w:tab/>
            </w:r>
            <w:r w:rsidR="00B30DCC" w:rsidRPr="00F47EFE">
              <w:t>http://www.csiro.au/en/Research/OandA</w:t>
            </w:r>
          </w:p>
          <w:p w14:paraId="2F4709F9" w14:textId="77777777" w:rsidR="00A943B2" w:rsidRPr="00F47EFE" w:rsidRDefault="00A943B2" w:rsidP="00E05ED4">
            <w:pPr>
              <w:pStyle w:val="BackCoverContactDetails"/>
            </w:pPr>
          </w:p>
        </w:tc>
      </w:tr>
    </w:tbl>
    <w:p w14:paraId="31F65674" w14:textId="77777777" w:rsidR="00A943B2" w:rsidRPr="00F47EFE" w:rsidRDefault="00A943B2" w:rsidP="003D6565">
      <w:pPr>
        <w:pStyle w:val="BackCoverContactHeading"/>
      </w:pPr>
    </w:p>
    <w:p w14:paraId="525F6094" w14:textId="77777777" w:rsidR="00A14107" w:rsidRPr="00AF37BE" w:rsidRDefault="00747FAD">
      <w:pPr>
        <w:pStyle w:val="BackCoverContactHeading"/>
      </w:pPr>
      <w:r w:rsidRPr="00F47EFE">
        <w:rPr>
          <w:noProof/>
        </w:rPr>
        <mc:AlternateContent>
          <mc:Choice Requires="wpc">
            <w:drawing>
              <wp:anchor distT="0" distB="0" distL="114300" distR="114300" simplePos="0" relativeHeight="251731968" behindDoc="1" locked="0" layoutInCell="1" allowOverlap="1" wp14:anchorId="3AEDB1BE" wp14:editId="4BC8A748">
                <wp:simplePos x="0" y="0"/>
                <wp:positionH relativeFrom="column">
                  <wp:posOffset>-1519555</wp:posOffset>
                </wp:positionH>
                <wp:positionV relativeFrom="page">
                  <wp:posOffset>7427595</wp:posOffset>
                </wp:positionV>
                <wp:extent cx="14799310" cy="3970655"/>
                <wp:effectExtent l="0" t="0" r="0" b="0"/>
                <wp:wrapNone/>
                <wp:docPr id="23" name="Canvas 10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092ACF" id="Canvas 1072" o:spid="_x0000_s1026"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" path="m4080,87v93,,127,-28,153,-37c4192,26,4159,,4082,,,,,,,,,87,,87,,87r4080,xe" stroked="f">
                  <v:path arrowok="t" o:connecttype="custom" o:connectlocs="2147483646,905254307;2147483646,520262393;2147483646,0;0,0;0,905254307;2147483646,905254307" o:connectangles="0,0,0,0,0,0"/>
                </v:shape>
                <w10:wrap anchory="page"/>
              </v:group>
            </w:pict>
          </mc:Fallback>
        </mc:AlternateContent>
      </w:r>
    </w:p>
    <w:sectPr w:rsidR="00A14107" w:rsidRPr="00AF37BE" w:rsidSect="00253829">
      <w:type w:val="evenPage"/>
      <w:pgSz w:w="11907" w:h="16840" w:code="9"/>
      <w:pgMar w:top="1134" w:right="1134" w:bottom="1134" w:left="1134" w:header="510"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FADEC" w14:textId="77777777" w:rsidR="00C92B5E" w:rsidRDefault="00C92B5E" w:rsidP="009964E7">
      <w:r>
        <w:separator/>
      </w:r>
    </w:p>
    <w:p w14:paraId="7B8028D9" w14:textId="77777777" w:rsidR="00C92B5E" w:rsidRDefault="00C92B5E"/>
  </w:endnote>
  <w:endnote w:type="continuationSeparator" w:id="0">
    <w:p w14:paraId="27691C05" w14:textId="77777777" w:rsidR="00C92B5E" w:rsidRDefault="00C92B5E" w:rsidP="009964E7">
      <w:r>
        <w:continuationSeparator/>
      </w:r>
    </w:p>
    <w:p w14:paraId="0664A7FD" w14:textId="77777777" w:rsidR="00C92B5E" w:rsidRDefault="00C92B5E"/>
  </w:endnote>
  <w:endnote w:type="continuationNotice" w:id="1">
    <w:p w14:paraId="6C4CF913" w14:textId="77777777" w:rsidR="00C92B5E" w:rsidRDefault="00C92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Pro-Regular">
    <w:altName w:val="Arial"/>
    <w:panose1 w:val="00000000000000000000"/>
    <w:charset w:val="00"/>
    <w:family w:val="swiss"/>
    <w:notTrueType/>
    <w:pitch w:val="default"/>
    <w:sig w:usb0="0000008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A0" w:firstRow="1" w:lastRow="0" w:firstColumn="1" w:lastColumn="0" w:noHBand="0" w:noVBand="0"/>
    </w:tblPr>
    <w:tblGrid>
      <w:gridCol w:w="9239"/>
    </w:tblGrid>
    <w:tr w:rsidR="00C92B5E" w:rsidRPr="00CD5B9E" w14:paraId="4BCED296" w14:textId="77777777" w:rsidTr="00CD5B9E">
      <w:trPr>
        <w:trHeight w:hRule="exact" w:val="737"/>
      </w:trPr>
      <w:tc>
        <w:tcPr>
          <w:tcW w:w="9239" w:type="dxa"/>
          <w:vAlign w:val="bottom"/>
        </w:tcPr>
        <w:p w14:paraId="6C531EBB" w14:textId="77777777" w:rsidR="00C92B5E" w:rsidRPr="00CD5B9E" w:rsidRDefault="00C92B5E" w:rsidP="00782488">
          <w:pPr>
            <w:pStyle w:val="Footer"/>
          </w:pPr>
        </w:p>
      </w:tc>
    </w:tr>
    <w:tr w:rsidR="00C92B5E" w:rsidRPr="00CD5B9E" w14:paraId="18F97E62" w14:textId="77777777" w:rsidTr="00CD5B9E">
      <w:trPr>
        <w:trHeight w:val="113"/>
      </w:trPr>
      <w:tc>
        <w:tcPr>
          <w:tcW w:w="9239" w:type="dxa"/>
        </w:tcPr>
        <w:p w14:paraId="587198A3" w14:textId="77777777" w:rsidR="00C92B5E" w:rsidRPr="00CD5B9E" w:rsidRDefault="00C92B5E">
          <w:pPr>
            <w:pStyle w:val="Footer"/>
          </w:pPr>
        </w:p>
      </w:tc>
    </w:tr>
  </w:tbl>
  <w:p w14:paraId="36722EEC" w14:textId="77777777" w:rsidR="00C92B5E" w:rsidRDefault="00C92B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82D0" w14:textId="77777777" w:rsidR="00C92B5E" w:rsidRDefault="00C92B5E">
    <w:pPr>
      <w:pStyle w:val="Footer"/>
    </w:pPr>
    <w:r>
      <w:rPr>
        <w:noProof/>
      </w:rPr>
      <mc:AlternateContent>
        <mc:Choice Requires="wps">
          <w:drawing>
            <wp:anchor distT="0" distB="0" distL="114300" distR="114300" simplePos="0" relativeHeight="251673600" behindDoc="0" locked="0" layoutInCell="1" allowOverlap="1" wp14:anchorId="3625BB34" wp14:editId="608B9753">
              <wp:simplePos x="0" y="0"/>
              <wp:positionH relativeFrom="column">
                <wp:posOffset>-1245870</wp:posOffset>
              </wp:positionH>
              <wp:positionV relativeFrom="paragraph">
                <wp:posOffset>-1859280</wp:posOffset>
              </wp:positionV>
              <wp:extent cx="6009005" cy="280670"/>
              <wp:effectExtent l="0" t="0" r="0" b="5080"/>
              <wp:wrapNone/>
              <wp:docPr id="1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9005" cy="280670"/>
                      </a:xfrm>
                      <a:custGeom>
                        <a:avLst/>
                        <a:gdLst>
                          <a:gd name="T0" fmla="*/ 5514716 w 1860"/>
                          <a:gd name="T1" fmla="*/ 280670 h 87"/>
                          <a:gd name="T2" fmla="*/ 6009005 w 1860"/>
                          <a:gd name="T3" fmla="*/ 161305 h 87"/>
                          <a:gd name="T4" fmla="*/ 5521177 w 1860"/>
                          <a:gd name="T5" fmla="*/ 0 h 87"/>
                          <a:gd name="T6" fmla="*/ 0 w 1860"/>
                          <a:gd name="T7" fmla="*/ 0 h 87"/>
                          <a:gd name="T8" fmla="*/ 0 w 1860"/>
                          <a:gd name="T9" fmla="*/ 280670 h 87"/>
                          <a:gd name="T10" fmla="*/ 5514716 w 1860"/>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11B3F" id="Freeform 122" o:spid="_x0000_s1026" style="position:absolute;margin-left:-98.1pt;margin-top:-146.4pt;width:473.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" path="m1707,87v93,,127,-28,153,-37c1819,26,1786,,1709,,,,,,,,,87,,87,,87r1707,xe" stroked="f">
              <v:path arrowok="t" o:connecttype="custom" o:connectlocs="2147483646,905467229;2147483646,520384763;2147483646,0;0,0;0,905467229;2147483646,905467229"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66393865" wp14:editId="3C357473">
              <wp:simplePos x="0" y="0"/>
              <wp:positionH relativeFrom="column">
                <wp:posOffset>5871210</wp:posOffset>
              </wp:positionH>
              <wp:positionV relativeFrom="paragraph">
                <wp:posOffset>-1433195</wp:posOffset>
              </wp:positionV>
              <wp:extent cx="2264410" cy="283845"/>
              <wp:effectExtent l="0" t="0" r="2540" b="1905"/>
              <wp:wrapNone/>
              <wp:docPr id="1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83845"/>
                      </a:xfrm>
                      <a:custGeom>
                        <a:avLst/>
                        <a:gdLst>
                          <a:gd name="T0" fmla="*/ 494229 w 701"/>
                          <a:gd name="T1" fmla="*/ 0 h 88"/>
                          <a:gd name="T2" fmla="*/ 0 w 701"/>
                          <a:gd name="T3" fmla="*/ 122569 h 88"/>
                          <a:gd name="T4" fmla="*/ 487769 w 701"/>
                          <a:gd name="T5" fmla="*/ 283845 h 88"/>
                          <a:gd name="T6" fmla="*/ 2264410 w 701"/>
                          <a:gd name="T7" fmla="*/ 283845 h 88"/>
                          <a:gd name="T8" fmla="*/ 2264410 w 701"/>
                          <a:gd name="T9" fmla="*/ 0 h 88"/>
                          <a:gd name="T10" fmla="*/ 494229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4A138" id="Freeform 120" o:spid="_x0000_s1026" style="position:absolute;margin-left:462.3pt;margin-top:-112.85pt;width:178.3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" path="m153,c60,,26,28,,38,41,61,74,88,151,88v550,,550,,550,c701,,701,,701,l153,xe" stroked="f">
              <v:path arrowok="t" o:connecttype="custom" o:connectlocs="1596486576,0;0,395347702;1575619117,915545273;2147483646,915545273;2147483646,0;1596486576,0" o:connectangles="0,0,0,0,0,0"/>
            </v:shape>
          </w:pict>
        </mc:Fallback>
      </mc:AlternateContent>
    </w:r>
    <w:r>
      <w:rPr>
        <w:noProof/>
      </w:rPr>
      <mc:AlternateContent>
        <mc:Choice Requires="wps">
          <w:drawing>
            <wp:anchor distT="0" distB="0" distL="114300" distR="114300" simplePos="0" relativeHeight="251671552" behindDoc="0" locked="0" layoutInCell="1" allowOverlap="1" wp14:anchorId="69C13FFC" wp14:editId="35C08914">
              <wp:simplePos x="0" y="0"/>
              <wp:positionH relativeFrom="column">
                <wp:posOffset>-1245870</wp:posOffset>
              </wp:positionH>
              <wp:positionV relativeFrom="paragraph">
                <wp:posOffset>-1433195</wp:posOffset>
              </wp:positionV>
              <wp:extent cx="7117080" cy="142240"/>
              <wp:effectExtent l="0" t="0" r="7620" b="0"/>
              <wp:wrapNone/>
              <wp:docPr id="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7080" cy="142240"/>
                      </a:xfrm>
                      <a:custGeom>
                        <a:avLst/>
                        <a:gdLst>
                          <a:gd name="T0" fmla="*/ 7117080 w 2203"/>
                          <a:gd name="T1" fmla="*/ 122844 h 44"/>
                          <a:gd name="T2" fmla="*/ 6648639 w 2203"/>
                          <a:gd name="T3" fmla="*/ 0 h 44"/>
                          <a:gd name="T4" fmla="*/ 0 w 2203"/>
                          <a:gd name="T5" fmla="*/ 0 h 44"/>
                          <a:gd name="T6" fmla="*/ 0 w 2203"/>
                          <a:gd name="T7" fmla="*/ 142240 h 44"/>
                          <a:gd name="T8" fmla="*/ 6823093 w 2203"/>
                          <a:gd name="T9" fmla="*/ 142240 h 44"/>
                          <a:gd name="T10" fmla="*/ 7117080 w 2203"/>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2B751" id="Freeform 119" o:spid="_x0000_s1026" style="position:absolute;margin-left:-98.1pt;margin-top:-112.85pt;width:560.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" path="m2203,38c2169,21,2120,,2058,,,,,,,,,44,,44,,44v2112,,2112,,2112,c2112,44,2193,40,2203,38e" fillcolor="#4a7729 [3205]" stroked="f">
              <v:path arrowok="t" o:connecttype="custom" o:connectlocs="2147483646,397121149;2147483646,0;0,0;0,459823127;2147483646,459823127;2147483646,397121149" o:connectangles="0,0,0,0,0,0"/>
            </v:shape>
          </w:pict>
        </mc:Fallback>
      </mc:AlternateContent>
    </w:r>
    <w:r>
      <w:rPr>
        <w:noProof/>
      </w:rPr>
      <mc:AlternateContent>
        <mc:Choice Requires="wps">
          <w:drawing>
            <wp:anchor distT="0" distB="0" distL="114300" distR="114300" simplePos="0" relativeHeight="251670528" behindDoc="0" locked="0" layoutInCell="1" allowOverlap="1" wp14:anchorId="365798A3" wp14:editId="59876CEC">
              <wp:simplePos x="0" y="0"/>
              <wp:positionH relativeFrom="column">
                <wp:posOffset>3464560</wp:posOffset>
              </wp:positionH>
              <wp:positionV relativeFrom="paragraph">
                <wp:posOffset>-3702685</wp:posOffset>
              </wp:positionV>
              <wp:extent cx="4683760" cy="2418080"/>
              <wp:effectExtent l="0" t="0" r="2540" b="1270"/>
              <wp:wrapNone/>
              <wp:docPr id="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3760" cy="2418080"/>
                      </a:xfrm>
                      <a:custGeom>
                        <a:avLst/>
                        <a:gdLst>
                          <a:gd name="T0" fmla="*/ 4218614 w 1450"/>
                          <a:gd name="T1" fmla="*/ 0 h 749"/>
                          <a:gd name="T2" fmla="*/ 0 w 1450"/>
                          <a:gd name="T3" fmla="*/ 1036320 h 749"/>
                          <a:gd name="T4" fmla="*/ 4170161 w 1450"/>
                          <a:gd name="T5" fmla="*/ 2418080 h 749"/>
                          <a:gd name="T6" fmla="*/ 4670839 w 1450"/>
                          <a:gd name="T7" fmla="*/ 2418080 h 749"/>
                          <a:gd name="T8" fmla="*/ 4670839 w 1450"/>
                          <a:gd name="T9" fmla="*/ 0 h 749"/>
                          <a:gd name="T10" fmla="*/ 4218614 w 1450"/>
                          <a:gd name="T11" fmla="*/ 0 h 7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0" h="749">
                            <a:moveTo>
                              <a:pt x="1306" y="0"/>
                            </a:moveTo>
                            <a:cubicBezTo>
                              <a:pt x="512" y="0"/>
                              <a:pt x="218" y="238"/>
                              <a:pt x="0" y="321"/>
                            </a:cubicBezTo>
                            <a:cubicBezTo>
                              <a:pt x="351" y="522"/>
                              <a:pt x="628" y="749"/>
                              <a:pt x="1291" y="749"/>
                            </a:cubicBezTo>
                            <a:cubicBezTo>
                              <a:pt x="1450" y="749"/>
                              <a:pt x="1446" y="749"/>
                              <a:pt x="1446" y="749"/>
                            </a:cubicBezTo>
                            <a:cubicBezTo>
                              <a:pt x="1446" y="0"/>
                              <a:pt x="1446" y="0"/>
                              <a:pt x="1446" y="0"/>
                            </a:cubicBezTo>
                            <a:lnTo>
                              <a:pt x="1306"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74E57" id="Freeform 118" o:spid="_x0000_s1026" style="position:absolute;margin-left:272.8pt;margin-top:-291.55pt;width:368.8pt;height:19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" path="m1306,c512,,218,238,,321,351,522,628,749,1291,749v159,,155,,155,c1446,,1446,,1446,l1306,xe" fillcolor="#4a7729 [3205]" stroked="f">
              <v:path arrowok="t" o:connecttype="custom" o:connectlocs="2147483646,0;0,2147483646;2147483646,2147483646;2147483646,2147483646;2147483646,0;2147483646,0" o:connectangles="0,0,0,0,0,0"/>
            </v:shape>
          </w:pict>
        </mc:Fallback>
      </mc:AlternateContent>
    </w:r>
    <w:r>
      <w:rPr>
        <w:noProof/>
      </w:rPr>
      <mc:AlternateContent>
        <mc:Choice Requires="wps">
          <w:drawing>
            <wp:anchor distT="0" distB="0" distL="114300" distR="114300" simplePos="0" relativeHeight="251669504" behindDoc="0" locked="0" layoutInCell="1" allowOverlap="1" wp14:anchorId="3B6A6D0E" wp14:editId="7CE68B52">
              <wp:simplePos x="0" y="0"/>
              <wp:positionH relativeFrom="column">
                <wp:posOffset>908685</wp:posOffset>
              </wp:positionH>
              <wp:positionV relativeFrom="paragraph">
                <wp:posOffset>-2301240</wp:posOffset>
              </wp:positionV>
              <wp:extent cx="7226935" cy="1239520"/>
              <wp:effectExtent l="0" t="0" r="0" b="0"/>
              <wp:wrapNone/>
              <wp:docPr id="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935" cy="1239520"/>
                      </a:xfrm>
                      <a:custGeom>
                        <a:avLst/>
                        <a:gdLst>
                          <a:gd name="T0" fmla="*/ 2161296 w 2237"/>
                          <a:gd name="T1" fmla="*/ 0 h 384"/>
                          <a:gd name="T2" fmla="*/ 0 w 2237"/>
                          <a:gd name="T3" fmla="*/ 532606 h 384"/>
                          <a:gd name="T4" fmla="*/ 2135451 w 2237"/>
                          <a:gd name="T5" fmla="*/ 1239520 h 384"/>
                          <a:gd name="T6" fmla="*/ 7226935 w 2237"/>
                          <a:gd name="T7" fmla="*/ 1239520 h 384"/>
                          <a:gd name="T8" fmla="*/ 7226935 w 2237"/>
                          <a:gd name="T9" fmla="*/ 0 h 384"/>
                          <a:gd name="T10" fmla="*/ 2161296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F07AE" id="Freeform 117" o:spid="_x0000_s1026" style="position:absolute;margin-left:71.55pt;margin-top:-181.2pt;width:569.05pt;height: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" path="m669,c262,,112,122,,165,180,268,322,384,661,384v82,,1576,,1576,c2237,,2237,,2237,l669,xe" fillcolor="#78be20 [3204]" stroked="f">
              <v:path arrowok="t" o:connecttype="custom" o:connectlocs="2147483646,0;0,1719207784;2147483646,2147483646;2147483646,2147483646;2147483646,0;2147483646,0" o:connectangles="0,0,0,0,0,0"/>
            </v:shape>
          </w:pict>
        </mc:Fallback>
      </mc:AlternateContent>
    </w:r>
    <w:r>
      <w:rPr>
        <w:noProof/>
      </w:rPr>
      <mc:AlternateContent>
        <mc:Choice Requires="wps">
          <w:drawing>
            <wp:anchor distT="0" distB="0" distL="114300" distR="114300" simplePos="0" relativeHeight="251668480" behindDoc="0" locked="0" layoutInCell="1" allowOverlap="1" wp14:anchorId="337BD5CE" wp14:editId="30C613FB">
              <wp:simplePos x="0" y="0"/>
              <wp:positionH relativeFrom="column">
                <wp:posOffset>-1245870</wp:posOffset>
              </wp:positionH>
              <wp:positionV relativeFrom="paragraph">
                <wp:posOffset>-2301240</wp:posOffset>
              </wp:positionV>
              <wp:extent cx="2154555" cy="619760"/>
              <wp:effectExtent l="0" t="0" r="0" b="8890"/>
              <wp:wrapNone/>
              <wp:docPr id="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4555" cy="619760"/>
                      </a:xfrm>
                      <a:custGeom>
                        <a:avLst/>
                        <a:gdLst>
                          <a:gd name="T0" fmla="*/ 2154555 w 667"/>
                          <a:gd name="T1" fmla="*/ 532606 h 192"/>
                          <a:gd name="T2" fmla="*/ 93676 w 667"/>
                          <a:gd name="T3" fmla="*/ 0 h 192"/>
                          <a:gd name="T4" fmla="*/ 0 w 667"/>
                          <a:gd name="T5" fmla="*/ 0 h 192"/>
                          <a:gd name="T6" fmla="*/ 0 w 667"/>
                          <a:gd name="T7" fmla="*/ 619760 h 192"/>
                          <a:gd name="T8" fmla="*/ 865698 w 667"/>
                          <a:gd name="T9" fmla="*/ 619760 h 192"/>
                          <a:gd name="T10" fmla="*/ 2154555 w 667"/>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10A36" id="Freeform 116" o:spid="_x0000_s1026" style="position:absolute;margin-left:-98.1pt;margin-top:-181.2pt;width:169.65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" path="m667,165c513,77,302,,29,,,,,,,,,192,,192,,192v268,,268,,268,c528,192,612,186,667,165e" fillcolor="#78be20 [3204]" stroked="f">
              <v:path arrowok="t" o:connecttype="custom" o:connectlocs="2147483646,1719207784;302593844,0;0,0;0,2000533633;2147483646,2000533633;2147483646,1719207784" o:connectangles="0,0,0,0,0,0"/>
            </v:shape>
          </w:pict>
        </mc:Fallback>
      </mc:AlternateContent>
    </w:r>
    <w:r>
      <w:rPr>
        <w:noProof/>
      </w:rPr>
      <mc:AlternateContent>
        <mc:Choice Requires="wps">
          <w:drawing>
            <wp:anchor distT="0" distB="0" distL="114300" distR="114300" simplePos="0" relativeHeight="251667456" behindDoc="0" locked="0" layoutInCell="1" allowOverlap="1" wp14:anchorId="39F95D59" wp14:editId="2E7EFF04">
              <wp:simplePos x="0" y="0"/>
              <wp:positionH relativeFrom="column">
                <wp:posOffset>-1245870</wp:posOffset>
              </wp:positionH>
              <wp:positionV relativeFrom="paragraph">
                <wp:posOffset>-3702685</wp:posOffset>
              </wp:positionV>
              <wp:extent cx="4710430" cy="1207135"/>
              <wp:effectExtent l="0" t="0" r="0" b="0"/>
              <wp:wrapNone/>
              <wp:docPr id="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0430" cy="1207135"/>
                      </a:xfrm>
                      <a:custGeom>
                        <a:avLst/>
                        <a:gdLst>
                          <a:gd name="T0" fmla="*/ 4710430 w 1458"/>
                          <a:gd name="T1" fmla="*/ 1036070 h 374"/>
                          <a:gd name="T2" fmla="*/ 691380 w 1458"/>
                          <a:gd name="T3" fmla="*/ 0 h 374"/>
                          <a:gd name="T4" fmla="*/ 0 w 1458"/>
                          <a:gd name="T5" fmla="*/ 0 h 374"/>
                          <a:gd name="T6" fmla="*/ 0 w 1458"/>
                          <a:gd name="T7" fmla="*/ 1207135 h 374"/>
                          <a:gd name="T8" fmla="*/ 2196908 w 1458"/>
                          <a:gd name="T9" fmla="*/ 1207135 h 374"/>
                          <a:gd name="T10" fmla="*/ 4710430 w 1458"/>
                          <a:gd name="T11" fmla="*/ 1036070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8" h="374">
                            <a:moveTo>
                              <a:pt x="1458" y="321"/>
                            </a:moveTo>
                            <a:cubicBezTo>
                              <a:pt x="1158" y="150"/>
                              <a:pt x="746" y="0"/>
                              <a:pt x="214" y="0"/>
                            </a:cubicBezTo>
                            <a:cubicBezTo>
                              <a:pt x="0" y="0"/>
                              <a:pt x="0" y="0"/>
                              <a:pt x="0" y="0"/>
                            </a:cubicBezTo>
                            <a:cubicBezTo>
                              <a:pt x="0" y="374"/>
                              <a:pt x="0" y="374"/>
                              <a:pt x="0" y="374"/>
                            </a:cubicBezTo>
                            <a:cubicBezTo>
                              <a:pt x="680" y="374"/>
                              <a:pt x="680" y="374"/>
                              <a:pt x="680" y="374"/>
                            </a:cubicBezTo>
                            <a:cubicBezTo>
                              <a:pt x="1186" y="374"/>
                              <a:pt x="1351" y="362"/>
                              <a:pt x="1458"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C9B36" id="Freeform 115" o:spid="_x0000_s1026" style="position:absolute;margin-left:-98.1pt;margin-top:-291.55pt;width:370.9pt;height:9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" path="m1458,321c1158,150,746,,214,,,,,,,,,374,,374,,374v680,,680,,680,c1186,374,1351,362,1458,321e" fillcolor="#4a7729 [3205]" stroked="f">
              <v:path arrowok="t" o:connecttype="custom" o:connectlocs="2147483646,2147483646;2147483646,0;0,0;0,2147483646;2147483646,2147483646;2147483646,2147483646" o:connectangles="0,0,0,0,0,0"/>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D6D42" w14:textId="342DBD06" w:rsidR="00C92B5E" w:rsidRDefault="00C92B5E">
    <w:pPr>
      <w:pStyle w:val="Footer"/>
    </w:pPr>
    <w:r>
      <w:rPr>
        <w:rStyle w:val="PageNumber"/>
      </w:rPr>
      <w:fldChar w:fldCharType="begin"/>
    </w:r>
    <w:r>
      <w:rPr>
        <w:rStyle w:val="PageNumber"/>
      </w:rPr>
      <w:instrText xml:space="preserve"> PAGE </w:instrText>
    </w:r>
    <w:r>
      <w:rPr>
        <w:rStyle w:val="PageNumber"/>
      </w:rPr>
      <w:fldChar w:fldCharType="separate"/>
    </w:r>
    <w:r w:rsidR="00285408">
      <w:rPr>
        <w:rStyle w:val="PageNumber"/>
        <w:noProof/>
      </w:rPr>
      <w:t>34</w:t>
    </w:r>
    <w:r>
      <w:rPr>
        <w:rStyle w:val="PageNumber"/>
      </w:rPr>
      <w:fldChar w:fldCharType="end"/>
    </w:r>
    <w:r>
      <w:rPr>
        <w:rStyle w:val="PageNumber"/>
      </w:rPr>
      <w:t xml:space="preserve">  |  </w:t>
    </w:r>
    <w:r>
      <w:t xml:space="preserve">Dunse </w:t>
    </w:r>
    <w:r w:rsidRPr="002321AE">
      <w:rPr>
        <w:i/>
      </w:rPr>
      <w:t>et al</w:t>
    </w:r>
    <w:r>
      <w:t>., 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73B34" w14:textId="77777777" w:rsidR="00C92B5E" w:rsidRDefault="00C92B5E" w:rsidP="00D743B6">
    <w:pPr>
      <w:pStyle w:val="Footer"/>
      <w:jc w:val="right"/>
    </w:pPr>
    <w:r>
      <w:t>Australian and global PFC, HFC, SF</w:t>
    </w:r>
    <w:r w:rsidRPr="005D2010">
      <w:rPr>
        <w:vertAlign w:val="subscript"/>
      </w:rPr>
      <w:t>6</w:t>
    </w:r>
    <w:r w:rsidRPr="002321AE">
      <w:t xml:space="preserve"> </w:t>
    </w:r>
    <w:r>
      <w:t>NF</w:t>
    </w:r>
    <w:r w:rsidRPr="00C20A5D">
      <w:rPr>
        <w:vertAlign w:val="subscript"/>
      </w:rPr>
      <w:t>3</w:t>
    </w:r>
    <w:r>
      <w:t xml:space="preserve"> and SO</w:t>
    </w:r>
    <w:r w:rsidRPr="002321AE">
      <w:rPr>
        <w:vertAlign w:val="subscript"/>
      </w:rPr>
      <w:t>2</w:t>
    </w:r>
    <w:r>
      <w:t>F</w:t>
    </w:r>
    <w:r w:rsidRPr="002321AE">
      <w:rPr>
        <w:vertAlign w:val="subscript"/>
      </w:rPr>
      <w:t>2</w:t>
    </w:r>
    <w:r>
      <w:t xml:space="preserve"> emissions  |  </w:t>
    </w:r>
    <w:r>
      <w:rPr>
        <w:rStyle w:val="PageNumber"/>
      </w:rPr>
      <w:fldChar w:fldCharType="begin"/>
    </w:r>
    <w:r w:rsidRPr="000B563F">
      <w:rPr>
        <w:rStyle w:val="PageNumber"/>
      </w:rPr>
      <w:instrText xml:space="preserve"> PAGE </w:instrText>
    </w:r>
    <w:r>
      <w:rPr>
        <w:rStyle w:val="PageNumber"/>
      </w:rPr>
      <w:fldChar w:fldCharType="separate"/>
    </w:r>
    <w:r w:rsidR="00285408">
      <w:rPr>
        <w:rStyle w:val="PageNumber"/>
        <w:noProof/>
      </w:rPr>
      <w:t>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05D64" w14:textId="77777777" w:rsidR="00C92B5E" w:rsidRDefault="00C92B5E" w:rsidP="009964E7">
      <w:r>
        <w:separator/>
      </w:r>
    </w:p>
    <w:p w14:paraId="018B94E8" w14:textId="77777777" w:rsidR="00C92B5E" w:rsidRDefault="00C92B5E"/>
  </w:footnote>
  <w:footnote w:type="continuationSeparator" w:id="0">
    <w:p w14:paraId="355D999E" w14:textId="77777777" w:rsidR="00C92B5E" w:rsidRDefault="00C92B5E" w:rsidP="009964E7">
      <w:r>
        <w:continuationSeparator/>
      </w:r>
    </w:p>
    <w:p w14:paraId="62DB0F20" w14:textId="77777777" w:rsidR="00C92B5E" w:rsidRDefault="00C92B5E"/>
  </w:footnote>
  <w:footnote w:type="continuationNotice" w:id="1">
    <w:p w14:paraId="18175EE8" w14:textId="77777777" w:rsidR="00C92B5E" w:rsidRDefault="00C92B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AD50E" w14:textId="77777777" w:rsidR="00C92B5E" w:rsidRDefault="00C92B5E">
    <w:pPr>
      <w:pStyle w:val="Header"/>
    </w:pPr>
    <w:r>
      <w:rPr>
        <w:noProof/>
      </w:rPr>
      <mc:AlternateContent>
        <mc:Choice Requires="wps">
          <w:drawing>
            <wp:anchor distT="0" distB="0" distL="114300" distR="114300" simplePos="0" relativeHeight="251655166" behindDoc="0" locked="0" layoutInCell="1" allowOverlap="1" wp14:anchorId="350C3CCE" wp14:editId="31856AC0">
              <wp:simplePos x="0" y="0"/>
              <wp:positionH relativeFrom="column">
                <wp:posOffset>-747395</wp:posOffset>
              </wp:positionH>
              <wp:positionV relativeFrom="paragraph">
                <wp:posOffset>-371475</wp:posOffset>
              </wp:positionV>
              <wp:extent cx="7615555" cy="7538085"/>
              <wp:effectExtent l="0" t="0" r="4445" b="5715"/>
              <wp:wrapNone/>
              <wp:docPr id="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5555" cy="753808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8753E" id="Rectangle 1" o:spid="_x0000_s1026" style="position:absolute;margin-left:-58.85pt;margin-top:-29.25pt;width:599.65pt;height:593.5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" fillcolor="#78be20 [3204]" stroked="f"/>
          </w:pict>
        </mc:Fallback>
      </mc:AlternateContent>
    </w:r>
    <w:r>
      <w:rPr>
        <w:noProof/>
      </w:rPr>
      <mc:AlternateContent>
        <mc:Choice Requires="wpc">
          <w:drawing>
            <wp:anchor distT="0" distB="0" distL="114300" distR="114300" simplePos="0" relativeHeight="251666432" behindDoc="0" locked="1" layoutInCell="1" allowOverlap="1" wp14:anchorId="665D1F44" wp14:editId="1D85538A">
              <wp:simplePos x="0" y="0"/>
              <wp:positionH relativeFrom="column">
                <wp:posOffset>-1249045</wp:posOffset>
              </wp:positionH>
              <wp:positionV relativeFrom="page">
                <wp:posOffset>6747510</wp:posOffset>
              </wp:positionV>
              <wp:extent cx="9381490" cy="3970655"/>
              <wp:effectExtent l="0" t="0" r="0" b="0"/>
              <wp:wrapNone/>
              <wp:docPr id="22" name="Canvas 10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Rectangle 114"/>
                      <wps:cNvSpPr>
                        <a:spLocks noChangeArrowheads="1"/>
                      </wps:cNvSpPr>
                      <wps:spPr bwMode="auto">
                        <a:xfrm>
                          <a:off x="22225" y="1225550"/>
                          <a:ext cx="121094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121"/>
                      <wps:cNvSpPr>
                        <a:spLocks/>
                      </wps:cNvSpPr>
                      <wps:spPr bwMode="auto">
                        <a:xfrm>
                          <a:off x="863600" y="1374775"/>
                          <a:ext cx="530860" cy="22225"/>
                        </a:xfrm>
                        <a:custGeom>
                          <a:avLst/>
                          <a:gdLst>
                            <a:gd name="T0" fmla="*/ 0 w 1044"/>
                            <a:gd name="T1" fmla="*/ 22528 h 44"/>
                            <a:gd name="T2" fmla="*/ 468401 w 1044"/>
                            <a:gd name="T3" fmla="*/ 141605 h 44"/>
                            <a:gd name="T4" fmla="*/ 3372485 w 1044"/>
                            <a:gd name="T5" fmla="*/ 141605 h 44"/>
                            <a:gd name="T6" fmla="*/ 3372485 w 1044"/>
                            <a:gd name="T7" fmla="*/ 0 h 44"/>
                            <a:gd name="T8" fmla="*/ 293962 w 1044"/>
                            <a:gd name="T9" fmla="*/ 0 h 44"/>
                            <a:gd name="T10" fmla="*/ 0 w 1044"/>
                            <a:gd name="T11" fmla="*/ 22528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4" h="44">
                              <a:moveTo>
                                <a:pt x="0" y="7"/>
                              </a:moveTo>
                              <a:cubicBezTo>
                                <a:pt x="35" y="27"/>
                                <a:pt x="83" y="44"/>
                                <a:pt x="145" y="44"/>
                              </a:cubicBezTo>
                              <a:cubicBezTo>
                                <a:pt x="1044" y="44"/>
                                <a:pt x="1044" y="44"/>
                                <a:pt x="1044" y="44"/>
                              </a:cubicBezTo>
                              <a:cubicBezTo>
                                <a:pt x="1044" y="0"/>
                                <a:pt x="1044" y="0"/>
                                <a:pt x="1044" y="0"/>
                              </a:cubicBezTo>
                              <a:cubicBezTo>
                                <a:pt x="91" y="0"/>
                                <a:pt x="91" y="0"/>
                                <a:pt x="91" y="0"/>
                              </a:cubicBezTo>
                              <a:cubicBezTo>
                                <a:pt x="32" y="0"/>
                                <a:pt x="12" y="2"/>
                                <a:pt x="0" y="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AFEAA6" id="Canvas 1055" o:spid="_x0000_s1026" editas="canvas" style="position:absolute;margin-left:-98.35pt;margin-top:531.3pt;width:738.7pt;height:312.65pt;z-index:251666432;mso-position-vertical-relative:page" coordsize="93814,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814;height:39706;visibility:visible;mso-wrap-style:square">
                <v:fill o:detectmouseclick="t"/>
                <v:path o:connecttype="none"/>
              </v:shape>
              <v:rect id="Rectangle 114" o:spid="_x0000_s1028" style="position:absolute;left:222;top:12255;width:1210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shape id="Freeform 121" o:spid="_x0000_s1029" style="position:absolute;left:8636;top:13747;width:5308;height:223;visibility:visible;mso-wrap-style:square;v-text-anchor:top" coordsize="1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" path="m,7c35,27,83,44,145,44v899,,899,,899,c1044,,1044,,1044,,91,,91,,91,,32,,12,2,,7e" stroked="f">
                <v:path arrowok="t" o:connecttype="custom" o:connectlocs="0,11379200;238175627,71526616;1714863398,71526616;1714863398,0;149475735,0;0,11379200" o:connectangles="0,0,0,0,0,0"/>
              </v:shape>
              <w10:wrap anchory="page"/>
              <w10:anchorlock/>
            </v:group>
          </w:pict>
        </mc:Fallback>
      </mc:AlternateContent>
    </w:r>
    <w:r>
      <w:rPr>
        <w:noProof/>
      </w:rPr>
      <mc:AlternateContent>
        <mc:Choice Requires="wpc">
          <w:drawing>
            <wp:anchor distT="0" distB="0" distL="114300" distR="114300" simplePos="0" relativeHeight="251656191" behindDoc="0" locked="1" layoutInCell="1" allowOverlap="1" wp14:anchorId="1EE294D3" wp14:editId="75742543">
              <wp:simplePos x="0" y="0"/>
              <wp:positionH relativeFrom="column">
                <wp:posOffset>-907415</wp:posOffset>
              </wp:positionH>
              <wp:positionV relativeFrom="page">
                <wp:posOffset>558165</wp:posOffset>
              </wp:positionV>
              <wp:extent cx="8121650" cy="1047750"/>
              <wp:effectExtent l="0" t="0" r="0" b="0"/>
              <wp:wrapNone/>
              <wp:docPr id="21" name="Canvas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Freeform 84"/>
                      <wps:cNvSpPr>
                        <a:spLocks/>
                      </wps:cNvSpPr>
                      <wps:spPr bwMode="auto">
                        <a:xfrm>
                          <a:off x="5909273" y="93958"/>
                          <a:ext cx="2212377" cy="888351"/>
                        </a:xfrm>
                        <a:custGeom>
                          <a:avLst/>
                          <a:gdLst>
                            <a:gd name="T0" fmla="*/ 1548638 w 680"/>
                            <a:gd name="T1" fmla="*/ 0 h 272"/>
                            <a:gd name="T2" fmla="*/ 0 w 680"/>
                            <a:gd name="T3" fmla="*/ 378591 h 272"/>
                            <a:gd name="T4" fmla="*/ 1529117 w 680"/>
                            <a:gd name="T5" fmla="*/ 887730 h 272"/>
                            <a:gd name="T6" fmla="*/ 2212340 w 680"/>
                            <a:gd name="T7" fmla="*/ 887730 h 272"/>
                            <a:gd name="T8" fmla="*/ 2212340 w 680"/>
                            <a:gd name="T9" fmla="*/ 0 h 272"/>
                            <a:gd name="T10" fmla="*/ 1548638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5" name="Group 5"/>
                      <wpg:cNvGrpSpPr>
                        <a:grpSpLocks/>
                      </wpg:cNvGrpSpPr>
                      <wpg:grpSpPr bwMode="auto">
                        <a:xfrm>
                          <a:off x="25402" y="25416"/>
                          <a:ext cx="8096248" cy="1022334"/>
                          <a:chOff x="254" y="254"/>
                          <a:chExt cx="80956" cy="10217"/>
                        </a:xfrm>
                      </wpg:grpSpPr>
                      <wps:wsp>
                        <wps:cNvPr id="16" name="Freeform 70"/>
                        <wps:cNvSpPr>
                          <a:spLocks noEditPoints="1"/>
                        </wps:cNvSpPr>
                        <wps:spPr bwMode="auto">
                          <a:xfrm>
                            <a:off x="254" y="254"/>
                            <a:ext cx="80956" cy="10217"/>
                          </a:xfrm>
                          <a:custGeom>
                            <a:avLst/>
                            <a:gdLst>
                              <a:gd name="T0" fmla="*/ 8095615 w 2488"/>
                              <a:gd name="T1" fmla="*/ 68550 h 313"/>
                              <a:gd name="T2" fmla="*/ 7431827 w 2488"/>
                              <a:gd name="T3" fmla="*/ 68550 h 313"/>
                              <a:gd name="T4" fmla="*/ 5882987 w 2488"/>
                              <a:gd name="T5" fmla="*/ 447204 h 313"/>
                              <a:gd name="T6" fmla="*/ 7412303 w 2488"/>
                              <a:gd name="T7" fmla="*/ 1021715 h 313"/>
                              <a:gd name="T8" fmla="*/ 8095615 w 2488"/>
                              <a:gd name="T9" fmla="*/ 1021715 h 313"/>
                              <a:gd name="T10" fmla="*/ 8095615 w 2488"/>
                              <a:gd name="T11" fmla="*/ 68550 h 313"/>
                              <a:gd name="T12" fmla="*/ 4405733 w 2488"/>
                              <a:gd name="T13" fmla="*/ 0 h 313"/>
                              <a:gd name="T14" fmla="*/ 0 w 2488"/>
                              <a:gd name="T15" fmla="*/ 0 h 313"/>
                              <a:gd name="T16" fmla="*/ 0 w 2488"/>
                              <a:gd name="T17" fmla="*/ 512490 h 313"/>
                              <a:gd name="T18" fmla="*/ 4958890 w 2488"/>
                              <a:gd name="T19" fmla="*/ 512490 h 313"/>
                              <a:gd name="T20" fmla="*/ 5882987 w 2488"/>
                              <a:gd name="T21" fmla="*/ 447204 h 313"/>
                              <a:gd name="T22" fmla="*/ 5882987 w 2488"/>
                              <a:gd name="T23" fmla="*/ 447204 h 313"/>
                              <a:gd name="T24" fmla="*/ 5882987 w 2488"/>
                              <a:gd name="T25" fmla="*/ 447204 h 313"/>
                              <a:gd name="T26" fmla="*/ 4405733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1"/>
                        <wps:cNvSpPr>
                          <a:spLocks/>
                        </wps:cNvSpPr>
                        <wps:spPr bwMode="auto">
                          <a:xfrm>
                            <a:off x="254" y="939"/>
                            <a:ext cx="58834" cy="4436"/>
                          </a:xfrm>
                          <a:custGeom>
                            <a:avLst/>
                            <a:gdLst>
                              <a:gd name="T0" fmla="*/ 5883275 w 1808"/>
                              <a:gd name="T1" fmla="*/ 378591 h 136"/>
                              <a:gd name="T2" fmla="*/ 4405948 w 1808"/>
                              <a:gd name="T3" fmla="*/ 0 h 136"/>
                              <a:gd name="T4" fmla="*/ 0 w 1808"/>
                              <a:gd name="T5" fmla="*/ 0 h 136"/>
                              <a:gd name="T6" fmla="*/ 0 w 1808"/>
                              <a:gd name="T7" fmla="*/ 443865 h 136"/>
                              <a:gd name="T8" fmla="*/ 4959132 w 1808"/>
                              <a:gd name="T9" fmla="*/ 443865 h 136"/>
                              <a:gd name="T10" fmla="*/ 5883275 w 1808"/>
                              <a:gd name="T11" fmla="*/ 378591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105"/>
                        <wpg:cNvGrpSpPr>
                          <a:grpSpLocks/>
                        </wpg:cNvGrpSpPr>
                        <wpg:grpSpPr bwMode="auto">
                          <a:xfrm>
                            <a:off x="9188" y="3351"/>
                            <a:ext cx="8851" cy="1047"/>
                            <a:chOff x="6800" y="3263"/>
                            <a:chExt cx="8851" cy="1047"/>
                          </a:xfrm>
                        </wpg:grpSpPr>
                        <wps:wsp>
                          <wps:cNvPr id="19" name="Freeform 72"/>
                          <wps:cNvSpPr>
                            <a:spLocks/>
                          </wps:cNvSpPr>
                          <wps:spPr bwMode="auto">
                            <a:xfrm>
                              <a:off x="6800" y="3556"/>
                              <a:ext cx="1042" cy="717"/>
                            </a:xfrm>
                            <a:custGeom>
                              <a:avLst/>
                              <a:gdLst>
                                <a:gd name="T0" fmla="*/ 104140 w 32"/>
                                <a:gd name="T1" fmla="*/ 0 h 22"/>
                                <a:gd name="T2" fmla="*/ 84614 w 32"/>
                                <a:gd name="T3" fmla="*/ 71755 h 22"/>
                                <a:gd name="T4" fmla="*/ 65088 w 32"/>
                                <a:gd name="T5" fmla="*/ 71755 h 22"/>
                                <a:gd name="T6" fmla="*/ 55324 w 32"/>
                                <a:gd name="T7" fmla="*/ 29354 h 22"/>
                                <a:gd name="T8" fmla="*/ 52070 w 32"/>
                                <a:gd name="T9" fmla="*/ 22831 h 22"/>
                                <a:gd name="T10" fmla="*/ 52070 w 32"/>
                                <a:gd name="T11" fmla="*/ 22831 h 22"/>
                                <a:gd name="T12" fmla="*/ 48816 w 32"/>
                                <a:gd name="T13" fmla="*/ 29354 h 22"/>
                                <a:gd name="T14" fmla="*/ 39053 w 32"/>
                                <a:gd name="T15" fmla="*/ 71755 h 22"/>
                                <a:gd name="T16" fmla="*/ 19526 w 32"/>
                                <a:gd name="T17" fmla="*/ 71755 h 22"/>
                                <a:gd name="T18" fmla="*/ 0 w 32"/>
                                <a:gd name="T19" fmla="*/ 0 h 22"/>
                                <a:gd name="T20" fmla="*/ 16272 w 32"/>
                                <a:gd name="T21" fmla="*/ 0 h 22"/>
                                <a:gd name="T22" fmla="*/ 26035 w 32"/>
                                <a:gd name="T23" fmla="*/ 42401 h 22"/>
                                <a:gd name="T24" fmla="*/ 29289 w 32"/>
                                <a:gd name="T25" fmla="*/ 55447 h 22"/>
                                <a:gd name="T26" fmla="*/ 29289 w 32"/>
                                <a:gd name="T27" fmla="*/ 55447 h 22"/>
                                <a:gd name="T28" fmla="*/ 32544 w 32"/>
                                <a:gd name="T29" fmla="*/ 42401 h 22"/>
                                <a:gd name="T30" fmla="*/ 42307 w 32"/>
                                <a:gd name="T31" fmla="*/ 0 h 22"/>
                                <a:gd name="T32" fmla="*/ 61833 w 32"/>
                                <a:gd name="T33" fmla="*/ 0 h 22"/>
                                <a:gd name="T34" fmla="*/ 74851 w 32"/>
                                <a:gd name="T35" fmla="*/ 45662 h 22"/>
                                <a:gd name="T36" fmla="*/ 74851 w 32"/>
                                <a:gd name="T37" fmla="*/ 55447 h 22"/>
                                <a:gd name="T38" fmla="*/ 74851 w 32"/>
                                <a:gd name="T39" fmla="*/ 55447 h 22"/>
                                <a:gd name="T40" fmla="*/ 78105 w 32"/>
                                <a:gd name="T41" fmla="*/ 42401 h 22"/>
                                <a:gd name="T42" fmla="*/ 87868 w 32"/>
                                <a:gd name="T43" fmla="*/ 0 h 22"/>
                                <a:gd name="T44" fmla="*/ 104140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3"/>
                          <wps:cNvSpPr>
                            <a:spLocks/>
                          </wps:cNvSpPr>
                          <wps:spPr bwMode="auto">
                            <a:xfrm>
                              <a:off x="7969" y="3556"/>
                              <a:ext cx="1073" cy="717"/>
                            </a:xfrm>
                            <a:custGeom>
                              <a:avLst/>
                              <a:gdLst>
                                <a:gd name="T0" fmla="*/ 107315 w 33"/>
                                <a:gd name="T1" fmla="*/ 0 h 22"/>
                                <a:gd name="T2" fmla="*/ 84551 w 33"/>
                                <a:gd name="T3" fmla="*/ 71755 h 22"/>
                                <a:gd name="T4" fmla="*/ 65039 w 33"/>
                                <a:gd name="T5" fmla="*/ 71755 h 22"/>
                                <a:gd name="T6" fmla="*/ 55283 w 33"/>
                                <a:gd name="T7" fmla="*/ 29354 h 22"/>
                                <a:gd name="T8" fmla="*/ 52032 w 33"/>
                                <a:gd name="T9" fmla="*/ 22831 h 22"/>
                                <a:gd name="T10" fmla="*/ 52032 w 33"/>
                                <a:gd name="T11" fmla="*/ 22831 h 22"/>
                                <a:gd name="T12" fmla="*/ 52032 w 33"/>
                                <a:gd name="T13" fmla="*/ 29354 h 22"/>
                                <a:gd name="T14" fmla="*/ 39024 w 33"/>
                                <a:gd name="T15" fmla="*/ 71755 h 22"/>
                                <a:gd name="T16" fmla="*/ 19512 w 33"/>
                                <a:gd name="T17" fmla="*/ 71755 h 22"/>
                                <a:gd name="T18" fmla="*/ 0 w 33"/>
                                <a:gd name="T19" fmla="*/ 0 h 22"/>
                                <a:gd name="T20" fmla="*/ 16260 w 33"/>
                                <a:gd name="T21" fmla="*/ 0 h 22"/>
                                <a:gd name="T22" fmla="*/ 29268 w 33"/>
                                <a:gd name="T23" fmla="*/ 42401 h 22"/>
                                <a:gd name="T24" fmla="*/ 29268 w 33"/>
                                <a:gd name="T25" fmla="*/ 55447 h 22"/>
                                <a:gd name="T26" fmla="*/ 29268 w 33"/>
                                <a:gd name="T27" fmla="*/ 55447 h 22"/>
                                <a:gd name="T28" fmla="*/ 32520 w 33"/>
                                <a:gd name="T29" fmla="*/ 42401 h 22"/>
                                <a:gd name="T30" fmla="*/ 45528 w 33"/>
                                <a:gd name="T31" fmla="*/ 0 h 22"/>
                                <a:gd name="T32" fmla="*/ 61787 w 33"/>
                                <a:gd name="T33" fmla="*/ 0 h 22"/>
                                <a:gd name="T34" fmla="*/ 74795 w 33"/>
                                <a:gd name="T35" fmla="*/ 45662 h 22"/>
                                <a:gd name="T36" fmla="*/ 78047 w 33"/>
                                <a:gd name="T37" fmla="*/ 55447 h 22"/>
                                <a:gd name="T38" fmla="*/ 78047 w 33"/>
                                <a:gd name="T39" fmla="*/ 55447 h 22"/>
                                <a:gd name="T40" fmla="*/ 81299 w 33"/>
                                <a:gd name="T41" fmla="*/ 42401 h 22"/>
                                <a:gd name="T42" fmla="*/ 91055 w 33"/>
                                <a:gd name="T43" fmla="*/ 0 h 22"/>
                                <a:gd name="T44" fmla="*/ 107315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4"/>
                          <wps:cNvSpPr>
                            <a:spLocks/>
                          </wps:cNvSpPr>
                          <wps:spPr bwMode="auto">
                            <a:xfrm>
                              <a:off x="9144" y="3556"/>
                              <a:ext cx="1073" cy="717"/>
                            </a:xfrm>
                            <a:custGeom>
                              <a:avLst/>
                              <a:gdLst>
                                <a:gd name="T0" fmla="*/ 107315 w 33"/>
                                <a:gd name="T1" fmla="*/ 0 h 22"/>
                                <a:gd name="T2" fmla="*/ 87803 w 33"/>
                                <a:gd name="T3" fmla="*/ 71755 h 22"/>
                                <a:gd name="T4" fmla="*/ 68291 w 33"/>
                                <a:gd name="T5" fmla="*/ 71755 h 22"/>
                                <a:gd name="T6" fmla="*/ 55283 w 33"/>
                                <a:gd name="T7" fmla="*/ 29354 h 22"/>
                                <a:gd name="T8" fmla="*/ 52032 w 33"/>
                                <a:gd name="T9" fmla="*/ 22831 h 22"/>
                                <a:gd name="T10" fmla="*/ 52032 w 33"/>
                                <a:gd name="T11" fmla="*/ 22831 h 22"/>
                                <a:gd name="T12" fmla="*/ 52032 w 33"/>
                                <a:gd name="T13" fmla="*/ 29354 h 22"/>
                                <a:gd name="T14" fmla="*/ 42276 w 33"/>
                                <a:gd name="T15" fmla="*/ 71755 h 22"/>
                                <a:gd name="T16" fmla="*/ 19512 w 33"/>
                                <a:gd name="T17" fmla="*/ 71755 h 22"/>
                                <a:gd name="T18" fmla="*/ 0 w 33"/>
                                <a:gd name="T19" fmla="*/ 0 h 22"/>
                                <a:gd name="T20" fmla="*/ 19512 w 33"/>
                                <a:gd name="T21" fmla="*/ 0 h 22"/>
                                <a:gd name="T22" fmla="*/ 29268 w 33"/>
                                <a:gd name="T23" fmla="*/ 42401 h 22"/>
                                <a:gd name="T24" fmla="*/ 32520 w 33"/>
                                <a:gd name="T25" fmla="*/ 55447 h 22"/>
                                <a:gd name="T26" fmla="*/ 32520 w 33"/>
                                <a:gd name="T27" fmla="*/ 55447 h 22"/>
                                <a:gd name="T28" fmla="*/ 35772 w 33"/>
                                <a:gd name="T29" fmla="*/ 42401 h 22"/>
                                <a:gd name="T30" fmla="*/ 45528 w 33"/>
                                <a:gd name="T31" fmla="*/ 0 h 22"/>
                                <a:gd name="T32" fmla="*/ 61787 w 33"/>
                                <a:gd name="T33" fmla="*/ 0 h 22"/>
                                <a:gd name="T34" fmla="*/ 74795 w 33"/>
                                <a:gd name="T35" fmla="*/ 45662 h 22"/>
                                <a:gd name="T36" fmla="*/ 78047 w 33"/>
                                <a:gd name="T37" fmla="*/ 55447 h 22"/>
                                <a:gd name="T38" fmla="*/ 78047 w 33"/>
                                <a:gd name="T39" fmla="*/ 55447 h 22"/>
                                <a:gd name="T40" fmla="*/ 81299 w 33"/>
                                <a:gd name="T41" fmla="*/ 42401 h 22"/>
                                <a:gd name="T42" fmla="*/ 91055 w 33"/>
                                <a:gd name="T43" fmla="*/ 0 h 22"/>
                                <a:gd name="T44" fmla="*/ 107315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75"/>
                          <wps:cNvSpPr>
                            <a:spLocks noChangeArrowheads="1"/>
                          </wps:cNvSpPr>
                          <wps:spPr bwMode="auto">
                            <a:xfrm>
                              <a:off x="10312" y="4044"/>
                              <a:ext cx="229"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6"/>
                          <wps:cNvSpPr>
                            <a:spLocks/>
                          </wps:cNvSpPr>
                          <wps:spPr bwMode="auto">
                            <a:xfrm>
                              <a:off x="10674" y="3556"/>
                              <a:ext cx="552" cy="717"/>
                            </a:xfrm>
                            <a:custGeom>
                              <a:avLst/>
                              <a:gdLst>
                                <a:gd name="T0" fmla="*/ 55245 w 17"/>
                                <a:gd name="T1" fmla="*/ 68493 h 22"/>
                                <a:gd name="T2" fmla="*/ 32497 w 17"/>
                                <a:gd name="T3" fmla="*/ 71755 h 22"/>
                                <a:gd name="T4" fmla="*/ 0 w 17"/>
                                <a:gd name="T5" fmla="*/ 39139 h 22"/>
                                <a:gd name="T6" fmla="*/ 35747 w 17"/>
                                <a:gd name="T7" fmla="*/ 0 h 22"/>
                                <a:gd name="T8" fmla="*/ 51995 w 17"/>
                                <a:gd name="T9" fmla="*/ 3262 h 22"/>
                                <a:gd name="T10" fmla="*/ 48746 w 17"/>
                                <a:gd name="T11" fmla="*/ 16308 h 22"/>
                                <a:gd name="T12" fmla="*/ 35747 w 17"/>
                                <a:gd name="T13" fmla="*/ 13046 h 22"/>
                                <a:gd name="T14" fmla="*/ 19498 w 17"/>
                                <a:gd name="T15" fmla="*/ 35878 h 22"/>
                                <a:gd name="T16" fmla="*/ 35747 w 17"/>
                                <a:gd name="T17" fmla="*/ 58709 h 22"/>
                                <a:gd name="T18" fmla="*/ 51995 w 17"/>
                                <a:gd name="T19" fmla="*/ 55447 h 22"/>
                                <a:gd name="T20" fmla="*/ 55245 w 17"/>
                                <a:gd name="T21" fmla="*/ 68493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7"/>
                          <wps:cNvSpPr>
                            <a:spLocks/>
                          </wps:cNvSpPr>
                          <wps:spPr bwMode="auto">
                            <a:xfrm>
                              <a:off x="11322" y="3556"/>
                              <a:ext cx="520" cy="755"/>
                            </a:xfrm>
                            <a:custGeom>
                              <a:avLst/>
                              <a:gdLst>
                                <a:gd name="T0" fmla="*/ 22781 w 16"/>
                                <a:gd name="T1" fmla="*/ 75565 h 23"/>
                                <a:gd name="T2" fmla="*/ 0 w 16"/>
                                <a:gd name="T3" fmla="*/ 72280 h 23"/>
                                <a:gd name="T4" fmla="*/ 3254 w 16"/>
                                <a:gd name="T5" fmla="*/ 55852 h 23"/>
                                <a:gd name="T6" fmla="*/ 22781 w 16"/>
                                <a:gd name="T7" fmla="*/ 59138 h 23"/>
                                <a:gd name="T8" fmla="*/ 32544 w 16"/>
                                <a:gd name="T9" fmla="*/ 52567 h 23"/>
                                <a:gd name="T10" fmla="*/ 19526 w 16"/>
                                <a:gd name="T11" fmla="*/ 42711 h 23"/>
                                <a:gd name="T12" fmla="*/ 3254 w 16"/>
                                <a:gd name="T13" fmla="*/ 22998 h 23"/>
                                <a:gd name="T14" fmla="*/ 29289 w 16"/>
                                <a:gd name="T15" fmla="*/ 0 h 23"/>
                                <a:gd name="T16" fmla="*/ 45561 w 16"/>
                                <a:gd name="T17" fmla="*/ 3285 h 23"/>
                                <a:gd name="T18" fmla="*/ 45561 w 16"/>
                                <a:gd name="T19" fmla="*/ 16427 h 23"/>
                                <a:gd name="T20" fmla="*/ 29289 w 16"/>
                                <a:gd name="T21" fmla="*/ 13142 h 23"/>
                                <a:gd name="T22" fmla="*/ 19526 w 16"/>
                                <a:gd name="T23" fmla="*/ 19713 h 23"/>
                                <a:gd name="T24" fmla="*/ 32544 w 16"/>
                                <a:gd name="T25" fmla="*/ 29569 h 23"/>
                                <a:gd name="T26" fmla="*/ 52070 w 16"/>
                                <a:gd name="T27" fmla="*/ 49282 h 23"/>
                                <a:gd name="T28" fmla="*/ 22781 w 16"/>
                                <a:gd name="T29" fmla="*/ 75565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8"/>
                          <wps:cNvSpPr>
                            <a:spLocks noEditPoints="1"/>
                          </wps:cNvSpPr>
                          <wps:spPr bwMode="auto">
                            <a:xfrm>
                              <a:off x="11938" y="3263"/>
                              <a:ext cx="298" cy="1010"/>
                            </a:xfrm>
                            <a:custGeom>
                              <a:avLst/>
                              <a:gdLst>
                                <a:gd name="T0" fmla="*/ 9948 w 9"/>
                                <a:gd name="T1" fmla="*/ 100965 h 31"/>
                                <a:gd name="T2" fmla="*/ 9948 w 9"/>
                                <a:gd name="T3" fmla="*/ 42340 h 31"/>
                                <a:gd name="T4" fmla="*/ 0 w 9"/>
                                <a:gd name="T5" fmla="*/ 42340 h 31"/>
                                <a:gd name="T6" fmla="*/ 0 w 9"/>
                                <a:gd name="T7" fmla="*/ 29312 h 31"/>
                                <a:gd name="T8" fmla="*/ 26529 w 9"/>
                                <a:gd name="T9" fmla="*/ 29312 h 31"/>
                                <a:gd name="T10" fmla="*/ 26529 w 9"/>
                                <a:gd name="T11" fmla="*/ 100965 h 31"/>
                                <a:gd name="T12" fmla="*/ 9948 w 9"/>
                                <a:gd name="T13" fmla="*/ 100965 h 31"/>
                                <a:gd name="T14" fmla="*/ 19897 w 9"/>
                                <a:gd name="T15" fmla="*/ 19542 h 31"/>
                                <a:gd name="T16" fmla="*/ 6632 w 9"/>
                                <a:gd name="T17" fmla="*/ 9771 h 31"/>
                                <a:gd name="T18" fmla="*/ 19897 w 9"/>
                                <a:gd name="T19" fmla="*/ 0 h 31"/>
                                <a:gd name="T20" fmla="*/ 29845 w 9"/>
                                <a:gd name="T21" fmla="*/ 9771 h 31"/>
                                <a:gd name="T22" fmla="*/ 19897 w 9"/>
                                <a:gd name="T23" fmla="*/ 1954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9"/>
                          <wps:cNvSpPr>
                            <a:spLocks/>
                          </wps:cNvSpPr>
                          <wps:spPr bwMode="auto">
                            <a:xfrm>
                              <a:off x="12426" y="3556"/>
                              <a:ext cx="426" cy="717"/>
                            </a:xfrm>
                            <a:custGeom>
                              <a:avLst/>
                              <a:gdLst>
                                <a:gd name="T0" fmla="*/ 39272 w 13"/>
                                <a:gd name="T1" fmla="*/ 16308 h 22"/>
                                <a:gd name="T2" fmla="*/ 32727 w 13"/>
                                <a:gd name="T3" fmla="*/ 16308 h 22"/>
                                <a:gd name="T4" fmla="*/ 16363 w 13"/>
                                <a:gd name="T5" fmla="*/ 29354 h 22"/>
                                <a:gd name="T6" fmla="*/ 16363 w 13"/>
                                <a:gd name="T7" fmla="*/ 71755 h 22"/>
                                <a:gd name="T8" fmla="*/ 0 w 13"/>
                                <a:gd name="T9" fmla="*/ 71755 h 22"/>
                                <a:gd name="T10" fmla="*/ 0 w 13"/>
                                <a:gd name="T11" fmla="*/ 0 h 22"/>
                                <a:gd name="T12" fmla="*/ 13091 w 13"/>
                                <a:gd name="T13" fmla="*/ 0 h 22"/>
                                <a:gd name="T14" fmla="*/ 16363 w 13"/>
                                <a:gd name="T15" fmla="*/ 13046 h 22"/>
                                <a:gd name="T16" fmla="*/ 32727 w 13"/>
                                <a:gd name="T17" fmla="*/ 0 h 22"/>
                                <a:gd name="T18" fmla="*/ 42545 w 13"/>
                                <a:gd name="T19" fmla="*/ 0 h 22"/>
                                <a:gd name="T20" fmla="*/ 39272 w 13"/>
                                <a:gd name="T21" fmla="*/ 16308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
                          <wps:cNvSpPr>
                            <a:spLocks noEditPoints="1"/>
                          </wps:cNvSpPr>
                          <wps:spPr bwMode="auto">
                            <a:xfrm>
                              <a:off x="12947" y="3556"/>
                              <a:ext cx="718" cy="755"/>
                            </a:xfrm>
                            <a:custGeom>
                              <a:avLst/>
                              <a:gdLst>
                                <a:gd name="T0" fmla="*/ 35878 w 22"/>
                                <a:gd name="T1" fmla="*/ 75565 h 23"/>
                                <a:gd name="T2" fmla="*/ 0 w 22"/>
                                <a:gd name="T3" fmla="*/ 39425 h 23"/>
                                <a:gd name="T4" fmla="*/ 35878 w 22"/>
                                <a:gd name="T5" fmla="*/ 0 h 23"/>
                                <a:gd name="T6" fmla="*/ 71755 w 22"/>
                                <a:gd name="T7" fmla="*/ 36140 h 23"/>
                                <a:gd name="T8" fmla="*/ 35878 w 22"/>
                                <a:gd name="T9" fmla="*/ 75565 h 23"/>
                                <a:gd name="T10" fmla="*/ 35878 w 22"/>
                                <a:gd name="T11" fmla="*/ 13142 h 23"/>
                                <a:gd name="T12" fmla="*/ 16308 w 22"/>
                                <a:gd name="T13" fmla="*/ 36140 h 23"/>
                                <a:gd name="T14" fmla="*/ 35878 w 22"/>
                                <a:gd name="T15" fmla="*/ 59138 h 23"/>
                                <a:gd name="T16" fmla="*/ 52185 w 22"/>
                                <a:gd name="T17" fmla="*/ 36140 h 23"/>
                                <a:gd name="T18" fmla="*/ 35878 w 22"/>
                                <a:gd name="T19" fmla="*/ 13142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81"/>
                          <wps:cNvSpPr>
                            <a:spLocks noChangeArrowheads="1"/>
                          </wps:cNvSpPr>
                          <wps:spPr bwMode="auto">
                            <a:xfrm>
                              <a:off x="13830" y="4044"/>
                              <a:ext cx="190"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2"/>
                          <wps:cNvSpPr>
                            <a:spLocks noEditPoints="1"/>
                          </wps:cNvSpPr>
                          <wps:spPr bwMode="auto">
                            <a:xfrm>
                              <a:off x="14217" y="3556"/>
                              <a:ext cx="584" cy="755"/>
                            </a:xfrm>
                            <a:custGeom>
                              <a:avLst/>
                              <a:gdLst>
                                <a:gd name="T0" fmla="*/ 45438 w 18"/>
                                <a:gd name="T1" fmla="*/ 72280 h 23"/>
                                <a:gd name="T2" fmla="*/ 45438 w 18"/>
                                <a:gd name="T3" fmla="*/ 65709 h 23"/>
                                <a:gd name="T4" fmla="*/ 22719 w 18"/>
                                <a:gd name="T5" fmla="*/ 75565 h 23"/>
                                <a:gd name="T6" fmla="*/ 0 w 18"/>
                                <a:gd name="T7" fmla="*/ 52567 h 23"/>
                                <a:gd name="T8" fmla="*/ 32456 w 18"/>
                                <a:gd name="T9" fmla="*/ 29569 h 23"/>
                                <a:gd name="T10" fmla="*/ 42192 w 18"/>
                                <a:gd name="T11" fmla="*/ 29569 h 23"/>
                                <a:gd name="T12" fmla="*/ 42192 w 18"/>
                                <a:gd name="T13" fmla="*/ 26283 h 23"/>
                                <a:gd name="T14" fmla="*/ 25964 w 18"/>
                                <a:gd name="T15" fmla="*/ 13142 h 23"/>
                                <a:gd name="T16" fmla="*/ 6491 w 18"/>
                                <a:gd name="T17" fmla="*/ 16427 h 23"/>
                                <a:gd name="T18" fmla="*/ 3246 w 18"/>
                                <a:gd name="T19" fmla="*/ 3285 h 23"/>
                                <a:gd name="T20" fmla="*/ 29210 w 18"/>
                                <a:gd name="T21" fmla="*/ 0 h 23"/>
                                <a:gd name="T22" fmla="*/ 58420 w 18"/>
                                <a:gd name="T23" fmla="*/ 22998 h 23"/>
                                <a:gd name="T24" fmla="*/ 58420 w 18"/>
                                <a:gd name="T25" fmla="*/ 72280 h 23"/>
                                <a:gd name="T26" fmla="*/ 45438 w 18"/>
                                <a:gd name="T27" fmla="*/ 72280 h 23"/>
                                <a:gd name="T28" fmla="*/ 42192 w 18"/>
                                <a:gd name="T29" fmla="*/ 39425 h 23"/>
                                <a:gd name="T30" fmla="*/ 32456 w 18"/>
                                <a:gd name="T31" fmla="*/ 39425 h 23"/>
                                <a:gd name="T32" fmla="*/ 16228 w 18"/>
                                <a:gd name="T33" fmla="*/ 52567 h 23"/>
                                <a:gd name="T34" fmla="*/ 25964 w 18"/>
                                <a:gd name="T35" fmla="*/ 62423 h 23"/>
                                <a:gd name="T36" fmla="*/ 42192 w 18"/>
                                <a:gd name="T37" fmla="*/ 55852 h 23"/>
                                <a:gd name="T38" fmla="*/ 42192 w 18"/>
                                <a:gd name="T39" fmla="*/ 39425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3"/>
                          <wps:cNvSpPr>
                            <a:spLocks/>
                          </wps:cNvSpPr>
                          <wps:spPr bwMode="auto">
                            <a:xfrm>
                              <a:off x="15030" y="3556"/>
                              <a:ext cx="622" cy="755"/>
                            </a:xfrm>
                            <a:custGeom>
                              <a:avLst/>
                              <a:gdLst>
                                <a:gd name="T0" fmla="*/ 49129 w 19"/>
                                <a:gd name="T1" fmla="*/ 72280 h 23"/>
                                <a:gd name="T2" fmla="*/ 49129 w 19"/>
                                <a:gd name="T3" fmla="*/ 62423 h 23"/>
                                <a:gd name="T4" fmla="*/ 22927 w 19"/>
                                <a:gd name="T5" fmla="*/ 75565 h 23"/>
                                <a:gd name="T6" fmla="*/ 0 w 19"/>
                                <a:gd name="T7" fmla="*/ 45996 h 23"/>
                                <a:gd name="T8" fmla="*/ 0 w 19"/>
                                <a:gd name="T9" fmla="*/ 0 h 23"/>
                                <a:gd name="T10" fmla="*/ 16376 w 19"/>
                                <a:gd name="T11" fmla="*/ 0 h 23"/>
                                <a:gd name="T12" fmla="*/ 16376 w 19"/>
                                <a:gd name="T13" fmla="*/ 42711 h 23"/>
                                <a:gd name="T14" fmla="*/ 29477 w 19"/>
                                <a:gd name="T15" fmla="*/ 59138 h 23"/>
                                <a:gd name="T16" fmla="*/ 45854 w 19"/>
                                <a:gd name="T17" fmla="*/ 49282 h 23"/>
                                <a:gd name="T18" fmla="*/ 45854 w 19"/>
                                <a:gd name="T19" fmla="*/ 0 h 23"/>
                                <a:gd name="T20" fmla="*/ 62230 w 19"/>
                                <a:gd name="T21" fmla="*/ 0 h 23"/>
                                <a:gd name="T22" fmla="*/ 62230 w 19"/>
                                <a:gd name="T23" fmla="*/ 72280 h 23"/>
                                <a:gd name="T24" fmla="*/ 49129 w 19"/>
                                <a:gd name="T25" fmla="*/ 7228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 name="Freeform 104"/>
                        <wps:cNvSpPr>
                          <a:spLocks/>
                        </wps:cNvSpPr>
                        <wps:spPr bwMode="auto">
                          <a:xfrm>
                            <a:off x="59101" y="958"/>
                            <a:ext cx="22103" cy="8853"/>
                          </a:xfrm>
                          <a:custGeom>
                            <a:avLst/>
                            <a:gdLst>
                              <a:gd name="T0" fmla="*/ 1547280 w 680"/>
                              <a:gd name="T1" fmla="*/ 0 h 272"/>
                              <a:gd name="T2" fmla="*/ 0 w 680"/>
                              <a:gd name="T3" fmla="*/ 377682 h 272"/>
                              <a:gd name="T4" fmla="*/ 1527776 w 680"/>
                              <a:gd name="T5" fmla="*/ 885600 h 272"/>
                              <a:gd name="T6" fmla="*/ 2210400 w 680"/>
                              <a:gd name="T7" fmla="*/ 885600 h 272"/>
                              <a:gd name="T8" fmla="*/ 2210400 w 680"/>
                              <a:gd name="T9" fmla="*/ 0 h 272"/>
                              <a:gd name="T10" fmla="*/ 1547280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A1491" w14:textId="77777777" w:rsidR="00C92B5E" w:rsidRPr="007367A7" w:rsidRDefault="00C92B5E" w:rsidP="001E2D97">
                              <w:pPr>
                                <w:rPr>
                                  <w:rFonts w:eastAsia="Times New Roman"/>
                                  <w:color w:val="78BE20" w:themeColor="accent1"/>
                                </w:rPr>
                              </w:pP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294D3" id="Canvas 100" o:spid="_x0000_s1026" editas="canvas" style="position:absolute;margin-left:-71.45pt;margin-top:43.95pt;width:639.5pt;height:82.5pt;z-index:251656191;mso-position-vertical-relative:page" coordsize="8121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">
              <v:shape id="_x0000_s1027" type="#_x0000_t75" style="position:absolute;width:81216;height:10477;visibility:visible;mso-wrap-style:square">
                <v:fill o:detectmouseclick="t"/>
                <v:path o:connecttype="none"/>
              </v:shape>
              <v:shape id="Freeform 84" o:spid="_x0000_s1028" style="position:absolute;left:59092;top:939;width:22124;height:8884;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" path="m476,c186,,79,86,,116v128,73,229,156,470,156c528,272,680,272,680,272,680,,680,,680,l476,xe" fillcolor="#fbfeff [3212]" stroked="f">
                <v:path arrowok="t" o:connecttype="custom" o:connectlocs="2147483646,0;0,1236476814;2147483646,2147483646;2147483646,2147483646;2147483646,0;2147483646,0" o:connectangles="0,0,0,0,0,0"/>
              </v:shape>
              <v:group id="Group 5" o:spid="_x0000_s1029" style="position:absolute;left:254;top:254;width:80962;height:10223" coordorigin="254,254" coordsize="80956,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0" o:spid="_x0000_s1030" style="position:absolute;left:254;top:254;width:80956;height:10217;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" path="m2488,21v-204,,-204,,-204,c1994,21,1887,107,1808,137v97,81,229,176,470,176c2336,313,2488,313,2488,313v,-292,,-292,,-292m1354,c,,,,,,,157,,157,,157v1524,,1524,,1524,c1709,157,1769,152,1808,137v,,,,,c1808,137,1808,137,1808,137,1710,57,1548,,1354,e" fillcolor="#598e18 [2404]" stroked="f">
                  <v:path arrowok="t" o:connecttype="custom" o:connectlocs="263419858,2237621;241821136,2237621;191424074,14597710;241185853,33350997;263419858,33350997;263419858,2237621;143356319,0;0,0;0,16728787;161355265,16728787;191424074,14597710;191424074,14597710;191424074,14597710;143356319,0" o:connectangles="0,0,0,0,0,0,0,0,0,0,0,0,0,0"/>
                  <o:lock v:ext="edit" verticies="t"/>
                </v:shape>
                <v:shape id="Freeform 71" o:spid="_x0000_s1031" style="position:absolute;left:254;top:939;width:58834;height:4436;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" path="m1808,116c1698,54,1548,,1354,,,,,,,,,136,,136,,136v1524,,1524,,1524,c1709,136,1769,131,1808,116e" fillcolor="#4a7729 [3205]" stroked="f">
                  <v:path arrowok="t" o:connecttype="custom" o:connectlocs="191447235,12348748;143373642,0;0,0;0,14477832;161374763,14477832;191447235,12348748" o:connectangles="0,0,0,0,0,0"/>
                </v:shape>
                <v:group id="Group 105" o:spid="_x0000_s1032" style="position:absolute;left:9188;top:3351;width:8851;height:1047"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2" o:spid="_x0000_s1033"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" path="m32,c31,8,29,15,26,22v-6,,-6,,-6,c17,9,17,9,17,9,16,7,16,7,16,7v,,,,,c15,9,15,9,15,9,12,22,12,22,12,22v-6,,-6,,-6,c3,15,1,8,,,5,,5,,5,,6,5,7,9,8,13v1,1,1,3,1,4c9,17,9,17,9,17v1,-4,1,-4,1,-4c13,,13,,13,v6,,6,,6,c23,14,23,14,23,14v,3,,3,,3c23,17,23,17,23,17v1,-1,1,-3,1,-4c25,9,26,5,27,r5,xe" fillcolor="#78be20 [3204]"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1034"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" path="m33,c31,8,29,15,26,22v-6,,-6,,-6,c17,9,17,9,17,9,16,7,16,7,16,7v,,,,,c16,9,16,9,16,9,12,22,12,22,12,22v-6,,-6,,-6,c4,15,1,8,,,5,,5,,5,,6,5,7,9,9,13v,1,,3,,4c9,17,9,17,9,17v1,-4,1,-4,1,-4c14,,14,,14,v5,,5,,5,c23,14,23,14,23,14v1,3,1,3,1,3c24,17,24,17,24,17v,-1,,-3,1,-4c26,9,27,5,28,r5,xe" fillcolor="#78be20 [3204]"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1035"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" path="m33,c31,8,29,15,27,22v-6,,-6,,-6,c17,9,17,9,17,9,16,7,16,7,16,7v,,,,,c16,9,16,9,16,9,13,22,13,22,13,22v-7,,-7,,-7,c4,15,2,8,,,6,,6,,6,,7,5,8,9,9,13v,1,,3,1,4c10,17,10,17,10,17v1,-4,1,-4,1,-4c14,,14,,14,v5,,5,,5,c23,14,23,14,23,14v1,3,1,3,1,3c24,17,24,17,24,17v,-1,1,-3,1,-4c26,9,27,5,28,r5,xe" fillcolor="#78be20 [3204]"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1036"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" fillcolor="#78be20 [3204]" stroked="f"/>
                  <v:shape id="Freeform 76" o:spid="_x0000_s1037"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" path="m17,21v-3,1,-5,1,-7,1c3,22,,18,,12,,4,5,,11,v2,,4,,5,1c15,5,15,5,15,5,14,5,13,4,11,4,8,4,6,7,6,11v,5,2,7,5,7c13,18,14,18,16,17r1,4xe" fillcolor="#78be20 [3204]" stroked="f">
                    <v:path arrowok="t" o:connecttype="custom" o:connectlocs="1793838,2232249;1055197,2338561;0,1275576;1160726,0;1688308,106312;1582811,531493;1160726,425181;633112,1169297;1160726,1913380;1688308,1807068;1793838,2232249" o:connectangles="0,0,0,0,0,0,0,0,0,0,0"/>
                  </v:shape>
                  <v:shape id="Freeform 77" o:spid="_x0000_s1038"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" path="m7,23c5,23,3,22,,22,1,17,1,17,1,17v2,1,4,1,6,1c9,18,10,18,10,16,10,15,9,14,6,13,3,12,1,10,1,7,1,3,4,,9,v2,,4,,5,1c14,5,14,5,14,5,12,4,11,4,9,4,7,4,6,5,6,6v,2,1,2,4,3c14,10,16,12,16,15v,5,-4,8,-9,8xe" fillcolor="#78be20 [3204]"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1039"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" path="m3,31c3,13,3,13,3,13,,13,,13,,13,,9,,9,,9v8,,8,,8,c8,31,8,31,8,31r-5,xm6,6c4,6,2,5,2,3,2,1,4,,6,,8,,9,1,9,3,9,5,8,6,6,6xe" fillcolor="#78be20 [3204]"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1040"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" path="m12,5v,,-1,,-2,c9,5,7,6,5,9v,13,,13,,13c,22,,22,,22,,,,,,,4,,4,,4,,5,4,5,4,5,4,7,1,8,,10,v1,,2,,3,l12,5xe" fillcolor="#78be20 [3204]" stroked="f">
                    <v:path arrowok="t" o:connecttype="custom" o:connectlocs="1286913,531493;1072439,531493;536203,956674;536203,2338561;0,2338561;0,0;428982,0;536203,425181;1072439,0;1394167,0;1286913,531493" o:connectangles="0,0,0,0,0,0,0,0,0,0,0"/>
                  </v:shape>
                  <v:shape id="Freeform 80" o:spid="_x0000_s1041"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" path="m11,23c3,23,,18,,12,,4,4,,11,v7,,11,4,11,11c22,18,18,23,11,23xm11,4c7,4,5,7,5,11v,4,2,7,6,7c15,18,16,15,16,11,16,7,15,4,11,4xe" fillcolor="#78be20 [3204]" stroked="f">
                    <v:path arrowok="t" o:connecttype="custom" o:connectlocs="1170927,2480503;0,1294168;1170927,0;2341822,1186335;1170927,2480503;1170927,431400;532234,1186335;1170927,1941269;1703129,1186335;1170927,431400" o:connectangles="0,0,0,0,0,0,0,0,0,0"/>
                    <o:lock v:ext="edit" verticies="t"/>
                  </v:shape>
                  <v:oval id="Oval 81" o:spid="_x0000_s1042"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" fillcolor="#78be20 [3204]" stroked="f"/>
                  <v:shape id="Freeform 82" o:spid="_x0000_s1043"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" path="m14,22v,-2,,-2,,-2c12,22,10,23,7,23,2,23,,20,,16,,11,4,9,10,9v3,,3,,3,c13,8,13,8,13,8,13,5,12,4,8,4,6,4,4,4,2,5,1,1,1,1,1,1,3,,6,,9,v7,,9,3,9,7c18,22,18,22,18,22r-4,xm13,12v-3,,-3,,-3,c7,12,5,14,5,16v,1,1,3,3,3c10,19,12,18,13,17r,-5xe" fillcolor="#78be20 [3204]"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1044"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" path="m15,22v,-3,,-3,,-3c12,22,10,23,7,23,2,23,,19,,14,,,,,,,5,,5,,5,v,13,,13,,13c5,16,6,18,9,18v2,,3,-1,5,-3c14,,14,,14,v5,,5,,5,c19,22,19,22,19,22r-4,xe" fillcolor="#78be20 [3204]" stroked="f">
                    <v:path arrowok="t" o:connecttype="custom" o:connectlocs="1608328,2372670;1608328,2049103;750558,2480503;0,1509869;0,0;536099,0;536099,1402035;964984,1941269;1501115,1617735;1501115,0;2037214,0;2037214,2372670;1608328,2372670" o:connectangles="0,0,0,0,0,0,0,0,0,0,0,0,0"/>
                  </v:shape>
                </v:group>
                <v:shape id="Freeform 104" o:spid="_x0000_s1045" style="position:absolute;left:59101;top:958;width:22103;height:8853;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" adj="-11796480,,5400" path="m476,c186,,79,86,,116v128,73,229,156,470,156c528,272,680,272,680,272,680,,680,,680,l476,xe" fillcolor="#fbfeff [3212]" stroked="f">
                  <v:stroke joinstyle="miter"/>
                  <v:formulas/>
                  <v:path arrowok="t" o:connecttype="custom" o:connectlocs="50293426,0;0,12292716;49659460,28824326;71847752,28824326;71847752,0;50293426,0" o:connectangles="0,0,0,0,0,0" textboxrect="0,0,680,272"/>
                  <v:textbox>
                    <w:txbxContent>
                      <w:p w14:paraId="590A1491" w14:textId="77777777" w:rsidR="00C92B5E" w:rsidRPr="007367A7" w:rsidRDefault="00C92B5E" w:rsidP="001E2D97">
                        <w:pPr>
                          <w:rPr>
                            <w:rFonts w:eastAsia="Times New Roman"/>
                            <w:color w:val="78BE20" w:themeColor="accent1"/>
                          </w:rPr>
                        </w:pPr>
                      </w:p>
                    </w:txbxContent>
                  </v:textbox>
                </v:shape>
              </v:group>
              <w10:wrap anchory="page"/>
              <w10:anchorlock/>
            </v:group>
          </w:pict>
        </mc:Fallback>
      </mc:AlternateContent>
    </w:r>
    <w:r w:rsidRPr="00A51997">
      <w:rPr>
        <w:noProof/>
      </w:rPr>
      <w:drawing>
        <wp:anchor distT="0" distB="0" distL="114300" distR="114300" simplePos="0" relativeHeight="251660288" behindDoc="0" locked="0" layoutInCell="1" allowOverlap="1" wp14:anchorId="03C6678A" wp14:editId="6D7ED7B2">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7A377" w14:textId="77777777" w:rsidR="00C92B5E" w:rsidRDefault="00C92B5E" w:rsidP="002A47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82D9D" w14:textId="77777777" w:rsidR="00C92B5E" w:rsidRDefault="00C92B5E" w:rsidP="002A47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B7AE8" w14:textId="77777777" w:rsidR="00C92B5E" w:rsidRDefault="00C92B5E" w:rsidP="002A4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2A23C10"/>
    <w:lvl w:ilvl="0">
      <w:start w:val="1"/>
      <w:numFmt w:val="lowerRoman"/>
      <w:pStyle w:val="ListNumber2"/>
      <w:lvlText w:val="(%1)"/>
      <w:lvlJc w:val="left"/>
      <w:pPr>
        <w:ind w:left="7561" w:hanging="360"/>
      </w:pPr>
      <w:rPr>
        <w:rFonts w:hint="default"/>
      </w:r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FFFFFF89"/>
    <w:multiLevelType w:val="singleLevel"/>
    <w:tmpl w:val="BC569E1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F149B3"/>
    <w:multiLevelType w:val="hybridMultilevel"/>
    <w:tmpl w:val="33580A22"/>
    <w:lvl w:ilvl="0" w:tplc="0BE6EF22">
      <w:start w:val="1"/>
      <w:numFmt w:val="decimal"/>
      <w:lvlText w:val="%1."/>
      <w:lvlJc w:val="left"/>
      <w:pPr>
        <w:ind w:left="644"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0E5A4F"/>
    <w:multiLevelType w:val="hybridMultilevel"/>
    <w:tmpl w:val="9BFED4C2"/>
    <w:lvl w:ilvl="0" w:tplc="B0320892">
      <w:start w:val="1"/>
      <w:numFmt w:val="bullet"/>
      <w:pStyle w:val="ListBullet2"/>
      <w:lvlText w:val="̶"/>
      <w:lvlJc w:val="left"/>
      <w:pPr>
        <w:ind w:left="2308" w:hanging="360"/>
      </w:pPr>
      <w:rPr>
        <w:rFonts w:ascii="Calibri" w:hAnsi="Calibri"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pStyle w:val="ListBullet3"/>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12" w15:restartNumberingAfterBreak="0">
    <w:nsid w:val="178906C2"/>
    <w:multiLevelType w:val="hybridMultilevel"/>
    <w:tmpl w:val="EE04D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B04126"/>
    <w:multiLevelType w:val="hybridMultilevel"/>
    <w:tmpl w:val="343C4E40"/>
    <w:lvl w:ilvl="0" w:tplc="00EEE7D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E1822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15:restartNumberingAfterBreak="0">
    <w:nsid w:val="231E6F2D"/>
    <w:multiLevelType w:val="hybridMultilevel"/>
    <w:tmpl w:val="FCE46ACA"/>
    <w:lvl w:ilvl="0" w:tplc="3C9A5DD4">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8" w15:restartNumberingAfterBreak="0">
    <w:nsid w:val="235068D2"/>
    <w:multiLevelType w:val="hybridMultilevel"/>
    <w:tmpl w:val="B096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9204728"/>
    <w:multiLevelType w:val="hybridMultilevel"/>
    <w:tmpl w:val="8D789C48"/>
    <w:lvl w:ilvl="0" w:tplc="E09A03A8">
      <w:start w:val="1"/>
      <w:numFmt w:val="decimal"/>
      <w:lvlText w:val="%1."/>
      <w:lvlJc w:val="right"/>
      <w:pPr>
        <w:ind w:left="644" w:hanging="360"/>
      </w:pPr>
      <w:rPr>
        <w:rFonts w:ascii="Calibri" w:hAnsi="Calibri" w:hint="default"/>
        <w:b w:val="0"/>
        <w:i w:val="0"/>
        <w:sz w:val="16"/>
        <w:vertAlign w:val="superscrip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2" w15:restartNumberingAfterBreak="0">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23" w15:restartNumberingAfterBreak="0">
    <w:nsid w:val="5896410D"/>
    <w:multiLevelType w:val="hybridMultilevel"/>
    <w:tmpl w:val="6A9EBBDC"/>
    <w:lvl w:ilvl="0" w:tplc="F66640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5FE234F8"/>
    <w:multiLevelType w:val="hybridMultilevel"/>
    <w:tmpl w:val="96001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063429"/>
    <w:multiLevelType w:val="multilevel"/>
    <w:tmpl w:val="5EFA0C42"/>
    <w:lvl w:ilvl="0">
      <w:start w:val="1"/>
      <w:numFmt w:val="upperLetter"/>
      <w:pStyle w:val="AppendixHeading1base"/>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7A7103D9"/>
    <w:multiLevelType w:val="hybridMultilevel"/>
    <w:tmpl w:val="A642E20C"/>
    <w:lvl w:ilvl="0" w:tplc="692049F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DF3D3C"/>
    <w:multiLevelType w:val="hybridMultilevel"/>
    <w:tmpl w:val="E4FC21F6"/>
    <w:lvl w:ilvl="0" w:tplc="FBAA4A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4768A3"/>
    <w:multiLevelType w:val="multilevel"/>
    <w:tmpl w:val="290E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2"/>
  </w:num>
  <w:num w:numId="5">
    <w:abstractNumId w:val="1"/>
  </w:num>
  <w:num w:numId="6">
    <w:abstractNumId w:val="22"/>
  </w:num>
  <w:num w:numId="7">
    <w:abstractNumId w:val="16"/>
  </w:num>
  <w:num w:numId="8">
    <w:abstractNumId w:val="16"/>
  </w:num>
  <w:num w:numId="9">
    <w:abstractNumId w:val="15"/>
  </w:num>
  <w:num w:numId="10">
    <w:abstractNumId w:val="25"/>
  </w:num>
  <w:num w:numId="11">
    <w:abstractNumId w:val="20"/>
  </w:num>
  <w:num w:numId="12">
    <w:abstractNumId w:val="19"/>
  </w:num>
  <w:num w:numId="13">
    <w:abstractNumId w:val="26"/>
  </w:num>
  <w:num w:numId="14">
    <w:abstractNumId w:val="0"/>
  </w:num>
  <w:num w:numId="15">
    <w:abstractNumId w:val="24"/>
  </w:num>
  <w:num w:numId="16">
    <w:abstractNumId w:val="28"/>
  </w:num>
  <w:num w:numId="17">
    <w:abstractNumId w:val="7"/>
  </w:num>
  <w:num w:numId="18">
    <w:abstractNumId w:val="8"/>
  </w:num>
  <w:num w:numId="19">
    <w:abstractNumId w:val="18"/>
  </w:num>
  <w:num w:numId="20">
    <w:abstractNumId w:val="13"/>
  </w:num>
  <w:num w:numId="21">
    <w:abstractNumId w:val="21"/>
  </w:num>
  <w:num w:numId="22">
    <w:abstractNumId w:val="17"/>
  </w:num>
  <w:num w:numId="23">
    <w:abstractNumId w:val="21"/>
    <w:lvlOverride w:ilvl="0">
      <w:startOverride w:val="1"/>
    </w:lvlOverride>
  </w:num>
  <w:num w:numId="24">
    <w:abstractNumId w:val="9"/>
  </w:num>
  <w:num w:numId="25">
    <w:abstractNumId w:val="23"/>
  </w:num>
  <w:num w:numId="26">
    <w:abstractNumId w:val="21"/>
    <w:lvlOverride w:ilvl="0">
      <w:startOverride w:val="1"/>
    </w:lvlOverride>
  </w:num>
  <w:num w:numId="27">
    <w:abstractNumId w:val="21"/>
    <w:lvlOverride w:ilvl="0">
      <w:startOverride w:val="1"/>
    </w:lvlOverride>
  </w:num>
  <w:num w:numId="28">
    <w:abstractNumId w:val="29"/>
  </w:num>
  <w:num w:numId="29">
    <w:abstractNumId w:val="14"/>
  </w:num>
  <w:num w:numId="30">
    <w:abstractNumId w:val="11"/>
  </w:num>
  <w:num w:numId="31">
    <w:abstractNumId w:val="30"/>
  </w:num>
  <w:num w:numId="32">
    <w:abstractNumId w:val="10"/>
  </w:num>
  <w:num w:numId="33">
    <w:abstractNumId w:val="27"/>
  </w:num>
  <w:num w:numId="34">
    <w:abstractNumId w:val="31"/>
  </w:num>
  <w:num w:numId="35">
    <w:abstractNumId w:val="12"/>
  </w:num>
  <w:num w:numId="3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trackRevisions/>
  <w:defaultTabStop w:val="720"/>
  <w:evenAndOddHeaders/>
  <w:drawingGridHorizontalSpacing w:val="100"/>
  <w:displayHorizontalDrawingGridEvery w:val="2"/>
  <w:characterSpacingControl w:val="doNotCompress"/>
  <w:hdrShapeDefaults>
    <o:shapedefaults v:ext="edit" spidmax="143361">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4F5FBE"/>
    <w:rsid w:val="00000EEA"/>
    <w:rsid w:val="00001417"/>
    <w:rsid w:val="00001628"/>
    <w:rsid w:val="00002348"/>
    <w:rsid w:val="000024B6"/>
    <w:rsid w:val="00002AA7"/>
    <w:rsid w:val="000031E1"/>
    <w:rsid w:val="000032B8"/>
    <w:rsid w:val="00003796"/>
    <w:rsid w:val="000045DC"/>
    <w:rsid w:val="00004B77"/>
    <w:rsid w:val="00004EE7"/>
    <w:rsid w:val="00005E6A"/>
    <w:rsid w:val="00006200"/>
    <w:rsid w:val="00006772"/>
    <w:rsid w:val="00006790"/>
    <w:rsid w:val="0000719F"/>
    <w:rsid w:val="000071A9"/>
    <w:rsid w:val="00007D48"/>
    <w:rsid w:val="00011F1F"/>
    <w:rsid w:val="00011FC6"/>
    <w:rsid w:val="00012660"/>
    <w:rsid w:val="000126EB"/>
    <w:rsid w:val="00013A84"/>
    <w:rsid w:val="00013BDD"/>
    <w:rsid w:val="00013CA6"/>
    <w:rsid w:val="000140A4"/>
    <w:rsid w:val="000148E8"/>
    <w:rsid w:val="00015E82"/>
    <w:rsid w:val="00016C16"/>
    <w:rsid w:val="00016D22"/>
    <w:rsid w:val="0001753A"/>
    <w:rsid w:val="000175D4"/>
    <w:rsid w:val="0001775B"/>
    <w:rsid w:val="000228BE"/>
    <w:rsid w:val="00022B76"/>
    <w:rsid w:val="0002386B"/>
    <w:rsid w:val="00023A76"/>
    <w:rsid w:val="00024793"/>
    <w:rsid w:val="00024A8B"/>
    <w:rsid w:val="00024F6E"/>
    <w:rsid w:val="00025FD5"/>
    <w:rsid w:val="0002686D"/>
    <w:rsid w:val="0002693A"/>
    <w:rsid w:val="00026FD6"/>
    <w:rsid w:val="0002797B"/>
    <w:rsid w:val="00027A1C"/>
    <w:rsid w:val="000316D4"/>
    <w:rsid w:val="00031C3F"/>
    <w:rsid w:val="0003217B"/>
    <w:rsid w:val="00032A4D"/>
    <w:rsid w:val="00032C10"/>
    <w:rsid w:val="00032ED5"/>
    <w:rsid w:val="000331D4"/>
    <w:rsid w:val="00033888"/>
    <w:rsid w:val="000349C2"/>
    <w:rsid w:val="00034B06"/>
    <w:rsid w:val="00035BC4"/>
    <w:rsid w:val="00036417"/>
    <w:rsid w:val="000374A8"/>
    <w:rsid w:val="00040714"/>
    <w:rsid w:val="00041207"/>
    <w:rsid w:val="00042A1A"/>
    <w:rsid w:val="00042FDF"/>
    <w:rsid w:val="00043769"/>
    <w:rsid w:val="00043876"/>
    <w:rsid w:val="000438D9"/>
    <w:rsid w:val="000443E1"/>
    <w:rsid w:val="00044CA7"/>
    <w:rsid w:val="0004506D"/>
    <w:rsid w:val="00045A95"/>
    <w:rsid w:val="000462F1"/>
    <w:rsid w:val="00046533"/>
    <w:rsid w:val="00046744"/>
    <w:rsid w:val="0005048B"/>
    <w:rsid w:val="00050A5D"/>
    <w:rsid w:val="00050AAE"/>
    <w:rsid w:val="00051219"/>
    <w:rsid w:val="00051456"/>
    <w:rsid w:val="0005226F"/>
    <w:rsid w:val="00052521"/>
    <w:rsid w:val="000525FF"/>
    <w:rsid w:val="00052E5D"/>
    <w:rsid w:val="0005371F"/>
    <w:rsid w:val="00053D95"/>
    <w:rsid w:val="00053E83"/>
    <w:rsid w:val="000542E2"/>
    <w:rsid w:val="00054DDA"/>
    <w:rsid w:val="00055AB2"/>
    <w:rsid w:val="000562A7"/>
    <w:rsid w:val="00056990"/>
    <w:rsid w:val="000569BF"/>
    <w:rsid w:val="00056FD0"/>
    <w:rsid w:val="00057223"/>
    <w:rsid w:val="0006002A"/>
    <w:rsid w:val="000602C2"/>
    <w:rsid w:val="000623E9"/>
    <w:rsid w:val="00062521"/>
    <w:rsid w:val="00064612"/>
    <w:rsid w:val="00065676"/>
    <w:rsid w:val="000664CF"/>
    <w:rsid w:val="000667A4"/>
    <w:rsid w:val="00066841"/>
    <w:rsid w:val="00067F7B"/>
    <w:rsid w:val="0007002F"/>
    <w:rsid w:val="0007026F"/>
    <w:rsid w:val="00070959"/>
    <w:rsid w:val="00071F26"/>
    <w:rsid w:val="00073857"/>
    <w:rsid w:val="00073957"/>
    <w:rsid w:val="00074124"/>
    <w:rsid w:val="00074B16"/>
    <w:rsid w:val="00074DFE"/>
    <w:rsid w:val="00074E71"/>
    <w:rsid w:val="000754D3"/>
    <w:rsid w:val="00075774"/>
    <w:rsid w:val="00075941"/>
    <w:rsid w:val="00075B0B"/>
    <w:rsid w:val="000770FC"/>
    <w:rsid w:val="000775CA"/>
    <w:rsid w:val="00077738"/>
    <w:rsid w:val="00080542"/>
    <w:rsid w:val="00080E3D"/>
    <w:rsid w:val="000815C2"/>
    <w:rsid w:val="0008163C"/>
    <w:rsid w:val="000816D0"/>
    <w:rsid w:val="000817E2"/>
    <w:rsid w:val="000821D4"/>
    <w:rsid w:val="000823F1"/>
    <w:rsid w:val="00083CBE"/>
    <w:rsid w:val="0008490E"/>
    <w:rsid w:val="000855DB"/>
    <w:rsid w:val="00085DC0"/>
    <w:rsid w:val="00086157"/>
    <w:rsid w:val="000862B4"/>
    <w:rsid w:val="00086547"/>
    <w:rsid w:val="00086EBB"/>
    <w:rsid w:val="000870A3"/>
    <w:rsid w:val="00087772"/>
    <w:rsid w:val="00087ADA"/>
    <w:rsid w:val="000905EC"/>
    <w:rsid w:val="00090FC9"/>
    <w:rsid w:val="00092A51"/>
    <w:rsid w:val="000935D6"/>
    <w:rsid w:val="000936E7"/>
    <w:rsid w:val="00095C91"/>
    <w:rsid w:val="00096A71"/>
    <w:rsid w:val="00097084"/>
    <w:rsid w:val="000979AD"/>
    <w:rsid w:val="00097DA7"/>
    <w:rsid w:val="000A03F1"/>
    <w:rsid w:val="000A0646"/>
    <w:rsid w:val="000A0AFD"/>
    <w:rsid w:val="000A125D"/>
    <w:rsid w:val="000A3374"/>
    <w:rsid w:val="000A343E"/>
    <w:rsid w:val="000A3829"/>
    <w:rsid w:val="000A3D99"/>
    <w:rsid w:val="000A404A"/>
    <w:rsid w:val="000A46EF"/>
    <w:rsid w:val="000A4D45"/>
    <w:rsid w:val="000A4F58"/>
    <w:rsid w:val="000A573B"/>
    <w:rsid w:val="000A5AD6"/>
    <w:rsid w:val="000A60A7"/>
    <w:rsid w:val="000A6561"/>
    <w:rsid w:val="000A6709"/>
    <w:rsid w:val="000A6F40"/>
    <w:rsid w:val="000A710B"/>
    <w:rsid w:val="000B0A3D"/>
    <w:rsid w:val="000B13B0"/>
    <w:rsid w:val="000B1470"/>
    <w:rsid w:val="000B16B8"/>
    <w:rsid w:val="000B1864"/>
    <w:rsid w:val="000B1BB1"/>
    <w:rsid w:val="000B2083"/>
    <w:rsid w:val="000B2349"/>
    <w:rsid w:val="000B285B"/>
    <w:rsid w:val="000B3486"/>
    <w:rsid w:val="000B41BA"/>
    <w:rsid w:val="000B47C5"/>
    <w:rsid w:val="000B563F"/>
    <w:rsid w:val="000B6FC1"/>
    <w:rsid w:val="000B757C"/>
    <w:rsid w:val="000B7CDF"/>
    <w:rsid w:val="000C02C0"/>
    <w:rsid w:val="000C05F1"/>
    <w:rsid w:val="000C0940"/>
    <w:rsid w:val="000C0E41"/>
    <w:rsid w:val="000C0F64"/>
    <w:rsid w:val="000C11AB"/>
    <w:rsid w:val="000C20F1"/>
    <w:rsid w:val="000C3593"/>
    <w:rsid w:val="000C4051"/>
    <w:rsid w:val="000C5523"/>
    <w:rsid w:val="000C557C"/>
    <w:rsid w:val="000C61C0"/>
    <w:rsid w:val="000C6250"/>
    <w:rsid w:val="000C64B0"/>
    <w:rsid w:val="000C6861"/>
    <w:rsid w:val="000C7633"/>
    <w:rsid w:val="000C7D15"/>
    <w:rsid w:val="000D0298"/>
    <w:rsid w:val="000D0432"/>
    <w:rsid w:val="000D04CE"/>
    <w:rsid w:val="000D0AAE"/>
    <w:rsid w:val="000D1725"/>
    <w:rsid w:val="000D19DE"/>
    <w:rsid w:val="000D1AF6"/>
    <w:rsid w:val="000D28B4"/>
    <w:rsid w:val="000D3827"/>
    <w:rsid w:val="000D436B"/>
    <w:rsid w:val="000D6D2F"/>
    <w:rsid w:val="000E024F"/>
    <w:rsid w:val="000E03E7"/>
    <w:rsid w:val="000E0979"/>
    <w:rsid w:val="000E1895"/>
    <w:rsid w:val="000E1B72"/>
    <w:rsid w:val="000E1CF3"/>
    <w:rsid w:val="000E2422"/>
    <w:rsid w:val="000E2C75"/>
    <w:rsid w:val="000E3C6C"/>
    <w:rsid w:val="000E4CB2"/>
    <w:rsid w:val="000E5627"/>
    <w:rsid w:val="000E599F"/>
    <w:rsid w:val="000E6332"/>
    <w:rsid w:val="000E6AFE"/>
    <w:rsid w:val="000E74E2"/>
    <w:rsid w:val="000E7CBA"/>
    <w:rsid w:val="000F0D6C"/>
    <w:rsid w:val="000F0E59"/>
    <w:rsid w:val="000F1A9D"/>
    <w:rsid w:val="000F1EC3"/>
    <w:rsid w:val="000F1FE4"/>
    <w:rsid w:val="000F2A26"/>
    <w:rsid w:val="000F43FD"/>
    <w:rsid w:val="000F51D8"/>
    <w:rsid w:val="000F5EE6"/>
    <w:rsid w:val="000F5EE7"/>
    <w:rsid w:val="000F657D"/>
    <w:rsid w:val="000F67E9"/>
    <w:rsid w:val="000F7BFA"/>
    <w:rsid w:val="001009A2"/>
    <w:rsid w:val="00101A2A"/>
    <w:rsid w:val="00101D2B"/>
    <w:rsid w:val="00102DCE"/>
    <w:rsid w:val="00103686"/>
    <w:rsid w:val="00103D3F"/>
    <w:rsid w:val="0010414B"/>
    <w:rsid w:val="00104FBD"/>
    <w:rsid w:val="00105689"/>
    <w:rsid w:val="001067F0"/>
    <w:rsid w:val="001068F9"/>
    <w:rsid w:val="00107EF0"/>
    <w:rsid w:val="001100D4"/>
    <w:rsid w:val="001101D3"/>
    <w:rsid w:val="0011024F"/>
    <w:rsid w:val="0011025E"/>
    <w:rsid w:val="00110399"/>
    <w:rsid w:val="0011098C"/>
    <w:rsid w:val="00110C04"/>
    <w:rsid w:val="00111BC8"/>
    <w:rsid w:val="001123AD"/>
    <w:rsid w:val="0011276B"/>
    <w:rsid w:val="00112F36"/>
    <w:rsid w:val="00112F3D"/>
    <w:rsid w:val="0011346D"/>
    <w:rsid w:val="00113A3A"/>
    <w:rsid w:val="00113E11"/>
    <w:rsid w:val="0011415D"/>
    <w:rsid w:val="00114498"/>
    <w:rsid w:val="0011470B"/>
    <w:rsid w:val="00114B2D"/>
    <w:rsid w:val="00114B30"/>
    <w:rsid w:val="00116C3E"/>
    <w:rsid w:val="00117AE4"/>
    <w:rsid w:val="00117E59"/>
    <w:rsid w:val="001207D0"/>
    <w:rsid w:val="00120C86"/>
    <w:rsid w:val="00121DC0"/>
    <w:rsid w:val="00121F8B"/>
    <w:rsid w:val="0012201E"/>
    <w:rsid w:val="001224AD"/>
    <w:rsid w:val="0012370A"/>
    <w:rsid w:val="001239B8"/>
    <w:rsid w:val="00123BCC"/>
    <w:rsid w:val="00123FD7"/>
    <w:rsid w:val="001249CC"/>
    <w:rsid w:val="0012710A"/>
    <w:rsid w:val="0013089B"/>
    <w:rsid w:val="001313EA"/>
    <w:rsid w:val="0013168B"/>
    <w:rsid w:val="001325AB"/>
    <w:rsid w:val="001327A4"/>
    <w:rsid w:val="00132AA0"/>
    <w:rsid w:val="00132F76"/>
    <w:rsid w:val="00132FCC"/>
    <w:rsid w:val="0013384F"/>
    <w:rsid w:val="00134054"/>
    <w:rsid w:val="00134107"/>
    <w:rsid w:val="00134882"/>
    <w:rsid w:val="001349DB"/>
    <w:rsid w:val="00134FC3"/>
    <w:rsid w:val="00135E28"/>
    <w:rsid w:val="001362D8"/>
    <w:rsid w:val="001366BB"/>
    <w:rsid w:val="00136B7F"/>
    <w:rsid w:val="001405CD"/>
    <w:rsid w:val="00140E8D"/>
    <w:rsid w:val="0014194B"/>
    <w:rsid w:val="00141D5A"/>
    <w:rsid w:val="00141DC0"/>
    <w:rsid w:val="00142A30"/>
    <w:rsid w:val="00143493"/>
    <w:rsid w:val="00143CC5"/>
    <w:rsid w:val="00143DDB"/>
    <w:rsid w:val="001445BA"/>
    <w:rsid w:val="0014574F"/>
    <w:rsid w:val="0014618A"/>
    <w:rsid w:val="0014644C"/>
    <w:rsid w:val="00146DD1"/>
    <w:rsid w:val="00147115"/>
    <w:rsid w:val="00147FEA"/>
    <w:rsid w:val="00150D7E"/>
    <w:rsid w:val="00150FBD"/>
    <w:rsid w:val="00152A73"/>
    <w:rsid w:val="00154168"/>
    <w:rsid w:val="0015427C"/>
    <w:rsid w:val="00154B83"/>
    <w:rsid w:val="001553E2"/>
    <w:rsid w:val="001555A8"/>
    <w:rsid w:val="00155712"/>
    <w:rsid w:val="0015605C"/>
    <w:rsid w:val="00156C25"/>
    <w:rsid w:val="00157AAE"/>
    <w:rsid w:val="00160074"/>
    <w:rsid w:val="0016053C"/>
    <w:rsid w:val="001606E2"/>
    <w:rsid w:val="00160998"/>
    <w:rsid w:val="00160D71"/>
    <w:rsid w:val="001612A7"/>
    <w:rsid w:val="00161592"/>
    <w:rsid w:val="00161798"/>
    <w:rsid w:val="00161A15"/>
    <w:rsid w:val="00161BB6"/>
    <w:rsid w:val="0016210D"/>
    <w:rsid w:val="0016216C"/>
    <w:rsid w:val="00162ED8"/>
    <w:rsid w:val="00163259"/>
    <w:rsid w:val="00163534"/>
    <w:rsid w:val="00163775"/>
    <w:rsid w:val="00163B70"/>
    <w:rsid w:val="00163DA6"/>
    <w:rsid w:val="001647F3"/>
    <w:rsid w:val="00165259"/>
    <w:rsid w:val="00166973"/>
    <w:rsid w:val="00166D96"/>
    <w:rsid w:val="00167152"/>
    <w:rsid w:val="001674CF"/>
    <w:rsid w:val="00167F6B"/>
    <w:rsid w:val="001701E3"/>
    <w:rsid w:val="001708B3"/>
    <w:rsid w:val="001709A0"/>
    <w:rsid w:val="00171C04"/>
    <w:rsid w:val="001725EB"/>
    <w:rsid w:val="00172848"/>
    <w:rsid w:val="001734F3"/>
    <w:rsid w:val="00173C4D"/>
    <w:rsid w:val="00173ECE"/>
    <w:rsid w:val="00174A49"/>
    <w:rsid w:val="00175388"/>
    <w:rsid w:val="00176367"/>
    <w:rsid w:val="001769DB"/>
    <w:rsid w:val="00176FC6"/>
    <w:rsid w:val="00177270"/>
    <w:rsid w:val="001772D6"/>
    <w:rsid w:val="00177449"/>
    <w:rsid w:val="00177D24"/>
    <w:rsid w:val="00181307"/>
    <w:rsid w:val="00182819"/>
    <w:rsid w:val="00182B8E"/>
    <w:rsid w:val="001833DF"/>
    <w:rsid w:val="00183576"/>
    <w:rsid w:val="00183CE0"/>
    <w:rsid w:val="00184626"/>
    <w:rsid w:val="00184A56"/>
    <w:rsid w:val="00185953"/>
    <w:rsid w:val="00186B4D"/>
    <w:rsid w:val="001874B7"/>
    <w:rsid w:val="001879DD"/>
    <w:rsid w:val="00187AAE"/>
    <w:rsid w:val="00187BB6"/>
    <w:rsid w:val="00187BBC"/>
    <w:rsid w:val="00187BF8"/>
    <w:rsid w:val="001904D7"/>
    <w:rsid w:val="001908B6"/>
    <w:rsid w:val="00190DA5"/>
    <w:rsid w:val="00190E0B"/>
    <w:rsid w:val="00190E7F"/>
    <w:rsid w:val="00190FAC"/>
    <w:rsid w:val="00192555"/>
    <w:rsid w:val="00192E59"/>
    <w:rsid w:val="00192F95"/>
    <w:rsid w:val="00193084"/>
    <w:rsid w:val="00193162"/>
    <w:rsid w:val="00193E66"/>
    <w:rsid w:val="00194542"/>
    <w:rsid w:val="00194748"/>
    <w:rsid w:val="00194DBD"/>
    <w:rsid w:val="0019514C"/>
    <w:rsid w:val="00195301"/>
    <w:rsid w:val="00195774"/>
    <w:rsid w:val="00195791"/>
    <w:rsid w:val="00195DAE"/>
    <w:rsid w:val="00196146"/>
    <w:rsid w:val="001963A9"/>
    <w:rsid w:val="00197A0D"/>
    <w:rsid w:val="00197D2A"/>
    <w:rsid w:val="001A0068"/>
    <w:rsid w:val="001A1218"/>
    <w:rsid w:val="001A1488"/>
    <w:rsid w:val="001A17B6"/>
    <w:rsid w:val="001A1B86"/>
    <w:rsid w:val="001A495C"/>
    <w:rsid w:val="001A4B1C"/>
    <w:rsid w:val="001A4C07"/>
    <w:rsid w:val="001A5D99"/>
    <w:rsid w:val="001A6F18"/>
    <w:rsid w:val="001A7469"/>
    <w:rsid w:val="001A757A"/>
    <w:rsid w:val="001B00A0"/>
    <w:rsid w:val="001B14E3"/>
    <w:rsid w:val="001B1BB0"/>
    <w:rsid w:val="001B1E7D"/>
    <w:rsid w:val="001B232C"/>
    <w:rsid w:val="001B23ED"/>
    <w:rsid w:val="001B2911"/>
    <w:rsid w:val="001B2D35"/>
    <w:rsid w:val="001B3051"/>
    <w:rsid w:val="001B34DE"/>
    <w:rsid w:val="001B4BD6"/>
    <w:rsid w:val="001B4F7C"/>
    <w:rsid w:val="001B6CA5"/>
    <w:rsid w:val="001B6CB5"/>
    <w:rsid w:val="001B79DA"/>
    <w:rsid w:val="001B7BF3"/>
    <w:rsid w:val="001C0694"/>
    <w:rsid w:val="001C09CF"/>
    <w:rsid w:val="001C0D77"/>
    <w:rsid w:val="001C1132"/>
    <w:rsid w:val="001C14D4"/>
    <w:rsid w:val="001C1CBA"/>
    <w:rsid w:val="001C2E4C"/>
    <w:rsid w:val="001C3080"/>
    <w:rsid w:val="001C3137"/>
    <w:rsid w:val="001C3A23"/>
    <w:rsid w:val="001C424B"/>
    <w:rsid w:val="001C47E1"/>
    <w:rsid w:val="001C4890"/>
    <w:rsid w:val="001C4CF2"/>
    <w:rsid w:val="001C4F62"/>
    <w:rsid w:val="001C540A"/>
    <w:rsid w:val="001C58BF"/>
    <w:rsid w:val="001C5CA5"/>
    <w:rsid w:val="001C6042"/>
    <w:rsid w:val="001C60B0"/>
    <w:rsid w:val="001C663B"/>
    <w:rsid w:val="001C6F6C"/>
    <w:rsid w:val="001C71D1"/>
    <w:rsid w:val="001C7ED6"/>
    <w:rsid w:val="001D0736"/>
    <w:rsid w:val="001D18D8"/>
    <w:rsid w:val="001D1D2F"/>
    <w:rsid w:val="001D36DC"/>
    <w:rsid w:val="001D3F6F"/>
    <w:rsid w:val="001D400E"/>
    <w:rsid w:val="001D4164"/>
    <w:rsid w:val="001D4603"/>
    <w:rsid w:val="001D4B49"/>
    <w:rsid w:val="001D4D59"/>
    <w:rsid w:val="001D564F"/>
    <w:rsid w:val="001D61F3"/>
    <w:rsid w:val="001D6990"/>
    <w:rsid w:val="001D713C"/>
    <w:rsid w:val="001E0979"/>
    <w:rsid w:val="001E15DE"/>
    <w:rsid w:val="001E1813"/>
    <w:rsid w:val="001E2D97"/>
    <w:rsid w:val="001E2F8F"/>
    <w:rsid w:val="001E30E8"/>
    <w:rsid w:val="001E3790"/>
    <w:rsid w:val="001E3901"/>
    <w:rsid w:val="001E42CD"/>
    <w:rsid w:val="001E465B"/>
    <w:rsid w:val="001E4A36"/>
    <w:rsid w:val="001E4C59"/>
    <w:rsid w:val="001E531C"/>
    <w:rsid w:val="001E544C"/>
    <w:rsid w:val="001E67CD"/>
    <w:rsid w:val="001E6E75"/>
    <w:rsid w:val="001E78C1"/>
    <w:rsid w:val="001E7AF4"/>
    <w:rsid w:val="001F0BC2"/>
    <w:rsid w:val="001F10A5"/>
    <w:rsid w:val="001F2D21"/>
    <w:rsid w:val="001F354A"/>
    <w:rsid w:val="001F37BB"/>
    <w:rsid w:val="001F3935"/>
    <w:rsid w:val="001F3CFA"/>
    <w:rsid w:val="001F45A8"/>
    <w:rsid w:val="001F473C"/>
    <w:rsid w:val="001F4D81"/>
    <w:rsid w:val="001F63F9"/>
    <w:rsid w:val="0020034E"/>
    <w:rsid w:val="0020041C"/>
    <w:rsid w:val="002006E3"/>
    <w:rsid w:val="00200740"/>
    <w:rsid w:val="002018DC"/>
    <w:rsid w:val="00201C06"/>
    <w:rsid w:val="00202025"/>
    <w:rsid w:val="00203560"/>
    <w:rsid w:val="0020409F"/>
    <w:rsid w:val="002043C8"/>
    <w:rsid w:val="00204939"/>
    <w:rsid w:val="002054F6"/>
    <w:rsid w:val="0020558C"/>
    <w:rsid w:val="00205711"/>
    <w:rsid w:val="00205E3E"/>
    <w:rsid w:val="00206111"/>
    <w:rsid w:val="00207117"/>
    <w:rsid w:val="00207402"/>
    <w:rsid w:val="00207919"/>
    <w:rsid w:val="00207BB9"/>
    <w:rsid w:val="00210118"/>
    <w:rsid w:val="002101A4"/>
    <w:rsid w:val="002106F0"/>
    <w:rsid w:val="002109F9"/>
    <w:rsid w:val="0021215A"/>
    <w:rsid w:val="0021215C"/>
    <w:rsid w:val="0021299F"/>
    <w:rsid w:val="002129DA"/>
    <w:rsid w:val="00212AC6"/>
    <w:rsid w:val="00213061"/>
    <w:rsid w:val="002132C4"/>
    <w:rsid w:val="00213403"/>
    <w:rsid w:val="002137D2"/>
    <w:rsid w:val="00213BD3"/>
    <w:rsid w:val="00213D49"/>
    <w:rsid w:val="00213E4B"/>
    <w:rsid w:val="00214440"/>
    <w:rsid w:val="0021485D"/>
    <w:rsid w:val="00215132"/>
    <w:rsid w:val="002154A2"/>
    <w:rsid w:val="002156C8"/>
    <w:rsid w:val="00216565"/>
    <w:rsid w:val="00221A6A"/>
    <w:rsid w:val="00221A8F"/>
    <w:rsid w:val="00221D5A"/>
    <w:rsid w:val="00222262"/>
    <w:rsid w:val="002227FE"/>
    <w:rsid w:val="002236AA"/>
    <w:rsid w:val="0022431B"/>
    <w:rsid w:val="00224F5A"/>
    <w:rsid w:val="002253CD"/>
    <w:rsid w:val="002254A0"/>
    <w:rsid w:val="002256CA"/>
    <w:rsid w:val="00225A18"/>
    <w:rsid w:val="0022699B"/>
    <w:rsid w:val="002272CA"/>
    <w:rsid w:val="002274F9"/>
    <w:rsid w:val="00227DD3"/>
    <w:rsid w:val="00230360"/>
    <w:rsid w:val="00230AEB"/>
    <w:rsid w:val="002318FF"/>
    <w:rsid w:val="002321AE"/>
    <w:rsid w:val="002326D5"/>
    <w:rsid w:val="00232B56"/>
    <w:rsid w:val="00240051"/>
    <w:rsid w:val="002404C9"/>
    <w:rsid w:val="002408C0"/>
    <w:rsid w:val="00240DDA"/>
    <w:rsid w:val="00241245"/>
    <w:rsid w:val="00241514"/>
    <w:rsid w:val="002418DA"/>
    <w:rsid w:val="00241BAC"/>
    <w:rsid w:val="002421F2"/>
    <w:rsid w:val="00242A9A"/>
    <w:rsid w:val="00243EDA"/>
    <w:rsid w:val="00244D06"/>
    <w:rsid w:val="0024554D"/>
    <w:rsid w:val="00246E78"/>
    <w:rsid w:val="002474F7"/>
    <w:rsid w:val="002507C4"/>
    <w:rsid w:val="00250E76"/>
    <w:rsid w:val="00251CD8"/>
    <w:rsid w:val="00251DDE"/>
    <w:rsid w:val="00251FFD"/>
    <w:rsid w:val="002524C3"/>
    <w:rsid w:val="00252691"/>
    <w:rsid w:val="00252CBB"/>
    <w:rsid w:val="00253829"/>
    <w:rsid w:val="00254711"/>
    <w:rsid w:val="00254759"/>
    <w:rsid w:val="00254BC6"/>
    <w:rsid w:val="00254C63"/>
    <w:rsid w:val="00254C71"/>
    <w:rsid w:val="00255920"/>
    <w:rsid w:val="00256940"/>
    <w:rsid w:val="002569BB"/>
    <w:rsid w:val="00256DA8"/>
    <w:rsid w:val="00256DEB"/>
    <w:rsid w:val="002579B2"/>
    <w:rsid w:val="00257A8F"/>
    <w:rsid w:val="00257C1F"/>
    <w:rsid w:val="00257F1E"/>
    <w:rsid w:val="00260CC9"/>
    <w:rsid w:val="00261484"/>
    <w:rsid w:val="00261E00"/>
    <w:rsid w:val="002621C3"/>
    <w:rsid w:val="00262811"/>
    <w:rsid w:val="00262BBB"/>
    <w:rsid w:val="00263A58"/>
    <w:rsid w:val="0026439C"/>
    <w:rsid w:val="00265062"/>
    <w:rsid w:val="00266916"/>
    <w:rsid w:val="002669E1"/>
    <w:rsid w:val="00267364"/>
    <w:rsid w:val="0026739B"/>
    <w:rsid w:val="0027003E"/>
    <w:rsid w:val="0027023D"/>
    <w:rsid w:val="00270461"/>
    <w:rsid w:val="00273A31"/>
    <w:rsid w:val="00274483"/>
    <w:rsid w:val="00274DF1"/>
    <w:rsid w:val="00274FEA"/>
    <w:rsid w:val="0027500F"/>
    <w:rsid w:val="002760D3"/>
    <w:rsid w:val="00276569"/>
    <w:rsid w:val="00276E07"/>
    <w:rsid w:val="00276E3E"/>
    <w:rsid w:val="00277240"/>
    <w:rsid w:val="002773C7"/>
    <w:rsid w:val="00277610"/>
    <w:rsid w:val="00277A23"/>
    <w:rsid w:val="002801F0"/>
    <w:rsid w:val="00280E4B"/>
    <w:rsid w:val="00281443"/>
    <w:rsid w:val="00281A97"/>
    <w:rsid w:val="00281F23"/>
    <w:rsid w:val="00281F7C"/>
    <w:rsid w:val="00282125"/>
    <w:rsid w:val="00282830"/>
    <w:rsid w:val="00282D58"/>
    <w:rsid w:val="00283CB0"/>
    <w:rsid w:val="00283ED5"/>
    <w:rsid w:val="002852DB"/>
    <w:rsid w:val="00285408"/>
    <w:rsid w:val="00285F27"/>
    <w:rsid w:val="0028775F"/>
    <w:rsid w:val="00287FBB"/>
    <w:rsid w:val="0029026E"/>
    <w:rsid w:val="00291667"/>
    <w:rsid w:val="0029371B"/>
    <w:rsid w:val="00293BBA"/>
    <w:rsid w:val="00293EB0"/>
    <w:rsid w:val="00294140"/>
    <w:rsid w:val="00294332"/>
    <w:rsid w:val="00295D01"/>
    <w:rsid w:val="00295F48"/>
    <w:rsid w:val="002966CD"/>
    <w:rsid w:val="00296BF2"/>
    <w:rsid w:val="00296C49"/>
    <w:rsid w:val="00296F41"/>
    <w:rsid w:val="002976DB"/>
    <w:rsid w:val="00297886"/>
    <w:rsid w:val="002A00A3"/>
    <w:rsid w:val="002A0D47"/>
    <w:rsid w:val="002A1249"/>
    <w:rsid w:val="002A22EC"/>
    <w:rsid w:val="002A2EA4"/>
    <w:rsid w:val="002A3159"/>
    <w:rsid w:val="002A398A"/>
    <w:rsid w:val="002A3A2E"/>
    <w:rsid w:val="002A47DB"/>
    <w:rsid w:val="002A4B9B"/>
    <w:rsid w:val="002A5860"/>
    <w:rsid w:val="002A5A18"/>
    <w:rsid w:val="002A5D8F"/>
    <w:rsid w:val="002A5DDE"/>
    <w:rsid w:val="002A658F"/>
    <w:rsid w:val="002A6B0D"/>
    <w:rsid w:val="002A754E"/>
    <w:rsid w:val="002B13B9"/>
    <w:rsid w:val="002B33B0"/>
    <w:rsid w:val="002B3D66"/>
    <w:rsid w:val="002B3E6E"/>
    <w:rsid w:val="002B4524"/>
    <w:rsid w:val="002B4A8E"/>
    <w:rsid w:val="002B5248"/>
    <w:rsid w:val="002B5325"/>
    <w:rsid w:val="002B67C2"/>
    <w:rsid w:val="002B6D3D"/>
    <w:rsid w:val="002B73F2"/>
    <w:rsid w:val="002B7DCE"/>
    <w:rsid w:val="002C046D"/>
    <w:rsid w:val="002C05E0"/>
    <w:rsid w:val="002C071A"/>
    <w:rsid w:val="002C252C"/>
    <w:rsid w:val="002C2810"/>
    <w:rsid w:val="002C3290"/>
    <w:rsid w:val="002C352B"/>
    <w:rsid w:val="002C48F2"/>
    <w:rsid w:val="002C4AAB"/>
    <w:rsid w:val="002C532F"/>
    <w:rsid w:val="002C5426"/>
    <w:rsid w:val="002C54A6"/>
    <w:rsid w:val="002C6086"/>
    <w:rsid w:val="002C6F23"/>
    <w:rsid w:val="002C7450"/>
    <w:rsid w:val="002C75F5"/>
    <w:rsid w:val="002C7854"/>
    <w:rsid w:val="002C7EA8"/>
    <w:rsid w:val="002D19CD"/>
    <w:rsid w:val="002D1C9F"/>
    <w:rsid w:val="002D2168"/>
    <w:rsid w:val="002D29D7"/>
    <w:rsid w:val="002D3EDA"/>
    <w:rsid w:val="002D414A"/>
    <w:rsid w:val="002D44B3"/>
    <w:rsid w:val="002D47F6"/>
    <w:rsid w:val="002D506C"/>
    <w:rsid w:val="002D534B"/>
    <w:rsid w:val="002D5577"/>
    <w:rsid w:val="002D61B2"/>
    <w:rsid w:val="002D6637"/>
    <w:rsid w:val="002D6870"/>
    <w:rsid w:val="002D688F"/>
    <w:rsid w:val="002D7316"/>
    <w:rsid w:val="002D7E08"/>
    <w:rsid w:val="002E00BA"/>
    <w:rsid w:val="002E063C"/>
    <w:rsid w:val="002E0C1E"/>
    <w:rsid w:val="002E11DC"/>
    <w:rsid w:val="002E1B01"/>
    <w:rsid w:val="002E352D"/>
    <w:rsid w:val="002E3B33"/>
    <w:rsid w:val="002E3BB0"/>
    <w:rsid w:val="002E4326"/>
    <w:rsid w:val="002E4ACA"/>
    <w:rsid w:val="002E51D6"/>
    <w:rsid w:val="002E6619"/>
    <w:rsid w:val="002E6698"/>
    <w:rsid w:val="002E6790"/>
    <w:rsid w:val="002E7AB1"/>
    <w:rsid w:val="002E7DC9"/>
    <w:rsid w:val="002F0010"/>
    <w:rsid w:val="002F0071"/>
    <w:rsid w:val="002F03A4"/>
    <w:rsid w:val="002F06CC"/>
    <w:rsid w:val="002F10B8"/>
    <w:rsid w:val="002F2098"/>
    <w:rsid w:val="002F21FE"/>
    <w:rsid w:val="002F2B07"/>
    <w:rsid w:val="002F3103"/>
    <w:rsid w:val="002F4368"/>
    <w:rsid w:val="002F5111"/>
    <w:rsid w:val="002F5550"/>
    <w:rsid w:val="002F7027"/>
    <w:rsid w:val="002F7A19"/>
    <w:rsid w:val="002F7B98"/>
    <w:rsid w:val="002F7BC9"/>
    <w:rsid w:val="00300416"/>
    <w:rsid w:val="003004EF"/>
    <w:rsid w:val="00302137"/>
    <w:rsid w:val="003036A2"/>
    <w:rsid w:val="00304275"/>
    <w:rsid w:val="00304A7B"/>
    <w:rsid w:val="003053C7"/>
    <w:rsid w:val="0030541E"/>
    <w:rsid w:val="003059EB"/>
    <w:rsid w:val="00305C04"/>
    <w:rsid w:val="00305DE2"/>
    <w:rsid w:val="00306533"/>
    <w:rsid w:val="0030662B"/>
    <w:rsid w:val="00306A4B"/>
    <w:rsid w:val="00307B3C"/>
    <w:rsid w:val="00307B89"/>
    <w:rsid w:val="00307F20"/>
    <w:rsid w:val="00310421"/>
    <w:rsid w:val="0031173B"/>
    <w:rsid w:val="00311AA8"/>
    <w:rsid w:val="00312278"/>
    <w:rsid w:val="003126AD"/>
    <w:rsid w:val="0031370F"/>
    <w:rsid w:val="003139EB"/>
    <w:rsid w:val="00313CAE"/>
    <w:rsid w:val="0031506A"/>
    <w:rsid w:val="003153DA"/>
    <w:rsid w:val="00315645"/>
    <w:rsid w:val="00315BAB"/>
    <w:rsid w:val="0031605A"/>
    <w:rsid w:val="00316471"/>
    <w:rsid w:val="00316ABB"/>
    <w:rsid w:val="00316D9E"/>
    <w:rsid w:val="003174A3"/>
    <w:rsid w:val="003176BD"/>
    <w:rsid w:val="00322BA1"/>
    <w:rsid w:val="00323C77"/>
    <w:rsid w:val="00324B70"/>
    <w:rsid w:val="00325072"/>
    <w:rsid w:val="0032519F"/>
    <w:rsid w:val="0032778C"/>
    <w:rsid w:val="003278F9"/>
    <w:rsid w:val="0032796C"/>
    <w:rsid w:val="00330DBD"/>
    <w:rsid w:val="00331731"/>
    <w:rsid w:val="00332531"/>
    <w:rsid w:val="003326FA"/>
    <w:rsid w:val="00332A23"/>
    <w:rsid w:val="00332A90"/>
    <w:rsid w:val="00333219"/>
    <w:rsid w:val="0033323C"/>
    <w:rsid w:val="00333EED"/>
    <w:rsid w:val="00334160"/>
    <w:rsid w:val="0033551F"/>
    <w:rsid w:val="00335538"/>
    <w:rsid w:val="00335874"/>
    <w:rsid w:val="00336440"/>
    <w:rsid w:val="00336705"/>
    <w:rsid w:val="00337628"/>
    <w:rsid w:val="0034030F"/>
    <w:rsid w:val="00340806"/>
    <w:rsid w:val="00340D98"/>
    <w:rsid w:val="003411F1"/>
    <w:rsid w:val="0034192C"/>
    <w:rsid w:val="00341D58"/>
    <w:rsid w:val="00341F2B"/>
    <w:rsid w:val="00341FFE"/>
    <w:rsid w:val="003425BE"/>
    <w:rsid w:val="00342DB6"/>
    <w:rsid w:val="003444AE"/>
    <w:rsid w:val="003449FA"/>
    <w:rsid w:val="00344BF7"/>
    <w:rsid w:val="00344E72"/>
    <w:rsid w:val="003450A8"/>
    <w:rsid w:val="003459B3"/>
    <w:rsid w:val="00345A08"/>
    <w:rsid w:val="003461B2"/>
    <w:rsid w:val="0034655C"/>
    <w:rsid w:val="00346B25"/>
    <w:rsid w:val="00347574"/>
    <w:rsid w:val="00350960"/>
    <w:rsid w:val="00351580"/>
    <w:rsid w:val="0035201A"/>
    <w:rsid w:val="003521F4"/>
    <w:rsid w:val="00352329"/>
    <w:rsid w:val="0035312C"/>
    <w:rsid w:val="0035323F"/>
    <w:rsid w:val="003536A9"/>
    <w:rsid w:val="0035379C"/>
    <w:rsid w:val="00353E8F"/>
    <w:rsid w:val="00354C05"/>
    <w:rsid w:val="00355B43"/>
    <w:rsid w:val="00356288"/>
    <w:rsid w:val="00356FBF"/>
    <w:rsid w:val="00357251"/>
    <w:rsid w:val="0035772F"/>
    <w:rsid w:val="00357F24"/>
    <w:rsid w:val="00360410"/>
    <w:rsid w:val="00360960"/>
    <w:rsid w:val="0036122F"/>
    <w:rsid w:val="0036152A"/>
    <w:rsid w:val="00361B86"/>
    <w:rsid w:val="00361EE2"/>
    <w:rsid w:val="0036233E"/>
    <w:rsid w:val="0036319D"/>
    <w:rsid w:val="003643FF"/>
    <w:rsid w:val="00364452"/>
    <w:rsid w:val="00365360"/>
    <w:rsid w:val="00366199"/>
    <w:rsid w:val="0036706B"/>
    <w:rsid w:val="00367C48"/>
    <w:rsid w:val="00367C4E"/>
    <w:rsid w:val="003703B2"/>
    <w:rsid w:val="00372074"/>
    <w:rsid w:val="003725B1"/>
    <w:rsid w:val="00372C6C"/>
    <w:rsid w:val="00374561"/>
    <w:rsid w:val="0037473F"/>
    <w:rsid w:val="003758F0"/>
    <w:rsid w:val="003759C7"/>
    <w:rsid w:val="00377B08"/>
    <w:rsid w:val="00380179"/>
    <w:rsid w:val="00380854"/>
    <w:rsid w:val="0038136E"/>
    <w:rsid w:val="0038184F"/>
    <w:rsid w:val="00383922"/>
    <w:rsid w:val="00383ADF"/>
    <w:rsid w:val="0038498C"/>
    <w:rsid w:val="00384ABA"/>
    <w:rsid w:val="0038545E"/>
    <w:rsid w:val="00386EA0"/>
    <w:rsid w:val="003877A8"/>
    <w:rsid w:val="00390015"/>
    <w:rsid w:val="0039241C"/>
    <w:rsid w:val="0039270B"/>
    <w:rsid w:val="003935F2"/>
    <w:rsid w:val="00393E2A"/>
    <w:rsid w:val="00394380"/>
    <w:rsid w:val="00395DD9"/>
    <w:rsid w:val="00395EF5"/>
    <w:rsid w:val="00396D47"/>
    <w:rsid w:val="003970FE"/>
    <w:rsid w:val="0039729E"/>
    <w:rsid w:val="00397570"/>
    <w:rsid w:val="00397D16"/>
    <w:rsid w:val="003A0530"/>
    <w:rsid w:val="003A0CA3"/>
    <w:rsid w:val="003A130B"/>
    <w:rsid w:val="003A193F"/>
    <w:rsid w:val="003A1AE6"/>
    <w:rsid w:val="003A20EC"/>
    <w:rsid w:val="003A247D"/>
    <w:rsid w:val="003A2FF2"/>
    <w:rsid w:val="003A3052"/>
    <w:rsid w:val="003A31FE"/>
    <w:rsid w:val="003A3919"/>
    <w:rsid w:val="003A476E"/>
    <w:rsid w:val="003A4AF4"/>
    <w:rsid w:val="003A5063"/>
    <w:rsid w:val="003A58B5"/>
    <w:rsid w:val="003A5955"/>
    <w:rsid w:val="003A5C9C"/>
    <w:rsid w:val="003A710E"/>
    <w:rsid w:val="003A784A"/>
    <w:rsid w:val="003A7E0C"/>
    <w:rsid w:val="003B01BF"/>
    <w:rsid w:val="003B054F"/>
    <w:rsid w:val="003B08E1"/>
    <w:rsid w:val="003B1103"/>
    <w:rsid w:val="003B1238"/>
    <w:rsid w:val="003B2BAA"/>
    <w:rsid w:val="003B2DE5"/>
    <w:rsid w:val="003B2E7A"/>
    <w:rsid w:val="003B4380"/>
    <w:rsid w:val="003B4B49"/>
    <w:rsid w:val="003B4D2C"/>
    <w:rsid w:val="003B50D0"/>
    <w:rsid w:val="003B5618"/>
    <w:rsid w:val="003B58A6"/>
    <w:rsid w:val="003B5A35"/>
    <w:rsid w:val="003B6709"/>
    <w:rsid w:val="003B735A"/>
    <w:rsid w:val="003B7DD9"/>
    <w:rsid w:val="003B7F61"/>
    <w:rsid w:val="003C0B55"/>
    <w:rsid w:val="003C1075"/>
    <w:rsid w:val="003C237E"/>
    <w:rsid w:val="003C26D7"/>
    <w:rsid w:val="003C2E26"/>
    <w:rsid w:val="003C40B6"/>
    <w:rsid w:val="003C4114"/>
    <w:rsid w:val="003C4A04"/>
    <w:rsid w:val="003C4AEE"/>
    <w:rsid w:val="003C602B"/>
    <w:rsid w:val="003C619B"/>
    <w:rsid w:val="003C68AD"/>
    <w:rsid w:val="003C7AD0"/>
    <w:rsid w:val="003D1695"/>
    <w:rsid w:val="003D2135"/>
    <w:rsid w:val="003D24B0"/>
    <w:rsid w:val="003D2574"/>
    <w:rsid w:val="003D3036"/>
    <w:rsid w:val="003D3A03"/>
    <w:rsid w:val="003D3FC3"/>
    <w:rsid w:val="003D42DA"/>
    <w:rsid w:val="003D4EF4"/>
    <w:rsid w:val="003D4F1A"/>
    <w:rsid w:val="003D62C9"/>
    <w:rsid w:val="003D641F"/>
    <w:rsid w:val="003D6565"/>
    <w:rsid w:val="003D656D"/>
    <w:rsid w:val="003D778D"/>
    <w:rsid w:val="003D79AF"/>
    <w:rsid w:val="003E1CB4"/>
    <w:rsid w:val="003E27E2"/>
    <w:rsid w:val="003E282A"/>
    <w:rsid w:val="003E2A8E"/>
    <w:rsid w:val="003E2B56"/>
    <w:rsid w:val="003E33DF"/>
    <w:rsid w:val="003E3972"/>
    <w:rsid w:val="003E3CB3"/>
    <w:rsid w:val="003E472D"/>
    <w:rsid w:val="003E47D9"/>
    <w:rsid w:val="003E489F"/>
    <w:rsid w:val="003E4AEB"/>
    <w:rsid w:val="003E52C8"/>
    <w:rsid w:val="003E5338"/>
    <w:rsid w:val="003E538C"/>
    <w:rsid w:val="003E62C2"/>
    <w:rsid w:val="003E6359"/>
    <w:rsid w:val="003E6612"/>
    <w:rsid w:val="003E681D"/>
    <w:rsid w:val="003E6C93"/>
    <w:rsid w:val="003E75DB"/>
    <w:rsid w:val="003E7E76"/>
    <w:rsid w:val="003F061A"/>
    <w:rsid w:val="003F0C88"/>
    <w:rsid w:val="003F0ED9"/>
    <w:rsid w:val="003F1521"/>
    <w:rsid w:val="003F1806"/>
    <w:rsid w:val="003F1FBD"/>
    <w:rsid w:val="003F30D6"/>
    <w:rsid w:val="003F3E6B"/>
    <w:rsid w:val="003F410B"/>
    <w:rsid w:val="003F4342"/>
    <w:rsid w:val="003F5BBC"/>
    <w:rsid w:val="003F6B17"/>
    <w:rsid w:val="003F6EAD"/>
    <w:rsid w:val="003F7AFA"/>
    <w:rsid w:val="00400352"/>
    <w:rsid w:val="00400CE3"/>
    <w:rsid w:val="0040108B"/>
    <w:rsid w:val="0040248F"/>
    <w:rsid w:val="0040319B"/>
    <w:rsid w:val="00403221"/>
    <w:rsid w:val="00403A54"/>
    <w:rsid w:val="0040417B"/>
    <w:rsid w:val="00404B3A"/>
    <w:rsid w:val="00405388"/>
    <w:rsid w:val="0040552F"/>
    <w:rsid w:val="00405B03"/>
    <w:rsid w:val="00406009"/>
    <w:rsid w:val="00406DC1"/>
    <w:rsid w:val="00406EE0"/>
    <w:rsid w:val="004070AA"/>
    <w:rsid w:val="00407525"/>
    <w:rsid w:val="00407859"/>
    <w:rsid w:val="00407DFD"/>
    <w:rsid w:val="00410130"/>
    <w:rsid w:val="00410CB7"/>
    <w:rsid w:val="00410DE4"/>
    <w:rsid w:val="00411082"/>
    <w:rsid w:val="00411649"/>
    <w:rsid w:val="00411A65"/>
    <w:rsid w:val="00411D2A"/>
    <w:rsid w:val="0041206C"/>
    <w:rsid w:val="00412553"/>
    <w:rsid w:val="004133AA"/>
    <w:rsid w:val="0041349B"/>
    <w:rsid w:val="004134DD"/>
    <w:rsid w:val="00413559"/>
    <w:rsid w:val="00413DBF"/>
    <w:rsid w:val="004146BA"/>
    <w:rsid w:val="004147C3"/>
    <w:rsid w:val="00414936"/>
    <w:rsid w:val="0041508D"/>
    <w:rsid w:val="0041517D"/>
    <w:rsid w:val="0041587E"/>
    <w:rsid w:val="00415D6A"/>
    <w:rsid w:val="00416DF7"/>
    <w:rsid w:val="004201AA"/>
    <w:rsid w:val="004204A3"/>
    <w:rsid w:val="00420CC0"/>
    <w:rsid w:val="00421946"/>
    <w:rsid w:val="00421C3C"/>
    <w:rsid w:val="004236DB"/>
    <w:rsid w:val="004237E7"/>
    <w:rsid w:val="00424719"/>
    <w:rsid w:val="0042485A"/>
    <w:rsid w:val="0042551A"/>
    <w:rsid w:val="00425B20"/>
    <w:rsid w:val="00426DBF"/>
    <w:rsid w:val="00426E97"/>
    <w:rsid w:val="00427023"/>
    <w:rsid w:val="004302C3"/>
    <w:rsid w:val="0043055A"/>
    <w:rsid w:val="00430DCA"/>
    <w:rsid w:val="00431523"/>
    <w:rsid w:val="00431D0F"/>
    <w:rsid w:val="00431DD8"/>
    <w:rsid w:val="0043263C"/>
    <w:rsid w:val="004331A3"/>
    <w:rsid w:val="00433639"/>
    <w:rsid w:val="0043410D"/>
    <w:rsid w:val="00435168"/>
    <w:rsid w:val="004362E3"/>
    <w:rsid w:val="00436AF3"/>
    <w:rsid w:val="00436BDD"/>
    <w:rsid w:val="00440238"/>
    <w:rsid w:val="00440CFE"/>
    <w:rsid w:val="0044111A"/>
    <w:rsid w:val="00441D99"/>
    <w:rsid w:val="004429C4"/>
    <w:rsid w:val="00442BF9"/>
    <w:rsid w:val="00442CE0"/>
    <w:rsid w:val="00442CE5"/>
    <w:rsid w:val="00442FD4"/>
    <w:rsid w:val="0044313A"/>
    <w:rsid w:val="004433BD"/>
    <w:rsid w:val="004443E8"/>
    <w:rsid w:val="00444417"/>
    <w:rsid w:val="004445DC"/>
    <w:rsid w:val="0044460E"/>
    <w:rsid w:val="00444967"/>
    <w:rsid w:val="00444D4A"/>
    <w:rsid w:val="004450FC"/>
    <w:rsid w:val="00445294"/>
    <w:rsid w:val="004459B1"/>
    <w:rsid w:val="00446784"/>
    <w:rsid w:val="0044693E"/>
    <w:rsid w:val="00446D34"/>
    <w:rsid w:val="00447B51"/>
    <w:rsid w:val="00450415"/>
    <w:rsid w:val="004504F4"/>
    <w:rsid w:val="00450926"/>
    <w:rsid w:val="00450B7D"/>
    <w:rsid w:val="00450C41"/>
    <w:rsid w:val="00450FC1"/>
    <w:rsid w:val="00451ECC"/>
    <w:rsid w:val="0045275E"/>
    <w:rsid w:val="00453721"/>
    <w:rsid w:val="00455807"/>
    <w:rsid w:val="00456A50"/>
    <w:rsid w:val="00456A79"/>
    <w:rsid w:val="00457440"/>
    <w:rsid w:val="0045745C"/>
    <w:rsid w:val="00457BF0"/>
    <w:rsid w:val="00460671"/>
    <w:rsid w:val="00461C15"/>
    <w:rsid w:val="0046209B"/>
    <w:rsid w:val="00462182"/>
    <w:rsid w:val="004626B6"/>
    <w:rsid w:val="00462E1A"/>
    <w:rsid w:val="004633A2"/>
    <w:rsid w:val="00463664"/>
    <w:rsid w:val="00463BDF"/>
    <w:rsid w:val="00463ED6"/>
    <w:rsid w:val="0046444F"/>
    <w:rsid w:val="00464EE3"/>
    <w:rsid w:val="0046509E"/>
    <w:rsid w:val="00465A53"/>
    <w:rsid w:val="00465C27"/>
    <w:rsid w:val="00466556"/>
    <w:rsid w:val="004666B7"/>
    <w:rsid w:val="004666CC"/>
    <w:rsid w:val="00467438"/>
    <w:rsid w:val="004712A8"/>
    <w:rsid w:val="00471AEF"/>
    <w:rsid w:val="00471DED"/>
    <w:rsid w:val="00472361"/>
    <w:rsid w:val="00472683"/>
    <w:rsid w:val="00472711"/>
    <w:rsid w:val="00472CF7"/>
    <w:rsid w:val="00472F6E"/>
    <w:rsid w:val="004745C8"/>
    <w:rsid w:val="00474839"/>
    <w:rsid w:val="00475BB5"/>
    <w:rsid w:val="00475D71"/>
    <w:rsid w:val="00475DE3"/>
    <w:rsid w:val="00475EB7"/>
    <w:rsid w:val="00476397"/>
    <w:rsid w:val="004766E5"/>
    <w:rsid w:val="00477256"/>
    <w:rsid w:val="00477C59"/>
    <w:rsid w:val="00477DEA"/>
    <w:rsid w:val="004803E5"/>
    <w:rsid w:val="00480417"/>
    <w:rsid w:val="004809CE"/>
    <w:rsid w:val="00481B0A"/>
    <w:rsid w:val="004826CF"/>
    <w:rsid w:val="00482A1A"/>
    <w:rsid w:val="0048350F"/>
    <w:rsid w:val="00483F64"/>
    <w:rsid w:val="00483F79"/>
    <w:rsid w:val="00485E9B"/>
    <w:rsid w:val="004861B5"/>
    <w:rsid w:val="00486736"/>
    <w:rsid w:val="00486AAA"/>
    <w:rsid w:val="0048768F"/>
    <w:rsid w:val="00487D3D"/>
    <w:rsid w:val="00490FD3"/>
    <w:rsid w:val="00491051"/>
    <w:rsid w:val="00491274"/>
    <w:rsid w:val="00491B05"/>
    <w:rsid w:val="00492547"/>
    <w:rsid w:val="00492BCB"/>
    <w:rsid w:val="00493897"/>
    <w:rsid w:val="0049417A"/>
    <w:rsid w:val="004943D8"/>
    <w:rsid w:val="00494587"/>
    <w:rsid w:val="00494743"/>
    <w:rsid w:val="004949C3"/>
    <w:rsid w:val="00494F19"/>
    <w:rsid w:val="00495051"/>
    <w:rsid w:val="00495198"/>
    <w:rsid w:val="00495E00"/>
    <w:rsid w:val="00496157"/>
    <w:rsid w:val="00496CDB"/>
    <w:rsid w:val="004974B0"/>
    <w:rsid w:val="004A067D"/>
    <w:rsid w:val="004A08B8"/>
    <w:rsid w:val="004A1164"/>
    <w:rsid w:val="004A28C4"/>
    <w:rsid w:val="004A2D68"/>
    <w:rsid w:val="004A32DE"/>
    <w:rsid w:val="004A3441"/>
    <w:rsid w:val="004A3523"/>
    <w:rsid w:val="004A4783"/>
    <w:rsid w:val="004A5680"/>
    <w:rsid w:val="004A5B0C"/>
    <w:rsid w:val="004A677A"/>
    <w:rsid w:val="004A6CCC"/>
    <w:rsid w:val="004A7204"/>
    <w:rsid w:val="004A7FA7"/>
    <w:rsid w:val="004B0806"/>
    <w:rsid w:val="004B1330"/>
    <w:rsid w:val="004B2220"/>
    <w:rsid w:val="004B2DAA"/>
    <w:rsid w:val="004B39F0"/>
    <w:rsid w:val="004B4955"/>
    <w:rsid w:val="004B4BC2"/>
    <w:rsid w:val="004B5AC9"/>
    <w:rsid w:val="004B6279"/>
    <w:rsid w:val="004B6998"/>
    <w:rsid w:val="004B6AFE"/>
    <w:rsid w:val="004B7078"/>
    <w:rsid w:val="004B7A5D"/>
    <w:rsid w:val="004B7CC3"/>
    <w:rsid w:val="004B7F68"/>
    <w:rsid w:val="004C08B6"/>
    <w:rsid w:val="004C0D00"/>
    <w:rsid w:val="004C14AB"/>
    <w:rsid w:val="004C3063"/>
    <w:rsid w:val="004C3462"/>
    <w:rsid w:val="004C36CF"/>
    <w:rsid w:val="004C3A1A"/>
    <w:rsid w:val="004C3BF3"/>
    <w:rsid w:val="004C45FA"/>
    <w:rsid w:val="004C4CC3"/>
    <w:rsid w:val="004C4FE9"/>
    <w:rsid w:val="004C5426"/>
    <w:rsid w:val="004C54EE"/>
    <w:rsid w:val="004C5772"/>
    <w:rsid w:val="004C5B2D"/>
    <w:rsid w:val="004C739E"/>
    <w:rsid w:val="004D04D9"/>
    <w:rsid w:val="004D0A90"/>
    <w:rsid w:val="004D0C84"/>
    <w:rsid w:val="004D0FC3"/>
    <w:rsid w:val="004D139E"/>
    <w:rsid w:val="004D1550"/>
    <w:rsid w:val="004D176C"/>
    <w:rsid w:val="004D1CE2"/>
    <w:rsid w:val="004D2213"/>
    <w:rsid w:val="004D2BFB"/>
    <w:rsid w:val="004D2E0A"/>
    <w:rsid w:val="004D3652"/>
    <w:rsid w:val="004D370C"/>
    <w:rsid w:val="004D40DC"/>
    <w:rsid w:val="004D44AC"/>
    <w:rsid w:val="004D5215"/>
    <w:rsid w:val="004D5ED7"/>
    <w:rsid w:val="004D60B5"/>
    <w:rsid w:val="004D74DB"/>
    <w:rsid w:val="004E0BA8"/>
    <w:rsid w:val="004E1262"/>
    <w:rsid w:val="004E1531"/>
    <w:rsid w:val="004E213A"/>
    <w:rsid w:val="004E3049"/>
    <w:rsid w:val="004E411B"/>
    <w:rsid w:val="004E5C69"/>
    <w:rsid w:val="004E60A5"/>
    <w:rsid w:val="004E60D0"/>
    <w:rsid w:val="004E68C4"/>
    <w:rsid w:val="004E6ABC"/>
    <w:rsid w:val="004E6DBC"/>
    <w:rsid w:val="004E7352"/>
    <w:rsid w:val="004E75DD"/>
    <w:rsid w:val="004F12A6"/>
    <w:rsid w:val="004F13D5"/>
    <w:rsid w:val="004F1565"/>
    <w:rsid w:val="004F1878"/>
    <w:rsid w:val="004F19F4"/>
    <w:rsid w:val="004F1BCE"/>
    <w:rsid w:val="004F2304"/>
    <w:rsid w:val="004F26F8"/>
    <w:rsid w:val="004F325D"/>
    <w:rsid w:val="004F478F"/>
    <w:rsid w:val="004F4823"/>
    <w:rsid w:val="004F4CC9"/>
    <w:rsid w:val="004F58C4"/>
    <w:rsid w:val="004F5FBE"/>
    <w:rsid w:val="004F608D"/>
    <w:rsid w:val="004F66A8"/>
    <w:rsid w:val="004F6D67"/>
    <w:rsid w:val="004F7102"/>
    <w:rsid w:val="004F7250"/>
    <w:rsid w:val="004F75D8"/>
    <w:rsid w:val="004F7979"/>
    <w:rsid w:val="005003B8"/>
    <w:rsid w:val="00500F13"/>
    <w:rsid w:val="005016A6"/>
    <w:rsid w:val="005022CD"/>
    <w:rsid w:val="005025FE"/>
    <w:rsid w:val="00502E2C"/>
    <w:rsid w:val="00503020"/>
    <w:rsid w:val="00503CB1"/>
    <w:rsid w:val="00504585"/>
    <w:rsid w:val="00504609"/>
    <w:rsid w:val="00505B6A"/>
    <w:rsid w:val="00505B9A"/>
    <w:rsid w:val="005066B5"/>
    <w:rsid w:val="00506A57"/>
    <w:rsid w:val="00506DDE"/>
    <w:rsid w:val="00507484"/>
    <w:rsid w:val="0051061E"/>
    <w:rsid w:val="00510DE6"/>
    <w:rsid w:val="005113AA"/>
    <w:rsid w:val="005114AB"/>
    <w:rsid w:val="005128BF"/>
    <w:rsid w:val="00512BE3"/>
    <w:rsid w:val="00512D86"/>
    <w:rsid w:val="00513507"/>
    <w:rsid w:val="005136AD"/>
    <w:rsid w:val="005138BA"/>
    <w:rsid w:val="00513923"/>
    <w:rsid w:val="00513CEB"/>
    <w:rsid w:val="00513E9F"/>
    <w:rsid w:val="005142E7"/>
    <w:rsid w:val="00515752"/>
    <w:rsid w:val="00515896"/>
    <w:rsid w:val="005158C7"/>
    <w:rsid w:val="00515AE7"/>
    <w:rsid w:val="00516657"/>
    <w:rsid w:val="005169BA"/>
    <w:rsid w:val="00517031"/>
    <w:rsid w:val="0051784E"/>
    <w:rsid w:val="0052025D"/>
    <w:rsid w:val="00520519"/>
    <w:rsid w:val="00520CB5"/>
    <w:rsid w:val="005211AF"/>
    <w:rsid w:val="005213E2"/>
    <w:rsid w:val="005215CC"/>
    <w:rsid w:val="00522316"/>
    <w:rsid w:val="0052296D"/>
    <w:rsid w:val="00522984"/>
    <w:rsid w:val="00522CEF"/>
    <w:rsid w:val="00523746"/>
    <w:rsid w:val="0052410B"/>
    <w:rsid w:val="00524393"/>
    <w:rsid w:val="00524509"/>
    <w:rsid w:val="00524EA3"/>
    <w:rsid w:val="005252C4"/>
    <w:rsid w:val="00527422"/>
    <w:rsid w:val="0052766E"/>
    <w:rsid w:val="005276C2"/>
    <w:rsid w:val="0053027B"/>
    <w:rsid w:val="00530884"/>
    <w:rsid w:val="00530F16"/>
    <w:rsid w:val="0053199D"/>
    <w:rsid w:val="00531D34"/>
    <w:rsid w:val="00532CC6"/>
    <w:rsid w:val="005356D7"/>
    <w:rsid w:val="005369A2"/>
    <w:rsid w:val="00537351"/>
    <w:rsid w:val="00537E57"/>
    <w:rsid w:val="00537FCE"/>
    <w:rsid w:val="005406F8"/>
    <w:rsid w:val="0054126B"/>
    <w:rsid w:val="005414DB"/>
    <w:rsid w:val="0054169B"/>
    <w:rsid w:val="005417D2"/>
    <w:rsid w:val="005422E4"/>
    <w:rsid w:val="005423F6"/>
    <w:rsid w:val="0054343D"/>
    <w:rsid w:val="005434CD"/>
    <w:rsid w:val="005436FD"/>
    <w:rsid w:val="00543721"/>
    <w:rsid w:val="00544161"/>
    <w:rsid w:val="0054436C"/>
    <w:rsid w:val="00544C03"/>
    <w:rsid w:val="00544D20"/>
    <w:rsid w:val="00544DA1"/>
    <w:rsid w:val="00545B10"/>
    <w:rsid w:val="00545CF8"/>
    <w:rsid w:val="00545EAC"/>
    <w:rsid w:val="00546CDB"/>
    <w:rsid w:val="00547054"/>
    <w:rsid w:val="00550376"/>
    <w:rsid w:val="005503E3"/>
    <w:rsid w:val="00550CD6"/>
    <w:rsid w:val="00550E4D"/>
    <w:rsid w:val="00550F69"/>
    <w:rsid w:val="00551840"/>
    <w:rsid w:val="00551C7A"/>
    <w:rsid w:val="005520E1"/>
    <w:rsid w:val="005523C6"/>
    <w:rsid w:val="0055291B"/>
    <w:rsid w:val="005529EC"/>
    <w:rsid w:val="005535C1"/>
    <w:rsid w:val="005537B1"/>
    <w:rsid w:val="005540B6"/>
    <w:rsid w:val="00554242"/>
    <w:rsid w:val="005542C3"/>
    <w:rsid w:val="00555532"/>
    <w:rsid w:val="005567A0"/>
    <w:rsid w:val="00556E6D"/>
    <w:rsid w:val="00557338"/>
    <w:rsid w:val="005574CE"/>
    <w:rsid w:val="005579CB"/>
    <w:rsid w:val="00557A88"/>
    <w:rsid w:val="00557DA7"/>
    <w:rsid w:val="00557EFD"/>
    <w:rsid w:val="005607BA"/>
    <w:rsid w:val="00560935"/>
    <w:rsid w:val="00560AAE"/>
    <w:rsid w:val="005616AE"/>
    <w:rsid w:val="00561D8C"/>
    <w:rsid w:val="00562118"/>
    <w:rsid w:val="0056323B"/>
    <w:rsid w:val="00563AF2"/>
    <w:rsid w:val="00564FB3"/>
    <w:rsid w:val="00566924"/>
    <w:rsid w:val="0056773C"/>
    <w:rsid w:val="00567BFB"/>
    <w:rsid w:val="00570B98"/>
    <w:rsid w:val="00570EC8"/>
    <w:rsid w:val="00571AAC"/>
    <w:rsid w:val="00571ADF"/>
    <w:rsid w:val="00571CEA"/>
    <w:rsid w:val="00571D9C"/>
    <w:rsid w:val="00571EEB"/>
    <w:rsid w:val="00571F91"/>
    <w:rsid w:val="005722AB"/>
    <w:rsid w:val="0057279E"/>
    <w:rsid w:val="00574B00"/>
    <w:rsid w:val="00574CB4"/>
    <w:rsid w:val="0057541C"/>
    <w:rsid w:val="0057715D"/>
    <w:rsid w:val="005800FA"/>
    <w:rsid w:val="005810DA"/>
    <w:rsid w:val="0058178F"/>
    <w:rsid w:val="00581C8A"/>
    <w:rsid w:val="0058234E"/>
    <w:rsid w:val="00582E7C"/>
    <w:rsid w:val="00583083"/>
    <w:rsid w:val="005831DD"/>
    <w:rsid w:val="0058379A"/>
    <w:rsid w:val="00583CDD"/>
    <w:rsid w:val="0058421C"/>
    <w:rsid w:val="00584581"/>
    <w:rsid w:val="0058573C"/>
    <w:rsid w:val="00585979"/>
    <w:rsid w:val="00585F29"/>
    <w:rsid w:val="00586C44"/>
    <w:rsid w:val="005871BD"/>
    <w:rsid w:val="00587818"/>
    <w:rsid w:val="00587824"/>
    <w:rsid w:val="005900A1"/>
    <w:rsid w:val="0059047D"/>
    <w:rsid w:val="00590B01"/>
    <w:rsid w:val="00590E37"/>
    <w:rsid w:val="005929CD"/>
    <w:rsid w:val="00592F95"/>
    <w:rsid w:val="0059370D"/>
    <w:rsid w:val="00594B10"/>
    <w:rsid w:val="00596537"/>
    <w:rsid w:val="0059662B"/>
    <w:rsid w:val="00596910"/>
    <w:rsid w:val="005969F8"/>
    <w:rsid w:val="00596BC8"/>
    <w:rsid w:val="00597003"/>
    <w:rsid w:val="00597227"/>
    <w:rsid w:val="00597B91"/>
    <w:rsid w:val="005A0224"/>
    <w:rsid w:val="005A0BA6"/>
    <w:rsid w:val="005A1201"/>
    <w:rsid w:val="005A1305"/>
    <w:rsid w:val="005A1588"/>
    <w:rsid w:val="005A2194"/>
    <w:rsid w:val="005A27FD"/>
    <w:rsid w:val="005A2E9D"/>
    <w:rsid w:val="005A3268"/>
    <w:rsid w:val="005A33CC"/>
    <w:rsid w:val="005A35B2"/>
    <w:rsid w:val="005A3671"/>
    <w:rsid w:val="005A3814"/>
    <w:rsid w:val="005A3B72"/>
    <w:rsid w:val="005A3F38"/>
    <w:rsid w:val="005A41E2"/>
    <w:rsid w:val="005A4CD3"/>
    <w:rsid w:val="005A5099"/>
    <w:rsid w:val="005A5377"/>
    <w:rsid w:val="005A5474"/>
    <w:rsid w:val="005A6792"/>
    <w:rsid w:val="005A67D9"/>
    <w:rsid w:val="005A68C6"/>
    <w:rsid w:val="005A6C20"/>
    <w:rsid w:val="005A6EF2"/>
    <w:rsid w:val="005A6F02"/>
    <w:rsid w:val="005A704D"/>
    <w:rsid w:val="005A7A2C"/>
    <w:rsid w:val="005B05F9"/>
    <w:rsid w:val="005B0B12"/>
    <w:rsid w:val="005B10D2"/>
    <w:rsid w:val="005B1310"/>
    <w:rsid w:val="005B170A"/>
    <w:rsid w:val="005B1E91"/>
    <w:rsid w:val="005B1FCD"/>
    <w:rsid w:val="005B2B2E"/>
    <w:rsid w:val="005B2F3A"/>
    <w:rsid w:val="005B31BE"/>
    <w:rsid w:val="005B5924"/>
    <w:rsid w:val="005B5B4F"/>
    <w:rsid w:val="005B63CA"/>
    <w:rsid w:val="005B6436"/>
    <w:rsid w:val="005B6ADE"/>
    <w:rsid w:val="005B736B"/>
    <w:rsid w:val="005B7401"/>
    <w:rsid w:val="005B753C"/>
    <w:rsid w:val="005C0804"/>
    <w:rsid w:val="005C1B4B"/>
    <w:rsid w:val="005C2541"/>
    <w:rsid w:val="005C34D6"/>
    <w:rsid w:val="005C43E9"/>
    <w:rsid w:val="005C5CB1"/>
    <w:rsid w:val="005C5D5B"/>
    <w:rsid w:val="005C648F"/>
    <w:rsid w:val="005C659E"/>
    <w:rsid w:val="005C71E9"/>
    <w:rsid w:val="005C729A"/>
    <w:rsid w:val="005C73C3"/>
    <w:rsid w:val="005C7F29"/>
    <w:rsid w:val="005D0385"/>
    <w:rsid w:val="005D03E6"/>
    <w:rsid w:val="005D0792"/>
    <w:rsid w:val="005D0A21"/>
    <w:rsid w:val="005D0C88"/>
    <w:rsid w:val="005D16EA"/>
    <w:rsid w:val="005D2939"/>
    <w:rsid w:val="005D3709"/>
    <w:rsid w:val="005D4113"/>
    <w:rsid w:val="005D42DA"/>
    <w:rsid w:val="005D5D01"/>
    <w:rsid w:val="005D5D4F"/>
    <w:rsid w:val="005D6AD5"/>
    <w:rsid w:val="005D7700"/>
    <w:rsid w:val="005D7991"/>
    <w:rsid w:val="005E019A"/>
    <w:rsid w:val="005E11E7"/>
    <w:rsid w:val="005E1CE4"/>
    <w:rsid w:val="005E34F3"/>
    <w:rsid w:val="005E54C4"/>
    <w:rsid w:val="005E775E"/>
    <w:rsid w:val="005E7AEF"/>
    <w:rsid w:val="005F0DA6"/>
    <w:rsid w:val="005F0F8A"/>
    <w:rsid w:val="005F16B9"/>
    <w:rsid w:val="005F1715"/>
    <w:rsid w:val="005F2B92"/>
    <w:rsid w:val="005F2BC0"/>
    <w:rsid w:val="005F32AD"/>
    <w:rsid w:val="005F41CD"/>
    <w:rsid w:val="005F4762"/>
    <w:rsid w:val="005F573F"/>
    <w:rsid w:val="005F69D0"/>
    <w:rsid w:val="005F6BA4"/>
    <w:rsid w:val="005F7390"/>
    <w:rsid w:val="005F7527"/>
    <w:rsid w:val="005F76D7"/>
    <w:rsid w:val="005F7C32"/>
    <w:rsid w:val="00600147"/>
    <w:rsid w:val="006003AC"/>
    <w:rsid w:val="0060042F"/>
    <w:rsid w:val="00600494"/>
    <w:rsid w:val="00601BED"/>
    <w:rsid w:val="00601D00"/>
    <w:rsid w:val="00602828"/>
    <w:rsid w:val="0060290E"/>
    <w:rsid w:val="006038E2"/>
    <w:rsid w:val="00603D1C"/>
    <w:rsid w:val="00604E9E"/>
    <w:rsid w:val="006054EB"/>
    <w:rsid w:val="006058C9"/>
    <w:rsid w:val="006065A9"/>
    <w:rsid w:val="0060673E"/>
    <w:rsid w:val="00606B3E"/>
    <w:rsid w:val="00607404"/>
    <w:rsid w:val="006075B1"/>
    <w:rsid w:val="00607651"/>
    <w:rsid w:val="00610191"/>
    <w:rsid w:val="006101EB"/>
    <w:rsid w:val="006103AF"/>
    <w:rsid w:val="00610C1D"/>
    <w:rsid w:val="00610DB2"/>
    <w:rsid w:val="00611481"/>
    <w:rsid w:val="0061181A"/>
    <w:rsid w:val="006128F9"/>
    <w:rsid w:val="00612B3A"/>
    <w:rsid w:val="00612EC9"/>
    <w:rsid w:val="006131D3"/>
    <w:rsid w:val="0061505C"/>
    <w:rsid w:val="006153A3"/>
    <w:rsid w:val="00615427"/>
    <w:rsid w:val="006154FB"/>
    <w:rsid w:val="00615651"/>
    <w:rsid w:val="00615A9F"/>
    <w:rsid w:val="00617CA4"/>
    <w:rsid w:val="006204B4"/>
    <w:rsid w:val="006207FB"/>
    <w:rsid w:val="00620AB1"/>
    <w:rsid w:val="00620C5C"/>
    <w:rsid w:val="00622516"/>
    <w:rsid w:val="00624558"/>
    <w:rsid w:val="00624755"/>
    <w:rsid w:val="006249A9"/>
    <w:rsid w:val="00624C22"/>
    <w:rsid w:val="00625547"/>
    <w:rsid w:val="00625B72"/>
    <w:rsid w:val="00625B75"/>
    <w:rsid w:val="00625BAE"/>
    <w:rsid w:val="00625E20"/>
    <w:rsid w:val="00626221"/>
    <w:rsid w:val="00627195"/>
    <w:rsid w:val="00630E7C"/>
    <w:rsid w:val="00632101"/>
    <w:rsid w:val="0063261C"/>
    <w:rsid w:val="00632FDF"/>
    <w:rsid w:val="00633803"/>
    <w:rsid w:val="00634725"/>
    <w:rsid w:val="006349F8"/>
    <w:rsid w:val="00634EF0"/>
    <w:rsid w:val="00635F4B"/>
    <w:rsid w:val="00636219"/>
    <w:rsid w:val="006366C2"/>
    <w:rsid w:val="0064042D"/>
    <w:rsid w:val="00640C35"/>
    <w:rsid w:val="00641AEC"/>
    <w:rsid w:val="00641DAD"/>
    <w:rsid w:val="00642DBB"/>
    <w:rsid w:val="00643025"/>
    <w:rsid w:val="00643298"/>
    <w:rsid w:val="00644524"/>
    <w:rsid w:val="00645013"/>
    <w:rsid w:val="0064524B"/>
    <w:rsid w:val="006453DE"/>
    <w:rsid w:val="00645642"/>
    <w:rsid w:val="00645E9E"/>
    <w:rsid w:val="006469A4"/>
    <w:rsid w:val="00646DBE"/>
    <w:rsid w:val="00647FBA"/>
    <w:rsid w:val="006506D5"/>
    <w:rsid w:val="00650706"/>
    <w:rsid w:val="00650A8F"/>
    <w:rsid w:val="00651877"/>
    <w:rsid w:val="006525E0"/>
    <w:rsid w:val="006531B0"/>
    <w:rsid w:val="00655D42"/>
    <w:rsid w:val="00655F18"/>
    <w:rsid w:val="00656199"/>
    <w:rsid w:val="0065753C"/>
    <w:rsid w:val="00657EF4"/>
    <w:rsid w:val="00660674"/>
    <w:rsid w:val="0066135D"/>
    <w:rsid w:val="00661733"/>
    <w:rsid w:val="00661C24"/>
    <w:rsid w:val="00661E4B"/>
    <w:rsid w:val="00662D10"/>
    <w:rsid w:val="00662EF8"/>
    <w:rsid w:val="00663375"/>
    <w:rsid w:val="00663E44"/>
    <w:rsid w:val="00664D3A"/>
    <w:rsid w:val="00665FC7"/>
    <w:rsid w:val="00666B96"/>
    <w:rsid w:val="0067032C"/>
    <w:rsid w:val="00671C29"/>
    <w:rsid w:val="00672889"/>
    <w:rsid w:val="00672B04"/>
    <w:rsid w:val="00674FCF"/>
    <w:rsid w:val="00675060"/>
    <w:rsid w:val="0067512E"/>
    <w:rsid w:val="006759C2"/>
    <w:rsid w:val="0067631B"/>
    <w:rsid w:val="0067692E"/>
    <w:rsid w:val="00677A9F"/>
    <w:rsid w:val="00680986"/>
    <w:rsid w:val="00680E7D"/>
    <w:rsid w:val="00681786"/>
    <w:rsid w:val="00681CA4"/>
    <w:rsid w:val="00682027"/>
    <w:rsid w:val="00683440"/>
    <w:rsid w:val="006839AA"/>
    <w:rsid w:val="0068527F"/>
    <w:rsid w:val="006856F0"/>
    <w:rsid w:val="0068582A"/>
    <w:rsid w:val="00685B63"/>
    <w:rsid w:val="00686451"/>
    <w:rsid w:val="00686692"/>
    <w:rsid w:val="00686E6E"/>
    <w:rsid w:val="00686EAE"/>
    <w:rsid w:val="00687AF6"/>
    <w:rsid w:val="00690252"/>
    <w:rsid w:val="00691332"/>
    <w:rsid w:val="00691579"/>
    <w:rsid w:val="0069221A"/>
    <w:rsid w:val="00692DA9"/>
    <w:rsid w:val="00693C05"/>
    <w:rsid w:val="00694E1A"/>
    <w:rsid w:val="006953F1"/>
    <w:rsid w:val="00695A1E"/>
    <w:rsid w:val="006963D4"/>
    <w:rsid w:val="0069649F"/>
    <w:rsid w:val="006968DE"/>
    <w:rsid w:val="0069690D"/>
    <w:rsid w:val="00696AE4"/>
    <w:rsid w:val="00696B92"/>
    <w:rsid w:val="00697221"/>
    <w:rsid w:val="006A01EE"/>
    <w:rsid w:val="006A04A4"/>
    <w:rsid w:val="006A0D7A"/>
    <w:rsid w:val="006A121C"/>
    <w:rsid w:val="006A1B5F"/>
    <w:rsid w:val="006A1F00"/>
    <w:rsid w:val="006A2310"/>
    <w:rsid w:val="006A25BB"/>
    <w:rsid w:val="006A4E81"/>
    <w:rsid w:val="006A5380"/>
    <w:rsid w:val="006A54AE"/>
    <w:rsid w:val="006A5A07"/>
    <w:rsid w:val="006A5D0B"/>
    <w:rsid w:val="006A67E0"/>
    <w:rsid w:val="006A7465"/>
    <w:rsid w:val="006A7996"/>
    <w:rsid w:val="006A7B59"/>
    <w:rsid w:val="006B02DA"/>
    <w:rsid w:val="006B0918"/>
    <w:rsid w:val="006B10B6"/>
    <w:rsid w:val="006B1377"/>
    <w:rsid w:val="006B1399"/>
    <w:rsid w:val="006B1B1E"/>
    <w:rsid w:val="006B1E37"/>
    <w:rsid w:val="006B2726"/>
    <w:rsid w:val="006B36F5"/>
    <w:rsid w:val="006B3AD3"/>
    <w:rsid w:val="006B57B2"/>
    <w:rsid w:val="006B624D"/>
    <w:rsid w:val="006B6434"/>
    <w:rsid w:val="006B65D1"/>
    <w:rsid w:val="006B7260"/>
    <w:rsid w:val="006B7F8D"/>
    <w:rsid w:val="006C0EBD"/>
    <w:rsid w:val="006C0EDC"/>
    <w:rsid w:val="006C0F72"/>
    <w:rsid w:val="006C109B"/>
    <w:rsid w:val="006C180F"/>
    <w:rsid w:val="006C1946"/>
    <w:rsid w:val="006C1C5B"/>
    <w:rsid w:val="006C2031"/>
    <w:rsid w:val="006C27DF"/>
    <w:rsid w:val="006C287D"/>
    <w:rsid w:val="006C2EEF"/>
    <w:rsid w:val="006C2F87"/>
    <w:rsid w:val="006C3927"/>
    <w:rsid w:val="006C3AFB"/>
    <w:rsid w:val="006C4214"/>
    <w:rsid w:val="006C44EC"/>
    <w:rsid w:val="006C50A9"/>
    <w:rsid w:val="006C5DC0"/>
    <w:rsid w:val="006C63D3"/>
    <w:rsid w:val="006C6929"/>
    <w:rsid w:val="006D0AE0"/>
    <w:rsid w:val="006D143D"/>
    <w:rsid w:val="006D156B"/>
    <w:rsid w:val="006D1B0C"/>
    <w:rsid w:val="006D1B2D"/>
    <w:rsid w:val="006D1E80"/>
    <w:rsid w:val="006D23D3"/>
    <w:rsid w:val="006D2A98"/>
    <w:rsid w:val="006D4796"/>
    <w:rsid w:val="006D555F"/>
    <w:rsid w:val="006D5A0B"/>
    <w:rsid w:val="006D6AFD"/>
    <w:rsid w:val="006D6E53"/>
    <w:rsid w:val="006D73AC"/>
    <w:rsid w:val="006D76AC"/>
    <w:rsid w:val="006D79FE"/>
    <w:rsid w:val="006D7E28"/>
    <w:rsid w:val="006E0482"/>
    <w:rsid w:val="006E1378"/>
    <w:rsid w:val="006E17CD"/>
    <w:rsid w:val="006E1D5F"/>
    <w:rsid w:val="006E20F6"/>
    <w:rsid w:val="006E23B6"/>
    <w:rsid w:val="006E25AB"/>
    <w:rsid w:val="006E319A"/>
    <w:rsid w:val="006E3262"/>
    <w:rsid w:val="006E34F3"/>
    <w:rsid w:val="006E3A6D"/>
    <w:rsid w:val="006E4748"/>
    <w:rsid w:val="006E483D"/>
    <w:rsid w:val="006E639B"/>
    <w:rsid w:val="006E68BE"/>
    <w:rsid w:val="006E6D28"/>
    <w:rsid w:val="006E7746"/>
    <w:rsid w:val="006E7F70"/>
    <w:rsid w:val="006F044D"/>
    <w:rsid w:val="006F254D"/>
    <w:rsid w:val="006F29C9"/>
    <w:rsid w:val="006F2E6B"/>
    <w:rsid w:val="006F38D6"/>
    <w:rsid w:val="006F3FDE"/>
    <w:rsid w:val="006F4826"/>
    <w:rsid w:val="006F4D0E"/>
    <w:rsid w:val="006F4F77"/>
    <w:rsid w:val="006F528F"/>
    <w:rsid w:val="006F5309"/>
    <w:rsid w:val="006F56CB"/>
    <w:rsid w:val="006F5C8F"/>
    <w:rsid w:val="006F5E66"/>
    <w:rsid w:val="006F738D"/>
    <w:rsid w:val="006F7843"/>
    <w:rsid w:val="006F7B4E"/>
    <w:rsid w:val="006F7BFA"/>
    <w:rsid w:val="007004F4"/>
    <w:rsid w:val="00700738"/>
    <w:rsid w:val="00701196"/>
    <w:rsid w:val="0070209C"/>
    <w:rsid w:val="0070259D"/>
    <w:rsid w:val="007038A1"/>
    <w:rsid w:val="00705152"/>
    <w:rsid w:val="007058D6"/>
    <w:rsid w:val="00705A50"/>
    <w:rsid w:val="00706648"/>
    <w:rsid w:val="00706FED"/>
    <w:rsid w:val="00707997"/>
    <w:rsid w:val="00707F2D"/>
    <w:rsid w:val="007101EE"/>
    <w:rsid w:val="0071029B"/>
    <w:rsid w:val="0071052E"/>
    <w:rsid w:val="00710E70"/>
    <w:rsid w:val="0071102C"/>
    <w:rsid w:val="0071140E"/>
    <w:rsid w:val="00711414"/>
    <w:rsid w:val="00711762"/>
    <w:rsid w:val="00712D89"/>
    <w:rsid w:val="00712F3C"/>
    <w:rsid w:val="00714BCF"/>
    <w:rsid w:val="00714EB2"/>
    <w:rsid w:val="0071641B"/>
    <w:rsid w:val="00716588"/>
    <w:rsid w:val="007165E2"/>
    <w:rsid w:val="00716B54"/>
    <w:rsid w:val="00716BBE"/>
    <w:rsid w:val="00717855"/>
    <w:rsid w:val="007178E9"/>
    <w:rsid w:val="00720D19"/>
    <w:rsid w:val="00721552"/>
    <w:rsid w:val="007218D6"/>
    <w:rsid w:val="00721963"/>
    <w:rsid w:val="00721F0B"/>
    <w:rsid w:val="007225C5"/>
    <w:rsid w:val="00722D32"/>
    <w:rsid w:val="00724412"/>
    <w:rsid w:val="00724419"/>
    <w:rsid w:val="0072473D"/>
    <w:rsid w:val="007255AA"/>
    <w:rsid w:val="00725C7A"/>
    <w:rsid w:val="00725C85"/>
    <w:rsid w:val="00725CEC"/>
    <w:rsid w:val="0072661E"/>
    <w:rsid w:val="00726E5E"/>
    <w:rsid w:val="007306C2"/>
    <w:rsid w:val="00730742"/>
    <w:rsid w:val="00731257"/>
    <w:rsid w:val="007327F4"/>
    <w:rsid w:val="0073391E"/>
    <w:rsid w:val="00733EFD"/>
    <w:rsid w:val="00733FFE"/>
    <w:rsid w:val="00734392"/>
    <w:rsid w:val="00734B65"/>
    <w:rsid w:val="00734B6E"/>
    <w:rsid w:val="00734EBA"/>
    <w:rsid w:val="00735145"/>
    <w:rsid w:val="00735481"/>
    <w:rsid w:val="007357EF"/>
    <w:rsid w:val="00735C86"/>
    <w:rsid w:val="007367A7"/>
    <w:rsid w:val="00736AF0"/>
    <w:rsid w:val="00736C13"/>
    <w:rsid w:val="00736E1E"/>
    <w:rsid w:val="00736F0E"/>
    <w:rsid w:val="0074035E"/>
    <w:rsid w:val="00740458"/>
    <w:rsid w:val="00740DBE"/>
    <w:rsid w:val="007412F2"/>
    <w:rsid w:val="007417CC"/>
    <w:rsid w:val="00741A99"/>
    <w:rsid w:val="00741CF7"/>
    <w:rsid w:val="00742FBE"/>
    <w:rsid w:val="00743929"/>
    <w:rsid w:val="00743C4F"/>
    <w:rsid w:val="00743DC4"/>
    <w:rsid w:val="00744184"/>
    <w:rsid w:val="007444D3"/>
    <w:rsid w:val="007445DB"/>
    <w:rsid w:val="007450BE"/>
    <w:rsid w:val="00745228"/>
    <w:rsid w:val="0074569B"/>
    <w:rsid w:val="0074635B"/>
    <w:rsid w:val="00746FA5"/>
    <w:rsid w:val="00747BB3"/>
    <w:rsid w:val="00747BC6"/>
    <w:rsid w:val="00747E19"/>
    <w:rsid w:val="00747FAD"/>
    <w:rsid w:val="00747FFC"/>
    <w:rsid w:val="00750A8B"/>
    <w:rsid w:val="00750F22"/>
    <w:rsid w:val="007510E2"/>
    <w:rsid w:val="007513AA"/>
    <w:rsid w:val="00751516"/>
    <w:rsid w:val="0075196A"/>
    <w:rsid w:val="00752055"/>
    <w:rsid w:val="00752314"/>
    <w:rsid w:val="00752473"/>
    <w:rsid w:val="00752903"/>
    <w:rsid w:val="00753C96"/>
    <w:rsid w:val="00754110"/>
    <w:rsid w:val="00755229"/>
    <w:rsid w:val="00756133"/>
    <w:rsid w:val="007572E2"/>
    <w:rsid w:val="00757A29"/>
    <w:rsid w:val="00757D44"/>
    <w:rsid w:val="00757DE0"/>
    <w:rsid w:val="007605C0"/>
    <w:rsid w:val="00760AD7"/>
    <w:rsid w:val="00761360"/>
    <w:rsid w:val="00761ABF"/>
    <w:rsid w:val="00764CB9"/>
    <w:rsid w:val="007653D4"/>
    <w:rsid w:val="0076552B"/>
    <w:rsid w:val="00766A3A"/>
    <w:rsid w:val="00766BBE"/>
    <w:rsid w:val="0076728D"/>
    <w:rsid w:val="00767521"/>
    <w:rsid w:val="00767994"/>
    <w:rsid w:val="00770C66"/>
    <w:rsid w:val="007718F5"/>
    <w:rsid w:val="007720C1"/>
    <w:rsid w:val="007732C9"/>
    <w:rsid w:val="007738F3"/>
    <w:rsid w:val="00774006"/>
    <w:rsid w:val="007747F4"/>
    <w:rsid w:val="007748B8"/>
    <w:rsid w:val="00774CB6"/>
    <w:rsid w:val="00776A3D"/>
    <w:rsid w:val="00780798"/>
    <w:rsid w:val="007811B9"/>
    <w:rsid w:val="00781474"/>
    <w:rsid w:val="00781762"/>
    <w:rsid w:val="00782217"/>
    <w:rsid w:val="00782488"/>
    <w:rsid w:val="00782670"/>
    <w:rsid w:val="007829CB"/>
    <w:rsid w:val="00782C56"/>
    <w:rsid w:val="00783760"/>
    <w:rsid w:val="00785E49"/>
    <w:rsid w:val="0078605F"/>
    <w:rsid w:val="0078697D"/>
    <w:rsid w:val="00786A8D"/>
    <w:rsid w:val="00786B17"/>
    <w:rsid w:val="00786B90"/>
    <w:rsid w:val="007870D3"/>
    <w:rsid w:val="00787338"/>
    <w:rsid w:val="007873BB"/>
    <w:rsid w:val="00787C90"/>
    <w:rsid w:val="00790A1F"/>
    <w:rsid w:val="00790B6A"/>
    <w:rsid w:val="00791967"/>
    <w:rsid w:val="00791C70"/>
    <w:rsid w:val="00791DDA"/>
    <w:rsid w:val="007923C0"/>
    <w:rsid w:val="0079282E"/>
    <w:rsid w:val="00793687"/>
    <w:rsid w:val="0079377E"/>
    <w:rsid w:val="00793B7A"/>
    <w:rsid w:val="00793C15"/>
    <w:rsid w:val="00793DA2"/>
    <w:rsid w:val="00794A79"/>
    <w:rsid w:val="00795B76"/>
    <w:rsid w:val="00795D87"/>
    <w:rsid w:val="00796FD8"/>
    <w:rsid w:val="00797165"/>
    <w:rsid w:val="007A007C"/>
    <w:rsid w:val="007A01EB"/>
    <w:rsid w:val="007A0473"/>
    <w:rsid w:val="007A1909"/>
    <w:rsid w:val="007A2243"/>
    <w:rsid w:val="007A25AC"/>
    <w:rsid w:val="007A28FC"/>
    <w:rsid w:val="007A399B"/>
    <w:rsid w:val="007A5CC9"/>
    <w:rsid w:val="007A6764"/>
    <w:rsid w:val="007A6ABF"/>
    <w:rsid w:val="007A6AED"/>
    <w:rsid w:val="007A6EF1"/>
    <w:rsid w:val="007A720D"/>
    <w:rsid w:val="007A7EFB"/>
    <w:rsid w:val="007A7F44"/>
    <w:rsid w:val="007B0274"/>
    <w:rsid w:val="007B0353"/>
    <w:rsid w:val="007B084F"/>
    <w:rsid w:val="007B0F1F"/>
    <w:rsid w:val="007B13AE"/>
    <w:rsid w:val="007B2475"/>
    <w:rsid w:val="007B249F"/>
    <w:rsid w:val="007B2ECC"/>
    <w:rsid w:val="007B385D"/>
    <w:rsid w:val="007B4416"/>
    <w:rsid w:val="007B4D54"/>
    <w:rsid w:val="007B512D"/>
    <w:rsid w:val="007B541B"/>
    <w:rsid w:val="007B5729"/>
    <w:rsid w:val="007B6FF6"/>
    <w:rsid w:val="007C1DF4"/>
    <w:rsid w:val="007C279C"/>
    <w:rsid w:val="007C2BFB"/>
    <w:rsid w:val="007C5394"/>
    <w:rsid w:val="007C6456"/>
    <w:rsid w:val="007C6567"/>
    <w:rsid w:val="007C6BB9"/>
    <w:rsid w:val="007C7283"/>
    <w:rsid w:val="007C77BE"/>
    <w:rsid w:val="007D11B2"/>
    <w:rsid w:val="007D1B60"/>
    <w:rsid w:val="007D243E"/>
    <w:rsid w:val="007D2A89"/>
    <w:rsid w:val="007D2AAC"/>
    <w:rsid w:val="007D2E6D"/>
    <w:rsid w:val="007D418F"/>
    <w:rsid w:val="007D54FB"/>
    <w:rsid w:val="007D5501"/>
    <w:rsid w:val="007D5BFB"/>
    <w:rsid w:val="007D6245"/>
    <w:rsid w:val="007D7F23"/>
    <w:rsid w:val="007E073D"/>
    <w:rsid w:val="007E1B9F"/>
    <w:rsid w:val="007E2178"/>
    <w:rsid w:val="007E260F"/>
    <w:rsid w:val="007E2BFA"/>
    <w:rsid w:val="007E35CB"/>
    <w:rsid w:val="007E36F3"/>
    <w:rsid w:val="007E383A"/>
    <w:rsid w:val="007E3B7C"/>
    <w:rsid w:val="007E4B05"/>
    <w:rsid w:val="007E4B25"/>
    <w:rsid w:val="007E4C93"/>
    <w:rsid w:val="007E6174"/>
    <w:rsid w:val="007E635A"/>
    <w:rsid w:val="007E66B1"/>
    <w:rsid w:val="007E6E76"/>
    <w:rsid w:val="007F0CAA"/>
    <w:rsid w:val="007F10B7"/>
    <w:rsid w:val="007F149F"/>
    <w:rsid w:val="007F16A8"/>
    <w:rsid w:val="007F18E1"/>
    <w:rsid w:val="007F2316"/>
    <w:rsid w:val="007F25AC"/>
    <w:rsid w:val="007F287C"/>
    <w:rsid w:val="007F2F57"/>
    <w:rsid w:val="007F359F"/>
    <w:rsid w:val="007F4982"/>
    <w:rsid w:val="007F6149"/>
    <w:rsid w:val="007F618C"/>
    <w:rsid w:val="007F688D"/>
    <w:rsid w:val="007F7208"/>
    <w:rsid w:val="008004E5"/>
    <w:rsid w:val="0080054B"/>
    <w:rsid w:val="008007B4"/>
    <w:rsid w:val="00801262"/>
    <w:rsid w:val="00801520"/>
    <w:rsid w:val="00801D2D"/>
    <w:rsid w:val="00802325"/>
    <w:rsid w:val="00803228"/>
    <w:rsid w:val="00803231"/>
    <w:rsid w:val="0080352C"/>
    <w:rsid w:val="00803654"/>
    <w:rsid w:val="0080406F"/>
    <w:rsid w:val="0080459E"/>
    <w:rsid w:val="00805C9F"/>
    <w:rsid w:val="00805DC5"/>
    <w:rsid w:val="008067BF"/>
    <w:rsid w:val="00806905"/>
    <w:rsid w:val="00806AB8"/>
    <w:rsid w:val="00806C90"/>
    <w:rsid w:val="00806F44"/>
    <w:rsid w:val="00807954"/>
    <w:rsid w:val="00810061"/>
    <w:rsid w:val="00810784"/>
    <w:rsid w:val="00810B58"/>
    <w:rsid w:val="00811276"/>
    <w:rsid w:val="00811343"/>
    <w:rsid w:val="008121CE"/>
    <w:rsid w:val="00812B37"/>
    <w:rsid w:val="00812B80"/>
    <w:rsid w:val="00812E7D"/>
    <w:rsid w:val="00813B92"/>
    <w:rsid w:val="008157AB"/>
    <w:rsid w:val="00815DBC"/>
    <w:rsid w:val="008167B2"/>
    <w:rsid w:val="00816F1C"/>
    <w:rsid w:val="0081709A"/>
    <w:rsid w:val="008175AA"/>
    <w:rsid w:val="00817E63"/>
    <w:rsid w:val="008207AC"/>
    <w:rsid w:val="00820B62"/>
    <w:rsid w:val="00820E39"/>
    <w:rsid w:val="00821624"/>
    <w:rsid w:val="00822220"/>
    <w:rsid w:val="008223E7"/>
    <w:rsid w:val="0082377E"/>
    <w:rsid w:val="00823B41"/>
    <w:rsid w:val="008241AE"/>
    <w:rsid w:val="00825A8C"/>
    <w:rsid w:val="00826529"/>
    <w:rsid w:val="00826AEB"/>
    <w:rsid w:val="00826D20"/>
    <w:rsid w:val="008270A7"/>
    <w:rsid w:val="008270CA"/>
    <w:rsid w:val="008275C3"/>
    <w:rsid w:val="008277D5"/>
    <w:rsid w:val="0083042E"/>
    <w:rsid w:val="008304B4"/>
    <w:rsid w:val="00830A2D"/>
    <w:rsid w:val="00831C87"/>
    <w:rsid w:val="00831E15"/>
    <w:rsid w:val="00832057"/>
    <w:rsid w:val="0083231F"/>
    <w:rsid w:val="00832967"/>
    <w:rsid w:val="00833253"/>
    <w:rsid w:val="00835765"/>
    <w:rsid w:val="00835D4D"/>
    <w:rsid w:val="00836363"/>
    <w:rsid w:val="0083661D"/>
    <w:rsid w:val="00837D98"/>
    <w:rsid w:val="00840460"/>
    <w:rsid w:val="008408C1"/>
    <w:rsid w:val="00840B15"/>
    <w:rsid w:val="00840C99"/>
    <w:rsid w:val="00840F05"/>
    <w:rsid w:val="0084170B"/>
    <w:rsid w:val="00842440"/>
    <w:rsid w:val="00842AFA"/>
    <w:rsid w:val="00842FFC"/>
    <w:rsid w:val="00843698"/>
    <w:rsid w:val="00843A62"/>
    <w:rsid w:val="008445BC"/>
    <w:rsid w:val="008449A0"/>
    <w:rsid w:val="00845108"/>
    <w:rsid w:val="00845198"/>
    <w:rsid w:val="00845AF8"/>
    <w:rsid w:val="00845E6B"/>
    <w:rsid w:val="00846354"/>
    <w:rsid w:val="00846488"/>
    <w:rsid w:val="00846559"/>
    <w:rsid w:val="0084658F"/>
    <w:rsid w:val="008467CA"/>
    <w:rsid w:val="00847243"/>
    <w:rsid w:val="0084761A"/>
    <w:rsid w:val="0084763A"/>
    <w:rsid w:val="008503AA"/>
    <w:rsid w:val="00850A3A"/>
    <w:rsid w:val="00851D32"/>
    <w:rsid w:val="0085234E"/>
    <w:rsid w:val="00853135"/>
    <w:rsid w:val="00854CF1"/>
    <w:rsid w:val="00854E3D"/>
    <w:rsid w:val="008568BC"/>
    <w:rsid w:val="00856B51"/>
    <w:rsid w:val="00857354"/>
    <w:rsid w:val="008601C5"/>
    <w:rsid w:val="0086136B"/>
    <w:rsid w:val="00861B88"/>
    <w:rsid w:val="00861F27"/>
    <w:rsid w:val="00862F05"/>
    <w:rsid w:val="00863590"/>
    <w:rsid w:val="00863984"/>
    <w:rsid w:val="00863F9A"/>
    <w:rsid w:val="00863FC7"/>
    <w:rsid w:val="00864126"/>
    <w:rsid w:val="00864F41"/>
    <w:rsid w:val="00865673"/>
    <w:rsid w:val="00865B83"/>
    <w:rsid w:val="00865D40"/>
    <w:rsid w:val="00865F66"/>
    <w:rsid w:val="0086641B"/>
    <w:rsid w:val="008666CB"/>
    <w:rsid w:val="00867029"/>
    <w:rsid w:val="0086710D"/>
    <w:rsid w:val="00867518"/>
    <w:rsid w:val="008703A0"/>
    <w:rsid w:val="008703C7"/>
    <w:rsid w:val="0087047F"/>
    <w:rsid w:val="008704E4"/>
    <w:rsid w:val="00870982"/>
    <w:rsid w:val="0087195C"/>
    <w:rsid w:val="00871D06"/>
    <w:rsid w:val="00872114"/>
    <w:rsid w:val="008732BB"/>
    <w:rsid w:val="008732E2"/>
    <w:rsid w:val="00874588"/>
    <w:rsid w:val="00876062"/>
    <w:rsid w:val="0087716C"/>
    <w:rsid w:val="008800C2"/>
    <w:rsid w:val="008803E8"/>
    <w:rsid w:val="0088059E"/>
    <w:rsid w:val="00880650"/>
    <w:rsid w:val="00880DE8"/>
    <w:rsid w:val="00881F27"/>
    <w:rsid w:val="0088211A"/>
    <w:rsid w:val="00882EA2"/>
    <w:rsid w:val="00883427"/>
    <w:rsid w:val="008857B5"/>
    <w:rsid w:val="00886403"/>
    <w:rsid w:val="00886E1F"/>
    <w:rsid w:val="008870F8"/>
    <w:rsid w:val="00887AD9"/>
    <w:rsid w:val="00887FE9"/>
    <w:rsid w:val="008903D3"/>
    <w:rsid w:val="00890655"/>
    <w:rsid w:val="00890BD7"/>
    <w:rsid w:val="00890E31"/>
    <w:rsid w:val="008914BB"/>
    <w:rsid w:val="00891A6E"/>
    <w:rsid w:val="00891CC0"/>
    <w:rsid w:val="008922B2"/>
    <w:rsid w:val="00893471"/>
    <w:rsid w:val="008941B7"/>
    <w:rsid w:val="00894386"/>
    <w:rsid w:val="008951FB"/>
    <w:rsid w:val="00896000"/>
    <w:rsid w:val="0089659A"/>
    <w:rsid w:val="008967A6"/>
    <w:rsid w:val="008968EB"/>
    <w:rsid w:val="008974B7"/>
    <w:rsid w:val="00897689"/>
    <w:rsid w:val="00897FEE"/>
    <w:rsid w:val="008A013C"/>
    <w:rsid w:val="008A0240"/>
    <w:rsid w:val="008A0793"/>
    <w:rsid w:val="008A1395"/>
    <w:rsid w:val="008A1BF0"/>
    <w:rsid w:val="008A21B1"/>
    <w:rsid w:val="008A3134"/>
    <w:rsid w:val="008A3A56"/>
    <w:rsid w:val="008A405E"/>
    <w:rsid w:val="008A4DD1"/>
    <w:rsid w:val="008A51A2"/>
    <w:rsid w:val="008A51C6"/>
    <w:rsid w:val="008A51D2"/>
    <w:rsid w:val="008A5DF4"/>
    <w:rsid w:val="008A64DA"/>
    <w:rsid w:val="008A689C"/>
    <w:rsid w:val="008A6C3F"/>
    <w:rsid w:val="008A6E65"/>
    <w:rsid w:val="008A6F3E"/>
    <w:rsid w:val="008A7118"/>
    <w:rsid w:val="008A7B17"/>
    <w:rsid w:val="008B2054"/>
    <w:rsid w:val="008B28F6"/>
    <w:rsid w:val="008B4727"/>
    <w:rsid w:val="008B5D14"/>
    <w:rsid w:val="008B7080"/>
    <w:rsid w:val="008B7AF1"/>
    <w:rsid w:val="008C0A46"/>
    <w:rsid w:val="008C1DA0"/>
    <w:rsid w:val="008C1F28"/>
    <w:rsid w:val="008C232F"/>
    <w:rsid w:val="008C23AC"/>
    <w:rsid w:val="008C29A9"/>
    <w:rsid w:val="008C3B8D"/>
    <w:rsid w:val="008C3DF0"/>
    <w:rsid w:val="008C585A"/>
    <w:rsid w:val="008C59CD"/>
    <w:rsid w:val="008C5B5D"/>
    <w:rsid w:val="008C5DDD"/>
    <w:rsid w:val="008C60FF"/>
    <w:rsid w:val="008C7780"/>
    <w:rsid w:val="008C7B3C"/>
    <w:rsid w:val="008D03F0"/>
    <w:rsid w:val="008D1656"/>
    <w:rsid w:val="008D2023"/>
    <w:rsid w:val="008D3349"/>
    <w:rsid w:val="008D352C"/>
    <w:rsid w:val="008D3819"/>
    <w:rsid w:val="008D4996"/>
    <w:rsid w:val="008D5E56"/>
    <w:rsid w:val="008D6DCE"/>
    <w:rsid w:val="008D7527"/>
    <w:rsid w:val="008D7DF5"/>
    <w:rsid w:val="008E36EC"/>
    <w:rsid w:val="008E39F9"/>
    <w:rsid w:val="008E3A6A"/>
    <w:rsid w:val="008E4B8D"/>
    <w:rsid w:val="008E514B"/>
    <w:rsid w:val="008E52E6"/>
    <w:rsid w:val="008E5360"/>
    <w:rsid w:val="008E539D"/>
    <w:rsid w:val="008E599A"/>
    <w:rsid w:val="008E5CE3"/>
    <w:rsid w:val="008E5F9A"/>
    <w:rsid w:val="008E6ABB"/>
    <w:rsid w:val="008E72A5"/>
    <w:rsid w:val="008E7306"/>
    <w:rsid w:val="008E7C31"/>
    <w:rsid w:val="008F0703"/>
    <w:rsid w:val="008F1194"/>
    <w:rsid w:val="008F1351"/>
    <w:rsid w:val="008F1F6D"/>
    <w:rsid w:val="008F2525"/>
    <w:rsid w:val="008F273A"/>
    <w:rsid w:val="008F2DB5"/>
    <w:rsid w:val="008F3165"/>
    <w:rsid w:val="008F3F8B"/>
    <w:rsid w:val="008F40F8"/>
    <w:rsid w:val="008F56D7"/>
    <w:rsid w:val="008F5FA6"/>
    <w:rsid w:val="008F7183"/>
    <w:rsid w:val="008F723F"/>
    <w:rsid w:val="008F7A9C"/>
    <w:rsid w:val="009002CE"/>
    <w:rsid w:val="00900503"/>
    <w:rsid w:val="00900695"/>
    <w:rsid w:val="009007DA"/>
    <w:rsid w:val="0090279A"/>
    <w:rsid w:val="009034AD"/>
    <w:rsid w:val="00903838"/>
    <w:rsid w:val="00903AB8"/>
    <w:rsid w:val="00905EE3"/>
    <w:rsid w:val="00906228"/>
    <w:rsid w:val="00906988"/>
    <w:rsid w:val="009073C8"/>
    <w:rsid w:val="00907D82"/>
    <w:rsid w:val="00910986"/>
    <w:rsid w:val="0091118C"/>
    <w:rsid w:val="009116CA"/>
    <w:rsid w:val="0091299A"/>
    <w:rsid w:val="00912A87"/>
    <w:rsid w:val="009135BA"/>
    <w:rsid w:val="009137D5"/>
    <w:rsid w:val="00914764"/>
    <w:rsid w:val="0091539C"/>
    <w:rsid w:val="009166ED"/>
    <w:rsid w:val="0091692A"/>
    <w:rsid w:val="00916B64"/>
    <w:rsid w:val="00917822"/>
    <w:rsid w:val="00920296"/>
    <w:rsid w:val="0092059F"/>
    <w:rsid w:val="0092181A"/>
    <w:rsid w:val="009228F8"/>
    <w:rsid w:val="009231DD"/>
    <w:rsid w:val="009238C0"/>
    <w:rsid w:val="00923F49"/>
    <w:rsid w:val="00924D99"/>
    <w:rsid w:val="009253E4"/>
    <w:rsid w:val="00925529"/>
    <w:rsid w:val="0092584D"/>
    <w:rsid w:val="00925EE3"/>
    <w:rsid w:val="0092657F"/>
    <w:rsid w:val="0092796F"/>
    <w:rsid w:val="00927B38"/>
    <w:rsid w:val="00927D77"/>
    <w:rsid w:val="0093010F"/>
    <w:rsid w:val="009317F7"/>
    <w:rsid w:val="0093250A"/>
    <w:rsid w:val="009328FC"/>
    <w:rsid w:val="00933D7D"/>
    <w:rsid w:val="00934276"/>
    <w:rsid w:val="009353DC"/>
    <w:rsid w:val="009360C5"/>
    <w:rsid w:val="0093612D"/>
    <w:rsid w:val="00940E16"/>
    <w:rsid w:val="0094167F"/>
    <w:rsid w:val="00941785"/>
    <w:rsid w:val="00943744"/>
    <w:rsid w:val="00943A60"/>
    <w:rsid w:val="00943F77"/>
    <w:rsid w:val="00944443"/>
    <w:rsid w:val="00944688"/>
    <w:rsid w:val="00944C7C"/>
    <w:rsid w:val="00945139"/>
    <w:rsid w:val="0094555E"/>
    <w:rsid w:val="009462C3"/>
    <w:rsid w:val="00946B32"/>
    <w:rsid w:val="00947D06"/>
    <w:rsid w:val="00947D18"/>
    <w:rsid w:val="00950EBC"/>
    <w:rsid w:val="009511BC"/>
    <w:rsid w:val="00951BB5"/>
    <w:rsid w:val="009522B3"/>
    <w:rsid w:val="0095372D"/>
    <w:rsid w:val="0095383C"/>
    <w:rsid w:val="0095401E"/>
    <w:rsid w:val="0095438D"/>
    <w:rsid w:val="00955CD1"/>
    <w:rsid w:val="00957152"/>
    <w:rsid w:val="00957F2E"/>
    <w:rsid w:val="0096064B"/>
    <w:rsid w:val="00961EB7"/>
    <w:rsid w:val="0096226D"/>
    <w:rsid w:val="00963394"/>
    <w:rsid w:val="00963568"/>
    <w:rsid w:val="009641F2"/>
    <w:rsid w:val="0096421D"/>
    <w:rsid w:val="00964489"/>
    <w:rsid w:val="009646CA"/>
    <w:rsid w:val="00965296"/>
    <w:rsid w:val="00965AAF"/>
    <w:rsid w:val="00966245"/>
    <w:rsid w:val="00966742"/>
    <w:rsid w:val="009704B0"/>
    <w:rsid w:val="00970D15"/>
    <w:rsid w:val="00970F3D"/>
    <w:rsid w:val="0097110A"/>
    <w:rsid w:val="0097119B"/>
    <w:rsid w:val="00972036"/>
    <w:rsid w:val="0097349F"/>
    <w:rsid w:val="00974D5B"/>
    <w:rsid w:val="00974EE5"/>
    <w:rsid w:val="009758D6"/>
    <w:rsid w:val="009758FA"/>
    <w:rsid w:val="00976BE7"/>
    <w:rsid w:val="0097790B"/>
    <w:rsid w:val="0097799C"/>
    <w:rsid w:val="0098133F"/>
    <w:rsid w:val="00981858"/>
    <w:rsid w:val="00982796"/>
    <w:rsid w:val="0098289F"/>
    <w:rsid w:val="00982C79"/>
    <w:rsid w:val="00982DF6"/>
    <w:rsid w:val="00983F19"/>
    <w:rsid w:val="00984F5C"/>
    <w:rsid w:val="009861D2"/>
    <w:rsid w:val="0098632F"/>
    <w:rsid w:val="00986A26"/>
    <w:rsid w:val="009872C7"/>
    <w:rsid w:val="00987853"/>
    <w:rsid w:val="009920D4"/>
    <w:rsid w:val="009936D7"/>
    <w:rsid w:val="0099432F"/>
    <w:rsid w:val="009947AB"/>
    <w:rsid w:val="00994B5C"/>
    <w:rsid w:val="00994FF2"/>
    <w:rsid w:val="0099526E"/>
    <w:rsid w:val="009952EB"/>
    <w:rsid w:val="00995D43"/>
    <w:rsid w:val="009964E7"/>
    <w:rsid w:val="00996B06"/>
    <w:rsid w:val="00997D4B"/>
    <w:rsid w:val="00997D63"/>
    <w:rsid w:val="009A0220"/>
    <w:rsid w:val="009A08A2"/>
    <w:rsid w:val="009A1028"/>
    <w:rsid w:val="009A1474"/>
    <w:rsid w:val="009A180F"/>
    <w:rsid w:val="009A198F"/>
    <w:rsid w:val="009A2056"/>
    <w:rsid w:val="009A20E5"/>
    <w:rsid w:val="009A25EF"/>
    <w:rsid w:val="009A2F23"/>
    <w:rsid w:val="009A3A74"/>
    <w:rsid w:val="009A3D83"/>
    <w:rsid w:val="009A4303"/>
    <w:rsid w:val="009A554A"/>
    <w:rsid w:val="009A5996"/>
    <w:rsid w:val="009A618F"/>
    <w:rsid w:val="009A623A"/>
    <w:rsid w:val="009A7567"/>
    <w:rsid w:val="009A77F8"/>
    <w:rsid w:val="009A7A32"/>
    <w:rsid w:val="009A7B23"/>
    <w:rsid w:val="009B0299"/>
    <w:rsid w:val="009B1EE6"/>
    <w:rsid w:val="009B3319"/>
    <w:rsid w:val="009B38CB"/>
    <w:rsid w:val="009B3B18"/>
    <w:rsid w:val="009B3E99"/>
    <w:rsid w:val="009B4B17"/>
    <w:rsid w:val="009B532B"/>
    <w:rsid w:val="009B6376"/>
    <w:rsid w:val="009B650E"/>
    <w:rsid w:val="009B659C"/>
    <w:rsid w:val="009B6B20"/>
    <w:rsid w:val="009B6E48"/>
    <w:rsid w:val="009B708B"/>
    <w:rsid w:val="009B70D4"/>
    <w:rsid w:val="009B71CE"/>
    <w:rsid w:val="009B7560"/>
    <w:rsid w:val="009B77E9"/>
    <w:rsid w:val="009C07F8"/>
    <w:rsid w:val="009C2647"/>
    <w:rsid w:val="009C2679"/>
    <w:rsid w:val="009C3DBA"/>
    <w:rsid w:val="009C3DD9"/>
    <w:rsid w:val="009C3E19"/>
    <w:rsid w:val="009C4085"/>
    <w:rsid w:val="009C45D1"/>
    <w:rsid w:val="009C466A"/>
    <w:rsid w:val="009C4684"/>
    <w:rsid w:val="009C4847"/>
    <w:rsid w:val="009C532F"/>
    <w:rsid w:val="009C59E2"/>
    <w:rsid w:val="009C5DC9"/>
    <w:rsid w:val="009C69C6"/>
    <w:rsid w:val="009C7F6A"/>
    <w:rsid w:val="009D019D"/>
    <w:rsid w:val="009D127B"/>
    <w:rsid w:val="009D2DA5"/>
    <w:rsid w:val="009D2F99"/>
    <w:rsid w:val="009D3228"/>
    <w:rsid w:val="009D3628"/>
    <w:rsid w:val="009D4557"/>
    <w:rsid w:val="009D4E25"/>
    <w:rsid w:val="009D5454"/>
    <w:rsid w:val="009D630B"/>
    <w:rsid w:val="009D67EA"/>
    <w:rsid w:val="009D689A"/>
    <w:rsid w:val="009D6AED"/>
    <w:rsid w:val="009D74F3"/>
    <w:rsid w:val="009D7BE0"/>
    <w:rsid w:val="009D7CAF"/>
    <w:rsid w:val="009D7E49"/>
    <w:rsid w:val="009E00AF"/>
    <w:rsid w:val="009E04A5"/>
    <w:rsid w:val="009E0A49"/>
    <w:rsid w:val="009E1950"/>
    <w:rsid w:val="009E20B1"/>
    <w:rsid w:val="009E2D0F"/>
    <w:rsid w:val="009E324F"/>
    <w:rsid w:val="009E354A"/>
    <w:rsid w:val="009E355E"/>
    <w:rsid w:val="009E3E67"/>
    <w:rsid w:val="009E403A"/>
    <w:rsid w:val="009E4285"/>
    <w:rsid w:val="009E49F0"/>
    <w:rsid w:val="009E4D32"/>
    <w:rsid w:val="009E4D5B"/>
    <w:rsid w:val="009E50DF"/>
    <w:rsid w:val="009E51CE"/>
    <w:rsid w:val="009E52C6"/>
    <w:rsid w:val="009E5C69"/>
    <w:rsid w:val="009E5D82"/>
    <w:rsid w:val="009E6767"/>
    <w:rsid w:val="009E734D"/>
    <w:rsid w:val="009E7F74"/>
    <w:rsid w:val="009F02AF"/>
    <w:rsid w:val="009F0667"/>
    <w:rsid w:val="009F0800"/>
    <w:rsid w:val="009F0EAA"/>
    <w:rsid w:val="009F15F6"/>
    <w:rsid w:val="009F2086"/>
    <w:rsid w:val="009F38A2"/>
    <w:rsid w:val="009F411E"/>
    <w:rsid w:val="009F42AB"/>
    <w:rsid w:val="009F4B3B"/>
    <w:rsid w:val="009F5414"/>
    <w:rsid w:val="009F5A9B"/>
    <w:rsid w:val="009F689E"/>
    <w:rsid w:val="009F78CB"/>
    <w:rsid w:val="009F79DC"/>
    <w:rsid w:val="00A000FE"/>
    <w:rsid w:val="00A001EF"/>
    <w:rsid w:val="00A0095A"/>
    <w:rsid w:val="00A00A06"/>
    <w:rsid w:val="00A00CB3"/>
    <w:rsid w:val="00A00FFE"/>
    <w:rsid w:val="00A024CD"/>
    <w:rsid w:val="00A0277D"/>
    <w:rsid w:val="00A0309C"/>
    <w:rsid w:val="00A034CF"/>
    <w:rsid w:val="00A04199"/>
    <w:rsid w:val="00A04247"/>
    <w:rsid w:val="00A04773"/>
    <w:rsid w:val="00A04BF2"/>
    <w:rsid w:val="00A0599B"/>
    <w:rsid w:val="00A0617A"/>
    <w:rsid w:val="00A07B9E"/>
    <w:rsid w:val="00A108E6"/>
    <w:rsid w:val="00A11554"/>
    <w:rsid w:val="00A11EBE"/>
    <w:rsid w:val="00A1261E"/>
    <w:rsid w:val="00A12A5D"/>
    <w:rsid w:val="00A14107"/>
    <w:rsid w:val="00A162AC"/>
    <w:rsid w:val="00A204A6"/>
    <w:rsid w:val="00A20AD8"/>
    <w:rsid w:val="00A20DBC"/>
    <w:rsid w:val="00A21308"/>
    <w:rsid w:val="00A21443"/>
    <w:rsid w:val="00A222E4"/>
    <w:rsid w:val="00A24987"/>
    <w:rsid w:val="00A24A42"/>
    <w:rsid w:val="00A270E9"/>
    <w:rsid w:val="00A27402"/>
    <w:rsid w:val="00A318B6"/>
    <w:rsid w:val="00A32B0B"/>
    <w:rsid w:val="00A32EDC"/>
    <w:rsid w:val="00A32FA1"/>
    <w:rsid w:val="00A3315D"/>
    <w:rsid w:val="00A333E7"/>
    <w:rsid w:val="00A34943"/>
    <w:rsid w:val="00A35817"/>
    <w:rsid w:val="00A3599D"/>
    <w:rsid w:val="00A35A45"/>
    <w:rsid w:val="00A36619"/>
    <w:rsid w:val="00A36ABF"/>
    <w:rsid w:val="00A36C54"/>
    <w:rsid w:val="00A40C7C"/>
    <w:rsid w:val="00A40CC4"/>
    <w:rsid w:val="00A410CD"/>
    <w:rsid w:val="00A41431"/>
    <w:rsid w:val="00A424B2"/>
    <w:rsid w:val="00A4301D"/>
    <w:rsid w:val="00A436B2"/>
    <w:rsid w:val="00A44589"/>
    <w:rsid w:val="00A449EF"/>
    <w:rsid w:val="00A45DC3"/>
    <w:rsid w:val="00A460A6"/>
    <w:rsid w:val="00A46423"/>
    <w:rsid w:val="00A466CE"/>
    <w:rsid w:val="00A502B4"/>
    <w:rsid w:val="00A509C4"/>
    <w:rsid w:val="00A50BF9"/>
    <w:rsid w:val="00A51997"/>
    <w:rsid w:val="00A522A2"/>
    <w:rsid w:val="00A52C01"/>
    <w:rsid w:val="00A52E20"/>
    <w:rsid w:val="00A52EC1"/>
    <w:rsid w:val="00A533E1"/>
    <w:rsid w:val="00A5383E"/>
    <w:rsid w:val="00A53BFF"/>
    <w:rsid w:val="00A54829"/>
    <w:rsid w:val="00A54CFF"/>
    <w:rsid w:val="00A55391"/>
    <w:rsid w:val="00A573AD"/>
    <w:rsid w:val="00A573B5"/>
    <w:rsid w:val="00A60AEA"/>
    <w:rsid w:val="00A60FCE"/>
    <w:rsid w:val="00A6118D"/>
    <w:rsid w:val="00A6173C"/>
    <w:rsid w:val="00A61CDC"/>
    <w:rsid w:val="00A62424"/>
    <w:rsid w:val="00A628BC"/>
    <w:rsid w:val="00A62C42"/>
    <w:rsid w:val="00A62CD4"/>
    <w:rsid w:val="00A63318"/>
    <w:rsid w:val="00A6443F"/>
    <w:rsid w:val="00A64E9B"/>
    <w:rsid w:val="00A65E68"/>
    <w:rsid w:val="00A67906"/>
    <w:rsid w:val="00A709D9"/>
    <w:rsid w:val="00A70DD1"/>
    <w:rsid w:val="00A7118A"/>
    <w:rsid w:val="00A7136E"/>
    <w:rsid w:val="00A716CA"/>
    <w:rsid w:val="00A72160"/>
    <w:rsid w:val="00A72A08"/>
    <w:rsid w:val="00A7397B"/>
    <w:rsid w:val="00A73A8A"/>
    <w:rsid w:val="00A74883"/>
    <w:rsid w:val="00A74F16"/>
    <w:rsid w:val="00A76B62"/>
    <w:rsid w:val="00A771D8"/>
    <w:rsid w:val="00A77C62"/>
    <w:rsid w:val="00A80110"/>
    <w:rsid w:val="00A81094"/>
    <w:rsid w:val="00A81299"/>
    <w:rsid w:val="00A81734"/>
    <w:rsid w:val="00A82227"/>
    <w:rsid w:val="00A826BC"/>
    <w:rsid w:val="00A82B98"/>
    <w:rsid w:val="00A82BA2"/>
    <w:rsid w:val="00A831D4"/>
    <w:rsid w:val="00A847BD"/>
    <w:rsid w:val="00A847E1"/>
    <w:rsid w:val="00A84BFE"/>
    <w:rsid w:val="00A85166"/>
    <w:rsid w:val="00A8538D"/>
    <w:rsid w:val="00A85C20"/>
    <w:rsid w:val="00A85FD0"/>
    <w:rsid w:val="00A86036"/>
    <w:rsid w:val="00A86058"/>
    <w:rsid w:val="00A86628"/>
    <w:rsid w:val="00A86985"/>
    <w:rsid w:val="00A90363"/>
    <w:rsid w:val="00A90BD5"/>
    <w:rsid w:val="00A9131D"/>
    <w:rsid w:val="00A918B3"/>
    <w:rsid w:val="00A922A0"/>
    <w:rsid w:val="00A92E26"/>
    <w:rsid w:val="00A9379E"/>
    <w:rsid w:val="00A943B2"/>
    <w:rsid w:val="00A9485E"/>
    <w:rsid w:val="00A94EFA"/>
    <w:rsid w:val="00A95535"/>
    <w:rsid w:val="00A9602E"/>
    <w:rsid w:val="00A9668E"/>
    <w:rsid w:val="00A97B16"/>
    <w:rsid w:val="00AA0222"/>
    <w:rsid w:val="00AA1211"/>
    <w:rsid w:val="00AA14A7"/>
    <w:rsid w:val="00AA2474"/>
    <w:rsid w:val="00AA27BC"/>
    <w:rsid w:val="00AA33E3"/>
    <w:rsid w:val="00AA40C6"/>
    <w:rsid w:val="00AA4BB9"/>
    <w:rsid w:val="00AA4BED"/>
    <w:rsid w:val="00AA4C48"/>
    <w:rsid w:val="00AA64EF"/>
    <w:rsid w:val="00AA7994"/>
    <w:rsid w:val="00AA7CC0"/>
    <w:rsid w:val="00AB001E"/>
    <w:rsid w:val="00AB07A4"/>
    <w:rsid w:val="00AB181B"/>
    <w:rsid w:val="00AB26E4"/>
    <w:rsid w:val="00AB27E4"/>
    <w:rsid w:val="00AB2E60"/>
    <w:rsid w:val="00AB2E64"/>
    <w:rsid w:val="00AB3083"/>
    <w:rsid w:val="00AB447B"/>
    <w:rsid w:val="00AB4D75"/>
    <w:rsid w:val="00AB50E3"/>
    <w:rsid w:val="00AB5662"/>
    <w:rsid w:val="00AB5E6C"/>
    <w:rsid w:val="00AB6B81"/>
    <w:rsid w:val="00AC0008"/>
    <w:rsid w:val="00AC0375"/>
    <w:rsid w:val="00AC04DB"/>
    <w:rsid w:val="00AC0785"/>
    <w:rsid w:val="00AC1B6D"/>
    <w:rsid w:val="00AC1B83"/>
    <w:rsid w:val="00AC1DF5"/>
    <w:rsid w:val="00AC2467"/>
    <w:rsid w:val="00AC3C21"/>
    <w:rsid w:val="00AC3E58"/>
    <w:rsid w:val="00AC4417"/>
    <w:rsid w:val="00AC4A61"/>
    <w:rsid w:val="00AC50F0"/>
    <w:rsid w:val="00AC5B56"/>
    <w:rsid w:val="00AC6720"/>
    <w:rsid w:val="00AC730D"/>
    <w:rsid w:val="00AC762F"/>
    <w:rsid w:val="00AC7A8D"/>
    <w:rsid w:val="00AC7A91"/>
    <w:rsid w:val="00AC7ECD"/>
    <w:rsid w:val="00AD0766"/>
    <w:rsid w:val="00AD083F"/>
    <w:rsid w:val="00AD18FD"/>
    <w:rsid w:val="00AD1D8B"/>
    <w:rsid w:val="00AD2170"/>
    <w:rsid w:val="00AD275A"/>
    <w:rsid w:val="00AD3C69"/>
    <w:rsid w:val="00AD3D6D"/>
    <w:rsid w:val="00AD3E75"/>
    <w:rsid w:val="00AD46B1"/>
    <w:rsid w:val="00AD4A63"/>
    <w:rsid w:val="00AD4EED"/>
    <w:rsid w:val="00AD501C"/>
    <w:rsid w:val="00AD5031"/>
    <w:rsid w:val="00AD50E3"/>
    <w:rsid w:val="00AD532A"/>
    <w:rsid w:val="00AD58CE"/>
    <w:rsid w:val="00AD6A4E"/>
    <w:rsid w:val="00AD6D0F"/>
    <w:rsid w:val="00AD73BD"/>
    <w:rsid w:val="00AD788E"/>
    <w:rsid w:val="00AD7F00"/>
    <w:rsid w:val="00AE0559"/>
    <w:rsid w:val="00AE22BA"/>
    <w:rsid w:val="00AE2E40"/>
    <w:rsid w:val="00AE3270"/>
    <w:rsid w:val="00AE3B5F"/>
    <w:rsid w:val="00AE3CFD"/>
    <w:rsid w:val="00AE3E96"/>
    <w:rsid w:val="00AE49F5"/>
    <w:rsid w:val="00AE5467"/>
    <w:rsid w:val="00AE5502"/>
    <w:rsid w:val="00AE55D2"/>
    <w:rsid w:val="00AE583D"/>
    <w:rsid w:val="00AE5CC6"/>
    <w:rsid w:val="00AE5DE9"/>
    <w:rsid w:val="00AE5F69"/>
    <w:rsid w:val="00AE6026"/>
    <w:rsid w:val="00AE7106"/>
    <w:rsid w:val="00AE794F"/>
    <w:rsid w:val="00AF02A1"/>
    <w:rsid w:val="00AF03E0"/>
    <w:rsid w:val="00AF06CB"/>
    <w:rsid w:val="00AF15CB"/>
    <w:rsid w:val="00AF1ADD"/>
    <w:rsid w:val="00AF1B84"/>
    <w:rsid w:val="00AF1F9E"/>
    <w:rsid w:val="00AF2D9C"/>
    <w:rsid w:val="00AF3352"/>
    <w:rsid w:val="00AF3552"/>
    <w:rsid w:val="00AF37BE"/>
    <w:rsid w:val="00AF3F67"/>
    <w:rsid w:val="00AF4D16"/>
    <w:rsid w:val="00AF5032"/>
    <w:rsid w:val="00AF5863"/>
    <w:rsid w:val="00AF5B4A"/>
    <w:rsid w:val="00AF5D0F"/>
    <w:rsid w:val="00AF5E93"/>
    <w:rsid w:val="00AF6164"/>
    <w:rsid w:val="00AF6215"/>
    <w:rsid w:val="00AF6433"/>
    <w:rsid w:val="00AF735E"/>
    <w:rsid w:val="00AF7729"/>
    <w:rsid w:val="00AF77AB"/>
    <w:rsid w:val="00B00627"/>
    <w:rsid w:val="00B0084B"/>
    <w:rsid w:val="00B00C9B"/>
    <w:rsid w:val="00B013BF"/>
    <w:rsid w:val="00B03428"/>
    <w:rsid w:val="00B035CC"/>
    <w:rsid w:val="00B03DF2"/>
    <w:rsid w:val="00B04135"/>
    <w:rsid w:val="00B0486B"/>
    <w:rsid w:val="00B04BBE"/>
    <w:rsid w:val="00B05AE7"/>
    <w:rsid w:val="00B05BF1"/>
    <w:rsid w:val="00B05D81"/>
    <w:rsid w:val="00B06606"/>
    <w:rsid w:val="00B068D9"/>
    <w:rsid w:val="00B06E83"/>
    <w:rsid w:val="00B0715E"/>
    <w:rsid w:val="00B075F1"/>
    <w:rsid w:val="00B07D0D"/>
    <w:rsid w:val="00B103CA"/>
    <w:rsid w:val="00B10A44"/>
    <w:rsid w:val="00B10DB8"/>
    <w:rsid w:val="00B11003"/>
    <w:rsid w:val="00B1323F"/>
    <w:rsid w:val="00B14087"/>
    <w:rsid w:val="00B14811"/>
    <w:rsid w:val="00B14A35"/>
    <w:rsid w:val="00B159D8"/>
    <w:rsid w:val="00B15BBD"/>
    <w:rsid w:val="00B15F98"/>
    <w:rsid w:val="00B17017"/>
    <w:rsid w:val="00B20B9E"/>
    <w:rsid w:val="00B222A3"/>
    <w:rsid w:val="00B222AD"/>
    <w:rsid w:val="00B22523"/>
    <w:rsid w:val="00B22CA3"/>
    <w:rsid w:val="00B23CE0"/>
    <w:rsid w:val="00B23ECF"/>
    <w:rsid w:val="00B256EE"/>
    <w:rsid w:val="00B25828"/>
    <w:rsid w:val="00B268F6"/>
    <w:rsid w:val="00B27188"/>
    <w:rsid w:val="00B276ED"/>
    <w:rsid w:val="00B30B17"/>
    <w:rsid w:val="00B30DCC"/>
    <w:rsid w:val="00B318F6"/>
    <w:rsid w:val="00B31C33"/>
    <w:rsid w:val="00B33850"/>
    <w:rsid w:val="00B3388E"/>
    <w:rsid w:val="00B34418"/>
    <w:rsid w:val="00B3452A"/>
    <w:rsid w:val="00B34886"/>
    <w:rsid w:val="00B349B0"/>
    <w:rsid w:val="00B34AA3"/>
    <w:rsid w:val="00B34F64"/>
    <w:rsid w:val="00B35F2E"/>
    <w:rsid w:val="00B35F9F"/>
    <w:rsid w:val="00B36067"/>
    <w:rsid w:val="00B36431"/>
    <w:rsid w:val="00B370F6"/>
    <w:rsid w:val="00B40592"/>
    <w:rsid w:val="00B41395"/>
    <w:rsid w:val="00B41620"/>
    <w:rsid w:val="00B42B03"/>
    <w:rsid w:val="00B43AEA"/>
    <w:rsid w:val="00B44768"/>
    <w:rsid w:val="00B44C78"/>
    <w:rsid w:val="00B4520F"/>
    <w:rsid w:val="00B4535A"/>
    <w:rsid w:val="00B45589"/>
    <w:rsid w:val="00B457CC"/>
    <w:rsid w:val="00B457F5"/>
    <w:rsid w:val="00B45E08"/>
    <w:rsid w:val="00B460D3"/>
    <w:rsid w:val="00B47280"/>
    <w:rsid w:val="00B47644"/>
    <w:rsid w:val="00B47A99"/>
    <w:rsid w:val="00B47FDB"/>
    <w:rsid w:val="00B5058C"/>
    <w:rsid w:val="00B5179F"/>
    <w:rsid w:val="00B5197C"/>
    <w:rsid w:val="00B51E8B"/>
    <w:rsid w:val="00B521CD"/>
    <w:rsid w:val="00B522AF"/>
    <w:rsid w:val="00B522FE"/>
    <w:rsid w:val="00B525B6"/>
    <w:rsid w:val="00B527C7"/>
    <w:rsid w:val="00B53061"/>
    <w:rsid w:val="00B5338E"/>
    <w:rsid w:val="00B542B2"/>
    <w:rsid w:val="00B5561F"/>
    <w:rsid w:val="00B556F1"/>
    <w:rsid w:val="00B55A80"/>
    <w:rsid w:val="00B55F0E"/>
    <w:rsid w:val="00B5654B"/>
    <w:rsid w:val="00B57B6B"/>
    <w:rsid w:val="00B57CA2"/>
    <w:rsid w:val="00B57E4A"/>
    <w:rsid w:val="00B603E8"/>
    <w:rsid w:val="00B60F6C"/>
    <w:rsid w:val="00B61907"/>
    <w:rsid w:val="00B61BDF"/>
    <w:rsid w:val="00B62181"/>
    <w:rsid w:val="00B62D25"/>
    <w:rsid w:val="00B635E2"/>
    <w:rsid w:val="00B63778"/>
    <w:rsid w:val="00B64F93"/>
    <w:rsid w:val="00B6504E"/>
    <w:rsid w:val="00B65B5F"/>
    <w:rsid w:val="00B66453"/>
    <w:rsid w:val="00B67489"/>
    <w:rsid w:val="00B6750A"/>
    <w:rsid w:val="00B6793B"/>
    <w:rsid w:val="00B67EDF"/>
    <w:rsid w:val="00B70435"/>
    <w:rsid w:val="00B71045"/>
    <w:rsid w:val="00B71772"/>
    <w:rsid w:val="00B75170"/>
    <w:rsid w:val="00B80087"/>
    <w:rsid w:val="00B806CA"/>
    <w:rsid w:val="00B80ADF"/>
    <w:rsid w:val="00B816CE"/>
    <w:rsid w:val="00B817F4"/>
    <w:rsid w:val="00B82106"/>
    <w:rsid w:val="00B827FF"/>
    <w:rsid w:val="00B83205"/>
    <w:rsid w:val="00B84028"/>
    <w:rsid w:val="00B8445D"/>
    <w:rsid w:val="00B846E1"/>
    <w:rsid w:val="00B853D7"/>
    <w:rsid w:val="00B858BB"/>
    <w:rsid w:val="00B86C6E"/>
    <w:rsid w:val="00B87B2A"/>
    <w:rsid w:val="00B87D48"/>
    <w:rsid w:val="00B87E98"/>
    <w:rsid w:val="00B87EDB"/>
    <w:rsid w:val="00B9010E"/>
    <w:rsid w:val="00B9037A"/>
    <w:rsid w:val="00B9061C"/>
    <w:rsid w:val="00B90A67"/>
    <w:rsid w:val="00B90B2E"/>
    <w:rsid w:val="00B93351"/>
    <w:rsid w:val="00B93A4F"/>
    <w:rsid w:val="00B93EBF"/>
    <w:rsid w:val="00B93FAF"/>
    <w:rsid w:val="00B94845"/>
    <w:rsid w:val="00B94EE4"/>
    <w:rsid w:val="00B9556A"/>
    <w:rsid w:val="00B95AEE"/>
    <w:rsid w:val="00B96AC7"/>
    <w:rsid w:val="00B96DBD"/>
    <w:rsid w:val="00B971D7"/>
    <w:rsid w:val="00B9744A"/>
    <w:rsid w:val="00B97925"/>
    <w:rsid w:val="00BA0174"/>
    <w:rsid w:val="00BA0D89"/>
    <w:rsid w:val="00BA194E"/>
    <w:rsid w:val="00BA1C66"/>
    <w:rsid w:val="00BA2324"/>
    <w:rsid w:val="00BA34EC"/>
    <w:rsid w:val="00BA44F3"/>
    <w:rsid w:val="00BA6951"/>
    <w:rsid w:val="00BA6C89"/>
    <w:rsid w:val="00BB04B0"/>
    <w:rsid w:val="00BB1C86"/>
    <w:rsid w:val="00BB2605"/>
    <w:rsid w:val="00BB378E"/>
    <w:rsid w:val="00BB52D7"/>
    <w:rsid w:val="00BB5452"/>
    <w:rsid w:val="00BB561A"/>
    <w:rsid w:val="00BB5C0E"/>
    <w:rsid w:val="00BB6057"/>
    <w:rsid w:val="00BB6A43"/>
    <w:rsid w:val="00BB6CB7"/>
    <w:rsid w:val="00BB6EB2"/>
    <w:rsid w:val="00BB7885"/>
    <w:rsid w:val="00BC0C57"/>
    <w:rsid w:val="00BC15D0"/>
    <w:rsid w:val="00BC2074"/>
    <w:rsid w:val="00BC3185"/>
    <w:rsid w:val="00BC4287"/>
    <w:rsid w:val="00BC46FA"/>
    <w:rsid w:val="00BC4A5E"/>
    <w:rsid w:val="00BC4EEA"/>
    <w:rsid w:val="00BC5C68"/>
    <w:rsid w:val="00BC5FE4"/>
    <w:rsid w:val="00BC622C"/>
    <w:rsid w:val="00BC680B"/>
    <w:rsid w:val="00BC774E"/>
    <w:rsid w:val="00BD026A"/>
    <w:rsid w:val="00BD027F"/>
    <w:rsid w:val="00BD05A8"/>
    <w:rsid w:val="00BD0784"/>
    <w:rsid w:val="00BD0813"/>
    <w:rsid w:val="00BD1870"/>
    <w:rsid w:val="00BD241F"/>
    <w:rsid w:val="00BD2600"/>
    <w:rsid w:val="00BD2B77"/>
    <w:rsid w:val="00BD3251"/>
    <w:rsid w:val="00BD3ED0"/>
    <w:rsid w:val="00BD403D"/>
    <w:rsid w:val="00BD44D7"/>
    <w:rsid w:val="00BD469A"/>
    <w:rsid w:val="00BD46DA"/>
    <w:rsid w:val="00BD4DF8"/>
    <w:rsid w:val="00BD5583"/>
    <w:rsid w:val="00BD58A9"/>
    <w:rsid w:val="00BD5B10"/>
    <w:rsid w:val="00BD5C6E"/>
    <w:rsid w:val="00BD6B5F"/>
    <w:rsid w:val="00BD7002"/>
    <w:rsid w:val="00BD70A5"/>
    <w:rsid w:val="00BE1C3A"/>
    <w:rsid w:val="00BE23CA"/>
    <w:rsid w:val="00BE2A74"/>
    <w:rsid w:val="00BE2C9C"/>
    <w:rsid w:val="00BE2EB5"/>
    <w:rsid w:val="00BE3090"/>
    <w:rsid w:val="00BE341D"/>
    <w:rsid w:val="00BE3787"/>
    <w:rsid w:val="00BE3C7B"/>
    <w:rsid w:val="00BE3E54"/>
    <w:rsid w:val="00BE4952"/>
    <w:rsid w:val="00BE4956"/>
    <w:rsid w:val="00BE50CC"/>
    <w:rsid w:val="00BE54BD"/>
    <w:rsid w:val="00BE56A9"/>
    <w:rsid w:val="00BE5CBE"/>
    <w:rsid w:val="00BE6AD2"/>
    <w:rsid w:val="00BE70FA"/>
    <w:rsid w:val="00BF04BB"/>
    <w:rsid w:val="00BF0BDF"/>
    <w:rsid w:val="00BF1988"/>
    <w:rsid w:val="00BF1CB6"/>
    <w:rsid w:val="00BF1FC5"/>
    <w:rsid w:val="00BF238B"/>
    <w:rsid w:val="00BF2AB9"/>
    <w:rsid w:val="00BF2E42"/>
    <w:rsid w:val="00BF3B3A"/>
    <w:rsid w:val="00BF3EC5"/>
    <w:rsid w:val="00BF53BB"/>
    <w:rsid w:val="00BF596A"/>
    <w:rsid w:val="00BF5A21"/>
    <w:rsid w:val="00BF6EC7"/>
    <w:rsid w:val="00BF7763"/>
    <w:rsid w:val="00BF7AD1"/>
    <w:rsid w:val="00BF7D20"/>
    <w:rsid w:val="00C0082E"/>
    <w:rsid w:val="00C00AC3"/>
    <w:rsid w:val="00C012BB"/>
    <w:rsid w:val="00C01C37"/>
    <w:rsid w:val="00C02E28"/>
    <w:rsid w:val="00C033C7"/>
    <w:rsid w:val="00C03E39"/>
    <w:rsid w:val="00C04176"/>
    <w:rsid w:val="00C0427F"/>
    <w:rsid w:val="00C05279"/>
    <w:rsid w:val="00C05752"/>
    <w:rsid w:val="00C07A22"/>
    <w:rsid w:val="00C102B5"/>
    <w:rsid w:val="00C14296"/>
    <w:rsid w:val="00C143DA"/>
    <w:rsid w:val="00C156A7"/>
    <w:rsid w:val="00C158F2"/>
    <w:rsid w:val="00C15AE3"/>
    <w:rsid w:val="00C15B60"/>
    <w:rsid w:val="00C16E01"/>
    <w:rsid w:val="00C202F3"/>
    <w:rsid w:val="00C20A5D"/>
    <w:rsid w:val="00C23138"/>
    <w:rsid w:val="00C235CA"/>
    <w:rsid w:val="00C23C5B"/>
    <w:rsid w:val="00C24555"/>
    <w:rsid w:val="00C24E09"/>
    <w:rsid w:val="00C2508F"/>
    <w:rsid w:val="00C25CB9"/>
    <w:rsid w:val="00C2677F"/>
    <w:rsid w:val="00C27641"/>
    <w:rsid w:val="00C3022B"/>
    <w:rsid w:val="00C31068"/>
    <w:rsid w:val="00C31AFE"/>
    <w:rsid w:val="00C327C1"/>
    <w:rsid w:val="00C329CB"/>
    <w:rsid w:val="00C32BDD"/>
    <w:rsid w:val="00C32E7A"/>
    <w:rsid w:val="00C32E87"/>
    <w:rsid w:val="00C341CA"/>
    <w:rsid w:val="00C34251"/>
    <w:rsid w:val="00C34E33"/>
    <w:rsid w:val="00C34E91"/>
    <w:rsid w:val="00C35288"/>
    <w:rsid w:val="00C358CA"/>
    <w:rsid w:val="00C36C09"/>
    <w:rsid w:val="00C3788D"/>
    <w:rsid w:val="00C37BBD"/>
    <w:rsid w:val="00C40424"/>
    <w:rsid w:val="00C40C77"/>
    <w:rsid w:val="00C4130E"/>
    <w:rsid w:val="00C413D0"/>
    <w:rsid w:val="00C419F0"/>
    <w:rsid w:val="00C422BC"/>
    <w:rsid w:val="00C429F8"/>
    <w:rsid w:val="00C42B47"/>
    <w:rsid w:val="00C4376E"/>
    <w:rsid w:val="00C44BBE"/>
    <w:rsid w:val="00C44D0F"/>
    <w:rsid w:val="00C45C0F"/>
    <w:rsid w:val="00C464EC"/>
    <w:rsid w:val="00C469A4"/>
    <w:rsid w:val="00C46AE6"/>
    <w:rsid w:val="00C47FE8"/>
    <w:rsid w:val="00C50246"/>
    <w:rsid w:val="00C507C3"/>
    <w:rsid w:val="00C50F58"/>
    <w:rsid w:val="00C5117E"/>
    <w:rsid w:val="00C51341"/>
    <w:rsid w:val="00C5172E"/>
    <w:rsid w:val="00C52188"/>
    <w:rsid w:val="00C5229C"/>
    <w:rsid w:val="00C53075"/>
    <w:rsid w:val="00C5358D"/>
    <w:rsid w:val="00C53FCA"/>
    <w:rsid w:val="00C54BF3"/>
    <w:rsid w:val="00C5521C"/>
    <w:rsid w:val="00C566A3"/>
    <w:rsid w:val="00C56AB8"/>
    <w:rsid w:val="00C56D03"/>
    <w:rsid w:val="00C6034A"/>
    <w:rsid w:val="00C6044E"/>
    <w:rsid w:val="00C607D0"/>
    <w:rsid w:val="00C607F8"/>
    <w:rsid w:val="00C60A45"/>
    <w:rsid w:val="00C60C63"/>
    <w:rsid w:val="00C61603"/>
    <w:rsid w:val="00C61F3C"/>
    <w:rsid w:val="00C62BBB"/>
    <w:rsid w:val="00C6302E"/>
    <w:rsid w:val="00C63B3B"/>
    <w:rsid w:val="00C6441B"/>
    <w:rsid w:val="00C64746"/>
    <w:rsid w:val="00C64AD3"/>
    <w:rsid w:val="00C65093"/>
    <w:rsid w:val="00C65DA3"/>
    <w:rsid w:val="00C6636E"/>
    <w:rsid w:val="00C66A8B"/>
    <w:rsid w:val="00C66C27"/>
    <w:rsid w:val="00C66E2B"/>
    <w:rsid w:val="00C67D7B"/>
    <w:rsid w:val="00C70F0D"/>
    <w:rsid w:val="00C7135C"/>
    <w:rsid w:val="00C731E8"/>
    <w:rsid w:val="00C74369"/>
    <w:rsid w:val="00C74D99"/>
    <w:rsid w:val="00C75EE1"/>
    <w:rsid w:val="00C770B0"/>
    <w:rsid w:val="00C77FC5"/>
    <w:rsid w:val="00C8105D"/>
    <w:rsid w:val="00C814FD"/>
    <w:rsid w:val="00C82828"/>
    <w:rsid w:val="00C832E2"/>
    <w:rsid w:val="00C838F5"/>
    <w:rsid w:val="00C83B2F"/>
    <w:rsid w:val="00C83DF8"/>
    <w:rsid w:val="00C84560"/>
    <w:rsid w:val="00C84B03"/>
    <w:rsid w:val="00C855DA"/>
    <w:rsid w:val="00C856C8"/>
    <w:rsid w:val="00C858FA"/>
    <w:rsid w:val="00C8699C"/>
    <w:rsid w:val="00C86A37"/>
    <w:rsid w:val="00C87800"/>
    <w:rsid w:val="00C919EA"/>
    <w:rsid w:val="00C92680"/>
    <w:rsid w:val="00C92AD3"/>
    <w:rsid w:val="00C92B5E"/>
    <w:rsid w:val="00C92F7F"/>
    <w:rsid w:val="00C931D8"/>
    <w:rsid w:val="00C932B1"/>
    <w:rsid w:val="00C93F7F"/>
    <w:rsid w:val="00C945DD"/>
    <w:rsid w:val="00C94759"/>
    <w:rsid w:val="00C94C0D"/>
    <w:rsid w:val="00C97E2D"/>
    <w:rsid w:val="00CA0112"/>
    <w:rsid w:val="00CA06DA"/>
    <w:rsid w:val="00CA0DC9"/>
    <w:rsid w:val="00CA246C"/>
    <w:rsid w:val="00CA29DE"/>
    <w:rsid w:val="00CA391F"/>
    <w:rsid w:val="00CA42AD"/>
    <w:rsid w:val="00CA43A1"/>
    <w:rsid w:val="00CA47CC"/>
    <w:rsid w:val="00CA4CC7"/>
    <w:rsid w:val="00CA4E97"/>
    <w:rsid w:val="00CA5249"/>
    <w:rsid w:val="00CA5526"/>
    <w:rsid w:val="00CA5930"/>
    <w:rsid w:val="00CA5B5D"/>
    <w:rsid w:val="00CA7820"/>
    <w:rsid w:val="00CA7E57"/>
    <w:rsid w:val="00CB1AA6"/>
    <w:rsid w:val="00CB253C"/>
    <w:rsid w:val="00CB2DEC"/>
    <w:rsid w:val="00CB39DF"/>
    <w:rsid w:val="00CB3D90"/>
    <w:rsid w:val="00CB4981"/>
    <w:rsid w:val="00CB536D"/>
    <w:rsid w:val="00CB55D5"/>
    <w:rsid w:val="00CB562B"/>
    <w:rsid w:val="00CB5681"/>
    <w:rsid w:val="00CB57D5"/>
    <w:rsid w:val="00CB5913"/>
    <w:rsid w:val="00CB59D1"/>
    <w:rsid w:val="00CB59FA"/>
    <w:rsid w:val="00CB68F8"/>
    <w:rsid w:val="00CB6C0C"/>
    <w:rsid w:val="00CB7AA7"/>
    <w:rsid w:val="00CC0201"/>
    <w:rsid w:val="00CC0F54"/>
    <w:rsid w:val="00CC2303"/>
    <w:rsid w:val="00CC31A8"/>
    <w:rsid w:val="00CC388C"/>
    <w:rsid w:val="00CC3BE1"/>
    <w:rsid w:val="00CC3D0D"/>
    <w:rsid w:val="00CC4487"/>
    <w:rsid w:val="00CC4C59"/>
    <w:rsid w:val="00CC4EC8"/>
    <w:rsid w:val="00CC56EE"/>
    <w:rsid w:val="00CC6A22"/>
    <w:rsid w:val="00CC6BB6"/>
    <w:rsid w:val="00CC6FA2"/>
    <w:rsid w:val="00CC74E8"/>
    <w:rsid w:val="00CC7C29"/>
    <w:rsid w:val="00CD09AC"/>
    <w:rsid w:val="00CD0FC5"/>
    <w:rsid w:val="00CD199D"/>
    <w:rsid w:val="00CD23DC"/>
    <w:rsid w:val="00CD28A2"/>
    <w:rsid w:val="00CD2DD0"/>
    <w:rsid w:val="00CD3276"/>
    <w:rsid w:val="00CD33C4"/>
    <w:rsid w:val="00CD3E27"/>
    <w:rsid w:val="00CD4424"/>
    <w:rsid w:val="00CD4644"/>
    <w:rsid w:val="00CD5588"/>
    <w:rsid w:val="00CD5730"/>
    <w:rsid w:val="00CD58A2"/>
    <w:rsid w:val="00CD5B9E"/>
    <w:rsid w:val="00CD62AA"/>
    <w:rsid w:val="00CD650C"/>
    <w:rsid w:val="00CD676E"/>
    <w:rsid w:val="00CD6803"/>
    <w:rsid w:val="00CD6984"/>
    <w:rsid w:val="00CD792D"/>
    <w:rsid w:val="00CE17A5"/>
    <w:rsid w:val="00CE1E81"/>
    <w:rsid w:val="00CE2E84"/>
    <w:rsid w:val="00CE3481"/>
    <w:rsid w:val="00CE3ECC"/>
    <w:rsid w:val="00CE4A0D"/>
    <w:rsid w:val="00CE4A7F"/>
    <w:rsid w:val="00CE5EF7"/>
    <w:rsid w:val="00CE65D3"/>
    <w:rsid w:val="00CE6CBC"/>
    <w:rsid w:val="00CE6D6D"/>
    <w:rsid w:val="00CE6EA1"/>
    <w:rsid w:val="00CE6F17"/>
    <w:rsid w:val="00CF1C3C"/>
    <w:rsid w:val="00CF1F0A"/>
    <w:rsid w:val="00CF28AC"/>
    <w:rsid w:val="00CF2DE7"/>
    <w:rsid w:val="00CF34B6"/>
    <w:rsid w:val="00CF4E27"/>
    <w:rsid w:val="00CF54C6"/>
    <w:rsid w:val="00CF561E"/>
    <w:rsid w:val="00CF63B6"/>
    <w:rsid w:val="00CF6520"/>
    <w:rsid w:val="00CF65CD"/>
    <w:rsid w:val="00CF684A"/>
    <w:rsid w:val="00CF73CF"/>
    <w:rsid w:val="00CF7499"/>
    <w:rsid w:val="00CF75F6"/>
    <w:rsid w:val="00CF7B71"/>
    <w:rsid w:val="00D000C7"/>
    <w:rsid w:val="00D001EC"/>
    <w:rsid w:val="00D00302"/>
    <w:rsid w:val="00D0099D"/>
    <w:rsid w:val="00D01342"/>
    <w:rsid w:val="00D016B0"/>
    <w:rsid w:val="00D0177D"/>
    <w:rsid w:val="00D0198F"/>
    <w:rsid w:val="00D01C2E"/>
    <w:rsid w:val="00D02B99"/>
    <w:rsid w:val="00D03483"/>
    <w:rsid w:val="00D044DD"/>
    <w:rsid w:val="00D05188"/>
    <w:rsid w:val="00D05445"/>
    <w:rsid w:val="00D06148"/>
    <w:rsid w:val="00D062AC"/>
    <w:rsid w:val="00D105D7"/>
    <w:rsid w:val="00D107F1"/>
    <w:rsid w:val="00D11503"/>
    <w:rsid w:val="00D126F9"/>
    <w:rsid w:val="00D12F0F"/>
    <w:rsid w:val="00D14054"/>
    <w:rsid w:val="00D143E9"/>
    <w:rsid w:val="00D14796"/>
    <w:rsid w:val="00D15B31"/>
    <w:rsid w:val="00D1613E"/>
    <w:rsid w:val="00D167CE"/>
    <w:rsid w:val="00D16864"/>
    <w:rsid w:val="00D16BCE"/>
    <w:rsid w:val="00D16D7D"/>
    <w:rsid w:val="00D17ACB"/>
    <w:rsid w:val="00D17B40"/>
    <w:rsid w:val="00D17B9E"/>
    <w:rsid w:val="00D20077"/>
    <w:rsid w:val="00D200CC"/>
    <w:rsid w:val="00D203F0"/>
    <w:rsid w:val="00D20476"/>
    <w:rsid w:val="00D207C9"/>
    <w:rsid w:val="00D208B0"/>
    <w:rsid w:val="00D20C03"/>
    <w:rsid w:val="00D20DAB"/>
    <w:rsid w:val="00D21250"/>
    <w:rsid w:val="00D21306"/>
    <w:rsid w:val="00D21CD0"/>
    <w:rsid w:val="00D220E4"/>
    <w:rsid w:val="00D23445"/>
    <w:rsid w:val="00D23505"/>
    <w:rsid w:val="00D23BFC"/>
    <w:rsid w:val="00D248B9"/>
    <w:rsid w:val="00D252BC"/>
    <w:rsid w:val="00D25720"/>
    <w:rsid w:val="00D2662A"/>
    <w:rsid w:val="00D269C2"/>
    <w:rsid w:val="00D26DAE"/>
    <w:rsid w:val="00D26EB7"/>
    <w:rsid w:val="00D27008"/>
    <w:rsid w:val="00D2723A"/>
    <w:rsid w:val="00D27335"/>
    <w:rsid w:val="00D27758"/>
    <w:rsid w:val="00D308D9"/>
    <w:rsid w:val="00D30C2A"/>
    <w:rsid w:val="00D30DD9"/>
    <w:rsid w:val="00D30F47"/>
    <w:rsid w:val="00D3197F"/>
    <w:rsid w:val="00D32399"/>
    <w:rsid w:val="00D3257A"/>
    <w:rsid w:val="00D3382E"/>
    <w:rsid w:val="00D3450A"/>
    <w:rsid w:val="00D3549A"/>
    <w:rsid w:val="00D36E9A"/>
    <w:rsid w:val="00D401D5"/>
    <w:rsid w:val="00D40B07"/>
    <w:rsid w:val="00D412C2"/>
    <w:rsid w:val="00D415D0"/>
    <w:rsid w:val="00D4200B"/>
    <w:rsid w:val="00D4229E"/>
    <w:rsid w:val="00D4478F"/>
    <w:rsid w:val="00D45393"/>
    <w:rsid w:val="00D462E3"/>
    <w:rsid w:val="00D467AF"/>
    <w:rsid w:val="00D47202"/>
    <w:rsid w:val="00D478F8"/>
    <w:rsid w:val="00D5031B"/>
    <w:rsid w:val="00D512B8"/>
    <w:rsid w:val="00D51B28"/>
    <w:rsid w:val="00D51C09"/>
    <w:rsid w:val="00D51CDF"/>
    <w:rsid w:val="00D51D68"/>
    <w:rsid w:val="00D524C9"/>
    <w:rsid w:val="00D52F46"/>
    <w:rsid w:val="00D52F89"/>
    <w:rsid w:val="00D5343F"/>
    <w:rsid w:val="00D5405F"/>
    <w:rsid w:val="00D564EE"/>
    <w:rsid w:val="00D56664"/>
    <w:rsid w:val="00D572EB"/>
    <w:rsid w:val="00D60122"/>
    <w:rsid w:val="00D60B04"/>
    <w:rsid w:val="00D61813"/>
    <w:rsid w:val="00D6193B"/>
    <w:rsid w:val="00D619BF"/>
    <w:rsid w:val="00D61A33"/>
    <w:rsid w:val="00D61F41"/>
    <w:rsid w:val="00D61FFB"/>
    <w:rsid w:val="00D62C77"/>
    <w:rsid w:val="00D62DA7"/>
    <w:rsid w:val="00D63410"/>
    <w:rsid w:val="00D64509"/>
    <w:rsid w:val="00D64AA3"/>
    <w:rsid w:val="00D65164"/>
    <w:rsid w:val="00D652C8"/>
    <w:rsid w:val="00D65543"/>
    <w:rsid w:val="00D658E5"/>
    <w:rsid w:val="00D66C0B"/>
    <w:rsid w:val="00D6772D"/>
    <w:rsid w:val="00D679DE"/>
    <w:rsid w:val="00D7012A"/>
    <w:rsid w:val="00D701E8"/>
    <w:rsid w:val="00D7081E"/>
    <w:rsid w:val="00D7129E"/>
    <w:rsid w:val="00D71A40"/>
    <w:rsid w:val="00D71BE4"/>
    <w:rsid w:val="00D726E8"/>
    <w:rsid w:val="00D72DF0"/>
    <w:rsid w:val="00D72FD5"/>
    <w:rsid w:val="00D743B6"/>
    <w:rsid w:val="00D74957"/>
    <w:rsid w:val="00D74AD6"/>
    <w:rsid w:val="00D755AC"/>
    <w:rsid w:val="00D7615A"/>
    <w:rsid w:val="00D761CC"/>
    <w:rsid w:val="00D76A64"/>
    <w:rsid w:val="00D77014"/>
    <w:rsid w:val="00D777CB"/>
    <w:rsid w:val="00D77F94"/>
    <w:rsid w:val="00D80059"/>
    <w:rsid w:val="00D80256"/>
    <w:rsid w:val="00D802B0"/>
    <w:rsid w:val="00D807E0"/>
    <w:rsid w:val="00D80C6B"/>
    <w:rsid w:val="00D80EC2"/>
    <w:rsid w:val="00D814F1"/>
    <w:rsid w:val="00D81B07"/>
    <w:rsid w:val="00D81B3B"/>
    <w:rsid w:val="00D82339"/>
    <w:rsid w:val="00D82B90"/>
    <w:rsid w:val="00D83CA0"/>
    <w:rsid w:val="00D83D3C"/>
    <w:rsid w:val="00D84113"/>
    <w:rsid w:val="00D847B4"/>
    <w:rsid w:val="00D852E0"/>
    <w:rsid w:val="00D85482"/>
    <w:rsid w:val="00D8575E"/>
    <w:rsid w:val="00D85892"/>
    <w:rsid w:val="00D86132"/>
    <w:rsid w:val="00D8670E"/>
    <w:rsid w:val="00D86C6E"/>
    <w:rsid w:val="00D86C93"/>
    <w:rsid w:val="00D905C1"/>
    <w:rsid w:val="00D90EE6"/>
    <w:rsid w:val="00D92734"/>
    <w:rsid w:val="00D92CB1"/>
    <w:rsid w:val="00D92DC5"/>
    <w:rsid w:val="00D93594"/>
    <w:rsid w:val="00D9372C"/>
    <w:rsid w:val="00D938C1"/>
    <w:rsid w:val="00D93EE3"/>
    <w:rsid w:val="00D94151"/>
    <w:rsid w:val="00D947CF"/>
    <w:rsid w:val="00D94F12"/>
    <w:rsid w:val="00D951E9"/>
    <w:rsid w:val="00D9553A"/>
    <w:rsid w:val="00D96607"/>
    <w:rsid w:val="00D96A37"/>
    <w:rsid w:val="00D9701F"/>
    <w:rsid w:val="00D97B64"/>
    <w:rsid w:val="00D97BFE"/>
    <w:rsid w:val="00D97E6E"/>
    <w:rsid w:val="00DA0713"/>
    <w:rsid w:val="00DA0C48"/>
    <w:rsid w:val="00DA13C3"/>
    <w:rsid w:val="00DA197D"/>
    <w:rsid w:val="00DA1A87"/>
    <w:rsid w:val="00DA1EB0"/>
    <w:rsid w:val="00DA2FD3"/>
    <w:rsid w:val="00DA3230"/>
    <w:rsid w:val="00DA3385"/>
    <w:rsid w:val="00DA39EE"/>
    <w:rsid w:val="00DA3C29"/>
    <w:rsid w:val="00DA48F9"/>
    <w:rsid w:val="00DA4C5D"/>
    <w:rsid w:val="00DA5792"/>
    <w:rsid w:val="00DA5CC7"/>
    <w:rsid w:val="00DA6D39"/>
    <w:rsid w:val="00DA71D0"/>
    <w:rsid w:val="00DB0325"/>
    <w:rsid w:val="00DB0844"/>
    <w:rsid w:val="00DB2075"/>
    <w:rsid w:val="00DB236A"/>
    <w:rsid w:val="00DB2536"/>
    <w:rsid w:val="00DB2A9D"/>
    <w:rsid w:val="00DB2BA0"/>
    <w:rsid w:val="00DB2D6B"/>
    <w:rsid w:val="00DB381C"/>
    <w:rsid w:val="00DB3C5B"/>
    <w:rsid w:val="00DB3D71"/>
    <w:rsid w:val="00DB4BFE"/>
    <w:rsid w:val="00DB4C34"/>
    <w:rsid w:val="00DB50EC"/>
    <w:rsid w:val="00DB525D"/>
    <w:rsid w:val="00DB55B9"/>
    <w:rsid w:val="00DB5914"/>
    <w:rsid w:val="00DB670B"/>
    <w:rsid w:val="00DB6EE5"/>
    <w:rsid w:val="00DC1E1B"/>
    <w:rsid w:val="00DC36F2"/>
    <w:rsid w:val="00DC37D7"/>
    <w:rsid w:val="00DC3C95"/>
    <w:rsid w:val="00DC3CE7"/>
    <w:rsid w:val="00DC4140"/>
    <w:rsid w:val="00DC487B"/>
    <w:rsid w:val="00DC5857"/>
    <w:rsid w:val="00DC5D78"/>
    <w:rsid w:val="00DC5FAA"/>
    <w:rsid w:val="00DC5FB2"/>
    <w:rsid w:val="00DC6C41"/>
    <w:rsid w:val="00DC72D7"/>
    <w:rsid w:val="00DC739A"/>
    <w:rsid w:val="00DC7DE6"/>
    <w:rsid w:val="00DD04BF"/>
    <w:rsid w:val="00DD0807"/>
    <w:rsid w:val="00DD1220"/>
    <w:rsid w:val="00DD1E2F"/>
    <w:rsid w:val="00DD243F"/>
    <w:rsid w:val="00DD29DC"/>
    <w:rsid w:val="00DD3250"/>
    <w:rsid w:val="00DD341E"/>
    <w:rsid w:val="00DD40B1"/>
    <w:rsid w:val="00DD435D"/>
    <w:rsid w:val="00DD48C9"/>
    <w:rsid w:val="00DD49C9"/>
    <w:rsid w:val="00DD4A48"/>
    <w:rsid w:val="00DD4A4D"/>
    <w:rsid w:val="00DD4F5E"/>
    <w:rsid w:val="00DD5166"/>
    <w:rsid w:val="00DD5EC4"/>
    <w:rsid w:val="00DD7155"/>
    <w:rsid w:val="00DD7887"/>
    <w:rsid w:val="00DD7CA4"/>
    <w:rsid w:val="00DE0248"/>
    <w:rsid w:val="00DE09D9"/>
    <w:rsid w:val="00DE13B7"/>
    <w:rsid w:val="00DE1C54"/>
    <w:rsid w:val="00DE1FE6"/>
    <w:rsid w:val="00DE2AF0"/>
    <w:rsid w:val="00DE30A8"/>
    <w:rsid w:val="00DE3744"/>
    <w:rsid w:val="00DE3891"/>
    <w:rsid w:val="00DE3D90"/>
    <w:rsid w:val="00DE4461"/>
    <w:rsid w:val="00DE456D"/>
    <w:rsid w:val="00DE4A21"/>
    <w:rsid w:val="00DE4E5F"/>
    <w:rsid w:val="00DE59B9"/>
    <w:rsid w:val="00DE5DAC"/>
    <w:rsid w:val="00DE5FC1"/>
    <w:rsid w:val="00DE655B"/>
    <w:rsid w:val="00DE7256"/>
    <w:rsid w:val="00DF009D"/>
    <w:rsid w:val="00DF0C98"/>
    <w:rsid w:val="00DF1201"/>
    <w:rsid w:val="00DF1487"/>
    <w:rsid w:val="00DF1E01"/>
    <w:rsid w:val="00DF238C"/>
    <w:rsid w:val="00DF243F"/>
    <w:rsid w:val="00DF26BD"/>
    <w:rsid w:val="00DF3E40"/>
    <w:rsid w:val="00DF4211"/>
    <w:rsid w:val="00DF4393"/>
    <w:rsid w:val="00DF43E1"/>
    <w:rsid w:val="00DF6AE7"/>
    <w:rsid w:val="00DF6BED"/>
    <w:rsid w:val="00DF6C01"/>
    <w:rsid w:val="00DF70F4"/>
    <w:rsid w:val="00DF77C9"/>
    <w:rsid w:val="00E00504"/>
    <w:rsid w:val="00E0153D"/>
    <w:rsid w:val="00E01725"/>
    <w:rsid w:val="00E021E3"/>
    <w:rsid w:val="00E025D7"/>
    <w:rsid w:val="00E027A4"/>
    <w:rsid w:val="00E02D3F"/>
    <w:rsid w:val="00E031FE"/>
    <w:rsid w:val="00E04447"/>
    <w:rsid w:val="00E044BE"/>
    <w:rsid w:val="00E047AE"/>
    <w:rsid w:val="00E04BAF"/>
    <w:rsid w:val="00E05166"/>
    <w:rsid w:val="00E05460"/>
    <w:rsid w:val="00E0587D"/>
    <w:rsid w:val="00E05E4F"/>
    <w:rsid w:val="00E05ED4"/>
    <w:rsid w:val="00E061FB"/>
    <w:rsid w:val="00E0658A"/>
    <w:rsid w:val="00E06970"/>
    <w:rsid w:val="00E06FA9"/>
    <w:rsid w:val="00E06FCF"/>
    <w:rsid w:val="00E071D1"/>
    <w:rsid w:val="00E079CA"/>
    <w:rsid w:val="00E07EB0"/>
    <w:rsid w:val="00E11386"/>
    <w:rsid w:val="00E11387"/>
    <w:rsid w:val="00E1167F"/>
    <w:rsid w:val="00E123C4"/>
    <w:rsid w:val="00E12704"/>
    <w:rsid w:val="00E12D65"/>
    <w:rsid w:val="00E12F37"/>
    <w:rsid w:val="00E1306C"/>
    <w:rsid w:val="00E133F5"/>
    <w:rsid w:val="00E14804"/>
    <w:rsid w:val="00E156A0"/>
    <w:rsid w:val="00E158CB"/>
    <w:rsid w:val="00E15CA5"/>
    <w:rsid w:val="00E16172"/>
    <w:rsid w:val="00E1647C"/>
    <w:rsid w:val="00E2060F"/>
    <w:rsid w:val="00E2079F"/>
    <w:rsid w:val="00E20A2C"/>
    <w:rsid w:val="00E20D36"/>
    <w:rsid w:val="00E2131B"/>
    <w:rsid w:val="00E21B91"/>
    <w:rsid w:val="00E22258"/>
    <w:rsid w:val="00E227E5"/>
    <w:rsid w:val="00E2307F"/>
    <w:rsid w:val="00E234DC"/>
    <w:rsid w:val="00E24A2B"/>
    <w:rsid w:val="00E251B6"/>
    <w:rsid w:val="00E253A3"/>
    <w:rsid w:val="00E26711"/>
    <w:rsid w:val="00E26B5A"/>
    <w:rsid w:val="00E26C71"/>
    <w:rsid w:val="00E302C6"/>
    <w:rsid w:val="00E30C4D"/>
    <w:rsid w:val="00E31026"/>
    <w:rsid w:val="00E313DA"/>
    <w:rsid w:val="00E324CA"/>
    <w:rsid w:val="00E32917"/>
    <w:rsid w:val="00E32A95"/>
    <w:rsid w:val="00E3332B"/>
    <w:rsid w:val="00E33669"/>
    <w:rsid w:val="00E33D21"/>
    <w:rsid w:val="00E34096"/>
    <w:rsid w:val="00E3417F"/>
    <w:rsid w:val="00E34917"/>
    <w:rsid w:val="00E34923"/>
    <w:rsid w:val="00E34CA5"/>
    <w:rsid w:val="00E35085"/>
    <w:rsid w:val="00E358CD"/>
    <w:rsid w:val="00E35927"/>
    <w:rsid w:val="00E35E89"/>
    <w:rsid w:val="00E35E8C"/>
    <w:rsid w:val="00E36862"/>
    <w:rsid w:val="00E36A71"/>
    <w:rsid w:val="00E376C8"/>
    <w:rsid w:val="00E37745"/>
    <w:rsid w:val="00E404F9"/>
    <w:rsid w:val="00E414CC"/>
    <w:rsid w:val="00E424C4"/>
    <w:rsid w:val="00E42C7A"/>
    <w:rsid w:val="00E42CE5"/>
    <w:rsid w:val="00E42E7A"/>
    <w:rsid w:val="00E43C3C"/>
    <w:rsid w:val="00E44097"/>
    <w:rsid w:val="00E44402"/>
    <w:rsid w:val="00E44767"/>
    <w:rsid w:val="00E4491D"/>
    <w:rsid w:val="00E44A51"/>
    <w:rsid w:val="00E450F8"/>
    <w:rsid w:val="00E452E4"/>
    <w:rsid w:val="00E45F96"/>
    <w:rsid w:val="00E463C9"/>
    <w:rsid w:val="00E467E7"/>
    <w:rsid w:val="00E50F60"/>
    <w:rsid w:val="00E52E9C"/>
    <w:rsid w:val="00E539E7"/>
    <w:rsid w:val="00E53A57"/>
    <w:rsid w:val="00E5473B"/>
    <w:rsid w:val="00E55294"/>
    <w:rsid w:val="00E55506"/>
    <w:rsid w:val="00E55DD4"/>
    <w:rsid w:val="00E55F0F"/>
    <w:rsid w:val="00E56492"/>
    <w:rsid w:val="00E5664B"/>
    <w:rsid w:val="00E579D5"/>
    <w:rsid w:val="00E6104F"/>
    <w:rsid w:val="00E614D5"/>
    <w:rsid w:val="00E624CE"/>
    <w:rsid w:val="00E62890"/>
    <w:rsid w:val="00E63914"/>
    <w:rsid w:val="00E644DF"/>
    <w:rsid w:val="00E64A09"/>
    <w:rsid w:val="00E64F82"/>
    <w:rsid w:val="00E650A2"/>
    <w:rsid w:val="00E65BB6"/>
    <w:rsid w:val="00E65C93"/>
    <w:rsid w:val="00E66BA4"/>
    <w:rsid w:val="00E67432"/>
    <w:rsid w:val="00E7091E"/>
    <w:rsid w:val="00E7095D"/>
    <w:rsid w:val="00E72FFF"/>
    <w:rsid w:val="00E73F02"/>
    <w:rsid w:val="00E75275"/>
    <w:rsid w:val="00E752FC"/>
    <w:rsid w:val="00E76C77"/>
    <w:rsid w:val="00E76D85"/>
    <w:rsid w:val="00E77785"/>
    <w:rsid w:val="00E77B65"/>
    <w:rsid w:val="00E80CC5"/>
    <w:rsid w:val="00E81CC9"/>
    <w:rsid w:val="00E81D02"/>
    <w:rsid w:val="00E825CA"/>
    <w:rsid w:val="00E834ED"/>
    <w:rsid w:val="00E836B8"/>
    <w:rsid w:val="00E84118"/>
    <w:rsid w:val="00E852F4"/>
    <w:rsid w:val="00E857E0"/>
    <w:rsid w:val="00E868EA"/>
    <w:rsid w:val="00E86979"/>
    <w:rsid w:val="00E86ADC"/>
    <w:rsid w:val="00E86B58"/>
    <w:rsid w:val="00E87A6C"/>
    <w:rsid w:val="00E87ABB"/>
    <w:rsid w:val="00E87BF0"/>
    <w:rsid w:val="00E87EA2"/>
    <w:rsid w:val="00E9097F"/>
    <w:rsid w:val="00E909DE"/>
    <w:rsid w:val="00E912D8"/>
    <w:rsid w:val="00E91E27"/>
    <w:rsid w:val="00E92EF9"/>
    <w:rsid w:val="00E931EB"/>
    <w:rsid w:val="00E93343"/>
    <w:rsid w:val="00E93854"/>
    <w:rsid w:val="00E93A4C"/>
    <w:rsid w:val="00E93D16"/>
    <w:rsid w:val="00E942CF"/>
    <w:rsid w:val="00E94A3C"/>
    <w:rsid w:val="00E95214"/>
    <w:rsid w:val="00E96226"/>
    <w:rsid w:val="00E96886"/>
    <w:rsid w:val="00E968DD"/>
    <w:rsid w:val="00E96DFB"/>
    <w:rsid w:val="00E972AD"/>
    <w:rsid w:val="00EA021B"/>
    <w:rsid w:val="00EA0728"/>
    <w:rsid w:val="00EA0F38"/>
    <w:rsid w:val="00EA10A5"/>
    <w:rsid w:val="00EA1519"/>
    <w:rsid w:val="00EA1553"/>
    <w:rsid w:val="00EA1D11"/>
    <w:rsid w:val="00EA1FC2"/>
    <w:rsid w:val="00EA23F4"/>
    <w:rsid w:val="00EA2DE4"/>
    <w:rsid w:val="00EA3214"/>
    <w:rsid w:val="00EA3551"/>
    <w:rsid w:val="00EA46A8"/>
    <w:rsid w:val="00EA5511"/>
    <w:rsid w:val="00EA63E9"/>
    <w:rsid w:val="00EA7A9A"/>
    <w:rsid w:val="00EB0407"/>
    <w:rsid w:val="00EB0536"/>
    <w:rsid w:val="00EB0561"/>
    <w:rsid w:val="00EB2421"/>
    <w:rsid w:val="00EB2587"/>
    <w:rsid w:val="00EB2660"/>
    <w:rsid w:val="00EB3754"/>
    <w:rsid w:val="00EB42A8"/>
    <w:rsid w:val="00EB55AE"/>
    <w:rsid w:val="00EB5601"/>
    <w:rsid w:val="00EB645B"/>
    <w:rsid w:val="00EB6F55"/>
    <w:rsid w:val="00EB7115"/>
    <w:rsid w:val="00EB7569"/>
    <w:rsid w:val="00EB7A5A"/>
    <w:rsid w:val="00EB7B86"/>
    <w:rsid w:val="00EB7BC8"/>
    <w:rsid w:val="00EC0550"/>
    <w:rsid w:val="00EC1219"/>
    <w:rsid w:val="00EC13D1"/>
    <w:rsid w:val="00EC1A85"/>
    <w:rsid w:val="00EC267B"/>
    <w:rsid w:val="00EC2D04"/>
    <w:rsid w:val="00EC3271"/>
    <w:rsid w:val="00EC501A"/>
    <w:rsid w:val="00EC526F"/>
    <w:rsid w:val="00EC5AC5"/>
    <w:rsid w:val="00EC5C01"/>
    <w:rsid w:val="00EC6D36"/>
    <w:rsid w:val="00EC7A4A"/>
    <w:rsid w:val="00ED2348"/>
    <w:rsid w:val="00ED2CED"/>
    <w:rsid w:val="00ED302A"/>
    <w:rsid w:val="00ED34EA"/>
    <w:rsid w:val="00ED4596"/>
    <w:rsid w:val="00ED4AC1"/>
    <w:rsid w:val="00ED5775"/>
    <w:rsid w:val="00ED584E"/>
    <w:rsid w:val="00ED58E1"/>
    <w:rsid w:val="00ED59C8"/>
    <w:rsid w:val="00ED7B8A"/>
    <w:rsid w:val="00ED7D5E"/>
    <w:rsid w:val="00EE02B5"/>
    <w:rsid w:val="00EE02E0"/>
    <w:rsid w:val="00EE07FB"/>
    <w:rsid w:val="00EE08DB"/>
    <w:rsid w:val="00EE0BA1"/>
    <w:rsid w:val="00EE0EDE"/>
    <w:rsid w:val="00EE16BA"/>
    <w:rsid w:val="00EE342F"/>
    <w:rsid w:val="00EE3845"/>
    <w:rsid w:val="00EE42A3"/>
    <w:rsid w:val="00EE43B5"/>
    <w:rsid w:val="00EE5683"/>
    <w:rsid w:val="00EE584F"/>
    <w:rsid w:val="00EE5FB5"/>
    <w:rsid w:val="00EE680D"/>
    <w:rsid w:val="00EE6D8D"/>
    <w:rsid w:val="00EE7CF9"/>
    <w:rsid w:val="00EF08E3"/>
    <w:rsid w:val="00EF1444"/>
    <w:rsid w:val="00EF248A"/>
    <w:rsid w:val="00EF2A77"/>
    <w:rsid w:val="00EF2E4D"/>
    <w:rsid w:val="00EF3427"/>
    <w:rsid w:val="00EF3873"/>
    <w:rsid w:val="00EF425D"/>
    <w:rsid w:val="00EF48F5"/>
    <w:rsid w:val="00EF4E7F"/>
    <w:rsid w:val="00EF5074"/>
    <w:rsid w:val="00EF57B0"/>
    <w:rsid w:val="00EF671F"/>
    <w:rsid w:val="00EF6DC6"/>
    <w:rsid w:val="00EF700A"/>
    <w:rsid w:val="00F004AE"/>
    <w:rsid w:val="00F009EF"/>
    <w:rsid w:val="00F00B56"/>
    <w:rsid w:val="00F020F8"/>
    <w:rsid w:val="00F0278D"/>
    <w:rsid w:val="00F02974"/>
    <w:rsid w:val="00F029DF"/>
    <w:rsid w:val="00F0320B"/>
    <w:rsid w:val="00F03546"/>
    <w:rsid w:val="00F04757"/>
    <w:rsid w:val="00F05FBF"/>
    <w:rsid w:val="00F10410"/>
    <w:rsid w:val="00F10924"/>
    <w:rsid w:val="00F11AF5"/>
    <w:rsid w:val="00F12C72"/>
    <w:rsid w:val="00F147EB"/>
    <w:rsid w:val="00F14E10"/>
    <w:rsid w:val="00F15405"/>
    <w:rsid w:val="00F1548E"/>
    <w:rsid w:val="00F1586E"/>
    <w:rsid w:val="00F15CEC"/>
    <w:rsid w:val="00F1620E"/>
    <w:rsid w:val="00F163D5"/>
    <w:rsid w:val="00F1645D"/>
    <w:rsid w:val="00F16569"/>
    <w:rsid w:val="00F178DE"/>
    <w:rsid w:val="00F17EF3"/>
    <w:rsid w:val="00F204B5"/>
    <w:rsid w:val="00F20F53"/>
    <w:rsid w:val="00F21776"/>
    <w:rsid w:val="00F252BE"/>
    <w:rsid w:val="00F26153"/>
    <w:rsid w:val="00F26468"/>
    <w:rsid w:val="00F26F5E"/>
    <w:rsid w:val="00F275AA"/>
    <w:rsid w:val="00F27AA9"/>
    <w:rsid w:val="00F27EA0"/>
    <w:rsid w:val="00F306BB"/>
    <w:rsid w:val="00F3085C"/>
    <w:rsid w:val="00F3094C"/>
    <w:rsid w:val="00F30C15"/>
    <w:rsid w:val="00F31215"/>
    <w:rsid w:val="00F3132B"/>
    <w:rsid w:val="00F31A63"/>
    <w:rsid w:val="00F31ECF"/>
    <w:rsid w:val="00F32FF6"/>
    <w:rsid w:val="00F34382"/>
    <w:rsid w:val="00F34445"/>
    <w:rsid w:val="00F34BA8"/>
    <w:rsid w:val="00F351FD"/>
    <w:rsid w:val="00F359BF"/>
    <w:rsid w:val="00F35DF8"/>
    <w:rsid w:val="00F371C3"/>
    <w:rsid w:val="00F37200"/>
    <w:rsid w:val="00F3762C"/>
    <w:rsid w:val="00F37E6A"/>
    <w:rsid w:val="00F40101"/>
    <w:rsid w:val="00F406D9"/>
    <w:rsid w:val="00F40B38"/>
    <w:rsid w:val="00F41661"/>
    <w:rsid w:val="00F42273"/>
    <w:rsid w:val="00F42AE4"/>
    <w:rsid w:val="00F42D57"/>
    <w:rsid w:val="00F42ED5"/>
    <w:rsid w:val="00F42F80"/>
    <w:rsid w:val="00F43209"/>
    <w:rsid w:val="00F43239"/>
    <w:rsid w:val="00F43F22"/>
    <w:rsid w:val="00F43FF3"/>
    <w:rsid w:val="00F43FFF"/>
    <w:rsid w:val="00F443EC"/>
    <w:rsid w:val="00F444B7"/>
    <w:rsid w:val="00F44AE5"/>
    <w:rsid w:val="00F45091"/>
    <w:rsid w:val="00F45304"/>
    <w:rsid w:val="00F45BF1"/>
    <w:rsid w:val="00F45FB6"/>
    <w:rsid w:val="00F46AB9"/>
    <w:rsid w:val="00F46B5A"/>
    <w:rsid w:val="00F46CC7"/>
    <w:rsid w:val="00F479CC"/>
    <w:rsid w:val="00F47EFE"/>
    <w:rsid w:val="00F50175"/>
    <w:rsid w:val="00F5058A"/>
    <w:rsid w:val="00F5063C"/>
    <w:rsid w:val="00F50692"/>
    <w:rsid w:val="00F50B49"/>
    <w:rsid w:val="00F50E61"/>
    <w:rsid w:val="00F50E71"/>
    <w:rsid w:val="00F519E6"/>
    <w:rsid w:val="00F52180"/>
    <w:rsid w:val="00F52633"/>
    <w:rsid w:val="00F5305D"/>
    <w:rsid w:val="00F5368A"/>
    <w:rsid w:val="00F5368D"/>
    <w:rsid w:val="00F5396D"/>
    <w:rsid w:val="00F53DC4"/>
    <w:rsid w:val="00F54259"/>
    <w:rsid w:val="00F547B7"/>
    <w:rsid w:val="00F54857"/>
    <w:rsid w:val="00F54F07"/>
    <w:rsid w:val="00F555FF"/>
    <w:rsid w:val="00F55BAF"/>
    <w:rsid w:val="00F5608A"/>
    <w:rsid w:val="00F57032"/>
    <w:rsid w:val="00F576AB"/>
    <w:rsid w:val="00F6104A"/>
    <w:rsid w:val="00F61A39"/>
    <w:rsid w:val="00F62474"/>
    <w:rsid w:val="00F62D59"/>
    <w:rsid w:val="00F63390"/>
    <w:rsid w:val="00F63408"/>
    <w:rsid w:val="00F63734"/>
    <w:rsid w:val="00F65292"/>
    <w:rsid w:val="00F6594E"/>
    <w:rsid w:val="00F65ABE"/>
    <w:rsid w:val="00F66234"/>
    <w:rsid w:val="00F70731"/>
    <w:rsid w:val="00F711AF"/>
    <w:rsid w:val="00F720C6"/>
    <w:rsid w:val="00F72252"/>
    <w:rsid w:val="00F7264F"/>
    <w:rsid w:val="00F72C88"/>
    <w:rsid w:val="00F73146"/>
    <w:rsid w:val="00F732DC"/>
    <w:rsid w:val="00F73D8E"/>
    <w:rsid w:val="00F73DAF"/>
    <w:rsid w:val="00F73DF8"/>
    <w:rsid w:val="00F73E28"/>
    <w:rsid w:val="00F74086"/>
    <w:rsid w:val="00F74E23"/>
    <w:rsid w:val="00F75BFA"/>
    <w:rsid w:val="00F75CA3"/>
    <w:rsid w:val="00F76B77"/>
    <w:rsid w:val="00F80123"/>
    <w:rsid w:val="00F80238"/>
    <w:rsid w:val="00F814F0"/>
    <w:rsid w:val="00F821FA"/>
    <w:rsid w:val="00F82B8F"/>
    <w:rsid w:val="00F82C92"/>
    <w:rsid w:val="00F834F1"/>
    <w:rsid w:val="00F83572"/>
    <w:rsid w:val="00F8357C"/>
    <w:rsid w:val="00F837E5"/>
    <w:rsid w:val="00F844CD"/>
    <w:rsid w:val="00F85E4C"/>
    <w:rsid w:val="00F861D2"/>
    <w:rsid w:val="00F86215"/>
    <w:rsid w:val="00F86688"/>
    <w:rsid w:val="00F8713D"/>
    <w:rsid w:val="00F879F5"/>
    <w:rsid w:val="00F87ECD"/>
    <w:rsid w:val="00F9048E"/>
    <w:rsid w:val="00F90B68"/>
    <w:rsid w:val="00F90FC9"/>
    <w:rsid w:val="00F91888"/>
    <w:rsid w:val="00F92F67"/>
    <w:rsid w:val="00F93318"/>
    <w:rsid w:val="00F937F4"/>
    <w:rsid w:val="00F93B48"/>
    <w:rsid w:val="00F9413C"/>
    <w:rsid w:val="00F947AE"/>
    <w:rsid w:val="00F94872"/>
    <w:rsid w:val="00F94EF4"/>
    <w:rsid w:val="00F955C0"/>
    <w:rsid w:val="00F95CD5"/>
    <w:rsid w:val="00F95E7C"/>
    <w:rsid w:val="00F97EA4"/>
    <w:rsid w:val="00FA0967"/>
    <w:rsid w:val="00FA0A5E"/>
    <w:rsid w:val="00FA113F"/>
    <w:rsid w:val="00FA15CA"/>
    <w:rsid w:val="00FA1A8B"/>
    <w:rsid w:val="00FA1C4A"/>
    <w:rsid w:val="00FA237D"/>
    <w:rsid w:val="00FA2D73"/>
    <w:rsid w:val="00FA3017"/>
    <w:rsid w:val="00FA3625"/>
    <w:rsid w:val="00FA3AB0"/>
    <w:rsid w:val="00FA482D"/>
    <w:rsid w:val="00FA5DDD"/>
    <w:rsid w:val="00FA5F31"/>
    <w:rsid w:val="00FA6037"/>
    <w:rsid w:val="00FA64DA"/>
    <w:rsid w:val="00FA652A"/>
    <w:rsid w:val="00FA75DC"/>
    <w:rsid w:val="00FA7B3A"/>
    <w:rsid w:val="00FA7BD5"/>
    <w:rsid w:val="00FA7D7E"/>
    <w:rsid w:val="00FB0415"/>
    <w:rsid w:val="00FB10FE"/>
    <w:rsid w:val="00FB12AB"/>
    <w:rsid w:val="00FB1BC9"/>
    <w:rsid w:val="00FB26E6"/>
    <w:rsid w:val="00FB33FC"/>
    <w:rsid w:val="00FB3921"/>
    <w:rsid w:val="00FB4B60"/>
    <w:rsid w:val="00FB4C0B"/>
    <w:rsid w:val="00FB5BF5"/>
    <w:rsid w:val="00FB65D0"/>
    <w:rsid w:val="00FB6C47"/>
    <w:rsid w:val="00FB702E"/>
    <w:rsid w:val="00FB7E2B"/>
    <w:rsid w:val="00FC0457"/>
    <w:rsid w:val="00FC1729"/>
    <w:rsid w:val="00FC1ECC"/>
    <w:rsid w:val="00FC21E2"/>
    <w:rsid w:val="00FC2995"/>
    <w:rsid w:val="00FC338A"/>
    <w:rsid w:val="00FC345F"/>
    <w:rsid w:val="00FC3DFC"/>
    <w:rsid w:val="00FC4705"/>
    <w:rsid w:val="00FC4876"/>
    <w:rsid w:val="00FC4B72"/>
    <w:rsid w:val="00FC4B92"/>
    <w:rsid w:val="00FC4D04"/>
    <w:rsid w:val="00FC4D89"/>
    <w:rsid w:val="00FC4E5B"/>
    <w:rsid w:val="00FC5206"/>
    <w:rsid w:val="00FC5592"/>
    <w:rsid w:val="00FC68EF"/>
    <w:rsid w:val="00FD028C"/>
    <w:rsid w:val="00FD0C33"/>
    <w:rsid w:val="00FD0D40"/>
    <w:rsid w:val="00FD0F61"/>
    <w:rsid w:val="00FD1508"/>
    <w:rsid w:val="00FD21F7"/>
    <w:rsid w:val="00FD2217"/>
    <w:rsid w:val="00FD2890"/>
    <w:rsid w:val="00FD47F7"/>
    <w:rsid w:val="00FD4BB3"/>
    <w:rsid w:val="00FD4F2D"/>
    <w:rsid w:val="00FD5276"/>
    <w:rsid w:val="00FD5AA1"/>
    <w:rsid w:val="00FD6A13"/>
    <w:rsid w:val="00FD6DA6"/>
    <w:rsid w:val="00FD76CC"/>
    <w:rsid w:val="00FE097C"/>
    <w:rsid w:val="00FE0CF9"/>
    <w:rsid w:val="00FE16AB"/>
    <w:rsid w:val="00FE182E"/>
    <w:rsid w:val="00FE1903"/>
    <w:rsid w:val="00FE1B89"/>
    <w:rsid w:val="00FE3047"/>
    <w:rsid w:val="00FE33A1"/>
    <w:rsid w:val="00FE3F4D"/>
    <w:rsid w:val="00FE45A9"/>
    <w:rsid w:val="00FE49DD"/>
    <w:rsid w:val="00FE4BE6"/>
    <w:rsid w:val="00FE4E38"/>
    <w:rsid w:val="00FE5074"/>
    <w:rsid w:val="00FE570C"/>
    <w:rsid w:val="00FE5DBC"/>
    <w:rsid w:val="00FE6191"/>
    <w:rsid w:val="00FE6FDC"/>
    <w:rsid w:val="00FE71D7"/>
    <w:rsid w:val="00FE7942"/>
    <w:rsid w:val="00FF014F"/>
    <w:rsid w:val="00FF03D7"/>
    <w:rsid w:val="00FF0B39"/>
    <w:rsid w:val="00FF15FF"/>
    <w:rsid w:val="00FF1DA5"/>
    <w:rsid w:val="00FF2105"/>
    <w:rsid w:val="00FF276F"/>
    <w:rsid w:val="00FF2AA6"/>
    <w:rsid w:val="00FF2CF7"/>
    <w:rsid w:val="00FF3F65"/>
    <w:rsid w:val="00FF6451"/>
    <w:rsid w:val="00FF6919"/>
    <w:rsid w:val="00FF6CCD"/>
    <w:rsid w:val="00FF76E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43361">
      <o:colormru v:ext="edit" colors="#ddd,#f8f8f8"/>
    </o:shapedefaults>
    <o:shapelayout v:ext="edit">
      <o:idmap v:ext="edit" data="1"/>
    </o:shapelayout>
  </w:shapeDefaults>
  <w:decimalSymbol w:val="."/>
  <w:listSeparator w:val=","/>
  <w14:docId w14:val="609E826C"/>
  <w15:docId w15:val="{4D5A274E-095F-41D7-883C-8780B35A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62"/>
    <w:rPr>
      <w:rFonts w:eastAsia="Calibri"/>
      <w:color w:val="000000"/>
      <w:sz w:val="20"/>
    </w:rPr>
  </w:style>
  <w:style w:type="paragraph" w:styleId="Heading1">
    <w:name w:val="heading 1"/>
    <w:next w:val="Normal"/>
    <w:link w:val="Heading1Char"/>
    <w:uiPriority w:val="1"/>
    <w:qFormat/>
    <w:rsid w:val="007450BE"/>
    <w:pPr>
      <w:numPr>
        <w:numId w:val="15"/>
      </w:numPr>
      <w:tabs>
        <w:tab w:val="left" w:pos="851"/>
      </w:tabs>
      <w:spacing w:before="240" w:after="240"/>
      <w:ind w:left="851" w:hanging="851"/>
      <w:outlineLvl w:val="0"/>
    </w:pPr>
    <w:rPr>
      <w:rFonts w:eastAsiaTheme="majorEastAsia" w:cstheme="majorBidi"/>
      <w:b/>
      <w:bCs/>
      <w:color w:val="78BE20" w:themeColor="accent1"/>
      <w:sz w:val="36"/>
      <w:szCs w:val="28"/>
    </w:rPr>
  </w:style>
  <w:style w:type="paragraph" w:styleId="Heading2">
    <w:name w:val="heading 2"/>
    <w:next w:val="Normal"/>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F26F8"/>
    <w:pPr>
      <w:numPr>
        <w:ilvl w:val="2"/>
      </w:numPr>
      <w:outlineLvl w:val="2"/>
    </w:pPr>
    <w:rPr>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450BE"/>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801262"/>
    <w:pPr>
      <w:numPr>
        <w:numId w:val="6"/>
      </w:numPr>
      <w:tabs>
        <w:tab w:val="clear" w:pos="767"/>
      </w:tabs>
      <w:spacing w:after="120"/>
      <w:ind w:left="397" w:hanging="397"/>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449FA"/>
    <w:pPr>
      <w:numPr>
        <w:numId w:val="30"/>
      </w:numPr>
      <w:tabs>
        <w:tab w:val="left" w:pos="794"/>
      </w:tabs>
      <w:spacing w:after="120"/>
      <w:ind w:left="1191" w:hanging="397"/>
    </w:pPr>
    <w:rPr>
      <w:rFonts w:eastAsia="Calibri"/>
      <w:color w:val="000000"/>
      <w:sz w:val="20"/>
    </w:rPr>
  </w:style>
  <w:style w:type="paragraph" w:styleId="TOC1">
    <w:name w:val="toc 1"/>
    <w:next w:val="Normal"/>
    <w:uiPriority w:val="39"/>
    <w:unhideWhenUsed/>
    <w:rsid w:val="00606B3E"/>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rFonts w:eastAsia="Calibri"/>
      <w:b/>
      <w:noProof/>
      <w:color w:val="FFFFFF"/>
      <w:sz w:val="20"/>
    </w:rPr>
  </w:style>
  <w:style w:type="paragraph" w:styleId="TOC2">
    <w:name w:val="toc 2"/>
    <w:next w:val="Normal"/>
    <w:uiPriority w:val="39"/>
    <w:unhideWhenUsed/>
    <w:rsid w:val="00AC7A91"/>
    <w:pPr>
      <w:tabs>
        <w:tab w:val="left" w:pos="737"/>
        <w:tab w:val="right" w:leader="dot" w:pos="9639"/>
      </w:tabs>
      <w:spacing w:before="120"/>
      <w:ind w:left="737" w:right="284" w:hanging="737"/>
    </w:pPr>
    <w:rPr>
      <w:rFonts w:eastAsia="Calibri"/>
      <w:color w:val="78BE20" w:themeColor="accent1"/>
      <w:sz w:val="20"/>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ind w:left="737" w:right="284"/>
    </w:pPr>
    <w:rPr>
      <w:color w:val="78BE20" w:themeColor="accent1"/>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AC7A91"/>
    <w:pPr>
      <w:spacing w:after="12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firstLine="0"/>
    </w:pPr>
  </w:style>
  <w:style w:type="paragraph" w:styleId="FootnoteText">
    <w:name w:val="footnote text"/>
    <w:link w:val="FootnoteTextChar"/>
    <w:uiPriority w:val="9"/>
    <w:qFormat/>
    <w:rsid w:val="0068582A"/>
    <w:pPr>
      <w:spacing w:before="60"/>
      <w:ind w:left="170"/>
    </w:pPr>
    <w:rPr>
      <w:rFonts w:eastAsia="Calibri"/>
      <w:color w:val="000000"/>
      <w:sz w:val="18"/>
      <w:szCs w:val="20"/>
    </w:rPr>
  </w:style>
  <w:style w:type="character" w:customStyle="1" w:styleId="FootnoteTextChar">
    <w:name w:val="Footnote Text Char"/>
    <w:basedOn w:val="DefaultParagraphFont"/>
    <w:link w:val="FootnoteText"/>
    <w:uiPriority w:val="9"/>
    <w:locked/>
    <w:rsid w:val="0068582A"/>
    <w:rPr>
      <w:rFonts w:eastAsia="Calibri"/>
      <w:color w:val="000000"/>
      <w:sz w:val="18"/>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7110A"/>
    <w:rPr>
      <w:sz w:val="18"/>
      <w:szCs w:val="20"/>
      <w:lang w:val="en-GB" w:eastAsia="en-GB"/>
    </w:rPr>
    <w:tblPr>
      <w:tblStyleRowBandSize w:val="1"/>
      <w:tblStyleColBandSize w:val="1"/>
      <w:jc w:val="center"/>
      <w:tblInd w:w="0" w:type="dxa"/>
      <w:tblBorders>
        <w:bottom w:val="single" w:sz="8" w:space="0" w:color="000000"/>
      </w:tblBorders>
      <w:tblCellMar>
        <w:top w:w="0" w:type="dxa"/>
        <w:left w:w="0" w:type="dxa"/>
        <w:bottom w:w="0" w:type="dxa"/>
        <w:right w:w="0" w:type="dxa"/>
      </w:tblCellMar>
    </w:tblPr>
    <w:trPr>
      <w:jc w:val="center"/>
    </w:tr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4A7729" w:themeColor="accent2"/>
      <w:spacing w:val="15"/>
      <w:sz w:val="34"/>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413559"/>
    <w:pPr>
      <w:spacing w:after="6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1F3935"/>
    <w:pPr>
      <w:spacing w:after="100"/>
      <w:jc w:val="both"/>
    </w:pPr>
    <w:rPr>
      <w:rFonts w:eastAsia="Calibri"/>
      <w:color w:val="000000"/>
      <w:sz w:val="20"/>
    </w:rPr>
  </w:style>
  <w:style w:type="character" w:customStyle="1" w:styleId="BodyTextChar">
    <w:name w:val="Body Text Char"/>
    <w:basedOn w:val="DefaultParagraphFont"/>
    <w:link w:val="BodyText"/>
    <w:locked/>
    <w:rsid w:val="001F3935"/>
    <w:rPr>
      <w:rFonts w:eastAsia="Calibri"/>
      <w:color w:val="000000"/>
      <w:sz w:val="20"/>
    </w:rPr>
  </w:style>
  <w:style w:type="paragraph" w:styleId="BodyText2">
    <w:name w:val="Body Text 2"/>
    <w:link w:val="BodyText2Char"/>
    <w:locked/>
    <w:rsid w:val="00712D89"/>
    <w:pPr>
      <w:spacing w:after="360"/>
      <w:jc w:val="both"/>
    </w:pPr>
    <w:rPr>
      <w:rFonts w:eastAsia="Calibri"/>
      <w:color w:val="000000"/>
      <w:sz w:val="20"/>
    </w:rPr>
  </w:style>
  <w:style w:type="character" w:customStyle="1" w:styleId="BodyText2Char">
    <w:name w:val="Body Text 2 Char"/>
    <w:basedOn w:val="DefaultParagraphFont"/>
    <w:link w:val="BodyText2"/>
    <w:locked/>
    <w:rsid w:val="00712D89"/>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0"/>
    </w:rPr>
  </w:style>
  <w:style w:type="paragraph" w:styleId="BodyTextIndent">
    <w:name w:val="Body Text Indent"/>
    <w:basedOn w:val="Normal"/>
    <w:link w:val="BodyTextIndentChar"/>
    <w:uiPriority w:val="99"/>
    <w:locked/>
    <w:rsid w:val="00537E57"/>
    <w:pPr>
      <w:tabs>
        <w:tab w:val="left" w:pos="1134"/>
      </w:tabs>
      <w:ind w:left="1135" w:hanging="851"/>
    </w:pPr>
  </w:style>
  <w:style w:type="character" w:customStyle="1" w:styleId="BodyTextIndentChar">
    <w:name w:val="Body Text Indent Char"/>
    <w:basedOn w:val="DefaultParagraphFont"/>
    <w:link w:val="BodyTextIndent"/>
    <w:uiPriority w:val="99"/>
    <w:locked/>
    <w:rsid w:val="00537E57"/>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sz w:val="2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2C5426"/>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D30C2A"/>
    <w:pPr>
      <w:tabs>
        <w:tab w:val="right" w:leader="dot" w:pos="9639"/>
      </w:tabs>
      <w:spacing w:after="120"/>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801262"/>
    <w:pPr>
      <w:spacing w:after="120"/>
      <w:ind w:left="284" w:hanging="284"/>
    </w:pPr>
    <w:rPr>
      <w:rFonts w:eastAsia="Calibri"/>
      <w:color w:val="000000"/>
      <w:sz w:val="20"/>
    </w:rPr>
  </w:style>
  <w:style w:type="paragraph" w:styleId="ListNumber2">
    <w:name w:val="List Number 2"/>
    <w:uiPriority w:val="2"/>
    <w:qFormat/>
    <w:locked/>
    <w:rsid w:val="00A54CFF"/>
    <w:pPr>
      <w:numPr>
        <w:numId w:val="14"/>
      </w:numPr>
      <w:tabs>
        <w:tab w:val="left" w:pos="794"/>
      </w:tabs>
      <w:spacing w:after="240"/>
      <w:ind w:left="681" w:hanging="397"/>
      <w:contextualSpacing/>
    </w:pPr>
    <w:rPr>
      <w:rFonts w:eastAsia="Calibri"/>
      <w:color w:val="000000"/>
      <w:sz w:val="20"/>
    </w:rPr>
  </w:style>
  <w:style w:type="character" w:customStyle="1" w:styleId="Italics">
    <w:name w:val="Italics"/>
    <w:basedOn w:val="DefaultParagraphFont"/>
    <w:uiPriority w:val="3"/>
    <w:qFormat/>
    <w:rsid w:val="0005371F"/>
    <w:rPr>
      <w:i/>
    </w:rPr>
  </w:style>
  <w:style w:type="paragraph" w:customStyle="1" w:styleId="TableRight">
    <w:name w:val="Table Right"/>
    <w:next w:val="Normal"/>
    <w:rsid w:val="008D3349"/>
    <w:pPr>
      <w:jc w:val="right"/>
    </w:pPr>
    <w:rPr>
      <w:rFonts w:eastAsia="Times New Roman" w:cs="Arial"/>
      <w:sz w:val="20"/>
      <w:szCs w:val="18"/>
      <w:lang w:val="en-US" w:eastAsia="en-US"/>
    </w:rPr>
  </w:style>
  <w:style w:type="paragraph" w:customStyle="1" w:styleId="TableHeader">
    <w:name w:val="Table Header"/>
    <w:qFormat/>
    <w:rsid w:val="006B7F8D"/>
    <w:pPr>
      <w:jc w:val="right"/>
    </w:pPr>
    <w:rPr>
      <w:rFonts w:eastAsia="Calibri"/>
      <w:b/>
      <w:color w:val="FBFEFF" w:themeColor="background2"/>
      <w:sz w:val="20"/>
      <w:szCs w:val="20"/>
    </w:rPr>
  </w:style>
  <w:style w:type="paragraph" w:customStyle="1" w:styleId="Figure">
    <w:name w:val="Figure"/>
    <w:next w:val="Caption"/>
    <w:qFormat/>
    <w:rsid w:val="009D3628"/>
    <w:pPr>
      <w:spacing w:before="120" w:after="120"/>
      <w:jc w:val="center"/>
    </w:pPr>
    <w:rPr>
      <w:rFonts w:eastAsia="Calibri"/>
      <w:color w:val="000000"/>
    </w:rPr>
  </w:style>
  <w:style w:type="paragraph" w:customStyle="1" w:styleId="TableIndent">
    <w:name w:val="Table Indent"/>
    <w:qFormat/>
    <w:rsid w:val="00141DC0"/>
    <w:pPr>
      <w:ind w:left="284"/>
    </w:pPr>
    <w:rPr>
      <w:rFonts w:eastAsia="Times New Roman" w:cs="Arial"/>
      <w:sz w:val="20"/>
      <w:szCs w:val="18"/>
      <w:lang w:val="en-US"/>
    </w:rPr>
  </w:style>
  <w:style w:type="paragraph" w:customStyle="1" w:styleId="Tablenote">
    <w:name w:val="Tablenote"/>
    <w:autoRedefine/>
    <w:rsid w:val="000823F1"/>
    <w:pPr>
      <w:ind w:left="198" w:hanging="170"/>
    </w:pPr>
    <w:rPr>
      <w:rFonts w:eastAsia="Times New Roman"/>
      <w:sz w:val="18"/>
      <w:szCs w:val="20"/>
      <w:lang w:eastAsia="en-US"/>
    </w:rPr>
  </w:style>
  <w:style w:type="character" w:customStyle="1" w:styleId="ReferenceChar">
    <w:name w:val="Reference Char"/>
    <w:basedOn w:val="DefaultParagraphFont"/>
    <w:link w:val="Reference"/>
    <w:rsid w:val="00801262"/>
    <w:rPr>
      <w:rFonts w:eastAsia="Calibri"/>
      <w:color w:val="000000"/>
      <w:sz w:val="20"/>
    </w:rPr>
  </w:style>
  <w:style w:type="paragraph" w:customStyle="1" w:styleId="CaptionFigure">
    <w:name w:val="Caption Figure"/>
    <w:next w:val="Normal"/>
    <w:qFormat/>
    <w:rsid w:val="00AB001E"/>
    <w:pPr>
      <w:spacing w:before="120" w:after="24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D47202"/>
    <w:rPr>
      <w:rFonts w:asciiTheme="minorHAnsi" w:eastAsia="Calibri" w:hAnsiTheme="minorHAnsi"/>
      <w:color w:val="FBFEFF" w:themeColor="background1"/>
      <w:szCs w:val="20"/>
    </w:rPr>
  </w:style>
  <w:style w:type="paragraph" w:styleId="Subtitle">
    <w:name w:val="Subtitle"/>
    <w:next w:val="Normal"/>
    <w:link w:val="SubtitleChar"/>
    <w:rsid w:val="00D47202"/>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D47202"/>
    <w:rPr>
      <w:rFonts w:ascii="Arial" w:eastAsiaTheme="majorEastAsia" w:hAnsi="Arial" w:cstheme="majorBidi"/>
      <w:iCs/>
      <w:spacing w:val="15"/>
      <w:sz w:val="24"/>
      <w:szCs w:val="24"/>
    </w:rPr>
  </w:style>
  <w:style w:type="paragraph" w:customStyle="1" w:styleId="Authordetails">
    <w:name w:val="Author details"/>
    <w:rsid w:val="00D47202"/>
    <w:pPr>
      <w:spacing w:after="120"/>
    </w:pPr>
    <w:rPr>
      <w:rFonts w:asciiTheme="minorHAnsi" w:eastAsia="Times New Roman" w:hAnsiTheme="minorHAnsi" w:cs="Tahoma"/>
      <w:color w:val="FBFEFF" w:themeColor="background1"/>
      <w:sz w:val="24"/>
      <w:szCs w:val="24"/>
    </w:rPr>
  </w:style>
  <w:style w:type="table" w:customStyle="1" w:styleId="LightShading1">
    <w:name w:val="Light Shading1"/>
    <w:basedOn w:val="TableNormal"/>
    <w:uiPriority w:val="60"/>
    <w:rsid w:val="00D47202"/>
    <w:rPr>
      <w:color w:val="000000" w:themeColor="text1" w:themeShade="BF"/>
    </w:rPr>
    <w:tblPr>
      <w:tblStyleRowBandSize w:val="1"/>
      <w:tblStyleColBandSize w:val="1"/>
      <w:tblBorders>
        <w:top w:val="single" w:sz="8" w:space="0" w:color="000000" w:themeColor="text1"/>
        <w:bottom w:val="single" w:sz="8" w:space="0" w:color="000000" w:themeColor="text1"/>
      </w:tblBorders>
      <w:tblCellMar>
        <w:left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Char">
    <w:name w:val="Text Char"/>
    <w:basedOn w:val="DefaultParagraphFont"/>
    <w:link w:val="Text"/>
    <w:locked/>
    <w:rsid w:val="0078605F"/>
  </w:style>
  <w:style w:type="paragraph" w:customStyle="1" w:styleId="Text">
    <w:name w:val="Text"/>
    <w:basedOn w:val="Normal"/>
    <w:link w:val="TextChar"/>
    <w:rsid w:val="0078605F"/>
    <w:pPr>
      <w:spacing w:before="240" w:line="312" w:lineRule="auto"/>
    </w:pPr>
    <w:rPr>
      <w:rFonts w:eastAsiaTheme="minorHAnsi"/>
      <w:color w:val="auto"/>
    </w:rPr>
  </w:style>
  <w:style w:type="character" w:customStyle="1" w:styleId="Subtitle1">
    <w:name w:val="Subtitle1"/>
    <w:basedOn w:val="DefaultParagraphFont"/>
    <w:rsid w:val="00AF77AB"/>
  </w:style>
  <w:style w:type="paragraph" w:customStyle="1" w:styleId="TableLeft">
    <w:name w:val="Table Left"/>
    <w:next w:val="Normal"/>
    <w:qFormat/>
    <w:rsid w:val="002D3EDA"/>
    <w:rPr>
      <w:rFonts w:eastAsia="Times New Roman" w:cs="Arial"/>
      <w:sz w:val="20"/>
      <w:szCs w:val="18"/>
      <w:lang w:val="en-US" w:eastAsia="en-US"/>
    </w:rPr>
  </w:style>
  <w:style w:type="paragraph" w:customStyle="1" w:styleId="TableBody">
    <w:name w:val="Table Body"/>
    <w:next w:val="Normal"/>
    <w:rsid w:val="00117AE4"/>
    <w:pPr>
      <w:jc w:val="right"/>
    </w:pPr>
    <w:rPr>
      <w:rFonts w:eastAsia="Times New Roman" w:cs="Arial"/>
      <w:sz w:val="20"/>
      <w:szCs w:val="18"/>
      <w:lang w:val="en-US" w:eastAsia="en-US"/>
    </w:rPr>
  </w:style>
  <w:style w:type="paragraph" w:styleId="Revision">
    <w:name w:val="Revision"/>
    <w:hidden/>
    <w:uiPriority w:val="99"/>
    <w:semiHidden/>
    <w:rsid w:val="00DF6AE7"/>
    <w:rPr>
      <w:rFonts w:eastAsia="Calibri"/>
      <w:color w:val="000000"/>
      <w:sz w:val="20"/>
    </w:rPr>
  </w:style>
  <w:style w:type="character" w:customStyle="1" w:styleId="cit-doi">
    <w:name w:val="cit-doi"/>
    <w:basedOn w:val="DefaultParagraphFont"/>
    <w:rsid w:val="00522984"/>
  </w:style>
  <w:style w:type="character" w:customStyle="1" w:styleId="cit-sep">
    <w:name w:val="cit-sep"/>
    <w:basedOn w:val="DefaultParagraphFont"/>
    <w:rsid w:val="00522984"/>
  </w:style>
  <w:style w:type="paragraph" w:customStyle="1" w:styleId="EndNoteBibliography">
    <w:name w:val="EndNote Bibliography"/>
    <w:basedOn w:val="Normal"/>
    <w:link w:val="EndNoteBibliographyChar"/>
    <w:rsid w:val="00AF2D9C"/>
    <w:pPr>
      <w:spacing w:after="160"/>
    </w:pPr>
    <w:rPr>
      <w:rFonts w:eastAsiaTheme="minorHAnsi" w:cs="Calibri"/>
      <w:noProof/>
      <w:color w:val="auto"/>
      <w:sz w:val="22"/>
      <w:lang w:val="en-US" w:eastAsia="en-US"/>
    </w:rPr>
  </w:style>
  <w:style w:type="character" w:customStyle="1" w:styleId="EndNoteBibliographyChar">
    <w:name w:val="EndNote Bibliography Char"/>
    <w:basedOn w:val="DefaultParagraphFont"/>
    <w:link w:val="EndNoteBibliography"/>
    <w:rsid w:val="00AF2D9C"/>
    <w:rPr>
      <w:rFonts w:cs="Calibri"/>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7734">
      <w:bodyDiv w:val="1"/>
      <w:marLeft w:val="0"/>
      <w:marRight w:val="0"/>
      <w:marTop w:val="0"/>
      <w:marBottom w:val="0"/>
      <w:divBdr>
        <w:top w:val="none" w:sz="0" w:space="0" w:color="auto"/>
        <w:left w:val="none" w:sz="0" w:space="0" w:color="auto"/>
        <w:bottom w:val="none" w:sz="0" w:space="0" w:color="auto"/>
        <w:right w:val="none" w:sz="0" w:space="0" w:color="auto"/>
      </w:divBdr>
    </w:div>
    <w:div w:id="185750113">
      <w:bodyDiv w:val="1"/>
      <w:marLeft w:val="0"/>
      <w:marRight w:val="0"/>
      <w:marTop w:val="0"/>
      <w:marBottom w:val="0"/>
      <w:divBdr>
        <w:top w:val="none" w:sz="0" w:space="0" w:color="auto"/>
        <w:left w:val="none" w:sz="0" w:space="0" w:color="auto"/>
        <w:bottom w:val="none" w:sz="0" w:space="0" w:color="auto"/>
        <w:right w:val="none" w:sz="0" w:space="0" w:color="auto"/>
      </w:divBdr>
      <w:divsChild>
        <w:div w:id="111754045">
          <w:marLeft w:val="0"/>
          <w:marRight w:val="0"/>
          <w:marTop w:val="0"/>
          <w:marBottom w:val="0"/>
          <w:divBdr>
            <w:top w:val="none" w:sz="0" w:space="0" w:color="auto"/>
            <w:left w:val="none" w:sz="0" w:space="0" w:color="auto"/>
            <w:bottom w:val="none" w:sz="0" w:space="0" w:color="auto"/>
            <w:right w:val="none" w:sz="0" w:space="0" w:color="auto"/>
          </w:divBdr>
        </w:div>
        <w:div w:id="236794466">
          <w:marLeft w:val="0"/>
          <w:marRight w:val="0"/>
          <w:marTop w:val="0"/>
          <w:marBottom w:val="0"/>
          <w:divBdr>
            <w:top w:val="none" w:sz="0" w:space="0" w:color="auto"/>
            <w:left w:val="none" w:sz="0" w:space="0" w:color="auto"/>
            <w:bottom w:val="none" w:sz="0" w:space="0" w:color="auto"/>
            <w:right w:val="none" w:sz="0" w:space="0" w:color="auto"/>
          </w:divBdr>
        </w:div>
        <w:div w:id="257375727">
          <w:marLeft w:val="0"/>
          <w:marRight w:val="0"/>
          <w:marTop w:val="0"/>
          <w:marBottom w:val="0"/>
          <w:divBdr>
            <w:top w:val="none" w:sz="0" w:space="0" w:color="auto"/>
            <w:left w:val="none" w:sz="0" w:space="0" w:color="auto"/>
            <w:bottom w:val="none" w:sz="0" w:space="0" w:color="auto"/>
            <w:right w:val="none" w:sz="0" w:space="0" w:color="auto"/>
          </w:divBdr>
        </w:div>
        <w:div w:id="524708004">
          <w:marLeft w:val="0"/>
          <w:marRight w:val="0"/>
          <w:marTop w:val="0"/>
          <w:marBottom w:val="0"/>
          <w:divBdr>
            <w:top w:val="none" w:sz="0" w:space="0" w:color="auto"/>
            <w:left w:val="none" w:sz="0" w:space="0" w:color="auto"/>
            <w:bottom w:val="none" w:sz="0" w:space="0" w:color="auto"/>
            <w:right w:val="none" w:sz="0" w:space="0" w:color="auto"/>
          </w:divBdr>
        </w:div>
        <w:div w:id="801845904">
          <w:marLeft w:val="0"/>
          <w:marRight w:val="0"/>
          <w:marTop w:val="0"/>
          <w:marBottom w:val="0"/>
          <w:divBdr>
            <w:top w:val="none" w:sz="0" w:space="0" w:color="auto"/>
            <w:left w:val="none" w:sz="0" w:space="0" w:color="auto"/>
            <w:bottom w:val="none" w:sz="0" w:space="0" w:color="auto"/>
            <w:right w:val="none" w:sz="0" w:space="0" w:color="auto"/>
          </w:divBdr>
        </w:div>
        <w:div w:id="1319383328">
          <w:marLeft w:val="0"/>
          <w:marRight w:val="0"/>
          <w:marTop w:val="0"/>
          <w:marBottom w:val="0"/>
          <w:divBdr>
            <w:top w:val="none" w:sz="0" w:space="0" w:color="auto"/>
            <w:left w:val="none" w:sz="0" w:space="0" w:color="auto"/>
            <w:bottom w:val="none" w:sz="0" w:space="0" w:color="auto"/>
            <w:right w:val="none" w:sz="0" w:space="0" w:color="auto"/>
          </w:divBdr>
        </w:div>
        <w:div w:id="1619406918">
          <w:marLeft w:val="0"/>
          <w:marRight w:val="0"/>
          <w:marTop w:val="0"/>
          <w:marBottom w:val="0"/>
          <w:divBdr>
            <w:top w:val="none" w:sz="0" w:space="0" w:color="auto"/>
            <w:left w:val="none" w:sz="0" w:space="0" w:color="auto"/>
            <w:bottom w:val="none" w:sz="0" w:space="0" w:color="auto"/>
            <w:right w:val="none" w:sz="0" w:space="0" w:color="auto"/>
          </w:divBdr>
        </w:div>
      </w:divsChild>
    </w:div>
    <w:div w:id="286160092">
      <w:bodyDiv w:val="1"/>
      <w:marLeft w:val="0"/>
      <w:marRight w:val="0"/>
      <w:marTop w:val="0"/>
      <w:marBottom w:val="0"/>
      <w:divBdr>
        <w:top w:val="none" w:sz="0" w:space="0" w:color="auto"/>
        <w:left w:val="none" w:sz="0" w:space="0" w:color="auto"/>
        <w:bottom w:val="none" w:sz="0" w:space="0" w:color="auto"/>
        <w:right w:val="none" w:sz="0" w:space="0" w:color="auto"/>
      </w:divBdr>
    </w:div>
    <w:div w:id="400756406">
      <w:bodyDiv w:val="1"/>
      <w:marLeft w:val="0"/>
      <w:marRight w:val="0"/>
      <w:marTop w:val="0"/>
      <w:marBottom w:val="0"/>
      <w:divBdr>
        <w:top w:val="none" w:sz="0" w:space="0" w:color="auto"/>
        <w:left w:val="none" w:sz="0" w:space="0" w:color="auto"/>
        <w:bottom w:val="none" w:sz="0" w:space="0" w:color="auto"/>
        <w:right w:val="none" w:sz="0" w:space="0" w:color="auto"/>
      </w:divBdr>
    </w:div>
    <w:div w:id="409082711">
      <w:bodyDiv w:val="1"/>
      <w:marLeft w:val="0"/>
      <w:marRight w:val="0"/>
      <w:marTop w:val="0"/>
      <w:marBottom w:val="0"/>
      <w:divBdr>
        <w:top w:val="none" w:sz="0" w:space="0" w:color="auto"/>
        <w:left w:val="none" w:sz="0" w:space="0" w:color="auto"/>
        <w:bottom w:val="none" w:sz="0" w:space="0" w:color="auto"/>
        <w:right w:val="none" w:sz="0" w:space="0" w:color="auto"/>
      </w:divBdr>
    </w:div>
    <w:div w:id="424619239">
      <w:bodyDiv w:val="1"/>
      <w:marLeft w:val="0"/>
      <w:marRight w:val="0"/>
      <w:marTop w:val="0"/>
      <w:marBottom w:val="0"/>
      <w:divBdr>
        <w:top w:val="none" w:sz="0" w:space="0" w:color="auto"/>
        <w:left w:val="none" w:sz="0" w:space="0" w:color="auto"/>
        <w:bottom w:val="none" w:sz="0" w:space="0" w:color="auto"/>
        <w:right w:val="none" w:sz="0" w:space="0" w:color="auto"/>
      </w:divBdr>
    </w:div>
    <w:div w:id="482157907">
      <w:bodyDiv w:val="1"/>
      <w:marLeft w:val="0"/>
      <w:marRight w:val="0"/>
      <w:marTop w:val="0"/>
      <w:marBottom w:val="0"/>
      <w:divBdr>
        <w:top w:val="none" w:sz="0" w:space="0" w:color="auto"/>
        <w:left w:val="none" w:sz="0" w:space="0" w:color="auto"/>
        <w:bottom w:val="none" w:sz="0" w:space="0" w:color="auto"/>
        <w:right w:val="none" w:sz="0" w:space="0" w:color="auto"/>
      </w:divBdr>
    </w:div>
    <w:div w:id="485049575">
      <w:bodyDiv w:val="1"/>
      <w:marLeft w:val="0"/>
      <w:marRight w:val="0"/>
      <w:marTop w:val="0"/>
      <w:marBottom w:val="0"/>
      <w:divBdr>
        <w:top w:val="none" w:sz="0" w:space="0" w:color="auto"/>
        <w:left w:val="none" w:sz="0" w:space="0" w:color="auto"/>
        <w:bottom w:val="none" w:sz="0" w:space="0" w:color="auto"/>
        <w:right w:val="none" w:sz="0" w:space="0" w:color="auto"/>
      </w:divBdr>
    </w:div>
    <w:div w:id="703485565">
      <w:bodyDiv w:val="1"/>
      <w:marLeft w:val="0"/>
      <w:marRight w:val="0"/>
      <w:marTop w:val="0"/>
      <w:marBottom w:val="0"/>
      <w:divBdr>
        <w:top w:val="none" w:sz="0" w:space="0" w:color="auto"/>
        <w:left w:val="none" w:sz="0" w:space="0" w:color="auto"/>
        <w:bottom w:val="none" w:sz="0" w:space="0" w:color="auto"/>
        <w:right w:val="none" w:sz="0" w:space="0" w:color="auto"/>
      </w:divBdr>
    </w:div>
    <w:div w:id="704329773">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801996301">
      <w:bodyDiv w:val="1"/>
      <w:marLeft w:val="0"/>
      <w:marRight w:val="0"/>
      <w:marTop w:val="0"/>
      <w:marBottom w:val="0"/>
      <w:divBdr>
        <w:top w:val="none" w:sz="0" w:space="0" w:color="auto"/>
        <w:left w:val="none" w:sz="0" w:space="0" w:color="auto"/>
        <w:bottom w:val="none" w:sz="0" w:space="0" w:color="auto"/>
        <w:right w:val="none" w:sz="0" w:space="0" w:color="auto"/>
      </w:divBdr>
    </w:div>
    <w:div w:id="820583782">
      <w:bodyDiv w:val="1"/>
      <w:marLeft w:val="0"/>
      <w:marRight w:val="0"/>
      <w:marTop w:val="0"/>
      <w:marBottom w:val="0"/>
      <w:divBdr>
        <w:top w:val="none" w:sz="0" w:space="0" w:color="auto"/>
        <w:left w:val="none" w:sz="0" w:space="0" w:color="auto"/>
        <w:bottom w:val="none" w:sz="0" w:space="0" w:color="auto"/>
        <w:right w:val="none" w:sz="0" w:space="0" w:color="auto"/>
      </w:divBdr>
    </w:div>
    <w:div w:id="848911297">
      <w:bodyDiv w:val="1"/>
      <w:marLeft w:val="0"/>
      <w:marRight w:val="0"/>
      <w:marTop w:val="0"/>
      <w:marBottom w:val="0"/>
      <w:divBdr>
        <w:top w:val="none" w:sz="0" w:space="0" w:color="auto"/>
        <w:left w:val="none" w:sz="0" w:space="0" w:color="auto"/>
        <w:bottom w:val="none" w:sz="0" w:space="0" w:color="auto"/>
        <w:right w:val="none" w:sz="0" w:space="0" w:color="auto"/>
      </w:divBdr>
    </w:div>
    <w:div w:id="986207361">
      <w:bodyDiv w:val="1"/>
      <w:marLeft w:val="0"/>
      <w:marRight w:val="0"/>
      <w:marTop w:val="0"/>
      <w:marBottom w:val="0"/>
      <w:divBdr>
        <w:top w:val="none" w:sz="0" w:space="0" w:color="auto"/>
        <w:left w:val="none" w:sz="0" w:space="0" w:color="auto"/>
        <w:bottom w:val="none" w:sz="0" w:space="0" w:color="auto"/>
        <w:right w:val="none" w:sz="0" w:space="0" w:color="auto"/>
      </w:divBdr>
    </w:div>
    <w:div w:id="990598576">
      <w:bodyDiv w:val="1"/>
      <w:marLeft w:val="0"/>
      <w:marRight w:val="0"/>
      <w:marTop w:val="0"/>
      <w:marBottom w:val="0"/>
      <w:divBdr>
        <w:top w:val="none" w:sz="0" w:space="0" w:color="auto"/>
        <w:left w:val="none" w:sz="0" w:space="0" w:color="auto"/>
        <w:bottom w:val="none" w:sz="0" w:space="0" w:color="auto"/>
        <w:right w:val="none" w:sz="0" w:space="0" w:color="auto"/>
      </w:divBdr>
    </w:div>
    <w:div w:id="1147169762">
      <w:bodyDiv w:val="1"/>
      <w:marLeft w:val="0"/>
      <w:marRight w:val="0"/>
      <w:marTop w:val="0"/>
      <w:marBottom w:val="0"/>
      <w:divBdr>
        <w:top w:val="none" w:sz="0" w:space="0" w:color="auto"/>
        <w:left w:val="none" w:sz="0" w:space="0" w:color="auto"/>
        <w:bottom w:val="none" w:sz="0" w:space="0" w:color="auto"/>
        <w:right w:val="none" w:sz="0" w:space="0" w:color="auto"/>
      </w:divBdr>
    </w:div>
    <w:div w:id="1182861265">
      <w:bodyDiv w:val="1"/>
      <w:marLeft w:val="0"/>
      <w:marRight w:val="0"/>
      <w:marTop w:val="0"/>
      <w:marBottom w:val="0"/>
      <w:divBdr>
        <w:top w:val="none" w:sz="0" w:space="0" w:color="auto"/>
        <w:left w:val="none" w:sz="0" w:space="0" w:color="auto"/>
        <w:bottom w:val="none" w:sz="0" w:space="0" w:color="auto"/>
        <w:right w:val="none" w:sz="0" w:space="0" w:color="auto"/>
      </w:divBdr>
    </w:div>
    <w:div w:id="1192034326">
      <w:bodyDiv w:val="1"/>
      <w:marLeft w:val="0"/>
      <w:marRight w:val="0"/>
      <w:marTop w:val="0"/>
      <w:marBottom w:val="0"/>
      <w:divBdr>
        <w:top w:val="none" w:sz="0" w:space="0" w:color="auto"/>
        <w:left w:val="none" w:sz="0" w:space="0" w:color="auto"/>
        <w:bottom w:val="none" w:sz="0" w:space="0" w:color="auto"/>
        <w:right w:val="none" w:sz="0" w:space="0" w:color="auto"/>
      </w:divBdr>
    </w:div>
    <w:div w:id="1204096983">
      <w:bodyDiv w:val="1"/>
      <w:marLeft w:val="0"/>
      <w:marRight w:val="0"/>
      <w:marTop w:val="0"/>
      <w:marBottom w:val="0"/>
      <w:divBdr>
        <w:top w:val="none" w:sz="0" w:space="0" w:color="auto"/>
        <w:left w:val="none" w:sz="0" w:space="0" w:color="auto"/>
        <w:bottom w:val="none" w:sz="0" w:space="0" w:color="auto"/>
        <w:right w:val="none" w:sz="0" w:space="0" w:color="auto"/>
      </w:divBdr>
    </w:div>
    <w:div w:id="1260866663">
      <w:bodyDiv w:val="1"/>
      <w:marLeft w:val="0"/>
      <w:marRight w:val="0"/>
      <w:marTop w:val="0"/>
      <w:marBottom w:val="0"/>
      <w:divBdr>
        <w:top w:val="none" w:sz="0" w:space="0" w:color="auto"/>
        <w:left w:val="none" w:sz="0" w:space="0" w:color="auto"/>
        <w:bottom w:val="none" w:sz="0" w:space="0" w:color="auto"/>
        <w:right w:val="none" w:sz="0" w:space="0" w:color="auto"/>
      </w:divBdr>
    </w:div>
    <w:div w:id="1404718920">
      <w:bodyDiv w:val="1"/>
      <w:marLeft w:val="0"/>
      <w:marRight w:val="0"/>
      <w:marTop w:val="0"/>
      <w:marBottom w:val="0"/>
      <w:divBdr>
        <w:top w:val="none" w:sz="0" w:space="0" w:color="auto"/>
        <w:left w:val="none" w:sz="0" w:space="0" w:color="auto"/>
        <w:bottom w:val="none" w:sz="0" w:space="0" w:color="auto"/>
        <w:right w:val="none" w:sz="0" w:space="0" w:color="auto"/>
      </w:divBdr>
    </w:div>
    <w:div w:id="1490319727">
      <w:bodyDiv w:val="1"/>
      <w:marLeft w:val="0"/>
      <w:marRight w:val="0"/>
      <w:marTop w:val="0"/>
      <w:marBottom w:val="0"/>
      <w:divBdr>
        <w:top w:val="none" w:sz="0" w:space="0" w:color="auto"/>
        <w:left w:val="none" w:sz="0" w:space="0" w:color="auto"/>
        <w:bottom w:val="none" w:sz="0" w:space="0" w:color="auto"/>
        <w:right w:val="none" w:sz="0" w:space="0" w:color="auto"/>
      </w:divBdr>
    </w:div>
    <w:div w:id="1551267377">
      <w:bodyDiv w:val="1"/>
      <w:marLeft w:val="0"/>
      <w:marRight w:val="0"/>
      <w:marTop w:val="0"/>
      <w:marBottom w:val="0"/>
      <w:divBdr>
        <w:top w:val="none" w:sz="0" w:space="0" w:color="auto"/>
        <w:left w:val="none" w:sz="0" w:space="0" w:color="auto"/>
        <w:bottom w:val="none" w:sz="0" w:space="0" w:color="auto"/>
        <w:right w:val="none" w:sz="0" w:space="0" w:color="auto"/>
      </w:divBdr>
    </w:div>
    <w:div w:id="1668746531">
      <w:bodyDiv w:val="1"/>
      <w:marLeft w:val="0"/>
      <w:marRight w:val="0"/>
      <w:marTop w:val="0"/>
      <w:marBottom w:val="0"/>
      <w:divBdr>
        <w:top w:val="none" w:sz="0" w:space="0" w:color="auto"/>
        <w:left w:val="none" w:sz="0" w:space="0" w:color="auto"/>
        <w:bottom w:val="none" w:sz="0" w:space="0" w:color="auto"/>
        <w:right w:val="none" w:sz="0" w:space="0" w:color="auto"/>
      </w:divBdr>
    </w:div>
    <w:div w:id="1809853756">
      <w:bodyDiv w:val="1"/>
      <w:marLeft w:val="0"/>
      <w:marRight w:val="0"/>
      <w:marTop w:val="0"/>
      <w:marBottom w:val="0"/>
      <w:divBdr>
        <w:top w:val="none" w:sz="0" w:space="0" w:color="auto"/>
        <w:left w:val="none" w:sz="0" w:space="0" w:color="auto"/>
        <w:bottom w:val="none" w:sz="0" w:space="0" w:color="auto"/>
        <w:right w:val="none" w:sz="0" w:space="0" w:color="auto"/>
      </w:divBdr>
    </w:div>
    <w:div w:id="1828130190">
      <w:bodyDiv w:val="1"/>
      <w:marLeft w:val="0"/>
      <w:marRight w:val="0"/>
      <w:marTop w:val="0"/>
      <w:marBottom w:val="0"/>
      <w:divBdr>
        <w:top w:val="none" w:sz="0" w:space="0" w:color="auto"/>
        <w:left w:val="none" w:sz="0" w:space="0" w:color="auto"/>
        <w:bottom w:val="none" w:sz="0" w:space="0" w:color="auto"/>
        <w:right w:val="none" w:sz="0" w:space="0" w:color="auto"/>
      </w:divBdr>
    </w:div>
    <w:div w:id="1847478495">
      <w:bodyDiv w:val="1"/>
      <w:marLeft w:val="0"/>
      <w:marRight w:val="0"/>
      <w:marTop w:val="0"/>
      <w:marBottom w:val="0"/>
      <w:divBdr>
        <w:top w:val="none" w:sz="0" w:space="0" w:color="auto"/>
        <w:left w:val="none" w:sz="0" w:space="0" w:color="auto"/>
        <w:bottom w:val="none" w:sz="0" w:space="0" w:color="auto"/>
        <w:right w:val="none" w:sz="0" w:space="0" w:color="auto"/>
      </w:divBdr>
    </w:div>
    <w:div w:id="2016805933">
      <w:bodyDiv w:val="1"/>
      <w:marLeft w:val="0"/>
      <w:marRight w:val="0"/>
      <w:marTop w:val="0"/>
      <w:marBottom w:val="0"/>
      <w:divBdr>
        <w:top w:val="none" w:sz="0" w:space="0" w:color="auto"/>
        <w:left w:val="none" w:sz="0" w:space="0" w:color="auto"/>
        <w:bottom w:val="none" w:sz="0" w:space="0" w:color="auto"/>
        <w:right w:val="none" w:sz="0" w:space="0" w:color="auto"/>
      </w:divBdr>
    </w:div>
    <w:div w:id="2094204690">
      <w:bodyDiv w:val="1"/>
      <w:marLeft w:val="0"/>
      <w:marRight w:val="0"/>
      <w:marTop w:val="0"/>
      <w:marBottom w:val="0"/>
      <w:divBdr>
        <w:top w:val="none" w:sz="0" w:space="0" w:color="auto"/>
        <w:left w:val="none" w:sz="0" w:space="0" w:color="auto"/>
        <w:bottom w:val="none" w:sz="0" w:space="0" w:color="auto"/>
        <w:right w:val="none" w:sz="0" w:space="0" w:color="auto"/>
      </w:divBdr>
      <w:divsChild>
        <w:div w:id="329454222">
          <w:marLeft w:val="375"/>
          <w:marRight w:val="0"/>
          <w:marTop w:val="0"/>
          <w:marBottom w:val="300"/>
          <w:divBdr>
            <w:top w:val="none" w:sz="0" w:space="0" w:color="auto"/>
            <w:left w:val="none" w:sz="0" w:space="0" w:color="auto"/>
            <w:bottom w:val="none" w:sz="0" w:space="0" w:color="auto"/>
            <w:right w:val="none" w:sz="0" w:space="0" w:color="auto"/>
          </w:divBdr>
          <w:divsChild>
            <w:div w:id="85926728">
              <w:marLeft w:val="0"/>
              <w:marRight w:val="0"/>
              <w:marTop w:val="0"/>
              <w:marBottom w:val="0"/>
              <w:divBdr>
                <w:top w:val="none" w:sz="0" w:space="0" w:color="auto"/>
                <w:left w:val="none" w:sz="0" w:space="0" w:color="auto"/>
                <w:bottom w:val="none" w:sz="0" w:space="0" w:color="auto"/>
                <w:right w:val="none" w:sz="0" w:space="0" w:color="auto"/>
              </w:divBdr>
            </w:div>
            <w:div w:id="122190616">
              <w:marLeft w:val="0"/>
              <w:marRight w:val="0"/>
              <w:marTop w:val="0"/>
              <w:marBottom w:val="0"/>
              <w:divBdr>
                <w:top w:val="none" w:sz="0" w:space="0" w:color="auto"/>
                <w:left w:val="none" w:sz="0" w:space="0" w:color="auto"/>
                <w:bottom w:val="none" w:sz="0" w:space="0" w:color="auto"/>
                <w:right w:val="none" w:sz="0" w:space="0" w:color="auto"/>
              </w:divBdr>
            </w:div>
          </w:divsChild>
        </w:div>
        <w:div w:id="850990399">
          <w:marLeft w:val="375"/>
          <w:marRight w:val="0"/>
          <w:marTop w:val="0"/>
          <w:marBottom w:val="300"/>
          <w:divBdr>
            <w:top w:val="none" w:sz="0" w:space="0" w:color="auto"/>
            <w:left w:val="none" w:sz="0" w:space="0" w:color="auto"/>
            <w:bottom w:val="none" w:sz="0" w:space="0" w:color="auto"/>
            <w:right w:val="none" w:sz="0" w:space="0" w:color="auto"/>
          </w:divBdr>
          <w:divsChild>
            <w:div w:id="716122283">
              <w:marLeft w:val="0"/>
              <w:marRight w:val="0"/>
              <w:marTop w:val="0"/>
              <w:marBottom w:val="0"/>
              <w:divBdr>
                <w:top w:val="none" w:sz="0" w:space="0" w:color="auto"/>
                <w:left w:val="none" w:sz="0" w:space="0" w:color="auto"/>
                <w:bottom w:val="none" w:sz="0" w:space="0" w:color="auto"/>
                <w:right w:val="none" w:sz="0" w:space="0" w:color="auto"/>
              </w:divBdr>
            </w:div>
            <w:div w:id="907958196">
              <w:marLeft w:val="0"/>
              <w:marRight w:val="0"/>
              <w:marTop w:val="0"/>
              <w:marBottom w:val="0"/>
              <w:divBdr>
                <w:top w:val="none" w:sz="0" w:space="0" w:color="auto"/>
                <w:left w:val="none" w:sz="0" w:space="0" w:color="auto"/>
                <w:bottom w:val="none" w:sz="0" w:space="0" w:color="auto"/>
                <w:right w:val="none" w:sz="0" w:space="0" w:color="auto"/>
              </w:divBdr>
            </w:div>
          </w:divsChild>
        </w:div>
        <w:div w:id="1106074077">
          <w:marLeft w:val="375"/>
          <w:marRight w:val="0"/>
          <w:marTop w:val="0"/>
          <w:marBottom w:val="300"/>
          <w:divBdr>
            <w:top w:val="none" w:sz="0" w:space="0" w:color="auto"/>
            <w:left w:val="none" w:sz="0" w:space="0" w:color="auto"/>
            <w:bottom w:val="none" w:sz="0" w:space="0" w:color="auto"/>
            <w:right w:val="none" w:sz="0" w:space="0" w:color="auto"/>
          </w:divBdr>
          <w:divsChild>
            <w:div w:id="31460043">
              <w:marLeft w:val="0"/>
              <w:marRight w:val="0"/>
              <w:marTop w:val="0"/>
              <w:marBottom w:val="0"/>
              <w:divBdr>
                <w:top w:val="none" w:sz="0" w:space="0" w:color="auto"/>
                <w:left w:val="none" w:sz="0" w:space="0" w:color="auto"/>
                <w:bottom w:val="none" w:sz="0" w:space="0" w:color="auto"/>
                <w:right w:val="none" w:sz="0" w:space="0" w:color="auto"/>
              </w:divBdr>
            </w:div>
            <w:div w:id="511798535">
              <w:marLeft w:val="0"/>
              <w:marRight w:val="0"/>
              <w:marTop w:val="0"/>
              <w:marBottom w:val="0"/>
              <w:divBdr>
                <w:top w:val="none" w:sz="0" w:space="0" w:color="auto"/>
                <w:left w:val="none" w:sz="0" w:space="0" w:color="auto"/>
                <w:bottom w:val="none" w:sz="0" w:space="0" w:color="auto"/>
                <w:right w:val="none" w:sz="0" w:space="0" w:color="auto"/>
              </w:divBdr>
            </w:div>
            <w:div w:id="1347825195">
              <w:marLeft w:val="0"/>
              <w:marRight w:val="0"/>
              <w:marTop w:val="0"/>
              <w:marBottom w:val="0"/>
              <w:divBdr>
                <w:top w:val="none" w:sz="0" w:space="0" w:color="auto"/>
                <w:left w:val="none" w:sz="0" w:space="0" w:color="auto"/>
                <w:bottom w:val="none" w:sz="0" w:space="0" w:color="auto"/>
                <w:right w:val="none" w:sz="0" w:space="0" w:color="auto"/>
              </w:divBdr>
            </w:div>
          </w:divsChild>
        </w:div>
        <w:div w:id="1420444917">
          <w:marLeft w:val="375"/>
          <w:marRight w:val="0"/>
          <w:marTop w:val="0"/>
          <w:marBottom w:val="300"/>
          <w:divBdr>
            <w:top w:val="none" w:sz="0" w:space="0" w:color="auto"/>
            <w:left w:val="none" w:sz="0" w:space="0" w:color="auto"/>
            <w:bottom w:val="none" w:sz="0" w:space="0" w:color="auto"/>
            <w:right w:val="none" w:sz="0" w:space="0" w:color="auto"/>
          </w:divBdr>
          <w:divsChild>
            <w:div w:id="988557207">
              <w:marLeft w:val="0"/>
              <w:marRight w:val="0"/>
              <w:marTop w:val="0"/>
              <w:marBottom w:val="0"/>
              <w:divBdr>
                <w:top w:val="none" w:sz="0" w:space="0" w:color="auto"/>
                <w:left w:val="none" w:sz="0" w:space="0" w:color="auto"/>
                <w:bottom w:val="none" w:sz="0" w:space="0" w:color="auto"/>
                <w:right w:val="none" w:sz="0" w:space="0" w:color="auto"/>
              </w:divBdr>
            </w:div>
            <w:div w:id="1812209771">
              <w:marLeft w:val="0"/>
              <w:marRight w:val="0"/>
              <w:marTop w:val="0"/>
              <w:marBottom w:val="0"/>
              <w:divBdr>
                <w:top w:val="none" w:sz="0" w:space="0" w:color="auto"/>
                <w:left w:val="none" w:sz="0" w:space="0" w:color="auto"/>
                <w:bottom w:val="none" w:sz="0" w:space="0" w:color="auto"/>
                <w:right w:val="none" w:sz="0" w:space="0" w:color="auto"/>
              </w:divBdr>
            </w:div>
          </w:divsChild>
        </w:div>
        <w:div w:id="2063140070">
          <w:marLeft w:val="375"/>
          <w:marRight w:val="0"/>
          <w:marTop w:val="0"/>
          <w:marBottom w:val="300"/>
          <w:divBdr>
            <w:top w:val="none" w:sz="0" w:space="0" w:color="auto"/>
            <w:left w:val="none" w:sz="0" w:space="0" w:color="auto"/>
            <w:bottom w:val="none" w:sz="0" w:space="0" w:color="auto"/>
            <w:right w:val="none" w:sz="0" w:space="0" w:color="auto"/>
          </w:divBdr>
          <w:divsChild>
            <w:div w:id="543911073">
              <w:marLeft w:val="0"/>
              <w:marRight w:val="0"/>
              <w:marTop w:val="0"/>
              <w:marBottom w:val="0"/>
              <w:divBdr>
                <w:top w:val="none" w:sz="0" w:space="0" w:color="auto"/>
                <w:left w:val="none" w:sz="0" w:space="0" w:color="auto"/>
                <w:bottom w:val="none" w:sz="0" w:space="0" w:color="auto"/>
                <w:right w:val="none" w:sz="0" w:space="0" w:color="auto"/>
              </w:divBdr>
            </w:div>
            <w:div w:id="8295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2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doi.10.1071/HR17014"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doi.org/10.5194/acp-18-4153-2018"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3.xml"/><Relationship Id="rId36" Type="http://schemas.openxmlformats.org/officeDocument/2006/relationships/hyperlink" Target="https://doi.org/10.5194/essd-2017-134"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unfccc.int/national_reports/%20annex_i_ghg_inventories/national_inventories_submissions/items/10116.ph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agu.org/journals/jd/jd0014/2000JD900141/0.html%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015\My%20Documents\Data%20Templates\CSIRO\CSIRO_ReportTemplate_Standard_Forest_120214.dotx" TargetMode="External"/></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514B1316C7120749BB23495897E32C29" ma:contentTypeVersion="7" ma:contentTypeDescription="SPIRE Document" ma:contentTypeScope="" ma:versionID="f7360362969da14e31e6e3061bdf150e">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e9e171a5c70d592d3da861e682aeda68"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International"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cordNumber xmlns="1201fbac-4e05-4e09-943f-b1daffa0ea6b">003054207</RecordNumber>
    <IconOverlay xmlns="http://schemas.microsoft.com/sharepoint/v4" xsi:nil="true"/>
    <DocumentDescription xmlns="1201fbac-4e05-4e09-943f-b1daffa0ea6b" xsi:nil="true"/>
    <Approval xmlns="1201fbac-4e05-4e09-943f-b1daffa0ea6b" xsi:nil="true"/>
    <Function xmlns="1201fbac-4e05-4e09-943f-b1daffa0ea6b">International</Funct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178B-3523-46EE-A1E6-14E59A5CB40C}">
  <ds:schemaRefs>
    <ds:schemaRef ds:uri="http://schemas.microsoft.com/office/2006/metadata/customXsn"/>
  </ds:schemaRefs>
</ds:datastoreItem>
</file>

<file path=customXml/itemProps2.xml><?xml version="1.0" encoding="utf-8"?>
<ds:datastoreItem xmlns:ds="http://schemas.openxmlformats.org/officeDocument/2006/customXml" ds:itemID="{F71F45A3-E9ED-4C99-9492-84F183B5B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E742CD-BE95-4A3B-B76B-5A0E6D4D6D3B}">
  <ds:schemaRefs>
    <ds:schemaRef ds:uri="http://schemas.microsoft.com/sharepoint/events"/>
  </ds:schemaRefs>
</ds:datastoreItem>
</file>

<file path=customXml/itemProps4.xml><?xml version="1.0" encoding="utf-8"?>
<ds:datastoreItem xmlns:ds="http://schemas.openxmlformats.org/officeDocument/2006/customXml" ds:itemID="{E4305C68-1658-4415-BDCF-855CFCD76CF7}">
  <ds:schemaRefs>
    <ds:schemaRef ds:uri="http://purl.org/dc/elements/1.1/"/>
    <ds:schemaRef ds:uri="http://purl.org/dc/terms/"/>
    <ds:schemaRef ds:uri="1201fbac-4e05-4e09-943f-b1daffa0ea6b"/>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s>
</ds:datastoreItem>
</file>

<file path=customXml/itemProps5.xml><?xml version="1.0" encoding="utf-8"?>
<ds:datastoreItem xmlns:ds="http://schemas.openxmlformats.org/officeDocument/2006/customXml" ds:itemID="{0E19BE76-A620-4213-A7D2-7FDDE6ED4A21}">
  <ds:schemaRefs>
    <ds:schemaRef ds:uri="http://schemas.microsoft.com/sharepoint/v3/contenttype/forms"/>
  </ds:schemaRefs>
</ds:datastoreItem>
</file>

<file path=customXml/itemProps6.xml><?xml version="1.0" encoding="utf-8"?>
<ds:datastoreItem xmlns:ds="http://schemas.openxmlformats.org/officeDocument/2006/customXml" ds:itemID="{3393C528-A08B-4560-83CE-E360467D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CSIRO_ReportTemplate_Standard_Forest_120214.dotx</Template>
  <TotalTime>1</TotalTime>
  <Pages>42</Pages>
  <Words>20168</Words>
  <Characters>108191</Characters>
  <Application>Microsoft Office Word</Application>
  <DocSecurity>0</DocSecurity>
  <Lines>3819</Lines>
  <Paragraphs>2533</Paragraphs>
  <ScaleCrop>false</ScaleCrop>
  <HeadingPairs>
    <vt:vector size="2" baseType="variant">
      <vt:variant>
        <vt:lpstr>Title</vt:lpstr>
      </vt:variant>
      <vt:variant>
        <vt:i4>1</vt:i4>
      </vt:variant>
    </vt:vector>
  </HeadingPairs>
  <TitlesOfParts>
    <vt:vector size="1" baseType="lpstr">
      <vt:lpstr>Australian and global HFC, PFC, Sulfur Hexafluoride, Nitrogen Trifluoride and Sulfuryl Fluoride Emissions 2019</vt:lpstr>
    </vt:vector>
  </TitlesOfParts>
  <Company/>
  <LinksUpToDate>false</LinksUpToDate>
  <CharactersWithSpaces>125923</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HFC, PFC, Sulfur Hexafluoride, Nitrogen Trifluoride and Sulfuryl Fluoride Emissions 2019</dc:title>
  <dc:subject/>
  <dc:creator>CSIRO</dc:creator>
  <cp:keywords/>
  <dc:description/>
  <cp:lastModifiedBy>Lien Nguyen</cp:lastModifiedBy>
  <cp:revision>3</cp:revision>
  <cp:lastPrinted>2019-08-23T06:21:00Z</cp:lastPrinted>
  <dcterms:created xsi:type="dcterms:W3CDTF">2020-05-28T06:12:00Z</dcterms:created>
  <dcterms:modified xsi:type="dcterms:W3CDTF">2020-05-29T05:35:00Z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0x01010087E80B6A94CF17418D78389AE32387B500514B1316C7120749BB23495897E32C29</vt:lpwstr>
  </property>
  <property fmtid="{D5CDD505-2E9C-101B-9397-08002B2CF9AE}" pid="5" name="RecordPoint_WorkflowType">
    <vt:lpwstr>ActiveSubmitStub</vt:lpwstr>
  </property>
  <property fmtid="{D5CDD505-2E9C-101B-9397-08002B2CF9AE}" pid="6" name="RecordPoint_ActiveItemSiteId">
    <vt:lpwstr>{1385f4fc-5717-4abf-b566-e69ec52ac4b2}</vt:lpwstr>
  </property>
  <property fmtid="{D5CDD505-2E9C-101B-9397-08002B2CF9AE}" pid="7" name="RecordPoint_ActiveItemListId">
    <vt:lpwstr>{26258bb2-6276-40b6-a03c-30431886d262}</vt:lpwstr>
  </property>
  <property fmtid="{D5CDD505-2E9C-101B-9397-08002B2CF9AE}" pid="8" name="RecordPoint_ActiveItemUniqueId">
    <vt:lpwstr>{d0e14687-ff93-41a9-9e08-90a94f70ae97}</vt:lpwstr>
  </property>
  <property fmtid="{D5CDD505-2E9C-101B-9397-08002B2CF9AE}" pid="9" name="RecordPoint_ActiveItemWebId">
    <vt:lpwstr>{1fbae2c8-e7b8-46ac-8a2c-6a5c96f3348a}</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