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830BC" w14:textId="4A9B4103" w:rsidR="005A2FD8" w:rsidRDefault="00937AA3">
      <w:pPr>
        <w:pStyle w:val="Heading1"/>
      </w:pPr>
      <w:bookmarkStart w:id="0" w:name="_Hlk124860114"/>
      <w:r>
        <w:t xml:space="preserve">Class </w:t>
      </w:r>
      <w:r w:rsidR="00054DB6" w:rsidRPr="00846973">
        <w:t>14.4</w:t>
      </w:r>
      <w:r w:rsidR="004F6EEB" w:rsidRPr="00846973">
        <w:t>:</w:t>
      </w:r>
      <w:r w:rsidRPr="00846973">
        <w:t xml:space="preserve"> </w:t>
      </w:r>
      <w:r w:rsidR="009361F9">
        <w:t>Rural tailgate inspection</w:t>
      </w:r>
      <w:r>
        <w:t xml:space="preserve"> </w:t>
      </w:r>
      <w:bookmarkEnd w:id="0"/>
      <w:r w:rsidR="00E320B1">
        <w:t>informati</w:t>
      </w:r>
      <w:r w:rsidR="0040646F">
        <w:t>ve text</w:t>
      </w:r>
    </w:p>
    <w:p w14:paraId="7787DC6D" w14:textId="77777777" w:rsidR="005F618F" w:rsidRDefault="005F618F" w:rsidP="005F618F">
      <w:pPr>
        <w:pStyle w:val="AuthorOrganisationAffiliation"/>
        <w:spacing w:after="120"/>
      </w:pPr>
      <w:r>
        <w:t>Approved Arrangements Program</w:t>
      </w:r>
    </w:p>
    <w:p w14:paraId="32204699" w14:textId="2E51CDCC" w:rsidR="005F618F" w:rsidRPr="00490376" w:rsidRDefault="005F618F" w:rsidP="005F618F">
      <w:pPr>
        <w:pStyle w:val="Date"/>
      </w:pPr>
      <w:r>
        <w:t>Version 1.0</w:t>
      </w:r>
      <w:r w:rsidR="00775320">
        <w:t xml:space="preserve"> </w:t>
      </w:r>
      <w:r w:rsidR="00160323">
        <w:t>26</w:t>
      </w:r>
      <w:r w:rsidR="006C2269">
        <w:t xml:space="preserve"> </w:t>
      </w:r>
      <w:r w:rsidR="00160323">
        <w:t>July</w:t>
      </w:r>
      <w:r>
        <w:t xml:space="preserve"> 2023</w:t>
      </w:r>
    </w:p>
    <w:p w14:paraId="31D0A975" w14:textId="5FD38C03" w:rsidR="00764D6A" w:rsidRDefault="00126B68" w:rsidP="005F618F">
      <w:r>
        <w:rPr>
          <w:noProof/>
        </w:rPr>
        <mc:AlternateContent>
          <mc:Choice Requires="wps">
            <w:drawing>
              <wp:inline distT="0" distB="0" distL="0" distR="0" wp14:anchorId="69D4D460" wp14:editId="40358A39">
                <wp:extent cx="5231959" cy="5241566"/>
                <wp:effectExtent l="0" t="0" r="6985" b="0"/>
                <wp:docPr id="9" name="Rectangle: Diagonal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F6E7" w14:textId="4A74A7D0" w:rsidR="00126B68" w:rsidRDefault="00126B68" w:rsidP="00126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D4D460" id="Rectangle: Diagonal Corners Rounded 9"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" adj="-11796480,,5400" path="m,l3693711,v849551,,1538248,688697,1538248,1538248l5231959,5241566r,l1538248,5241566c688697,5241566,,4552869,,3703318l,,,xe" stroked="f" strokeweight="2pt">
                <v:fill r:id="rId12" o:title="" recolor="t" rotate="t" type="frame"/>
                <v:stroke joinstyle="miter"/>
                <v:formulas/>
                <v:path arrowok="t" o:connecttype="custom" o:connectlocs="0,0;3693711,0;5231959,1538248;5231959,5241566;5231959,5241566;1538248,5241566;0,3703318;0,0;0,0" o:connectangles="0,0,0,0,0,0,0,0,0" textboxrect="0,0,5231959,5241566"/>
                <v:textbox>
                  <w:txbxContent>
                    <w:p w14:paraId="03F1F6E7" w14:textId="4A74A7D0" w:rsidR="00126B68" w:rsidRDefault="00126B68" w:rsidP="00126B68"/>
                  </w:txbxContent>
                </v:textbox>
                <w10:anchorlock/>
              </v:shape>
            </w:pict>
          </mc:Fallback>
        </mc:AlternateContent>
      </w:r>
      <w:r w:rsidR="00E91D72" w:rsidRPr="00CC37F5">
        <w:br w:type="page"/>
      </w:r>
      <w:r w:rsidR="00E91D72">
        <w:lastRenderedPageBreak/>
        <w:t xml:space="preserve">© Commonwealth of Australia </w:t>
      </w:r>
      <w:r w:rsidR="00B97E61">
        <w:t>202</w:t>
      </w:r>
      <w:r w:rsidR="005C36F6">
        <w:t>3</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3224D836" w:rsidR="00764D6A" w:rsidRDefault="00E91D72">
      <w:pPr>
        <w:pStyle w:val="Normalsmall"/>
      </w:pPr>
      <w:r w:rsidRPr="00364A4A">
        <w:t xml:space="preserve">This publication (and any material sourced from it) should be attributed as: </w:t>
      </w:r>
      <w:r w:rsidR="009D5007" w:rsidRPr="00F659C0">
        <w:t>DA</w:t>
      </w:r>
      <w:r w:rsidR="00DE0AAE" w:rsidRPr="00F659C0">
        <w:t>FF</w:t>
      </w:r>
      <w:r w:rsidR="00B97E61" w:rsidRPr="00F659C0">
        <w:t xml:space="preserve"> 202</w:t>
      </w:r>
      <w:r w:rsidR="005C36F6" w:rsidRPr="00F659C0">
        <w:t>3</w:t>
      </w:r>
      <w:r w:rsidRPr="00F659C0">
        <w:t xml:space="preserve">, </w:t>
      </w:r>
      <w:r w:rsidR="00784E0C" w:rsidRPr="00F659C0">
        <w:rPr>
          <w:i/>
        </w:rPr>
        <w:t xml:space="preserve">Class </w:t>
      </w:r>
      <w:r w:rsidR="00306735" w:rsidRPr="00F659C0">
        <w:rPr>
          <w:i/>
        </w:rPr>
        <w:t>14.4</w:t>
      </w:r>
      <w:r w:rsidR="00784E0C" w:rsidRPr="00F659C0">
        <w:rPr>
          <w:i/>
        </w:rPr>
        <w:t xml:space="preserve"> </w:t>
      </w:r>
      <w:r w:rsidR="00D325A6">
        <w:rPr>
          <w:i/>
        </w:rPr>
        <w:t>Rural tailgate inspection supplementary information</w:t>
      </w:r>
      <w:r>
        <w:t xml:space="preserve">, </w:t>
      </w:r>
      <w:r w:rsidR="00DE0AAE" w:rsidRPr="00DE0AAE">
        <w:t>Department of Agriculture, Fisheries and Forestry</w:t>
      </w:r>
      <w:r>
        <w:t xml:space="preserve">, Canberra, </w:t>
      </w:r>
      <w:r w:rsidR="00160323">
        <w:t>July</w:t>
      </w:r>
      <w:r>
        <w:t>. CC BY 4.0.</w:t>
      </w:r>
    </w:p>
    <w:p w14:paraId="58851449" w14:textId="53EBC705" w:rsidR="00764D6A" w:rsidRDefault="00E91D72">
      <w:pPr>
        <w:pStyle w:val="Normalsmall"/>
      </w:pPr>
      <w:r>
        <w:t xml:space="preserve">This </w:t>
      </w:r>
      <w:r w:rsidRPr="00364A4A">
        <w:t xml:space="preserve">publication is available at </w:t>
      </w:r>
      <w:r w:rsidR="00784E0C" w:rsidRPr="00784E0C">
        <w:t>https://www.agriculture.gov.au/biosecurity-trade/import/arrival/arrangements/requirements</w:t>
      </w:r>
      <w:r w:rsidRPr="00364A4A">
        <w:t>.</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0DCB8CA" w:rsidR="00764D6A" w:rsidRPr="00364A4A" w:rsidRDefault="00E91D72" w:rsidP="00E41304">
      <w:pPr>
        <w:pStyle w:val="Normalsmall"/>
        <w:tabs>
          <w:tab w:val="left" w:pos="8178"/>
        </w:tabs>
        <w:spacing w:after="0"/>
      </w:pPr>
      <w:r w:rsidRPr="00364A4A">
        <w:t>Telephone 1800 900 090</w:t>
      </w:r>
      <w:r w:rsidR="00E41304">
        <w:tab/>
      </w:r>
    </w:p>
    <w:p w14:paraId="3441F87C"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860"/>
        <w:gridCol w:w="4952"/>
        <w:gridCol w:w="2114"/>
      </w:tblGrid>
      <w:tr w:rsidR="004265FA" w:rsidRPr="004265FA" w14:paraId="740B33D9" w14:textId="77777777" w:rsidTr="00D958F6">
        <w:tc>
          <w:tcPr>
            <w:tcW w:w="1134" w:type="dxa"/>
          </w:tcPr>
          <w:p w14:paraId="58C4D46B" w14:textId="77777777" w:rsidR="004265FA" w:rsidRPr="004265FA" w:rsidRDefault="004265FA" w:rsidP="004265FA">
            <w:pPr>
              <w:keepNext/>
              <w:spacing w:before="60" w:after="60" w:line="240" w:lineRule="auto"/>
              <w:rPr>
                <w:b/>
                <w:sz w:val="18"/>
              </w:rPr>
            </w:pPr>
            <w:r w:rsidRPr="004265FA">
              <w:rPr>
                <w:b/>
                <w:sz w:val="18"/>
              </w:rPr>
              <w:t>Date</w:t>
            </w:r>
          </w:p>
        </w:tc>
        <w:tc>
          <w:tcPr>
            <w:tcW w:w="860" w:type="dxa"/>
          </w:tcPr>
          <w:p w14:paraId="1215FADE" w14:textId="77777777" w:rsidR="004265FA" w:rsidRPr="004265FA" w:rsidRDefault="004265FA" w:rsidP="004265FA">
            <w:pPr>
              <w:keepNext/>
              <w:spacing w:before="60" w:after="60" w:line="240" w:lineRule="auto"/>
              <w:rPr>
                <w:b/>
                <w:sz w:val="18"/>
              </w:rPr>
            </w:pPr>
            <w:r w:rsidRPr="004265FA">
              <w:rPr>
                <w:b/>
                <w:sz w:val="18"/>
              </w:rPr>
              <w:t>Version</w:t>
            </w:r>
          </w:p>
        </w:tc>
        <w:tc>
          <w:tcPr>
            <w:tcW w:w="4952" w:type="dxa"/>
          </w:tcPr>
          <w:p w14:paraId="7045E2FF" w14:textId="77777777" w:rsidR="004265FA" w:rsidRPr="004265FA" w:rsidRDefault="004265FA" w:rsidP="004265FA">
            <w:pPr>
              <w:keepNext/>
              <w:spacing w:before="60" w:after="60" w:line="240" w:lineRule="auto"/>
              <w:rPr>
                <w:b/>
                <w:sz w:val="18"/>
              </w:rPr>
            </w:pPr>
            <w:r w:rsidRPr="004265FA">
              <w:rPr>
                <w:b/>
                <w:sz w:val="18"/>
              </w:rPr>
              <w:t>Amendments</w:t>
            </w:r>
          </w:p>
        </w:tc>
        <w:tc>
          <w:tcPr>
            <w:tcW w:w="2114" w:type="dxa"/>
          </w:tcPr>
          <w:p w14:paraId="4422545C" w14:textId="77777777" w:rsidR="004265FA" w:rsidRPr="004265FA" w:rsidRDefault="004265FA" w:rsidP="004265FA">
            <w:pPr>
              <w:keepNext/>
              <w:spacing w:before="60" w:after="60" w:line="240" w:lineRule="auto"/>
              <w:rPr>
                <w:b/>
                <w:sz w:val="18"/>
              </w:rPr>
            </w:pPr>
            <w:r w:rsidRPr="004265FA">
              <w:rPr>
                <w:b/>
                <w:sz w:val="18"/>
              </w:rPr>
              <w:t>Approved by</w:t>
            </w:r>
          </w:p>
        </w:tc>
      </w:tr>
      <w:tr w:rsidR="004265FA" w:rsidRPr="004265FA" w14:paraId="270974C3" w14:textId="77777777" w:rsidTr="003C3AA9">
        <w:tc>
          <w:tcPr>
            <w:tcW w:w="1134" w:type="dxa"/>
            <w:shd w:val="clear" w:color="auto" w:fill="FFFFFF" w:themeFill="background1"/>
          </w:tcPr>
          <w:p w14:paraId="6CD0F148" w14:textId="27566D05" w:rsidR="004265FA" w:rsidRPr="004265FA" w:rsidRDefault="00160323" w:rsidP="004265FA">
            <w:pPr>
              <w:spacing w:before="60" w:after="60" w:line="240" w:lineRule="auto"/>
              <w:rPr>
                <w:sz w:val="18"/>
              </w:rPr>
            </w:pPr>
            <w:r>
              <w:rPr>
                <w:sz w:val="18"/>
              </w:rPr>
              <w:t>26</w:t>
            </w:r>
            <w:r w:rsidR="004265FA" w:rsidRPr="003C3AA9">
              <w:rPr>
                <w:sz w:val="18"/>
              </w:rPr>
              <w:t>/</w:t>
            </w:r>
            <w:r w:rsidR="003C3AA9" w:rsidRPr="003C3AA9">
              <w:rPr>
                <w:sz w:val="18"/>
              </w:rPr>
              <w:t>0</w:t>
            </w:r>
            <w:r>
              <w:rPr>
                <w:sz w:val="18"/>
              </w:rPr>
              <w:t>7</w:t>
            </w:r>
            <w:r w:rsidR="004265FA" w:rsidRPr="003C3AA9">
              <w:rPr>
                <w:sz w:val="18"/>
              </w:rPr>
              <w:t>/</w:t>
            </w:r>
            <w:r w:rsidR="003C3AA9" w:rsidRPr="003C3AA9">
              <w:rPr>
                <w:sz w:val="18"/>
              </w:rPr>
              <w:t>2023</w:t>
            </w:r>
          </w:p>
        </w:tc>
        <w:tc>
          <w:tcPr>
            <w:tcW w:w="860" w:type="dxa"/>
          </w:tcPr>
          <w:p w14:paraId="26C55543" w14:textId="08892E89" w:rsidR="004265FA" w:rsidRPr="004265FA" w:rsidRDefault="00470A97" w:rsidP="004265FA">
            <w:pPr>
              <w:spacing w:before="60" w:after="60" w:line="240" w:lineRule="auto"/>
              <w:rPr>
                <w:sz w:val="18"/>
              </w:rPr>
            </w:pPr>
            <w:r>
              <w:rPr>
                <w:sz w:val="18"/>
              </w:rPr>
              <w:t>V1.0</w:t>
            </w:r>
          </w:p>
        </w:tc>
        <w:tc>
          <w:tcPr>
            <w:tcW w:w="4952" w:type="dxa"/>
          </w:tcPr>
          <w:p w14:paraId="7B64B9C9" w14:textId="59997F25" w:rsidR="004265FA" w:rsidRPr="004265FA" w:rsidRDefault="00470A97" w:rsidP="004265FA">
            <w:pPr>
              <w:spacing w:before="60" w:after="60" w:line="240" w:lineRule="auto"/>
              <w:rPr>
                <w:sz w:val="18"/>
              </w:rPr>
            </w:pPr>
            <w:r>
              <w:rPr>
                <w:sz w:val="18"/>
              </w:rPr>
              <w:t>First release</w:t>
            </w:r>
          </w:p>
        </w:tc>
        <w:tc>
          <w:tcPr>
            <w:tcW w:w="2114" w:type="dxa"/>
          </w:tcPr>
          <w:p w14:paraId="62385B0A" w14:textId="77777777" w:rsidR="004265FA" w:rsidRPr="004265FA" w:rsidRDefault="004265FA" w:rsidP="004265FA">
            <w:pPr>
              <w:spacing w:before="60" w:after="60" w:line="240" w:lineRule="auto"/>
              <w:rPr>
                <w:sz w:val="18"/>
              </w:rPr>
            </w:pPr>
            <w:r w:rsidRPr="004265FA">
              <w:rPr>
                <w:sz w:val="18"/>
              </w:rPr>
              <w:t>Approved Arrangements Program</w:t>
            </w:r>
          </w:p>
        </w:tc>
      </w:tr>
    </w:tbl>
    <w:p w14:paraId="6DED144A" w14:textId="7AA631F9"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3B30462E" w14:textId="52BCDE26" w:rsidR="00764D6A" w:rsidRDefault="00E91D72">
          <w:pPr>
            <w:pStyle w:val="TOCHeading"/>
          </w:pPr>
          <w:r>
            <w:t>Contents</w:t>
          </w:r>
        </w:p>
        <w:p w14:paraId="58A3A235" w14:textId="5DE98FB1" w:rsidR="00B25E78" w:rsidRDefault="00E91D72">
          <w:pPr>
            <w:pStyle w:val="TOC1"/>
            <w:rPr>
              <w:rFonts w:eastAsiaTheme="minorEastAsia"/>
              <w:b w:val="0"/>
              <w:lang w:eastAsia="en-AU"/>
            </w:rPr>
          </w:pPr>
          <w:r>
            <w:rPr>
              <w:b w:val="0"/>
            </w:rPr>
            <w:fldChar w:fldCharType="begin"/>
          </w:r>
          <w:r>
            <w:instrText xml:space="preserve"> TOC \h \z \u \t "Heading 2,1,Heading 3,2,Style1,2,TOA Heading,1" </w:instrText>
          </w:r>
          <w:r>
            <w:rPr>
              <w:b w:val="0"/>
            </w:rPr>
            <w:fldChar w:fldCharType="separate"/>
          </w:r>
          <w:hyperlink w:anchor="_Toc135899399" w:history="1">
            <w:r w:rsidR="00B25E78" w:rsidRPr="003D2FB8">
              <w:rPr>
                <w:rStyle w:val="Hyperlink"/>
              </w:rPr>
              <w:t>Guide to using this document</w:t>
            </w:r>
            <w:r w:rsidR="00B25E78">
              <w:rPr>
                <w:webHidden/>
              </w:rPr>
              <w:tab/>
            </w:r>
            <w:r w:rsidR="00B25E78">
              <w:rPr>
                <w:webHidden/>
              </w:rPr>
              <w:fldChar w:fldCharType="begin"/>
            </w:r>
            <w:r w:rsidR="00B25E78">
              <w:rPr>
                <w:webHidden/>
              </w:rPr>
              <w:instrText xml:space="preserve"> PAGEREF _Toc135899399 \h </w:instrText>
            </w:r>
            <w:r w:rsidR="00B25E78">
              <w:rPr>
                <w:webHidden/>
              </w:rPr>
            </w:r>
            <w:r w:rsidR="00B25E78">
              <w:rPr>
                <w:webHidden/>
              </w:rPr>
              <w:fldChar w:fldCharType="separate"/>
            </w:r>
            <w:r w:rsidR="003E36B1">
              <w:rPr>
                <w:webHidden/>
              </w:rPr>
              <w:t>4</w:t>
            </w:r>
            <w:r w:rsidR="00B25E78">
              <w:rPr>
                <w:webHidden/>
              </w:rPr>
              <w:fldChar w:fldCharType="end"/>
            </w:r>
          </w:hyperlink>
        </w:p>
        <w:p w14:paraId="1892BDBF" w14:textId="478AC5E2" w:rsidR="00B25E78" w:rsidRDefault="00000000">
          <w:pPr>
            <w:pStyle w:val="TOC2"/>
            <w:rPr>
              <w:rFonts w:eastAsiaTheme="minorEastAsia"/>
              <w:lang w:eastAsia="en-AU"/>
            </w:rPr>
          </w:pPr>
          <w:hyperlink w:anchor="_Toc135899400" w:history="1">
            <w:r w:rsidR="00B25E78" w:rsidRPr="003D2FB8">
              <w:rPr>
                <w:rStyle w:val="Hyperlink"/>
              </w:rPr>
              <w:t>Other documents</w:t>
            </w:r>
            <w:r w:rsidR="00B25E78">
              <w:rPr>
                <w:webHidden/>
              </w:rPr>
              <w:tab/>
            </w:r>
            <w:r w:rsidR="00B25E78">
              <w:rPr>
                <w:webHidden/>
              </w:rPr>
              <w:fldChar w:fldCharType="begin"/>
            </w:r>
            <w:r w:rsidR="00B25E78">
              <w:rPr>
                <w:webHidden/>
              </w:rPr>
              <w:instrText xml:space="preserve"> PAGEREF _Toc135899400 \h </w:instrText>
            </w:r>
            <w:r w:rsidR="00B25E78">
              <w:rPr>
                <w:webHidden/>
              </w:rPr>
            </w:r>
            <w:r w:rsidR="00B25E78">
              <w:rPr>
                <w:webHidden/>
              </w:rPr>
              <w:fldChar w:fldCharType="separate"/>
            </w:r>
            <w:r w:rsidR="003E36B1">
              <w:rPr>
                <w:webHidden/>
              </w:rPr>
              <w:t>4</w:t>
            </w:r>
            <w:r w:rsidR="00B25E78">
              <w:rPr>
                <w:webHidden/>
              </w:rPr>
              <w:fldChar w:fldCharType="end"/>
            </w:r>
          </w:hyperlink>
        </w:p>
        <w:p w14:paraId="508610D7" w14:textId="06C43FB0" w:rsidR="00B25E78" w:rsidRDefault="00000000">
          <w:pPr>
            <w:pStyle w:val="TOC1"/>
            <w:rPr>
              <w:rFonts w:eastAsiaTheme="minorEastAsia"/>
              <w:b w:val="0"/>
              <w:lang w:eastAsia="en-AU"/>
            </w:rPr>
          </w:pPr>
          <w:hyperlink w:anchor="_Toc135899401" w:history="1">
            <w:r w:rsidR="00B25E78" w:rsidRPr="003D2FB8">
              <w:rPr>
                <w:rStyle w:val="Hyperlink"/>
              </w:rPr>
              <w:t>Biosecurity directions and container types</w:t>
            </w:r>
            <w:r w:rsidR="00B25E78">
              <w:rPr>
                <w:webHidden/>
              </w:rPr>
              <w:tab/>
            </w:r>
            <w:r w:rsidR="00B25E78">
              <w:rPr>
                <w:webHidden/>
              </w:rPr>
              <w:fldChar w:fldCharType="begin"/>
            </w:r>
            <w:r w:rsidR="00B25E78">
              <w:rPr>
                <w:webHidden/>
              </w:rPr>
              <w:instrText xml:space="preserve"> PAGEREF _Toc135899401 \h </w:instrText>
            </w:r>
            <w:r w:rsidR="00B25E78">
              <w:rPr>
                <w:webHidden/>
              </w:rPr>
            </w:r>
            <w:r w:rsidR="00B25E78">
              <w:rPr>
                <w:webHidden/>
              </w:rPr>
              <w:fldChar w:fldCharType="separate"/>
            </w:r>
            <w:r w:rsidR="003E36B1">
              <w:rPr>
                <w:webHidden/>
              </w:rPr>
              <w:t>5</w:t>
            </w:r>
            <w:r w:rsidR="00B25E78">
              <w:rPr>
                <w:webHidden/>
              </w:rPr>
              <w:fldChar w:fldCharType="end"/>
            </w:r>
          </w:hyperlink>
        </w:p>
        <w:p w14:paraId="4240FABF" w14:textId="7B3CF535" w:rsidR="00B25E78" w:rsidRDefault="00000000">
          <w:pPr>
            <w:pStyle w:val="TOC2"/>
            <w:rPr>
              <w:rFonts w:eastAsiaTheme="minorEastAsia"/>
              <w:lang w:eastAsia="en-AU"/>
            </w:rPr>
          </w:pPr>
          <w:hyperlink w:anchor="_Toc135899402" w:history="1">
            <w:r w:rsidR="00B25E78" w:rsidRPr="003D2FB8">
              <w:rPr>
                <w:rStyle w:val="Hyperlink"/>
                <w:lang w:eastAsia="ja-JP"/>
              </w:rPr>
              <w:t>Identifying biosecurity directions relating to class 14.4</w:t>
            </w:r>
            <w:r w:rsidR="00B25E78">
              <w:rPr>
                <w:webHidden/>
              </w:rPr>
              <w:tab/>
            </w:r>
            <w:r w:rsidR="00B25E78">
              <w:rPr>
                <w:webHidden/>
              </w:rPr>
              <w:fldChar w:fldCharType="begin"/>
            </w:r>
            <w:r w:rsidR="00B25E78">
              <w:rPr>
                <w:webHidden/>
              </w:rPr>
              <w:instrText xml:space="preserve"> PAGEREF _Toc135899402 \h </w:instrText>
            </w:r>
            <w:r w:rsidR="00B25E78">
              <w:rPr>
                <w:webHidden/>
              </w:rPr>
            </w:r>
            <w:r w:rsidR="00B25E78">
              <w:rPr>
                <w:webHidden/>
              </w:rPr>
              <w:fldChar w:fldCharType="separate"/>
            </w:r>
            <w:r w:rsidR="003E36B1">
              <w:rPr>
                <w:webHidden/>
              </w:rPr>
              <w:t>5</w:t>
            </w:r>
            <w:r w:rsidR="00B25E78">
              <w:rPr>
                <w:webHidden/>
              </w:rPr>
              <w:fldChar w:fldCharType="end"/>
            </w:r>
          </w:hyperlink>
        </w:p>
        <w:p w14:paraId="51E047C7" w14:textId="1BD0092B" w:rsidR="00B25E78" w:rsidRDefault="00000000">
          <w:pPr>
            <w:pStyle w:val="TOC2"/>
            <w:rPr>
              <w:rFonts w:eastAsiaTheme="minorEastAsia"/>
              <w:lang w:eastAsia="en-AU"/>
            </w:rPr>
          </w:pPr>
          <w:hyperlink w:anchor="_Toc135899403" w:history="1">
            <w:r w:rsidR="00B25E78" w:rsidRPr="003D2FB8">
              <w:rPr>
                <w:rStyle w:val="Hyperlink"/>
                <w:lang w:eastAsia="ja-JP"/>
              </w:rPr>
              <w:t>Containers within scope of class 14.4</w:t>
            </w:r>
            <w:r w:rsidR="00B25E78">
              <w:rPr>
                <w:webHidden/>
              </w:rPr>
              <w:tab/>
            </w:r>
            <w:r w:rsidR="00B25E78">
              <w:rPr>
                <w:webHidden/>
              </w:rPr>
              <w:fldChar w:fldCharType="begin"/>
            </w:r>
            <w:r w:rsidR="00B25E78">
              <w:rPr>
                <w:webHidden/>
              </w:rPr>
              <w:instrText xml:space="preserve"> PAGEREF _Toc135899403 \h </w:instrText>
            </w:r>
            <w:r w:rsidR="00B25E78">
              <w:rPr>
                <w:webHidden/>
              </w:rPr>
            </w:r>
            <w:r w:rsidR="00B25E78">
              <w:rPr>
                <w:webHidden/>
              </w:rPr>
              <w:fldChar w:fldCharType="separate"/>
            </w:r>
            <w:r w:rsidR="003E36B1">
              <w:rPr>
                <w:webHidden/>
              </w:rPr>
              <w:t>7</w:t>
            </w:r>
            <w:r w:rsidR="00B25E78">
              <w:rPr>
                <w:webHidden/>
              </w:rPr>
              <w:fldChar w:fldCharType="end"/>
            </w:r>
          </w:hyperlink>
        </w:p>
        <w:p w14:paraId="242E87B1" w14:textId="6DF4C1F0" w:rsidR="00B25E78" w:rsidRDefault="00000000">
          <w:pPr>
            <w:pStyle w:val="TOC2"/>
            <w:rPr>
              <w:rFonts w:eastAsiaTheme="minorEastAsia"/>
              <w:lang w:eastAsia="en-AU"/>
            </w:rPr>
          </w:pPr>
          <w:hyperlink w:anchor="_Toc135899404" w:history="1">
            <w:r w:rsidR="00B25E78" w:rsidRPr="003D2FB8">
              <w:rPr>
                <w:rStyle w:val="Hyperlink"/>
                <w:lang w:eastAsia="ja-JP"/>
              </w:rPr>
              <w:t>Inspecting the underside of the container</w:t>
            </w:r>
            <w:r w:rsidR="00B25E78">
              <w:rPr>
                <w:webHidden/>
              </w:rPr>
              <w:tab/>
            </w:r>
            <w:r w:rsidR="00B25E78">
              <w:rPr>
                <w:webHidden/>
              </w:rPr>
              <w:fldChar w:fldCharType="begin"/>
            </w:r>
            <w:r w:rsidR="00B25E78">
              <w:rPr>
                <w:webHidden/>
              </w:rPr>
              <w:instrText xml:space="preserve"> PAGEREF _Toc135899404 \h </w:instrText>
            </w:r>
            <w:r w:rsidR="00B25E78">
              <w:rPr>
                <w:webHidden/>
              </w:rPr>
            </w:r>
            <w:r w:rsidR="00B25E78">
              <w:rPr>
                <w:webHidden/>
              </w:rPr>
              <w:fldChar w:fldCharType="separate"/>
            </w:r>
            <w:r w:rsidR="003E36B1">
              <w:rPr>
                <w:webHidden/>
              </w:rPr>
              <w:t>9</w:t>
            </w:r>
            <w:r w:rsidR="00B25E78">
              <w:rPr>
                <w:webHidden/>
              </w:rPr>
              <w:fldChar w:fldCharType="end"/>
            </w:r>
          </w:hyperlink>
        </w:p>
        <w:p w14:paraId="28186872" w14:textId="475A9086" w:rsidR="00B25E78" w:rsidRDefault="00000000">
          <w:pPr>
            <w:pStyle w:val="TOC2"/>
            <w:rPr>
              <w:rFonts w:eastAsiaTheme="minorEastAsia"/>
              <w:lang w:eastAsia="en-AU"/>
            </w:rPr>
          </w:pPr>
          <w:hyperlink w:anchor="_Toc135899405" w:history="1">
            <w:r w:rsidR="00B25E78" w:rsidRPr="003D2FB8">
              <w:rPr>
                <w:rStyle w:val="Hyperlink"/>
                <w:lang w:eastAsia="ja-JP"/>
              </w:rPr>
              <w:t>Dangerous goods</w:t>
            </w:r>
            <w:r w:rsidR="00B25E78">
              <w:rPr>
                <w:webHidden/>
              </w:rPr>
              <w:tab/>
            </w:r>
            <w:r w:rsidR="00B25E78">
              <w:rPr>
                <w:webHidden/>
              </w:rPr>
              <w:fldChar w:fldCharType="begin"/>
            </w:r>
            <w:r w:rsidR="00B25E78">
              <w:rPr>
                <w:webHidden/>
              </w:rPr>
              <w:instrText xml:space="preserve"> PAGEREF _Toc135899405 \h </w:instrText>
            </w:r>
            <w:r w:rsidR="00B25E78">
              <w:rPr>
                <w:webHidden/>
              </w:rPr>
            </w:r>
            <w:r w:rsidR="00B25E78">
              <w:rPr>
                <w:webHidden/>
              </w:rPr>
              <w:fldChar w:fldCharType="separate"/>
            </w:r>
            <w:r w:rsidR="003E36B1">
              <w:rPr>
                <w:webHidden/>
              </w:rPr>
              <w:t>10</w:t>
            </w:r>
            <w:r w:rsidR="00B25E78">
              <w:rPr>
                <w:webHidden/>
              </w:rPr>
              <w:fldChar w:fldCharType="end"/>
            </w:r>
          </w:hyperlink>
        </w:p>
        <w:p w14:paraId="4B6B9A68" w14:textId="2B26EDE1" w:rsidR="00B25E78" w:rsidRDefault="00000000">
          <w:pPr>
            <w:pStyle w:val="TOC1"/>
            <w:rPr>
              <w:rFonts w:eastAsiaTheme="minorEastAsia"/>
              <w:b w:val="0"/>
              <w:lang w:eastAsia="en-AU"/>
            </w:rPr>
          </w:pPr>
          <w:hyperlink w:anchor="_Toc135899406" w:history="1">
            <w:r w:rsidR="00B25E78" w:rsidRPr="003D2FB8">
              <w:rPr>
                <w:rStyle w:val="Hyperlink"/>
              </w:rPr>
              <w:t>Identifying and managing biosecurity risk</w:t>
            </w:r>
            <w:r w:rsidR="00B25E78">
              <w:rPr>
                <w:webHidden/>
              </w:rPr>
              <w:tab/>
            </w:r>
            <w:r w:rsidR="00B25E78">
              <w:rPr>
                <w:webHidden/>
              </w:rPr>
              <w:fldChar w:fldCharType="begin"/>
            </w:r>
            <w:r w:rsidR="00B25E78">
              <w:rPr>
                <w:webHidden/>
              </w:rPr>
              <w:instrText xml:space="preserve"> PAGEREF _Toc135899406 \h </w:instrText>
            </w:r>
            <w:r w:rsidR="00B25E78">
              <w:rPr>
                <w:webHidden/>
              </w:rPr>
            </w:r>
            <w:r w:rsidR="00B25E78">
              <w:rPr>
                <w:webHidden/>
              </w:rPr>
              <w:fldChar w:fldCharType="separate"/>
            </w:r>
            <w:r w:rsidR="003E36B1">
              <w:rPr>
                <w:webHidden/>
              </w:rPr>
              <w:t>11</w:t>
            </w:r>
            <w:r w:rsidR="00B25E78">
              <w:rPr>
                <w:webHidden/>
              </w:rPr>
              <w:fldChar w:fldCharType="end"/>
            </w:r>
          </w:hyperlink>
        </w:p>
        <w:p w14:paraId="7A0F5C13" w14:textId="537C1FB3" w:rsidR="00B25E78" w:rsidRDefault="00000000">
          <w:pPr>
            <w:pStyle w:val="TOC2"/>
            <w:rPr>
              <w:rFonts w:eastAsiaTheme="minorEastAsia"/>
              <w:lang w:eastAsia="en-AU"/>
            </w:rPr>
          </w:pPr>
          <w:hyperlink w:anchor="_Toc135899407" w:history="1">
            <w:r w:rsidR="00B25E78" w:rsidRPr="003D2FB8">
              <w:rPr>
                <w:rStyle w:val="Hyperlink"/>
                <w:lang w:eastAsia="ja-JP"/>
              </w:rPr>
              <w:t>External container biosecurity risks</w:t>
            </w:r>
            <w:r w:rsidR="00B25E78">
              <w:rPr>
                <w:webHidden/>
              </w:rPr>
              <w:tab/>
            </w:r>
            <w:r w:rsidR="00B25E78">
              <w:rPr>
                <w:webHidden/>
              </w:rPr>
              <w:fldChar w:fldCharType="begin"/>
            </w:r>
            <w:r w:rsidR="00B25E78">
              <w:rPr>
                <w:webHidden/>
              </w:rPr>
              <w:instrText xml:space="preserve"> PAGEREF _Toc135899407 \h </w:instrText>
            </w:r>
            <w:r w:rsidR="00B25E78">
              <w:rPr>
                <w:webHidden/>
              </w:rPr>
            </w:r>
            <w:r w:rsidR="00B25E78">
              <w:rPr>
                <w:webHidden/>
              </w:rPr>
              <w:fldChar w:fldCharType="separate"/>
            </w:r>
            <w:r w:rsidR="003E36B1">
              <w:rPr>
                <w:webHidden/>
              </w:rPr>
              <w:t>11</w:t>
            </w:r>
            <w:r w:rsidR="00B25E78">
              <w:rPr>
                <w:webHidden/>
              </w:rPr>
              <w:fldChar w:fldCharType="end"/>
            </w:r>
          </w:hyperlink>
        </w:p>
        <w:p w14:paraId="3A4C2C01" w14:textId="2D2EE10B" w:rsidR="00B25E78" w:rsidRDefault="00000000">
          <w:pPr>
            <w:pStyle w:val="TOC2"/>
            <w:rPr>
              <w:rFonts w:eastAsiaTheme="minorEastAsia"/>
              <w:lang w:eastAsia="en-AU"/>
            </w:rPr>
          </w:pPr>
          <w:hyperlink w:anchor="_Toc135899408" w:history="1">
            <w:r w:rsidR="00B25E78" w:rsidRPr="003D2FB8">
              <w:rPr>
                <w:rStyle w:val="Hyperlink"/>
                <w:lang w:eastAsia="ja-JP"/>
              </w:rPr>
              <w:t>Internal container biosecurity risks</w:t>
            </w:r>
            <w:r w:rsidR="00B25E78">
              <w:rPr>
                <w:webHidden/>
              </w:rPr>
              <w:tab/>
            </w:r>
            <w:r w:rsidR="00B25E78">
              <w:rPr>
                <w:webHidden/>
              </w:rPr>
              <w:fldChar w:fldCharType="begin"/>
            </w:r>
            <w:r w:rsidR="00B25E78">
              <w:rPr>
                <w:webHidden/>
              </w:rPr>
              <w:instrText xml:space="preserve"> PAGEREF _Toc135899408 \h </w:instrText>
            </w:r>
            <w:r w:rsidR="00B25E78">
              <w:rPr>
                <w:webHidden/>
              </w:rPr>
            </w:r>
            <w:r w:rsidR="00B25E78">
              <w:rPr>
                <w:webHidden/>
              </w:rPr>
              <w:fldChar w:fldCharType="separate"/>
            </w:r>
            <w:r w:rsidR="003E36B1">
              <w:rPr>
                <w:webHidden/>
              </w:rPr>
              <w:t>14</w:t>
            </w:r>
            <w:r w:rsidR="00B25E78">
              <w:rPr>
                <w:webHidden/>
              </w:rPr>
              <w:fldChar w:fldCharType="end"/>
            </w:r>
          </w:hyperlink>
        </w:p>
        <w:p w14:paraId="1740F9CF" w14:textId="0BDD67EB" w:rsidR="00B25E78" w:rsidRDefault="00000000">
          <w:pPr>
            <w:pStyle w:val="TOC2"/>
            <w:rPr>
              <w:rFonts w:eastAsiaTheme="minorEastAsia"/>
              <w:lang w:eastAsia="en-AU"/>
            </w:rPr>
          </w:pPr>
          <w:hyperlink w:anchor="_Toc135899409" w:history="1">
            <w:r w:rsidR="00B25E78" w:rsidRPr="003D2FB8">
              <w:rPr>
                <w:rStyle w:val="Hyperlink"/>
                <w:lang w:eastAsia="ja-JP"/>
              </w:rPr>
              <w:t>Managing biosecurity risk</w:t>
            </w:r>
            <w:r w:rsidR="00B25E78">
              <w:rPr>
                <w:webHidden/>
              </w:rPr>
              <w:tab/>
            </w:r>
            <w:r w:rsidR="00B25E78">
              <w:rPr>
                <w:webHidden/>
              </w:rPr>
              <w:fldChar w:fldCharType="begin"/>
            </w:r>
            <w:r w:rsidR="00B25E78">
              <w:rPr>
                <w:webHidden/>
              </w:rPr>
              <w:instrText xml:space="preserve"> PAGEREF _Toc135899409 \h </w:instrText>
            </w:r>
            <w:r w:rsidR="00B25E78">
              <w:rPr>
                <w:webHidden/>
              </w:rPr>
            </w:r>
            <w:r w:rsidR="00B25E78">
              <w:rPr>
                <w:webHidden/>
              </w:rPr>
              <w:fldChar w:fldCharType="separate"/>
            </w:r>
            <w:r w:rsidR="003E36B1">
              <w:rPr>
                <w:webHidden/>
              </w:rPr>
              <w:t>17</w:t>
            </w:r>
            <w:r w:rsidR="00B25E78">
              <w:rPr>
                <w:webHidden/>
              </w:rPr>
              <w:fldChar w:fldCharType="end"/>
            </w:r>
          </w:hyperlink>
        </w:p>
        <w:p w14:paraId="32BC2CB4" w14:textId="35CDC78B" w:rsidR="00B25E78" w:rsidRDefault="00000000">
          <w:pPr>
            <w:pStyle w:val="TOC1"/>
            <w:rPr>
              <w:rFonts w:eastAsiaTheme="minorEastAsia"/>
              <w:b w:val="0"/>
              <w:lang w:eastAsia="en-AU"/>
            </w:rPr>
          </w:pPr>
          <w:hyperlink w:anchor="_Toc135899410" w:history="1">
            <w:r w:rsidR="00B25E78" w:rsidRPr="003D2FB8">
              <w:rPr>
                <w:rStyle w:val="Hyperlink"/>
              </w:rPr>
              <w:t>Releasing the container from biosecurity control and reporting inspection outcomes</w:t>
            </w:r>
            <w:r w:rsidR="00B25E78">
              <w:rPr>
                <w:webHidden/>
              </w:rPr>
              <w:tab/>
            </w:r>
            <w:r w:rsidR="00B25E78">
              <w:rPr>
                <w:webHidden/>
              </w:rPr>
              <w:fldChar w:fldCharType="begin"/>
            </w:r>
            <w:r w:rsidR="00B25E78">
              <w:rPr>
                <w:webHidden/>
              </w:rPr>
              <w:instrText xml:space="preserve"> PAGEREF _Toc135899410 \h </w:instrText>
            </w:r>
            <w:r w:rsidR="00B25E78">
              <w:rPr>
                <w:webHidden/>
              </w:rPr>
            </w:r>
            <w:r w:rsidR="00B25E78">
              <w:rPr>
                <w:webHidden/>
              </w:rPr>
              <w:fldChar w:fldCharType="separate"/>
            </w:r>
            <w:r w:rsidR="003E36B1">
              <w:rPr>
                <w:webHidden/>
              </w:rPr>
              <w:t>18</w:t>
            </w:r>
            <w:r w:rsidR="00B25E78">
              <w:rPr>
                <w:webHidden/>
              </w:rPr>
              <w:fldChar w:fldCharType="end"/>
            </w:r>
          </w:hyperlink>
        </w:p>
        <w:p w14:paraId="780BB933" w14:textId="15AC97B3" w:rsidR="00B25E78" w:rsidRDefault="00000000">
          <w:pPr>
            <w:pStyle w:val="TOC2"/>
            <w:rPr>
              <w:rFonts w:eastAsiaTheme="minorEastAsia"/>
              <w:lang w:eastAsia="en-AU"/>
            </w:rPr>
          </w:pPr>
          <w:hyperlink w:anchor="_Toc135899411" w:history="1">
            <w:r w:rsidR="00B25E78" w:rsidRPr="003D2FB8">
              <w:rPr>
                <w:rStyle w:val="Hyperlink"/>
              </w:rPr>
              <w:t>Releasing the container from biosecurity control</w:t>
            </w:r>
            <w:r w:rsidR="00B25E78">
              <w:rPr>
                <w:webHidden/>
              </w:rPr>
              <w:tab/>
            </w:r>
            <w:r w:rsidR="00B25E78">
              <w:rPr>
                <w:webHidden/>
              </w:rPr>
              <w:fldChar w:fldCharType="begin"/>
            </w:r>
            <w:r w:rsidR="00B25E78">
              <w:rPr>
                <w:webHidden/>
              </w:rPr>
              <w:instrText xml:space="preserve"> PAGEREF _Toc135899411 \h </w:instrText>
            </w:r>
            <w:r w:rsidR="00B25E78">
              <w:rPr>
                <w:webHidden/>
              </w:rPr>
            </w:r>
            <w:r w:rsidR="00B25E78">
              <w:rPr>
                <w:webHidden/>
              </w:rPr>
              <w:fldChar w:fldCharType="separate"/>
            </w:r>
            <w:r w:rsidR="003E36B1">
              <w:rPr>
                <w:webHidden/>
              </w:rPr>
              <w:t>18</w:t>
            </w:r>
            <w:r w:rsidR="00B25E78">
              <w:rPr>
                <w:webHidden/>
              </w:rPr>
              <w:fldChar w:fldCharType="end"/>
            </w:r>
          </w:hyperlink>
        </w:p>
        <w:p w14:paraId="74CCC220" w14:textId="6F74627F" w:rsidR="00B25E78" w:rsidRDefault="00000000">
          <w:pPr>
            <w:pStyle w:val="TOC2"/>
            <w:rPr>
              <w:rFonts w:eastAsiaTheme="minorEastAsia"/>
              <w:lang w:eastAsia="en-AU"/>
            </w:rPr>
          </w:pPr>
          <w:hyperlink w:anchor="_Toc135899412" w:history="1">
            <w:r w:rsidR="00B25E78" w:rsidRPr="003D2FB8">
              <w:rPr>
                <w:rStyle w:val="Hyperlink"/>
              </w:rPr>
              <w:t>Reporting container inspection outcomes</w:t>
            </w:r>
            <w:r w:rsidR="00B25E78">
              <w:rPr>
                <w:webHidden/>
              </w:rPr>
              <w:tab/>
            </w:r>
            <w:r w:rsidR="00B25E78">
              <w:rPr>
                <w:webHidden/>
              </w:rPr>
              <w:fldChar w:fldCharType="begin"/>
            </w:r>
            <w:r w:rsidR="00B25E78">
              <w:rPr>
                <w:webHidden/>
              </w:rPr>
              <w:instrText xml:space="preserve"> PAGEREF _Toc135899412 \h </w:instrText>
            </w:r>
            <w:r w:rsidR="00B25E78">
              <w:rPr>
                <w:webHidden/>
              </w:rPr>
            </w:r>
            <w:r w:rsidR="00B25E78">
              <w:rPr>
                <w:webHidden/>
              </w:rPr>
              <w:fldChar w:fldCharType="separate"/>
            </w:r>
            <w:r w:rsidR="003E36B1">
              <w:rPr>
                <w:webHidden/>
              </w:rPr>
              <w:t>18</w:t>
            </w:r>
            <w:r w:rsidR="00B25E78">
              <w:rPr>
                <w:webHidden/>
              </w:rPr>
              <w:fldChar w:fldCharType="end"/>
            </w:r>
          </w:hyperlink>
        </w:p>
        <w:p w14:paraId="5C43EE89" w14:textId="6E403557" w:rsidR="00764D6A" w:rsidRDefault="00E91D72">
          <w:r>
            <w:rPr>
              <w:b/>
              <w:noProof/>
            </w:rPr>
            <w:fldChar w:fldCharType="end"/>
          </w:r>
        </w:p>
      </w:sdtContent>
    </w:sdt>
    <w:p w14:paraId="3522DF1A" w14:textId="6C87C53E" w:rsidR="00764D6A" w:rsidRDefault="00E91D72">
      <w:pPr>
        <w:pStyle w:val="TOCHeading2"/>
        <w:rPr>
          <w:rStyle w:val="Strong"/>
        </w:rPr>
      </w:pPr>
      <w:r>
        <w:rPr>
          <w:rStyle w:val="Strong"/>
        </w:rPr>
        <w:t>Tables</w:t>
      </w:r>
    </w:p>
    <w:p w14:paraId="3C74A9A2" w14:textId="316B7693" w:rsidR="00663737" w:rsidRDefault="00E91D72">
      <w:pPr>
        <w:pStyle w:val="TableofFigures"/>
        <w:tabs>
          <w:tab w:val="right" w:leader="dot" w:pos="9060"/>
        </w:tabs>
        <w:rPr>
          <w:rFonts w:eastAsiaTheme="minorEastAsia"/>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33914256" w:history="1">
        <w:r w:rsidR="00663737" w:rsidRPr="009464D4">
          <w:rPr>
            <w:rStyle w:val="Hyperlink"/>
            <w:noProof/>
          </w:rPr>
          <w:t xml:space="preserve">Table 1 Identifying direction type </w:t>
        </w:r>
        <w:r w:rsidR="00663737" w:rsidRPr="009464D4">
          <w:rPr>
            <w:rStyle w:val="Hyperlink"/>
            <w:noProof/>
            <w:lang w:eastAsia="ja-JP"/>
          </w:rPr>
          <w:t xml:space="preserve">Approved Arrangements – AA Rural </w:t>
        </w:r>
        <w:r w:rsidR="00663737" w:rsidRPr="009464D4">
          <w:rPr>
            <w:rStyle w:val="Hyperlink"/>
            <w:noProof/>
          </w:rPr>
          <w:t>Tailgate</w:t>
        </w:r>
        <w:r w:rsidR="00663737" w:rsidRPr="009464D4">
          <w:rPr>
            <w:rStyle w:val="Hyperlink"/>
            <w:noProof/>
            <w:lang w:eastAsia="ja-JP"/>
          </w:rPr>
          <w:t xml:space="preserve"> Inspection</w:t>
        </w:r>
        <w:r w:rsidR="00663737">
          <w:rPr>
            <w:noProof/>
            <w:webHidden/>
          </w:rPr>
          <w:tab/>
        </w:r>
        <w:r w:rsidR="00663737">
          <w:rPr>
            <w:noProof/>
            <w:webHidden/>
          </w:rPr>
          <w:fldChar w:fldCharType="begin"/>
        </w:r>
        <w:r w:rsidR="00663737">
          <w:rPr>
            <w:noProof/>
            <w:webHidden/>
          </w:rPr>
          <w:instrText xml:space="preserve"> PAGEREF _Toc133914256 \h </w:instrText>
        </w:r>
        <w:r w:rsidR="00663737">
          <w:rPr>
            <w:noProof/>
            <w:webHidden/>
          </w:rPr>
        </w:r>
        <w:r w:rsidR="00663737">
          <w:rPr>
            <w:noProof/>
            <w:webHidden/>
          </w:rPr>
          <w:fldChar w:fldCharType="separate"/>
        </w:r>
        <w:r w:rsidR="003E36B1">
          <w:rPr>
            <w:noProof/>
            <w:webHidden/>
          </w:rPr>
          <w:t>5</w:t>
        </w:r>
        <w:r w:rsidR="00663737">
          <w:rPr>
            <w:noProof/>
            <w:webHidden/>
          </w:rPr>
          <w:fldChar w:fldCharType="end"/>
        </w:r>
      </w:hyperlink>
    </w:p>
    <w:p w14:paraId="629C8564" w14:textId="4F4151BE" w:rsidR="00663737" w:rsidRDefault="00000000">
      <w:pPr>
        <w:pStyle w:val="TableofFigures"/>
        <w:tabs>
          <w:tab w:val="right" w:leader="dot" w:pos="9060"/>
        </w:tabs>
        <w:rPr>
          <w:rFonts w:eastAsiaTheme="minorEastAsia"/>
          <w:noProof/>
          <w:lang w:eastAsia="en-AU"/>
        </w:rPr>
      </w:pPr>
      <w:hyperlink w:anchor="_Toc133914257" w:history="1">
        <w:r w:rsidR="00663737" w:rsidRPr="009464D4">
          <w:rPr>
            <w:rStyle w:val="Hyperlink"/>
            <w:noProof/>
          </w:rPr>
          <w:t>Table 2 Identifying direction type Approved Arrangements – AA Rural Tailgate Ext. Inspect</w:t>
        </w:r>
        <w:r w:rsidR="00663737">
          <w:rPr>
            <w:noProof/>
            <w:webHidden/>
          </w:rPr>
          <w:tab/>
        </w:r>
        <w:r w:rsidR="00663737">
          <w:rPr>
            <w:noProof/>
            <w:webHidden/>
          </w:rPr>
          <w:fldChar w:fldCharType="begin"/>
        </w:r>
        <w:r w:rsidR="00663737">
          <w:rPr>
            <w:noProof/>
            <w:webHidden/>
          </w:rPr>
          <w:instrText xml:space="preserve"> PAGEREF _Toc133914257 \h </w:instrText>
        </w:r>
        <w:r w:rsidR="00663737">
          <w:rPr>
            <w:noProof/>
            <w:webHidden/>
          </w:rPr>
        </w:r>
        <w:r w:rsidR="00663737">
          <w:rPr>
            <w:noProof/>
            <w:webHidden/>
          </w:rPr>
          <w:fldChar w:fldCharType="separate"/>
        </w:r>
        <w:r w:rsidR="003E36B1">
          <w:rPr>
            <w:noProof/>
            <w:webHidden/>
          </w:rPr>
          <w:t>5</w:t>
        </w:r>
        <w:r w:rsidR="00663737">
          <w:rPr>
            <w:noProof/>
            <w:webHidden/>
          </w:rPr>
          <w:fldChar w:fldCharType="end"/>
        </w:r>
      </w:hyperlink>
    </w:p>
    <w:p w14:paraId="29B6297E" w14:textId="0115C010" w:rsidR="00663737" w:rsidRDefault="00000000">
      <w:pPr>
        <w:pStyle w:val="TableofFigures"/>
        <w:tabs>
          <w:tab w:val="right" w:leader="dot" w:pos="9060"/>
        </w:tabs>
        <w:rPr>
          <w:rFonts w:eastAsiaTheme="minorEastAsia"/>
          <w:noProof/>
          <w:lang w:eastAsia="en-AU"/>
        </w:rPr>
      </w:pPr>
      <w:hyperlink w:anchor="_Toc133914258" w:history="1">
        <w:r w:rsidR="00663737" w:rsidRPr="009464D4">
          <w:rPr>
            <w:rStyle w:val="Hyperlink"/>
            <w:noProof/>
          </w:rPr>
          <w:t>Table 3 Examples of direction types for container inspections that are out of scope for class 14.4</w:t>
        </w:r>
        <w:r w:rsidR="00663737">
          <w:rPr>
            <w:noProof/>
            <w:webHidden/>
          </w:rPr>
          <w:tab/>
        </w:r>
        <w:r w:rsidR="00663737">
          <w:rPr>
            <w:noProof/>
            <w:webHidden/>
          </w:rPr>
          <w:fldChar w:fldCharType="begin"/>
        </w:r>
        <w:r w:rsidR="00663737">
          <w:rPr>
            <w:noProof/>
            <w:webHidden/>
          </w:rPr>
          <w:instrText xml:space="preserve"> PAGEREF _Toc133914258 \h </w:instrText>
        </w:r>
        <w:r w:rsidR="00663737">
          <w:rPr>
            <w:noProof/>
            <w:webHidden/>
          </w:rPr>
        </w:r>
        <w:r w:rsidR="00663737">
          <w:rPr>
            <w:noProof/>
            <w:webHidden/>
          </w:rPr>
          <w:fldChar w:fldCharType="separate"/>
        </w:r>
        <w:r w:rsidR="003E36B1">
          <w:rPr>
            <w:noProof/>
            <w:webHidden/>
          </w:rPr>
          <w:t>6</w:t>
        </w:r>
        <w:r w:rsidR="00663737">
          <w:rPr>
            <w:noProof/>
            <w:webHidden/>
          </w:rPr>
          <w:fldChar w:fldCharType="end"/>
        </w:r>
      </w:hyperlink>
    </w:p>
    <w:p w14:paraId="4C628A49" w14:textId="55D0210C" w:rsidR="00663737" w:rsidRDefault="00000000">
      <w:pPr>
        <w:pStyle w:val="TableofFigures"/>
        <w:tabs>
          <w:tab w:val="right" w:leader="dot" w:pos="9060"/>
        </w:tabs>
        <w:rPr>
          <w:rFonts w:eastAsiaTheme="minorEastAsia"/>
          <w:noProof/>
          <w:lang w:eastAsia="en-AU"/>
        </w:rPr>
      </w:pPr>
      <w:hyperlink w:anchor="_Toc133914259" w:history="1">
        <w:r w:rsidR="00663737" w:rsidRPr="009464D4">
          <w:rPr>
            <w:rStyle w:val="Hyperlink"/>
            <w:noProof/>
          </w:rPr>
          <w:t>Table 4 Container types within scope of class 14.4</w:t>
        </w:r>
        <w:r w:rsidR="00663737">
          <w:rPr>
            <w:noProof/>
            <w:webHidden/>
          </w:rPr>
          <w:tab/>
        </w:r>
        <w:r w:rsidR="00663737">
          <w:rPr>
            <w:noProof/>
            <w:webHidden/>
          </w:rPr>
          <w:fldChar w:fldCharType="begin"/>
        </w:r>
        <w:r w:rsidR="00663737">
          <w:rPr>
            <w:noProof/>
            <w:webHidden/>
          </w:rPr>
          <w:instrText xml:space="preserve"> PAGEREF _Toc133914259 \h </w:instrText>
        </w:r>
        <w:r w:rsidR="00663737">
          <w:rPr>
            <w:noProof/>
            <w:webHidden/>
          </w:rPr>
        </w:r>
        <w:r w:rsidR="00663737">
          <w:rPr>
            <w:noProof/>
            <w:webHidden/>
          </w:rPr>
          <w:fldChar w:fldCharType="separate"/>
        </w:r>
        <w:r w:rsidR="003E36B1">
          <w:rPr>
            <w:noProof/>
            <w:webHidden/>
          </w:rPr>
          <w:t>7</w:t>
        </w:r>
        <w:r w:rsidR="00663737">
          <w:rPr>
            <w:noProof/>
            <w:webHidden/>
          </w:rPr>
          <w:fldChar w:fldCharType="end"/>
        </w:r>
      </w:hyperlink>
    </w:p>
    <w:p w14:paraId="7B5FDF3E" w14:textId="44E5A0C9" w:rsidR="00663737" w:rsidRDefault="00000000">
      <w:pPr>
        <w:pStyle w:val="TableofFigures"/>
        <w:tabs>
          <w:tab w:val="right" w:leader="dot" w:pos="9060"/>
        </w:tabs>
        <w:rPr>
          <w:rFonts w:eastAsiaTheme="minorEastAsia"/>
          <w:noProof/>
          <w:lang w:eastAsia="en-AU"/>
        </w:rPr>
      </w:pPr>
      <w:hyperlink w:anchor="_Toc133914260" w:history="1">
        <w:r w:rsidR="00663737" w:rsidRPr="009464D4">
          <w:rPr>
            <w:rStyle w:val="Hyperlink"/>
            <w:noProof/>
          </w:rPr>
          <w:t>Table 5 Directed inspection activities for container types within scope of class 14.4</w:t>
        </w:r>
        <w:r w:rsidR="00663737">
          <w:rPr>
            <w:noProof/>
            <w:webHidden/>
          </w:rPr>
          <w:tab/>
        </w:r>
        <w:r w:rsidR="00663737">
          <w:rPr>
            <w:noProof/>
            <w:webHidden/>
          </w:rPr>
          <w:fldChar w:fldCharType="begin"/>
        </w:r>
        <w:r w:rsidR="00663737">
          <w:rPr>
            <w:noProof/>
            <w:webHidden/>
          </w:rPr>
          <w:instrText xml:space="preserve"> PAGEREF _Toc133914260 \h </w:instrText>
        </w:r>
        <w:r w:rsidR="00663737">
          <w:rPr>
            <w:noProof/>
            <w:webHidden/>
          </w:rPr>
        </w:r>
        <w:r w:rsidR="00663737">
          <w:rPr>
            <w:noProof/>
            <w:webHidden/>
          </w:rPr>
          <w:fldChar w:fldCharType="separate"/>
        </w:r>
        <w:r w:rsidR="003E36B1">
          <w:rPr>
            <w:noProof/>
            <w:webHidden/>
          </w:rPr>
          <w:t>8</w:t>
        </w:r>
        <w:r w:rsidR="00663737">
          <w:rPr>
            <w:noProof/>
            <w:webHidden/>
          </w:rPr>
          <w:fldChar w:fldCharType="end"/>
        </w:r>
      </w:hyperlink>
    </w:p>
    <w:p w14:paraId="28044DBA" w14:textId="58275710" w:rsidR="00663737" w:rsidRDefault="00000000">
      <w:pPr>
        <w:pStyle w:val="TableofFigures"/>
        <w:tabs>
          <w:tab w:val="right" w:leader="dot" w:pos="9060"/>
        </w:tabs>
        <w:rPr>
          <w:rFonts w:eastAsiaTheme="minorEastAsia"/>
          <w:noProof/>
          <w:lang w:eastAsia="en-AU"/>
        </w:rPr>
      </w:pPr>
      <w:hyperlink w:anchor="_Toc133914261" w:history="1">
        <w:r w:rsidR="00663737" w:rsidRPr="009464D4">
          <w:rPr>
            <w:rStyle w:val="Hyperlink"/>
            <w:noProof/>
          </w:rPr>
          <w:t>Table 6 Container position to i</w:t>
        </w:r>
        <w:r w:rsidR="00663737" w:rsidRPr="009464D4">
          <w:rPr>
            <w:rStyle w:val="Hyperlink"/>
            <w:noProof/>
            <w:lang w:eastAsia="ja-JP"/>
          </w:rPr>
          <w:t>nspect the underside</w:t>
        </w:r>
        <w:r w:rsidR="00663737">
          <w:rPr>
            <w:noProof/>
            <w:webHidden/>
          </w:rPr>
          <w:tab/>
        </w:r>
        <w:r w:rsidR="00663737">
          <w:rPr>
            <w:noProof/>
            <w:webHidden/>
          </w:rPr>
          <w:fldChar w:fldCharType="begin"/>
        </w:r>
        <w:r w:rsidR="00663737">
          <w:rPr>
            <w:noProof/>
            <w:webHidden/>
          </w:rPr>
          <w:instrText xml:space="preserve"> PAGEREF _Toc133914261 \h </w:instrText>
        </w:r>
        <w:r w:rsidR="00663737">
          <w:rPr>
            <w:noProof/>
            <w:webHidden/>
          </w:rPr>
        </w:r>
        <w:r w:rsidR="00663737">
          <w:rPr>
            <w:noProof/>
            <w:webHidden/>
          </w:rPr>
          <w:fldChar w:fldCharType="separate"/>
        </w:r>
        <w:r w:rsidR="003E36B1">
          <w:rPr>
            <w:noProof/>
            <w:webHidden/>
          </w:rPr>
          <w:t>9</w:t>
        </w:r>
        <w:r w:rsidR="00663737">
          <w:rPr>
            <w:noProof/>
            <w:webHidden/>
          </w:rPr>
          <w:fldChar w:fldCharType="end"/>
        </w:r>
      </w:hyperlink>
    </w:p>
    <w:p w14:paraId="4826AA51" w14:textId="5D1F963D" w:rsidR="00663737" w:rsidRDefault="00000000">
      <w:pPr>
        <w:pStyle w:val="TableofFigures"/>
        <w:tabs>
          <w:tab w:val="right" w:leader="dot" w:pos="9060"/>
        </w:tabs>
        <w:rPr>
          <w:rFonts w:eastAsiaTheme="minorEastAsia"/>
          <w:noProof/>
          <w:lang w:eastAsia="en-AU"/>
        </w:rPr>
      </w:pPr>
      <w:hyperlink w:anchor="_Toc133914262" w:history="1">
        <w:r w:rsidR="00663737" w:rsidRPr="009464D4">
          <w:rPr>
            <w:rStyle w:val="Hyperlink"/>
            <w:noProof/>
          </w:rPr>
          <w:t xml:space="preserve">Table 7 </w:t>
        </w:r>
        <w:r w:rsidR="00663737" w:rsidRPr="009464D4">
          <w:rPr>
            <w:rStyle w:val="Hyperlink"/>
            <w:noProof/>
            <w:lang w:eastAsia="ja-JP"/>
          </w:rPr>
          <w:t>Dangerous goods signage</w:t>
        </w:r>
        <w:r w:rsidR="00663737">
          <w:rPr>
            <w:noProof/>
            <w:webHidden/>
          </w:rPr>
          <w:tab/>
        </w:r>
        <w:r w:rsidR="00663737">
          <w:rPr>
            <w:noProof/>
            <w:webHidden/>
          </w:rPr>
          <w:fldChar w:fldCharType="begin"/>
        </w:r>
        <w:r w:rsidR="00663737">
          <w:rPr>
            <w:noProof/>
            <w:webHidden/>
          </w:rPr>
          <w:instrText xml:space="preserve"> PAGEREF _Toc133914262 \h </w:instrText>
        </w:r>
        <w:r w:rsidR="00663737">
          <w:rPr>
            <w:noProof/>
            <w:webHidden/>
          </w:rPr>
        </w:r>
        <w:r w:rsidR="00663737">
          <w:rPr>
            <w:noProof/>
            <w:webHidden/>
          </w:rPr>
          <w:fldChar w:fldCharType="separate"/>
        </w:r>
        <w:r w:rsidR="003E36B1">
          <w:rPr>
            <w:noProof/>
            <w:webHidden/>
          </w:rPr>
          <w:t>10</w:t>
        </w:r>
        <w:r w:rsidR="00663737">
          <w:rPr>
            <w:noProof/>
            <w:webHidden/>
          </w:rPr>
          <w:fldChar w:fldCharType="end"/>
        </w:r>
      </w:hyperlink>
    </w:p>
    <w:p w14:paraId="0E60C5C9" w14:textId="0E90E5F4" w:rsidR="00663737" w:rsidRDefault="00000000">
      <w:pPr>
        <w:pStyle w:val="TableofFigures"/>
        <w:tabs>
          <w:tab w:val="right" w:leader="dot" w:pos="9060"/>
        </w:tabs>
        <w:rPr>
          <w:rFonts w:eastAsiaTheme="minorEastAsia"/>
          <w:noProof/>
          <w:lang w:eastAsia="en-AU"/>
        </w:rPr>
      </w:pPr>
      <w:hyperlink w:anchor="_Toc133914263" w:history="1">
        <w:r w:rsidR="00663737" w:rsidRPr="009464D4">
          <w:rPr>
            <w:rStyle w:val="Hyperlink"/>
            <w:noProof/>
          </w:rPr>
          <w:t xml:space="preserve">Table 8 </w:t>
        </w:r>
        <w:r w:rsidR="00663737" w:rsidRPr="009464D4">
          <w:rPr>
            <w:rStyle w:val="Hyperlink"/>
            <w:noProof/>
            <w:lang w:eastAsia="ja-JP"/>
          </w:rPr>
          <w:t>Soil and plant contamination on external container surfaces</w:t>
        </w:r>
        <w:r w:rsidR="00663737">
          <w:rPr>
            <w:noProof/>
            <w:webHidden/>
          </w:rPr>
          <w:tab/>
        </w:r>
        <w:r w:rsidR="00663737">
          <w:rPr>
            <w:noProof/>
            <w:webHidden/>
          </w:rPr>
          <w:fldChar w:fldCharType="begin"/>
        </w:r>
        <w:r w:rsidR="00663737">
          <w:rPr>
            <w:noProof/>
            <w:webHidden/>
          </w:rPr>
          <w:instrText xml:space="preserve"> PAGEREF _Toc133914263 \h </w:instrText>
        </w:r>
        <w:r w:rsidR="00663737">
          <w:rPr>
            <w:noProof/>
            <w:webHidden/>
          </w:rPr>
        </w:r>
        <w:r w:rsidR="00663737">
          <w:rPr>
            <w:noProof/>
            <w:webHidden/>
          </w:rPr>
          <w:fldChar w:fldCharType="separate"/>
        </w:r>
        <w:r w:rsidR="003E36B1">
          <w:rPr>
            <w:noProof/>
            <w:webHidden/>
          </w:rPr>
          <w:t>11</w:t>
        </w:r>
        <w:r w:rsidR="00663737">
          <w:rPr>
            <w:noProof/>
            <w:webHidden/>
          </w:rPr>
          <w:fldChar w:fldCharType="end"/>
        </w:r>
      </w:hyperlink>
    </w:p>
    <w:p w14:paraId="31907A20" w14:textId="0F1A9AA0" w:rsidR="00663737" w:rsidRDefault="00000000">
      <w:pPr>
        <w:pStyle w:val="TableofFigures"/>
        <w:tabs>
          <w:tab w:val="right" w:leader="dot" w:pos="9060"/>
        </w:tabs>
        <w:rPr>
          <w:rFonts w:eastAsiaTheme="minorEastAsia"/>
          <w:noProof/>
          <w:lang w:eastAsia="en-AU"/>
        </w:rPr>
      </w:pPr>
      <w:hyperlink w:anchor="_Toc133914264" w:history="1">
        <w:r w:rsidR="00663737" w:rsidRPr="009464D4">
          <w:rPr>
            <w:rStyle w:val="Hyperlink"/>
            <w:noProof/>
          </w:rPr>
          <w:t>Table 9 Invertebrates</w:t>
        </w:r>
        <w:r w:rsidR="00663737" w:rsidRPr="009464D4">
          <w:rPr>
            <w:rStyle w:val="Hyperlink"/>
            <w:noProof/>
            <w:lang w:eastAsia="ja-JP"/>
          </w:rPr>
          <w:t xml:space="preserve"> on external container surfaces</w:t>
        </w:r>
        <w:r w:rsidR="00663737">
          <w:rPr>
            <w:noProof/>
            <w:webHidden/>
          </w:rPr>
          <w:tab/>
        </w:r>
        <w:r w:rsidR="00663737">
          <w:rPr>
            <w:noProof/>
            <w:webHidden/>
          </w:rPr>
          <w:fldChar w:fldCharType="begin"/>
        </w:r>
        <w:r w:rsidR="00663737">
          <w:rPr>
            <w:noProof/>
            <w:webHidden/>
          </w:rPr>
          <w:instrText xml:space="preserve"> PAGEREF _Toc133914264 \h </w:instrText>
        </w:r>
        <w:r w:rsidR="00663737">
          <w:rPr>
            <w:noProof/>
            <w:webHidden/>
          </w:rPr>
        </w:r>
        <w:r w:rsidR="00663737">
          <w:rPr>
            <w:noProof/>
            <w:webHidden/>
          </w:rPr>
          <w:fldChar w:fldCharType="separate"/>
        </w:r>
        <w:r w:rsidR="003E36B1">
          <w:rPr>
            <w:noProof/>
            <w:webHidden/>
          </w:rPr>
          <w:t>13</w:t>
        </w:r>
        <w:r w:rsidR="00663737">
          <w:rPr>
            <w:noProof/>
            <w:webHidden/>
          </w:rPr>
          <w:fldChar w:fldCharType="end"/>
        </w:r>
      </w:hyperlink>
    </w:p>
    <w:p w14:paraId="0EA9E9C1" w14:textId="51A506FE" w:rsidR="00663737" w:rsidRDefault="00000000">
      <w:pPr>
        <w:pStyle w:val="TableofFigures"/>
        <w:tabs>
          <w:tab w:val="right" w:leader="dot" w:pos="9060"/>
        </w:tabs>
        <w:rPr>
          <w:rFonts w:eastAsiaTheme="minorEastAsia"/>
          <w:noProof/>
          <w:lang w:eastAsia="en-AU"/>
        </w:rPr>
      </w:pPr>
      <w:hyperlink w:anchor="_Toc133914265" w:history="1">
        <w:r w:rsidR="00663737" w:rsidRPr="009464D4">
          <w:rPr>
            <w:rStyle w:val="Hyperlink"/>
            <w:noProof/>
          </w:rPr>
          <w:t xml:space="preserve">Table 10 </w:t>
        </w:r>
        <w:r w:rsidR="00663737" w:rsidRPr="009464D4">
          <w:rPr>
            <w:rStyle w:val="Hyperlink"/>
            <w:noProof/>
            <w:lang w:eastAsia="ja-JP"/>
          </w:rPr>
          <w:t xml:space="preserve">Soil and plant </w:t>
        </w:r>
        <w:r w:rsidR="00663737" w:rsidRPr="009464D4">
          <w:rPr>
            <w:rStyle w:val="Hyperlink"/>
            <w:noProof/>
          </w:rPr>
          <w:t>contamination</w:t>
        </w:r>
        <w:r w:rsidR="00663737" w:rsidRPr="009464D4">
          <w:rPr>
            <w:rStyle w:val="Hyperlink"/>
            <w:noProof/>
            <w:lang w:eastAsia="ja-JP"/>
          </w:rPr>
          <w:t xml:space="preserve"> within the container</w:t>
        </w:r>
        <w:r w:rsidR="00663737">
          <w:rPr>
            <w:noProof/>
            <w:webHidden/>
          </w:rPr>
          <w:tab/>
        </w:r>
        <w:r w:rsidR="00663737">
          <w:rPr>
            <w:noProof/>
            <w:webHidden/>
          </w:rPr>
          <w:fldChar w:fldCharType="begin"/>
        </w:r>
        <w:r w:rsidR="00663737">
          <w:rPr>
            <w:noProof/>
            <w:webHidden/>
          </w:rPr>
          <w:instrText xml:space="preserve"> PAGEREF _Toc133914265 \h </w:instrText>
        </w:r>
        <w:r w:rsidR="00663737">
          <w:rPr>
            <w:noProof/>
            <w:webHidden/>
          </w:rPr>
        </w:r>
        <w:r w:rsidR="00663737">
          <w:rPr>
            <w:noProof/>
            <w:webHidden/>
          </w:rPr>
          <w:fldChar w:fldCharType="separate"/>
        </w:r>
        <w:r w:rsidR="003E36B1">
          <w:rPr>
            <w:noProof/>
            <w:webHidden/>
          </w:rPr>
          <w:t>14</w:t>
        </w:r>
        <w:r w:rsidR="00663737">
          <w:rPr>
            <w:noProof/>
            <w:webHidden/>
          </w:rPr>
          <w:fldChar w:fldCharType="end"/>
        </w:r>
      </w:hyperlink>
    </w:p>
    <w:p w14:paraId="27795992" w14:textId="75A21E53" w:rsidR="00663737" w:rsidRDefault="00000000">
      <w:pPr>
        <w:pStyle w:val="TableofFigures"/>
        <w:tabs>
          <w:tab w:val="right" w:leader="dot" w:pos="9060"/>
        </w:tabs>
        <w:rPr>
          <w:rFonts w:eastAsiaTheme="minorEastAsia"/>
          <w:noProof/>
          <w:lang w:eastAsia="en-AU"/>
        </w:rPr>
      </w:pPr>
      <w:hyperlink w:anchor="_Toc133914266" w:history="1">
        <w:r w:rsidR="00663737" w:rsidRPr="009464D4">
          <w:rPr>
            <w:rStyle w:val="Hyperlink"/>
            <w:noProof/>
          </w:rPr>
          <w:t xml:space="preserve">Table 11 </w:t>
        </w:r>
        <w:r w:rsidR="00663737" w:rsidRPr="009464D4">
          <w:rPr>
            <w:rStyle w:val="Hyperlink"/>
            <w:noProof/>
            <w:lang w:eastAsia="ja-JP"/>
          </w:rPr>
          <w:t>Invertebrates and animals within the container</w:t>
        </w:r>
        <w:r w:rsidR="00663737">
          <w:rPr>
            <w:noProof/>
            <w:webHidden/>
          </w:rPr>
          <w:tab/>
        </w:r>
        <w:r w:rsidR="00663737">
          <w:rPr>
            <w:noProof/>
            <w:webHidden/>
          </w:rPr>
          <w:fldChar w:fldCharType="begin"/>
        </w:r>
        <w:r w:rsidR="00663737">
          <w:rPr>
            <w:noProof/>
            <w:webHidden/>
          </w:rPr>
          <w:instrText xml:space="preserve"> PAGEREF _Toc133914266 \h </w:instrText>
        </w:r>
        <w:r w:rsidR="00663737">
          <w:rPr>
            <w:noProof/>
            <w:webHidden/>
          </w:rPr>
        </w:r>
        <w:r w:rsidR="00663737">
          <w:rPr>
            <w:noProof/>
            <w:webHidden/>
          </w:rPr>
          <w:fldChar w:fldCharType="separate"/>
        </w:r>
        <w:r w:rsidR="003E36B1">
          <w:rPr>
            <w:noProof/>
            <w:webHidden/>
          </w:rPr>
          <w:t>15</w:t>
        </w:r>
        <w:r w:rsidR="00663737">
          <w:rPr>
            <w:noProof/>
            <w:webHidden/>
          </w:rPr>
          <w:fldChar w:fldCharType="end"/>
        </w:r>
      </w:hyperlink>
    </w:p>
    <w:p w14:paraId="756E0250" w14:textId="270EC254" w:rsidR="00663737" w:rsidRDefault="00000000">
      <w:pPr>
        <w:pStyle w:val="TableofFigures"/>
        <w:tabs>
          <w:tab w:val="right" w:leader="dot" w:pos="9060"/>
        </w:tabs>
        <w:rPr>
          <w:rFonts w:eastAsiaTheme="minorEastAsia"/>
          <w:noProof/>
          <w:lang w:eastAsia="en-AU"/>
        </w:rPr>
      </w:pPr>
      <w:hyperlink w:anchor="_Toc133914267" w:history="1">
        <w:r w:rsidR="00663737" w:rsidRPr="009464D4">
          <w:rPr>
            <w:rStyle w:val="Hyperlink"/>
            <w:noProof/>
          </w:rPr>
          <w:t xml:space="preserve">Table 12 </w:t>
        </w:r>
        <w:r w:rsidR="00663737" w:rsidRPr="009464D4">
          <w:rPr>
            <w:rStyle w:val="Hyperlink"/>
            <w:noProof/>
            <w:lang w:eastAsia="ja-JP"/>
          </w:rPr>
          <w:t>Unacceptable packaging material</w:t>
        </w:r>
        <w:r w:rsidR="00663737">
          <w:rPr>
            <w:noProof/>
            <w:webHidden/>
          </w:rPr>
          <w:tab/>
        </w:r>
        <w:r w:rsidR="00663737">
          <w:rPr>
            <w:noProof/>
            <w:webHidden/>
          </w:rPr>
          <w:fldChar w:fldCharType="begin"/>
        </w:r>
        <w:r w:rsidR="00663737">
          <w:rPr>
            <w:noProof/>
            <w:webHidden/>
          </w:rPr>
          <w:instrText xml:space="preserve"> PAGEREF _Toc133914267 \h </w:instrText>
        </w:r>
        <w:r w:rsidR="00663737">
          <w:rPr>
            <w:noProof/>
            <w:webHidden/>
          </w:rPr>
        </w:r>
        <w:r w:rsidR="00663737">
          <w:rPr>
            <w:noProof/>
            <w:webHidden/>
          </w:rPr>
          <w:fldChar w:fldCharType="separate"/>
        </w:r>
        <w:r w:rsidR="003E36B1">
          <w:rPr>
            <w:noProof/>
            <w:webHidden/>
          </w:rPr>
          <w:t>16</w:t>
        </w:r>
        <w:r w:rsidR="00663737">
          <w:rPr>
            <w:noProof/>
            <w:webHidden/>
          </w:rPr>
          <w:fldChar w:fldCharType="end"/>
        </w:r>
      </w:hyperlink>
    </w:p>
    <w:p w14:paraId="185BB3D2" w14:textId="0261D4F1" w:rsidR="00663737" w:rsidRDefault="00000000">
      <w:pPr>
        <w:pStyle w:val="TableofFigures"/>
        <w:tabs>
          <w:tab w:val="right" w:leader="dot" w:pos="9060"/>
        </w:tabs>
        <w:rPr>
          <w:rFonts w:eastAsiaTheme="minorEastAsia"/>
          <w:noProof/>
          <w:lang w:eastAsia="en-AU"/>
        </w:rPr>
      </w:pPr>
      <w:hyperlink w:anchor="_Toc133914268" w:history="1">
        <w:r w:rsidR="00663737" w:rsidRPr="009464D4">
          <w:rPr>
            <w:rStyle w:val="Hyperlink"/>
            <w:noProof/>
          </w:rPr>
          <w:t>Table 13 Quick reference guide for managing biosecurity risk</w:t>
        </w:r>
        <w:r w:rsidR="00663737">
          <w:rPr>
            <w:noProof/>
            <w:webHidden/>
          </w:rPr>
          <w:tab/>
        </w:r>
        <w:r w:rsidR="00663737">
          <w:rPr>
            <w:noProof/>
            <w:webHidden/>
          </w:rPr>
          <w:fldChar w:fldCharType="begin"/>
        </w:r>
        <w:r w:rsidR="00663737">
          <w:rPr>
            <w:noProof/>
            <w:webHidden/>
          </w:rPr>
          <w:instrText xml:space="preserve"> PAGEREF _Toc133914268 \h </w:instrText>
        </w:r>
        <w:r w:rsidR="00663737">
          <w:rPr>
            <w:noProof/>
            <w:webHidden/>
          </w:rPr>
        </w:r>
        <w:r w:rsidR="00663737">
          <w:rPr>
            <w:noProof/>
            <w:webHidden/>
          </w:rPr>
          <w:fldChar w:fldCharType="separate"/>
        </w:r>
        <w:r w:rsidR="003E36B1">
          <w:rPr>
            <w:noProof/>
            <w:webHidden/>
          </w:rPr>
          <w:t>17</w:t>
        </w:r>
        <w:r w:rsidR="00663737">
          <w:rPr>
            <w:noProof/>
            <w:webHidden/>
          </w:rPr>
          <w:fldChar w:fldCharType="end"/>
        </w:r>
      </w:hyperlink>
    </w:p>
    <w:p w14:paraId="35B5B302" w14:textId="110E4367" w:rsidR="00470A97" w:rsidRDefault="00E91D72" w:rsidP="002D0A50">
      <w:pPr>
        <w:pStyle w:val="TOCHeading"/>
        <w:rPr>
          <w:bCs w:val="0"/>
          <w:noProof/>
        </w:rPr>
      </w:pPr>
      <w:r>
        <w:rPr>
          <w:noProof/>
        </w:rPr>
        <w:fldChar w:fldCharType="end"/>
      </w:r>
      <w:r w:rsidR="00470A97">
        <w:rPr>
          <w:noProof/>
        </w:rPr>
        <w:br w:type="page"/>
      </w:r>
    </w:p>
    <w:p w14:paraId="73A101F0" w14:textId="73E1BA51" w:rsidR="00764D6A" w:rsidRDefault="003157AA" w:rsidP="00200957">
      <w:pPr>
        <w:pStyle w:val="Heading2"/>
        <w:numPr>
          <w:ilvl w:val="0"/>
          <w:numId w:val="0"/>
        </w:numPr>
        <w:ind w:left="720" w:hanging="720"/>
      </w:pPr>
      <w:bookmarkStart w:id="1" w:name="_Toc135899399"/>
      <w:r w:rsidRPr="003157AA">
        <w:lastRenderedPageBreak/>
        <w:t>Guide to using this document</w:t>
      </w:r>
      <w:bookmarkEnd w:id="1"/>
    </w:p>
    <w:p w14:paraId="67476270" w14:textId="6E45BF6D" w:rsidR="003157AA" w:rsidRDefault="003157AA" w:rsidP="004C7018">
      <w:r>
        <w:t xml:space="preserve">This document </w:t>
      </w:r>
      <w:r w:rsidR="000055F0">
        <w:t>provides information</w:t>
      </w:r>
      <w:r w:rsidR="00427936">
        <w:t xml:space="preserve"> intended to </w:t>
      </w:r>
      <w:r w:rsidR="00FC4EAB">
        <w:t xml:space="preserve">assist </w:t>
      </w:r>
      <w:r w:rsidR="00427936">
        <w:t>biosecurity industry participant</w:t>
      </w:r>
      <w:r w:rsidR="007C507E">
        <w:t>s</w:t>
      </w:r>
      <w:r w:rsidR="00E42029">
        <w:t xml:space="preserve"> </w:t>
      </w:r>
      <w:r w:rsidR="00951AE5">
        <w:t xml:space="preserve">covered by a </w:t>
      </w:r>
      <w:r w:rsidR="00E63780">
        <w:t xml:space="preserve">class 14.4 </w:t>
      </w:r>
      <w:r w:rsidR="00F75A2D">
        <w:t>r</w:t>
      </w:r>
      <w:r w:rsidR="00E63780">
        <w:t>ural tailgate inspection</w:t>
      </w:r>
      <w:r w:rsidR="009904B3">
        <w:t xml:space="preserve"> approved arrangement</w:t>
      </w:r>
      <w:r w:rsidR="00951AE5">
        <w:t xml:space="preserve"> to comply with the conditions of their arrangement</w:t>
      </w:r>
      <w:r w:rsidR="009904B3">
        <w:t>.</w:t>
      </w:r>
    </w:p>
    <w:p w14:paraId="2005237C" w14:textId="1BF2BB38" w:rsidR="00816090" w:rsidRDefault="00816090" w:rsidP="00816090">
      <w:r w:rsidRPr="006C45C8">
        <w:t xml:space="preserve">This document provides supporting information </w:t>
      </w:r>
      <w:r w:rsidRPr="002D0A50">
        <w:t>only</w:t>
      </w:r>
      <w:r w:rsidRPr="006C45C8">
        <w:t xml:space="preserve">. </w:t>
      </w:r>
      <w:r w:rsidR="005A3833">
        <w:t>T</w:t>
      </w:r>
      <w:r w:rsidRPr="006C45C8">
        <w:t xml:space="preserve">he </w:t>
      </w:r>
      <w:r w:rsidR="00E4227A">
        <w:t>approved arrangement</w:t>
      </w:r>
      <w:r w:rsidRPr="006C45C8">
        <w:t xml:space="preserve"> </w:t>
      </w:r>
      <w:r w:rsidR="005A3833">
        <w:t xml:space="preserve">conditions </w:t>
      </w:r>
      <w:r w:rsidR="00046ADD">
        <w:t xml:space="preserve">for </w:t>
      </w:r>
      <w:hyperlink r:id="rId16" w:anchor="class-14" w:history="1">
        <w:r w:rsidR="003C2EF6" w:rsidRPr="00046ADD">
          <w:rPr>
            <w:rStyle w:val="Hyperlink"/>
          </w:rPr>
          <w:t>14.4</w:t>
        </w:r>
        <w:r w:rsidRPr="00046ADD">
          <w:rPr>
            <w:rStyle w:val="Hyperlink"/>
          </w:rPr>
          <w:t xml:space="preserve"> </w:t>
        </w:r>
        <w:r w:rsidR="00046ADD" w:rsidRPr="00046ADD">
          <w:rPr>
            <w:rStyle w:val="Hyperlink"/>
          </w:rPr>
          <w:t>rural tailgate inspection</w:t>
        </w:r>
      </w:hyperlink>
      <w:r w:rsidR="00046ADD">
        <w:t xml:space="preserve"> </w:t>
      </w:r>
      <w:r w:rsidRPr="006C45C8">
        <w:rPr>
          <w:rFonts w:eastAsia="Times New Roman"/>
        </w:rPr>
        <w:t xml:space="preserve">must be met </w:t>
      </w:r>
      <w:r w:rsidR="00D5344B">
        <w:rPr>
          <w:rFonts w:eastAsia="Times New Roman"/>
        </w:rPr>
        <w:t xml:space="preserve">by the biosecurity industry participant when performing </w:t>
      </w:r>
      <w:r w:rsidR="006D14C4">
        <w:rPr>
          <w:rFonts w:eastAsia="Times New Roman"/>
        </w:rPr>
        <w:t xml:space="preserve">biosecurity activities under </w:t>
      </w:r>
      <w:r w:rsidR="00801BF9" w:rsidRPr="006C45C8">
        <w:rPr>
          <w:rFonts w:eastAsia="Times New Roman"/>
        </w:rPr>
        <w:t>class 14.4</w:t>
      </w:r>
      <w:r w:rsidR="00EF02F6" w:rsidRPr="006C45C8">
        <w:rPr>
          <w:rFonts w:eastAsia="Times New Roman"/>
        </w:rPr>
        <w:t xml:space="preserve"> approved arrangement</w:t>
      </w:r>
      <w:r w:rsidRPr="006C45C8">
        <w:t>.</w:t>
      </w:r>
    </w:p>
    <w:p w14:paraId="36A6B70A" w14:textId="462E5275" w:rsidR="00810B7C" w:rsidRPr="006C45C8" w:rsidRDefault="00331123" w:rsidP="00816090">
      <w:r>
        <w:t xml:space="preserve">The images </w:t>
      </w:r>
      <w:r w:rsidR="00EB65BC">
        <w:t xml:space="preserve">used in this document are intended to </w:t>
      </w:r>
      <w:r w:rsidR="00DC7B6D">
        <w:t xml:space="preserve">contextualise the container types </w:t>
      </w:r>
      <w:r w:rsidR="00027FDC">
        <w:t xml:space="preserve">that are </w:t>
      </w:r>
      <w:r w:rsidR="00DC7B6D">
        <w:t>within scope of class 14.4 and the biosecurity risks</w:t>
      </w:r>
      <w:r w:rsidR="00341A64">
        <w:t xml:space="preserve"> </w:t>
      </w:r>
      <w:r w:rsidR="00AD1F11">
        <w:t>associated with</w:t>
      </w:r>
      <w:r w:rsidR="003D2F53">
        <w:t xml:space="preserve"> containers destined for unpack in a rural location. These (stock) images may not replicate all </w:t>
      </w:r>
      <w:r w:rsidR="006440A8">
        <w:t>container</w:t>
      </w:r>
      <w:r w:rsidR="003D2F53">
        <w:t xml:space="preserve"> types </w:t>
      </w:r>
      <w:r w:rsidR="006440A8">
        <w:t>directed for inspection in accordance with class 14.4</w:t>
      </w:r>
      <w:r w:rsidR="00694274">
        <w:t xml:space="preserve"> and </w:t>
      </w:r>
      <w:r w:rsidR="00014483">
        <w:t xml:space="preserve">the </w:t>
      </w:r>
      <w:r w:rsidR="00A12E0A">
        <w:t xml:space="preserve">scenarios </w:t>
      </w:r>
      <w:r w:rsidR="00F6298A">
        <w:t>in</w:t>
      </w:r>
      <w:r w:rsidR="00A12E0A">
        <w:t xml:space="preserve"> which biosecurity risk is detected</w:t>
      </w:r>
      <w:r w:rsidR="00556FEE">
        <w:t xml:space="preserve"> during rural tailgate inspection</w:t>
      </w:r>
      <w:r w:rsidR="00A12E0A">
        <w:t>.</w:t>
      </w:r>
    </w:p>
    <w:p w14:paraId="3DBF6943" w14:textId="6D00CC8E" w:rsidR="003157AA" w:rsidRDefault="003157AA" w:rsidP="003157AA">
      <w:r>
        <w:t xml:space="preserve">Further information on approved arrangements, department contact details and copies of relevant approved arrangement documentation is available at </w:t>
      </w:r>
      <w:hyperlink r:id="rId17" w:history="1">
        <w:r w:rsidRPr="003157AA">
          <w:rPr>
            <w:rStyle w:val="Hyperlink"/>
          </w:rPr>
          <w:t>Approved Arrangements</w:t>
        </w:r>
      </w:hyperlink>
      <w:r>
        <w:t>.</w:t>
      </w:r>
    </w:p>
    <w:p w14:paraId="46755A41" w14:textId="77777777" w:rsidR="003157AA" w:rsidRDefault="003157AA" w:rsidP="003157AA">
      <w:pPr>
        <w:pStyle w:val="Heading3"/>
        <w:numPr>
          <w:ilvl w:val="0"/>
          <w:numId w:val="0"/>
        </w:numPr>
        <w:ind w:left="964" w:hanging="964"/>
      </w:pPr>
      <w:bookmarkStart w:id="2" w:name="_Toc135899400"/>
      <w:r>
        <w:t>Other doc</w:t>
      </w:r>
      <w:bookmarkStart w:id="3" w:name="_Hlk135140080"/>
      <w:r>
        <w:t>uments</w:t>
      </w:r>
      <w:bookmarkEnd w:id="2"/>
      <w:bookmarkEnd w:id="3"/>
    </w:p>
    <w:p w14:paraId="79060DA3" w14:textId="0580B41C" w:rsidR="002E38EA" w:rsidRPr="00A40DBA" w:rsidRDefault="003157AA" w:rsidP="008B3B97">
      <w:pPr>
        <w:rPr>
          <w:color w:val="165788"/>
          <w:u w:val="single"/>
        </w:rPr>
        <w:sectPr w:rsidR="002E38EA" w:rsidRPr="00A40DBA" w:rsidSect="00E41304">
          <w:headerReference w:type="default" r:id="rId18"/>
          <w:footerReference w:type="default" r:id="rId19"/>
          <w:headerReference w:type="first" r:id="rId20"/>
          <w:pgSz w:w="11906" w:h="16838"/>
          <w:pgMar w:top="1418" w:right="1418" w:bottom="1418" w:left="1418" w:header="567" w:footer="283" w:gutter="0"/>
          <w:pgNumType w:start="1"/>
          <w:cols w:space="708"/>
          <w:titlePg/>
          <w:docGrid w:linePitch="360"/>
        </w:sectPr>
      </w:pPr>
      <w:r>
        <w:t>The</w:t>
      </w:r>
      <w:r w:rsidR="00145E7C">
        <w:t xml:space="preserve"> </w:t>
      </w:r>
      <w:hyperlink r:id="rId21" w:anchor="class-14" w:history="1">
        <w:r w:rsidR="00145E7C" w:rsidRPr="00323B50">
          <w:rPr>
            <w:rStyle w:val="Hyperlink"/>
          </w:rPr>
          <w:t>class 14.4</w:t>
        </w:r>
        <w:r w:rsidR="00C44AB3" w:rsidRPr="00323B50">
          <w:rPr>
            <w:rStyle w:val="Hyperlink"/>
          </w:rPr>
          <w:t xml:space="preserve"> Rural tailgate inspections conditions</w:t>
        </w:r>
      </w:hyperlink>
      <w:r w:rsidR="00C44AB3">
        <w:t xml:space="preserve"> and the</w:t>
      </w:r>
      <w:r>
        <w:t xml:space="preserve"> </w:t>
      </w:r>
      <w:hyperlink r:id="rId22" w:history="1">
        <w:r w:rsidRPr="00CC6FB0">
          <w:rPr>
            <w:rStyle w:val="Hyperlink"/>
          </w:rPr>
          <w:t>Approved Arrangements General Policies</w:t>
        </w:r>
      </w:hyperlink>
      <w:r>
        <w:t xml:space="preserve"> should be read in conjunction with </w:t>
      </w:r>
      <w:r w:rsidR="00C44AB3">
        <w:t>this supplementary</w:t>
      </w:r>
      <w:r w:rsidR="00DA6DBF">
        <w:t xml:space="preserve"> information document</w:t>
      </w:r>
      <w:r>
        <w:t xml:space="preserve">. </w:t>
      </w:r>
    </w:p>
    <w:p w14:paraId="023DF109" w14:textId="17E3EB70" w:rsidR="00CD3B27" w:rsidRDefault="00AF2902" w:rsidP="00B655E7">
      <w:pPr>
        <w:pStyle w:val="Heading2"/>
        <w:numPr>
          <w:ilvl w:val="0"/>
          <w:numId w:val="0"/>
        </w:numPr>
        <w:spacing w:after="0"/>
      </w:pPr>
      <w:bookmarkStart w:id="4" w:name="_Toc135899401"/>
      <w:r>
        <w:lastRenderedPageBreak/>
        <w:t>Biosecurity directions and container types</w:t>
      </w:r>
      <w:bookmarkEnd w:id="4"/>
    </w:p>
    <w:p w14:paraId="01E85003" w14:textId="2EFCFA1D" w:rsidR="00143061" w:rsidRDefault="00260AEB" w:rsidP="00143061">
      <w:pPr>
        <w:pStyle w:val="Heading3"/>
        <w:numPr>
          <w:ilvl w:val="0"/>
          <w:numId w:val="0"/>
        </w:numPr>
        <w:rPr>
          <w:lang w:eastAsia="ja-JP"/>
        </w:rPr>
      </w:pPr>
      <w:bookmarkStart w:id="5" w:name="Title_2"/>
      <w:bookmarkStart w:id="6" w:name="_Dangerous_goods"/>
      <w:bookmarkStart w:id="7" w:name="Title_3"/>
      <w:bookmarkStart w:id="8" w:name="Title_5"/>
      <w:bookmarkStart w:id="9" w:name="Title_6"/>
      <w:bookmarkStart w:id="10" w:name="Title_7"/>
      <w:bookmarkStart w:id="11" w:name="Title_8"/>
      <w:bookmarkStart w:id="12" w:name="Title_9"/>
      <w:bookmarkStart w:id="13" w:name="Title_10"/>
      <w:bookmarkStart w:id="14" w:name="_Toc135899402"/>
      <w:bookmarkEnd w:id="5"/>
      <w:bookmarkEnd w:id="6"/>
      <w:bookmarkEnd w:id="7"/>
      <w:bookmarkEnd w:id="8"/>
      <w:bookmarkEnd w:id="9"/>
      <w:bookmarkEnd w:id="10"/>
      <w:bookmarkEnd w:id="11"/>
      <w:bookmarkEnd w:id="12"/>
      <w:bookmarkEnd w:id="13"/>
      <w:r>
        <w:rPr>
          <w:lang w:eastAsia="ja-JP"/>
        </w:rPr>
        <w:t>Identifying b</w:t>
      </w:r>
      <w:r w:rsidR="00143061">
        <w:rPr>
          <w:lang w:eastAsia="ja-JP"/>
        </w:rPr>
        <w:t>iosecurity direction</w:t>
      </w:r>
      <w:r w:rsidR="007A353A">
        <w:rPr>
          <w:lang w:eastAsia="ja-JP"/>
        </w:rPr>
        <w:t>s</w:t>
      </w:r>
      <w:r>
        <w:rPr>
          <w:lang w:eastAsia="ja-JP"/>
        </w:rPr>
        <w:t xml:space="preserve"> </w:t>
      </w:r>
      <w:r w:rsidR="003C08E9">
        <w:rPr>
          <w:lang w:eastAsia="ja-JP"/>
        </w:rPr>
        <w:t>relating to class 14.4</w:t>
      </w:r>
      <w:bookmarkEnd w:id="14"/>
    </w:p>
    <w:p w14:paraId="2F2E2484" w14:textId="55692451" w:rsidR="009A23DD" w:rsidRDefault="009A23DD" w:rsidP="00143061">
      <w:pPr>
        <w:rPr>
          <w:lang w:eastAsia="ja-JP"/>
        </w:rPr>
      </w:pPr>
      <w:r>
        <w:rPr>
          <w:lang w:eastAsia="ja-JP"/>
        </w:rPr>
        <w:t xml:space="preserve">Rural tailgate inspections </w:t>
      </w:r>
      <w:r w:rsidR="00590BCB">
        <w:rPr>
          <w:lang w:eastAsia="ja-JP"/>
        </w:rPr>
        <w:t xml:space="preserve">of containers </w:t>
      </w:r>
      <w:r>
        <w:rPr>
          <w:lang w:eastAsia="ja-JP"/>
        </w:rPr>
        <w:t>to be conducted under the approved arrangement class 14.4 – rural tailgate inspection</w:t>
      </w:r>
      <w:r w:rsidR="00B958F5">
        <w:rPr>
          <w:lang w:eastAsia="ja-JP"/>
        </w:rPr>
        <w:t xml:space="preserve"> </w:t>
      </w:r>
      <w:r w:rsidR="00D9055D">
        <w:rPr>
          <w:lang w:eastAsia="ja-JP"/>
        </w:rPr>
        <w:t xml:space="preserve">are identified by one of two </w:t>
      </w:r>
      <w:r w:rsidR="00590BCB">
        <w:rPr>
          <w:lang w:eastAsia="ja-JP"/>
        </w:rPr>
        <w:t xml:space="preserve">biosecurity </w:t>
      </w:r>
      <w:r w:rsidR="00D9055D">
        <w:rPr>
          <w:lang w:eastAsia="ja-JP"/>
        </w:rPr>
        <w:t>direction</w:t>
      </w:r>
      <w:r w:rsidR="005063B1">
        <w:rPr>
          <w:lang w:eastAsia="ja-JP"/>
        </w:rPr>
        <w:t>s</w:t>
      </w:r>
      <w:r w:rsidR="009472D2">
        <w:rPr>
          <w:lang w:eastAsia="ja-JP"/>
        </w:rPr>
        <w:t xml:space="preserve"> </w:t>
      </w:r>
      <w:r w:rsidR="00302FD3">
        <w:rPr>
          <w:lang w:eastAsia="ja-JP"/>
        </w:rPr>
        <w:t>issued by the department</w:t>
      </w:r>
      <w:r w:rsidR="00B958F5">
        <w:rPr>
          <w:lang w:eastAsia="ja-JP"/>
        </w:rPr>
        <w:t>,</w:t>
      </w:r>
      <w:r w:rsidR="00D9055D">
        <w:rPr>
          <w:lang w:eastAsia="ja-JP"/>
        </w:rPr>
        <w:t xml:space="preserve"> titled</w:t>
      </w:r>
      <w:r w:rsidR="00B958F5">
        <w:rPr>
          <w:lang w:eastAsia="ja-JP"/>
        </w:rPr>
        <w:t xml:space="preserve"> either</w:t>
      </w:r>
      <w:r w:rsidR="00D9055D">
        <w:rPr>
          <w:lang w:eastAsia="ja-JP"/>
        </w:rPr>
        <w:t>:</w:t>
      </w:r>
    </w:p>
    <w:p w14:paraId="12E4E2CC" w14:textId="77777777" w:rsidR="00143061" w:rsidRPr="00BB0DF8" w:rsidRDefault="00143061" w:rsidP="00143061">
      <w:pPr>
        <w:pStyle w:val="ListParagraph"/>
        <w:numPr>
          <w:ilvl w:val="0"/>
          <w:numId w:val="25"/>
        </w:numPr>
        <w:rPr>
          <w:lang w:eastAsia="ja-JP"/>
        </w:rPr>
      </w:pPr>
      <w:r w:rsidRPr="00BB0DF8">
        <w:rPr>
          <w:lang w:eastAsia="ja-JP"/>
        </w:rPr>
        <w:t>Approved Arrangements – AA Rural Tailgate Inspection</w:t>
      </w:r>
    </w:p>
    <w:p w14:paraId="71DD5B63" w14:textId="3F96305A" w:rsidR="00143061" w:rsidRDefault="00143061" w:rsidP="00143061">
      <w:pPr>
        <w:pStyle w:val="ListParagraph"/>
        <w:numPr>
          <w:ilvl w:val="0"/>
          <w:numId w:val="25"/>
        </w:numPr>
        <w:rPr>
          <w:lang w:eastAsia="ja-JP"/>
        </w:rPr>
      </w:pPr>
      <w:r w:rsidRPr="00BB0DF8">
        <w:rPr>
          <w:lang w:eastAsia="ja-JP"/>
        </w:rPr>
        <w:t>Approved Arrangements – AA Rural Tailgate Ext. Inspect</w:t>
      </w:r>
    </w:p>
    <w:p w14:paraId="44F63F4E" w14:textId="71097ADC" w:rsidR="00C03FA4" w:rsidRDefault="00031B59" w:rsidP="00143061">
      <w:pPr>
        <w:rPr>
          <w:lang w:eastAsia="ja-JP"/>
        </w:rPr>
      </w:pPr>
      <w:r>
        <w:rPr>
          <w:lang w:eastAsia="ja-JP"/>
        </w:rPr>
        <w:t>I</w:t>
      </w:r>
      <w:r w:rsidR="00C03FA4">
        <w:rPr>
          <w:lang w:eastAsia="ja-JP"/>
        </w:rPr>
        <w:t xml:space="preserve">nformation on </w:t>
      </w:r>
      <w:r w:rsidR="00AD187D">
        <w:rPr>
          <w:lang w:eastAsia="ja-JP"/>
        </w:rPr>
        <w:t>identifying these</w:t>
      </w:r>
      <w:r w:rsidR="00C03FA4">
        <w:rPr>
          <w:lang w:eastAsia="ja-JP"/>
        </w:rPr>
        <w:t xml:space="preserve"> direction</w:t>
      </w:r>
      <w:r w:rsidR="00AD187D">
        <w:rPr>
          <w:lang w:eastAsia="ja-JP"/>
        </w:rPr>
        <w:t xml:space="preserve">s </w:t>
      </w:r>
      <w:r w:rsidR="00C03FA4">
        <w:rPr>
          <w:lang w:eastAsia="ja-JP"/>
        </w:rPr>
        <w:t xml:space="preserve">is provided at table 1 and table 2. </w:t>
      </w:r>
    </w:p>
    <w:p w14:paraId="4BB92DEB" w14:textId="2B80CBA1" w:rsidR="00143061" w:rsidRPr="0020614E" w:rsidRDefault="00143061" w:rsidP="00143061">
      <w:pPr>
        <w:rPr>
          <w:lang w:eastAsia="ja-JP"/>
        </w:rPr>
      </w:pPr>
      <w:r>
        <w:rPr>
          <w:lang w:eastAsia="ja-JP"/>
        </w:rPr>
        <w:t xml:space="preserve">All other direction types are out of scope for industry </w:t>
      </w:r>
      <w:r w:rsidR="00B76320">
        <w:rPr>
          <w:lang w:eastAsia="ja-JP"/>
        </w:rPr>
        <w:t xml:space="preserve">performed </w:t>
      </w:r>
      <w:r>
        <w:rPr>
          <w:lang w:eastAsia="ja-JP"/>
        </w:rPr>
        <w:t xml:space="preserve">rural tailgate inspection under </w:t>
      </w:r>
      <w:r w:rsidR="00A67C1B">
        <w:rPr>
          <w:lang w:eastAsia="ja-JP"/>
        </w:rPr>
        <w:t xml:space="preserve">approved arrangement </w:t>
      </w:r>
      <w:r>
        <w:rPr>
          <w:lang w:eastAsia="ja-JP"/>
        </w:rPr>
        <w:t>class 14.4</w:t>
      </w:r>
      <w:r w:rsidR="00C03FA4">
        <w:rPr>
          <w:lang w:eastAsia="ja-JP"/>
        </w:rPr>
        <w:t xml:space="preserve">. Examples of </w:t>
      </w:r>
      <w:r w:rsidR="00FB5F18">
        <w:rPr>
          <w:lang w:eastAsia="ja-JP"/>
        </w:rPr>
        <w:t xml:space="preserve">direction types </w:t>
      </w:r>
      <w:r w:rsidR="00F7307E">
        <w:rPr>
          <w:lang w:eastAsia="ja-JP"/>
        </w:rPr>
        <w:t xml:space="preserve">that are </w:t>
      </w:r>
      <w:r w:rsidR="00FB5F18">
        <w:rPr>
          <w:lang w:eastAsia="ja-JP"/>
        </w:rPr>
        <w:t>out of scope of class 14.4 is provided at table 3</w:t>
      </w:r>
      <w:r w:rsidR="007A353A">
        <w:rPr>
          <w:lang w:eastAsia="ja-JP"/>
        </w:rPr>
        <w:t>.</w:t>
      </w:r>
    </w:p>
    <w:p w14:paraId="18D3E224" w14:textId="1351EE68" w:rsidR="00FB5F18" w:rsidRDefault="008145E7" w:rsidP="00282A56">
      <w:pPr>
        <w:pStyle w:val="Caption"/>
        <w:rPr>
          <w:lang w:eastAsia="ja-JP"/>
        </w:rPr>
      </w:pPr>
      <w:bookmarkStart w:id="15" w:name="_Toc133914256"/>
      <w:r>
        <w:t xml:space="preserve">Table </w:t>
      </w:r>
      <w:fldSimple w:instr=" SEQ Table \* ARABIC ">
        <w:r w:rsidR="003E36B1">
          <w:rPr>
            <w:noProof/>
          </w:rPr>
          <w:t>1</w:t>
        </w:r>
      </w:fldSimple>
      <w:r>
        <w:t xml:space="preserve"> Identifying direction</w:t>
      </w:r>
      <w:r w:rsidR="00FB5F18">
        <w:t xml:space="preserve"> type </w:t>
      </w:r>
      <w:r w:rsidR="00FB5F18" w:rsidRPr="00BB0DF8">
        <w:rPr>
          <w:lang w:eastAsia="ja-JP"/>
        </w:rPr>
        <w:t xml:space="preserve">Approved Arrangements – AA Rural </w:t>
      </w:r>
      <w:r w:rsidR="00FB5F18" w:rsidRPr="00282A56">
        <w:t>Tailgate</w:t>
      </w:r>
      <w:r w:rsidR="00FB5F18" w:rsidRPr="00BB0DF8">
        <w:rPr>
          <w:lang w:eastAsia="ja-JP"/>
        </w:rPr>
        <w:t xml:space="preserve"> Inspection</w:t>
      </w:r>
      <w:bookmarkEnd w:id="15"/>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092"/>
        <w:gridCol w:w="3931"/>
      </w:tblGrid>
      <w:tr w:rsidR="00282A56" w:rsidRPr="005F00BB" w14:paraId="61D54F86" w14:textId="77777777" w:rsidTr="00553FE1">
        <w:trPr>
          <w:cantSplit/>
          <w:tblHeader/>
        </w:trPr>
        <w:tc>
          <w:tcPr>
            <w:tcW w:w="3039" w:type="pct"/>
          </w:tcPr>
          <w:p w14:paraId="58273046" w14:textId="77777777" w:rsidR="00282A56" w:rsidRPr="005F00BB" w:rsidRDefault="00282A56" w:rsidP="00553FE1">
            <w:pPr>
              <w:pStyle w:val="TableHeading"/>
              <w:rPr>
                <w:szCs w:val="18"/>
              </w:rPr>
            </w:pPr>
            <w:r>
              <w:rPr>
                <w:szCs w:val="18"/>
              </w:rPr>
              <w:t>Two d</w:t>
            </w:r>
            <w:r w:rsidRPr="005F00BB">
              <w:rPr>
                <w:szCs w:val="18"/>
              </w:rPr>
              <w:t xml:space="preserve">irection </w:t>
            </w:r>
            <w:r>
              <w:rPr>
                <w:szCs w:val="18"/>
              </w:rPr>
              <w:t>types specific to class 14.4</w:t>
            </w:r>
          </w:p>
        </w:tc>
        <w:tc>
          <w:tcPr>
            <w:tcW w:w="1961" w:type="pct"/>
            <w:tcMar>
              <w:left w:w="108" w:type="dxa"/>
              <w:right w:w="108" w:type="dxa"/>
            </w:tcMar>
          </w:tcPr>
          <w:p w14:paraId="7273DC3F" w14:textId="77777777" w:rsidR="00282A56" w:rsidRPr="005F00BB" w:rsidRDefault="00282A56" w:rsidP="00553FE1">
            <w:pPr>
              <w:pStyle w:val="TableHeading"/>
              <w:rPr>
                <w:szCs w:val="18"/>
              </w:rPr>
            </w:pPr>
            <w:r>
              <w:rPr>
                <w:szCs w:val="18"/>
              </w:rPr>
              <w:t>Key features of the direction</w:t>
            </w:r>
          </w:p>
        </w:tc>
      </w:tr>
      <w:tr w:rsidR="00282A56" w:rsidRPr="005F00BB" w14:paraId="7E359853" w14:textId="77777777" w:rsidTr="00553FE1">
        <w:trPr>
          <w:trHeight w:val="2882"/>
        </w:trPr>
        <w:tc>
          <w:tcPr>
            <w:tcW w:w="3039" w:type="pct"/>
            <w:vAlign w:val="center"/>
          </w:tcPr>
          <w:p w14:paraId="4F58C496" w14:textId="77777777" w:rsidR="00282A56" w:rsidRPr="00056FD5" w:rsidRDefault="00282A56" w:rsidP="00553FE1">
            <w:pPr>
              <w:pStyle w:val="TableHeading"/>
              <w:jc w:val="center"/>
              <w:rPr>
                <w:szCs w:val="18"/>
              </w:rPr>
            </w:pPr>
            <w:r w:rsidRPr="005F00BB">
              <w:rPr>
                <w:noProof/>
                <w:szCs w:val="18"/>
              </w:rPr>
              <w:drawing>
                <wp:inline distT="0" distB="0" distL="0" distR="0" wp14:anchorId="02D8BBFB" wp14:editId="12DD7288">
                  <wp:extent cx="3730957" cy="480652"/>
                  <wp:effectExtent l="19050" t="19050" r="22225" b="15240"/>
                  <wp:docPr id="24" name="Picture 24" descr="An image showing the top of a biosecurity direction issued by the department. On the left of the image is the Australian Government crest and the departments name. In the centre of the image is the title of the biosecurity direction. This direction is titled: Approved Arrangements AA Rural Tailgate Inspection. On the right of the image is the biosecurity direc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showing the top of a biosecurity direction issued by the department. On the left of the image is the Australian Government crest and the departments name. In the centre of the image is the title of the biosecurity direction. This direction is titled: Approved Arrangements AA Rural Tailgate Inspection. On the right of the image is the biosecurity direction numb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6219" cy="481330"/>
                          </a:xfrm>
                          <a:prstGeom prst="rect">
                            <a:avLst/>
                          </a:prstGeom>
                          <a:ln>
                            <a:solidFill>
                              <a:schemeClr val="tx1"/>
                            </a:solidFill>
                          </a:ln>
                        </pic:spPr>
                      </pic:pic>
                    </a:graphicData>
                  </a:graphic>
                </wp:inline>
              </w:drawing>
            </w:r>
            <w:r w:rsidRPr="005F00BB">
              <w:rPr>
                <w:noProof/>
                <w:szCs w:val="18"/>
              </w:rPr>
              <w:drawing>
                <wp:inline distT="0" distB="0" distL="0" distR="0" wp14:anchorId="38C059F9" wp14:editId="5824CBD7">
                  <wp:extent cx="3730625" cy="1083310"/>
                  <wp:effectExtent l="19050" t="19050" r="22225" b="21590"/>
                  <wp:docPr id="23" name="Picture 23" descr="This image is an example of the Additional Comments section from a biosecurity direction. In this example the comments read: &quot;Rural tailgate inspection to be performed on the containers listed by the biosecurity industry participant in accordance with the AA conditions for class 14.4 - rural tailgate inspection. Internal and external inspection is required. Internal inspection must not be performed if the container/s are carrying dangerous goods, diplomatic goods, or refrigerated containers (reefers) that are hard fr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mage is an example of the Additional Comments section from a biosecurity direction. In this example the comments read: &quot;Rural tailgate inspection to be performed on the containers listed by the biosecurity industry participant in accordance with the AA conditions for class 14.4 - rural tailgate inspection. Internal and external inspection is required. Internal inspection must not be performed if the container/s are carrying dangerous goods, diplomatic goods, or refrigerated containers (reefers) that are hard froz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30625" cy="1083310"/>
                          </a:xfrm>
                          <a:prstGeom prst="rect">
                            <a:avLst/>
                          </a:prstGeom>
                          <a:ln>
                            <a:solidFill>
                              <a:schemeClr val="tx1"/>
                            </a:solidFill>
                          </a:ln>
                        </pic:spPr>
                      </pic:pic>
                    </a:graphicData>
                  </a:graphic>
                </wp:inline>
              </w:drawing>
            </w:r>
          </w:p>
        </w:tc>
        <w:tc>
          <w:tcPr>
            <w:tcW w:w="1961" w:type="pct"/>
            <w:shd w:val="clear" w:color="auto" w:fill="auto"/>
            <w:tcMar>
              <w:left w:w="108" w:type="dxa"/>
              <w:right w:w="108" w:type="dxa"/>
            </w:tcMar>
          </w:tcPr>
          <w:p w14:paraId="1B7A8077" w14:textId="77777777" w:rsidR="00282A56" w:rsidRDefault="00282A56" w:rsidP="00553FE1">
            <w:pPr>
              <w:pStyle w:val="TableText"/>
            </w:pPr>
            <w:r w:rsidRPr="007936BE">
              <w:t>The direction</w:t>
            </w:r>
            <w:r>
              <w:t>:</w:t>
            </w:r>
            <w:r w:rsidRPr="007936BE">
              <w:t xml:space="preserve"> </w:t>
            </w:r>
          </w:p>
          <w:p w14:paraId="459F2421" w14:textId="07BEBF76" w:rsidR="00282A56" w:rsidRPr="007936BE" w:rsidRDefault="00282A56" w:rsidP="00553FE1">
            <w:pPr>
              <w:pStyle w:val="TableBullet1"/>
            </w:pPr>
            <w:r w:rsidRPr="007936BE">
              <w:t xml:space="preserve">title states </w:t>
            </w:r>
            <w:r>
              <w:t>‘</w:t>
            </w:r>
            <w:r w:rsidRPr="007936BE">
              <w:t>Approved Arrangement – AA Rural Tailgate Inspection</w:t>
            </w:r>
            <w:r>
              <w:t>’</w:t>
            </w:r>
          </w:p>
          <w:p w14:paraId="0539EA19" w14:textId="3BC3D1A2" w:rsidR="00282A56" w:rsidRPr="007936BE" w:rsidRDefault="00282A56" w:rsidP="00553FE1">
            <w:pPr>
              <w:pStyle w:val="TableBullet1"/>
            </w:pPr>
            <w:r w:rsidRPr="007936BE">
              <w:t>comments explicitly authorise rural tailgate inspection to be performed by the biosecurity industry participant in accordance with the approved arrangement conditions for</w:t>
            </w:r>
            <w:r w:rsidRPr="007936BE" w:rsidDel="00611228">
              <w:t xml:space="preserve"> </w:t>
            </w:r>
            <w:r>
              <w:t>AA</w:t>
            </w:r>
            <w:r w:rsidRPr="007936BE">
              <w:t xml:space="preserve"> class 14.4</w:t>
            </w:r>
            <w:r w:rsidR="00CA7FE7">
              <w:t>.</w:t>
            </w:r>
          </w:p>
          <w:p w14:paraId="19D667F9" w14:textId="77777777" w:rsidR="00282A56" w:rsidRPr="007936BE" w:rsidRDefault="00282A56" w:rsidP="00553FE1">
            <w:pPr>
              <w:pStyle w:val="TableText"/>
            </w:pPr>
            <w:r w:rsidRPr="007936BE">
              <w:t xml:space="preserve">Containers </w:t>
            </w:r>
            <w:r>
              <w:t xml:space="preserve">subject to </w:t>
            </w:r>
            <w:r w:rsidRPr="007936BE">
              <w:t xml:space="preserve">this direction must undergo: </w:t>
            </w:r>
          </w:p>
          <w:p w14:paraId="515F7959" w14:textId="77777777" w:rsidR="00282A56" w:rsidRDefault="00282A56" w:rsidP="00553FE1">
            <w:pPr>
              <w:pStyle w:val="TableBullet1"/>
            </w:pPr>
            <w:r w:rsidRPr="0017727A">
              <w:t xml:space="preserve">external </w:t>
            </w:r>
            <w:r w:rsidRPr="00A22EA7">
              <w:t xml:space="preserve">inspection </w:t>
            </w:r>
          </w:p>
          <w:p w14:paraId="56BF2685" w14:textId="77777777" w:rsidR="00282A56" w:rsidRPr="005F00BB" w:rsidRDefault="00282A56" w:rsidP="00553FE1">
            <w:pPr>
              <w:pStyle w:val="TableBullet1"/>
            </w:pPr>
            <w:r w:rsidRPr="0017727A">
              <w:t>internal inspection</w:t>
            </w:r>
            <w:r>
              <w:t xml:space="preserve">, unless the container is a hard frozen reefer or is carrying </w:t>
            </w:r>
            <w:hyperlink w:anchor="_Dangerous_goods" w:history="1">
              <w:r w:rsidRPr="006177D3">
                <w:rPr>
                  <w:rStyle w:val="Hyperlink"/>
                  <w:szCs w:val="18"/>
                </w:rPr>
                <w:t>dangerous goods</w:t>
              </w:r>
            </w:hyperlink>
            <w:r>
              <w:t xml:space="preserve"> or diplomatic goods.</w:t>
            </w:r>
            <w:r w:rsidRPr="005F00BB">
              <w:t xml:space="preserve"> </w:t>
            </w:r>
          </w:p>
        </w:tc>
      </w:tr>
    </w:tbl>
    <w:p w14:paraId="1A9CB3F9" w14:textId="5C66D561" w:rsidR="00987169" w:rsidRDefault="007C4BE5" w:rsidP="007C4BE5">
      <w:pPr>
        <w:pStyle w:val="Caption"/>
      </w:pPr>
      <w:bookmarkStart w:id="16" w:name="_Toc133914257"/>
      <w:r>
        <w:t xml:space="preserve">Table </w:t>
      </w:r>
      <w:fldSimple w:instr=" SEQ Table \* ARABIC ">
        <w:r w:rsidR="003E36B1">
          <w:rPr>
            <w:noProof/>
          </w:rPr>
          <w:t>2</w:t>
        </w:r>
      </w:fldSimple>
      <w:r>
        <w:t xml:space="preserve"> </w:t>
      </w:r>
      <w:r w:rsidR="00987169">
        <w:t xml:space="preserve">Identifying direction type </w:t>
      </w:r>
      <w:r w:rsidR="00987169" w:rsidRPr="007C4BE5">
        <w:t>Approved</w:t>
      </w:r>
      <w:r w:rsidR="00987169" w:rsidRPr="00BB0DF8">
        <w:t xml:space="preserve"> Arrangements – AA </w:t>
      </w:r>
      <w:r w:rsidR="00987169" w:rsidRPr="00282A56">
        <w:t>Rural</w:t>
      </w:r>
      <w:r w:rsidR="00987169" w:rsidRPr="00BB0DF8">
        <w:t xml:space="preserve"> Tailgate </w:t>
      </w:r>
      <w:r w:rsidR="00987169">
        <w:t>Ext. Inspect</w:t>
      </w:r>
      <w:bookmarkEnd w:id="16"/>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092"/>
        <w:gridCol w:w="3931"/>
      </w:tblGrid>
      <w:tr w:rsidR="00282A56" w:rsidRPr="005F00BB" w14:paraId="3F72B5D5" w14:textId="77777777" w:rsidTr="00553FE1">
        <w:trPr>
          <w:cantSplit/>
          <w:tblHeader/>
        </w:trPr>
        <w:tc>
          <w:tcPr>
            <w:tcW w:w="3039" w:type="pct"/>
          </w:tcPr>
          <w:p w14:paraId="51010619" w14:textId="77777777" w:rsidR="00282A56" w:rsidRPr="005F00BB" w:rsidRDefault="00282A56" w:rsidP="00553FE1">
            <w:pPr>
              <w:pStyle w:val="TableHeading"/>
              <w:rPr>
                <w:szCs w:val="18"/>
              </w:rPr>
            </w:pPr>
            <w:r>
              <w:rPr>
                <w:szCs w:val="18"/>
              </w:rPr>
              <w:t>Two d</w:t>
            </w:r>
            <w:r w:rsidRPr="005F00BB">
              <w:rPr>
                <w:szCs w:val="18"/>
              </w:rPr>
              <w:t xml:space="preserve">irection </w:t>
            </w:r>
            <w:r>
              <w:rPr>
                <w:szCs w:val="18"/>
              </w:rPr>
              <w:t>types specific to class 14.4</w:t>
            </w:r>
          </w:p>
        </w:tc>
        <w:tc>
          <w:tcPr>
            <w:tcW w:w="1961" w:type="pct"/>
            <w:tcMar>
              <w:left w:w="108" w:type="dxa"/>
              <w:right w:w="108" w:type="dxa"/>
            </w:tcMar>
          </w:tcPr>
          <w:p w14:paraId="2F53DDDA" w14:textId="77777777" w:rsidR="00282A56" w:rsidRPr="005F00BB" w:rsidRDefault="00282A56" w:rsidP="00553FE1">
            <w:pPr>
              <w:pStyle w:val="TableHeading"/>
              <w:rPr>
                <w:szCs w:val="18"/>
              </w:rPr>
            </w:pPr>
            <w:r>
              <w:rPr>
                <w:szCs w:val="18"/>
              </w:rPr>
              <w:t>Key features of the direction</w:t>
            </w:r>
          </w:p>
        </w:tc>
      </w:tr>
      <w:tr w:rsidR="00282A56" w:rsidRPr="006F12E9" w14:paraId="54761DB9" w14:textId="77777777" w:rsidTr="00553FE1">
        <w:trPr>
          <w:trHeight w:val="3190"/>
        </w:trPr>
        <w:tc>
          <w:tcPr>
            <w:tcW w:w="3039" w:type="pct"/>
            <w:vAlign w:val="center"/>
          </w:tcPr>
          <w:p w14:paraId="77524982" w14:textId="77777777" w:rsidR="00282A56" w:rsidRPr="005F00BB" w:rsidRDefault="00282A56" w:rsidP="00553FE1">
            <w:pPr>
              <w:pStyle w:val="TableHeading"/>
              <w:jc w:val="center"/>
              <w:rPr>
                <w:noProof/>
                <w:szCs w:val="18"/>
              </w:rPr>
            </w:pPr>
            <w:r w:rsidRPr="00E3135B">
              <w:rPr>
                <w:noProof/>
                <w:szCs w:val="18"/>
              </w:rPr>
              <w:drawing>
                <wp:inline distT="0" distB="0" distL="0" distR="0" wp14:anchorId="122B7A2A" wp14:editId="6A251933">
                  <wp:extent cx="3751419" cy="460317"/>
                  <wp:effectExtent l="19050" t="19050" r="20955" b="16510"/>
                  <wp:docPr id="32" name="Picture 32" descr="An image showing the top of a biosecurity direction issued by the department. On the left of the image is the Australian Government crest and the departments name. In the centre of the image is the title of the biosecurity direction. This direction is titled: Approved Arrangements AA Rural Tailgate Ext. Inspection. On the right of the image is the biosecurity direc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showing the top of a biosecurity direction issued by the department. On the left of the image is the Australian Government crest and the departments name. In the centre of the image is the title of the biosecurity direction. This direction is titled: Approved Arrangements AA Rural Tailgate Ext. Inspection. On the right of the image is the biosecurity direction numbe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75972" cy="463330"/>
                          </a:xfrm>
                          <a:prstGeom prst="rect">
                            <a:avLst/>
                          </a:prstGeom>
                          <a:ln>
                            <a:solidFill>
                              <a:schemeClr val="tx1"/>
                            </a:solidFill>
                          </a:ln>
                        </pic:spPr>
                      </pic:pic>
                    </a:graphicData>
                  </a:graphic>
                </wp:inline>
              </w:drawing>
            </w:r>
            <w:r w:rsidRPr="00A07259">
              <w:rPr>
                <w:noProof/>
                <w:szCs w:val="18"/>
              </w:rPr>
              <w:drawing>
                <wp:inline distT="0" distB="0" distL="0" distR="0" wp14:anchorId="29DD8118" wp14:editId="3C6AF110">
                  <wp:extent cx="3745347" cy="1209904"/>
                  <wp:effectExtent l="19050" t="19050" r="26670" b="28575"/>
                  <wp:docPr id="33" name="Picture 33" descr="This image is an example of the Additional Comments section from a biosecurity direction. In this example the comments read: &quot;Rural tailgate inspection to be performed on the containers listed by the biosecurity industry participant in accordance with the AA conditions for class 14.4 - rural tailgate inspection. Only external inspection required for isotankers, reefer under temperature control, containers carrying dangerous goods, containers carrying diplomatic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mage is an example of the Additional Comments section from a biosecurity direction. In this example the comments read: &quot;Rural tailgate inspection to be performed on the containers listed by the biosecurity industry participant in accordance with the AA conditions for class 14.4 - rural tailgate inspection. Only external inspection required for isotankers, reefer under temperature control, containers carrying dangerous goods, containers carrying diplomatic good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5347" cy="1209904"/>
                          </a:xfrm>
                          <a:prstGeom prst="rect">
                            <a:avLst/>
                          </a:prstGeom>
                          <a:ln>
                            <a:solidFill>
                              <a:schemeClr val="tx1"/>
                            </a:solidFill>
                          </a:ln>
                        </pic:spPr>
                      </pic:pic>
                    </a:graphicData>
                  </a:graphic>
                </wp:inline>
              </w:drawing>
            </w:r>
          </w:p>
        </w:tc>
        <w:tc>
          <w:tcPr>
            <w:tcW w:w="1961" w:type="pct"/>
            <w:shd w:val="clear" w:color="auto" w:fill="auto"/>
            <w:tcMar>
              <w:left w:w="108" w:type="dxa"/>
              <w:right w:w="108" w:type="dxa"/>
            </w:tcMar>
          </w:tcPr>
          <w:p w14:paraId="2ADB0A8C" w14:textId="77777777" w:rsidR="00282A56" w:rsidRDefault="00282A56" w:rsidP="00553FE1">
            <w:pPr>
              <w:pStyle w:val="TableText"/>
              <w:rPr>
                <w:szCs w:val="18"/>
              </w:rPr>
            </w:pPr>
            <w:r>
              <w:rPr>
                <w:szCs w:val="18"/>
              </w:rPr>
              <w:t>The direction:</w:t>
            </w:r>
          </w:p>
          <w:p w14:paraId="30305C53" w14:textId="7A7B428B" w:rsidR="00282A56" w:rsidRDefault="00282A56" w:rsidP="00553FE1">
            <w:pPr>
              <w:pStyle w:val="TableBullet1"/>
            </w:pPr>
            <w:r>
              <w:t>title states ‘Approved Arrangement – AA Rural Tailgate Ext. Inspect’</w:t>
            </w:r>
          </w:p>
          <w:p w14:paraId="4A52B039" w14:textId="77777777" w:rsidR="00282A56" w:rsidRPr="00E3135B" w:rsidRDefault="00282A56" w:rsidP="00553FE1">
            <w:pPr>
              <w:pStyle w:val="TableBullet1"/>
            </w:pPr>
            <w:r w:rsidRPr="00E3135B">
              <w:t xml:space="preserve">comments </w:t>
            </w:r>
            <w:r>
              <w:t xml:space="preserve">explicitly authorise rural tailgate inspection to be performed by the biosecurity industry participant in accordance with the approved arrangement conditions for AA </w:t>
            </w:r>
            <w:r w:rsidRPr="00E3135B">
              <w:t>class 14.4</w:t>
            </w:r>
            <w:r>
              <w:t>.</w:t>
            </w:r>
          </w:p>
          <w:p w14:paraId="613F4CE7" w14:textId="56243754" w:rsidR="00282A56" w:rsidRPr="005F00BB" w:rsidRDefault="00282A56" w:rsidP="00553FE1">
            <w:pPr>
              <w:pStyle w:val="TableText"/>
              <w:rPr>
                <w:szCs w:val="18"/>
              </w:rPr>
            </w:pPr>
            <w:r w:rsidRPr="00E3135B">
              <w:rPr>
                <w:szCs w:val="18"/>
              </w:rPr>
              <w:t xml:space="preserve">Containers </w:t>
            </w:r>
            <w:r w:rsidR="00F6471B">
              <w:rPr>
                <w:szCs w:val="18"/>
              </w:rPr>
              <w:t>subject to</w:t>
            </w:r>
            <w:r w:rsidRPr="00E3135B">
              <w:rPr>
                <w:szCs w:val="18"/>
              </w:rPr>
              <w:t xml:space="preserve"> this direction </w:t>
            </w:r>
            <w:r>
              <w:rPr>
                <w:szCs w:val="18"/>
              </w:rPr>
              <w:t xml:space="preserve">must </w:t>
            </w:r>
            <w:r w:rsidRPr="00E3135B">
              <w:rPr>
                <w:szCs w:val="18"/>
              </w:rPr>
              <w:t xml:space="preserve">undergo an </w:t>
            </w:r>
            <w:r w:rsidRPr="005C3B6F">
              <w:rPr>
                <w:szCs w:val="18"/>
              </w:rPr>
              <w:t xml:space="preserve">external inspection </w:t>
            </w:r>
            <w:r w:rsidRPr="00A22EA7">
              <w:rPr>
                <w:szCs w:val="18"/>
              </w:rPr>
              <w:t>only</w:t>
            </w:r>
            <w:r w:rsidRPr="005C3B6F">
              <w:rPr>
                <w:szCs w:val="18"/>
              </w:rPr>
              <w:t>.</w:t>
            </w:r>
          </w:p>
        </w:tc>
      </w:tr>
    </w:tbl>
    <w:p w14:paraId="5123A745" w14:textId="77777777" w:rsidR="00E86238" w:rsidRDefault="00E86238">
      <w:pPr>
        <w:spacing w:after="0" w:line="240" w:lineRule="auto"/>
        <w:rPr>
          <w:rFonts w:ascii="Calibri" w:hAnsi="Calibri"/>
          <w:b/>
          <w:bCs/>
          <w:sz w:val="24"/>
          <w:szCs w:val="18"/>
        </w:rPr>
      </w:pPr>
      <w:r>
        <w:br w:type="page"/>
      </w:r>
    </w:p>
    <w:p w14:paraId="76750A5D" w14:textId="2AD31367" w:rsidR="00504586" w:rsidRDefault="007C4BE5" w:rsidP="008145E7">
      <w:pPr>
        <w:pStyle w:val="Caption"/>
      </w:pPr>
      <w:bookmarkStart w:id="17" w:name="_Toc133914258"/>
      <w:r>
        <w:lastRenderedPageBreak/>
        <w:t xml:space="preserve">Table </w:t>
      </w:r>
      <w:fldSimple w:instr=" SEQ Table \* ARABIC ">
        <w:r w:rsidR="003E36B1">
          <w:rPr>
            <w:noProof/>
          </w:rPr>
          <w:t>3</w:t>
        </w:r>
      </w:fldSimple>
      <w:r>
        <w:t xml:space="preserve"> </w:t>
      </w:r>
      <w:r w:rsidR="005F0E1B">
        <w:t>Examples of direction</w:t>
      </w:r>
      <w:r w:rsidR="00F952FA">
        <w:t xml:space="preserve"> type</w:t>
      </w:r>
      <w:r w:rsidR="005F0E1B">
        <w:t>s for container inspections that are out of scope for class 14.4</w:t>
      </w:r>
      <w:bookmarkEnd w:id="17"/>
      <w:r w:rsidR="005F0E1B">
        <w:t xml:space="preserve"> </w:t>
      </w: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090"/>
        <w:gridCol w:w="3878"/>
      </w:tblGrid>
      <w:tr w:rsidR="00E86238" w:rsidRPr="00015A0E" w14:paraId="01F163CA" w14:textId="77777777" w:rsidTr="00553FE1">
        <w:trPr>
          <w:cantSplit/>
          <w:tblHeader/>
        </w:trPr>
        <w:tc>
          <w:tcPr>
            <w:tcW w:w="3055" w:type="pct"/>
          </w:tcPr>
          <w:p w14:paraId="69783D03" w14:textId="77777777" w:rsidR="00E86238" w:rsidRPr="00015A0E" w:rsidRDefault="00E86238" w:rsidP="00553FE1">
            <w:pPr>
              <w:pStyle w:val="TableHeading"/>
              <w:rPr>
                <w:szCs w:val="18"/>
              </w:rPr>
            </w:pPr>
            <w:r w:rsidRPr="00015A0E">
              <w:rPr>
                <w:szCs w:val="18"/>
              </w:rPr>
              <w:t xml:space="preserve">Direction title: </w:t>
            </w:r>
          </w:p>
        </w:tc>
        <w:tc>
          <w:tcPr>
            <w:tcW w:w="1945" w:type="pct"/>
            <w:tcMar>
              <w:left w:w="108" w:type="dxa"/>
              <w:right w:w="108" w:type="dxa"/>
            </w:tcMar>
          </w:tcPr>
          <w:p w14:paraId="44C9849D" w14:textId="77777777" w:rsidR="00E86238" w:rsidRPr="00015A0E" w:rsidRDefault="00E86238" w:rsidP="00553FE1">
            <w:pPr>
              <w:pStyle w:val="TableHeading"/>
              <w:rPr>
                <w:szCs w:val="18"/>
              </w:rPr>
            </w:pPr>
            <w:r>
              <w:rPr>
                <w:szCs w:val="18"/>
              </w:rPr>
              <w:t>Key features of the direction</w:t>
            </w:r>
          </w:p>
        </w:tc>
      </w:tr>
      <w:tr w:rsidR="00E86238" w:rsidRPr="00015A0E" w14:paraId="07EF92C3" w14:textId="77777777" w:rsidTr="00201D14">
        <w:trPr>
          <w:trHeight w:val="3166"/>
        </w:trPr>
        <w:tc>
          <w:tcPr>
            <w:tcW w:w="3055" w:type="pct"/>
            <w:vAlign w:val="center"/>
          </w:tcPr>
          <w:p w14:paraId="248DED50" w14:textId="0F9BEECC" w:rsidR="00E86238" w:rsidRPr="00015A0E" w:rsidRDefault="0013363F" w:rsidP="00553FE1">
            <w:pPr>
              <w:pStyle w:val="TableHeading"/>
              <w:rPr>
                <w:szCs w:val="18"/>
              </w:rPr>
            </w:pPr>
            <w:r w:rsidRPr="00B91232">
              <w:rPr>
                <w:b w:val="0"/>
                <w:noProof/>
                <w:szCs w:val="18"/>
              </w:rPr>
              <w:drawing>
                <wp:inline distT="0" distB="0" distL="0" distR="0" wp14:anchorId="6C24B404" wp14:editId="571AE83A">
                  <wp:extent cx="3689350" cy="400050"/>
                  <wp:effectExtent l="19050" t="19050" r="25400" b="19050"/>
                  <wp:docPr id="20" name="Picture 20" descr="An image showing the top of a biosecurity direction issued by the department. On the left of the image is the Australian Government crest and the department's name. In the centre of the image is the title of the biosecurity direction. This direction is titled: Inspection Tailgate - Rural Destination. On the right of the image is the biosecurity direc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showing the top of a biosecurity direction issued by the department. On the left of the image is the Australian Government crest and the department's name. In the centre of the image is the title of the biosecurity direction. This direction is titled: Inspection Tailgate - Rural Destination. On the right of the image is the biosecurity direction numb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9350" cy="400050"/>
                          </a:xfrm>
                          <a:prstGeom prst="rect">
                            <a:avLst/>
                          </a:prstGeom>
                          <a:ln w="3175">
                            <a:solidFill>
                              <a:schemeClr val="tx1"/>
                            </a:solidFill>
                          </a:ln>
                        </pic:spPr>
                      </pic:pic>
                    </a:graphicData>
                  </a:graphic>
                </wp:inline>
              </w:drawing>
            </w:r>
            <w:r w:rsidR="00E86238" w:rsidRPr="00015A0E">
              <w:rPr>
                <w:noProof/>
                <w:szCs w:val="18"/>
              </w:rPr>
              <w:drawing>
                <wp:inline distT="0" distB="0" distL="0" distR="0" wp14:anchorId="406A118C" wp14:editId="2BD823B2">
                  <wp:extent cx="3688080" cy="1127760"/>
                  <wp:effectExtent l="19050" t="19050" r="26670" b="15240"/>
                  <wp:docPr id="29" name="Picture 29" descr="This image is an example of the Additional Comments section from a biosecurity direction. In this example the comments read: &quot;Person in charge of the goods must provide packing declarations and treatment certificates related to this consignment on request of inspecting biosecurity officer. Verify container cleanliness. Verify packing: inspect the packaging/dunnage to ensure freedom from unacceptable packing materials, bark, infestation and other biosecurity risk material. If unable to verify, unpack may be required. For containers of declared dangerous goods, hard frozen containers and isotanks - external inspection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mage is an example of the Additional Comments section from a biosecurity direction. In this example the comments read: &quot;Person in charge of the goods must provide packing declarations and treatment certificates related to this consignment on request of inspecting biosecurity officer. Verify container cleanliness. Verify packing: inspect the packaging/dunnage to ensure freedom from unacceptable packing materials, bark, infestation and other biosecurity risk material. If unable to verify, unpack may be required. For containers of declared dangerous goods, hard frozen containers and isotanks - external inspection only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88080" cy="1127760"/>
                          </a:xfrm>
                          <a:prstGeom prst="rect">
                            <a:avLst/>
                          </a:prstGeom>
                          <a:ln w="3175">
                            <a:solidFill>
                              <a:schemeClr val="tx1"/>
                            </a:solidFill>
                          </a:ln>
                        </pic:spPr>
                      </pic:pic>
                    </a:graphicData>
                  </a:graphic>
                </wp:inline>
              </w:drawing>
            </w:r>
          </w:p>
        </w:tc>
        <w:tc>
          <w:tcPr>
            <w:tcW w:w="1945" w:type="pct"/>
            <w:shd w:val="clear" w:color="auto" w:fill="auto"/>
            <w:tcMar>
              <w:left w:w="108" w:type="dxa"/>
              <w:right w:w="108" w:type="dxa"/>
            </w:tcMar>
          </w:tcPr>
          <w:p w14:paraId="73D5E0FE" w14:textId="77777777" w:rsidR="00E86238" w:rsidRDefault="00E86238" w:rsidP="00553FE1">
            <w:pPr>
              <w:pStyle w:val="TableText"/>
              <w:rPr>
                <w:szCs w:val="18"/>
              </w:rPr>
            </w:pPr>
            <w:r>
              <w:rPr>
                <w:szCs w:val="18"/>
              </w:rPr>
              <w:t>The</w:t>
            </w:r>
            <w:r w:rsidRPr="00015A0E">
              <w:rPr>
                <w:szCs w:val="18"/>
              </w:rPr>
              <w:t xml:space="preserve"> direction</w:t>
            </w:r>
            <w:r>
              <w:rPr>
                <w:szCs w:val="18"/>
              </w:rPr>
              <w:t>:</w:t>
            </w:r>
            <w:r w:rsidRPr="00015A0E">
              <w:rPr>
                <w:szCs w:val="18"/>
              </w:rPr>
              <w:t xml:space="preserve"> </w:t>
            </w:r>
          </w:p>
          <w:p w14:paraId="6F255353" w14:textId="5DEDC56F" w:rsidR="00E86238" w:rsidRPr="00015A0E" w:rsidRDefault="00E86238" w:rsidP="00553FE1">
            <w:pPr>
              <w:pStyle w:val="TableBullet1"/>
            </w:pPr>
            <w:r w:rsidRPr="00786DA3">
              <w:t xml:space="preserve">title states </w:t>
            </w:r>
            <w:r>
              <w:t>‘</w:t>
            </w:r>
            <w:r w:rsidRPr="00786DA3">
              <w:t>Inspection – Tailgate –Rural Destination</w:t>
            </w:r>
            <w:r>
              <w:t>’</w:t>
            </w:r>
            <w:r w:rsidRPr="00786DA3">
              <w:t>, which is not a direction type recognised under class 14.4</w:t>
            </w:r>
            <w:r w:rsidR="004E1AFB">
              <w:t xml:space="preserve"> (refer table 1 and table 2)</w:t>
            </w:r>
          </w:p>
          <w:p w14:paraId="05FA9C74" w14:textId="77777777" w:rsidR="00E86238" w:rsidRDefault="00E86238" w:rsidP="00553FE1">
            <w:pPr>
              <w:pStyle w:val="TableBullet1"/>
            </w:pPr>
            <w:r w:rsidRPr="00015A0E">
              <w:t>comments do not include reference to the inspection being performed by the biosecurity participant under class 14.4 approved arrangement.</w:t>
            </w:r>
          </w:p>
          <w:p w14:paraId="7A50C702" w14:textId="5F1BE922" w:rsidR="00E86238" w:rsidRPr="00015A0E" w:rsidRDefault="00E86238" w:rsidP="00553FE1">
            <w:pPr>
              <w:pStyle w:val="TableText"/>
              <w:rPr>
                <w:szCs w:val="18"/>
              </w:rPr>
            </w:pPr>
            <w:r>
              <w:t xml:space="preserve">A biosecurity officer must complete the rural tailgate inspection for this direction. </w:t>
            </w:r>
            <w:r>
              <w:rPr>
                <w:szCs w:val="18"/>
              </w:rPr>
              <w:t xml:space="preserve">It is a breach of the biosecurity direction and approved arrangement conditions if </w:t>
            </w:r>
            <w:r w:rsidRPr="00036104">
              <w:rPr>
                <w:szCs w:val="18"/>
              </w:rPr>
              <w:t>a biosecurity industry participant perform</w:t>
            </w:r>
            <w:r>
              <w:rPr>
                <w:szCs w:val="18"/>
              </w:rPr>
              <w:t>ed the</w:t>
            </w:r>
            <w:r w:rsidRPr="00036104">
              <w:rPr>
                <w:szCs w:val="18"/>
              </w:rPr>
              <w:t xml:space="preserve"> inspection</w:t>
            </w:r>
            <w:r w:rsidR="00B5772B">
              <w:rPr>
                <w:szCs w:val="18"/>
              </w:rPr>
              <w:t xml:space="preserve"> and noncompliance action </w:t>
            </w:r>
            <w:r w:rsidR="00434D6E">
              <w:rPr>
                <w:szCs w:val="18"/>
              </w:rPr>
              <w:t xml:space="preserve">may </w:t>
            </w:r>
            <w:r w:rsidR="00333750">
              <w:rPr>
                <w:szCs w:val="18"/>
              </w:rPr>
              <w:t>result</w:t>
            </w:r>
            <w:r>
              <w:rPr>
                <w:szCs w:val="18"/>
              </w:rPr>
              <w:t>.</w:t>
            </w:r>
            <w:r w:rsidR="000640A4">
              <w:rPr>
                <w:szCs w:val="18"/>
              </w:rPr>
              <w:t xml:space="preserve"> </w:t>
            </w:r>
          </w:p>
        </w:tc>
      </w:tr>
      <w:tr w:rsidR="00E86238" w:rsidRPr="00015A0E" w14:paraId="1884F9A6" w14:textId="77777777" w:rsidTr="00201D14">
        <w:trPr>
          <w:trHeight w:val="2970"/>
        </w:trPr>
        <w:tc>
          <w:tcPr>
            <w:tcW w:w="3055" w:type="pct"/>
            <w:vAlign w:val="center"/>
          </w:tcPr>
          <w:p w14:paraId="0CDE0036" w14:textId="0822B593" w:rsidR="00E86238" w:rsidRPr="00015A0E" w:rsidRDefault="0013363F" w:rsidP="00553FE1">
            <w:pPr>
              <w:pStyle w:val="TableHeading"/>
              <w:jc w:val="center"/>
              <w:rPr>
                <w:noProof/>
                <w:szCs w:val="18"/>
              </w:rPr>
            </w:pPr>
            <w:r w:rsidRPr="005473A4">
              <w:rPr>
                <w:noProof/>
                <w:szCs w:val="18"/>
              </w:rPr>
              <w:drawing>
                <wp:inline distT="0" distB="0" distL="0" distR="0" wp14:anchorId="369C8279" wp14:editId="120249EF">
                  <wp:extent cx="3672669" cy="476250"/>
                  <wp:effectExtent l="19050" t="19050" r="23495" b="19050"/>
                  <wp:docPr id="12" name="Picture 12" descr="An image showing the top of a biosecurity direction issued by the department. On the left of the image is the Australian Government crest and the department's name. In the centre of the image is the title of the biosecurity direction. This direction is titled: Inspection  - Tailgate. On the right of the image is the biosecurity direc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showing the top of a biosecurity direction issued by the department. On the left of the image is the Australian Government crest and the department's name. In the centre of the image is the title of the biosecurity direction. This direction is titled: Inspection  - Tailgate. On the right of the image is the biosecurity direction numbe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73681" cy="476381"/>
                          </a:xfrm>
                          <a:prstGeom prst="rect">
                            <a:avLst/>
                          </a:prstGeom>
                          <a:ln>
                            <a:solidFill>
                              <a:schemeClr val="tx1"/>
                            </a:solidFill>
                          </a:ln>
                        </pic:spPr>
                      </pic:pic>
                    </a:graphicData>
                  </a:graphic>
                </wp:inline>
              </w:drawing>
            </w:r>
            <w:r w:rsidR="00E86238" w:rsidRPr="006273A9">
              <w:rPr>
                <w:noProof/>
              </w:rPr>
              <w:drawing>
                <wp:inline distT="0" distB="0" distL="0" distR="0" wp14:anchorId="24F06027" wp14:editId="5DC91779">
                  <wp:extent cx="3661410" cy="572135"/>
                  <wp:effectExtent l="19050" t="19050" r="15240" b="18415"/>
                  <wp:docPr id="15" name="Picture 15" descr="This image is an example of the Additional Comments section from a biosecurity direction. In this example the comments read: &quot;Inspect packaged consignments to ensure freedom from contamination and/or infestation by extraneous materials and that packaging is intact and packed in new and unused ba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mage is an example of the Additional Comments section from a biosecurity direction. In this example the comments read: &quot;Inspect packaged consignments to ensure freedom from contamination and/or infestation by extraneous materials and that packaging is intact and packed in new and unused bags&quo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1410" cy="572135"/>
                          </a:xfrm>
                          <a:prstGeom prst="rect">
                            <a:avLst/>
                          </a:prstGeom>
                          <a:ln>
                            <a:solidFill>
                              <a:schemeClr val="tx1"/>
                            </a:solidFill>
                          </a:ln>
                        </pic:spPr>
                      </pic:pic>
                    </a:graphicData>
                  </a:graphic>
                </wp:inline>
              </w:drawing>
            </w:r>
          </w:p>
        </w:tc>
        <w:tc>
          <w:tcPr>
            <w:tcW w:w="1945" w:type="pct"/>
            <w:shd w:val="clear" w:color="auto" w:fill="auto"/>
            <w:tcMar>
              <w:left w:w="108" w:type="dxa"/>
              <w:right w:w="108" w:type="dxa"/>
            </w:tcMar>
          </w:tcPr>
          <w:p w14:paraId="3BBAC207" w14:textId="77777777" w:rsidR="00E86238" w:rsidRDefault="00E86238" w:rsidP="00553FE1">
            <w:pPr>
              <w:pStyle w:val="TableText"/>
              <w:rPr>
                <w:szCs w:val="18"/>
              </w:rPr>
            </w:pPr>
            <w:r>
              <w:rPr>
                <w:szCs w:val="18"/>
              </w:rPr>
              <w:t>The</w:t>
            </w:r>
            <w:r w:rsidRPr="00015A0E">
              <w:rPr>
                <w:szCs w:val="18"/>
              </w:rPr>
              <w:t xml:space="preserve"> direction</w:t>
            </w:r>
            <w:r>
              <w:rPr>
                <w:szCs w:val="18"/>
              </w:rPr>
              <w:t>:</w:t>
            </w:r>
          </w:p>
          <w:p w14:paraId="06B2590B" w14:textId="6A2EC03B" w:rsidR="00E86238" w:rsidRPr="00015A0E" w:rsidRDefault="00E86238" w:rsidP="00553FE1">
            <w:pPr>
              <w:pStyle w:val="TableBullet1"/>
            </w:pPr>
            <w:r w:rsidRPr="00015A0E">
              <w:t xml:space="preserve">title </w:t>
            </w:r>
            <w:r>
              <w:t>states ‘Inspection – Tailgate’, which is not a direction type recognised under class 14.4</w:t>
            </w:r>
            <w:r w:rsidR="004E1AFB">
              <w:t xml:space="preserve"> (refer table 1 and table 2)</w:t>
            </w:r>
            <w:r>
              <w:t xml:space="preserve"> </w:t>
            </w:r>
          </w:p>
          <w:p w14:paraId="030EADF4" w14:textId="77777777" w:rsidR="00E86238" w:rsidRDefault="00E86238" w:rsidP="00553FE1">
            <w:pPr>
              <w:pStyle w:val="TableBullet1"/>
            </w:pPr>
            <w:r w:rsidRPr="00015A0E">
              <w:t>comments do not include reference to the inspection being performed by the biosecurity participant under class 14.4 approved arrangement.</w:t>
            </w:r>
          </w:p>
          <w:p w14:paraId="65340A88" w14:textId="6F3A9ED8" w:rsidR="00E86238" w:rsidRPr="00015A0E" w:rsidRDefault="00201D14" w:rsidP="00553FE1">
            <w:pPr>
              <w:pStyle w:val="TableText"/>
              <w:rPr>
                <w:szCs w:val="18"/>
              </w:rPr>
            </w:pPr>
            <w:r>
              <w:t>A</w:t>
            </w:r>
            <w:r w:rsidR="00E86238">
              <w:t xml:space="preserve"> biosecurity officer must complete the inspection for this direction</w:t>
            </w:r>
            <w:r w:rsidR="00E86238" w:rsidRPr="00015A0E">
              <w:t>.</w:t>
            </w:r>
            <w:r w:rsidR="00E86238">
              <w:t xml:space="preserve"> </w:t>
            </w:r>
            <w:r w:rsidR="00E86238">
              <w:rPr>
                <w:szCs w:val="18"/>
              </w:rPr>
              <w:t xml:space="preserve">It is a breach of the biosecurity direction and approved arrangement conditions if </w:t>
            </w:r>
            <w:r w:rsidR="00E86238" w:rsidRPr="0021015A">
              <w:rPr>
                <w:szCs w:val="18"/>
              </w:rPr>
              <w:t>a biosecurity industry participant perform</w:t>
            </w:r>
            <w:r w:rsidR="00E86238">
              <w:rPr>
                <w:szCs w:val="18"/>
              </w:rPr>
              <w:t>ed</w:t>
            </w:r>
            <w:r w:rsidR="00E86238" w:rsidRPr="0021015A">
              <w:rPr>
                <w:szCs w:val="18"/>
              </w:rPr>
              <w:t xml:space="preserve"> </w:t>
            </w:r>
            <w:r w:rsidR="00E86238">
              <w:rPr>
                <w:szCs w:val="18"/>
              </w:rPr>
              <w:t>the</w:t>
            </w:r>
            <w:r w:rsidR="00E86238" w:rsidRPr="0021015A">
              <w:rPr>
                <w:szCs w:val="18"/>
              </w:rPr>
              <w:t xml:space="preserve"> inspection</w:t>
            </w:r>
            <w:r w:rsidR="008337A8">
              <w:rPr>
                <w:szCs w:val="18"/>
              </w:rPr>
              <w:t xml:space="preserve"> and noncompliance action may result</w:t>
            </w:r>
            <w:r w:rsidR="00E86238">
              <w:rPr>
                <w:szCs w:val="18"/>
              </w:rPr>
              <w:t>.</w:t>
            </w:r>
          </w:p>
        </w:tc>
      </w:tr>
    </w:tbl>
    <w:p w14:paraId="27A93323" w14:textId="77777777" w:rsidR="00504586" w:rsidRDefault="00504586">
      <w:pPr>
        <w:spacing w:after="0" w:line="240" w:lineRule="auto"/>
        <w:rPr>
          <w:rFonts w:ascii="Calibri" w:hAnsi="Calibri"/>
          <w:b/>
          <w:bCs/>
          <w:sz w:val="24"/>
          <w:szCs w:val="18"/>
        </w:rPr>
      </w:pPr>
      <w:r>
        <w:br w:type="page"/>
      </w:r>
    </w:p>
    <w:p w14:paraId="2DD620D7" w14:textId="721500D4" w:rsidR="0034411F" w:rsidRDefault="00001A7A" w:rsidP="00001A7A">
      <w:pPr>
        <w:pStyle w:val="Heading3"/>
        <w:numPr>
          <w:ilvl w:val="0"/>
          <w:numId w:val="0"/>
        </w:numPr>
        <w:ind w:left="964" w:hanging="964"/>
        <w:rPr>
          <w:lang w:eastAsia="ja-JP"/>
        </w:rPr>
      </w:pPr>
      <w:bookmarkStart w:id="18" w:name="_Toc135899403"/>
      <w:r>
        <w:rPr>
          <w:lang w:eastAsia="ja-JP"/>
        </w:rPr>
        <w:lastRenderedPageBreak/>
        <w:t>Container</w:t>
      </w:r>
      <w:r w:rsidR="00B03FD1">
        <w:rPr>
          <w:lang w:eastAsia="ja-JP"/>
        </w:rPr>
        <w:t>s</w:t>
      </w:r>
      <w:r>
        <w:rPr>
          <w:lang w:eastAsia="ja-JP"/>
        </w:rPr>
        <w:t xml:space="preserve"> within scope of class 14.4</w:t>
      </w:r>
      <w:bookmarkEnd w:id="18"/>
    </w:p>
    <w:p w14:paraId="2D4C14E6" w14:textId="725A15DF" w:rsidR="004E07AD" w:rsidRDefault="00CC2C19" w:rsidP="004E07AD">
      <w:pPr>
        <w:rPr>
          <w:lang w:eastAsia="ja-JP"/>
        </w:rPr>
      </w:pPr>
      <w:r>
        <w:rPr>
          <w:lang w:eastAsia="ja-JP"/>
        </w:rPr>
        <w:t xml:space="preserve">Only dry box, reefer, ISO tanker and open top containers are eligible for rural tailgate inspection under class 14.4. </w:t>
      </w:r>
      <w:r w:rsidR="004E07AD">
        <w:rPr>
          <w:lang w:eastAsia="ja-JP"/>
        </w:rPr>
        <w:t xml:space="preserve">Refer to the department’s </w:t>
      </w:r>
      <w:hyperlink r:id="rId31" w:history="1">
        <w:r w:rsidR="004E07AD" w:rsidRPr="00FF00B6">
          <w:rPr>
            <w:rStyle w:val="Hyperlink"/>
            <w:lang w:eastAsia="ja-JP"/>
          </w:rPr>
          <w:t>biosecurity import conditions system (BICON</w:t>
        </w:r>
      </w:hyperlink>
      <w:r w:rsidR="004E07AD">
        <w:rPr>
          <w:lang w:eastAsia="ja-JP"/>
        </w:rPr>
        <w:t>) for further information on suitability of</w:t>
      </w:r>
      <w:r w:rsidR="00AA006D">
        <w:rPr>
          <w:lang w:eastAsia="ja-JP"/>
        </w:rPr>
        <w:t xml:space="preserve"> the</w:t>
      </w:r>
      <w:r w:rsidR="004E07AD">
        <w:rPr>
          <w:lang w:eastAsia="ja-JP"/>
        </w:rPr>
        <w:t xml:space="preserve"> container</w:t>
      </w:r>
      <w:r w:rsidR="00321C4C">
        <w:rPr>
          <w:lang w:eastAsia="ja-JP"/>
        </w:rPr>
        <w:t xml:space="preserve"> and the good </w:t>
      </w:r>
      <w:r w:rsidR="00AA006D">
        <w:rPr>
          <w:lang w:eastAsia="ja-JP"/>
        </w:rPr>
        <w:t>being imported</w:t>
      </w:r>
      <w:r w:rsidR="004E07AD">
        <w:rPr>
          <w:lang w:eastAsia="ja-JP"/>
        </w:rPr>
        <w:t xml:space="preserve"> for class 14.4 rural tailgate inspection.</w:t>
      </w:r>
    </w:p>
    <w:p w14:paraId="1071EFDF" w14:textId="54668AD9" w:rsidR="00320A1F" w:rsidRPr="00BB0DF8" w:rsidRDefault="007C4BE5" w:rsidP="008E1010">
      <w:pPr>
        <w:pStyle w:val="Caption"/>
        <w:rPr>
          <w:lang w:eastAsia="ja-JP"/>
        </w:rPr>
      </w:pPr>
      <w:bookmarkStart w:id="19" w:name="_Toc133914259"/>
      <w:r>
        <w:t xml:space="preserve">Table </w:t>
      </w:r>
      <w:fldSimple w:instr=" SEQ Table \* ARABIC ">
        <w:r w:rsidR="003E36B1">
          <w:rPr>
            <w:noProof/>
          </w:rPr>
          <w:t>4</w:t>
        </w:r>
      </w:fldSimple>
      <w:r>
        <w:t xml:space="preserve"> </w:t>
      </w:r>
      <w:r w:rsidR="00587207" w:rsidRPr="008E1010">
        <w:t>Container</w:t>
      </w:r>
      <w:r w:rsidR="00587207">
        <w:t xml:space="preserve"> types</w:t>
      </w:r>
      <w:r w:rsidR="00AE178A">
        <w:t xml:space="preserve"> within scope of class 14.4</w:t>
      </w:r>
      <w:bookmarkEnd w:id="19"/>
    </w:p>
    <w:tbl>
      <w:tblPr>
        <w:tblStyle w:val="TableGrid"/>
        <w:tblW w:w="0" w:type="auto"/>
        <w:tblLook w:val="04A0" w:firstRow="1" w:lastRow="0" w:firstColumn="1" w:lastColumn="0" w:noHBand="0" w:noVBand="1"/>
      </w:tblPr>
      <w:tblGrid>
        <w:gridCol w:w="1696"/>
        <w:gridCol w:w="4395"/>
        <w:gridCol w:w="4103"/>
      </w:tblGrid>
      <w:tr w:rsidR="003D2933" w14:paraId="0521F680" w14:textId="77777777" w:rsidTr="008E307C">
        <w:trPr>
          <w:tblHeader/>
        </w:trPr>
        <w:tc>
          <w:tcPr>
            <w:tcW w:w="1696" w:type="dxa"/>
          </w:tcPr>
          <w:p w14:paraId="3BB58DC4" w14:textId="7C9367D5" w:rsidR="003D2933" w:rsidRDefault="0028050E" w:rsidP="004029BB">
            <w:pPr>
              <w:pStyle w:val="TableHeading"/>
              <w:spacing w:before="0"/>
              <w:rPr>
                <w:lang w:eastAsia="ja-JP"/>
              </w:rPr>
            </w:pPr>
            <w:r>
              <w:rPr>
                <w:lang w:eastAsia="ja-JP"/>
              </w:rPr>
              <w:t>Container type</w:t>
            </w:r>
          </w:p>
        </w:tc>
        <w:tc>
          <w:tcPr>
            <w:tcW w:w="4395" w:type="dxa"/>
          </w:tcPr>
          <w:p w14:paraId="3F0C762A" w14:textId="098CB860" w:rsidR="003D2933" w:rsidRDefault="0028050E" w:rsidP="004029BB">
            <w:pPr>
              <w:pStyle w:val="TableHeading"/>
              <w:spacing w:before="0"/>
              <w:rPr>
                <w:lang w:eastAsia="ja-JP"/>
              </w:rPr>
            </w:pPr>
            <w:r>
              <w:rPr>
                <w:lang w:eastAsia="ja-JP"/>
              </w:rPr>
              <w:t>Description</w:t>
            </w:r>
          </w:p>
        </w:tc>
        <w:tc>
          <w:tcPr>
            <w:tcW w:w="4103" w:type="dxa"/>
          </w:tcPr>
          <w:p w14:paraId="5C1DFA8E" w14:textId="3DDBF5ED" w:rsidR="003D2933" w:rsidRDefault="00A632DE" w:rsidP="004029BB">
            <w:pPr>
              <w:pStyle w:val="TableHeading"/>
              <w:spacing w:before="0"/>
              <w:rPr>
                <w:lang w:eastAsia="ja-JP"/>
              </w:rPr>
            </w:pPr>
            <w:r>
              <w:rPr>
                <w:lang w:eastAsia="ja-JP"/>
              </w:rPr>
              <w:t>Example image</w:t>
            </w:r>
            <w:r w:rsidR="00CA6DDD">
              <w:rPr>
                <w:lang w:eastAsia="ja-JP"/>
              </w:rPr>
              <w:t xml:space="preserve"> </w:t>
            </w:r>
            <w:r w:rsidR="00500B39">
              <w:rPr>
                <w:lang w:eastAsia="ja-JP"/>
              </w:rPr>
              <w:t>of</w:t>
            </w:r>
            <w:r w:rsidR="00CA6DDD">
              <w:rPr>
                <w:lang w:eastAsia="ja-JP"/>
              </w:rPr>
              <w:t xml:space="preserve"> container type</w:t>
            </w:r>
          </w:p>
        </w:tc>
      </w:tr>
      <w:tr w:rsidR="005B0E8A" w14:paraId="65DF7AD1" w14:textId="77777777" w:rsidTr="00837A20">
        <w:tc>
          <w:tcPr>
            <w:tcW w:w="1696" w:type="dxa"/>
          </w:tcPr>
          <w:p w14:paraId="02FA48F9" w14:textId="2FB80EDC" w:rsidR="005B0E8A" w:rsidRPr="004029BB" w:rsidRDefault="005B0E8A" w:rsidP="00364A23">
            <w:pPr>
              <w:pStyle w:val="TableText"/>
            </w:pPr>
            <w:r w:rsidRPr="004029BB">
              <w:t xml:space="preserve">Dry </w:t>
            </w:r>
            <w:r w:rsidRPr="00364A23">
              <w:t>box</w:t>
            </w:r>
          </w:p>
        </w:tc>
        <w:tc>
          <w:tcPr>
            <w:tcW w:w="4395" w:type="dxa"/>
          </w:tcPr>
          <w:p w14:paraId="56CE1BF9" w14:textId="10450623" w:rsidR="005B0E8A" w:rsidRPr="004029BB" w:rsidRDefault="000E0525" w:rsidP="004029BB">
            <w:pPr>
              <w:pStyle w:val="TableText"/>
            </w:pPr>
            <w:r w:rsidRPr="004029BB">
              <w:t>C</w:t>
            </w:r>
            <w:r w:rsidR="005B0E8A" w:rsidRPr="004029BB">
              <w:t>ontainer including non-operational reefers</w:t>
            </w:r>
            <w:r w:rsidRPr="004029BB">
              <w:t xml:space="preserve"> with 6 hard sides</w:t>
            </w:r>
            <w:r w:rsidR="005B0E8A" w:rsidRPr="004029BB">
              <w:t xml:space="preserve"> used to transport unstable goods, general goods and cargo.</w:t>
            </w:r>
          </w:p>
        </w:tc>
        <w:tc>
          <w:tcPr>
            <w:tcW w:w="4103" w:type="dxa"/>
          </w:tcPr>
          <w:p w14:paraId="3C13FD0C" w14:textId="758F3B96" w:rsidR="00667C64" w:rsidRDefault="00667C64" w:rsidP="004029BB">
            <w:pPr>
              <w:pStyle w:val="TableText"/>
              <w:spacing w:before="0"/>
              <w:rPr>
                <w:lang w:eastAsia="ja-JP"/>
              </w:rPr>
            </w:pPr>
            <w:r w:rsidRPr="00A21613">
              <w:rPr>
                <w:noProof/>
                <w:szCs w:val="18"/>
              </w:rPr>
              <w:drawing>
                <wp:inline distT="0" distB="0" distL="0" distR="0" wp14:anchorId="28B211D2" wp14:editId="5518285D">
                  <wp:extent cx="2340864" cy="1327870"/>
                  <wp:effectExtent l="19050" t="19050" r="21590" b="24765"/>
                  <wp:docPr id="11" name="Picture 11" descr="The image shows an example of a &quot;Dry box&quot; shipping container. This example is a 20 foot container. The container is red and the container number and doors are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mage shows an example of a &quot;Dry box&quot; shipping container. This example is a 20 foot container. The container is red and the container number and doors are visible. "/>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380910" cy="1350587"/>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r>
      <w:tr w:rsidR="005B0E8A" w14:paraId="7B70E7F7" w14:textId="77777777" w:rsidTr="004029BB">
        <w:tc>
          <w:tcPr>
            <w:tcW w:w="1696" w:type="dxa"/>
          </w:tcPr>
          <w:p w14:paraId="49778C60" w14:textId="431ECD76" w:rsidR="005B0E8A" w:rsidRDefault="005B0E8A" w:rsidP="004029BB">
            <w:pPr>
              <w:pStyle w:val="TableText"/>
              <w:spacing w:before="0"/>
              <w:rPr>
                <w:lang w:eastAsia="ja-JP"/>
              </w:rPr>
            </w:pPr>
            <w:r w:rsidRPr="00936096">
              <w:rPr>
                <w:szCs w:val="18"/>
              </w:rPr>
              <w:t>Reefer</w:t>
            </w:r>
          </w:p>
        </w:tc>
        <w:tc>
          <w:tcPr>
            <w:tcW w:w="4395" w:type="dxa"/>
          </w:tcPr>
          <w:p w14:paraId="0A5120A9" w14:textId="0917F63C" w:rsidR="005B0E8A" w:rsidRDefault="005B0E8A" w:rsidP="004029BB">
            <w:pPr>
              <w:pStyle w:val="TableText"/>
              <w:spacing w:before="0"/>
              <w:rPr>
                <w:lang w:eastAsia="ja-JP"/>
              </w:rPr>
            </w:pPr>
            <w:r w:rsidRPr="00936096">
              <w:rPr>
                <w:szCs w:val="18"/>
              </w:rPr>
              <w:t>Temperature controlled refrigerated container</w:t>
            </w:r>
            <w:r w:rsidR="000E0525">
              <w:rPr>
                <w:szCs w:val="18"/>
              </w:rPr>
              <w:t xml:space="preserve"> with 6 hard side</w:t>
            </w:r>
            <w:r w:rsidR="00917764">
              <w:rPr>
                <w:szCs w:val="18"/>
              </w:rPr>
              <w:t xml:space="preserve">s </w:t>
            </w:r>
            <w:r w:rsidRPr="00936096">
              <w:rPr>
                <w:szCs w:val="18"/>
              </w:rPr>
              <w:t>used for goods required to be hard frozen or refrigerated.</w:t>
            </w:r>
          </w:p>
        </w:tc>
        <w:tc>
          <w:tcPr>
            <w:tcW w:w="4103" w:type="dxa"/>
          </w:tcPr>
          <w:p w14:paraId="655EA871" w14:textId="78011BED" w:rsidR="005B0E8A" w:rsidRDefault="00504586" w:rsidP="004029BB">
            <w:pPr>
              <w:pStyle w:val="TableText"/>
              <w:spacing w:before="0"/>
              <w:rPr>
                <w:lang w:eastAsia="ja-JP"/>
              </w:rPr>
            </w:pPr>
            <w:r w:rsidRPr="00A21613">
              <w:rPr>
                <w:noProof/>
                <w:szCs w:val="18"/>
              </w:rPr>
              <w:drawing>
                <wp:inline distT="0" distB="0" distL="0" distR="0" wp14:anchorId="5D995A91" wp14:editId="0C647C90">
                  <wp:extent cx="2347595" cy="1887513"/>
                  <wp:effectExtent l="19050" t="19050" r="14605" b="17780"/>
                  <wp:docPr id="4" name="Picture 4" descr="The image shows a &quot;Reefer&quot; container. The container is a 20 foot container. It is sitting on the ground and the compressor engine is visible. The container in this image is plugged in to power via a power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mage shows a &quot;Reefer&quot; container. The container is a 20 foot container. It is sitting on the ground and the compressor engine is visible. The container in this image is plugged in to power via a power lea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352833" cy="1891725"/>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tc>
      </w:tr>
      <w:tr w:rsidR="005B0E8A" w14:paraId="05AD6068" w14:textId="77777777" w:rsidTr="004029BB">
        <w:tc>
          <w:tcPr>
            <w:tcW w:w="1696" w:type="dxa"/>
          </w:tcPr>
          <w:p w14:paraId="07BD5ECF" w14:textId="0FBD02E9" w:rsidR="005B0E8A" w:rsidRDefault="005B0E8A" w:rsidP="004029BB">
            <w:pPr>
              <w:pStyle w:val="TableText"/>
              <w:spacing w:before="0"/>
              <w:rPr>
                <w:lang w:eastAsia="ja-JP"/>
              </w:rPr>
            </w:pPr>
            <w:r w:rsidRPr="00936096">
              <w:rPr>
                <w:szCs w:val="18"/>
              </w:rPr>
              <w:t>ISO tanker</w:t>
            </w:r>
          </w:p>
        </w:tc>
        <w:tc>
          <w:tcPr>
            <w:tcW w:w="4395" w:type="dxa"/>
          </w:tcPr>
          <w:p w14:paraId="06EAD1DE" w14:textId="4443A76E" w:rsidR="005B0E8A" w:rsidRDefault="005B0E8A" w:rsidP="004029BB">
            <w:pPr>
              <w:pStyle w:val="TableText"/>
              <w:spacing w:before="0"/>
              <w:rPr>
                <w:lang w:eastAsia="ja-JP"/>
              </w:rPr>
            </w:pPr>
            <w:r w:rsidRPr="00936096">
              <w:rPr>
                <w:szCs w:val="18"/>
              </w:rPr>
              <w:t>Steel cylindrical containers mounted in a rigid steel framework used to carry bulk liquids or chemicals. Also known as tank containers, tanktainers, bulk liquid containers (BL) or ISOtainer.</w:t>
            </w:r>
          </w:p>
        </w:tc>
        <w:tc>
          <w:tcPr>
            <w:tcW w:w="4103" w:type="dxa"/>
          </w:tcPr>
          <w:p w14:paraId="7981DAA2" w14:textId="0C3A88F7" w:rsidR="005B0E8A" w:rsidRDefault="00D45F8E" w:rsidP="004029BB">
            <w:pPr>
              <w:pStyle w:val="TableText"/>
              <w:spacing w:before="0"/>
              <w:rPr>
                <w:lang w:eastAsia="ja-JP"/>
              </w:rPr>
            </w:pPr>
            <w:r>
              <w:rPr>
                <w:b/>
                <w:noProof/>
              </w:rPr>
              <w:drawing>
                <wp:inline distT="0" distB="0" distL="0" distR="0" wp14:anchorId="3CA514F1" wp14:editId="71770249">
                  <wp:extent cx="2348179" cy="2646392"/>
                  <wp:effectExtent l="19050" t="19050" r="14605" b="20955"/>
                  <wp:docPr id="14" name="Picture 14" descr="The image shows &quot;ISO tanker&quot; containers. The containers are stacked on top of each other on the ground. All cylinders are white with different commercial signage and rigid steel frames are blu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mage shows &quot;ISO tanker&quot; containers. The containers are stacked on top of each other on the ground. All cylinders are white with different commercial signage and rigid steel frames are blue and r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5442"/>
                          <a:stretch/>
                        </pic:blipFill>
                        <pic:spPr bwMode="auto">
                          <a:xfrm>
                            <a:off x="0" y="0"/>
                            <a:ext cx="2348179" cy="2646392"/>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tc>
      </w:tr>
      <w:tr w:rsidR="005B0E8A" w14:paraId="1D8AB22A" w14:textId="77777777" w:rsidTr="00837A20">
        <w:tc>
          <w:tcPr>
            <w:tcW w:w="1696" w:type="dxa"/>
          </w:tcPr>
          <w:p w14:paraId="094C9D23" w14:textId="61254C5B" w:rsidR="005B0E8A" w:rsidRDefault="005B0E8A" w:rsidP="004029BB">
            <w:pPr>
              <w:pStyle w:val="TableText"/>
              <w:spacing w:before="0"/>
              <w:rPr>
                <w:lang w:eastAsia="ja-JP"/>
              </w:rPr>
            </w:pPr>
            <w:r w:rsidRPr="00936096">
              <w:rPr>
                <w:szCs w:val="18"/>
              </w:rPr>
              <w:t>Open top</w:t>
            </w:r>
          </w:p>
        </w:tc>
        <w:tc>
          <w:tcPr>
            <w:tcW w:w="4395" w:type="dxa"/>
          </w:tcPr>
          <w:p w14:paraId="5B35017C" w14:textId="075A4F4C" w:rsidR="005B0E8A" w:rsidRPr="00397BEB" w:rsidRDefault="0029483A" w:rsidP="00397BEB">
            <w:pPr>
              <w:pStyle w:val="TableText"/>
            </w:pPr>
            <w:r w:rsidRPr="00397BEB">
              <w:t>Container with solid sides and no solid roof.</w:t>
            </w:r>
          </w:p>
        </w:tc>
        <w:tc>
          <w:tcPr>
            <w:tcW w:w="4103" w:type="dxa"/>
          </w:tcPr>
          <w:p w14:paraId="1B86CD9D" w14:textId="70EDB7DB" w:rsidR="005B0E8A" w:rsidRDefault="00320A1F" w:rsidP="004029BB">
            <w:pPr>
              <w:pStyle w:val="TableText"/>
              <w:spacing w:before="0"/>
              <w:rPr>
                <w:lang w:eastAsia="ja-JP"/>
              </w:rPr>
            </w:pPr>
            <w:r>
              <w:rPr>
                <w:noProof/>
              </w:rPr>
              <w:drawing>
                <wp:inline distT="0" distB="0" distL="0" distR="0" wp14:anchorId="6AB33CB9" wp14:editId="45EE2529">
                  <wp:extent cx="2347595" cy="1565283"/>
                  <wp:effectExtent l="19050" t="19050" r="14605" b="15875"/>
                  <wp:docPr id="22" name="Picture 22" descr="This image is an example of an open top container. The container has no top and there are 6 oversized tyres visible. In this image the container is being transported on a truck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is an example of an open top container. The container has no top and there are 6 oversized tyres visible. In this image the container is being transported on a truck trail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0400" cy="1567153"/>
                          </a:xfrm>
                          <a:prstGeom prst="rect">
                            <a:avLst/>
                          </a:prstGeom>
                          <a:noFill/>
                          <a:ln>
                            <a:solidFill>
                              <a:schemeClr val="bg1"/>
                            </a:solidFill>
                          </a:ln>
                        </pic:spPr>
                      </pic:pic>
                    </a:graphicData>
                  </a:graphic>
                </wp:inline>
              </w:drawing>
            </w:r>
          </w:p>
        </w:tc>
      </w:tr>
    </w:tbl>
    <w:p w14:paraId="1B5576E9" w14:textId="047D1C2C" w:rsidR="0080609F" w:rsidRPr="00BB0DF8" w:rsidRDefault="00CA6DDD" w:rsidP="0080609F">
      <w:pPr>
        <w:pStyle w:val="Caption"/>
        <w:rPr>
          <w:lang w:eastAsia="ja-JP"/>
        </w:rPr>
      </w:pPr>
      <w:bookmarkStart w:id="20" w:name="_Toc133914260"/>
      <w:r>
        <w:lastRenderedPageBreak/>
        <w:t xml:space="preserve">Table </w:t>
      </w:r>
      <w:fldSimple w:instr=" SEQ Table \* ARABIC ">
        <w:r w:rsidR="003E36B1">
          <w:rPr>
            <w:noProof/>
          </w:rPr>
          <w:t>5</w:t>
        </w:r>
      </w:fldSimple>
      <w:r>
        <w:t xml:space="preserve"> </w:t>
      </w:r>
      <w:r w:rsidR="0072497B">
        <w:t>Directed</w:t>
      </w:r>
      <w:r w:rsidR="00DC03E4">
        <w:t xml:space="preserve"> inspection activities</w:t>
      </w:r>
      <w:r w:rsidR="0072497B">
        <w:t xml:space="preserve"> for container type</w:t>
      </w:r>
      <w:r w:rsidR="00AE178A">
        <w:t>s within scope of class 14.4</w:t>
      </w:r>
      <w:bookmarkEnd w:id="20"/>
    </w:p>
    <w:tbl>
      <w:tblPr>
        <w:tblStyle w:val="TableGrid"/>
        <w:tblW w:w="0" w:type="auto"/>
        <w:tblLook w:val="04A0" w:firstRow="1" w:lastRow="0" w:firstColumn="1" w:lastColumn="0" w:noHBand="0" w:noVBand="1"/>
      </w:tblPr>
      <w:tblGrid>
        <w:gridCol w:w="2405"/>
        <w:gridCol w:w="2835"/>
        <w:gridCol w:w="4954"/>
      </w:tblGrid>
      <w:tr w:rsidR="003A23B6" w14:paraId="7FC9FE23" w14:textId="77777777" w:rsidTr="00EC66DD">
        <w:tc>
          <w:tcPr>
            <w:tcW w:w="2405" w:type="dxa"/>
          </w:tcPr>
          <w:p w14:paraId="12B53E15" w14:textId="39749AB3" w:rsidR="003A23B6" w:rsidRDefault="00E80BC2" w:rsidP="00553FE1">
            <w:pPr>
              <w:pStyle w:val="TableHeading"/>
              <w:spacing w:before="0"/>
              <w:rPr>
                <w:lang w:eastAsia="ja-JP"/>
              </w:rPr>
            </w:pPr>
            <w:r>
              <w:rPr>
                <w:lang w:eastAsia="ja-JP"/>
              </w:rPr>
              <w:t>Biosecurity direction title</w:t>
            </w:r>
          </w:p>
        </w:tc>
        <w:tc>
          <w:tcPr>
            <w:tcW w:w="2835" w:type="dxa"/>
          </w:tcPr>
          <w:p w14:paraId="4E1B6B64" w14:textId="57291B54" w:rsidR="003A23B6" w:rsidRDefault="00E80BC2" w:rsidP="00553FE1">
            <w:pPr>
              <w:pStyle w:val="TableHeading"/>
              <w:spacing w:before="0"/>
              <w:rPr>
                <w:lang w:eastAsia="ja-JP"/>
              </w:rPr>
            </w:pPr>
            <w:r>
              <w:rPr>
                <w:lang w:eastAsia="ja-JP"/>
              </w:rPr>
              <w:t>Container types</w:t>
            </w:r>
          </w:p>
        </w:tc>
        <w:tc>
          <w:tcPr>
            <w:tcW w:w="4954" w:type="dxa"/>
          </w:tcPr>
          <w:p w14:paraId="0CF3CB46" w14:textId="16EEE3C5" w:rsidR="003A23B6" w:rsidRDefault="00E80BC2" w:rsidP="00553FE1">
            <w:pPr>
              <w:pStyle w:val="TableHeading"/>
              <w:spacing w:before="0"/>
              <w:rPr>
                <w:lang w:eastAsia="ja-JP"/>
              </w:rPr>
            </w:pPr>
            <w:r>
              <w:rPr>
                <w:lang w:eastAsia="ja-JP"/>
              </w:rPr>
              <w:t>Required inspection activities</w:t>
            </w:r>
            <w:r w:rsidR="00CB5C52">
              <w:rPr>
                <w:lang w:eastAsia="ja-JP"/>
              </w:rPr>
              <w:t xml:space="preserve"> </w:t>
            </w:r>
            <w:r w:rsidR="007A36B8">
              <w:rPr>
                <w:lang w:eastAsia="ja-JP"/>
              </w:rPr>
              <w:t>under</w:t>
            </w:r>
            <w:r w:rsidR="00CB5C52">
              <w:rPr>
                <w:lang w:eastAsia="ja-JP"/>
              </w:rPr>
              <w:t xml:space="preserve"> class 14.4 conditions</w:t>
            </w:r>
          </w:p>
        </w:tc>
      </w:tr>
      <w:tr w:rsidR="003A23B6" w14:paraId="50177237" w14:textId="77777777" w:rsidTr="00837A20">
        <w:tc>
          <w:tcPr>
            <w:tcW w:w="2405" w:type="dxa"/>
          </w:tcPr>
          <w:p w14:paraId="03279063" w14:textId="5866EF35" w:rsidR="003A23B6" w:rsidRPr="00421E8D" w:rsidRDefault="0085674E" w:rsidP="00421E8D">
            <w:pPr>
              <w:pStyle w:val="TableText"/>
            </w:pPr>
            <w:r w:rsidRPr="00421E8D">
              <w:t>Approved Arrangement – AA Rural Tailgate Inspection</w:t>
            </w:r>
          </w:p>
        </w:tc>
        <w:tc>
          <w:tcPr>
            <w:tcW w:w="2835" w:type="dxa"/>
          </w:tcPr>
          <w:p w14:paraId="222AD532" w14:textId="77777777" w:rsidR="00421E8D" w:rsidRPr="00A33228" w:rsidRDefault="00421E8D" w:rsidP="00421E8D">
            <w:pPr>
              <w:pStyle w:val="TableText"/>
              <w:rPr>
                <w:lang w:eastAsia="ja-JP"/>
              </w:rPr>
            </w:pPr>
            <w:r w:rsidRPr="00A33228">
              <w:rPr>
                <w:lang w:eastAsia="ja-JP"/>
              </w:rPr>
              <w:t>Dry box</w:t>
            </w:r>
          </w:p>
          <w:p w14:paraId="60419F73" w14:textId="77777777" w:rsidR="00421E8D" w:rsidRPr="00A33228" w:rsidRDefault="00421E8D" w:rsidP="00421E8D">
            <w:pPr>
              <w:pStyle w:val="TableText"/>
              <w:rPr>
                <w:lang w:eastAsia="ja-JP"/>
              </w:rPr>
            </w:pPr>
            <w:r w:rsidRPr="00A33228">
              <w:rPr>
                <w:lang w:eastAsia="ja-JP"/>
              </w:rPr>
              <w:t xml:space="preserve">Open top </w:t>
            </w:r>
          </w:p>
          <w:p w14:paraId="1FDAC942" w14:textId="508EF922" w:rsidR="003A23B6" w:rsidRPr="004029BB" w:rsidRDefault="00421E8D" w:rsidP="00421E8D">
            <w:pPr>
              <w:pStyle w:val="TableText"/>
            </w:pPr>
            <w:r w:rsidRPr="00A33228">
              <w:rPr>
                <w:lang w:eastAsia="ja-JP"/>
              </w:rPr>
              <w:t>Reefers that are not hard frozen</w:t>
            </w:r>
          </w:p>
        </w:tc>
        <w:tc>
          <w:tcPr>
            <w:tcW w:w="4954" w:type="dxa"/>
          </w:tcPr>
          <w:p w14:paraId="5BF947D3" w14:textId="77777777" w:rsidR="00A4445E" w:rsidRPr="00036104" w:rsidRDefault="00A4445E" w:rsidP="00A4445E">
            <w:pPr>
              <w:pStyle w:val="TableHeading"/>
              <w:rPr>
                <w:b w:val="0"/>
                <w:szCs w:val="18"/>
              </w:rPr>
            </w:pPr>
            <w:r w:rsidRPr="00036104">
              <w:rPr>
                <w:b w:val="0"/>
                <w:bCs/>
                <w:szCs w:val="18"/>
              </w:rPr>
              <w:t>External inspection of:</w:t>
            </w:r>
          </w:p>
          <w:p w14:paraId="05454226" w14:textId="77777777" w:rsidR="00A4445E" w:rsidRPr="00A21613" w:rsidRDefault="00A4445E" w:rsidP="00A4445E">
            <w:pPr>
              <w:pStyle w:val="TableBullet1"/>
            </w:pPr>
            <w:r>
              <w:t xml:space="preserve">external </w:t>
            </w:r>
            <w:r w:rsidRPr="00A21613">
              <w:t>side walls</w:t>
            </w:r>
          </w:p>
          <w:p w14:paraId="4D074CC6" w14:textId="77777777" w:rsidR="00A4445E" w:rsidRPr="00A21613" w:rsidRDefault="00A4445E" w:rsidP="00A4445E">
            <w:pPr>
              <w:pStyle w:val="TableBullet1"/>
            </w:pPr>
            <w:r w:rsidRPr="00A21613">
              <w:t xml:space="preserve">along </w:t>
            </w:r>
            <w:r>
              <w:t>external</w:t>
            </w:r>
            <w:r w:rsidRPr="00A21613">
              <w:t xml:space="preserve"> edges and lips</w:t>
            </w:r>
          </w:p>
          <w:p w14:paraId="2C191EC6" w14:textId="77777777" w:rsidR="00A4445E" w:rsidRPr="00A21613" w:rsidRDefault="00A4445E" w:rsidP="00A4445E">
            <w:pPr>
              <w:pStyle w:val="TableBullet1"/>
            </w:pPr>
            <w:r w:rsidRPr="00A21613">
              <w:t>in and around twist lock</w:t>
            </w:r>
            <w:r>
              <w:t>s</w:t>
            </w:r>
            <w:r w:rsidRPr="00A21613">
              <w:t xml:space="preserve"> and forklift t</w:t>
            </w:r>
            <w:r>
              <w:t>y</w:t>
            </w:r>
            <w:r w:rsidRPr="00A21613">
              <w:t>ne holes</w:t>
            </w:r>
          </w:p>
          <w:p w14:paraId="5ABE5969" w14:textId="77777777" w:rsidR="00A4445E" w:rsidRDefault="00A4445E" w:rsidP="00A4445E">
            <w:pPr>
              <w:pStyle w:val="TableBullet1"/>
            </w:pPr>
            <w:r w:rsidRPr="00A21613">
              <w:t xml:space="preserve">door </w:t>
            </w:r>
            <w:r>
              <w:t>handles</w:t>
            </w:r>
          </w:p>
          <w:p w14:paraId="5378F5EC" w14:textId="77777777" w:rsidR="00A4445E" w:rsidRPr="00A21613" w:rsidRDefault="00A4445E" w:rsidP="00A4445E">
            <w:pPr>
              <w:pStyle w:val="TableBullet1"/>
            </w:pPr>
            <w:r w:rsidRPr="00A21613">
              <w:t>door seals</w:t>
            </w:r>
            <w:r>
              <w:t xml:space="preserve">, without opening container doors </w:t>
            </w:r>
          </w:p>
          <w:p w14:paraId="627F4456" w14:textId="77777777" w:rsidR="00A4445E" w:rsidRPr="00A21613" w:rsidRDefault="00A4445E" w:rsidP="00A4445E">
            <w:pPr>
              <w:pStyle w:val="TableBullet1"/>
            </w:pPr>
            <w:r>
              <w:t>t</w:t>
            </w:r>
            <w:r w:rsidRPr="00A21613">
              <w:t>he underside of the container</w:t>
            </w:r>
            <w:r>
              <w:t>, which involves repositioning t</w:t>
            </w:r>
            <w:r w:rsidRPr="00A21613">
              <w:t>he container if the underside cannot be inspected (e.g. where the container is on the ground or a flatbed truck/trailer)</w:t>
            </w:r>
          </w:p>
          <w:p w14:paraId="476D7CC5" w14:textId="77777777" w:rsidR="00A4445E" w:rsidRPr="00A21613" w:rsidRDefault="00A4445E" w:rsidP="00A4445E">
            <w:pPr>
              <w:pStyle w:val="TableBullet1"/>
            </w:pPr>
            <w:r>
              <w:t>the topside of the container, but only where biosecurity risk material is detected on the underside or side walls.</w:t>
            </w:r>
          </w:p>
          <w:p w14:paraId="4E587020" w14:textId="77777777" w:rsidR="00A4445E" w:rsidRPr="00036104" w:rsidRDefault="00A4445E" w:rsidP="00A4445E">
            <w:pPr>
              <w:pStyle w:val="TableHeading"/>
              <w:rPr>
                <w:b w:val="0"/>
                <w:szCs w:val="18"/>
              </w:rPr>
            </w:pPr>
            <w:r w:rsidRPr="00036104">
              <w:rPr>
                <w:b w:val="0"/>
                <w:bCs/>
                <w:szCs w:val="18"/>
              </w:rPr>
              <w:t xml:space="preserve">Internal inspection </w:t>
            </w:r>
            <w:r>
              <w:rPr>
                <w:b w:val="0"/>
                <w:bCs/>
                <w:szCs w:val="18"/>
              </w:rPr>
              <w:t>(without entering the container) of:</w:t>
            </w:r>
          </w:p>
          <w:p w14:paraId="31D25E4F" w14:textId="77777777" w:rsidR="00A4445E" w:rsidRPr="00A21613" w:rsidRDefault="00A4445E" w:rsidP="00A4445E">
            <w:pPr>
              <w:pStyle w:val="TableBullet1"/>
              <w:rPr>
                <w:u w:val="single"/>
              </w:rPr>
            </w:pPr>
            <w:r w:rsidRPr="00A21613">
              <w:t>internal surfaces of the container including doors, door seals, floor, walls and ceiling</w:t>
            </w:r>
          </w:p>
          <w:p w14:paraId="6E78B8A4" w14:textId="77777777" w:rsidR="00A4445E" w:rsidRPr="00A21613" w:rsidRDefault="00A4445E" w:rsidP="00A4445E">
            <w:pPr>
              <w:pStyle w:val="TableBullet1"/>
              <w:rPr>
                <w:u w:val="single"/>
              </w:rPr>
            </w:pPr>
            <w:r w:rsidRPr="00A21613">
              <w:t>free airspace</w:t>
            </w:r>
          </w:p>
          <w:p w14:paraId="28505168" w14:textId="77777777" w:rsidR="00A4445E" w:rsidRPr="00A21613" w:rsidRDefault="00A4445E" w:rsidP="00A4445E">
            <w:pPr>
              <w:pStyle w:val="TableBullet1"/>
              <w:rPr>
                <w:u w:val="single"/>
              </w:rPr>
            </w:pPr>
            <w:r w:rsidRPr="00A21613">
              <w:t>external surfaces of the goods within the container</w:t>
            </w:r>
          </w:p>
          <w:p w14:paraId="2C4FD6ED" w14:textId="77777777" w:rsidR="00A4445E" w:rsidRPr="00FB249A" w:rsidRDefault="00A4445E" w:rsidP="00A4445E">
            <w:pPr>
              <w:pStyle w:val="TableBullet1"/>
              <w:rPr>
                <w:u w:val="single"/>
              </w:rPr>
            </w:pPr>
            <w:r w:rsidRPr="00A21613">
              <w:t>surfaces of packaging material within the container</w:t>
            </w:r>
            <w:r>
              <w:t>, including monitoring for unacceptable packaging</w:t>
            </w:r>
          </w:p>
          <w:p w14:paraId="2767B1A9" w14:textId="64AD4C3F" w:rsidR="003A23B6" w:rsidRDefault="00313081" w:rsidP="00553FE1">
            <w:pPr>
              <w:pStyle w:val="TableText"/>
              <w:spacing w:before="0"/>
              <w:rPr>
                <w:lang w:eastAsia="ja-JP"/>
              </w:rPr>
            </w:pPr>
            <w:r>
              <w:rPr>
                <w:lang w:eastAsia="ja-JP"/>
              </w:rPr>
              <w:t xml:space="preserve">Internal inspection is not required for containers carrying </w:t>
            </w:r>
            <w:hyperlink w:anchor="_Dangerous_goods_1" w:history="1">
              <w:r w:rsidRPr="00397BEB">
                <w:rPr>
                  <w:rStyle w:val="Hyperlink"/>
                  <w:lang w:eastAsia="ja-JP"/>
                </w:rPr>
                <w:t>dangerous goods</w:t>
              </w:r>
            </w:hyperlink>
            <w:r w:rsidR="00397BEB">
              <w:rPr>
                <w:lang w:eastAsia="ja-JP"/>
              </w:rPr>
              <w:t>.</w:t>
            </w:r>
          </w:p>
        </w:tc>
      </w:tr>
      <w:tr w:rsidR="007E6021" w14:paraId="35F33933" w14:textId="77777777" w:rsidTr="00EC66DD">
        <w:tc>
          <w:tcPr>
            <w:tcW w:w="2405" w:type="dxa"/>
            <w:vMerge w:val="restart"/>
          </w:tcPr>
          <w:p w14:paraId="2E858F4F" w14:textId="4B8BA306" w:rsidR="007E6021" w:rsidRDefault="007E6021" w:rsidP="00553FE1">
            <w:pPr>
              <w:pStyle w:val="TableText"/>
              <w:spacing w:before="0"/>
              <w:rPr>
                <w:lang w:eastAsia="ja-JP"/>
              </w:rPr>
            </w:pPr>
            <w:r w:rsidRPr="00A33228">
              <w:rPr>
                <w:szCs w:val="18"/>
                <w:lang w:eastAsia="ja-JP"/>
              </w:rPr>
              <w:t>Approved Arrangement – AA Rural Tailgate Ext. Inspection</w:t>
            </w:r>
          </w:p>
        </w:tc>
        <w:tc>
          <w:tcPr>
            <w:tcW w:w="2835" w:type="dxa"/>
          </w:tcPr>
          <w:p w14:paraId="327D5448" w14:textId="77777777" w:rsidR="007E6021" w:rsidRPr="00A33228" w:rsidRDefault="007E6021" w:rsidP="007C197F">
            <w:pPr>
              <w:pStyle w:val="TableText"/>
              <w:rPr>
                <w:lang w:eastAsia="ja-JP"/>
              </w:rPr>
            </w:pPr>
            <w:r w:rsidRPr="00A33228">
              <w:rPr>
                <w:lang w:eastAsia="ja-JP"/>
              </w:rPr>
              <w:t xml:space="preserve">Reefers that are hard frozen </w:t>
            </w:r>
          </w:p>
          <w:p w14:paraId="0D170BAD" w14:textId="77777777" w:rsidR="007E6021" w:rsidRPr="00A33228" w:rsidRDefault="007E6021" w:rsidP="007C197F">
            <w:pPr>
              <w:pStyle w:val="TableText"/>
              <w:rPr>
                <w:lang w:eastAsia="ja-JP"/>
              </w:rPr>
            </w:pPr>
            <w:r w:rsidRPr="00A33228">
              <w:rPr>
                <w:lang w:eastAsia="ja-JP"/>
              </w:rPr>
              <w:t>Containers with diplomatic goods</w:t>
            </w:r>
          </w:p>
          <w:p w14:paraId="54D78FAE" w14:textId="624BCFFD" w:rsidR="00613EE4" w:rsidRDefault="007E6021" w:rsidP="007C197F">
            <w:pPr>
              <w:pStyle w:val="TableText"/>
              <w:rPr>
                <w:lang w:eastAsia="ja-JP"/>
              </w:rPr>
            </w:pPr>
            <w:r w:rsidRPr="00A33228">
              <w:rPr>
                <w:lang w:eastAsia="ja-JP"/>
              </w:rPr>
              <w:t>Containers with dangerous goods</w:t>
            </w:r>
          </w:p>
        </w:tc>
        <w:tc>
          <w:tcPr>
            <w:tcW w:w="4954" w:type="dxa"/>
          </w:tcPr>
          <w:p w14:paraId="52369F1E" w14:textId="77777777" w:rsidR="00092F50" w:rsidRPr="00B91232" w:rsidRDefault="00092F50" w:rsidP="00092F50">
            <w:pPr>
              <w:pStyle w:val="TableHeading"/>
              <w:rPr>
                <w:b w:val="0"/>
                <w:bCs/>
                <w:szCs w:val="18"/>
              </w:rPr>
            </w:pPr>
            <w:r w:rsidRPr="00B91232">
              <w:rPr>
                <w:b w:val="0"/>
                <w:szCs w:val="18"/>
              </w:rPr>
              <w:t>External</w:t>
            </w:r>
            <w:r w:rsidRPr="00B91232">
              <w:rPr>
                <w:b w:val="0"/>
                <w:bCs/>
                <w:szCs w:val="18"/>
              </w:rPr>
              <w:t xml:space="preserve"> inspection of</w:t>
            </w:r>
          </w:p>
          <w:p w14:paraId="14831812" w14:textId="77777777" w:rsidR="00092F50" w:rsidRPr="00B91232" w:rsidRDefault="00092F50" w:rsidP="00092F50">
            <w:pPr>
              <w:pStyle w:val="TableBullet1"/>
              <w:rPr>
                <w:b/>
              </w:rPr>
            </w:pPr>
            <w:r>
              <w:t xml:space="preserve">external </w:t>
            </w:r>
            <w:r w:rsidRPr="00B91232">
              <w:t>side walls</w:t>
            </w:r>
          </w:p>
          <w:p w14:paraId="043F2523" w14:textId="77777777" w:rsidR="00092F50" w:rsidRPr="00B91232" w:rsidRDefault="00092F50" w:rsidP="00092F50">
            <w:pPr>
              <w:pStyle w:val="TableBullet1"/>
              <w:rPr>
                <w:b/>
              </w:rPr>
            </w:pPr>
            <w:r w:rsidRPr="00B91232">
              <w:t xml:space="preserve">along </w:t>
            </w:r>
            <w:r>
              <w:t>external</w:t>
            </w:r>
            <w:r w:rsidRPr="00B91232">
              <w:t xml:space="preserve"> edges and lips</w:t>
            </w:r>
          </w:p>
          <w:p w14:paraId="058064D8" w14:textId="77777777" w:rsidR="00092F50" w:rsidRPr="00B91232" w:rsidRDefault="00092F50" w:rsidP="00092F50">
            <w:pPr>
              <w:pStyle w:val="TableBullet1"/>
              <w:rPr>
                <w:b/>
              </w:rPr>
            </w:pPr>
            <w:r w:rsidRPr="00B91232">
              <w:t>in and around twist lock</w:t>
            </w:r>
            <w:r>
              <w:t>s</w:t>
            </w:r>
            <w:r w:rsidRPr="00B91232">
              <w:t xml:space="preserve"> and forklift </w:t>
            </w:r>
            <w:r w:rsidRPr="00036104">
              <w:t>t</w:t>
            </w:r>
            <w:r>
              <w:t>y</w:t>
            </w:r>
            <w:r w:rsidRPr="00036104">
              <w:t xml:space="preserve">ne </w:t>
            </w:r>
            <w:r w:rsidRPr="00B91232">
              <w:t>holes</w:t>
            </w:r>
          </w:p>
          <w:p w14:paraId="29A95DA1" w14:textId="77777777" w:rsidR="00092F50" w:rsidRDefault="00092F50" w:rsidP="00092F50">
            <w:pPr>
              <w:pStyle w:val="TableBullet1"/>
            </w:pPr>
            <w:r w:rsidRPr="00B91232">
              <w:t xml:space="preserve">door </w:t>
            </w:r>
            <w:r>
              <w:t>handles</w:t>
            </w:r>
          </w:p>
          <w:p w14:paraId="6179B4F0" w14:textId="77777777" w:rsidR="00092F50" w:rsidRPr="00B91232" w:rsidRDefault="00092F50" w:rsidP="00092F50">
            <w:pPr>
              <w:pStyle w:val="TableBullet1"/>
              <w:rPr>
                <w:b/>
              </w:rPr>
            </w:pPr>
            <w:r>
              <w:t xml:space="preserve">door </w:t>
            </w:r>
            <w:r w:rsidRPr="00B91232">
              <w:t>seals</w:t>
            </w:r>
            <w:r>
              <w:t>, without opening container doors</w:t>
            </w:r>
          </w:p>
          <w:p w14:paraId="151F5805" w14:textId="77777777" w:rsidR="00092F50" w:rsidRPr="00B91232" w:rsidRDefault="00092F50" w:rsidP="00092F50">
            <w:pPr>
              <w:pStyle w:val="TableBullet1"/>
              <w:rPr>
                <w:b/>
              </w:rPr>
            </w:pPr>
            <w:r w:rsidRPr="00B91232">
              <w:t>engine/compressor area and around the power leads</w:t>
            </w:r>
          </w:p>
          <w:p w14:paraId="6E8082D1" w14:textId="77777777" w:rsidR="00092F50" w:rsidRPr="00B91232" w:rsidRDefault="00092F50" w:rsidP="00092F50">
            <w:pPr>
              <w:pStyle w:val="TableBullet1"/>
            </w:pPr>
            <w:r>
              <w:t>t</w:t>
            </w:r>
            <w:r w:rsidRPr="00B91232">
              <w:t>he underside of the container</w:t>
            </w:r>
            <w:r>
              <w:t>, which involves repositioning</w:t>
            </w:r>
            <w:r w:rsidRPr="00B91232">
              <w:t xml:space="preserve"> </w:t>
            </w:r>
            <w:r>
              <w:t>t</w:t>
            </w:r>
            <w:r w:rsidRPr="00B91232">
              <w:t>he container if the underside cannot be inspected (e.g. where the container is on the ground or a flatbed truck/trailer)</w:t>
            </w:r>
          </w:p>
          <w:p w14:paraId="7D3D8B54" w14:textId="77777777" w:rsidR="007E6021" w:rsidRDefault="00092F50" w:rsidP="00092F50">
            <w:pPr>
              <w:pStyle w:val="TableBullet1"/>
            </w:pPr>
            <w:r>
              <w:t>the topside of the container, but only where biosecurity risk material is detected on the underside or side walls.</w:t>
            </w:r>
          </w:p>
          <w:p w14:paraId="6CAFF913" w14:textId="3D171B1D" w:rsidR="00092F50" w:rsidRDefault="00092F50" w:rsidP="00092F50">
            <w:pPr>
              <w:pStyle w:val="TableBullet1"/>
              <w:numPr>
                <w:ilvl w:val="0"/>
                <w:numId w:val="0"/>
              </w:numPr>
            </w:pPr>
            <w:r>
              <w:rPr>
                <w:bCs/>
                <w:szCs w:val="18"/>
              </w:rPr>
              <w:t>Internal</w:t>
            </w:r>
            <w:r w:rsidRPr="005D6453">
              <w:rPr>
                <w:bCs/>
                <w:szCs w:val="18"/>
              </w:rPr>
              <w:t xml:space="preserve"> inspection is </w:t>
            </w:r>
            <w:r>
              <w:rPr>
                <w:bCs/>
                <w:szCs w:val="18"/>
              </w:rPr>
              <w:t xml:space="preserve">not </w:t>
            </w:r>
            <w:r w:rsidRPr="005D6453">
              <w:rPr>
                <w:bCs/>
                <w:szCs w:val="18"/>
              </w:rPr>
              <w:t>required</w:t>
            </w:r>
            <w:r>
              <w:rPr>
                <w:bCs/>
                <w:szCs w:val="18"/>
              </w:rPr>
              <w:t>.</w:t>
            </w:r>
          </w:p>
        </w:tc>
      </w:tr>
      <w:tr w:rsidR="007E6021" w14:paraId="07811382" w14:textId="77777777" w:rsidTr="00EC66DD">
        <w:tc>
          <w:tcPr>
            <w:tcW w:w="2405" w:type="dxa"/>
            <w:vMerge/>
          </w:tcPr>
          <w:p w14:paraId="20AFEFCF" w14:textId="77777777" w:rsidR="007E6021" w:rsidRPr="00A33228" w:rsidRDefault="007E6021" w:rsidP="00553FE1">
            <w:pPr>
              <w:pStyle w:val="TableText"/>
              <w:spacing w:before="0"/>
              <w:rPr>
                <w:szCs w:val="18"/>
                <w:lang w:eastAsia="ja-JP"/>
              </w:rPr>
            </w:pPr>
          </w:p>
        </w:tc>
        <w:tc>
          <w:tcPr>
            <w:tcW w:w="2835" w:type="dxa"/>
          </w:tcPr>
          <w:p w14:paraId="188FAD65" w14:textId="58DC8B73" w:rsidR="007E6021" w:rsidRPr="00A33228" w:rsidRDefault="007E6021" w:rsidP="007C197F">
            <w:pPr>
              <w:pStyle w:val="TableText"/>
              <w:rPr>
                <w:lang w:eastAsia="ja-JP"/>
              </w:rPr>
            </w:pPr>
            <w:r w:rsidRPr="00A33228">
              <w:rPr>
                <w:lang w:eastAsia="ja-JP"/>
              </w:rPr>
              <w:t>ISO tankers</w:t>
            </w:r>
          </w:p>
        </w:tc>
        <w:tc>
          <w:tcPr>
            <w:tcW w:w="4954" w:type="dxa"/>
          </w:tcPr>
          <w:p w14:paraId="6EBFB78F" w14:textId="77777777" w:rsidR="005F4BF6" w:rsidRDefault="005F4BF6" w:rsidP="005F4BF6">
            <w:pPr>
              <w:pStyle w:val="TableHeading"/>
              <w:ind w:left="720" w:hanging="679"/>
              <w:rPr>
                <w:b w:val="0"/>
                <w:bCs/>
                <w:szCs w:val="18"/>
              </w:rPr>
            </w:pPr>
            <w:r>
              <w:rPr>
                <w:b w:val="0"/>
                <w:bCs/>
                <w:szCs w:val="18"/>
              </w:rPr>
              <w:t>External inspection of:</w:t>
            </w:r>
          </w:p>
          <w:p w14:paraId="4BF1D5D2" w14:textId="77777777" w:rsidR="005F4BF6" w:rsidRPr="005D6453" w:rsidRDefault="005F4BF6" w:rsidP="005F4BF6">
            <w:pPr>
              <w:pStyle w:val="TableBullet1"/>
            </w:pPr>
            <w:r w:rsidRPr="005D6453">
              <w:t>external surfaces of the cylinder</w:t>
            </w:r>
          </w:p>
          <w:p w14:paraId="17A4B049" w14:textId="77777777" w:rsidR="005F4BF6" w:rsidRPr="005D6453" w:rsidRDefault="005F4BF6" w:rsidP="005F4BF6">
            <w:pPr>
              <w:pStyle w:val="TableBullet1"/>
            </w:pPr>
            <w:r w:rsidRPr="005D6453">
              <w:t>steel frame</w:t>
            </w:r>
          </w:p>
          <w:p w14:paraId="240B8F94" w14:textId="77777777" w:rsidR="005F4BF6" w:rsidRPr="005D6453" w:rsidRDefault="005F4BF6" w:rsidP="005F4BF6">
            <w:pPr>
              <w:pStyle w:val="TableBullet1"/>
            </w:pPr>
            <w:r w:rsidRPr="005D6453">
              <w:t>in and around twist lock</w:t>
            </w:r>
            <w:r>
              <w:t>s</w:t>
            </w:r>
            <w:r w:rsidRPr="005D6453">
              <w:t xml:space="preserve"> and forklift t</w:t>
            </w:r>
            <w:r>
              <w:t>y</w:t>
            </w:r>
            <w:r w:rsidRPr="005D6453">
              <w:t>ne holes</w:t>
            </w:r>
          </w:p>
          <w:p w14:paraId="6A8FD6F0" w14:textId="77777777" w:rsidR="005F4BF6" w:rsidRPr="00FB249A" w:rsidRDefault="005F4BF6" w:rsidP="005F4BF6">
            <w:pPr>
              <w:pStyle w:val="TableBullet1"/>
            </w:pPr>
            <w:r>
              <w:t>t</w:t>
            </w:r>
            <w:r w:rsidRPr="005D6453">
              <w:t>he underside of the container</w:t>
            </w:r>
            <w:r>
              <w:t>, which involves repositioning the</w:t>
            </w:r>
            <w:r w:rsidRPr="005D6453">
              <w:t xml:space="preserve"> container if the underside cannot be inspected (e.g. where the container is on the ground or a flatbed truck/trailer)</w:t>
            </w:r>
          </w:p>
          <w:p w14:paraId="2B359B8B" w14:textId="77777777" w:rsidR="005F4BF6" w:rsidRPr="00A21613" w:rsidRDefault="005F4BF6" w:rsidP="005F4BF6">
            <w:pPr>
              <w:pStyle w:val="TableBullet1"/>
            </w:pPr>
            <w:r>
              <w:t>the topside of the cylinder and frame, but only where biosecurity risk material is detected on other external surfaces.</w:t>
            </w:r>
          </w:p>
          <w:p w14:paraId="5AFBC352" w14:textId="429CDB9E" w:rsidR="007E6021" w:rsidRDefault="005F4BF6" w:rsidP="005F4BF6">
            <w:pPr>
              <w:pStyle w:val="TableText"/>
              <w:spacing w:before="0"/>
              <w:rPr>
                <w:lang w:eastAsia="ja-JP"/>
              </w:rPr>
            </w:pPr>
            <w:r>
              <w:rPr>
                <w:bCs/>
                <w:szCs w:val="18"/>
              </w:rPr>
              <w:t>Internal</w:t>
            </w:r>
            <w:r w:rsidRPr="005D6453">
              <w:rPr>
                <w:bCs/>
                <w:szCs w:val="18"/>
              </w:rPr>
              <w:t xml:space="preserve"> inspection is </w:t>
            </w:r>
            <w:r>
              <w:rPr>
                <w:bCs/>
                <w:szCs w:val="18"/>
              </w:rPr>
              <w:t xml:space="preserve">not </w:t>
            </w:r>
            <w:r w:rsidRPr="005D6453">
              <w:rPr>
                <w:bCs/>
                <w:szCs w:val="18"/>
              </w:rPr>
              <w:t>required</w:t>
            </w:r>
            <w:r>
              <w:rPr>
                <w:bCs/>
                <w:szCs w:val="18"/>
              </w:rPr>
              <w:t>.</w:t>
            </w:r>
          </w:p>
        </w:tc>
      </w:tr>
    </w:tbl>
    <w:p w14:paraId="6D08C772" w14:textId="77777777" w:rsidR="005552B0" w:rsidRDefault="005552B0">
      <w:pPr>
        <w:spacing w:after="0" w:line="240" w:lineRule="auto"/>
        <w:rPr>
          <w:lang w:eastAsia="ja-JP"/>
        </w:rPr>
      </w:pPr>
      <w:r>
        <w:rPr>
          <w:lang w:eastAsia="ja-JP"/>
        </w:rPr>
        <w:br w:type="page"/>
      </w:r>
    </w:p>
    <w:p w14:paraId="435FE386" w14:textId="77777777" w:rsidR="00F62E2A" w:rsidRDefault="00F62E2A" w:rsidP="00F62E2A">
      <w:pPr>
        <w:pStyle w:val="Heading3"/>
        <w:numPr>
          <w:ilvl w:val="0"/>
          <w:numId w:val="0"/>
        </w:numPr>
        <w:rPr>
          <w:lang w:eastAsia="ja-JP"/>
        </w:rPr>
      </w:pPr>
      <w:bookmarkStart w:id="21" w:name="_Toc135899404"/>
      <w:r>
        <w:rPr>
          <w:lang w:eastAsia="ja-JP"/>
        </w:rPr>
        <w:lastRenderedPageBreak/>
        <w:t>Inspecting the underside of the container</w:t>
      </w:r>
      <w:bookmarkEnd w:id="21"/>
    </w:p>
    <w:p w14:paraId="50A85748" w14:textId="77777777" w:rsidR="00F62E2A" w:rsidRPr="00297FA2" w:rsidRDefault="00F62E2A" w:rsidP="00F62E2A">
      <w:pPr>
        <w:rPr>
          <w:lang w:eastAsia="ja-JP"/>
        </w:rPr>
      </w:pPr>
      <w:r w:rsidRPr="00297FA2">
        <w:rPr>
          <w:lang w:eastAsia="ja-JP"/>
        </w:rPr>
        <w:t>The accredited person performing the inspection must be able to inspect all surfaces of the underside of the container when conducting the rural tailgate inspection. Visibility of the underside is often obscured where the container is presented for external inspection on a flatbed trailer or on the ground. The approved arrangement conditions of class 14.4 require that the container be repositioned to allow sufficient access and visibility to the underside of the container.</w:t>
      </w:r>
    </w:p>
    <w:p w14:paraId="6529498F" w14:textId="34A8B9E9" w:rsidR="00F62E2A" w:rsidRDefault="007C4BE5" w:rsidP="00F62E2A">
      <w:pPr>
        <w:pStyle w:val="Caption"/>
        <w:rPr>
          <w:lang w:eastAsia="ja-JP"/>
        </w:rPr>
      </w:pPr>
      <w:bookmarkStart w:id="22" w:name="_Toc133914261"/>
      <w:r>
        <w:t xml:space="preserve">Table </w:t>
      </w:r>
      <w:fldSimple w:instr=" SEQ Table \* ARABIC ">
        <w:r w:rsidR="003E36B1">
          <w:rPr>
            <w:noProof/>
          </w:rPr>
          <w:t>6</w:t>
        </w:r>
      </w:fldSimple>
      <w:r>
        <w:t xml:space="preserve"> </w:t>
      </w:r>
      <w:r w:rsidR="00497885">
        <w:t>Container position to i</w:t>
      </w:r>
      <w:r w:rsidR="00CE3CE1">
        <w:rPr>
          <w:lang w:eastAsia="ja-JP"/>
        </w:rPr>
        <w:t>nspec</w:t>
      </w:r>
      <w:r w:rsidR="00497885">
        <w:rPr>
          <w:lang w:eastAsia="ja-JP"/>
        </w:rPr>
        <w:t>t</w:t>
      </w:r>
      <w:r w:rsidR="00CE3CE1">
        <w:rPr>
          <w:lang w:eastAsia="ja-JP"/>
        </w:rPr>
        <w:t xml:space="preserve"> the underside</w:t>
      </w:r>
      <w:bookmarkEnd w:id="22"/>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40"/>
        <w:gridCol w:w="4813"/>
      </w:tblGrid>
      <w:tr w:rsidR="00F62E2A" w:rsidRPr="00C70188" w14:paraId="3A67DB52" w14:textId="77777777" w:rsidTr="00F62198">
        <w:trPr>
          <w:tblHeader/>
        </w:trPr>
        <w:tc>
          <w:tcPr>
            <w:tcW w:w="2606" w:type="pct"/>
          </w:tcPr>
          <w:p w14:paraId="7BF7DC12" w14:textId="77777777" w:rsidR="00F62E2A" w:rsidRPr="00C70188" w:rsidRDefault="00F62E2A" w:rsidP="00553FE1">
            <w:pPr>
              <w:pStyle w:val="TableHeading"/>
              <w:rPr>
                <w:szCs w:val="18"/>
              </w:rPr>
            </w:pPr>
            <w:r w:rsidRPr="00C70188">
              <w:rPr>
                <w:noProof/>
                <w:szCs w:val="18"/>
              </w:rPr>
              <w:t>Container position</w:t>
            </w:r>
          </w:p>
        </w:tc>
        <w:tc>
          <w:tcPr>
            <w:tcW w:w="2394" w:type="pct"/>
            <w:tcMar>
              <w:left w:w="108" w:type="dxa"/>
              <w:right w:w="108" w:type="dxa"/>
            </w:tcMar>
          </w:tcPr>
          <w:p w14:paraId="6EC298AB" w14:textId="77777777" w:rsidR="00F62E2A" w:rsidRPr="00C70188" w:rsidRDefault="00F62E2A" w:rsidP="00553FE1">
            <w:pPr>
              <w:pStyle w:val="TableHeading"/>
              <w:rPr>
                <w:szCs w:val="18"/>
              </w:rPr>
            </w:pPr>
            <w:r w:rsidRPr="00C70188">
              <w:rPr>
                <w:szCs w:val="18"/>
              </w:rPr>
              <w:t>Description</w:t>
            </w:r>
          </w:p>
        </w:tc>
      </w:tr>
      <w:tr w:rsidR="00F62E2A" w:rsidRPr="00C70188" w14:paraId="3DD13F39" w14:textId="77777777" w:rsidTr="006E47AE">
        <w:trPr>
          <w:trHeight w:val="4242"/>
          <w:tblHeader/>
        </w:trPr>
        <w:tc>
          <w:tcPr>
            <w:tcW w:w="2606" w:type="pct"/>
          </w:tcPr>
          <w:p w14:paraId="3D55B4BA" w14:textId="77777777" w:rsidR="00F62E2A" w:rsidRPr="00C70188" w:rsidRDefault="00F62E2A" w:rsidP="00553FE1">
            <w:pPr>
              <w:pStyle w:val="TableHeading"/>
              <w:rPr>
                <w:noProof/>
                <w:szCs w:val="18"/>
              </w:rPr>
            </w:pPr>
            <w:r w:rsidRPr="00C70188">
              <w:rPr>
                <w:noProof/>
                <w:szCs w:val="18"/>
              </w:rPr>
              <w:drawing>
                <wp:inline distT="0" distB="0" distL="0" distR="0" wp14:anchorId="652A4191" wp14:editId="0B080351">
                  <wp:extent cx="3162300" cy="2833370"/>
                  <wp:effectExtent l="19050" t="19050" r="19050" b="24130"/>
                  <wp:docPr id="28674" name="Picture 28674" descr="A picture of a dry box container positioned on a flat bed truck trailer. There is only a small gap between the bottom of the container and the bed of the trailer. Access to the underside of the container is restr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8674" descr="A picture of a dry box container positioned on a flat bed truck trailer. There is only a small gap between the bottom of the container and the bed of the trailer. Access to the underside of the container is restric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300" cy="2833370"/>
                          </a:xfrm>
                          <a:prstGeom prst="rect">
                            <a:avLst/>
                          </a:prstGeom>
                          <a:noFill/>
                          <a:ln>
                            <a:solidFill>
                              <a:schemeClr val="bg1"/>
                            </a:solidFill>
                          </a:ln>
                        </pic:spPr>
                      </pic:pic>
                    </a:graphicData>
                  </a:graphic>
                </wp:inline>
              </w:drawing>
            </w:r>
          </w:p>
        </w:tc>
        <w:tc>
          <w:tcPr>
            <w:tcW w:w="2394" w:type="pct"/>
            <w:shd w:val="clear" w:color="auto" w:fill="auto"/>
            <w:tcMar>
              <w:left w:w="108" w:type="dxa"/>
              <w:right w:w="108" w:type="dxa"/>
            </w:tcMar>
          </w:tcPr>
          <w:p w14:paraId="1C03188B" w14:textId="77777777" w:rsidR="00F62E2A" w:rsidRPr="00C70188" w:rsidRDefault="00F62E2A" w:rsidP="00553FE1">
            <w:pPr>
              <w:pStyle w:val="TableText"/>
              <w:rPr>
                <w:b/>
              </w:rPr>
            </w:pPr>
            <w:r w:rsidRPr="00C70188">
              <w:t xml:space="preserve">Containers </w:t>
            </w:r>
            <w:r>
              <w:t xml:space="preserve">presented </w:t>
            </w:r>
            <w:r w:rsidRPr="00C70188">
              <w:t>on a flatbed trailer</w:t>
            </w:r>
            <w:r>
              <w:t>,</w:t>
            </w:r>
            <w:r w:rsidRPr="00C70188">
              <w:t xml:space="preserve"> as pictured, limit </w:t>
            </w:r>
            <w:r>
              <w:t>visibility</w:t>
            </w:r>
            <w:r w:rsidRPr="00C70188">
              <w:t xml:space="preserve"> to the underside of the container </w:t>
            </w:r>
            <w:r>
              <w:t>to perform an</w:t>
            </w:r>
            <w:r w:rsidRPr="00C70188">
              <w:t xml:space="preserve"> effective inspection.</w:t>
            </w:r>
            <w:r>
              <w:t xml:space="preserve"> The underside of the container is too close to the trailer top, only twist locks and forklift tyne holes are visible.</w:t>
            </w:r>
          </w:p>
        </w:tc>
      </w:tr>
      <w:tr w:rsidR="00F62E2A" w:rsidRPr="00C70188" w14:paraId="12CA1605" w14:textId="77777777" w:rsidTr="00F62198">
        <w:trPr>
          <w:tblHeader/>
        </w:trPr>
        <w:tc>
          <w:tcPr>
            <w:tcW w:w="2606" w:type="pct"/>
          </w:tcPr>
          <w:p w14:paraId="24617979" w14:textId="40CE4A7C" w:rsidR="00F62E2A" w:rsidRPr="00B91232" w:rsidRDefault="00F62E2A" w:rsidP="00553FE1">
            <w:pPr>
              <w:pStyle w:val="TableHeading"/>
              <w:rPr>
                <w:noProof/>
                <w:szCs w:val="18"/>
              </w:rPr>
            </w:pPr>
            <w:r w:rsidRPr="00C70188">
              <w:rPr>
                <w:noProof/>
                <w:szCs w:val="18"/>
              </w:rPr>
              <w:drawing>
                <wp:inline distT="0" distB="0" distL="0" distR="0" wp14:anchorId="39A428AE" wp14:editId="7FE8B1C4">
                  <wp:extent cx="3162300" cy="2383534"/>
                  <wp:effectExtent l="19050" t="19050" r="19050" b="17145"/>
                  <wp:docPr id="28675" name="Picture 28675" descr="A picture of a dry box container placed onto a container inspection stand. The stand allows a person to safely walk beneath the container and allows access to the underside for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28675" descr="A picture of a dry box container placed onto a container inspection stand. The stand allows a person to safely walk beneath the container and allows access to the underside for inspection."/>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162300" cy="2383534"/>
                          </a:xfrm>
                          <a:prstGeom prst="rect">
                            <a:avLst/>
                          </a:prstGeom>
                          <a:noFill/>
                          <a:ln>
                            <a:solidFill>
                              <a:schemeClr val="bg1"/>
                            </a:solidFill>
                          </a:ln>
                        </pic:spPr>
                      </pic:pic>
                    </a:graphicData>
                  </a:graphic>
                </wp:inline>
              </w:drawing>
            </w:r>
          </w:p>
        </w:tc>
        <w:tc>
          <w:tcPr>
            <w:tcW w:w="2394" w:type="pct"/>
            <w:shd w:val="clear" w:color="auto" w:fill="auto"/>
            <w:tcMar>
              <w:left w:w="108" w:type="dxa"/>
              <w:right w:w="108" w:type="dxa"/>
            </w:tcMar>
          </w:tcPr>
          <w:p w14:paraId="4A7DE16F" w14:textId="77777777" w:rsidR="00F62E2A" w:rsidRPr="00B91232" w:rsidRDefault="00F62E2A" w:rsidP="00553FE1">
            <w:pPr>
              <w:pStyle w:val="TableText"/>
            </w:pPr>
            <w:r w:rsidRPr="00B91232">
              <w:t>If access to the underside of the container is restricted it will be necessary to reposition the container.</w:t>
            </w:r>
          </w:p>
          <w:p w14:paraId="5A3E4E4B" w14:textId="77777777" w:rsidR="00F62E2A" w:rsidRPr="00B91232" w:rsidRDefault="00F62E2A" w:rsidP="00553FE1">
            <w:pPr>
              <w:pStyle w:val="TableText"/>
            </w:pPr>
            <w:r w:rsidRPr="00B91232">
              <w:t>Container inspection stands</w:t>
            </w:r>
            <w:r>
              <w:t>,</w:t>
            </w:r>
            <w:r w:rsidRPr="00B91232">
              <w:t xml:space="preserve"> as </w:t>
            </w:r>
            <w:r>
              <w:t>pictured</w:t>
            </w:r>
            <w:r w:rsidRPr="00B91232">
              <w:t xml:space="preserve"> allow </w:t>
            </w:r>
            <w:r>
              <w:t xml:space="preserve">for greater </w:t>
            </w:r>
            <w:r w:rsidRPr="00B91232">
              <w:t xml:space="preserve">access </w:t>
            </w:r>
            <w:r>
              <w:t xml:space="preserve">and visibility </w:t>
            </w:r>
            <w:r w:rsidRPr="00B91232">
              <w:t>to the underside of the container</w:t>
            </w:r>
            <w:r>
              <w:t>.</w:t>
            </w:r>
          </w:p>
          <w:p w14:paraId="3CF978F2" w14:textId="781744CC" w:rsidR="00CC37F5" w:rsidRDefault="00A7480B" w:rsidP="00553FE1">
            <w:pPr>
              <w:pStyle w:val="TableText"/>
              <w:rPr>
                <w:rStyle w:val="Hyperlink"/>
                <w:b/>
                <w:bCs/>
                <w:noProof/>
                <w:color w:val="000000" w:themeColor="text1"/>
                <w:u w:val="none"/>
              </w:rPr>
            </w:pPr>
            <w:r>
              <w:t>A</w:t>
            </w:r>
            <w:r w:rsidR="00F62E2A" w:rsidRPr="00B91232">
              <w:t xml:space="preserve">pproved arrangement sites </w:t>
            </w:r>
            <w:r w:rsidR="00E930A9">
              <w:t xml:space="preserve">where rural tailgate inspections are performed </w:t>
            </w:r>
            <w:r w:rsidR="00F62E2A" w:rsidRPr="00B91232">
              <w:t xml:space="preserve">are required to have a </w:t>
            </w:r>
            <w:hyperlink r:id="rId38" w:history="1">
              <w:r w:rsidR="00F62E2A" w:rsidRPr="00B91232">
                <w:rPr>
                  <w:rStyle w:val="Hyperlink"/>
                  <w:szCs w:val="18"/>
                </w:rPr>
                <w:t>certified sea freight container inspection stand</w:t>
              </w:r>
            </w:hyperlink>
            <w:r w:rsidR="0002635B" w:rsidRPr="00025EA3">
              <w:t xml:space="preserve">. </w:t>
            </w:r>
            <w:r w:rsidR="00B45539" w:rsidRPr="00025EA3">
              <w:t>These stands are required for biosecurity officer</w:t>
            </w:r>
            <w:r w:rsidR="00025EA3">
              <w:t>s to safely inspect</w:t>
            </w:r>
            <w:r w:rsidR="00B45539" w:rsidRPr="00025EA3">
              <w:t xml:space="preserve"> c</w:t>
            </w:r>
            <w:r w:rsidR="0002635B" w:rsidRPr="00025EA3">
              <w:t xml:space="preserve">ontainers that are out of scope of class 14.4 </w:t>
            </w:r>
            <w:r w:rsidR="00B45539" w:rsidRPr="00025EA3">
              <w:t>and container</w:t>
            </w:r>
            <w:r w:rsidR="00025EA3" w:rsidRPr="00025EA3">
              <w:t>s</w:t>
            </w:r>
            <w:r w:rsidR="00B45539" w:rsidRPr="00025EA3">
              <w:t xml:space="preserve"> referred to the department</w:t>
            </w:r>
            <w:r w:rsidR="00025EA3" w:rsidRPr="00025EA3">
              <w:t xml:space="preserve"> under class 14.4</w:t>
            </w:r>
            <w:r w:rsidR="003035CD">
              <w:t>.</w:t>
            </w:r>
          </w:p>
          <w:p w14:paraId="234E6D76" w14:textId="625DA114" w:rsidR="00F62E2A" w:rsidRPr="00B91232" w:rsidRDefault="00F62E2A" w:rsidP="00553FE1">
            <w:pPr>
              <w:pStyle w:val="TableText"/>
            </w:pPr>
            <w:r w:rsidRPr="00084EFD">
              <w:rPr>
                <w:rStyle w:val="Hyperlink"/>
                <w:noProof/>
                <w:color w:val="auto"/>
                <w:szCs w:val="18"/>
                <w:u w:val="none"/>
              </w:rPr>
              <w:t>These stands may be used by the biosecurity industry participant to facilitate access to the underside of the container for rural tailgate inspections performed under class 14.4</w:t>
            </w:r>
            <w:r w:rsidRPr="00084EFD">
              <w:rPr>
                <w:rStyle w:val="Hyperlink"/>
                <w:noProof/>
                <w:szCs w:val="18"/>
                <w:u w:val="none"/>
              </w:rPr>
              <w:t>.</w:t>
            </w:r>
          </w:p>
        </w:tc>
      </w:tr>
    </w:tbl>
    <w:p w14:paraId="6DBB8299" w14:textId="77777777" w:rsidR="00F62E2A" w:rsidRDefault="00F62E2A" w:rsidP="00F62E2A">
      <w:pPr>
        <w:spacing w:after="0" w:line="240" w:lineRule="auto"/>
        <w:rPr>
          <w:rFonts w:ascii="Calibri" w:eastAsia="Times New Roman" w:hAnsi="Calibri" w:cs="Times New Roman"/>
          <w:b/>
          <w:bCs/>
          <w:sz w:val="36"/>
          <w:szCs w:val="24"/>
          <w:lang w:eastAsia="ja-JP"/>
        </w:rPr>
      </w:pPr>
      <w:r>
        <w:rPr>
          <w:lang w:eastAsia="ja-JP"/>
        </w:rPr>
        <w:br w:type="page"/>
      </w:r>
    </w:p>
    <w:p w14:paraId="4D8E1E0B" w14:textId="77777777" w:rsidR="00F62E2A" w:rsidRDefault="00F62E2A" w:rsidP="00F62E2A">
      <w:pPr>
        <w:pStyle w:val="Heading3"/>
        <w:numPr>
          <w:ilvl w:val="0"/>
          <w:numId w:val="0"/>
        </w:numPr>
        <w:spacing w:before="240"/>
        <w:ind w:left="964" w:hanging="964"/>
        <w:rPr>
          <w:lang w:eastAsia="ja-JP"/>
        </w:rPr>
      </w:pPr>
      <w:bookmarkStart w:id="23" w:name="_Dangerous_goods_1"/>
      <w:bookmarkStart w:id="24" w:name="_Toc135899405"/>
      <w:bookmarkEnd w:id="23"/>
      <w:r>
        <w:rPr>
          <w:lang w:eastAsia="ja-JP"/>
        </w:rPr>
        <w:lastRenderedPageBreak/>
        <w:t>Dangerous goods</w:t>
      </w:r>
      <w:bookmarkEnd w:id="24"/>
    </w:p>
    <w:p w14:paraId="60236C94" w14:textId="77777777" w:rsidR="00F62E2A" w:rsidRDefault="00F62E2A" w:rsidP="00F62E2A">
      <w:pPr>
        <w:pStyle w:val="Caption"/>
        <w:rPr>
          <w:b w:val="0"/>
          <w:bCs w:val="0"/>
          <w:lang w:eastAsia="ja-JP"/>
        </w:rPr>
      </w:pPr>
      <w:r w:rsidRPr="002F3E1B">
        <w:rPr>
          <w:b w:val="0"/>
          <w:bCs w:val="0"/>
          <w:lang w:eastAsia="ja-JP"/>
        </w:rPr>
        <w:t>If there is any indication that the container is carrying dangerous goods, an internal inspection must not be conducted.</w:t>
      </w:r>
    </w:p>
    <w:p w14:paraId="4A0948C6" w14:textId="72EFC75F" w:rsidR="00F62E2A" w:rsidRDefault="007C4BE5" w:rsidP="00F62E2A">
      <w:pPr>
        <w:pStyle w:val="Caption"/>
        <w:rPr>
          <w:lang w:eastAsia="ja-JP"/>
        </w:rPr>
      </w:pPr>
      <w:bookmarkStart w:id="25" w:name="_Toc133914262"/>
      <w:r>
        <w:t xml:space="preserve">Table </w:t>
      </w:r>
      <w:fldSimple w:instr=" SEQ Table \* ARABIC ">
        <w:r w:rsidR="003E36B1">
          <w:rPr>
            <w:noProof/>
          </w:rPr>
          <w:t>7</w:t>
        </w:r>
      </w:fldSimple>
      <w:r>
        <w:t xml:space="preserve"> </w:t>
      </w:r>
      <w:r w:rsidR="00F62E2A">
        <w:rPr>
          <w:lang w:eastAsia="ja-JP"/>
        </w:rPr>
        <w:t>Dangerous goods</w:t>
      </w:r>
      <w:r w:rsidR="004F12F0">
        <w:rPr>
          <w:lang w:eastAsia="ja-JP"/>
        </w:rPr>
        <w:t xml:space="preserve"> signage</w:t>
      </w:r>
      <w:bookmarkEnd w:id="25"/>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40"/>
        <w:gridCol w:w="4813"/>
      </w:tblGrid>
      <w:tr w:rsidR="00F62E2A" w:rsidRPr="007E19E4" w14:paraId="657F439E" w14:textId="77777777" w:rsidTr="00F62198">
        <w:trPr>
          <w:cantSplit/>
          <w:tblHeader/>
        </w:trPr>
        <w:tc>
          <w:tcPr>
            <w:tcW w:w="2606" w:type="pct"/>
          </w:tcPr>
          <w:p w14:paraId="6139BA0E" w14:textId="77777777" w:rsidR="00F62E2A" w:rsidRPr="007E19E4" w:rsidRDefault="00F62E2A" w:rsidP="00553FE1">
            <w:pPr>
              <w:pStyle w:val="TableHeading"/>
              <w:rPr>
                <w:szCs w:val="18"/>
              </w:rPr>
            </w:pPr>
            <w:r w:rsidRPr="007E19E4">
              <w:rPr>
                <w:noProof/>
                <w:szCs w:val="18"/>
              </w:rPr>
              <w:t xml:space="preserve"> Dangerous goods</w:t>
            </w:r>
          </w:p>
        </w:tc>
        <w:tc>
          <w:tcPr>
            <w:tcW w:w="2394" w:type="pct"/>
            <w:tcMar>
              <w:left w:w="108" w:type="dxa"/>
              <w:right w:w="108" w:type="dxa"/>
            </w:tcMar>
          </w:tcPr>
          <w:p w14:paraId="7EA39B06" w14:textId="77777777" w:rsidR="00F62E2A" w:rsidRPr="007E19E4" w:rsidRDefault="00F62E2A" w:rsidP="00553FE1">
            <w:pPr>
              <w:pStyle w:val="TableHeading"/>
              <w:rPr>
                <w:szCs w:val="18"/>
              </w:rPr>
            </w:pPr>
            <w:r w:rsidRPr="007E19E4">
              <w:rPr>
                <w:szCs w:val="18"/>
              </w:rPr>
              <w:t>Description</w:t>
            </w:r>
          </w:p>
        </w:tc>
      </w:tr>
      <w:tr w:rsidR="00F62E2A" w:rsidRPr="007E19E4" w14:paraId="028FE3FE" w14:textId="77777777" w:rsidTr="00F62198">
        <w:trPr>
          <w:trHeight w:val="5370"/>
        </w:trPr>
        <w:tc>
          <w:tcPr>
            <w:tcW w:w="2606" w:type="pct"/>
          </w:tcPr>
          <w:p w14:paraId="5E51E9C6" w14:textId="33DC2FFB" w:rsidR="00F62E2A" w:rsidRPr="007E19E4" w:rsidRDefault="00F62198" w:rsidP="00553FE1">
            <w:pPr>
              <w:pStyle w:val="TableHeading"/>
              <w:rPr>
                <w:noProof/>
                <w:szCs w:val="18"/>
              </w:rPr>
            </w:pPr>
            <w:r w:rsidRPr="007E19E4">
              <w:rPr>
                <w:noProof/>
                <w:szCs w:val="18"/>
              </w:rPr>
              <w:drawing>
                <wp:anchor distT="0" distB="0" distL="114300" distR="114300" simplePos="0" relativeHeight="251661312" behindDoc="0" locked="0" layoutInCell="1" allowOverlap="1" wp14:anchorId="070F1077" wp14:editId="3BD02AE7">
                  <wp:simplePos x="0" y="0"/>
                  <wp:positionH relativeFrom="column">
                    <wp:posOffset>195275</wp:posOffset>
                  </wp:positionH>
                  <wp:positionV relativeFrom="paragraph">
                    <wp:posOffset>2461260</wp:posOffset>
                  </wp:positionV>
                  <wp:extent cx="1427480" cy="883920"/>
                  <wp:effectExtent l="0" t="0" r="1270" b="0"/>
                  <wp:wrapSquare wrapText="bothSides"/>
                  <wp:docPr id="17" name="Picture 17" descr="This picture depicts a generic dangerous goods sign. It is rectangular. The word &quot;DANGER&quot; is shown in white letters on a red background at the top of the sign and the words &quot;DANGEROUS GOODS&quot; are shown in black letters on a white background on the bottom of th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picture depicts a generic dangerous goods sign. It is rectangular. The word &quot;DANGER&quot; is shown in white letters on a red background at the top of the sign and the words &quot;DANGEROUS GOODS&quot; are shown in black letters on a white background on the bottom of the sign."/>
                          <pic:cNvPicPr/>
                        </pic:nvPicPr>
                        <pic:blipFill>
                          <a:blip r:embed="rId39">
                            <a:extLst>
                              <a:ext uri="{28A0092B-C50C-407E-A947-70E740481C1C}">
                                <a14:useLocalDpi xmlns:a14="http://schemas.microsoft.com/office/drawing/2010/main"/>
                              </a:ext>
                            </a:extLst>
                          </a:blip>
                          <a:stretch>
                            <a:fillRect/>
                          </a:stretch>
                        </pic:blipFill>
                        <pic:spPr>
                          <a:xfrm>
                            <a:off x="0" y="0"/>
                            <a:ext cx="1427480" cy="883920"/>
                          </a:xfrm>
                          <a:prstGeom prst="rect">
                            <a:avLst/>
                          </a:prstGeom>
                        </pic:spPr>
                      </pic:pic>
                    </a:graphicData>
                  </a:graphic>
                </wp:anchor>
              </w:drawing>
            </w:r>
            <w:r w:rsidRPr="007E19E4">
              <w:rPr>
                <w:noProof/>
                <w:szCs w:val="18"/>
              </w:rPr>
              <w:drawing>
                <wp:anchor distT="0" distB="0" distL="114300" distR="114300" simplePos="0" relativeHeight="251660288" behindDoc="1" locked="0" layoutInCell="1" allowOverlap="1" wp14:anchorId="15B15956" wp14:editId="43F080AF">
                  <wp:simplePos x="0" y="0"/>
                  <wp:positionH relativeFrom="column">
                    <wp:posOffset>1696415</wp:posOffset>
                  </wp:positionH>
                  <wp:positionV relativeFrom="paragraph">
                    <wp:posOffset>2489200</wp:posOffset>
                  </wp:positionV>
                  <wp:extent cx="1395730" cy="872490"/>
                  <wp:effectExtent l="0" t="0" r="0" b="3810"/>
                  <wp:wrapTight wrapText="bothSides">
                    <wp:wrapPolygon edited="0">
                      <wp:start x="0" y="0"/>
                      <wp:lineTo x="0" y="21223"/>
                      <wp:lineTo x="21227" y="21223"/>
                      <wp:lineTo x="21227" y="0"/>
                      <wp:lineTo x="0" y="0"/>
                    </wp:wrapPolygon>
                  </wp:wrapTight>
                  <wp:docPr id="16" name="Picture 16" descr="This picture depicts a generic dangerous goods sign. It is rectangular. The word &quot;DANGER&quot; is shown in white letters on a red background at the top of the sign and the words &quot;DANGEROUS CHEMICALS&quot; are shown in black letters on a white background on the bottom of th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picture depicts a generic dangerous goods sign. It is rectangular. The word &quot;DANGER&quot; is shown in white letters on a red background at the top of the sign and the words &quot;DANGEROUS CHEMICALS&quot; are shown in black letters on a white background on the bottom of the sign."/>
                          <pic:cNvPicPr/>
                        </pic:nvPicPr>
                        <pic:blipFill>
                          <a:blip r:embed="rId40">
                            <a:extLst>
                              <a:ext uri="{28A0092B-C50C-407E-A947-70E740481C1C}">
                                <a14:useLocalDpi xmlns:a14="http://schemas.microsoft.com/office/drawing/2010/main"/>
                              </a:ext>
                            </a:extLst>
                          </a:blip>
                          <a:stretch>
                            <a:fillRect/>
                          </a:stretch>
                        </pic:blipFill>
                        <pic:spPr>
                          <a:xfrm>
                            <a:off x="0" y="0"/>
                            <a:ext cx="1395730" cy="872490"/>
                          </a:xfrm>
                          <a:prstGeom prst="rect">
                            <a:avLst/>
                          </a:prstGeom>
                        </pic:spPr>
                      </pic:pic>
                    </a:graphicData>
                  </a:graphic>
                </wp:anchor>
              </w:drawing>
            </w:r>
            <w:r w:rsidRPr="007E19E4">
              <w:rPr>
                <w:noProof/>
                <w:szCs w:val="18"/>
              </w:rPr>
              <w:drawing>
                <wp:anchor distT="0" distB="0" distL="114300" distR="114300" simplePos="0" relativeHeight="251659264" behindDoc="1" locked="0" layoutInCell="1" allowOverlap="1" wp14:anchorId="1ED3D633" wp14:editId="24899605">
                  <wp:simplePos x="0" y="0"/>
                  <wp:positionH relativeFrom="column">
                    <wp:posOffset>425780</wp:posOffset>
                  </wp:positionH>
                  <wp:positionV relativeFrom="paragraph">
                    <wp:posOffset>0</wp:posOffset>
                  </wp:positionV>
                  <wp:extent cx="2497455" cy="2392045"/>
                  <wp:effectExtent l="19050" t="19050" r="17145" b="27305"/>
                  <wp:wrapTight wrapText="bothSides">
                    <wp:wrapPolygon edited="0">
                      <wp:start x="-165" y="-172"/>
                      <wp:lineTo x="-165" y="21675"/>
                      <wp:lineTo x="21584" y="21675"/>
                      <wp:lineTo x="21584" y="-172"/>
                      <wp:lineTo x="-165" y="-172"/>
                    </wp:wrapPolygon>
                  </wp:wrapTight>
                  <wp:docPr id="1" name="Picture 1" descr="This image shows 9 different examples of dangerous goods signs. Each sign is a diamond shape. Each sign depicts various different types of dangerous goods signage. They are colour coded according to the type of dangerous goods they are adv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9 different examples of dangerous goods signs. Each sign is a diamond shape. Each sign depicts various different types of dangerous goods signage. They are colour coded according to the type of dangerous goods they are advising."/>
                          <pic:cNvPicPr/>
                        </pic:nvPicPr>
                        <pic:blipFill>
                          <a:blip r:embed="rId41">
                            <a:extLst>
                              <a:ext uri="{28A0092B-C50C-407E-A947-70E740481C1C}">
                                <a14:useLocalDpi xmlns:a14="http://schemas.microsoft.com/office/drawing/2010/main"/>
                              </a:ext>
                            </a:extLst>
                          </a:blip>
                          <a:stretch>
                            <a:fillRect/>
                          </a:stretch>
                        </pic:blipFill>
                        <pic:spPr>
                          <a:xfrm>
                            <a:off x="0" y="0"/>
                            <a:ext cx="2497455" cy="2392045"/>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tc>
        <w:tc>
          <w:tcPr>
            <w:tcW w:w="2394" w:type="pct"/>
            <w:shd w:val="clear" w:color="auto" w:fill="auto"/>
            <w:tcMar>
              <w:left w:w="108" w:type="dxa"/>
              <w:right w:w="108" w:type="dxa"/>
            </w:tcMar>
          </w:tcPr>
          <w:p w14:paraId="078247EB" w14:textId="77777777" w:rsidR="00F62E2A" w:rsidRPr="007E19E4" w:rsidRDefault="00F62E2A" w:rsidP="00553FE1">
            <w:pPr>
              <w:pStyle w:val="TableText"/>
              <w:rPr>
                <w:b/>
              </w:rPr>
            </w:pPr>
            <w:r w:rsidRPr="007E19E4">
              <w:t>Dangerous goods are substances or articles which are potentially dangerous to people, property or the environment.</w:t>
            </w:r>
          </w:p>
          <w:p w14:paraId="2C0DC6EF" w14:textId="77777777" w:rsidR="00F62E2A" w:rsidRPr="007E19E4" w:rsidRDefault="00F62E2A" w:rsidP="00553FE1">
            <w:pPr>
              <w:pStyle w:val="TableText"/>
              <w:rPr>
                <w:b/>
              </w:rPr>
            </w:pPr>
            <w:r w:rsidRPr="007E19E4">
              <w:t>Dangerous goods signage comes in various forms and is commonly displayed as a diamond shaped sign with wording which identifies the type of dangerous goods being transported.</w:t>
            </w:r>
          </w:p>
          <w:p w14:paraId="27957A05" w14:textId="77777777" w:rsidR="00F62E2A" w:rsidRPr="007E19E4" w:rsidRDefault="00F62E2A" w:rsidP="00553FE1">
            <w:pPr>
              <w:pStyle w:val="TableText"/>
              <w:rPr>
                <w:b/>
              </w:rPr>
            </w:pPr>
            <w:r w:rsidRPr="007E19E4">
              <w:t xml:space="preserve">The colour of the sign will vary depending on the class of dangerous goods being transported. Other variations of dangerous goods </w:t>
            </w:r>
            <w:r w:rsidRPr="00084EFD">
              <w:t>signage will display obvious warnings.</w:t>
            </w:r>
          </w:p>
          <w:p w14:paraId="2C76D853" w14:textId="77777777" w:rsidR="00F62E2A" w:rsidRPr="007E19E4" w:rsidRDefault="00F62E2A" w:rsidP="00553FE1">
            <w:pPr>
              <w:pStyle w:val="TableText"/>
              <w:rPr>
                <w:b/>
              </w:rPr>
            </w:pPr>
            <w:r w:rsidRPr="007E19E4">
              <w:t xml:space="preserve">Shipping containers used to transport dangerous goods should display labelling or signage </w:t>
            </w:r>
            <w:r>
              <w:t>to</w:t>
            </w:r>
            <w:r w:rsidRPr="007E19E4">
              <w:t xml:space="preserve"> advise</w:t>
            </w:r>
            <w:r>
              <w:t xml:space="preserve"> </w:t>
            </w:r>
            <w:r w:rsidRPr="007E19E4">
              <w:t>the presence of dangerous goods. Dangerous goods signage should be prominently displayed on the outside of the container and at the doors.</w:t>
            </w:r>
          </w:p>
          <w:p w14:paraId="6655BF11" w14:textId="71476F0A" w:rsidR="00F62E2A" w:rsidRPr="007E19E4" w:rsidRDefault="00F62E2A" w:rsidP="00553FE1">
            <w:pPr>
              <w:pStyle w:val="TableText"/>
              <w:rPr>
                <w:b/>
              </w:rPr>
            </w:pPr>
            <w:r w:rsidRPr="007E19E4">
              <w:t>Internal tailgate inspections are not to be conducted on containers carrying dangerous goods</w:t>
            </w:r>
            <w:r w:rsidR="00A92DE5">
              <w:t>.</w:t>
            </w:r>
          </w:p>
        </w:tc>
      </w:tr>
    </w:tbl>
    <w:p w14:paraId="4912C5D5" w14:textId="73748FCB" w:rsidR="00004294" w:rsidRDefault="00004294" w:rsidP="00004294">
      <w:pPr>
        <w:pStyle w:val="Heading2"/>
        <w:numPr>
          <w:ilvl w:val="0"/>
          <w:numId w:val="0"/>
        </w:numPr>
        <w:spacing w:after="0"/>
      </w:pPr>
      <w:bookmarkStart w:id="26" w:name="_Toc135899406"/>
      <w:r>
        <w:lastRenderedPageBreak/>
        <w:t>Identifying and managing biosecurity risk</w:t>
      </w:r>
      <w:bookmarkEnd w:id="26"/>
    </w:p>
    <w:p w14:paraId="64646A46" w14:textId="25195AFB" w:rsidR="00CC37F5" w:rsidRDefault="00F25DB7" w:rsidP="00004294">
      <w:r>
        <w:t>Shipping</w:t>
      </w:r>
      <w:r w:rsidR="00004294">
        <w:t xml:space="preserve"> containers can inadvertently carry a range of </w:t>
      </w:r>
      <w:hyperlink r:id="rId42" w:history="1">
        <w:r w:rsidR="00004294" w:rsidRPr="00867B00">
          <w:rPr>
            <w:rStyle w:val="Hyperlink"/>
          </w:rPr>
          <w:t>biosecurity risks</w:t>
        </w:r>
      </w:hyperlink>
      <w:r w:rsidR="00004294">
        <w:t xml:space="preserve"> which could introduce exotic pests and diseases into the Australian environment, including </w:t>
      </w:r>
      <w:r w:rsidR="00CC37F5">
        <w:t xml:space="preserve">our </w:t>
      </w:r>
      <w:r w:rsidR="00004294">
        <w:t>fragile and vulnerable rural areas.</w:t>
      </w:r>
    </w:p>
    <w:p w14:paraId="703C6B58" w14:textId="1D76749D" w:rsidR="00004294" w:rsidRDefault="00004294" w:rsidP="00004294">
      <w:r>
        <w:t>For example:</w:t>
      </w:r>
    </w:p>
    <w:p w14:paraId="58EF0F8B" w14:textId="46EE4EA9" w:rsidR="00004294" w:rsidRDefault="00950013" w:rsidP="00004294">
      <w:pPr>
        <w:pStyle w:val="ListParagraph"/>
        <w:numPr>
          <w:ilvl w:val="0"/>
          <w:numId w:val="29"/>
        </w:numPr>
        <w:rPr>
          <w:lang w:eastAsia="ja-JP"/>
        </w:rPr>
      </w:pPr>
      <w:r>
        <w:rPr>
          <w:lang w:eastAsia="ja-JP"/>
        </w:rPr>
        <w:t>S</w:t>
      </w:r>
      <w:r w:rsidR="00004294">
        <w:rPr>
          <w:lang w:eastAsia="ja-JP"/>
        </w:rPr>
        <w:t>oil may contain animal disease pathogens</w:t>
      </w:r>
      <w:r w:rsidR="00795B7C">
        <w:rPr>
          <w:lang w:eastAsia="ja-JP"/>
        </w:rPr>
        <w:t>,</w:t>
      </w:r>
      <w:r w:rsidR="00004294">
        <w:rPr>
          <w:lang w:eastAsia="ja-JP"/>
        </w:rPr>
        <w:t xml:space="preserve"> such as foot and mouth disease</w:t>
      </w:r>
      <w:r w:rsidR="007B4BA8">
        <w:rPr>
          <w:lang w:eastAsia="ja-JP"/>
        </w:rPr>
        <w:t xml:space="preserve"> </w:t>
      </w:r>
      <w:r w:rsidR="00726A82">
        <w:rPr>
          <w:lang w:eastAsia="ja-JP"/>
        </w:rPr>
        <w:t>which could impact</w:t>
      </w:r>
      <w:r w:rsidR="00B700F2">
        <w:rPr>
          <w:lang w:eastAsia="ja-JP"/>
        </w:rPr>
        <w:t xml:space="preserve"> </w:t>
      </w:r>
      <w:r w:rsidR="00B700F2" w:rsidRPr="00B700F2">
        <w:rPr>
          <w:lang w:eastAsia="ja-JP"/>
        </w:rPr>
        <w:t>Australia's livestock industries</w:t>
      </w:r>
      <w:r w:rsidR="00B700F2">
        <w:rPr>
          <w:lang w:eastAsia="ja-JP"/>
        </w:rPr>
        <w:t>. Soil can also contain</w:t>
      </w:r>
      <w:r w:rsidR="00004294">
        <w:rPr>
          <w:lang w:eastAsia="ja-JP"/>
        </w:rPr>
        <w:t xml:space="preserve"> plant diseases</w:t>
      </w:r>
      <w:r w:rsidR="00B700F2">
        <w:rPr>
          <w:lang w:eastAsia="ja-JP"/>
        </w:rPr>
        <w:t xml:space="preserve"> </w:t>
      </w:r>
      <w:r w:rsidR="00004294">
        <w:rPr>
          <w:lang w:eastAsia="ja-JP"/>
        </w:rPr>
        <w:t>and exotic seeds and invertebrate</w:t>
      </w:r>
      <w:r w:rsidR="002D5DAC">
        <w:rPr>
          <w:lang w:eastAsia="ja-JP"/>
        </w:rPr>
        <w:t>s</w:t>
      </w:r>
      <w:r>
        <w:rPr>
          <w:lang w:eastAsia="ja-JP"/>
        </w:rPr>
        <w:t>.</w:t>
      </w:r>
    </w:p>
    <w:p w14:paraId="66343C02" w14:textId="1E279F32" w:rsidR="00004294" w:rsidRDefault="00950013" w:rsidP="00004294">
      <w:pPr>
        <w:pStyle w:val="ListParagraph"/>
        <w:numPr>
          <w:ilvl w:val="0"/>
          <w:numId w:val="29"/>
        </w:numPr>
        <w:rPr>
          <w:lang w:eastAsia="ja-JP"/>
        </w:rPr>
      </w:pPr>
      <w:r>
        <w:rPr>
          <w:lang w:eastAsia="ja-JP"/>
        </w:rPr>
        <w:t>S</w:t>
      </w:r>
      <w:r w:rsidR="00004294">
        <w:rPr>
          <w:lang w:eastAsia="ja-JP"/>
        </w:rPr>
        <w:t>eeds can introduce weeds or exotic plant diseases and harbo</w:t>
      </w:r>
      <w:r w:rsidR="002525E9">
        <w:rPr>
          <w:lang w:eastAsia="ja-JP"/>
        </w:rPr>
        <w:t>u</w:t>
      </w:r>
      <w:r w:rsidR="00004294">
        <w:rPr>
          <w:lang w:eastAsia="ja-JP"/>
        </w:rPr>
        <w:t>r exotic invertebrates</w:t>
      </w:r>
      <w:r>
        <w:rPr>
          <w:lang w:eastAsia="ja-JP"/>
        </w:rPr>
        <w:t>.</w:t>
      </w:r>
    </w:p>
    <w:p w14:paraId="7CEF03DF" w14:textId="32B66097" w:rsidR="00004294" w:rsidRDefault="00004294" w:rsidP="00004294">
      <w:pPr>
        <w:pStyle w:val="ListParagraph"/>
        <w:numPr>
          <w:ilvl w:val="0"/>
          <w:numId w:val="29"/>
        </w:numPr>
        <w:rPr>
          <w:lang w:eastAsia="ja-JP"/>
        </w:rPr>
      </w:pPr>
      <w:r w:rsidRPr="002A48C4">
        <w:rPr>
          <w:lang w:eastAsia="ja-JP"/>
        </w:rPr>
        <w:t>Exotic invertebrates such as termites and borers may become established in Australia</w:t>
      </w:r>
      <w:r>
        <w:rPr>
          <w:lang w:eastAsia="ja-JP"/>
        </w:rPr>
        <w:t>,</w:t>
      </w:r>
      <w:r w:rsidRPr="002A48C4">
        <w:rPr>
          <w:lang w:eastAsia="ja-JP"/>
        </w:rPr>
        <w:t xml:space="preserve"> impacting forest industries and causing damage to property and the Australian environment</w:t>
      </w:r>
      <w:r w:rsidR="00950013">
        <w:rPr>
          <w:lang w:eastAsia="ja-JP"/>
        </w:rPr>
        <w:t>.</w:t>
      </w:r>
    </w:p>
    <w:p w14:paraId="78747878" w14:textId="1F03CA46" w:rsidR="00004294" w:rsidRDefault="00004294" w:rsidP="00004294">
      <w:pPr>
        <w:pStyle w:val="ListParagraph"/>
        <w:numPr>
          <w:ilvl w:val="0"/>
          <w:numId w:val="29"/>
        </w:numPr>
        <w:rPr>
          <w:lang w:eastAsia="ja-JP"/>
        </w:rPr>
      </w:pPr>
      <w:r>
        <w:rPr>
          <w:lang w:eastAsia="ja-JP"/>
        </w:rPr>
        <w:t>Snails pose a significant risk to a range of Australian plant species and horticultural industries</w:t>
      </w:r>
      <w:r w:rsidR="00950013">
        <w:rPr>
          <w:lang w:eastAsia="ja-JP"/>
        </w:rPr>
        <w:t>.</w:t>
      </w:r>
    </w:p>
    <w:p w14:paraId="273E9A8B" w14:textId="77777777" w:rsidR="00004294" w:rsidRDefault="00004294" w:rsidP="00004294">
      <w:pPr>
        <w:pStyle w:val="ListParagraph"/>
        <w:numPr>
          <w:ilvl w:val="0"/>
          <w:numId w:val="29"/>
        </w:numPr>
        <w:rPr>
          <w:lang w:eastAsia="ja-JP"/>
        </w:rPr>
      </w:pPr>
      <w:r>
        <w:rPr>
          <w:lang w:eastAsia="ja-JP"/>
        </w:rPr>
        <w:t>Exotic moth species pose a significant risk to Australian tree species and horticultural industries.</w:t>
      </w:r>
    </w:p>
    <w:p w14:paraId="27BB7F38" w14:textId="6AEB127A" w:rsidR="00004294" w:rsidRDefault="00004294" w:rsidP="00004294">
      <w:pPr>
        <w:pStyle w:val="ListParagraph"/>
        <w:numPr>
          <w:ilvl w:val="0"/>
          <w:numId w:val="29"/>
        </w:numPr>
        <w:rPr>
          <w:lang w:eastAsia="ja-JP"/>
        </w:rPr>
      </w:pPr>
      <w:r>
        <w:rPr>
          <w:lang w:eastAsia="ja-JP"/>
        </w:rPr>
        <w:t xml:space="preserve">Used produce packaging and other unacceptable packaging material such as straw may contain plant </w:t>
      </w:r>
      <w:r w:rsidR="000028E9">
        <w:rPr>
          <w:lang w:eastAsia="ja-JP"/>
        </w:rPr>
        <w:t>diseases</w:t>
      </w:r>
      <w:r>
        <w:rPr>
          <w:lang w:eastAsia="ja-JP"/>
        </w:rPr>
        <w:t xml:space="preserve"> and</w:t>
      </w:r>
      <w:r w:rsidR="00B16430">
        <w:rPr>
          <w:lang w:eastAsia="ja-JP"/>
        </w:rPr>
        <w:t xml:space="preserve"> harbo</w:t>
      </w:r>
      <w:r w:rsidR="004F5E47">
        <w:rPr>
          <w:lang w:eastAsia="ja-JP"/>
        </w:rPr>
        <w:t>u</w:t>
      </w:r>
      <w:r w:rsidR="00B16430">
        <w:rPr>
          <w:lang w:eastAsia="ja-JP"/>
        </w:rPr>
        <w:t>r</w:t>
      </w:r>
      <w:r w:rsidR="00697543">
        <w:rPr>
          <w:lang w:eastAsia="ja-JP"/>
        </w:rPr>
        <w:t xml:space="preserve"> exotic</w:t>
      </w:r>
      <w:r>
        <w:rPr>
          <w:lang w:eastAsia="ja-JP"/>
        </w:rPr>
        <w:t xml:space="preserve"> invertebrates.</w:t>
      </w:r>
    </w:p>
    <w:p w14:paraId="5F0C4E13" w14:textId="4553AF9A" w:rsidR="00004294" w:rsidRDefault="00004294" w:rsidP="00004294">
      <w:r>
        <w:t xml:space="preserve">Rural areas pose a higher risk than metropolitan </w:t>
      </w:r>
      <w:r w:rsidR="000028E9">
        <w:t xml:space="preserve">areas </w:t>
      </w:r>
      <w:r>
        <w:t>due to the likelihood of pests establishing quickly and the difficulty in detecting and controlling pests once established.</w:t>
      </w:r>
      <w:r>
        <w:rPr>
          <w:szCs w:val="18"/>
          <w:lang w:eastAsia="ja-JP"/>
        </w:rPr>
        <w:t xml:space="preserve"> </w:t>
      </w:r>
      <w:r>
        <w:t>Shipping containers destined for rural areas are subject to heightened biosecurity measures on arrival including mandatory inspection.</w:t>
      </w:r>
    </w:p>
    <w:p w14:paraId="761C1AB9" w14:textId="77777777" w:rsidR="00004294" w:rsidRDefault="00004294" w:rsidP="00004294">
      <w:pPr>
        <w:pStyle w:val="Heading3"/>
        <w:numPr>
          <w:ilvl w:val="0"/>
          <w:numId w:val="0"/>
        </w:numPr>
        <w:rPr>
          <w:lang w:eastAsia="ja-JP"/>
        </w:rPr>
      </w:pPr>
      <w:bookmarkStart w:id="27" w:name="_Toc135899407"/>
      <w:r>
        <w:rPr>
          <w:lang w:eastAsia="ja-JP"/>
        </w:rPr>
        <w:t>External container biosecurity risks</w:t>
      </w:r>
      <w:bookmarkEnd w:id="27"/>
    </w:p>
    <w:p w14:paraId="2F3A13A9" w14:textId="77777777" w:rsidR="00004294" w:rsidRDefault="00004294" w:rsidP="00004294">
      <w:pPr>
        <w:rPr>
          <w:lang w:eastAsia="ja-JP"/>
        </w:rPr>
      </w:pPr>
      <w:r>
        <w:rPr>
          <w:lang w:eastAsia="ja-JP"/>
        </w:rPr>
        <w:t>The following tables provide examples of biosecurity risk material detected on external container surfaces.</w:t>
      </w:r>
    </w:p>
    <w:p w14:paraId="6210F5F6" w14:textId="4798017A" w:rsidR="00004294" w:rsidRDefault="00004294" w:rsidP="00004294">
      <w:pPr>
        <w:pStyle w:val="Caption"/>
        <w:rPr>
          <w:lang w:eastAsia="ja-JP"/>
        </w:rPr>
      </w:pPr>
      <w:bookmarkStart w:id="28" w:name="_Toc133914263"/>
      <w:r>
        <w:t xml:space="preserve">Table </w:t>
      </w:r>
      <w:fldSimple w:instr=" SEQ Table \* ARABIC ">
        <w:r w:rsidR="003E36B1">
          <w:rPr>
            <w:noProof/>
          </w:rPr>
          <w:t>8</w:t>
        </w:r>
      </w:fldSimple>
      <w:r>
        <w:t xml:space="preserve"> </w:t>
      </w:r>
      <w:r>
        <w:rPr>
          <w:lang w:eastAsia="ja-JP"/>
        </w:rPr>
        <w:t>Soil and plant contamination on external container surfaces</w:t>
      </w:r>
      <w:bookmarkEnd w:id="28"/>
    </w:p>
    <w:tbl>
      <w:tblPr>
        <w:tblStyle w:val="TableGrid"/>
        <w:tblW w:w="0" w:type="auto"/>
        <w:tblLook w:val="04A0" w:firstRow="1" w:lastRow="0" w:firstColumn="1" w:lastColumn="0" w:noHBand="0" w:noVBand="1"/>
      </w:tblPr>
      <w:tblGrid>
        <w:gridCol w:w="5240"/>
        <w:gridCol w:w="4820"/>
      </w:tblGrid>
      <w:tr w:rsidR="003C06FF" w14:paraId="34027917" w14:textId="77777777" w:rsidTr="006D77D1">
        <w:trPr>
          <w:tblHeader/>
        </w:trPr>
        <w:tc>
          <w:tcPr>
            <w:tcW w:w="5240" w:type="dxa"/>
          </w:tcPr>
          <w:p w14:paraId="7A71D5A7" w14:textId="68DDB360" w:rsidR="003C06FF" w:rsidRDefault="00004294" w:rsidP="003C06FF">
            <w:pPr>
              <w:pStyle w:val="TableHeading"/>
              <w:spacing w:before="0"/>
              <w:rPr>
                <w:lang w:eastAsia="ja-JP"/>
              </w:rPr>
            </w:pPr>
            <w:r w:rsidRPr="00004294">
              <w:rPr>
                <w:lang w:eastAsia="ja-JP"/>
              </w:rPr>
              <w:t>Example images of soil and plant contamination detected during external container inspection</w:t>
            </w:r>
          </w:p>
        </w:tc>
        <w:tc>
          <w:tcPr>
            <w:tcW w:w="4820" w:type="dxa"/>
          </w:tcPr>
          <w:p w14:paraId="7C1E5DD4" w14:textId="463E1632" w:rsidR="003C06FF" w:rsidRDefault="003C06FF" w:rsidP="003C06FF">
            <w:pPr>
              <w:pStyle w:val="TableHeading"/>
              <w:spacing w:before="0"/>
              <w:rPr>
                <w:lang w:eastAsia="ja-JP"/>
              </w:rPr>
            </w:pPr>
            <w:r w:rsidRPr="0070615E">
              <w:t>Description</w:t>
            </w:r>
          </w:p>
        </w:tc>
      </w:tr>
      <w:tr w:rsidR="003C06FF" w14:paraId="76C2048F" w14:textId="77777777" w:rsidTr="006D77D1">
        <w:tc>
          <w:tcPr>
            <w:tcW w:w="5240" w:type="dxa"/>
          </w:tcPr>
          <w:p w14:paraId="490FC98C" w14:textId="487D027F" w:rsidR="003C06FF" w:rsidRPr="004029BB" w:rsidRDefault="003C06FF" w:rsidP="003C06FF">
            <w:pPr>
              <w:pStyle w:val="TableText"/>
            </w:pPr>
            <w:r w:rsidRPr="008B2B88">
              <w:rPr>
                <w:noProof/>
              </w:rPr>
              <w:drawing>
                <wp:inline distT="0" distB="0" distL="0" distR="0" wp14:anchorId="7ED5ABEF" wp14:editId="65C81844">
                  <wp:extent cx="3042920" cy="2280920"/>
                  <wp:effectExtent l="19050" t="19050" r="24130" b="24130"/>
                  <wp:docPr id="26" name="Picture 26" descr="A picture of the exterior of a shipping container. The image is of the bottom edge rail of the container and the forklift tyne hole. Soil contamination can be seen on the rail and in the forklift ty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of the exterior of a shipping container. The image is of the bottom edge rail of the container and the forklift tyne hole. Soil contamination can be seen on the rail and in the forklift tyne ho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2920" cy="2280920"/>
                          </a:xfrm>
                          <a:prstGeom prst="rect">
                            <a:avLst/>
                          </a:prstGeom>
                          <a:noFill/>
                          <a:ln>
                            <a:solidFill>
                              <a:schemeClr val="bg1"/>
                            </a:solidFill>
                          </a:ln>
                        </pic:spPr>
                      </pic:pic>
                    </a:graphicData>
                  </a:graphic>
                </wp:inline>
              </w:drawing>
            </w:r>
          </w:p>
        </w:tc>
        <w:tc>
          <w:tcPr>
            <w:tcW w:w="4820" w:type="dxa"/>
          </w:tcPr>
          <w:p w14:paraId="7DB3D367" w14:textId="56E6679C" w:rsidR="003C06FF" w:rsidRDefault="003C06FF" w:rsidP="003C06FF">
            <w:pPr>
              <w:pStyle w:val="TableText"/>
              <w:spacing w:before="0"/>
              <w:rPr>
                <w:lang w:eastAsia="ja-JP"/>
              </w:rPr>
            </w:pPr>
            <w:r w:rsidRPr="0070615E">
              <w:t>Soil contamination pictured is detected along the bottom side rail and the forklift tyne hole of a dry box container.</w:t>
            </w:r>
          </w:p>
        </w:tc>
      </w:tr>
      <w:tr w:rsidR="003C06FF" w14:paraId="6EB709DF" w14:textId="77777777" w:rsidTr="006D77D1">
        <w:tc>
          <w:tcPr>
            <w:tcW w:w="5240" w:type="dxa"/>
          </w:tcPr>
          <w:p w14:paraId="0A48C2E2" w14:textId="632544E9" w:rsidR="003C06FF" w:rsidRDefault="003C06FF" w:rsidP="003C06FF">
            <w:pPr>
              <w:pStyle w:val="TableText"/>
              <w:spacing w:before="0"/>
              <w:rPr>
                <w:lang w:eastAsia="ja-JP"/>
              </w:rPr>
            </w:pPr>
            <w:r w:rsidRPr="008B2B88">
              <w:rPr>
                <w:noProof/>
              </w:rPr>
              <w:lastRenderedPageBreak/>
              <w:drawing>
                <wp:inline distT="0" distB="0" distL="0" distR="0" wp14:anchorId="27D18EAA" wp14:editId="7A3B06DA">
                  <wp:extent cx="3064510" cy="2297430"/>
                  <wp:effectExtent l="19050" t="19050" r="21590" b="26670"/>
                  <wp:docPr id="27" name="Picture 27" descr="A picture of the exterior of a shipping container. The image is of the bottom edge rail of the container and the twist lock. Soil contamination can be seen on the rail and in the twist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of the exterior of a shipping container. The image is of the bottom edge rail of the container and the twist lock. Soil contamination can be seen on the rail and in the twist lock."/>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064510" cy="2297430"/>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820" w:type="dxa"/>
          </w:tcPr>
          <w:p w14:paraId="2469177E" w14:textId="088F04F8" w:rsidR="003C06FF" w:rsidRDefault="003C06FF" w:rsidP="003C06FF">
            <w:pPr>
              <w:pStyle w:val="TableText"/>
              <w:spacing w:before="0"/>
              <w:rPr>
                <w:lang w:eastAsia="ja-JP"/>
              </w:rPr>
            </w:pPr>
            <w:r w:rsidRPr="0070615E">
              <w:t>Soil contamination pictured is detected in and around the twist lock of a container.</w:t>
            </w:r>
          </w:p>
        </w:tc>
      </w:tr>
      <w:tr w:rsidR="003C06FF" w14:paraId="213ACB04" w14:textId="77777777" w:rsidTr="006D77D1">
        <w:tc>
          <w:tcPr>
            <w:tcW w:w="5240" w:type="dxa"/>
          </w:tcPr>
          <w:p w14:paraId="24A7E5BC" w14:textId="6E671783" w:rsidR="003C06FF" w:rsidRDefault="003C06FF" w:rsidP="003C06FF">
            <w:pPr>
              <w:pStyle w:val="TableText"/>
              <w:spacing w:before="0"/>
              <w:rPr>
                <w:lang w:eastAsia="ja-JP"/>
              </w:rPr>
            </w:pPr>
            <w:r w:rsidRPr="008B2B88">
              <w:rPr>
                <w:noProof/>
              </w:rPr>
              <w:drawing>
                <wp:inline distT="0" distB="0" distL="0" distR="0" wp14:anchorId="03FDFD65" wp14:editId="41EEC875">
                  <wp:extent cx="3057525" cy="2292350"/>
                  <wp:effectExtent l="19050" t="19050" r="28575" b="12700"/>
                  <wp:docPr id="28" name="Picture 28" descr="The picture is of the railings on the underside of a shipping container. The railings are contaminated with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picture is of the railings on the underside of a shipping container. The railings are contaminated with so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7525" cy="2292350"/>
                          </a:xfrm>
                          <a:prstGeom prst="rect">
                            <a:avLst/>
                          </a:prstGeom>
                          <a:noFill/>
                          <a:ln>
                            <a:solidFill>
                              <a:schemeClr val="bg1"/>
                            </a:solidFill>
                          </a:ln>
                        </pic:spPr>
                      </pic:pic>
                    </a:graphicData>
                  </a:graphic>
                </wp:inline>
              </w:drawing>
            </w:r>
          </w:p>
        </w:tc>
        <w:tc>
          <w:tcPr>
            <w:tcW w:w="4820" w:type="dxa"/>
          </w:tcPr>
          <w:p w14:paraId="58251245" w14:textId="2D40A03B" w:rsidR="003C06FF" w:rsidRDefault="003C06FF" w:rsidP="003C06FF">
            <w:pPr>
              <w:pStyle w:val="TableText"/>
              <w:spacing w:before="0"/>
              <w:rPr>
                <w:lang w:eastAsia="ja-JP"/>
              </w:rPr>
            </w:pPr>
            <w:r w:rsidRPr="0070615E">
              <w:t>Soil contamination pictured is detected on the underside rails of the container.</w:t>
            </w:r>
          </w:p>
        </w:tc>
      </w:tr>
      <w:tr w:rsidR="003C06FF" w14:paraId="048F1E71" w14:textId="77777777" w:rsidTr="006D77D1">
        <w:tc>
          <w:tcPr>
            <w:tcW w:w="5240" w:type="dxa"/>
          </w:tcPr>
          <w:p w14:paraId="61298385" w14:textId="5C1E0A9E" w:rsidR="003C06FF" w:rsidRPr="00397BEB" w:rsidRDefault="003C06FF" w:rsidP="003C06FF">
            <w:pPr>
              <w:pStyle w:val="TableText"/>
            </w:pPr>
            <w:r w:rsidRPr="008B2B88">
              <w:rPr>
                <w:noProof/>
              </w:rPr>
              <w:drawing>
                <wp:inline distT="0" distB="0" distL="0" distR="0" wp14:anchorId="078A4304" wp14:editId="5E39AE58">
                  <wp:extent cx="3034701" cy="1994499"/>
                  <wp:effectExtent l="19050" t="19050" r="13335" b="25400"/>
                  <wp:docPr id="30" name="Picture 30" descr="A picture of the exterior of a shipping container. The image is of the bottom edge rail of the container and the forklift tyne hole. Seed contamination can be seen on the rail and in the tyne hole.">
                    <a:extLst xmlns:a="http://schemas.openxmlformats.org/drawingml/2006/main">
                      <a:ext uri="{FF2B5EF4-FFF2-40B4-BE49-F238E27FC236}">
                        <a16:creationId xmlns:a16="http://schemas.microsoft.com/office/drawing/2014/main" id="{776EEDE0-EDD0-7F83-362B-82A30E712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042" descr="A picture of the exterior of a shipping container. The image is of the bottom edge rail of the container and the forklift tyne hole. Seed contamination can be seen on the rail and in the tyne hole.">
                            <a:extLst>
                              <a:ext uri="{FF2B5EF4-FFF2-40B4-BE49-F238E27FC236}">
                                <a16:creationId xmlns:a16="http://schemas.microsoft.com/office/drawing/2014/main" id="{776EEDE0-EDD0-7F83-362B-82A30E712884}"/>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4701" cy="1994499"/>
                          </a:xfrm>
                          <a:prstGeom prst="rect">
                            <a:avLst/>
                          </a:prstGeom>
                          <a:noFill/>
                          <a:ln w="9525">
                            <a:solidFill>
                              <a:schemeClr val="bg1"/>
                            </a:solidFill>
                            <a:miter lim="800000"/>
                            <a:headEnd/>
                            <a:tailEnd/>
                          </a:ln>
                          <a:effectLst/>
                        </pic:spPr>
                      </pic:pic>
                    </a:graphicData>
                  </a:graphic>
                </wp:inline>
              </w:drawing>
            </w:r>
          </w:p>
        </w:tc>
        <w:tc>
          <w:tcPr>
            <w:tcW w:w="4820" w:type="dxa"/>
          </w:tcPr>
          <w:p w14:paraId="10A77DBB" w14:textId="44C96262" w:rsidR="003C06FF" w:rsidRDefault="003C06FF" w:rsidP="003C06FF">
            <w:pPr>
              <w:pStyle w:val="TableText"/>
              <w:spacing w:before="0"/>
              <w:rPr>
                <w:lang w:eastAsia="ja-JP"/>
              </w:rPr>
            </w:pPr>
            <w:r w:rsidRPr="0070615E">
              <w:t>Seed contamination pictured is detected along the bottom side rail and the forklift tyne holes of a dry box container.</w:t>
            </w:r>
          </w:p>
        </w:tc>
      </w:tr>
      <w:tr w:rsidR="003C06FF" w14:paraId="0531380B" w14:textId="77777777" w:rsidTr="006D77D1">
        <w:tc>
          <w:tcPr>
            <w:tcW w:w="5240" w:type="dxa"/>
          </w:tcPr>
          <w:p w14:paraId="42221C61" w14:textId="0B4A265C" w:rsidR="003C06FF" w:rsidRPr="00397BEB" w:rsidRDefault="003C06FF" w:rsidP="003C06FF">
            <w:pPr>
              <w:pStyle w:val="TableText"/>
            </w:pPr>
            <w:r w:rsidRPr="008B2B88">
              <w:rPr>
                <w:noProof/>
              </w:rPr>
              <w:lastRenderedPageBreak/>
              <w:drawing>
                <wp:inline distT="0" distB="0" distL="0" distR="0" wp14:anchorId="36AE450E" wp14:editId="569BF550">
                  <wp:extent cx="3079631" cy="2310445"/>
                  <wp:effectExtent l="19050" t="19050" r="26035" b="13970"/>
                  <wp:docPr id="28672" name="Picture 28672" descr="The picture is a close up of the twist lock on one of the bottom corners of a shipping container. The container is sitting on the ground and seed contamination has fallen from the twist lock and is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picture is a close up of the twist lock on one of the bottom corners of a shipping container. The container is sitting on the ground and seed contamination has fallen from the twist lock and is lying on the ground."/>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079631" cy="2310445"/>
                          </a:xfrm>
                          <a:prstGeom prst="rect">
                            <a:avLst/>
                          </a:prstGeom>
                          <a:noFill/>
                          <a:ln>
                            <a:solidFill>
                              <a:schemeClr val="bg1"/>
                            </a:solidFill>
                          </a:ln>
                        </pic:spPr>
                      </pic:pic>
                    </a:graphicData>
                  </a:graphic>
                </wp:inline>
              </w:drawing>
            </w:r>
          </w:p>
        </w:tc>
        <w:tc>
          <w:tcPr>
            <w:tcW w:w="4820" w:type="dxa"/>
          </w:tcPr>
          <w:p w14:paraId="31A795F9" w14:textId="56B045F3" w:rsidR="003C06FF" w:rsidRDefault="003C06FF" w:rsidP="003C06FF">
            <w:pPr>
              <w:pStyle w:val="TableText"/>
              <w:spacing w:before="0"/>
              <w:rPr>
                <w:lang w:eastAsia="ja-JP"/>
              </w:rPr>
            </w:pPr>
            <w:r w:rsidRPr="0070615E">
              <w:t>Seed and soil contamination pictured is detected to have fallen from the twist lock of the container when grounded. Contamination could also fall from the container when presented for inspection on a trailer or certified sea freight container inspection stand.</w:t>
            </w:r>
          </w:p>
        </w:tc>
      </w:tr>
    </w:tbl>
    <w:p w14:paraId="1FFB6E80" w14:textId="339D543E" w:rsidR="009E0C79" w:rsidRDefault="007C4BE5" w:rsidP="007C4BE5">
      <w:pPr>
        <w:pStyle w:val="Caption"/>
        <w:rPr>
          <w:lang w:eastAsia="ja-JP"/>
        </w:rPr>
      </w:pPr>
      <w:bookmarkStart w:id="29" w:name="_Toc133914264"/>
      <w:r>
        <w:t xml:space="preserve">Table </w:t>
      </w:r>
      <w:fldSimple w:instr=" SEQ Table \* ARABIC ">
        <w:r w:rsidR="003E36B1">
          <w:rPr>
            <w:noProof/>
          </w:rPr>
          <w:t>9</w:t>
        </w:r>
      </w:fldSimple>
      <w:r>
        <w:t xml:space="preserve"> </w:t>
      </w:r>
      <w:r w:rsidR="00EA0983" w:rsidRPr="007C4BE5">
        <w:t>Invertebrates</w:t>
      </w:r>
      <w:r w:rsidR="00EA0983">
        <w:rPr>
          <w:lang w:eastAsia="ja-JP"/>
        </w:rPr>
        <w:t xml:space="preserve"> on external container surfaces</w:t>
      </w:r>
      <w:bookmarkEnd w:id="29"/>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240"/>
        <w:gridCol w:w="4813"/>
      </w:tblGrid>
      <w:tr w:rsidR="00283C6A" w:rsidRPr="00C70188" w14:paraId="790328C4" w14:textId="77777777" w:rsidTr="008E3756">
        <w:trPr>
          <w:tblHeader/>
        </w:trPr>
        <w:tc>
          <w:tcPr>
            <w:tcW w:w="2606" w:type="pct"/>
          </w:tcPr>
          <w:p w14:paraId="69C853A7" w14:textId="29F18106" w:rsidR="00283C6A" w:rsidRPr="00C70188" w:rsidRDefault="00283C6A" w:rsidP="00553FE1">
            <w:pPr>
              <w:pStyle w:val="TableHeading"/>
              <w:rPr>
                <w:szCs w:val="18"/>
              </w:rPr>
            </w:pPr>
            <w:r>
              <w:rPr>
                <w:noProof/>
                <w:szCs w:val="18"/>
              </w:rPr>
              <w:t>Example image of invertebrate</w:t>
            </w:r>
            <w:r w:rsidR="00022302">
              <w:rPr>
                <w:noProof/>
                <w:szCs w:val="18"/>
              </w:rPr>
              <w:t>s</w:t>
            </w:r>
            <w:r>
              <w:rPr>
                <w:noProof/>
                <w:szCs w:val="18"/>
              </w:rPr>
              <w:t xml:space="preserve"> detected </w:t>
            </w:r>
            <w:r w:rsidR="00E10AB1">
              <w:rPr>
                <w:noProof/>
                <w:szCs w:val="18"/>
              </w:rPr>
              <w:t>during external container inspection</w:t>
            </w:r>
          </w:p>
        </w:tc>
        <w:tc>
          <w:tcPr>
            <w:tcW w:w="2394" w:type="pct"/>
            <w:tcMar>
              <w:left w:w="108" w:type="dxa"/>
              <w:right w:w="108" w:type="dxa"/>
            </w:tcMar>
          </w:tcPr>
          <w:p w14:paraId="453E1046" w14:textId="77777777" w:rsidR="00283C6A" w:rsidRPr="00C70188" w:rsidRDefault="00283C6A" w:rsidP="00553FE1">
            <w:pPr>
              <w:pStyle w:val="TableHeading"/>
              <w:rPr>
                <w:szCs w:val="18"/>
              </w:rPr>
            </w:pPr>
            <w:r w:rsidRPr="00C70188">
              <w:rPr>
                <w:szCs w:val="18"/>
              </w:rPr>
              <w:t>Description</w:t>
            </w:r>
          </w:p>
        </w:tc>
      </w:tr>
      <w:tr w:rsidR="00283C6A" w:rsidRPr="00C70188" w14:paraId="14F1C858" w14:textId="77777777" w:rsidTr="008E3756">
        <w:trPr>
          <w:tblHeader/>
        </w:trPr>
        <w:tc>
          <w:tcPr>
            <w:tcW w:w="2606" w:type="pct"/>
          </w:tcPr>
          <w:p w14:paraId="093FD128" w14:textId="05D5A7BF" w:rsidR="00283C6A" w:rsidRPr="00C70188" w:rsidRDefault="00F97DE3" w:rsidP="00457593">
            <w:pPr>
              <w:pStyle w:val="TableText"/>
              <w:rPr>
                <w:noProof/>
              </w:rPr>
            </w:pPr>
            <w:r w:rsidRPr="008256B8">
              <w:rPr>
                <w:noProof/>
              </w:rPr>
              <w:drawing>
                <wp:inline distT="0" distB="0" distL="0" distR="0" wp14:anchorId="7090FC83" wp14:editId="4A724C4A">
                  <wp:extent cx="2504883" cy="3087604"/>
                  <wp:effectExtent l="13335" t="24765" r="23495" b="23495"/>
                  <wp:docPr id="31" name="Picture 31" descr="The picture is of the underside of a shipping container and the underside of the timber floor of the container is visible. Termite damage is clearly visible and there are obvious holes in the timber and mud tubes on the surface of the t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picture is of the underside of a shipping container and the underside of the timber floor of the container is visible. Termite damage is clearly visible and there are obvious holes in the timber and mud tubes on the surface of the timber."/>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rot="5400000">
                            <a:off x="0" y="0"/>
                            <a:ext cx="2606462" cy="3212814"/>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tc>
        <w:tc>
          <w:tcPr>
            <w:tcW w:w="2394" w:type="pct"/>
            <w:shd w:val="clear" w:color="auto" w:fill="auto"/>
            <w:tcMar>
              <w:left w:w="108" w:type="dxa"/>
              <w:right w:w="108" w:type="dxa"/>
            </w:tcMar>
          </w:tcPr>
          <w:p w14:paraId="05C5EBC0" w14:textId="36116355" w:rsidR="00AF7608" w:rsidRPr="00E10AB1" w:rsidRDefault="00EA27DD" w:rsidP="000C2A0B">
            <w:pPr>
              <w:pStyle w:val="TableText"/>
              <w:rPr>
                <w:szCs w:val="18"/>
              </w:rPr>
            </w:pPr>
            <w:r>
              <w:rPr>
                <w:szCs w:val="18"/>
              </w:rPr>
              <w:t xml:space="preserve">Container pictured has timber flooring visible from the underside of the container. Timber flooring is infested with timber pests, </w:t>
            </w:r>
            <w:r w:rsidRPr="008256B8">
              <w:rPr>
                <w:szCs w:val="18"/>
              </w:rPr>
              <w:t xml:space="preserve">visible </w:t>
            </w:r>
            <w:r>
              <w:rPr>
                <w:szCs w:val="18"/>
              </w:rPr>
              <w:t xml:space="preserve">by </w:t>
            </w:r>
            <w:r w:rsidRPr="008256B8">
              <w:rPr>
                <w:szCs w:val="18"/>
              </w:rPr>
              <w:t xml:space="preserve">holes and damage </w:t>
            </w:r>
            <w:r>
              <w:rPr>
                <w:szCs w:val="18"/>
              </w:rPr>
              <w:t xml:space="preserve">to the timber </w:t>
            </w:r>
            <w:r w:rsidRPr="008256B8">
              <w:rPr>
                <w:szCs w:val="18"/>
              </w:rPr>
              <w:t>as well as mud tubes</w:t>
            </w:r>
            <w:r>
              <w:rPr>
                <w:szCs w:val="18"/>
              </w:rPr>
              <w:t xml:space="preserve"> (tracks created by termites and other boring invertebrates).</w:t>
            </w:r>
          </w:p>
        </w:tc>
      </w:tr>
    </w:tbl>
    <w:p w14:paraId="070A5908" w14:textId="37436E2A" w:rsidR="00794CA0" w:rsidRDefault="00794CA0">
      <w:pPr>
        <w:spacing w:after="0" w:line="240" w:lineRule="auto"/>
        <w:rPr>
          <w:lang w:eastAsia="ja-JP"/>
        </w:rPr>
      </w:pPr>
      <w:r>
        <w:rPr>
          <w:lang w:eastAsia="ja-JP"/>
        </w:rPr>
        <w:br w:type="page"/>
      </w:r>
    </w:p>
    <w:p w14:paraId="5CAECC33" w14:textId="7CD80A26" w:rsidR="002077F4" w:rsidRDefault="002077F4" w:rsidP="002077F4">
      <w:pPr>
        <w:pStyle w:val="Heading3"/>
        <w:numPr>
          <w:ilvl w:val="0"/>
          <w:numId w:val="0"/>
        </w:numPr>
        <w:rPr>
          <w:lang w:eastAsia="ja-JP"/>
        </w:rPr>
      </w:pPr>
      <w:bookmarkStart w:id="30" w:name="_Toc135899408"/>
      <w:r>
        <w:rPr>
          <w:lang w:eastAsia="ja-JP"/>
        </w:rPr>
        <w:lastRenderedPageBreak/>
        <w:t>Internal container biosecurity risks</w:t>
      </w:r>
      <w:bookmarkEnd w:id="30"/>
    </w:p>
    <w:p w14:paraId="22C1A233" w14:textId="7B6B7C79" w:rsidR="00794CA0" w:rsidRDefault="00794CA0" w:rsidP="00794CA0">
      <w:pPr>
        <w:rPr>
          <w:lang w:eastAsia="ja-JP"/>
        </w:rPr>
      </w:pPr>
      <w:r>
        <w:rPr>
          <w:lang w:eastAsia="ja-JP"/>
        </w:rPr>
        <w:t>The following tables provide examples of biosecurity risk material detected within the container</w:t>
      </w:r>
      <w:r w:rsidR="00FC2F2F">
        <w:rPr>
          <w:lang w:eastAsia="ja-JP"/>
        </w:rPr>
        <w:t>.</w:t>
      </w:r>
    </w:p>
    <w:p w14:paraId="673672DA" w14:textId="42A817BF" w:rsidR="00EA2616" w:rsidRDefault="007C4BE5" w:rsidP="007C4BE5">
      <w:pPr>
        <w:pStyle w:val="Caption"/>
        <w:rPr>
          <w:lang w:eastAsia="ja-JP"/>
        </w:rPr>
      </w:pPr>
      <w:bookmarkStart w:id="31" w:name="_Toc133914265"/>
      <w:r>
        <w:t xml:space="preserve">Table </w:t>
      </w:r>
      <w:fldSimple w:instr=" SEQ Table \* ARABIC ">
        <w:r w:rsidR="003E36B1">
          <w:rPr>
            <w:noProof/>
          </w:rPr>
          <w:t>10</w:t>
        </w:r>
      </w:fldSimple>
      <w:r>
        <w:t xml:space="preserve"> </w:t>
      </w:r>
      <w:r w:rsidR="00807112">
        <w:rPr>
          <w:lang w:eastAsia="ja-JP"/>
        </w:rPr>
        <w:t xml:space="preserve">Soil and plant </w:t>
      </w:r>
      <w:r w:rsidR="00807112" w:rsidRPr="007C4BE5">
        <w:t>contamination</w:t>
      </w:r>
      <w:r w:rsidR="00807112">
        <w:rPr>
          <w:lang w:eastAsia="ja-JP"/>
        </w:rPr>
        <w:t xml:space="preserve"> within the container</w:t>
      </w:r>
      <w:bookmarkEnd w:id="31"/>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40"/>
        <w:gridCol w:w="4813"/>
      </w:tblGrid>
      <w:tr w:rsidR="00807112" w:rsidRPr="00C70188" w14:paraId="47584C4C" w14:textId="77777777" w:rsidTr="00553FE1">
        <w:trPr>
          <w:tblHeader/>
        </w:trPr>
        <w:tc>
          <w:tcPr>
            <w:tcW w:w="2606" w:type="pct"/>
          </w:tcPr>
          <w:p w14:paraId="21FB1A16" w14:textId="4B426971" w:rsidR="00807112" w:rsidRPr="00C70188" w:rsidRDefault="00807112" w:rsidP="00553FE1">
            <w:pPr>
              <w:pStyle w:val="TableHeading"/>
              <w:rPr>
                <w:szCs w:val="18"/>
              </w:rPr>
            </w:pPr>
            <w:r>
              <w:rPr>
                <w:noProof/>
                <w:szCs w:val="18"/>
              </w:rPr>
              <w:t xml:space="preserve">Example image of </w:t>
            </w:r>
            <w:r w:rsidR="00A624FA">
              <w:rPr>
                <w:noProof/>
                <w:szCs w:val="18"/>
              </w:rPr>
              <w:t>soil and plant contamination</w:t>
            </w:r>
            <w:r>
              <w:rPr>
                <w:noProof/>
                <w:szCs w:val="18"/>
              </w:rPr>
              <w:t xml:space="preserve"> detected during </w:t>
            </w:r>
            <w:r w:rsidR="00A624FA">
              <w:rPr>
                <w:noProof/>
                <w:szCs w:val="18"/>
              </w:rPr>
              <w:t>internal</w:t>
            </w:r>
            <w:r>
              <w:rPr>
                <w:noProof/>
                <w:szCs w:val="18"/>
              </w:rPr>
              <w:t xml:space="preserve"> container inspection</w:t>
            </w:r>
          </w:p>
        </w:tc>
        <w:tc>
          <w:tcPr>
            <w:tcW w:w="2394" w:type="pct"/>
            <w:tcMar>
              <w:left w:w="108" w:type="dxa"/>
              <w:right w:w="108" w:type="dxa"/>
            </w:tcMar>
          </w:tcPr>
          <w:p w14:paraId="39247990" w14:textId="77777777" w:rsidR="00807112" w:rsidRPr="00C70188" w:rsidRDefault="00807112" w:rsidP="00553FE1">
            <w:pPr>
              <w:pStyle w:val="TableHeading"/>
              <w:rPr>
                <w:szCs w:val="18"/>
              </w:rPr>
            </w:pPr>
            <w:r w:rsidRPr="00C70188">
              <w:rPr>
                <w:szCs w:val="18"/>
              </w:rPr>
              <w:t>Description</w:t>
            </w:r>
          </w:p>
        </w:tc>
      </w:tr>
      <w:tr w:rsidR="00807112" w:rsidRPr="00C70188" w14:paraId="67971584" w14:textId="77777777" w:rsidTr="00553FE1">
        <w:trPr>
          <w:tblHeader/>
        </w:trPr>
        <w:tc>
          <w:tcPr>
            <w:tcW w:w="2606" w:type="pct"/>
          </w:tcPr>
          <w:p w14:paraId="2173E849" w14:textId="32DEB6BA" w:rsidR="00807112" w:rsidRPr="00C70188" w:rsidRDefault="003525F3" w:rsidP="00FC07FD">
            <w:pPr>
              <w:pStyle w:val="TableText"/>
              <w:jc w:val="center"/>
              <w:rPr>
                <w:noProof/>
              </w:rPr>
            </w:pPr>
            <w:r w:rsidRPr="00E379FA">
              <w:rPr>
                <w:noProof/>
                <w:lang w:eastAsia="ja-JP"/>
              </w:rPr>
              <w:drawing>
                <wp:inline distT="0" distB="0" distL="0" distR="0" wp14:anchorId="2514D623" wp14:editId="1EA5C76A">
                  <wp:extent cx="2490063" cy="2622720"/>
                  <wp:effectExtent l="19050" t="19050" r="24765" b="25400"/>
                  <wp:docPr id="28678" name="Picture 2" descr="A close up picture of the rubber top seal of a shipping container door. There are seeds visible in the seal.">
                    <a:extLst xmlns:a="http://schemas.openxmlformats.org/drawingml/2006/main">
                      <a:ext uri="{FF2B5EF4-FFF2-40B4-BE49-F238E27FC236}">
                        <a16:creationId xmlns:a16="http://schemas.microsoft.com/office/drawing/2014/main" id="{885CB981-835F-92EA-1088-028997B3B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2" descr="A close up picture of the rubber top seal of a shipping container door. There are seeds visible in the seal.">
                            <a:extLst>
                              <a:ext uri="{FF2B5EF4-FFF2-40B4-BE49-F238E27FC236}">
                                <a16:creationId xmlns:a16="http://schemas.microsoft.com/office/drawing/2014/main" id="{885CB981-835F-92EA-1088-028997B3BB09}"/>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0063" cy="2622720"/>
                          </a:xfrm>
                          <a:prstGeom prst="rect">
                            <a:avLst/>
                          </a:prstGeom>
                          <a:noFill/>
                          <a:ln w="9525">
                            <a:solidFill>
                              <a:schemeClr val="bg1"/>
                            </a:solidFill>
                            <a:miter lim="800000"/>
                            <a:headEnd/>
                            <a:tailEnd/>
                          </a:ln>
                        </pic:spPr>
                      </pic:pic>
                    </a:graphicData>
                  </a:graphic>
                </wp:inline>
              </w:drawing>
            </w:r>
          </w:p>
        </w:tc>
        <w:tc>
          <w:tcPr>
            <w:tcW w:w="2394" w:type="pct"/>
            <w:shd w:val="clear" w:color="auto" w:fill="auto"/>
            <w:tcMar>
              <w:left w:w="108" w:type="dxa"/>
              <w:right w:w="108" w:type="dxa"/>
            </w:tcMar>
          </w:tcPr>
          <w:p w14:paraId="76A308D7" w14:textId="3606DE23" w:rsidR="00960D0A" w:rsidRPr="00052EA8" w:rsidRDefault="00052EA8" w:rsidP="000C2A0B">
            <w:pPr>
              <w:pStyle w:val="TableText"/>
              <w:rPr>
                <w:lang w:eastAsia="ja-JP"/>
              </w:rPr>
            </w:pPr>
            <w:r w:rsidRPr="008256B8">
              <w:rPr>
                <w:lang w:eastAsia="ja-JP"/>
              </w:rPr>
              <w:t xml:space="preserve">Seed contamination </w:t>
            </w:r>
            <w:r>
              <w:rPr>
                <w:lang w:eastAsia="ja-JP"/>
              </w:rPr>
              <w:t xml:space="preserve">pictured is </w:t>
            </w:r>
            <w:r w:rsidRPr="008256B8">
              <w:rPr>
                <w:lang w:eastAsia="ja-JP"/>
              </w:rPr>
              <w:t>detected in and around the top edge of the container door seal</w:t>
            </w:r>
            <w:r>
              <w:rPr>
                <w:lang w:eastAsia="ja-JP"/>
              </w:rPr>
              <w:t>, indicating the container has not been cleaned prior to sealing</w:t>
            </w:r>
            <w:r w:rsidR="00AC04EA">
              <w:rPr>
                <w:lang w:eastAsia="ja-JP"/>
              </w:rPr>
              <w:t xml:space="preserve"> offshore</w:t>
            </w:r>
            <w:r w:rsidRPr="008256B8">
              <w:rPr>
                <w:lang w:eastAsia="ja-JP"/>
              </w:rPr>
              <w:t>.</w:t>
            </w:r>
          </w:p>
        </w:tc>
      </w:tr>
      <w:tr w:rsidR="00052EA8" w:rsidRPr="00C70188" w14:paraId="2DD89D50" w14:textId="77777777" w:rsidTr="00553FE1">
        <w:trPr>
          <w:tblHeader/>
        </w:trPr>
        <w:tc>
          <w:tcPr>
            <w:tcW w:w="2606" w:type="pct"/>
          </w:tcPr>
          <w:p w14:paraId="3848A0FC" w14:textId="64B5E513" w:rsidR="00052EA8" w:rsidRPr="00E379FA" w:rsidRDefault="00FC2F2F" w:rsidP="00701707">
            <w:pPr>
              <w:pStyle w:val="TableText"/>
              <w:rPr>
                <w:noProof/>
                <w:lang w:eastAsia="ja-JP"/>
              </w:rPr>
            </w:pPr>
            <w:r w:rsidRPr="00E379FA">
              <w:rPr>
                <w:noProof/>
                <w:lang w:eastAsia="ja-JP"/>
              </w:rPr>
              <w:drawing>
                <wp:inline distT="0" distB="0" distL="0" distR="0" wp14:anchorId="3121F19B" wp14:editId="02350B20">
                  <wp:extent cx="3022940" cy="2267712"/>
                  <wp:effectExtent l="19050" t="19050" r="25400" b="18415"/>
                  <wp:docPr id="28679" name="Picture 28679" descr="A picture of the inside of a shipping container. The picture shows sprouting plant material growing from a small gap between the container floor and the containe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inside of a shipping container. The picture shows sprouting plant material growing from a small gap between the container floor and the container wal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2940" cy="2267712"/>
                          </a:xfrm>
                          <a:prstGeom prst="rect">
                            <a:avLst/>
                          </a:prstGeom>
                          <a:noFill/>
                          <a:ln>
                            <a:solidFill>
                              <a:schemeClr val="bg1"/>
                            </a:solidFill>
                          </a:ln>
                        </pic:spPr>
                      </pic:pic>
                    </a:graphicData>
                  </a:graphic>
                </wp:inline>
              </w:drawing>
            </w:r>
          </w:p>
        </w:tc>
        <w:tc>
          <w:tcPr>
            <w:tcW w:w="2394" w:type="pct"/>
            <w:shd w:val="clear" w:color="auto" w:fill="auto"/>
            <w:tcMar>
              <w:left w:w="108" w:type="dxa"/>
              <w:right w:w="108" w:type="dxa"/>
            </w:tcMar>
          </w:tcPr>
          <w:p w14:paraId="306DDB1C" w14:textId="77777777" w:rsidR="00CB74F3" w:rsidRDefault="00697693" w:rsidP="00CB74F3">
            <w:pPr>
              <w:pStyle w:val="TableText"/>
              <w:rPr>
                <w:lang w:eastAsia="ja-JP"/>
              </w:rPr>
            </w:pPr>
            <w:r w:rsidRPr="008256B8">
              <w:rPr>
                <w:lang w:eastAsia="ja-JP"/>
              </w:rPr>
              <w:t xml:space="preserve">Live plant material </w:t>
            </w:r>
            <w:r>
              <w:rPr>
                <w:lang w:eastAsia="ja-JP"/>
              </w:rPr>
              <w:t xml:space="preserve">pictured is </w:t>
            </w:r>
            <w:r w:rsidRPr="008256B8">
              <w:rPr>
                <w:lang w:eastAsia="ja-JP"/>
              </w:rPr>
              <w:t xml:space="preserve">detected </w:t>
            </w:r>
            <w:r>
              <w:rPr>
                <w:lang w:eastAsia="ja-JP"/>
              </w:rPr>
              <w:t>on the internal floor surfaces of the container.</w:t>
            </w:r>
            <w:r w:rsidRPr="008256B8">
              <w:rPr>
                <w:lang w:eastAsia="ja-JP"/>
              </w:rPr>
              <w:t xml:space="preserve"> </w:t>
            </w:r>
          </w:p>
          <w:p w14:paraId="5554B60B" w14:textId="53BDB8F8" w:rsidR="00157631" w:rsidRPr="008256B8" w:rsidRDefault="00697693" w:rsidP="00CB74F3">
            <w:pPr>
              <w:pStyle w:val="TableText"/>
              <w:rPr>
                <w:lang w:eastAsia="ja-JP"/>
              </w:rPr>
            </w:pPr>
            <w:r w:rsidRPr="008256B8">
              <w:rPr>
                <w:lang w:eastAsia="ja-JP"/>
              </w:rPr>
              <w:t xml:space="preserve">In this case </w:t>
            </w:r>
            <w:r>
              <w:rPr>
                <w:lang w:eastAsia="ja-JP"/>
              </w:rPr>
              <w:t xml:space="preserve">the </w:t>
            </w:r>
            <w:r w:rsidRPr="008256B8">
              <w:rPr>
                <w:lang w:eastAsia="ja-JP"/>
              </w:rPr>
              <w:t>seeds have fallen into the gap between the floor of the container and the side walls. The seeds have germinated and can been seen sprouting.</w:t>
            </w:r>
          </w:p>
        </w:tc>
      </w:tr>
    </w:tbl>
    <w:p w14:paraId="462EC96B" w14:textId="237EF15B" w:rsidR="00807112" w:rsidRDefault="007C4BE5" w:rsidP="00807112">
      <w:pPr>
        <w:pStyle w:val="Caption"/>
        <w:spacing w:after="0"/>
        <w:rPr>
          <w:lang w:eastAsia="ja-JP"/>
        </w:rPr>
      </w:pPr>
      <w:bookmarkStart w:id="32" w:name="_Toc133914266"/>
      <w:r>
        <w:lastRenderedPageBreak/>
        <w:t xml:space="preserve">Table </w:t>
      </w:r>
      <w:fldSimple w:instr=" SEQ Table \* ARABIC ">
        <w:r w:rsidR="003E36B1">
          <w:rPr>
            <w:noProof/>
          </w:rPr>
          <w:t>11</w:t>
        </w:r>
      </w:fldSimple>
      <w:r>
        <w:t xml:space="preserve"> </w:t>
      </w:r>
      <w:r w:rsidR="00807112">
        <w:rPr>
          <w:lang w:eastAsia="ja-JP"/>
        </w:rPr>
        <w:t>Invertebrates and animals within the container</w:t>
      </w:r>
      <w:bookmarkEnd w:id="32"/>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40"/>
        <w:gridCol w:w="4813"/>
      </w:tblGrid>
      <w:tr w:rsidR="00A624FA" w:rsidRPr="00C70188" w14:paraId="75E2E7B7" w14:textId="77777777" w:rsidTr="00553FE1">
        <w:trPr>
          <w:tblHeader/>
        </w:trPr>
        <w:tc>
          <w:tcPr>
            <w:tcW w:w="2606" w:type="pct"/>
          </w:tcPr>
          <w:p w14:paraId="28F816F0" w14:textId="77777777" w:rsidR="00A624FA" w:rsidRPr="00C70188" w:rsidRDefault="00A624FA" w:rsidP="00553FE1">
            <w:pPr>
              <w:pStyle w:val="TableHeading"/>
              <w:rPr>
                <w:szCs w:val="18"/>
              </w:rPr>
            </w:pPr>
            <w:r>
              <w:rPr>
                <w:noProof/>
                <w:szCs w:val="18"/>
              </w:rPr>
              <w:t>Example image of invertebrate detected during internal container inspection</w:t>
            </w:r>
          </w:p>
        </w:tc>
        <w:tc>
          <w:tcPr>
            <w:tcW w:w="2394" w:type="pct"/>
            <w:tcMar>
              <w:left w:w="108" w:type="dxa"/>
              <w:right w:w="108" w:type="dxa"/>
            </w:tcMar>
          </w:tcPr>
          <w:p w14:paraId="5094C1FD" w14:textId="77777777" w:rsidR="00A624FA" w:rsidRPr="00C70188" w:rsidRDefault="00A624FA" w:rsidP="00553FE1">
            <w:pPr>
              <w:pStyle w:val="TableHeading"/>
              <w:rPr>
                <w:szCs w:val="18"/>
              </w:rPr>
            </w:pPr>
            <w:r w:rsidRPr="00C70188">
              <w:rPr>
                <w:szCs w:val="18"/>
              </w:rPr>
              <w:t>Description</w:t>
            </w:r>
          </w:p>
        </w:tc>
      </w:tr>
      <w:tr w:rsidR="00A624FA" w:rsidRPr="00C70188" w14:paraId="542DA214" w14:textId="77777777" w:rsidTr="00553FE1">
        <w:trPr>
          <w:tblHeader/>
        </w:trPr>
        <w:tc>
          <w:tcPr>
            <w:tcW w:w="2606" w:type="pct"/>
          </w:tcPr>
          <w:p w14:paraId="1CE04B66" w14:textId="1232DD57" w:rsidR="00A624FA" w:rsidRPr="00C70188" w:rsidRDefault="00CB3174" w:rsidP="00553FE1">
            <w:pPr>
              <w:pStyle w:val="TableHeading"/>
              <w:rPr>
                <w:noProof/>
                <w:szCs w:val="18"/>
              </w:rPr>
            </w:pPr>
            <w:r w:rsidRPr="00E379FA">
              <w:rPr>
                <w:b w:val="0"/>
                <w:noProof/>
                <w:szCs w:val="18"/>
                <w:lang w:eastAsia="ja-JP"/>
              </w:rPr>
              <w:drawing>
                <wp:inline distT="0" distB="0" distL="0" distR="0" wp14:anchorId="44620DB9" wp14:editId="673EF800">
                  <wp:extent cx="2984740" cy="2239263"/>
                  <wp:effectExtent l="19050" t="19050" r="25400" b="27940"/>
                  <wp:docPr id="28681" name="Picture 28681" descr="A picture of a timber pallet used to transport machinery parts. Borer holes are visible in the timber. Frass is also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of a timber pallet used to transport machinery parts. Borer holes are visible in the timber. Frass is also visib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9946" cy="2243168"/>
                          </a:xfrm>
                          <a:prstGeom prst="rect">
                            <a:avLst/>
                          </a:prstGeom>
                          <a:noFill/>
                          <a:ln>
                            <a:solidFill>
                              <a:schemeClr val="bg1"/>
                            </a:solidFill>
                          </a:ln>
                        </pic:spPr>
                      </pic:pic>
                    </a:graphicData>
                  </a:graphic>
                </wp:inline>
              </w:drawing>
            </w:r>
          </w:p>
        </w:tc>
        <w:tc>
          <w:tcPr>
            <w:tcW w:w="2394" w:type="pct"/>
            <w:shd w:val="clear" w:color="auto" w:fill="auto"/>
            <w:tcMar>
              <w:left w:w="108" w:type="dxa"/>
              <w:right w:w="108" w:type="dxa"/>
            </w:tcMar>
          </w:tcPr>
          <w:p w14:paraId="62A4E31B" w14:textId="77777777" w:rsidR="00DF1135" w:rsidRPr="008256B8" w:rsidRDefault="00DF1135" w:rsidP="00DF1135">
            <w:pPr>
              <w:pStyle w:val="TableText"/>
              <w:rPr>
                <w:lang w:eastAsia="ja-JP"/>
              </w:rPr>
            </w:pPr>
            <w:r w:rsidRPr="008256B8">
              <w:rPr>
                <w:lang w:eastAsia="ja-JP"/>
              </w:rPr>
              <w:t xml:space="preserve">Wooden pallets </w:t>
            </w:r>
            <w:r>
              <w:rPr>
                <w:lang w:eastAsia="ja-JP"/>
              </w:rPr>
              <w:t xml:space="preserve">pictured are </w:t>
            </w:r>
            <w:r w:rsidRPr="008256B8">
              <w:rPr>
                <w:lang w:eastAsia="ja-JP"/>
              </w:rPr>
              <w:t>used to transport new machinery parts</w:t>
            </w:r>
            <w:r>
              <w:rPr>
                <w:lang w:eastAsia="ja-JP"/>
              </w:rPr>
              <w:t xml:space="preserve"> and </w:t>
            </w:r>
            <w:r w:rsidRPr="008256B8">
              <w:rPr>
                <w:lang w:eastAsia="ja-JP"/>
              </w:rPr>
              <w:t>show evidence of borer activity</w:t>
            </w:r>
            <w:r>
              <w:rPr>
                <w:lang w:eastAsia="ja-JP"/>
              </w:rPr>
              <w:t xml:space="preserve"> and </w:t>
            </w:r>
            <w:r w:rsidRPr="008256B8">
              <w:rPr>
                <w:lang w:eastAsia="ja-JP"/>
              </w:rPr>
              <w:t>infestation.</w:t>
            </w:r>
          </w:p>
          <w:p w14:paraId="6AA96D34" w14:textId="77777777" w:rsidR="00DF1135" w:rsidRPr="008256B8" w:rsidRDefault="00DF1135" w:rsidP="00DF1135">
            <w:pPr>
              <w:pStyle w:val="TableText"/>
              <w:rPr>
                <w:lang w:eastAsia="ja-JP"/>
              </w:rPr>
            </w:pPr>
            <w:r w:rsidRPr="008256B8">
              <w:rPr>
                <w:lang w:eastAsia="ja-JP"/>
              </w:rPr>
              <w:t>Indications of borer or termite activity include:</w:t>
            </w:r>
          </w:p>
          <w:p w14:paraId="00CF6166" w14:textId="77777777" w:rsidR="00DF1135" w:rsidRPr="008256B8" w:rsidRDefault="00DF1135" w:rsidP="00DF1135">
            <w:pPr>
              <w:pStyle w:val="TableBullet1"/>
              <w:rPr>
                <w:lang w:eastAsia="ja-JP"/>
              </w:rPr>
            </w:pPr>
            <w:r w:rsidRPr="008256B8">
              <w:rPr>
                <w:lang w:eastAsia="ja-JP"/>
              </w:rPr>
              <w:t>holes in timber</w:t>
            </w:r>
          </w:p>
          <w:p w14:paraId="63B93B87" w14:textId="19FC003E" w:rsidR="00A54866" w:rsidRPr="00DF1135" w:rsidRDefault="00DF1135" w:rsidP="000C2A0B">
            <w:pPr>
              <w:pStyle w:val="TableBullet1"/>
              <w:rPr>
                <w:lang w:eastAsia="ja-JP"/>
              </w:rPr>
            </w:pPr>
            <w:r w:rsidRPr="008256B8">
              <w:rPr>
                <w:lang w:eastAsia="ja-JP"/>
              </w:rPr>
              <w:t>frass</w:t>
            </w:r>
            <w:r>
              <w:rPr>
                <w:lang w:eastAsia="ja-JP"/>
              </w:rPr>
              <w:t xml:space="preserve"> (t</w:t>
            </w:r>
            <w:r w:rsidRPr="008256B8">
              <w:rPr>
                <w:lang w:eastAsia="ja-JP"/>
              </w:rPr>
              <w:t xml:space="preserve">he powdery sawdust-like substance produced </w:t>
            </w:r>
            <w:r w:rsidR="00812B89">
              <w:rPr>
                <w:lang w:eastAsia="ja-JP"/>
              </w:rPr>
              <w:t xml:space="preserve">from </w:t>
            </w:r>
            <w:r w:rsidRPr="008256B8">
              <w:rPr>
                <w:lang w:eastAsia="ja-JP"/>
              </w:rPr>
              <w:t>borer</w:t>
            </w:r>
            <w:r w:rsidR="00812B89">
              <w:rPr>
                <w:lang w:eastAsia="ja-JP"/>
              </w:rPr>
              <w:t>s</w:t>
            </w:r>
            <w:r>
              <w:rPr>
                <w:lang w:eastAsia="ja-JP"/>
              </w:rPr>
              <w:t>)</w:t>
            </w:r>
            <w:r w:rsidR="000C2A0B">
              <w:rPr>
                <w:lang w:eastAsia="ja-JP"/>
              </w:rPr>
              <w:t>.</w:t>
            </w:r>
          </w:p>
        </w:tc>
      </w:tr>
      <w:tr w:rsidR="00DF1135" w:rsidRPr="00C70188" w14:paraId="2F6BAC59" w14:textId="77777777" w:rsidTr="00553FE1">
        <w:trPr>
          <w:tblHeader/>
        </w:trPr>
        <w:tc>
          <w:tcPr>
            <w:tcW w:w="2606" w:type="pct"/>
          </w:tcPr>
          <w:p w14:paraId="08AD6640" w14:textId="58574F30" w:rsidR="00DF1135" w:rsidRPr="00E379FA" w:rsidRDefault="00376297" w:rsidP="00553FE1">
            <w:pPr>
              <w:pStyle w:val="TableHeading"/>
              <w:rPr>
                <w:b w:val="0"/>
                <w:noProof/>
                <w:szCs w:val="18"/>
                <w:lang w:eastAsia="ja-JP"/>
              </w:rPr>
            </w:pPr>
            <w:r w:rsidRPr="00E379FA">
              <w:rPr>
                <w:b w:val="0"/>
                <w:noProof/>
                <w:szCs w:val="18"/>
                <w:lang w:eastAsia="ja-JP"/>
              </w:rPr>
              <w:drawing>
                <wp:inline distT="0" distB="0" distL="0" distR="0" wp14:anchorId="2885CA1E" wp14:editId="4EEBDC68">
                  <wp:extent cx="2984500" cy="2238879"/>
                  <wp:effectExtent l="19050" t="19050" r="25400" b="28575"/>
                  <wp:docPr id="28682" name="Picture 28682" descr="A picture of the inside of a shipping container. The picture shows 7 conical shaped snail shells adhered to the smooth steel surface of the containe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the inside of a shipping container. The picture shows 7 conical shaped snail shells adhered to the smooth steel surface of the container wal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91376" cy="2244037"/>
                          </a:xfrm>
                          <a:prstGeom prst="rect">
                            <a:avLst/>
                          </a:prstGeom>
                          <a:noFill/>
                          <a:ln>
                            <a:solidFill>
                              <a:schemeClr val="bg1"/>
                            </a:solidFill>
                          </a:ln>
                        </pic:spPr>
                      </pic:pic>
                    </a:graphicData>
                  </a:graphic>
                </wp:inline>
              </w:drawing>
            </w:r>
          </w:p>
        </w:tc>
        <w:tc>
          <w:tcPr>
            <w:tcW w:w="2394" w:type="pct"/>
            <w:shd w:val="clear" w:color="auto" w:fill="auto"/>
            <w:tcMar>
              <w:left w:w="108" w:type="dxa"/>
              <w:right w:w="108" w:type="dxa"/>
            </w:tcMar>
          </w:tcPr>
          <w:p w14:paraId="7F3856ED" w14:textId="729C6233" w:rsidR="00781E24" w:rsidRPr="008256B8" w:rsidRDefault="003C00E7" w:rsidP="000C2A0B">
            <w:pPr>
              <w:pStyle w:val="TableText"/>
              <w:rPr>
                <w:lang w:eastAsia="ja-JP"/>
              </w:rPr>
            </w:pPr>
            <w:r w:rsidRPr="008256B8">
              <w:rPr>
                <w:lang w:eastAsia="ja-JP"/>
              </w:rPr>
              <w:t xml:space="preserve">Snails </w:t>
            </w:r>
            <w:r>
              <w:rPr>
                <w:lang w:eastAsia="ja-JP"/>
              </w:rPr>
              <w:t xml:space="preserve">pictured is </w:t>
            </w:r>
            <w:r w:rsidRPr="008256B8">
              <w:rPr>
                <w:lang w:eastAsia="ja-JP"/>
              </w:rPr>
              <w:t xml:space="preserve">detected on an internal </w:t>
            </w:r>
            <w:r>
              <w:rPr>
                <w:lang w:eastAsia="ja-JP"/>
              </w:rPr>
              <w:t xml:space="preserve">wall and ceiling </w:t>
            </w:r>
            <w:r w:rsidRPr="008256B8">
              <w:rPr>
                <w:lang w:eastAsia="ja-JP"/>
              </w:rPr>
              <w:t>surface of the container.</w:t>
            </w:r>
          </w:p>
        </w:tc>
      </w:tr>
      <w:tr w:rsidR="005363E9" w:rsidRPr="00C70188" w14:paraId="4C6B5FE3" w14:textId="77777777" w:rsidTr="00553FE1">
        <w:trPr>
          <w:tblHeader/>
        </w:trPr>
        <w:tc>
          <w:tcPr>
            <w:tcW w:w="2606" w:type="pct"/>
          </w:tcPr>
          <w:p w14:paraId="762CF961" w14:textId="4E4A61AE" w:rsidR="005363E9" w:rsidRPr="00E379FA" w:rsidRDefault="005363E9" w:rsidP="00553FE1">
            <w:pPr>
              <w:pStyle w:val="TableHeading"/>
              <w:rPr>
                <w:b w:val="0"/>
                <w:noProof/>
                <w:szCs w:val="18"/>
                <w:lang w:eastAsia="ja-JP"/>
              </w:rPr>
            </w:pPr>
            <w:r w:rsidRPr="00E379FA">
              <w:rPr>
                <w:noProof/>
                <w:szCs w:val="18"/>
                <w:lang w:eastAsia="ja-JP"/>
              </w:rPr>
              <w:drawing>
                <wp:inline distT="0" distB="0" distL="0" distR="0" wp14:anchorId="16921E5D" wp14:editId="513D737B">
                  <wp:extent cx="2968579" cy="2070339"/>
                  <wp:effectExtent l="19050" t="19050" r="22860" b="25400"/>
                  <wp:docPr id="28685" name="Picture 28685" descr="This picture consist of 2 separate images. The left image shows a hand pointing to a single moth egg mass. The egg mass is light brown in colour and an irregular shape.&#10;The right image shows multiple egg masses. Each egg mass is a different brown colour. they are all irregularly shaped and there are several live mature moths vi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 name="Picture 28685" descr="This picture consist of 2 separate images. The left image shows a hand pointing to a single moth egg mass. The egg mass is light brown in colour and an irregular shape.&#10;The right image shows multiple egg masses. Each egg mass is a different brown colour. they are all irregularly shaped and there are several live mature moths visible.&#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0309" cy="2071546"/>
                          </a:xfrm>
                          <a:prstGeom prst="rect">
                            <a:avLst/>
                          </a:prstGeom>
                          <a:noFill/>
                          <a:ln>
                            <a:solidFill>
                              <a:schemeClr val="bg1"/>
                            </a:solidFill>
                          </a:ln>
                        </pic:spPr>
                      </pic:pic>
                    </a:graphicData>
                  </a:graphic>
                </wp:inline>
              </w:drawing>
            </w:r>
          </w:p>
        </w:tc>
        <w:tc>
          <w:tcPr>
            <w:tcW w:w="2394" w:type="pct"/>
            <w:shd w:val="clear" w:color="auto" w:fill="auto"/>
            <w:tcMar>
              <w:left w:w="108" w:type="dxa"/>
              <w:right w:w="108" w:type="dxa"/>
            </w:tcMar>
          </w:tcPr>
          <w:p w14:paraId="78A2A5E0" w14:textId="77777777" w:rsidR="00DF5DE0" w:rsidRPr="008256B8" w:rsidRDefault="00DF5DE0" w:rsidP="00DF5DE0">
            <w:pPr>
              <w:pStyle w:val="TableText"/>
              <w:rPr>
                <w:lang w:eastAsia="ja-JP"/>
              </w:rPr>
            </w:pPr>
            <w:r w:rsidRPr="008256B8">
              <w:rPr>
                <w:lang w:eastAsia="ja-JP"/>
              </w:rPr>
              <w:t>Moth egg mass detected on an internal surface of a container during a tailgate inspection.</w:t>
            </w:r>
          </w:p>
          <w:p w14:paraId="3667EFE8" w14:textId="65113A9F" w:rsidR="00F437A3" w:rsidRPr="008256B8" w:rsidRDefault="00DF5DE0" w:rsidP="000C2A0B">
            <w:pPr>
              <w:pStyle w:val="TableText"/>
              <w:rPr>
                <w:lang w:eastAsia="ja-JP"/>
              </w:rPr>
            </w:pPr>
            <w:r w:rsidRPr="008256B8">
              <w:rPr>
                <w:lang w:eastAsia="ja-JP"/>
              </w:rPr>
              <w:t>Egg masses may present individually or as large clusters. Live mature moths may be present.</w:t>
            </w:r>
          </w:p>
        </w:tc>
      </w:tr>
    </w:tbl>
    <w:p w14:paraId="06AFC040" w14:textId="77777777" w:rsidR="00BE2D14" w:rsidRDefault="00BE2D14">
      <w:pPr>
        <w:spacing w:after="0" w:line="240" w:lineRule="auto"/>
        <w:rPr>
          <w:rFonts w:ascii="Calibri" w:hAnsi="Calibri"/>
          <w:b/>
          <w:bCs/>
          <w:sz w:val="24"/>
          <w:szCs w:val="18"/>
        </w:rPr>
      </w:pPr>
      <w:bookmarkStart w:id="33" w:name="_Toc132970205"/>
      <w:r>
        <w:br w:type="page"/>
      </w:r>
    </w:p>
    <w:p w14:paraId="5A851671" w14:textId="75A09CD8" w:rsidR="007F39A9" w:rsidRPr="00C545AE" w:rsidRDefault="007F39A9" w:rsidP="007F39A9">
      <w:pPr>
        <w:pStyle w:val="Caption"/>
        <w:spacing w:before="240" w:after="0"/>
        <w:rPr>
          <w:lang w:eastAsia="ja-JP"/>
        </w:rPr>
      </w:pPr>
      <w:bookmarkStart w:id="34" w:name="_Toc133914267"/>
      <w:r>
        <w:lastRenderedPageBreak/>
        <w:t xml:space="preserve">Table </w:t>
      </w:r>
      <w:fldSimple w:instr=" SEQ Table \* ARABIC ">
        <w:r w:rsidR="003E36B1">
          <w:rPr>
            <w:noProof/>
          </w:rPr>
          <w:t>12</w:t>
        </w:r>
      </w:fldSimple>
      <w:r>
        <w:t xml:space="preserve"> </w:t>
      </w:r>
      <w:r>
        <w:rPr>
          <w:lang w:eastAsia="ja-JP"/>
        </w:rPr>
        <w:t>Unacceptable packaging material</w:t>
      </w:r>
      <w:bookmarkEnd w:id="33"/>
      <w:bookmarkEnd w:id="34"/>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40"/>
        <w:gridCol w:w="4813"/>
      </w:tblGrid>
      <w:tr w:rsidR="007F39A9" w:rsidRPr="00C70188" w14:paraId="0F3A7E11" w14:textId="77777777" w:rsidTr="00553FE1">
        <w:trPr>
          <w:tblHeader/>
        </w:trPr>
        <w:tc>
          <w:tcPr>
            <w:tcW w:w="2606" w:type="pct"/>
          </w:tcPr>
          <w:p w14:paraId="0958D9F1" w14:textId="17096BD5" w:rsidR="007F39A9" w:rsidRPr="00C70188" w:rsidRDefault="007F39A9" w:rsidP="00553FE1">
            <w:pPr>
              <w:pStyle w:val="TableHeading"/>
              <w:rPr>
                <w:szCs w:val="18"/>
              </w:rPr>
            </w:pPr>
            <w:r>
              <w:rPr>
                <w:noProof/>
                <w:szCs w:val="18"/>
              </w:rPr>
              <w:t>Example image</w:t>
            </w:r>
            <w:r w:rsidR="00C7544A">
              <w:rPr>
                <w:noProof/>
                <w:szCs w:val="18"/>
              </w:rPr>
              <w:t xml:space="preserve">s of unnacceptable packaging </w:t>
            </w:r>
            <w:r>
              <w:rPr>
                <w:noProof/>
                <w:szCs w:val="18"/>
              </w:rPr>
              <w:t>detected during internal container inspection</w:t>
            </w:r>
          </w:p>
        </w:tc>
        <w:tc>
          <w:tcPr>
            <w:tcW w:w="2394" w:type="pct"/>
            <w:tcMar>
              <w:left w:w="108" w:type="dxa"/>
              <w:right w:w="108" w:type="dxa"/>
            </w:tcMar>
          </w:tcPr>
          <w:p w14:paraId="30AD9BB0" w14:textId="77777777" w:rsidR="007F39A9" w:rsidRPr="00C70188" w:rsidRDefault="007F39A9" w:rsidP="00553FE1">
            <w:pPr>
              <w:pStyle w:val="TableHeading"/>
              <w:rPr>
                <w:szCs w:val="18"/>
              </w:rPr>
            </w:pPr>
            <w:r w:rsidRPr="00C70188">
              <w:rPr>
                <w:szCs w:val="18"/>
              </w:rPr>
              <w:t>Description</w:t>
            </w:r>
          </w:p>
        </w:tc>
      </w:tr>
      <w:tr w:rsidR="007F39A9" w:rsidRPr="00C70188" w14:paraId="1591927F" w14:textId="77777777" w:rsidTr="00553FE1">
        <w:trPr>
          <w:tblHeader/>
        </w:trPr>
        <w:tc>
          <w:tcPr>
            <w:tcW w:w="2606" w:type="pct"/>
          </w:tcPr>
          <w:p w14:paraId="5202FE75" w14:textId="1C4FB06F" w:rsidR="007F39A9" w:rsidRPr="00C70188" w:rsidRDefault="00EE6B3D" w:rsidP="00553FE1">
            <w:pPr>
              <w:pStyle w:val="TableHeading"/>
              <w:rPr>
                <w:noProof/>
                <w:szCs w:val="18"/>
              </w:rPr>
            </w:pPr>
            <w:r w:rsidRPr="00BE3A3B">
              <w:rPr>
                <w:b w:val="0"/>
                <w:noProof/>
                <w:szCs w:val="18"/>
                <w:lang w:eastAsia="ja-JP"/>
              </w:rPr>
              <w:drawing>
                <wp:inline distT="0" distB="0" distL="0" distR="0" wp14:anchorId="38305217" wp14:editId="5B545875">
                  <wp:extent cx="3028950" cy="1787896"/>
                  <wp:effectExtent l="19050" t="19050" r="19050" b="22225"/>
                  <wp:docPr id="28689" name="Picture 7" descr="The picture shows 3 used fresh produce boxes detected during an internal tailgate inspection.">
                    <a:extLst xmlns:a="http://schemas.openxmlformats.org/drawingml/2006/main">
                      <a:ext uri="{FF2B5EF4-FFF2-40B4-BE49-F238E27FC236}">
                        <a16:creationId xmlns:a16="http://schemas.microsoft.com/office/drawing/2014/main" id="{704B6008-36BB-9795-1F79-219105918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 name="Picture 7" descr="The picture shows 3 used fresh produce boxes detected during an internal tailgate inspection.">
                            <a:extLst>
                              <a:ext uri="{FF2B5EF4-FFF2-40B4-BE49-F238E27FC236}">
                                <a16:creationId xmlns:a16="http://schemas.microsoft.com/office/drawing/2014/main" id="{704B6008-36BB-9795-1F79-219105918D5B}"/>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5616" cy="1791831"/>
                          </a:xfrm>
                          <a:prstGeom prst="rect">
                            <a:avLst/>
                          </a:prstGeom>
                          <a:noFill/>
                          <a:ln w="9525">
                            <a:solidFill>
                              <a:schemeClr val="bg1"/>
                            </a:solidFill>
                            <a:miter lim="800000"/>
                            <a:headEnd/>
                            <a:tailEnd/>
                          </a:ln>
                        </pic:spPr>
                      </pic:pic>
                    </a:graphicData>
                  </a:graphic>
                </wp:inline>
              </w:drawing>
            </w:r>
          </w:p>
        </w:tc>
        <w:tc>
          <w:tcPr>
            <w:tcW w:w="2394" w:type="pct"/>
            <w:shd w:val="clear" w:color="auto" w:fill="auto"/>
            <w:tcMar>
              <w:left w:w="108" w:type="dxa"/>
              <w:right w:w="108" w:type="dxa"/>
            </w:tcMar>
          </w:tcPr>
          <w:p w14:paraId="57E8B5C1" w14:textId="792278DF" w:rsidR="007F39A9" w:rsidRPr="00052EA8" w:rsidRDefault="00CC6096" w:rsidP="000C2A0B">
            <w:pPr>
              <w:pStyle w:val="TableText"/>
              <w:rPr>
                <w:lang w:eastAsia="ja-JP"/>
              </w:rPr>
            </w:pPr>
            <w:r>
              <w:rPr>
                <w:lang w:eastAsia="ja-JP"/>
              </w:rPr>
              <w:t xml:space="preserve">Loose </w:t>
            </w:r>
            <w:r w:rsidRPr="008256B8">
              <w:rPr>
                <w:lang w:eastAsia="ja-JP"/>
              </w:rPr>
              <w:t xml:space="preserve">produce packaging </w:t>
            </w:r>
            <w:r>
              <w:rPr>
                <w:lang w:eastAsia="ja-JP"/>
              </w:rPr>
              <w:t>pictured is an example of unacceptable packaging detected</w:t>
            </w:r>
            <w:r w:rsidRPr="008256B8">
              <w:rPr>
                <w:lang w:eastAsia="ja-JP"/>
              </w:rPr>
              <w:t xml:space="preserve"> inside the container</w:t>
            </w:r>
            <w:r>
              <w:rPr>
                <w:lang w:eastAsia="ja-JP"/>
              </w:rPr>
              <w:t>.</w:t>
            </w:r>
          </w:p>
        </w:tc>
      </w:tr>
      <w:tr w:rsidR="007F39A9" w:rsidRPr="00C70188" w14:paraId="7EB136B9" w14:textId="77777777" w:rsidTr="00553FE1">
        <w:trPr>
          <w:tblHeader/>
        </w:trPr>
        <w:tc>
          <w:tcPr>
            <w:tcW w:w="2606" w:type="pct"/>
          </w:tcPr>
          <w:p w14:paraId="0CADBC66" w14:textId="5B2D3152" w:rsidR="007F39A9" w:rsidRPr="00E379FA" w:rsidRDefault="008B3B59" w:rsidP="00553FE1">
            <w:pPr>
              <w:pStyle w:val="TableHeading"/>
              <w:rPr>
                <w:b w:val="0"/>
                <w:noProof/>
                <w:szCs w:val="18"/>
                <w:lang w:eastAsia="ja-JP"/>
              </w:rPr>
            </w:pPr>
            <w:r w:rsidRPr="00A46544">
              <w:rPr>
                <w:b w:val="0"/>
                <w:noProof/>
                <w:szCs w:val="18"/>
                <w:lang w:eastAsia="ja-JP"/>
              </w:rPr>
              <w:drawing>
                <wp:inline distT="0" distB="0" distL="0" distR="0" wp14:anchorId="6FC9EAA2" wp14:editId="6FE693EE">
                  <wp:extent cx="3033395" cy="1668550"/>
                  <wp:effectExtent l="19050" t="19050" r="14605" b="27305"/>
                  <wp:docPr id="18" name="Picture 11" descr="This picture show the contents of a shipping container visible during an internal tailgate inspection. The contents are an old wooden crate and there is loose plant material such as straw visible around the crate on the floor of the container.">
                    <a:extLst xmlns:a="http://schemas.openxmlformats.org/drawingml/2006/main">
                      <a:ext uri="{FF2B5EF4-FFF2-40B4-BE49-F238E27FC236}">
                        <a16:creationId xmlns:a16="http://schemas.microsoft.com/office/drawing/2014/main" id="{928EA76F-E3CC-B653-97F2-545E00446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This picture show the contents of a shipping container visible during an internal tailgate inspection. The contents are an old wooden crate and there is loose plant material such as straw visible around the crate on the floor of the container.">
                            <a:extLst>
                              <a:ext uri="{FF2B5EF4-FFF2-40B4-BE49-F238E27FC236}">
                                <a16:creationId xmlns:a16="http://schemas.microsoft.com/office/drawing/2014/main" id="{928EA76F-E3CC-B653-97F2-545E004463FE}"/>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33395" cy="1668550"/>
                          </a:xfrm>
                          <a:prstGeom prst="rect">
                            <a:avLst/>
                          </a:prstGeom>
                          <a:noFill/>
                          <a:ln>
                            <a:solidFill>
                              <a:schemeClr val="bg1"/>
                            </a:solidFill>
                          </a:ln>
                        </pic:spPr>
                      </pic:pic>
                    </a:graphicData>
                  </a:graphic>
                </wp:inline>
              </w:drawing>
            </w:r>
          </w:p>
        </w:tc>
        <w:tc>
          <w:tcPr>
            <w:tcW w:w="2394" w:type="pct"/>
            <w:shd w:val="clear" w:color="auto" w:fill="auto"/>
            <w:tcMar>
              <w:left w:w="108" w:type="dxa"/>
              <w:right w:w="108" w:type="dxa"/>
            </w:tcMar>
          </w:tcPr>
          <w:p w14:paraId="1A77BD98" w14:textId="52A44B96" w:rsidR="007F39A9" w:rsidRPr="008256B8" w:rsidRDefault="00350844" w:rsidP="00553FE1">
            <w:pPr>
              <w:pStyle w:val="TableText"/>
              <w:rPr>
                <w:lang w:eastAsia="ja-JP"/>
              </w:rPr>
            </w:pPr>
            <w:r>
              <w:rPr>
                <w:lang w:eastAsia="ja-JP"/>
              </w:rPr>
              <w:t>Straw</w:t>
            </w:r>
            <w:r w:rsidRPr="008256B8">
              <w:rPr>
                <w:lang w:eastAsia="ja-JP"/>
              </w:rPr>
              <w:t xml:space="preserve"> packaging </w:t>
            </w:r>
            <w:r>
              <w:rPr>
                <w:lang w:eastAsia="ja-JP"/>
              </w:rPr>
              <w:t>pictured is an example of unacceptable packaging detected inside the container. Additionally, the t</w:t>
            </w:r>
            <w:r w:rsidRPr="008256B8">
              <w:rPr>
                <w:lang w:eastAsia="ja-JP"/>
              </w:rPr>
              <w:t>imber packaging</w:t>
            </w:r>
            <w:r>
              <w:rPr>
                <w:lang w:eastAsia="ja-JP"/>
              </w:rPr>
              <w:t xml:space="preserve"> (crate) shows water/moisture marks which may have mould.</w:t>
            </w:r>
          </w:p>
        </w:tc>
      </w:tr>
    </w:tbl>
    <w:p w14:paraId="0155685B" w14:textId="77777777" w:rsidR="00447DA4" w:rsidRDefault="00447DA4">
      <w:pPr>
        <w:spacing w:after="0" w:line="240" w:lineRule="auto"/>
        <w:rPr>
          <w:rFonts w:ascii="Calibri" w:eastAsia="Times New Roman" w:hAnsi="Calibri" w:cs="Times New Roman"/>
          <w:b/>
          <w:bCs/>
          <w:sz w:val="36"/>
          <w:szCs w:val="24"/>
          <w:lang w:eastAsia="ja-JP"/>
        </w:rPr>
      </w:pPr>
      <w:r>
        <w:rPr>
          <w:lang w:eastAsia="ja-JP"/>
        </w:rPr>
        <w:br w:type="page"/>
      </w:r>
    </w:p>
    <w:p w14:paraId="6A41A34A" w14:textId="183A462C" w:rsidR="002077F4" w:rsidRDefault="00ED68AD" w:rsidP="002077F4">
      <w:pPr>
        <w:pStyle w:val="Heading3"/>
        <w:numPr>
          <w:ilvl w:val="0"/>
          <w:numId w:val="0"/>
        </w:numPr>
        <w:rPr>
          <w:lang w:eastAsia="ja-JP"/>
        </w:rPr>
      </w:pPr>
      <w:bookmarkStart w:id="35" w:name="_Toc135899409"/>
      <w:r>
        <w:rPr>
          <w:lang w:eastAsia="ja-JP"/>
        </w:rPr>
        <w:lastRenderedPageBreak/>
        <w:t>M</w:t>
      </w:r>
      <w:r w:rsidR="002077F4">
        <w:rPr>
          <w:lang w:eastAsia="ja-JP"/>
        </w:rPr>
        <w:t xml:space="preserve">anaging </w:t>
      </w:r>
      <w:r w:rsidR="004E4070">
        <w:rPr>
          <w:lang w:eastAsia="ja-JP"/>
        </w:rPr>
        <w:t xml:space="preserve">biosecurity </w:t>
      </w:r>
      <w:r w:rsidR="002077F4">
        <w:rPr>
          <w:lang w:eastAsia="ja-JP"/>
        </w:rPr>
        <w:t>risk</w:t>
      </w:r>
      <w:bookmarkEnd w:id="35"/>
    </w:p>
    <w:p w14:paraId="5E73FEAA" w14:textId="25606E8D" w:rsidR="0021122E" w:rsidRDefault="00F73F74" w:rsidP="00A87329">
      <w:pPr>
        <w:rPr>
          <w:lang w:eastAsia="ja-JP"/>
        </w:rPr>
      </w:pPr>
      <w:r>
        <w:rPr>
          <w:lang w:eastAsia="ja-JP"/>
        </w:rPr>
        <w:t xml:space="preserve">Class 14.4 authorises the biosecurity industry participant to </w:t>
      </w:r>
      <w:r w:rsidR="000F3CF4">
        <w:rPr>
          <w:lang w:eastAsia="ja-JP"/>
        </w:rPr>
        <w:t xml:space="preserve">remove all contamination </w:t>
      </w:r>
      <w:r w:rsidR="001973AE">
        <w:rPr>
          <w:lang w:eastAsia="ja-JP"/>
        </w:rPr>
        <w:t xml:space="preserve">from external surfaces of the container, without further biosecurity direction </w:t>
      </w:r>
      <w:r w:rsidR="00257715">
        <w:rPr>
          <w:lang w:eastAsia="ja-JP"/>
        </w:rPr>
        <w:t xml:space="preserve">for cleaning </w:t>
      </w:r>
      <w:r w:rsidR="001973AE">
        <w:rPr>
          <w:lang w:eastAsia="ja-JP"/>
        </w:rPr>
        <w:t xml:space="preserve">being issued by the department. </w:t>
      </w:r>
      <w:r w:rsidR="008926BC">
        <w:rPr>
          <w:lang w:eastAsia="ja-JP"/>
        </w:rPr>
        <w:t>The biosecurity industry participant is not authorised to</w:t>
      </w:r>
      <w:r w:rsidR="001D0B75">
        <w:rPr>
          <w:lang w:eastAsia="ja-JP"/>
        </w:rPr>
        <w:t xml:space="preserve"> </w:t>
      </w:r>
      <w:r w:rsidR="00572AD0">
        <w:rPr>
          <w:lang w:eastAsia="ja-JP"/>
        </w:rPr>
        <w:t xml:space="preserve">undertake </w:t>
      </w:r>
      <w:r w:rsidR="0021122E">
        <w:rPr>
          <w:lang w:eastAsia="ja-JP"/>
        </w:rPr>
        <w:t xml:space="preserve">other </w:t>
      </w:r>
      <w:r w:rsidR="003703A7">
        <w:rPr>
          <w:lang w:eastAsia="ja-JP"/>
        </w:rPr>
        <w:t xml:space="preserve">biosecurity </w:t>
      </w:r>
      <w:r w:rsidR="00A93584">
        <w:rPr>
          <w:lang w:eastAsia="ja-JP"/>
        </w:rPr>
        <w:t xml:space="preserve">intervention (e.g. </w:t>
      </w:r>
      <w:r w:rsidR="003703A7">
        <w:rPr>
          <w:lang w:eastAsia="ja-JP"/>
        </w:rPr>
        <w:t>fumigation or</w:t>
      </w:r>
      <w:r w:rsidR="009608FB">
        <w:rPr>
          <w:lang w:eastAsia="ja-JP"/>
        </w:rPr>
        <w:t xml:space="preserve"> unpack</w:t>
      </w:r>
      <w:r w:rsidR="00A93584">
        <w:rPr>
          <w:lang w:eastAsia="ja-JP"/>
        </w:rPr>
        <w:t xml:space="preserve">) without </w:t>
      </w:r>
      <w:r w:rsidR="0021122E">
        <w:rPr>
          <w:lang w:eastAsia="ja-JP"/>
        </w:rPr>
        <w:t>a biosecurity direction being issued by the department.</w:t>
      </w:r>
      <w:r w:rsidR="00244B52">
        <w:rPr>
          <w:lang w:eastAsia="ja-JP"/>
        </w:rPr>
        <w:t xml:space="preserve"> </w:t>
      </w:r>
    </w:p>
    <w:p w14:paraId="46DD1446" w14:textId="1E848F23" w:rsidR="00A87329" w:rsidRDefault="00A87329" w:rsidP="00A87329">
      <w:pPr>
        <w:rPr>
          <w:lang w:eastAsia="ja-JP"/>
        </w:rPr>
      </w:pPr>
      <w:r>
        <w:rPr>
          <w:lang w:eastAsia="ja-JP"/>
        </w:rPr>
        <w:t>The department must be notified in the following events:</w:t>
      </w:r>
    </w:p>
    <w:p w14:paraId="2A5F9713" w14:textId="77777777" w:rsidR="00A87329" w:rsidRDefault="00A87329" w:rsidP="00A87329">
      <w:pPr>
        <w:pStyle w:val="ListParagraph"/>
        <w:numPr>
          <w:ilvl w:val="0"/>
          <w:numId w:val="29"/>
        </w:numPr>
        <w:rPr>
          <w:lang w:eastAsia="ja-JP"/>
        </w:rPr>
      </w:pPr>
      <w:r>
        <w:rPr>
          <w:lang w:eastAsia="ja-JP"/>
        </w:rPr>
        <w:t>L</w:t>
      </w:r>
      <w:r w:rsidRPr="004F5A49">
        <w:rPr>
          <w:lang w:eastAsia="ja-JP"/>
        </w:rPr>
        <w:t>ive or dead animals or live invertebrates are detected on external surfaces of the containe</w:t>
      </w:r>
      <w:r>
        <w:rPr>
          <w:lang w:eastAsia="ja-JP"/>
        </w:rPr>
        <w:t>r.</w:t>
      </w:r>
      <w:r w:rsidRPr="00790568">
        <w:t xml:space="preserve"> </w:t>
      </w:r>
    </w:p>
    <w:p w14:paraId="30337EFB" w14:textId="77777777" w:rsidR="00A87329" w:rsidRDefault="00A87329" w:rsidP="00A87329">
      <w:pPr>
        <w:pStyle w:val="ListParagraph"/>
        <w:numPr>
          <w:ilvl w:val="0"/>
          <w:numId w:val="29"/>
        </w:numPr>
        <w:rPr>
          <w:lang w:eastAsia="ja-JP"/>
        </w:rPr>
      </w:pPr>
      <w:r>
        <w:t>Contamination is detected on external surfaces which cannot be removed and managed at time of the external inspection or by washing or steam cleaning at the approved arrangement site.</w:t>
      </w:r>
    </w:p>
    <w:p w14:paraId="37A03956" w14:textId="678C90BB" w:rsidR="00A87329" w:rsidRPr="009C00F7" w:rsidRDefault="00A87329" w:rsidP="00A87329">
      <w:pPr>
        <w:pStyle w:val="ListParagraph"/>
        <w:numPr>
          <w:ilvl w:val="0"/>
          <w:numId w:val="29"/>
        </w:numPr>
        <w:rPr>
          <w:lang w:eastAsia="ja-JP"/>
        </w:rPr>
      </w:pPr>
      <w:r>
        <w:t>Any biosecurity risk is detected within the container.</w:t>
      </w:r>
    </w:p>
    <w:p w14:paraId="37A20D77" w14:textId="09D7862B" w:rsidR="00447DA4" w:rsidRPr="00447DA4" w:rsidRDefault="00ED68AD" w:rsidP="00ED68AD">
      <w:pPr>
        <w:pStyle w:val="Caption"/>
      </w:pPr>
      <w:bookmarkStart w:id="36" w:name="_Toc133914268"/>
      <w:r>
        <w:t xml:space="preserve">Table </w:t>
      </w:r>
      <w:fldSimple w:instr=" SEQ Table \* ARABIC ">
        <w:r w:rsidR="003E36B1">
          <w:rPr>
            <w:noProof/>
          </w:rPr>
          <w:t>13</w:t>
        </w:r>
      </w:fldSimple>
      <w:r>
        <w:t xml:space="preserve"> Quick reference guide </w:t>
      </w:r>
      <w:r w:rsidR="00890441">
        <w:t>for</w:t>
      </w:r>
      <w:r>
        <w:t xml:space="preserve"> managing </w:t>
      </w:r>
      <w:r w:rsidRPr="00ED68AD">
        <w:t>biosecurity</w:t>
      </w:r>
      <w:r>
        <w:t xml:space="preserve"> risk</w:t>
      </w:r>
      <w:bookmarkEnd w:id="36"/>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40"/>
        <w:gridCol w:w="4813"/>
      </w:tblGrid>
      <w:tr w:rsidR="0057565D" w:rsidRPr="00C70188" w14:paraId="555584D1" w14:textId="77777777" w:rsidTr="00FE2694">
        <w:trPr>
          <w:tblHeader/>
        </w:trPr>
        <w:tc>
          <w:tcPr>
            <w:tcW w:w="2606" w:type="pct"/>
          </w:tcPr>
          <w:p w14:paraId="23B98938" w14:textId="0C1E891E" w:rsidR="0057565D" w:rsidRPr="00C70188" w:rsidRDefault="0057565D" w:rsidP="00553FE1">
            <w:pPr>
              <w:pStyle w:val="TableHeading"/>
              <w:rPr>
                <w:szCs w:val="18"/>
              </w:rPr>
            </w:pPr>
            <w:r>
              <w:rPr>
                <w:szCs w:val="18"/>
              </w:rPr>
              <w:t>Biosecurity risk detected</w:t>
            </w:r>
          </w:p>
        </w:tc>
        <w:tc>
          <w:tcPr>
            <w:tcW w:w="2394" w:type="pct"/>
            <w:tcMar>
              <w:left w:w="108" w:type="dxa"/>
              <w:right w:w="108" w:type="dxa"/>
            </w:tcMar>
          </w:tcPr>
          <w:p w14:paraId="1FD1F94B" w14:textId="3D39856C" w:rsidR="0057565D" w:rsidRPr="00C70188" w:rsidRDefault="0057565D" w:rsidP="00553FE1">
            <w:pPr>
              <w:pStyle w:val="TableHeading"/>
              <w:rPr>
                <w:szCs w:val="18"/>
              </w:rPr>
            </w:pPr>
            <w:r>
              <w:rPr>
                <w:lang w:eastAsia="ja-JP"/>
              </w:rPr>
              <w:t xml:space="preserve">Actions required to manage </w:t>
            </w:r>
            <w:r w:rsidR="00641226">
              <w:rPr>
                <w:lang w:eastAsia="ja-JP"/>
              </w:rPr>
              <w:t xml:space="preserve">the </w:t>
            </w:r>
            <w:r>
              <w:rPr>
                <w:lang w:eastAsia="ja-JP"/>
              </w:rPr>
              <w:t>biosecurity risk</w:t>
            </w:r>
          </w:p>
        </w:tc>
      </w:tr>
      <w:tr w:rsidR="0057565D" w:rsidRPr="00C70188" w14:paraId="5156EBDE" w14:textId="77777777" w:rsidTr="00FE2694">
        <w:trPr>
          <w:tblHeader/>
        </w:trPr>
        <w:tc>
          <w:tcPr>
            <w:tcW w:w="2606" w:type="pct"/>
          </w:tcPr>
          <w:p w14:paraId="4CD52635" w14:textId="1A0E88DE" w:rsidR="0057565D" w:rsidRPr="00C70188" w:rsidRDefault="0057565D" w:rsidP="0057565D">
            <w:pPr>
              <w:pStyle w:val="TableText"/>
              <w:rPr>
                <w:noProof/>
              </w:rPr>
            </w:pPr>
            <w:r>
              <w:rPr>
                <w:noProof/>
              </w:rPr>
              <w:t xml:space="preserve">Soil and plant contamination </w:t>
            </w:r>
            <w:r w:rsidR="00BE2F1C">
              <w:rPr>
                <w:noProof/>
              </w:rPr>
              <w:t xml:space="preserve">is </w:t>
            </w:r>
            <w:r>
              <w:rPr>
                <w:noProof/>
              </w:rPr>
              <w:t xml:space="preserve">detected on </w:t>
            </w:r>
            <w:r w:rsidR="00257715">
              <w:rPr>
                <w:noProof/>
              </w:rPr>
              <w:t>external surface of the</w:t>
            </w:r>
            <w:r w:rsidR="00A044C2">
              <w:rPr>
                <w:noProof/>
              </w:rPr>
              <w:t xml:space="preserve"> </w:t>
            </w:r>
            <w:r>
              <w:rPr>
                <w:noProof/>
              </w:rPr>
              <w:t>container</w:t>
            </w:r>
          </w:p>
        </w:tc>
        <w:tc>
          <w:tcPr>
            <w:tcW w:w="2394" w:type="pct"/>
            <w:shd w:val="clear" w:color="auto" w:fill="auto"/>
            <w:tcMar>
              <w:left w:w="108" w:type="dxa"/>
              <w:right w:w="108" w:type="dxa"/>
            </w:tcMar>
          </w:tcPr>
          <w:p w14:paraId="13AD8DE6" w14:textId="77777777" w:rsidR="00730569" w:rsidRDefault="00730569" w:rsidP="00730569">
            <w:pPr>
              <w:pStyle w:val="TableText"/>
              <w:rPr>
                <w:szCs w:val="18"/>
                <w:lang w:eastAsia="ja-JP"/>
              </w:rPr>
            </w:pPr>
            <w:r>
              <w:rPr>
                <w:szCs w:val="18"/>
                <w:lang w:eastAsia="ja-JP"/>
              </w:rPr>
              <w:t xml:space="preserve">If the contamination can be removed without washing or steam cleaning, immediately: </w:t>
            </w:r>
          </w:p>
          <w:p w14:paraId="0429726C" w14:textId="77777777" w:rsidR="00730569" w:rsidRDefault="00730569" w:rsidP="00730569">
            <w:pPr>
              <w:pStyle w:val="TableBullet1"/>
              <w:rPr>
                <w:lang w:eastAsia="ja-JP"/>
              </w:rPr>
            </w:pPr>
            <w:r>
              <w:rPr>
                <w:lang w:eastAsia="ja-JP"/>
              </w:rPr>
              <w:t xml:space="preserve">remove the contamination from the container </w:t>
            </w:r>
          </w:p>
          <w:p w14:paraId="45173FBF" w14:textId="77777777" w:rsidR="00730569" w:rsidRDefault="00730569" w:rsidP="00730569">
            <w:pPr>
              <w:pStyle w:val="TableBullet1"/>
              <w:rPr>
                <w:lang w:eastAsia="ja-JP"/>
              </w:rPr>
            </w:pPr>
            <w:r>
              <w:rPr>
                <w:lang w:eastAsia="ja-JP"/>
              </w:rPr>
              <w:t>dispose of the contamination in a biosecurity waste container.</w:t>
            </w:r>
          </w:p>
          <w:p w14:paraId="27F56A2A" w14:textId="77777777" w:rsidR="00730569" w:rsidRDefault="00730569" w:rsidP="00730569">
            <w:pPr>
              <w:pStyle w:val="TableText"/>
              <w:rPr>
                <w:szCs w:val="18"/>
                <w:lang w:eastAsia="ja-JP"/>
              </w:rPr>
            </w:pPr>
            <w:r>
              <w:rPr>
                <w:szCs w:val="18"/>
                <w:lang w:eastAsia="ja-JP"/>
              </w:rPr>
              <w:t>Where washing or steam cleaning is required to remove the contamination, this must occur in the onsite class 4.3 approved wash bay.</w:t>
            </w:r>
          </w:p>
          <w:p w14:paraId="1481C45D" w14:textId="6E2250BD" w:rsidR="0057565D" w:rsidRPr="00052EA8" w:rsidRDefault="00730569" w:rsidP="00730569">
            <w:pPr>
              <w:pStyle w:val="TableText"/>
              <w:rPr>
                <w:lang w:eastAsia="ja-JP"/>
              </w:rPr>
            </w:pPr>
            <w:r w:rsidRPr="00331CFF">
              <w:rPr>
                <w:szCs w:val="18"/>
                <w:lang w:eastAsia="ja-JP"/>
              </w:rPr>
              <w:t>Note</w:t>
            </w:r>
            <w:r w:rsidRPr="0032391D">
              <w:rPr>
                <w:b/>
                <w:bCs/>
                <w:szCs w:val="18"/>
                <w:lang w:eastAsia="ja-JP"/>
              </w:rPr>
              <w:t>:</w:t>
            </w:r>
            <w:r>
              <w:rPr>
                <w:szCs w:val="18"/>
                <w:lang w:eastAsia="ja-JP"/>
              </w:rPr>
              <w:t xml:space="preserve"> complete any required internal inspection prior to moving the container to the onsite class 4.3 wash bay for cleaning.</w:t>
            </w:r>
          </w:p>
        </w:tc>
      </w:tr>
      <w:tr w:rsidR="0057565D" w:rsidRPr="00C70188" w14:paraId="603EEFAB" w14:textId="77777777" w:rsidTr="00FE2694">
        <w:trPr>
          <w:tblHeader/>
        </w:trPr>
        <w:tc>
          <w:tcPr>
            <w:tcW w:w="2606" w:type="pct"/>
          </w:tcPr>
          <w:p w14:paraId="0EA37373" w14:textId="7905AA15" w:rsidR="0057565D" w:rsidRPr="00A044C2" w:rsidRDefault="00A044C2" w:rsidP="00553FE1">
            <w:pPr>
              <w:pStyle w:val="TableHeading"/>
              <w:rPr>
                <w:b w:val="0"/>
                <w:bCs/>
                <w:noProof/>
                <w:szCs w:val="18"/>
                <w:lang w:eastAsia="ja-JP"/>
              </w:rPr>
            </w:pPr>
            <w:r w:rsidRPr="00A044C2">
              <w:rPr>
                <w:b w:val="0"/>
                <w:bCs/>
              </w:rPr>
              <w:t xml:space="preserve">Soil and plant contamination </w:t>
            </w:r>
            <w:r w:rsidR="00BE2F1C">
              <w:rPr>
                <w:b w:val="0"/>
                <w:bCs/>
              </w:rPr>
              <w:t xml:space="preserve">is </w:t>
            </w:r>
            <w:r w:rsidRPr="00A044C2">
              <w:rPr>
                <w:b w:val="0"/>
                <w:bCs/>
              </w:rPr>
              <w:t>detected to have fallen from</w:t>
            </w:r>
            <w:r w:rsidR="0028274B">
              <w:rPr>
                <w:b w:val="0"/>
                <w:bCs/>
              </w:rPr>
              <w:t xml:space="preserve"> </w:t>
            </w:r>
            <w:r w:rsidR="000C0EF0">
              <w:rPr>
                <w:b w:val="0"/>
                <w:bCs/>
              </w:rPr>
              <w:t xml:space="preserve">or has left </w:t>
            </w:r>
            <w:r w:rsidRPr="00A044C2">
              <w:rPr>
                <w:b w:val="0"/>
                <w:bCs/>
              </w:rPr>
              <w:t>the container</w:t>
            </w:r>
          </w:p>
        </w:tc>
        <w:tc>
          <w:tcPr>
            <w:tcW w:w="2394" w:type="pct"/>
            <w:shd w:val="clear" w:color="auto" w:fill="auto"/>
            <w:tcMar>
              <w:left w:w="108" w:type="dxa"/>
              <w:right w:w="108" w:type="dxa"/>
            </w:tcMar>
          </w:tcPr>
          <w:p w14:paraId="78624724" w14:textId="77777777" w:rsidR="00730569" w:rsidRDefault="00730569" w:rsidP="00730569">
            <w:pPr>
              <w:pStyle w:val="TableText"/>
              <w:rPr>
                <w:szCs w:val="18"/>
              </w:rPr>
            </w:pPr>
            <w:r>
              <w:rPr>
                <w:szCs w:val="18"/>
              </w:rPr>
              <w:t xml:space="preserve">Immediately: </w:t>
            </w:r>
          </w:p>
          <w:p w14:paraId="5FEEA5A6" w14:textId="6B11B733" w:rsidR="00730569" w:rsidRDefault="00730569" w:rsidP="00730569">
            <w:pPr>
              <w:pStyle w:val="TableBullet1"/>
            </w:pPr>
            <w:r>
              <w:t xml:space="preserve">clean up </w:t>
            </w:r>
            <w:r w:rsidR="00544B7D">
              <w:t xml:space="preserve">the </w:t>
            </w:r>
            <w:r>
              <w:t>contamination</w:t>
            </w:r>
          </w:p>
          <w:p w14:paraId="2F90C76A" w14:textId="25F23A3D" w:rsidR="00855432" w:rsidRPr="008256B8" w:rsidRDefault="00730569" w:rsidP="00F83D92">
            <w:pPr>
              <w:pStyle w:val="TableBullet1"/>
            </w:pPr>
            <w:r>
              <w:t>dispose of the contamination in a biosecurity waste container.</w:t>
            </w:r>
          </w:p>
        </w:tc>
      </w:tr>
      <w:tr w:rsidR="00A044C2" w:rsidRPr="00C70188" w14:paraId="3A13B3A2" w14:textId="77777777" w:rsidTr="00FE2694">
        <w:trPr>
          <w:tblHeader/>
        </w:trPr>
        <w:tc>
          <w:tcPr>
            <w:tcW w:w="2606" w:type="pct"/>
          </w:tcPr>
          <w:p w14:paraId="71570276" w14:textId="5CF6C3A7" w:rsidR="00A044C2" w:rsidRPr="00A044C2" w:rsidRDefault="000F52D9" w:rsidP="00553FE1">
            <w:pPr>
              <w:pStyle w:val="TableHeading"/>
              <w:rPr>
                <w:b w:val="0"/>
                <w:bCs/>
              </w:rPr>
            </w:pPr>
            <w:r>
              <w:rPr>
                <w:b w:val="0"/>
                <w:bCs/>
              </w:rPr>
              <w:t>Live or dead</w:t>
            </w:r>
            <w:r w:rsidR="00365012">
              <w:rPr>
                <w:b w:val="0"/>
                <w:bCs/>
              </w:rPr>
              <w:t xml:space="preserve"> animals </w:t>
            </w:r>
            <w:r>
              <w:rPr>
                <w:b w:val="0"/>
                <w:bCs/>
              </w:rPr>
              <w:t xml:space="preserve">and live invertebrates </w:t>
            </w:r>
            <w:r w:rsidR="00BE2F1C">
              <w:rPr>
                <w:b w:val="0"/>
                <w:bCs/>
              </w:rPr>
              <w:t xml:space="preserve">are </w:t>
            </w:r>
            <w:r w:rsidR="00730569">
              <w:rPr>
                <w:b w:val="0"/>
                <w:bCs/>
              </w:rPr>
              <w:t xml:space="preserve">detected on </w:t>
            </w:r>
            <w:r w:rsidR="00377EAB">
              <w:rPr>
                <w:b w:val="0"/>
                <w:bCs/>
              </w:rPr>
              <w:t xml:space="preserve">or have left </w:t>
            </w:r>
            <w:r w:rsidR="00730569">
              <w:rPr>
                <w:b w:val="0"/>
                <w:bCs/>
              </w:rPr>
              <w:t>the container</w:t>
            </w:r>
          </w:p>
        </w:tc>
        <w:tc>
          <w:tcPr>
            <w:tcW w:w="2394" w:type="pct"/>
            <w:shd w:val="clear" w:color="auto" w:fill="auto"/>
            <w:tcMar>
              <w:left w:w="108" w:type="dxa"/>
              <w:right w:w="108" w:type="dxa"/>
            </w:tcMar>
          </w:tcPr>
          <w:p w14:paraId="0F90B899" w14:textId="77777777" w:rsidR="00730569" w:rsidRDefault="00730569" w:rsidP="00730569">
            <w:pPr>
              <w:pStyle w:val="TableText"/>
              <w:rPr>
                <w:szCs w:val="18"/>
              </w:rPr>
            </w:pPr>
            <w:r>
              <w:rPr>
                <w:szCs w:val="18"/>
              </w:rPr>
              <w:t xml:space="preserve">Immediately: </w:t>
            </w:r>
          </w:p>
          <w:p w14:paraId="3E067C5B" w14:textId="6AF5B9EE" w:rsidR="00730569" w:rsidRDefault="00730569" w:rsidP="00730569">
            <w:pPr>
              <w:pStyle w:val="TableBullet1"/>
            </w:pPr>
            <w:r>
              <w:t>cease the inspection</w:t>
            </w:r>
          </w:p>
          <w:p w14:paraId="19DD806F" w14:textId="1886B8CF" w:rsidR="00730569" w:rsidRDefault="00730569" w:rsidP="00730569">
            <w:pPr>
              <w:pStyle w:val="TableBullet1"/>
            </w:pPr>
            <w:r>
              <w:t>apply knockdown spray to live invertebrates</w:t>
            </w:r>
          </w:p>
          <w:p w14:paraId="6194DFD7" w14:textId="3A24547F" w:rsidR="00730569" w:rsidRDefault="00730569" w:rsidP="00730569">
            <w:pPr>
              <w:pStyle w:val="TableBullet1"/>
            </w:pPr>
            <w:r>
              <w:t>collect the invertebrates following knockdown spray and secure in a sealed specimen jar, bag, vial</w:t>
            </w:r>
          </w:p>
          <w:p w14:paraId="1ECA55F2" w14:textId="183D4B1B" w:rsidR="00EF5FCE" w:rsidRDefault="00FA35E5" w:rsidP="00730569">
            <w:pPr>
              <w:pStyle w:val="TableBullet1"/>
            </w:pPr>
            <w:r>
              <w:t>if safe to</w:t>
            </w:r>
            <w:r w:rsidR="004C3876">
              <w:t>,</w:t>
            </w:r>
            <w:r>
              <w:t xml:space="preserve"> </w:t>
            </w:r>
            <w:r w:rsidR="00EF5FCE">
              <w:t xml:space="preserve">capture and contain the animal in a cage, </w:t>
            </w:r>
            <w:r w:rsidR="002508F3">
              <w:t>receptacle</w:t>
            </w:r>
            <w:r w:rsidR="00EF5FCE">
              <w:t xml:space="preserve"> or building, </w:t>
            </w:r>
            <w:r w:rsidR="00C27EE4">
              <w:t xml:space="preserve">or </w:t>
            </w:r>
            <w:r w:rsidR="00335D61">
              <w:t>if unsaf</w:t>
            </w:r>
            <w:r w:rsidR="002F09FA">
              <w:t>e or not possible to capture and contain</w:t>
            </w:r>
            <w:r w:rsidR="00440DB5">
              <w:t>,</w:t>
            </w:r>
            <w:r w:rsidR="002F09FA">
              <w:t xml:space="preserve"> </w:t>
            </w:r>
            <w:r w:rsidR="00C27EE4">
              <w:t xml:space="preserve">maintain </w:t>
            </w:r>
            <w:r w:rsidR="002F09FA">
              <w:t>const</w:t>
            </w:r>
            <w:r w:rsidR="00F74FBB">
              <w:t>ant observation of the animal</w:t>
            </w:r>
          </w:p>
          <w:p w14:paraId="1C22F314" w14:textId="54C290E2" w:rsidR="003B487F" w:rsidRDefault="003B487F" w:rsidP="00730569">
            <w:pPr>
              <w:pStyle w:val="TableBullet1"/>
            </w:pPr>
            <w:r>
              <w:t>close the container doors</w:t>
            </w:r>
            <w:r w:rsidR="00B403BD">
              <w:t xml:space="preserve"> if open</w:t>
            </w:r>
          </w:p>
          <w:p w14:paraId="61D044B0" w14:textId="21FFBD40" w:rsidR="00730569" w:rsidRDefault="00730569" w:rsidP="00730569">
            <w:pPr>
              <w:pStyle w:val="TableBullet1"/>
            </w:pPr>
            <w:r>
              <w:t>secure the container in a biosecurity area at the approved arrangement site</w:t>
            </w:r>
          </w:p>
          <w:p w14:paraId="32066314" w14:textId="519BD1E6" w:rsidR="00A044C2" w:rsidRPr="008256B8" w:rsidRDefault="00730569" w:rsidP="00730569">
            <w:pPr>
              <w:pStyle w:val="TableBullet1"/>
            </w:pPr>
            <w:r>
              <w:t>notify the department.</w:t>
            </w:r>
          </w:p>
        </w:tc>
      </w:tr>
      <w:tr w:rsidR="00B4007A" w:rsidRPr="00C70188" w14:paraId="263D4029" w14:textId="77777777" w:rsidTr="00FE2694">
        <w:trPr>
          <w:tblHeader/>
        </w:trPr>
        <w:tc>
          <w:tcPr>
            <w:tcW w:w="2606" w:type="pct"/>
          </w:tcPr>
          <w:p w14:paraId="281B5D45" w14:textId="30E4D752" w:rsidR="00B4007A" w:rsidRDefault="00B4007A" w:rsidP="00B4007A">
            <w:pPr>
              <w:pStyle w:val="TableHeading"/>
              <w:rPr>
                <w:b w:val="0"/>
                <w:bCs/>
              </w:rPr>
            </w:pPr>
            <w:r>
              <w:rPr>
                <w:b w:val="0"/>
                <w:bCs/>
              </w:rPr>
              <w:t>Any of the following</w:t>
            </w:r>
            <w:r w:rsidR="008F269A">
              <w:rPr>
                <w:b w:val="0"/>
                <w:bCs/>
              </w:rPr>
              <w:t xml:space="preserve"> is</w:t>
            </w:r>
            <w:r>
              <w:rPr>
                <w:b w:val="0"/>
                <w:bCs/>
              </w:rPr>
              <w:t xml:space="preserve"> detected </w:t>
            </w:r>
            <w:r w:rsidR="008117EC">
              <w:rPr>
                <w:b w:val="0"/>
                <w:bCs/>
              </w:rPr>
              <w:t>within the container</w:t>
            </w:r>
            <w:r>
              <w:rPr>
                <w:b w:val="0"/>
                <w:bCs/>
              </w:rPr>
              <w:t>:</w:t>
            </w:r>
          </w:p>
          <w:p w14:paraId="7F5271B4" w14:textId="77777777" w:rsidR="009159DE" w:rsidRDefault="009159DE" w:rsidP="009159DE">
            <w:pPr>
              <w:pStyle w:val="TableBullet1"/>
              <w:rPr>
                <w:lang w:eastAsia="ja-JP"/>
              </w:rPr>
            </w:pPr>
            <w:r>
              <w:rPr>
                <w:lang w:eastAsia="ja-JP"/>
              </w:rPr>
              <w:t>contamination</w:t>
            </w:r>
          </w:p>
          <w:p w14:paraId="18E0F13E" w14:textId="77777777" w:rsidR="009159DE" w:rsidRDefault="009159DE" w:rsidP="009159DE">
            <w:pPr>
              <w:pStyle w:val="TableBullet1"/>
              <w:rPr>
                <w:lang w:eastAsia="ja-JP"/>
              </w:rPr>
            </w:pPr>
            <w:r>
              <w:rPr>
                <w:lang w:eastAsia="ja-JP"/>
              </w:rPr>
              <w:t>live or dead animals including evidence of animal activity (e.g., animal droppings)</w:t>
            </w:r>
          </w:p>
          <w:p w14:paraId="08938BE7" w14:textId="77777777" w:rsidR="009159DE" w:rsidRDefault="009159DE" w:rsidP="009159DE">
            <w:pPr>
              <w:pStyle w:val="TableBullet1"/>
              <w:rPr>
                <w:lang w:eastAsia="ja-JP"/>
              </w:rPr>
            </w:pPr>
            <w:r>
              <w:rPr>
                <w:lang w:eastAsia="ja-JP"/>
              </w:rPr>
              <w:t>invertebrates including evidence of invertebrate activity (e.g., frass)</w:t>
            </w:r>
          </w:p>
          <w:p w14:paraId="3CCB04E8" w14:textId="3681DAE6" w:rsidR="00B4007A" w:rsidRPr="009159DE" w:rsidRDefault="009159DE" w:rsidP="009159DE">
            <w:pPr>
              <w:pStyle w:val="TableBullet1"/>
              <w:rPr>
                <w:lang w:eastAsia="ja-JP"/>
              </w:rPr>
            </w:pPr>
            <w:r>
              <w:rPr>
                <w:lang w:eastAsia="ja-JP"/>
              </w:rPr>
              <w:t>unacceptable packaging.</w:t>
            </w:r>
          </w:p>
        </w:tc>
        <w:tc>
          <w:tcPr>
            <w:tcW w:w="2394" w:type="pct"/>
            <w:shd w:val="clear" w:color="auto" w:fill="auto"/>
            <w:tcMar>
              <w:left w:w="108" w:type="dxa"/>
              <w:right w:w="108" w:type="dxa"/>
            </w:tcMar>
          </w:tcPr>
          <w:p w14:paraId="629CDB47" w14:textId="77777777" w:rsidR="00B4007A" w:rsidRDefault="00B4007A" w:rsidP="00B4007A">
            <w:pPr>
              <w:pStyle w:val="TableText"/>
              <w:rPr>
                <w:lang w:eastAsia="ja-JP"/>
              </w:rPr>
            </w:pPr>
            <w:r>
              <w:rPr>
                <w:lang w:eastAsia="ja-JP"/>
              </w:rPr>
              <w:t>Immediately:</w:t>
            </w:r>
          </w:p>
          <w:p w14:paraId="36951540" w14:textId="0FB446A2" w:rsidR="00B4007A" w:rsidRDefault="00B4007A" w:rsidP="00B4007A">
            <w:pPr>
              <w:pStyle w:val="TableBullet1"/>
              <w:rPr>
                <w:lang w:eastAsia="ja-JP"/>
              </w:rPr>
            </w:pPr>
            <w:r>
              <w:rPr>
                <w:lang w:eastAsia="ja-JP"/>
              </w:rPr>
              <w:t>cease the inspection</w:t>
            </w:r>
          </w:p>
          <w:p w14:paraId="734AFD50" w14:textId="3FCF342D" w:rsidR="00B4007A" w:rsidRDefault="00B4007A" w:rsidP="00B4007A">
            <w:pPr>
              <w:pStyle w:val="TableBullet1"/>
              <w:rPr>
                <w:lang w:eastAsia="ja-JP"/>
              </w:rPr>
            </w:pPr>
            <w:r>
              <w:rPr>
                <w:lang w:eastAsia="ja-JP"/>
              </w:rPr>
              <w:t>close the container doors</w:t>
            </w:r>
          </w:p>
          <w:p w14:paraId="0B116D34" w14:textId="0C0322ED" w:rsidR="00E55F4B" w:rsidRDefault="00E55F4B" w:rsidP="00E55F4B">
            <w:pPr>
              <w:pStyle w:val="TableBullet1"/>
            </w:pPr>
            <w:r>
              <w:t xml:space="preserve">secure the container in a biosecurity area at the approved arrangement site </w:t>
            </w:r>
          </w:p>
          <w:p w14:paraId="53881292" w14:textId="4C18ED0E" w:rsidR="00B4007A" w:rsidRPr="00B4007A" w:rsidRDefault="00B4007A" w:rsidP="00B4007A">
            <w:pPr>
              <w:pStyle w:val="TableBullet1"/>
              <w:rPr>
                <w:lang w:eastAsia="ja-JP"/>
              </w:rPr>
            </w:pPr>
            <w:r>
              <w:rPr>
                <w:lang w:eastAsia="ja-JP"/>
              </w:rPr>
              <w:t>notify</w:t>
            </w:r>
            <w:r w:rsidRPr="00327153">
              <w:rPr>
                <w:lang w:eastAsia="ja-JP"/>
              </w:rPr>
              <w:t xml:space="preserve"> the department</w:t>
            </w:r>
            <w:r>
              <w:rPr>
                <w:lang w:eastAsia="ja-JP"/>
              </w:rPr>
              <w:t>.</w:t>
            </w:r>
          </w:p>
        </w:tc>
      </w:tr>
    </w:tbl>
    <w:p w14:paraId="3A5E44CE" w14:textId="77777777" w:rsidR="00EF43BF" w:rsidRDefault="00EF43BF">
      <w:pPr>
        <w:spacing w:after="0" w:line="240" w:lineRule="auto"/>
      </w:pPr>
      <w:r>
        <w:br w:type="page"/>
      </w:r>
    </w:p>
    <w:p w14:paraId="48C2CBA9" w14:textId="15968EA5" w:rsidR="003D2EA8" w:rsidRPr="00EF43BF" w:rsidRDefault="003D2EA8" w:rsidP="00D82BED">
      <w:pPr>
        <w:pStyle w:val="Heading2"/>
        <w:numPr>
          <w:ilvl w:val="0"/>
          <w:numId w:val="0"/>
        </w:numPr>
      </w:pPr>
      <w:bookmarkStart w:id="37" w:name="_Toc135899410"/>
      <w:r w:rsidRPr="00EF43BF">
        <w:lastRenderedPageBreak/>
        <w:t>R</w:t>
      </w:r>
      <w:r w:rsidR="00473522" w:rsidRPr="00EF43BF">
        <w:t>eleas</w:t>
      </w:r>
      <w:r w:rsidR="00894BCA" w:rsidRPr="00EF43BF">
        <w:t>ing t</w:t>
      </w:r>
      <w:r w:rsidR="00E61A57" w:rsidRPr="00EF43BF">
        <w:t xml:space="preserve">he container from biosecurity control </w:t>
      </w:r>
      <w:r w:rsidR="00473522" w:rsidRPr="00EF43BF">
        <w:t xml:space="preserve">and </w:t>
      </w:r>
      <w:r w:rsidR="001E21AA" w:rsidRPr="00EF43BF">
        <w:t>reporting i</w:t>
      </w:r>
      <w:r w:rsidR="006F1A3A" w:rsidRPr="00EF43BF">
        <w:t xml:space="preserve">nspection </w:t>
      </w:r>
      <w:r w:rsidR="001E21AA" w:rsidRPr="00EF43BF">
        <w:t>outcomes</w:t>
      </w:r>
      <w:bookmarkEnd w:id="37"/>
    </w:p>
    <w:p w14:paraId="38537412" w14:textId="5B2D91AE" w:rsidR="00DE14A0" w:rsidRPr="00D82BED" w:rsidRDefault="00DE14A0" w:rsidP="00D82BED">
      <w:pPr>
        <w:pStyle w:val="Heading3"/>
        <w:numPr>
          <w:ilvl w:val="0"/>
          <w:numId w:val="0"/>
        </w:numPr>
      </w:pPr>
      <w:bookmarkStart w:id="38" w:name="_Toc135899411"/>
      <w:r w:rsidRPr="00D82BED">
        <w:t>Releas</w:t>
      </w:r>
      <w:r w:rsidR="005A2C3F" w:rsidRPr="00D82BED">
        <w:t>ing the</w:t>
      </w:r>
      <w:r w:rsidR="00954EE2" w:rsidRPr="00D82BED">
        <w:t xml:space="preserve"> </w:t>
      </w:r>
      <w:r w:rsidR="005A2C3F" w:rsidRPr="00D82BED">
        <w:t>c</w:t>
      </w:r>
      <w:r w:rsidRPr="00D82BED">
        <w:t xml:space="preserve">ontainer </w:t>
      </w:r>
      <w:r w:rsidR="005A2C3F" w:rsidRPr="00D82BED">
        <w:t>from biosecurity control</w:t>
      </w:r>
      <w:bookmarkEnd w:id="38"/>
    </w:p>
    <w:p w14:paraId="15F8CA5D" w14:textId="79584D90" w:rsidR="001551EC" w:rsidRDefault="00344986" w:rsidP="00D82BED">
      <w:r>
        <w:t>B</w:t>
      </w:r>
      <w:r w:rsidR="00D82BED">
        <w:t>iosecurity industry participant</w:t>
      </w:r>
      <w:r>
        <w:t xml:space="preserve">s approved for class 14.4 are authorised to release </w:t>
      </w:r>
      <w:r w:rsidR="008803F6">
        <w:t>container</w:t>
      </w:r>
      <w:r w:rsidR="001551EC">
        <w:t>s</w:t>
      </w:r>
      <w:r w:rsidR="008803F6">
        <w:t xml:space="preserve"> from biosecurity control, provid</w:t>
      </w:r>
      <w:r w:rsidR="00FB72C2">
        <w:t>ed that</w:t>
      </w:r>
      <w:r w:rsidR="008803F6">
        <w:t xml:space="preserve"> the</w:t>
      </w:r>
      <w:r w:rsidR="001551EC">
        <w:t>:</w:t>
      </w:r>
    </w:p>
    <w:p w14:paraId="43B1A4C4" w14:textId="6DFFB903" w:rsidR="006F1DF4" w:rsidRDefault="00DB5544" w:rsidP="00DB5544">
      <w:pPr>
        <w:pStyle w:val="ListParagraph"/>
        <w:numPr>
          <w:ilvl w:val="0"/>
          <w:numId w:val="29"/>
        </w:numPr>
        <w:rPr>
          <w:lang w:eastAsia="ja-JP"/>
        </w:rPr>
      </w:pPr>
      <w:r>
        <w:rPr>
          <w:lang w:eastAsia="ja-JP"/>
        </w:rPr>
        <w:t xml:space="preserve">biosecurity </w:t>
      </w:r>
      <w:r w:rsidR="006F1DF4">
        <w:rPr>
          <w:lang w:eastAsia="ja-JP"/>
        </w:rPr>
        <w:t>direction for the container is within scope of class 14.4 (refer table 1 and table 2)</w:t>
      </w:r>
    </w:p>
    <w:p w14:paraId="770A20A4" w14:textId="1C7BAD3D" w:rsidR="006F1DF4" w:rsidRDefault="008803F6" w:rsidP="00DB5544">
      <w:pPr>
        <w:pStyle w:val="ListParagraph"/>
        <w:numPr>
          <w:ilvl w:val="0"/>
          <w:numId w:val="29"/>
        </w:numPr>
        <w:rPr>
          <w:lang w:eastAsia="ja-JP"/>
        </w:rPr>
      </w:pPr>
      <w:r>
        <w:rPr>
          <w:lang w:eastAsia="ja-JP"/>
        </w:rPr>
        <w:t xml:space="preserve">container </w:t>
      </w:r>
      <w:r w:rsidR="006F1DF4">
        <w:rPr>
          <w:lang w:eastAsia="ja-JP"/>
        </w:rPr>
        <w:t xml:space="preserve">type is within scope of class 14.4 (refer table </w:t>
      </w:r>
      <w:r w:rsidR="00DB5544">
        <w:rPr>
          <w:lang w:eastAsia="ja-JP"/>
        </w:rPr>
        <w:t>4)</w:t>
      </w:r>
    </w:p>
    <w:p w14:paraId="4209CA51" w14:textId="3ECDF59D" w:rsidR="006D621C" w:rsidRDefault="006D621C" w:rsidP="00DB5544">
      <w:pPr>
        <w:pStyle w:val="ListParagraph"/>
        <w:numPr>
          <w:ilvl w:val="0"/>
          <w:numId w:val="29"/>
        </w:numPr>
        <w:rPr>
          <w:lang w:eastAsia="ja-JP"/>
        </w:rPr>
      </w:pPr>
      <w:r>
        <w:rPr>
          <w:lang w:eastAsia="ja-JP"/>
        </w:rPr>
        <w:t xml:space="preserve">container is inspected </w:t>
      </w:r>
      <w:r w:rsidR="00FD6B4C">
        <w:rPr>
          <w:lang w:eastAsia="ja-JP"/>
        </w:rPr>
        <w:t xml:space="preserve">and where required cleaned </w:t>
      </w:r>
      <w:r>
        <w:rPr>
          <w:lang w:eastAsia="ja-JP"/>
        </w:rPr>
        <w:t>in accordance with the conditions for the arrangement</w:t>
      </w:r>
    </w:p>
    <w:p w14:paraId="66A8E8EA" w14:textId="4FB1C970" w:rsidR="006D621C" w:rsidRDefault="00FD6B4C" w:rsidP="00DB5544">
      <w:pPr>
        <w:pStyle w:val="ListParagraph"/>
        <w:numPr>
          <w:ilvl w:val="0"/>
          <w:numId w:val="29"/>
        </w:numPr>
        <w:rPr>
          <w:lang w:eastAsia="ja-JP"/>
        </w:rPr>
      </w:pPr>
      <w:r>
        <w:rPr>
          <w:lang w:eastAsia="ja-JP"/>
        </w:rPr>
        <w:t>container is determined to be free of biosecurity risk material</w:t>
      </w:r>
    </w:p>
    <w:p w14:paraId="7289A414" w14:textId="434CB9ED" w:rsidR="00DB5544" w:rsidRDefault="00090611" w:rsidP="00DB5544">
      <w:pPr>
        <w:pStyle w:val="ListParagraph"/>
        <w:numPr>
          <w:ilvl w:val="0"/>
          <w:numId w:val="29"/>
        </w:numPr>
        <w:rPr>
          <w:lang w:eastAsia="ja-JP"/>
        </w:rPr>
      </w:pPr>
      <w:r>
        <w:t xml:space="preserve">biosecurity industry participant has created a record of the release from biosecurity control. </w:t>
      </w:r>
    </w:p>
    <w:p w14:paraId="7CC54766" w14:textId="7DF9C8D0" w:rsidR="00090611" w:rsidRDefault="00500303" w:rsidP="00D82BED">
      <w:r>
        <w:t>The biosecurity industry participant</w:t>
      </w:r>
      <w:r w:rsidR="00CA6156">
        <w:t>’</w:t>
      </w:r>
      <w:r>
        <w:t>s record of the release from biosecurity control</w:t>
      </w:r>
      <w:r w:rsidR="00B00600">
        <w:t xml:space="preserve"> forms the</w:t>
      </w:r>
      <w:r w:rsidR="0045054D">
        <w:t>:</w:t>
      </w:r>
    </w:p>
    <w:p w14:paraId="0782A265" w14:textId="567C6131" w:rsidR="0045054D" w:rsidRPr="00B00600" w:rsidRDefault="00E74760" w:rsidP="00B00600">
      <w:pPr>
        <w:pStyle w:val="ListParagraph"/>
        <w:numPr>
          <w:ilvl w:val="0"/>
          <w:numId w:val="29"/>
        </w:numPr>
        <w:rPr>
          <w:lang w:eastAsia="ja-JP"/>
        </w:rPr>
      </w:pPr>
      <w:r>
        <w:rPr>
          <w:lang w:eastAsia="ja-JP"/>
        </w:rPr>
        <w:t>l</w:t>
      </w:r>
      <w:r w:rsidR="0045054D">
        <w:rPr>
          <w:lang w:eastAsia="ja-JP"/>
        </w:rPr>
        <w:t>egislat</w:t>
      </w:r>
      <w:r w:rsidR="00527DA8">
        <w:rPr>
          <w:lang w:eastAsia="ja-JP"/>
        </w:rPr>
        <w:t xml:space="preserve">ed legal </w:t>
      </w:r>
      <w:r w:rsidR="00956CF2">
        <w:rPr>
          <w:lang w:eastAsia="ja-JP"/>
        </w:rPr>
        <w:t>document</w:t>
      </w:r>
      <w:r>
        <w:rPr>
          <w:lang w:eastAsia="ja-JP"/>
        </w:rPr>
        <w:t xml:space="preserve"> for release </w:t>
      </w:r>
      <w:r w:rsidR="00956CF2">
        <w:rPr>
          <w:lang w:eastAsia="ja-JP"/>
        </w:rPr>
        <w:t xml:space="preserve">from biosecurity control under the </w:t>
      </w:r>
      <w:r w:rsidR="00956CF2" w:rsidRPr="00083AE4">
        <w:rPr>
          <w:i/>
          <w:iCs/>
          <w:lang w:eastAsia="ja-JP"/>
        </w:rPr>
        <w:t>Biosecurity Act 2015</w:t>
      </w:r>
    </w:p>
    <w:p w14:paraId="00696198" w14:textId="0A087807" w:rsidR="00956CF2" w:rsidRPr="00956CF2" w:rsidRDefault="00B00600" w:rsidP="00B00600">
      <w:pPr>
        <w:pStyle w:val="ListParagraph"/>
        <w:numPr>
          <w:ilvl w:val="0"/>
          <w:numId w:val="29"/>
        </w:numPr>
        <w:rPr>
          <w:lang w:eastAsia="ja-JP"/>
        </w:rPr>
      </w:pPr>
      <w:r>
        <w:rPr>
          <w:lang w:eastAsia="ja-JP"/>
        </w:rPr>
        <w:t>permission for the biosecurity industry participant to allow the container to leave the biosecurity area and the approved arrangement site</w:t>
      </w:r>
      <w:r w:rsidR="008B114C">
        <w:rPr>
          <w:lang w:eastAsia="ja-JP"/>
        </w:rPr>
        <w:t xml:space="preserve"> (even under a ‘conditional clear’ status in the Integrated Cargo System)</w:t>
      </w:r>
      <w:r>
        <w:rPr>
          <w:lang w:eastAsia="ja-JP"/>
        </w:rPr>
        <w:t xml:space="preserve">. </w:t>
      </w:r>
    </w:p>
    <w:p w14:paraId="2C0B346E" w14:textId="16B48A91" w:rsidR="00DD732A" w:rsidRDefault="000F5800" w:rsidP="0042054D">
      <w:pPr>
        <w:rPr>
          <w:lang w:eastAsia="ja-JP"/>
        </w:rPr>
      </w:pPr>
      <w:r>
        <w:t xml:space="preserve">The department will not issue a notice of release (final directive </w:t>
      </w:r>
      <w:r w:rsidR="0042054D">
        <w:t>notice</w:t>
      </w:r>
      <w:r>
        <w:t xml:space="preserve">) for containers </w:t>
      </w:r>
      <w:r w:rsidR="0042054D">
        <w:t xml:space="preserve">that have been released from biosecurity control by a </w:t>
      </w:r>
      <w:r w:rsidR="00083AE4">
        <w:rPr>
          <w:lang w:eastAsia="ja-JP"/>
        </w:rPr>
        <w:t>biosecurity industry participant</w:t>
      </w:r>
      <w:r w:rsidR="009121C3">
        <w:rPr>
          <w:lang w:eastAsia="ja-JP"/>
        </w:rPr>
        <w:t xml:space="preserve"> </w:t>
      </w:r>
      <w:r w:rsidR="009121C3">
        <w:t>approved for class 14.4</w:t>
      </w:r>
      <w:r w:rsidR="0042054D">
        <w:rPr>
          <w:lang w:eastAsia="ja-JP"/>
        </w:rPr>
        <w:t>.</w:t>
      </w:r>
    </w:p>
    <w:p w14:paraId="44AAE17B" w14:textId="0F209DD0" w:rsidR="00C66AAE" w:rsidRDefault="00CC4854" w:rsidP="0042054D">
      <w:pPr>
        <w:rPr>
          <w:lang w:eastAsia="ja-JP"/>
        </w:rPr>
      </w:pPr>
      <w:r>
        <w:rPr>
          <w:lang w:eastAsia="ja-JP"/>
        </w:rPr>
        <w:t>While biosecurity industry participants are not required to provide the record of release to the importer or agent (broker</w:t>
      </w:r>
      <w:r w:rsidR="00C1571B">
        <w:rPr>
          <w:lang w:eastAsia="ja-JP"/>
        </w:rPr>
        <w:t xml:space="preserve">) for the container, it is </w:t>
      </w:r>
      <w:r w:rsidR="00C66AAE">
        <w:rPr>
          <w:lang w:eastAsia="ja-JP"/>
        </w:rPr>
        <w:t>encouraged,</w:t>
      </w:r>
      <w:r w:rsidR="00C1571B">
        <w:rPr>
          <w:lang w:eastAsia="ja-JP"/>
        </w:rPr>
        <w:t xml:space="preserve"> </w:t>
      </w:r>
      <w:r w:rsidR="004C304A">
        <w:rPr>
          <w:lang w:eastAsia="ja-JP"/>
        </w:rPr>
        <w:t xml:space="preserve">and </w:t>
      </w:r>
      <w:r w:rsidR="00683B6D">
        <w:rPr>
          <w:lang w:eastAsia="ja-JP"/>
        </w:rPr>
        <w:t>the import</w:t>
      </w:r>
      <w:r w:rsidR="001E09E5">
        <w:rPr>
          <w:lang w:eastAsia="ja-JP"/>
        </w:rPr>
        <w:t xml:space="preserve">er or agent </w:t>
      </w:r>
      <w:r w:rsidR="004C304A">
        <w:rPr>
          <w:lang w:eastAsia="ja-JP"/>
        </w:rPr>
        <w:t xml:space="preserve">may seek </w:t>
      </w:r>
      <w:r w:rsidR="00C66AAE">
        <w:rPr>
          <w:lang w:eastAsia="ja-JP"/>
        </w:rPr>
        <w:t xml:space="preserve">the record of release </w:t>
      </w:r>
      <w:r w:rsidR="001E09E5">
        <w:rPr>
          <w:lang w:eastAsia="ja-JP"/>
        </w:rPr>
        <w:t>for</w:t>
      </w:r>
      <w:r w:rsidR="00FA4381">
        <w:rPr>
          <w:lang w:eastAsia="ja-JP"/>
        </w:rPr>
        <w:t xml:space="preserve"> their own record keeping and assurance purposes. </w:t>
      </w:r>
    </w:p>
    <w:p w14:paraId="60B0F20C" w14:textId="7E6663AA" w:rsidR="00EF43BF" w:rsidRDefault="005A6916" w:rsidP="00EF43BF">
      <w:pPr>
        <w:pStyle w:val="Heading3"/>
        <w:numPr>
          <w:ilvl w:val="0"/>
          <w:numId w:val="0"/>
        </w:numPr>
        <w:ind w:left="964" w:hanging="964"/>
      </w:pPr>
      <w:bookmarkStart w:id="39" w:name="_Toc135899412"/>
      <w:r w:rsidRPr="00D82BED">
        <w:t>Reporting</w:t>
      </w:r>
      <w:r w:rsidR="006F1A3A" w:rsidRPr="00D82BED">
        <w:t xml:space="preserve"> </w:t>
      </w:r>
      <w:r w:rsidR="00750137" w:rsidRPr="00D82BED">
        <w:t>c</w:t>
      </w:r>
      <w:r w:rsidR="00D44970" w:rsidRPr="00D82BED">
        <w:t xml:space="preserve">ontainer </w:t>
      </w:r>
      <w:r w:rsidR="00750137" w:rsidRPr="00D82BED">
        <w:t>i</w:t>
      </w:r>
      <w:r w:rsidR="00840B8B" w:rsidRPr="00D82BED">
        <w:t xml:space="preserve">nspection </w:t>
      </w:r>
      <w:r w:rsidR="00750137" w:rsidRPr="00D82BED">
        <w:t>outcomes</w:t>
      </w:r>
      <w:bookmarkEnd w:id="39"/>
    </w:p>
    <w:p w14:paraId="275CF960" w14:textId="630E243E" w:rsidR="006C0E60" w:rsidRDefault="00AA2723" w:rsidP="00D82BED">
      <w:r>
        <w:t>The conditions for class 14.4 require</w:t>
      </w:r>
      <w:r w:rsidR="00E839D5">
        <w:t xml:space="preserve"> the</w:t>
      </w:r>
      <w:r>
        <w:t xml:space="preserve"> biosecurity industry participant </w:t>
      </w:r>
      <w:r w:rsidR="00E839D5">
        <w:t>to complete and</w:t>
      </w:r>
      <w:r w:rsidR="005C06D9" w:rsidRPr="00D82BED">
        <w:t xml:space="preserve"> </w:t>
      </w:r>
      <w:r w:rsidR="00C828FE">
        <w:t xml:space="preserve">submit </w:t>
      </w:r>
      <w:r w:rsidR="00FC3A8D">
        <w:t xml:space="preserve">rural tailgate </w:t>
      </w:r>
      <w:r w:rsidR="00030627" w:rsidRPr="00D82BED">
        <w:t xml:space="preserve">container inspection outcomes </w:t>
      </w:r>
      <w:r w:rsidR="00E839D5">
        <w:t xml:space="preserve">to the department </w:t>
      </w:r>
      <w:r w:rsidR="005C06D9" w:rsidRPr="00D82BED">
        <w:t xml:space="preserve">within </w:t>
      </w:r>
      <w:r w:rsidR="006C0E60">
        <w:t>2 business days of either:</w:t>
      </w:r>
    </w:p>
    <w:p w14:paraId="72472800" w14:textId="015B6DDF" w:rsidR="008B390F" w:rsidRDefault="006C0E60" w:rsidP="008B390F">
      <w:pPr>
        <w:pStyle w:val="ListParagraph"/>
        <w:numPr>
          <w:ilvl w:val="0"/>
          <w:numId w:val="29"/>
        </w:numPr>
        <w:rPr>
          <w:lang w:eastAsia="ja-JP"/>
        </w:rPr>
      </w:pPr>
      <w:r>
        <w:rPr>
          <w:lang w:eastAsia="ja-JP"/>
        </w:rPr>
        <w:t xml:space="preserve">releasing the container from biosecurity </w:t>
      </w:r>
      <w:r w:rsidR="008B390F">
        <w:rPr>
          <w:lang w:eastAsia="ja-JP"/>
        </w:rPr>
        <w:t>control, or</w:t>
      </w:r>
    </w:p>
    <w:p w14:paraId="2B92C1C1" w14:textId="7C9A23AF" w:rsidR="008B390F" w:rsidRPr="00D82BED" w:rsidRDefault="008B390F" w:rsidP="008B390F">
      <w:pPr>
        <w:pStyle w:val="ListParagraph"/>
        <w:numPr>
          <w:ilvl w:val="0"/>
          <w:numId w:val="29"/>
        </w:numPr>
        <w:rPr>
          <w:lang w:eastAsia="ja-JP"/>
        </w:rPr>
      </w:pPr>
      <w:r>
        <w:rPr>
          <w:lang w:eastAsia="ja-JP"/>
        </w:rPr>
        <w:t>referring the container to the department</w:t>
      </w:r>
      <w:r w:rsidR="004F4660">
        <w:rPr>
          <w:lang w:eastAsia="ja-JP"/>
        </w:rPr>
        <w:t xml:space="preserve">. </w:t>
      </w:r>
    </w:p>
    <w:p w14:paraId="09638C8B" w14:textId="060A13D7" w:rsidR="004F4660" w:rsidRDefault="004F4660" w:rsidP="00D82BED">
      <w:r>
        <w:t xml:space="preserve">There are 2 </w:t>
      </w:r>
      <w:r w:rsidR="0038719B">
        <w:t xml:space="preserve">reporting </w:t>
      </w:r>
      <w:r>
        <w:t xml:space="preserve">options for </w:t>
      </w:r>
      <w:r w:rsidR="00AF453D">
        <w:t xml:space="preserve">submitting rural </w:t>
      </w:r>
      <w:r w:rsidR="00F67F66">
        <w:t>tailgate</w:t>
      </w:r>
      <w:r w:rsidR="00AF453D">
        <w:t xml:space="preserve"> container inspection outcomes to the department:</w:t>
      </w:r>
    </w:p>
    <w:p w14:paraId="3BDABE3C" w14:textId="3162E6D1" w:rsidR="0041603E" w:rsidRDefault="00F67F66" w:rsidP="00D82BED">
      <w:pPr>
        <w:pStyle w:val="ListParagraph"/>
        <w:numPr>
          <w:ilvl w:val="0"/>
          <w:numId w:val="29"/>
        </w:numPr>
        <w:rPr>
          <w:lang w:eastAsia="ja-JP"/>
        </w:rPr>
      </w:pPr>
      <w:r>
        <w:t xml:space="preserve">Option 1: </w:t>
      </w:r>
      <w:r w:rsidR="00427719">
        <w:t xml:space="preserve">Using the </w:t>
      </w:r>
      <w:r w:rsidR="00030627" w:rsidRPr="00D82BED">
        <w:t> </w:t>
      </w:r>
      <w:hyperlink r:id="rId56" w:tgtFrame="_blank" w:history="1">
        <w:r w:rsidR="00030627" w:rsidRPr="00D82BED">
          <w:rPr>
            <w:rStyle w:val="Hyperlink"/>
          </w:rPr>
          <w:t>Biosecurity Portal</w:t>
        </w:r>
      </w:hyperlink>
      <w:r w:rsidR="00030627" w:rsidRPr="00D82BED">
        <w:t> </w:t>
      </w:r>
      <w:r w:rsidR="00680D2A">
        <w:t xml:space="preserve">, </w:t>
      </w:r>
      <w:r w:rsidR="00CB2BEC">
        <w:t>which pro</w:t>
      </w:r>
      <w:r w:rsidR="008322CF">
        <w:t>vides a streamlined reporting process with container and biosecurity direction</w:t>
      </w:r>
      <w:r w:rsidR="00412657">
        <w:t xml:space="preserve"> information </w:t>
      </w:r>
      <w:r w:rsidR="00CB45D3">
        <w:t>already</w:t>
      </w:r>
      <w:r w:rsidR="00412657">
        <w:t xml:space="preserve"> pre-loaded into the system. </w:t>
      </w:r>
    </w:p>
    <w:p w14:paraId="055AD9D2" w14:textId="6F42EF39" w:rsidR="00030627" w:rsidRPr="00D82BED" w:rsidRDefault="00427719" w:rsidP="00D82BED">
      <w:pPr>
        <w:pStyle w:val="ListParagraph"/>
        <w:numPr>
          <w:ilvl w:val="0"/>
          <w:numId w:val="29"/>
        </w:numPr>
        <w:rPr>
          <w:lang w:eastAsia="ja-JP"/>
        </w:rPr>
      </w:pPr>
      <w:r>
        <w:t xml:space="preserve">Option 2: </w:t>
      </w:r>
      <w:r w:rsidR="00C227C7">
        <w:t>Complet</w:t>
      </w:r>
      <w:r w:rsidR="005E1AFD">
        <w:t>e</w:t>
      </w:r>
      <w:r w:rsidR="00C227C7">
        <w:t xml:space="preserve"> and submit t</w:t>
      </w:r>
      <w:r w:rsidR="00030627" w:rsidRPr="00D82BED">
        <w:t>he </w:t>
      </w:r>
      <w:hyperlink r:id="rId57" w:anchor="class-14" w:history="1">
        <w:r w:rsidR="00030627" w:rsidRPr="00D82BED">
          <w:rPr>
            <w:rStyle w:val="Hyperlink"/>
          </w:rPr>
          <w:t>Rural tailgate container inspection record</w:t>
        </w:r>
      </w:hyperlink>
      <w:r w:rsidR="00030627" w:rsidRPr="00D82BED">
        <w:t> PDF</w:t>
      </w:r>
      <w:r w:rsidR="00946B50">
        <w:t>.</w:t>
      </w:r>
    </w:p>
    <w:p w14:paraId="3AD39FC3" w14:textId="35CA95BD" w:rsidR="000A4485" w:rsidRDefault="00DE727D" w:rsidP="00754AB0">
      <w:r>
        <w:t xml:space="preserve">The department’s systems are </w:t>
      </w:r>
      <w:r w:rsidR="00E41B74">
        <w:t>configured</w:t>
      </w:r>
      <w:r>
        <w:t xml:space="preserve"> to</w:t>
      </w:r>
      <w:r w:rsidR="00627C70">
        <w:t xml:space="preserve"> automatically</w:t>
      </w:r>
      <w:r>
        <w:t xml:space="preserve"> </w:t>
      </w:r>
      <w:r w:rsidR="00720320">
        <w:t>assess</w:t>
      </w:r>
      <w:r w:rsidR="00E41B74">
        <w:t xml:space="preserve"> and record</w:t>
      </w:r>
      <w:r>
        <w:t xml:space="preserve"> container inspection outcomes</w:t>
      </w:r>
      <w:r w:rsidR="00E41B74">
        <w:t xml:space="preserve"> in the department’s </w:t>
      </w:r>
      <w:r w:rsidR="006C56C0">
        <w:t>Automated I</w:t>
      </w:r>
      <w:r w:rsidR="00E41B74">
        <w:t xml:space="preserve">mport </w:t>
      </w:r>
      <w:r w:rsidR="006C56C0">
        <w:t>M</w:t>
      </w:r>
      <w:r w:rsidR="00E41B74">
        <w:t xml:space="preserve">anagement </w:t>
      </w:r>
      <w:r w:rsidR="006C56C0">
        <w:t>S</w:t>
      </w:r>
      <w:r w:rsidR="00E41B74">
        <w:t>ystem</w:t>
      </w:r>
      <w:r w:rsidR="006C56C0">
        <w:t xml:space="preserve"> (AIMS)</w:t>
      </w:r>
      <w:r w:rsidR="00E41B74">
        <w:t>.</w:t>
      </w:r>
      <w:r w:rsidR="00AD5137">
        <w:t xml:space="preserve"> </w:t>
      </w:r>
      <w:r w:rsidR="00867369">
        <w:t xml:space="preserve">The biosecurity industry participant will be notified of any </w:t>
      </w:r>
      <w:r w:rsidR="00731970">
        <w:t xml:space="preserve">reporting </w:t>
      </w:r>
      <w:r w:rsidR="00B04372">
        <w:t xml:space="preserve">discrepancies which </w:t>
      </w:r>
      <w:r w:rsidR="0021727F">
        <w:t xml:space="preserve">can occur </w:t>
      </w:r>
      <w:r w:rsidR="00B04372">
        <w:t>using</w:t>
      </w:r>
      <w:r w:rsidR="00BD0ABD">
        <w:t xml:space="preserve"> the</w:t>
      </w:r>
      <w:r w:rsidR="00B04372">
        <w:t xml:space="preserve"> </w:t>
      </w:r>
      <w:hyperlink r:id="rId58" w:anchor="class-14" w:history="1">
        <w:r w:rsidR="00BD0ABD" w:rsidRPr="00D82BED">
          <w:rPr>
            <w:rStyle w:val="Hyperlink"/>
          </w:rPr>
          <w:t>Rural tailgate container inspection record</w:t>
        </w:r>
      </w:hyperlink>
      <w:r w:rsidR="00BD0ABD" w:rsidRPr="00D82BED">
        <w:t> PDF</w:t>
      </w:r>
      <w:r w:rsidR="00BD0ABD">
        <w:t>.</w:t>
      </w:r>
    </w:p>
    <w:p w14:paraId="35FB8DD9" w14:textId="4E80452A" w:rsidR="004C6490" w:rsidRDefault="002F78AE" w:rsidP="00754AB0">
      <w:pPr>
        <w:rPr>
          <w:lang w:eastAsia="ja-JP"/>
        </w:rPr>
      </w:pPr>
      <w:r>
        <w:t xml:space="preserve">Where the </w:t>
      </w:r>
      <w:r w:rsidR="00CE5F31">
        <w:t xml:space="preserve">inspection </w:t>
      </w:r>
      <w:r>
        <w:t>outcome</w:t>
      </w:r>
      <w:r w:rsidR="00BD0ABD">
        <w:t xml:space="preserve"> </w:t>
      </w:r>
      <w:r w:rsidR="00F82E6C">
        <w:t>for</w:t>
      </w:r>
      <w:r w:rsidR="00BD0ABD">
        <w:t xml:space="preserve"> all containers on the import declaration</w:t>
      </w:r>
      <w:r>
        <w:t xml:space="preserve"> </w:t>
      </w:r>
      <w:r w:rsidR="00831ECD">
        <w:t>is</w:t>
      </w:r>
      <w:r>
        <w:t xml:space="preserve"> ‘released from biosecurity control’</w:t>
      </w:r>
      <w:r w:rsidR="00425DAA">
        <w:t xml:space="preserve">, </w:t>
      </w:r>
      <w:r w:rsidR="0009795A">
        <w:t xml:space="preserve">the department’s system will communicate </w:t>
      </w:r>
      <w:r w:rsidR="00A128A9">
        <w:t>this</w:t>
      </w:r>
      <w:r w:rsidR="0009795A">
        <w:t xml:space="preserve"> outcome to the</w:t>
      </w:r>
      <w:r w:rsidR="0009795A" w:rsidRPr="0009795A">
        <w:rPr>
          <w:lang w:eastAsia="ja-JP"/>
        </w:rPr>
        <w:t xml:space="preserve"> </w:t>
      </w:r>
      <w:r w:rsidR="0009795A">
        <w:rPr>
          <w:lang w:eastAsia="ja-JP"/>
        </w:rPr>
        <w:t>Integrated Cargo System to reflect a ‘clear’</w:t>
      </w:r>
      <w:r w:rsidR="008A435B">
        <w:rPr>
          <w:lang w:eastAsia="ja-JP"/>
        </w:rPr>
        <w:t xml:space="preserve"> status</w:t>
      </w:r>
      <w:r w:rsidR="00425DAA">
        <w:rPr>
          <w:lang w:eastAsia="ja-JP"/>
        </w:rPr>
        <w:t>.</w:t>
      </w:r>
    </w:p>
    <w:p w14:paraId="4FF332C1" w14:textId="35934D28" w:rsidR="003D2EA8" w:rsidRPr="003D2EA8" w:rsidRDefault="00431F81" w:rsidP="00DE14A0">
      <w:r>
        <w:t>Biosecurity industry participants must not</w:t>
      </w:r>
      <w:r w:rsidR="00F03C99">
        <w:t xml:space="preserve"> </w:t>
      </w:r>
      <w:r w:rsidR="007D0AC9">
        <w:t>use</w:t>
      </w:r>
      <w:r w:rsidR="00F03C99">
        <w:t xml:space="preserve"> both options to</w:t>
      </w:r>
      <w:r>
        <w:t xml:space="preserve"> submit</w:t>
      </w:r>
      <w:r w:rsidR="00E50468">
        <w:t xml:space="preserve"> rural tailgate inspection outcomes for the same container</w:t>
      </w:r>
      <w:r w:rsidR="00F82E6C">
        <w:t xml:space="preserve"> as this will lead to system automation errors. </w:t>
      </w:r>
      <w:r w:rsidR="00814B8A">
        <w:t>U</w:t>
      </w:r>
      <w:r w:rsidR="002A3B6E">
        <w:t>se</w:t>
      </w:r>
      <w:r w:rsidR="00117176">
        <w:t xml:space="preserve"> only one </w:t>
      </w:r>
      <w:r w:rsidR="00627C70">
        <w:t xml:space="preserve">reporting </w:t>
      </w:r>
      <w:r w:rsidR="00117176">
        <w:t>option for each container</w:t>
      </w:r>
      <w:r w:rsidR="00552D1E">
        <w:t>.</w:t>
      </w:r>
    </w:p>
    <w:sectPr w:rsidR="003D2EA8" w:rsidRPr="003D2EA8" w:rsidSect="007C682D">
      <w:pgSz w:w="11906" w:h="16838"/>
      <w:pgMar w:top="993" w:right="851" w:bottom="1134" w:left="851"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E6D55" w14:textId="77777777" w:rsidR="002D46B7" w:rsidRDefault="002D46B7">
      <w:r>
        <w:separator/>
      </w:r>
    </w:p>
    <w:p w14:paraId="63653CE7" w14:textId="77777777" w:rsidR="002D46B7" w:rsidRDefault="002D46B7"/>
    <w:p w14:paraId="3DDE60D4" w14:textId="77777777" w:rsidR="002D46B7" w:rsidRDefault="002D46B7"/>
  </w:endnote>
  <w:endnote w:type="continuationSeparator" w:id="0">
    <w:p w14:paraId="7BD477C5" w14:textId="77777777" w:rsidR="002D46B7" w:rsidRDefault="002D46B7">
      <w:r>
        <w:continuationSeparator/>
      </w:r>
    </w:p>
    <w:p w14:paraId="2103AD11" w14:textId="77777777" w:rsidR="002D46B7" w:rsidRDefault="002D46B7"/>
    <w:p w14:paraId="25131941" w14:textId="77777777" w:rsidR="002D46B7" w:rsidRDefault="002D46B7"/>
  </w:endnote>
  <w:endnote w:type="continuationNotice" w:id="1">
    <w:p w14:paraId="24D2821F" w14:textId="77777777" w:rsidR="002D46B7" w:rsidRDefault="002D46B7">
      <w:pPr>
        <w:pStyle w:val="Footer"/>
      </w:pPr>
    </w:p>
    <w:p w14:paraId="3AD6B07C" w14:textId="77777777" w:rsidR="002D46B7" w:rsidRDefault="002D46B7"/>
    <w:p w14:paraId="593D5AFD" w14:textId="77777777" w:rsidR="002D46B7" w:rsidRDefault="002D46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B853" w14:textId="77777777" w:rsidR="00B861B4" w:rsidRDefault="00DE0AAE">
    <w:pPr>
      <w:pStyle w:val="Footer"/>
    </w:pPr>
    <w:r w:rsidRPr="00DE0AAE">
      <w:t>Department of Agriculture, Fisheries and Forestry</w:t>
    </w:r>
  </w:p>
  <w:p w14:paraId="525B0A03" w14:textId="74660EAD"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01257" w14:textId="77777777" w:rsidR="002D46B7" w:rsidRDefault="002D46B7">
      <w:r>
        <w:separator/>
      </w:r>
    </w:p>
    <w:p w14:paraId="372C61C2" w14:textId="77777777" w:rsidR="002D46B7" w:rsidRDefault="002D46B7"/>
    <w:p w14:paraId="3CAF1443" w14:textId="77777777" w:rsidR="002D46B7" w:rsidRDefault="002D46B7"/>
  </w:footnote>
  <w:footnote w:type="continuationSeparator" w:id="0">
    <w:p w14:paraId="2A018F32" w14:textId="77777777" w:rsidR="002D46B7" w:rsidRDefault="002D46B7">
      <w:r>
        <w:continuationSeparator/>
      </w:r>
    </w:p>
    <w:p w14:paraId="18DF4935" w14:textId="77777777" w:rsidR="002D46B7" w:rsidRDefault="002D46B7"/>
    <w:p w14:paraId="49083A24" w14:textId="77777777" w:rsidR="002D46B7" w:rsidRDefault="002D46B7"/>
  </w:footnote>
  <w:footnote w:type="continuationNotice" w:id="1">
    <w:p w14:paraId="53CDF5C1" w14:textId="77777777" w:rsidR="002D46B7" w:rsidRDefault="002D46B7">
      <w:pPr>
        <w:pStyle w:val="Footer"/>
      </w:pPr>
    </w:p>
    <w:p w14:paraId="1F59C0A9" w14:textId="77777777" w:rsidR="002D46B7" w:rsidRDefault="002D46B7"/>
    <w:p w14:paraId="5140DB2D" w14:textId="77777777" w:rsidR="002D46B7" w:rsidRDefault="002D46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56025" w14:textId="3277DB84" w:rsidR="00B861B4" w:rsidRPr="00B94755" w:rsidRDefault="00B94755" w:rsidP="00B94755">
    <w:pPr>
      <w:pStyle w:val="Header"/>
    </w:pPr>
    <w:r w:rsidRPr="00B94755">
      <w:rPr>
        <w:noProof/>
        <w:lang w:val="en-US"/>
      </w:rPr>
      <w:t xml:space="preserve">Class </w:t>
    </w:r>
    <w:r w:rsidR="000913F3">
      <w:rPr>
        <w:noProof/>
        <w:lang w:val="en-US"/>
      </w:rPr>
      <w:t>14.4</w:t>
    </w:r>
    <w:r w:rsidR="00435FCB">
      <w:rPr>
        <w:noProof/>
        <w:lang w:val="en-US"/>
      </w:rPr>
      <w:t xml:space="preserve">: Rural tailgate inspection </w:t>
    </w:r>
    <w:r w:rsidR="003D0A73">
      <w:rPr>
        <w:noProof/>
        <w:lang w:val="en-US"/>
      </w:rPr>
      <w:t>informati</w:t>
    </w:r>
    <w:r w:rsidR="0040646F">
      <w:rPr>
        <w:noProof/>
        <w:lang w:val="en-US"/>
      </w:rPr>
      <w:t>ve text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664B" w14:textId="1EFC3763" w:rsidR="00B861B4" w:rsidRDefault="00075A00">
    <w:pPr>
      <w:pStyle w:val="Header"/>
      <w:jc w:val="left"/>
    </w:pPr>
    <w:r>
      <w:rPr>
        <w:noProof/>
        <w:lang w:val="en-US"/>
      </w:rPr>
      <w:drawing>
        <wp:inline distT="0" distB="0" distL="0" distR="0" wp14:anchorId="02959BBE" wp14:editId="40848624">
          <wp:extent cx="2438400" cy="708660"/>
          <wp:effectExtent l="0" t="0" r="0" b="0"/>
          <wp:docPr id="13" name="Picture 1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4EA5D1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BEE57B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D000E"/>
    <w:multiLevelType w:val="hybridMultilevel"/>
    <w:tmpl w:val="8012A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0F6FD8"/>
    <w:multiLevelType w:val="hybridMultilevel"/>
    <w:tmpl w:val="8C983A7C"/>
    <w:lvl w:ilvl="0" w:tplc="17BE2CC2">
      <w:start w:val="1"/>
      <w:numFmt w:val="bullet"/>
      <w:lvlText w:val=""/>
      <w:lvlJc w:val="left"/>
      <w:pPr>
        <w:ind w:left="360" w:hanging="360"/>
      </w:pPr>
      <w:rPr>
        <w:rFonts w:ascii="Symbol" w:hAnsi="Symbol" w:hint="default"/>
      </w:rPr>
    </w:lvl>
    <w:lvl w:ilvl="1" w:tplc="966E9E16">
      <w:start w:val="1"/>
      <w:numFmt w:val="bullet"/>
      <w:lvlText w:val="o"/>
      <w:lvlJc w:val="left"/>
      <w:pPr>
        <w:ind w:left="1080" w:hanging="360"/>
      </w:pPr>
      <w:rPr>
        <w:rFonts w:ascii="Courier New" w:hAnsi="Courier New" w:cs="Courier New" w:hint="default"/>
      </w:rPr>
    </w:lvl>
    <w:lvl w:ilvl="2" w:tplc="5BECCE30" w:tentative="1">
      <w:start w:val="1"/>
      <w:numFmt w:val="bullet"/>
      <w:lvlText w:val=""/>
      <w:lvlJc w:val="left"/>
      <w:pPr>
        <w:ind w:left="1800" w:hanging="360"/>
      </w:pPr>
      <w:rPr>
        <w:rFonts w:ascii="Wingdings" w:hAnsi="Wingdings" w:hint="default"/>
      </w:rPr>
    </w:lvl>
    <w:lvl w:ilvl="3" w:tplc="A9663B7E" w:tentative="1">
      <w:start w:val="1"/>
      <w:numFmt w:val="bullet"/>
      <w:lvlText w:val=""/>
      <w:lvlJc w:val="left"/>
      <w:pPr>
        <w:ind w:left="2520" w:hanging="360"/>
      </w:pPr>
      <w:rPr>
        <w:rFonts w:ascii="Symbol" w:hAnsi="Symbol" w:hint="default"/>
      </w:rPr>
    </w:lvl>
    <w:lvl w:ilvl="4" w:tplc="BB2E4600" w:tentative="1">
      <w:start w:val="1"/>
      <w:numFmt w:val="bullet"/>
      <w:lvlText w:val="o"/>
      <w:lvlJc w:val="left"/>
      <w:pPr>
        <w:ind w:left="3240" w:hanging="360"/>
      </w:pPr>
      <w:rPr>
        <w:rFonts w:ascii="Courier New" w:hAnsi="Courier New" w:cs="Courier New" w:hint="default"/>
      </w:rPr>
    </w:lvl>
    <w:lvl w:ilvl="5" w:tplc="D1C2AA04" w:tentative="1">
      <w:start w:val="1"/>
      <w:numFmt w:val="bullet"/>
      <w:lvlText w:val=""/>
      <w:lvlJc w:val="left"/>
      <w:pPr>
        <w:ind w:left="3960" w:hanging="360"/>
      </w:pPr>
      <w:rPr>
        <w:rFonts w:ascii="Wingdings" w:hAnsi="Wingdings" w:hint="default"/>
      </w:rPr>
    </w:lvl>
    <w:lvl w:ilvl="6" w:tplc="D6BC9904" w:tentative="1">
      <w:start w:val="1"/>
      <w:numFmt w:val="bullet"/>
      <w:lvlText w:val=""/>
      <w:lvlJc w:val="left"/>
      <w:pPr>
        <w:ind w:left="4680" w:hanging="360"/>
      </w:pPr>
      <w:rPr>
        <w:rFonts w:ascii="Symbol" w:hAnsi="Symbol" w:hint="default"/>
      </w:rPr>
    </w:lvl>
    <w:lvl w:ilvl="7" w:tplc="DE3678CA" w:tentative="1">
      <w:start w:val="1"/>
      <w:numFmt w:val="bullet"/>
      <w:lvlText w:val="o"/>
      <w:lvlJc w:val="left"/>
      <w:pPr>
        <w:ind w:left="5400" w:hanging="360"/>
      </w:pPr>
      <w:rPr>
        <w:rFonts w:ascii="Courier New" w:hAnsi="Courier New" w:cs="Courier New" w:hint="default"/>
      </w:rPr>
    </w:lvl>
    <w:lvl w:ilvl="8" w:tplc="8070C48A" w:tentative="1">
      <w:start w:val="1"/>
      <w:numFmt w:val="bullet"/>
      <w:lvlText w:val=""/>
      <w:lvlJc w:val="left"/>
      <w:pPr>
        <w:ind w:left="6120" w:hanging="360"/>
      </w:pPr>
      <w:rPr>
        <w:rFonts w:ascii="Wingdings" w:hAnsi="Wingdings"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848" w:hanging="360"/>
      </w:pPr>
      <w:rPr>
        <w:rFonts w:ascii="Symbol" w:hAnsi="Symbol" w:hint="default"/>
      </w:rPr>
    </w:lvl>
    <w:lvl w:ilvl="1" w:tplc="0C090003" w:tentative="1">
      <w:start w:val="1"/>
      <w:numFmt w:val="bullet"/>
      <w:lvlText w:val="o"/>
      <w:lvlJc w:val="left"/>
      <w:pPr>
        <w:ind w:left="1568" w:hanging="360"/>
      </w:pPr>
      <w:rPr>
        <w:rFonts w:ascii="Courier New" w:hAnsi="Courier New" w:cs="Courier New" w:hint="default"/>
      </w:rPr>
    </w:lvl>
    <w:lvl w:ilvl="2" w:tplc="0C090005" w:tentative="1">
      <w:start w:val="1"/>
      <w:numFmt w:val="bullet"/>
      <w:lvlText w:val=""/>
      <w:lvlJc w:val="left"/>
      <w:pPr>
        <w:ind w:left="2288" w:hanging="360"/>
      </w:pPr>
      <w:rPr>
        <w:rFonts w:ascii="Wingdings" w:hAnsi="Wingdings" w:hint="default"/>
      </w:rPr>
    </w:lvl>
    <w:lvl w:ilvl="3" w:tplc="0C090001" w:tentative="1">
      <w:start w:val="1"/>
      <w:numFmt w:val="bullet"/>
      <w:lvlText w:val=""/>
      <w:lvlJc w:val="left"/>
      <w:pPr>
        <w:ind w:left="3008" w:hanging="360"/>
      </w:pPr>
      <w:rPr>
        <w:rFonts w:ascii="Symbol" w:hAnsi="Symbol" w:hint="default"/>
      </w:rPr>
    </w:lvl>
    <w:lvl w:ilvl="4" w:tplc="0C090003" w:tentative="1">
      <w:start w:val="1"/>
      <w:numFmt w:val="bullet"/>
      <w:lvlText w:val="o"/>
      <w:lvlJc w:val="left"/>
      <w:pPr>
        <w:ind w:left="3728" w:hanging="360"/>
      </w:pPr>
      <w:rPr>
        <w:rFonts w:ascii="Courier New" w:hAnsi="Courier New" w:cs="Courier New" w:hint="default"/>
      </w:rPr>
    </w:lvl>
    <w:lvl w:ilvl="5" w:tplc="0C090005" w:tentative="1">
      <w:start w:val="1"/>
      <w:numFmt w:val="bullet"/>
      <w:lvlText w:val=""/>
      <w:lvlJc w:val="left"/>
      <w:pPr>
        <w:ind w:left="4448" w:hanging="360"/>
      </w:pPr>
      <w:rPr>
        <w:rFonts w:ascii="Wingdings" w:hAnsi="Wingdings" w:hint="default"/>
      </w:rPr>
    </w:lvl>
    <w:lvl w:ilvl="6" w:tplc="0C090001" w:tentative="1">
      <w:start w:val="1"/>
      <w:numFmt w:val="bullet"/>
      <w:lvlText w:val=""/>
      <w:lvlJc w:val="left"/>
      <w:pPr>
        <w:ind w:left="5168" w:hanging="360"/>
      </w:pPr>
      <w:rPr>
        <w:rFonts w:ascii="Symbol" w:hAnsi="Symbol" w:hint="default"/>
      </w:rPr>
    </w:lvl>
    <w:lvl w:ilvl="7" w:tplc="0C090003" w:tentative="1">
      <w:start w:val="1"/>
      <w:numFmt w:val="bullet"/>
      <w:lvlText w:val="o"/>
      <w:lvlJc w:val="left"/>
      <w:pPr>
        <w:ind w:left="5888" w:hanging="360"/>
      </w:pPr>
      <w:rPr>
        <w:rFonts w:ascii="Courier New" w:hAnsi="Courier New" w:cs="Courier New" w:hint="default"/>
      </w:rPr>
    </w:lvl>
    <w:lvl w:ilvl="8" w:tplc="0C090005" w:tentative="1">
      <w:start w:val="1"/>
      <w:numFmt w:val="bullet"/>
      <w:lvlText w:val=""/>
      <w:lvlJc w:val="left"/>
      <w:pPr>
        <w:ind w:left="6608" w:hanging="360"/>
      </w:pPr>
      <w:rPr>
        <w:rFonts w:ascii="Wingdings" w:hAnsi="Wingdings" w:hint="default"/>
      </w:rPr>
    </w:lvl>
  </w:abstractNum>
  <w:abstractNum w:abstractNumId="5" w15:restartNumberingAfterBreak="0">
    <w:nsid w:val="12D8276E"/>
    <w:multiLevelType w:val="multilevel"/>
    <w:tmpl w:val="E516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C72900"/>
    <w:multiLevelType w:val="hybridMultilevel"/>
    <w:tmpl w:val="42029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946BA0"/>
    <w:multiLevelType w:val="hybridMultilevel"/>
    <w:tmpl w:val="725C8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B955FD"/>
    <w:multiLevelType w:val="hybridMultilevel"/>
    <w:tmpl w:val="D338AB0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F162525"/>
    <w:multiLevelType w:val="hybridMultilevel"/>
    <w:tmpl w:val="85BC1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D814E6"/>
    <w:multiLevelType w:val="hybridMultilevel"/>
    <w:tmpl w:val="30BE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EC543A"/>
    <w:multiLevelType w:val="hybridMultilevel"/>
    <w:tmpl w:val="19ECEA78"/>
    <w:lvl w:ilvl="0" w:tplc="C43E2994">
      <w:start w:val="1"/>
      <w:numFmt w:val="bullet"/>
      <w:lvlText w:val=""/>
      <w:lvlJc w:val="left"/>
      <w:pPr>
        <w:ind w:left="720" w:hanging="360"/>
      </w:pPr>
      <w:rPr>
        <w:rFonts w:ascii="Symbol" w:hAnsi="Symbol"/>
      </w:rPr>
    </w:lvl>
    <w:lvl w:ilvl="1" w:tplc="6E948904">
      <w:start w:val="1"/>
      <w:numFmt w:val="bullet"/>
      <w:lvlText w:val=""/>
      <w:lvlJc w:val="left"/>
      <w:pPr>
        <w:ind w:left="720" w:hanging="360"/>
      </w:pPr>
      <w:rPr>
        <w:rFonts w:ascii="Symbol" w:hAnsi="Symbol"/>
      </w:rPr>
    </w:lvl>
    <w:lvl w:ilvl="2" w:tplc="D1C063F0">
      <w:start w:val="1"/>
      <w:numFmt w:val="bullet"/>
      <w:lvlText w:val=""/>
      <w:lvlJc w:val="left"/>
      <w:pPr>
        <w:ind w:left="720" w:hanging="360"/>
      </w:pPr>
      <w:rPr>
        <w:rFonts w:ascii="Symbol" w:hAnsi="Symbol"/>
      </w:rPr>
    </w:lvl>
    <w:lvl w:ilvl="3" w:tplc="4A7622DE">
      <w:start w:val="1"/>
      <w:numFmt w:val="bullet"/>
      <w:lvlText w:val=""/>
      <w:lvlJc w:val="left"/>
      <w:pPr>
        <w:ind w:left="720" w:hanging="360"/>
      </w:pPr>
      <w:rPr>
        <w:rFonts w:ascii="Symbol" w:hAnsi="Symbol"/>
      </w:rPr>
    </w:lvl>
    <w:lvl w:ilvl="4" w:tplc="F7D65E2E">
      <w:start w:val="1"/>
      <w:numFmt w:val="bullet"/>
      <w:lvlText w:val=""/>
      <w:lvlJc w:val="left"/>
      <w:pPr>
        <w:ind w:left="720" w:hanging="360"/>
      </w:pPr>
      <w:rPr>
        <w:rFonts w:ascii="Symbol" w:hAnsi="Symbol"/>
      </w:rPr>
    </w:lvl>
    <w:lvl w:ilvl="5" w:tplc="8C9E22F8">
      <w:start w:val="1"/>
      <w:numFmt w:val="bullet"/>
      <w:lvlText w:val=""/>
      <w:lvlJc w:val="left"/>
      <w:pPr>
        <w:ind w:left="720" w:hanging="360"/>
      </w:pPr>
      <w:rPr>
        <w:rFonts w:ascii="Symbol" w:hAnsi="Symbol"/>
      </w:rPr>
    </w:lvl>
    <w:lvl w:ilvl="6" w:tplc="E3D29304">
      <w:start w:val="1"/>
      <w:numFmt w:val="bullet"/>
      <w:lvlText w:val=""/>
      <w:lvlJc w:val="left"/>
      <w:pPr>
        <w:ind w:left="720" w:hanging="360"/>
      </w:pPr>
      <w:rPr>
        <w:rFonts w:ascii="Symbol" w:hAnsi="Symbol"/>
      </w:rPr>
    </w:lvl>
    <w:lvl w:ilvl="7" w:tplc="99CCB0C0">
      <w:start w:val="1"/>
      <w:numFmt w:val="bullet"/>
      <w:lvlText w:val=""/>
      <w:lvlJc w:val="left"/>
      <w:pPr>
        <w:ind w:left="720" w:hanging="360"/>
      </w:pPr>
      <w:rPr>
        <w:rFonts w:ascii="Symbol" w:hAnsi="Symbol"/>
      </w:rPr>
    </w:lvl>
    <w:lvl w:ilvl="8" w:tplc="5868FBB8">
      <w:start w:val="1"/>
      <w:numFmt w:val="bullet"/>
      <w:lvlText w:val=""/>
      <w:lvlJc w:val="left"/>
      <w:pPr>
        <w:ind w:left="720" w:hanging="360"/>
      </w:pPr>
      <w:rPr>
        <w:rFonts w:ascii="Symbol" w:hAnsi="Symbol"/>
      </w:rPr>
    </w:lvl>
  </w:abstractNum>
  <w:abstractNum w:abstractNumId="13" w15:restartNumberingAfterBreak="0">
    <w:nsid w:val="4263184C"/>
    <w:multiLevelType w:val="hybridMultilevel"/>
    <w:tmpl w:val="C1D462D8"/>
    <w:lvl w:ilvl="0" w:tplc="5248EA08">
      <w:start w:val="1"/>
      <w:numFmt w:val="bullet"/>
      <w:lvlText w:val=""/>
      <w:lvlJc w:val="left"/>
      <w:pPr>
        <w:ind w:left="720" w:hanging="360"/>
      </w:pPr>
      <w:rPr>
        <w:rFonts w:ascii="Symbol" w:hAnsi="Symbol"/>
      </w:rPr>
    </w:lvl>
    <w:lvl w:ilvl="1" w:tplc="F1224C6E">
      <w:start w:val="1"/>
      <w:numFmt w:val="bullet"/>
      <w:lvlText w:val=""/>
      <w:lvlJc w:val="left"/>
      <w:pPr>
        <w:ind w:left="720" w:hanging="360"/>
      </w:pPr>
      <w:rPr>
        <w:rFonts w:ascii="Symbol" w:hAnsi="Symbol"/>
      </w:rPr>
    </w:lvl>
    <w:lvl w:ilvl="2" w:tplc="65CC9C92">
      <w:start w:val="1"/>
      <w:numFmt w:val="bullet"/>
      <w:lvlText w:val=""/>
      <w:lvlJc w:val="left"/>
      <w:pPr>
        <w:ind w:left="720" w:hanging="360"/>
      </w:pPr>
      <w:rPr>
        <w:rFonts w:ascii="Symbol" w:hAnsi="Symbol"/>
      </w:rPr>
    </w:lvl>
    <w:lvl w:ilvl="3" w:tplc="FC2E218C">
      <w:start w:val="1"/>
      <w:numFmt w:val="bullet"/>
      <w:lvlText w:val=""/>
      <w:lvlJc w:val="left"/>
      <w:pPr>
        <w:ind w:left="720" w:hanging="360"/>
      </w:pPr>
      <w:rPr>
        <w:rFonts w:ascii="Symbol" w:hAnsi="Symbol"/>
      </w:rPr>
    </w:lvl>
    <w:lvl w:ilvl="4" w:tplc="5CC20508">
      <w:start w:val="1"/>
      <w:numFmt w:val="bullet"/>
      <w:lvlText w:val=""/>
      <w:lvlJc w:val="left"/>
      <w:pPr>
        <w:ind w:left="720" w:hanging="360"/>
      </w:pPr>
      <w:rPr>
        <w:rFonts w:ascii="Symbol" w:hAnsi="Symbol"/>
      </w:rPr>
    </w:lvl>
    <w:lvl w:ilvl="5" w:tplc="40FEC248">
      <w:start w:val="1"/>
      <w:numFmt w:val="bullet"/>
      <w:lvlText w:val=""/>
      <w:lvlJc w:val="left"/>
      <w:pPr>
        <w:ind w:left="720" w:hanging="360"/>
      </w:pPr>
      <w:rPr>
        <w:rFonts w:ascii="Symbol" w:hAnsi="Symbol"/>
      </w:rPr>
    </w:lvl>
    <w:lvl w:ilvl="6" w:tplc="C5143690">
      <w:start w:val="1"/>
      <w:numFmt w:val="bullet"/>
      <w:lvlText w:val=""/>
      <w:lvlJc w:val="left"/>
      <w:pPr>
        <w:ind w:left="720" w:hanging="360"/>
      </w:pPr>
      <w:rPr>
        <w:rFonts w:ascii="Symbol" w:hAnsi="Symbol"/>
      </w:rPr>
    </w:lvl>
    <w:lvl w:ilvl="7" w:tplc="83C82400">
      <w:start w:val="1"/>
      <w:numFmt w:val="bullet"/>
      <w:lvlText w:val=""/>
      <w:lvlJc w:val="left"/>
      <w:pPr>
        <w:ind w:left="720" w:hanging="360"/>
      </w:pPr>
      <w:rPr>
        <w:rFonts w:ascii="Symbol" w:hAnsi="Symbol"/>
      </w:rPr>
    </w:lvl>
    <w:lvl w:ilvl="8" w:tplc="59EC14FC">
      <w:start w:val="1"/>
      <w:numFmt w:val="bullet"/>
      <w:lvlText w:val=""/>
      <w:lvlJc w:val="left"/>
      <w:pPr>
        <w:ind w:left="720" w:hanging="360"/>
      </w:pPr>
      <w:rPr>
        <w:rFonts w:ascii="Symbol" w:hAnsi="Symbol"/>
      </w:rPr>
    </w:lvl>
  </w:abstractNum>
  <w:abstractNum w:abstractNumId="14" w15:restartNumberingAfterBreak="0">
    <w:nsid w:val="444E3468"/>
    <w:multiLevelType w:val="hybridMultilevel"/>
    <w:tmpl w:val="D736E03A"/>
    <w:lvl w:ilvl="0" w:tplc="4F4EBCC6">
      <w:start w:val="1"/>
      <w:numFmt w:val="bullet"/>
      <w:lvlText w:val="o"/>
      <w:lvlJc w:val="left"/>
      <w:pPr>
        <w:ind w:left="1080" w:hanging="360"/>
      </w:pPr>
      <w:rPr>
        <w:rFonts w:ascii="Courier New" w:hAnsi="Courier New" w:cs="Courier New" w:hint="default"/>
      </w:rPr>
    </w:lvl>
    <w:lvl w:ilvl="1" w:tplc="90F46070" w:tentative="1">
      <w:start w:val="1"/>
      <w:numFmt w:val="bullet"/>
      <w:lvlText w:val="o"/>
      <w:lvlJc w:val="left"/>
      <w:pPr>
        <w:ind w:left="1800" w:hanging="360"/>
      </w:pPr>
      <w:rPr>
        <w:rFonts w:ascii="Courier New" w:hAnsi="Courier New" w:cs="Courier New" w:hint="default"/>
      </w:rPr>
    </w:lvl>
    <w:lvl w:ilvl="2" w:tplc="40C67604" w:tentative="1">
      <w:start w:val="1"/>
      <w:numFmt w:val="bullet"/>
      <w:lvlText w:val=""/>
      <w:lvlJc w:val="left"/>
      <w:pPr>
        <w:ind w:left="2520" w:hanging="360"/>
      </w:pPr>
      <w:rPr>
        <w:rFonts w:ascii="Wingdings" w:hAnsi="Wingdings" w:hint="default"/>
      </w:rPr>
    </w:lvl>
    <w:lvl w:ilvl="3" w:tplc="F3C4429E" w:tentative="1">
      <w:start w:val="1"/>
      <w:numFmt w:val="bullet"/>
      <w:lvlText w:val=""/>
      <w:lvlJc w:val="left"/>
      <w:pPr>
        <w:ind w:left="3240" w:hanging="360"/>
      </w:pPr>
      <w:rPr>
        <w:rFonts w:ascii="Symbol" w:hAnsi="Symbol" w:hint="default"/>
      </w:rPr>
    </w:lvl>
    <w:lvl w:ilvl="4" w:tplc="36FA6EA4" w:tentative="1">
      <w:start w:val="1"/>
      <w:numFmt w:val="bullet"/>
      <w:lvlText w:val="o"/>
      <w:lvlJc w:val="left"/>
      <w:pPr>
        <w:ind w:left="3960" w:hanging="360"/>
      </w:pPr>
      <w:rPr>
        <w:rFonts w:ascii="Courier New" w:hAnsi="Courier New" w:cs="Courier New" w:hint="default"/>
      </w:rPr>
    </w:lvl>
    <w:lvl w:ilvl="5" w:tplc="0B3E95AC" w:tentative="1">
      <w:start w:val="1"/>
      <w:numFmt w:val="bullet"/>
      <w:lvlText w:val=""/>
      <w:lvlJc w:val="left"/>
      <w:pPr>
        <w:ind w:left="4680" w:hanging="360"/>
      </w:pPr>
      <w:rPr>
        <w:rFonts w:ascii="Wingdings" w:hAnsi="Wingdings" w:hint="default"/>
      </w:rPr>
    </w:lvl>
    <w:lvl w:ilvl="6" w:tplc="6D629FFE" w:tentative="1">
      <w:start w:val="1"/>
      <w:numFmt w:val="bullet"/>
      <w:lvlText w:val=""/>
      <w:lvlJc w:val="left"/>
      <w:pPr>
        <w:ind w:left="5400" w:hanging="360"/>
      </w:pPr>
      <w:rPr>
        <w:rFonts w:ascii="Symbol" w:hAnsi="Symbol" w:hint="default"/>
      </w:rPr>
    </w:lvl>
    <w:lvl w:ilvl="7" w:tplc="59C2C122" w:tentative="1">
      <w:start w:val="1"/>
      <w:numFmt w:val="bullet"/>
      <w:lvlText w:val="o"/>
      <w:lvlJc w:val="left"/>
      <w:pPr>
        <w:ind w:left="6120" w:hanging="360"/>
      </w:pPr>
      <w:rPr>
        <w:rFonts w:ascii="Courier New" w:hAnsi="Courier New" w:cs="Courier New" w:hint="default"/>
      </w:rPr>
    </w:lvl>
    <w:lvl w:ilvl="8" w:tplc="CEF648F4" w:tentative="1">
      <w:start w:val="1"/>
      <w:numFmt w:val="bullet"/>
      <w:lvlText w:val=""/>
      <w:lvlJc w:val="left"/>
      <w:pPr>
        <w:ind w:left="6840" w:hanging="360"/>
      </w:pPr>
      <w:rPr>
        <w:rFonts w:ascii="Wingdings" w:hAnsi="Wingdings" w:hint="default"/>
      </w:rPr>
    </w:lvl>
  </w:abstractNum>
  <w:abstractNum w:abstractNumId="1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4E4681B"/>
    <w:multiLevelType w:val="hybridMultilevel"/>
    <w:tmpl w:val="38102050"/>
    <w:lvl w:ilvl="0" w:tplc="F9B091EC">
      <w:start w:val="1"/>
      <w:numFmt w:val="bullet"/>
      <w:lvlText w:val="o"/>
      <w:lvlJc w:val="left"/>
      <w:pPr>
        <w:ind w:left="1440" w:hanging="360"/>
      </w:pPr>
      <w:rPr>
        <w:rFonts w:ascii="Courier New" w:hAnsi="Courier New" w:cs="Courier New" w:hint="default"/>
      </w:rPr>
    </w:lvl>
    <w:lvl w:ilvl="1" w:tplc="892E13B8" w:tentative="1">
      <w:start w:val="1"/>
      <w:numFmt w:val="bullet"/>
      <w:lvlText w:val="o"/>
      <w:lvlJc w:val="left"/>
      <w:pPr>
        <w:ind w:left="2160" w:hanging="360"/>
      </w:pPr>
      <w:rPr>
        <w:rFonts w:ascii="Courier New" w:hAnsi="Courier New" w:cs="Courier New" w:hint="default"/>
      </w:rPr>
    </w:lvl>
    <w:lvl w:ilvl="2" w:tplc="C17ADB22" w:tentative="1">
      <w:start w:val="1"/>
      <w:numFmt w:val="bullet"/>
      <w:lvlText w:val=""/>
      <w:lvlJc w:val="left"/>
      <w:pPr>
        <w:ind w:left="2880" w:hanging="360"/>
      </w:pPr>
      <w:rPr>
        <w:rFonts w:ascii="Wingdings" w:hAnsi="Wingdings" w:hint="default"/>
      </w:rPr>
    </w:lvl>
    <w:lvl w:ilvl="3" w:tplc="40E28E74" w:tentative="1">
      <w:start w:val="1"/>
      <w:numFmt w:val="bullet"/>
      <w:lvlText w:val=""/>
      <w:lvlJc w:val="left"/>
      <w:pPr>
        <w:ind w:left="3600" w:hanging="360"/>
      </w:pPr>
      <w:rPr>
        <w:rFonts w:ascii="Symbol" w:hAnsi="Symbol" w:hint="default"/>
      </w:rPr>
    </w:lvl>
    <w:lvl w:ilvl="4" w:tplc="593A9274" w:tentative="1">
      <w:start w:val="1"/>
      <w:numFmt w:val="bullet"/>
      <w:lvlText w:val="o"/>
      <w:lvlJc w:val="left"/>
      <w:pPr>
        <w:ind w:left="4320" w:hanging="360"/>
      </w:pPr>
      <w:rPr>
        <w:rFonts w:ascii="Courier New" w:hAnsi="Courier New" w:cs="Courier New" w:hint="default"/>
      </w:rPr>
    </w:lvl>
    <w:lvl w:ilvl="5" w:tplc="0B645FDA" w:tentative="1">
      <w:start w:val="1"/>
      <w:numFmt w:val="bullet"/>
      <w:lvlText w:val=""/>
      <w:lvlJc w:val="left"/>
      <w:pPr>
        <w:ind w:left="5040" w:hanging="360"/>
      </w:pPr>
      <w:rPr>
        <w:rFonts w:ascii="Wingdings" w:hAnsi="Wingdings" w:hint="default"/>
      </w:rPr>
    </w:lvl>
    <w:lvl w:ilvl="6" w:tplc="C5EA4F38" w:tentative="1">
      <w:start w:val="1"/>
      <w:numFmt w:val="bullet"/>
      <w:lvlText w:val=""/>
      <w:lvlJc w:val="left"/>
      <w:pPr>
        <w:ind w:left="5760" w:hanging="360"/>
      </w:pPr>
      <w:rPr>
        <w:rFonts w:ascii="Symbol" w:hAnsi="Symbol" w:hint="default"/>
      </w:rPr>
    </w:lvl>
    <w:lvl w:ilvl="7" w:tplc="AD1A2934" w:tentative="1">
      <w:start w:val="1"/>
      <w:numFmt w:val="bullet"/>
      <w:lvlText w:val="o"/>
      <w:lvlJc w:val="left"/>
      <w:pPr>
        <w:ind w:left="6480" w:hanging="360"/>
      </w:pPr>
      <w:rPr>
        <w:rFonts w:ascii="Courier New" w:hAnsi="Courier New" w:cs="Courier New" w:hint="default"/>
      </w:rPr>
    </w:lvl>
    <w:lvl w:ilvl="8" w:tplc="1CF8BF6A" w:tentative="1">
      <w:start w:val="1"/>
      <w:numFmt w:val="bullet"/>
      <w:lvlText w:val=""/>
      <w:lvlJc w:val="left"/>
      <w:pPr>
        <w:ind w:left="7200" w:hanging="360"/>
      </w:pPr>
      <w:rPr>
        <w:rFonts w:ascii="Wingdings" w:hAnsi="Wingdings" w:hint="default"/>
      </w:rPr>
    </w:lvl>
  </w:abstractNum>
  <w:abstractNum w:abstractNumId="18" w15:restartNumberingAfterBreak="0">
    <w:nsid w:val="55544276"/>
    <w:multiLevelType w:val="hybridMultilevel"/>
    <w:tmpl w:val="BFB87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A0737E"/>
    <w:multiLevelType w:val="hybridMultilevel"/>
    <w:tmpl w:val="FB1C127E"/>
    <w:lvl w:ilvl="0" w:tplc="B6F8DCF4">
      <w:start w:val="1"/>
      <w:numFmt w:val="bullet"/>
      <w:lvlText w:val=""/>
      <w:lvlJc w:val="left"/>
      <w:pPr>
        <w:ind w:left="720" w:hanging="360"/>
      </w:pPr>
      <w:rPr>
        <w:rFonts w:ascii="Symbol" w:hAnsi="Symbol" w:hint="default"/>
      </w:rPr>
    </w:lvl>
    <w:lvl w:ilvl="1" w:tplc="2E0C048C" w:tentative="1">
      <w:start w:val="1"/>
      <w:numFmt w:val="bullet"/>
      <w:lvlText w:val="o"/>
      <w:lvlJc w:val="left"/>
      <w:pPr>
        <w:ind w:left="1440" w:hanging="360"/>
      </w:pPr>
      <w:rPr>
        <w:rFonts w:ascii="Courier New" w:hAnsi="Courier New" w:cs="Courier New" w:hint="default"/>
      </w:rPr>
    </w:lvl>
    <w:lvl w:ilvl="2" w:tplc="E96678EA" w:tentative="1">
      <w:start w:val="1"/>
      <w:numFmt w:val="bullet"/>
      <w:lvlText w:val=""/>
      <w:lvlJc w:val="left"/>
      <w:pPr>
        <w:ind w:left="2160" w:hanging="360"/>
      </w:pPr>
      <w:rPr>
        <w:rFonts w:ascii="Wingdings" w:hAnsi="Wingdings" w:hint="default"/>
      </w:rPr>
    </w:lvl>
    <w:lvl w:ilvl="3" w:tplc="346ECC8A" w:tentative="1">
      <w:start w:val="1"/>
      <w:numFmt w:val="bullet"/>
      <w:lvlText w:val=""/>
      <w:lvlJc w:val="left"/>
      <w:pPr>
        <w:ind w:left="2880" w:hanging="360"/>
      </w:pPr>
      <w:rPr>
        <w:rFonts w:ascii="Symbol" w:hAnsi="Symbol" w:hint="default"/>
      </w:rPr>
    </w:lvl>
    <w:lvl w:ilvl="4" w:tplc="63623452" w:tentative="1">
      <w:start w:val="1"/>
      <w:numFmt w:val="bullet"/>
      <w:lvlText w:val="o"/>
      <w:lvlJc w:val="left"/>
      <w:pPr>
        <w:ind w:left="3600" w:hanging="360"/>
      </w:pPr>
      <w:rPr>
        <w:rFonts w:ascii="Courier New" w:hAnsi="Courier New" w:cs="Courier New" w:hint="default"/>
      </w:rPr>
    </w:lvl>
    <w:lvl w:ilvl="5" w:tplc="79C62088" w:tentative="1">
      <w:start w:val="1"/>
      <w:numFmt w:val="bullet"/>
      <w:lvlText w:val=""/>
      <w:lvlJc w:val="left"/>
      <w:pPr>
        <w:ind w:left="4320" w:hanging="360"/>
      </w:pPr>
      <w:rPr>
        <w:rFonts w:ascii="Wingdings" w:hAnsi="Wingdings" w:hint="default"/>
      </w:rPr>
    </w:lvl>
    <w:lvl w:ilvl="6" w:tplc="59C20192" w:tentative="1">
      <w:start w:val="1"/>
      <w:numFmt w:val="bullet"/>
      <w:lvlText w:val=""/>
      <w:lvlJc w:val="left"/>
      <w:pPr>
        <w:ind w:left="5040" w:hanging="360"/>
      </w:pPr>
      <w:rPr>
        <w:rFonts w:ascii="Symbol" w:hAnsi="Symbol" w:hint="default"/>
      </w:rPr>
    </w:lvl>
    <w:lvl w:ilvl="7" w:tplc="8EFCF8BC" w:tentative="1">
      <w:start w:val="1"/>
      <w:numFmt w:val="bullet"/>
      <w:lvlText w:val="o"/>
      <w:lvlJc w:val="left"/>
      <w:pPr>
        <w:ind w:left="5760" w:hanging="360"/>
      </w:pPr>
      <w:rPr>
        <w:rFonts w:ascii="Courier New" w:hAnsi="Courier New" w:cs="Courier New" w:hint="default"/>
      </w:rPr>
    </w:lvl>
    <w:lvl w:ilvl="8" w:tplc="D8ACD83A" w:tentative="1">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6614A676"/>
    <w:styleLink w:val="Headinglist1"/>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E301618"/>
    <w:multiLevelType w:val="hybridMultilevel"/>
    <w:tmpl w:val="B0982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9F76BD"/>
    <w:multiLevelType w:val="hybridMultilevel"/>
    <w:tmpl w:val="05C6C3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9A53BDE"/>
    <w:multiLevelType w:val="hybridMultilevel"/>
    <w:tmpl w:val="B5502C86"/>
    <w:lvl w:ilvl="0" w:tplc="E168002A">
      <w:start w:val="1"/>
      <w:numFmt w:val="bullet"/>
      <w:lvlText w:val=""/>
      <w:lvlJc w:val="left"/>
      <w:pPr>
        <w:ind w:left="360" w:hanging="360"/>
      </w:pPr>
      <w:rPr>
        <w:rFonts w:ascii="Symbol" w:hAnsi="Symbol" w:hint="default"/>
      </w:rPr>
    </w:lvl>
    <w:lvl w:ilvl="1" w:tplc="ABF0CB8A">
      <w:start w:val="1"/>
      <w:numFmt w:val="bullet"/>
      <w:lvlText w:val="o"/>
      <w:lvlJc w:val="left"/>
      <w:pPr>
        <w:ind w:left="1080" w:hanging="360"/>
      </w:pPr>
      <w:rPr>
        <w:rFonts w:ascii="Courier New" w:hAnsi="Courier New" w:cs="Courier New" w:hint="default"/>
      </w:rPr>
    </w:lvl>
    <w:lvl w:ilvl="2" w:tplc="F5C2B6BC" w:tentative="1">
      <w:start w:val="1"/>
      <w:numFmt w:val="bullet"/>
      <w:lvlText w:val=""/>
      <w:lvlJc w:val="left"/>
      <w:pPr>
        <w:ind w:left="1800" w:hanging="360"/>
      </w:pPr>
      <w:rPr>
        <w:rFonts w:ascii="Wingdings" w:hAnsi="Wingdings" w:hint="default"/>
      </w:rPr>
    </w:lvl>
    <w:lvl w:ilvl="3" w:tplc="F112C9D0" w:tentative="1">
      <w:start w:val="1"/>
      <w:numFmt w:val="bullet"/>
      <w:lvlText w:val=""/>
      <w:lvlJc w:val="left"/>
      <w:pPr>
        <w:ind w:left="2520" w:hanging="360"/>
      </w:pPr>
      <w:rPr>
        <w:rFonts w:ascii="Symbol" w:hAnsi="Symbol" w:hint="default"/>
      </w:rPr>
    </w:lvl>
    <w:lvl w:ilvl="4" w:tplc="ACD8733C" w:tentative="1">
      <w:start w:val="1"/>
      <w:numFmt w:val="bullet"/>
      <w:lvlText w:val="o"/>
      <w:lvlJc w:val="left"/>
      <w:pPr>
        <w:ind w:left="3240" w:hanging="360"/>
      </w:pPr>
      <w:rPr>
        <w:rFonts w:ascii="Courier New" w:hAnsi="Courier New" w:cs="Courier New" w:hint="default"/>
      </w:rPr>
    </w:lvl>
    <w:lvl w:ilvl="5" w:tplc="368A9958" w:tentative="1">
      <w:start w:val="1"/>
      <w:numFmt w:val="bullet"/>
      <w:lvlText w:val=""/>
      <w:lvlJc w:val="left"/>
      <w:pPr>
        <w:ind w:left="3960" w:hanging="360"/>
      </w:pPr>
      <w:rPr>
        <w:rFonts w:ascii="Wingdings" w:hAnsi="Wingdings" w:hint="default"/>
      </w:rPr>
    </w:lvl>
    <w:lvl w:ilvl="6" w:tplc="756885C6" w:tentative="1">
      <w:start w:val="1"/>
      <w:numFmt w:val="bullet"/>
      <w:lvlText w:val=""/>
      <w:lvlJc w:val="left"/>
      <w:pPr>
        <w:ind w:left="4680" w:hanging="360"/>
      </w:pPr>
      <w:rPr>
        <w:rFonts w:ascii="Symbol" w:hAnsi="Symbol" w:hint="default"/>
      </w:rPr>
    </w:lvl>
    <w:lvl w:ilvl="7" w:tplc="A3FA56EE" w:tentative="1">
      <w:start w:val="1"/>
      <w:numFmt w:val="bullet"/>
      <w:lvlText w:val="o"/>
      <w:lvlJc w:val="left"/>
      <w:pPr>
        <w:ind w:left="5400" w:hanging="360"/>
      </w:pPr>
      <w:rPr>
        <w:rFonts w:ascii="Courier New" w:hAnsi="Courier New" w:cs="Courier New" w:hint="default"/>
      </w:rPr>
    </w:lvl>
    <w:lvl w:ilvl="8" w:tplc="49A00CD6" w:tentative="1">
      <w:start w:val="1"/>
      <w:numFmt w:val="bullet"/>
      <w:lvlText w:val=""/>
      <w:lvlJc w:val="left"/>
      <w:pPr>
        <w:ind w:left="6120" w:hanging="360"/>
      </w:pPr>
      <w:rPr>
        <w:rFonts w:ascii="Wingdings" w:hAnsi="Wingdings" w:hint="default"/>
      </w:rPr>
    </w:lvl>
  </w:abstractNum>
  <w:abstractNum w:abstractNumId="27" w15:restartNumberingAfterBreak="0">
    <w:nsid w:val="78C60FD5"/>
    <w:multiLevelType w:val="hybridMultilevel"/>
    <w:tmpl w:val="3F3EC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2A760A"/>
    <w:multiLevelType w:val="hybridMultilevel"/>
    <w:tmpl w:val="A7584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237F3B"/>
    <w:multiLevelType w:val="hybridMultilevel"/>
    <w:tmpl w:val="7B668440"/>
    <w:lvl w:ilvl="0" w:tplc="630A08A2">
      <w:start w:val="1"/>
      <w:numFmt w:val="bullet"/>
      <w:lvlText w:val=""/>
      <w:lvlJc w:val="left"/>
      <w:pPr>
        <w:ind w:left="766" w:hanging="360"/>
      </w:pPr>
      <w:rPr>
        <w:rFonts w:ascii="Symbol" w:hAnsi="Symbol" w:hint="default"/>
      </w:rPr>
    </w:lvl>
    <w:lvl w:ilvl="1" w:tplc="88886D2C">
      <w:start w:val="1"/>
      <w:numFmt w:val="bullet"/>
      <w:lvlText w:val="o"/>
      <w:lvlJc w:val="left"/>
      <w:pPr>
        <w:ind w:left="1486" w:hanging="360"/>
      </w:pPr>
      <w:rPr>
        <w:rFonts w:ascii="Courier New" w:hAnsi="Courier New" w:cs="Courier New" w:hint="default"/>
      </w:rPr>
    </w:lvl>
    <w:lvl w:ilvl="2" w:tplc="BA90B79A" w:tentative="1">
      <w:start w:val="1"/>
      <w:numFmt w:val="bullet"/>
      <w:lvlText w:val=""/>
      <w:lvlJc w:val="left"/>
      <w:pPr>
        <w:ind w:left="2206" w:hanging="360"/>
      </w:pPr>
      <w:rPr>
        <w:rFonts w:ascii="Wingdings" w:hAnsi="Wingdings" w:hint="default"/>
      </w:rPr>
    </w:lvl>
    <w:lvl w:ilvl="3" w:tplc="1F4E6422" w:tentative="1">
      <w:start w:val="1"/>
      <w:numFmt w:val="bullet"/>
      <w:lvlText w:val=""/>
      <w:lvlJc w:val="left"/>
      <w:pPr>
        <w:ind w:left="2926" w:hanging="360"/>
      </w:pPr>
      <w:rPr>
        <w:rFonts w:ascii="Symbol" w:hAnsi="Symbol" w:hint="default"/>
      </w:rPr>
    </w:lvl>
    <w:lvl w:ilvl="4" w:tplc="C8503030" w:tentative="1">
      <w:start w:val="1"/>
      <w:numFmt w:val="bullet"/>
      <w:lvlText w:val="o"/>
      <w:lvlJc w:val="left"/>
      <w:pPr>
        <w:ind w:left="3646" w:hanging="360"/>
      </w:pPr>
      <w:rPr>
        <w:rFonts w:ascii="Courier New" w:hAnsi="Courier New" w:cs="Courier New" w:hint="default"/>
      </w:rPr>
    </w:lvl>
    <w:lvl w:ilvl="5" w:tplc="1CBA6BD0" w:tentative="1">
      <w:start w:val="1"/>
      <w:numFmt w:val="bullet"/>
      <w:lvlText w:val=""/>
      <w:lvlJc w:val="left"/>
      <w:pPr>
        <w:ind w:left="4366" w:hanging="360"/>
      </w:pPr>
      <w:rPr>
        <w:rFonts w:ascii="Wingdings" w:hAnsi="Wingdings" w:hint="default"/>
      </w:rPr>
    </w:lvl>
    <w:lvl w:ilvl="6" w:tplc="AA2AB430" w:tentative="1">
      <w:start w:val="1"/>
      <w:numFmt w:val="bullet"/>
      <w:lvlText w:val=""/>
      <w:lvlJc w:val="left"/>
      <w:pPr>
        <w:ind w:left="5086" w:hanging="360"/>
      </w:pPr>
      <w:rPr>
        <w:rFonts w:ascii="Symbol" w:hAnsi="Symbol" w:hint="default"/>
      </w:rPr>
    </w:lvl>
    <w:lvl w:ilvl="7" w:tplc="209C79E0" w:tentative="1">
      <w:start w:val="1"/>
      <w:numFmt w:val="bullet"/>
      <w:lvlText w:val="o"/>
      <w:lvlJc w:val="left"/>
      <w:pPr>
        <w:ind w:left="5806" w:hanging="360"/>
      </w:pPr>
      <w:rPr>
        <w:rFonts w:ascii="Courier New" w:hAnsi="Courier New" w:cs="Courier New" w:hint="default"/>
      </w:rPr>
    </w:lvl>
    <w:lvl w:ilvl="8" w:tplc="25382CA6" w:tentative="1">
      <w:start w:val="1"/>
      <w:numFmt w:val="bullet"/>
      <w:lvlText w:val=""/>
      <w:lvlJc w:val="left"/>
      <w:pPr>
        <w:ind w:left="6526" w:hanging="360"/>
      </w:pPr>
      <w:rPr>
        <w:rFonts w:ascii="Wingdings" w:hAnsi="Wingdings" w:hint="default"/>
      </w:rPr>
    </w:lvl>
  </w:abstractNum>
  <w:num w:numId="1" w16cid:durableId="381057155">
    <w:abstractNumId w:val="22"/>
  </w:num>
  <w:num w:numId="2" w16cid:durableId="1639215797">
    <w:abstractNumId w:val="23"/>
  </w:num>
  <w:num w:numId="3" w16cid:durableId="1643265712">
    <w:abstractNumId w:val="8"/>
  </w:num>
  <w:num w:numId="4" w16cid:durableId="626202022">
    <w:abstractNumId w:val="16"/>
  </w:num>
  <w:num w:numId="5" w16cid:durableId="281765065">
    <w:abstractNumId w:val="21"/>
  </w:num>
  <w:num w:numId="6" w16cid:durableId="2092000146">
    <w:abstractNumId w:val="15"/>
  </w:num>
  <w:num w:numId="7" w16cid:durableId="864908900">
    <w:abstractNumId w:val="8"/>
    <w:lvlOverride w:ilvl="0">
      <w:lvl w:ilvl="0">
        <w:start w:val="1"/>
        <w:numFmt w:val="decimal"/>
        <w:pStyle w:val="Heading2"/>
        <w:lvlText w:val="%1"/>
        <w:lvlJc w:val="left"/>
        <w:pPr>
          <w:ind w:left="720" w:hanging="720"/>
        </w:pPr>
        <w:rPr>
          <w:color w:val="auto"/>
        </w:rPr>
      </w:lvl>
    </w:lvlOverride>
  </w:num>
  <w:num w:numId="8" w16cid:durableId="1469322956">
    <w:abstractNumId w:val="22"/>
  </w:num>
  <w:num w:numId="9" w16cid:durableId="1341661948">
    <w:abstractNumId w:val="23"/>
  </w:num>
  <w:num w:numId="10" w16cid:durableId="1983389004">
    <w:abstractNumId w:val="4"/>
  </w:num>
  <w:num w:numId="11" w16cid:durableId="1510218002">
    <w:abstractNumId w:val="20"/>
  </w:num>
  <w:num w:numId="12" w16cid:durableId="1045981753">
    <w:abstractNumId w:val="3"/>
  </w:num>
  <w:num w:numId="13" w16cid:durableId="1806315438">
    <w:abstractNumId w:val="26"/>
  </w:num>
  <w:num w:numId="14" w16cid:durableId="1395160181">
    <w:abstractNumId w:val="19"/>
  </w:num>
  <w:num w:numId="15" w16cid:durableId="14695768">
    <w:abstractNumId w:val="29"/>
  </w:num>
  <w:num w:numId="16" w16cid:durableId="665599131">
    <w:abstractNumId w:val="17"/>
  </w:num>
  <w:num w:numId="17" w16cid:durableId="921842356">
    <w:abstractNumId w:val="14"/>
  </w:num>
  <w:num w:numId="18" w16cid:durableId="1149858593">
    <w:abstractNumId w:val="28"/>
  </w:num>
  <w:num w:numId="19" w16cid:durableId="1485395383">
    <w:abstractNumId w:val="7"/>
  </w:num>
  <w:num w:numId="20" w16cid:durableId="1803572575">
    <w:abstractNumId w:val="18"/>
  </w:num>
  <w:num w:numId="21" w16cid:durableId="1211384289">
    <w:abstractNumId w:val="6"/>
  </w:num>
  <w:num w:numId="22" w16cid:durableId="867832453">
    <w:abstractNumId w:val="11"/>
  </w:num>
  <w:num w:numId="23" w16cid:durableId="1913807153">
    <w:abstractNumId w:val="24"/>
  </w:num>
  <w:num w:numId="24" w16cid:durableId="1740790756">
    <w:abstractNumId w:val="8"/>
    <w:lvlOverride w:ilvl="0">
      <w:lvl w:ilvl="0">
        <w:start w:val="1"/>
        <w:numFmt w:val="decimal"/>
        <w:pStyle w:val="Heading2"/>
        <w:lvlText w:val="%1"/>
        <w:lvlJc w:val="left"/>
        <w:pPr>
          <w:ind w:left="720" w:hanging="720"/>
        </w:pPr>
        <w:rPr>
          <w:color w:val="auto"/>
        </w:rPr>
      </w:lvl>
    </w:lvlOverride>
  </w:num>
  <w:num w:numId="25" w16cid:durableId="1942445571">
    <w:abstractNumId w:val="1"/>
  </w:num>
  <w:num w:numId="26" w16cid:durableId="2006207469">
    <w:abstractNumId w:val="0"/>
  </w:num>
  <w:num w:numId="27" w16cid:durableId="354114692">
    <w:abstractNumId w:val="9"/>
  </w:num>
  <w:num w:numId="28" w16cid:durableId="1226717661">
    <w:abstractNumId w:val="2"/>
  </w:num>
  <w:num w:numId="29" w16cid:durableId="365060909">
    <w:abstractNumId w:val="27"/>
  </w:num>
  <w:num w:numId="30" w16cid:durableId="330253222">
    <w:abstractNumId w:val="25"/>
  </w:num>
  <w:num w:numId="31" w16cid:durableId="1522670424">
    <w:abstractNumId w:val="10"/>
  </w:num>
  <w:num w:numId="32" w16cid:durableId="1684166166">
    <w:abstractNumId w:val="21"/>
  </w:num>
  <w:num w:numId="33" w16cid:durableId="2134324318">
    <w:abstractNumId w:val="5"/>
  </w:num>
  <w:num w:numId="34" w16cid:durableId="248857940">
    <w:abstractNumId w:val="8"/>
    <w:lvlOverride w:ilvl="0">
      <w:lvl w:ilvl="0">
        <w:start w:val="1"/>
        <w:numFmt w:val="decimal"/>
        <w:pStyle w:val="Heading2"/>
        <w:lvlText w:val="%1"/>
        <w:lvlJc w:val="left"/>
        <w:pPr>
          <w:ind w:left="720" w:hanging="720"/>
        </w:pPr>
        <w:rPr>
          <w:color w:val="auto"/>
        </w:rPr>
      </w:lvl>
    </w:lvlOverride>
  </w:num>
  <w:num w:numId="35" w16cid:durableId="226888806">
    <w:abstractNumId w:val="8"/>
    <w:lvlOverride w:ilvl="0">
      <w:lvl w:ilvl="0">
        <w:start w:val="1"/>
        <w:numFmt w:val="decimal"/>
        <w:pStyle w:val="Heading2"/>
        <w:lvlText w:val="%1"/>
        <w:lvlJc w:val="left"/>
        <w:pPr>
          <w:ind w:left="720" w:hanging="720"/>
        </w:pPr>
        <w:rPr>
          <w:color w:val="auto"/>
        </w:rPr>
      </w:lvl>
    </w:lvlOverride>
  </w:num>
  <w:num w:numId="36" w16cid:durableId="584188857">
    <w:abstractNumId w:val="13"/>
  </w:num>
  <w:num w:numId="37" w16cid:durableId="83453615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1012"/>
    <w:rsid w:val="0000138F"/>
    <w:rsid w:val="000014CA"/>
    <w:rsid w:val="00001A7A"/>
    <w:rsid w:val="00001E7B"/>
    <w:rsid w:val="0000221D"/>
    <w:rsid w:val="000028E9"/>
    <w:rsid w:val="00002BEE"/>
    <w:rsid w:val="000031EC"/>
    <w:rsid w:val="000032AD"/>
    <w:rsid w:val="00004294"/>
    <w:rsid w:val="00004605"/>
    <w:rsid w:val="000055F0"/>
    <w:rsid w:val="00005A35"/>
    <w:rsid w:val="00005DC2"/>
    <w:rsid w:val="00005F5B"/>
    <w:rsid w:val="00006782"/>
    <w:rsid w:val="000067FF"/>
    <w:rsid w:val="00006D71"/>
    <w:rsid w:val="000078E5"/>
    <w:rsid w:val="00007C9B"/>
    <w:rsid w:val="00007DC5"/>
    <w:rsid w:val="000108DE"/>
    <w:rsid w:val="00010F50"/>
    <w:rsid w:val="00011476"/>
    <w:rsid w:val="0001240E"/>
    <w:rsid w:val="000128A6"/>
    <w:rsid w:val="000129F7"/>
    <w:rsid w:val="00012F89"/>
    <w:rsid w:val="00014483"/>
    <w:rsid w:val="00014C0F"/>
    <w:rsid w:val="00015A0E"/>
    <w:rsid w:val="000163EC"/>
    <w:rsid w:val="00017362"/>
    <w:rsid w:val="00017E25"/>
    <w:rsid w:val="00021198"/>
    <w:rsid w:val="000215C7"/>
    <w:rsid w:val="00022302"/>
    <w:rsid w:val="00022465"/>
    <w:rsid w:val="0002311C"/>
    <w:rsid w:val="00023AB0"/>
    <w:rsid w:val="00023C92"/>
    <w:rsid w:val="00025E52"/>
    <w:rsid w:val="00025EA3"/>
    <w:rsid w:val="0002635B"/>
    <w:rsid w:val="000264A4"/>
    <w:rsid w:val="00027753"/>
    <w:rsid w:val="00027FDC"/>
    <w:rsid w:val="000303B1"/>
    <w:rsid w:val="00030555"/>
    <w:rsid w:val="00030627"/>
    <w:rsid w:val="000307B9"/>
    <w:rsid w:val="00030B54"/>
    <w:rsid w:val="00030CAA"/>
    <w:rsid w:val="000314B5"/>
    <w:rsid w:val="00031706"/>
    <w:rsid w:val="000318C4"/>
    <w:rsid w:val="00031B59"/>
    <w:rsid w:val="00032C71"/>
    <w:rsid w:val="0003363A"/>
    <w:rsid w:val="00034174"/>
    <w:rsid w:val="00034C7A"/>
    <w:rsid w:val="00036104"/>
    <w:rsid w:val="0003734D"/>
    <w:rsid w:val="00040182"/>
    <w:rsid w:val="00041BB4"/>
    <w:rsid w:val="00041F28"/>
    <w:rsid w:val="00043A6A"/>
    <w:rsid w:val="0004423A"/>
    <w:rsid w:val="000459CD"/>
    <w:rsid w:val="000465C5"/>
    <w:rsid w:val="00046ADD"/>
    <w:rsid w:val="00046E67"/>
    <w:rsid w:val="000504DA"/>
    <w:rsid w:val="00052D66"/>
    <w:rsid w:val="00052EA8"/>
    <w:rsid w:val="000530BF"/>
    <w:rsid w:val="00053638"/>
    <w:rsid w:val="00054DB6"/>
    <w:rsid w:val="00056073"/>
    <w:rsid w:val="00056235"/>
    <w:rsid w:val="000565D4"/>
    <w:rsid w:val="00056CCA"/>
    <w:rsid w:val="00056FD5"/>
    <w:rsid w:val="00057F3C"/>
    <w:rsid w:val="0006320F"/>
    <w:rsid w:val="000640A4"/>
    <w:rsid w:val="00064432"/>
    <w:rsid w:val="00064963"/>
    <w:rsid w:val="0006555C"/>
    <w:rsid w:val="00066A67"/>
    <w:rsid w:val="000679BE"/>
    <w:rsid w:val="00067F31"/>
    <w:rsid w:val="000707CE"/>
    <w:rsid w:val="0007120A"/>
    <w:rsid w:val="00073303"/>
    <w:rsid w:val="00074F22"/>
    <w:rsid w:val="00075A00"/>
    <w:rsid w:val="00075E93"/>
    <w:rsid w:val="0008018F"/>
    <w:rsid w:val="0008157D"/>
    <w:rsid w:val="00082896"/>
    <w:rsid w:val="00083AE4"/>
    <w:rsid w:val="00083BEB"/>
    <w:rsid w:val="00083F36"/>
    <w:rsid w:val="00084EFD"/>
    <w:rsid w:val="00085107"/>
    <w:rsid w:val="00085B67"/>
    <w:rsid w:val="000868C4"/>
    <w:rsid w:val="000869AB"/>
    <w:rsid w:val="00086A0E"/>
    <w:rsid w:val="00086A1C"/>
    <w:rsid w:val="00086D78"/>
    <w:rsid w:val="00090107"/>
    <w:rsid w:val="0009020E"/>
    <w:rsid w:val="00090611"/>
    <w:rsid w:val="000913F3"/>
    <w:rsid w:val="00091C55"/>
    <w:rsid w:val="00091DF6"/>
    <w:rsid w:val="0009271B"/>
    <w:rsid w:val="00092F50"/>
    <w:rsid w:val="000942EE"/>
    <w:rsid w:val="00094872"/>
    <w:rsid w:val="00094999"/>
    <w:rsid w:val="00095B52"/>
    <w:rsid w:val="00096805"/>
    <w:rsid w:val="00096CAD"/>
    <w:rsid w:val="0009795A"/>
    <w:rsid w:val="00097FA8"/>
    <w:rsid w:val="000A0472"/>
    <w:rsid w:val="000A11F9"/>
    <w:rsid w:val="000A2257"/>
    <w:rsid w:val="000A2633"/>
    <w:rsid w:val="000A27E0"/>
    <w:rsid w:val="000A2FFE"/>
    <w:rsid w:val="000A4485"/>
    <w:rsid w:val="000A5266"/>
    <w:rsid w:val="000A56F5"/>
    <w:rsid w:val="000A6584"/>
    <w:rsid w:val="000A7AAF"/>
    <w:rsid w:val="000B09D3"/>
    <w:rsid w:val="000B3B69"/>
    <w:rsid w:val="000B4DCE"/>
    <w:rsid w:val="000B4EED"/>
    <w:rsid w:val="000B5BEE"/>
    <w:rsid w:val="000B6C37"/>
    <w:rsid w:val="000C0EF0"/>
    <w:rsid w:val="000C11CC"/>
    <w:rsid w:val="000C153E"/>
    <w:rsid w:val="000C17F3"/>
    <w:rsid w:val="000C188C"/>
    <w:rsid w:val="000C1CB9"/>
    <w:rsid w:val="000C2A0B"/>
    <w:rsid w:val="000C4815"/>
    <w:rsid w:val="000C5276"/>
    <w:rsid w:val="000C55BB"/>
    <w:rsid w:val="000C6E6E"/>
    <w:rsid w:val="000D0784"/>
    <w:rsid w:val="000D168A"/>
    <w:rsid w:val="000D1C00"/>
    <w:rsid w:val="000D1CDA"/>
    <w:rsid w:val="000D34E7"/>
    <w:rsid w:val="000D3DCA"/>
    <w:rsid w:val="000D68D9"/>
    <w:rsid w:val="000D71F5"/>
    <w:rsid w:val="000D7657"/>
    <w:rsid w:val="000E0525"/>
    <w:rsid w:val="000E0562"/>
    <w:rsid w:val="000E1237"/>
    <w:rsid w:val="000E17A8"/>
    <w:rsid w:val="000E1839"/>
    <w:rsid w:val="000E21B3"/>
    <w:rsid w:val="000E2FEE"/>
    <w:rsid w:val="000E3615"/>
    <w:rsid w:val="000E3E1C"/>
    <w:rsid w:val="000E4283"/>
    <w:rsid w:val="000E4436"/>
    <w:rsid w:val="000E5804"/>
    <w:rsid w:val="000E629B"/>
    <w:rsid w:val="000E6864"/>
    <w:rsid w:val="000F09C3"/>
    <w:rsid w:val="000F29B9"/>
    <w:rsid w:val="000F2DDC"/>
    <w:rsid w:val="000F37FE"/>
    <w:rsid w:val="000F3CF4"/>
    <w:rsid w:val="000F4417"/>
    <w:rsid w:val="000F51E9"/>
    <w:rsid w:val="000F52D9"/>
    <w:rsid w:val="000F5800"/>
    <w:rsid w:val="000F6821"/>
    <w:rsid w:val="000F6A80"/>
    <w:rsid w:val="000F6F00"/>
    <w:rsid w:val="000F7457"/>
    <w:rsid w:val="000F79F8"/>
    <w:rsid w:val="001007EC"/>
    <w:rsid w:val="00100B75"/>
    <w:rsid w:val="001013AD"/>
    <w:rsid w:val="00103DBC"/>
    <w:rsid w:val="001041E4"/>
    <w:rsid w:val="0010427C"/>
    <w:rsid w:val="0010468E"/>
    <w:rsid w:val="00104AC2"/>
    <w:rsid w:val="00105CD2"/>
    <w:rsid w:val="00106553"/>
    <w:rsid w:val="00106C09"/>
    <w:rsid w:val="00107DEA"/>
    <w:rsid w:val="001116C3"/>
    <w:rsid w:val="00112317"/>
    <w:rsid w:val="001131B4"/>
    <w:rsid w:val="001132F6"/>
    <w:rsid w:val="00113F1F"/>
    <w:rsid w:val="001141A6"/>
    <w:rsid w:val="001145B3"/>
    <w:rsid w:val="00114B13"/>
    <w:rsid w:val="00114D58"/>
    <w:rsid w:val="00114EF0"/>
    <w:rsid w:val="0011532E"/>
    <w:rsid w:val="00115988"/>
    <w:rsid w:val="00116928"/>
    <w:rsid w:val="00116A4E"/>
    <w:rsid w:val="00116A98"/>
    <w:rsid w:val="00117176"/>
    <w:rsid w:val="001172CB"/>
    <w:rsid w:val="001175F8"/>
    <w:rsid w:val="00117CDE"/>
    <w:rsid w:val="00120CB7"/>
    <w:rsid w:val="001211BC"/>
    <w:rsid w:val="00121A01"/>
    <w:rsid w:val="00121D12"/>
    <w:rsid w:val="00122336"/>
    <w:rsid w:val="00123E3F"/>
    <w:rsid w:val="001255D4"/>
    <w:rsid w:val="00125963"/>
    <w:rsid w:val="00126B68"/>
    <w:rsid w:val="00126EAB"/>
    <w:rsid w:val="00126F37"/>
    <w:rsid w:val="00127182"/>
    <w:rsid w:val="0012736F"/>
    <w:rsid w:val="001273E5"/>
    <w:rsid w:val="00127C9C"/>
    <w:rsid w:val="00132150"/>
    <w:rsid w:val="00132562"/>
    <w:rsid w:val="001330D4"/>
    <w:rsid w:val="0013341D"/>
    <w:rsid w:val="0013363F"/>
    <w:rsid w:val="0013378D"/>
    <w:rsid w:val="001354DD"/>
    <w:rsid w:val="00137A2A"/>
    <w:rsid w:val="001404E3"/>
    <w:rsid w:val="00140C9A"/>
    <w:rsid w:val="00141384"/>
    <w:rsid w:val="00141542"/>
    <w:rsid w:val="001427A7"/>
    <w:rsid w:val="00143061"/>
    <w:rsid w:val="001435A5"/>
    <w:rsid w:val="00143C97"/>
    <w:rsid w:val="00145B5A"/>
    <w:rsid w:val="00145E7C"/>
    <w:rsid w:val="00146DAD"/>
    <w:rsid w:val="0015012E"/>
    <w:rsid w:val="00152C0E"/>
    <w:rsid w:val="00153196"/>
    <w:rsid w:val="001537C8"/>
    <w:rsid w:val="00154B2E"/>
    <w:rsid w:val="001551EC"/>
    <w:rsid w:val="00157631"/>
    <w:rsid w:val="00160323"/>
    <w:rsid w:val="00160364"/>
    <w:rsid w:val="00160A79"/>
    <w:rsid w:val="00160F8A"/>
    <w:rsid w:val="001614E2"/>
    <w:rsid w:val="00161847"/>
    <w:rsid w:val="0016201B"/>
    <w:rsid w:val="001631A7"/>
    <w:rsid w:val="00163806"/>
    <w:rsid w:val="00163AC7"/>
    <w:rsid w:val="00163F4D"/>
    <w:rsid w:val="001641A3"/>
    <w:rsid w:val="0016640C"/>
    <w:rsid w:val="00166EDC"/>
    <w:rsid w:val="001728AE"/>
    <w:rsid w:val="00172E6F"/>
    <w:rsid w:val="001739D3"/>
    <w:rsid w:val="00173B90"/>
    <w:rsid w:val="00174440"/>
    <w:rsid w:val="00176594"/>
    <w:rsid w:val="0017699C"/>
    <w:rsid w:val="0017727A"/>
    <w:rsid w:val="001809F9"/>
    <w:rsid w:val="0018213C"/>
    <w:rsid w:val="001830E5"/>
    <w:rsid w:val="001839E3"/>
    <w:rsid w:val="0018493D"/>
    <w:rsid w:val="00184950"/>
    <w:rsid w:val="00186A3A"/>
    <w:rsid w:val="00190397"/>
    <w:rsid w:val="0019118F"/>
    <w:rsid w:val="001911A0"/>
    <w:rsid w:val="00191200"/>
    <w:rsid w:val="00191A6E"/>
    <w:rsid w:val="00191BDC"/>
    <w:rsid w:val="001948D0"/>
    <w:rsid w:val="00195433"/>
    <w:rsid w:val="00196035"/>
    <w:rsid w:val="00196106"/>
    <w:rsid w:val="001973AE"/>
    <w:rsid w:val="00197CFE"/>
    <w:rsid w:val="001A2870"/>
    <w:rsid w:val="001A37C3"/>
    <w:rsid w:val="001A3BC0"/>
    <w:rsid w:val="001A57FF"/>
    <w:rsid w:val="001A5C1D"/>
    <w:rsid w:val="001A679A"/>
    <w:rsid w:val="001A7A2E"/>
    <w:rsid w:val="001B0400"/>
    <w:rsid w:val="001B1766"/>
    <w:rsid w:val="001B1AAA"/>
    <w:rsid w:val="001B2673"/>
    <w:rsid w:val="001B4ECF"/>
    <w:rsid w:val="001B5337"/>
    <w:rsid w:val="001B5521"/>
    <w:rsid w:val="001B561D"/>
    <w:rsid w:val="001B679E"/>
    <w:rsid w:val="001B70A1"/>
    <w:rsid w:val="001C1603"/>
    <w:rsid w:val="001C1865"/>
    <w:rsid w:val="001C1F4C"/>
    <w:rsid w:val="001C2C2C"/>
    <w:rsid w:val="001C2DE3"/>
    <w:rsid w:val="001C4473"/>
    <w:rsid w:val="001C4D05"/>
    <w:rsid w:val="001C6F9E"/>
    <w:rsid w:val="001D06A4"/>
    <w:rsid w:val="001D0B75"/>
    <w:rsid w:val="001D314F"/>
    <w:rsid w:val="001D3E53"/>
    <w:rsid w:val="001D629A"/>
    <w:rsid w:val="001D75B4"/>
    <w:rsid w:val="001D77CF"/>
    <w:rsid w:val="001D7CD3"/>
    <w:rsid w:val="001D7DA0"/>
    <w:rsid w:val="001E0824"/>
    <w:rsid w:val="001E09E5"/>
    <w:rsid w:val="001E1CBC"/>
    <w:rsid w:val="001E21AA"/>
    <w:rsid w:val="001E29A1"/>
    <w:rsid w:val="001E333B"/>
    <w:rsid w:val="001E3CF4"/>
    <w:rsid w:val="001E4A40"/>
    <w:rsid w:val="001E5E1F"/>
    <w:rsid w:val="001E6978"/>
    <w:rsid w:val="001E793D"/>
    <w:rsid w:val="001F38E1"/>
    <w:rsid w:val="001F3EF5"/>
    <w:rsid w:val="001F4A91"/>
    <w:rsid w:val="001F59E9"/>
    <w:rsid w:val="001F5A43"/>
    <w:rsid w:val="001F7A06"/>
    <w:rsid w:val="001F7CC0"/>
    <w:rsid w:val="001F7E5D"/>
    <w:rsid w:val="00200957"/>
    <w:rsid w:val="00201504"/>
    <w:rsid w:val="00201927"/>
    <w:rsid w:val="0020193E"/>
    <w:rsid w:val="00201D14"/>
    <w:rsid w:val="0020422B"/>
    <w:rsid w:val="00204973"/>
    <w:rsid w:val="002053CE"/>
    <w:rsid w:val="00205FE5"/>
    <w:rsid w:val="0020614E"/>
    <w:rsid w:val="002063F1"/>
    <w:rsid w:val="00206F57"/>
    <w:rsid w:val="002072E6"/>
    <w:rsid w:val="002077F4"/>
    <w:rsid w:val="00210ED2"/>
    <w:rsid w:val="0021122E"/>
    <w:rsid w:val="00212A70"/>
    <w:rsid w:val="002138D7"/>
    <w:rsid w:val="00214E2D"/>
    <w:rsid w:val="002158ED"/>
    <w:rsid w:val="0021649B"/>
    <w:rsid w:val="0021727F"/>
    <w:rsid w:val="00217A35"/>
    <w:rsid w:val="00217C26"/>
    <w:rsid w:val="00220306"/>
    <w:rsid w:val="00222137"/>
    <w:rsid w:val="0022486D"/>
    <w:rsid w:val="00224902"/>
    <w:rsid w:val="00231E1E"/>
    <w:rsid w:val="0023247D"/>
    <w:rsid w:val="00232D4C"/>
    <w:rsid w:val="00233718"/>
    <w:rsid w:val="002338FB"/>
    <w:rsid w:val="00233E90"/>
    <w:rsid w:val="002340F0"/>
    <w:rsid w:val="00234643"/>
    <w:rsid w:val="00234D35"/>
    <w:rsid w:val="00235065"/>
    <w:rsid w:val="00235C25"/>
    <w:rsid w:val="00235D3D"/>
    <w:rsid w:val="002406AE"/>
    <w:rsid w:val="00240F77"/>
    <w:rsid w:val="00241612"/>
    <w:rsid w:val="00241E12"/>
    <w:rsid w:val="00241E44"/>
    <w:rsid w:val="00243083"/>
    <w:rsid w:val="00244B52"/>
    <w:rsid w:val="0024604F"/>
    <w:rsid w:val="00246055"/>
    <w:rsid w:val="00246CC8"/>
    <w:rsid w:val="00246DCD"/>
    <w:rsid w:val="00247613"/>
    <w:rsid w:val="00250200"/>
    <w:rsid w:val="002508F3"/>
    <w:rsid w:val="00251A5D"/>
    <w:rsid w:val="00251E0B"/>
    <w:rsid w:val="002525E9"/>
    <w:rsid w:val="0025352C"/>
    <w:rsid w:val="00253791"/>
    <w:rsid w:val="00255B8B"/>
    <w:rsid w:val="00257715"/>
    <w:rsid w:val="00260AEB"/>
    <w:rsid w:val="00260C1F"/>
    <w:rsid w:val="00261582"/>
    <w:rsid w:val="00262457"/>
    <w:rsid w:val="00263712"/>
    <w:rsid w:val="00263CB6"/>
    <w:rsid w:val="0026531C"/>
    <w:rsid w:val="00265E07"/>
    <w:rsid w:val="002660C5"/>
    <w:rsid w:val="00266BF8"/>
    <w:rsid w:val="00266BFB"/>
    <w:rsid w:val="00266C5A"/>
    <w:rsid w:val="00267F1C"/>
    <w:rsid w:val="00270014"/>
    <w:rsid w:val="0027240F"/>
    <w:rsid w:val="00272492"/>
    <w:rsid w:val="00272E14"/>
    <w:rsid w:val="00274D84"/>
    <w:rsid w:val="00274FFC"/>
    <w:rsid w:val="00275259"/>
    <w:rsid w:val="0028050E"/>
    <w:rsid w:val="0028079D"/>
    <w:rsid w:val="00280806"/>
    <w:rsid w:val="00281BB6"/>
    <w:rsid w:val="0028274B"/>
    <w:rsid w:val="00282A56"/>
    <w:rsid w:val="00283503"/>
    <w:rsid w:val="00283A25"/>
    <w:rsid w:val="00283C6A"/>
    <w:rsid w:val="00284C30"/>
    <w:rsid w:val="00284C5A"/>
    <w:rsid w:val="00284D14"/>
    <w:rsid w:val="0028579B"/>
    <w:rsid w:val="00285F7E"/>
    <w:rsid w:val="00286307"/>
    <w:rsid w:val="00287CA8"/>
    <w:rsid w:val="002903F0"/>
    <w:rsid w:val="00291B2D"/>
    <w:rsid w:val="00292115"/>
    <w:rsid w:val="00292AF1"/>
    <w:rsid w:val="00292D3B"/>
    <w:rsid w:val="0029382F"/>
    <w:rsid w:val="0029483A"/>
    <w:rsid w:val="0029606F"/>
    <w:rsid w:val="002970CA"/>
    <w:rsid w:val="002974C5"/>
    <w:rsid w:val="002974E6"/>
    <w:rsid w:val="00297FA2"/>
    <w:rsid w:val="002A078B"/>
    <w:rsid w:val="002A0C8E"/>
    <w:rsid w:val="002A2127"/>
    <w:rsid w:val="002A2F94"/>
    <w:rsid w:val="002A3544"/>
    <w:rsid w:val="002A3B6E"/>
    <w:rsid w:val="002A47CE"/>
    <w:rsid w:val="002A48C4"/>
    <w:rsid w:val="002A59EE"/>
    <w:rsid w:val="002A70E9"/>
    <w:rsid w:val="002A7A33"/>
    <w:rsid w:val="002B1569"/>
    <w:rsid w:val="002B2B0D"/>
    <w:rsid w:val="002B3E5C"/>
    <w:rsid w:val="002B5D8E"/>
    <w:rsid w:val="002C0101"/>
    <w:rsid w:val="002C0AF3"/>
    <w:rsid w:val="002C0FD7"/>
    <w:rsid w:val="002C2636"/>
    <w:rsid w:val="002C3022"/>
    <w:rsid w:val="002C49BC"/>
    <w:rsid w:val="002C5276"/>
    <w:rsid w:val="002C6077"/>
    <w:rsid w:val="002C662B"/>
    <w:rsid w:val="002C67B1"/>
    <w:rsid w:val="002C6909"/>
    <w:rsid w:val="002D08EC"/>
    <w:rsid w:val="002D0A50"/>
    <w:rsid w:val="002D0F23"/>
    <w:rsid w:val="002D1A3E"/>
    <w:rsid w:val="002D1C9C"/>
    <w:rsid w:val="002D32A7"/>
    <w:rsid w:val="002D3A32"/>
    <w:rsid w:val="002D4030"/>
    <w:rsid w:val="002D46B7"/>
    <w:rsid w:val="002D49A2"/>
    <w:rsid w:val="002D5B0A"/>
    <w:rsid w:val="002D5C19"/>
    <w:rsid w:val="002D5DAC"/>
    <w:rsid w:val="002D640C"/>
    <w:rsid w:val="002D67C2"/>
    <w:rsid w:val="002D76D6"/>
    <w:rsid w:val="002D7F81"/>
    <w:rsid w:val="002E16FC"/>
    <w:rsid w:val="002E20E7"/>
    <w:rsid w:val="002E2EAE"/>
    <w:rsid w:val="002E38EA"/>
    <w:rsid w:val="002E4560"/>
    <w:rsid w:val="002E4959"/>
    <w:rsid w:val="002E4EC2"/>
    <w:rsid w:val="002E5573"/>
    <w:rsid w:val="002E623F"/>
    <w:rsid w:val="002E6FA0"/>
    <w:rsid w:val="002E70C6"/>
    <w:rsid w:val="002E732F"/>
    <w:rsid w:val="002F030A"/>
    <w:rsid w:val="002F09FA"/>
    <w:rsid w:val="002F0DDC"/>
    <w:rsid w:val="002F1457"/>
    <w:rsid w:val="002F14FC"/>
    <w:rsid w:val="002F1F62"/>
    <w:rsid w:val="002F2C5A"/>
    <w:rsid w:val="002F31D0"/>
    <w:rsid w:val="002F3427"/>
    <w:rsid w:val="002F394D"/>
    <w:rsid w:val="002F3E1B"/>
    <w:rsid w:val="002F4447"/>
    <w:rsid w:val="002F49BA"/>
    <w:rsid w:val="002F78AE"/>
    <w:rsid w:val="0030178A"/>
    <w:rsid w:val="00301B17"/>
    <w:rsid w:val="003024BD"/>
    <w:rsid w:val="00302A13"/>
    <w:rsid w:val="00302A17"/>
    <w:rsid w:val="00302FD3"/>
    <w:rsid w:val="003030AB"/>
    <w:rsid w:val="00303579"/>
    <w:rsid w:val="003035CD"/>
    <w:rsid w:val="00303F3E"/>
    <w:rsid w:val="003045A5"/>
    <w:rsid w:val="00304AB4"/>
    <w:rsid w:val="00305C88"/>
    <w:rsid w:val="00306735"/>
    <w:rsid w:val="00310D31"/>
    <w:rsid w:val="00311213"/>
    <w:rsid w:val="00313052"/>
    <w:rsid w:val="00313081"/>
    <w:rsid w:val="0031473C"/>
    <w:rsid w:val="003156E6"/>
    <w:rsid w:val="003157AA"/>
    <w:rsid w:val="00317473"/>
    <w:rsid w:val="003174BE"/>
    <w:rsid w:val="00320817"/>
    <w:rsid w:val="00320A1F"/>
    <w:rsid w:val="003214B3"/>
    <w:rsid w:val="00321C4C"/>
    <w:rsid w:val="00322401"/>
    <w:rsid w:val="00322BE6"/>
    <w:rsid w:val="0032391D"/>
    <w:rsid w:val="00323A22"/>
    <w:rsid w:val="00323B50"/>
    <w:rsid w:val="00324BD0"/>
    <w:rsid w:val="0032597C"/>
    <w:rsid w:val="00326C3D"/>
    <w:rsid w:val="00327153"/>
    <w:rsid w:val="00327191"/>
    <w:rsid w:val="00327750"/>
    <w:rsid w:val="00331123"/>
    <w:rsid w:val="00331726"/>
    <w:rsid w:val="0033185E"/>
    <w:rsid w:val="00331CFF"/>
    <w:rsid w:val="0033298A"/>
    <w:rsid w:val="00332E64"/>
    <w:rsid w:val="00333750"/>
    <w:rsid w:val="00333DF1"/>
    <w:rsid w:val="00334460"/>
    <w:rsid w:val="00335D61"/>
    <w:rsid w:val="00336098"/>
    <w:rsid w:val="00341111"/>
    <w:rsid w:val="00341A64"/>
    <w:rsid w:val="00342F6F"/>
    <w:rsid w:val="0034378F"/>
    <w:rsid w:val="00343A92"/>
    <w:rsid w:val="00344056"/>
    <w:rsid w:val="0034411F"/>
    <w:rsid w:val="00344986"/>
    <w:rsid w:val="00344B12"/>
    <w:rsid w:val="00344DAD"/>
    <w:rsid w:val="00344E79"/>
    <w:rsid w:val="003459BB"/>
    <w:rsid w:val="003462CF"/>
    <w:rsid w:val="00346862"/>
    <w:rsid w:val="0034696F"/>
    <w:rsid w:val="00347ABB"/>
    <w:rsid w:val="00347CEA"/>
    <w:rsid w:val="00350844"/>
    <w:rsid w:val="003509F7"/>
    <w:rsid w:val="003525F3"/>
    <w:rsid w:val="0035266C"/>
    <w:rsid w:val="00352A03"/>
    <w:rsid w:val="003537AD"/>
    <w:rsid w:val="00353DCF"/>
    <w:rsid w:val="00354527"/>
    <w:rsid w:val="00354C6A"/>
    <w:rsid w:val="00355AA1"/>
    <w:rsid w:val="00356518"/>
    <w:rsid w:val="00356ABE"/>
    <w:rsid w:val="00360039"/>
    <w:rsid w:val="00361864"/>
    <w:rsid w:val="00362066"/>
    <w:rsid w:val="003626CE"/>
    <w:rsid w:val="0036274F"/>
    <w:rsid w:val="00362E96"/>
    <w:rsid w:val="003643AC"/>
    <w:rsid w:val="00364727"/>
    <w:rsid w:val="003647E7"/>
    <w:rsid w:val="00364A23"/>
    <w:rsid w:val="00364A4A"/>
    <w:rsid w:val="00365012"/>
    <w:rsid w:val="003654AC"/>
    <w:rsid w:val="003666CC"/>
    <w:rsid w:val="0036719A"/>
    <w:rsid w:val="003676F1"/>
    <w:rsid w:val="003703A7"/>
    <w:rsid w:val="0037073B"/>
    <w:rsid w:val="00371CC4"/>
    <w:rsid w:val="00371F41"/>
    <w:rsid w:val="00373CAA"/>
    <w:rsid w:val="00374CF9"/>
    <w:rsid w:val="00375148"/>
    <w:rsid w:val="0037588F"/>
    <w:rsid w:val="00376297"/>
    <w:rsid w:val="003776B5"/>
    <w:rsid w:val="00377EAB"/>
    <w:rsid w:val="00382F83"/>
    <w:rsid w:val="00382F9B"/>
    <w:rsid w:val="00384806"/>
    <w:rsid w:val="00386178"/>
    <w:rsid w:val="0038719B"/>
    <w:rsid w:val="003915A3"/>
    <w:rsid w:val="00391A65"/>
    <w:rsid w:val="00391E5A"/>
    <w:rsid w:val="003924E0"/>
    <w:rsid w:val="003943A1"/>
    <w:rsid w:val="0039474C"/>
    <w:rsid w:val="00395157"/>
    <w:rsid w:val="00395407"/>
    <w:rsid w:val="00397338"/>
    <w:rsid w:val="00397BEB"/>
    <w:rsid w:val="003A23B6"/>
    <w:rsid w:val="003A28FE"/>
    <w:rsid w:val="003A6784"/>
    <w:rsid w:val="003A6DF0"/>
    <w:rsid w:val="003A6F9D"/>
    <w:rsid w:val="003B02A6"/>
    <w:rsid w:val="003B0B8B"/>
    <w:rsid w:val="003B1D6E"/>
    <w:rsid w:val="003B1E29"/>
    <w:rsid w:val="003B209A"/>
    <w:rsid w:val="003B2C2B"/>
    <w:rsid w:val="003B2EDC"/>
    <w:rsid w:val="003B3739"/>
    <w:rsid w:val="003B487F"/>
    <w:rsid w:val="003B4FB2"/>
    <w:rsid w:val="003B5CC1"/>
    <w:rsid w:val="003B6012"/>
    <w:rsid w:val="003B744A"/>
    <w:rsid w:val="003C00E7"/>
    <w:rsid w:val="003C06FF"/>
    <w:rsid w:val="003C08E9"/>
    <w:rsid w:val="003C1FCE"/>
    <w:rsid w:val="003C243E"/>
    <w:rsid w:val="003C2502"/>
    <w:rsid w:val="003C2EF6"/>
    <w:rsid w:val="003C3AA9"/>
    <w:rsid w:val="003C528D"/>
    <w:rsid w:val="003C62BD"/>
    <w:rsid w:val="003C72CC"/>
    <w:rsid w:val="003D0A32"/>
    <w:rsid w:val="003D0A73"/>
    <w:rsid w:val="003D0DD3"/>
    <w:rsid w:val="003D1483"/>
    <w:rsid w:val="003D19BF"/>
    <w:rsid w:val="003D2933"/>
    <w:rsid w:val="003D2EA8"/>
    <w:rsid w:val="003D2F53"/>
    <w:rsid w:val="003D3050"/>
    <w:rsid w:val="003D45ED"/>
    <w:rsid w:val="003D46E4"/>
    <w:rsid w:val="003D47D9"/>
    <w:rsid w:val="003D656A"/>
    <w:rsid w:val="003E0D74"/>
    <w:rsid w:val="003E0FF9"/>
    <w:rsid w:val="003E36B1"/>
    <w:rsid w:val="003E3C14"/>
    <w:rsid w:val="003E407D"/>
    <w:rsid w:val="003E5CCF"/>
    <w:rsid w:val="003E5E8D"/>
    <w:rsid w:val="003F0A2E"/>
    <w:rsid w:val="003F0B8E"/>
    <w:rsid w:val="003F2141"/>
    <w:rsid w:val="003F2A51"/>
    <w:rsid w:val="003F394D"/>
    <w:rsid w:val="003F4DC3"/>
    <w:rsid w:val="003F4EAE"/>
    <w:rsid w:val="003F58F8"/>
    <w:rsid w:val="003F6783"/>
    <w:rsid w:val="003F698D"/>
    <w:rsid w:val="003F75EF"/>
    <w:rsid w:val="003F7C5F"/>
    <w:rsid w:val="0040097F"/>
    <w:rsid w:val="00400F32"/>
    <w:rsid w:val="004029BB"/>
    <w:rsid w:val="00403823"/>
    <w:rsid w:val="00404712"/>
    <w:rsid w:val="00404933"/>
    <w:rsid w:val="00405E81"/>
    <w:rsid w:val="0040646F"/>
    <w:rsid w:val="004074DC"/>
    <w:rsid w:val="00410644"/>
    <w:rsid w:val="00410B27"/>
    <w:rsid w:val="00411228"/>
    <w:rsid w:val="004119A5"/>
    <w:rsid w:val="00412657"/>
    <w:rsid w:val="004126B3"/>
    <w:rsid w:val="00412E4D"/>
    <w:rsid w:val="0041532D"/>
    <w:rsid w:val="00415C5D"/>
    <w:rsid w:val="0041603E"/>
    <w:rsid w:val="00416489"/>
    <w:rsid w:val="004172E6"/>
    <w:rsid w:val="0042054D"/>
    <w:rsid w:val="0042091F"/>
    <w:rsid w:val="00421E8D"/>
    <w:rsid w:val="00422A3A"/>
    <w:rsid w:val="00425DAA"/>
    <w:rsid w:val="0042600F"/>
    <w:rsid w:val="004265F9"/>
    <w:rsid w:val="004265FA"/>
    <w:rsid w:val="00427719"/>
    <w:rsid w:val="00427936"/>
    <w:rsid w:val="004308CD"/>
    <w:rsid w:val="00431602"/>
    <w:rsid w:val="00431F81"/>
    <w:rsid w:val="00432172"/>
    <w:rsid w:val="00432183"/>
    <w:rsid w:val="004331BB"/>
    <w:rsid w:val="004332B1"/>
    <w:rsid w:val="004337D1"/>
    <w:rsid w:val="00434D6E"/>
    <w:rsid w:val="0043568B"/>
    <w:rsid w:val="00435ED2"/>
    <w:rsid w:val="00435FCB"/>
    <w:rsid w:val="00440DB5"/>
    <w:rsid w:val="00440DCE"/>
    <w:rsid w:val="00441BFD"/>
    <w:rsid w:val="00442D70"/>
    <w:rsid w:val="004438F7"/>
    <w:rsid w:val="00446881"/>
    <w:rsid w:val="00447C7C"/>
    <w:rsid w:val="00447DA4"/>
    <w:rsid w:val="0045054D"/>
    <w:rsid w:val="0045155F"/>
    <w:rsid w:val="00451B82"/>
    <w:rsid w:val="00452ADF"/>
    <w:rsid w:val="004564E7"/>
    <w:rsid w:val="004573AE"/>
    <w:rsid w:val="00457593"/>
    <w:rsid w:val="0046035E"/>
    <w:rsid w:val="004609E8"/>
    <w:rsid w:val="00460F2E"/>
    <w:rsid w:val="00461679"/>
    <w:rsid w:val="00461957"/>
    <w:rsid w:val="00462034"/>
    <w:rsid w:val="004646F0"/>
    <w:rsid w:val="00464C73"/>
    <w:rsid w:val="004657C0"/>
    <w:rsid w:val="0046625C"/>
    <w:rsid w:val="00466B6A"/>
    <w:rsid w:val="004673E6"/>
    <w:rsid w:val="00470197"/>
    <w:rsid w:val="00470A97"/>
    <w:rsid w:val="00470BDD"/>
    <w:rsid w:val="00470C21"/>
    <w:rsid w:val="00471304"/>
    <w:rsid w:val="0047147E"/>
    <w:rsid w:val="00471D53"/>
    <w:rsid w:val="0047217E"/>
    <w:rsid w:val="00472804"/>
    <w:rsid w:val="00472E8A"/>
    <w:rsid w:val="00473522"/>
    <w:rsid w:val="00474025"/>
    <w:rsid w:val="00474172"/>
    <w:rsid w:val="004753BF"/>
    <w:rsid w:val="0047639F"/>
    <w:rsid w:val="00476C9E"/>
    <w:rsid w:val="00481396"/>
    <w:rsid w:val="00481811"/>
    <w:rsid w:val="00481A19"/>
    <w:rsid w:val="00487E25"/>
    <w:rsid w:val="004908F3"/>
    <w:rsid w:val="00491341"/>
    <w:rsid w:val="00491E5F"/>
    <w:rsid w:val="00492E6E"/>
    <w:rsid w:val="00493187"/>
    <w:rsid w:val="00493740"/>
    <w:rsid w:val="00496C56"/>
    <w:rsid w:val="00496D0B"/>
    <w:rsid w:val="00496E49"/>
    <w:rsid w:val="0049713D"/>
    <w:rsid w:val="00497885"/>
    <w:rsid w:val="004A1C61"/>
    <w:rsid w:val="004A28C9"/>
    <w:rsid w:val="004A2FCF"/>
    <w:rsid w:val="004A33C7"/>
    <w:rsid w:val="004A35E1"/>
    <w:rsid w:val="004A5D19"/>
    <w:rsid w:val="004A775D"/>
    <w:rsid w:val="004B0457"/>
    <w:rsid w:val="004B1D54"/>
    <w:rsid w:val="004B2A50"/>
    <w:rsid w:val="004B35C3"/>
    <w:rsid w:val="004B391F"/>
    <w:rsid w:val="004B392F"/>
    <w:rsid w:val="004B4A23"/>
    <w:rsid w:val="004B51B5"/>
    <w:rsid w:val="004B51E6"/>
    <w:rsid w:val="004B6D0D"/>
    <w:rsid w:val="004B758D"/>
    <w:rsid w:val="004B7BAD"/>
    <w:rsid w:val="004B7F03"/>
    <w:rsid w:val="004C09BD"/>
    <w:rsid w:val="004C0F42"/>
    <w:rsid w:val="004C26CF"/>
    <w:rsid w:val="004C2D77"/>
    <w:rsid w:val="004C304A"/>
    <w:rsid w:val="004C3876"/>
    <w:rsid w:val="004C38FB"/>
    <w:rsid w:val="004C4641"/>
    <w:rsid w:val="004C4DB8"/>
    <w:rsid w:val="004C5570"/>
    <w:rsid w:val="004C6490"/>
    <w:rsid w:val="004C7018"/>
    <w:rsid w:val="004C7FA1"/>
    <w:rsid w:val="004D1420"/>
    <w:rsid w:val="004D260E"/>
    <w:rsid w:val="004D3FF8"/>
    <w:rsid w:val="004D4F17"/>
    <w:rsid w:val="004D5646"/>
    <w:rsid w:val="004D5CB4"/>
    <w:rsid w:val="004D639A"/>
    <w:rsid w:val="004D718B"/>
    <w:rsid w:val="004D775E"/>
    <w:rsid w:val="004E03F5"/>
    <w:rsid w:val="004E04B5"/>
    <w:rsid w:val="004E06A0"/>
    <w:rsid w:val="004E07AD"/>
    <w:rsid w:val="004E0F77"/>
    <w:rsid w:val="004E14EF"/>
    <w:rsid w:val="004E1AFB"/>
    <w:rsid w:val="004E2FAB"/>
    <w:rsid w:val="004E344A"/>
    <w:rsid w:val="004E3F1A"/>
    <w:rsid w:val="004E4070"/>
    <w:rsid w:val="004E584A"/>
    <w:rsid w:val="004E659F"/>
    <w:rsid w:val="004E6EB8"/>
    <w:rsid w:val="004E772C"/>
    <w:rsid w:val="004E7C8E"/>
    <w:rsid w:val="004F0E93"/>
    <w:rsid w:val="004F12F0"/>
    <w:rsid w:val="004F1675"/>
    <w:rsid w:val="004F1D60"/>
    <w:rsid w:val="004F3DF8"/>
    <w:rsid w:val="004F3F2A"/>
    <w:rsid w:val="004F4201"/>
    <w:rsid w:val="004F4660"/>
    <w:rsid w:val="004F57D9"/>
    <w:rsid w:val="004F5A49"/>
    <w:rsid w:val="004F5E47"/>
    <w:rsid w:val="004F6A55"/>
    <w:rsid w:val="004F6B9B"/>
    <w:rsid w:val="004F6EEB"/>
    <w:rsid w:val="004F7514"/>
    <w:rsid w:val="004F7553"/>
    <w:rsid w:val="0050023E"/>
    <w:rsid w:val="00500303"/>
    <w:rsid w:val="00500B39"/>
    <w:rsid w:val="00501BF9"/>
    <w:rsid w:val="00502C83"/>
    <w:rsid w:val="00503412"/>
    <w:rsid w:val="0050371F"/>
    <w:rsid w:val="005043EB"/>
    <w:rsid w:val="00504586"/>
    <w:rsid w:val="005053F5"/>
    <w:rsid w:val="005063B1"/>
    <w:rsid w:val="005066DB"/>
    <w:rsid w:val="00506793"/>
    <w:rsid w:val="0050707D"/>
    <w:rsid w:val="00507473"/>
    <w:rsid w:val="005075AC"/>
    <w:rsid w:val="00507E58"/>
    <w:rsid w:val="00510444"/>
    <w:rsid w:val="005106EB"/>
    <w:rsid w:val="00511447"/>
    <w:rsid w:val="00512A4B"/>
    <w:rsid w:val="00512AF5"/>
    <w:rsid w:val="00514620"/>
    <w:rsid w:val="00514A36"/>
    <w:rsid w:val="00514D7C"/>
    <w:rsid w:val="0051568B"/>
    <w:rsid w:val="00517A68"/>
    <w:rsid w:val="00520996"/>
    <w:rsid w:val="00521846"/>
    <w:rsid w:val="00521D1F"/>
    <w:rsid w:val="00523B21"/>
    <w:rsid w:val="005251FF"/>
    <w:rsid w:val="00527DA8"/>
    <w:rsid w:val="00531F0E"/>
    <w:rsid w:val="005331C3"/>
    <w:rsid w:val="0053449D"/>
    <w:rsid w:val="0053526D"/>
    <w:rsid w:val="005363E9"/>
    <w:rsid w:val="0054054A"/>
    <w:rsid w:val="0054108F"/>
    <w:rsid w:val="005415A3"/>
    <w:rsid w:val="00541AB6"/>
    <w:rsid w:val="0054200E"/>
    <w:rsid w:val="005422D7"/>
    <w:rsid w:val="00542541"/>
    <w:rsid w:val="0054277C"/>
    <w:rsid w:val="0054372D"/>
    <w:rsid w:val="00544B7D"/>
    <w:rsid w:val="00546445"/>
    <w:rsid w:val="00546F3E"/>
    <w:rsid w:val="00547309"/>
    <w:rsid w:val="005473A4"/>
    <w:rsid w:val="00552A53"/>
    <w:rsid w:val="00552D1E"/>
    <w:rsid w:val="00552FAF"/>
    <w:rsid w:val="005552B0"/>
    <w:rsid w:val="00556191"/>
    <w:rsid w:val="00556366"/>
    <w:rsid w:val="005563AE"/>
    <w:rsid w:val="00556CD5"/>
    <w:rsid w:val="00556F3B"/>
    <w:rsid w:val="00556FEE"/>
    <w:rsid w:val="00557A06"/>
    <w:rsid w:val="00557D9E"/>
    <w:rsid w:val="00560A91"/>
    <w:rsid w:val="00560EC5"/>
    <w:rsid w:val="005623A9"/>
    <w:rsid w:val="00564285"/>
    <w:rsid w:val="00564593"/>
    <w:rsid w:val="00567921"/>
    <w:rsid w:val="005701EC"/>
    <w:rsid w:val="00570789"/>
    <w:rsid w:val="00570DAE"/>
    <w:rsid w:val="005725BF"/>
    <w:rsid w:val="00572AD0"/>
    <w:rsid w:val="005741CB"/>
    <w:rsid w:val="005748DD"/>
    <w:rsid w:val="00574D4A"/>
    <w:rsid w:val="0057565D"/>
    <w:rsid w:val="00576DFF"/>
    <w:rsid w:val="0057796D"/>
    <w:rsid w:val="00577F84"/>
    <w:rsid w:val="00580954"/>
    <w:rsid w:val="00581819"/>
    <w:rsid w:val="00581C69"/>
    <w:rsid w:val="00582108"/>
    <w:rsid w:val="005830CD"/>
    <w:rsid w:val="0058341D"/>
    <w:rsid w:val="0058344D"/>
    <w:rsid w:val="00583D97"/>
    <w:rsid w:val="00584899"/>
    <w:rsid w:val="00584C2A"/>
    <w:rsid w:val="005866A3"/>
    <w:rsid w:val="00586C4E"/>
    <w:rsid w:val="00587090"/>
    <w:rsid w:val="00587207"/>
    <w:rsid w:val="00587337"/>
    <w:rsid w:val="00590334"/>
    <w:rsid w:val="00590BCB"/>
    <w:rsid w:val="00590E0A"/>
    <w:rsid w:val="005912AF"/>
    <w:rsid w:val="00592DE5"/>
    <w:rsid w:val="0059300C"/>
    <w:rsid w:val="00593274"/>
    <w:rsid w:val="0059341D"/>
    <w:rsid w:val="00594405"/>
    <w:rsid w:val="005948FA"/>
    <w:rsid w:val="00594B64"/>
    <w:rsid w:val="005961E1"/>
    <w:rsid w:val="00597BC4"/>
    <w:rsid w:val="00597DDE"/>
    <w:rsid w:val="005A2C3F"/>
    <w:rsid w:val="005A2FD8"/>
    <w:rsid w:val="005A3833"/>
    <w:rsid w:val="005A3880"/>
    <w:rsid w:val="005A3EC0"/>
    <w:rsid w:val="005A429C"/>
    <w:rsid w:val="005A4412"/>
    <w:rsid w:val="005A536F"/>
    <w:rsid w:val="005A5CDD"/>
    <w:rsid w:val="005A6329"/>
    <w:rsid w:val="005A6916"/>
    <w:rsid w:val="005A7193"/>
    <w:rsid w:val="005A72F6"/>
    <w:rsid w:val="005A7339"/>
    <w:rsid w:val="005B0E8A"/>
    <w:rsid w:val="005B166B"/>
    <w:rsid w:val="005B3373"/>
    <w:rsid w:val="005B3E53"/>
    <w:rsid w:val="005B478C"/>
    <w:rsid w:val="005B50B8"/>
    <w:rsid w:val="005B5300"/>
    <w:rsid w:val="005B59C7"/>
    <w:rsid w:val="005B6646"/>
    <w:rsid w:val="005C0692"/>
    <w:rsid w:val="005C06D9"/>
    <w:rsid w:val="005C14E0"/>
    <w:rsid w:val="005C2014"/>
    <w:rsid w:val="005C344C"/>
    <w:rsid w:val="005C3644"/>
    <w:rsid w:val="005C36F6"/>
    <w:rsid w:val="005C36FB"/>
    <w:rsid w:val="005C3B6F"/>
    <w:rsid w:val="005C41DA"/>
    <w:rsid w:val="005C5E0E"/>
    <w:rsid w:val="005C6107"/>
    <w:rsid w:val="005C63B0"/>
    <w:rsid w:val="005C7293"/>
    <w:rsid w:val="005C7AA3"/>
    <w:rsid w:val="005D1CBC"/>
    <w:rsid w:val="005D1FE7"/>
    <w:rsid w:val="005D30FE"/>
    <w:rsid w:val="005D3790"/>
    <w:rsid w:val="005D5547"/>
    <w:rsid w:val="005D5AE1"/>
    <w:rsid w:val="005D6453"/>
    <w:rsid w:val="005D6658"/>
    <w:rsid w:val="005D7C49"/>
    <w:rsid w:val="005E1AFD"/>
    <w:rsid w:val="005E2598"/>
    <w:rsid w:val="005E25BD"/>
    <w:rsid w:val="005E263A"/>
    <w:rsid w:val="005E35A9"/>
    <w:rsid w:val="005E49E6"/>
    <w:rsid w:val="005E4A88"/>
    <w:rsid w:val="005E5AE5"/>
    <w:rsid w:val="005E5B4E"/>
    <w:rsid w:val="005E614F"/>
    <w:rsid w:val="005E71AB"/>
    <w:rsid w:val="005E7312"/>
    <w:rsid w:val="005F00BB"/>
    <w:rsid w:val="005F063F"/>
    <w:rsid w:val="005F0691"/>
    <w:rsid w:val="005F0E1B"/>
    <w:rsid w:val="005F10DC"/>
    <w:rsid w:val="005F2081"/>
    <w:rsid w:val="005F35A0"/>
    <w:rsid w:val="005F4748"/>
    <w:rsid w:val="005F4BF6"/>
    <w:rsid w:val="005F618F"/>
    <w:rsid w:val="005F681E"/>
    <w:rsid w:val="00600023"/>
    <w:rsid w:val="006006B7"/>
    <w:rsid w:val="00601412"/>
    <w:rsid w:val="00601B75"/>
    <w:rsid w:val="00602D76"/>
    <w:rsid w:val="006038F6"/>
    <w:rsid w:val="00603C4B"/>
    <w:rsid w:val="00604460"/>
    <w:rsid w:val="0060540A"/>
    <w:rsid w:val="00606A3F"/>
    <w:rsid w:val="00611228"/>
    <w:rsid w:val="00612194"/>
    <w:rsid w:val="00612B02"/>
    <w:rsid w:val="006138D1"/>
    <w:rsid w:val="00613CD6"/>
    <w:rsid w:val="00613EE4"/>
    <w:rsid w:val="0061557F"/>
    <w:rsid w:val="0061598D"/>
    <w:rsid w:val="00616DDF"/>
    <w:rsid w:val="006177D3"/>
    <w:rsid w:val="00620C44"/>
    <w:rsid w:val="00620F2D"/>
    <w:rsid w:val="00621D42"/>
    <w:rsid w:val="00621EBD"/>
    <w:rsid w:val="00622DC9"/>
    <w:rsid w:val="00623C14"/>
    <w:rsid w:val="00624B9A"/>
    <w:rsid w:val="00624FFE"/>
    <w:rsid w:val="00625176"/>
    <w:rsid w:val="00626BC8"/>
    <w:rsid w:val="00627C70"/>
    <w:rsid w:val="00630802"/>
    <w:rsid w:val="006316AB"/>
    <w:rsid w:val="0063187B"/>
    <w:rsid w:val="00631BF1"/>
    <w:rsid w:val="00632554"/>
    <w:rsid w:val="00633009"/>
    <w:rsid w:val="00633646"/>
    <w:rsid w:val="00633B4F"/>
    <w:rsid w:val="00635C53"/>
    <w:rsid w:val="00636EFB"/>
    <w:rsid w:val="00640855"/>
    <w:rsid w:val="006409FC"/>
    <w:rsid w:val="00641226"/>
    <w:rsid w:val="006427AC"/>
    <w:rsid w:val="00643C78"/>
    <w:rsid w:val="006440A8"/>
    <w:rsid w:val="006440A9"/>
    <w:rsid w:val="0064556A"/>
    <w:rsid w:val="0064652E"/>
    <w:rsid w:val="00650252"/>
    <w:rsid w:val="006506F8"/>
    <w:rsid w:val="00650720"/>
    <w:rsid w:val="0065147E"/>
    <w:rsid w:val="00651718"/>
    <w:rsid w:val="00651F27"/>
    <w:rsid w:val="00652636"/>
    <w:rsid w:val="006531A3"/>
    <w:rsid w:val="00653D70"/>
    <w:rsid w:val="00656875"/>
    <w:rsid w:val="00656933"/>
    <w:rsid w:val="00657635"/>
    <w:rsid w:val="006608E2"/>
    <w:rsid w:val="006609C1"/>
    <w:rsid w:val="006612EE"/>
    <w:rsid w:val="0066143F"/>
    <w:rsid w:val="0066158B"/>
    <w:rsid w:val="00661EF7"/>
    <w:rsid w:val="00663044"/>
    <w:rsid w:val="00663055"/>
    <w:rsid w:val="00663737"/>
    <w:rsid w:val="00664EF4"/>
    <w:rsid w:val="00667615"/>
    <w:rsid w:val="0066763C"/>
    <w:rsid w:val="00667C64"/>
    <w:rsid w:val="0067014B"/>
    <w:rsid w:val="0067105C"/>
    <w:rsid w:val="006713A7"/>
    <w:rsid w:val="00672799"/>
    <w:rsid w:val="006732CE"/>
    <w:rsid w:val="006732D3"/>
    <w:rsid w:val="006737DD"/>
    <w:rsid w:val="00674E51"/>
    <w:rsid w:val="006755CF"/>
    <w:rsid w:val="00675D7B"/>
    <w:rsid w:val="00676F13"/>
    <w:rsid w:val="00677AB0"/>
    <w:rsid w:val="00680970"/>
    <w:rsid w:val="00680D2A"/>
    <w:rsid w:val="00681A1E"/>
    <w:rsid w:val="00682816"/>
    <w:rsid w:val="006832D5"/>
    <w:rsid w:val="00683A1F"/>
    <w:rsid w:val="00683B6D"/>
    <w:rsid w:val="00684F82"/>
    <w:rsid w:val="0068756E"/>
    <w:rsid w:val="006916F1"/>
    <w:rsid w:val="00691781"/>
    <w:rsid w:val="0069280A"/>
    <w:rsid w:val="00692D2B"/>
    <w:rsid w:val="0069315F"/>
    <w:rsid w:val="00694274"/>
    <w:rsid w:val="00694398"/>
    <w:rsid w:val="00695A80"/>
    <w:rsid w:val="006968CA"/>
    <w:rsid w:val="00696A0B"/>
    <w:rsid w:val="00697229"/>
    <w:rsid w:val="00697543"/>
    <w:rsid w:val="00697693"/>
    <w:rsid w:val="0069781E"/>
    <w:rsid w:val="00697CFF"/>
    <w:rsid w:val="006A0560"/>
    <w:rsid w:val="006A07F9"/>
    <w:rsid w:val="006A2836"/>
    <w:rsid w:val="006A35E2"/>
    <w:rsid w:val="006A4E6B"/>
    <w:rsid w:val="006A613A"/>
    <w:rsid w:val="006A64D5"/>
    <w:rsid w:val="006A65B8"/>
    <w:rsid w:val="006A6DB8"/>
    <w:rsid w:val="006A7697"/>
    <w:rsid w:val="006B1B3F"/>
    <w:rsid w:val="006B222A"/>
    <w:rsid w:val="006B35F9"/>
    <w:rsid w:val="006B420D"/>
    <w:rsid w:val="006B5E63"/>
    <w:rsid w:val="006C0312"/>
    <w:rsid w:val="006C0E60"/>
    <w:rsid w:val="006C16FF"/>
    <w:rsid w:val="006C1F71"/>
    <w:rsid w:val="006C2196"/>
    <w:rsid w:val="006C2269"/>
    <w:rsid w:val="006C261F"/>
    <w:rsid w:val="006C3BAE"/>
    <w:rsid w:val="006C45C8"/>
    <w:rsid w:val="006C5145"/>
    <w:rsid w:val="006C56C0"/>
    <w:rsid w:val="006C5F2F"/>
    <w:rsid w:val="006C61C5"/>
    <w:rsid w:val="006C6DA5"/>
    <w:rsid w:val="006C7436"/>
    <w:rsid w:val="006D14C4"/>
    <w:rsid w:val="006D1505"/>
    <w:rsid w:val="006D225C"/>
    <w:rsid w:val="006D22D6"/>
    <w:rsid w:val="006D2B7D"/>
    <w:rsid w:val="006D354C"/>
    <w:rsid w:val="006D3A51"/>
    <w:rsid w:val="006D48A8"/>
    <w:rsid w:val="006D5558"/>
    <w:rsid w:val="006D5E0E"/>
    <w:rsid w:val="006D612F"/>
    <w:rsid w:val="006D621C"/>
    <w:rsid w:val="006D77D1"/>
    <w:rsid w:val="006E0EBF"/>
    <w:rsid w:val="006E1CAA"/>
    <w:rsid w:val="006E2812"/>
    <w:rsid w:val="006E34B2"/>
    <w:rsid w:val="006E3D44"/>
    <w:rsid w:val="006E469A"/>
    <w:rsid w:val="006E47AE"/>
    <w:rsid w:val="006E54CE"/>
    <w:rsid w:val="006E5CA1"/>
    <w:rsid w:val="006E6712"/>
    <w:rsid w:val="006E6D7B"/>
    <w:rsid w:val="006F12E9"/>
    <w:rsid w:val="006F14AE"/>
    <w:rsid w:val="006F1512"/>
    <w:rsid w:val="006F1A3A"/>
    <w:rsid w:val="006F1BAA"/>
    <w:rsid w:val="006F1DF4"/>
    <w:rsid w:val="006F3FD6"/>
    <w:rsid w:val="006F429E"/>
    <w:rsid w:val="006F43A7"/>
    <w:rsid w:val="006F4431"/>
    <w:rsid w:val="006F7CE5"/>
    <w:rsid w:val="006F7F75"/>
    <w:rsid w:val="006F7FBA"/>
    <w:rsid w:val="00701707"/>
    <w:rsid w:val="007017D7"/>
    <w:rsid w:val="00701D03"/>
    <w:rsid w:val="00701EE3"/>
    <w:rsid w:val="00703875"/>
    <w:rsid w:val="00704122"/>
    <w:rsid w:val="00704144"/>
    <w:rsid w:val="0070523A"/>
    <w:rsid w:val="00705A45"/>
    <w:rsid w:val="00705DCB"/>
    <w:rsid w:val="007067B9"/>
    <w:rsid w:val="0070718F"/>
    <w:rsid w:val="007104F1"/>
    <w:rsid w:val="00710DA7"/>
    <w:rsid w:val="00711129"/>
    <w:rsid w:val="00711F45"/>
    <w:rsid w:val="0071235E"/>
    <w:rsid w:val="00713502"/>
    <w:rsid w:val="00713C96"/>
    <w:rsid w:val="00714846"/>
    <w:rsid w:val="007169D6"/>
    <w:rsid w:val="00716CBA"/>
    <w:rsid w:val="0071752B"/>
    <w:rsid w:val="00720320"/>
    <w:rsid w:val="0072201A"/>
    <w:rsid w:val="00722B88"/>
    <w:rsid w:val="0072318C"/>
    <w:rsid w:val="0072337A"/>
    <w:rsid w:val="00723A9B"/>
    <w:rsid w:val="007247C9"/>
    <w:rsid w:val="0072497B"/>
    <w:rsid w:val="00725171"/>
    <w:rsid w:val="00726A82"/>
    <w:rsid w:val="00730569"/>
    <w:rsid w:val="00731970"/>
    <w:rsid w:val="0073272D"/>
    <w:rsid w:val="0073307F"/>
    <w:rsid w:val="00734C79"/>
    <w:rsid w:val="0073593C"/>
    <w:rsid w:val="0073597A"/>
    <w:rsid w:val="00736375"/>
    <w:rsid w:val="007364FA"/>
    <w:rsid w:val="007368D0"/>
    <w:rsid w:val="007404F5"/>
    <w:rsid w:val="00742540"/>
    <w:rsid w:val="0074287A"/>
    <w:rsid w:val="00743372"/>
    <w:rsid w:val="00743599"/>
    <w:rsid w:val="00743917"/>
    <w:rsid w:val="00743AE1"/>
    <w:rsid w:val="007455A3"/>
    <w:rsid w:val="00745EE4"/>
    <w:rsid w:val="00746EEB"/>
    <w:rsid w:val="00747267"/>
    <w:rsid w:val="0074790C"/>
    <w:rsid w:val="00750137"/>
    <w:rsid w:val="007520A3"/>
    <w:rsid w:val="007528B8"/>
    <w:rsid w:val="00753C77"/>
    <w:rsid w:val="0075436C"/>
    <w:rsid w:val="00754A28"/>
    <w:rsid w:val="00754AB0"/>
    <w:rsid w:val="00755202"/>
    <w:rsid w:val="00757187"/>
    <w:rsid w:val="00761FCF"/>
    <w:rsid w:val="00762B19"/>
    <w:rsid w:val="00762CA7"/>
    <w:rsid w:val="00762CFC"/>
    <w:rsid w:val="00762D0A"/>
    <w:rsid w:val="00763955"/>
    <w:rsid w:val="00763A39"/>
    <w:rsid w:val="00763D0D"/>
    <w:rsid w:val="007642E4"/>
    <w:rsid w:val="00764925"/>
    <w:rsid w:val="00764D6A"/>
    <w:rsid w:val="00765060"/>
    <w:rsid w:val="007652C6"/>
    <w:rsid w:val="007670FA"/>
    <w:rsid w:val="00767559"/>
    <w:rsid w:val="00767647"/>
    <w:rsid w:val="00767AC8"/>
    <w:rsid w:val="007702DE"/>
    <w:rsid w:val="00773056"/>
    <w:rsid w:val="0077458D"/>
    <w:rsid w:val="00775320"/>
    <w:rsid w:val="00775D80"/>
    <w:rsid w:val="00776499"/>
    <w:rsid w:val="00777AF9"/>
    <w:rsid w:val="00781224"/>
    <w:rsid w:val="00781E24"/>
    <w:rsid w:val="007842F0"/>
    <w:rsid w:val="00784E0C"/>
    <w:rsid w:val="007852AD"/>
    <w:rsid w:val="00785A10"/>
    <w:rsid w:val="00785B44"/>
    <w:rsid w:val="00786DA3"/>
    <w:rsid w:val="00787DB5"/>
    <w:rsid w:val="00790538"/>
    <w:rsid w:val="00790568"/>
    <w:rsid w:val="007917A0"/>
    <w:rsid w:val="00792391"/>
    <w:rsid w:val="007936BE"/>
    <w:rsid w:val="007939A1"/>
    <w:rsid w:val="00794028"/>
    <w:rsid w:val="00794CA0"/>
    <w:rsid w:val="007952EA"/>
    <w:rsid w:val="00795B7C"/>
    <w:rsid w:val="00795B8E"/>
    <w:rsid w:val="007965CB"/>
    <w:rsid w:val="0079683B"/>
    <w:rsid w:val="0079750A"/>
    <w:rsid w:val="007A0DA6"/>
    <w:rsid w:val="007A10E8"/>
    <w:rsid w:val="007A1764"/>
    <w:rsid w:val="007A319C"/>
    <w:rsid w:val="007A353A"/>
    <w:rsid w:val="007A35BD"/>
    <w:rsid w:val="007A35D6"/>
    <w:rsid w:val="007A36B8"/>
    <w:rsid w:val="007A42B4"/>
    <w:rsid w:val="007A4C28"/>
    <w:rsid w:val="007A4F5D"/>
    <w:rsid w:val="007A5D10"/>
    <w:rsid w:val="007A6CCA"/>
    <w:rsid w:val="007A718F"/>
    <w:rsid w:val="007B1B43"/>
    <w:rsid w:val="007B1C0C"/>
    <w:rsid w:val="007B24F1"/>
    <w:rsid w:val="007B2597"/>
    <w:rsid w:val="007B2973"/>
    <w:rsid w:val="007B2B32"/>
    <w:rsid w:val="007B3310"/>
    <w:rsid w:val="007B3BB3"/>
    <w:rsid w:val="007B3D4B"/>
    <w:rsid w:val="007B4834"/>
    <w:rsid w:val="007B4A6B"/>
    <w:rsid w:val="007B4BA8"/>
    <w:rsid w:val="007B643B"/>
    <w:rsid w:val="007B66C4"/>
    <w:rsid w:val="007B6B68"/>
    <w:rsid w:val="007B6DE0"/>
    <w:rsid w:val="007B7859"/>
    <w:rsid w:val="007B7926"/>
    <w:rsid w:val="007B7E13"/>
    <w:rsid w:val="007C197F"/>
    <w:rsid w:val="007C358A"/>
    <w:rsid w:val="007C4BE5"/>
    <w:rsid w:val="007C507E"/>
    <w:rsid w:val="007C5145"/>
    <w:rsid w:val="007C5629"/>
    <w:rsid w:val="007C6137"/>
    <w:rsid w:val="007C682D"/>
    <w:rsid w:val="007C74B4"/>
    <w:rsid w:val="007D0AC9"/>
    <w:rsid w:val="007D0F65"/>
    <w:rsid w:val="007D27DD"/>
    <w:rsid w:val="007D4068"/>
    <w:rsid w:val="007D504B"/>
    <w:rsid w:val="007D529F"/>
    <w:rsid w:val="007D76A1"/>
    <w:rsid w:val="007D79AE"/>
    <w:rsid w:val="007E1929"/>
    <w:rsid w:val="007E19E4"/>
    <w:rsid w:val="007E1FC6"/>
    <w:rsid w:val="007E2BC6"/>
    <w:rsid w:val="007E2DAE"/>
    <w:rsid w:val="007E39EF"/>
    <w:rsid w:val="007E3CCA"/>
    <w:rsid w:val="007E6021"/>
    <w:rsid w:val="007F08EB"/>
    <w:rsid w:val="007F0CD9"/>
    <w:rsid w:val="007F2BD6"/>
    <w:rsid w:val="007F39A9"/>
    <w:rsid w:val="007F3B70"/>
    <w:rsid w:val="007F410F"/>
    <w:rsid w:val="007F4F60"/>
    <w:rsid w:val="007F616B"/>
    <w:rsid w:val="007F67FA"/>
    <w:rsid w:val="007F7FF8"/>
    <w:rsid w:val="008002C4"/>
    <w:rsid w:val="00800FE1"/>
    <w:rsid w:val="008015C3"/>
    <w:rsid w:val="00801BF9"/>
    <w:rsid w:val="00802F07"/>
    <w:rsid w:val="00803F2A"/>
    <w:rsid w:val="00804272"/>
    <w:rsid w:val="0080463E"/>
    <w:rsid w:val="00804983"/>
    <w:rsid w:val="00804AF0"/>
    <w:rsid w:val="00804C83"/>
    <w:rsid w:val="0080544F"/>
    <w:rsid w:val="0080609F"/>
    <w:rsid w:val="00807112"/>
    <w:rsid w:val="0081022B"/>
    <w:rsid w:val="00810747"/>
    <w:rsid w:val="00810B7C"/>
    <w:rsid w:val="008117EC"/>
    <w:rsid w:val="00811E14"/>
    <w:rsid w:val="0081241B"/>
    <w:rsid w:val="00812B89"/>
    <w:rsid w:val="00813A2F"/>
    <w:rsid w:val="00813B59"/>
    <w:rsid w:val="00813CC0"/>
    <w:rsid w:val="008145E7"/>
    <w:rsid w:val="0081464A"/>
    <w:rsid w:val="00814B8A"/>
    <w:rsid w:val="00816085"/>
    <w:rsid w:val="00816090"/>
    <w:rsid w:val="00816461"/>
    <w:rsid w:val="00816B77"/>
    <w:rsid w:val="00820F04"/>
    <w:rsid w:val="00821BE3"/>
    <w:rsid w:val="00822EAF"/>
    <w:rsid w:val="0082345F"/>
    <w:rsid w:val="00824A88"/>
    <w:rsid w:val="00824B37"/>
    <w:rsid w:val="008256B8"/>
    <w:rsid w:val="008265CB"/>
    <w:rsid w:val="00827378"/>
    <w:rsid w:val="00827E0F"/>
    <w:rsid w:val="0083058A"/>
    <w:rsid w:val="00830D93"/>
    <w:rsid w:val="00831D48"/>
    <w:rsid w:val="00831DED"/>
    <w:rsid w:val="00831ECD"/>
    <w:rsid w:val="008322CF"/>
    <w:rsid w:val="008328F0"/>
    <w:rsid w:val="008337A8"/>
    <w:rsid w:val="00833F54"/>
    <w:rsid w:val="00836F33"/>
    <w:rsid w:val="008375A8"/>
    <w:rsid w:val="00837A20"/>
    <w:rsid w:val="0084011B"/>
    <w:rsid w:val="0084076E"/>
    <w:rsid w:val="00840B8B"/>
    <w:rsid w:val="00841EBE"/>
    <w:rsid w:val="00843B15"/>
    <w:rsid w:val="00844F54"/>
    <w:rsid w:val="00846319"/>
    <w:rsid w:val="00846973"/>
    <w:rsid w:val="00850AD9"/>
    <w:rsid w:val="00852591"/>
    <w:rsid w:val="008527A0"/>
    <w:rsid w:val="0085284C"/>
    <w:rsid w:val="008535CE"/>
    <w:rsid w:val="00855432"/>
    <w:rsid w:val="008557F8"/>
    <w:rsid w:val="00855968"/>
    <w:rsid w:val="0085674E"/>
    <w:rsid w:val="00856FDB"/>
    <w:rsid w:val="0085741A"/>
    <w:rsid w:val="0085761B"/>
    <w:rsid w:val="00860181"/>
    <w:rsid w:val="00860459"/>
    <w:rsid w:val="00860FAC"/>
    <w:rsid w:val="00861E1F"/>
    <w:rsid w:val="00862775"/>
    <w:rsid w:val="00863135"/>
    <w:rsid w:val="00864819"/>
    <w:rsid w:val="00865BC1"/>
    <w:rsid w:val="00866480"/>
    <w:rsid w:val="008668CF"/>
    <w:rsid w:val="00866BE8"/>
    <w:rsid w:val="00867054"/>
    <w:rsid w:val="00867369"/>
    <w:rsid w:val="00867451"/>
    <w:rsid w:val="0086745B"/>
    <w:rsid w:val="00867529"/>
    <w:rsid w:val="00867B00"/>
    <w:rsid w:val="00870A3B"/>
    <w:rsid w:val="00871A6E"/>
    <w:rsid w:val="00871EDE"/>
    <w:rsid w:val="00874996"/>
    <w:rsid w:val="00875759"/>
    <w:rsid w:val="00875878"/>
    <w:rsid w:val="00875B45"/>
    <w:rsid w:val="0087683B"/>
    <w:rsid w:val="008803F6"/>
    <w:rsid w:val="00880D05"/>
    <w:rsid w:val="008816AD"/>
    <w:rsid w:val="00882021"/>
    <w:rsid w:val="008829EA"/>
    <w:rsid w:val="00883A3C"/>
    <w:rsid w:val="008841EA"/>
    <w:rsid w:val="00884AF5"/>
    <w:rsid w:val="00884C62"/>
    <w:rsid w:val="00885D5B"/>
    <w:rsid w:val="00886CC3"/>
    <w:rsid w:val="008874B0"/>
    <w:rsid w:val="00890441"/>
    <w:rsid w:val="008905A0"/>
    <w:rsid w:val="008926BC"/>
    <w:rsid w:val="00892CC1"/>
    <w:rsid w:val="008937A2"/>
    <w:rsid w:val="00894BCA"/>
    <w:rsid w:val="008966C2"/>
    <w:rsid w:val="00897421"/>
    <w:rsid w:val="00897B06"/>
    <w:rsid w:val="008A0ED6"/>
    <w:rsid w:val="008A0EE3"/>
    <w:rsid w:val="008A1A8C"/>
    <w:rsid w:val="008A1F2F"/>
    <w:rsid w:val="008A424F"/>
    <w:rsid w:val="008A435B"/>
    <w:rsid w:val="008A5D56"/>
    <w:rsid w:val="008A6E41"/>
    <w:rsid w:val="008B114C"/>
    <w:rsid w:val="008B1213"/>
    <w:rsid w:val="008B14E1"/>
    <w:rsid w:val="008B2493"/>
    <w:rsid w:val="008B2B88"/>
    <w:rsid w:val="008B2D6B"/>
    <w:rsid w:val="008B3291"/>
    <w:rsid w:val="008B383F"/>
    <w:rsid w:val="008B3881"/>
    <w:rsid w:val="008B390F"/>
    <w:rsid w:val="008B3B59"/>
    <w:rsid w:val="008B3B97"/>
    <w:rsid w:val="008B53DA"/>
    <w:rsid w:val="008B652F"/>
    <w:rsid w:val="008B6761"/>
    <w:rsid w:val="008B768C"/>
    <w:rsid w:val="008C1E06"/>
    <w:rsid w:val="008C2253"/>
    <w:rsid w:val="008C2694"/>
    <w:rsid w:val="008C32C3"/>
    <w:rsid w:val="008C51B5"/>
    <w:rsid w:val="008C584E"/>
    <w:rsid w:val="008C6068"/>
    <w:rsid w:val="008C6177"/>
    <w:rsid w:val="008C643F"/>
    <w:rsid w:val="008C77F8"/>
    <w:rsid w:val="008C79FB"/>
    <w:rsid w:val="008D0B36"/>
    <w:rsid w:val="008D17F1"/>
    <w:rsid w:val="008D1D8D"/>
    <w:rsid w:val="008D5381"/>
    <w:rsid w:val="008D619B"/>
    <w:rsid w:val="008D66A7"/>
    <w:rsid w:val="008D69D8"/>
    <w:rsid w:val="008D7692"/>
    <w:rsid w:val="008D7855"/>
    <w:rsid w:val="008D7E68"/>
    <w:rsid w:val="008E0711"/>
    <w:rsid w:val="008E1010"/>
    <w:rsid w:val="008E10A6"/>
    <w:rsid w:val="008E2362"/>
    <w:rsid w:val="008E29E0"/>
    <w:rsid w:val="008E307C"/>
    <w:rsid w:val="008E3756"/>
    <w:rsid w:val="008E3D43"/>
    <w:rsid w:val="008E52D3"/>
    <w:rsid w:val="008E6089"/>
    <w:rsid w:val="008E6150"/>
    <w:rsid w:val="008E620C"/>
    <w:rsid w:val="008E66D2"/>
    <w:rsid w:val="008E70D0"/>
    <w:rsid w:val="008E760D"/>
    <w:rsid w:val="008F269A"/>
    <w:rsid w:val="008F3348"/>
    <w:rsid w:val="008F43F6"/>
    <w:rsid w:val="008F57D8"/>
    <w:rsid w:val="008F62B9"/>
    <w:rsid w:val="008F6402"/>
    <w:rsid w:val="008F6440"/>
    <w:rsid w:val="00900A02"/>
    <w:rsid w:val="00901AAA"/>
    <w:rsid w:val="009020C3"/>
    <w:rsid w:val="00902EB8"/>
    <w:rsid w:val="00903E25"/>
    <w:rsid w:val="00904657"/>
    <w:rsid w:val="009046CF"/>
    <w:rsid w:val="0090476B"/>
    <w:rsid w:val="00904E9E"/>
    <w:rsid w:val="0090502A"/>
    <w:rsid w:val="009059E8"/>
    <w:rsid w:val="00906C9D"/>
    <w:rsid w:val="00907298"/>
    <w:rsid w:val="009102BC"/>
    <w:rsid w:val="00911A22"/>
    <w:rsid w:val="009121C3"/>
    <w:rsid w:val="00914801"/>
    <w:rsid w:val="00914956"/>
    <w:rsid w:val="00915667"/>
    <w:rsid w:val="009159DE"/>
    <w:rsid w:val="009175FB"/>
    <w:rsid w:val="00917764"/>
    <w:rsid w:val="00921758"/>
    <w:rsid w:val="009230CC"/>
    <w:rsid w:val="00923CC9"/>
    <w:rsid w:val="00923F75"/>
    <w:rsid w:val="009246DF"/>
    <w:rsid w:val="00924F00"/>
    <w:rsid w:val="00925C7C"/>
    <w:rsid w:val="00926761"/>
    <w:rsid w:val="0092700A"/>
    <w:rsid w:val="00930D8C"/>
    <w:rsid w:val="00931044"/>
    <w:rsid w:val="009323AA"/>
    <w:rsid w:val="00932438"/>
    <w:rsid w:val="00932E82"/>
    <w:rsid w:val="00934DDC"/>
    <w:rsid w:val="00935237"/>
    <w:rsid w:val="009361F9"/>
    <w:rsid w:val="00936545"/>
    <w:rsid w:val="00937AA3"/>
    <w:rsid w:val="0094011E"/>
    <w:rsid w:val="009407D8"/>
    <w:rsid w:val="00941D9E"/>
    <w:rsid w:val="00941DBA"/>
    <w:rsid w:val="00941EB8"/>
    <w:rsid w:val="00943DE1"/>
    <w:rsid w:val="0094497B"/>
    <w:rsid w:val="00945BAC"/>
    <w:rsid w:val="00946B50"/>
    <w:rsid w:val="009472D2"/>
    <w:rsid w:val="00947A54"/>
    <w:rsid w:val="00950013"/>
    <w:rsid w:val="0095019F"/>
    <w:rsid w:val="00950307"/>
    <w:rsid w:val="00951AE5"/>
    <w:rsid w:val="00952970"/>
    <w:rsid w:val="00952F99"/>
    <w:rsid w:val="00954D98"/>
    <w:rsid w:val="00954EE2"/>
    <w:rsid w:val="009563C6"/>
    <w:rsid w:val="00956CF2"/>
    <w:rsid w:val="00956FF8"/>
    <w:rsid w:val="0095706F"/>
    <w:rsid w:val="00957F5E"/>
    <w:rsid w:val="009608FB"/>
    <w:rsid w:val="00960BD7"/>
    <w:rsid w:val="00960D0A"/>
    <w:rsid w:val="009623C4"/>
    <w:rsid w:val="0096284F"/>
    <w:rsid w:val="00962912"/>
    <w:rsid w:val="00963914"/>
    <w:rsid w:val="00964EF7"/>
    <w:rsid w:val="00965E5F"/>
    <w:rsid w:val="00966797"/>
    <w:rsid w:val="00967022"/>
    <w:rsid w:val="00967139"/>
    <w:rsid w:val="009708FC"/>
    <w:rsid w:val="00970C01"/>
    <w:rsid w:val="00971C85"/>
    <w:rsid w:val="009732F6"/>
    <w:rsid w:val="00973420"/>
    <w:rsid w:val="00973BE9"/>
    <w:rsid w:val="00973CAA"/>
    <w:rsid w:val="009767E9"/>
    <w:rsid w:val="00976B1F"/>
    <w:rsid w:val="00977D3D"/>
    <w:rsid w:val="00980617"/>
    <w:rsid w:val="00980F08"/>
    <w:rsid w:val="0098165E"/>
    <w:rsid w:val="00984887"/>
    <w:rsid w:val="00984DEE"/>
    <w:rsid w:val="00986697"/>
    <w:rsid w:val="00987169"/>
    <w:rsid w:val="00987593"/>
    <w:rsid w:val="009904B3"/>
    <w:rsid w:val="0099090D"/>
    <w:rsid w:val="00990944"/>
    <w:rsid w:val="00991556"/>
    <w:rsid w:val="0099209A"/>
    <w:rsid w:val="009926F2"/>
    <w:rsid w:val="00992740"/>
    <w:rsid w:val="00992B70"/>
    <w:rsid w:val="00993C0B"/>
    <w:rsid w:val="0099435F"/>
    <w:rsid w:val="00996F96"/>
    <w:rsid w:val="009A041D"/>
    <w:rsid w:val="009A0DFF"/>
    <w:rsid w:val="009A1039"/>
    <w:rsid w:val="009A23DD"/>
    <w:rsid w:val="009A4336"/>
    <w:rsid w:val="009A4407"/>
    <w:rsid w:val="009A7568"/>
    <w:rsid w:val="009B32CA"/>
    <w:rsid w:val="009B3D32"/>
    <w:rsid w:val="009B3E63"/>
    <w:rsid w:val="009B43D3"/>
    <w:rsid w:val="009B47D4"/>
    <w:rsid w:val="009B4BA1"/>
    <w:rsid w:val="009B5092"/>
    <w:rsid w:val="009B523B"/>
    <w:rsid w:val="009B5C18"/>
    <w:rsid w:val="009B62E7"/>
    <w:rsid w:val="009B653B"/>
    <w:rsid w:val="009B69E2"/>
    <w:rsid w:val="009B7284"/>
    <w:rsid w:val="009B7648"/>
    <w:rsid w:val="009B774A"/>
    <w:rsid w:val="009B790D"/>
    <w:rsid w:val="009B7C0E"/>
    <w:rsid w:val="009C00F7"/>
    <w:rsid w:val="009C078D"/>
    <w:rsid w:val="009C1803"/>
    <w:rsid w:val="009C1A0E"/>
    <w:rsid w:val="009C2D4A"/>
    <w:rsid w:val="009C5288"/>
    <w:rsid w:val="009C55B3"/>
    <w:rsid w:val="009C621B"/>
    <w:rsid w:val="009C7F64"/>
    <w:rsid w:val="009D0448"/>
    <w:rsid w:val="009D04FE"/>
    <w:rsid w:val="009D2CA8"/>
    <w:rsid w:val="009D2D92"/>
    <w:rsid w:val="009D31AA"/>
    <w:rsid w:val="009D39C3"/>
    <w:rsid w:val="009D4573"/>
    <w:rsid w:val="009D5007"/>
    <w:rsid w:val="009D5636"/>
    <w:rsid w:val="009D6189"/>
    <w:rsid w:val="009D66FA"/>
    <w:rsid w:val="009D6DDE"/>
    <w:rsid w:val="009D7718"/>
    <w:rsid w:val="009D78EA"/>
    <w:rsid w:val="009E0C79"/>
    <w:rsid w:val="009E14CE"/>
    <w:rsid w:val="009E2403"/>
    <w:rsid w:val="009E2823"/>
    <w:rsid w:val="009E2FD3"/>
    <w:rsid w:val="009E40EE"/>
    <w:rsid w:val="009E484C"/>
    <w:rsid w:val="009E48C5"/>
    <w:rsid w:val="009E4A9F"/>
    <w:rsid w:val="009E4DA0"/>
    <w:rsid w:val="009E4EC6"/>
    <w:rsid w:val="009E6835"/>
    <w:rsid w:val="009E7757"/>
    <w:rsid w:val="009E7E90"/>
    <w:rsid w:val="009F0159"/>
    <w:rsid w:val="009F13A7"/>
    <w:rsid w:val="009F18AF"/>
    <w:rsid w:val="009F3353"/>
    <w:rsid w:val="009F35F2"/>
    <w:rsid w:val="009F41EB"/>
    <w:rsid w:val="009F4535"/>
    <w:rsid w:val="009F642C"/>
    <w:rsid w:val="009F7AC8"/>
    <w:rsid w:val="00A008B2"/>
    <w:rsid w:val="00A020E4"/>
    <w:rsid w:val="00A02DFE"/>
    <w:rsid w:val="00A037C7"/>
    <w:rsid w:val="00A04395"/>
    <w:rsid w:val="00A044C2"/>
    <w:rsid w:val="00A053BC"/>
    <w:rsid w:val="00A056DE"/>
    <w:rsid w:val="00A07259"/>
    <w:rsid w:val="00A07BE3"/>
    <w:rsid w:val="00A100B3"/>
    <w:rsid w:val="00A10FA2"/>
    <w:rsid w:val="00A1201E"/>
    <w:rsid w:val="00A1246A"/>
    <w:rsid w:val="00A12633"/>
    <w:rsid w:val="00A128A9"/>
    <w:rsid w:val="00A12E0A"/>
    <w:rsid w:val="00A13589"/>
    <w:rsid w:val="00A13F0D"/>
    <w:rsid w:val="00A14E40"/>
    <w:rsid w:val="00A1544F"/>
    <w:rsid w:val="00A1590E"/>
    <w:rsid w:val="00A15BE1"/>
    <w:rsid w:val="00A15E0E"/>
    <w:rsid w:val="00A163CC"/>
    <w:rsid w:val="00A164F5"/>
    <w:rsid w:val="00A175C6"/>
    <w:rsid w:val="00A211AC"/>
    <w:rsid w:val="00A21613"/>
    <w:rsid w:val="00A222B2"/>
    <w:rsid w:val="00A22EA7"/>
    <w:rsid w:val="00A23602"/>
    <w:rsid w:val="00A23711"/>
    <w:rsid w:val="00A23AB0"/>
    <w:rsid w:val="00A24EA9"/>
    <w:rsid w:val="00A2506F"/>
    <w:rsid w:val="00A259F9"/>
    <w:rsid w:val="00A26A01"/>
    <w:rsid w:val="00A306C3"/>
    <w:rsid w:val="00A34838"/>
    <w:rsid w:val="00A358BE"/>
    <w:rsid w:val="00A363FF"/>
    <w:rsid w:val="00A37388"/>
    <w:rsid w:val="00A37BC7"/>
    <w:rsid w:val="00A406DE"/>
    <w:rsid w:val="00A40DBA"/>
    <w:rsid w:val="00A411A8"/>
    <w:rsid w:val="00A4445E"/>
    <w:rsid w:val="00A44A2A"/>
    <w:rsid w:val="00A44CF2"/>
    <w:rsid w:val="00A451C3"/>
    <w:rsid w:val="00A456AA"/>
    <w:rsid w:val="00A47AEA"/>
    <w:rsid w:val="00A504F1"/>
    <w:rsid w:val="00A50EBC"/>
    <w:rsid w:val="00A52E4A"/>
    <w:rsid w:val="00A53265"/>
    <w:rsid w:val="00A54027"/>
    <w:rsid w:val="00A54866"/>
    <w:rsid w:val="00A57A11"/>
    <w:rsid w:val="00A604DF"/>
    <w:rsid w:val="00A611B8"/>
    <w:rsid w:val="00A624FA"/>
    <w:rsid w:val="00A630BA"/>
    <w:rsid w:val="00A632DE"/>
    <w:rsid w:val="00A6474D"/>
    <w:rsid w:val="00A64A83"/>
    <w:rsid w:val="00A6507E"/>
    <w:rsid w:val="00A65CE7"/>
    <w:rsid w:val="00A65D12"/>
    <w:rsid w:val="00A67C1B"/>
    <w:rsid w:val="00A7031C"/>
    <w:rsid w:val="00A71B83"/>
    <w:rsid w:val="00A71CAB"/>
    <w:rsid w:val="00A71F4D"/>
    <w:rsid w:val="00A73A0E"/>
    <w:rsid w:val="00A7480B"/>
    <w:rsid w:val="00A758C2"/>
    <w:rsid w:val="00A75DE6"/>
    <w:rsid w:val="00A764BC"/>
    <w:rsid w:val="00A8075A"/>
    <w:rsid w:val="00A80C59"/>
    <w:rsid w:val="00A827B2"/>
    <w:rsid w:val="00A82AD2"/>
    <w:rsid w:val="00A83450"/>
    <w:rsid w:val="00A8371B"/>
    <w:rsid w:val="00A84A59"/>
    <w:rsid w:val="00A87329"/>
    <w:rsid w:val="00A874F3"/>
    <w:rsid w:val="00A90630"/>
    <w:rsid w:val="00A90C8C"/>
    <w:rsid w:val="00A91307"/>
    <w:rsid w:val="00A92475"/>
    <w:rsid w:val="00A92B40"/>
    <w:rsid w:val="00A92DE5"/>
    <w:rsid w:val="00A93584"/>
    <w:rsid w:val="00A93CC4"/>
    <w:rsid w:val="00A94869"/>
    <w:rsid w:val="00A97647"/>
    <w:rsid w:val="00AA006D"/>
    <w:rsid w:val="00AA0763"/>
    <w:rsid w:val="00AA1C4C"/>
    <w:rsid w:val="00AA1D58"/>
    <w:rsid w:val="00AA2723"/>
    <w:rsid w:val="00AA6205"/>
    <w:rsid w:val="00AB0555"/>
    <w:rsid w:val="00AB4567"/>
    <w:rsid w:val="00AB4E55"/>
    <w:rsid w:val="00AB52B9"/>
    <w:rsid w:val="00AB58F1"/>
    <w:rsid w:val="00AB5921"/>
    <w:rsid w:val="00AB7427"/>
    <w:rsid w:val="00AB75A8"/>
    <w:rsid w:val="00AB7911"/>
    <w:rsid w:val="00AC04EA"/>
    <w:rsid w:val="00AC0EFC"/>
    <w:rsid w:val="00AC2F91"/>
    <w:rsid w:val="00AC35F5"/>
    <w:rsid w:val="00AC608A"/>
    <w:rsid w:val="00AC7AE5"/>
    <w:rsid w:val="00AD0ABA"/>
    <w:rsid w:val="00AD187D"/>
    <w:rsid w:val="00AD1A11"/>
    <w:rsid w:val="00AD1F11"/>
    <w:rsid w:val="00AD3362"/>
    <w:rsid w:val="00AD37F3"/>
    <w:rsid w:val="00AD3A40"/>
    <w:rsid w:val="00AD4A0A"/>
    <w:rsid w:val="00AD5137"/>
    <w:rsid w:val="00AD55A5"/>
    <w:rsid w:val="00AD55B0"/>
    <w:rsid w:val="00AD5CA7"/>
    <w:rsid w:val="00AD6863"/>
    <w:rsid w:val="00AD6A8F"/>
    <w:rsid w:val="00AE04B8"/>
    <w:rsid w:val="00AE0A88"/>
    <w:rsid w:val="00AE178A"/>
    <w:rsid w:val="00AE207E"/>
    <w:rsid w:val="00AE221D"/>
    <w:rsid w:val="00AE34C7"/>
    <w:rsid w:val="00AE4237"/>
    <w:rsid w:val="00AE50BD"/>
    <w:rsid w:val="00AE5607"/>
    <w:rsid w:val="00AE635F"/>
    <w:rsid w:val="00AE71E9"/>
    <w:rsid w:val="00AE73C2"/>
    <w:rsid w:val="00AE754C"/>
    <w:rsid w:val="00AF08BD"/>
    <w:rsid w:val="00AF11D9"/>
    <w:rsid w:val="00AF2902"/>
    <w:rsid w:val="00AF453D"/>
    <w:rsid w:val="00AF498A"/>
    <w:rsid w:val="00AF5059"/>
    <w:rsid w:val="00AF64EE"/>
    <w:rsid w:val="00AF6C06"/>
    <w:rsid w:val="00AF7608"/>
    <w:rsid w:val="00B0037C"/>
    <w:rsid w:val="00B00600"/>
    <w:rsid w:val="00B007A6"/>
    <w:rsid w:val="00B00A33"/>
    <w:rsid w:val="00B01906"/>
    <w:rsid w:val="00B01EF8"/>
    <w:rsid w:val="00B020C5"/>
    <w:rsid w:val="00B025E7"/>
    <w:rsid w:val="00B02B9B"/>
    <w:rsid w:val="00B03FD1"/>
    <w:rsid w:val="00B04372"/>
    <w:rsid w:val="00B06107"/>
    <w:rsid w:val="00B06AE7"/>
    <w:rsid w:val="00B12142"/>
    <w:rsid w:val="00B130AA"/>
    <w:rsid w:val="00B13D41"/>
    <w:rsid w:val="00B1493D"/>
    <w:rsid w:val="00B15599"/>
    <w:rsid w:val="00B16430"/>
    <w:rsid w:val="00B166E1"/>
    <w:rsid w:val="00B1742A"/>
    <w:rsid w:val="00B215C7"/>
    <w:rsid w:val="00B242AB"/>
    <w:rsid w:val="00B244BC"/>
    <w:rsid w:val="00B2450A"/>
    <w:rsid w:val="00B2557D"/>
    <w:rsid w:val="00B25E78"/>
    <w:rsid w:val="00B25EB1"/>
    <w:rsid w:val="00B26D71"/>
    <w:rsid w:val="00B304C9"/>
    <w:rsid w:val="00B30AF0"/>
    <w:rsid w:val="00B30EFC"/>
    <w:rsid w:val="00B311FF"/>
    <w:rsid w:val="00B32651"/>
    <w:rsid w:val="00B3703C"/>
    <w:rsid w:val="00B3771A"/>
    <w:rsid w:val="00B4007A"/>
    <w:rsid w:val="00B403BD"/>
    <w:rsid w:val="00B40E1C"/>
    <w:rsid w:val="00B41D92"/>
    <w:rsid w:val="00B42F3F"/>
    <w:rsid w:val="00B436A8"/>
    <w:rsid w:val="00B43CBF"/>
    <w:rsid w:val="00B442F7"/>
    <w:rsid w:val="00B45539"/>
    <w:rsid w:val="00B45B84"/>
    <w:rsid w:val="00B45CA6"/>
    <w:rsid w:val="00B45FF9"/>
    <w:rsid w:val="00B47799"/>
    <w:rsid w:val="00B5238F"/>
    <w:rsid w:val="00B52EB0"/>
    <w:rsid w:val="00B542C7"/>
    <w:rsid w:val="00B55A54"/>
    <w:rsid w:val="00B5740E"/>
    <w:rsid w:val="00B5772B"/>
    <w:rsid w:val="00B60E18"/>
    <w:rsid w:val="00B63214"/>
    <w:rsid w:val="00B637FA"/>
    <w:rsid w:val="00B63AAD"/>
    <w:rsid w:val="00B63B5D"/>
    <w:rsid w:val="00B63D08"/>
    <w:rsid w:val="00B64381"/>
    <w:rsid w:val="00B643AF"/>
    <w:rsid w:val="00B655E7"/>
    <w:rsid w:val="00B658CE"/>
    <w:rsid w:val="00B66A6F"/>
    <w:rsid w:val="00B66B15"/>
    <w:rsid w:val="00B700F2"/>
    <w:rsid w:val="00B7049D"/>
    <w:rsid w:val="00B715FC"/>
    <w:rsid w:val="00B71B50"/>
    <w:rsid w:val="00B7242F"/>
    <w:rsid w:val="00B734FE"/>
    <w:rsid w:val="00B73E8D"/>
    <w:rsid w:val="00B7408C"/>
    <w:rsid w:val="00B74EB2"/>
    <w:rsid w:val="00B74EDF"/>
    <w:rsid w:val="00B7512D"/>
    <w:rsid w:val="00B7588D"/>
    <w:rsid w:val="00B76320"/>
    <w:rsid w:val="00B80719"/>
    <w:rsid w:val="00B81587"/>
    <w:rsid w:val="00B82211"/>
    <w:rsid w:val="00B832DC"/>
    <w:rsid w:val="00B834FC"/>
    <w:rsid w:val="00B84485"/>
    <w:rsid w:val="00B848EC"/>
    <w:rsid w:val="00B858EB"/>
    <w:rsid w:val="00B861B4"/>
    <w:rsid w:val="00B8674B"/>
    <w:rsid w:val="00B87259"/>
    <w:rsid w:val="00B91232"/>
    <w:rsid w:val="00B91DA6"/>
    <w:rsid w:val="00B93329"/>
    <w:rsid w:val="00B9368A"/>
    <w:rsid w:val="00B94137"/>
    <w:rsid w:val="00B94755"/>
    <w:rsid w:val="00B958F5"/>
    <w:rsid w:val="00B95AC1"/>
    <w:rsid w:val="00B96475"/>
    <w:rsid w:val="00B96A4A"/>
    <w:rsid w:val="00B96B75"/>
    <w:rsid w:val="00B96DC2"/>
    <w:rsid w:val="00B97385"/>
    <w:rsid w:val="00B97E61"/>
    <w:rsid w:val="00BA00B1"/>
    <w:rsid w:val="00BA226D"/>
    <w:rsid w:val="00BA237E"/>
    <w:rsid w:val="00BA32CA"/>
    <w:rsid w:val="00BA4C83"/>
    <w:rsid w:val="00BA678E"/>
    <w:rsid w:val="00BA68AC"/>
    <w:rsid w:val="00BA75A3"/>
    <w:rsid w:val="00BA7E06"/>
    <w:rsid w:val="00BB0DF8"/>
    <w:rsid w:val="00BB180F"/>
    <w:rsid w:val="00BB229F"/>
    <w:rsid w:val="00BB2478"/>
    <w:rsid w:val="00BB390C"/>
    <w:rsid w:val="00BB3D1F"/>
    <w:rsid w:val="00BB40F1"/>
    <w:rsid w:val="00BB7D08"/>
    <w:rsid w:val="00BB7E02"/>
    <w:rsid w:val="00BB7E3E"/>
    <w:rsid w:val="00BB7F87"/>
    <w:rsid w:val="00BC005C"/>
    <w:rsid w:val="00BC0318"/>
    <w:rsid w:val="00BC06F9"/>
    <w:rsid w:val="00BC103A"/>
    <w:rsid w:val="00BC1616"/>
    <w:rsid w:val="00BC22FE"/>
    <w:rsid w:val="00BC2EF9"/>
    <w:rsid w:val="00BC483E"/>
    <w:rsid w:val="00BC6342"/>
    <w:rsid w:val="00BC68BE"/>
    <w:rsid w:val="00BC7787"/>
    <w:rsid w:val="00BC7ECE"/>
    <w:rsid w:val="00BD06A4"/>
    <w:rsid w:val="00BD0827"/>
    <w:rsid w:val="00BD0ABD"/>
    <w:rsid w:val="00BD0DEC"/>
    <w:rsid w:val="00BD1455"/>
    <w:rsid w:val="00BD1CE8"/>
    <w:rsid w:val="00BD3BF9"/>
    <w:rsid w:val="00BD5868"/>
    <w:rsid w:val="00BD5FA4"/>
    <w:rsid w:val="00BD6503"/>
    <w:rsid w:val="00BD6623"/>
    <w:rsid w:val="00BD671A"/>
    <w:rsid w:val="00BD74DC"/>
    <w:rsid w:val="00BE0710"/>
    <w:rsid w:val="00BE2D14"/>
    <w:rsid w:val="00BE2F1C"/>
    <w:rsid w:val="00BE3A3B"/>
    <w:rsid w:val="00BE4BB9"/>
    <w:rsid w:val="00BE4D6B"/>
    <w:rsid w:val="00BE50AC"/>
    <w:rsid w:val="00BE561A"/>
    <w:rsid w:val="00BE6BE1"/>
    <w:rsid w:val="00BE6EEC"/>
    <w:rsid w:val="00BE7CBA"/>
    <w:rsid w:val="00BE7E77"/>
    <w:rsid w:val="00BF06AD"/>
    <w:rsid w:val="00BF20A3"/>
    <w:rsid w:val="00BF27F3"/>
    <w:rsid w:val="00BF4859"/>
    <w:rsid w:val="00BF4E55"/>
    <w:rsid w:val="00BF5AA9"/>
    <w:rsid w:val="00BF5D66"/>
    <w:rsid w:val="00BF5EB5"/>
    <w:rsid w:val="00BF6337"/>
    <w:rsid w:val="00BF68BB"/>
    <w:rsid w:val="00BF6BAA"/>
    <w:rsid w:val="00C003C5"/>
    <w:rsid w:val="00C0115D"/>
    <w:rsid w:val="00C016F9"/>
    <w:rsid w:val="00C02519"/>
    <w:rsid w:val="00C031DF"/>
    <w:rsid w:val="00C03FA4"/>
    <w:rsid w:val="00C04045"/>
    <w:rsid w:val="00C05F7F"/>
    <w:rsid w:val="00C06078"/>
    <w:rsid w:val="00C063EF"/>
    <w:rsid w:val="00C06A7A"/>
    <w:rsid w:val="00C071E4"/>
    <w:rsid w:val="00C07701"/>
    <w:rsid w:val="00C10080"/>
    <w:rsid w:val="00C1033B"/>
    <w:rsid w:val="00C12ACE"/>
    <w:rsid w:val="00C1571B"/>
    <w:rsid w:val="00C17F56"/>
    <w:rsid w:val="00C206C2"/>
    <w:rsid w:val="00C212C4"/>
    <w:rsid w:val="00C227C7"/>
    <w:rsid w:val="00C22B24"/>
    <w:rsid w:val="00C23571"/>
    <w:rsid w:val="00C26E20"/>
    <w:rsid w:val="00C271F7"/>
    <w:rsid w:val="00C27EE4"/>
    <w:rsid w:val="00C301C0"/>
    <w:rsid w:val="00C30CA3"/>
    <w:rsid w:val="00C33320"/>
    <w:rsid w:val="00C33358"/>
    <w:rsid w:val="00C343C4"/>
    <w:rsid w:val="00C34762"/>
    <w:rsid w:val="00C35F9E"/>
    <w:rsid w:val="00C360CE"/>
    <w:rsid w:val="00C36C50"/>
    <w:rsid w:val="00C4138B"/>
    <w:rsid w:val="00C416EC"/>
    <w:rsid w:val="00C42004"/>
    <w:rsid w:val="00C443ED"/>
    <w:rsid w:val="00C44AB3"/>
    <w:rsid w:val="00C450BC"/>
    <w:rsid w:val="00C456DE"/>
    <w:rsid w:val="00C45ED3"/>
    <w:rsid w:val="00C461EF"/>
    <w:rsid w:val="00C508B9"/>
    <w:rsid w:val="00C50AEC"/>
    <w:rsid w:val="00C50CA0"/>
    <w:rsid w:val="00C52E45"/>
    <w:rsid w:val="00C53604"/>
    <w:rsid w:val="00C545AE"/>
    <w:rsid w:val="00C57739"/>
    <w:rsid w:val="00C577E2"/>
    <w:rsid w:val="00C604F5"/>
    <w:rsid w:val="00C60C1D"/>
    <w:rsid w:val="00C61786"/>
    <w:rsid w:val="00C61BE2"/>
    <w:rsid w:val="00C61FB5"/>
    <w:rsid w:val="00C62085"/>
    <w:rsid w:val="00C620B8"/>
    <w:rsid w:val="00C622E1"/>
    <w:rsid w:val="00C62C0A"/>
    <w:rsid w:val="00C63009"/>
    <w:rsid w:val="00C66AAE"/>
    <w:rsid w:val="00C66DE8"/>
    <w:rsid w:val="00C675BA"/>
    <w:rsid w:val="00C70188"/>
    <w:rsid w:val="00C70252"/>
    <w:rsid w:val="00C716E2"/>
    <w:rsid w:val="00C717B3"/>
    <w:rsid w:val="00C73608"/>
    <w:rsid w:val="00C748F0"/>
    <w:rsid w:val="00C74F5D"/>
    <w:rsid w:val="00C7544A"/>
    <w:rsid w:val="00C7628A"/>
    <w:rsid w:val="00C80A19"/>
    <w:rsid w:val="00C81104"/>
    <w:rsid w:val="00C8150A"/>
    <w:rsid w:val="00C828FE"/>
    <w:rsid w:val="00C8300B"/>
    <w:rsid w:val="00C8426A"/>
    <w:rsid w:val="00C84870"/>
    <w:rsid w:val="00C84903"/>
    <w:rsid w:val="00C84DF9"/>
    <w:rsid w:val="00C85349"/>
    <w:rsid w:val="00C8540F"/>
    <w:rsid w:val="00C859B9"/>
    <w:rsid w:val="00C85C62"/>
    <w:rsid w:val="00C864B6"/>
    <w:rsid w:val="00C8650C"/>
    <w:rsid w:val="00C86866"/>
    <w:rsid w:val="00C86D85"/>
    <w:rsid w:val="00C87023"/>
    <w:rsid w:val="00C93FCB"/>
    <w:rsid w:val="00C95648"/>
    <w:rsid w:val="00C9576F"/>
    <w:rsid w:val="00C95ED2"/>
    <w:rsid w:val="00C96A52"/>
    <w:rsid w:val="00C975E5"/>
    <w:rsid w:val="00C97E53"/>
    <w:rsid w:val="00CA1333"/>
    <w:rsid w:val="00CA2A52"/>
    <w:rsid w:val="00CA2B9B"/>
    <w:rsid w:val="00CA2E53"/>
    <w:rsid w:val="00CA30BE"/>
    <w:rsid w:val="00CA4B6E"/>
    <w:rsid w:val="00CA4E0D"/>
    <w:rsid w:val="00CA6156"/>
    <w:rsid w:val="00CA6633"/>
    <w:rsid w:val="00CA6763"/>
    <w:rsid w:val="00CA6B59"/>
    <w:rsid w:val="00CA6DDD"/>
    <w:rsid w:val="00CA7C92"/>
    <w:rsid w:val="00CA7FE7"/>
    <w:rsid w:val="00CB052B"/>
    <w:rsid w:val="00CB0D2C"/>
    <w:rsid w:val="00CB1D79"/>
    <w:rsid w:val="00CB203A"/>
    <w:rsid w:val="00CB2447"/>
    <w:rsid w:val="00CB2BEC"/>
    <w:rsid w:val="00CB3174"/>
    <w:rsid w:val="00CB32A1"/>
    <w:rsid w:val="00CB3D3F"/>
    <w:rsid w:val="00CB45D3"/>
    <w:rsid w:val="00CB5C52"/>
    <w:rsid w:val="00CB6BC0"/>
    <w:rsid w:val="00CB73E6"/>
    <w:rsid w:val="00CB740A"/>
    <w:rsid w:val="00CB74F3"/>
    <w:rsid w:val="00CC04A1"/>
    <w:rsid w:val="00CC1379"/>
    <w:rsid w:val="00CC1A81"/>
    <w:rsid w:val="00CC2C19"/>
    <w:rsid w:val="00CC37F5"/>
    <w:rsid w:val="00CC4854"/>
    <w:rsid w:val="00CC6096"/>
    <w:rsid w:val="00CC6FB0"/>
    <w:rsid w:val="00CC7159"/>
    <w:rsid w:val="00CD0C28"/>
    <w:rsid w:val="00CD1E52"/>
    <w:rsid w:val="00CD2C6C"/>
    <w:rsid w:val="00CD3593"/>
    <w:rsid w:val="00CD3B27"/>
    <w:rsid w:val="00CD40B9"/>
    <w:rsid w:val="00CD5783"/>
    <w:rsid w:val="00CE10EE"/>
    <w:rsid w:val="00CE3CE1"/>
    <w:rsid w:val="00CE3DCE"/>
    <w:rsid w:val="00CE41A8"/>
    <w:rsid w:val="00CE5131"/>
    <w:rsid w:val="00CE5F31"/>
    <w:rsid w:val="00CE6174"/>
    <w:rsid w:val="00CE677D"/>
    <w:rsid w:val="00CE6968"/>
    <w:rsid w:val="00CE74A9"/>
    <w:rsid w:val="00CE7B88"/>
    <w:rsid w:val="00CF0F2E"/>
    <w:rsid w:val="00CF0F6E"/>
    <w:rsid w:val="00CF28AF"/>
    <w:rsid w:val="00CF3248"/>
    <w:rsid w:val="00CF4F5E"/>
    <w:rsid w:val="00CF5454"/>
    <w:rsid w:val="00D0138F"/>
    <w:rsid w:val="00D01630"/>
    <w:rsid w:val="00D02C2C"/>
    <w:rsid w:val="00D02D7E"/>
    <w:rsid w:val="00D02F0C"/>
    <w:rsid w:val="00D042DB"/>
    <w:rsid w:val="00D04686"/>
    <w:rsid w:val="00D054A3"/>
    <w:rsid w:val="00D05D61"/>
    <w:rsid w:val="00D06956"/>
    <w:rsid w:val="00D06FE4"/>
    <w:rsid w:val="00D0726C"/>
    <w:rsid w:val="00D07944"/>
    <w:rsid w:val="00D07F7D"/>
    <w:rsid w:val="00D1032B"/>
    <w:rsid w:val="00D10818"/>
    <w:rsid w:val="00D109CC"/>
    <w:rsid w:val="00D11539"/>
    <w:rsid w:val="00D13176"/>
    <w:rsid w:val="00D1361C"/>
    <w:rsid w:val="00D13D7F"/>
    <w:rsid w:val="00D13F8E"/>
    <w:rsid w:val="00D1449E"/>
    <w:rsid w:val="00D14846"/>
    <w:rsid w:val="00D149A3"/>
    <w:rsid w:val="00D14F9C"/>
    <w:rsid w:val="00D157B7"/>
    <w:rsid w:val="00D17820"/>
    <w:rsid w:val="00D2186A"/>
    <w:rsid w:val="00D220BC"/>
    <w:rsid w:val="00D22AA5"/>
    <w:rsid w:val="00D23193"/>
    <w:rsid w:val="00D2362D"/>
    <w:rsid w:val="00D23DB8"/>
    <w:rsid w:val="00D23FE4"/>
    <w:rsid w:val="00D265FB"/>
    <w:rsid w:val="00D27C4E"/>
    <w:rsid w:val="00D30142"/>
    <w:rsid w:val="00D3065E"/>
    <w:rsid w:val="00D31F3B"/>
    <w:rsid w:val="00D325A6"/>
    <w:rsid w:val="00D3295E"/>
    <w:rsid w:val="00D32C14"/>
    <w:rsid w:val="00D32C26"/>
    <w:rsid w:val="00D34BE3"/>
    <w:rsid w:val="00D379EA"/>
    <w:rsid w:val="00D4053B"/>
    <w:rsid w:val="00D41655"/>
    <w:rsid w:val="00D41725"/>
    <w:rsid w:val="00D43645"/>
    <w:rsid w:val="00D44092"/>
    <w:rsid w:val="00D44970"/>
    <w:rsid w:val="00D44F43"/>
    <w:rsid w:val="00D4518D"/>
    <w:rsid w:val="00D45F8E"/>
    <w:rsid w:val="00D47121"/>
    <w:rsid w:val="00D50000"/>
    <w:rsid w:val="00D5099F"/>
    <w:rsid w:val="00D520A9"/>
    <w:rsid w:val="00D52854"/>
    <w:rsid w:val="00D52A50"/>
    <w:rsid w:val="00D52C0A"/>
    <w:rsid w:val="00D5344B"/>
    <w:rsid w:val="00D53639"/>
    <w:rsid w:val="00D55B1E"/>
    <w:rsid w:val="00D55DFE"/>
    <w:rsid w:val="00D56890"/>
    <w:rsid w:val="00D56ADE"/>
    <w:rsid w:val="00D6128E"/>
    <w:rsid w:val="00D62762"/>
    <w:rsid w:val="00D62DE1"/>
    <w:rsid w:val="00D63A97"/>
    <w:rsid w:val="00D63BCC"/>
    <w:rsid w:val="00D63ED8"/>
    <w:rsid w:val="00D6463C"/>
    <w:rsid w:val="00D6561B"/>
    <w:rsid w:val="00D65CD1"/>
    <w:rsid w:val="00D6626A"/>
    <w:rsid w:val="00D71384"/>
    <w:rsid w:val="00D71606"/>
    <w:rsid w:val="00D72880"/>
    <w:rsid w:val="00D73B6F"/>
    <w:rsid w:val="00D757AA"/>
    <w:rsid w:val="00D766B2"/>
    <w:rsid w:val="00D76996"/>
    <w:rsid w:val="00D776DE"/>
    <w:rsid w:val="00D778C4"/>
    <w:rsid w:val="00D810FC"/>
    <w:rsid w:val="00D81AB0"/>
    <w:rsid w:val="00D81F50"/>
    <w:rsid w:val="00D821DC"/>
    <w:rsid w:val="00D82920"/>
    <w:rsid w:val="00D82BED"/>
    <w:rsid w:val="00D83261"/>
    <w:rsid w:val="00D83575"/>
    <w:rsid w:val="00D8414D"/>
    <w:rsid w:val="00D842F9"/>
    <w:rsid w:val="00D84371"/>
    <w:rsid w:val="00D8752B"/>
    <w:rsid w:val="00D875E0"/>
    <w:rsid w:val="00D9055D"/>
    <w:rsid w:val="00D9217C"/>
    <w:rsid w:val="00D929CE"/>
    <w:rsid w:val="00D94A3E"/>
    <w:rsid w:val="00D95629"/>
    <w:rsid w:val="00D95705"/>
    <w:rsid w:val="00D9596F"/>
    <w:rsid w:val="00D95C2D"/>
    <w:rsid w:val="00DA0DB5"/>
    <w:rsid w:val="00DA1F76"/>
    <w:rsid w:val="00DA2D2F"/>
    <w:rsid w:val="00DA6633"/>
    <w:rsid w:val="00DA6DBF"/>
    <w:rsid w:val="00DA71B8"/>
    <w:rsid w:val="00DB041E"/>
    <w:rsid w:val="00DB08B5"/>
    <w:rsid w:val="00DB19D4"/>
    <w:rsid w:val="00DB313C"/>
    <w:rsid w:val="00DB31EB"/>
    <w:rsid w:val="00DB33AA"/>
    <w:rsid w:val="00DB5544"/>
    <w:rsid w:val="00DB5BA1"/>
    <w:rsid w:val="00DB64FA"/>
    <w:rsid w:val="00DB71A3"/>
    <w:rsid w:val="00DB7499"/>
    <w:rsid w:val="00DC03E4"/>
    <w:rsid w:val="00DC1628"/>
    <w:rsid w:val="00DC1F7B"/>
    <w:rsid w:val="00DC24F7"/>
    <w:rsid w:val="00DC41DE"/>
    <w:rsid w:val="00DC55BE"/>
    <w:rsid w:val="00DC6483"/>
    <w:rsid w:val="00DC67F0"/>
    <w:rsid w:val="00DC6827"/>
    <w:rsid w:val="00DC7AA9"/>
    <w:rsid w:val="00DC7B6D"/>
    <w:rsid w:val="00DC7F34"/>
    <w:rsid w:val="00DC7F7E"/>
    <w:rsid w:val="00DD1694"/>
    <w:rsid w:val="00DD1C72"/>
    <w:rsid w:val="00DD2B07"/>
    <w:rsid w:val="00DD35FB"/>
    <w:rsid w:val="00DD38B4"/>
    <w:rsid w:val="00DD38D4"/>
    <w:rsid w:val="00DD3E01"/>
    <w:rsid w:val="00DD48B9"/>
    <w:rsid w:val="00DD55EB"/>
    <w:rsid w:val="00DD732A"/>
    <w:rsid w:val="00DE0275"/>
    <w:rsid w:val="00DE0696"/>
    <w:rsid w:val="00DE0AAE"/>
    <w:rsid w:val="00DE136D"/>
    <w:rsid w:val="00DE14A0"/>
    <w:rsid w:val="00DE1B62"/>
    <w:rsid w:val="00DE44EF"/>
    <w:rsid w:val="00DE5F6A"/>
    <w:rsid w:val="00DE727D"/>
    <w:rsid w:val="00DE7938"/>
    <w:rsid w:val="00DF02EC"/>
    <w:rsid w:val="00DF04E8"/>
    <w:rsid w:val="00DF1135"/>
    <w:rsid w:val="00DF2385"/>
    <w:rsid w:val="00DF2FCC"/>
    <w:rsid w:val="00DF3EE7"/>
    <w:rsid w:val="00DF4D1F"/>
    <w:rsid w:val="00DF4D85"/>
    <w:rsid w:val="00DF5486"/>
    <w:rsid w:val="00DF590A"/>
    <w:rsid w:val="00DF5DE0"/>
    <w:rsid w:val="00DF63ED"/>
    <w:rsid w:val="00DF673E"/>
    <w:rsid w:val="00DF6BEE"/>
    <w:rsid w:val="00DF6BFC"/>
    <w:rsid w:val="00E0098E"/>
    <w:rsid w:val="00E00D24"/>
    <w:rsid w:val="00E0605F"/>
    <w:rsid w:val="00E07104"/>
    <w:rsid w:val="00E073ED"/>
    <w:rsid w:val="00E10AB1"/>
    <w:rsid w:val="00E10BC2"/>
    <w:rsid w:val="00E10F3E"/>
    <w:rsid w:val="00E11AC7"/>
    <w:rsid w:val="00E11CAD"/>
    <w:rsid w:val="00E12390"/>
    <w:rsid w:val="00E127A9"/>
    <w:rsid w:val="00E12F1E"/>
    <w:rsid w:val="00E142CA"/>
    <w:rsid w:val="00E14A1C"/>
    <w:rsid w:val="00E156D0"/>
    <w:rsid w:val="00E16256"/>
    <w:rsid w:val="00E17259"/>
    <w:rsid w:val="00E17641"/>
    <w:rsid w:val="00E1790F"/>
    <w:rsid w:val="00E17D4E"/>
    <w:rsid w:val="00E2020A"/>
    <w:rsid w:val="00E20810"/>
    <w:rsid w:val="00E22DC2"/>
    <w:rsid w:val="00E26743"/>
    <w:rsid w:val="00E3135B"/>
    <w:rsid w:val="00E315E2"/>
    <w:rsid w:val="00E319EA"/>
    <w:rsid w:val="00E320B1"/>
    <w:rsid w:val="00E33F2C"/>
    <w:rsid w:val="00E36A7B"/>
    <w:rsid w:val="00E379FA"/>
    <w:rsid w:val="00E41304"/>
    <w:rsid w:val="00E41B74"/>
    <w:rsid w:val="00E42029"/>
    <w:rsid w:val="00E42154"/>
    <w:rsid w:val="00E4227A"/>
    <w:rsid w:val="00E425AD"/>
    <w:rsid w:val="00E42796"/>
    <w:rsid w:val="00E429BE"/>
    <w:rsid w:val="00E43B26"/>
    <w:rsid w:val="00E46755"/>
    <w:rsid w:val="00E4735C"/>
    <w:rsid w:val="00E47AD6"/>
    <w:rsid w:val="00E50468"/>
    <w:rsid w:val="00E507EF"/>
    <w:rsid w:val="00E51633"/>
    <w:rsid w:val="00E51D73"/>
    <w:rsid w:val="00E52798"/>
    <w:rsid w:val="00E5305A"/>
    <w:rsid w:val="00E54F19"/>
    <w:rsid w:val="00E55365"/>
    <w:rsid w:val="00E557FA"/>
    <w:rsid w:val="00E55C27"/>
    <w:rsid w:val="00E55F4B"/>
    <w:rsid w:val="00E57153"/>
    <w:rsid w:val="00E576A6"/>
    <w:rsid w:val="00E57DBF"/>
    <w:rsid w:val="00E57EA3"/>
    <w:rsid w:val="00E612AD"/>
    <w:rsid w:val="00E61376"/>
    <w:rsid w:val="00E61A57"/>
    <w:rsid w:val="00E62246"/>
    <w:rsid w:val="00E624A8"/>
    <w:rsid w:val="00E63780"/>
    <w:rsid w:val="00E648C2"/>
    <w:rsid w:val="00E64EF5"/>
    <w:rsid w:val="00E66127"/>
    <w:rsid w:val="00E66690"/>
    <w:rsid w:val="00E71BC0"/>
    <w:rsid w:val="00E72286"/>
    <w:rsid w:val="00E72803"/>
    <w:rsid w:val="00E73675"/>
    <w:rsid w:val="00E73850"/>
    <w:rsid w:val="00E74760"/>
    <w:rsid w:val="00E75B73"/>
    <w:rsid w:val="00E75DEF"/>
    <w:rsid w:val="00E76499"/>
    <w:rsid w:val="00E76E12"/>
    <w:rsid w:val="00E77280"/>
    <w:rsid w:val="00E774B3"/>
    <w:rsid w:val="00E778B5"/>
    <w:rsid w:val="00E77F8D"/>
    <w:rsid w:val="00E800E3"/>
    <w:rsid w:val="00E80BC2"/>
    <w:rsid w:val="00E833A6"/>
    <w:rsid w:val="00E839D5"/>
    <w:rsid w:val="00E843E6"/>
    <w:rsid w:val="00E84E6F"/>
    <w:rsid w:val="00E84EE7"/>
    <w:rsid w:val="00E85FC5"/>
    <w:rsid w:val="00E86238"/>
    <w:rsid w:val="00E86740"/>
    <w:rsid w:val="00E8714B"/>
    <w:rsid w:val="00E87CEC"/>
    <w:rsid w:val="00E911AA"/>
    <w:rsid w:val="00E91D72"/>
    <w:rsid w:val="00E92DE3"/>
    <w:rsid w:val="00E930A9"/>
    <w:rsid w:val="00E94110"/>
    <w:rsid w:val="00E9441F"/>
    <w:rsid w:val="00E9472E"/>
    <w:rsid w:val="00E94F80"/>
    <w:rsid w:val="00E958B1"/>
    <w:rsid w:val="00E95FCC"/>
    <w:rsid w:val="00E96BB4"/>
    <w:rsid w:val="00E97025"/>
    <w:rsid w:val="00E97431"/>
    <w:rsid w:val="00E97F13"/>
    <w:rsid w:val="00EA0983"/>
    <w:rsid w:val="00EA1202"/>
    <w:rsid w:val="00EA2616"/>
    <w:rsid w:val="00EA27DD"/>
    <w:rsid w:val="00EA4020"/>
    <w:rsid w:val="00EA453E"/>
    <w:rsid w:val="00EA6355"/>
    <w:rsid w:val="00EA668E"/>
    <w:rsid w:val="00EA669C"/>
    <w:rsid w:val="00EA71B1"/>
    <w:rsid w:val="00EB0BC2"/>
    <w:rsid w:val="00EB1BC4"/>
    <w:rsid w:val="00EB52ED"/>
    <w:rsid w:val="00EB584B"/>
    <w:rsid w:val="00EB65BC"/>
    <w:rsid w:val="00EB7836"/>
    <w:rsid w:val="00EB7E36"/>
    <w:rsid w:val="00EC0E3E"/>
    <w:rsid w:val="00EC19B6"/>
    <w:rsid w:val="00EC3CAD"/>
    <w:rsid w:val="00EC4062"/>
    <w:rsid w:val="00EC40D3"/>
    <w:rsid w:val="00EC4C65"/>
    <w:rsid w:val="00EC52AA"/>
    <w:rsid w:val="00EC63F8"/>
    <w:rsid w:val="00EC66DD"/>
    <w:rsid w:val="00ED1558"/>
    <w:rsid w:val="00ED309D"/>
    <w:rsid w:val="00ED405F"/>
    <w:rsid w:val="00ED5420"/>
    <w:rsid w:val="00ED5F58"/>
    <w:rsid w:val="00ED68AD"/>
    <w:rsid w:val="00ED6FF3"/>
    <w:rsid w:val="00ED7078"/>
    <w:rsid w:val="00ED76AA"/>
    <w:rsid w:val="00ED7F4D"/>
    <w:rsid w:val="00EE1BB1"/>
    <w:rsid w:val="00EE4582"/>
    <w:rsid w:val="00EE4833"/>
    <w:rsid w:val="00EE4A8E"/>
    <w:rsid w:val="00EE4C4A"/>
    <w:rsid w:val="00EE566F"/>
    <w:rsid w:val="00EE6B3D"/>
    <w:rsid w:val="00EE7030"/>
    <w:rsid w:val="00EE7C1F"/>
    <w:rsid w:val="00EE7D75"/>
    <w:rsid w:val="00EF0000"/>
    <w:rsid w:val="00EF02F6"/>
    <w:rsid w:val="00EF05B6"/>
    <w:rsid w:val="00EF0676"/>
    <w:rsid w:val="00EF0F37"/>
    <w:rsid w:val="00EF140F"/>
    <w:rsid w:val="00EF1460"/>
    <w:rsid w:val="00EF1B73"/>
    <w:rsid w:val="00EF20D1"/>
    <w:rsid w:val="00EF2333"/>
    <w:rsid w:val="00EF348B"/>
    <w:rsid w:val="00EF365C"/>
    <w:rsid w:val="00EF3A84"/>
    <w:rsid w:val="00EF3B47"/>
    <w:rsid w:val="00EF4032"/>
    <w:rsid w:val="00EF43BF"/>
    <w:rsid w:val="00EF48D7"/>
    <w:rsid w:val="00EF4AB5"/>
    <w:rsid w:val="00EF4B23"/>
    <w:rsid w:val="00EF51BD"/>
    <w:rsid w:val="00EF53FE"/>
    <w:rsid w:val="00EF55CC"/>
    <w:rsid w:val="00EF5679"/>
    <w:rsid w:val="00EF5FCE"/>
    <w:rsid w:val="00EF6113"/>
    <w:rsid w:val="00EF7678"/>
    <w:rsid w:val="00EF7F30"/>
    <w:rsid w:val="00F01072"/>
    <w:rsid w:val="00F02551"/>
    <w:rsid w:val="00F02CCF"/>
    <w:rsid w:val="00F02D3D"/>
    <w:rsid w:val="00F02EAA"/>
    <w:rsid w:val="00F03C99"/>
    <w:rsid w:val="00F04173"/>
    <w:rsid w:val="00F04729"/>
    <w:rsid w:val="00F063B9"/>
    <w:rsid w:val="00F06F88"/>
    <w:rsid w:val="00F07618"/>
    <w:rsid w:val="00F07C02"/>
    <w:rsid w:val="00F1078F"/>
    <w:rsid w:val="00F11521"/>
    <w:rsid w:val="00F12615"/>
    <w:rsid w:val="00F12854"/>
    <w:rsid w:val="00F1323A"/>
    <w:rsid w:val="00F1395D"/>
    <w:rsid w:val="00F148DD"/>
    <w:rsid w:val="00F14C0E"/>
    <w:rsid w:val="00F16A0E"/>
    <w:rsid w:val="00F16C5A"/>
    <w:rsid w:val="00F1762A"/>
    <w:rsid w:val="00F2069F"/>
    <w:rsid w:val="00F241AD"/>
    <w:rsid w:val="00F24241"/>
    <w:rsid w:val="00F257EB"/>
    <w:rsid w:val="00F25DB7"/>
    <w:rsid w:val="00F27240"/>
    <w:rsid w:val="00F27B79"/>
    <w:rsid w:val="00F3125C"/>
    <w:rsid w:val="00F32718"/>
    <w:rsid w:val="00F34DAD"/>
    <w:rsid w:val="00F34E68"/>
    <w:rsid w:val="00F354C4"/>
    <w:rsid w:val="00F35C6A"/>
    <w:rsid w:val="00F3650D"/>
    <w:rsid w:val="00F37A51"/>
    <w:rsid w:val="00F37B3F"/>
    <w:rsid w:val="00F40889"/>
    <w:rsid w:val="00F42FBC"/>
    <w:rsid w:val="00F437A3"/>
    <w:rsid w:val="00F50435"/>
    <w:rsid w:val="00F51CF7"/>
    <w:rsid w:val="00F5304F"/>
    <w:rsid w:val="00F5369E"/>
    <w:rsid w:val="00F55E44"/>
    <w:rsid w:val="00F61469"/>
    <w:rsid w:val="00F61DF3"/>
    <w:rsid w:val="00F61F96"/>
    <w:rsid w:val="00F62198"/>
    <w:rsid w:val="00F622CB"/>
    <w:rsid w:val="00F6284B"/>
    <w:rsid w:val="00F6298A"/>
    <w:rsid w:val="00F62E2A"/>
    <w:rsid w:val="00F6471B"/>
    <w:rsid w:val="00F659C0"/>
    <w:rsid w:val="00F65A00"/>
    <w:rsid w:val="00F66865"/>
    <w:rsid w:val="00F672D4"/>
    <w:rsid w:val="00F67F66"/>
    <w:rsid w:val="00F72A86"/>
    <w:rsid w:val="00F72D49"/>
    <w:rsid w:val="00F7307E"/>
    <w:rsid w:val="00F73731"/>
    <w:rsid w:val="00F73D71"/>
    <w:rsid w:val="00F73F74"/>
    <w:rsid w:val="00F73FFE"/>
    <w:rsid w:val="00F7478B"/>
    <w:rsid w:val="00F74FBB"/>
    <w:rsid w:val="00F75A2D"/>
    <w:rsid w:val="00F7602E"/>
    <w:rsid w:val="00F763E0"/>
    <w:rsid w:val="00F7643B"/>
    <w:rsid w:val="00F77770"/>
    <w:rsid w:val="00F77FF6"/>
    <w:rsid w:val="00F804D6"/>
    <w:rsid w:val="00F81A15"/>
    <w:rsid w:val="00F82203"/>
    <w:rsid w:val="00F824BA"/>
    <w:rsid w:val="00F82E6C"/>
    <w:rsid w:val="00F82F27"/>
    <w:rsid w:val="00F83631"/>
    <w:rsid w:val="00F83D92"/>
    <w:rsid w:val="00F84CE2"/>
    <w:rsid w:val="00F85A5E"/>
    <w:rsid w:val="00F86768"/>
    <w:rsid w:val="00F86871"/>
    <w:rsid w:val="00F87B00"/>
    <w:rsid w:val="00F87B30"/>
    <w:rsid w:val="00F928BF"/>
    <w:rsid w:val="00F93051"/>
    <w:rsid w:val="00F93700"/>
    <w:rsid w:val="00F93D11"/>
    <w:rsid w:val="00F94458"/>
    <w:rsid w:val="00F952FA"/>
    <w:rsid w:val="00F96634"/>
    <w:rsid w:val="00F97DE3"/>
    <w:rsid w:val="00FA03EF"/>
    <w:rsid w:val="00FA0B2E"/>
    <w:rsid w:val="00FA11EE"/>
    <w:rsid w:val="00FA1341"/>
    <w:rsid w:val="00FA2275"/>
    <w:rsid w:val="00FA229C"/>
    <w:rsid w:val="00FA2478"/>
    <w:rsid w:val="00FA25B6"/>
    <w:rsid w:val="00FA2743"/>
    <w:rsid w:val="00FA35E5"/>
    <w:rsid w:val="00FA3642"/>
    <w:rsid w:val="00FA3F46"/>
    <w:rsid w:val="00FA4381"/>
    <w:rsid w:val="00FA5CB1"/>
    <w:rsid w:val="00FA5FC4"/>
    <w:rsid w:val="00FA67C5"/>
    <w:rsid w:val="00FA704E"/>
    <w:rsid w:val="00FB1ABD"/>
    <w:rsid w:val="00FB1B8C"/>
    <w:rsid w:val="00FB249A"/>
    <w:rsid w:val="00FB2855"/>
    <w:rsid w:val="00FB36FF"/>
    <w:rsid w:val="00FB43F7"/>
    <w:rsid w:val="00FB5F18"/>
    <w:rsid w:val="00FB6DFB"/>
    <w:rsid w:val="00FB72C2"/>
    <w:rsid w:val="00FB7403"/>
    <w:rsid w:val="00FC07FD"/>
    <w:rsid w:val="00FC0A51"/>
    <w:rsid w:val="00FC1759"/>
    <w:rsid w:val="00FC1D33"/>
    <w:rsid w:val="00FC200B"/>
    <w:rsid w:val="00FC293F"/>
    <w:rsid w:val="00FC2E73"/>
    <w:rsid w:val="00FC2F2F"/>
    <w:rsid w:val="00FC3A8D"/>
    <w:rsid w:val="00FC48B6"/>
    <w:rsid w:val="00FC4E1F"/>
    <w:rsid w:val="00FC4EAB"/>
    <w:rsid w:val="00FC63CB"/>
    <w:rsid w:val="00FC7973"/>
    <w:rsid w:val="00FD046E"/>
    <w:rsid w:val="00FD236D"/>
    <w:rsid w:val="00FD2706"/>
    <w:rsid w:val="00FD4AFF"/>
    <w:rsid w:val="00FD54D3"/>
    <w:rsid w:val="00FD5CA9"/>
    <w:rsid w:val="00FD601C"/>
    <w:rsid w:val="00FD6B4C"/>
    <w:rsid w:val="00FD7602"/>
    <w:rsid w:val="00FD7B69"/>
    <w:rsid w:val="00FE03B6"/>
    <w:rsid w:val="00FE2694"/>
    <w:rsid w:val="00FE274C"/>
    <w:rsid w:val="00FE3B42"/>
    <w:rsid w:val="00FE64BC"/>
    <w:rsid w:val="00FF00B6"/>
    <w:rsid w:val="00FF0181"/>
    <w:rsid w:val="00FF0411"/>
    <w:rsid w:val="00FF065F"/>
    <w:rsid w:val="00FF15D8"/>
    <w:rsid w:val="00FF22DC"/>
    <w:rsid w:val="00FF2644"/>
    <w:rsid w:val="00FF2976"/>
    <w:rsid w:val="00FF2993"/>
    <w:rsid w:val="00FF3D05"/>
    <w:rsid w:val="00FF4993"/>
    <w:rsid w:val="00FF4FC8"/>
    <w:rsid w:val="00FF5518"/>
    <w:rsid w:val="00FF7500"/>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28B57F86-F00E-44EA-84B8-8476050C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5"/>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aliases w:val="List Paragraph1,List Paragraph11,NFP GP Bulleted List,Recommendation"/>
    <w:basedOn w:val="Normal"/>
    <w:link w:val="ListParagraphChar"/>
    <w:uiPriority w:val="34"/>
    <w:qFormat/>
    <w:rsid w:val="002E38EA"/>
    <w:pPr>
      <w:ind w:left="720"/>
      <w:contextualSpacing/>
    </w:pPr>
  </w:style>
  <w:style w:type="numbering" w:customStyle="1" w:styleId="Headinglist2">
    <w:name w:val="Heading list2"/>
    <w:uiPriority w:val="99"/>
    <w:rsid w:val="004265FA"/>
  </w:style>
  <w:style w:type="character" w:customStyle="1" w:styleId="ListParagraphChar">
    <w:name w:val="List Paragraph Char"/>
    <w:aliases w:val="List Paragraph1 Char,List Paragraph11 Char,NFP GP Bulleted List Char,Recommendation Char"/>
    <w:basedOn w:val="DefaultParagraphFont"/>
    <w:link w:val="ListParagraph"/>
    <w:uiPriority w:val="34"/>
    <w:locked/>
    <w:rsid w:val="00112317"/>
    <w:rPr>
      <w:rFonts w:asciiTheme="minorHAnsi" w:eastAsiaTheme="minorHAnsi" w:hAnsiTheme="minorHAnsi" w:cstheme="minorBidi"/>
      <w:sz w:val="22"/>
      <w:szCs w:val="22"/>
      <w:lang w:eastAsia="en-US"/>
    </w:rPr>
  </w:style>
  <w:style w:type="character" w:customStyle="1" w:styleId="cf01">
    <w:name w:val="cf01"/>
    <w:basedOn w:val="DefaultParagraphFont"/>
    <w:rsid w:val="00973CAA"/>
    <w:rPr>
      <w:rFonts w:ascii="Segoe UI" w:hAnsi="Segoe UI" w:cs="Segoe UI" w:hint="default"/>
      <w:sz w:val="18"/>
      <w:szCs w:val="18"/>
    </w:rPr>
  </w:style>
  <w:style w:type="paragraph" w:styleId="Date">
    <w:name w:val="Date"/>
    <w:basedOn w:val="Normal"/>
    <w:next w:val="Normal"/>
    <w:link w:val="DateChar"/>
    <w:uiPriority w:val="99"/>
    <w:unhideWhenUsed/>
    <w:rsid w:val="005F618F"/>
  </w:style>
  <w:style w:type="character" w:customStyle="1" w:styleId="DateChar">
    <w:name w:val="Date Char"/>
    <w:basedOn w:val="DefaultParagraphFont"/>
    <w:link w:val="Date"/>
    <w:uiPriority w:val="99"/>
    <w:rsid w:val="005F618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15102">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270810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6202996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https://www.agriculture.gov.au/biosecurity-trade/import/arrival/arrangements/requirements" TargetMode="External"/><Relationship Id="rId34" Type="http://schemas.openxmlformats.org/officeDocument/2006/relationships/image" Target="media/image15.jpeg"/><Relationship Id="rId42" Type="http://schemas.openxmlformats.org/officeDocument/2006/relationships/hyperlink" Target="https://www.agriculture.gov.au/biosecurity-trade/import/arrival/pests"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griculture.gov.au/biosecurity-trade/import/arrival/arrangements" TargetMode="Externa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hyperlink" Target="https://www.agriculture.gov.au/biosecurity-trade/import/before/prepare/sea-container-cleaning-standards/standards" TargetMode="External"/><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riculture.gov.au/biosecurity-trade/import/arrival/arrangements/requirements" TargetMode="External"/><Relationship Id="rId20" Type="http://schemas.openxmlformats.org/officeDocument/2006/relationships/header" Target="header2.xml"/><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yperlink" Target="https://www.agriculture.gov.au/node/7591"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hyperlink" Target="https://www.agriculture.gov.au/node/7591"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agriculture.gov.au/biosecurity-trade/import/online-services/bicon" TargetMode="External"/><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griculture.gov.au/biosecurity-trade/import/arrival/arrangements/general-policie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s://biosecurity.awe.gov.au/" TargetMode="External"/><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FEF9E8-3D21-4B24-AB97-FDDC9908619C}"/>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63f8d30-51a1-4b12-bcab-03ad529d0615"/>
    <ds:schemaRef ds:uri="3aa1c27d-b973-43ed-977a-46e2253162c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2</TotalTime>
  <Pages>18</Pages>
  <Words>4109</Words>
  <Characters>23422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Class 14.4 Informative text document</vt:lpstr>
    </vt:vector>
  </TitlesOfParts>
  <Company/>
  <LinksUpToDate>false</LinksUpToDate>
  <CharactersWithSpaces>27477</CharactersWithSpaces>
  <SharedDoc>false</SharedDoc>
  <HLinks>
    <vt:vector size="156" baseType="variant">
      <vt:variant>
        <vt:i4>4849666</vt:i4>
      </vt:variant>
      <vt:variant>
        <vt:i4>132</vt:i4>
      </vt:variant>
      <vt:variant>
        <vt:i4>0</vt:i4>
      </vt:variant>
      <vt:variant>
        <vt:i4>5</vt:i4>
      </vt:variant>
      <vt:variant>
        <vt:lpwstr>https://www.agriculture.gov.au/biosecurity-trade/import/arrival/arrangements/general-policies</vt:lpwstr>
      </vt:variant>
      <vt:variant>
        <vt:lpwstr/>
      </vt:variant>
      <vt:variant>
        <vt:i4>6225920</vt:i4>
      </vt:variant>
      <vt:variant>
        <vt:i4>129</vt:i4>
      </vt:variant>
      <vt:variant>
        <vt:i4>0</vt:i4>
      </vt:variant>
      <vt:variant>
        <vt:i4>5</vt:i4>
      </vt:variant>
      <vt:variant>
        <vt:lpwstr>https://www.agriculture.gov.au/biosecurity-trade/import/arrival/arrangements/requirements</vt:lpwstr>
      </vt:variant>
      <vt:variant>
        <vt:lpwstr>class-14</vt:lpwstr>
      </vt:variant>
      <vt:variant>
        <vt:i4>3670057</vt:i4>
      </vt:variant>
      <vt:variant>
        <vt:i4>126</vt:i4>
      </vt:variant>
      <vt:variant>
        <vt:i4>0</vt:i4>
      </vt:variant>
      <vt:variant>
        <vt:i4>5</vt:i4>
      </vt:variant>
      <vt:variant>
        <vt:lpwstr>https://www.macquariedictionary.com.au/</vt:lpwstr>
      </vt:variant>
      <vt:variant>
        <vt:lpwstr/>
      </vt:variant>
      <vt:variant>
        <vt:i4>2883694</vt:i4>
      </vt:variant>
      <vt:variant>
        <vt:i4>123</vt:i4>
      </vt:variant>
      <vt:variant>
        <vt:i4>0</vt:i4>
      </vt:variant>
      <vt:variant>
        <vt:i4>5</vt:i4>
      </vt:variant>
      <vt:variant>
        <vt:lpwstr>https://www.legislation.gov.au/Home</vt:lpwstr>
      </vt:variant>
      <vt:variant>
        <vt:lpwstr/>
      </vt:variant>
      <vt:variant>
        <vt:i4>5111903</vt:i4>
      </vt:variant>
      <vt:variant>
        <vt:i4>120</vt:i4>
      </vt:variant>
      <vt:variant>
        <vt:i4>0</vt:i4>
      </vt:variant>
      <vt:variant>
        <vt:i4>5</vt:i4>
      </vt:variant>
      <vt:variant>
        <vt:lpwstr>https://www.agriculture.gov.au/biosecurity-trade/import/arrival/arrangements/glossary</vt:lpwstr>
      </vt:variant>
      <vt:variant>
        <vt:lpwstr/>
      </vt:variant>
      <vt:variant>
        <vt:i4>5373956</vt:i4>
      </vt:variant>
      <vt:variant>
        <vt:i4>117</vt:i4>
      </vt:variant>
      <vt:variant>
        <vt:i4>0</vt:i4>
      </vt:variant>
      <vt:variant>
        <vt:i4>5</vt:i4>
      </vt:variant>
      <vt:variant>
        <vt:lpwstr>https://www.agriculture.gov.au/biosecurity-trade/import/arrival/pests</vt:lpwstr>
      </vt:variant>
      <vt:variant>
        <vt:lpwstr/>
      </vt:variant>
      <vt:variant>
        <vt:i4>4653070</vt:i4>
      </vt:variant>
      <vt:variant>
        <vt:i4>114</vt:i4>
      </vt:variant>
      <vt:variant>
        <vt:i4>0</vt:i4>
      </vt:variant>
      <vt:variant>
        <vt:i4>5</vt:i4>
      </vt:variant>
      <vt:variant>
        <vt:lpwstr>https://www.agriculture.gov.au/biosecurity-trade/import/arrival/arrangements</vt:lpwstr>
      </vt:variant>
      <vt:variant>
        <vt:lpwstr/>
      </vt:variant>
      <vt:variant>
        <vt:i4>1179696</vt:i4>
      </vt:variant>
      <vt:variant>
        <vt:i4>107</vt:i4>
      </vt:variant>
      <vt:variant>
        <vt:i4>0</vt:i4>
      </vt:variant>
      <vt:variant>
        <vt:i4>5</vt:i4>
      </vt:variant>
      <vt:variant>
        <vt:lpwstr/>
      </vt:variant>
      <vt:variant>
        <vt:lpwstr>_Toc128996084</vt:lpwstr>
      </vt:variant>
      <vt:variant>
        <vt:i4>1179696</vt:i4>
      </vt:variant>
      <vt:variant>
        <vt:i4>101</vt:i4>
      </vt:variant>
      <vt:variant>
        <vt:i4>0</vt:i4>
      </vt:variant>
      <vt:variant>
        <vt:i4>5</vt:i4>
      </vt:variant>
      <vt:variant>
        <vt:lpwstr/>
      </vt:variant>
      <vt:variant>
        <vt:lpwstr>_Toc128996083</vt:lpwstr>
      </vt:variant>
      <vt:variant>
        <vt:i4>1179696</vt:i4>
      </vt:variant>
      <vt:variant>
        <vt:i4>95</vt:i4>
      </vt:variant>
      <vt:variant>
        <vt:i4>0</vt:i4>
      </vt:variant>
      <vt:variant>
        <vt:i4>5</vt:i4>
      </vt:variant>
      <vt:variant>
        <vt:lpwstr/>
      </vt:variant>
      <vt:variant>
        <vt:lpwstr>_Toc128996082</vt:lpwstr>
      </vt:variant>
      <vt:variant>
        <vt:i4>1179696</vt:i4>
      </vt:variant>
      <vt:variant>
        <vt:i4>89</vt:i4>
      </vt:variant>
      <vt:variant>
        <vt:i4>0</vt:i4>
      </vt:variant>
      <vt:variant>
        <vt:i4>5</vt:i4>
      </vt:variant>
      <vt:variant>
        <vt:lpwstr/>
      </vt:variant>
      <vt:variant>
        <vt:lpwstr>_Toc128996081</vt:lpwstr>
      </vt:variant>
      <vt:variant>
        <vt:i4>1179696</vt:i4>
      </vt:variant>
      <vt:variant>
        <vt:i4>83</vt:i4>
      </vt:variant>
      <vt:variant>
        <vt:i4>0</vt:i4>
      </vt:variant>
      <vt:variant>
        <vt:i4>5</vt:i4>
      </vt:variant>
      <vt:variant>
        <vt:lpwstr/>
      </vt:variant>
      <vt:variant>
        <vt:lpwstr>_Toc128996080</vt:lpwstr>
      </vt:variant>
      <vt:variant>
        <vt:i4>1703985</vt:i4>
      </vt:variant>
      <vt:variant>
        <vt:i4>74</vt:i4>
      </vt:variant>
      <vt:variant>
        <vt:i4>0</vt:i4>
      </vt:variant>
      <vt:variant>
        <vt:i4>5</vt:i4>
      </vt:variant>
      <vt:variant>
        <vt:lpwstr/>
      </vt:variant>
      <vt:variant>
        <vt:lpwstr>_Toc128996109</vt:lpwstr>
      </vt:variant>
      <vt:variant>
        <vt:i4>1703985</vt:i4>
      </vt:variant>
      <vt:variant>
        <vt:i4>68</vt:i4>
      </vt:variant>
      <vt:variant>
        <vt:i4>0</vt:i4>
      </vt:variant>
      <vt:variant>
        <vt:i4>5</vt:i4>
      </vt:variant>
      <vt:variant>
        <vt:lpwstr/>
      </vt:variant>
      <vt:variant>
        <vt:lpwstr>_Toc128996108</vt:lpwstr>
      </vt:variant>
      <vt:variant>
        <vt:i4>1703985</vt:i4>
      </vt:variant>
      <vt:variant>
        <vt:i4>62</vt:i4>
      </vt:variant>
      <vt:variant>
        <vt:i4>0</vt:i4>
      </vt:variant>
      <vt:variant>
        <vt:i4>5</vt:i4>
      </vt:variant>
      <vt:variant>
        <vt:lpwstr/>
      </vt:variant>
      <vt:variant>
        <vt:lpwstr>_Toc128996107</vt:lpwstr>
      </vt:variant>
      <vt:variant>
        <vt:i4>1703985</vt:i4>
      </vt:variant>
      <vt:variant>
        <vt:i4>56</vt:i4>
      </vt:variant>
      <vt:variant>
        <vt:i4>0</vt:i4>
      </vt:variant>
      <vt:variant>
        <vt:i4>5</vt:i4>
      </vt:variant>
      <vt:variant>
        <vt:lpwstr/>
      </vt:variant>
      <vt:variant>
        <vt:lpwstr>_Toc128996106</vt:lpwstr>
      </vt:variant>
      <vt:variant>
        <vt:i4>1703985</vt:i4>
      </vt:variant>
      <vt:variant>
        <vt:i4>50</vt:i4>
      </vt:variant>
      <vt:variant>
        <vt:i4>0</vt:i4>
      </vt:variant>
      <vt:variant>
        <vt:i4>5</vt:i4>
      </vt:variant>
      <vt:variant>
        <vt:lpwstr/>
      </vt:variant>
      <vt:variant>
        <vt:lpwstr>_Toc128996105</vt:lpwstr>
      </vt:variant>
      <vt:variant>
        <vt:i4>1703985</vt:i4>
      </vt:variant>
      <vt:variant>
        <vt:i4>44</vt:i4>
      </vt:variant>
      <vt:variant>
        <vt:i4>0</vt:i4>
      </vt:variant>
      <vt:variant>
        <vt:i4>5</vt:i4>
      </vt:variant>
      <vt:variant>
        <vt:lpwstr/>
      </vt:variant>
      <vt:variant>
        <vt:lpwstr>_Toc128996104</vt:lpwstr>
      </vt:variant>
      <vt:variant>
        <vt:i4>1703985</vt:i4>
      </vt:variant>
      <vt:variant>
        <vt:i4>38</vt:i4>
      </vt:variant>
      <vt:variant>
        <vt:i4>0</vt:i4>
      </vt:variant>
      <vt:variant>
        <vt:i4>5</vt:i4>
      </vt:variant>
      <vt:variant>
        <vt:lpwstr/>
      </vt:variant>
      <vt:variant>
        <vt:lpwstr>_Toc128996103</vt:lpwstr>
      </vt:variant>
      <vt:variant>
        <vt:i4>1703985</vt:i4>
      </vt:variant>
      <vt:variant>
        <vt:i4>32</vt:i4>
      </vt:variant>
      <vt:variant>
        <vt:i4>0</vt:i4>
      </vt:variant>
      <vt:variant>
        <vt:i4>5</vt:i4>
      </vt:variant>
      <vt:variant>
        <vt:lpwstr/>
      </vt:variant>
      <vt:variant>
        <vt:lpwstr>_Toc128996102</vt:lpwstr>
      </vt:variant>
      <vt:variant>
        <vt:i4>1703985</vt:i4>
      </vt:variant>
      <vt:variant>
        <vt:i4>26</vt:i4>
      </vt:variant>
      <vt:variant>
        <vt:i4>0</vt:i4>
      </vt:variant>
      <vt:variant>
        <vt:i4>5</vt:i4>
      </vt:variant>
      <vt:variant>
        <vt:lpwstr/>
      </vt:variant>
      <vt:variant>
        <vt:lpwstr>_Toc128996101</vt:lpwstr>
      </vt:variant>
      <vt:variant>
        <vt:i4>1703985</vt:i4>
      </vt:variant>
      <vt:variant>
        <vt:i4>20</vt:i4>
      </vt:variant>
      <vt:variant>
        <vt:i4>0</vt:i4>
      </vt:variant>
      <vt:variant>
        <vt:i4>5</vt:i4>
      </vt:variant>
      <vt:variant>
        <vt:lpwstr/>
      </vt:variant>
      <vt:variant>
        <vt:lpwstr>_Toc128996100</vt:lpwstr>
      </vt:variant>
      <vt:variant>
        <vt:i4>1245232</vt:i4>
      </vt:variant>
      <vt:variant>
        <vt:i4>14</vt:i4>
      </vt:variant>
      <vt:variant>
        <vt:i4>0</vt:i4>
      </vt:variant>
      <vt:variant>
        <vt:i4>5</vt:i4>
      </vt:variant>
      <vt:variant>
        <vt:lpwstr/>
      </vt:variant>
      <vt:variant>
        <vt:lpwstr>_Toc128996099</vt:lpwstr>
      </vt:variant>
      <vt:variant>
        <vt:i4>1245232</vt:i4>
      </vt:variant>
      <vt:variant>
        <vt:i4>8</vt:i4>
      </vt:variant>
      <vt:variant>
        <vt:i4>0</vt:i4>
      </vt:variant>
      <vt:variant>
        <vt:i4>5</vt:i4>
      </vt:variant>
      <vt:variant>
        <vt:lpwstr/>
      </vt:variant>
      <vt:variant>
        <vt:lpwstr>_Toc128996098</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14.4 Informative text document</dc:title>
  <dc:creator>Approved Arrangements Program</dc:creator>
  <cp:lastModifiedBy>Steve Welling</cp:lastModifiedBy>
  <cp:revision>5</cp:revision>
  <cp:lastPrinted>2023-07-25T23:06:00Z</cp:lastPrinted>
  <dcterms:created xsi:type="dcterms:W3CDTF">2023-07-25T22:38:00Z</dcterms:created>
  <dcterms:modified xsi:type="dcterms:W3CDTF">2023-07-25T23:07:00Z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0x010100F7DC536FFB690043A6F76724D0407161</vt:lpwstr>
  </property>
  <property fmtid="{D5CDD505-2E9C-101B-9397-08002B2CF9AE}" pid="3" name="MediaServiceImageTags">
    <vt:lpwstr/>
  </property>
</Properties>
</file>