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E89" w:rsidRDefault="00901141" w:rsidP="002C1797">
      <w:pPr>
        <w:rPr>
          <w:noProof/>
          <w:lang w:eastAsia="en-AU"/>
        </w:rPr>
      </w:pPr>
      <w:bookmarkStart w:id="0" w:name="OLE_LINK1"/>
      <w:bookmarkStart w:id="1" w:name="OLE_LINK2"/>
      <w:r>
        <w:rPr>
          <w:noProof/>
          <w:lang w:eastAsia="en-AU"/>
        </w:rPr>
        <w:drawing>
          <wp:inline distT="0" distB="0" distL="0" distR="0">
            <wp:extent cx="3103245" cy="540385"/>
            <wp:effectExtent l="19050" t="0" r="1905" b="0"/>
            <wp:docPr id="17"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7" cstate="print"/>
                    <a:srcRect/>
                    <a:stretch>
                      <a:fillRect/>
                    </a:stretch>
                  </pic:blipFill>
                  <pic:spPr bwMode="auto">
                    <a:xfrm>
                      <a:off x="0" y="0"/>
                      <a:ext cx="3103245" cy="540385"/>
                    </a:xfrm>
                    <a:prstGeom prst="rect">
                      <a:avLst/>
                    </a:prstGeom>
                    <a:noFill/>
                    <a:ln w="9525">
                      <a:noFill/>
                      <a:miter lim="800000"/>
                      <a:headEnd/>
                      <a:tailEnd/>
                    </a:ln>
                  </pic:spPr>
                </pic:pic>
              </a:graphicData>
            </a:graphic>
          </wp:inline>
        </w:drawing>
      </w:r>
    </w:p>
    <w:p w:rsidR="00D46E89" w:rsidRDefault="00D46E89" w:rsidP="002C1797">
      <w:pPr>
        <w:rPr>
          <w:noProof/>
          <w:lang w:eastAsia="en-AU"/>
        </w:rPr>
      </w:pPr>
    </w:p>
    <w:p w:rsidR="00D46E89" w:rsidRDefault="00D46E89" w:rsidP="002C1797">
      <w:pPr>
        <w:rPr>
          <w:noProof/>
          <w:lang w:eastAsia="en-AU"/>
        </w:rPr>
      </w:pPr>
    </w:p>
    <w:p w:rsidR="00D46E89" w:rsidRDefault="00D46E89" w:rsidP="002C1797">
      <w:pPr>
        <w:rPr>
          <w:noProof/>
          <w:lang w:eastAsia="en-AU"/>
        </w:rPr>
      </w:pPr>
    </w:p>
    <w:p w:rsidR="00D46E89" w:rsidRPr="00192F47" w:rsidRDefault="00D46E89" w:rsidP="00522970">
      <w:pPr>
        <w:pStyle w:val="Heading1"/>
        <w:rPr>
          <w:color w:val="00518C"/>
          <w:sz w:val="52"/>
          <w:szCs w:val="52"/>
        </w:rPr>
      </w:pPr>
      <w:bookmarkStart w:id="2" w:name="OLE_LINK5"/>
      <w:bookmarkStart w:id="3" w:name="OLE_LINK6"/>
      <w:r w:rsidRPr="006800C5">
        <w:t>Central Hunter</w:t>
      </w:r>
      <w:r w:rsidRPr="00BB66C6">
        <w:t xml:space="preserve"> Valley </w:t>
      </w:r>
      <w:bookmarkStart w:id="4" w:name="_GoBack"/>
      <w:bookmarkEnd w:id="4"/>
      <w:r w:rsidRPr="00BB66C6">
        <w:t xml:space="preserve">eucalypt forest and woodland: a nationally </w:t>
      </w:r>
      <w:r w:rsidR="00192F47" w:rsidRPr="00BB66C6">
        <w:t>protected</w:t>
      </w:r>
      <w:r w:rsidR="00192F47" w:rsidRPr="00192F47">
        <w:rPr>
          <w:color w:val="00518C"/>
          <w:sz w:val="52"/>
          <w:szCs w:val="52"/>
        </w:rPr>
        <w:t xml:space="preserve"> </w:t>
      </w:r>
      <w:r w:rsidR="00BB66C6" w:rsidRPr="00C409FA">
        <w:rPr>
          <w:rFonts w:cs="MyriadPro-Regular"/>
        </w:rPr>
        <w:t>ecological community</w:t>
      </w:r>
    </w:p>
    <w:bookmarkEnd w:id="2"/>
    <w:bookmarkEnd w:id="3"/>
    <w:p w:rsidR="00D46E89" w:rsidRDefault="00D46E89" w:rsidP="002C1797">
      <w:pPr>
        <w:rPr>
          <w:noProof/>
          <w:lang w:eastAsia="en-AU"/>
        </w:rPr>
      </w:pPr>
    </w:p>
    <w:p w:rsidR="00DA39DD" w:rsidRDefault="00DA39DD" w:rsidP="002C1797">
      <w:pPr>
        <w:rPr>
          <w:noProof/>
          <w:lang w:eastAsia="en-AU"/>
        </w:rPr>
      </w:pPr>
    </w:p>
    <w:p w:rsidR="00D46E89" w:rsidRDefault="00D46E89" w:rsidP="002C1797">
      <w:pPr>
        <w:rPr>
          <w:noProof/>
          <w:lang w:eastAsia="en-AU"/>
        </w:rPr>
      </w:pPr>
    </w:p>
    <w:p w:rsidR="006E3201" w:rsidRPr="00142006" w:rsidRDefault="00BB50C1" w:rsidP="000D609A">
      <w:pPr>
        <w:pStyle w:val="Subhead1"/>
        <w:ind w:left="-1560"/>
      </w:pPr>
      <w:r w:rsidRPr="00BB50C1">
        <w:rPr>
          <w:noProof/>
        </w:rPr>
        <w:drawing>
          <wp:inline distT="0" distB="0" distL="0" distR="0">
            <wp:extent cx="7499350" cy="3234094"/>
            <wp:effectExtent l="19050" t="0" r="6350" b="0"/>
            <wp:docPr id="10" name="Picture 0" descr="CHVefwc10618 S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Vefwc10618 SW3.jpg"/>
                    <pic:cNvPicPr>
                      <a:picLocks noChangeAspect="1" noChangeArrowheads="1"/>
                    </pic:cNvPicPr>
                  </pic:nvPicPr>
                  <pic:blipFill>
                    <a:blip r:embed="rId8" cstate="email"/>
                    <a:stretch>
                      <a:fillRect/>
                    </a:stretch>
                  </pic:blipFill>
                  <pic:spPr bwMode="auto">
                    <a:xfrm>
                      <a:off x="0" y="0"/>
                      <a:ext cx="7499350" cy="3234094"/>
                    </a:xfrm>
                    <a:prstGeom prst="rect">
                      <a:avLst/>
                    </a:prstGeom>
                    <a:noFill/>
                    <a:ln w="9525">
                      <a:noFill/>
                      <a:miter lim="800000"/>
                      <a:headEnd/>
                      <a:tailEnd/>
                    </a:ln>
                  </pic:spPr>
                </pic:pic>
              </a:graphicData>
            </a:graphic>
          </wp:inline>
        </w:drawing>
      </w:r>
    </w:p>
    <w:p w:rsidR="00D46E89" w:rsidRDefault="00D46E89" w:rsidP="002C1797"/>
    <w:p w:rsidR="00D46E89" w:rsidRDefault="00D46E89" w:rsidP="002C1797">
      <w:r>
        <w:br w:type="page"/>
      </w:r>
    </w:p>
    <w:p w:rsidR="00633C95" w:rsidRDefault="00633C95">
      <w:pPr>
        <w:spacing w:after="0"/>
      </w:pPr>
    </w:p>
    <w:p w:rsidR="00633C95" w:rsidRDefault="00AB7C0D" w:rsidP="006459D5">
      <w:pPr>
        <w:pStyle w:val="Bullets1"/>
        <w:numPr>
          <w:ilvl w:val="0"/>
          <w:numId w:val="0"/>
        </w:numPr>
        <w:spacing w:before="0" w:after="120" w:line="276" w:lineRule="auto"/>
        <w:ind w:right="261"/>
        <w:rPr>
          <w:rFonts w:ascii="Times New Roman" w:hAnsi="Times New Roman"/>
          <w:bCs/>
        </w:rPr>
      </w:pPr>
      <w:r w:rsidRPr="00AB7C0D">
        <w:rPr>
          <w:rFonts w:ascii="Times New Roman" w:hAnsi="Times New Roman"/>
          <w:bCs/>
        </w:rPr>
        <w:t>This guide is designed to assist land managers, owners and occupiers</w:t>
      </w:r>
      <w:r w:rsidR="00F551AC">
        <w:rPr>
          <w:rFonts w:ascii="Times New Roman" w:hAnsi="Times New Roman"/>
          <w:bCs/>
        </w:rPr>
        <w:t>,</w:t>
      </w:r>
      <w:r w:rsidRPr="00AB7C0D">
        <w:rPr>
          <w:rFonts w:ascii="Times New Roman" w:hAnsi="Times New Roman"/>
          <w:bCs/>
        </w:rPr>
        <w:t xml:space="preserve"> as well as environmental assessment officers and </w:t>
      </w:r>
      <w:r w:rsidRPr="00AB7C0D">
        <w:rPr>
          <w:rFonts w:ascii="Times New Roman" w:hAnsi="Times New Roman"/>
          <w:lang w:eastAsia="en-AU"/>
        </w:rPr>
        <w:t>consultants</w:t>
      </w:r>
      <w:r w:rsidR="00F551AC">
        <w:rPr>
          <w:rFonts w:ascii="Times New Roman" w:hAnsi="Times New Roman"/>
          <w:lang w:eastAsia="en-AU"/>
        </w:rPr>
        <w:t>,</w:t>
      </w:r>
      <w:r w:rsidRPr="00AB7C0D">
        <w:rPr>
          <w:rFonts w:ascii="Times New Roman" w:hAnsi="Times New Roman"/>
          <w:bCs/>
        </w:rPr>
        <w:t xml:space="preserve"> to identify, assess and manage the Central Hunter Valley eucalypt forest and woodland ecological community; a threatened ecological community, listed as critically endangered under the </w:t>
      </w:r>
      <w:r w:rsidRPr="00AB7C0D">
        <w:rPr>
          <w:rFonts w:ascii="Times New Roman" w:hAnsi="Times New Roman"/>
          <w:bCs/>
          <w:i/>
        </w:rPr>
        <w:t xml:space="preserve">Environment Protection and Biodiversity Conservation Act 1999 </w:t>
      </w:r>
      <w:r w:rsidRPr="00AB7C0D">
        <w:rPr>
          <w:rFonts w:ascii="Times New Roman" w:hAnsi="Times New Roman"/>
          <w:bCs/>
        </w:rPr>
        <w:t>(EPBC Act), Australia’s national environment law.</w:t>
      </w:r>
    </w:p>
    <w:p w:rsidR="00633C95" w:rsidRDefault="00AB7C0D" w:rsidP="006459D5">
      <w:pPr>
        <w:pStyle w:val="Bullets1"/>
        <w:numPr>
          <w:ilvl w:val="0"/>
          <w:numId w:val="0"/>
        </w:numPr>
        <w:spacing w:before="0" w:after="120" w:line="276" w:lineRule="auto"/>
        <w:ind w:right="261"/>
        <w:rPr>
          <w:rFonts w:ascii="Times New Roman" w:hAnsi="Times New Roman"/>
          <w:bCs/>
        </w:rPr>
      </w:pPr>
      <w:r w:rsidRPr="00AB7C0D">
        <w:rPr>
          <w:rFonts w:ascii="Times New Roman" w:hAnsi="Times New Roman"/>
          <w:bCs/>
        </w:rPr>
        <w:t xml:space="preserve">This guide is a companion document to the approved Conservation Advice, which can be found on the Australian Government’s species profile and threats (SPRAT) database at: </w:t>
      </w:r>
      <w:hyperlink r:id="rId9" w:history="1">
        <w:r w:rsidRPr="00AB7C0D">
          <w:rPr>
            <w:rStyle w:val="Hyperlink"/>
            <w:rFonts w:ascii="Times New Roman" w:hAnsi="Times New Roman"/>
          </w:rPr>
          <w:t>www.environment.gov.au/cgi-bin/sprat/public/publiclookupcommunities.pl</w:t>
        </w:r>
      </w:hyperlink>
      <w:r w:rsidRPr="00AB7C0D">
        <w:rPr>
          <w:rFonts w:ascii="Times New Roman" w:hAnsi="Times New Roman"/>
        </w:rPr>
        <w:t xml:space="preserve">. </w:t>
      </w:r>
      <w:r w:rsidR="00310756">
        <w:rPr>
          <w:rFonts w:ascii="Times New Roman" w:hAnsi="Times New Roman"/>
        </w:rPr>
        <w:t xml:space="preserve"> </w:t>
      </w:r>
      <w:r w:rsidR="00EF60C7">
        <w:rPr>
          <w:rFonts w:ascii="Times New Roman" w:hAnsi="Times New Roman"/>
          <w:bCs/>
        </w:rPr>
        <w:t>On</w:t>
      </w:r>
      <w:r w:rsidRPr="00AB7C0D">
        <w:rPr>
          <w:rFonts w:ascii="Times New Roman" w:hAnsi="Times New Roman"/>
          <w:bCs/>
        </w:rPr>
        <w:t xml:space="preserve"> this webpage, click on the details link</w:t>
      </w:r>
      <w:r w:rsidR="00EF60C7">
        <w:rPr>
          <w:rFonts w:ascii="Times New Roman" w:hAnsi="Times New Roman"/>
          <w:bCs/>
        </w:rPr>
        <w:t>—</w:t>
      </w:r>
      <w:r w:rsidRPr="00AB7C0D">
        <w:rPr>
          <w:rFonts w:ascii="Times New Roman" w:hAnsi="Times New Roman"/>
          <w:bCs/>
        </w:rPr>
        <w:t>alongside the ecological community name</w:t>
      </w:r>
      <w:r w:rsidR="00EF60C7">
        <w:rPr>
          <w:rFonts w:ascii="Times New Roman" w:hAnsi="Times New Roman"/>
          <w:bCs/>
        </w:rPr>
        <w:t>—</w:t>
      </w:r>
      <w:r w:rsidRPr="00AB7C0D">
        <w:rPr>
          <w:rFonts w:ascii="Times New Roman" w:hAnsi="Times New Roman"/>
          <w:bCs/>
        </w:rPr>
        <w:t>to download the documents and the map for the listed ecological community.</w:t>
      </w:r>
    </w:p>
    <w:p w:rsidR="00633C95" w:rsidRDefault="00633C95" w:rsidP="006459D5">
      <w:pPr>
        <w:pStyle w:val="Bullets1"/>
        <w:numPr>
          <w:ilvl w:val="0"/>
          <w:numId w:val="0"/>
        </w:numPr>
        <w:spacing w:before="0" w:after="120" w:line="276" w:lineRule="auto"/>
        <w:ind w:right="261"/>
        <w:rPr>
          <w:rFonts w:ascii="Times New Roman" w:hAnsi="Times New Roman"/>
          <w:sz w:val="22"/>
          <w:szCs w:val="22"/>
        </w:rPr>
      </w:pPr>
    </w:p>
    <w:p w:rsidR="00633C95" w:rsidRDefault="00633C95" w:rsidP="006459D5">
      <w:pPr>
        <w:pStyle w:val="Bullets1"/>
        <w:numPr>
          <w:ilvl w:val="0"/>
          <w:numId w:val="0"/>
        </w:numPr>
        <w:spacing w:before="0" w:after="120" w:line="276" w:lineRule="auto"/>
        <w:ind w:right="261"/>
        <w:rPr>
          <w:rFonts w:ascii="Times New Roman" w:hAnsi="Times New Roman"/>
          <w:sz w:val="22"/>
          <w:szCs w:val="22"/>
        </w:rPr>
      </w:pPr>
    </w:p>
    <w:p w:rsidR="00633C95" w:rsidRDefault="00633C95" w:rsidP="006459D5">
      <w:pPr>
        <w:pStyle w:val="Bullets1"/>
        <w:numPr>
          <w:ilvl w:val="0"/>
          <w:numId w:val="0"/>
        </w:numPr>
        <w:spacing w:before="0" w:after="120" w:line="276" w:lineRule="auto"/>
        <w:ind w:right="261"/>
        <w:rPr>
          <w:rFonts w:ascii="Times New Roman" w:hAnsi="Times New Roman"/>
          <w:sz w:val="22"/>
          <w:szCs w:val="22"/>
        </w:rPr>
      </w:pPr>
    </w:p>
    <w:p w:rsidR="00633C95" w:rsidRDefault="00633C95" w:rsidP="006459D5">
      <w:pPr>
        <w:pStyle w:val="Bullets1"/>
        <w:numPr>
          <w:ilvl w:val="0"/>
          <w:numId w:val="0"/>
        </w:numPr>
        <w:spacing w:before="0" w:after="120" w:line="276" w:lineRule="auto"/>
        <w:ind w:right="261"/>
        <w:rPr>
          <w:rFonts w:ascii="Times New Roman" w:hAnsi="Times New Roman"/>
          <w:sz w:val="22"/>
          <w:szCs w:val="22"/>
        </w:rPr>
      </w:pPr>
    </w:p>
    <w:p w:rsidR="00633C95" w:rsidRDefault="00633C95" w:rsidP="006459D5">
      <w:pPr>
        <w:pStyle w:val="Bullets1"/>
        <w:numPr>
          <w:ilvl w:val="0"/>
          <w:numId w:val="0"/>
        </w:numPr>
        <w:spacing w:before="0" w:after="120" w:line="276" w:lineRule="auto"/>
        <w:ind w:right="261"/>
        <w:rPr>
          <w:rFonts w:ascii="Times New Roman" w:hAnsi="Times New Roman"/>
          <w:sz w:val="22"/>
          <w:szCs w:val="22"/>
        </w:rPr>
      </w:pPr>
    </w:p>
    <w:p w:rsidR="00251C14" w:rsidRPr="00B97EA8" w:rsidRDefault="00AB7C0D" w:rsidP="006459D5">
      <w:pPr>
        <w:ind w:right="1"/>
        <w:rPr>
          <w:rFonts w:ascii="Times New Roman" w:eastAsia="Times New Roman" w:hAnsi="Times New Roman"/>
          <w:color w:val="000000"/>
          <w:sz w:val="19"/>
          <w:szCs w:val="19"/>
          <w:lang w:eastAsia="en-AU"/>
        </w:rPr>
      </w:pPr>
      <w:r w:rsidRPr="00AB7C0D">
        <w:rPr>
          <w:rFonts w:ascii="Times New Roman" w:eastAsia="Times New Roman" w:hAnsi="Times New Roman"/>
          <w:color w:val="000000"/>
          <w:sz w:val="19"/>
          <w:szCs w:val="19"/>
          <w:lang w:eastAsia="en-AU"/>
        </w:rPr>
        <w:t>© Copyright Commonwealth of Australia, 201</w:t>
      </w:r>
      <w:r w:rsidR="00A2198D">
        <w:rPr>
          <w:rFonts w:ascii="Times New Roman" w:eastAsia="Times New Roman" w:hAnsi="Times New Roman"/>
          <w:color w:val="000000"/>
          <w:sz w:val="19"/>
          <w:szCs w:val="19"/>
          <w:lang w:eastAsia="en-AU"/>
        </w:rPr>
        <w:t>6</w:t>
      </w:r>
      <w:r w:rsidRPr="00AB7C0D">
        <w:rPr>
          <w:rFonts w:ascii="Times New Roman" w:eastAsia="Times New Roman" w:hAnsi="Times New Roman"/>
          <w:color w:val="000000"/>
          <w:sz w:val="19"/>
          <w:szCs w:val="19"/>
          <w:lang w:eastAsia="en-AU"/>
        </w:rPr>
        <w:t>.</w:t>
      </w:r>
    </w:p>
    <w:p w:rsidR="00633C95" w:rsidRDefault="00267FBD" w:rsidP="006459D5">
      <w:pPr>
        <w:pStyle w:val="Bullets1"/>
        <w:numPr>
          <w:ilvl w:val="0"/>
          <w:numId w:val="0"/>
        </w:numPr>
        <w:spacing w:before="0" w:after="120" w:line="276" w:lineRule="auto"/>
        <w:ind w:right="261"/>
        <w:rPr>
          <w:rFonts w:ascii="Times New Roman" w:hAnsi="Times New Roman"/>
          <w:color w:val="666666"/>
          <w:sz w:val="18"/>
          <w:szCs w:val="18"/>
        </w:rPr>
      </w:pPr>
      <w:r>
        <w:rPr>
          <w:rFonts w:ascii="Times New Roman" w:eastAsia="Times New Roman" w:hAnsi="Times New Roman"/>
          <w:noProof/>
          <w:color w:val="000000"/>
          <w:sz w:val="19"/>
          <w:szCs w:val="19"/>
          <w:lang w:eastAsia="en-AU"/>
        </w:rPr>
        <w:drawing>
          <wp:inline distT="0" distB="0" distL="0" distR="0">
            <wp:extent cx="1805305" cy="462915"/>
            <wp:effectExtent l="19050" t="0" r="4445" b="0"/>
            <wp:docPr id="11"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10" cstate="email"/>
                    <a:srcRect/>
                    <a:stretch>
                      <a:fillRect/>
                    </a:stretch>
                  </pic:blipFill>
                  <pic:spPr bwMode="auto">
                    <a:xfrm>
                      <a:off x="0" y="0"/>
                      <a:ext cx="1805305" cy="462915"/>
                    </a:xfrm>
                    <a:prstGeom prst="rect">
                      <a:avLst/>
                    </a:prstGeom>
                    <a:noFill/>
                    <a:ln w="9525">
                      <a:noFill/>
                      <a:miter lim="800000"/>
                      <a:headEnd/>
                      <a:tailEnd/>
                    </a:ln>
                  </pic:spPr>
                </pic:pic>
              </a:graphicData>
            </a:graphic>
          </wp:inline>
        </w:drawing>
      </w:r>
    </w:p>
    <w:p w:rsidR="00633C95" w:rsidRPr="00EF396E" w:rsidRDefault="00AB7C0D" w:rsidP="006459D5">
      <w:pPr>
        <w:rPr>
          <w:rFonts w:ascii="Times New Roman" w:hAnsi="Times New Roman"/>
          <w:lang w:eastAsia="en-AU"/>
        </w:rPr>
      </w:pPr>
      <w:r w:rsidRPr="00AB7C0D">
        <w:rPr>
          <w:rFonts w:ascii="Times New Roman" w:hAnsi="Times New Roman"/>
          <w:i/>
        </w:rPr>
        <w:t>Central Hunter Valley eucalypt forest and woodland: a nationally protected ecological community</w:t>
      </w:r>
      <w:r w:rsidRPr="00AB7C0D">
        <w:rPr>
          <w:rFonts w:ascii="Times New Roman" w:hAnsi="Times New Roman"/>
        </w:rPr>
        <w:t xml:space="preserve"> is licensed by the </w:t>
      </w:r>
      <w:r w:rsidRPr="00AB7C0D">
        <w:rPr>
          <w:rFonts w:ascii="Times New Roman" w:hAnsi="Times New Roman"/>
          <w:lang w:eastAsia="en-AU"/>
        </w:rPr>
        <w:t>Commonwealth</w:t>
      </w:r>
      <w:r w:rsidRPr="00AB7C0D">
        <w:rPr>
          <w:rFonts w:ascii="Times New Roman" w:hAnsi="Times New Roman"/>
        </w:rPr>
        <w:t xml:space="preserve"> of Australia, for use under a Creative Commons By Attribution 4.0 Australia licence </w:t>
      </w:r>
      <w:r w:rsidRPr="00AB7C0D">
        <w:rPr>
          <w:rFonts w:ascii="Times New Roman" w:hAnsi="Times New Roman"/>
          <w:lang w:eastAsia="en-AU"/>
        </w:rPr>
        <w:t xml:space="preserve">with </w:t>
      </w:r>
      <w:r w:rsidRPr="00EF396E">
        <w:rPr>
          <w:rFonts w:ascii="Times New Roman" w:hAnsi="Times New Roman"/>
          <w:lang w:eastAsia="en-AU"/>
        </w:rPr>
        <w:t xml:space="preserve">the exception of the Coat of Arms of the Commonwealth of Australia, the logo of the agency responsible for publishing the </w:t>
      </w:r>
      <w:r w:rsidR="001D670C" w:rsidRPr="00EF396E">
        <w:rPr>
          <w:rFonts w:ascii="Times New Roman" w:hAnsi="Times New Roman"/>
          <w:lang w:eastAsia="en-AU"/>
        </w:rPr>
        <w:t>guide</w:t>
      </w:r>
      <w:r w:rsidRPr="00EF396E">
        <w:rPr>
          <w:rFonts w:ascii="Times New Roman" w:hAnsi="Times New Roman"/>
          <w:lang w:eastAsia="en-AU"/>
        </w:rPr>
        <w:t xml:space="preserve">, content supplied by third parties, and any images depicting people. For licence conditions see: </w:t>
      </w:r>
      <w:hyperlink r:id="rId11" w:history="1">
        <w:r w:rsidRPr="00EF396E">
          <w:rPr>
            <w:rStyle w:val="Hyperlink"/>
            <w:rFonts w:ascii="Times New Roman" w:hAnsi="Times New Roman"/>
          </w:rPr>
          <w:t>http://creativecommons.org/licenses/by/4.0/</w:t>
        </w:r>
      </w:hyperlink>
    </w:p>
    <w:p w:rsidR="00633C95" w:rsidRPr="00EF396E" w:rsidRDefault="00AB7C0D" w:rsidP="006459D5">
      <w:pPr>
        <w:rPr>
          <w:rFonts w:ascii="Times New Roman" w:hAnsi="Times New Roman"/>
          <w:lang w:eastAsia="en-AU"/>
        </w:rPr>
      </w:pPr>
      <w:r w:rsidRPr="00EF396E">
        <w:rPr>
          <w:rFonts w:ascii="Times New Roman" w:hAnsi="Times New Roman"/>
          <w:lang w:eastAsia="en-AU"/>
        </w:rPr>
        <w:t xml:space="preserve">This </w:t>
      </w:r>
      <w:r w:rsidR="00A007B8" w:rsidRPr="00EF396E">
        <w:rPr>
          <w:rFonts w:ascii="Times New Roman" w:hAnsi="Times New Roman"/>
          <w:lang w:eastAsia="en-AU"/>
        </w:rPr>
        <w:t xml:space="preserve">guide </w:t>
      </w:r>
      <w:r w:rsidRPr="00EF396E">
        <w:rPr>
          <w:rFonts w:ascii="Times New Roman" w:hAnsi="Times New Roman"/>
          <w:lang w:eastAsia="en-AU"/>
        </w:rPr>
        <w:t>should be attributed as ‘</w:t>
      </w:r>
      <w:r w:rsidRPr="00EF396E">
        <w:rPr>
          <w:rFonts w:ascii="Times New Roman" w:hAnsi="Times New Roman"/>
          <w:i/>
        </w:rPr>
        <w:t>Central Hunter Valley eucalypt forest and woodland</w:t>
      </w:r>
      <w:r w:rsidRPr="00EF396E">
        <w:rPr>
          <w:rFonts w:ascii="Times New Roman" w:hAnsi="Times New Roman"/>
          <w:i/>
          <w:iCs/>
          <w:lang w:eastAsia="en-AU"/>
        </w:rPr>
        <w:t>: a nationally-protected ecological community</w:t>
      </w:r>
      <w:r w:rsidRPr="00EF396E">
        <w:rPr>
          <w:rFonts w:ascii="Times New Roman" w:hAnsi="Times New Roman"/>
          <w:lang w:eastAsia="en-AU"/>
        </w:rPr>
        <w:t>, Commonwealth of Australia 201</w:t>
      </w:r>
      <w:r w:rsidR="00310756">
        <w:rPr>
          <w:rFonts w:ascii="Times New Roman" w:hAnsi="Times New Roman"/>
          <w:lang w:eastAsia="en-AU"/>
        </w:rPr>
        <w:t>6</w:t>
      </w:r>
      <w:r w:rsidRPr="00EF396E">
        <w:rPr>
          <w:rFonts w:ascii="Times New Roman" w:hAnsi="Times New Roman"/>
          <w:lang w:eastAsia="en-AU"/>
        </w:rPr>
        <w:t>’.</w:t>
      </w:r>
    </w:p>
    <w:p w:rsidR="00633C95" w:rsidRDefault="00AB7C0D" w:rsidP="006459D5">
      <w:pPr>
        <w:rPr>
          <w:rFonts w:ascii="Times New Roman" w:hAnsi="Times New Roman"/>
          <w:lang w:eastAsia="en-AU"/>
        </w:rPr>
      </w:pPr>
      <w:r w:rsidRPr="00EF396E">
        <w:rPr>
          <w:rFonts w:ascii="Times New Roman" w:hAnsi="Times New Roman"/>
          <w:lang w:eastAsia="en-AU"/>
        </w:rPr>
        <w:t>The Commonwealth of Australia</w:t>
      </w:r>
      <w:r w:rsidRPr="00AB7C0D">
        <w:rPr>
          <w:rFonts w:ascii="Times New Roman" w:hAnsi="Times New Roman"/>
          <w:lang w:eastAsia="en-AU"/>
        </w:rPr>
        <w:t xml:space="preserve"> has made all reasonable efforts to identify content supplied by third parties using the following format ‘© Copyright [name of third party] ’.</w:t>
      </w:r>
    </w:p>
    <w:p w:rsidR="006459D5" w:rsidRDefault="006459D5" w:rsidP="006459D5">
      <w:pPr>
        <w:rPr>
          <w:rFonts w:ascii="Times New Roman" w:hAnsi="Times New Roman"/>
          <w:lang w:eastAsia="en-AU"/>
        </w:rPr>
      </w:pPr>
    </w:p>
    <w:p w:rsidR="00633C95" w:rsidRDefault="00AB7C0D" w:rsidP="006459D5">
      <w:pPr>
        <w:rPr>
          <w:rFonts w:ascii="Times New Roman" w:hAnsi="Times New Roman"/>
          <w:b/>
          <w:lang w:eastAsia="en-AU"/>
        </w:rPr>
      </w:pPr>
      <w:r w:rsidRPr="00AB7C0D">
        <w:rPr>
          <w:rFonts w:ascii="Times New Roman" w:hAnsi="Times New Roman"/>
          <w:b/>
          <w:lang w:eastAsia="en-AU"/>
        </w:rPr>
        <w:t>Disclaimer</w:t>
      </w:r>
    </w:p>
    <w:p w:rsidR="00633C95" w:rsidRDefault="00AB7C0D" w:rsidP="006459D5">
      <w:r w:rsidRPr="00AB7C0D">
        <w:rPr>
          <w:rFonts w:ascii="Times New Roman" w:hAnsi="Times New Roman"/>
          <w:lang w:eastAsia="en-AU"/>
        </w:rPr>
        <w:t>The views and opinions expressed in this publication are those of the authors and do not necessarily reflect those of the Australian Government or the Minister for the Environment</w:t>
      </w:r>
      <w:r w:rsidR="002A29F8">
        <w:rPr>
          <w:rFonts w:ascii="Times New Roman" w:hAnsi="Times New Roman"/>
          <w:lang w:eastAsia="en-AU"/>
        </w:rPr>
        <w:t xml:space="preserve"> and Energy</w:t>
      </w:r>
      <w:r w:rsidRPr="00AB7C0D">
        <w:rPr>
          <w:rFonts w:ascii="Times New Roman" w:hAnsi="Times New Roman"/>
          <w:lang w:eastAsia="en-AU"/>
        </w:rPr>
        <w:t xml:space="preserve">. </w:t>
      </w:r>
    </w:p>
    <w:p w:rsidR="00633C95" w:rsidRDefault="00AB7C0D" w:rsidP="006459D5">
      <w:r w:rsidRPr="00AB7C0D">
        <w:rPr>
          <w:rFonts w:ascii="Times New Roman" w:hAnsi="Times New Roman"/>
          <w:lang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633C95" w:rsidRDefault="00AB7C0D" w:rsidP="006459D5">
      <w:pPr>
        <w:rPr>
          <w:rFonts w:ascii="Times New Roman" w:hAnsi="Times New Roman"/>
          <w:b/>
          <w:lang w:eastAsia="en-AU"/>
        </w:rPr>
      </w:pPr>
      <w:r w:rsidRPr="00AB7C0D">
        <w:rPr>
          <w:rFonts w:ascii="Times New Roman" w:hAnsi="Times New Roman"/>
          <w:b/>
          <w:lang w:eastAsia="en-AU"/>
        </w:rPr>
        <w:t>Images</w:t>
      </w:r>
    </w:p>
    <w:p w:rsidR="00633C95" w:rsidRDefault="00AB7C0D" w:rsidP="006459D5">
      <w:pPr>
        <w:rPr>
          <w:rFonts w:ascii="Times New Roman" w:hAnsi="Times New Roman"/>
          <w:lang w:eastAsia="en-AU"/>
        </w:rPr>
      </w:pPr>
      <w:r w:rsidRPr="00AB7C0D">
        <w:rPr>
          <w:rFonts w:ascii="Times New Roman" w:hAnsi="Times New Roman"/>
          <w:lang w:eastAsia="en-AU"/>
        </w:rPr>
        <w:t>Front cover —</w:t>
      </w:r>
      <w:r w:rsidRPr="00AB7C0D">
        <w:rPr>
          <w:rFonts w:ascii="Times New Roman" w:hAnsi="Times New Roman"/>
        </w:rPr>
        <w:t xml:space="preserve"> Central Hunter Valley eucalypt forest and woodland © </w:t>
      </w:r>
      <w:r w:rsidRPr="00AB7C0D">
        <w:rPr>
          <w:rFonts w:ascii="Times New Roman" w:hAnsi="Times New Roman"/>
          <w:lang w:eastAsia="en-AU"/>
        </w:rPr>
        <w:t xml:space="preserve">Copyright </w:t>
      </w:r>
      <w:r w:rsidRPr="00AB7C0D">
        <w:rPr>
          <w:rFonts w:ascii="Times New Roman" w:hAnsi="Times New Roman"/>
        </w:rPr>
        <w:t>Sharon Warne.</w:t>
      </w:r>
    </w:p>
    <w:p w:rsidR="00633C95" w:rsidRDefault="00AB7C0D" w:rsidP="006459D5">
      <w:pPr>
        <w:pStyle w:val="Bullets1"/>
        <w:numPr>
          <w:ilvl w:val="0"/>
          <w:numId w:val="0"/>
        </w:numPr>
        <w:spacing w:before="0" w:after="120" w:line="276" w:lineRule="auto"/>
        <w:ind w:right="261"/>
        <w:rPr>
          <w:rFonts w:ascii="Times New Roman" w:hAnsi="Times New Roman"/>
          <w:lang w:eastAsia="en-AU"/>
        </w:rPr>
      </w:pPr>
      <w:r w:rsidRPr="00AB7C0D">
        <w:rPr>
          <w:rFonts w:ascii="Times New Roman" w:hAnsi="Times New Roman"/>
          <w:lang w:eastAsia="en-AU"/>
        </w:rPr>
        <w:t>Back cover — Central Hunter Valley eucalypt forest and woodland - grey box (</w:t>
      </w:r>
      <w:r w:rsidRPr="00AB7C0D">
        <w:rPr>
          <w:rFonts w:ascii="Times New Roman" w:hAnsi="Times New Roman"/>
          <w:i/>
        </w:rPr>
        <w:t xml:space="preserve">Eucalyptus </w:t>
      </w:r>
      <w:r w:rsidRPr="00AB7C0D">
        <w:rPr>
          <w:rFonts w:ascii="Times New Roman" w:hAnsi="Times New Roman"/>
          <w:i/>
          <w:lang w:eastAsia="en-AU"/>
        </w:rPr>
        <w:t>moluccana</w:t>
      </w:r>
      <w:r w:rsidRPr="00AB7C0D">
        <w:rPr>
          <w:rFonts w:ascii="Times New Roman" w:hAnsi="Times New Roman"/>
          <w:lang w:eastAsia="en-AU"/>
        </w:rPr>
        <w:t>) and spotted gum (</w:t>
      </w:r>
      <w:r w:rsidRPr="00AB7C0D">
        <w:rPr>
          <w:rFonts w:ascii="Times New Roman" w:hAnsi="Times New Roman"/>
          <w:i/>
          <w:lang w:eastAsia="en-AU"/>
        </w:rPr>
        <w:t>Corymbia maculata</w:t>
      </w:r>
      <w:r w:rsidRPr="00AB7C0D">
        <w:rPr>
          <w:rFonts w:ascii="Times New Roman" w:hAnsi="Times New Roman"/>
          <w:lang w:eastAsia="en-AU"/>
        </w:rPr>
        <w:t xml:space="preserve"> (syn. </w:t>
      </w:r>
      <w:r w:rsidRPr="00AB7C0D">
        <w:rPr>
          <w:rFonts w:ascii="Times New Roman" w:hAnsi="Times New Roman"/>
          <w:i/>
        </w:rPr>
        <w:t xml:space="preserve">Eucalyptus </w:t>
      </w:r>
      <w:r w:rsidRPr="00AB7C0D">
        <w:rPr>
          <w:rFonts w:ascii="Times New Roman" w:hAnsi="Times New Roman"/>
          <w:i/>
          <w:lang w:eastAsia="en-AU"/>
        </w:rPr>
        <w:t>maculata</w:t>
      </w:r>
      <w:r w:rsidRPr="00AB7C0D">
        <w:rPr>
          <w:rFonts w:ascii="Times New Roman" w:hAnsi="Times New Roman"/>
          <w:lang w:eastAsia="en-AU"/>
        </w:rPr>
        <w:t>)) © Copyright Stephen Bell.</w:t>
      </w:r>
    </w:p>
    <w:p w:rsidR="00335F02" w:rsidRDefault="00335F02" w:rsidP="006459D5">
      <w:pPr>
        <w:pStyle w:val="Bullets1"/>
        <w:numPr>
          <w:ilvl w:val="0"/>
          <w:numId w:val="0"/>
        </w:numPr>
        <w:spacing w:before="0" w:after="120" w:line="276" w:lineRule="auto"/>
        <w:ind w:right="261"/>
        <w:rPr>
          <w:rFonts w:ascii="Times New Roman" w:hAnsi="Times New Roman"/>
          <w:lang w:eastAsia="en-AU"/>
        </w:rPr>
      </w:pPr>
    </w:p>
    <w:p w:rsidR="00335F02" w:rsidRDefault="00335F02">
      <w:pPr>
        <w:pStyle w:val="Bullets1"/>
        <w:numPr>
          <w:ilvl w:val="0"/>
          <w:numId w:val="0"/>
        </w:numPr>
        <w:spacing w:before="0" w:line="276" w:lineRule="auto"/>
        <w:ind w:right="261"/>
        <w:rPr>
          <w:rFonts w:ascii="Times New Roman" w:hAnsi="Times New Roman"/>
          <w:lang w:eastAsia="en-AU"/>
        </w:rPr>
        <w:sectPr w:rsidR="00335F02" w:rsidSect="001B66B9">
          <w:headerReference w:type="even" r:id="rId12"/>
          <w:headerReference w:type="default" r:id="rId13"/>
          <w:footerReference w:type="even" r:id="rId14"/>
          <w:footerReference w:type="default" r:id="rId15"/>
          <w:headerReference w:type="first" r:id="rId16"/>
          <w:footerReference w:type="first" r:id="rId17"/>
          <w:pgSz w:w="11906" w:h="16838"/>
          <w:pgMar w:top="993" w:right="1558" w:bottom="720" w:left="1560" w:header="425" w:footer="425" w:gutter="0"/>
          <w:cols w:space="708"/>
          <w:docGrid w:linePitch="360"/>
        </w:sectPr>
      </w:pPr>
    </w:p>
    <w:bookmarkEnd w:id="0"/>
    <w:bookmarkEnd w:id="1"/>
    <w:p w:rsidR="00BA7D9A" w:rsidRPr="00DF5D33" w:rsidRDefault="006E4D44" w:rsidP="00335F02">
      <w:pPr>
        <w:pStyle w:val="Intro"/>
        <w:spacing w:before="0" w:after="120"/>
      </w:pPr>
      <w:r w:rsidRPr="00DF5D33">
        <w:rPr>
          <w:szCs w:val="40"/>
        </w:rPr>
        <w:lastRenderedPageBreak/>
        <w:t xml:space="preserve">This </w:t>
      </w:r>
      <w:r w:rsidR="00DF5D33" w:rsidRPr="00DF5D33">
        <w:t xml:space="preserve">guide </w:t>
      </w:r>
      <w:r w:rsidRPr="00DF5D33">
        <w:rPr>
          <w:szCs w:val="40"/>
        </w:rPr>
        <w:t xml:space="preserve">is intended </w:t>
      </w:r>
      <w:bookmarkStart w:id="5" w:name="OLE_LINK7"/>
      <w:bookmarkStart w:id="6" w:name="OLE_LINK8"/>
      <w:r w:rsidRPr="00DF5D33">
        <w:rPr>
          <w:szCs w:val="40"/>
        </w:rPr>
        <w:t>to assist the public to understand</w:t>
      </w:r>
      <w:r w:rsidR="00A15E51" w:rsidRPr="00DF5D33">
        <w:t xml:space="preserve"> the </w:t>
      </w:r>
      <w:r w:rsidR="001C51E8" w:rsidRPr="00DF5D33">
        <w:t>national listing of the</w:t>
      </w:r>
      <w:r w:rsidR="00BF4C3D" w:rsidRPr="00DF5D33">
        <w:t xml:space="preserve"> </w:t>
      </w:r>
      <w:r w:rsidR="009C193A" w:rsidRPr="00DF5D33">
        <w:t>Central Hunter Valley eucalypt forest and woodland</w:t>
      </w:r>
      <w:r w:rsidR="00BC7ED4" w:rsidRPr="00DF5D33">
        <w:t xml:space="preserve"> </w:t>
      </w:r>
      <w:r w:rsidR="00A15E51" w:rsidRPr="00DF5D33">
        <w:t>e</w:t>
      </w:r>
      <w:r w:rsidR="002B7B63" w:rsidRPr="00DF5D33">
        <w:t>cological community</w:t>
      </w:r>
      <w:bookmarkEnd w:id="5"/>
      <w:bookmarkEnd w:id="6"/>
      <w:r w:rsidR="00196AAE" w:rsidRPr="00DF5D33">
        <w:rPr>
          <w:szCs w:val="40"/>
        </w:rPr>
        <w:t>—</w:t>
      </w:r>
      <w:r w:rsidR="003006C1">
        <w:rPr>
          <w:szCs w:val="40"/>
        </w:rPr>
        <w:t xml:space="preserve">to explain </w:t>
      </w:r>
      <w:r w:rsidR="004A41BC" w:rsidRPr="00DF5D33">
        <w:t xml:space="preserve">what it </w:t>
      </w:r>
      <w:r w:rsidR="00196AAE" w:rsidRPr="00DF5D33">
        <w:t>is,</w:t>
      </w:r>
      <w:r w:rsidR="00A15E51" w:rsidRPr="00DF5D33">
        <w:t xml:space="preserve"> why it is </w:t>
      </w:r>
      <w:r w:rsidR="001C51E8" w:rsidRPr="00DF5D33">
        <w:t>threatened</w:t>
      </w:r>
      <w:r w:rsidR="002B7B63" w:rsidRPr="00DF5D33">
        <w:t xml:space="preserve"> and</w:t>
      </w:r>
      <w:r w:rsidR="00A15E51" w:rsidRPr="00DF5D33">
        <w:t xml:space="preserve"> w</w:t>
      </w:r>
      <w:r w:rsidR="00B234DE" w:rsidRPr="00DF5D33">
        <w:t xml:space="preserve">hat </w:t>
      </w:r>
      <w:r w:rsidR="001C51E8" w:rsidRPr="00DF5D33">
        <w:t xml:space="preserve">national protection </w:t>
      </w:r>
      <w:r w:rsidR="002B7B63" w:rsidRPr="00DF5D33">
        <w:t xml:space="preserve">means for people </w:t>
      </w:r>
      <w:r w:rsidR="00BC7ED4" w:rsidRPr="00DF5D33">
        <w:t>in the region</w:t>
      </w:r>
      <w:r w:rsidR="00A15E51" w:rsidRPr="00DF5D33">
        <w:t>.</w:t>
      </w:r>
    </w:p>
    <w:tbl>
      <w:tblPr>
        <w:tblStyle w:val="TableGrid"/>
        <w:tblW w:w="0" w:type="auto"/>
        <w:tblInd w:w="250" w:type="dxa"/>
        <w:shd w:val="clear" w:color="auto" w:fill="F2F2F2" w:themeFill="background1" w:themeFillShade="F2"/>
        <w:tblLook w:val="04A0" w:firstRow="1" w:lastRow="0" w:firstColumn="1" w:lastColumn="0" w:noHBand="0" w:noVBand="1"/>
      </w:tblPr>
      <w:tblGrid>
        <w:gridCol w:w="4196"/>
        <w:gridCol w:w="4558"/>
      </w:tblGrid>
      <w:tr w:rsidR="00FD2F67" w:rsidTr="00C837C8">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F2F2F2" w:themeFill="background1" w:themeFillShade="F2"/>
          </w:tcPr>
          <w:p w:rsidR="00FD2F67" w:rsidRPr="00522970" w:rsidRDefault="00FD2F67" w:rsidP="00464C2C">
            <w:pPr>
              <w:pStyle w:val="Text"/>
              <w:spacing w:before="100" w:after="100" w:line="240" w:lineRule="auto"/>
              <w:ind w:right="261"/>
              <w:rPr>
                <w:rStyle w:val="TextBold"/>
                <w:rFonts w:ascii="AGaramondPro-Regular" w:hAnsi="AGaramondPro-Regular"/>
                <w:color w:val="0036C5"/>
                <w:sz w:val="28"/>
                <w:szCs w:val="28"/>
              </w:rPr>
            </w:pPr>
            <w:r w:rsidRPr="00522970">
              <w:rPr>
                <w:rStyle w:val="TextBold"/>
                <w:rFonts w:ascii="AGaramondPro-Regular" w:hAnsi="AGaramondPro-Regular"/>
                <w:color w:val="0036C5"/>
                <w:sz w:val="28"/>
                <w:szCs w:val="28"/>
              </w:rPr>
              <w:t xml:space="preserve">In summary: </w:t>
            </w:r>
          </w:p>
          <w:p w:rsidR="00B2271F" w:rsidRDefault="00B2271F" w:rsidP="00464C2C">
            <w:pPr>
              <w:pStyle w:val="Bullets1"/>
              <w:spacing w:before="0" w:after="80" w:line="276" w:lineRule="auto"/>
              <w:ind w:left="284" w:right="130"/>
              <w:rPr>
                <w:rFonts w:ascii="AGaramondPro-Regular" w:hAnsi="AGaramondPro-Regular"/>
              </w:rPr>
            </w:pPr>
            <w:r w:rsidRPr="00B2271F">
              <w:rPr>
                <w:rFonts w:ascii="AGaramondPro-Regular" w:hAnsi="AGaramondPro-Regular"/>
              </w:rPr>
              <w:t xml:space="preserve">Australia's unique </w:t>
            </w:r>
            <w:r w:rsidR="00751B45">
              <w:rPr>
                <w:rFonts w:ascii="AGaramondPro-Regular" w:hAnsi="AGaramondPro-Regular"/>
              </w:rPr>
              <w:t xml:space="preserve">lowland </w:t>
            </w:r>
            <w:r w:rsidRPr="00B2271F">
              <w:rPr>
                <w:rFonts w:ascii="AGaramondPro-Regular" w:hAnsi="AGaramondPro-Regular"/>
              </w:rPr>
              <w:t xml:space="preserve">native </w:t>
            </w:r>
            <w:r>
              <w:rPr>
                <w:rFonts w:ascii="AGaramondPro-Regular" w:hAnsi="AGaramondPro-Regular"/>
              </w:rPr>
              <w:t>wood</w:t>
            </w:r>
            <w:r w:rsidRPr="00B2271F">
              <w:rPr>
                <w:rFonts w:ascii="AGaramondPro-Regular" w:hAnsi="AGaramondPro-Regular"/>
              </w:rPr>
              <w:t xml:space="preserve">lands have been placed under enormous pressure since non-Indigenous settlement. However, important remnants persist across several regions, including the </w:t>
            </w:r>
            <w:r w:rsidR="00FC0793">
              <w:rPr>
                <w:rFonts w:ascii="AGaramondPro-Regular" w:hAnsi="AGaramondPro-Regular"/>
              </w:rPr>
              <w:t>Hunter Valley</w:t>
            </w:r>
            <w:r w:rsidRPr="00B2271F">
              <w:rPr>
                <w:rFonts w:ascii="AGaramondPro-Regular" w:hAnsi="AGaramondPro-Regular"/>
              </w:rPr>
              <w:t>.</w:t>
            </w:r>
          </w:p>
          <w:p w:rsidR="00FD2F67" w:rsidRPr="00196AAE" w:rsidRDefault="00FD2F67" w:rsidP="00464C2C">
            <w:pPr>
              <w:pStyle w:val="Bullets1"/>
              <w:spacing w:before="0" w:after="80" w:line="276" w:lineRule="auto"/>
              <w:ind w:left="284" w:right="130"/>
              <w:rPr>
                <w:rFonts w:ascii="AGaramondPro-Regular" w:hAnsi="AGaramondPro-Regular"/>
              </w:rPr>
            </w:pPr>
            <w:r w:rsidRPr="00196AAE">
              <w:rPr>
                <w:rFonts w:ascii="AGaramondPro-Regular" w:hAnsi="AGaramondPro-Regular"/>
              </w:rPr>
              <w:t xml:space="preserve">The Central Hunter Valley eucalypt forest and woodland </w:t>
            </w:r>
            <w:r w:rsidR="00224477">
              <w:rPr>
                <w:rFonts w:ascii="AGaramondPro-Regular" w:hAnsi="AGaramondPro-Regular" w:cs="AGaramondPro-Regular"/>
                <w:lang w:eastAsia="en-AU"/>
              </w:rPr>
              <w:t>ecological</w:t>
            </w:r>
            <w:r w:rsidR="00224477" w:rsidRPr="00196AAE">
              <w:rPr>
                <w:rFonts w:ascii="AGaramondPro-Regular" w:hAnsi="AGaramondPro-Regular"/>
              </w:rPr>
              <w:t xml:space="preserve"> </w:t>
            </w:r>
            <w:r w:rsidRPr="00196AAE">
              <w:rPr>
                <w:rFonts w:ascii="AGaramondPro-Regular" w:hAnsi="AGaramondPro-Regular"/>
              </w:rPr>
              <w:t xml:space="preserve">community </w:t>
            </w:r>
            <w:r w:rsidR="00B2271F">
              <w:rPr>
                <w:rFonts w:ascii="AGaramondPro-Regular" w:hAnsi="AGaramondPro-Regular"/>
              </w:rPr>
              <w:t>was</w:t>
            </w:r>
            <w:r w:rsidR="00B2271F" w:rsidRPr="00196AAE">
              <w:rPr>
                <w:rFonts w:ascii="AGaramondPro-Regular" w:hAnsi="AGaramondPro-Regular"/>
              </w:rPr>
              <w:t xml:space="preserve"> </w:t>
            </w:r>
            <w:r w:rsidRPr="00196AAE">
              <w:rPr>
                <w:rFonts w:ascii="AGaramondPro-Regular" w:hAnsi="AGaramondPro-Regular"/>
              </w:rPr>
              <w:t xml:space="preserve">listed </w:t>
            </w:r>
            <w:r w:rsidR="00EF7093">
              <w:rPr>
                <w:rFonts w:ascii="AGaramondPro-Regular" w:hAnsi="AGaramondPro-Regular"/>
              </w:rPr>
              <w:t>in</w:t>
            </w:r>
            <w:r w:rsidR="00B2271F">
              <w:rPr>
                <w:rFonts w:ascii="AGaramondPro-Regular" w:hAnsi="AGaramondPro-Regular"/>
              </w:rPr>
              <w:t xml:space="preserve"> May 2015 </w:t>
            </w:r>
            <w:r w:rsidRPr="00196AAE">
              <w:rPr>
                <w:rFonts w:ascii="AGaramondPro-Regular" w:hAnsi="AGaramondPro-Regular"/>
              </w:rPr>
              <w:t xml:space="preserve">as critically endangered under Australia’s national environment law, the </w:t>
            </w:r>
            <w:r w:rsidRPr="00196AAE">
              <w:rPr>
                <w:rStyle w:val="TextItalic"/>
                <w:rFonts w:ascii="AGaramondPro-Regular" w:hAnsi="AGaramondPro-Regular"/>
              </w:rPr>
              <w:t>Environment Protection and Biodiversity Conservation Act 1999</w:t>
            </w:r>
            <w:r w:rsidRPr="00196AAE">
              <w:rPr>
                <w:rFonts w:ascii="AGaramondPro-Regular" w:hAnsi="AGaramondPro-Regular"/>
              </w:rPr>
              <w:t xml:space="preserve"> (EPBC Act).</w:t>
            </w:r>
          </w:p>
          <w:p w:rsidR="00FD2F67" w:rsidRPr="00196AAE" w:rsidRDefault="00FD2F67" w:rsidP="00464C2C">
            <w:pPr>
              <w:pStyle w:val="Bullets1"/>
              <w:spacing w:before="0" w:after="80" w:line="276" w:lineRule="auto"/>
              <w:ind w:left="284" w:right="130"/>
              <w:rPr>
                <w:rFonts w:ascii="AGaramondPro-Regular" w:hAnsi="AGaramondPro-Regular"/>
              </w:rPr>
            </w:pPr>
            <w:r w:rsidRPr="00196AAE">
              <w:rPr>
                <w:rFonts w:ascii="AGaramondPro-Regular" w:hAnsi="AGaramondPro-Regular"/>
              </w:rPr>
              <w:t>The</w:t>
            </w:r>
            <w:r w:rsidR="006845F2" w:rsidRPr="00196AAE">
              <w:rPr>
                <w:rFonts w:ascii="AGaramondPro-Regular" w:hAnsi="AGaramondPro-Regular"/>
              </w:rPr>
              <w:t xml:space="preserve"> national </w:t>
            </w:r>
            <w:r w:rsidRPr="00196AAE">
              <w:rPr>
                <w:rFonts w:ascii="AGaramondPro-Regular" w:hAnsi="AGaramondPro-Regular"/>
              </w:rPr>
              <w:t>Threatened Species Scientific Committee found that the ecological community is highly threatened. Its extent has declined severely</w:t>
            </w:r>
            <w:r w:rsidR="00EF60C7">
              <w:rPr>
                <w:rFonts w:ascii="AGaramondPro-Regular" w:hAnsi="AGaramondPro-Regular"/>
              </w:rPr>
              <w:t>—</w:t>
            </w:r>
            <w:r w:rsidRPr="00196AAE">
              <w:rPr>
                <w:rFonts w:ascii="AGaramondPro-Regular" w:hAnsi="AGaramondPro-Regular"/>
              </w:rPr>
              <w:t>by more than 70</w:t>
            </w:r>
            <w:r w:rsidR="00EF60C7">
              <w:rPr>
                <w:rFonts w:ascii="AGaramondPro-Regular" w:hAnsi="AGaramondPro-Regular"/>
              </w:rPr>
              <w:t> </w:t>
            </w:r>
            <w:r w:rsidRPr="00196AAE">
              <w:rPr>
                <w:rFonts w:ascii="AGaramondPro-Regular" w:hAnsi="AGaramondPro-Regular"/>
              </w:rPr>
              <w:t>per</w:t>
            </w:r>
            <w:r w:rsidR="00EF60C7">
              <w:rPr>
                <w:rFonts w:ascii="AGaramondPro-Regular" w:hAnsi="AGaramondPro-Regular"/>
              </w:rPr>
              <w:t> </w:t>
            </w:r>
            <w:r w:rsidRPr="00196AAE">
              <w:rPr>
                <w:rFonts w:ascii="AGaramondPro-Regular" w:hAnsi="AGaramondPro-Regular"/>
              </w:rPr>
              <w:t>cent</w:t>
            </w:r>
            <w:r w:rsidR="00EF60C7">
              <w:rPr>
                <w:rFonts w:ascii="AGaramondPro-Regular" w:hAnsi="AGaramondPro-Regular"/>
              </w:rPr>
              <w:t>—</w:t>
            </w:r>
            <w:r w:rsidRPr="00196AAE">
              <w:rPr>
                <w:rFonts w:ascii="AGaramondPro-Regular" w:hAnsi="AGaramondPro-Regular"/>
              </w:rPr>
              <w:t xml:space="preserve">resulting in a highly fragmented and restricted distribution, the loss of many animals and the </w:t>
            </w:r>
            <w:r w:rsidR="002E12E4">
              <w:rPr>
                <w:rFonts w:ascii="AGaramondPro-Regular" w:hAnsi="AGaramondPro-Regular"/>
              </w:rPr>
              <w:t xml:space="preserve">subsequent </w:t>
            </w:r>
            <w:r w:rsidRPr="00196AAE">
              <w:rPr>
                <w:rFonts w:ascii="AGaramondPro-Regular" w:hAnsi="AGaramondPro-Regular"/>
              </w:rPr>
              <w:t>loss of ecosystem function.</w:t>
            </w:r>
          </w:p>
          <w:p w:rsidR="00E76EDC" w:rsidRDefault="00FC0793" w:rsidP="00910048">
            <w:pPr>
              <w:pStyle w:val="Bullets1"/>
              <w:spacing w:before="0" w:after="60" w:line="276" w:lineRule="auto"/>
              <w:ind w:left="284" w:right="130"/>
              <w:rPr>
                <w:rFonts w:ascii="AGaramondPro-Regular" w:hAnsi="AGaramondPro-Regular"/>
              </w:rPr>
            </w:pPr>
            <w:r>
              <w:rPr>
                <w:rFonts w:ascii="AGaramondPro-Regular" w:hAnsi="AGaramondPro-Regular"/>
              </w:rPr>
              <w:t xml:space="preserve">National </w:t>
            </w:r>
            <w:r w:rsidR="00A31889">
              <w:rPr>
                <w:rFonts w:ascii="AGaramondPro-Regular" w:hAnsi="AGaramondPro-Regular"/>
              </w:rPr>
              <w:t>l</w:t>
            </w:r>
            <w:r w:rsidR="00FD2F67" w:rsidRPr="00196AAE">
              <w:rPr>
                <w:rFonts w:ascii="AGaramondPro-Regular" w:hAnsi="AGaramondPro-Regular"/>
              </w:rPr>
              <w:t xml:space="preserve">isting </w:t>
            </w:r>
            <w:r>
              <w:rPr>
                <w:rFonts w:ascii="AGaramondPro-Regular" w:hAnsi="AGaramondPro-Regular"/>
              </w:rPr>
              <w:t xml:space="preserve">is an important step in </w:t>
            </w:r>
            <w:r w:rsidR="00FD2F67" w:rsidRPr="00196AAE">
              <w:rPr>
                <w:rFonts w:ascii="AGaramondPro-Regular" w:hAnsi="AGaramondPro-Regular"/>
              </w:rPr>
              <w:t xml:space="preserve">securing the future of the </w:t>
            </w:r>
            <w:r w:rsidR="004731B3" w:rsidRPr="00196AAE">
              <w:rPr>
                <w:rFonts w:ascii="AGaramondPro-Regular" w:hAnsi="AGaramondPro-Regular"/>
              </w:rPr>
              <w:t xml:space="preserve">Central Hunter Valley eucalypt forest and woodland </w:t>
            </w:r>
            <w:r w:rsidR="004731B3">
              <w:rPr>
                <w:rFonts w:ascii="AGaramondPro-Regular" w:hAnsi="AGaramondPro-Regular"/>
              </w:rPr>
              <w:t>by:</w:t>
            </w:r>
          </w:p>
          <w:p w:rsidR="00E76EDC" w:rsidRDefault="00751B45" w:rsidP="00910048">
            <w:pPr>
              <w:pStyle w:val="Bullets1"/>
              <w:numPr>
                <w:ilvl w:val="1"/>
                <w:numId w:val="6"/>
              </w:numPr>
              <w:spacing w:before="0" w:after="60" w:line="276" w:lineRule="auto"/>
              <w:ind w:left="601" w:right="130" w:hanging="284"/>
              <w:rPr>
                <w:rFonts w:ascii="AGaramondPro-Regular" w:hAnsi="AGaramondPro-Regular"/>
              </w:rPr>
            </w:pPr>
            <w:r w:rsidRPr="00751B45">
              <w:rPr>
                <w:rFonts w:ascii="AGaramondPro-Regular" w:hAnsi="AGaramondPro-Regular"/>
              </w:rPr>
              <w:t>requiring consideration of the impact of</w:t>
            </w:r>
            <w:r w:rsidR="004731B3">
              <w:rPr>
                <w:rFonts w:ascii="AGaramondPro-Regular" w:hAnsi="AGaramondPro-Regular"/>
              </w:rPr>
              <w:t xml:space="preserve"> </w:t>
            </w:r>
            <w:r w:rsidR="009455FB" w:rsidRPr="00196AAE">
              <w:rPr>
                <w:rFonts w:ascii="AGaramondPro-Regular" w:hAnsi="AGaramondPro-Regular"/>
              </w:rPr>
              <w:t>new</w:t>
            </w:r>
            <w:r w:rsidR="00FD2F67" w:rsidRPr="00196AAE">
              <w:rPr>
                <w:rFonts w:ascii="AGaramondPro-Regular" w:hAnsi="AGaramondPro-Regular"/>
              </w:rPr>
              <w:t xml:space="preserve"> developments</w:t>
            </w:r>
            <w:r>
              <w:rPr>
                <w:rFonts w:ascii="AGaramondPro-Regular" w:hAnsi="AGaramondPro-Regular"/>
              </w:rPr>
              <w:t xml:space="preserve"> on the woodlands</w:t>
            </w:r>
          </w:p>
          <w:p w:rsidR="00E76EDC" w:rsidRDefault="00FD2F67" w:rsidP="00910048">
            <w:pPr>
              <w:pStyle w:val="Bullets1"/>
              <w:numPr>
                <w:ilvl w:val="1"/>
                <w:numId w:val="6"/>
              </w:numPr>
              <w:spacing w:before="0" w:after="60" w:line="276" w:lineRule="auto"/>
              <w:ind w:left="602" w:right="130" w:hanging="284"/>
              <w:rPr>
                <w:rFonts w:ascii="AGaramondPro-Regular" w:hAnsi="AGaramondPro-Regular"/>
              </w:rPr>
            </w:pPr>
            <w:r w:rsidRPr="00847334">
              <w:rPr>
                <w:rFonts w:ascii="AGaramondPro-Regular" w:hAnsi="AGaramondPro-Regular"/>
              </w:rPr>
              <w:t>encouraging priority support for conservation and recovery efforts</w:t>
            </w:r>
            <w:r w:rsidR="0010274C" w:rsidRPr="00847334">
              <w:rPr>
                <w:rFonts w:ascii="AGaramondPro-Regular" w:hAnsi="AGaramondPro-Regular"/>
              </w:rPr>
              <w:t>,</w:t>
            </w:r>
            <w:r w:rsidRPr="00847334">
              <w:rPr>
                <w:rFonts w:ascii="AGaramondPro-Regular" w:hAnsi="AGaramondPro-Regular"/>
              </w:rPr>
              <w:t xml:space="preserve"> </w:t>
            </w:r>
            <w:r w:rsidR="009455FB" w:rsidRPr="00847334">
              <w:rPr>
                <w:rFonts w:ascii="AGaramondPro-Regular" w:hAnsi="AGaramondPro-Regular"/>
              </w:rPr>
              <w:t>including</w:t>
            </w:r>
            <w:r w:rsidRPr="00847334">
              <w:rPr>
                <w:rFonts w:ascii="AGaramondPro-Regular" w:hAnsi="AGaramondPro-Regular"/>
              </w:rPr>
              <w:t xml:space="preserve"> through Australian Government funding opportunities.</w:t>
            </w:r>
          </w:p>
          <w:p w:rsidR="00E76EDC" w:rsidRDefault="009C7719" w:rsidP="00464C2C">
            <w:pPr>
              <w:pStyle w:val="Bullets1"/>
              <w:numPr>
                <w:ilvl w:val="1"/>
                <w:numId w:val="6"/>
              </w:numPr>
              <w:spacing w:before="0" w:after="80" w:line="276" w:lineRule="auto"/>
              <w:ind w:left="602" w:right="130" w:hanging="284"/>
              <w:rPr>
                <w:rFonts w:ascii="AGaramondPro-Regular" w:hAnsi="AGaramondPro-Regular"/>
              </w:rPr>
            </w:pPr>
            <w:r>
              <w:rPr>
                <w:rFonts w:ascii="AGaramondPro-Regular" w:hAnsi="AGaramondPro-Regular"/>
              </w:rPr>
              <w:t>raising</w:t>
            </w:r>
            <w:r w:rsidR="00C005F4" w:rsidRPr="00196AAE">
              <w:rPr>
                <w:rFonts w:ascii="AGaramondPro-Regular" w:hAnsi="AGaramondPro-Regular"/>
              </w:rPr>
              <w:t xml:space="preserve"> awareness of </w:t>
            </w:r>
            <w:r w:rsidR="00C005F4">
              <w:rPr>
                <w:rFonts w:ascii="AGaramondPro-Regular" w:hAnsi="AGaramondPro-Regular"/>
              </w:rPr>
              <w:t xml:space="preserve">the ecological </w:t>
            </w:r>
            <w:r w:rsidR="008875D9">
              <w:rPr>
                <w:rFonts w:ascii="AGaramondPro-Regular" w:hAnsi="AGaramondPro-Regular"/>
              </w:rPr>
              <w:t>community</w:t>
            </w:r>
            <w:r w:rsidR="00C005F4" w:rsidRPr="00196AAE">
              <w:rPr>
                <w:rFonts w:ascii="AGaramondPro-Regular" w:hAnsi="AGaramondPro-Regular"/>
              </w:rPr>
              <w:t xml:space="preserve"> and priority actions to combat threats</w:t>
            </w:r>
          </w:p>
          <w:p w:rsidR="00E76EDC" w:rsidRDefault="00FD2F67" w:rsidP="00464C2C">
            <w:pPr>
              <w:pStyle w:val="Pa7"/>
              <w:numPr>
                <w:ilvl w:val="0"/>
                <w:numId w:val="18"/>
              </w:numPr>
              <w:spacing w:after="80" w:line="276" w:lineRule="auto"/>
              <w:ind w:left="284" w:right="130" w:hanging="284"/>
              <w:rPr>
                <w:rFonts w:ascii="AGaramondPro-Regular" w:hAnsi="AGaramondPro-Regular"/>
              </w:rPr>
            </w:pPr>
            <w:r w:rsidRPr="00310756">
              <w:rPr>
                <w:rFonts w:ascii="AGaramondPro-Regular" w:hAnsi="AGaramondPro-Regular" w:cs="Arial"/>
                <w:sz w:val="20"/>
                <w:szCs w:val="20"/>
              </w:rPr>
              <w:t>The ecological community</w:t>
            </w:r>
            <w:r w:rsidR="00107E4E" w:rsidRPr="00107E4E">
              <w:rPr>
                <w:rFonts w:ascii="AGaramondPro-Regular" w:hAnsi="AGaramondPro-Regular" w:cs="Arial"/>
                <w:sz w:val="20"/>
                <w:szCs w:val="20"/>
              </w:rPr>
              <w:t xml:space="preserve"> is a eucalypt woodland/open forest</w:t>
            </w:r>
            <w:r w:rsidR="009C7719">
              <w:rPr>
                <w:rFonts w:ascii="AGaramondPro-Regular" w:hAnsi="AGaramondPro-Regular" w:cs="Arial"/>
                <w:sz w:val="20"/>
                <w:szCs w:val="20"/>
              </w:rPr>
              <w:t xml:space="preserve">. It </w:t>
            </w:r>
            <w:r w:rsidRPr="00310756">
              <w:rPr>
                <w:rFonts w:ascii="AGaramondPro-Regular" w:hAnsi="AGaramondPro-Regular" w:cs="Arial"/>
                <w:sz w:val="20"/>
                <w:szCs w:val="20"/>
              </w:rPr>
              <w:t>occurs in the</w:t>
            </w:r>
            <w:r w:rsidR="00386A07" w:rsidRPr="00310756">
              <w:rPr>
                <w:rFonts w:ascii="AGaramondPro-Regular" w:hAnsi="AGaramondPro-Regular" w:cs="Arial"/>
                <w:sz w:val="20"/>
                <w:szCs w:val="20"/>
              </w:rPr>
              <w:t xml:space="preserve"> Hunter River catchment (including the Goulburn Valley)</w:t>
            </w:r>
            <w:r w:rsidR="002875CA" w:rsidRPr="00310756">
              <w:rPr>
                <w:rFonts w:ascii="AGaramondPro-Regular" w:hAnsi="AGaramondPro-Regular"/>
                <w:sz w:val="20"/>
                <w:szCs w:val="20"/>
              </w:rPr>
              <w:t>—</w:t>
            </w:r>
            <w:r w:rsidR="005E0D69" w:rsidRPr="00310756">
              <w:rPr>
                <w:rFonts w:ascii="AGaramondPro-Regular" w:hAnsi="AGaramondPro-Regular" w:cs="Arial"/>
                <w:sz w:val="20"/>
                <w:szCs w:val="20"/>
              </w:rPr>
              <w:t xml:space="preserve">commonly known as </w:t>
            </w:r>
            <w:r w:rsidR="003C5A86" w:rsidRPr="00310756">
              <w:rPr>
                <w:rFonts w:ascii="AGaramondPro-Regular" w:hAnsi="AGaramondPro-Regular" w:cs="Arial"/>
                <w:sz w:val="20"/>
                <w:szCs w:val="20"/>
              </w:rPr>
              <w:t>the Hunter</w:t>
            </w:r>
            <w:r w:rsidRPr="00310756">
              <w:rPr>
                <w:rFonts w:ascii="AGaramondPro-Regular" w:hAnsi="AGaramondPro-Regular" w:cs="Arial"/>
                <w:sz w:val="20"/>
                <w:szCs w:val="20"/>
              </w:rPr>
              <w:t xml:space="preserve"> Valley</w:t>
            </w:r>
            <w:r w:rsidR="002875CA" w:rsidRPr="00310756">
              <w:rPr>
                <w:rFonts w:ascii="AGaramondPro-Regular" w:hAnsi="AGaramondPro-Regular" w:cs="Arial"/>
                <w:sz w:val="20"/>
                <w:szCs w:val="20"/>
              </w:rPr>
              <w:t xml:space="preserve">, </w:t>
            </w:r>
            <w:r w:rsidR="005E0D69" w:rsidRPr="00310756">
              <w:rPr>
                <w:rFonts w:ascii="AGaramondPro-Regular" w:hAnsi="AGaramondPro-Regular" w:cs="Arial"/>
                <w:sz w:val="20"/>
                <w:szCs w:val="20"/>
              </w:rPr>
              <w:t>or Hunter R</w:t>
            </w:r>
            <w:r w:rsidRPr="00310756">
              <w:rPr>
                <w:rFonts w:ascii="AGaramondPro-Regular" w:hAnsi="AGaramondPro-Regular" w:cs="Arial"/>
                <w:sz w:val="20"/>
                <w:szCs w:val="20"/>
              </w:rPr>
              <w:t>egion</w:t>
            </w:r>
            <w:r w:rsidR="002875CA" w:rsidRPr="00310756">
              <w:rPr>
                <w:rFonts w:ascii="AGaramondPro-Regular" w:hAnsi="AGaramondPro-Regular"/>
                <w:sz w:val="20"/>
                <w:szCs w:val="20"/>
              </w:rPr>
              <w:t>—</w:t>
            </w:r>
            <w:r w:rsidRPr="00310756">
              <w:rPr>
                <w:rFonts w:ascii="AGaramondPro-Regular" w:hAnsi="AGaramondPro-Regular" w:cs="Arial"/>
                <w:sz w:val="20"/>
                <w:szCs w:val="20"/>
              </w:rPr>
              <w:t>in north</w:t>
            </w:r>
            <w:r w:rsidR="0010274C" w:rsidRPr="00310756">
              <w:rPr>
                <w:rFonts w:ascii="AGaramondPro-Regular" w:hAnsi="AGaramondPro-Regular" w:cs="Arial"/>
                <w:sz w:val="20"/>
                <w:szCs w:val="20"/>
              </w:rPr>
              <w:t>-</w:t>
            </w:r>
            <w:r w:rsidRPr="00310756">
              <w:rPr>
                <w:rFonts w:ascii="AGaramondPro-Regular" w:hAnsi="AGaramondPro-Regular" w:cs="Arial"/>
                <w:sz w:val="20"/>
                <w:szCs w:val="20"/>
              </w:rPr>
              <w:t>east</w:t>
            </w:r>
            <w:r w:rsidR="00310756" w:rsidRPr="00310756">
              <w:rPr>
                <w:rFonts w:ascii="AGaramondPro-Regular" w:hAnsi="AGaramondPro-Regular" w:cs="Arial"/>
                <w:sz w:val="20"/>
                <w:szCs w:val="20"/>
              </w:rPr>
              <w:t>ern</w:t>
            </w:r>
            <w:r w:rsidRPr="00310756">
              <w:rPr>
                <w:rFonts w:ascii="AGaramondPro-Regular" w:hAnsi="AGaramondPro-Regular" w:cs="Arial"/>
                <w:sz w:val="20"/>
                <w:szCs w:val="20"/>
              </w:rPr>
              <w:t xml:space="preserve"> New South Wales. The ecological community is mainly in the Central Hunter Valley—in the Muswellbrook, Singleton and </w:t>
            </w:r>
            <w:r w:rsidRPr="00310756">
              <w:rPr>
                <w:rFonts w:ascii="AGaramondPro-Regular" w:hAnsi="AGaramondPro-Regular" w:cs="Arial"/>
                <w:sz w:val="20"/>
                <w:szCs w:val="20"/>
              </w:rPr>
              <w:lastRenderedPageBreak/>
              <w:t xml:space="preserve">Cessnock </w:t>
            </w:r>
            <w:r w:rsidR="00586F7B">
              <w:rPr>
                <w:rFonts w:ascii="AGaramondPro-Regular" w:hAnsi="AGaramondPro-Regular" w:cs="Arial"/>
                <w:sz w:val="20"/>
                <w:szCs w:val="20"/>
              </w:rPr>
              <w:t>L</w:t>
            </w:r>
            <w:r w:rsidRPr="00310756">
              <w:rPr>
                <w:rFonts w:ascii="AGaramondPro-Regular" w:hAnsi="AGaramondPro-Regular" w:cs="Arial"/>
                <w:sz w:val="20"/>
                <w:szCs w:val="20"/>
              </w:rPr>
              <w:t xml:space="preserve">ocal </w:t>
            </w:r>
            <w:r w:rsidR="00586F7B">
              <w:rPr>
                <w:rFonts w:ascii="AGaramondPro-Regular" w:hAnsi="AGaramondPro-Regular" w:cs="Arial"/>
                <w:sz w:val="20"/>
                <w:szCs w:val="20"/>
              </w:rPr>
              <w:t>G</w:t>
            </w:r>
            <w:r w:rsidRPr="00310756">
              <w:rPr>
                <w:rFonts w:ascii="AGaramondPro-Regular" w:hAnsi="AGaramondPro-Regular" w:cs="Arial"/>
                <w:sz w:val="20"/>
                <w:szCs w:val="20"/>
              </w:rPr>
              <w:t xml:space="preserve">overnment </w:t>
            </w:r>
            <w:r w:rsidR="00586F7B">
              <w:rPr>
                <w:rFonts w:ascii="AGaramondPro-Regular" w:hAnsi="AGaramondPro-Regular" w:cs="Arial"/>
                <w:sz w:val="20"/>
                <w:szCs w:val="20"/>
              </w:rPr>
              <w:t>A</w:t>
            </w:r>
            <w:r w:rsidRPr="00310756">
              <w:rPr>
                <w:rFonts w:ascii="AGaramondPro-Regular" w:hAnsi="AGaramondPro-Regular" w:cs="Arial"/>
                <w:sz w:val="20"/>
                <w:szCs w:val="20"/>
              </w:rPr>
              <w:t>reas.</w:t>
            </w:r>
          </w:p>
        </w:tc>
        <w:tc>
          <w:tcPr>
            <w:tcW w:w="4643" w:type="dxa"/>
            <w:shd w:val="clear" w:color="auto" w:fill="F2F2F2" w:themeFill="background1" w:themeFillShade="F2"/>
          </w:tcPr>
          <w:p w:rsidR="0042666F" w:rsidRDefault="0042666F" w:rsidP="00464C2C">
            <w:pPr>
              <w:pStyle w:val="Bullets1"/>
              <w:numPr>
                <w:ilvl w:val="0"/>
                <w:numId w:val="19"/>
              </w:numPr>
              <w:spacing w:before="0" w:after="80" w:line="276" w:lineRule="auto"/>
              <w:ind w:left="284" w:right="130" w:hanging="284"/>
              <w:rPr>
                <w:rFonts w:ascii="AGaramondPro-Regular" w:hAnsi="AGaramondPro-Regular"/>
              </w:rPr>
            </w:pPr>
            <w:r w:rsidRPr="00196AAE">
              <w:rPr>
                <w:rFonts w:ascii="AGaramondPro-Regular" w:hAnsi="AGaramondPro-Regular"/>
              </w:rPr>
              <w:lastRenderedPageBreak/>
              <w:t xml:space="preserve">Across </w:t>
            </w:r>
            <w:r w:rsidR="009C7719">
              <w:rPr>
                <w:rFonts w:ascii="AGaramondPro-Regular" w:hAnsi="AGaramondPro-Regular"/>
              </w:rPr>
              <w:t>the</w:t>
            </w:r>
            <w:r w:rsidRPr="00196AAE">
              <w:rPr>
                <w:rFonts w:ascii="AGaramondPro-Regular" w:hAnsi="AGaramondPro-Regular"/>
              </w:rPr>
              <w:t xml:space="preserve"> range</w:t>
            </w:r>
            <w:r w:rsidR="009C7719">
              <w:rPr>
                <w:rFonts w:ascii="AGaramondPro-Regular" w:hAnsi="AGaramondPro-Regular"/>
              </w:rPr>
              <w:t xml:space="preserve"> of t</w:t>
            </w:r>
            <w:r w:rsidR="009C7719" w:rsidRPr="00196AAE">
              <w:rPr>
                <w:rFonts w:ascii="AGaramondPro-Regular" w:hAnsi="AGaramondPro-Regular"/>
              </w:rPr>
              <w:t>he ecological community</w:t>
            </w:r>
            <w:r w:rsidR="004A4B31">
              <w:rPr>
                <w:rFonts w:ascii="AGaramondPro-Regular" w:hAnsi="AGaramondPro-Regular"/>
              </w:rPr>
              <w:t>,</w:t>
            </w:r>
            <w:r w:rsidRPr="00196AAE">
              <w:rPr>
                <w:rFonts w:ascii="AGaramondPro-Regular" w:hAnsi="AGaramondPro-Regular"/>
              </w:rPr>
              <w:t xml:space="preserve"> one or more of</w:t>
            </w:r>
            <w:r w:rsidR="004A4B31">
              <w:rPr>
                <w:rFonts w:ascii="AGaramondPro-Regular" w:hAnsi="AGaramondPro-Regular"/>
              </w:rPr>
              <w:t>,</w:t>
            </w:r>
            <w:r w:rsidRPr="00196AAE">
              <w:rPr>
                <w:rFonts w:ascii="AGaramondPro-Regular" w:hAnsi="AGaramondPro-Regular"/>
              </w:rPr>
              <w:t xml:space="preserve"> a complex of four eucalypt tree species usually dominate the canopy.</w:t>
            </w:r>
            <w:r>
              <w:rPr>
                <w:rFonts w:ascii="AGaramondPro-Regular" w:hAnsi="AGaramondPro-Regular"/>
              </w:rPr>
              <w:t xml:space="preserve"> Ty</w:t>
            </w:r>
            <w:r w:rsidRPr="00196AAE">
              <w:rPr>
                <w:rFonts w:ascii="AGaramondPro-Regular" w:hAnsi="AGaramondPro-Regular"/>
                <w:bCs/>
                <w:iCs/>
              </w:rPr>
              <w:t>pically</w:t>
            </w:r>
            <w:r>
              <w:rPr>
                <w:rFonts w:ascii="AGaramondPro-Regular" w:hAnsi="AGaramondPro-Regular"/>
                <w:bCs/>
                <w:iCs/>
              </w:rPr>
              <w:t xml:space="preserve"> </w:t>
            </w:r>
            <w:r w:rsidR="004A4B31">
              <w:rPr>
                <w:rFonts w:ascii="AGaramondPro-Regular" w:hAnsi="AGaramondPro-Regular"/>
                <w:bCs/>
                <w:iCs/>
              </w:rPr>
              <w:t>the woodland</w:t>
            </w:r>
            <w:r>
              <w:rPr>
                <w:rFonts w:ascii="AGaramondPro-Regular" w:hAnsi="AGaramondPro-Regular"/>
                <w:bCs/>
                <w:iCs/>
              </w:rPr>
              <w:t xml:space="preserve"> has a sparse</w:t>
            </w:r>
            <w:r w:rsidRPr="00196AAE">
              <w:rPr>
                <w:rFonts w:ascii="AGaramondPro-Regular" w:hAnsi="AGaramondPro-Regular"/>
                <w:bCs/>
                <w:iCs/>
              </w:rPr>
              <w:t xml:space="preserve"> </w:t>
            </w:r>
            <w:r>
              <w:rPr>
                <w:rFonts w:ascii="AGaramondPro-Regular" w:hAnsi="AGaramondPro-Regular"/>
                <w:bCs/>
                <w:iCs/>
              </w:rPr>
              <w:t>mid</w:t>
            </w:r>
            <w:r w:rsidRPr="00196AAE">
              <w:rPr>
                <w:rFonts w:ascii="AGaramondPro-Regular" w:hAnsi="AGaramondPro-Regular"/>
                <w:bCs/>
                <w:iCs/>
              </w:rPr>
              <w:t xml:space="preserve"> layer </w:t>
            </w:r>
            <w:r>
              <w:rPr>
                <w:rFonts w:ascii="AGaramondPro-Regular" w:hAnsi="AGaramondPro-Regular"/>
                <w:bCs/>
                <w:iCs/>
              </w:rPr>
              <w:t xml:space="preserve">of native flowering shrubs </w:t>
            </w:r>
            <w:r w:rsidR="009C7719">
              <w:rPr>
                <w:rFonts w:ascii="AGaramondPro-Regular" w:hAnsi="AGaramondPro-Regular"/>
                <w:bCs/>
                <w:iCs/>
              </w:rPr>
              <w:t xml:space="preserve">and a </w:t>
            </w:r>
            <w:r w:rsidRPr="00196AAE">
              <w:rPr>
                <w:rFonts w:ascii="AGaramondPro-Regular" w:hAnsi="AGaramondPro-Regular"/>
                <w:bCs/>
                <w:iCs/>
              </w:rPr>
              <w:t>ground layer</w:t>
            </w:r>
            <w:r>
              <w:rPr>
                <w:rFonts w:ascii="AGaramondPro-Regular" w:hAnsi="AGaramondPro-Regular"/>
                <w:bCs/>
                <w:iCs/>
              </w:rPr>
              <w:t xml:space="preserve"> of grasses, daisies, lilies, orchids and other flowers</w:t>
            </w:r>
            <w:r w:rsidRPr="00196AAE">
              <w:rPr>
                <w:rFonts w:ascii="AGaramondPro-Regular" w:hAnsi="AGaramondPro-Regular"/>
              </w:rPr>
              <w:t>.</w:t>
            </w:r>
          </w:p>
          <w:p w:rsidR="004E3F8E" w:rsidRPr="00196AAE" w:rsidRDefault="004E3F8E" w:rsidP="00464C2C">
            <w:pPr>
              <w:pStyle w:val="Bullets1"/>
              <w:numPr>
                <w:ilvl w:val="0"/>
                <w:numId w:val="19"/>
              </w:numPr>
              <w:spacing w:before="0" w:after="80" w:line="276" w:lineRule="auto"/>
              <w:ind w:left="284" w:right="130" w:hanging="284"/>
              <w:rPr>
                <w:rFonts w:ascii="AGaramondPro-Regular" w:hAnsi="AGaramondPro-Regular"/>
              </w:rPr>
            </w:pPr>
            <w:r w:rsidRPr="00196AAE">
              <w:rPr>
                <w:rFonts w:ascii="AGaramondPro-Regular" w:hAnsi="AGaramondPro-Regular"/>
              </w:rPr>
              <w:t>The ecological community provides vital habitat for</w:t>
            </w:r>
            <w:r w:rsidRPr="009E05D1">
              <w:rPr>
                <w:rFonts w:ascii="AGaramondPro-Regular" w:hAnsi="AGaramondPro-Regular"/>
              </w:rPr>
              <w:t xml:space="preserve"> </w:t>
            </w:r>
            <w:r w:rsidR="006326C3">
              <w:rPr>
                <w:rFonts w:ascii="AGaramondPro-Regular" w:hAnsi="AGaramondPro-Regular"/>
              </w:rPr>
              <w:t>11</w:t>
            </w:r>
            <w:r w:rsidR="006326C3" w:rsidRPr="00196AAE">
              <w:rPr>
                <w:rFonts w:ascii="AGaramondPro-Regular" w:hAnsi="AGaramondPro-Regular"/>
              </w:rPr>
              <w:t xml:space="preserve"> </w:t>
            </w:r>
            <w:r w:rsidRPr="00196AAE">
              <w:rPr>
                <w:rFonts w:ascii="AGaramondPro-Regular" w:hAnsi="AGaramondPro-Regular"/>
              </w:rPr>
              <w:t xml:space="preserve">nationally threatened </w:t>
            </w:r>
            <w:r w:rsidR="00CB3FFF">
              <w:rPr>
                <w:rFonts w:ascii="AGaramondPro-Regular" w:hAnsi="AGaramondPro-Regular"/>
              </w:rPr>
              <w:t xml:space="preserve">animal </w:t>
            </w:r>
            <w:r w:rsidRPr="00196AAE">
              <w:rPr>
                <w:rFonts w:ascii="AGaramondPro-Regular" w:hAnsi="AGaramondPro-Regular"/>
              </w:rPr>
              <w:t>species, such as the regent honeyeater, painted honeyeater</w:t>
            </w:r>
            <w:r w:rsidR="00CB3FFF">
              <w:rPr>
                <w:rFonts w:ascii="AGaramondPro-Regular" w:hAnsi="AGaramondPro-Regular"/>
              </w:rPr>
              <w:t>, brush tailed rock wallaby</w:t>
            </w:r>
            <w:r w:rsidRPr="00196AAE">
              <w:rPr>
                <w:rFonts w:ascii="AGaramondPro-Regular" w:hAnsi="AGaramondPro-Regular"/>
              </w:rPr>
              <w:t xml:space="preserve"> and spotted-tail quoll</w:t>
            </w:r>
            <w:r w:rsidR="0010274C">
              <w:rPr>
                <w:rFonts w:ascii="AGaramondPro-Regular" w:hAnsi="AGaramondPro-Regular"/>
              </w:rPr>
              <w:t>,</w:t>
            </w:r>
            <w:r w:rsidRPr="00196AAE">
              <w:rPr>
                <w:rFonts w:ascii="AGaramondPro-Regular" w:hAnsi="AGaramondPro-Regular"/>
              </w:rPr>
              <w:t xml:space="preserve"> as well as being a refuge for locally</w:t>
            </w:r>
            <w:r w:rsidR="0010274C">
              <w:rPr>
                <w:rFonts w:ascii="AGaramondPro-Regular" w:hAnsi="AGaramondPro-Regular"/>
              </w:rPr>
              <w:t>-</w:t>
            </w:r>
            <w:r w:rsidRPr="00196AAE">
              <w:rPr>
                <w:rFonts w:ascii="AGaramondPro-Regular" w:hAnsi="AGaramondPro-Regular"/>
              </w:rPr>
              <w:t xml:space="preserve">rare species such as the speckled warbler. </w:t>
            </w:r>
          </w:p>
          <w:p w:rsidR="004E3F8E" w:rsidRDefault="004E3F8E" w:rsidP="00464C2C">
            <w:pPr>
              <w:pStyle w:val="Bullets1"/>
              <w:numPr>
                <w:ilvl w:val="0"/>
                <w:numId w:val="19"/>
              </w:numPr>
              <w:spacing w:before="0" w:after="80" w:line="276" w:lineRule="auto"/>
              <w:ind w:left="283" w:right="130" w:hanging="215"/>
              <w:rPr>
                <w:rFonts w:ascii="AGaramondPro-Regular" w:hAnsi="AGaramondPro-Regular"/>
              </w:rPr>
            </w:pPr>
            <w:r w:rsidRPr="00196AAE">
              <w:rPr>
                <w:rFonts w:ascii="AGaramondPro-Regular" w:hAnsi="AGaramondPro-Regular"/>
              </w:rPr>
              <w:t xml:space="preserve">It contributes to the health and wellbeing of local residents. For example, the ecological community helps to cool temperatures and filter water in its </w:t>
            </w:r>
            <w:r w:rsidRPr="009F138A">
              <w:rPr>
                <w:rFonts w:ascii="AGaramondPro-Regular" w:hAnsi="AGaramondPro-Regular"/>
              </w:rPr>
              <w:t xml:space="preserve">surrounding </w:t>
            </w:r>
            <w:r w:rsidR="00E261F3" w:rsidRPr="009F138A">
              <w:rPr>
                <w:rFonts w:ascii="AGaramondPro-Regular" w:hAnsi="AGaramondPro-Regular"/>
              </w:rPr>
              <w:t>area; and it also</w:t>
            </w:r>
            <w:r w:rsidR="00E261F3">
              <w:rPr>
                <w:rFonts w:ascii="AGaramondPro-Regular" w:hAnsi="AGaramondPro-Regular"/>
              </w:rPr>
              <w:t xml:space="preserve"> </w:t>
            </w:r>
            <w:r w:rsidR="00E261F3" w:rsidRPr="00196AAE">
              <w:rPr>
                <w:rFonts w:ascii="AGaramondPro-Regular" w:hAnsi="AGaramondPro-Regular"/>
              </w:rPr>
              <w:t>provides</w:t>
            </w:r>
            <w:r w:rsidRPr="00196AAE">
              <w:rPr>
                <w:rFonts w:ascii="AGaramondPro-Regular" w:hAnsi="AGaramondPro-Regular"/>
              </w:rPr>
              <w:t xml:space="preserve"> scenic areas for bushwalking.</w:t>
            </w:r>
          </w:p>
          <w:p w:rsidR="009455FB" w:rsidRPr="00196AAE" w:rsidRDefault="00C42685" w:rsidP="00464C2C">
            <w:pPr>
              <w:pStyle w:val="Bullets1"/>
              <w:numPr>
                <w:ilvl w:val="0"/>
                <w:numId w:val="19"/>
              </w:numPr>
              <w:spacing w:before="0" w:after="80" w:line="276" w:lineRule="auto"/>
              <w:ind w:left="283" w:right="130" w:hanging="215"/>
              <w:rPr>
                <w:rFonts w:ascii="AGaramondPro-Regular" w:hAnsi="AGaramondPro-Regular"/>
              </w:rPr>
            </w:pPr>
            <w:r w:rsidRPr="00196AAE">
              <w:rPr>
                <w:rFonts w:ascii="AGaramondPro-Regular" w:hAnsi="AGaramondPro-Regular"/>
              </w:rPr>
              <w:t xml:space="preserve">The ecological community </w:t>
            </w:r>
            <w:r w:rsidR="009455FB" w:rsidRPr="00196AAE">
              <w:rPr>
                <w:rFonts w:ascii="AGaramondPro-Regular" w:hAnsi="AGaramondPro-Regular"/>
              </w:rPr>
              <w:t xml:space="preserve">also provides other ecosystem services such as </w:t>
            </w:r>
            <w:r w:rsidR="00000A56">
              <w:rPr>
                <w:rFonts w:ascii="AGaramondPro-Regular" w:hAnsi="AGaramondPro-Regular"/>
              </w:rPr>
              <w:t xml:space="preserve">shelter for stock, </w:t>
            </w:r>
            <w:r w:rsidR="00946038" w:rsidRPr="00196AAE">
              <w:rPr>
                <w:rFonts w:ascii="AGaramondPro-Regular" w:hAnsi="AGaramondPro-Regular"/>
              </w:rPr>
              <w:t xml:space="preserve">improving air quality and </w:t>
            </w:r>
            <w:r w:rsidR="009455FB" w:rsidRPr="00196AAE">
              <w:rPr>
                <w:rFonts w:ascii="AGaramondPro-Regular" w:hAnsi="AGaramondPro-Regular"/>
              </w:rPr>
              <w:t>reducing soil erosion.</w:t>
            </w:r>
          </w:p>
          <w:p w:rsidR="00FD2F67" w:rsidRPr="00196AAE" w:rsidRDefault="00FD2F67" w:rsidP="00464C2C">
            <w:pPr>
              <w:pStyle w:val="Bullets1"/>
              <w:numPr>
                <w:ilvl w:val="0"/>
                <w:numId w:val="19"/>
              </w:numPr>
              <w:spacing w:before="0" w:after="80" w:line="276" w:lineRule="auto"/>
              <w:ind w:left="284" w:right="130" w:hanging="218"/>
              <w:rPr>
                <w:rFonts w:ascii="AGaramondPro-Regular" w:hAnsi="AGaramondPro-Regular"/>
              </w:rPr>
            </w:pPr>
            <w:r w:rsidRPr="00196AAE">
              <w:rPr>
                <w:rFonts w:ascii="AGaramondPro-Regular" w:hAnsi="AGaramondPro-Regular"/>
              </w:rPr>
              <w:t>The community</w:t>
            </w:r>
            <w:r w:rsidR="00000A56">
              <w:rPr>
                <w:rFonts w:ascii="AGaramondPro-Regular" w:hAnsi="AGaramondPro-Regular"/>
              </w:rPr>
              <w:t xml:space="preserve"> covers</w:t>
            </w:r>
            <w:r w:rsidRPr="00196AAE">
              <w:rPr>
                <w:rFonts w:ascii="AGaramondPro-Regular" w:hAnsi="AGaramondPro-Regular"/>
              </w:rPr>
              <w:t xml:space="preserve"> a number of vegetation units, or sub-communities. These have been combined into a single nationally</w:t>
            </w:r>
            <w:r w:rsidR="00F11D0D">
              <w:rPr>
                <w:rFonts w:ascii="AGaramondPro-Regular" w:hAnsi="AGaramondPro-Regular"/>
              </w:rPr>
              <w:t>-</w:t>
            </w:r>
            <w:r w:rsidRPr="00196AAE">
              <w:rPr>
                <w:rFonts w:ascii="AGaramondPro-Regular" w:hAnsi="AGaramondPro-Regular"/>
              </w:rPr>
              <w:t>significant ecological community because they are similar, adjacent and/or intergrade and share key threats that benefit from complementary management.</w:t>
            </w:r>
          </w:p>
          <w:p w:rsidR="00FD2F67" w:rsidRPr="00196AAE" w:rsidRDefault="00000A56" w:rsidP="00464C2C">
            <w:pPr>
              <w:pStyle w:val="Bullets1"/>
              <w:numPr>
                <w:ilvl w:val="0"/>
                <w:numId w:val="19"/>
              </w:numPr>
              <w:spacing w:before="0" w:after="80" w:line="276" w:lineRule="auto"/>
              <w:ind w:left="284" w:right="130" w:hanging="218"/>
              <w:rPr>
                <w:rFonts w:ascii="AGaramondPro-Regular" w:hAnsi="AGaramondPro-Regular"/>
              </w:rPr>
            </w:pPr>
            <w:r>
              <w:rPr>
                <w:rFonts w:ascii="AGaramondPro-Regular" w:hAnsi="AGaramondPro-Regular"/>
              </w:rPr>
              <w:t xml:space="preserve">A </w:t>
            </w:r>
            <w:r w:rsidR="00192F47" w:rsidRPr="005353DE">
              <w:rPr>
                <w:rStyle w:val="TextBold"/>
                <w:rFonts w:ascii="AGaramondPro-Regular" w:hAnsi="AGaramondPro-Regular"/>
              </w:rPr>
              <w:t>Conservation Advice</w:t>
            </w:r>
            <w:r w:rsidR="00FD2F67" w:rsidRPr="00196AAE">
              <w:rPr>
                <w:rFonts w:ascii="AGaramondPro-Regular" w:hAnsi="AGaramondPro-Regular"/>
                <w:b/>
              </w:rPr>
              <w:t xml:space="preserve"> </w:t>
            </w:r>
            <w:r w:rsidRPr="00000A56">
              <w:rPr>
                <w:rFonts w:ascii="AGaramondPro-Regular" w:hAnsi="AGaramondPro-Regular"/>
              </w:rPr>
              <w:t>is available that</w:t>
            </w:r>
            <w:r>
              <w:rPr>
                <w:rFonts w:ascii="AGaramondPro-Regular" w:hAnsi="AGaramondPro-Regular"/>
                <w:b/>
              </w:rPr>
              <w:t xml:space="preserve"> </w:t>
            </w:r>
            <w:r w:rsidR="00FD2F67" w:rsidRPr="00196AAE">
              <w:rPr>
                <w:rFonts w:ascii="AGaramondPro-Regular" w:hAnsi="AGaramondPro-Regular"/>
              </w:rPr>
              <w:t xml:space="preserve">outlines a range of priority research and management actions that provide guidance on how to protect, manage and restore the ecological community. </w:t>
            </w:r>
          </w:p>
          <w:p w:rsidR="00FD2F67" w:rsidRPr="00196AAE" w:rsidRDefault="00FD2F67" w:rsidP="00464C2C">
            <w:pPr>
              <w:pStyle w:val="Bullets1"/>
              <w:numPr>
                <w:ilvl w:val="0"/>
                <w:numId w:val="19"/>
              </w:numPr>
              <w:spacing w:before="0" w:after="80" w:line="276" w:lineRule="auto"/>
              <w:ind w:left="284" w:right="130" w:hanging="218"/>
              <w:rPr>
                <w:rFonts w:ascii="AGaramondPro-Regular" w:hAnsi="AGaramondPro-Regular"/>
              </w:rPr>
            </w:pPr>
            <w:r w:rsidRPr="00196AAE">
              <w:rPr>
                <w:rFonts w:ascii="AGaramondPro-Regular" w:hAnsi="AGaramondPro-Regular"/>
              </w:rPr>
              <w:t xml:space="preserve">Routine property maintenance and land management practices, carried out in line with </w:t>
            </w:r>
            <w:r w:rsidR="00440619" w:rsidRPr="009C7719">
              <w:rPr>
                <w:rFonts w:ascii="AGaramondPro-Regular" w:hAnsi="AGaramondPro-Regular"/>
              </w:rPr>
              <w:t>local laws and guidelines covering native vegetation</w:t>
            </w:r>
            <w:r w:rsidRPr="00196AAE">
              <w:rPr>
                <w:rFonts w:ascii="AGaramondPro-Regular" w:hAnsi="AGaramondPro-Regular"/>
              </w:rPr>
              <w:t>, are typically unlikely to require consideration under the EPBC Act</w:t>
            </w:r>
            <w:r w:rsidR="00000A56">
              <w:rPr>
                <w:rFonts w:ascii="AGaramondPro-Regular" w:hAnsi="AGaramondPro-Regular"/>
              </w:rPr>
              <w:t xml:space="preserve"> (e.g. </w:t>
            </w:r>
            <w:r w:rsidRPr="00196AAE">
              <w:rPr>
                <w:rFonts w:ascii="AGaramondPro-Regular" w:hAnsi="AGaramondPro-Regular"/>
              </w:rPr>
              <w:t>most farming activities and managing fire breaks</w:t>
            </w:r>
            <w:r w:rsidR="00000A56">
              <w:rPr>
                <w:rFonts w:ascii="AGaramondPro-Regular" w:hAnsi="AGaramondPro-Regular"/>
              </w:rPr>
              <w:t>)</w:t>
            </w:r>
            <w:r w:rsidRPr="00196AAE">
              <w:rPr>
                <w:rFonts w:ascii="AGaramondPro-Regular" w:hAnsi="AGaramondPro-Regular"/>
              </w:rPr>
              <w:t>.</w:t>
            </w:r>
          </w:p>
          <w:p w:rsidR="00DB3F24" w:rsidRDefault="00E2138E" w:rsidP="00464C2C">
            <w:pPr>
              <w:pStyle w:val="Bullets1"/>
              <w:numPr>
                <w:ilvl w:val="0"/>
                <w:numId w:val="19"/>
              </w:numPr>
              <w:spacing w:before="0" w:after="80" w:line="276" w:lineRule="auto"/>
              <w:ind w:left="284" w:right="130" w:hanging="218"/>
              <w:rPr>
                <w:rFonts w:ascii="AGaramondPro-Regular" w:hAnsi="AGaramondPro-Regular"/>
              </w:rPr>
            </w:pPr>
            <w:r>
              <w:rPr>
                <w:rFonts w:ascii="AGaramondPro-Regular" w:hAnsi="AGaramondPro-Regular"/>
              </w:rPr>
              <w:t>A</w:t>
            </w:r>
            <w:r w:rsidR="00FD2F67" w:rsidRPr="00196AAE">
              <w:rPr>
                <w:rFonts w:ascii="AGaramondPro-Regular" w:hAnsi="AGaramondPro-Regular"/>
              </w:rPr>
              <w:t>ctivities likely to have significant adverse impact</w:t>
            </w:r>
            <w:r>
              <w:rPr>
                <w:rFonts w:ascii="AGaramondPro-Regular" w:hAnsi="AGaramondPro-Regular"/>
              </w:rPr>
              <w:t>s</w:t>
            </w:r>
            <w:r w:rsidR="00FD2F67" w:rsidRPr="00196AAE">
              <w:rPr>
                <w:rFonts w:ascii="AGaramondPro-Regular" w:hAnsi="AGaramondPro-Regular"/>
              </w:rPr>
              <w:t xml:space="preserve"> on </w:t>
            </w:r>
            <w:r w:rsidR="001C1599">
              <w:rPr>
                <w:rFonts w:ascii="AGaramondPro-Regular" w:hAnsi="AGaramondPro-Regular"/>
              </w:rPr>
              <w:t>the</w:t>
            </w:r>
            <w:r w:rsidR="00FD2F67" w:rsidRPr="00196AAE">
              <w:rPr>
                <w:rFonts w:ascii="AGaramondPro-Regular" w:hAnsi="AGaramondPro-Regular"/>
              </w:rPr>
              <w:t xml:space="preserve"> ecological community need to be considered under </w:t>
            </w:r>
            <w:r w:rsidR="001C1599">
              <w:rPr>
                <w:rFonts w:ascii="AGaramondPro-Regular" w:hAnsi="AGaramondPro-Regular"/>
              </w:rPr>
              <w:t>the EPBC Act</w:t>
            </w:r>
            <w:r w:rsidR="00FD2F67" w:rsidRPr="00196AAE">
              <w:rPr>
                <w:rFonts w:ascii="AGaramondPro-Regular" w:hAnsi="AGaramondPro-Regular"/>
              </w:rPr>
              <w:t xml:space="preserve">—activities such as large new developments, works or infrastructure. For example, permanently clearing </w:t>
            </w:r>
            <w:r w:rsidR="00FD2F67" w:rsidRPr="00196AAE">
              <w:rPr>
                <w:rFonts w:ascii="AGaramondPro-Regular" w:hAnsi="AGaramondPro-Regular"/>
              </w:rPr>
              <w:lastRenderedPageBreak/>
              <w:t>areas of high-quality native vegetation</w:t>
            </w:r>
            <w:r w:rsidR="00BA5A46">
              <w:rPr>
                <w:rFonts w:ascii="AGaramondPro-Regular" w:hAnsi="AGaramondPro-Regular"/>
              </w:rPr>
              <w:t xml:space="preserve"> for mining and energy infrastructure or residential subdivision</w:t>
            </w:r>
            <w:r>
              <w:rPr>
                <w:rFonts w:ascii="AGaramondPro-Regular" w:hAnsi="AGaramondPro-Regular"/>
              </w:rPr>
              <w:t xml:space="preserve"> and development</w:t>
            </w:r>
            <w:r w:rsidR="00FD2F67" w:rsidRPr="00196AAE">
              <w:rPr>
                <w:rFonts w:ascii="AGaramondPro-Regular" w:hAnsi="AGaramondPro-Regular"/>
              </w:rPr>
              <w:t>.</w:t>
            </w:r>
          </w:p>
        </w:tc>
      </w:tr>
    </w:tbl>
    <w:p w:rsidR="00A15E51" w:rsidRPr="007205BC" w:rsidRDefault="0066596D" w:rsidP="00522970">
      <w:pPr>
        <w:pStyle w:val="Subhead1"/>
      </w:pPr>
      <w:r w:rsidRPr="007205BC">
        <w:lastRenderedPageBreak/>
        <w:t xml:space="preserve">National </w:t>
      </w:r>
      <w:r w:rsidR="008E5CA7" w:rsidRPr="0035387B">
        <w:t>ecological</w:t>
      </w:r>
      <w:r w:rsidR="008E5CA7" w:rsidRPr="007205BC">
        <w:rPr>
          <w:noProof/>
        </w:rPr>
        <w:t xml:space="preserve"> </w:t>
      </w:r>
      <w:r w:rsidRPr="007205BC">
        <w:rPr>
          <w:noProof/>
        </w:rPr>
        <w:t>communities</w:t>
      </w:r>
    </w:p>
    <w:p w:rsidR="00A15E51" w:rsidRPr="00224477" w:rsidRDefault="00A15E51" w:rsidP="007731DE">
      <w:pPr>
        <w:pStyle w:val="Text"/>
        <w:spacing w:before="0" w:line="276" w:lineRule="auto"/>
        <w:ind w:right="-1"/>
        <w:rPr>
          <w:rFonts w:ascii="AGaramondPro-Regular" w:hAnsi="AGaramondPro-Regular"/>
        </w:rPr>
      </w:pPr>
      <w:r w:rsidRPr="00224477">
        <w:rPr>
          <w:rFonts w:ascii="AGaramondPro-Regular" w:hAnsi="AGaramondPro-Regular"/>
        </w:rPr>
        <w:t>Au</w:t>
      </w:r>
      <w:r w:rsidR="00C12929" w:rsidRPr="00224477">
        <w:rPr>
          <w:rFonts w:ascii="AGaramondPro-Regular" w:hAnsi="AGaramondPro-Regular"/>
        </w:rPr>
        <w:t>stralia’s national environment</w:t>
      </w:r>
      <w:r w:rsidRPr="00224477">
        <w:rPr>
          <w:rFonts w:ascii="AGaramondPro-Regular" w:hAnsi="AGaramondPro-Regular"/>
        </w:rPr>
        <w:t xml:space="preserve"> law </w:t>
      </w:r>
      <w:r w:rsidR="00296582" w:rsidRPr="00224477">
        <w:rPr>
          <w:rFonts w:ascii="AGaramondPro-Regular" w:hAnsi="AGaramondPro-Regular"/>
        </w:rPr>
        <w:t xml:space="preserve">provides a legal framework to </w:t>
      </w:r>
      <w:r w:rsidRPr="00224477">
        <w:rPr>
          <w:rFonts w:ascii="AGaramondPro-Regular" w:hAnsi="AGaramondPro-Regular"/>
        </w:rPr>
        <w:t>protect</w:t>
      </w:r>
      <w:r w:rsidR="00D87409" w:rsidRPr="00224477">
        <w:rPr>
          <w:rFonts w:ascii="AGaramondPro-Regular" w:hAnsi="AGaramondPro-Regular"/>
        </w:rPr>
        <w:t xml:space="preserve"> and manage </w:t>
      </w:r>
      <w:r w:rsidRPr="00224477">
        <w:rPr>
          <w:rFonts w:ascii="AGaramondPro-Regular" w:hAnsi="AGaramondPro-Regular"/>
        </w:rPr>
        <w:t>Matters of National Environmental Significance</w:t>
      </w:r>
      <w:r w:rsidR="00E54497" w:rsidRPr="00224477">
        <w:rPr>
          <w:rFonts w:ascii="AGaramondPro-Regular" w:hAnsi="AGaramondPro-Regular"/>
        </w:rPr>
        <w:t>; these</w:t>
      </w:r>
      <w:r w:rsidR="002F3179" w:rsidRPr="00224477">
        <w:rPr>
          <w:rFonts w:ascii="AGaramondPro-Regular" w:hAnsi="AGaramondPro-Regular"/>
        </w:rPr>
        <w:t xml:space="preserve"> include nationally threatened species and ecological communities</w:t>
      </w:r>
      <w:r w:rsidRPr="00224477">
        <w:rPr>
          <w:rFonts w:ascii="AGaramondPro-Regular" w:hAnsi="AGaramondPro-Regular"/>
        </w:rPr>
        <w:t>.</w:t>
      </w:r>
      <w:r w:rsidR="007E5A35" w:rsidRPr="00224477">
        <w:rPr>
          <w:rFonts w:ascii="AGaramondPro-Regular" w:hAnsi="AGaramondPro-Regular" w:cs="Arial"/>
          <w:noProof/>
          <w:color w:val="A6A6A6" w:themeColor="background1" w:themeShade="A6"/>
          <w:lang w:eastAsia="en-AU"/>
        </w:rPr>
        <w:t xml:space="preserve"> </w:t>
      </w:r>
    </w:p>
    <w:p w:rsidR="00A15E51" w:rsidRPr="00224477" w:rsidRDefault="00082146" w:rsidP="007731DE">
      <w:pPr>
        <w:pStyle w:val="Text"/>
        <w:spacing w:before="0" w:line="276" w:lineRule="auto"/>
        <w:ind w:right="-1"/>
        <w:rPr>
          <w:rFonts w:ascii="AGaramondPro-Regular" w:hAnsi="AGaramondPro-Regular"/>
        </w:rPr>
      </w:pPr>
      <w:r w:rsidRPr="00224477">
        <w:rPr>
          <w:rFonts w:ascii="AGaramondPro-Regular" w:hAnsi="AGaramondPro-Regular"/>
          <w:noProof/>
          <w:lang w:eastAsia="en-AU"/>
        </w:rPr>
        <w:drawing>
          <wp:anchor distT="0" distB="0" distL="114300" distR="114300" simplePos="0" relativeHeight="251843584" behindDoc="0" locked="0" layoutInCell="1" allowOverlap="1">
            <wp:simplePos x="0" y="0"/>
            <wp:positionH relativeFrom="column">
              <wp:posOffset>2821305</wp:posOffset>
            </wp:positionH>
            <wp:positionV relativeFrom="paragraph">
              <wp:posOffset>34290</wp:posOffset>
            </wp:positionV>
            <wp:extent cx="2859405" cy="1981200"/>
            <wp:effectExtent l="19050" t="0" r="0" b="0"/>
            <wp:wrapSquare wrapText="bothSides"/>
            <wp:docPr id="2" name="Picture 30" descr="T:\Branch Folders\WB\EC\EC Listed\Western Sydney Dry Rainforest\Photos\Robin Woods - Hawkesbury envt network\WSDR BEST 2013 - Robin Woods\Cayratia clematidea Slender G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Branch Folders\WB\EC\EC Listed\Western Sydney Dry Rainforest\Photos\Robin Woods - Hawkesbury envt network\WSDR BEST 2013 - Robin Woods\Cayratia clematidea Slender Grape.jpg"/>
                    <pic:cNvPicPr>
                      <a:picLocks noChangeAspect="1" noChangeArrowheads="1"/>
                    </pic:cNvPicPr>
                  </pic:nvPicPr>
                  <pic:blipFill>
                    <a:blip r:embed="rId18" cstate="email"/>
                    <a:stretch>
                      <a:fillRect/>
                    </a:stretch>
                  </pic:blipFill>
                  <pic:spPr bwMode="auto">
                    <a:xfrm>
                      <a:off x="0" y="0"/>
                      <a:ext cx="2859405" cy="1981200"/>
                    </a:xfrm>
                    <a:prstGeom prst="rect">
                      <a:avLst/>
                    </a:prstGeom>
                    <a:noFill/>
                    <a:ln w="9525">
                      <a:noFill/>
                      <a:miter lim="800000"/>
                      <a:headEnd/>
                      <a:tailEnd/>
                    </a:ln>
                  </pic:spPr>
                </pic:pic>
              </a:graphicData>
            </a:graphic>
          </wp:anchor>
        </w:drawing>
      </w:r>
      <w:r w:rsidR="00A15E51" w:rsidRPr="00224477">
        <w:rPr>
          <w:rFonts w:ascii="AGaramondPro-Regular" w:hAnsi="AGaramondPro-Regular"/>
        </w:rPr>
        <w:t xml:space="preserve">The EPBC Act defines an ecological community as an </w:t>
      </w:r>
      <w:r w:rsidR="00296582" w:rsidRPr="00224477">
        <w:rPr>
          <w:rFonts w:ascii="AGaramondPro-Regular" w:hAnsi="AGaramondPro-Regular"/>
        </w:rPr>
        <w:t>assemblage of native species which inhabit a particular area in nature. In other words, ecological communities are</w:t>
      </w:r>
      <w:r w:rsidR="008142BD" w:rsidRPr="00224477">
        <w:rPr>
          <w:rFonts w:ascii="AGaramondPro-Regular" w:hAnsi="AGaramondPro-Regular"/>
        </w:rPr>
        <w:t xml:space="preserve"> </w:t>
      </w:r>
      <w:r w:rsidR="009B6300" w:rsidRPr="00224477">
        <w:rPr>
          <w:rFonts w:ascii="AGaramondPro-Regular" w:hAnsi="AGaramondPro-Regular"/>
        </w:rPr>
        <w:t xml:space="preserve">groups of </w:t>
      </w:r>
      <w:r w:rsidR="00672B05" w:rsidRPr="00224477">
        <w:rPr>
          <w:rFonts w:ascii="AGaramondPro-Regular" w:hAnsi="AGaramondPro-Regular"/>
        </w:rPr>
        <w:t xml:space="preserve">native </w:t>
      </w:r>
      <w:r w:rsidR="009B6300" w:rsidRPr="00224477">
        <w:rPr>
          <w:rFonts w:ascii="AGaramondPro-Regular" w:hAnsi="AGaramondPro-Regular"/>
        </w:rPr>
        <w:t>plants</w:t>
      </w:r>
      <w:r w:rsidR="00672B05" w:rsidRPr="00224477">
        <w:rPr>
          <w:rFonts w:ascii="AGaramondPro-Regular" w:hAnsi="AGaramondPro-Regular"/>
        </w:rPr>
        <w:t>,</w:t>
      </w:r>
      <w:r w:rsidR="009B6300" w:rsidRPr="00224477">
        <w:rPr>
          <w:rFonts w:ascii="AGaramondPro-Regular" w:hAnsi="AGaramondPro-Regular"/>
        </w:rPr>
        <w:t xml:space="preserve"> animals </w:t>
      </w:r>
      <w:r w:rsidR="00672B05" w:rsidRPr="00224477">
        <w:rPr>
          <w:rFonts w:ascii="AGaramondPro-Regular" w:hAnsi="AGaramondPro-Regular"/>
        </w:rPr>
        <w:t>and other organisms that naturally occur together and interact in a unique habitat</w:t>
      </w:r>
      <w:r w:rsidR="009B6300" w:rsidRPr="00224477">
        <w:rPr>
          <w:rFonts w:ascii="AGaramondPro-Regular" w:hAnsi="AGaramondPro-Regular"/>
        </w:rPr>
        <w:t xml:space="preserve">. </w:t>
      </w:r>
      <w:r w:rsidR="00672B05" w:rsidRPr="00224477">
        <w:rPr>
          <w:rFonts w:ascii="AGaramondPro-Regular" w:hAnsi="AGaramondPro-Regular"/>
        </w:rPr>
        <w:t xml:space="preserve">Listed ecological communities </w:t>
      </w:r>
      <w:r w:rsidR="00754ED4" w:rsidRPr="00224477">
        <w:rPr>
          <w:rFonts w:ascii="AGaramondPro-Regular" w:hAnsi="AGaramondPro-Regular"/>
        </w:rPr>
        <w:t xml:space="preserve">include forests, </w:t>
      </w:r>
      <w:r w:rsidR="00672B05" w:rsidRPr="00224477">
        <w:rPr>
          <w:rFonts w:ascii="AGaramondPro-Regular" w:hAnsi="AGaramondPro-Regular"/>
        </w:rPr>
        <w:t xml:space="preserve">grasslands, </w:t>
      </w:r>
      <w:r w:rsidR="00754ED4" w:rsidRPr="00224477">
        <w:rPr>
          <w:rFonts w:ascii="AGaramondPro-Regular" w:hAnsi="AGaramondPro-Regular"/>
        </w:rPr>
        <w:t xml:space="preserve">shrublands, </w:t>
      </w:r>
      <w:r w:rsidR="00754ED4" w:rsidRPr="009F138A">
        <w:rPr>
          <w:rFonts w:ascii="AGaramondPro-Regular" w:hAnsi="AGaramondPro-Regular"/>
        </w:rPr>
        <w:t>wetlands, woodlands</w:t>
      </w:r>
      <w:r w:rsidR="00672B05" w:rsidRPr="009F138A">
        <w:rPr>
          <w:rFonts w:ascii="AGaramondPro-Regular" w:hAnsi="AGaramondPro-Regular"/>
        </w:rPr>
        <w:t>, ground springs</w:t>
      </w:r>
      <w:r w:rsidR="00E23C50" w:rsidRPr="009F138A">
        <w:rPr>
          <w:rFonts w:ascii="AGaramondPro-Regular" w:hAnsi="AGaramondPro-Regular"/>
        </w:rPr>
        <w:t>,</w:t>
      </w:r>
      <w:r w:rsidR="00672B05" w:rsidRPr="009F138A">
        <w:rPr>
          <w:rFonts w:ascii="AGaramondPro-Regular" w:hAnsi="AGaramondPro-Regular"/>
        </w:rPr>
        <w:t xml:space="preserve"> cave </w:t>
      </w:r>
      <w:r w:rsidR="00E23C50" w:rsidRPr="009F138A">
        <w:rPr>
          <w:rFonts w:ascii="AGaramondPro-Regular" w:hAnsi="AGaramondPro-Regular"/>
        </w:rPr>
        <w:t xml:space="preserve">and marine </w:t>
      </w:r>
      <w:r w:rsidR="00672B05" w:rsidRPr="009F138A">
        <w:rPr>
          <w:rFonts w:ascii="AGaramondPro-Regular" w:hAnsi="AGaramondPro-Regular"/>
        </w:rPr>
        <w:t>communities.</w:t>
      </w:r>
    </w:p>
    <w:p w:rsidR="006B61C7" w:rsidRDefault="00432B6F" w:rsidP="007731DE">
      <w:pPr>
        <w:pStyle w:val="Text"/>
        <w:spacing w:before="0" w:line="276" w:lineRule="auto"/>
        <w:ind w:right="141"/>
        <w:rPr>
          <w:rFonts w:ascii="AGaramondPro-Regular" w:hAnsi="AGaramondPro-Regular"/>
        </w:rPr>
      </w:pPr>
      <w:r>
        <w:rPr>
          <w:rFonts w:ascii="AGaramondPro-Regular" w:hAnsi="AGaramondPro-Regular"/>
          <w:noProof/>
          <w:lang w:eastAsia="en-AU"/>
        </w:rPr>
        <mc:AlternateContent>
          <mc:Choice Requires="wps">
            <w:drawing>
              <wp:anchor distT="0" distB="0" distL="114300" distR="114300" simplePos="0" relativeHeight="251844608" behindDoc="1" locked="0" layoutInCell="1" allowOverlap="1">
                <wp:simplePos x="0" y="0"/>
                <wp:positionH relativeFrom="column">
                  <wp:posOffset>2802890</wp:posOffset>
                </wp:positionH>
                <wp:positionV relativeFrom="paragraph">
                  <wp:posOffset>421640</wp:posOffset>
                </wp:positionV>
                <wp:extent cx="3155315" cy="318770"/>
                <wp:effectExtent l="12065" t="10160" r="13970" b="13970"/>
                <wp:wrapTight wrapText="bothSides">
                  <wp:wrapPolygon edited="0">
                    <wp:start x="-70" y="-731"/>
                    <wp:lineTo x="-70" y="20869"/>
                    <wp:lineTo x="21670" y="20869"/>
                    <wp:lineTo x="21670" y="-731"/>
                    <wp:lineTo x="-70" y="-731"/>
                  </wp:wrapPolygon>
                </wp:wrapTight>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318770"/>
                        </a:xfrm>
                        <a:prstGeom prst="rect">
                          <a:avLst/>
                        </a:prstGeom>
                        <a:solidFill>
                          <a:srgbClr val="FFFFFF"/>
                        </a:solidFill>
                        <a:ln w="9525">
                          <a:solidFill>
                            <a:schemeClr val="bg1">
                              <a:lumMod val="100000"/>
                              <a:lumOff val="0"/>
                            </a:schemeClr>
                          </a:solidFill>
                          <a:miter lim="800000"/>
                          <a:headEnd/>
                          <a:tailEnd/>
                        </a:ln>
                      </wps:spPr>
                      <wps:txbx>
                        <w:txbxContent>
                          <w:p w:rsidR="00DB3F24" w:rsidRPr="005E0991" w:rsidRDefault="00DB3F24" w:rsidP="005E0991">
                            <w:pPr>
                              <w:pStyle w:val="ListBullet"/>
                              <w:numPr>
                                <w:ilvl w:val="0"/>
                                <w:numId w:val="0"/>
                              </w:numPr>
                              <w:spacing w:before="120" w:after="0" w:line="240" w:lineRule="auto"/>
                              <w:ind w:left="369" w:right="0" w:hanging="369"/>
                              <w:rPr>
                                <w:sz w:val="16"/>
                                <w:szCs w:val="16"/>
                              </w:rPr>
                            </w:pPr>
                            <w:r w:rsidRPr="005E0991">
                              <w:rPr>
                                <w:sz w:val="16"/>
                                <w:szCs w:val="16"/>
                              </w:rPr>
                              <w:t xml:space="preserve">Green and golden bell frog © </w:t>
                            </w:r>
                            <w:r w:rsidRPr="005E0991">
                              <w:rPr>
                                <w:rFonts w:cs="AGaramondPro-Regular"/>
                                <w:sz w:val="16"/>
                                <w:szCs w:val="16"/>
                                <w:lang w:eastAsia="en-AU"/>
                              </w:rPr>
                              <w:t>Copyright</w:t>
                            </w:r>
                            <w:r w:rsidRPr="005E0991">
                              <w:rPr>
                                <w:sz w:val="16"/>
                                <w:szCs w:val="16"/>
                              </w:rPr>
                              <w:t xml:space="preserve"> Frank Lemckert, SFNSW</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20.7pt;margin-top:33.2pt;width:248.45pt;height:25.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" strokecolor="white [3212]">
                <v:textbox>
                  <w:txbxContent>
                    <w:p w:rsidR="00DB3F24" w:rsidRPr="005E0991" w:rsidRDefault="00DB3F24" w:rsidP="005E0991">
                      <w:pPr>
                        <w:pStyle w:val="ListBullet"/>
                        <w:numPr>
                          <w:ilvl w:val="0"/>
                          <w:numId w:val="0"/>
                        </w:numPr>
                        <w:spacing w:before="120" w:after="0" w:line="240" w:lineRule="auto"/>
                        <w:ind w:left="369" w:right="0" w:hanging="369"/>
                        <w:rPr>
                          <w:sz w:val="16"/>
                          <w:szCs w:val="16"/>
                        </w:rPr>
                      </w:pPr>
                      <w:r w:rsidRPr="005E0991">
                        <w:rPr>
                          <w:sz w:val="16"/>
                          <w:szCs w:val="16"/>
                        </w:rPr>
                        <w:t xml:space="preserve">Green and golden bell frog © </w:t>
                      </w:r>
                      <w:r w:rsidRPr="005E0991">
                        <w:rPr>
                          <w:rFonts w:cs="AGaramondPro-Regular"/>
                          <w:sz w:val="16"/>
                          <w:szCs w:val="16"/>
                          <w:lang w:eastAsia="en-AU"/>
                        </w:rPr>
                        <w:t>Copyright</w:t>
                      </w:r>
                      <w:r w:rsidRPr="005E0991">
                        <w:rPr>
                          <w:sz w:val="16"/>
                          <w:szCs w:val="16"/>
                        </w:rPr>
                        <w:t xml:space="preserve"> Frank Lemckert, SFNSW</w:t>
                      </w:r>
                      <w:r>
                        <w:rPr>
                          <w:sz w:val="16"/>
                          <w:szCs w:val="16"/>
                        </w:rPr>
                        <w:t>.</w:t>
                      </w:r>
                    </w:p>
                  </w:txbxContent>
                </v:textbox>
                <w10:wrap type="tight"/>
              </v:shape>
            </w:pict>
          </mc:Fallback>
        </mc:AlternateContent>
      </w:r>
      <w:r w:rsidR="00A15E51" w:rsidRPr="00224477">
        <w:rPr>
          <w:rFonts w:ascii="AGaramondPro-Regular" w:hAnsi="AGaramondPro-Regular"/>
        </w:rPr>
        <w:t>The native plants and animals in an ecological community have different roles an</w:t>
      </w:r>
      <w:r w:rsidR="001F5258" w:rsidRPr="00224477">
        <w:rPr>
          <w:rFonts w:ascii="AGaramondPro-Regular" w:hAnsi="AGaramondPro-Regular"/>
        </w:rPr>
        <w:t xml:space="preserve">d relationships that, together, </w:t>
      </w:r>
      <w:r w:rsidR="00A15E51" w:rsidRPr="00224477">
        <w:rPr>
          <w:rFonts w:ascii="AGaramondPro-Regular" w:hAnsi="AGaramondPro-Regular"/>
        </w:rPr>
        <w:t xml:space="preserve">contribute to </w:t>
      </w:r>
      <w:r w:rsidR="001F5258" w:rsidRPr="00224477">
        <w:rPr>
          <w:rFonts w:ascii="AGaramondPro-Regular" w:hAnsi="AGaramondPro-Regular"/>
        </w:rPr>
        <w:t xml:space="preserve">a </w:t>
      </w:r>
      <w:r w:rsidR="00A15E51" w:rsidRPr="00224477">
        <w:rPr>
          <w:rFonts w:ascii="AGaramondPro-Regular" w:hAnsi="AGaramondPro-Regular"/>
        </w:rPr>
        <w:t xml:space="preserve">healthy functioning </w:t>
      </w:r>
      <w:r w:rsidR="001F5258" w:rsidRPr="00224477">
        <w:rPr>
          <w:rFonts w:ascii="AGaramondPro-Regular" w:hAnsi="AGaramondPro-Regular"/>
        </w:rPr>
        <w:t xml:space="preserve">natural </w:t>
      </w:r>
      <w:r w:rsidR="00A15E51" w:rsidRPr="00224477">
        <w:rPr>
          <w:rFonts w:ascii="AGaramondPro-Regular" w:hAnsi="AGaramondPro-Regular"/>
        </w:rPr>
        <w:t xml:space="preserve">environment. </w:t>
      </w:r>
    </w:p>
    <w:p w:rsidR="00CF0D3C" w:rsidRPr="00224477" w:rsidRDefault="00CF0D3C" w:rsidP="007731DE">
      <w:pPr>
        <w:pStyle w:val="Text"/>
        <w:spacing w:before="0" w:line="276" w:lineRule="auto"/>
        <w:ind w:right="141"/>
        <w:rPr>
          <w:rFonts w:ascii="AGaramondPro-Regular" w:hAnsi="AGaramondPro-Regular"/>
        </w:rPr>
      </w:pPr>
      <w:r>
        <w:rPr>
          <w:rFonts w:ascii="AGaramondPro-Regular" w:hAnsi="AGaramondPro-Regular"/>
        </w:rPr>
        <w:t xml:space="preserve">Listed ecological communities may become extinct, through loss of extent and/or </w:t>
      </w:r>
      <w:r w:rsidR="00A52BD2">
        <w:rPr>
          <w:rFonts w:ascii="AGaramondPro-Regular" w:hAnsi="AGaramondPro-Regular"/>
        </w:rPr>
        <w:t xml:space="preserve">loss of </w:t>
      </w:r>
      <w:r w:rsidR="008A0F3C">
        <w:rPr>
          <w:rFonts w:ascii="AGaramondPro-Regular" w:hAnsi="AGaramondPro-Regular"/>
        </w:rPr>
        <w:t xml:space="preserve">natural </w:t>
      </w:r>
      <w:r>
        <w:rPr>
          <w:rFonts w:ascii="AGaramondPro-Regular" w:hAnsi="AGaramondPro-Regular"/>
        </w:rPr>
        <w:t xml:space="preserve">function, unless threats are removed or better managed. </w:t>
      </w:r>
      <w:r w:rsidR="009C5048" w:rsidRPr="009C5048">
        <w:rPr>
          <w:rFonts w:ascii="AGaramondPro-Regular" w:hAnsi="AGaramondPro-Regular"/>
        </w:rPr>
        <w:t>However, remnants</w:t>
      </w:r>
      <w:r w:rsidR="009C5048" w:rsidRPr="009C5048" w:rsidDel="009C5048">
        <w:rPr>
          <w:rFonts w:ascii="AGaramondPro-Regular" w:hAnsi="AGaramondPro-Regular"/>
        </w:rPr>
        <w:t xml:space="preserve"> </w:t>
      </w:r>
      <w:r>
        <w:rPr>
          <w:rFonts w:ascii="AGaramondPro-Regular" w:hAnsi="AGaramondPro-Regular"/>
        </w:rPr>
        <w:t>retain important natural values and have the potential to provide more habitat and ecosystem services</w:t>
      </w:r>
      <w:r w:rsidR="000A6644">
        <w:rPr>
          <w:rFonts w:ascii="AGaramondPro-Regular" w:hAnsi="AGaramondPro-Regular"/>
        </w:rPr>
        <w:t>,</w:t>
      </w:r>
      <w:r>
        <w:rPr>
          <w:rFonts w:ascii="AGaramondPro-Regular" w:hAnsi="AGaramondPro-Regular"/>
        </w:rPr>
        <w:t xml:space="preserve"> if </w:t>
      </w:r>
      <w:r w:rsidR="008A0F3C">
        <w:rPr>
          <w:rFonts w:ascii="AGaramondPro-Regular" w:hAnsi="AGaramondPro-Regular"/>
        </w:rPr>
        <w:t xml:space="preserve">threats are </w:t>
      </w:r>
      <w:r w:rsidR="000A6644">
        <w:rPr>
          <w:rFonts w:ascii="AGaramondPro-Regular" w:hAnsi="AGaramondPro-Regular"/>
        </w:rPr>
        <w:t>eliminated</w:t>
      </w:r>
      <w:r w:rsidR="008A0F3C">
        <w:rPr>
          <w:rFonts w:ascii="AGaramondPro-Regular" w:hAnsi="AGaramondPro-Regular"/>
        </w:rPr>
        <w:t xml:space="preserve"> or managed </w:t>
      </w:r>
      <w:r w:rsidR="008737AB">
        <w:rPr>
          <w:rFonts w:ascii="AGaramondPro-Regular" w:hAnsi="AGaramondPro-Regular"/>
        </w:rPr>
        <w:t>to reduce the</w:t>
      </w:r>
      <w:r w:rsidR="00C94D71">
        <w:rPr>
          <w:rFonts w:ascii="AGaramondPro-Regular" w:hAnsi="AGaramondPro-Regular"/>
        </w:rPr>
        <w:t>i</w:t>
      </w:r>
      <w:r w:rsidR="008737AB">
        <w:rPr>
          <w:rFonts w:ascii="AGaramondPro-Regular" w:hAnsi="AGaramondPro-Regular"/>
        </w:rPr>
        <w:t xml:space="preserve">r impacts </w:t>
      </w:r>
      <w:r w:rsidR="008A0F3C">
        <w:rPr>
          <w:rFonts w:ascii="AGaramondPro-Regular" w:hAnsi="AGaramondPro-Regular"/>
        </w:rPr>
        <w:t xml:space="preserve">and </w:t>
      </w:r>
      <w:r w:rsidR="00C94D71">
        <w:rPr>
          <w:rFonts w:ascii="AGaramondPro-Regular" w:hAnsi="AGaramondPro-Regular"/>
        </w:rPr>
        <w:t xml:space="preserve">the </w:t>
      </w:r>
      <w:r w:rsidR="008A0F3C">
        <w:rPr>
          <w:rFonts w:ascii="AGaramondPro-Regular" w:hAnsi="AGaramondPro-Regular"/>
        </w:rPr>
        <w:t xml:space="preserve">natural composition and function </w:t>
      </w:r>
      <w:r w:rsidR="00C94D71">
        <w:rPr>
          <w:rFonts w:ascii="AGaramondPro-Regular" w:hAnsi="AGaramondPro-Regular"/>
        </w:rPr>
        <w:t>of the</w:t>
      </w:r>
      <w:r w:rsidR="00C94D71" w:rsidRPr="00C94D71">
        <w:rPr>
          <w:rFonts w:ascii="AGaramondPro-Regular" w:hAnsi="AGaramondPro-Regular"/>
        </w:rPr>
        <w:t xml:space="preserve"> </w:t>
      </w:r>
      <w:r w:rsidR="00C94D71">
        <w:rPr>
          <w:rFonts w:ascii="AGaramondPro-Regular" w:hAnsi="AGaramondPro-Regular"/>
        </w:rPr>
        <w:t xml:space="preserve">ecological communities </w:t>
      </w:r>
      <w:r w:rsidR="008A0F3C">
        <w:rPr>
          <w:rFonts w:ascii="AGaramondPro-Regular" w:hAnsi="AGaramondPro-Regular"/>
        </w:rPr>
        <w:t xml:space="preserve">are </w:t>
      </w:r>
      <w:r>
        <w:rPr>
          <w:rFonts w:ascii="AGaramondPro-Regular" w:hAnsi="AGaramondPro-Regular"/>
        </w:rPr>
        <w:t>re</w:t>
      </w:r>
      <w:r w:rsidR="0003040F">
        <w:rPr>
          <w:rFonts w:ascii="AGaramondPro-Regular" w:hAnsi="AGaramondPro-Regular"/>
        </w:rPr>
        <w:t>stored</w:t>
      </w:r>
      <w:r>
        <w:rPr>
          <w:rFonts w:ascii="AGaramondPro-Regular" w:hAnsi="AGaramondPro-Regular"/>
        </w:rPr>
        <w:t>.</w:t>
      </w:r>
    </w:p>
    <w:p w:rsidR="00A15E51" w:rsidRPr="00224477" w:rsidRDefault="00A15E51" w:rsidP="007731DE">
      <w:pPr>
        <w:pStyle w:val="Text"/>
        <w:spacing w:before="0" w:line="276" w:lineRule="auto"/>
        <w:ind w:right="141"/>
        <w:rPr>
          <w:rFonts w:ascii="AGaramondPro-Regular" w:hAnsi="AGaramondPro-Regular"/>
        </w:rPr>
      </w:pPr>
      <w:r w:rsidRPr="00224477">
        <w:rPr>
          <w:rFonts w:ascii="AGaramondPro-Regular" w:hAnsi="AGaramondPro-Regular"/>
        </w:rPr>
        <w:t>Protecting</w:t>
      </w:r>
      <w:r w:rsidR="00CF0D3C">
        <w:rPr>
          <w:rFonts w:ascii="AGaramondPro-Regular" w:hAnsi="AGaramondPro-Regular"/>
        </w:rPr>
        <w:t xml:space="preserve"> </w:t>
      </w:r>
      <w:r w:rsidR="007201FC">
        <w:rPr>
          <w:rFonts w:ascii="AGaramondPro-Regular" w:hAnsi="AGaramondPro-Regular"/>
        </w:rPr>
        <w:t xml:space="preserve">ecological </w:t>
      </w:r>
      <w:r w:rsidRPr="00224477">
        <w:rPr>
          <w:rFonts w:ascii="AGaramondPro-Regular" w:hAnsi="AGaramondPro-Regular"/>
        </w:rPr>
        <w:t xml:space="preserve">communities also protects ecosystem services such as </w:t>
      </w:r>
      <w:r w:rsidR="00A16E12" w:rsidRPr="00224477">
        <w:rPr>
          <w:rFonts w:ascii="AGaramondPro-Regular" w:hAnsi="AGaramondPro-Regular"/>
        </w:rPr>
        <w:t>clean air, land and water</w:t>
      </w:r>
      <w:r w:rsidRPr="00224477">
        <w:rPr>
          <w:rFonts w:ascii="AGaramondPro-Regular" w:hAnsi="AGaramondPro-Regular"/>
        </w:rPr>
        <w:t xml:space="preserve">. These </w:t>
      </w:r>
      <w:r w:rsidR="0066596D" w:rsidRPr="00224477">
        <w:rPr>
          <w:rFonts w:ascii="AGaramondPro-Regular" w:hAnsi="AGaramondPro-Regular"/>
        </w:rPr>
        <w:t xml:space="preserve">benefit people and society </w:t>
      </w:r>
      <w:r w:rsidR="001F5258" w:rsidRPr="00224477">
        <w:rPr>
          <w:rFonts w:ascii="AGaramondPro-Regular" w:hAnsi="AGaramondPro-Regular"/>
        </w:rPr>
        <w:t xml:space="preserve">both </w:t>
      </w:r>
      <w:r w:rsidR="00E54497" w:rsidRPr="00224477">
        <w:rPr>
          <w:rFonts w:ascii="AGaramondPro-Regular" w:hAnsi="AGaramondPro-Regular"/>
        </w:rPr>
        <w:t xml:space="preserve">within and beyond the local area </w:t>
      </w:r>
      <w:r w:rsidR="0066596D" w:rsidRPr="00224477">
        <w:rPr>
          <w:rFonts w:ascii="AGaramondPro-Regular" w:hAnsi="AGaramondPro-Regular"/>
        </w:rPr>
        <w:t xml:space="preserve">and </w:t>
      </w:r>
      <w:r w:rsidR="00A56B54" w:rsidRPr="00224477">
        <w:rPr>
          <w:rFonts w:ascii="AGaramondPro-Regular" w:hAnsi="AGaramondPro-Regular"/>
        </w:rPr>
        <w:t xml:space="preserve">are essential </w:t>
      </w:r>
      <w:r w:rsidRPr="00224477">
        <w:rPr>
          <w:rFonts w:ascii="AGaramondPro-Regular" w:hAnsi="AGaramondPro-Regular"/>
        </w:rPr>
        <w:t xml:space="preserve">to </w:t>
      </w:r>
      <w:r w:rsidR="00FD6BC8" w:rsidRPr="00224477">
        <w:rPr>
          <w:rFonts w:ascii="AGaramondPro-Regular" w:hAnsi="AGaramondPro-Regular"/>
        </w:rPr>
        <w:t xml:space="preserve">the </w:t>
      </w:r>
      <w:r w:rsidR="00844637" w:rsidRPr="00224477">
        <w:rPr>
          <w:rFonts w:ascii="AGaramondPro-Regular" w:hAnsi="AGaramondPro-Regular"/>
        </w:rPr>
        <w:t>greater</w:t>
      </w:r>
      <w:r w:rsidRPr="00224477">
        <w:rPr>
          <w:rFonts w:ascii="AGaramondPro-Regular" w:hAnsi="AGaramondPro-Regular"/>
        </w:rPr>
        <w:t xml:space="preserve"> productivity of our </w:t>
      </w:r>
      <w:r w:rsidR="001F5258" w:rsidRPr="00224477">
        <w:rPr>
          <w:rFonts w:ascii="AGaramondPro-Regular" w:hAnsi="AGaramondPro-Regular"/>
        </w:rPr>
        <w:t>land and water</w:t>
      </w:r>
      <w:r w:rsidRPr="00224477">
        <w:rPr>
          <w:rFonts w:ascii="AGaramondPro-Regular" w:hAnsi="AGaramondPro-Regular"/>
        </w:rPr>
        <w:t>.</w:t>
      </w:r>
      <w:r w:rsidR="00816CBB" w:rsidRPr="00224477">
        <w:rPr>
          <w:rFonts w:ascii="AGaramondPro-Regular" w:hAnsi="AGaramondPro-Regular" w:cs="Arial"/>
          <w:noProof/>
          <w:lang w:eastAsia="en-AU"/>
        </w:rPr>
        <w:t xml:space="preserve"> </w:t>
      </w:r>
    </w:p>
    <w:p w:rsidR="003E2158" w:rsidRPr="00020A54" w:rsidRDefault="003E2158" w:rsidP="00522970">
      <w:pPr>
        <w:pStyle w:val="Subhead1"/>
      </w:pPr>
      <w:r w:rsidRPr="00020A54">
        <w:t>What is the Central Hunter Valley eucalypt forest and woodland ecological community?</w:t>
      </w:r>
    </w:p>
    <w:p w:rsidR="003E2158" w:rsidRPr="00224477" w:rsidRDefault="003E2158" w:rsidP="002C1797">
      <w:pPr>
        <w:rPr>
          <w:rFonts w:cs="Arial"/>
        </w:rPr>
      </w:pPr>
      <w:r w:rsidRPr="00224477">
        <w:rPr>
          <w:rFonts w:cs="Arial"/>
        </w:rPr>
        <w:t>The Central Hunter Valley eucalypt forest and woodland</w:t>
      </w:r>
      <w:r w:rsidRPr="00224477">
        <w:rPr>
          <w:rFonts w:cs="Arial"/>
          <w:b/>
          <w:i/>
        </w:rPr>
        <w:t xml:space="preserve"> </w:t>
      </w:r>
      <w:r w:rsidRPr="00224477">
        <w:rPr>
          <w:rFonts w:cs="Arial"/>
        </w:rPr>
        <w:t xml:space="preserve">ecological community is </w:t>
      </w:r>
      <w:r w:rsidRPr="00224477">
        <w:t>an open forest or woodland</w:t>
      </w:r>
      <w:r w:rsidR="0017255A">
        <w:t>—</w:t>
      </w:r>
      <w:r w:rsidR="00DF71EA" w:rsidRPr="00224477">
        <w:t xml:space="preserve">typically </w:t>
      </w:r>
      <w:r w:rsidRPr="00224477">
        <w:t>with a tree canopy dominated by eucalypt species; an open to sparse mid-layer of shrubs</w:t>
      </w:r>
      <w:r w:rsidR="00DF71EA">
        <w:t>;</w:t>
      </w:r>
      <w:r w:rsidRPr="00224477">
        <w:t xml:space="preserve"> and a ground layer of </w:t>
      </w:r>
      <w:r w:rsidR="00CF0D3C">
        <w:t xml:space="preserve">native </w:t>
      </w:r>
      <w:r w:rsidRPr="00224477">
        <w:t xml:space="preserve">grasses, forbs and small shrubs. </w:t>
      </w:r>
      <w:r w:rsidRPr="00224477">
        <w:rPr>
          <w:rFonts w:cs="Arial"/>
        </w:rPr>
        <w:t>The composition of a particular area</w:t>
      </w:r>
      <w:r w:rsidR="0017255A">
        <w:rPr>
          <w:rFonts w:cs="Arial"/>
        </w:rPr>
        <w:t> </w:t>
      </w:r>
      <w:r w:rsidRPr="00224477">
        <w:rPr>
          <w:rFonts w:cs="Arial"/>
        </w:rPr>
        <w:t xml:space="preserve">(patch) of the ecological community is influenced by its size, recent rainfall, drought conditions and by its disturbance history (e.g. clearing, grazing and fire). </w:t>
      </w:r>
    </w:p>
    <w:p w:rsidR="00224477" w:rsidRPr="00224477" w:rsidRDefault="00224477" w:rsidP="002C1797">
      <w:pPr>
        <w:rPr>
          <w:lang w:eastAsia="en-AU"/>
        </w:rPr>
      </w:pPr>
      <w:r>
        <w:rPr>
          <w:lang w:eastAsia="en-AU"/>
        </w:rPr>
        <w:t>The ecological com</w:t>
      </w:r>
      <w:r w:rsidR="00CF0D3C">
        <w:rPr>
          <w:lang w:eastAsia="en-AU"/>
        </w:rPr>
        <w:t>munity can be identified by the following</w:t>
      </w:r>
      <w:r>
        <w:rPr>
          <w:lang w:eastAsia="en-AU"/>
        </w:rPr>
        <w:t xml:space="preserve"> general </w:t>
      </w:r>
      <w:r w:rsidR="00BC1E6A">
        <w:rPr>
          <w:lang w:eastAsia="en-AU"/>
        </w:rPr>
        <w:t xml:space="preserve">landscape, soil and vegetation </w:t>
      </w:r>
      <w:r>
        <w:rPr>
          <w:lang w:eastAsia="en-AU"/>
        </w:rPr>
        <w:t>features</w:t>
      </w:r>
      <w:r w:rsidR="0017255A">
        <w:rPr>
          <w:lang w:eastAsia="en-AU"/>
        </w:rPr>
        <w:t>:</w:t>
      </w:r>
    </w:p>
    <w:p w:rsidR="003E2158" w:rsidRPr="00522970" w:rsidRDefault="009D68DD" w:rsidP="00522970">
      <w:pPr>
        <w:pStyle w:val="Subhead2"/>
      </w:pPr>
      <w:r>
        <w:rPr>
          <w:noProof/>
        </w:rPr>
        <w:drawing>
          <wp:anchor distT="0" distB="0" distL="114300" distR="114300" simplePos="0" relativeHeight="251899904" behindDoc="0" locked="0" layoutInCell="1" allowOverlap="1">
            <wp:simplePos x="0" y="0"/>
            <wp:positionH relativeFrom="column">
              <wp:posOffset>2256155</wp:posOffset>
            </wp:positionH>
            <wp:positionV relativeFrom="paragraph">
              <wp:posOffset>6350</wp:posOffset>
            </wp:positionV>
            <wp:extent cx="4039870" cy="3027045"/>
            <wp:effectExtent l="19050" t="0" r="0" b="0"/>
            <wp:wrapSquare wrapText="bothSides"/>
            <wp:docPr id="16" name="Picture 0" descr="CHVefw P1010617 - St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Vefw P1010617 - Stop 2.JPG"/>
                    <pic:cNvPicPr/>
                  </pic:nvPicPr>
                  <pic:blipFill>
                    <a:blip r:embed="rId19" cstate="email"/>
                    <a:stretch>
                      <a:fillRect/>
                    </a:stretch>
                  </pic:blipFill>
                  <pic:spPr>
                    <a:xfrm>
                      <a:off x="0" y="0"/>
                      <a:ext cx="4039870" cy="3027045"/>
                    </a:xfrm>
                    <a:prstGeom prst="rect">
                      <a:avLst/>
                    </a:prstGeom>
                  </pic:spPr>
                </pic:pic>
              </a:graphicData>
            </a:graphic>
          </wp:anchor>
        </w:drawing>
      </w:r>
      <w:r w:rsidR="003E2158" w:rsidRPr="00522970">
        <w:t xml:space="preserve">Landscape </w:t>
      </w:r>
      <w:r w:rsidR="0035387B" w:rsidRPr="00522970">
        <w:rPr>
          <w:rFonts w:cs="MyriadPro-Regular"/>
        </w:rPr>
        <w:t>and</w:t>
      </w:r>
      <w:r w:rsidR="0035387B" w:rsidRPr="00522970">
        <w:t xml:space="preserve"> </w:t>
      </w:r>
      <w:r w:rsidR="003E2158" w:rsidRPr="00522970">
        <w:t>soils</w:t>
      </w:r>
    </w:p>
    <w:p w:rsidR="003E2158" w:rsidRPr="00224477" w:rsidRDefault="003E2158" w:rsidP="009D68DD">
      <w:pPr>
        <w:pStyle w:val="ListBullet"/>
        <w:spacing w:after="60"/>
        <w:ind w:right="0"/>
      </w:pPr>
      <w:r w:rsidRPr="00224477">
        <w:t xml:space="preserve">Typically occurs on lower hillslopes and low ridges, or valley floors in undulating country; on soils derived from finer grained sedimentary rocks. </w:t>
      </w:r>
    </w:p>
    <w:p w:rsidR="003E2158" w:rsidRPr="00224477" w:rsidRDefault="003E2158" w:rsidP="009D68DD">
      <w:pPr>
        <w:pStyle w:val="ListBullet"/>
        <w:spacing w:after="60"/>
        <w:ind w:right="0"/>
        <w:rPr>
          <w:rFonts w:cs="Arial"/>
        </w:rPr>
      </w:pPr>
      <w:r w:rsidRPr="00224477">
        <w:t>Soils typically have a high clay content and are medium in fertility, relative to nearby deep alluvial loam soils</w:t>
      </w:r>
      <w:r w:rsidR="0017255A">
        <w:t>—</w:t>
      </w:r>
      <w:r w:rsidR="0017255A">
        <w:lastRenderedPageBreak/>
        <w:t>which are more fertile—</w:t>
      </w:r>
      <w:r w:rsidRPr="00224477">
        <w:t xml:space="preserve">and to the </w:t>
      </w:r>
      <w:r w:rsidR="008A0F3C">
        <w:t xml:space="preserve">skeletal soils of the bordering </w:t>
      </w:r>
      <w:r w:rsidRPr="00224477">
        <w:rPr>
          <w:rFonts w:cs="Arial"/>
        </w:rPr>
        <w:t>escarpment</w:t>
      </w:r>
      <w:r w:rsidRPr="00224477">
        <w:t xml:space="preserve"> landscape</w:t>
      </w:r>
      <w:r w:rsidR="0017255A">
        <w:t xml:space="preserve">—which </w:t>
      </w:r>
      <w:r w:rsidR="00B918C6">
        <w:t>is</w:t>
      </w:r>
      <w:r w:rsidR="0017255A">
        <w:t xml:space="preserve"> </w:t>
      </w:r>
      <w:r w:rsidR="00B918C6">
        <w:t xml:space="preserve">made up of </w:t>
      </w:r>
      <w:r w:rsidR="0017255A">
        <w:t xml:space="preserve">less fertile, </w:t>
      </w:r>
      <w:r w:rsidRPr="00224477">
        <w:rPr>
          <w:rFonts w:cs="Arial"/>
        </w:rPr>
        <w:t>coarser</w:t>
      </w:r>
      <w:r w:rsidR="0017255A">
        <w:rPr>
          <w:rFonts w:cs="Arial"/>
        </w:rPr>
        <w:t>–</w:t>
      </w:r>
      <w:r w:rsidRPr="00224477">
        <w:rPr>
          <w:rFonts w:cs="Arial"/>
        </w:rPr>
        <w:t>grained</w:t>
      </w:r>
      <w:r w:rsidR="0017255A">
        <w:rPr>
          <w:rFonts w:cs="Arial"/>
        </w:rPr>
        <w:t xml:space="preserve"> and</w:t>
      </w:r>
      <w:r w:rsidRPr="00224477">
        <w:rPr>
          <w:rFonts w:cs="Arial"/>
        </w:rPr>
        <w:t xml:space="preserve"> </w:t>
      </w:r>
      <w:r w:rsidRPr="00224477">
        <w:t>sandier soils.</w:t>
      </w:r>
    </w:p>
    <w:p w:rsidR="00335F02" w:rsidRDefault="00432B6F" w:rsidP="002C1797">
      <w:pPr>
        <w:pStyle w:val="ListBullet"/>
      </w:pPr>
      <w:r>
        <w:rPr>
          <w:noProof/>
          <w:lang w:eastAsia="en-AU"/>
        </w:rPr>
        <mc:AlternateContent>
          <mc:Choice Requires="wps">
            <w:drawing>
              <wp:anchor distT="0" distB="0" distL="114300" distR="114300" simplePos="0" relativeHeight="251900928" behindDoc="1" locked="0" layoutInCell="1" allowOverlap="1">
                <wp:simplePos x="0" y="0"/>
                <wp:positionH relativeFrom="column">
                  <wp:posOffset>2147570</wp:posOffset>
                </wp:positionH>
                <wp:positionV relativeFrom="paragraph">
                  <wp:posOffset>374015</wp:posOffset>
                </wp:positionV>
                <wp:extent cx="4323080" cy="370840"/>
                <wp:effectExtent l="13970" t="13970" r="6350" b="5715"/>
                <wp:wrapTight wrapText="bothSides">
                  <wp:wrapPolygon edited="0">
                    <wp:start x="-48" y="-555"/>
                    <wp:lineTo x="-48" y="21045"/>
                    <wp:lineTo x="21648" y="21045"/>
                    <wp:lineTo x="21648" y="-555"/>
                    <wp:lineTo x="-48" y="-555"/>
                  </wp:wrapPolygon>
                </wp:wrapTight>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3708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B3F24" w:rsidRPr="00F342C5" w:rsidRDefault="00DB3F24" w:rsidP="00464C2C">
                            <w:pPr>
                              <w:pStyle w:val="ListBullet"/>
                              <w:numPr>
                                <w:ilvl w:val="0"/>
                                <w:numId w:val="0"/>
                              </w:numPr>
                              <w:ind w:left="142" w:right="0"/>
                              <w:contextualSpacing/>
                              <w:rPr>
                                <w:sz w:val="16"/>
                                <w:szCs w:val="16"/>
                              </w:rPr>
                            </w:pPr>
                            <w:r w:rsidRPr="00F342C5">
                              <w:rPr>
                                <w:sz w:val="16"/>
                                <w:szCs w:val="16"/>
                              </w:rPr>
                              <w:t xml:space="preserve">Central Hunter Valley eucalypt forest and woodland - spotted gum </w:t>
                            </w:r>
                            <w:r w:rsidRPr="00F342C5">
                              <w:rPr>
                                <w:rFonts w:cs="Arial"/>
                                <w:sz w:val="16"/>
                                <w:szCs w:val="16"/>
                                <w:lang w:eastAsia="en-AU"/>
                              </w:rPr>
                              <w:t>(</w:t>
                            </w:r>
                            <w:r w:rsidRPr="00F342C5">
                              <w:rPr>
                                <w:rFonts w:cs="Arial"/>
                                <w:i/>
                                <w:sz w:val="16"/>
                                <w:szCs w:val="16"/>
                                <w:lang w:eastAsia="en-AU"/>
                              </w:rPr>
                              <w:t>Corymbia maculata</w:t>
                            </w:r>
                            <w:r w:rsidRPr="00F342C5">
                              <w:rPr>
                                <w:rFonts w:cs="Arial"/>
                                <w:sz w:val="16"/>
                                <w:szCs w:val="16"/>
                                <w:lang w:eastAsia="en-AU"/>
                              </w:rPr>
                              <w:t xml:space="preserve"> (syn. </w:t>
                            </w:r>
                            <w:r w:rsidRPr="00F342C5">
                              <w:rPr>
                                <w:i/>
                                <w:sz w:val="16"/>
                                <w:szCs w:val="16"/>
                              </w:rPr>
                              <w:t xml:space="preserve">Eucalyptus </w:t>
                            </w:r>
                            <w:r w:rsidRPr="00F342C5">
                              <w:rPr>
                                <w:rFonts w:cs="Arial"/>
                                <w:i/>
                                <w:sz w:val="16"/>
                                <w:szCs w:val="16"/>
                                <w:lang w:eastAsia="en-AU"/>
                              </w:rPr>
                              <w:t>maculata</w:t>
                            </w:r>
                            <w:r w:rsidRPr="00F342C5">
                              <w:rPr>
                                <w:rFonts w:cs="Arial"/>
                                <w:sz w:val="16"/>
                                <w:szCs w:val="16"/>
                                <w:lang w:eastAsia="en-AU"/>
                              </w:rPr>
                              <w:t>))</w:t>
                            </w:r>
                            <w:r>
                              <w:rPr>
                                <w:rFonts w:cs="Arial"/>
                                <w:sz w:val="16"/>
                                <w:szCs w:val="16"/>
                                <w:lang w:eastAsia="en-AU"/>
                              </w:rPr>
                              <w:t xml:space="preserve"> and </w:t>
                            </w:r>
                            <w:r w:rsidRPr="00F342C5">
                              <w:rPr>
                                <w:sz w:val="16"/>
                                <w:szCs w:val="16"/>
                              </w:rPr>
                              <w:t xml:space="preserve">narrow-leaved ironbark </w:t>
                            </w:r>
                            <w:r>
                              <w:rPr>
                                <w:sz w:val="16"/>
                                <w:szCs w:val="16"/>
                              </w:rPr>
                              <w:t>(</w:t>
                            </w:r>
                            <w:r w:rsidRPr="00F342C5">
                              <w:rPr>
                                <w:i/>
                                <w:sz w:val="16"/>
                                <w:szCs w:val="16"/>
                              </w:rPr>
                              <w:t xml:space="preserve">Eucalyptus crebra) </w:t>
                            </w:r>
                            <w:r w:rsidRPr="00F342C5">
                              <w:rPr>
                                <w:sz w:val="16"/>
                                <w:szCs w:val="16"/>
                              </w:rPr>
                              <w:t xml:space="preserve">© </w:t>
                            </w:r>
                            <w:r w:rsidRPr="00F342C5">
                              <w:rPr>
                                <w:rFonts w:cs="AGaramondPro-Regular"/>
                                <w:sz w:val="16"/>
                                <w:szCs w:val="16"/>
                                <w:lang w:eastAsia="en-AU"/>
                              </w:rPr>
                              <w:t>Copyright</w:t>
                            </w:r>
                            <w:r w:rsidRPr="00F342C5">
                              <w:rPr>
                                <w:sz w:val="16"/>
                                <w:szCs w:val="16"/>
                              </w:rPr>
                              <w:t xml:space="preserve"> Stephen Bell.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7" type="#_x0000_t202" style="position:absolute;left:0;text-align:left;margin-left:169.1pt;margin-top:29.45pt;width:340.4pt;height:29.2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" filled="f" strokecolor="white [3212]">
                <v:textbox>
                  <w:txbxContent>
                    <w:p w:rsidR="00DB3F24" w:rsidRPr="00F342C5" w:rsidRDefault="00DB3F24" w:rsidP="00464C2C">
                      <w:pPr>
                        <w:pStyle w:val="ListBullet"/>
                        <w:numPr>
                          <w:ilvl w:val="0"/>
                          <w:numId w:val="0"/>
                        </w:numPr>
                        <w:ind w:left="142" w:right="0"/>
                        <w:contextualSpacing/>
                        <w:rPr>
                          <w:sz w:val="16"/>
                          <w:szCs w:val="16"/>
                        </w:rPr>
                      </w:pPr>
                      <w:r w:rsidRPr="00F342C5">
                        <w:rPr>
                          <w:sz w:val="16"/>
                          <w:szCs w:val="16"/>
                        </w:rPr>
                        <w:t xml:space="preserve">Central Hunter Valley eucalypt forest and woodland - spotted gum </w:t>
                      </w:r>
                      <w:r w:rsidRPr="00F342C5">
                        <w:rPr>
                          <w:rFonts w:cs="Arial"/>
                          <w:sz w:val="16"/>
                          <w:szCs w:val="16"/>
                          <w:lang w:eastAsia="en-AU"/>
                        </w:rPr>
                        <w:t>(</w:t>
                      </w:r>
                      <w:r w:rsidRPr="00F342C5">
                        <w:rPr>
                          <w:rFonts w:cs="Arial"/>
                          <w:i/>
                          <w:sz w:val="16"/>
                          <w:szCs w:val="16"/>
                          <w:lang w:eastAsia="en-AU"/>
                        </w:rPr>
                        <w:t>Corymbia maculata</w:t>
                      </w:r>
                      <w:r w:rsidRPr="00F342C5">
                        <w:rPr>
                          <w:rFonts w:cs="Arial"/>
                          <w:sz w:val="16"/>
                          <w:szCs w:val="16"/>
                          <w:lang w:eastAsia="en-AU"/>
                        </w:rPr>
                        <w:t xml:space="preserve"> (syn. </w:t>
                      </w:r>
                      <w:r w:rsidRPr="00F342C5">
                        <w:rPr>
                          <w:i/>
                          <w:sz w:val="16"/>
                          <w:szCs w:val="16"/>
                        </w:rPr>
                        <w:t xml:space="preserve">Eucalyptus </w:t>
                      </w:r>
                      <w:r w:rsidRPr="00F342C5">
                        <w:rPr>
                          <w:rFonts w:cs="Arial"/>
                          <w:i/>
                          <w:sz w:val="16"/>
                          <w:szCs w:val="16"/>
                          <w:lang w:eastAsia="en-AU"/>
                        </w:rPr>
                        <w:t>maculata</w:t>
                      </w:r>
                      <w:r w:rsidRPr="00F342C5">
                        <w:rPr>
                          <w:rFonts w:cs="Arial"/>
                          <w:sz w:val="16"/>
                          <w:szCs w:val="16"/>
                          <w:lang w:eastAsia="en-AU"/>
                        </w:rPr>
                        <w:t>))</w:t>
                      </w:r>
                      <w:r>
                        <w:rPr>
                          <w:rFonts w:cs="Arial"/>
                          <w:sz w:val="16"/>
                          <w:szCs w:val="16"/>
                          <w:lang w:eastAsia="en-AU"/>
                        </w:rPr>
                        <w:t xml:space="preserve"> and </w:t>
                      </w:r>
                      <w:r w:rsidRPr="00F342C5">
                        <w:rPr>
                          <w:sz w:val="16"/>
                          <w:szCs w:val="16"/>
                        </w:rPr>
                        <w:t xml:space="preserve">narrow-leaved ironbark </w:t>
                      </w:r>
                      <w:r>
                        <w:rPr>
                          <w:sz w:val="16"/>
                          <w:szCs w:val="16"/>
                        </w:rPr>
                        <w:t>(</w:t>
                      </w:r>
                      <w:r w:rsidRPr="00F342C5">
                        <w:rPr>
                          <w:i/>
                          <w:sz w:val="16"/>
                          <w:szCs w:val="16"/>
                        </w:rPr>
                        <w:t xml:space="preserve">Eucalyptus crebra) </w:t>
                      </w:r>
                      <w:r w:rsidRPr="00F342C5">
                        <w:rPr>
                          <w:sz w:val="16"/>
                          <w:szCs w:val="16"/>
                        </w:rPr>
                        <w:t xml:space="preserve">© </w:t>
                      </w:r>
                      <w:r w:rsidRPr="00F342C5">
                        <w:rPr>
                          <w:rFonts w:cs="AGaramondPro-Regular"/>
                          <w:sz w:val="16"/>
                          <w:szCs w:val="16"/>
                          <w:lang w:eastAsia="en-AU"/>
                        </w:rPr>
                        <w:t>Copyright</w:t>
                      </w:r>
                      <w:r w:rsidRPr="00F342C5">
                        <w:rPr>
                          <w:sz w:val="16"/>
                          <w:szCs w:val="16"/>
                        </w:rPr>
                        <w:t xml:space="preserve"> Stephen Bell.</w:t>
                      </w:r>
                    </w:p>
                  </w:txbxContent>
                </v:textbox>
                <w10:wrap type="tight"/>
              </v:shape>
            </w:pict>
          </mc:Fallback>
        </mc:AlternateContent>
      </w:r>
      <w:r w:rsidR="003E2158" w:rsidRPr="00DF71EA">
        <w:t>Does not occur on alluvial flats, river terraces, windblown</w:t>
      </w:r>
      <w:r w:rsidR="008A0F3C">
        <w:t xml:space="preserve"> </w:t>
      </w:r>
      <w:r w:rsidR="003E2158" w:rsidRPr="00DF71EA">
        <w:t>sands, Triassic sediments, or escarpments.</w:t>
      </w:r>
    </w:p>
    <w:p w:rsidR="003E2158" w:rsidRPr="00DF71EA" w:rsidRDefault="003E2158" w:rsidP="00522970">
      <w:pPr>
        <w:pStyle w:val="Subhead2"/>
      </w:pPr>
      <w:r w:rsidRPr="00DF71EA">
        <w:t>Vegetation</w:t>
      </w:r>
    </w:p>
    <w:p w:rsidR="00633C95" w:rsidRDefault="003E2158" w:rsidP="00464C2C">
      <w:pPr>
        <w:pStyle w:val="ListBullet"/>
        <w:numPr>
          <w:ilvl w:val="0"/>
          <w:numId w:val="31"/>
        </w:numPr>
        <w:spacing w:after="60"/>
        <w:ind w:left="357" w:right="0" w:hanging="357"/>
        <w:rPr>
          <w:bCs/>
        </w:rPr>
      </w:pPr>
      <w:r w:rsidRPr="00224477">
        <w:t xml:space="preserve">The woodland or forest </w:t>
      </w:r>
      <w:r w:rsidRPr="00224477">
        <w:rPr>
          <w:bCs/>
        </w:rPr>
        <w:t>canopy is dominated</w:t>
      </w:r>
      <w:r w:rsidR="0075777C" w:rsidRPr="0075777C">
        <w:rPr>
          <w:bCs/>
          <w:vertAlign w:val="superscript"/>
        </w:rPr>
        <w:t>1</w:t>
      </w:r>
      <w:r w:rsidRPr="0060401E">
        <w:rPr>
          <w:bCs/>
        </w:rPr>
        <w:t xml:space="preserve"> </w:t>
      </w:r>
      <w:r w:rsidRPr="00224477">
        <w:rPr>
          <w:bCs/>
        </w:rPr>
        <w:t>by one or more of the following four eucalypt species:</w:t>
      </w:r>
    </w:p>
    <w:p w:rsidR="007316BA" w:rsidRPr="00224477" w:rsidRDefault="003E2158" w:rsidP="007316BA">
      <w:pPr>
        <w:pStyle w:val="ListBullet"/>
        <w:numPr>
          <w:ilvl w:val="1"/>
          <w:numId w:val="31"/>
        </w:numPr>
        <w:spacing w:after="60"/>
        <w:ind w:left="851" w:right="0" w:hanging="284"/>
      </w:pPr>
      <w:r w:rsidRPr="00224477">
        <w:rPr>
          <w:i/>
        </w:rPr>
        <w:t xml:space="preserve"> </w:t>
      </w:r>
      <w:r w:rsidRPr="00224477">
        <w:t>narrow-leaved ironbark (</w:t>
      </w:r>
      <w:r w:rsidRPr="00224477">
        <w:rPr>
          <w:i/>
        </w:rPr>
        <w:t>Eucalyptus crebra</w:t>
      </w:r>
      <w:r w:rsidRPr="00224477">
        <w:t>), spotted gum</w:t>
      </w:r>
      <w:r w:rsidRPr="00224477">
        <w:rPr>
          <w:i/>
        </w:rPr>
        <w:t xml:space="preserve"> </w:t>
      </w:r>
      <w:r w:rsidRPr="00224477">
        <w:t>(</w:t>
      </w:r>
      <w:r w:rsidRPr="00224477">
        <w:rPr>
          <w:i/>
        </w:rPr>
        <w:t>Corymbia maculata</w:t>
      </w:r>
      <w:r w:rsidRPr="00224477">
        <w:t xml:space="preserve"> (syn. </w:t>
      </w:r>
      <w:r w:rsidRPr="00224477">
        <w:rPr>
          <w:i/>
        </w:rPr>
        <w:t>Eucalyptus</w:t>
      </w:r>
      <w:r w:rsidRPr="00224477">
        <w:rPr>
          <w:bCs/>
          <w:i/>
        </w:rPr>
        <w:t xml:space="preserve"> </w:t>
      </w:r>
      <w:r w:rsidRPr="00224477">
        <w:rPr>
          <w:i/>
        </w:rPr>
        <w:t>maculata</w:t>
      </w:r>
      <w:r w:rsidRPr="00224477">
        <w:t xml:space="preserve">)), </w:t>
      </w:r>
      <w:r w:rsidRPr="00224477">
        <w:rPr>
          <w:bCs/>
        </w:rPr>
        <w:t>slaty gum</w:t>
      </w:r>
      <w:r w:rsidRPr="00224477">
        <w:rPr>
          <w:i/>
        </w:rPr>
        <w:t xml:space="preserve"> </w:t>
      </w:r>
      <w:r w:rsidRPr="00224477">
        <w:t>(</w:t>
      </w:r>
      <w:r w:rsidRPr="00224477">
        <w:rPr>
          <w:i/>
        </w:rPr>
        <w:t xml:space="preserve">Eucalyptus </w:t>
      </w:r>
      <w:r w:rsidRPr="00224477">
        <w:rPr>
          <w:bCs/>
          <w:i/>
        </w:rPr>
        <w:t>dawsonii</w:t>
      </w:r>
      <w:r w:rsidRPr="00224477">
        <w:rPr>
          <w:bCs/>
        </w:rPr>
        <w:t xml:space="preserve">) and </w:t>
      </w:r>
      <w:r w:rsidRPr="00224477">
        <w:t>grey box (</w:t>
      </w:r>
      <w:r w:rsidRPr="00224477">
        <w:rPr>
          <w:i/>
        </w:rPr>
        <w:t>Eucalyptus moluccana</w:t>
      </w:r>
      <w:r w:rsidRPr="00224477">
        <w:t>)</w:t>
      </w:r>
      <w:r w:rsidR="007316BA">
        <w:t>.</w:t>
      </w:r>
      <w:r w:rsidR="007316BA" w:rsidRPr="007316BA">
        <w:t xml:space="preserve">Under certain circumstances a fifth species, </w:t>
      </w:r>
      <w:r w:rsidR="007316BA" w:rsidRPr="007316BA">
        <w:rPr>
          <w:i/>
        </w:rPr>
        <w:t>Allocasuarina luehmannii</w:t>
      </w:r>
      <w:r w:rsidR="007316BA" w:rsidRPr="007316BA">
        <w:t xml:space="preserve"> (bulloak or buloke), may be part of the mix of dominants</w:t>
      </w:r>
      <w:r w:rsidR="0003040F">
        <w:t>—</w:t>
      </w:r>
      <w:r w:rsidR="00A83F79">
        <w:t xml:space="preserve">i.e. </w:t>
      </w:r>
      <w:r w:rsidR="007316BA" w:rsidRPr="007316BA">
        <w:t>in sites previously dominated by one or more of the four eucalypt specie</w:t>
      </w:r>
      <w:r w:rsidR="007316BA" w:rsidRPr="00D51443">
        <w:t>s</w:t>
      </w:r>
      <w:r w:rsidR="0075777C" w:rsidRPr="0075777C">
        <w:rPr>
          <w:vertAlign w:val="superscript"/>
        </w:rPr>
        <w:t>2</w:t>
      </w:r>
      <w:r w:rsidR="007316BA">
        <w:t>.</w:t>
      </w:r>
    </w:p>
    <w:p w:rsidR="005F5110" w:rsidRPr="003E0408" w:rsidRDefault="005F5110" w:rsidP="00464C2C">
      <w:pPr>
        <w:pStyle w:val="ListBullet"/>
        <w:spacing w:after="60"/>
        <w:ind w:right="0"/>
        <w:rPr>
          <w:b/>
        </w:rPr>
      </w:pPr>
      <w:r w:rsidRPr="00C409FA">
        <w:t>A number of other tree species may be sub-dominant or locally dominant within a limited area</w:t>
      </w:r>
      <w:r w:rsidR="003610AE">
        <w:t xml:space="preserve"> of a patch</w:t>
      </w:r>
      <w:r w:rsidRPr="00C409FA">
        <w:t>. These include</w:t>
      </w:r>
      <w:r w:rsidRPr="003E0408">
        <w:rPr>
          <w:i/>
        </w:rPr>
        <w:t xml:space="preserve"> </w:t>
      </w:r>
      <w:r w:rsidRPr="00C409FA">
        <w:t>rough</w:t>
      </w:r>
      <w:r w:rsidR="00A33892">
        <w:t>-</w:t>
      </w:r>
      <w:r w:rsidRPr="00C409FA">
        <w:t>barked apple</w:t>
      </w:r>
      <w:r w:rsidRPr="003E0408">
        <w:rPr>
          <w:i/>
        </w:rPr>
        <w:t xml:space="preserve"> </w:t>
      </w:r>
      <w:r w:rsidRPr="00C409FA">
        <w:t>(</w:t>
      </w:r>
      <w:r w:rsidRPr="003E0408">
        <w:rPr>
          <w:i/>
        </w:rPr>
        <w:t>Angophora floribunda</w:t>
      </w:r>
      <w:r w:rsidRPr="00C409FA">
        <w:t xml:space="preserve">), Blakely’s </w:t>
      </w:r>
      <w:r w:rsidRPr="003E0408">
        <w:rPr>
          <w:bCs/>
        </w:rPr>
        <w:t>red gum</w:t>
      </w:r>
      <w:r w:rsidRPr="003E0408">
        <w:rPr>
          <w:bCs/>
          <w:i/>
        </w:rPr>
        <w:t xml:space="preserve"> </w:t>
      </w:r>
      <w:r w:rsidRPr="003E0408">
        <w:rPr>
          <w:bCs/>
        </w:rPr>
        <w:t>(</w:t>
      </w:r>
      <w:r w:rsidRPr="003E0408">
        <w:rPr>
          <w:bCs/>
          <w:i/>
        </w:rPr>
        <w:t>Eucalyptus</w:t>
      </w:r>
      <w:r w:rsidRPr="00C409FA">
        <w:t xml:space="preserve"> </w:t>
      </w:r>
      <w:r w:rsidRPr="003E0408">
        <w:rPr>
          <w:i/>
        </w:rPr>
        <w:t>blakelyi</w:t>
      </w:r>
      <w:r w:rsidRPr="003E0408">
        <w:rPr>
          <w:bCs/>
        </w:rPr>
        <w:t xml:space="preserve">), </w:t>
      </w:r>
      <w:r w:rsidRPr="00C409FA">
        <w:rPr>
          <w:rStyle w:val="st"/>
        </w:rPr>
        <w:t>slaty red gum</w:t>
      </w:r>
      <w:r w:rsidRPr="003E0408">
        <w:rPr>
          <w:bCs/>
          <w:i/>
        </w:rPr>
        <w:t xml:space="preserve"> </w:t>
      </w:r>
      <w:r w:rsidRPr="003E0408">
        <w:rPr>
          <w:bCs/>
        </w:rPr>
        <w:t>(</w:t>
      </w:r>
      <w:r w:rsidRPr="003E0408">
        <w:rPr>
          <w:bCs/>
          <w:i/>
        </w:rPr>
        <w:t xml:space="preserve">Eucalyptus </w:t>
      </w:r>
      <w:r w:rsidRPr="003E0408">
        <w:rPr>
          <w:i/>
        </w:rPr>
        <w:t>glaucina</w:t>
      </w:r>
      <w:r w:rsidRPr="00C409FA">
        <w:rPr>
          <w:rStyle w:val="st"/>
        </w:rPr>
        <w:t>) and</w:t>
      </w:r>
      <w:r w:rsidRPr="00C409FA">
        <w:t xml:space="preserve"> forest red gum</w:t>
      </w:r>
      <w:r w:rsidRPr="003E0408">
        <w:rPr>
          <w:i/>
        </w:rPr>
        <w:t xml:space="preserve"> </w:t>
      </w:r>
      <w:r w:rsidRPr="00C409FA">
        <w:t>(</w:t>
      </w:r>
      <w:r w:rsidRPr="003E0408">
        <w:rPr>
          <w:bCs/>
          <w:i/>
        </w:rPr>
        <w:t>Eucalyptus</w:t>
      </w:r>
      <w:r w:rsidRPr="003E0408">
        <w:rPr>
          <w:i/>
        </w:rPr>
        <w:t xml:space="preserve"> tereticornis</w:t>
      </w:r>
      <w:r w:rsidRPr="00C409FA">
        <w:t>)</w:t>
      </w:r>
      <w:r w:rsidRPr="003E0408">
        <w:rPr>
          <w:bCs/>
        </w:rPr>
        <w:t xml:space="preserve">. </w:t>
      </w:r>
    </w:p>
    <w:p w:rsidR="00B820D8" w:rsidRPr="00B820D8" w:rsidRDefault="005F5110" w:rsidP="00464C2C">
      <w:pPr>
        <w:pStyle w:val="ListBullet"/>
        <w:spacing w:after="60"/>
        <w:ind w:right="0"/>
        <w:rPr>
          <w:rFonts w:cs="Arial"/>
        </w:rPr>
      </w:pPr>
      <w:r w:rsidRPr="00C409FA">
        <w:t>Other characteristic canopy species include</w:t>
      </w:r>
      <w:r w:rsidRPr="00C409FA">
        <w:rPr>
          <w:i/>
        </w:rPr>
        <w:t xml:space="preserve"> </w:t>
      </w:r>
      <w:r w:rsidRPr="00C409FA">
        <w:t>kurrajong</w:t>
      </w:r>
      <w:r w:rsidRPr="00C409FA">
        <w:rPr>
          <w:i/>
        </w:rPr>
        <w:t xml:space="preserve"> </w:t>
      </w:r>
      <w:r w:rsidRPr="00C409FA">
        <w:t>(</w:t>
      </w:r>
      <w:r w:rsidRPr="00C409FA">
        <w:rPr>
          <w:i/>
        </w:rPr>
        <w:t xml:space="preserve">Brachychiton populneus </w:t>
      </w:r>
      <w:r w:rsidRPr="00C409FA">
        <w:t>subsp</w:t>
      </w:r>
      <w:r w:rsidRPr="00C409FA">
        <w:rPr>
          <w:i/>
        </w:rPr>
        <w:t>. populneus</w:t>
      </w:r>
      <w:r w:rsidRPr="00C409FA">
        <w:t xml:space="preserve">), black </w:t>
      </w:r>
      <w:r w:rsidR="00A33892">
        <w:t>c</w:t>
      </w:r>
      <w:r w:rsidRPr="00C409FA">
        <w:t>ypress-pine</w:t>
      </w:r>
      <w:r w:rsidRPr="00C409FA">
        <w:rPr>
          <w:i/>
        </w:rPr>
        <w:t xml:space="preserve"> </w:t>
      </w:r>
      <w:r w:rsidRPr="00C409FA">
        <w:t>(</w:t>
      </w:r>
      <w:r w:rsidRPr="00C409FA">
        <w:rPr>
          <w:i/>
        </w:rPr>
        <w:t>Callitris endlicheri</w:t>
      </w:r>
      <w:r w:rsidRPr="00C409FA">
        <w:t>) and</w:t>
      </w:r>
      <w:r w:rsidRPr="00C409FA">
        <w:rPr>
          <w:i/>
        </w:rPr>
        <w:t xml:space="preserve"> </w:t>
      </w:r>
      <w:r w:rsidRPr="00C409FA">
        <w:t>cooba</w:t>
      </w:r>
      <w:r w:rsidRPr="00C409FA">
        <w:rPr>
          <w:i/>
        </w:rPr>
        <w:t xml:space="preserve"> </w:t>
      </w:r>
      <w:r w:rsidRPr="00C409FA">
        <w:t>(</w:t>
      </w:r>
      <w:r w:rsidRPr="00C409FA">
        <w:rPr>
          <w:i/>
        </w:rPr>
        <w:t>Acacia salicina</w:t>
      </w:r>
      <w:r w:rsidRPr="00C409FA">
        <w:t>). White box</w:t>
      </w:r>
      <w:r w:rsidRPr="00C409FA">
        <w:rPr>
          <w:i/>
        </w:rPr>
        <w:t xml:space="preserve"> </w:t>
      </w:r>
      <w:r w:rsidRPr="00C409FA">
        <w:t>(</w:t>
      </w:r>
      <w:r w:rsidRPr="00C409FA">
        <w:rPr>
          <w:i/>
        </w:rPr>
        <w:t>Eucalyptus albens</w:t>
      </w:r>
      <w:r w:rsidRPr="00C409FA">
        <w:t>) and grey gum</w:t>
      </w:r>
      <w:r w:rsidRPr="00C409FA">
        <w:rPr>
          <w:i/>
        </w:rPr>
        <w:t xml:space="preserve"> </w:t>
      </w:r>
      <w:r w:rsidRPr="00C409FA">
        <w:t>(</w:t>
      </w:r>
      <w:r w:rsidRPr="00C409FA">
        <w:rPr>
          <w:bCs/>
          <w:i/>
        </w:rPr>
        <w:t>Eucalyptus</w:t>
      </w:r>
      <w:r w:rsidRPr="00C409FA">
        <w:rPr>
          <w:i/>
        </w:rPr>
        <w:t xml:space="preserve"> punctata</w:t>
      </w:r>
      <w:r w:rsidRPr="00C409FA">
        <w:t>) are also often present.</w:t>
      </w:r>
    </w:p>
    <w:p w:rsidR="00B820D8" w:rsidRPr="00B820D8" w:rsidRDefault="00B820D8" w:rsidP="00464C2C">
      <w:pPr>
        <w:pStyle w:val="ListBullet"/>
        <w:spacing w:after="60"/>
        <w:ind w:right="0"/>
        <w:rPr>
          <w:rFonts w:cs="Arial"/>
        </w:rPr>
      </w:pPr>
      <w:r w:rsidRPr="00B820D8">
        <w:rPr>
          <w:color w:val="000000"/>
          <w:lang w:eastAsia="en-AU"/>
        </w:rPr>
        <w:t>Older regrowth/remnants</w:t>
      </w:r>
      <w:r w:rsidR="00A80E15">
        <w:rPr>
          <w:color w:val="000000"/>
          <w:lang w:eastAsia="en-AU"/>
        </w:rPr>
        <w:t>,</w:t>
      </w:r>
      <w:r w:rsidRPr="00B820D8">
        <w:rPr>
          <w:color w:val="000000"/>
          <w:lang w:eastAsia="en-AU"/>
        </w:rPr>
        <w:t xml:space="preserve"> with mature hollow bearing trees</w:t>
      </w:r>
      <w:r w:rsidR="00A80E15">
        <w:rPr>
          <w:color w:val="000000"/>
          <w:lang w:eastAsia="en-AU"/>
        </w:rPr>
        <w:t>,</w:t>
      </w:r>
      <w:r w:rsidRPr="00B820D8">
        <w:rPr>
          <w:color w:val="000000"/>
          <w:lang w:eastAsia="en-AU"/>
        </w:rPr>
        <w:t xml:space="preserve"> are particularly important for the range of habitats and resources they provide to </w:t>
      </w:r>
      <w:r w:rsidR="00433399">
        <w:rPr>
          <w:color w:val="000000"/>
          <w:lang w:eastAsia="en-AU"/>
        </w:rPr>
        <w:t xml:space="preserve">animal </w:t>
      </w:r>
      <w:r w:rsidRPr="00B820D8">
        <w:rPr>
          <w:color w:val="000000"/>
          <w:lang w:eastAsia="en-AU"/>
        </w:rPr>
        <w:t>spec</w:t>
      </w:r>
      <w:r>
        <w:rPr>
          <w:color w:val="000000"/>
          <w:lang w:eastAsia="en-AU"/>
        </w:rPr>
        <w:t>ies in the ecological community.</w:t>
      </w:r>
      <w:r w:rsidRPr="00B820D8">
        <w:rPr>
          <w:color w:val="000000"/>
          <w:lang w:eastAsia="en-AU"/>
        </w:rPr>
        <w:t xml:space="preserve"> </w:t>
      </w:r>
    </w:p>
    <w:p w:rsidR="005F5110" w:rsidRPr="00C409FA" w:rsidRDefault="005F5110" w:rsidP="00464C2C">
      <w:pPr>
        <w:pStyle w:val="ListBullet"/>
        <w:spacing w:after="60"/>
        <w:ind w:right="0"/>
        <w:rPr>
          <w:rFonts w:cs="Arial"/>
        </w:rPr>
      </w:pPr>
      <w:r w:rsidRPr="00C409FA">
        <w:t>A sparse sub-canopy layer may be present; typically with young eucalypts of upper canopy species, along with other species such as wattles</w:t>
      </w:r>
      <w:r w:rsidRPr="00C409FA">
        <w:rPr>
          <w:i/>
        </w:rPr>
        <w:t xml:space="preserve"> </w:t>
      </w:r>
      <w:r w:rsidRPr="00C409FA">
        <w:t>(</w:t>
      </w:r>
      <w:r w:rsidRPr="00C409FA">
        <w:rPr>
          <w:i/>
        </w:rPr>
        <w:t>Acacia</w:t>
      </w:r>
      <w:r w:rsidR="00A901B8" w:rsidRPr="00A901B8">
        <w:t xml:space="preserve"> species</w:t>
      </w:r>
      <w:r w:rsidRPr="00C409FA">
        <w:t>).</w:t>
      </w:r>
    </w:p>
    <w:p w:rsidR="005F5110" w:rsidRPr="00C409FA" w:rsidRDefault="00C1496E" w:rsidP="00464C2C">
      <w:pPr>
        <w:pStyle w:val="ListBullet"/>
        <w:spacing w:after="60"/>
        <w:ind w:right="0"/>
      </w:pPr>
      <w:r>
        <w:t>Three tree species: f</w:t>
      </w:r>
      <w:r w:rsidR="005F5110" w:rsidRPr="00C409FA">
        <w:t>orest oak</w:t>
      </w:r>
      <w:r w:rsidR="00F15EAF">
        <w:t xml:space="preserve"> </w:t>
      </w:r>
      <w:r w:rsidR="00F15EAF" w:rsidRPr="00C409FA">
        <w:t>(</w:t>
      </w:r>
      <w:r w:rsidR="00F15EAF" w:rsidRPr="00C409FA">
        <w:rPr>
          <w:i/>
        </w:rPr>
        <w:t>Allocasuarina torulosa</w:t>
      </w:r>
      <w:r w:rsidR="00F15EAF" w:rsidRPr="00C409FA">
        <w:t>)</w:t>
      </w:r>
      <w:r w:rsidR="00F15EAF">
        <w:t xml:space="preserve">—also known as </w:t>
      </w:r>
      <w:r>
        <w:t xml:space="preserve">forest </w:t>
      </w:r>
      <w:r w:rsidR="005F5110" w:rsidRPr="00C409FA">
        <w:t xml:space="preserve">sheoak, rose </w:t>
      </w:r>
      <w:r w:rsidR="00F15EAF">
        <w:t xml:space="preserve">oak </w:t>
      </w:r>
      <w:r w:rsidR="000026CF">
        <w:t>or</w:t>
      </w:r>
      <w:r w:rsidR="00F15EAF">
        <w:t xml:space="preserve"> rose </w:t>
      </w:r>
      <w:r w:rsidR="005F5110" w:rsidRPr="00C409FA">
        <w:t>she-oak</w:t>
      </w:r>
      <w:r w:rsidR="00BF43C2">
        <w:t>;</w:t>
      </w:r>
      <w:r w:rsidR="00373D5D">
        <w:t xml:space="preserve"> </w:t>
      </w:r>
      <w:r w:rsidR="005F5110" w:rsidRPr="00C409FA">
        <w:t>white mahogany (</w:t>
      </w:r>
      <w:r w:rsidR="005F5110" w:rsidRPr="00C409FA">
        <w:rPr>
          <w:i/>
        </w:rPr>
        <w:t>Eucalyptus acmenoides</w:t>
      </w:r>
      <w:r w:rsidR="005F5110" w:rsidRPr="00C409FA">
        <w:t>)</w:t>
      </w:r>
      <w:r w:rsidR="00BF43C2">
        <w:t>;</w:t>
      </w:r>
      <w:r w:rsidR="005F5110" w:rsidRPr="00C409FA">
        <w:t xml:space="preserve"> and red ironbark</w:t>
      </w:r>
      <w:r w:rsidR="00D44328">
        <w:t xml:space="preserve"> </w:t>
      </w:r>
      <w:r w:rsidR="00D44328" w:rsidRPr="00C409FA">
        <w:t>(</w:t>
      </w:r>
      <w:r w:rsidR="00D44328" w:rsidRPr="00C409FA">
        <w:rPr>
          <w:i/>
        </w:rPr>
        <w:t>Eucalyptus</w:t>
      </w:r>
      <w:r w:rsidR="00D44328" w:rsidRPr="00C409FA">
        <w:t xml:space="preserve"> </w:t>
      </w:r>
      <w:r w:rsidR="00D44328" w:rsidRPr="00C409FA">
        <w:rPr>
          <w:i/>
        </w:rPr>
        <w:t>fibrosa</w:t>
      </w:r>
      <w:r w:rsidR="00D44328" w:rsidRPr="00C409FA">
        <w:t>)</w:t>
      </w:r>
      <w:r w:rsidR="00D44328">
        <w:t xml:space="preserve">—also referred to as </w:t>
      </w:r>
      <w:r w:rsidR="005F5110" w:rsidRPr="00C409FA">
        <w:t>broad-leaved ironbark</w:t>
      </w:r>
      <w:r w:rsidR="00373D5D">
        <w:t xml:space="preserve">, </w:t>
      </w:r>
      <w:r w:rsidR="005F5110" w:rsidRPr="00C409FA">
        <w:t xml:space="preserve">are </w:t>
      </w:r>
      <w:r w:rsidR="00BF43C2">
        <w:t xml:space="preserve">all </w:t>
      </w:r>
      <w:r w:rsidR="005F5110" w:rsidRPr="00C409FA">
        <w:t>largely absent from the canopy of a patch</w:t>
      </w:r>
      <w:r w:rsidR="00DC1A09">
        <w:t xml:space="preserve"> </w:t>
      </w:r>
      <w:r w:rsidR="00EA2349">
        <w:t>(</w:t>
      </w:r>
      <w:r w:rsidR="00DC1A09">
        <w:t xml:space="preserve">i.e. </w:t>
      </w:r>
      <w:r w:rsidR="00EA2349">
        <w:t>no more than two trees per hectare</w:t>
      </w:r>
      <w:r w:rsidR="00484D8D">
        <w:t>,</w:t>
      </w:r>
      <w:r w:rsidR="00EA2349">
        <w:t xml:space="preserve"> on average across a patch</w:t>
      </w:r>
      <w:r w:rsidR="00DC1A09">
        <w:t>—</w:t>
      </w:r>
      <w:r w:rsidR="00EA2349">
        <w:t>of each of the three species)</w:t>
      </w:r>
      <w:r w:rsidR="005F5110" w:rsidRPr="00C409FA">
        <w:t>.</w:t>
      </w:r>
    </w:p>
    <w:p w:rsidR="005F5110" w:rsidRPr="00C409FA" w:rsidRDefault="005F5110" w:rsidP="00464C2C">
      <w:pPr>
        <w:pStyle w:val="ListBullet"/>
        <w:spacing w:after="60"/>
        <w:ind w:right="0"/>
        <w:rPr>
          <w:rFonts w:cs="Arial"/>
        </w:rPr>
      </w:pPr>
      <w:r w:rsidRPr="00C409FA">
        <w:rPr>
          <w:rFonts w:cs="Arial"/>
        </w:rPr>
        <w:t>A</w:t>
      </w:r>
      <w:r w:rsidRPr="00C409FA">
        <w:rPr>
          <w:bCs/>
        </w:rPr>
        <w:t>n open</w:t>
      </w:r>
      <w:r w:rsidR="00D44328">
        <w:rPr>
          <w:bCs/>
        </w:rPr>
        <w:t>-</w:t>
      </w:r>
      <w:r w:rsidRPr="00C409FA">
        <w:rPr>
          <w:bCs/>
        </w:rPr>
        <w:t>to</w:t>
      </w:r>
      <w:r w:rsidR="00D44328">
        <w:rPr>
          <w:bCs/>
        </w:rPr>
        <w:t>-</w:t>
      </w:r>
      <w:r w:rsidRPr="00C409FA">
        <w:rPr>
          <w:bCs/>
        </w:rPr>
        <w:t xml:space="preserve">sparse mid-layer of shrubs such as </w:t>
      </w:r>
      <w:r w:rsidRPr="00C409FA">
        <w:t>wattles</w:t>
      </w:r>
      <w:r w:rsidRPr="00C409FA">
        <w:rPr>
          <w:i/>
        </w:rPr>
        <w:t xml:space="preserve"> </w:t>
      </w:r>
      <w:r w:rsidRPr="00C409FA">
        <w:t>(</w:t>
      </w:r>
      <w:r w:rsidRPr="00C409FA">
        <w:rPr>
          <w:i/>
        </w:rPr>
        <w:t>Acacia species</w:t>
      </w:r>
      <w:r w:rsidRPr="00C409FA">
        <w:t xml:space="preserve">) </w:t>
      </w:r>
      <w:r w:rsidRPr="00C409FA">
        <w:rPr>
          <w:bCs/>
        </w:rPr>
        <w:t xml:space="preserve">and </w:t>
      </w:r>
      <w:r w:rsidRPr="00C409FA">
        <w:t>native blackthorn (</w:t>
      </w:r>
      <w:r w:rsidRPr="00C409FA">
        <w:rPr>
          <w:i/>
        </w:rPr>
        <w:t xml:space="preserve">Bursaria spinosa </w:t>
      </w:r>
      <w:r w:rsidRPr="00C409FA">
        <w:t>subsp</w:t>
      </w:r>
      <w:r w:rsidR="00CD41E6">
        <w:t>.</w:t>
      </w:r>
      <w:r w:rsidRPr="00C409FA">
        <w:t xml:space="preserve"> </w:t>
      </w:r>
      <w:r w:rsidRPr="00C409FA">
        <w:rPr>
          <w:i/>
        </w:rPr>
        <w:t>spinosa</w:t>
      </w:r>
      <w:r w:rsidRPr="00C409FA">
        <w:t xml:space="preserve">) </w:t>
      </w:r>
      <w:r w:rsidRPr="00C409FA">
        <w:rPr>
          <w:bCs/>
        </w:rPr>
        <w:t>may be present.</w:t>
      </w:r>
    </w:p>
    <w:p w:rsidR="006F68E0" w:rsidRPr="00C409FA" w:rsidRDefault="005F5110" w:rsidP="002C1797">
      <w:pPr>
        <w:pStyle w:val="ListBullet"/>
        <w:rPr>
          <w:b/>
        </w:rPr>
      </w:pPr>
      <w:r w:rsidRPr="00C409FA">
        <w:t>A ground layer is present</w:t>
      </w:r>
      <w:r w:rsidR="00955101">
        <w:t xml:space="preserve">, </w:t>
      </w:r>
      <w:r w:rsidRPr="00C409FA">
        <w:t>although it may vary in development and composition</w:t>
      </w:r>
      <w:r w:rsidR="00955101">
        <w:t>,</w:t>
      </w:r>
      <w:r w:rsidRPr="00C409FA">
        <w:t xml:space="preserve"> as a sparse</w:t>
      </w:r>
      <w:r w:rsidR="00D44328">
        <w:t>-</w:t>
      </w:r>
      <w:r w:rsidRPr="00C409FA">
        <w:t>to</w:t>
      </w:r>
      <w:r w:rsidR="00D44328">
        <w:t>-</w:t>
      </w:r>
      <w:r w:rsidRPr="00C409FA">
        <w:t xml:space="preserve">thick layer of native grasses </w:t>
      </w:r>
      <w:r w:rsidR="009262E1" w:rsidRPr="00C409FA">
        <w:t xml:space="preserve">and/or </w:t>
      </w:r>
      <w:r w:rsidRPr="00C409FA">
        <w:t xml:space="preserve">other </w:t>
      </w:r>
      <w:r w:rsidR="002A0383">
        <w:t xml:space="preserve">predominantly </w:t>
      </w:r>
      <w:r w:rsidRPr="00C409FA">
        <w:t xml:space="preserve">native </w:t>
      </w:r>
      <w:r w:rsidR="002A0383">
        <w:t>groundcover</w:t>
      </w:r>
      <w:r w:rsidR="009862A8">
        <w:t xml:space="preserve"> (small shrubs and ferns, daisies, lilies, orchids and other flowers)</w:t>
      </w:r>
      <w:r w:rsidRPr="00C409FA">
        <w:t>.</w:t>
      </w:r>
    </w:p>
    <w:p w:rsidR="007316BA" w:rsidRPr="00D51443" w:rsidRDefault="0075777C" w:rsidP="007316BA">
      <w:pPr>
        <w:pStyle w:val="ListBullet"/>
        <w:numPr>
          <w:ilvl w:val="0"/>
          <w:numId w:val="0"/>
        </w:numPr>
        <w:spacing w:after="60"/>
        <w:rPr>
          <w:sz w:val="18"/>
          <w:szCs w:val="18"/>
        </w:rPr>
      </w:pPr>
      <w:r w:rsidRPr="0075777C">
        <w:rPr>
          <w:sz w:val="18"/>
          <w:szCs w:val="18"/>
          <w:vertAlign w:val="superscript"/>
        </w:rPr>
        <w:t>1</w:t>
      </w:r>
      <w:r>
        <w:rPr>
          <w:sz w:val="18"/>
          <w:szCs w:val="18"/>
        </w:rPr>
        <w:t xml:space="preserve"> </w:t>
      </w:r>
      <w:r w:rsidR="0003040F">
        <w:rPr>
          <w:sz w:val="18"/>
          <w:szCs w:val="18"/>
        </w:rPr>
        <w:t>Dominated</w:t>
      </w:r>
      <w:r w:rsidR="007316BA" w:rsidRPr="00D51443">
        <w:rPr>
          <w:sz w:val="18"/>
          <w:szCs w:val="18"/>
        </w:rPr>
        <w:t xml:space="preserve"> means that one, or more, of the</w:t>
      </w:r>
      <w:r w:rsidR="0003040F">
        <w:rPr>
          <w:sz w:val="18"/>
          <w:szCs w:val="18"/>
        </w:rPr>
        <w:t xml:space="preserve"> four Eucalypt species, accounts</w:t>
      </w:r>
      <w:r w:rsidR="007316BA" w:rsidRPr="00D51443">
        <w:rPr>
          <w:sz w:val="18"/>
          <w:szCs w:val="18"/>
        </w:rPr>
        <w:t xml:space="preserve"> for more than 50% of the projected canopy cover. Projected canopy cover of trees is calculated by assuming a solid canopy. Projected canopy cover is the preferred benchmark for dominance; except in regenerating areas with few mature canopy trees. Where this is the case, tree basal area is the next best surrogate.</w:t>
      </w:r>
    </w:p>
    <w:p w:rsidR="00B820D8" w:rsidRDefault="0074353B" w:rsidP="00B820D8">
      <w:pPr>
        <w:pStyle w:val="ListBullet"/>
        <w:numPr>
          <w:ilvl w:val="0"/>
          <w:numId w:val="0"/>
        </w:numPr>
        <w:rPr>
          <w:sz w:val="18"/>
          <w:szCs w:val="18"/>
          <w:lang w:eastAsia="en-AU"/>
        </w:rPr>
      </w:pPr>
      <w:r>
        <w:rPr>
          <w:noProof/>
          <w:sz w:val="18"/>
          <w:szCs w:val="18"/>
          <w:vertAlign w:val="superscript"/>
          <w:lang w:eastAsia="en-AU"/>
        </w:rPr>
        <w:drawing>
          <wp:anchor distT="0" distB="0" distL="114300" distR="114300" simplePos="0" relativeHeight="251904000" behindDoc="0" locked="0" layoutInCell="1" allowOverlap="1">
            <wp:simplePos x="0" y="0"/>
            <wp:positionH relativeFrom="column">
              <wp:posOffset>2893695</wp:posOffset>
            </wp:positionH>
            <wp:positionV relativeFrom="paragraph">
              <wp:posOffset>891540</wp:posOffset>
            </wp:positionV>
            <wp:extent cx="3222625" cy="2819400"/>
            <wp:effectExtent l="19050" t="0" r="0" b="0"/>
            <wp:wrapTopAndBottom/>
            <wp:docPr id="20" name="Picture 18" descr="Pic Here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Here Portrait.JPG"/>
                    <pic:cNvPicPr/>
                  </pic:nvPicPr>
                  <pic:blipFill>
                    <a:blip r:embed="rId20" cstate="email"/>
                    <a:stretch>
                      <a:fillRect/>
                    </a:stretch>
                  </pic:blipFill>
                  <pic:spPr>
                    <a:xfrm>
                      <a:off x="0" y="0"/>
                      <a:ext cx="3222625" cy="2819400"/>
                    </a:xfrm>
                    <a:prstGeom prst="rect">
                      <a:avLst/>
                    </a:prstGeom>
                  </pic:spPr>
                </pic:pic>
              </a:graphicData>
            </a:graphic>
          </wp:anchor>
        </w:drawing>
      </w:r>
      <w:r>
        <w:rPr>
          <w:noProof/>
          <w:sz w:val="18"/>
          <w:szCs w:val="18"/>
          <w:vertAlign w:val="superscript"/>
          <w:lang w:eastAsia="en-AU"/>
        </w:rPr>
        <w:drawing>
          <wp:anchor distT="0" distB="0" distL="114300" distR="114300" simplePos="0" relativeHeight="251901952" behindDoc="0" locked="0" layoutInCell="1" allowOverlap="1">
            <wp:simplePos x="0" y="0"/>
            <wp:positionH relativeFrom="column">
              <wp:posOffset>-292735</wp:posOffset>
            </wp:positionH>
            <wp:positionV relativeFrom="paragraph">
              <wp:posOffset>898525</wp:posOffset>
            </wp:positionV>
            <wp:extent cx="3187700" cy="2819400"/>
            <wp:effectExtent l="19050" t="0" r="0" b="0"/>
            <wp:wrapTopAndBottom/>
            <wp:docPr id="19" name="Picture 18" descr="Pic Here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Here Portrait.JPG"/>
                    <pic:cNvPicPr/>
                  </pic:nvPicPr>
                  <pic:blipFill>
                    <a:blip r:embed="rId21" cstate="email"/>
                    <a:stretch>
                      <a:fillRect/>
                    </a:stretch>
                  </pic:blipFill>
                  <pic:spPr>
                    <a:xfrm>
                      <a:off x="0" y="0"/>
                      <a:ext cx="3187700" cy="2819400"/>
                    </a:xfrm>
                    <a:prstGeom prst="rect">
                      <a:avLst/>
                    </a:prstGeom>
                  </pic:spPr>
                </pic:pic>
              </a:graphicData>
            </a:graphic>
          </wp:anchor>
        </w:drawing>
      </w:r>
      <w:r w:rsidR="004C72AD" w:rsidRPr="00D51443">
        <w:rPr>
          <w:sz w:val="18"/>
          <w:szCs w:val="18"/>
          <w:vertAlign w:val="superscript"/>
        </w:rPr>
        <w:t>2</w:t>
      </w:r>
      <w:r w:rsidR="007316BA" w:rsidRPr="00D51443">
        <w:rPr>
          <w:sz w:val="18"/>
          <w:szCs w:val="18"/>
        </w:rPr>
        <w:t xml:space="preserve"> </w:t>
      </w:r>
      <w:r w:rsidR="007316BA" w:rsidRPr="00D51443">
        <w:rPr>
          <w:bCs/>
          <w:i/>
          <w:sz w:val="18"/>
          <w:szCs w:val="18"/>
        </w:rPr>
        <w:t>Allocasuarina luehmannii</w:t>
      </w:r>
      <w:r w:rsidR="007316BA" w:rsidRPr="00D51443">
        <w:rPr>
          <w:bCs/>
          <w:sz w:val="18"/>
          <w:szCs w:val="18"/>
        </w:rPr>
        <w:t xml:space="preserve"> plus </w:t>
      </w:r>
      <w:r w:rsidR="007316BA" w:rsidRPr="00D51443">
        <w:rPr>
          <w:sz w:val="18"/>
          <w:szCs w:val="18"/>
        </w:rPr>
        <w:t>one or more of the four Eucalypt species above, should together account for more than 50</w:t>
      </w:r>
      <w:r w:rsidR="0003040F">
        <w:rPr>
          <w:sz w:val="18"/>
          <w:szCs w:val="18"/>
        </w:rPr>
        <w:t>% of the projected canopy cover</w:t>
      </w:r>
      <w:r w:rsidR="007316BA" w:rsidRPr="00D51443">
        <w:rPr>
          <w:sz w:val="18"/>
          <w:szCs w:val="18"/>
        </w:rPr>
        <w:t>. Evidence that in the past at le</w:t>
      </w:r>
      <w:r w:rsidR="004C72AD" w:rsidRPr="00D51443">
        <w:rPr>
          <w:sz w:val="18"/>
          <w:szCs w:val="18"/>
        </w:rPr>
        <w:t>ast one of the four diagnostic e</w:t>
      </w:r>
      <w:r w:rsidR="007316BA" w:rsidRPr="00D51443">
        <w:rPr>
          <w:sz w:val="18"/>
          <w:szCs w:val="18"/>
        </w:rPr>
        <w:t xml:space="preserve">ucalypt species was amongst the </w:t>
      </w:r>
      <w:r w:rsidR="007316BA" w:rsidRPr="00D51443">
        <w:rPr>
          <w:sz w:val="18"/>
          <w:szCs w:val="18"/>
        </w:rPr>
        <w:lastRenderedPageBreak/>
        <w:t>most common canopy species could include aerial photography, past surveys</w:t>
      </w:r>
      <w:r w:rsidR="00EA2349">
        <w:rPr>
          <w:sz w:val="18"/>
          <w:szCs w:val="18"/>
        </w:rPr>
        <w:t>, or historical journal entries</w:t>
      </w:r>
      <w:r w:rsidR="007316BA" w:rsidRPr="00D51443">
        <w:rPr>
          <w:sz w:val="18"/>
          <w:szCs w:val="18"/>
        </w:rPr>
        <w:t>/documents. Patches</w:t>
      </w:r>
      <w:r w:rsidR="007316BA" w:rsidRPr="00D51443">
        <w:rPr>
          <w:sz w:val="18"/>
          <w:szCs w:val="18"/>
          <w:lang w:eastAsia="en-AU"/>
        </w:rPr>
        <w:t xml:space="preserve"> that are dominated solely by </w:t>
      </w:r>
      <w:r w:rsidR="007316BA" w:rsidRPr="00D51443">
        <w:rPr>
          <w:bCs/>
          <w:i/>
          <w:sz w:val="18"/>
          <w:szCs w:val="18"/>
        </w:rPr>
        <w:t>Allocasuarina luehmannii</w:t>
      </w:r>
      <w:r w:rsidR="007316BA" w:rsidRPr="00D51443">
        <w:rPr>
          <w:bCs/>
          <w:sz w:val="18"/>
          <w:szCs w:val="18"/>
        </w:rPr>
        <w:t xml:space="preserve"> (bulloak, buloke) </w:t>
      </w:r>
      <w:r w:rsidR="007316BA" w:rsidRPr="00D51443">
        <w:rPr>
          <w:sz w:val="18"/>
          <w:szCs w:val="18"/>
          <w:lang w:eastAsia="en-AU"/>
        </w:rPr>
        <w:t>are excluded</w:t>
      </w:r>
      <w:r w:rsidR="00EA2349">
        <w:t>—</w:t>
      </w:r>
      <w:r w:rsidR="00086AEB" w:rsidRPr="00086AEB">
        <w:rPr>
          <w:sz w:val="18"/>
          <w:szCs w:val="18"/>
          <w:lang w:eastAsia="en-AU"/>
        </w:rPr>
        <w:t>i.e. patches in which all four of the typically dominant eucalypt species</w:t>
      </w:r>
      <w:r w:rsidR="00086AEB">
        <w:rPr>
          <w:sz w:val="18"/>
          <w:szCs w:val="18"/>
          <w:lang w:eastAsia="en-AU"/>
        </w:rPr>
        <w:t xml:space="preserve"> are entirely or mostly absent</w:t>
      </w:r>
      <w:r w:rsidR="007316BA" w:rsidRPr="00D51443">
        <w:rPr>
          <w:sz w:val="18"/>
          <w:szCs w:val="18"/>
          <w:lang w:eastAsia="en-AU"/>
        </w:rPr>
        <w:t>.</w:t>
      </w:r>
    </w:p>
    <w:p w:rsidR="003E2158" w:rsidRPr="00B820D8" w:rsidRDefault="008D3E9D" w:rsidP="00464C2C">
      <w:pPr>
        <w:pStyle w:val="ListBullet"/>
        <w:numPr>
          <w:ilvl w:val="0"/>
          <w:numId w:val="0"/>
        </w:numPr>
        <w:spacing w:before="240" w:after="0"/>
        <w:ind w:right="0"/>
        <w:rPr>
          <w:sz w:val="18"/>
          <w:szCs w:val="18"/>
        </w:rPr>
      </w:pPr>
      <w:r w:rsidRPr="008D3E9D">
        <w:rPr>
          <w:sz w:val="16"/>
          <w:szCs w:val="16"/>
        </w:rPr>
        <w:t>Narrow-leaved ironbark (</w:t>
      </w:r>
      <w:r w:rsidRPr="00325B6E">
        <w:rPr>
          <w:i/>
          <w:sz w:val="16"/>
          <w:szCs w:val="16"/>
        </w:rPr>
        <w:t>Eucalyptus crebra</w:t>
      </w:r>
      <w:r w:rsidRPr="008D3E9D">
        <w:rPr>
          <w:sz w:val="16"/>
          <w:szCs w:val="16"/>
        </w:rPr>
        <w:t xml:space="preserve">) trees and bark © </w:t>
      </w:r>
      <w:r w:rsidRPr="008D3E9D">
        <w:rPr>
          <w:rFonts w:cs="Arial"/>
          <w:sz w:val="16"/>
          <w:szCs w:val="16"/>
        </w:rPr>
        <w:t>Copyright Matt White.</w:t>
      </w:r>
      <w:r w:rsidR="003E2158" w:rsidRPr="008D3E9D">
        <w:rPr>
          <w:color w:val="FF0000"/>
          <w:sz w:val="16"/>
          <w:szCs w:val="16"/>
        </w:rPr>
        <w:br w:type="page"/>
      </w:r>
    </w:p>
    <w:p w:rsidR="006C0769" w:rsidRDefault="006C0769" w:rsidP="006C0769">
      <w:pPr>
        <w:spacing w:after="0" w:line="240" w:lineRule="auto"/>
        <w:ind w:right="0"/>
      </w:pPr>
    </w:p>
    <w:p w:rsidR="006C0769" w:rsidRDefault="006C0769" w:rsidP="006C0769">
      <w:pPr>
        <w:spacing w:after="0" w:line="240" w:lineRule="auto"/>
        <w:ind w:left="-284" w:right="0"/>
      </w:pPr>
      <w:r>
        <w:rPr>
          <w:noProof/>
          <w:lang w:eastAsia="en-AU"/>
        </w:rPr>
        <w:drawing>
          <wp:inline distT="0" distB="0" distL="0" distR="0">
            <wp:extent cx="5840095" cy="4380071"/>
            <wp:effectExtent l="19050" t="0" r="8255" b="0"/>
            <wp:docPr id="27" name="Picture 16" descr="Image Slaty Gum_SHLD5 Wybong S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laty Gum_SHLD5 Wybong SBell.jpg"/>
                    <pic:cNvPicPr/>
                  </pic:nvPicPr>
                  <pic:blipFill>
                    <a:blip r:embed="rId22" cstate="email"/>
                    <a:stretch>
                      <a:fillRect/>
                    </a:stretch>
                  </pic:blipFill>
                  <pic:spPr>
                    <a:xfrm>
                      <a:off x="0" y="0"/>
                      <a:ext cx="5845815" cy="4384361"/>
                    </a:xfrm>
                    <a:prstGeom prst="rect">
                      <a:avLst/>
                    </a:prstGeom>
                  </pic:spPr>
                </pic:pic>
              </a:graphicData>
            </a:graphic>
          </wp:inline>
        </w:drawing>
      </w:r>
    </w:p>
    <w:p w:rsidR="006C0769" w:rsidRDefault="006C0769" w:rsidP="006C0769">
      <w:pPr>
        <w:spacing w:after="0" w:line="240" w:lineRule="auto"/>
        <w:ind w:right="0"/>
      </w:pPr>
    </w:p>
    <w:p w:rsidR="006C0769" w:rsidRDefault="006C0769" w:rsidP="006C0769">
      <w:pPr>
        <w:spacing w:after="0" w:line="240" w:lineRule="auto"/>
        <w:ind w:left="-284" w:right="0"/>
      </w:pPr>
      <w:r>
        <w:rPr>
          <w:noProof/>
          <w:lang w:eastAsia="en-AU"/>
        </w:rPr>
        <w:drawing>
          <wp:inline distT="0" distB="0" distL="0" distR="0">
            <wp:extent cx="5839883" cy="4379912"/>
            <wp:effectExtent l="19050" t="0" r="8467" b="0"/>
            <wp:docPr id="28" name="Picture 24" descr="Image Grey Box_SNG50 Sing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rey Box_SNG50 Singleton.JPG"/>
                    <pic:cNvPicPr/>
                  </pic:nvPicPr>
                  <pic:blipFill>
                    <a:blip r:embed="rId23" cstate="email"/>
                    <a:stretch>
                      <a:fillRect/>
                    </a:stretch>
                  </pic:blipFill>
                  <pic:spPr>
                    <a:xfrm>
                      <a:off x="0" y="0"/>
                      <a:ext cx="5845603" cy="4384202"/>
                    </a:xfrm>
                    <a:prstGeom prst="rect">
                      <a:avLst/>
                    </a:prstGeom>
                  </pic:spPr>
                </pic:pic>
              </a:graphicData>
            </a:graphic>
          </wp:inline>
        </w:drawing>
      </w:r>
    </w:p>
    <w:p w:rsidR="006C0769" w:rsidRDefault="006C0769" w:rsidP="006C0769">
      <w:pPr>
        <w:spacing w:after="0" w:line="240" w:lineRule="auto"/>
        <w:ind w:right="0"/>
      </w:pPr>
    </w:p>
    <w:p w:rsidR="006C0769" w:rsidRDefault="006C0769" w:rsidP="006C0769">
      <w:pPr>
        <w:spacing w:after="0" w:line="240" w:lineRule="auto"/>
        <w:ind w:right="0"/>
      </w:pPr>
      <w:r w:rsidRPr="002F5E14">
        <w:rPr>
          <w:rFonts w:cs="Arial"/>
          <w:sz w:val="16"/>
          <w:szCs w:val="16"/>
          <w:lang w:eastAsia="en-AU"/>
        </w:rPr>
        <w:lastRenderedPageBreak/>
        <w:t>Central Hunter Valley eucalypt forest and woodland - slaty gum (</w:t>
      </w:r>
      <w:r w:rsidRPr="002F5E14">
        <w:rPr>
          <w:i/>
          <w:sz w:val="16"/>
          <w:szCs w:val="16"/>
        </w:rPr>
        <w:t>Eucalyptus dawsonii</w:t>
      </w:r>
      <w:r w:rsidRPr="002F5E14">
        <w:rPr>
          <w:rFonts w:cs="Arial"/>
          <w:sz w:val="16"/>
          <w:szCs w:val="16"/>
          <w:lang w:eastAsia="en-AU"/>
        </w:rPr>
        <w:t>) with seedling regrowth (top); Central Hunter Valley eucalypt forest and woodland - grey box (</w:t>
      </w:r>
      <w:r w:rsidRPr="002F5E14">
        <w:rPr>
          <w:i/>
          <w:sz w:val="16"/>
          <w:szCs w:val="16"/>
        </w:rPr>
        <w:t xml:space="preserve">Eucalyptus </w:t>
      </w:r>
      <w:r w:rsidRPr="002F5E14">
        <w:rPr>
          <w:rFonts w:cs="Arial"/>
          <w:i/>
          <w:sz w:val="16"/>
          <w:szCs w:val="16"/>
          <w:lang w:eastAsia="en-AU"/>
        </w:rPr>
        <w:t>moluccana</w:t>
      </w:r>
      <w:r w:rsidRPr="002F5E14">
        <w:rPr>
          <w:rFonts w:cs="Arial"/>
          <w:sz w:val="16"/>
          <w:szCs w:val="16"/>
          <w:lang w:eastAsia="en-AU"/>
        </w:rPr>
        <w:t>) (bottom) © Copyright Stephen Bell.</w:t>
      </w:r>
      <w:r>
        <w:rPr>
          <w:rFonts w:cs="Arial"/>
          <w:lang w:eastAsia="en-AU"/>
        </w:rPr>
        <w:t xml:space="preserve"> </w:t>
      </w:r>
      <w:r>
        <w:br w:type="page"/>
      </w:r>
    </w:p>
    <w:p w:rsidR="00B05A3D" w:rsidRPr="004D562A" w:rsidRDefault="00B05A3D" w:rsidP="00522970">
      <w:pPr>
        <w:pStyle w:val="Subhead1"/>
      </w:pPr>
      <w:r w:rsidRPr="004D562A">
        <w:rPr>
          <w:noProof/>
        </w:rPr>
        <w:lastRenderedPageBreak/>
        <w:t xml:space="preserve">Why </w:t>
      </w:r>
      <w:r w:rsidR="00633C95" w:rsidRPr="00633C95">
        <w:rPr>
          <w:noProof/>
        </w:rPr>
        <w:t>is</w:t>
      </w:r>
      <w:r w:rsidRPr="004D562A">
        <w:rPr>
          <w:noProof/>
        </w:rPr>
        <w:t xml:space="preserve"> the </w:t>
      </w:r>
      <w:r w:rsidR="009C193A" w:rsidRPr="004D562A">
        <w:rPr>
          <w:noProof/>
        </w:rPr>
        <w:t>Central Hunter Valley eucalypt forest and</w:t>
      </w:r>
      <w:r w:rsidR="009C193A" w:rsidRPr="004D562A">
        <w:t xml:space="preserve"> woodland</w:t>
      </w:r>
      <w:r w:rsidRPr="004D562A">
        <w:t xml:space="preserve"> ecological community</w:t>
      </w:r>
      <w:r w:rsidR="00BC62B6">
        <w:t xml:space="preserve"> important</w:t>
      </w:r>
      <w:r w:rsidR="00955101">
        <w:t>?</w:t>
      </w:r>
      <w:r w:rsidRPr="004D562A">
        <w:t xml:space="preserve"> </w:t>
      </w:r>
      <w:r w:rsidR="00BC62B6">
        <w:t xml:space="preserve">Why is </w:t>
      </w:r>
      <w:r w:rsidR="00705351">
        <w:t>it</w:t>
      </w:r>
      <w:r w:rsidR="00BC62B6">
        <w:t xml:space="preserve"> important to</w:t>
      </w:r>
      <w:r w:rsidR="00705351">
        <w:t xml:space="preserve"> protect</w:t>
      </w:r>
      <w:r w:rsidR="00BC62B6">
        <w:t xml:space="preserve"> it</w:t>
      </w:r>
      <w:r w:rsidRPr="004D562A">
        <w:t>?</w:t>
      </w:r>
    </w:p>
    <w:p w:rsidR="002E7AAE" w:rsidRPr="00C409FA" w:rsidRDefault="00C63354" w:rsidP="002C1797">
      <w:r w:rsidRPr="00C409FA">
        <w:t xml:space="preserve">The </w:t>
      </w:r>
      <w:r w:rsidR="0024639B" w:rsidRPr="004D562A">
        <w:rPr>
          <w:noProof/>
        </w:rPr>
        <w:t>Central Hunter Valley eucalypt forest and</w:t>
      </w:r>
      <w:r w:rsidR="0024639B" w:rsidRPr="004D562A">
        <w:t xml:space="preserve"> woodland </w:t>
      </w:r>
      <w:r w:rsidRPr="00C409FA">
        <w:t xml:space="preserve">ecological community provides habitat for a </w:t>
      </w:r>
      <w:r w:rsidR="00682991">
        <w:t>large number and variety of</w:t>
      </w:r>
      <w:r w:rsidRPr="00C409FA">
        <w:t xml:space="preserve"> native plants and animals. </w:t>
      </w:r>
      <w:r w:rsidR="0024639B">
        <w:rPr>
          <w:rFonts w:cs="Adobe Garamond Pro"/>
          <w:color w:val="000000"/>
        </w:rPr>
        <w:t>Remnant patches of the ecological community</w:t>
      </w:r>
      <w:r w:rsidR="00EE2C92" w:rsidRPr="00C409FA">
        <w:t xml:space="preserve"> provide wildlife corridors </w:t>
      </w:r>
      <w:r w:rsidR="009D28E0">
        <w:t xml:space="preserve">and refuges </w:t>
      </w:r>
      <w:r w:rsidR="00EE2C92" w:rsidRPr="00C409FA">
        <w:t>in a fragmented landscape</w:t>
      </w:r>
      <w:r w:rsidR="006B61C7" w:rsidRPr="00C409FA">
        <w:t>. It also</w:t>
      </w:r>
      <w:r w:rsidR="00EE2C92" w:rsidRPr="00C409FA">
        <w:t xml:space="preserve"> </w:t>
      </w:r>
      <w:r w:rsidRPr="00C409FA">
        <w:t xml:space="preserve">contributes to the area’s air and water quality and helps </w:t>
      </w:r>
      <w:r w:rsidRPr="004820A8">
        <w:t xml:space="preserve">prevent </w:t>
      </w:r>
      <w:r w:rsidR="006F3E89" w:rsidRPr="004820A8">
        <w:t xml:space="preserve">or reduce </w:t>
      </w:r>
      <w:r w:rsidR="0024639B">
        <w:t xml:space="preserve">weeds, </w:t>
      </w:r>
      <w:r w:rsidR="00260063">
        <w:t xml:space="preserve">evaporation, </w:t>
      </w:r>
      <w:r w:rsidRPr="004820A8">
        <w:t>soil erosion and other flood damage.</w:t>
      </w:r>
    </w:p>
    <w:p w:rsidR="00AD464B" w:rsidRPr="00C409FA" w:rsidRDefault="00451D23" w:rsidP="002C1797">
      <w:r>
        <w:rPr>
          <w:noProof/>
          <w:lang w:eastAsia="en-AU"/>
        </w:rPr>
        <w:drawing>
          <wp:anchor distT="0" distB="0" distL="114300" distR="114300" simplePos="0" relativeHeight="251925504" behindDoc="0" locked="0" layoutInCell="1" allowOverlap="1">
            <wp:simplePos x="0" y="0"/>
            <wp:positionH relativeFrom="column">
              <wp:posOffset>1778000</wp:posOffset>
            </wp:positionH>
            <wp:positionV relativeFrom="paragraph">
              <wp:posOffset>619760</wp:posOffset>
            </wp:positionV>
            <wp:extent cx="3776980" cy="3103245"/>
            <wp:effectExtent l="19050" t="0" r="0" b="0"/>
            <wp:wrapSquare wrapText="bothSides"/>
            <wp:docPr id="14" name="Picture 7" descr="Image Ironbark_SHLC3 Wybong S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Ironbark_SHLC3 Wybong SBell.JPG"/>
                    <pic:cNvPicPr/>
                  </pic:nvPicPr>
                  <pic:blipFill>
                    <a:blip r:embed="rId24" cstate="email"/>
                    <a:stretch>
                      <a:fillRect/>
                    </a:stretch>
                  </pic:blipFill>
                  <pic:spPr>
                    <a:xfrm>
                      <a:off x="0" y="0"/>
                      <a:ext cx="3776980" cy="3103245"/>
                    </a:xfrm>
                    <a:prstGeom prst="rect">
                      <a:avLst/>
                    </a:prstGeom>
                  </pic:spPr>
                </pic:pic>
              </a:graphicData>
            </a:graphic>
          </wp:anchor>
        </w:drawing>
      </w:r>
      <w:r w:rsidR="00A67EB1" w:rsidRPr="00C409FA">
        <w:t>Wh</w:t>
      </w:r>
      <w:r w:rsidR="006A355C" w:rsidRPr="00C409FA">
        <w:t>en native vegetation is cleared</w:t>
      </w:r>
      <w:r w:rsidR="00540080" w:rsidRPr="00C409FA">
        <w:t>, habitat</w:t>
      </w:r>
      <w:r w:rsidR="00A67EB1" w:rsidRPr="00C409FA">
        <w:t xml:space="preserve"> which w</w:t>
      </w:r>
      <w:r w:rsidR="00540080" w:rsidRPr="00C409FA">
        <w:t>as</w:t>
      </w:r>
      <w:r w:rsidR="00A67EB1" w:rsidRPr="00C409FA">
        <w:t xml:space="preserve"> once continuous become</w:t>
      </w:r>
      <w:r w:rsidR="00540080" w:rsidRPr="00C409FA">
        <w:t>s</w:t>
      </w:r>
      <w:r w:rsidR="00A67EB1" w:rsidRPr="00C409FA">
        <w:t xml:space="preserve"> divided into smaller </w:t>
      </w:r>
      <w:r w:rsidR="00540080" w:rsidRPr="00C409FA">
        <w:t xml:space="preserve">separate </w:t>
      </w:r>
      <w:r w:rsidR="00A67EB1" w:rsidRPr="00C409FA">
        <w:t>fragments</w:t>
      </w:r>
      <w:r w:rsidR="00540080" w:rsidRPr="00C409FA">
        <w:t>. T</w:t>
      </w:r>
      <w:r w:rsidR="00AF0EED" w:rsidRPr="00C409FA">
        <w:t xml:space="preserve">his makes it harder for animals to </w:t>
      </w:r>
      <w:r w:rsidR="00540080" w:rsidRPr="00C409FA">
        <w:t>roam or migrate</w:t>
      </w:r>
      <w:r w:rsidR="00AF0EED" w:rsidRPr="00C409FA">
        <w:t xml:space="preserve"> and </w:t>
      </w:r>
      <w:r w:rsidR="003D4774" w:rsidRPr="00C409FA">
        <w:t xml:space="preserve">for </w:t>
      </w:r>
      <w:r w:rsidR="00AF0EED" w:rsidRPr="00C409FA">
        <w:t xml:space="preserve">plants to </w:t>
      </w:r>
      <w:r w:rsidR="00C63354" w:rsidRPr="00C409FA">
        <w:t>disperse</w:t>
      </w:r>
      <w:r w:rsidR="00AF0EED" w:rsidRPr="00C409FA">
        <w:t>. I</w:t>
      </w:r>
      <w:r w:rsidR="00A67EB1" w:rsidRPr="00C409FA">
        <w:t xml:space="preserve">n the Hunter Valley, </w:t>
      </w:r>
      <w:r w:rsidR="00FA03EC">
        <w:t xml:space="preserve">many </w:t>
      </w:r>
      <w:r w:rsidR="00A67EB1" w:rsidRPr="00C409FA">
        <w:t xml:space="preserve">fragments </w:t>
      </w:r>
      <w:r w:rsidR="003D4774" w:rsidRPr="00C409FA">
        <w:t xml:space="preserve">of the ecological community </w:t>
      </w:r>
      <w:r w:rsidR="00FD18B0">
        <w:t xml:space="preserve">are </w:t>
      </w:r>
      <w:r w:rsidR="00A67EB1" w:rsidRPr="00C409FA">
        <w:t>small islands</w:t>
      </w:r>
      <w:r w:rsidR="000D115C">
        <w:t>—</w:t>
      </w:r>
      <w:r w:rsidR="00A67EB1" w:rsidRPr="00C409FA">
        <w:t xml:space="preserve">isolated from each other by grazing or agricultural land, or </w:t>
      </w:r>
      <w:r w:rsidR="00540080" w:rsidRPr="00C409FA">
        <w:t xml:space="preserve">by </w:t>
      </w:r>
      <w:r w:rsidR="00A67EB1" w:rsidRPr="00C409FA">
        <w:t>roads</w:t>
      </w:r>
      <w:r w:rsidR="008313F5" w:rsidRPr="00C409FA">
        <w:t xml:space="preserve">, houses </w:t>
      </w:r>
      <w:r w:rsidR="00A67EB1" w:rsidRPr="00C409FA">
        <w:t>and other developments.</w:t>
      </w:r>
      <w:r w:rsidR="0067718F" w:rsidRPr="0067718F">
        <w:rPr>
          <w:sz w:val="16"/>
          <w:szCs w:val="16"/>
        </w:rPr>
        <w:t xml:space="preserve"> </w:t>
      </w:r>
    </w:p>
    <w:p w:rsidR="00440E8D" w:rsidRDefault="00904506" w:rsidP="002C1797">
      <w:r w:rsidRPr="004D562A">
        <w:t>Connectivity between individual areas of the ecological community and with other areas of native vegetation is important for plants because it increases pollination rates and the spread of plant propagules</w:t>
      </w:r>
      <w:r w:rsidR="00235F8F">
        <w:t xml:space="preserve"> </w:t>
      </w:r>
      <w:r w:rsidR="00440E8D">
        <w:t>—the parts of a plant that allow it to reproduce and spread</w:t>
      </w:r>
      <w:r>
        <w:t>.</w:t>
      </w:r>
      <w:r w:rsidR="005F0B3D">
        <w:t xml:space="preserve"> </w:t>
      </w:r>
    </w:p>
    <w:p w:rsidR="00A67EB1" w:rsidRPr="00C409FA" w:rsidRDefault="00432B6F" w:rsidP="002C1797">
      <w:r>
        <w:rPr>
          <w:noProof/>
          <w:color w:val="00518C"/>
          <w:lang w:eastAsia="en-AU"/>
        </w:rPr>
        <mc:AlternateContent>
          <mc:Choice Requires="wps">
            <w:drawing>
              <wp:anchor distT="0" distB="0" distL="114300" distR="114300" simplePos="0" relativeHeight="251926528" behindDoc="1" locked="0" layoutInCell="1" allowOverlap="1">
                <wp:simplePos x="0" y="0"/>
                <wp:positionH relativeFrom="column">
                  <wp:posOffset>2557145</wp:posOffset>
                </wp:positionH>
                <wp:positionV relativeFrom="paragraph">
                  <wp:posOffset>1255395</wp:posOffset>
                </wp:positionV>
                <wp:extent cx="3331210" cy="370840"/>
                <wp:effectExtent l="13970" t="9525" r="7620" b="10160"/>
                <wp:wrapTight wrapText="bothSides">
                  <wp:wrapPolygon edited="0">
                    <wp:start x="-70" y="-703"/>
                    <wp:lineTo x="-70" y="20897"/>
                    <wp:lineTo x="21670" y="20897"/>
                    <wp:lineTo x="21670" y="-703"/>
                    <wp:lineTo x="-70" y="-703"/>
                  </wp:wrapPolygon>
                </wp:wrapTight>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70840"/>
                        </a:xfrm>
                        <a:prstGeom prst="rect">
                          <a:avLst/>
                        </a:prstGeom>
                        <a:solidFill>
                          <a:srgbClr val="FFFFFF"/>
                        </a:solidFill>
                        <a:ln w="9525">
                          <a:solidFill>
                            <a:schemeClr val="bg1">
                              <a:lumMod val="100000"/>
                              <a:lumOff val="0"/>
                            </a:schemeClr>
                          </a:solidFill>
                          <a:miter lim="800000"/>
                          <a:headEnd/>
                          <a:tailEnd/>
                        </a:ln>
                      </wps:spPr>
                      <wps:txbx>
                        <w:txbxContent>
                          <w:p w:rsidR="00DB3F24" w:rsidRPr="00F342C5" w:rsidRDefault="00DB3F24" w:rsidP="002B1DD3">
                            <w:pPr>
                              <w:pStyle w:val="ListBullet"/>
                              <w:numPr>
                                <w:ilvl w:val="0"/>
                                <w:numId w:val="0"/>
                              </w:numPr>
                              <w:ind w:left="142"/>
                              <w:rPr>
                                <w:sz w:val="16"/>
                                <w:szCs w:val="16"/>
                              </w:rPr>
                            </w:pPr>
                            <w:r w:rsidRPr="00F342C5">
                              <w:rPr>
                                <w:sz w:val="16"/>
                                <w:szCs w:val="16"/>
                              </w:rPr>
                              <w:t xml:space="preserve">Central Hunter Valley eucalypt forest and woodland - narrow-leaved ironbark </w:t>
                            </w:r>
                            <w:r>
                              <w:rPr>
                                <w:sz w:val="16"/>
                                <w:szCs w:val="16"/>
                              </w:rPr>
                              <w:t>(</w:t>
                            </w:r>
                            <w:r w:rsidRPr="00F342C5">
                              <w:rPr>
                                <w:i/>
                                <w:sz w:val="16"/>
                                <w:szCs w:val="16"/>
                              </w:rPr>
                              <w:t xml:space="preserve">Eucalyptus crebra) </w:t>
                            </w:r>
                            <w:r w:rsidRPr="00F342C5">
                              <w:rPr>
                                <w:sz w:val="16"/>
                                <w:szCs w:val="16"/>
                              </w:rPr>
                              <w:t xml:space="preserve">© </w:t>
                            </w:r>
                            <w:r w:rsidRPr="00F342C5">
                              <w:rPr>
                                <w:rFonts w:cs="AGaramondPro-Regular"/>
                                <w:sz w:val="16"/>
                                <w:szCs w:val="16"/>
                                <w:lang w:eastAsia="en-AU"/>
                              </w:rPr>
                              <w:t>Copyright</w:t>
                            </w:r>
                            <w:r w:rsidRPr="00F342C5">
                              <w:rPr>
                                <w:sz w:val="16"/>
                                <w:szCs w:val="16"/>
                              </w:rPr>
                              <w:t xml:space="preserve"> Stephen Bell.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margin-left:201.35pt;margin-top:98.85pt;width:262.3pt;height:29.2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" strokecolor="white [3212]">
                <v:textbox>
                  <w:txbxContent>
                    <w:p w:rsidR="00DB3F24" w:rsidRPr="00F342C5" w:rsidRDefault="00DB3F24" w:rsidP="002B1DD3">
                      <w:pPr>
                        <w:pStyle w:val="ListBullet"/>
                        <w:numPr>
                          <w:ilvl w:val="0"/>
                          <w:numId w:val="0"/>
                        </w:numPr>
                        <w:ind w:left="142"/>
                        <w:rPr>
                          <w:sz w:val="16"/>
                          <w:szCs w:val="16"/>
                        </w:rPr>
                      </w:pPr>
                      <w:r w:rsidRPr="00F342C5">
                        <w:rPr>
                          <w:sz w:val="16"/>
                          <w:szCs w:val="16"/>
                        </w:rPr>
                        <w:t xml:space="preserve">Central Hunter Valley eucalypt forest and woodland - narrow-leaved ironbark </w:t>
                      </w:r>
                      <w:r>
                        <w:rPr>
                          <w:sz w:val="16"/>
                          <w:szCs w:val="16"/>
                        </w:rPr>
                        <w:t>(</w:t>
                      </w:r>
                      <w:r w:rsidRPr="00F342C5">
                        <w:rPr>
                          <w:i/>
                          <w:sz w:val="16"/>
                          <w:szCs w:val="16"/>
                        </w:rPr>
                        <w:t xml:space="preserve">Eucalyptus crebra) </w:t>
                      </w:r>
                      <w:r w:rsidRPr="00F342C5">
                        <w:rPr>
                          <w:sz w:val="16"/>
                          <w:szCs w:val="16"/>
                        </w:rPr>
                        <w:t xml:space="preserve">© </w:t>
                      </w:r>
                      <w:r w:rsidRPr="00F342C5">
                        <w:rPr>
                          <w:rFonts w:cs="AGaramondPro-Regular"/>
                          <w:sz w:val="16"/>
                          <w:szCs w:val="16"/>
                          <w:lang w:eastAsia="en-AU"/>
                        </w:rPr>
                        <w:t>Copyright</w:t>
                      </w:r>
                      <w:r w:rsidRPr="00F342C5">
                        <w:rPr>
                          <w:sz w:val="16"/>
                          <w:szCs w:val="16"/>
                        </w:rPr>
                        <w:t xml:space="preserve"> Stephen Bell.</w:t>
                      </w:r>
                    </w:p>
                  </w:txbxContent>
                </v:textbox>
                <w10:wrap type="tight"/>
              </v:shape>
            </w:pict>
          </mc:Fallback>
        </mc:AlternateContent>
      </w:r>
      <w:r w:rsidR="005F0B3D">
        <w:t xml:space="preserve">Small, isolated </w:t>
      </w:r>
      <w:r w:rsidR="00A67EB1" w:rsidRPr="00C409FA">
        <w:t>fragments of native vegetation</w:t>
      </w:r>
      <w:r w:rsidR="005F0B3D">
        <w:t xml:space="preserve"> typically </w:t>
      </w:r>
      <w:r w:rsidR="00A67EB1" w:rsidRPr="00C409FA">
        <w:t>support</w:t>
      </w:r>
      <w:r w:rsidR="005F0B3D">
        <w:t xml:space="preserve"> fewer plant and animal species</w:t>
      </w:r>
      <w:r w:rsidR="00AD464B" w:rsidRPr="00C409FA">
        <w:t>.</w:t>
      </w:r>
      <w:r w:rsidR="005F0B3D">
        <w:t xml:space="preserve"> Isolated </w:t>
      </w:r>
      <w:r w:rsidR="00CE4DD6" w:rsidRPr="00C409FA">
        <w:t xml:space="preserve">populations </w:t>
      </w:r>
      <w:r w:rsidR="00062054">
        <w:t>may be</w:t>
      </w:r>
      <w:r w:rsidR="00CE4DD6" w:rsidRPr="00C409FA">
        <w:t xml:space="preserve"> more </w:t>
      </w:r>
      <w:r w:rsidR="00A67EB1" w:rsidRPr="00C409FA">
        <w:t xml:space="preserve">vulnerable to </w:t>
      </w:r>
      <w:r w:rsidR="008B1E5C" w:rsidRPr="00C409FA">
        <w:t xml:space="preserve">regional </w:t>
      </w:r>
      <w:r w:rsidR="00A67EB1" w:rsidRPr="00C409FA">
        <w:t xml:space="preserve">extinction. For example, once North Rothbury Persoonia </w:t>
      </w:r>
      <w:r w:rsidR="006F1C81" w:rsidRPr="00C409FA">
        <w:t>plants disappear</w:t>
      </w:r>
      <w:r w:rsidR="00A67EB1" w:rsidRPr="00C409FA">
        <w:t xml:space="preserve"> from a patch of bushland, </w:t>
      </w:r>
      <w:r w:rsidR="006F1C81" w:rsidRPr="00C409FA">
        <w:t xml:space="preserve">they </w:t>
      </w:r>
      <w:r w:rsidR="00A67EB1" w:rsidRPr="00C409FA">
        <w:t xml:space="preserve">will </w:t>
      </w:r>
      <w:r w:rsidR="006F1C81" w:rsidRPr="00C409FA">
        <w:t xml:space="preserve">not </w:t>
      </w:r>
      <w:r w:rsidR="003D4774" w:rsidRPr="00C409FA">
        <w:t>come back</w:t>
      </w:r>
      <w:r w:rsidR="00A67EB1" w:rsidRPr="00C409FA">
        <w:t xml:space="preserve"> unless </w:t>
      </w:r>
      <w:r w:rsidR="000A3F32" w:rsidRPr="00C409FA">
        <w:t>mammals</w:t>
      </w:r>
      <w:r w:rsidR="00A67EB1" w:rsidRPr="00C409FA">
        <w:t xml:space="preserve"> or birds carry seed back to the patch. </w:t>
      </w:r>
      <w:r w:rsidR="003D4774" w:rsidRPr="00C409FA">
        <w:t xml:space="preserve">Because </w:t>
      </w:r>
      <w:r w:rsidR="009E77CC" w:rsidRPr="00C409FA">
        <w:t xml:space="preserve">animals </w:t>
      </w:r>
      <w:r w:rsidR="00F800EA" w:rsidRPr="00C409FA">
        <w:t>cannot</w:t>
      </w:r>
      <w:r w:rsidR="00A67EB1" w:rsidRPr="00C409FA">
        <w:t xml:space="preserve"> travel safely between </w:t>
      </w:r>
      <w:r w:rsidR="00F800EA" w:rsidRPr="00C409FA">
        <w:t xml:space="preserve">isolated </w:t>
      </w:r>
      <w:r w:rsidR="00A67EB1" w:rsidRPr="00C409FA">
        <w:t xml:space="preserve">patches of bushland </w:t>
      </w:r>
      <w:r w:rsidR="00F800EA" w:rsidRPr="00C409FA">
        <w:t xml:space="preserve">this is </w:t>
      </w:r>
      <w:r w:rsidR="006F1C81" w:rsidRPr="00C409FA">
        <w:t xml:space="preserve">now </w:t>
      </w:r>
      <w:r w:rsidR="00F800EA" w:rsidRPr="00C409FA">
        <w:t>less likely</w:t>
      </w:r>
      <w:r w:rsidR="00A67EB1" w:rsidRPr="00C409FA">
        <w:t xml:space="preserve">. </w:t>
      </w:r>
    </w:p>
    <w:p w:rsidR="00904506" w:rsidRDefault="00904506" w:rsidP="002C1797">
      <w:r w:rsidRPr="004D562A">
        <w:t xml:space="preserve">For vertebrate fauna, their diversity and abundance may depend on the connectivity of patches, </w:t>
      </w:r>
      <w:r w:rsidR="000D697B" w:rsidRPr="004D562A">
        <w:t xml:space="preserve">more </w:t>
      </w:r>
      <w:r w:rsidRPr="004D562A">
        <w:t>than on the size of the patches</w:t>
      </w:r>
      <w:r w:rsidR="005F0B3D">
        <w:t xml:space="preserve"> (i.e. </w:t>
      </w:r>
      <w:r w:rsidR="00CB4600">
        <w:t>s</w:t>
      </w:r>
      <w:r w:rsidR="005F0B3D">
        <w:t>mall patches that</w:t>
      </w:r>
      <w:r w:rsidR="00AD5149">
        <w:t xml:space="preserve"> act as </w:t>
      </w:r>
      <w:r w:rsidR="005F0B3D">
        <w:t>stepping</w:t>
      </w:r>
      <w:r w:rsidR="000D697B">
        <w:t xml:space="preserve"> </w:t>
      </w:r>
      <w:r w:rsidR="005F0B3D">
        <w:t>stones are important)</w:t>
      </w:r>
      <w:r w:rsidRPr="004D562A">
        <w:t xml:space="preserve">. </w:t>
      </w:r>
      <w:r w:rsidR="000D697B">
        <w:t>R</w:t>
      </w:r>
      <w:r w:rsidRPr="004D562A">
        <w:t xml:space="preserve">emnants </w:t>
      </w:r>
      <w:r w:rsidR="000D697B">
        <w:t>of this</w:t>
      </w:r>
      <w:r w:rsidR="000D697B" w:rsidRPr="004D562A">
        <w:t xml:space="preserve"> ecological community </w:t>
      </w:r>
      <w:r w:rsidRPr="004D562A">
        <w:t xml:space="preserve">can bridge the gap between the more intact landscapes of the Blue Mountains to the south, with those of Barrington Tops in the north. Birds and bats, including some threatened species, use the ecological community to move from north to south through the Hunter </w:t>
      </w:r>
      <w:r w:rsidR="00340750">
        <w:t>R</w:t>
      </w:r>
      <w:r w:rsidRPr="004D562A">
        <w:t xml:space="preserve">egion and beyond, and from east to west </w:t>
      </w:r>
      <w:r w:rsidRPr="002C1797">
        <w:t>across the Great Dividing Range to the coast as seasons change</w:t>
      </w:r>
      <w:r w:rsidR="001D1424">
        <w:t>.</w:t>
      </w:r>
    </w:p>
    <w:p w:rsidR="00CB4600" w:rsidRDefault="00B05A3D" w:rsidP="002C1797">
      <w:r w:rsidRPr="00C409FA">
        <w:t xml:space="preserve">By listing the ecological community, </w:t>
      </w:r>
      <w:r w:rsidR="00FD217C">
        <w:t xml:space="preserve">additional </w:t>
      </w:r>
      <w:r w:rsidRPr="00C409FA">
        <w:t xml:space="preserve">protection is given to </w:t>
      </w:r>
      <w:r w:rsidR="000D697B">
        <w:t>national, state and regional</w:t>
      </w:r>
      <w:r w:rsidR="003C0465">
        <w:t>ly</w:t>
      </w:r>
      <w:r w:rsidR="000D697B">
        <w:t xml:space="preserve"> </w:t>
      </w:r>
      <w:r w:rsidR="002E229F" w:rsidRPr="00C409FA">
        <w:t>th</w:t>
      </w:r>
      <w:r w:rsidR="001D1424">
        <w:t>r</w:t>
      </w:r>
      <w:r w:rsidR="002E229F" w:rsidRPr="00C409FA">
        <w:t>e</w:t>
      </w:r>
      <w:r w:rsidR="001D1424">
        <w:t>atened</w:t>
      </w:r>
      <w:r w:rsidR="002E229F" w:rsidRPr="00C409FA">
        <w:t xml:space="preserve"> </w:t>
      </w:r>
      <w:r w:rsidRPr="00C409FA">
        <w:t xml:space="preserve">native animals and plants. These include </w:t>
      </w:r>
      <w:r w:rsidR="00FD217C" w:rsidRPr="00F130EF">
        <w:t>eleven</w:t>
      </w:r>
      <w:r w:rsidR="00FD217C">
        <w:t xml:space="preserve"> </w:t>
      </w:r>
      <w:r w:rsidRPr="00C409FA">
        <w:t>nationally</w:t>
      </w:r>
      <w:r w:rsidR="00CB4600">
        <w:t>-</w:t>
      </w:r>
      <w:r w:rsidRPr="00C409FA">
        <w:t xml:space="preserve">listed </w:t>
      </w:r>
      <w:r w:rsidR="00C73BA1" w:rsidRPr="00C409FA">
        <w:t>animal</w:t>
      </w:r>
      <w:r w:rsidRPr="00C409FA">
        <w:t xml:space="preserve"> species such as</w:t>
      </w:r>
      <w:r w:rsidR="0031283D" w:rsidRPr="00C409FA">
        <w:t>:</w:t>
      </w:r>
      <w:r w:rsidRPr="00C409FA">
        <w:t xml:space="preserve"> the </w:t>
      </w:r>
      <w:r w:rsidR="00C73BA1" w:rsidRPr="00C409FA">
        <w:t>green and golden bell frog</w:t>
      </w:r>
      <w:r w:rsidRPr="00C409FA">
        <w:t xml:space="preserve"> (</w:t>
      </w:r>
      <w:r w:rsidR="00C73BA1" w:rsidRPr="00A07E57">
        <w:rPr>
          <w:i/>
        </w:rPr>
        <w:t>Litoria aurea</w:t>
      </w:r>
      <w:r w:rsidRPr="00C409FA">
        <w:t>)</w:t>
      </w:r>
      <w:r w:rsidR="00C73BA1" w:rsidRPr="00C409FA">
        <w:t xml:space="preserve">, </w:t>
      </w:r>
      <w:r w:rsidR="00A45BB3" w:rsidRPr="00C409FA">
        <w:t>the brush-tailed rock-wallaby</w:t>
      </w:r>
      <w:r w:rsidR="00DB7C10" w:rsidRPr="00C409FA">
        <w:t xml:space="preserve"> </w:t>
      </w:r>
      <w:r w:rsidR="00A45BB3" w:rsidRPr="00C409FA">
        <w:t>(</w:t>
      </w:r>
      <w:r w:rsidR="00A45BB3" w:rsidRPr="00A07E57">
        <w:rPr>
          <w:i/>
        </w:rPr>
        <w:t>Petrogale penicillata</w:t>
      </w:r>
      <w:r w:rsidR="00A45BB3" w:rsidRPr="00C409FA">
        <w:t>), the grey-headed flying fox (</w:t>
      </w:r>
      <w:r w:rsidR="00A45BB3" w:rsidRPr="00A07E57">
        <w:rPr>
          <w:i/>
        </w:rPr>
        <w:t>Pteropus poliocephalus</w:t>
      </w:r>
      <w:r w:rsidR="00A45BB3" w:rsidRPr="00C409FA">
        <w:t>), the New Holland mouse (</w:t>
      </w:r>
      <w:r w:rsidR="00A45BB3" w:rsidRPr="00A07E57">
        <w:rPr>
          <w:i/>
        </w:rPr>
        <w:t>Pseudomys novaehollandiae</w:t>
      </w:r>
      <w:r w:rsidR="00A45BB3" w:rsidRPr="00C409FA">
        <w:t>)</w:t>
      </w:r>
      <w:r w:rsidR="00D176B4" w:rsidRPr="00C409FA">
        <w:t xml:space="preserve">, </w:t>
      </w:r>
      <w:r w:rsidR="00C73BA1" w:rsidRPr="00C409FA">
        <w:t>the spotted-tailed quoll</w:t>
      </w:r>
      <w:r w:rsidRPr="00C409FA">
        <w:t xml:space="preserve"> </w:t>
      </w:r>
      <w:r w:rsidR="00C73BA1" w:rsidRPr="00C409FA">
        <w:t>(</w:t>
      </w:r>
      <w:r w:rsidR="00C73BA1" w:rsidRPr="00A07E57">
        <w:rPr>
          <w:i/>
        </w:rPr>
        <w:t>Dasyurus maculatus maculates</w:t>
      </w:r>
      <w:r w:rsidR="00C73BA1" w:rsidRPr="00C409FA">
        <w:t>)</w:t>
      </w:r>
      <w:r w:rsidR="00D176B4" w:rsidRPr="00C409FA">
        <w:t>, the large-eared pied bat (</w:t>
      </w:r>
      <w:r w:rsidR="00D176B4" w:rsidRPr="00A07E57">
        <w:rPr>
          <w:i/>
        </w:rPr>
        <w:t>Chalinolobus dwyeri</w:t>
      </w:r>
      <w:r w:rsidR="00D176B4" w:rsidRPr="00C409FA">
        <w:t>)</w:t>
      </w:r>
      <w:r w:rsidR="00A07E57">
        <w:t>,</w:t>
      </w:r>
      <w:r w:rsidR="00D176B4" w:rsidRPr="00C409FA">
        <w:t xml:space="preserve"> Corben's long-eared bat (</w:t>
      </w:r>
      <w:r w:rsidR="00D176B4" w:rsidRPr="00A07E57">
        <w:rPr>
          <w:i/>
        </w:rPr>
        <w:t>Nyctophilus corbeni</w:t>
      </w:r>
      <w:r w:rsidR="00D176B4" w:rsidRPr="00C409FA">
        <w:t>)</w:t>
      </w:r>
      <w:r w:rsidR="00A07E57" w:rsidRPr="00A07E57">
        <w:t xml:space="preserve"> </w:t>
      </w:r>
      <w:r w:rsidR="00A07E57">
        <w:t>and the painted h</w:t>
      </w:r>
      <w:r w:rsidR="00A07E57" w:rsidRPr="00A07E57">
        <w:t xml:space="preserve">oneyeater </w:t>
      </w:r>
      <w:r w:rsidR="00A07E57">
        <w:t>(</w:t>
      </w:r>
      <w:r w:rsidR="00A07E57" w:rsidRPr="00A07E57">
        <w:rPr>
          <w:i/>
        </w:rPr>
        <w:t>Grantiella picta</w:t>
      </w:r>
      <w:r w:rsidR="00A07E57">
        <w:t>)</w:t>
      </w:r>
      <w:r w:rsidR="00C73BA1" w:rsidRPr="00C409FA">
        <w:t xml:space="preserve">. </w:t>
      </w:r>
    </w:p>
    <w:p w:rsidR="00C443C0" w:rsidRDefault="00314282" w:rsidP="002C1797">
      <w:r w:rsidRPr="00C409FA">
        <w:t xml:space="preserve">The ecological community can be particularly valuable as a source of winter-flowering eucalypts for transient threatened species such as </w:t>
      </w:r>
      <w:r w:rsidR="0031283D" w:rsidRPr="00C409FA">
        <w:t>regent honeyeater (</w:t>
      </w:r>
      <w:r w:rsidRPr="00A07E57">
        <w:rPr>
          <w:i/>
        </w:rPr>
        <w:t>Anthochaera phrygia</w:t>
      </w:r>
      <w:r w:rsidRPr="00C409FA">
        <w:t xml:space="preserve">) </w:t>
      </w:r>
      <w:r w:rsidRPr="008A676B">
        <w:t>and</w:t>
      </w:r>
      <w:r w:rsidR="0031283D" w:rsidRPr="008A676B">
        <w:t xml:space="preserve"> swift parrot (</w:t>
      </w:r>
      <w:r w:rsidRPr="008A676B">
        <w:rPr>
          <w:i/>
        </w:rPr>
        <w:t>Lathamus discolor</w:t>
      </w:r>
      <w:r w:rsidRPr="008A676B">
        <w:t>)</w:t>
      </w:r>
      <w:r w:rsidR="0063740D" w:rsidRPr="008A676B">
        <w:t xml:space="preserve">. The ecological community overlaps with </w:t>
      </w:r>
      <w:r w:rsidR="00274A76" w:rsidRPr="008A676B">
        <w:t xml:space="preserve">the Lower Hunter Valley </w:t>
      </w:r>
      <w:r w:rsidR="00753B62" w:rsidRPr="008A676B">
        <w:t>Important Bird and Biodiversity Area</w:t>
      </w:r>
      <w:r w:rsidR="008A676B" w:rsidRPr="008A676B">
        <w:t xml:space="preserve"> (IBA)</w:t>
      </w:r>
      <w:r w:rsidR="00CB4600">
        <w:t>.</w:t>
      </w:r>
      <w:r w:rsidR="008A676B" w:rsidRPr="008A676B">
        <w:t xml:space="preserve"> </w:t>
      </w:r>
      <w:r w:rsidR="00CB4600">
        <w:lastRenderedPageBreak/>
        <w:t>F</w:t>
      </w:r>
      <w:r w:rsidR="008A676B" w:rsidRPr="008A676B">
        <w:t xml:space="preserve">urther information </w:t>
      </w:r>
      <w:r w:rsidR="00C443C0">
        <w:t xml:space="preserve">on </w:t>
      </w:r>
      <w:r w:rsidR="008A676B" w:rsidRPr="008A676B">
        <w:t xml:space="preserve">this IBA is available at: </w:t>
      </w:r>
      <w:hyperlink r:id="rId25" w:history="1">
        <w:r w:rsidR="00C443C0" w:rsidRPr="00514BE3">
          <w:rPr>
            <w:rStyle w:val="Hyperlink"/>
          </w:rPr>
          <w:t>http://birdlife.org.au/documents/OTHPUB-IBAs-in-Danger.PDF</w:t>
        </w:r>
      </w:hyperlink>
    </w:p>
    <w:p w:rsidR="00954AA5" w:rsidRDefault="002E7AAE" w:rsidP="00451D23">
      <w:pPr>
        <w:rPr>
          <w:rFonts w:ascii="MyriadPro-Semibold" w:hAnsi="MyriadPro-Semibold" w:cs="MyriadPro-Semibold"/>
          <w:color w:val="0036C5"/>
          <w:sz w:val="32"/>
          <w:szCs w:val="32"/>
          <w:lang w:eastAsia="en-AU"/>
        </w:rPr>
      </w:pPr>
      <w:r w:rsidRPr="00C409FA">
        <w:t xml:space="preserve">It is important to help prevent further decline </w:t>
      </w:r>
      <w:r w:rsidR="0031283D" w:rsidRPr="00C409FA">
        <w:t xml:space="preserve">of the ecological community </w:t>
      </w:r>
      <w:r w:rsidRPr="00C409FA">
        <w:t xml:space="preserve">by promoting recovery through landholder and community efforts. </w:t>
      </w:r>
      <w:r w:rsidR="00177EB9" w:rsidRPr="00C409FA">
        <w:t xml:space="preserve">This, alongside the protection afforded by listing, </w:t>
      </w:r>
      <w:r w:rsidRPr="00C409FA">
        <w:t>reduces the risk of this unique and important part of the Hunter Valley</w:t>
      </w:r>
      <w:r w:rsidR="00177EB9" w:rsidRPr="00C409FA">
        <w:t xml:space="preserve">’s natural </w:t>
      </w:r>
      <w:r w:rsidRPr="00C409FA">
        <w:t>environme</w:t>
      </w:r>
      <w:r w:rsidR="00177EB9" w:rsidRPr="00C409FA">
        <w:t>nt being lost t</w:t>
      </w:r>
      <w:r w:rsidRPr="00C409FA">
        <w:t xml:space="preserve">o future generations. </w:t>
      </w:r>
      <w:r w:rsidR="00954AA5">
        <w:br w:type="page"/>
      </w:r>
    </w:p>
    <w:p w:rsidR="00DA3E66" w:rsidRPr="004D562A" w:rsidRDefault="00DA3E66" w:rsidP="00451D23">
      <w:pPr>
        <w:pStyle w:val="Subhead1"/>
        <w:spacing w:before="360"/>
      </w:pPr>
      <w:r w:rsidRPr="004D562A">
        <w:lastRenderedPageBreak/>
        <w:t xml:space="preserve">Where does the Central Hunter Valley eucalypt forest and woodland ecological community occur? </w:t>
      </w:r>
    </w:p>
    <w:p w:rsidR="00F85711" w:rsidRDefault="00DA3E66" w:rsidP="00F85711">
      <w:pPr>
        <w:pStyle w:val="Default"/>
        <w:rPr>
          <w:sz w:val="20"/>
          <w:szCs w:val="20"/>
        </w:rPr>
      </w:pPr>
      <w:r w:rsidRPr="00DA3E66">
        <w:rPr>
          <w:sz w:val="20"/>
          <w:szCs w:val="20"/>
        </w:rPr>
        <w:t xml:space="preserve">The ecological community occurs in the Hunter Valley Region (including the Goulburn Valley)—the Hunter River catchment in north east New South Wales. Much of it occurs in, or close to, the Central Hunter Valley, mainly in Muswellbrook, Singleton and Cessnock Local Government Areas (Local government area names and boundaries as at May 2016). </w:t>
      </w:r>
    </w:p>
    <w:p w:rsidR="00F85711" w:rsidRPr="00F85711" w:rsidRDefault="00F85711" w:rsidP="00F85711">
      <w:pPr>
        <w:pStyle w:val="Default"/>
        <w:rPr>
          <w:sz w:val="20"/>
          <w:szCs w:val="20"/>
        </w:rPr>
      </w:pPr>
    </w:p>
    <w:p w:rsidR="00DA3E66" w:rsidRDefault="00741B97" w:rsidP="00F85711">
      <w:pPr>
        <w:pStyle w:val="Default"/>
        <w:rPr>
          <w:sz w:val="20"/>
          <w:szCs w:val="20"/>
        </w:rPr>
      </w:pPr>
      <w:r>
        <w:rPr>
          <w:noProof/>
          <w:sz w:val="20"/>
          <w:szCs w:val="20"/>
        </w:rPr>
        <w:drawing>
          <wp:anchor distT="0" distB="0" distL="114300" distR="114300" simplePos="0" relativeHeight="251940864" behindDoc="0" locked="0" layoutInCell="1" allowOverlap="1">
            <wp:simplePos x="0" y="0"/>
            <wp:positionH relativeFrom="column">
              <wp:posOffset>-50800</wp:posOffset>
            </wp:positionH>
            <wp:positionV relativeFrom="paragraph">
              <wp:posOffset>3082925</wp:posOffset>
            </wp:positionV>
            <wp:extent cx="2943860" cy="4149090"/>
            <wp:effectExtent l="19050" t="0" r="8890" b="0"/>
            <wp:wrapTopAndBottom/>
            <wp:docPr id="37" name="Picture 36" descr="Swift parrot Ernst Vik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ft parrot Ernst Vikne.png"/>
                    <pic:cNvPicPr/>
                  </pic:nvPicPr>
                  <pic:blipFill>
                    <a:blip r:embed="rId26" cstate="email"/>
                    <a:stretch>
                      <a:fillRect/>
                    </a:stretch>
                  </pic:blipFill>
                  <pic:spPr>
                    <a:xfrm>
                      <a:off x="0" y="0"/>
                      <a:ext cx="2943860" cy="4149090"/>
                    </a:xfrm>
                    <a:prstGeom prst="rect">
                      <a:avLst/>
                    </a:prstGeom>
                  </pic:spPr>
                </pic:pic>
              </a:graphicData>
            </a:graphic>
          </wp:anchor>
        </w:drawing>
      </w:r>
      <w:r>
        <w:rPr>
          <w:noProof/>
          <w:sz w:val="20"/>
          <w:szCs w:val="20"/>
        </w:rPr>
        <w:drawing>
          <wp:anchor distT="0" distB="0" distL="114300" distR="114300" simplePos="0" relativeHeight="251941888" behindDoc="0" locked="0" layoutInCell="1" allowOverlap="1">
            <wp:simplePos x="0" y="0"/>
            <wp:positionH relativeFrom="column">
              <wp:posOffset>2921000</wp:posOffset>
            </wp:positionH>
            <wp:positionV relativeFrom="paragraph">
              <wp:posOffset>3089910</wp:posOffset>
            </wp:positionV>
            <wp:extent cx="2696210" cy="4149090"/>
            <wp:effectExtent l="19050" t="0" r="8890" b="0"/>
            <wp:wrapTopAndBottom/>
            <wp:docPr id="38" name="Picture 37" descr="Regent honeyeater - EA010420 Crop Graeme Chap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t honeyeater - EA010420 Crop Graeme Chapman.png"/>
                    <pic:cNvPicPr/>
                  </pic:nvPicPr>
                  <pic:blipFill>
                    <a:blip r:embed="rId27" cstate="email"/>
                    <a:stretch>
                      <a:fillRect/>
                    </a:stretch>
                  </pic:blipFill>
                  <pic:spPr>
                    <a:xfrm>
                      <a:off x="0" y="0"/>
                      <a:ext cx="2696210" cy="4149090"/>
                    </a:xfrm>
                    <a:prstGeom prst="rect">
                      <a:avLst/>
                    </a:prstGeom>
                  </pic:spPr>
                </pic:pic>
              </a:graphicData>
            </a:graphic>
          </wp:anchor>
        </w:drawing>
      </w:r>
      <w:r>
        <w:rPr>
          <w:noProof/>
          <w:sz w:val="20"/>
          <w:szCs w:val="20"/>
        </w:rPr>
        <w:drawing>
          <wp:anchor distT="0" distB="0" distL="114300" distR="114300" simplePos="0" relativeHeight="251937792" behindDoc="0" locked="0" layoutInCell="1" allowOverlap="1">
            <wp:simplePos x="0" y="0"/>
            <wp:positionH relativeFrom="column">
              <wp:posOffset>2810510</wp:posOffset>
            </wp:positionH>
            <wp:positionV relativeFrom="paragraph">
              <wp:posOffset>284480</wp:posOffset>
            </wp:positionV>
            <wp:extent cx="2806700" cy="2770505"/>
            <wp:effectExtent l="19050" t="0" r="0" b="0"/>
            <wp:wrapTopAndBottom/>
            <wp:docPr id="26" name="Picture 25" descr="Spotted-tailed quoll Dave Watts -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ted-tailed quoll Dave Watts - Crop.png"/>
                    <pic:cNvPicPr/>
                  </pic:nvPicPr>
                  <pic:blipFill>
                    <a:blip r:embed="rId28" cstate="email"/>
                    <a:stretch>
                      <a:fillRect/>
                    </a:stretch>
                  </pic:blipFill>
                  <pic:spPr>
                    <a:xfrm>
                      <a:off x="0" y="0"/>
                      <a:ext cx="2806700" cy="2770505"/>
                    </a:xfrm>
                    <a:prstGeom prst="rect">
                      <a:avLst/>
                    </a:prstGeom>
                  </pic:spPr>
                </pic:pic>
              </a:graphicData>
            </a:graphic>
          </wp:anchor>
        </w:drawing>
      </w:r>
      <w:r>
        <w:rPr>
          <w:noProof/>
          <w:sz w:val="20"/>
          <w:szCs w:val="20"/>
        </w:rPr>
        <w:drawing>
          <wp:anchor distT="0" distB="0" distL="114300" distR="114300" simplePos="0" relativeHeight="251938816" behindDoc="0" locked="0" layoutInCell="1" allowOverlap="1">
            <wp:simplePos x="0" y="0"/>
            <wp:positionH relativeFrom="column">
              <wp:posOffset>-50800</wp:posOffset>
            </wp:positionH>
            <wp:positionV relativeFrom="paragraph">
              <wp:posOffset>284480</wp:posOffset>
            </wp:positionV>
            <wp:extent cx="2841625" cy="2770505"/>
            <wp:effectExtent l="19050" t="0" r="0" b="0"/>
            <wp:wrapTopAndBottom/>
            <wp:docPr id="35" name="Picture 31" descr="Painted honeyeater Brian Furby -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d honeyeater Brian Furby - Crop.png"/>
                    <pic:cNvPicPr/>
                  </pic:nvPicPr>
                  <pic:blipFill>
                    <a:blip r:embed="rId29" cstate="email"/>
                    <a:stretch>
                      <a:fillRect/>
                    </a:stretch>
                  </pic:blipFill>
                  <pic:spPr>
                    <a:xfrm>
                      <a:off x="0" y="0"/>
                      <a:ext cx="2841625" cy="2770505"/>
                    </a:xfrm>
                    <a:prstGeom prst="rect">
                      <a:avLst/>
                    </a:prstGeom>
                  </pic:spPr>
                </pic:pic>
              </a:graphicData>
            </a:graphic>
          </wp:anchor>
        </w:drawing>
      </w:r>
    </w:p>
    <w:p w:rsidR="00741B97" w:rsidRPr="00DA3E66" w:rsidRDefault="00741B97" w:rsidP="00F85711">
      <w:pPr>
        <w:pStyle w:val="Default"/>
        <w:rPr>
          <w:sz w:val="20"/>
          <w:szCs w:val="20"/>
        </w:rPr>
      </w:pPr>
    </w:p>
    <w:p w:rsidR="0035387B" w:rsidRDefault="00AD689A" w:rsidP="006060A8">
      <w:pPr>
        <w:spacing w:before="60" w:after="0" w:line="240" w:lineRule="auto"/>
        <w:ind w:right="0"/>
      </w:pPr>
      <w:r>
        <w:rPr>
          <w:sz w:val="16"/>
          <w:szCs w:val="16"/>
        </w:rPr>
        <w:t xml:space="preserve">(Clockwise) </w:t>
      </w:r>
      <w:r w:rsidR="001934F9" w:rsidRPr="006B4D60">
        <w:rPr>
          <w:sz w:val="16"/>
          <w:szCs w:val="16"/>
        </w:rPr>
        <w:t xml:space="preserve">Painted honeyeater </w:t>
      </w:r>
      <w:r w:rsidR="00C97A18" w:rsidRPr="00C97A18">
        <w:rPr>
          <w:sz w:val="16"/>
          <w:szCs w:val="16"/>
        </w:rPr>
        <w:t>© Copyright</w:t>
      </w:r>
      <w:r w:rsidR="001934F9" w:rsidRPr="006B4D60">
        <w:rPr>
          <w:sz w:val="16"/>
          <w:szCs w:val="16"/>
        </w:rPr>
        <w:t xml:space="preserve"> Brian Furby Collection</w:t>
      </w:r>
      <w:r w:rsidR="001934F9">
        <w:rPr>
          <w:sz w:val="16"/>
          <w:szCs w:val="16"/>
        </w:rPr>
        <w:t xml:space="preserve">; </w:t>
      </w:r>
      <w:r w:rsidR="00AA58A2">
        <w:rPr>
          <w:sz w:val="16"/>
          <w:szCs w:val="16"/>
        </w:rPr>
        <w:t>s</w:t>
      </w:r>
      <w:r w:rsidR="008D2554" w:rsidRPr="005E0991">
        <w:rPr>
          <w:sz w:val="16"/>
          <w:szCs w:val="16"/>
        </w:rPr>
        <w:t xml:space="preserve">potted-tailed quoll © </w:t>
      </w:r>
      <w:r w:rsidR="008D2554" w:rsidRPr="005E0991">
        <w:rPr>
          <w:rFonts w:cs="AGaramondPro-Regular"/>
          <w:sz w:val="16"/>
          <w:szCs w:val="16"/>
          <w:lang w:eastAsia="en-AU"/>
        </w:rPr>
        <w:t>Copyright</w:t>
      </w:r>
      <w:r w:rsidR="008D2554" w:rsidRPr="005E0991">
        <w:rPr>
          <w:sz w:val="16"/>
          <w:szCs w:val="16"/>
        </w:rPr>
        <w:t xml:space="preserve"> Dave Watts</w:t>
      </w:r>
      <w:r w:rsidR="009A2D9E">
        <w:rPr>
          <w:sz w:val="16"/>
          <w:szCs w:val="16"/>
        </w:rPr>
        <w:t xml:space="preserve">; </w:t>
      </w:r>
      <w:r>
        <w:rPr>
          <w:sz w:val="16"/>
          <w:szCs w:val="16"/>
        </w:rPr>
        <w:br/>
      </w:r>
      <w:r w:rsidR="004F3DFC">
        <w:rPr>
          <w:sz w:val="16"/>
          <w:szCs w:val="16"/>
        </w:rPr>
        <w:t>r</w:t>
      </w:r>
      <w:r w:rsidR="009A2D9E" w:rsidRPr="00392F86">
        <w:rPr>
          <w:sz w:val="16"/>
          <w:szCs w:val="16"/>
        </w:rPr>
        <w:t xml:space="preserve">egent honeyeater © </w:t>
      </w:r>
      <w:r w:rsidR="009A2D9E">
        <w:rPr>
          <w:rFonts w:cs="Arial"/>
          <w:sz w:val="16"/>
          <w:szCs w:val="16"/>
        </w:rPr>
        <w:t xml:space="preserve">Copyright </w:t>
      </w:r>
      <w:r w:rsidR="009A2D9E" w:rsidRPr="00392F86">
        <w:rPr>
          <w:sz w:val="16"/>
          <w:szCs w:val="16"/>
        </w:rPr>
        <w:t>Graeme Chapman</w:t>
      </w:r>
      <w:r w:rsidRPr="00AD689A">
        <w:rPr>
          <w:sz w:val="16"/>
          <w:szCs w:val="16"/>
        </w:rPr>
        <w:t xml:space="preserve"> </w:t>
      </w:r>
      <w:r>
        <w:rPr>
          <w:sz w:val="16"/>
          <w:szCs w:val="16"/>
        </w:rPr>
        <w:t>swift p</w:t>
      </w:r>
      <w:r w:rsidRPr="009A2D9E">
        <w:rPr>
          <w:sz w:val="16"/>
          <w:szCs w:val="16"/>
        </w:rPr>
        <w:t xml:space="preserve">arrot </w:t>
      </w:r>
      <w:r w:rsidRPr="00C97A18">
        <w:rPr>
          <w:sz w:val="16"/>
          <w:szCs w:val="16"/>
        </w:rPr>
        <w:t>© Copyright</w:t>
      </w:r>
      <w:r w:rsidRPr="009A2D9E">
        <w:rPr>
          <w:sz w:val="16"/>
          <w:szCs w:val="16"/>
        </w:rPr>
        <w:t xml:space="preserve"> Ernst Vikne</w:t>
      </w:r>
      <w:r w:rsidR="009A2D9E">
        <w:t>.</w:t>
      </w:r>
      <w:r w:rsidR="0035387B">
        <w:br w:type="page"/>
      </w:r>
    </w:p>
    <w:p w:rsidR="00741B97" w:rsidRDefault="00465AA1" w:rsidP="00465AA1">
      <w:pPr>
        <w:ind w:left="-567" w:right="0"/>
      </w:pPr>
      <w:r>
        <w:rPr>
          <w:noProof/>
          <w:lang w:eastAsia="en-AU"/>
        </w:rPr>
        <w:lastRenderedPageBreak/>
        <w:drawing>
          <wp:inline distT="0" distB="0" distL="0" distR="0">
            <wp:extent cx="6053892" cy="8562109"/>
            <wp:effectExtent l="19050" t="0" r="4008" b="0"/>
            <wp:docPr id="3" name="Picture 2" descr="Page 08-20 130_43_HVRemnantForests_LikelyMay_v2 Prt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08-20 130_43_HVRemnantForests_LikelyMay_v2 Prtrt.jpg"/>
                    <pic:cNvPicPr/>
                  </pic:nvPicPr>
                  <pic:blipFill>
                    <a:blip r:embed="rId30" cstate="print"/>
                    <a:stretch>
                      <a:fillRect/>
                    </a:stretch>
                  </pic:blipFill>
                  <pic:spPr>
                    <a:xfrm>
                      <a:off x="0" y="0"/>
                      <a:ext cx="6059004" cy="8569338"/>
                    </a:xfrm>
                    <a:prstGeom prst="rect">
                      <a:avLst/>
                    </a:prstGeom>
                  </pic:spPr>
                </pic:pic>
              </a:graphicData>
            </a:graphic>
          </wp:inline>
        </w:drawing>
      </w:r>
      <w:r w:rsidR="00A02846" w:rsidRPr="00F85711">
        <w:t xml:space="preserve">This map is also available online at: </w:t>
      </w:r>
      <w:hyperlink r:id="rId31" w:history="1">
        <w:r w:rsidR="00A02846" w:rsidRPr="00514BE3">
          <w:rPr>
            <w:rStyle w:val="Hyperlink"/>
          </w:rPr>
          <w:t>http://www.environment.gov.au/biodiversity/threatened/communities/maps/pubs/130-map.pdf</w:t>
        </w:r>
      </w:hyperlink>
    </w:p>
    <w:p w:rsidR="008369F9" w:rsidRDefault="008369F9" w:rsidP="00465AA1">
      <w:pPr>
        <w:ind w:left="-567" w:right="0"/>
        <w:contextualSpacing/>
      </w:pPr>
      <w:r w:rsidRPr="00F85711">
        <w:t>Note that property specific maps, available from state agencies, do not always identify EPBC-listed ecological communities.</w:t>
      </w:r>
      <w:r>
        <w:br w:type="page"/>
      </w:r>
    </w:p>
    <w:p w:rsidR="00142D97" w:rsidRPr="002C1797" w:rsidRDefault="00142D97" w:rsidP="00522970">
      <w:pPr>
        <w:pStyle w:val="Subhead1"/>
      </w:pPr>
      <w:r w:rsidRPr="002C1797">
        <w:lastRenderedPageBreak/>
        <w:t xml:space="preserve">Why does </w:t>
      </w:r>
      <w:r w:rsidR="00DF7A41" w:rsidRPr="002C1797">
        <w:t xml:space="preserve">the ecological community </w:t>
      </w:r>
      <w:r w:rsidRPr="002C1797">
        <w:t>need national</w:t>
      </w:r>
      <w:r w:rsidRPr="002C1797">
        <w:rPr>
          <w:rStyle w:val="nobreak"/>
        </w:rPr>
        <w:t xml:space="preserve"> </w:t>
      </w:r>
      <w:r w:rsidRPr="002C1797">
        <w:t>protection?</w:t>
      </w:r>
    </w:p>
    <w:p w:rsidR="00705351" w:rsidRDefault="00705351" w:rsidP="00705351">
      <w:r w:rsidRPr="00C409FA">
        <w:t xml:space="preserve">The Hunter Valley is the largest of the lowland plains on the New South Wales coast. Its vegetation was cleared relatively early in the European settlement of Australia due to its high value as agricultural land. More recently, the vegetation has been cleared for mining, suburbs and roads. </w:t>
      </w:r>
    </w:p>
    <w:p w:rsidR="008E15F2" w:rsidRPr="004D562A" w:rsidRDefault="00142D97" w:rsidP="002C1797">
      <w:r w:rsidRPr="004D562A">
        <w:t xml:space="preserve">In </w:t>
      </w:r>
      <w:r w:rsidR="009F23FD" w:rsidRPr="004D562A">
        <w:t>May</w:t>
      </w:r>
      <w:r w:rsidRPr="004D562A">
        <w:t xml:space="preserve"> 201</w:t>
      </w:r>
      <w:r w:rsidR="00AB1BBD" w:rsidRPr="004D562A">
        <w:t>5</w:t>
      </w:r>
      <w:r w:rsidRPr="004D562A">
        <w:t xml:space="preserve"> the </w:t>
      </w:r>
      <w:r w:rsidRPr="002C1797">
        <w:t>Australian</w:t>
      </w:r>
      <w:r w:rsidRPr="004D562A">
        <w:t xml:space="preserve"> Government Minister for the Environment listed the </w:t>
      </w:r>
      <w:r w:rsidR="009C193A" w:rsidRPr="004D562A">
        <w:t>Central Hunter Valley eucalypt forest and woodland</w:t>
      </w:r>
      <w:r w:rsidRPr="004D562A">
        <w:t xml:space="preserve"> ecological community</w:t>
      </w:r>
      <w:r w:rsidR="008E15F2" w:rsidRPr="004D562A">
        <w:t xml:space="preserve">, </w:t>
      </w:r>
      <w:r w:rsidRPr="004D562A">
        <w:t>after considering the advice of the Threatened Species Scientific Committee</w:t>
      </w:r>
      <w:r w:rsidR="008E15F2" w:rsidRPr="004D562A">
        <w:t xml:space="preserve"> (the Committee)</w:t>
      </w:r>
      <w:r w:rsidRPr="004D562A">
        <w:t xml:space="preserve">. A rigorous assessment of the scientific evidence </w:t>
      </w:r>
      <w:r w:rsidR="00EA6653" w:rsidRPr="004D562A">
        <w:t xml:space="preserve">found that it met the eligibility </w:t>
      </w:r>
      <w:r w:rsidRPr="004D562A">
        <w:t xml:space="preserve">criteria </w:t>
      </w:r>
      <w:r w:rsidR="00EA6653" w:rsidRPr="004D562A">
        <w:t xml:space="preserve">for listing as critically endangered </w:t>
      </w:r>
      <w:r w:rsidRPr="004D562A">
        <w:t xml:space="preserve">under </w:t>
      </w:r>
      <w:r w:rsidR="000C7561" w:rsidRPr="004D562A">
        <w:t>the EPBC Act, Australia’s national environment law</w:t>
      </w:r>
      <w:r w:rsidRPr="004D562A">
        <w:t xml:space="preserve">. </w:t>
      </w:r>
    </w:p>
    <w:p w:rsidR="00142D97" w:rsidRPr="004D562A" w:rsidRDefault="00142D97" w:rsidP="002C1797">
      <w:r w:rsidRPr="004D562A">
        <w:t>The Committee found that:</w:t>
      </w:r>
    </w:p>
    <w:p w:rsidR="00142D97" w:rsidRPr="004D562A" w:rsidRDefault="00084CB7" w:rsidP="002C1797">
      <w:pPr>
        <w:pStyle w:val="ListBullet"/>
      </w:pPr>
      <w:r w:rsidRPr="004D562A">
        <w:t>t</w:t>
      </w:r>
      <w:r w:rsidR="00142D97" w:rsidRPr="004D562A">
        <w:t>he ecological community had undergone a decline of more than 70</w:t>
      </w:r>
      <w:r w:rsidR="00830C86" w:rsidRPr="004D562A">
        <w:t xml:space="preserve"> per cent </w:t>
      </w:r>
      <w:r w:rsidR="00142D97" w:rsidRPr="004D562A">
        <w:t>in extent</w:t>
      </w:r>
      <w:r w:rsidR="00A41808">
        <w:t xml:space="preserve"> (total area)</w:t>
      </w:r>
    </w:p>
    <w:p w:rsidR="00142D97" w:rsidRPr="004D562A" w:rsidRDefault="00E21674" w:rsidP="002C1797">
      <w:pPr>
        <w:pStyle w:val="ListBullet"/>
      </w:pPr>
      <w:r w:rsidRPr="004D562A">
        <w:t xml:space="preserve">the ecological community </w:t>
      </w:r>
      <w:r w:rsidR="008E15F2" w:rsidRPr="004D562A">
        <w:t xml:space="preserve">now </w:t>
      </w:r>
      <w:r w:rsidR="00142D97" w:rsidRPr="004D562A">
        <w:t>occurs as highly fragmented patches</w:t>
      </w:r>
      <w:r w:rsidR="008E15F2" w:rsidRPr="004D562A">
        <w:t>,</w:t>
      </w:r>
      <w:r w:rsidR="00142D97" w:rsidRPr="004D562A">
        <w:t xml:space="preserve"> </w:t>
      </w:r>
      <w:r w:rsidR="00D81FE2">
        <w:t xml:space="preserve">with many </w:t>
      </w:r>
      <w:r w:rsidR="00B71CE9" w:rsidRPr="004D562A">
        <w:t xml:space="preserve">less than </w:t>
      </w:r>
      <w:r w:rsidR="008E15F2" w:rsidRPr="004D562A">
        <w:t>2</w:t>
      </w:r>
      <w:r w:rsidR="00142D97" w:rsidRPr="004D562A">
        <w:t xml:space="preserve"> ha in size</w:t>
      </w:r>
    </w:p>
    <w:p w:rsidR="00142D97" w:rsidRPr="004D562A" w:rsidRDefault="00084CB7" w:rsidP="002C1797">
      <w:pPr>
        <w:pStyle w:val="ListBullet"/>
      </w:pPr>
      <w:r w:rsidRPr="004D562A">
        <w:t>i</w:t>
      </w:r>
      <w:r w:rsidR="00142D97" w:rsidRPr="004D562A">
        <w:t xml:space="preserve">t has experienced a severe reduction in integrity due </w:t>
      </w:r>
      <w:r w:rsidR="008E15F2" w:rsidRPr="004D562A">
        <w:t xml:space="preserve">to </w:t>
      </w:r>
      <w:r w:rsidR="00142D97" w:rsidRPr="004D562A">
        <w:t>the combined effects of</w:t>
      </w:r>
      <w:r w:rsidR="00CA5C92" w:rsidRPr="004D562A">
        <w:t>:</w:t>
      </w:r>
      <w:r w:rsidR="00142D97" w:rsidRPr="004D562A">
        <w:t xml:space="preserve"> </w:t>
      </w:r>
      <w:r w:rsidR="00B71CE9" w:rsidRPr="004D562A">
        <w:t xml:space="preserve">substantial clearing and </w:t>
      </w:r>
      <w:r w:rsidR="00142D97" w:rsidRPr="004D562A">
        <w:t xml:space="preserve">fragmentation, weed infestations, </w:t>
      </w:r>
      <w:r w:rsidR="00CF153D" w:rsidRPr="004D562A">
        <w:t>loss of fauna, heavy</w:t>
      </w:r>
      <w:r w:rsidR="00142D97" w:rsidRPr="004D562A">
        <w:t xml:space="preserve"> grazing and changes to natural fire regimes.</w:t>
      </w:r>
    </w:p>
    <w:p w:rsidR="00FE281D" w:rsidRDefault="00142D97" w:rsidP="009B5BC5">
      <w:pPr>
        <w:pStyle w:val="Text"/>
        <w:spacing w:before="0" w:line="276" w:lineRule="auto"/>
        <w:rPr>
          <w:rFonts w:ascii="AGaramondPro-Regular" w:hAnsi="AGaramondPro-Regular"/>
        </w:rPr>
      </w:pPr>
      <w:r w:rsidRPr="002C1797">
        <w:rPr>
          <w:rFonts w:ascii="AGaramondPro-Regular" w:hAnsi="AGaramondPro-Regular"/>
        </w:rPr>
        <w:t xml:space="preserve">The overall aim of </w:t>
      </w:r>
      <w:r w:rsidR="006F0E8F">
        <w:rPr>
          <w:rFonts w:ascii="AGaramondPro-Regular" w:hAnsi="AGaramondPro-Regular"/>
        </w:rPr>
        <w:t xml:space="preserve">nationally </w:t>
      </w:r>
      <w:r w:rsidRPr="002C1797">
        <w:rPr>
          <w:rFonts w:ascii="AGaramondPro-Regular" w:hAnsi="AGaramondPro-Regular"/>
        </w:rPr>
        <w:t xml:space="preserve">listing </w:t>
      </w:r>
      <w:r w:rsidR="00084CB7" w:rsidRPr="002C1797">
        <w:rPr>
          <w:rFonts w:ascii="AGaramondPro-Regular" w:hAnsi="AGaramondPro-Regular"/>
        </w:rPr>
        <w:t xml:space="preserve">the ecological community </w:t>
      </w:r>
      <w:r w:rsidRPr="002C1797">
        <w:rPr>
          <w:rFonts w:ascii="AGaramondPro-Regular" w:hAnsi="AGaramondPro-Regular"/>
        </w:rPr>
        <w:t>is to prevent its decline and support on-ground efforts t</w:t>
      </w:r>
      <w:r w:rsidR="00D87A02" w:rsidRPr="002C1797">
        <w:rPr>
          <w:rFonts w:ascii="AGaramondPro-Regular" w:hAnsi="AGaramondPro-Regular"/>
        </w:rPr>
        <w:t xml:space="preserve">o </w:t>
      </w:r>
      <w:r w:rsidRPr="002C1797">
        <w:rPr>
          <w:rFonts w:ascii="AGaramondPro-Regular" w:hAnsi="AGaramondPro-Regular"/>
        </w:rPr>
        <w:t xml:space="preserve">ensure its long-term survival. The </w:t>
      </w:r>
      <w:r w:rsidR="00192F47" w:rsidRPr="002C1797">
        <w:rPr>
          <w:rFonts w:ascii="AGaramondPro-Regular" w:hAnsi="AGaramondPro-Regular"/>
        </w:rPr>
        <w:t>Conservation Advice</w:t>
      </w:r>
      <w:r w:rsidR="00A242EC">
        <w:rPr>
          <w:rFonts w:ascii="AGaramondPro-Regular" w:hAnsi="AGaramondPro-Regular"/>
        </w:rPr>
        <w:t xml:space="preserve"> </w:t>
      </w:r>
      <w:r w:rsidR="00D87A02" w:rsidRPr="002C1797">
        <w:rPr>
          <w:rFonts w:ascii="AGaramondPro-Regular" w:hAnsi="AGaramondPro-Regular"/>
        </w:rPr>
        <w:t>for the ecological community</w:t>
      </w:r>
      <w:r w:rsidR="00C568DD">
        <w:rPr>
          <w:rFonts w:ascii="AGaramondPro-Regular" w:hAnsi="AGaramondPro-Regular"/>
        </w:rPr>
        <w:t xml:space="preserve"> </w:t>
      </w:r>
      <w:r w:rsidRPr="002C1797">
        <w:rPr>
          <w:rFonts w:ascii="AGaramondPro-Regular" w:hAnsi="AGaramondPro-Regular"/>
        </w:rPr>
        <w:t xml:space="preserve">outlines a range of priority research and management actions that provide guidance on how to </w:t>
      </w:r>
      <w:r w:rsidR="000C7561" w:rsidRPr="002C1797">
        <w:rPr>
          <w:rFonts w:ascii="AGaramondPro-Regular" w:hAnsi="AGaramondPro-Regular"/>
        </w:rPr>
        <w:t>manage,</w:t>
      </w:r>
      <w:r w:rsidRPr="002C1797">
        <w:rPr>
          <w:rFonts w:ascii="AGaramondPro-Regular" w:hAnsi="AGaramondPro-Regular"/>
        </w:rPr>
        <w:t xml:space="preserve"> restore and protect </w:t>
      </w:r>
      <w:r w:rsidR="00D87A02" w:rsidRPr="002C1797">
        <w:rPr>
          <w:rFonts w:ascii="AGaramondPro-Regular" w:hAnsi="AGaramondPro-Regular"/>
        </w:rPr>
        <w:t>i</w:t>
      </w:r>
      <w:r w:rsidRPr="002C1797">
        <w:rPr>
          <w:rFonts w:ascii="AGaramondPro-Regular" w:hAnsi="AGaramondPro-Regular"/>
        </w:rPr>
        <w:t xml:space="preserve">t. </w:t>
      </w:r>
      <w:r w:rsidR="00C568DD">
        <w:rPr>
          <w:rFonts w:ascii="AGaramondPro-Regular" w:hAnsi="AGaramondPro-Regular"/>
        </w:rPr>
        <w:t xml:space="preserve">This Conservation Advice can be found on the Department’s website: </w:t>
      </w:r>
      <w:hyperlink r:id="rId32" w:history="1">
        <w:r w:rsidR="00C35E6E" w:rsidRPr="00A5374E">
          <w:rPr>
            <w:rStyle w:val="Hyperlink"/>
            <w:rFonts w:ascii="AGaramondPro-Regular" w:hAnsi="AGaramondPro-Regular"/>
          </w:rPr>
          <w:t>http://www.environment.gov.au/cgi-bin/sprat/public/publicshowcommunity.pl?id=130</w:t>
        </w:r>
      </w:hyperlink>
    </w:p>
    <w:p w:rsidR="00FF1572" w:rsidRDefault="00FF1572" w:rsidP="009B5BC5">
      <w:pPr>
        <w:pStyle w:val="Text"/>
        <w:spacing w:before="0" w:after="0" w:line="276" w:lineRule="auto"/>
        <w:ind w:left="-567" w:right="-1135"/>
        <w:rPr>
          <w:rFonts w:cs="Arial"/>
          <w:sz w:val="16"/>
          <w:szCs w:val="16"/>
        </w:rPr>
      </w:pPr>
    </w:p>
    <w:p w:rsidR="00FF1572" w:rsidRDefault="00FF1572" w:rsidP="007D2742">
      <w:pPr>
        <w:pStyle w:val="Text"/>
        <w:spacing w:before="0" w:line="276" w:lineRule="auto"/>
        <w:ind w:left="-709" w:right="-1135"/>
        <w:rPr>
          <w:rFonts w:cs="Arial"/>
          <w:sz w:val="16"/>
          <w:szCs w:val="16"/>
        </w:rPr>
      </w:pPr>
      <w:r>
        <w:rPr>
          <w:rFonts w:cs="Arial"/>
          <w:noProof/>
          <w:sz w:val="16"/>
          <w:szCs w:val="16"/>
          <w:lang w:eastAsia="en-AU"/>
        </w:rPr>
        <w:drawing>
          <wp:inline distT="0" distB="0" distL="0" distR="0">
            <wp:extent cx="3071284" cy="4584453"/>
            <wp:effectExtent l="19050" t="0" r="0" b="0"/>
            <wp:docPr id="21" name="Picture 25" descr="T:\Branch Folders\WB\EC\EC Listed\Western Sydney Dry Rainforest\Photos\Robin Woods - Hawkesbury envt network\WSDR BEST 2013 - Robin Woods\WSDR Landscap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Branch Folders\WB\EC\EC Listed\Western Sydney Dry Rainforest\Photos\Robin Woods - Hawkesbury envt network\WSDR BEST 2013 - Robin Woods\WSDR Landscape 11.jpg"/>
                    <pic:cNvPicPr>
                      <a:picLocks noChangeAspect="1" noChangeArrowheads="1"/>
                    </pic:cNvPicPr>
                  </pic:nvPicPr>
                  <pic:blipFill>
                    <a:blip r:embed="rId33" cstate="email"/>
                    <a:stretch>
                      <a:fillRect/>
                    </a:stretch>
                  </pic:blipFill>
                  <pic:spPr bwMode="auto">
                    <a:xfrm>
                      <a:off x="0" y="0"/>
                      <a:ext cx="3075346" cy="4590517"/>
                    </a:xfrm>
                    <a:prstGeom prst="rect">
                      <a:avLst/>
                    </a:prstGeom>
                    <a:noFill/>
                    <a:ln w="9525">
                      <a:noFill/>
                      <a:miter lim="800000"/>
                      <a:headEnd/>
                      <a:tailEnd/>
                    </a:ln>
                  </pic:spPr>
                </pic:pic>
              </a:graphicData>
            </a:graphic>
          </wp:inline>
        </w:drawing>
      </w:r>
      <w:r>
        <w:rPr>
          <w:rFonts w:ascii="AGaramondPro-Regular" w:hAnsi="AGaramondPro-Regular"/>
          <w:noProof/>
          <w:lang w:eastAsia="en-AU"/>
        </w:rPr>
        <w:drawing>
          <wp:inline distT="0" distB="0" distL="0" distR="0">
            <wp:extent cx="3433241" cy="4577524"/>
            <wp:effectExtent l="19050" t="0" r="0" b="0"/>
            <wp:docPr id="24" name="Picture 7" descr="Diuris tricolor 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uris tricolor IMG_2477.jpg"/>
                    <pic:cNvPicPr/>
                  </pic:nvPicPr>
                  <pic:blipFill>
                    <a:blip r:embed="rId34" cstate="email"/>
                    <a:stretch>
                      <a:fillRect/>
                    </a:stretch>
                  </pic:blipFill>
                  <pic:spPr>
                    <a:xfrm>
                      <a:off x="0" y="0"/>
                      <a:ext cx="3436953" cy="4582473"/>
                    </a:xfrm>
                    <a:prstGeom prst="rect">
                      <a:avLst/>
                    </a:prstGeom>
                  </pic:spPr>
                </pic:pic>
              </a:graphicData>
            </a:graphic>
          </wp:inline>
        </w:drawing>
      </w:r>
    </w:p>
    <w:p w:rsidR="00701A67" w:rsidRDefault="00EE17F3" w:rsidP="00AD689A">
      <w:pPr>
        <w:pStyle w:val="ListBullet"/>
        <w:numPr>
          <w:ilvl w:val="0"/>
          <w:numId w:val="0"/>
        </w:numPr>
        <w:spacing w:before="240" w:line="240" w:lineRule="auto"/>
        <w:ind w:left="-567" w:right="-1135"/>
        <w:rPr>
          <w:sz w:val="16"/>
          <w:szCs w:val="16"/>
        </w:rPr>
      </w:pPr>
      <w:r w:rsidRPr="00EE17F3">
        <w:rPr>
          <w:rFonts w:cs="Arial"/>
          <w:sz w:val="16"/>
          <w:szCs w:val="16"/>
        </w:rPr>
        <w:t xml:space="preserve">Austral toadflax </w:t>
      </w:r>
      <w:r w:rsidR="009F23FD" w:rsidRPr="002C1797">
        <w:rPr>
          <w:sz w:val="16"/>
          <w:szCs w:val="16"/>
        </w:rPr>
        <w:t xml:space="preserve">© </w:t>
      </w:r>
      <w:r w:rsidR="002C1797" w:rsidRPr="002C1797">
        <w:rPr>
          <w:sz w:val="16"/>
          <w:szCs w:val="16"/>
        </w:rPr>
        <w:t xml:space="preserve">Copyright </w:t>
      </w:r>
      <w:r w:rsidRPr="00EE17F3">
        <w:rPr>
          <w:sz w:val="16"/>
          <w:szCs w:val="16"/>
        </w:rPr>
        <w:t>Nev Fenton</w:t>
      </w:r>
      <w:r w:rsidR="00D6429E">
        <w:rPr>
          <w:sz w:val="16"/>
          <w:szCs w:val="16"/>
        </w:rPr>
        <w:t xml:space="preserve">; </w:t>
      </w:r>
      <w:r w:rsidR="00701A67" w:rsidRPr="00D6429E">
        <w:rPr>
          <w:i/>
          <w:sz w:val="16"/>
          <w:szCs w:val="16"/>
        </w:rPr>
        <w:t>Diuris tricolor</w:t>
      </w:r>
      <w:r w:rsidR="00701A67">
        <w:rPr>
          <w:sz w:val="16"/>
          <w:szCs w:val="16"/>
        </w:rPr>
        <w:t xml:space="preserve"> (</w:t>
      </w:r>
      <w:r w:rsidR="00D6429E">
        <w:rPr>
          <w:sz w:val="16"/>
          <w:szCs w:val="16"/>
        </w:rPr>
        <w:t>painted d</w:t>
      </w:r>
      <w:r w:rsidR="00D6429E" w:rsidRPr="00D6429E">
        <w:rPr>
          <w:sz w:val="16"/>
          <w:szCs w:val="16"/>
        </w:rPr>
        <w:t>iuris</w:t>
      </w:r>
      <w:r w:rsidR="00D8061E">
        <w:rPr>
          <w:sz w:val="16"/>
          <w:szCs w:val="16"/>
        </w:rPr>
        <w:t xml:space="preserve">, </w:t>
      </w:r>
      <w:r w:rsidR="00D6429E">
        <w:rPr>
          <w:sz w:val="16"/>
          <w:szCs w:val="16"/>
        </w:rPr>
        <w:t>pine donkey orchid</w:t>
      </w:r>
      <w:r w:rsidR="00D8061E">
        <w:rPr>
          <w:sz w:val="16"/>
          <w:szCs w:val="16"/>
        </w:rPr>
        <w:t xml:space="preserve">, </w:t>
      </w:r>
      <w:r w:rsidR="0067055A" w:rsidRPr="008C579E">
        <w:rPr>
          <w:sz w:val="16"/>
          <w:szCs w:val="16"/>
        </w:rPr>
        <w:t>spotted-throat cowslip</w:t>
      </w:r>
      <w:r w:rsidR="00701A67">
        <w:rPr>
          <w:sz w:val="16"/>
          <w:szCs w:val="16"/>
        </w:rPr>
        <w:t>)</w:t>
      </w:r>
      <w:r w:rsidR="00D6429E">
        <w:rPr>
          <w:sz w:val="16"/>
          <w:szCs w:val="16"/>
        </w:rPr>
        <w:t xml:space="preserve"> </w:t>
      </w:r>
      <w:r w:rsidR="00701A67" w:rsidRPr="002C1797">
        <w:rPr>
          <w:sz w:val="16"/>
          <w:szCs w:val="16"/>
        </w:rPr>
        <w:t xml:space="preserve">© Copyright </w:t>
      </w:r>
      <w:r w:rsidR="00D8061E" w:rsidRPr="00D8061E">
        <w:rPr>
          <w:sz w:val="16"/>
          <w:szCs w:val="16"/>
        </w:rPr>
        <w:t>Colin Rowan</w:t>
      </w:r>
      <w:r w:rsidR="00D8061E">
        <w:rPr>
          <w:sz w:val="16"/>
          <w:szCs w:val="16"/>
        </w:rPr>
        <w:t>.</w:t>
      </w:r>
    </w:p>
    <w:p w:rsidR="00584DA9" w:rsidRPr="002C1797" w:rsidRDefault="00584DA9" w:rsidP="00701A67">
      <w:pPr>
        <w:pStyle w:val="ListBullet"/>
        <w:numPr>
          <w:ilvl w:val="0"/>
          <w:numId w:val="0"/>
        </w:numPr>
        <w:spacing w:before="240" w:line="240" w:lineRule="auto"/>
        <w:ind w:right="0"/>
        <w:rPr>
          <w:sz w:val="16"/>
          <w:szCs w:val="16"/>
        </w:rPr>
      </w:pPr>
      <w:r w:rsidRPr="002C1797">
        <w:rPr>
          <w:sz w:val="16"/>
          <w:szCs w:val="16"/>
        </w:rPr>
        <w:lastRenderedPageBreak/>
        <w:br w:type="page"/>
      </w:r>
    </w:p>
    <w:p w:rsidR="00D91577" w:rsidRPr="004D562A" w:rsidRDefault="00D91577" w:rsidP="00522970">
      <w:pPr>
        <w:pStyle w:val="Subhead1"/>
      </w:pPr>
      <w:r w:rsidRPr="004D562A">
        <w:lastRenderedPageBreak/>
        <w:t xml:space="preserve">Are </w:t>
      </w:r>
      <w:r w:rsidR="005474B7" w:rsidRPr="004D562A">
        <w:t xml:space="preserve">all </w:t>
      </w:r>
      <w:r w:rsidR="005474B7" w:rsidRPr="007B5F69">
        <w:t>patches</w:t>
      </w:r>
      <w:r w:rsidRPr="004D562A">
        <w:t xml:space="preserve"> protected under the </w:t>
      </w:r>
      <w:r w:rsidR="000E361A" w:rsidRPr="004D562A">
        <w:t xml:space="preserve">EPBC </w:t>
      </w:r>
      <w:r w:rsidR="000E361A" w:rsidRPr="00AE2B01">
        <w:t>Act</w:t>
      </w:r>
      <w:r w:rsidR="000E361A" w:rsidRPr="004D562A">
        <w:t xml:space="preserve"> </w:t>
      </w:r>
      <w:r w:rsidRPr="004D562A">
        <w:t>listing?</w:t>
      </w:r>
    </w:p>
    <w:p w:rsidR="005474B7" w:rsidRPr="00DF5D33" w:rsidRDefault="005474B7" w:rsidP="00DF5D33">
      <w:r w:rsidRPr="00DF5D33">
        <w:t xml:space="preserve">No, </w:t>
      </w:r>
      <w:r w:rsidR="00052DF0">
        <w:t xml:space="preserve">most </w:t>
      </w:r>
      <w:r w:rsidR="0016157D" w:rsidRPr="00DF5D33">
        <w:t>national</w:t>
      </w:r>
      <w:r w:rsidR="001D1424">
        <w:t xml:space="preserve"> definitions </w:t>
      </w:r>
      <w:r w:rsidRPr="00DF5D33">
        <w:t xml:space="preserve">of ecological communities </w:t>
      </w:r>
      <w:r w:rsidR="0016157D" w:rsidRPr="00DF5D33">
        <w:t xml:space="preserve">specify </w:t>
      </w:r>
      <w:r w:rsidRPr="00DF5D33">
        <w:t>condition thresholds</w:t>
      </w:r>
      <w:r w:rsidR="00C568DD">
        <w:t xml:space="preserve"> which</w:t>
      </w:r>
      <w:r w:rsidR="00A07920" w:rsidRPr="00DF5D33">
        <w:t xml:space="preserve"> help</w:t>
      </w:r>
      <w:r w:rsidR="009F090E" w:rsidRPr="00DF5D33">
        <w:t xml:space="preserve"> to </w:t>
      </w:r>
      <w:r w:rsidR="007C54D1" w:rsidRPr="00DF5D33">
        <w:t>identify patch</w:t>
      </w:r>
      <w:r w:rsidR="009F090E" w:rsidRPr="00DF5D33">
        <w:t>es</w:t>
      </w:r>
      <w:r w:rsidR="007C54D1" w:rsidRPr="00DF5D33">
        <w:t xml:space="preserve"> </w:t>
      </w:r>
      <w:r w:rsidR="009F090E" w:rsidRPr="00DF5D33">
        <w:t>that are</w:t>
      </w:r>
      <w:r w:rsidR="007C54D1" w:rsidRPr="00DF5D33">
        <w:t xml:space="preserve"> too </w:t>
      </w:r>
      <w:r w:rsidR="00A07920" w:rsidRPr="00DF5D33">
        <w:t xml:space="preserve">small or </w:t>
      </w:r>
      <w:r w:rsidR="007C54D1" w:rsidRPr="00DF5D33">
        <w:t xml:space="preserve">degraded </w:t>
      </w:r>
      <w:r w:rsidR="00C12856" w:rsidRPr="00DF5D33">
        <w:t>to be protected</w:t>
      </w:r>
      <w:r w:rsidR="007C54D1" w:rsidRPr="00DF5D33">
        <w:t xml:space="preserve"> under </w:t>
      </w:r>
      <w:r w:rsidR="000E361A" w:rsidRPr="00DF5D33">
        <w:t>the</w:t>
      </w:r>
      <w:r w:rsidR="007C54D1" w:rsidRPr="00DF5D33">
        <w:t xml:space="preserve"> law. </w:t>
      </w:r>
      <w:r w:rsidRPr="00DF5D33">
        <w:t xml:space="preserve">This allows national protection to focus on the best and most intact patches of </w:t>
      </w:r>
      <w:r w:rsidR="00D15664" w:rsidRPr="00DF5D33">
        <w:t xml:space="preserve">the </w:t>
      </w:r>
      <w:r w:rsidR="000E361A" w:rsidRPr="00DF5D33">
        <w:t>Central Hunter Valley eucalypt forest and woodland ecological community</w:t>
      </w:r>
      <w:r w:rsidRPr="00DF5D33">
        <w:t>.</w:t>
      </w:r>
    </w:p>
    <w:p w:rsidR="007C54D1" w:rsidRPr="00DF5D33" w:rsidRDefault="005474B7" w:rsidP="00DF5D33">
      <w:r w:rsidRPr="00DF5D33">
        <w:t>The c</w:t>
      </w:r>
      <w:r w:rsidR="007C54D1" w:rsidRPr="00DF5D33">
        <w:t>ondition thresholds mean that small, degraded patches</w:t>
      </w:r>
      <w:r w:rsidR="00C568DD">
        <w:t>—</w:t>
      </w:r>
      <w:r w:rsidRPr="00DF5D33">
        <w:t xml:space="preserve">such as individual paddock trees, </w:t>
      </w:r>
      <w:r w:rsidR="00D15664" w:rsidRPr="00DF5D33">
        <w:t xml:space="preserve">short </w:t>
      </w:r>
      <w:r w:rsidRPr="00DF5D33">
        <w:t>narrow patches, or remnants where th</w:t>
      </w:r>
      <w:r w:rsidR="004D0F4F" w:rsidRPr="00DF5D33">
        <w:t>e</w:t>
      </w:r>
      <w:r w:rsidRPr="00DF5D33">
        <w:t xml:space="preserve"> understorey has been largely replaced by weeds</w:t>
      </w:r>
      <w:r w:rsidR="00C568DD">
        <w:t>—</w:t>
      </w:r>
      <w:r w:rsidR="007C54D1" w:rsidRPr="00DF5D33">
        <w:t xml:space="preserve">are excluded from </w:t>
      </w:r>
      <w:r w:rsidR="00A07920" w:rsidRPr="00DF5D33">
        <w:t xml:space="preserve">the </w:t>
      </w:r>
      <w:r w:rsidR="007C54D1" w:rsidRPr="00DF5D33">
        <w:t xml:space="preserve">listed ecological community and any actions </w:t>
      </w:r>
      <w:r w:rsidR="00A07920" w:rsidRPr="00DF5D33">
        <w:t xml:space="preserve">that may impact them </w:t>
      </w:r>
      <w:r w:rsidR="007C54D1" w:rsidRPr="00DF5D33">
        <w:t xml:space="preserve">do not need to be </w:t>
      </w:r>
      <w:r w:rsidR="004D0F4F" w:rsidRPr="00DF5D33">
        <w:t xml:space="preserve">considered </w:t>
      </w:r>
      <w:r w:rsidR="00C12929" w:rsidRPr="00DF5D33">
        <w:t xml:space="preserve">under the </w:t>
      </w:r>
      <w:r w:rsidR="00D15664" w:rsidRPr="00DF5D33">
        <w:t>EPBC</w:t>
      </w:r>
      <w:r w:rsidR="00C568DD">
        <w:t> </w:t>
      </w:r>
      <w:r w:rsidR="00D15664" w:rsidRPr="00DF5D33">
        <w:t>Act</w:t>
      </w:r>
      <w:r w:rsidR="007C54D1" w:rsidRPr="00DF5D33">
        <w:t>.</w:t>
      </w:r>
    </w:p>
    <w:p w:rsidR="00BB3DFD" w:rsidRPr="004D562A" w:rsidRDefault="008D4DF0" w:rsidP="00522970">
      <w:pPr>
        <w:pStyle w:val="Subhead2"/>
      </w:pPr>
      <w:r w:rsidRPr="004D562A">
        <w:t xml:space="preserve">Condition </w:t>
      </w:r>
      <w:r w:rsidR="00E10873" w:rsidRPr="004D562A">
        <w:t>thresholds</w:t>
      </w:r>
    </w:p>
    <w:p w:rsidR="000808DF" w:rsidRPr="004D562A" w:rsidRDefault="00E9389D" w:rsidP="002C1797">
      <w:r w:rsidRPr="004D562A">
        <w:t xml:space="preserve">The </w:t>
      </w:r>
      <w:r w:rsidR="009C193A" w:rsidRPr="004D562A">
        <w:t>Central Hunter Valley eucalypt forest and woodland</w:t>
      </w:r>
      <w:r w:rsidRPr="004D562A">
        <w:t xml:space="preserve"> ecological community is only protected under national environment law when it </w:t>
      </w:r>
      <w:r w:rsidR="00C12856" w:rsidRPr="004D562A">
        <w:t>i</w:t>
      </w:r>
      <w:r w:rsidRPr="004D562A">
        <w:t xml:space="preserve">s in relatively good condition. A patch should </w:t>
      </w:r>
      <w:r w:rsidR="009B14D0" w:rsidRPr="004D562A">
        <w:t xml:space="preserve">first </w:t>
      </w:r>
      <w:r w:rsidRPr="004D562A">
        <w:t>be identified as being the ecological community (using the</w:t>
      </w:r>
      <w:r w:rsidR="00A54DC5">
        <w:t xml:space="preserve"> landscape, soil and vegetation</w:t>
      </w:r>
      <w:r w:rsidRPr="004D562A">
        <w:t xml:space="preserve"> features </w:t>
      </w:r>
      <w:r w:rsidR="00E865A6" w:rsidRPr="004D562A">
        <w:t>listed on</w:t>
      </w:r>
      <w:r w:rsidR="00E865A6" w:rsidRPr="00837CCD">
        <w:t xml:space="preserve"> page</w:t>
      </w:r>
      <w:r w:rsidR="00A54DC5">
        <w:t>s</w:t>
      </w:r>
      <w:r w:rsidR="00A54DC5">
        <w:rPr>
          <w:color w:val="FF0000"/>
        </w:rPr>
        <w:t xml:space="preserve"> </w:t>
      </w:r>
      <w:r w:rsidR="00A615B4" w:rsidRPr="00A615B4">
        <w:t>2</w:t>
      </w:r>
      <w:r w:rsidR="00A54DC5" w:rsidRPr="00A615B4">
        <w:t xml:space="preserve"> and </w:t>
      </w:r>
      <w:r w:rsidR="00A615B4" w:rsidRPr="00A615B4">
        <w:t>3</w:t>
      </w:r>
      <w:r w:rsidR="00272B94" w:rsidRPr="004D562A">
        <w:t xml:space="preserve"> and covered in </w:t>
      </w:r>
      <w:r w:rsidR="00A54DC5">
        <w:t xml:space="preserve">more </w:t>
      </w:r>
      <w:r w:rsidR="00272B94" w:rsidRPr="004D562A">
        <w:t xml:space="preserve">detail in </w:t>
      </w:r>
      <w:r w:rsidR="00E865A6" w:rsidRPr="004D562A">
        <w:t xml:space="preserve">the </w:t>
      </w:r>
      <w:r w:rsidR="00192F47">
        <w:t>Conservation Advice</w:t>
      </w:r>
      <w:r w:rsidR="00E865A6" w:rsidRPr="004D562A">
        <w:t xml:space="preserve"> document</w:t>
      </w:r>
      <w:r w:rsidR="0086581D">
        <w:t xml:space="preserve"> on the Department’s website</w:t>
      </w:r>
      <w:r w:rsidRPr="004D562A">
        <w:t xml:space="preserve">). Then it may be identified as being in relatively good condition </w:t>
      </w:r>
      <w:r w:rsidR="00495A96" w:rsidRPr="004D562A">
        <w:t xml:space="preserve">(Moderate quality) </w:t>
      </w:r>
      <w:r w:rsidRPr="004D562A">
        <w:t>if it meets</w:t>
      </w:r>
      <w:r w:rsidR="00906D4A" w:rsidRPr="004D562A">
        <w:t xml:space="preserve"> </w:t>
      </w:r>
      <w:r w:rsidR="00495A96" w:rsidRPr="004D562A">
        <w:t xml:space="preserve">the </w:t>
      </w:r>
      <w:r w:rsidR="00B2528C" w:rsidRPr="004D562A">
        <w:t xml:space="preserve">condition </w:t>
      </w:r>
      <w:r w:rsidR="00906D4A" w:rsidRPr="004D562A">
        <w:t>thresholds</w:t>
      </w:r>
      <w:r w:rsidR="00C359C8" w:rsidRPr="004D562A">
        <w:t xml:space="preserve"> </w:t>
      </w:r>
      <w:r w:rsidR="00AC349E" w:rsidRPr="004D562A">
        <w:t>illustrated in</w:t>
      </w:r>
      <w:r w:rsidR="00906D4A" w:rsidRPr="004D562A">
        <w:t xml:space="preserve"> </w:t>
      </w:r>
      <w:r w:rsidR="00C359C8" w:rsidRPr="004D562A">
        <w:t>the flowchart</w:t>
      </w:r>
      <w:r w:rsidR="00A07920" w:rsidRPr="004D562A">
        <w:t xml:space="preserve"> </w:t>
      </w:r>
      <w:r w:rsidR="00A07920" w:rsidRPr="00837CCD">
        <w:t xml:space="preserve">in </w:t>
      </w:r>
      <w:r w:rsidR="00A07920" w:rsidRPr="00837CCD">
        <w:rPr>
          <w:u w:val="single"/>
        </w:rPr>
        <w:t>Figure 1</w:t>
      </w:r>
      <w:r w:rsidR="00A07920" w:rsidRPr="00837CCD">
        <w:rPr>
          <w:b/>
        </w:rPr>
        <w:t>.</w:t>
      </w:r>
    </w:p>
    <w:p w:rsidR="00EC08D8" w:rsidRPr="004D562A" w:rsidRDefault="00EC08D8" w:rsidP="002C1797">
      <w:r w:rsidRPr="004D562A">
        <w:t xml:space="preserve">Although </w:t>
      </w:r>
      <w:r w:rsidRPr="004D562A">
        <w:rPr>
          <w:u w:val="single"/>
        </w:rPr>
        <w:t>not</w:t>
      </w:r>
      <w:r w:rsidRPr="004D562A">
        <w:t xml:space="preserve"> part of the protected ecological community listed under the EPBC Act, it is recognised that patches which do </w:t>
      </w:r>
      <w:r w:rsidRPr="004D562A">
        <w:rPr>
          <w:u w:val="single"/>
        </w:rPr>
        <w:t>not</w:t>
      </w:r>
      <w:r w:rsidRPr="004D562A">
        <w:t xml:space="preserve"> meet </w:t>
      </w:r>
      <w:r w:rsidR="00C12856" w:rsidRPr="004D562A">
        <w:t>the minimum c</w:t>
      </w:r>
      <w:r w:rsidR="00495A96" w:rsidRPr="004D562A">
        <w:t xml:space="preserve">ondition thresholds for Moderate quality </w:t>
      </w:r>
      <w:r w:rsidRPr="004D562A">
        <w:t>may still retain important natural values</w:t>
      </w:r>
      <w:r w:rsidR="004B4556" w:rsidRPr="004D562A">
        <w:t>;</w:t>
      </w:r>
      <w:r w:rsidRPr="004D562A">
        <w:t xml:space="preserve"> particularly if they are </w:t>
      </w:r>
      <w:r w:rsidR="00906D4A" w:rsidRPr="004D562A">
        <w:t>near</w:t>
      </w:r>
      <w:r w:rsidRPr="004D562A">
        <w:t xml:space="preserve"> patches which do meet the </w:t>
      </w:r>
      <w:r w:rsidR="00AC349E" w:rsidRPr="004D562A">
        <w:t xml:space="preserve">minimum </w:t>
      </w:r>
      <w:r w:rsidRPr="004D562A">
        <w:t xml:space="preserve">condition thresholds. As such, these patches should </w:t>
      </w:r>
      <w:r w:rsidRPr="004D562A">
        <w:rPr>
          <w:u w:val="single"/>
        </w:rPr>
        <w:t>not</w:t>
      </w:r>
      <w:r w:rsidRPr="004D562A">
        <w:t xml:space="preserve"> be excluded from recovery and other management actions.</w:t>
      </w:r>
      <w:r w:rsidR="007F3444">
        <w:t xml:space="preserve"> They may also be protected under state and/or local laws</w:t>
      </w:r>
      <w:r w:rsidR="00797698" w:rsidRPr="00797698">
        <w:t xml:space="preserve"> or schemes</w:t>
      </w:r>
      <w:r w:rsidR="007F3444">
        <w:t>.</w:t>
      </w:r>
    </w:p>
    <w:p w:rsidR="00B2528C" w:rsidRDefault="00EC08D8" w:rsidP="00560ACD">
      <w:pPr>
        <w:spacing w:after="240"/>
        <w:ind w:right="0"/>
      </w:pPr>
      <w:r w:rsidRPr="004D562A">
        <w:t>For further detail</w:t>
      </w:r>
      <w:r w:rsidR="00906D4A" w:rsidRPr="004D562A">
        <w:t xml:space="preserve">s of </w:t>
      </w:r>
      <w:r w:rsidRPr="004D562A">
        <w:t xml:space="preserve">how to determine whether a patch of vegetation meets the definition and condition thresholds for the national ecological community see the </w:t>
      </w:r>
      <w:r w:rsidR="00192F47">
        <w:t>Conservation Advice</w:t>
      </w:r>
      <w:r w:rsidRPr="004D562A">
        <w:t xml:space="preserve"> at: </w:t>
      </w:r>
      <w:hyperlink r:id="rId35" w:history="1">
        <w:r w:rsidR="00B2528C" w:rsidRPr="004D562A">
          <w:rPr>
            <w:rStyle w:val="Hyperlink"/>
          </w:rPr>
          <w:t>http://www.environment.gov.au/cgi-bin/sprat/public/publicshowcommunity.pl?id=130</w:t>
        </w:r>
      </w:hyperlink>
    </w:p>
    <w:p w:rsidR="00B7582E" w:rsidRPr="004D562A" w:rsidRDefault="00B7582E" w:rsidP="00B7582E">
      <w:pPr>
        <w:spacing w:after="60"/>
        <w:ind w:right="0"/>
      </w:pPr>
      <w:r w:rsidRPr="004D562A">
        <w:t>The condition of an ecological community is best assessed when:</w:t>
      </w:r>
    </w:p>
    <w:p w:rsidR="00B7582E" w:rsidRPr="004D562A" w:rsidRDefault="00B7582E" w:rsidP="00B7582E">
      <w:pPr>
        <w:pStyle w:val="ListParagraph"/>
        <w:numPr>
          <w:ilvl w:val="0"/>
          <w:numId w:val="29"/>
        </w:numPr>
        <w:ind w:left="426" w:hanging="284"/>
      </w:pPr>
      <w:r w:rsidRPr="004D562A">
        <w:t>many plant species are flowering or fruiting (to aid identification), which</w:t>
      </w:r>
      <w:r>
        <w:t xml:space="preserve"> </w:t>
      </w:r>
      <w:r>
        <w:br/>
      </w:r>
      <w:r w:rsidRPr="004D562A">
        <w:t xml:space="preserve">usually occurs </w:t>
      </w:r>
      <w:r>
        <w:t xml:space="preserve">between </w:t>
      </w:r>
      <w:r w:rsidRPr="004D562A">
        <w:t xml:space="preserve">November </w:t>
      </w:r>
      <w:r>
        <w:t>and</w:t>
      </w:r>
      <w:r w:rsidRPr="004D562A">
        <w:t xml:space="preserve"> December</w:t>
      </w:r>
      <w:r>
        <w:t>; and</w:t>
      </w:r>
    </w:p>
    <w:p w:rsidR="00B7582E" w:rsidRPr="004D562A" w:rsidRDefault="00B7582E" w:rsidP="00B7582E">
      <w:pPr>
        <w:pStyle w:val="ListParagraph"/>
        <w:numPr>
          <w:ilvl w:val="0"/>
          <w:numId w:val="29"/>
        </w:numPr>
        <w:ind w:left="426" w:hanging="284"/>
      </w:pPr>
      <w:r w:rsidRPr="004D562A">
        <w:t>there has been no recent disturbance</w:t>
      </w:r>
      <w:r>
        <w:t xml:space="preserve">; </w:t>
      </w:r>
      <w:r w:rsidRPr="004D562A">
        <w:t xml:space="preserve">which means allowing </w:t>
      </w:r>
      <w:r w:rsidR="00A41808">
        <w:t xml:space="preserve">at least </w:t>
      </w:r>
      <w:r w:rsidRPr="004D562A">
        <w:t>two months</w:t>
      </w:r>
      <w:r w:rsidR="00A41808">
        <w:t xml:space="preserve">, preferably longer, for the ecological community </w:t>
      </w:r>
      <w:r w:rsidRPr="004D562A">
        <w:t xml:space="preserve">to recover after any substantial disturbance. </w:t>
      </w:r>
    </w:p>
    <w:p w:rsidR="00B7582E" w:rsidRDefault="00A54DC5" w:rsidP="00B7582E">
      <w:pPr>
        <w:ind w:right="-284"/>
      </w:pPr>
      <w:r>
        <w:rPr>
          <w:noProof/>
          <w:lang w:eastAsia="en-AU"/>
        </w:rPr>
        <w:drawing>
          <wp:anchor distT="0" distB="0" distL="114300" distR="114300" simplePos="0" relativeHeight="251936768" behindDoc="1" locked="0" layoutInCell="1" allowOverlap="1">
            <wp:simplePos x="0" y="0"/>
            <wp:positionH relativeFrom="column">
              <wp:posOffset>2875915</wp:posOffset>
            </wp:positionH>
            <wp:positionV relativeFrom="paragraph">
              <wp:posOffset>429895</wp:posOffset>
            </wp:positionV>
            <wp:extent cx="2451735" cy="3034030"/>
            <wp:effectExtent l="19050" t="0" r="5715" b="0"/>
            <wp:wrapTight wrapText="bothSides">
              <wp:wrapPolygon edited="0">
                <wp:start x="-168" y="0"/>
                <wp:lineTo x="-168" y="21428"/>
                <wp:lineTo x="21650" y="21428"/>
                <wp:lineTo x="21650" y="0"/>
                <wp:lineTo x="-168" y="0"/>
              </wp:wrapPolygon>
            </wp:wrapTight>
            <wp:docPr id="34" name="Picture 0" descr="CHVefw P1010623 - stop 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Vefw P1010623 - stop 4 Crop.jpg"/>
                    <pic:cNvPicPr/>
                  </pic:nvPicPr>
                  <pic:blipFill>
                    <a:blip r:embed="rId36" cstate="email"/>
                    <a:stretch>
                      <a:fillRect/>
                    </a:stretch>
                  </pic:blipFill>
                  <pic:spPr>
                    <a:xfrm>
                      <a:off x="0" y="0"/>
                      <a:ext cx="2451735" cy="3034030"/>
                    </a:xfrm>
                    <a:prstGeom prst="rect">
                      <a:avLst/>
                    </a:prstGeom>
                  </pic:spPr>
                </pic:pic>
              </a:graphicData>
            </a:graphic>
          </wp:anchor>
        </w:drawing>
      </w:r>
      <w:r w:rsidR="00B7582E">
        <w:t>More detailed guidance on identifying the ecological community is in the Conservation Advice for the ecological community</w:t>
      </w:r>
      <w:r w:rsidR="00B7582E" w:rsidRPr="0033590E">
        <w:t xml:space="preserve"> </w:t>
      </w:r>
      <w:r w:rsidR="00B7582E" w:rsidRPr="004D562A">
        <w:t>on the Department’s website</w:t>
      </w:r>
      <w:r w:rsidR="00B7582E">
        <w:t>.</w:t>
      </w:r>
    </w:p>
    <w:p w:rsidR="00B7582E" w:rsidRDefault="00A54DC5" w:rsidP="00B7582E">
      <w:pPr>
        <w:spacing w:after="60"/>
        <w:ind w:left="567" w:right="0" w:hanging="567"/>
        <w:rPr>
          <w:sz w:val="18"/>
          <w:szCs w:val="18"/>
        </w:rPr>
      </w:pPr>
      <w:r>
        <w:rPr>
          <w:noProof/>
          <w:sz w:val="18"/>
          <w:szCs w:val="18"/>
          <w:lang w:eastAsia="en-AU"/>
        </w:rPr>
        <w:drawing>
          <wp:anchor distT="0" distB="0" distL="114300" distR="114300" simplePos="0" relativeHeight="251934720" behindDoc="1" locked="0" layoutInCell="1" allowOverlap="1">
            <wp:simplePos x="0" y="0"/>
            <wp:positionH relativeFrom="column">
              <wp:posOffset>39370</wp:posOffset>
            </wp:positionH>
            <wp:positionV relativeFrom="paragraph">
              <wp:posOffset>17780</wp:posOffset>
            </wp:positionV>
            <wp:extent cx="2557780" cy="3041650"/>
            <wp:effectExtent l="19050" t="0" r="0" b="0"/>
            <wp:wrapTight wrapText="bothSides">
              <wp:wrapPolygon edited="0">
                <wp:start x="-161" y="0"/>
                <wp:lineTo x="-161" y="21510"/>
                <wp:lineTo x="21557" y="21510"/>
                <wp:lineTo x="21557" y="0"/>
                <wp:lineTo x="-161" y="0"/>
              </wp:wrapPolygon>
            </wp:wrapTight>
            <wp:docPr id="33" name="Picture 7" descr="CHVefw P1010625 - Stop 5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Vefw P1010625 - Stop 5 Crop.jpg"/>
                    <pic:cNvPicPr/>
                  </pic:nvPicPr>
                  <pic:blipFill>
                    <a:blip r:embed="rId37" cstate="email"/>
                    <a:stretch>
                      <a:fillRect/>
                    </a:stretch>
                  </pic:blipFill>
                  <pic:spPr>
                    <a:xfrm>
                      <a:off x="0" y="0"/>
                      <a:ext cx="2557780" cy="3041650"/>
                    </a:xfrm>
                    <a:prstGeom prst="rect">
                      <a:avLst/>
                    </a:prstGeom>
                  </pic:spPr>
                </pic:pic>
              </a:graphicData>
            </a:graphic>
          </wp:anchor>
        </w:drawing>
      </w:r>
    </w:p>
    <w:p w:rsidR="00B7582E" w:rsidRDefault="00B7582E" w:rsidP="00B7582E">
      <w:pPr>
        <w:spacing w:after="240"/>
        <w:ind w:right="0"/>
      </w:pPr>
    </w:p>
    <w:p w:rsidR="00B7582E" w:rsidRDefault="00B7582E" w:rsidP="00560ACD">
      <w:pPr>
        <w:spacing w:after="240"/>
        <w:ind w:right="0"/>
      </w:pPr>
    </w:p>
    <w:p w:rsidR="00B7582E" w:rsidRPr="004D562A" w:rsidRDefault="00B7582E" w:rsidP="00560ACD">
      <w:pPr>
        <w:spacing w:after="240"/>
        <w:ind w:right="0"/>
        <w:rPr>
          <w:bCs/>
        </w:rPr>
      </w:pPr>
    </w:p>
    <w:p w:rsidR="004B37E9" w:rsidRDefault="004B37E9" w:rsidP="00560ACD">
      <w:pPr>
        <w:ind w:left="-993" w:right="-1135"/>
      </w:pPr>
    </w:p>
    <w:p w:rsidR="00A11E89" w:rsidRDefault="00A11E89" w:rsidP="00EC0B77">
      <w:pPr>
        <w:spacing w:before="240" w:line="240" w:lineRule="auto"/>
        <w:ind w:right="0"/>
        <w:rPr>
          <w:rFonts w:cs="Arial"/>
          <w:sz w:val="16"/>
          <w:szCs w:val="16"/>
        </w:rPr>
      </w:pPr>
    </w:p>
    <w:p w:rsidR="00A11E89" w:rsidRDefault="00A11E89" w:rsidP="00EC0B77">
      <w:pPr>
        <w:spacing w:before="240" w:line="240" w:lineRule="auto"/>
        <w:ind w:right="0"/>
        <w:rPr>
          <w:rFonts w:cs="Arial"/>
          <w:sz w:val="16"/>
          <w:szCs w:val="16"/>
        </w:rPr>
      </w:pPr>
    </w:p>
    <w:p w:rsidR="00A11E89" w:rsidRDefault="00A11E89" w:rsidP="00EC0B77">
      <w:pPr>
        <w:spacing w:before="240" w:line="240" w:lineRule="auto"/>
        <w:ind w:right="0"/>
        <w:rPr>
          <w:rFonts w:cs="Arial"/>
          <w:sz w:val="16"/>
          <w:szCs w:val="16"/>
        </w:rPr>
      </w:pPr>
    </w:p>
    <w:p w:rsidR="00A11E89" w:rsidRDefault="00A11E89" w:rsidP="00EC0B77">
      <w:pPr>
        <w:spacing w:before="240" w:line="240" w:lineRule="auto"/>
        <w:ind w:right="0"/>
        <w:rPr>
          <w:rFonts w:cs="Arial"/>
          <w:sz w:val="16"/>
          <w:szCs w:val="16"/>
        </w:rPr>
      </w:pPr>
    </w:p>
    <w:p w:rsidR="00A11E89" w:rsidRDefault="00A11E89" w:rsidP="00EC0B77">
      <w:pPr>
        <w:spacing w:before="240" w:line="240" w:lineRule="auto"/>
        <w:ind w:right="0"/>
        <w:rPr>
          <w:rFonts w:cs="Arial"/>
          <w:sz w:val="16"/>
          <w:szCs w:val="16"/>
        </w:rPr>
      </w:pPr>
    </w:p>
    <w:p w:rsidR="00A11E89" w:rsidRDefault="00A11E89" w:rsidP="00EC0B77">
      <w:pPr>
        <w:spacing w:before="240" w:line="240" w:lineRule="auto"/>
        <w:ind w:right="0"/>
        <w:rPr>
          <w:rFonts w:cs="Arial"/>
          <w:sz w:val="16"/>
          <w:szCs w:val="16"/>
        </w:rPr>
      </w:pPr>
    </w:p>
    <w:p w:rsidR="00A11E89" w:rsidRDefault="00A11E89" w:rsidP="00A11E89">
      <w:pPr>
        <w:spacing w:line="240" w:lineRule="auto"/>
        <w:ind w:right="0"/>
        <w:rPr>
          <w:rFonts w:cs="Arial"/>
          <w:sz w:val="16"/>
          <w:szCs w:val="16"/>
        </w:rPr>
      </w:pPr>
    </w:p>
    <w:p w:rsidR="00560ACD" w:rsidRDefault="00B7582E" w:rsidP="00AD689A">
      <w:pPr>
        <w:spacing w:line="240" w:lineRule="auto"/>
        <w:ind w:right="0"/>
      </w:pPr>
      <w:r w:rsidRPr="00560ACD">
        <w:rPr>
          <w:rFonts w:cs="Arial"/>
          <w:sz w:val="16"/>
          <w:szCs w:val="16"/>
        </w:rPr>
        <w:t xml:space="preserve">Central Hunter Valley eucalypt forest and woodland </w:t>
      </w:r>
      <w:r w:rsidRPr="00560ACD">
        <w:rPr>
          <w:sz w:val="16"/>
          <w:szCs w:val="16"/>
        </w:rPr>
        <w:t xml:space="preserve">© </w:t>
      </w:r>
      <w:r>
        <w:rPr>
          <w:sz w:val="16"/>
          <w:szCs w:val="16"/>
        </w:rPr>
        <w:t>Copyright</w:t>
      </w:r>
      <w:r w:rsidRPr="00560ACD">
        <w:rPr>
          <w:sz w:val="16"/>
          <w:szCs w:val="16"/>
        </w:rPr>
        <w:t xml:space="preserve"> Sharon Warne</w:t>
      </w:r>
      <w:r>
        <w:rPr>
          <w:sz w:val="16"/>
          <w:szCs w:val="16"/>
        </w:rPr>
        <w:t>.</w:t>
      </w:r>
      <w:r w:rsidR="00560ACD">
        <w:br w:type="page"/>
      </w:r>
    </w:p>
    <w:p w:rsidR="005B4A3E" w:rsidRDefault="00232E1D" w:rsidP="003927F0">
      <w:pPr>
        <w:pStyle w:val="Subhead2"/>
      </w:pPr>
      <w:r w:rsidRPr="00124C6C">
        <w:lastRenderedPageBreak/>
        <w:t>Figure 1:</w:t>
      </w:r>
      <w:r w:rsidRPr="004D562A">
        <w:t xml:space="preserve"> Flowchart to </w:t>
      </w:r>
      <w:r w:rsidR="00031DE5" w:rsidRPr="004D562A">
        <w:t xml:space="preserve">help </w:t>
      </w:r>
      <w:r w:rsidRPr="004D562A">
        <w:t>identif</w:t>
      </w:r>
      <w:r w:rsidR="00CA3EE0" w:rsidRPr="004D562A">
        <w:t xml:space="preserve">y which areas </w:t>
      </w:r>
      <w:r w:rsidR="000F36FF">
        <w:t xml:space="preserve">(patches) </w:t>
      </w:r>
      <w:r w:rsidR="00CA3EE0" w:rsidRPr="004D562A">
        <w:t xml:space="preserve">of </w:t>
      </w:r>
      <w:r w:rsidRPr="004D562A">
        <w:t xml:space="preserve">the </w:t>
      </w:r>
      <w:r w:rsidR="00CA3EE0" w:rsidRPr="004D562A">
        <w:t xml:space="preserve">Central Hunter Valley eucalypt forest and woodland ecological community meet the </w:t>
      </w:r>
      <w:r w:rsidR="00730627">
        <w:t xml:space="preserve">minimum </w:t>
      </w:r>
      <w:r w:rsidR="00CA3EE0" w:rsidRPr="004D562A">
        <w:t>condition thresholds for national protection</w:t>
      </w:r>
      <w:r w:rsidR="00124C6C">
        <w:t>.</w:t>
      </w:r>
    </w:p>
    <w:p w:rsidR="00463E60" w:rsidRPr="00463E60" w:rsidRDefault="00432B6F" w:rsidP="00463E60">
      <w:pPr>
        <w:pStyle w:val="Text"/>
        <w:rPr>
          <w:lang w:eastAsia="en-AU"/>
        </w:rPr>
      </w:pPr>
      <w:r>
        <w:rPr>
          <w:rFonts w:cs="Arial"/>
          <w:noProof/>
          <w:lang w:eastAsia="en-AU"/>
        </w:rPr>
        <mc:AlternateContent>
          <mc:Choice Requires="wps">
            <w:drawing>
              <wp:anchor distT="0" distB="0" distL="114300" distR="114300" simplePos="0" relativeHeight="251868160" behindDoc="0" locked="0" layoutInCell="1" allowOverlap="1">
                <wp:simplePos x="0" y="0"/>
                <wp:positionH relativeFrom="column">
                  <wp:posOffset>3480435</wp:posOffset>
                </wp:positionH>
                <wp:positionV relativeFrom="paragraph">
                  <wp:posOffset>213995</wp:posOffset>
                </wp:positionV>
                <wp:extent cx="2430145" cy="460375"/>
                <wp:effectExtent l="13335" t="10795" r="13970" b="508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60375"/>
                        </a:xfrm>
                        <a:prstGeom prst="rect">
                          <a:avLst/>
                        </a:prstGeom>
                        <a:solidFill>
                          <a:schemeClr val="bg1">
                            <a:lumMod val="85000"/>
                            <a:lumOff val="0"/>
                          </a:schemeClr>
                        </a:solidFill>
                        <a:ln w="9525">
                          <a:solidFill>
                            <a:srgbClr val="000000"/>
                          </a:solidFill>
                          <a:miter lim="800000"/>
                          <a:headEnd/>
                          <a:tailEnd/>
                        </a:ln>
                      </wps:spPr>
                      <wps:txbx>
                        <w:txbxContent>
                          <w:p w:rsidR="00DB3F24" w:rsidRPr="000A19E9" w:rsidRDefault="00DB3F24" w:rsidP="000A19E9">
                            <w:pPr>
                              <w:spacing w:after="0" w:line="240" w:lineRule="auto"/>
                              <w:ind w:right="0"/>
                              <w:jc w:val="center"/>
                              <w:rPr>
                                <w:sz w:val="24"/>
                                <w:szCs w:val="24"/>
                              </w:rPr>
                            </w:pPr>
                            <w:r w:rsidRPr="000A19E9">
                              <w:rPr>
                                <w:sz w:val="24"/>
                                <w:szCs w:val="24"/>
                              </w:rPr>
                              <w:t>The patch is too small to be part of the protected ecological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274.05pt;margin-top:16.85pt;width:191.35pt;height:3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" fillcolor="#d8d8d8 [2732]">
                <v:textbox>
                  <w:txbxContent>
                    <w:p w:rsidR="00DB3F24" w:rsidRPr="000A19E9" w:rsidRDefault="00DB3F24" w:rsidP="000A19E9">
                      <w:pPr>
                        <w:spacing w:after="0" w:line="240" w:lineRule="auto"/>
                        <w:ind w:right="0"/>
                        <w:jc w:val="center"/>
                        <w:rPr>
                          <w:sz w:val="24"/>
                          <w:szCs w:val="24"/>
                        </w:rPr>
                      </w:pPr>
                      <w:r w:rsidRPr="000A19E9">
                        <w:rPr>
                          <w:sz w:val="24"/>
                          <w:szCs w:val="24"/>
                        </w:rPr>
                        <w:t>The patch is too small to be part of the protected ecological community</w:t>
                      </w:r>
                    </w:p>
                  </w:txbxContent>
                </v:textbox>
              </v:shape>
            </w:pict>
          </mc:Fallback>
        </mc:AlternateContent>
      </w:r>
    </w:p>
    <w:p w:rsidR="00D945D7" w:rsidRPr="004D562A" w:rsidRDefault="00432B6F" w:rsidP="00F01031">
      <w:pPr>
        <w:rPr>
          <w:b/>
          <w:color w:val="00518C"/>
        </w:rPr>
      </w:pPr>
      <w:r>
        <w:rPr>
          <w:noProof/>
          <w:lang w:eastAsia="en-AU"/>
        </w:rPr>
        <mc:AlternateContent>
          <mc:Choice Requires="wps">
            <w:drawing>
              <wp:anchor distT="0" distB="0" distL="114300" distR="114300" simplePos="0" relativeHeight="251765760" behindDoc="1" locked="0" layoutInCell="1" allowOverlap="1">
                <wp:simplePos x="0" y="0"/>
                <wp:positionH relativeFrom="column">
                  <wp:posOffset>1610360</wp:posOffset>
                </wp:positionH>
                <wp:positionV relativeFrom="paragraph">
                  <wp:posOffset>122555</wp:posOffset>
                </wp:positionV>
                <wp:extent cx="0" cy="616585"/>
                <wp:effectExtent l="57785" t="14605" r="56515" b="26035"/>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58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0776E9" id="_x0000_t32" coordsize="21600,21600" o:spt="32" o:oned="t" path="m,l21600,21600e" filled="f">
                <v:path arrowok="t" fillok="f" o:connecttype="none"/>
                <o:lock v:ext="edit" shapetype="t"/>
              </v:shapetype>
              <v:shape id="AutoShape 15" o:spid="_x0000_s1026" type="#_x0000_t32" style="position:absolute;margin-left:126.8pt;margin-top:9.65pt;width:0;height:48.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jTNQIAAF8EAAAOAAAAZHJzL2Uyb0RvYy54bWysVE2P2yAQvVfqf0DcE9upk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" strokeweight="1.25pt">
                <v:stroke endarrow="block"/>
              </v:shape>
            </w:pict>
          </mc:Fallback>
        </mc:AlternateContent>
      </w:r>
      <w:r>
        <w:rPr>
          <w:noProof/>
          <w:lang w:eastAsia="en-AU"/>
        </w:rPr>
        <mc:AlternateContent>
          <mc:Choice Requires="wps">
            <w:drawing>
              <wp:anchor distT="0" distB="0" distL="114300" distR="114300" simplePos="0" relativeHeight="251915264" behindDoc="0" locked="0" layoutInCell="1" allowOverlap="1">
                <wp:simplePos x="0" y="0"/>
                <wp:positionH relativeFrom="column">
                  <wp:posOffset>2954020</wp:posOffset>
                </wp:positionH>
                <wp:positionV relativeFrom="paragraph">
                  <wp:posOffset>33655</wp:posOffset>
                </wp:positionV>
                <wp:extent cx="358140" cy="239395"/>
                <wp:effectExtent l="10795" t="11430" r="12065" b="15875"/>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9395"/>
                        </a:xfrm>
                        <a:prstGeom prst="rect">
                          <a:avLst/>
                        </a:prstGeom>
                        <a:solidFill>
                          <a:srgbClr val="FFFFFF"/>
                        </a:solidFill>
                        <a:ln w="19050">
                          <a:solidFill>
                            <a:srgbClr val="000000"/>
                          </a:solidFill>
                          <a:miter lim="800000"/>
                          <a:headEnd/>
                          <a:tailEnd/>
                        </a:ln>
                      </wps:spPr>
                      <wps:txbx>
                        <w:txbxContent>
                          <w:p w:rsidR="00DB3F24" w:rsidRPr="0035695E" w:rsidRDefault="00DB3F24" w:rsidP="009F1877">
                            <w:pPr>
                              <w:spacing w:after="0" w:line="240" w:lineRule="auto"/>
                              <w:ind w:right="-176"/>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margin-left:232.6pt;margin-top:2.65pt;width:28.2pt;height:18.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" strokeweight="1.5pt">
                <v:textbox>
                  <w:txbxContent>
                    <w:p w:rsidR="00DB3F24" w:rsidRPr="0035695E" w:rsidRDefault="00DB3F24" w:rsidP="009F1877">
                      <w:pPr>
                        <w:spacing w:after="0" w:line="240" w:lineRule="auto"/>
                        <w:ind w:right="-176"/>
                      </w:pPr>
                      <w:r>
                        <w:t>NO</w:t>
                      </w:r>
                    </w:p>
                  </w:txbxContent>
                </v:textbox>
              </v:shape>
            </w:pict>
          </mc:Fallback>
        </mc:AlternateContent>
      </w:r>
      <w:r>
        <w:rPr>
          <w:b/>
          <w:noProof/>
          <w:lang w:eastAsia="en-AU"/>
        </w:rPr>
        <mc:AlternateContent>
          <mc:Choice Requires="wps">
            <w:drawing>
              <wp:anchor distT="0" distB="0" distL="114300" distR="114300" simplePos="0" relativeHeight="251722752" behindDoc="1" locked="0" layoutInCell="1" allowOverlap="1">
                <wp:simplePos x="0" y="0"/>
                <wp:positionH relativeFrom="column">
                  <wp:posOffset>2576830</wp:posOffset>
                </wp:positionH>
                <wp:positionV relativeFrom="paragraph">
                  <wp:posOffset>152400</wp:posOffset>
                </wp:positionV>
                <wp:extent cx="909955" cy="0"/>
                <wp:effectExtent l="14605" t="63500" r="18415" b="60325"/>
                <wp:wrapNone/>
                <wp:docPr id="6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1EE53" id="AutoShape 13" o:spid="_x0000_s1026" type="#_x0000_t32" style="position:absolute;margin-left:202.9pt;margin-top:12pt;width:71.65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HN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" strokeweight="1.25pt">
                <v:stroke endarrow="block"/>
              </v:shape>
            </w:pict>
          </mc:Fallback>
        </mc:AlternateContent>
      </w:r>
      <w:r>
        <w:rPr>
          <w:noProof/>
          <w:color w:val="00B050"/>
          <w:u w:val="single"/>
          <w:lang w:eastAsia="en-AU"/>
        </w:rPr>
        <mc:AlternateContent>
          <mc:Choice Requires="wps">
            <w:drawing>
              <wp:anchor distT="0" distB="0" distL="114300" distR="114300" simplePos="0" relativeHeight="251684864" behindDoc="0" locked="0" layoutInCell="1" allowOverlap="1">
                <wp:simplePos x="0" y="0"/>
                <wp:positionH relativeFrom="column">
                  <wp:posOffset>-12700</wp:posOffset>
                </wp:positionH>
                <wp:positionV relativeFrom="paragraph">
                  <wp:posOffset>7620</wp:posOffset>
                </wp:positionV>
                <wp:extent cx="2838450" cy="288290"/>
                <wp:effectExtent l="15875" t="13970" r="12700" b="12065"/>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88290"/>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0A19E9">
                            <w:pPr>
                              <w:spacing w:after="0" w:line="240" w:lineRule="auto"/>
                              <w:ind w:right="0"/>
                              <w:jc w:val="center"/>
                              <w:rPr>
                                <w:b/>
                                <w:sz w:val="24"/>
                                <w:szCs w:val="24"/>
                              </w:rPr>
                            </w:pPr>
                            <w:r w:rsidRPr="00641F2F">
                              <w:rPr>
                                <w:b/>
                                <w:sz w:val="24"/>
                                <w:szCs w:val="24"/>
                              </w:rPr>
                              <w:t>(1) Is the patch at least 0.5 ha in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pt;margin-top:.6pt;width:223.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" fillcolor="#c6d9f1 [671]" strokeweight="1.5pt">
                <v:textbox>
                  <w:txbxContent>
                    <w:p w:rsidR="00DB3F24" w:rsidRPr="00641F2F" w:rsidRDefault="00DB3F24" w:rsidP="000A19E9">
                      <w:pPr>
                        <w:spacing w:after="0" w:line="240" w:lineRule="auto"/>
                        <w:ind w:right="0"/>
                        <w:jc w:val="center"/>
                        <w:rPr>
                          <w:b/>
                          <w:sz w:val="24"/>
                          <w:szCs w:val="24"/>
                        </w:rPr>
                      </w:pPr>
                      <w:r w:rsidRPr="00641F2F">
                        <w:rPr>
                          <w:b/>
                          <w:sz w:val="24"/>
                          <w:szCs w:val="24"/>
                        </w:rPr>
                        <w:t>(1) Is the patch at least 0.5 ha in size?</w:t>
                      </w:r>
                    </w:p>
                  </w:txbxContent>
                </v:textbox>
              </v:shape>
            </w:pict>
          </mc:Fallback>
        </mc:AlternateContent>
      </w:r>
    </w:p>
    <w:p w:rsidR="005B4A3E" w:rsidRPr="004D562A" w:rsidRDefault="00432B6F" w:rsidP="00F01031">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1372235</wp:posOffset>
                </wp:positionH>
                <wp:positionV relativeFrom="paragraph">
                  <wp:posOffset>118110</wp:posOffset>
                </wp:positionV>
                <wp:extent cx="480695" cy="239395"/>
                <wp:effectExtent l="10160" t="14605" r="13970" b="1270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9F1877">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08.05pt;margin-top:9.3pt;width:37.85pt;height:1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PpLAIAAFk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" strokeweight="1.5pt">
                <v:textbox>
                  <w:txbxContent>
                    <w:p w:rsidR="00DB3F24" w:rsidRPr="001D7854" w:rsidRDefault="00DB3F24" w:rsidP="009F1877">
                      <w:pPr>
                        <w:spacing w:after="0" w:line="240" w:lineRule="auto"/>
                        <w:ind w:right="0"/>
                      </w:pPr>
                      <w:r w:rsidRPr="001D7854">
                        <w:t>YES</w:t>
                      </w:r>
                    </w:p>
                  </w:txbxContent>
                </v:textbox>
              </v:shape>
            </w:pict>
          </mc:Fallback>
        </mc:AlternateContent>
      </w:r>
    </w:p>
    <w:p w:rsidR="005B4A3E" w:rsidRPr="004D562A" w:rsidRDefault="005B4A3E" w:rsidP="00F01031"/>
    <w:p w:rsidR="005B4A3E" w:rsidRPr="004D562A" w:rsidRDefault="00432B6F" w:rsidP="00F01031">
      <w:r>
        <w:rPr>
          <w:noProof/>
          <w:lang w:eastAsia="en-AU"/>
        </w:rPr>
        <mc:AlternateContent>
          <mc:Choice Requires="wps">
            <w:drawing>
              <wp:anchor distT="0" distB="0" distL="114300" distR="114300" simplePos="0" relativeHeight="251869184" behindDoc="0" locked="0" layoutInCell="1" allowOverlap="1">
                <wp:simplePos x="0" y="0"/>
                <wp:positionH relativeFrom="column">
                  <wp:posOffset>3521075</wp:posOffset>
                </wp:positionH>
                <wp:positionV relativeFrom="paragraph">
                  <wp:posOffset>18415</wp:posOffset>
                </wp:positionV>
                <wp:extent cx="2430145" cy="516890"/>
                <wp:effectExtent l="6350" t="10160" r="11430" b="6350"/>
                <wp:wrapNone/>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516890"/>
                        </a:xfrm>
                        <a:prstGeom prst="rect">
                          <a:avLst/>
                        </a:prstGeom>
                        <a:solidFill>
                          <a:schemeClr val="bg1">
                            <a:lumMod val="85000"/>
                            <a:lumOff val="0"/>
                          </a:schemeClr>
                        </a:solidFill>
                        <a:ln w="9525">
                          <a:solidFill>
                            <a:srgbClr val="000000"/>
                          </a:solidFill>
                          <a:miter lim="800000"/>
                          <a:headEnd/>
                          <a:tailEnd/>
                        </a:ln>
                      </wps:spPr>
                      <wps:txbx>
                        <w:txbxContent>
                          <w:p w:rsidR="00DB3F24" w:rsidRPr="000A19E9" w:rsidRDefault="00DB3F24" w:rsidP="000A19E9">
                            <w:pPr>
                              <w:spacing w:after="0" w:line="240" w:lineRule="auto"/>
                              <w:ind w:right="0"/>
                              <w:jc w:val="center"/>
                              <w:rPr>
                                <w:sz w:val="24"/>
                                <w:szCs w:val="24"/>
                              </w:rPr>
                            </w:pPr>
                            <w:r w:rsidRPr="000A19E9">
                              <w:rPr>
                                <w:sz w:val="24"/>
                                <w:szCs w:val="24"/>
                              </w:rPr>
                              <w:t>The patch is too weedy to be part of the protected ecological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277.25pt;margin-top:1.45pt;width:191.35pt;height:40.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" fillcolor="#d8d8d8 [2732]">
                <v:textbox>
                  <w:txbxContent>
                    <w:p w:rsidR="00DB3F24" w:rsidRPr="000A19E9" w:rsidRDefault="00DB3F24" w:rsidP="000A19E9">
                      <w:pPr>
                        <w:spacing w:after="0" w:line="240" w:lineRule="auto"/>
                        <w:ind w:right="0"/>
                        <w:jc w:val="center"/>
                        <w:rPr>
                          <w:sz w:val="24"/>
                          <w:szCs w:val="24"/>
                        </w:rPr>
                      </w:pPr>
                      <w:r w:rsidRPr="000A19E9">
                        <w:rPr>
                          <w:sz w:val="24"/>
                          <w:szCs w:val="24"/>
                        </w:rPr>
                        <w:t>The patch is too weedy to be part of the protected ecological community</w:t>
                      </w:r>
                    </w:p>
                  </w:txbxContent>
                </v:textbox>
              </v:shape>
            </w:pict>
          </mc:Fallback>
        </mc:AlternateContent>
      </w:r>
      <w:r>
        <w:rPr>
          <w:noProof/>
          <w:lang w:eastAsia="en-AU"/>
        </w:rPr>
        <mc:AlternateContent>
          <mc:Choice Requires="wps">
            <w:drawing>
              <wp:anchor distT="0" distB="0" distL="114300" distR="114300" simplePos="0" relativeHeight="251918336" behindDoc="0" locked="0" layoutInCell="1" allowOverlap="1">
                <wp:simplePos x="0" y="0"/>
                <wp:positionH relativeFrom="column">
                  <wp:posOffset>2970530</wp:posOffset>
                </wp:positionH>
                <wp:positionV relativeFrom="paragraph">
                  <wp:posOffset>164465</wp:posOffset>
                </wp:positionV>
                <wp:extent cx="358140" cy="239395"/>
                <wp:effectExtent l="17780" t="13335" r="14605" b="13970"/>
                <wp:wrapNone/>
                <wp:docPr id="6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9395"/>
                        </a:xfrm>
                        <a:prstGeom prst="rect">
                          <a:avLst/>
                        </a:prstGeom>
                        <a:solidFill>
                          <a:srgbClr val="FFFFFF"/>
                        </a:solidFill>
                        <a:ln w="19050">
                          <a:solidFill>
                            <a:srgbClr val="000000"/>
                          </a:solidFill>
                          <a:miter lim="800000"/>
                          <a:headEnd/>
                          <a:tailEnd/>
                        </a:ln>
                      </wps:spPr>
                      <wps:txbx>
                        <w:txbxContent>
                          <w:p w:rsidR="00DB3F24" w:rsidRPr="0035695E" w:rsidRDefault="00DB3F24" w:rsidP="009F1877">
                            <w:pPr>
                              <w:spacing w:after="0" w:line="240" w:lineRule="auto"/>
                              <w:ind w:right="-176"/>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margin-left:233.9pt;margin-top:12.95pt;width:28.2pt;height:18.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" strokeweight="1.5pt">
                <v:textbox>
                  <w:txbxContent>
                    <w:p w:rsidR="00DB3F24" w:rsidRPr="0035695E" w:rsidRDefault="00DB3F24" w:rsidP="009F1877">
                      <w:pPr>
                        <w:spacing w:after="0" w:line="240" w:lineRule="auto"/>
                        <w:ind w:right="-176"/>
                      </w:pPr>
                      <w:r>
                        <w:t>NO</w:t>
                      </w:r>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-12700</wp:posOffset>
                </wp:positionH>
                <wp:positionV relativeFrom="paragraph">
                  <wp:posOffset>6985</wp:posOffset>
                </wp:positionV>
                <wp:extent cx="2838450" cy="617855"/>
                <wp:effectExtent l="15875" t="17780" r="12700" b="12065"/>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17855"/>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0A19E9">
                            <w:pPr>
                              <w:spacing w:after="0" w:line="240" w:lineRule="auto"/>
                              <w:ind w:right="0"/>
                              <w:jc w:val="center"/>
                              <w:rPr>
                                <w:b/>
                                <w:sz w:val="24"/>
                                <w:szCs w:val="24"/>
                              </w:rPr>
                            </w:pPr>
                            <w:r w:rsidRPr="00641F2F">
                              <w:rPr>
                                <w:b/>
                                <w:sz w:val="24"/>
                                <w:szCs w:val="24"/>
                              </w:rPr>
                              <w:t xml:space="preserve">(2) Is at least 50% of the </w:t>
                            </w:r>
                            <w:r w:rsidRPr="0083019E">
                              <w:rPr>
                                <w:b/>
                                <w:sz w:val="24"/>
                                <w:szCs w:val="24"/>
                                <w:u w:val="single"/>
                              </w:rPr>
                              <w:t>perennial</w:t>
                            </w:r>
                            <w:r w:rsidRPr="00641F2F">
                              <w:rPr>
                                <w:b/>
                                <w:sz w:val="24"/>
                                <w:szCs w:val="24"/>
                              </w:rPr>
                              <w:t xml:space="preserve"> understorey vegetative cover of the patch </w:t>
                            </w:r>
                            <w:r>
                              <w:rPr>
                                <w:b/>
                                <w:sz w:val="24"/>
                                <w:szCs w:val="24"/>
                              </w:rPr>
                              <w:t>(</w:t>
                            </w:r>
                            <w:r w:rsidRPr="00641F2F">
                              <w:rPr>
                                <w:b/>
                                <w:sz w:val="24"/>
                                <w:szCs w:val="24"/>
                              </w:rPr>
                              <w:t>due to</w:t>
                            </w:r>
                            <w:r>
                              <w:rPr>
                                <w:b/>
                                <w:sz w:val="24"/>
                                <w:szCs w:val="24"/>
                              </w:rPr>
                              <w:t>)</w:t>
                            </w:r>
                            <w:r w:rsidRPr="00641F2F">
                              <w:rPr>
                                <w:b/>
                                <w:sz w:val="24"/>
                                <w:szCs w:val="24"/>
                              </w:rPr>
                              <w:t xml:space="preserve"> native plants?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pt;margin-top:.55pt;width:223.5pt;height:4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" fillcolor="#c6d9f1 [671]" strokeweight="1.5pt">
                <v:textbox>
                  <w:txbxContent>
                    <w:p w:rsidR="00DB3F24" w:rsidRPr="00641F2F" w:rsidRDefault="00DB3F24" w:rsidP="000A19E9">
                      <w:pPr>
                        <w:spacing w:after="0" w:line="240" w:lineRule="auto"/>
                        <w:ind w:right="0"/>
                        <w:jc w:val="center"/>
                        <w:rPr>
                          <w:b/>
                          <w:sz w:val="24"/>
                          <w:szCs w:val="24"/>
                        </w:rPr>
                      </w:pPr>
                      <w:r w:rsidRPr="00641F2F">
                        <w:rPr>
                          <w:b/>
                          <w:sz w:val="24"/>
                          <w:szCs w:val="24"/>
                        </w:rPr>
                        <w:t xml:space="preserve">(2) Is at least 50% of the </w:t>
                      </w:r>
                      <w:r w:rsidRPr="0083019E">
                        <w:rPr>
                          <w:b/>
                          <w:sz w:val="24"/>
                          <w:szCs w:val="24"/>
                          <w:u w:val="single"/>
                        </w:rPr>
                        <w:t>perennial</w:t>
                      </w:r>
                      <w:r w:rsidRPr="00641F2F">
                        <w:rPr>
                          <w:b/>
                          <w:sz w:val="24"/>
                          <w:szCs w:val="24"/>
                        </w:rPr>
                        <w:t xml:space="preserve"> understorey vegetative cover of the patch </w:t>
                      </w:r>
                      <w:r>
                        <w:rPr>
                          <w:b/>
                          <w:sz w:val="24"/>
                          <w:szCs w:val="24"/>
                        </w:rPr>
                        <w:t>(</w:t>
                      </w:r>
                      <w:r w:rsidRPr="00641F2F">
                        <w:rPr>
                          <w:b/>
                          <w:sz w:val="24"/>
                          <w:szCs w:val="24"/>
                        </w:rPr>
                        <w:t>due to</w:t>
                      </w:r>
                      <w:r>
                        <w:rPr>
                          <w:b/>
                          <w:sz w:val="24"/>
                          <w:szCs w:val="24"/>
                        </w:rPr>
                        <w:t>)</w:t>
                      </w:r>
                      <w:r w:rsidRPr="00641F2F">
                        <w:rPr>
                          <w:b/>
                          <w:sz w:val="24"/>
                          <w:szCs w:val="24"/>
                        </w:rPr>
                        <w:t xml:space="preserve"> native plants?</w:t>
                      </w:r>
                    </w:p>
                  </w:txbxContent>
                </v:textbox>
              </v:shape>
            </w:pict>
          </mc:Fallback>
        </mc:AlternateContent>
      </w:r>
    </w:p>
    <w:p w:rsidR="005B4A3E" w:rsidRPr="004D562A" w:rsidRDefault="00432B6F" w:rsidP="00F01031">
      <w:r>
        <w:rPr>
          <w:noProof/>
          <w:lang w:eastAsia="en-AU"/>
        </w:rPr>
        <mc:AlternateContent>
          <mc:Choice Requires="wps">
            <w:drawing>
              <wp:anchor distT="0" distB="0" distL="114300" distR="114300" simplePos="0" relativeHeight="251882496" behindDoc="1" locked="0" layoutInCell="1" allowOverlap="1">
                <wp:simplePos x="0" y="0"/>
                <wp:positionH relativeFrom="column">
                  <wp:posOffset>2606040</wp:posOffset>
                </wp:positionH>
                <wp:positionV relativeFrom="paragraph">
                  <wp:posOffset>35560</wp:posOffset>
                </wp:positionV>
                <wp:extent cx="909955" cy="0"/>
                <wp:effectExtent l="15240" t="60325" r="17780" b="63500"/>
                <wp:wrapNone/>
                <wp:docPr id="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DD19F" id="AutoShape 58" o:spid="_x0000_s1026" type="#_x0000_t32" style="position:absolute;margin-left:205.2pt;margin-top:2.8pt;width:71.65pt;height:0;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" strokeweight="1.25pt">
                <v:stroke endarrow="block"/>
              </v:shape>
            </w:pict>
          </mc:Fallback>
        </mc:AlternateContent>
      </w:r>
      <w:r>
        <w:rPr>
          <w:noProof/>
          <w:lang w:eastAsia="en-AU"/>
        </w:rPr>
        <mc:AlternateContent>
          <mc:Choice Requires="wps">
            <w:drawing>
              <wp:anchor distT="0" distB="0" distL="114300" distR="114300" simplePos="0" relativeHeight="251848704" behindDoc="1" locked="0" layoutInCell="1" allowOverlap="1">
                <wp:simplePos x="0" y="0"/>
                <wp:positionH relativeFrom="column">
                  <wp:posOffset>1610360</wp:posOffset>
                </wp:positionH>
                <wp:positionV relativeFrom="paragraph">
                  <wp:posOffset>203200</wp:posOffset>
                </wp:positionV>
                <wp:extent cx="0" cy="650240"/>
                <wp:effectExtent l="57785" t="8890" r="56515" b="26670"/>
                <wp:wrapNone/>
                <wp:docPr id="5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2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D0DFD" id="AutoShape 32" o:spid="_x0000_s1026" type="#_x0000_t32" style="position:absolute;margin-left:126.8pt;margin-top:16pt;width:0;height:51.2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" strokeweight="1.25pt">
                <v:stroke endarrow="block"/>
              </v:shape>
            </w:pict>
          </mc:Fallback>
        </mc:AlternateContent>
      </w:r>
    </w:p>
    <w:p w:rsidR="005B4A3E" w:rsidRPr="004D562A" w:rsidRDefault="00432B6F" w:rsidP="00F01031">
      <w:r>
        <w:rPr>
          <w:noProof/>
          <w:color w:val="00B050"/>
          <w:lang w:eastAsia="en-AU"/>
        </w:rPr>
        <mc:AlternateContent>
          <mc:Choice Requires="wps">
            <w:drawing>
              <wp:anchor distT="0" distB="0" distL="114300" distR="114300" simplePos="0" relativeHeight="251891712" behindDoc="0" locked="0" layoutInCell="1" allowOverlap="1">
                <wp:simplePos x="0" y="0"/>
                <wp:positionH relativeFrom="column">
                  <wp:posOffset>3549015</wp:posOffset>
                </wp:positionH>
                <wp:positionV relativeFrom="paragraph">
                  <wp:posOffset>136525</wp:posOffset>
                </wp:positionV>
                <wp:extent cx="1488440" cy="977900"/>
                <wp:effectExtent l="24765" t="22860" r="20320" b="279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977900"/>
                        </a:xfrm>
                        <a:prstGeom prst="rect">
                          <a:avLst/>
                        </a:prstGeom>
                        <a:solidFill>
                          <a:schemeClr val="tx2">
                            <a:lumMod val="20000"/>
                            <a:lumOff val="80000"/>
                          </a:schemeClr>
                        </a:solidFill>
                        <a:ln w="38100" cmpd="dbl">
                          <a:solidFill>
                            <a:srgbClr val="000000"/>
                          </a:solidFill>
                          <a:miter lim="800000"/>
                          <a:headEnd/>
                          <a:tailEnd/>
                        </a:ln>
                      </wps:spPr>
                      <wps:txbx>
                        <w:txbxContent>
                          <w:p w:rsidR="00DB3F24" w:rsidRDefault="00DB3F24" w:rsidP="00140CC4">
                            <w:pPr>
                              <w:spacing w:after="0" w:line="240" w:lineRule="auto"/>
                              <w:ind w:right="0"/>
                              <w:jc w:val="center"/>
                              <w:rPr>
                                <w:sz w:val="22"/>
                                <w:szCs w:val="22"/>
                              </w:rPr>
                            </w:pPr>
                            <w:r w:rsidRPr="00760D7F">
                              <w:rPr>
                                <w:b/>
                                <w:sz w:val="22"/>
                                <w:szCs w:val="22"/>
                              </w:rPr>
                              <w:t>The patch lacks native understorey diversity, but may have other values</w:t>
                            </w:r>
                            <w:r>
                              <w:rPr>
                                <w:b/>
                                <w:sz w:val="22"/>
                                <w:szCs w:val="22"/>
                              </w:rPr>
                              <w:t>;</w:t>
                            </w:r>
                            <w:r>
                              <w:rPr>
                                <w:sz w:val="22"/>
                                <w:szCs w:val="22"/>
                              </w:rPr>
                              <w:t xml:space="preserve"> </w:t>
                            </w:r>
                          </w:p>
                          <w:p w:rsidR="00DB3F24" w:rsidRPr="001C302E" w:rsidRDefault="00DB3F24" w:rsidP="00140CC4">
                            <w:pPr>
                              <w:spacing w:after="0" w:line="240" w:lineRule="auto"/>
                              <w:ind w:right="0"/>
                              <w:jc w:val="center"/>
                              <w:rPr>
                                <w:b/>
                                <w:sz w:val="22"/>
                                <w:szCs w:val="22"/>
                              </w:rPr>
                            </w:pPr>
                            <w:r w:rsidRPr="001C302E">
                              <w:rPr>
                                <w:b/>
                                <w:sz w:val="22"/>
                                <w:szCs w:val="22"/>
                              </w:rPr>
                              <w:t xml:space="preserve">go to </w:t>
                            </w:r>
                            <w:r>
                              <w:rPr>
                                <w:b/>
                                <w:sz w:val="22"/>
                                <w:szCs w:val="22"/>
                              </w:rPr>
                              <w:t xml:space="preserve">Question </w:t>
                            </w:r>
                            <w:r w:rsidRPr="001C302E">
                              <w:rPr>
                                <w:b/>
                                <w:sz w:val="22"/>
                                <w:szCs w:val="22"/>
                              </w:rPr>
                              <w:t>4</w:t>
                            </w:r>
                            <w:r>
                              <w:rPr>
                                <w:b/>
                                <w:sz w:val="22"/>
                                <w:szCs w:val="22"/>
                              </w:rPr>
                              <w:t>.</w:t>
                            </w:r>
                            <w:r w:rsidRPr="001C302E">
                              <w:rPr>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margin-left:279.45pt;margin-top:10.75pt;width:117.2pt;height:7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" fillcolor="#c6d9f1 [671]" strokeweight="3pt">
                <v:stroke linestyle="thinThin"/>
                <v:textbox>
                  <w:txbxContent>
                    <w:p w:rsidR="00DB3F24" w:rsidRDefault="00DB3F24" w:rsidP="00140CC4">
                      <w:pPr>
                        <w:spacing w:after="0" w:line="240" w:lineRule="auto"/>
                        <w:ind w:right="0"/>
                        <w:jc w:val="center"/>
                        <w:rPr>
                          <w:sz w:val="22"/>
                          <w:szCs w:val="22"/>
                        </w:rPr>
                      </w:pPr>
                      <w:r w:rsidRPr="00760D7F">
                        <w:rPr>
                          <w:b/>
                          <w:sz w:val="22"/>
                          <w:szCs w:val="22"/>
                        </w:rPr>
                        <w:t>The patch lacks native understorey diversity, but may have other values</w:t>
                      </w:r>
                      <w:r>
                        <w:rPr>
                          <w:b/>
                          <w:sz w:val="22"/>
                          <w:szCs w:val="22"/>
                        </w:rPr>
                        <w:t>;</w:t>
                      </w:r>
                      <w:r>
                        <w:rPr>
                          <w:sz w:val="22"/>
                          <w:szCs w:val="22"/>
                        </w:rPr>
                        <w:t xml:space="preserve"> </w:t>
                      </w:r>
                    </w:p>
                    <w:p w:rsidR="00DB3F24" w:rsidRPr="001C302E" w:rsidRDefault="00DB3F24" w:rsidP="00140CC4">
                      <w:pPr>
                        <w:spacing w:after="0" w:line="240" w:lineRule="auto"/>
                        <w:ind w:right="0"/>
                        <w:jc w:val="center"/>
                        <w:rPr>
                          <w:b/>
                          <w:sz w:val="22"/>
                          <w:szCs w:val="22"/>
                        </w:rPr>
                      </w:pPr>
                      <w:r w:rsidRPr="001C302E">
                        <w:rPr>
                          <w:b/>
                          <w:sz w:val="22"/>
                          <w:szCs w:val="22"/>
                        </w:rPr>
                        <w:t xml:space="preserve">go to </w:t>
                      </w:r>
                      <w:r>
                        <w:rPr>
                          <w:b/>
                          <w:sz w:val="22"/>
                          <w:szCs w:val="22"/>
                        </w:rPr>
                        <w:t xml:space="preserve">Question </w:t>
                      </w:r>
                      <w:r w:rsidRPr="001C302E">
                        <w:rPr>
                          <w:b/>
                          <w:sz w:val="22"/>
                          <w:szCs w:val="22"/>
                        </w:rPr>
                        <w:t>4</w:t>
                      </w:r>
                      <w:r>
                        <w:rPr>
                          <w:b/>
                          <w:sz w:val="22"/>
                          <w:szCs w:val="22"/>
                        </w:rPr>
                        <w:t>.</w:t>
                      </w:r>
                      <w:r w:rsidRPr="001C302E">
                        <w:rPr>
                          <w:b/>
                          <w:sz w:val="22"/>
                          <w:szCs w:val="22"/>
                        </w:rPr>
                        <w:t xml:space="preserve"> </w:t>
                      </w:r>
                    </w:p>
                  </w:txbxContent>
                </v:textbox>
              </v:shape>
            </w:pict>
          </mc:Fallback>
        </mc:AlternateContent>
      </w:r>
      <w:r>
        <w:rPr>
          <w:noProof/>
          <w:lang w:eastAsia="en-AU"/>
        </w:rPr>
        <mc:AlternateContent>
          <mc:Choice Requires="wps">
            <w:drawing>
              <wp:anchor distT="0" distB="0" distL="114300" distR="114300" simplePos="0" relativeHeight="251916288" behindDoc="0" locked="0" layoutInCell="1" allowOverlap="1">
                <wp:simplePos x="0" y="0"/>
                <wp:positionH relativeFrom="column">
                  <wp:posOffset>1376045</wp:posOffset>
                </wp:positionH>
                <wp:positionV relativeFrom="paragraph">
                  <wp:posOffset>219710</wp:posOffset>
                </wp:positionV>
                <wp:extent cx="480695" cy="239395"/>
                <wp:effectExtent l="13970" t="10795" r="10160" b="16510"/>
                <wp:wrapNone/>
                <wp:docPr id="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9F1877">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108.35pt;margin-top:17.3pt;width:37.85pt;height:18.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yLg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" strokeweight="1.5pt">
                <v:textbox>
                  <w:txbxContent>
                    <w:p w:rsidR="00DB3F24" w:rsidRPr="001D7854" w:rsidRDefault="00DB3F24" w:rsidP="009F1877">
                      <w:pPr>
                        <w:spacing w:after="0" w:line="240" w:lineRule="auto"/>
                        <w:ind w:right="0"/>
                      </w:pPr>
                      <w:r w:rsidRPr="001D7854">
                        <w:t>YES</w:t>
                      </w:r>
                    </w:p>
                  </w:txbxContent>
                </v:textbox>
              </v:shape>
            </w:pict>
          </mc:Fallback>
        </mc:AlternateContent>
      </w:r>
    </w:p>
    <w:p w:rsidR="00E62201" w:rsidRPr="004D562A" w:rsidRDefault="00E62201" w:rsidP="00F01031"/>
    <w:p w:rsidR="000B6B4F" w:rsidRPr="004D562A" w:rsidRDefault="00432B6F" w:rsidP="00F01031">
      <w:r>
        <w:rPr>
          <w:noProof/>
          <w:lang w:eastAsia="en-AU"/>
        </w:rPr>
        <mc:AlternateContent>
          <mc:Choice Requires="wps">
            <w:drawing>
              <wp:anchor distT="0" distB="0" distL="114300" distR="114300" simplePos="0" relativeHeight="251677689" behindDoc="0" locked="0" layoutInCell="1" allowOverlap="1">
                <wp:simplePos x="0" y="0"/>
                <wp:positionH relativeFrom="column">
                  <wp:posOffset>-12700</wp:posOffset>
                </wp:positionH>
                <wp:positionV relativeFrom="paragraph">
                  <wp:posOffset>123190</wp:posOffset>
                </wp:positionV>
                <wp:extent cx="2846705" cy="414655"/>
                <wp:effectExtent l="15875" t="9525" r="13970" b="1397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14655"/>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0A19E9">
                            <w:pPr>
                              <w:spacing w:after="0" w:line="240" w:lineRule="auto"/>
                              <w:ind w:right="0"/>
                              <w:jc w:val="center"/>
                              <w:rPr>
                                <w:b/>
                                <w:sz w:val="22"/>
                                <w:szCs w:val="22"/>
                              </w:rPr>
                            </w:pPr>
                            <w:r w:rsidRPr="00641F2F">
                              <w:rPr>
                                <w:b/>
                                <w:sz w:val="22"/>
                                <w:szCs w:val="22"/>
                              </w:rPr>
                              <w:t>(3) Are there at least 12 native understorey species in the whole patch?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1pt;margin-top:9.7pt;width:224.15pt;height:32.65pt;z-index:251677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" fillcolor="#c6d9f1 [671]" strokeweight="1.5pt">
                <v:textbox>
                  <w:txbxContent>
                    <w:p w:rsidR="00DB3F24" w:rsidRPr="00641F2F" w:rsidRDefault="00DB3F24" w:rsidP="000A19E9">
                      <w:pPr>
                        <w:spacing w:after="0" w:line="240" w:lineRule="auto"/>
                        <w:ind w:right="0"/>
                        <w:jc w:val="center"/>
                        <w:rPr>
                          <w:b/>
                          <w:sz w:val="22"/>
                          <w:szCs w:val="22"/>
                        </w:rPr>
                      </w:pPr>
                      <w:r w:rsidRPr="00641F2F">
                        <w:rPr>
                          <w:b/>
                          <w:sz w:val="22"/>
                          <w:szCs w:val="22"/>
                        </w:rPr>
                        <w:t>(3) Are there at least 12 native understorey species in the whole patch?</w:t>
                      </w:r>
                    </w:p>
                  </w:txbxContent>
                </v:textbox>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16960" behindDoc="1" locked="0" layoutInCell="1" allowOverlap="1">
                <wp:simplePos x="0" y="0"/>
                <wp:positionH relativeFrom="column">
                  <wp:posOffset>1607820</wp:posOffset>
                </wp:positionH>
                <wp:positionV relativeFrom="paragraph">
                  <wp:posOffset>230505</wp:posOffset>
                </wp:positionV>
                <wp:extent cx="0" cy="539115"/>
                <wp:effectExtent l="64770" t="16510" r="59055" b="25400"/>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B5BDE" id="AutoShape 19" o:spid="_x0000_s1026" type="#_x0000_t32" style="position:absolute;margin-left:126.6pt;margin-top:18.15pt;width:0;height:42.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ecMwIAAF8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" strokeweight="1.25pt">
                <v:stroke endarrow="block"/>
              </v:shape>
            </w:pict>
          </mc:Fallback>
        </mc:AlternateContent>
      </w:r>
      <w:r>
        <w:rPr>
          <w:noProof/>
          <w:lang w:eastAsia="en-AU"/>
        </w:rPr>
        <mc:AlternateContent>
          <mc:Choice Requires="wps">
            <w:drawing>
              <wp:anchor distT="0" distB="0" distL="114300" distR="114300" simplePos="0" relativeHeight="251887616" behindDoc="1" locked="0" layoutInCell="1" allowOverlap="1">
                <wp:simplePos x="0" y="0"/>
                <wp:positionH relativeFrom="column">
                  <wp:posOffset>2626360</wp:posOffset>
                </wp:positionH>
                <wp:positionV relativeFrom="paragraph">
                  <wp:posOffset>95885</wp:posOffset>
                </wp:positionV>
                <wp:extent cx="909955" cy="0"/>
                <wp:effectExtent l="16510" t="62865" r="26035" b="60960"/>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EBE8C" id="AutoShape 63" o:spid="_x0000_s1026" type="#_x0000_t32" style="position:absolute;margin-left:206.8pt;margin-top:7.55pt;width:71.65pt;height:0;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G3NQIAAF8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" strokeweight="1.25pt">
                <v:stroke endarrow="block"/>
              </v:shape>
            </w:pict>
          </mc:Fallback>
        </mc:AlternateContent>
      </w:r>
      <w:r>
        <w:rPr>
          <w:noProof/>
          <w:lang w:eastAsia="en-AU"/>
        </w:rPr>
        <mc:AlternateContent>
          <mc:Choice Requires="wps">
            <w:drawing>
              <wp:anchor distT="0" distB="0" distL="114300" distR="114300" simplePos="0" relativeHeight="251919360" behindDoc="0" locked="0" layoutInCell="1" allowOverlap="1">
                <wp:simplePos x="0" y="0"/>
                <wp:positionH relativeFrom="column">
                  <wp:posOffset>2995295</wp:posOffset>
                </wp:positionH>
                <wp:positionV relativeFrom="paragraph">
                  <wp:posOffset>35560</wp:posOffset>
                </wp:positionV>
                <wp:extent cx="358140" cy="239395"/>
                <wp:effectExtent l="13970" t="12065" r="18415" b="15240"/>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9395"/>
                        </a:xfrm>
                        <a:prstGeom prst="rect">
                          <a:avLst/>
                        </a:prstGeom>
                        <a:solidFill>
                          <a:srgbClr val="FFFFFF"/>
                        </a:solidFill>
                        <a:ln w="19050">
                          <a:solidFill>
                            <a:srgbClr val="000000"/>
                          </a:solidFill>
                          <a:miter lim="800000"/>
                          <a:headEnd/>
                          <a:tailEnd/>
                        </a:ln>
                      </wps:spPr>
                      <wps:txbx>
                        <w:txbxContent>
                          <w:p w:rsidR="00DB3F24" w:rsidRPr="0035695E" w:rsidRDefault="00DB3F24" w:rsidP="009F1877">
                            <w:pPr>
                              <w:spacing w:after="0" w:line="240" w:lineRule="auto"/>
                              <w:ind w:right="-176"/>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9" type="#_x0000_t202" style="position:absolute;margin-left:235.85pt;margin-top:2.8pt;width:28.2pt;height:18.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" strokeweight="1.5pt">
                <v:textbox>
                  <w:txbxContent>
                    <w:p w:rsidR="00DB3F24" w:rsidRPr="0035695E" w:rsidRDefault="00DB3F24" w:rsidP="009F1877">
                      <w:pPr>
                        <w:spacing w:after="0" w:line="240" w:lineRule="auto"/>
                        <w:ind w:right="-176"/>
                      </w:pPr>
                      <w:r>
                        <w:t>NO</w:t>
                      </w:r>
                    </w:p>
                  </w:txbxContent>
                </v:textbox>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28224" behindDoc="0" locked="0" layoutInCell="1" allowOverlap="1">
                <wp:simplePos x="0" y="0"/>
                <wp:positionH relativeFrom="column">
                  <wp:posOffset>4399915</wp:posOffset>
                </wp:positionH>
                <wp:positionV relativeFrom="paragraph">
                  <wp:posOffset>215900</wp:posOffset>
                </wp:positionV>
                <wp:extent cx="1510665" cy="779780"/>
                <wp:effectExtent l="8890" t="6985" r="13970" b="13335"/>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79780"/>
                        </a:xfrm>
                        <a:prstGeom prst="rect">
                          <a:avLst/>
                        </a:prstGeom>
                        <a:solidFill>
                          <a:schemeClr val="bg1">
                            <a:lumMod val="85000"/>
                            <a:lumOff val="0"/>
                          </a:schemeClr>
                        </a:solidFill>
                        <a:ln w="9525">
                          <a:solidFill>
                            <a:srgbClr val="000000"/>
                          </a:solidFill>
                          <a:miter lim="800000"/>
                          <a:headEnd/>
                          <a:tailEnd/>
                        </a:ln>
                      </wps:spPr>
                      <wps:txbx>
                        <w:txbxContent>
                          <w:p w:rsidR="00DB3F24" w:rsidRPr="003461B6" w:rsidRDefault="00DB3F24" w:rsidP="007B5F69">
                            <w:pPr>
                              <w:spacing w:after="0" w:line="240" w:lineRule="auto"/>
                              <w:ind w:right="0"/>
                              <w:jc w:val="center"/>
                              <w:rPr>
                                <w:sz w:val="24"/>
                                <w:szCs w:val="24"/>
                              </w:rPr>
                            </w:pPr>
                            <w:r w:rsidRPr="003461B6">
                              <w:rPr>
                                <w:sz w:val="24"/>
                                <w:szCs w:val="24"/>
                              </w:rPr>
                              <w:t xml:space="preserve">The patch is </w:t>
                            </w:r>
                            <w:r w:rsidRPr="003461B6">
                              <w:rPr>
                                <w:sz w:val="24"/>
                                <w:szCs w:val="24"/>
                                <w:u w:val="single"/>
                              </w:rPr>
                              <w:t>not</w:t>
                            </w:r>
                            <w:r w:rsidRPr="003461B6">
                              <w:rPr>
                                <w:sz w:val="24"/>
                                <w:szCs w:val="24"/>
                              </w:rPr>
                              <w:t xml:space="preserve"> part of the protected ecological community</w:t>
                            </w:r>
                          </w:p>
                          <w:p w:rsidR="00DB3F24" w:rsidRPr="002170BA" w:rsidRDefault="00DB3F24" w:rsidP="002C1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346.45pt;margin-top:17pt;width:118.95pt;height:6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" fillcolor="#d8d8d8 [2732]">
                <v:textbox>
                  <w:txbxContent>
                    <w:p w:rsidR="00DB3F24" w:rsidRPr="003461B6" w:rsidRDefault="00DB3F24" w:rsidP="007B5F69">
                      <w:pPr>
                        <w:spacing w:after="0" w:line="240" w:lineRule="auto"/>
                        <w:ind w:right="0"/>
                        <w:jc w:val="center"/>
                        <w:rPr>
                          <w:sz w:val="24"/>
                          <w:szCs w:val="24"/>
                        </w:rPr>
                      </w:pPr>
                      <w:r w:rsidRPr="003461B6">
                        <w:rPr>
                          <w:sz w:val="24"/>
                          <w:szCs w:val="24"/>
                        </w:rPr>
                        <w:t xml:space="preserve">The patch is </w:t>
                      </w:r>
                      <w:r w:rsidRPr="003461B6">
                        <w:rPr>
                          <w:sz w:val="24"/>
                          <w:szCs w:val="24"/>
                          <w:u w:val="single"/>
                        </w:rPr>
                        <w:t>not</w:t>
                      </w:r>
                      <w:r w:rsidRPr="003461B6">
                        <w:rPr>
                          <w:sz w:val="24"/>
                          <w:szCs w:val="24"/>
                        </w:rPr>
                        <w:t xml:space="preserve"> part of the protected ecological community</w:t>
                      </w:r>
                    </w:p>
                    <w:p w:rsidR="00DB3F24" w:rsidRPr="002170BA" w:rsidRDefault="00DB3F24" w:rsidP="002C1797"/>
                  </w:txbxContent>
                </v:textbox>
              </v:shape>
            </w:pict>
          </mc:Fallback>
        </mc:AlternateContent>
      </w:r>
      <w:r>
        <w:rPr>
          <w:rFonts w:cs="Arial"/>
          <w:noProof/>
          <w:lang w:eastAsia="en-AU"/>
        </w:rPr>
        <mc:AlternateContent>
          <mc:Choice Requires="wps">
            <w:drawing>
              <wp:anchor distT="0" distB="0" distL="114300" distR="114300" simplePos="0" relativeHeight="251676664" behindDoc="1" locked="0" layoutInCell="1" allowOverlap="1">
                <wp:simplePos x="0" y="0"/>
                <wp:positionH relativeFrom="column">
                  <wp:posOffset>3668395</wp:posOffset>
                </wp:positionH>
                <wp:positionV relativeFrom="paragraph">
                  <wp:posOffset>49530</wp:posOffset>
                </wp:positionV>
                <wp:extent cx="635" cy="349885"/>
                <wp:effectExtent l="58420" t="12065" r="64770" b="19050"/>
                <wp:wrapNone/>
                <wp:docPr id="5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23495" id="AutoShape 28" o:spid="_x0000_s1026" type="#_x0000_t32" style="position:absolute;margin-left:288.85pt;margin-top:3.9pt;width:.05pt;height:27.55pt;z-index:-251639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" strokeweight="1.25pt">
                <v:stroke endarrow="block"/>
              </v:shape>
            </w:pict>
          </mc:Fallback>
        </mc:AlternateContent>
      </w:r>
      <w:r>
        <w:rPr>
          <w:noProof/>
          <w:lang w:eastAsia="en-AU"/>
        </w:rPr>
        <mc:AlternateContent>
          <mc:Choice Requires="wps">
            <w:drawing>
              <wp:anchor distT="0" distB="0" distL="114300" distR="114300" simplePos="0" relativeHeight="251917312" behindDoc="0" locked="0" layoutInCell="1" allowOverlap="1">
                <wp:simplePos x="0" y="0"/>
                <wp:positionH relativeFrom="column">
                  <wp:posOffset>1372235</wp:posOffset>
                </wp:positionH>
                <wp:positionV relativeFrom="paragraph">
                  <wp:posOffset>138430</wp:posOffset>
                </wp:positionV>
                <wp:extent cx="480695" cy="239395"/>
                <wp:effectExtent l="10160" t="15240" r="13970" b="12065"/>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9F1877">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margin-left:108.05pt;margin-top:10.9pt;width:37.85pt;height:18.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QXLQIAAFo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" strokeweight="1.5pt">
                <v:textbox>
                  <w:txbxContent>
                    <w:p w:rsidR="00DB3F24" w:rsidRPr="001D7854" w:rsidRDefault="00DB3F24" w:rsidP="009F1877">
                      <w:pPr>
                        <w:spacing w:after="0" w:line="240" w:lineRule="auto"/>
                        <w:ind w:right="0"/>
                      </w:pPr>
                      <w:r w:rsidRPr="001D7854">
                        <w:t>YES</w:t>
                      </w:r>
                    </w:p>
                  </w:txbxContent>
                </v:textbox>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15936" behindDoc="0" locked="0" layoutInCell="1" allowOverlap="1">
                <wp:simplePos x="0" y="0"/>
                <wp:positionH relativeFrom="column">
                  <wp:posOffset>2522855</wp:posOffset>
                </wp:positionH>
                <wp:positionV relativeFrom="paragraph">
                  <wp:posOffset>162560</wp:posOffset>
                </wp:positionV>
                <wp:extent cx="1246505" cy="467360"/>
                <wp:effectExtent l="17780" t="15240" r="12065" b="1270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67360"/>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3461B6">
                            <w:pPr>
                              <w:ind w:left="-142" w:right="-184"/>
                              <w:jc w:val="center"/>
                              <w:rPr>
                                <w:b/>
                                <w:sz w:val="22"/>
                                <w:szCs w:val="22"/>
                              </w:rPr>
                            </w:pPr>
                            <w:r w:rsidRPr="00641F2F">
                              <w:rPr>
                                <w:b/>
                                <w:sz w:val="22"/>
                                <w:szCs w:val="22"/>
                              </w:rPr>
                              <w:t>(4) Is the patch</w:t>
                            </w:r>
                            <w:r>
                              <w:rPr>
                                <w:b/>
                                <w:sz w:val="22"/>
                                <w:szCs w:val="22"/>
                              </w:rPr>
                              <w:t xml:space="preserve"> </w:t>
                            </w:r>
                            <w:r w:rsidRPr="00641F2F">
                              <w:rPr>
                                <w:b/>
                                <w:sz w:val="22"/>
                                <w:szCs w:val="22"/>
                              </w:rPr>
                              <w:t>at least 2 ha in size?</w:t>
                            </w:r>
                          </w:p>
                          <w:p w:rsidR="00DB3F24" w:rsidRPr="003546CE" w:rsidRDefault="00DB3F24" w:rsidP="002C1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98.65pt;margin-top:12.8pt;width:98.15pt;height:3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" fillcolor="#c6d9f1 [671]" strokeweight="1.5pt">
                <v:textbox>
                  <w:txbxContent>
                    <w:p w:rsidR="00DB3F24" w:rsidRPr="00641F2F" w:rsidRDefault="00DB3F24" w:rsidP="003461B6">
                      <w:pPr>
                        <w:ind w:left="-142" w:right="-184"/>
                        <w:jc w:val="center"/>
                        <w:rPr>
                          <w:b/>
                          <w:sz w:val="22"/>
                          <w:szCs w:val="22"/>
                        </w:rPr>
                      </w:pPr>
                      <w:r w:rsidRPr="00641F2F">
                        <w:rPr>
                          <w:b/>
                          <w:sz w:val="22"/>
                          <w:szCs w:val="22"/>
                        </w:rPr>
                        <w:t>(4) Is the patch</w:t>
                      </w:r>
                      <w:r>
                        <w:rPr>
                          <w:b/>
                          <w:sz w:val="22"/>
                          <w:szCs w:val="22"/>
                        </w:rPr>
                        <w:t xml:space="preserve"> </w:t>
                      </w:r>
                      <w:r w:rsidRPr="00641F2F">
                        <w:rPr>
                          <w:b/>
                          <w:sz w:val="22"/>
                          <w:szCs w:val="22"/>
                        </w:rPr>
                        <w:t>at least 2 ha in size?</w:t>
                      </w:r>
                    </w:p>
                    <w:p w:rsidR="00DB3F24" w:rsidRPr="003546CE" w:rsidRDefault="00DB3F24" w:rsidP="002C1797"/>
                  </w:txbxContent>
                </v:textbox>
              </v:shape>
            </w:pict>
          </mc:Fallback>
        </mc:AlternateContent>
      </w:r>
      <w:r w:rsidR="002A6E0A" w:rsidRPr="004D562A">
        <w:tab/>
      </w:r>
    </w:p>
    <w:p w:rsidR="000B6B4F" w:rsidRPr="004D562A" w:rsidRDefault="00432B6F" w:rsidP="00F01031">
      <w:pPr>
        <w:rPr>
          <w:b/>
        </w:rPr>
      </w:pPr>
      <w:r>
        <w:rPr>
          <w:noProof/>
          <w:lang w:eastAsia="en-AU"/>
        </w:rPr>
        <mc:AlternateContent>
          <mc:Choice Requires="wps">
            <w:drawing>
              <wp:anchor distT="0" distB="0" distL="114300" distR="114300" simplePos="0" relativeHeight="251920384" behindDoc="0" locked="0" layoutInCell="1" allowOverlap="1">
                <wp:simplePos x="0" y="0"/>
                <wp:positionH relativeFrom="column">
                  <wp:posOffset>3869690</wp:posOffset>
                </wp:positionH>
                <wp:positionV relativeFrom="paragraph">
                  <wp:posOffset>15240</wp:posOffset>
                </wp:positionV>
                <wp:extent cx="358140" cy="239395"/>
                <wp:effectExtent l="12065" t="15240" r="10795" b="12065"/>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9395"/>
                        </a:xfrm>
                        <a:prstGeom prst="rect">
                          <a:avLst/>
                        </a:prstGeom>
                        <a:solidFill>
                          <a:srgbClr val="FFFFFF"/>
                        </a:solidFill>
                        <a:ln w="19050">
                          <a:solidFill>
                            <a:srgbClr val="000000"/>
                          </a:solidFill>
                          <a:miter lim="800000"/>
                          <a:headEnd/>
                          <a:tailEnd/>
                        </a:ln>
                      </wps:spPr>
                      <wps:txbx>
                        <w:txbxContent>
                          <w:p w:rsidR="00DB3F24" w:rsidRPr="0035695E" w:rsidRDefault="00DB3F24" w:rsidP="009F1877">
                            <w:pPr>
                              <w:spacing w:after="0" w:line="240" w:lineRule="auto"/>
                              <w:ind w:right="-176"/>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304.7pt;margin-top:1.2pt;width:28.2pt;height:18.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" strokeweight="1.5pt">
                <v:textbox>
                  <w:txbxContent>
                    <w:p w:rsidR="00DB3F24" w:rsidRPr="0035695E" w:rsidRDefault="00DB3F24" w:rsidP="009F1877">
                      <w:pPr>
                        <w:spacing w:after="0" w:line="240" w:lineRule="auto"/>
                        <w:ind w:right="-176"/>
                      </w:pPr>
                      <w:r>
                        <w:t>NO</w:t>
                      </w:r>
                    </w:p>
                  </w:txbxContent>
                </v:textbox>
              </v:shape>
            </w:pict>
          </mc:Fallback>
        </mc:AlternateContent>
      </w:r>
      <w:r>
        <w:rPr>
          <w:noProof/>
          <w:lang w:eastAsia="en-AU"/>
        </w:rPr>
        <mc:AlternateContent>
          <mc:Choice Requires="wps">
            <w:drawing>
              <wp:anchor distT="0" distB="0" distL="114300" distR="114300" simplePos="0" relativeHeight="251892736" behindDoc="1" locked="0" layoutInCell="1" allowOverlap="1">
                <wp:simplePos x="0" y="0"/>
                <wp:positionH relativeFrom="column">
                  <wp:posOffset>3488055</wp:posOffset>
                </wp:positionH>
                <wp:positionV relativeFrom="paragraph">
                  <wp:posOffset>146050</wp:posOffset>
                </wp:positionV>
                <wp:extent cx="909955" cy="0"/>
                <wp:effectExtent l="11430" t="60325" r="21590" b="6350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297FF" id="AutoShape 68" o:spid="_x0000_s1026" type="#_x0000_t32" style="position:absolute;margin-left:274.65pt;margin-top:11.5pt;width:71.65pt;height: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" strokeweight="1.25pt">
                <v:stroke endarrow="block"/>
              </v:shape>
            </w:pict>
          </mc:Fallback>
        </mc:AlternateContent>
      </w:r>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-12700</wp:posOffset>
                </wp:positionH>
                <wp:positionV relativeFrom="paragraph">
                  <wp:posOffset>39370</wp:posOffset>
                </wp:positionV>
                <wp:extent cx="2319655" cy="612140"/>
                <wp:effectExtent l="15875" t="10795" r="17145" b="1524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612140"/>
                        </a:xfrm>
                        <a:prstGeom prst="rect">
                          <a:avLst/>
                        </a:prstGeom>
                        <a:solidFill>
                          <a:srgbClr val="92D050"/>
                        </a:solidFill>
                        <a:ln w="19050">
                          <a:solidFill>
                            <a:srgbClr val="000000"/>
                          </a:solidFill>
                          <a:miter lim="800000"/>
                          <a:headEnd/>
                          <a:tailEnd/>
                        </a:ln>
                      </wps:spPr>
                      <wps:txbx>
                        <w:txbxContent>
                          <w:p w:rsidR="00DB3F24" w:rsidRPr="007B5F69" w:rsidRDefault="00DB3F24" w:rsidP="007B5F69">
                            <w:pPr>
                              <w:spacing w:after="0" w:line="240" w:lineRule="auto"/>
                              <w:ind w:right="0"/>
                              <w:jc w:val="center"/>
                              <w:rPr>
                                <w:b/>
                                <w:color w:val="0036C5"/>
                                <w:sz w:val="24"/>
                                <w:szCs w:val="24"/>
                              </w:rPr>
                            </w:pPr>
                            <w:r w:rsidRPr="007B5F69">
                              <w:rPr>
                                <w:b/>
                                <w:color w:val="0036C5"/>
                                <w:sz w:val="24"/>
                                <w:szCs w:val="24"/>
                              </w:rPr>
                              <w:t>The patch is part of the protected nationally listed ecological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margin-left:-1pt;margin-top:3.1pt;width:182.65pt;height:4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" fillcolor="#92d050" strokeweight="1.5pt">
                <v:textbox>
                  <w:txbxContent>
                    <w:p w:rsidR="00DB3F24" w:rsidRPr="007B5F69" w:rsidRDefault="00DB3F24" w:rsidP="007B5F69">
                      <w:pPr>
                        <w:spacing w:after="0" w:line="240" w:lineRule="auto"/>
                        <w:ind w:right="0"/>
                        <w:jc w:val="center"/>
                        <w:rPr>
                          <w:b/>
                          <w:color w:val="0036C5"/>
                          <w:sz w:val="24"/>
                          <w:szCs w:val="24"/>
                        </w:rPr>
                      </w:pPr>
                      <w:r w:rsidRPr="007B5F69">
                        <w:rPr>
                          <w:b/>
                          <w:color w:val="0036C5"/>
                          <w:sz w:val="24"/>
                          <w:szCs w:val="24"/>
                        </w:rPr>
                        <w:t>The patch is part of the protected nationally listed ecological community</w:t>
                      </w:r>
                    </w:p>
                  </w:txbxContent>
                </v:textbox>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38464" behindDoc="1" locked="0" layoutInCell="1" allowOverlap="1">
                <wp:simplePos x="0" y="0"/>
                <wp:positionH relativeFrom="column">
                  <wp:posOffset>3016250</wp:posOffset>
                </wp:positionH>
                <wp:positionV relativeFrom="paragraph">
                  <wp:posOffset>18415</wp:posOffset>
                </wp:positionV>
                <wp:extent cx="0" cy="697230"/>
                <wp:effectExtent l="63500" t="13970" r="60325" b="22225"/>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3998" id="AutoShape 27" o:spid="_x0000_s1026" type="#_x0000_t32" style="position:absolute;margin-left:237.5pt;margin-top:1.45pt;width:0;height:54.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" strokeweight="1.25pt">
                <v:stroke endarrow="block"/>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21056" behindDoc="0" locked="0" layoutInCell="1" allowOverlap="1">
                <wp:simplePos x="0" y="0"/>
                <wp:positionH relativeFrom="column">
                  <wp:posOffset>4331335</wp:posOffset>
                </wp:positionH>
                <wp:positionV relativeFrom="paragraph">
                  <wp:posOffset>110490</wp:posOffset>
                </wp:positionV>
                <wp:extent cx="1579245" cy="1501775"/>
                <wp:effectExtent l="16510" t="15240" r="13970" b="1651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501775"/>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641F2F">
                            <w:pPr>
                              <w:spacing w:after="0" w:line="240" w:lineRule="auto"/>
                              <w:ind w:right="0"/>
                              <w:jc w:val="center"/>
                              <w:rPr>
                                <w:b/>
                                <w:sz w:val="24"/>
                                <w:szCs w:val="24"/>
                              </w:rPr>
                            </w:pPr>
                            <w:r w:rsidRPr="00641F2F">
                              <w:rPr>
                                <w:b/>
                                <w:sz w:val="24"/>
                                <w:szCs w:val="24"/>
                              </w:rPr>
                              <w:t>(6) Or, does the patch have at leas</w:t>
                            </w:r>
                            <w:r>
                              <w:rPr>
                                <w:b/>
                                <w:sz w:val="24"/>
                                <w:szCs w:val="24"/>
                              </w:rPr>
                              <w:t xml:space="preserve">t one large, locally indigenous </w:t>
                            </w:r>
                            <w:r w:rsidRPr="00641F2F">
                              <w:rPr>
                                <w:b/>
                                <w:sz w:val="24"/>
                                <w:szCs w:val="24"/>
                              </w:rPr>
                              <w:t>tree (at least 60 cm in diameter</w:t>
                            </w:r>
                            <w:r w:rsidRPr="00FD0B21">
                              <w:rPr>
                                <w:b/>
                                <w:sz w:val="24"/>
                                <w:szCs w:val="24"/>
                                <w:vertAlign w:val="superscript"/>
                              </w:rPr>
                              <w:t>4</w:t>
                            </w:r>
                            <w:r w:rsidRPr="00641F2F">
                              <w:rPr>
                                <w:b/>
                                <w:sz w:val="24"/>
                                <w:szCs w:val="24"/>
                              </w:rPr>
                              <w:t xml:space="preserve">), </w:t>
                            </w:r>
                            <w:r w:rsidRPr="00360C65">
                              <w:rPr>
                                <w:b/>
                                <w:sz w:val="28"/>
                                <w:szCs w:val="28"/>
                              </w:rPr>
                              <w:t>or</w:t>
                            </w:r>
                            <w:r w:rsidRPr="00641F2F">
                              <w:rPr>
                                <w:b/>
                                <w:sz w:val="24"/>
                                <w:szCs w:val="24"/>
                              </w:rPr>
                              <w:t xml:space="preserve"> at least one tree with hollows?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341.05pt;margin-top:8.7pt;width:124.35pt;height:11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" fillcolor="#c6d9f1 [671]" strokeweight="1.5pt">
                <v:textbox>
                  <w:txbxContent>
                    <w:p w:rsidR="00DB3F24" w:rsidRPr="00641F2F" w:rsidRDefault="00DB3F24" w:rsidP="00641F2F">
                      <w:pPr>
                        <w:spacing w:after="0" w:line="240" w:lineRule="auto"/>
                        <w:ind w:right="0"/>
                        <w:jc w:val="center"/>
                        <w:rPr>
                          <w:b/>
                          <w:sz w:val="24"/>
                          <w:szCs w:val="24"/>
                        </w:rPr>
                      </w:pPr>
                      <w:r w:rsidRPr="00641F2F">
                        <w:rPr>
                          <w:b/>
                          <w:sz w:val="24"/>
                          <w:szCs w:val="24"/>
                        </w:rPr>
                        <w:t>(6) Or, does the patch have at leas</w:t>
                      </w:r>
                      <w:r>
                        <w:rPr>
                          <w:b/>
                          <w:sz w:val="24"/>
                          <w:szCs w:val="24"/>
                        </w:rPr>
                        <w:t xml:space="preserve">t one large, locally indigenous </w:t>
                      </w:r>
                      <w:r w:rsidRPr="00641F2F">
                        <w:rPr>
                          <w:b/>
                          <w:sz w:val="24"/>
                          <w:szCs w:val="24"/>
                        </w:rPr>
                        <w:t>tree (at least 60 cm in diameter</w:t>
                      </w:r>
                      <w:r w:rsidRPr="00FD0B21">
                        <w:rPr>
                          <w:b/>
                          <w:sz w:val="24"/>
                          <w:szCs w:val="24"/>
                          <w:vertAlign w:val="superscript"/>
                        </w:rPr>
                        <w:t>4</w:t>
                      </w:r>
                      <w:r w:rsidRPr="00641F2F">
                        <w:rPr>
                          <w:b/>
                          <w:sz w:val="24"/>
                          <w:szCs w:val="24"/>
                        </w:rPr>
                        <w:t xml:space="preserve">), </w:t>
                      </w:r>
                      <w:r w:rsidRPr="00360C65">
                        <w:rPr>
                          <w:b/>
                          <w:sz w:val="28"/>
                          <w:szCs w:val="28"/>
                        </w:rPr>
                        <w:t>or</w:t>
                      </w:r>
                      <w:r w:rsidRPr="00641F2F">
                        <w:rPr>
                          <w:b/>
                          <w:sz w:val="24"/>
                          <w:szCs w:val="24"/>
                        </w:rPr>
                        <w:t xml:space="preserve"> at least one tree with hollows?</w:t>
                      </w:r>
                    </w:p>
                  </w:txbxContent>
                </v:textbox>
              </v:shape>
            </w:pict>
          </mc:Fallback>
        </mc:AlternateContent>
      </w:r>
      <w:r>
        <w:rPr>
          <w:noProof/>
          <w:lang w:eastAsia="en-AU"/>
        </w:rPr>
        <mc:AlternateContent>
          <mc:Choice Requires="wps">
            <w:drawing>
              <wp:anchor distT="0" distB="0" distL="114300" distR="114300" simplePos="0" relativeHeight="251921408" behindDoc="0" locked="0" layoutInCell="1" allowOverlap="1">
                <wp:simplePos x="0" y="0"/>
                <wp:positionH relativeFrom="column">
                  <wp:posOffset>2784475</wp:posOffset>
                </wp:positionH>
                <wp:positionV relativeFrom="paragraph">
                  <wp:posOffset>24765</wp:posOffset>
                </wp:positionV>
                <wp:extent cx="480695" cy="239395"/>
                <wp:effectExtent l="12700" t="15240" r="11430" b="12065"/>
                <wp:wrapNone/>
                <wp:docPr id="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9F1877">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margin-left:219.25pt;margin-top:1.95pt;width:37.85pt;height:18.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aQLgIAAFo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" strokeweight="1.5pt">
                <v:textbox>
                  <w:txbxContent>
                    <w:p w:rsidR="00DB3F24" w:rsidRPr="001D7854" w:rsidRDefault="00DB3F24" w:rsidP="009F1877">
                      <w:pPr>
                        <w:spacing w:after="0" w:line="240" w:lineRule="auto"/>
                        <w:ind w:right="0"/>
                      </w:pPr>
                      <w:r w:rsidRPr="001D7854">
                        <w:t>YES</w:t>
                      </w:r>
                    </w:p>
                  </w:txbxContent>
                </v:textbox>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75328" behindDoc="0" locked="0" layoutInCell="1" allowOverlap="1">
                <wp:simplePos x="0" y="0"/>
                <wp:positionH relativeFrom="column">
                  <wp:posOffset>3505200</wp:posOffset>
                </wp:positionH>
                <wp:positionV relativeFrom="paragraph">
                  <wp:posOffset>223520</wp:posOffset>
                </wp:positionV>
                <wp:extent cx="624205" cy="537210"/>
                <wp:effectExtent l="9525" t="18415" r="13970" b="15875"/>
                <wp:wrapNone/>
                <wp:docPr id="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537210"/>
                        </a:xfrm>
                        <a:prstGeom prst="rect">
                          <a:avLst/>
                        </a:prstGeom>
                        <a:solidFill>
                          <a:srgbClr val="FFFFFF"/>
                        </a:solidFill>
                        <a:ln w="19050">
                          <a:solidFill>
                            <a:srgbClr val="000000"/>
                          </a:solidFill>
                          <a:miter lim="800000"/>
                          <a:headEnd/>
                          <a:tailEnd/>
                        </a:ln>
                      </wps:spPr>
                      <wps:txbx>
                        <w:txbxContent>
                          <w:p w:rsidR="00DB3F24" w:rsidRPr="001D7854" w:rsidRDefault="00DB3F24" w:rsidP="004A3259">
                            <w:pPr>
                              <w:spacing w:after="0" w:line="240" w:lineRule="auto"/>
                              <w:ind w:right="0"/>
                            </w:pPr>
                            <w:r>
                              <w:t xml:space="preserve"> NO / DON’T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276pt;margin-top:17.6pt;width:49.15pt;height:42.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" strokeweight="1.5pt">
                <v:textbox>
                  <w:txbxContent>
                    <w:p w:rsidR="00DB3F24" w:rsidRPr="001D7854" w:rsidRDefault="00DB3F24" w:rsidP="004A3259">
                      <w:pPr>
                        <w:spacing w:after="0" w:line="240" w:lineRule="auto"/>
                        <w:ind w:right="0"/>
                      </w:pPr>
                      <w:r>
                        <w:t xml:space="preserve"> NO / DON’T KNOW</w:t>
                      </w:r>
                    </w:p>
                  </w:txbxContent>
                </v:textbox>
              </v:shape>
            </w:pict>
          </mc:Fallback>
        </mc:AlternateContent>
      </w:r>
      <w:r>
        <w:rPr>
          <w:noProof/>
          <w:lang w:eastAsia="en-AU"/>
        </w:rPr>
        <mc:AlternateContent>
          <mc:Choice Requires="wps">
            <w:drawing>
              <wp:anchor distT="0" distB="0" distL="114300" distR="114300" simplePos="0" relativeHeight="251820032" behindDoc="0" locked="0" layoutInCell="1" allowOverlap="1">
                <wp:simplePos x="0" y="0"/>
                <wp:positionH relativeFrom="column">
                  <wp:posOffset>-12700</wp:posOffset>
                </wp:positionH>
                <wp:positionV relativeFrom="paragraph">
                  <wp:posOffset>235585</wp:posOffset>
                </wp:positionV>
                <wp:extent cx="3424555" cy="607695"/>
                <wp:effectExtent l="15875" t="11430" r="17145" b="9525"/>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607695"/>
                        </a:xfrm>
                        <a:prstGeom prst="rect">
                          <a:avLst/>
                        </a:prstGeom>
                        <a:solidFill>
                          <a:schemeClr val="tx2">
                            <a:lumMod val="20000"/>
                            <a:lumOff val="80000"/>
                          </a:schemeClr>
                        </a:solidFill>
                        <a:ln w="19050">
                          <a:solidFill>
                            <a:srgbClr val="000000"/>
                          </a:solidFill>
                          <a:miter lim="800000"/>
                          <a:headEnd/>
                          <a:tailEnd/>
                        </a:ln>
                      </wps:spPr>
                      <wps:txbx>
                        <w:txbxContent>
                          <w:p w:rsidR="00DB3F24" w:rsidRPr="00641F2F" w:rsidRDefault="00DB3F24" w:rsidP="000A19E9">
                            <w:pPr>
                              <w:spacing w:after="0" w:line="240" w:lineRule="auto"/>
                              <w:ind w:right="0"/>
                              <w:jc w:val="center"/>
                              <w:rPr>
                                <w:b/>
                                <w:sz w:val="24"/>
                                <w:szCs w:val="24"/>
                              </w:rPr>
                            </w:pPr>
                            <w:r w:rsidRPr="00641F2F">
                              <w:rPr>
                                <w:b/>
                                <w:sz w:val="24"/>
                                <w:szCs w:val="24"/>
                              </w:rPr>
                              <w:t>(5) Is the patch continuous with, or near, another area of native woody vegetation that is at least 1ha</w:t>
                            </w:r>
                            <w:r>
                              <w:rPr>
                                <w:b/>
                                <w:sz w:val="24"/>
                                <w:szCs w:val="24"/>
                                <w:vertAlign w:val="superscript"/>
                              </w:rPr>
                              <w:t>3</w:t>
                            </w:r>
                            <w:r w:rsidRPr="00641F2F">
                              <w:rPr>
                                <w:b/>
                                <w:sz w:val="24"/>
                                <w:szCs w:val="24"/>
                              </w:rPr>
                              <w:t xml:space="preserve"> in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margin-left:-1pt;margin-top:18.55pt;width:269.65pt;height:4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" fillcolor="#c6d9f1 [671]" strokeweight="1.5pt">
                <v:textbox>
                  <w:txbxContent>
                    <w:p w:rsidR="00DB3F24" w:rsidRPr="00641F2F" w:rsidRDefault="00DB3F24" w:rsidP="000A19E9">
                      <w:pPr>
                        <w:spacing w:after="0" w:line="240" w:lineRule="auto"/>
                        <w:ind w:right="0"/>
                        <w:jc w:val="center"/>
                        <w:rPr>
                          <w:b/>
                          <w:sz w:val="24"/>
                          <w:szCs w:val="24"/>
                        </w:rPr>
                      </w:pPr>
                      <w:r w:rsidRPr="00641F2F">
                        <w:rPr>
                          <w:b/>
                          <w:sz w:val="24"/>
                          <w:szCs w:val="24"/>
                        </w:rPr>
                        <w:t>(5) Is the patch continuous with, or near, another area of native woody vegetation that is at least 1ha</w:t>
                      </w:r>
                      <w:r>
                        <w:rPr>
                          <w:b/>
                          <w:sz w:val="24"/>
                          <w:szCs w:val="24"/>
                          <w:vertAlign w:val="superscript"/>
                        </w:rPr>
                        <w:t>3</w:t>
                      </w:r>
                      <w:r w:rsidRPr="00641F2F">
                        <w:rPr>
                          <w:b/>
                          <w:sz w:val="24"/>
                          <w:szCs w:val="24"/>
                        </w:rPr>
                        <w:t xml:space="preserve"> in size?</w:t>
                      </w:r>
                    </w:p>
                  </w:txbxContent>
                </v:textbox>
              </v:shape>
            </w:pict>
          </mc:Fallback>
        </mc:AlternateContent>
      </w:r>
    </w:p>
    <w:p w:rsidR="000B6B4F" w:rsidRPr="004D562A" w:rsidRDefault="000B6B4F" w:rsidP="00F01031"/>
    <w:p w:rsidR="000B6B4F" w:rsidRPr="004D562A" w:rsidRDefault="00432B6F" w:rsidP="00F01031">
      <w:r>
        <w:rPr>
          <w:noProof/>
          <w:lang w:eastAsia="en-AU"/>
        </w:rPr>
        <mc:AlternateContent>
          <mc:Choice Requires="wps">
            <w:drawing>
              <wp:anchor distT="0" distB="0" distL="114300" distR="114300" simplePos="0" relativeHeight="251833344" behindDoc="1" locked="0" layoutInCell="1" allowOverlap="1">
                <wp:simplePos x="0" y="0"/>
                <wp:positionH relativeFrom="column">
                  <wp:posOffset>3016250</wp:posOffset>
                </wp:positionH>
                <wp:positionV relativeFrom="paragraph">
                  <wp:posOffset>186055</wp:posOffset>
                </wp:positionV>
                <wp:extent cx="635" cy="725170"/>
                <wp:effectExtent l="63500" t="9525" r="59690" b="1778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51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ABA3E" id="AutoShape 26" o:spid="_x0000_s1026" type="#_x0000_t32" style="position:absolute;margin-left:237.5pt;margin-top:14.65pt;width:.05pt;height:57.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VEOA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" strokeweight="1.25pt">
                <v:stroke endarrow="block"/>
              </v:shape>
            </w:pict>
          </mc:Fallback>
        </mc:AlternateContent>
      </w:r>
      <w:r>
        <w:rPr>
          <w:noProof/>
          <w:lang w:eastAsia="en-AU"/>
        </w:rPr>
        <mc:AlternateContent>
          <mc:Choice Requires="wps">
            <w:drawing>
              <wp:anchor distT="0" distB="0" distL="114300" distR="114300" simplePos="0" relativeHeight="251889664" behindDoc="1" locked="0" layoutInCell="1" allowOverlap="1">
                <wp:simplePos x="0" y="0"/>
                <wp:positionH relativeFrom="column">
                  <wp:posOffset>3421380</wp:posOffset>
                </wp:positionH>
                <wp:positionV relativeFrom="paragraph">
                  <wp:posOffset>19050</wp:posOffset>
                </wp:positionV>
                <wp:extent cx="909955" cy="0"/>
                <wp:effectExtent l="11430" t="61595" r="21590" b="62230"/>
                <wp:wrapNone/>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85FFD" id="AutoShape 65" o:spid="_x0000_s1026" type="#_x0000_t32" style="position:absolute;margin-left:269.4pt;margin-top:1.5pt;width:71.65pt;height: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Ql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" strokeweight="1.25pt">
                <v:stroke endarrow="block"/>
              </v:shape>
            </w:pict>
          </mc:Fallback>
        </mc:AlternateContent>
      </w:r>
    </w:p>
    <w:p w:rsidR="000B6B4F" w:rsidRPr="004D562A" w:rsidRDefault="00432B6F" w:rsidP="00F01031">
      <w:r>
        <w:rPr>
          <w:noProof/>
          <w:lang w:eastAsia="en-AU"/>
        </w:rPr>
        <mc:AlternateContent>
          <mc:Choice Requires="wps">
            <w:drawing>
              <wp:anchor distT="0" distB="0" distL="114300" distR="114300" simplePos="0" relativeHeight="251831296" behindDoc="1" locked="0" layoutInCell="1" allowOverlap="1">
                <wp:simplePos x="0" y="0"/>
                <wp:positionH relativeFrom="column">
                  <wp:posOffset>4623435</wp:posOffset>
                </wp:positionH>
                <wp:positionV relativeFrom="paragraph">
                  <wp:posOffset>172085</wp:posOffset>
                </wp:positionV>
                <wp:extent cx="635" cy="624840"/>
                <wp:effectExtent l="60960" t="9525" r="62230" b="2286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48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263D3" id="AutoShape 24" o:spid="_x0000_s1026" type="#_x0000_t32" style="position:absolute;margin-left:364.05pt;margin-top:13.55pt;width:.05pt;height:4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jOQIAAGE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" strokeweight="1.25pt">
                <v:stroke endarrow="block"/>
              </v:shape>
            </w:pict>
          </mc:Fallback>
        </mc:AlternateContent>
      </w:r>
      <w:r>
        <w:rPr>
          <w:noProof/>
          <w:lang w:eastAsia="en-AU"/>
        </w:rPr>
        <mc:AlternateContent>
          <mc:Choice Requires="wps">
            <w:drawing>
              <wp:anchor distT="0" distB="0" distL="114300" distR="114300" simplePos="0" relativeHeight="251923456" behindDoc="0" locked="0" layoutInCell="1" allowOverlap="1">
                <wp:simplePos x="0" y="0"/>
                <wp:positionH relativeFrom="column">
                  <wp:posOffset>2775585</wp:posOffset>
                </wp:positionH>
                <wp:positionV relativeFrom="paragraph">
                  <wp:posOffset>230505</wp:posOffset>
                </wp:positionV>
                <wp:extent cx="480695" cy="239395"/>
                <wp:effectExtent l="13335" t="10795" r="10795" b="16510"/>
                <wp:wrapNone/>
                <wp:docPr id="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4A3259">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margin-left:218.55pt;margin-top:18.15pt;width:37.85pt;height:18.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MzLQIAAFo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" strokeweight="1.5pt">
                <v:textbox>
                  <w:txbxContent>
                    <w:p w:rsidR="00DB3F24" w:rsidRPr="001D7854" w:rsidRDefault="00DB3F24" w:rsidP="004A3259">
                      <w:pPr>
                        <w:spacing w:after="0" w:line="240" w:lineRule="auto"/>
                        <w:ind w:right="0"/>
                      </w:pPr>
                      <w:r w:rsidRPr="001D7854">
                        <w:t>YES</w:t>
                      </w:r>
                    </w:p>
                  </w:txbxContent>
                </v:textbox>
              </v:shape>
            </w:pict>
          </mc:Fallback>
        </mc:AlternateContent>
      </w:r>
    </w:p>
    <w:p w:rsidR="00232E1D" w:rsidRPr="004D562A" w:rsidRDefault="00432B6F" w:rsidP="00F01031">
      <w:r>
        <w:rPr>
          <w:noProof/>
          <w:lang w:eastAsia="en-AU"/>
        </w:rPr>
        <mc:AlternateContent>
          <mc:Choice Requires="wps">
            <w:drawing>
              <wp:anchor distT="0" distB="0" distL="114300" distR="114300" simplePos="0" relativeHeight="251893760" behindDoc="1" locked="0" layoutInCell="1" allowOverlap="1">
                <wp:simplePos x="0" y="0"/>
                <wp:positionH relativeFrom="column">
                  <wp:posOffset>5308600</wp:posOffset>
                </wp:positionH>
                <wp:positionV relativeFrom="paragraph">
                  <wp:posOffset>57785</wp:posOffset>
                </wp:positionV>
                <wp:extent cx="635" cy="890270"/>
                <wp:effectExtent l="60325" t="14605" r="62865" b="19050"/>
                <wp:wrapNone/>
                <wp:docPr id="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02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96431" id="AutoShape 69" o:spid="_x0000_s1026" type="#_x0000_t32" style="position:absolute;margin-left:418pt;margin-top:4.55pt;width:.05pt;height:70.1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9OA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" strokeweight="1.25pt">
                <v:stroke endarrow="block"/>
              </v:shape>
            </w:pict>
          </mc:Fallback>
        </mc:AlternateContent>
      </w:r>
    </w:p>
    <w:p w:rsidR="00232E1D" w:rsidRPr="004D562A" w:rsidRDefault="00432B6F" w:rsidP="00F01031">
      <w:pPr>
        <w:rPr>
          <w:rFonts w:cs="Arial"/>
        </w:rPr>
      </w:pPr>
      <w:r>
        <w:rPr>
          <w:noProof/>
          <w:lang w:eastAsia="en-AU"/>
        </w:rPr>
        <mc:AlternateContent>
          <mc:Choice Requires="wps">
            <w:drawing>
              <wp:anchor distT="0" distB="0" distL="114300" distR="114300" simplePos="0" relativeHeight="251860992" behindDoc="0" locked="0" layoutInCell="1" allowOverlap="1">
                <wp:simplePos x="0" y="0"/>
                <wp:positionH relativeFrom="column">
                  <wp:posOffset>879475</wp:posOffset>
                </wp:positionH>
                <wp:positionV relativeFrom="paragraph">
                  <wp:posOffset>178435</wp:posOffset>
                </wp:positionV>
                <wp:extent cx="3167380" cy="494665"/>
                <wp:effectExtent l="12700" t="15875" r="10795" b="13335"/>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494665"/>
                        </a:xfrm>
                        <a:prstGeom prst="rect">
                          <a:avLst/>
                        </a:prstGeom>
                        <a:solidFill>
                          <a:srgbClr val="92D050"/>
                        </a:solidFill>
                        <a:ln w="19050">
                          <a:solidFill>
                            <a:srgbClr val="000000"/>
                          </a:solidFill>
                          <a:miter lim="800000"/>
                          <a:headEnd/>
                          <a:tailEnd/>
                        </a:ln>
                      </wps:spPr>
                      <wps:txbx>
                        <w:txbxContent>
                          <w:p w:rsidR="00DB3F24" w:rsidRPr="007B5F69" w:rsidRDefault="00DB3F24" w:rsidP="007B5F69">
                            <w:pPr>
                              <w:spacing w:after="0" w:line="240" w:lineRule="auto"/>
                              <w:ind w:right="0"/>
                              <w:jc w:val="center"/>
                              <w:rPr>
                                <w:b/>
                                <w:color w:val="0036C5"/>
                                <w:sz w:val="24"/>
                                <w:szCs w:val="24"/>
                              </w:rPr>
                            </w:pPr>
                            <w:r w:rsidRPr="007B5F69">
                              <w:rPr>
                                <w:b/>
                                <w:color w:val="0036C5"/>
                                <w:sz w:val="24"/>
                                <w:szCs w:val="24"/>
                              </w:rPr>
                              <w:t>The patch is part of the protected nationally listed ecological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69.25pt;margin-top:14.05pt;width:249.4pt;height:38.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" fillcolor="#92d050" strokeweight="1.5pt">
                <v:textbox>
                  <w:txbxContent>
                    <w:p w:rsidR="00DB3F24" w:rsidRPr="007B5F69" w:rsidRDefault="00DB3F24" w:rsidP="007B5F69">
                      <w:pPr>
                        <w:spacing w:after="0" w:line="240" w:lineRule="auto"/>
                        <w:ind w:right="0"/>
                        <w:jc w:val="center"/>
                        <w:rPr>
                          <w:b/>
                          <w:color w:val="0036C5"/>
                          <w:sz w:val="24"/>
                          <w:szCs w:val="24"/>
                        </w:rPr>
                      </w:pPr>
                      <w:r w:rsidRPr="007B5F69">
                        <w:rPr>
                          <w:b/>
                          <w:color w:val="0036C5"/>
                          <w:sz w:val="24"/>
                          <w:szCs w:val="24"/>
                        </w:rPr>
                        <w:t>The patch is part of the protected nationally listed ecological community</w:t>
                      </w:r>
                    </w:p>
                  </w:txbxContent>
                </v:textbox>
              </v:shape>
            </w:pict>
          </mc:Fallback>
        </mc:AlternateContent>
      </w:r>
    </w:p>
    <w:p w:rsidR="00232E1D" w:rsidRPr="004D562A" w:rsidRDefault="00432B6F" w:rsidP="00F01031">
      <w:r>
        <w:rPr>
          <w:noProof/>
          <w:lang w:eastAsia="en-AU"/>
        </w:rPr>
        <mc:AlternateContent>
          <mc:Choice Requires="wps">
            <w:drawing>
              <wp:anchor distT="0" distB="0" distL="114300" distR="114300" simplePos="0" relativeHeight="251924480" behindDoc="0" locked="0" layoutInCell="1" allowOverlap="1">
                <wp:simplePos x="0" y="0"/>
                <wp:positionH relativeFrom="column">
                  <wp:posOffset>4385945</wp:posOffset>
                </wp:positionH>
                <wp:positionV relativeFrom="paragraph">
                  <wp:posOffset>73025</wp:posOffset>
                </wp:positionV>
                <wp:extent cx="480695" cy="239395"/>
                <wp:effectExtent l="13970" t="10160" r="10160" b="17145"/>
                <wp:wrapNone/>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39395"/>
                        </a:xfrm>
                        <a:prstGeom prst="rect">
                          <a:avLst/>
                        </a:prstGeom>
                        <a:solidFill>
                          <a:srgbClr val="FFFFFF"/>
                        </a:solidFill>
                        <a:ln w="19050">
                          <a:solidFill>
                            <a:srgbClr val="000000"/>
                          </a:solidFill>
                          <a:miter lim="800000"/>
                          <a:headEnd/>
                          <a:tailEnd/>
                        </a:ln>
                      </wps:spPr>
                      <wps:txbx>
                        <w:txbxContent>
                          <w:p w:rsidR="00DB3F24" w:rsidRPr="001D7854" w:rsidRDefault="00DB3F24" w:rsidP="004A3259">
                            <w:pPr>
                              <w:spacing w:after="0" w:line="240" w:lineRule="auto"/>
                              <w:ind w:right="0"/>
                            </w:pPr>
                            <w:r w:rsidRPr="001D785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1" type="#_x0000_t202" style="position:absolute;margin-left:345.35pt;margin-top:5.75pt;width:37.85pt;height:18.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hFLQIAAFo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" strokeweight="1.5pt">
                <v:textbox>
                  <w:txbxContent>
                    <w:p w:rsidR="00DB3F24" w:rsidRPr="001D7854" w:rsidRDefault="00DB3F24" w:rsidP="004A3259">
                      <w:pPr>
                        <w:spacing w:after="0" w:line="240" w:lineRule="auto"/>
                        <w:ind w:right="0"/>
                      </w:pPr>
                      <w:r w:rsidRPr="001D7854">
                        <w:t>YES</w:t>
                      </w:r>
                    </w:p>
                  </w:txbxContent>
                </v:textbox>
              </v:shape>
            </w:pict>
          </mc:Fallback>
        </mc:AlternateContent>
      </w:r>
      <w:r>
        <w:rPr>
          <w:noProof/>
          <w:lang w:eastAsia="en-AU"/>
        </w:rPr>
        <mc:AlternateContent>
          <mc:Choice Requires="wps">
            <w:drawing>
              <wp:anchor distT="0" distB="0" distL="114300" distR="114300" simplePos="0" relativeHeight="251884544" behindDoc="1" locked="0" layoutInCell="1" allowOverlap="1">
                <wp:simplePos x="0" y="0"/>
                <wp:positionH relativeFrom="column">
                  <wp:posOffset>4054475</wp:posOffset>
                </wp:positionH>
                <wp:positionV relativeFrom="paragraph">
                  <wp:posOffset>172085</wp:posOffset>
                </wp:positionV>
                <wp:extent cx="365125" cy="635"/>
                <wp:effectExtent l="25400" t="61595" r="9525" b="61595"/>
                <wp:wrapNone/>
                <wp:docPr id="1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12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51DDE" id="AutoShape 60" o:spid="_x0000_s1026" type="#_x0000_t32" style="position:absolute;margin-left:319.25pt;margin-top:13.55pt;width:28.75pt;height:.05pt;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" strokeweight="1.25pt">
                <v:stroke endarrow="block"/>
              </v:shape>
            </w:pict>
          </mc:Fallback>
        </mc:AlternateContent>
      </w:r>
      <w:r>
        <w:rPr>
          <w:noProof/>
          <w:lang w:eastAsia="en-AU"/>
        </w:rPr>
        <mc:AlternateContent>
          <mc:Choice Requires="wps">
            <w:drawing>
              <wp:anchor distT="0" distB="0" distL="114300" distR="114300" simplePos="0" relativeHeight="251922432" behindDoc="0" locked="0" layoutInCell="1" allowOverlap="1">
                <wp:simplePos x="0" y="0"/>
                <wp:positionH relativeFrom="column">
                  <wp:posOffset>5124450</wp:posOffset>
                </wp:positionH>
                <wp:positionV relativeFrom="paragraph">
                  <wp:posOffset>73660</wp:posOffset>
                </wp:positionV>
                <wp:extent cx="358140" cy="239395"/>
                <wp:effectExtent l="9525" t="10795" r="13335" b="16510"/>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9395"/>
                        </a:xfrm>
                        <a:prstGeom prst="rect">
                          <a:avLst/>
                        </a:prstGeom>
                        <a:solidFill>
                          <a:srgbClr val="FFFFFF"/>
                        </a:solidFill>
                        <a:ln w="19050">
                          <a:solidFill>
                            <a:srgbClr val="000000"/>
                          </a:solidFill>
                          <a:miter lim="800000"/>
                          <a:headEnd/>
                          <a:tailEnd/>
                        </a:ln>
                      </wps:spPr>
                      <wps:txbx>
                        <w:txbxContent>
                          <w:p w:rsidR="00DB3F24" w:rsidRPr="0035695E" w:rsidRDefault="00DB3F24" w:rsidP="009F1877">
                            <w:pPr>
                              <w:spacing w:after="0" w:line="240" w:lineRule="auto"/>
                              <w:ind w:right="-176"/>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2" type="#_x0000_t202" style="position:absolute;margin-left:403.5pt;margin-top:5.8pt;width:28.2pt;height:18.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" strokeweight="1.5pt">
                <v:textbox>
                  <w:txbxContent>
                    <w:p w:rsidR="00DB3F24" w:rsidRPr="0035695E" w:rsidRDefault="00DB3F24" w:rsidP="009F1877">
                      <w:pPr>
                        <w:spacing w:after="0" w:line="240" w:lineRule="auto"/>
                        <w:ind w:right="-176"/>
                      </w:pPr>
                      <w:r>
                        <w:t>NO</w:t>
                      </w:r>
                    </w:p>
                  </w:txbxContent>
                </v:textbox>
              </v:shape>
            </w:pict>
          </mc:Fallback>
        </mc:AlternateContent>
      </w:r>
    </w:p>
    <w:p w:rsidR="00232E1D" w:rsidRPr="004D562A" w:rsidRDefault="00432B6F" w:rsidP="00F01031">
      <w:r>
        <w:rPr>
          <w:noProof/>
          <w:lang w:eastAsia="en-AU"/>
        </w:rPr>
        <mc:AlternateContent>
          <mc:Choice Requires="wps">
            <w:drawing>
              <wp:anchor distT="0" distB="0" distL="114300" distR="114300" simplePos="0" relativeHeight="251858944" behindDoc="0" locked="0" layoutInCell="1" allowOverlap="1">
                <wp:simplePos x="0" y="0"/>
                <wp:positionH relativeFrom="column">
                  <wp:posOffset>4204970</wp:posOffset>
                </wp:positionH>
                <wp:positionV relativeFrom="paragraph">
                  <wp:posOffset>217805</wp:posOffset>
                </wp:positionV>
                <wp:extent cx="1746250" cy="626110"/>
                <wp:effectExtent l="13970" t="7620" r="11430" b="1397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26110"/>
                        </a:xfrm>
                        <a:prstGeom prst="rect">
                          <a:avLst/>
                        </a:prstGeom>
                        <a:solidFill>
                          <a:schemeClr val="bg1">
                            <a:lumMod val="85000"/>
                            <a:lumOff val="0"/>
                          </a:schemeClr>
                        </a:solidFill>
                        <a:ln w="9525">
                          <a:solidFill>
                            <a:srgbClr val="000000"/>
                          </a:solidFill>
                          <a:miter lim="800000"/>
                          <a:headEnd/>
                          <a:tailEnd/>
                        </a:ln>
                      </wps:spPr>
                      <wps:txbx>
                        <w:txbxContent>
                          <w:p w:rsidR="00DB3F24" w:rsidRPr="003461B6" w:rsidRDefault="00DB3F24" w:rsidP="007B5F69">
                            <w:pPr>
                              <w:spacing w:after="0" w:line="240" w:lineRule="auto"/>
                              <w:ind w:right="0"/>
                              <w:jc w:val="center"/>
                              <w:rPr>
                                <w:sz w:val="24"/>
                                <w:szCs w:val="24"/>
                              </w:rPr>
                            </w:pPr>
                            <w:r w:rsidRPr="003461B6">
                              <w:rPr>
                                <w:sz w:val="24"/>
                                <w:szCs w:val="24"/>
                              </w:rPr>
                              <w:t xml:space="preserve">The patch is </w:t>
                            </w:r>
                            <w:r w:rsidRPr="003461B6">
                              <w:rPr>
                                <w:sz w:val="24"/>
                                <w:szCs w:val="24"/>
                                <w:u w:val="single"/>
                              </w:rPr>
                              <w:t>not</w:t>
                            </w:r>
                            <w:r w:rsidRPr="003461B6">
                              <w:rPr>
                                <w:sz w:val="24"/>
                                <w:szCs w:val="24"/>
                              </w:rPr>
                              <w:t xml:space="preserve"> part of the protected ecological community</w:t>
                            </w:r>
                          </w:p>
                          <w:p w:rsidR="00DB3F24" w:rsidRPr="00BE4828" w:rsidRDefault="00DB3F24" w:rsidP="002C1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331.1pt;margin-top:17.15pt;width:137.5pt;height:49.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" fillcolor="#d8d8d8 [2732]">
                <v:textbox>
                  <w:txbxContent>
                    <w:p w:rsidR="00DB3F24" w:rsidRPr="003461B6" w:rsidRDefault="00DB3F24" w:rsidP="007B5F69">
                      <w:pPr>
                        <w:spacing w:after="0" w:line="240" w:lineRule="auto"/>
                        <w:ind w:right="0"/>
                        <w:jc w:val="center"/>
                        <w:rPr>
                          <w:sz w:val="24"/>
                          <w:szCs w:val="24"/>
                        </w:rPr>
                      </w:pPr>
                      <w:r w:rsidRPr="003461B6">
                        <w:rPr>
                          <w:sz w:val="24"/>
                          <w:szCs w:val="24"/>
                        </w:rPr>
                        <w:t xml:space="preserve">The patch is </w:t>
                      </w:r>
                      <w:r w:rsidRPr="003461B6">
                        <w:rPr>
                          <w:sz w:val="24"/>
                          <w:szCs w:val="24"/>
                          <w:u w:val="single"/>
                        </w:rPr>
                        <w:t>not</w:t>
                      </w:r>
                      <w:r w:rsidRPr="003461B6">
                        <w:rPr>
                          <w:sz w:val="24"/>
                          <w:szCs w:val="24"/>
                        </w:rPr>
                        <w:t xml:space="preserve"> part of the protected ecological community</w:t>
                      </w:r>
                    </w:p>
                    <w:p w:rsidR="00DB3F24" w:rsidRPr="00BE4828" w:rsidRDefault="00DB3F24" w:rsidP="002C1797"/>
                  </w:txbxContent>
                </v:textbox>
              </v:shape>
            </w:pict>
          </mc:Fallback>
        </mc:AlternateContent>
      </w:r>
    </w:p>
    <w:p w:rsidR="00232E1D" w:rsidRPr="004D562A" w:rsidRDefault="00232E1D" w:rsidP="00F01031"/>
    <w:p w:rsidR="00EC0B77" w:rsidRDefault="00EC0B77" w:rsidP="00EC0B77">
      <w:pPr>
        <w:spacing w:after="60"/>
        <w:ind w:right="0"/>
        <w:rPr>
          <w:sz w:val="18"/>
          <w:szCs w:val="18"/>
        </w:rPr>
      </w:pPr>
    </w:p>
    <w:p w:rsidR="00EC0B77" w:rsidRDefault="00EC0B77" w:rsidP="00EC0B77">
      <w:pPr>
        <w:spacing w:after="60"/>
        <w:ind w:right="0"/>
        <w:rPr>
          <w:sz w:val="18"/>
          <w:szCs w:val="18"/>
        </w:rPr>
      </w:pPr>
    </w:p>
    <w:p w:rsidR="00EC0B77" w:rsidRDefault="00EC0B77" w:rsidP="00EC0B77">
      <w:pPr>
        <w:spacing w:after="60"/>
        <w:ind w:right="0"/>
        <w:rPr>
          <w:sz w:val="18"/>
          <w:szCs w:val="18"/>
        </w:rPr>
      </w:pPr>
    </w:p>
    <w:p w:rsidR="00EC0B77" w:rsidRDefault="00EC0B77" w:rsidP="00A44538">
      <w:pPr>
        <w:ind w:right="0"/>
      </w:pPr>
      <w:r w:rsidRPr="00633C95">
        <w:t>In the flowchart (</w:t>
      </w:r>
      <w:r w:rsidRPr="006841D1">
        <w:rPr>
          <w:u w:val="single"/>
        </w:rPr>
        <w:t>Figure 1</w:t>
      </w:r>
      <w:r w:rsidRPr="00633C95">
        <w:t xml:space="preserve">), a patch that </w:t>
      </w:r>
      <w:r w:rsidR="00D71772">
        <w:t>registers ‘NO’ against Question</w:t>
      </w:r>
      <w:r w:rsidRPr="00633C95">
        <w:t xml:space="preserve"> 3 is considered to be too degraded to be part of the nationally protected ecological community; unless it qualifies under the alternate pathway (</w:t>
      </w:r>
      <w:r w:rsidR="00E83B13">
        <w:t>‘</w:t>
      </w:r>
      <w:r w:rsidRPr="00633C95">
        <w:t>YES</w:t>
      </w:r>
      <w:r w:rsidR="00E83B13">
        <w:t>’</w:t>
      </w:r>
      <w:r w:rsidRPr="00633C95">
        <w:t xml:space="preserve"> to questions </w:t>
      </w:r>
      <w:r w:rsidR="00E83B13">
        <w:t xml:space="preserve">1, </w:t>
      </w:r>
      <w:r w:rsidRPr="00633C95">
        <w:t xml:space="preserve">2, 4 and </w:t>
      </w:r>
      <w:r w:rsidR="008E15D8">
        <w:t xml:space="preserve">either </w:t>
      </w:r>
      <w:r w:rsidRPr="00633C95">
        <w:t xml:space="preserve">5 or 6) because of other ecological values (e.g. </w:t>
      </w:r>
      <w:r w:rsidR="004053FC">
        <w:t xml:space="preserve">a </w:t>
      </w:r>
      <w:r w:rsidRPr="00633C95">
        <w:t>larger patch, at least 2 ha in size</w:t>
      </w:r>
      <w:r w:rsidR="008E15D8">
        <w:t xml:space="preserve"> - </w:t>
      </w:r>
      <w:r w:rsidRPr="00633C95">
        <w:t>with a</w:t>
      </w:r>
      <w:r w:rsidR="008E15D8">
        <w:t>t least one</w:t>
      </w:r>
      <w:r w:rsidRPr="00633C95">
        <w:t xml:space="preserve"> </w:t>
      </w:r>
      <w:r w:rsidR="008E15D8" w:rsidRPr="008E15D8">
        <w:t>large, locally indigenous,</w:t>
      </w:r>
      <w:r w:rsidR="008E15D8">
        <w:t xml:space="preserve"> </w:t>
      </w:r>
      <w:r w:rsidRPr="00633C95">
        <w:t>tree). In either case</w:t>
      </w:r>
      <w:r w:rsidR="00D03A12">
        <w:t>,</w:t>
      </w:r>
      <w:r w:rsidRPr="00633C95">
        <w:t xml:space="preserve"> the </w:t>
      </w:r>
      <w:r w:rsidR="004053FC">
        <w:t>answer</w:t>
      </w:r>
      <w:r>
        <w:t xml:space="preserve"> </w:t>
      </w:r>
      <w:r w:rsidR="004053FC">
        <w:t xml:space="preserve">to </w:t>
      </w:r>
      <w:r w:rsidR="00D03A12">
        <w:t>q</w:t>
      </w:r>
      <w:r>
        <w:t>uestion</w:t>
      </w:r>
      <w:r w:rsidR="00D03A12">
        <w:t>s 1 and</w:t>
      </w:r>
      <w:r>
        <w:t xml:space="preserve"> 2</w:t>
      </w:r>
      <w:r w:rsidR="0083019E" w:rsidRPr="0083019E">
        <w:t xml:space="preserve"> </w:t>
      </w:r>
      <w:r w:rsidR="0083019E" w:rsidRPr="00633C95">
        <w:t xml:space="preserve">must be </w:t>
      </w:r>
      <w:r w:rsidR="0083019E">
        <w:t>‘Yes’</w:t>
      </w:r>
      <w:r>
        <w:t xml:space="preserve"> (</w:t>
      </w:r>
      <w:r w:rsidR="0083019E">
        <w:t xml:space="preserve">i.e. </w:t>
      </w:r>
      <w:r w:rsidR="00D03A12">
        <w:t xml:space="preserve">a patch </w:t>
      </w:r>
      <w:r w:rsidR="00D03A12" w:rsidRPr="00D03A12">
        <w:t xml:space="preserve">at least 0.5 ha in size </w:t>
      </w:r>
      <w:r w:rsidR="00D71772">
        <w:t>and</w:t>
      </w:r>
      <w:r w:rsidR="00D03A12">
        <w:t xml:space="preserve"> </w:t>
      </w:r>
      <w:r>
        <w:t xml:space="preserve">at least 50% </w:t>
      </w:r>
      <w:r w:rsidR="00E83B13">
        <w:t xml:space="preserve">of the </w:t>
      </w:r>
      <w:r w:rsidRPr="0083019E">
        <w:rPr>
          <w:u w:val="single"/>
        </w:rPr>
        <w:t>perennial</w:t>
      </w:r>
      <w:r w:rsidRPr="00633C95">
        <w:t xml:space="preserve"> </w:t>
      </w:r>
      <w:r w:rsidR="00E83B13">
        <w:t xml:space="preserve">understory </w:t>
      </w:r>
      <w:r w:rsidR="00124CBD">
        <w:t xml:space="preserve">vegetative </w:t>
      </w:r>
      <w:r>
        <w:t>cover</w:t>
      </w:r>
      <w:r w:rsidR="00E83B13">
        <w:t xml:space="preserve"> </w:t>
      </w:r>
      <w:r w:rsidR="00AB4F87">
        <w:t xml:space="preserve">comprises </w:t>
      </w:r>
      <w:r w:rsidR="00D71772">
        <w:t xml:space="preserve">perennial </w:t>
      </w:r>
      <w:r w:rsidR="00AB4F87">
        <w:t xml:space="preserve">species </w:t>
      </w:r>
      <w:r w:rsidR="00E83B13" w:rsidRPr="00633C95">
        <w:t>native</w:t>
      </w:r>
      <w:r w:rsidR="00823066">
        <w:t xml:space="preserve"> to Australia</w:t>
      </w:r>
      <w:r w:rsidR="00124CBD">
        <w:t>;</w:t>
      </w:r>
      <w:r>
        <w:t xml:space="preserve"> as </w:t>
      </w:r>
      <w:r w:rsidR="0083019E">
        <w:t>opposed to non-native</w:t>
      </w:r>
      <w:r w:rsidR="00AB4F87">
        <w:t xml:space="preserve"> perennial species</w:t>
      </w:r>
      <w:r w:rsidRPr="00633C95">
        <w:t>).</w:t>
      </w:r>
    </w:p>
    <w:p w:rsidR="00FD0B21" w:rsidRDefault="00FD0B21" w:rsidP="00A44538">
      <w:pPr>
        <w:ind w:right="0"/>
      </w:pPr>
    </w:p>
    <w:p w:rsidR="00EC0B77" w:rsidRPr="00026478" w:rsidRDefault="00FD0B21" w:rsidP="00EC0B77">
      <w:pPr>
        <w:spacing w:after="60"/>
        <w:ind w:right="0"/>
        <w:rPr>
          <w:sz w:val="18"/>
          <w:szCs w:val="18"/>
        </w:rPr>
      </w:pPr>
      <w:r w:rsidRPr="00FD0B21">
        <w:rPr>
          <w:sz w:val="18"/>
          <w:szCs w:val="18"/>
          <w:vertAlign w:val="superscript"/>
        </w:rPr>
        <w:lastRenderedPageBreak/>
        <w:t>3</w:t>
      </w:r>
      <w:r>
        <w:rPr>
          <w:b/>
          <w:sz w:val="18"/>
          <w:szCs w:val="18"/>
          <w:vertAlign w:val="superscript"/>
        </w:rPr>
        <w:t xml:space="preserve"> </w:t>
      </w:r>
      <w:r>
        <w:rPr>
          <w:sz w:val="18"/>
          <w:szCs w:val="18"/>
        </w:rPr>
        <w:t>N</w:t>
      </w:r>
      <w:r w:rsidR="00EC0B77" w:rsidRPr="00026478">
        <w:rPr>
          <w:sz w:val="18"/>
          <w:szCs w:val="18"/>
        </w:rPr>
        <w:t>ear means within 100 m of; and, the “area of native woody vegetation that is at least 1ha in size” could be more of the ecological community itself (i.e. where the whole patch is at least 3 ha in size, or where a nearby patch</w:t>
      </w:r>
      <w:r w:rsidR="006803E1" w:rsidRPr="006803E1">
        <w:rPr>
          <w:sz w:val="18"/>
          <w:szCs w:val="18"/>
        </w:rPr>
        <w:t xml:space="preserve"> </w:t>
      </w:r>
      <w:r w:rsidR="006803E1" w:rsidRPr="00026478">
        <w:rPr>
          <w:sz w:val="18"/>
          <w:szCs w:val="18"/>
        </w:rPr>
        <w:t>of the ecological community</w:t>
      </w:r>
      <w:r w:rsidR="00EC0B77" w:rsidRPr="00026478">
        <w:rPr>
          <w:sz w:val="18"/>
          <w:szCs w:val="18"/>
        </w:rPr>
        <w:t xml:space="preserve"> is at least 1 ha in size)</w:t>
      </w:r>
      <w:r w:rsidR="00823066">
        <w:rPr>
          <w:sz w:val="18"/>
          <w:szCs w:val="18"/>
        </w:rPr>
        <w:t xml:space="preserve">, or another type of </w:t>
      </w:r>
      <w:r w:rsidR="00823066" w:rsidRPr="00026478">
        <w:rPr>
          <w:sz w:val="18"/>
          <w:szCs w:val="18"/>
        </w:rPr>
        <w:t>native woody vegetation</w:t>
      </w:r>
      <w:r w:rsidR="00EC0B77" w:rsidRPr="00026478">
        <w:rPr>
          <w:sz w:val="18"/>
          <w:szCs w:val="18"/>
        </w:rPr>
        <w:t xml:space="preserve">. </w:t>
      </w:r>
    </w:p>
    <w:p w:rsidR="00B7582E" w:rsidRDefault="00FD0B21" w:rsidP="00EC0B77">
      <w:pPr>
        <w:spacing w:after="0" w:line="240" w:lineRule="auto"/>
        <w:ind w:right="0"/>
      </w:pPr>
      <w:r w:rsidRPr="00FD0B21">
        <w:rPr>
          <w:sz w:val="18"/>
          <w:szCs w:val="18"/>
          <w:vertAlign w:val="superscript"/>
        </w:rPr>
        <w:t>4</w:t>
      </w:r>
      <w:r w:rsidR="00EC0B77" w:rsidRPr="00026478">
        <w:rPr>
          <w:sz w:val="18"/>
          <w:szCs w:val="18"/>
        </w:rPr>
        <w:t xml:space="preserve"> </w:t>
      </w:r>
      <w:r>
        <w:rPr>
          <w:sz w:val="18"/>
          <w:szCs w:val="18"/>
        </w:rPr>
        <w:t>T</w:t>
      </w:r>
      <w:r w:rsidR="00AB4F87">
        <w:rPr>
          <w:sz w:val="18"/>
          <w:szCs w:val="18"/>
        </w:rPr>
        <w:t>ree</w:t>
      </w:r>
      <w:r w:rsidR="00EC0B77" w:rsidRPr="00026478">
        <w:rPr>
          <w:sz w:val="18"/>
          <w:szCs w:val="18"/>
        </w:rPr>
        <w:t xml:space="preserve"> diameter is measured at ‘breast height’ (referred to as dbh) - by convention, 1.3 metres above the ground; </w:t>
      </w:r>
      <w:r w:rsidR="00360C65">
        <w:rPr>
          <w:sz w:val="18"/>
          <w:szCs w:val="18"/>
        </w:rPr>
        <w:t>also,</w:t>
      </w:r>
      <w:r w:rsidR="00EC0B77" w:rsidRPr="00C250AD">
        <w:rPr>
          <w:sz w:val="18"/>
          <w:szCs w:val="18"/>
        </w:rPr>
        <w:t xml:space="preserve"> the “tree with hollows” can be a tree of any species.</w:t>
      </w:r>
    </w:p>
    <w:p w:rsidR="006C0769" w:rsidRDefault="00EC0B77" w:rsidP="006C0769">
      <w:pPr>
        <w:spacing w:after="0" w:line="240" w:lineRule="auto"/>
        <w:ind w:right="0"/>
      </w:pPr>
      <w:r>
        <w:rPr>
          <w:rFonts w:ascii="MyriadPro-Semibold" w:hAnsi="MyriadPro-Semibold"/>
          <w:color w:val="0036C5"/>
          <w:sz w:val="32"/>
          <w:szCs w:val="32"/>
        </w:rPr>
        <w:br w:type="page"/>
      </w:r>
    </w:p>
    <w:p w:rsidR="006C0769" w:rsidRDefault="006C0769" w:rsidP="006C0769">
      <w:pPr>
        <w:spacing w:after="0" w:line="240" w:lineRule="auto"/>
        <w:ind w:left="-284" w:right="0"/>
      </w:pPr>
      <w:r>
        <w:rPr>
          <w:noProof/>
          <w:lang w:eastAsia="en-AU"/>
        </w:rPr>
        <w:lastRenderedPageBreak/>
        <w:drawing>
          <wp:inline distT="0" distB="0" distL="0" distR="0">
            <wp:extent cx="5924550" cy="4443412"/>
            <wp:effectExtent l="19050" t="0" r="0" b="0"/>
            <wp:docPr id="29" name="Picture 12" descr="P1010620 - st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0 - stop 3.JPG"/>
                    <pic:cNvPicPr/>
                  </pic:nvPicPr>
                  <pic:blipFill>
                    <a:blip r:embed="rId38" cstate="email"/>
                    <a:stretch>
                      <a:fillRect/>
                    </a:stretch>
                  </pic:blipFill>
                  <pic:spPr>
                    <a:xfrm>
                      <a:off x="0" y="0"/>
                      <a:ext cx="5931170" cy="4448377"/>
                    </a:xfrm>
                    <a:prstGeom prst="rect">
                      <a:avLst/>
                    </a:prstGeom>
                  </pic:spPr>
                </pic:pic>
              </a:graphicData>
            </a:graphic>
          </wp:inline>
        </w:drawing>
      </w:r>
    </w:p>
    <w:p w:rsidR="006C0769" w:rsidRDefault="006C0769" w:rsidP="006C0769">
      <w:pPr>
        <w:spacing w:after="0" w:line="240" w:lineRule="auto"/>
        <w:ind w:right="0"/>
      </w:pPr>
    </w:p>
    <w:p w:rsidR="006C0769" w:rsidRDefault="006C0769" w:rsidP="006C0769">
      <w:pPr>
        <w:spacing w:after="0" w:line="240" w:lineRule="auto"/>
        <w:ind w:left="-284" w:right="0"/>
      </w:pPr>
      <w:r>
        <w:rPr>
          <w:noProof/>
          <w:lang w:eastAsia="en-AU"/>
        </w:rPr>
        <w:drawing>
          <wp:inline distT="0" distB="0" distL="0" distR="0">
            <wp:extent cx="5928360" cy="4446271"/>
            <wp:effectExtent l="19050" t="0" r="0" b="0"/>
            <wp:docPr id="30" name="Picture 17" descr="P1010621 - st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21 - stop 4.JPG"/>
                    <pic:cNvPicPr/>
                  </pic:nvPicPr>
                  <pic:blipFill>
                    <a:blip r:embed="rId39" cstate="email"/>
                    <a:stretch>
                      <a:fillRect/>
                    </a:stretch>
                  </pic:blipFill>
                  <pic:spPr>
                    <a:xfrm>
                      <a:off x="0" y="0"/>
                      <a:ext cx="5931060" cy="4448296"/>
                    </a:xfrm>
                    <a:prstGeom prst="rect">
                      <a:avLst/>
                    </a:prstGeom>
                  </pic:spPr>
                </pic:pic>
              </a:graphicData>
            </a:graphic>
          </wp:inline>
        </w:drawing>
      </w:r>
    </w:p>
    <w:p w:rsidR="006C0769" w:rsidRDefault="006C0769" w:rsidP="006C0769">
      <w:pPr>
        <w:spacing w:after="0" w:line="240" w:lineRule="auto"/>
        <w:ind w:right="0"/>
      </w:pPr>
    </w:p>
    <w:p w:rsidR="006C0769" w:rsidRDefault="006C0769" w:rsidP="00343ADD">
      <w:pPr>
        <w:spacing w:after="0" w:line="240" w:lineRule="auto"/>
        <w:ind w:right="0"/>
        <w:rPr>
          <w:sz w:val="16"/>
          <w:szCs w:val="16"/>
        </w:rPr>
      </w:pPr>
      <w:r w:rsidRPr="00560ACD">
        <w:rPr>
          <w:rFonts w:cs="Arial"/>
          <w:sz w:val="16"/>
          <w:szCs w:val="16"/>
        </w:rPr>
        <w:t xml:space="preserve">Central Hunter Valley eucalypt forest and woodland </w:t>
      </w:r>
      <w:r>
        <w:rPr>
          <w:rFonts w:cs="Arial"/>
          <w:sz w:val="16"/>
          <w:szCs w:val="16"/>
        </w:rPr>
        <w:t xml:space="preserve">(top &amp; bottom) </w:t>
      </w:r>
      <w:r w:rsidRPr="00560ACD">
        <w:rPr>
          <w:sz w:val="16"/>
          <w:szCs w:val="16"/>
        </w:rPr>
        <w:t xml:space="preserve">© </w:t>
      </w:r>
      <w:r>
        <w:rPr>
          <w:sz w:val="16"/>
          <w:szCs w:val="16"/>
        </w:rPr>
        <w:t>Copyright</w:t>
      </w:r>
      <w:r w:rsidRPr="00560ACD">
        <w:rPr>
          <w:sz w:val="16"/>
          <w:szCs w:val="16"/>
        </w:rPr>
        <w:t xml:space="preserve"> Sharon Warne</w:t>
      </w:r>
      <w:r>
        <w:rPr>
          <w:sz w:val="16"/>
          <w:szCs w:val="16"/>
        </w:rPr>
        <w:t xml:space="preserve">. </w:t>
      </w:r>
      <w:r>
        <w:rPr>
          <w:sz w:val="16"/>
          <w:szCs w:val="16"/>
        </w:rPr>
        <w:br w:type="page"/>
      </w:r>
    </w:p>
    <w:p w:rsidR="001C302E" w:rsidRPr="002F4D79" w:rsidRDefault="001C302E" w:rsidP="00F23819">
      <w:pPr>
        <w:spacing w:line="240" w:lineRule="auto"/>
        <w:ind w:right="0"/>
        <w:rPr>
          <w:rFonts w:ascii="MyriadPro-Semibold" w:hAnsi="MyriadPro-Semibold" w:cs="AGaramondPro-Regular"/>
          <w:color w:val="0036C5"/>
          <w:sz w:val="32"/>
          <w:szCs w:val="32"/>
        </w:rPr>
      </w:pPr>
      <w:r w:rsidRPr="002F4D79">
        <w:rPr>
          <w:rFonts w:ascii="MyriadPro-Semibold" w:hAnsi="MyriadPro-Semibold"/>
          <w:color w:val="0036C5"/>
          <w:sz w:val="32"/>
          <w:szCs w:val="32"/>
        </w:rPr>
        <w:lastRenderedPageBreak/>
        <w:t xml:space="preserve">What is a patch </w:t>
      </w:r>
      <w:r w:rsidRPr="002F4D79">
        <w:rPr>
          <w:rFonts w:ascii="MyriadPro-Semibold" w:hAnsi="MyriadPro-Semibold" w:cs="AGaramondPro-Regular"/>
          <w:color w:val="0036C5"/>
          <w:sz w:val="32"/>
          <w:szCs w:val="32"/>
        </w:rPr>
        <w:t>of the ecological community?</w:t>
      </w:r>
    </w:p>
    <w:p w:rsidR="009D2E24" w:rsidRPr="00FD0B21" w:rsidRDefault="001C302E" w:rsidP="009B08B8">
      <w:r w:rsidRPr="00FD0B21">
        <w:rPr>
          <w:b/>
        </w:rPr>
        <w:t xml:space="preserve">A patch is a discrete and </w:t>
      </w:r>
      <w:r w:rsidR="00A901B8" w:rsidRPr="00A901B8">
        <w:rPr>
          <w:b/>
          <w:u w:val="single"/>
        </w:rPr>
        <w:t>mostly</w:t>
      </w:r>
      <w:r w:rsidRPr="00FD0B21">
        <w:rPr>
          <w:b/>
        </w:rPr>
        <w:t xml:space="preserve"> continuous area</w:t>
      </w:r>
      <w:r w:rsidRPr="00FD0B21">
        <w:t xml:space="preserve"> of the ecological community</w:t>
      </w:r>
      <w:r w:rsidR="004E6AA6">
        <w:t xml:space="preserve"> (</w:t>
      </w:r>
      <w:r w:rsidR="0094204A">
        <w:t>e.g.</w:t>
      </w:r>
      <w:r w:rsidR="004E6AA6">
        <w:t xml:space="preserve"> tree canopies within 30 m of each other)</w:t>
      </w:r>
      <w:r w:rsidRPr="00FD0B21">
        <w:t xml:space="preserve">. </w:t>
      </w:r>
      <w:r w:rsidR="009B08B8" w:rsidRPr="00FD0B21">
        <w:t xml:space="preserve">A patch </w:t>
      </w:r>
      <w:r w:rsidR="00D85A0F" w:rsidRPr="00FD0B21">
        <w:t xml:space="preserve">of the Central Hunter Valley eucalypt forest and woodland ecological community </w:t>
      </w:r>
      <w:r w:rsidR="00654D90" w:rsidRPr="00FD0B21">
        <w:t>i</w:t>
      </w:r>
      <w:r w:rsidR="009B08B8" w:rsidRPr="00FD0B21">
        <w:t>s</w:t>
      </w:r>
      <w:r w:rsidR="00654D90" w:rsidRPr="00FD0B21">
        <w:t xml:space="preserve"> the largest area</w:t>
      </w:r>
      <w:r w:rsidR="009B08B8" w:rsidRPr="00FD0B21">
        <w:t xml:space="preserve"> </w:t>
      </w:r>
      <w:r w:rsidR="00234AAE" w:rsidRPr="00FD0B21">
        <w:t>within</w:t>
      </w:r>
      <w:r w:rsidR="009B08B8" w:rsidRPr="00FD0B21">
        <w:t xml:space="preserve"> which </w:t>
      </w:r>
      <w:r w:rsidR="00234AAE" w:rsidRPr="00FD0B21">
        <w:t xml:space="preserve">the </w:t>
      </w:r>
      <w:r w:rsidR="009B08B8" w:rsidRPr="00FD0B21">
        <w:t xml:space="preserve">projected canopy cover of trees </w:t>
      </w:r>
      <w:r w:rsidR="00234AAE" w:rsidRPr="00FD0B21">
        <w:t xml:space="preserve">is </w:t>
      </w:r>
      <w:r w:rsidR="009B08B8" w:rsidRPr="00FD0B21">
        <w:rPr>
          <w:b/>
        </w:rPr>
        <w:t>at least</w:t>
      </w:r>
      <w:r w:rsidR="009B08B8" w:rsidRPr="00FD0B21">
        <w:t xml:space="preserve"> 10% (</w:t>
      </w:r>
      <w:r w:rsidR="009B08B8" w:rsidRPr="00FD0B21">
        <w:rPr>
          <w:b/>
        </w:rPr>
        <w:t>on average</w:t>
      </w:r>
      <w:r w:rsidR="009B08B8" w:rsidRPr="00FD0B21">
        <w:t>)</w:t>
      </w:r>
      <w:r w:rsidR="00234AAE" w:rsidRPr="00FD0B21">
        <w:t xml:space="preserve">; </w:t>
      </w:r>
      <w:r w:rsidR="009B08B8" w:rsidRPr="00FD0B21">
        <w:t xml:space="preserve">or </w:t>
      </w:r>
      <w:r w:rsidR="00A44538" w:rsidRPr="00FD0B21">
        <w:t xml:space="preserve">within which </w:t>
      </w:r>
      <w:r w:rsidR="00234AAE" w:rsidRPr="00FD0B21">
        <w:t xml:space="preserve">the </w:t>
      </w:r>
      <w:r w:rsidR="009B08B8" w:rsidRPr="00FD0B21">
        <w:t xml:space="preserve">native tree density </w:t>
      </w:r>
      <w:r w:rsidR="00234AAE" w:rsidRPr="00FD0B21">
        <w:t xml:space="preserve">is </w:t>
      </w:r>
      <w:r w:rsidR="009B08B8" w:rsidRPr="00FD0B21">
        <w:rPr>
          <w:b/>
        </w:rPr>
        <w:t>at least</w:t>
      </w:r>
      <w:r w:rsidR="009B08B8" w:rsidRPr="00FD0B21">
        <w:t xml:space="preserve"> 1</w:t>
      </w:r>
      <w:r w:rsidR="002F4D79" w:rsidRPr="00FD0B21">
        <w:t>0 native tree stems per 0.5 ha [</w:t>
      </w:r>
      <w:r w:rsidR="008E3B5A" w:rsidRPr="00FD0B21">
        <w:t xml:space="preserve">i.e. </w:t>
      </w:r>
      <w:r w:rsidR="009B08B8" w:rsidRPr="00FD0B21">
        <w:t>at least 20 native tree stems/ha</w:t>
      </w:r>
      <w:r w:rsidR="00FB08A1" w:rsidRPr="00FD0B21">
        <w:t>]</w:t>
      </w:r>
      <w:r w:rsidR="009B08B8" w:rsidRPr="00FD0B21">
        <w:rPr>
          <w:b/>
        </w:rPr>
        <w:t xml:space="preserve"> </w:t>
      </w:r>
      <w:r w:rsidR="004E6AA6">
        <w:rPr>
          <w:b/>
        </w:rPr>
        <w:t>(</w:t>
      </w:r>
      <w:r w:rsidR="009B08B8" w:rsidRPr="00FD0B21">
        <w:rPr>
          <w:b/>
        </w:rPr>
        <w:t>on average</w:t>
      </w:r>
      <w:r w:rsidR="004E6AA6">
        <w:rPr>
          <w:b/>
        </w:rPr>
        <w:t>)</w:t>
      </w:r>
      <w:r w:rsidR="002F4D79" w:rsidRPr="00FD0B21">
        <w:rPr>
          <w:b/>
        </w:rPr>
        <w:t>,</w:t>
      </w:r>
      <w:r w:rsidR="009B08B8" w:rsidRPr="00FD0B21">
        <w:t xml:space="preserve"> that are at least one metre in height</w:t>
      </w:r>
      <w:r w:rsidR="008E3B5A" w:rsidRPr="00FD0B21">
        <w:t>;</w:t>
      </w:r>
      <w:r w:rsidR="009B08B8" w:rsidRPr="00FD0B21">
        <w:t xml:space="preserve"> </w:t>
      </w:r>
      <w:r w:rsidR="009B08B8" w:rsidRPr="00FD0B21">
        <w:rPr>
          <w:b/>
        </w:rPr>
        <w:t xml:space="preserve">or a combination </w:t>
      </w:r>
      <w:r w:rsidR="00FB17F4" w:rsidRPr="00FD0B21">
        <w:rPr>
          <w:b/>
        </w:rPr>
        <w:t xml:space="preserve">of </w:t>
      </w:r>
      <w:r w:rsidR="00A40F8C" w:rsidRPr="00FD0B21">
        <w:rPr>
          <w:b/>
        </w:rPr>
        <w:t xml:space="preserve">areas meeting </w:t>
      </w:r>
      <w:r w:rsidR="00FB17F4" w:rsidRPr="00FD0B21">
        <w:rPr>
          <w:b/>
        </w:rPr>
        <w:t xml:space="preserve">either </w:t>
      </w:r>
      <w:r w:rsidR="009B08B8" w:rsidRPr="00FD0B21">
        <w:rPr>
          <w:b/>
        </w:rPr>
        <w:t>of the</w:t>
      </w:r>
      <w:r w:rsidR="00234AAE" w:rsidRPr="00FD0B21">
        <w:rPr>
          <w:b/>
        </w:rPr>
        <w:t>se</w:t>
      </w:r>
      <w:r w:rsidR="009B08B8" w:rsidRPr="00FD0B21">
        <w:rPr>
          <w:b/>
        </w:rPr>
        <w:t xml:space="preserve"> two</w:t>
      </w:r>
      <w:r w:rsidR="008E3B5A" w:rsidRPr="00FD0B21">
        <w:rPr>
          <w:b/>
        </w:rPr>
        <w:t xml:space="preserve"> measures</w:t>
      </w:r>
      <w:r w:rsidR="009B08B8" w:rsidRPr="00FD0B21">
        <w:t xml:space="preserve">. </w:t>
      </w:r>
    </w:p>
    <w:p w:rsidR="009B08B8" w:rsidRPr="00FD0B21" w:rsidRDefault="009D2E24" w:rsidP="009B08B8">
      <w:r w:rsidRPr="00FD0B21">
        <w:t>F</w:t>
      </w:r>
      <w:r w:rsidR="009B08B8" w:rsidRPr="00FD0B21">
        <w:t xml:space="preserve">or </w:t>
      </w:r>
      <w:r w:rsidR="00FE7151">
        <w:t>the purposes of illustration:</w:t>
      </w:r>
      <w:r w:rsidR="00FE7151" w:rsidRPr="00FD0B21">
        <w:t xml:space="preserve"> </w:t>
      </w:r>
      <w:r w:rsidR="009B08B8" w:rsidRPr="00FD0B21">
        <w:t>an area of the ecological community with a</w:t>
      </w:r>
      <w:r w:rsidR="00397C47" w:rsidRPr="00FD0B21">
        <w:t xml:space="preserve"> </w:t>
      </w:r>
      <w:r w:rsidR="009B08B8" w:rsidRPr="00FD0B21">
        <w:t xml:space="preserve">projected canopy cover of 15% </w:t>
      </w:r>
      <w:r w:rsidR="00C866D1" w:rsidRPr="00FD0B21">
        <w:t xml:space="preserve">may be adjacent to </w:t>
      </w:r>
      <w:r w:rsidR="009B08B8" w:rsidRPr="00FD0B21">
        <w:t xml:space="preserve">an area </w:t>
      </w:r>
      <w:r w:rsidR="00C866D1" w:rsidRPr="00FD0B21">
        <w:t xml:space="preserve">of </w:t>
      </w:r>
      <w:r w:rsidR="00523414" w:rsidRPr="00FD0B21">
        <w:t xml:space="preserve">predominantly native </w:t>
      </w:r>
      <w:r w:rsidR="00F23819" w:rsidRPr="00FD0B21">
        <w:t xml:space="preserve">vegetation that meets all the other </w:t>
      </w:r>
      <w:r w:rsidR="00523414" w:rsidRPr="00FD0B21">
        <w:t>k</w:t>
      </w:r>
      <w:r w:rsidR="00F23819" w:rsidRPr="00FD0B21">
        <w:t>ey diagnostic characteristics</w:t>
      </w:r>
      <w:r w:rsidR="00FD0B21" w:rsidRPr="00FD0B21">
        <w:rPr>
          <w:vertAlign w:val="superscript"/>
        </w:rPr>
        <w:t>5</w:t>
      </w:r>
      <w:r w:rsidR="00F23819" w:rsidRPr="00FD0B21">
        <w:t xml:space="preserve"> of </w:t>
      </w:r>
      <w:r w:rsidR="00C866D1" w:rsidRPr="00FD0B21">
        <w:t>the ecological community</w:t>
      </w:r>
      <w:r w:rsidR="00A65AF6" w:rsidRPr="00FD0B21">
        <w:t xml:space="preserve"> </w:t>
      </w:r>
      <w:r w:rsidR="000E533D">
        <w:t>but</w:t>
      </w:r>
      <w:r w:rsidR="00A65AF6" w:rsidRPr="00FD0B21">
        <w:t xml:space="preserve"> has </w:t>
      </w:r>
      <w:r w:rsidR="009B08B8" w:rsidRPr="00FD0B21">
        <w:t>a</w:t>
      </w:r>
      <w:r w:rsidR="00397C47" w:rsidRPr="00FD0B21">
        <w:t xml:space="preserve"> </w:t>
      </w:r>
      <w:r w:rsidR="009B08B8" w:rsidRPr="00FD0B21">
        <w:t>projected canopy cover of 5%</w:t>
      </w:r>
      <w:r w:rsidR="00AC3BB4" w:rsidRPr="00FD0B21">
        <w:t>—</w:t>
      </w:r>
      <w:r w:rsidR="00AC3BB4">
        <w:t>but still with tree canopies within 30 m of each other</w:t>
      </w:r>
      <w:r w:rsidRPr="00FD0B21">
        <w:t xml:space="preserve">. This would be considered as </w:t>
      </w:r>
      <w:r w:rsidR="00955780" w:rsidRPr="00FD0B21">
        <w:t>o</w:t>
      </w:r>
      <w:r w:rsidR="009750F8" w:rsidRPr="00FD0B21">
        <w:t>ne patch</w:t>
      </w:r>
      <w:r w:rsidR="009B08B8" w:rsidRPr="00FD0B21">
        <w:t>. Similarly an area of the ecological community with a</w:t>
      </w:r>
      <w:r w:rsidR="00397C47" w:rsidRPr="00FD0B21">
        <w:t xml:space="preserve"> </w:t>
      </w:r>
      <w:r w:rsidR="009B08B8" w:rsidRPr="00FD0B21">
        <w:t xml:space="preserve">projected canopy cover of 20% </w:t>
      </w:r>
      <w:r w:rsidR="00955780" w:rsidRPr="00FD0B21">
        <w:t xml:space="preserve">(e.g. </w:t>
      </w:r>
      <w:r w:rsidR="007B0F31" w:rsidRPr="00FD0B21">
        <w:t xml:space="preserve">an area </w:t>
      </w:r>
      <w:r w:rsidR="00955780" w:rsidRPr="00FD0B21">
        <w:t>4.7 ha</w:t>
      </w:r>
      <w:r w:rsidR="00580496" w:rsidRPr="00FD0B21">
        <w:t xml:space="preserve"> in size</w:t>
      </w:r>
      <w:r w:rsidR="00955780" w:rsidRPr="00FD0B21">
        <w:t>) may</w:t>
      </w:r>
      <w:r w:rsidR="009B08B8" w:rsidRPr="00FD0B21">
        <w:t xml:space="preserve"> extend out</w:t>
      </w:r>
      <w:r w:rsidR="00955780" w:rsidRPr="00FD0B21">
        <w:t>,</w:t>
      </w:r>
      <w:r w:rsidR="009B08B8" w:rsidRPr="00FD0B21">
        <w:t xml:space="preserve"> as a patch</w:t>
      </w:r>
      <w:r w:rsidR="00955780" w:rsidRPr="00FD0B21">
        <w:t>,</w:t>
      </w:r>
      <w:r w:rsidR="009B08B8" w:rsidRPr="00FD0B21">
        <w:t xml:space="preserve"> into </w:t>
      </w:r>
      <w:r w:rsidR="00955780" w:rsidRPr="00FD0B21">
        <w:t xml:space="preserve">an area up to </w:t>
      </w:r>
      <w:r w:rsidR="009B08B8" w:rsidRPr="00FD0B21">
        <w:t xml:space="preserve">twice the </w:t>
      </w:r>
      <w:r w:rsidR="00955780" w:rsidRPr="00FD0B21">
        <w:t>size</w:t>
      </w:r>
      <w:r w:rsidR="00A65AF6" w:rsidRPr="00FD0B21">
        <w:t xml:space="preserve"> (</w:t>
      </w:r>
      <w:r w:rsidR="00955780" w:rsidRPr="00FD0B21">
        <w:t xml:space="preserve">e.g. </w:t>
      </w:r>
      <w:r w:rsidR="008E3B5A" w:rsidRPr="00FD0B21">
        <w:t xml:space="preserve">up to </w:t>
      </w:r>
      <w:r w:rsidR="00955780" w:rsidRPr="00FD0B21">
        <w:t xml:space="preserve">a further 9.4 ha) </w:t>
      </w:r>
      <w:r w:rsidR="009B08B8" w:rsidRPr="00FD0B21">
        <w:t xml:space="preserve">that has a projected canopy cover </w:t>
      </w:r>
      <w:r w:rsidR="008E3B5A" w:rsidRPr="00FD0B21">
        <w:t>of</w:t>
      </w:r>
      <w:r w:rsidR="009B08B8" w:rsidRPr="00FD0B21">
        <w:t xml:space="preserve"> 5%</w:t>
      </w:r>
      <w:r w:rsidR="00654D90" w:rsidRPr="00FD0B21">
        <w:t xml:space="preserve">; </w:t>
      </w:r>
      <w:r w:rsidR="00FE7151">
        <w:t xml:space="preserve">as long as the tree canopies </w:t>
      </w:r>
      <w:r w:rsidR="00951C12">
        <w:t>a</w:t>
      </w:r>
      <w:r w:rsidR="0094204A">
        <w:t xml:space="preserve">re </w:t>
      </w:r>
      <w:r w:rsidR="00FE7151">
        <w:t>within 30 m of each other.</w:t>
      </w:r>
      <w:r w:rsidR="00FE7151" w:rsidRPr="00FD0B21">
        <w:t xml:space="preserve"> </w:t>
      </w:r>
      <w:r w:rsidR="009B08B8" w:rsidRPr="00FD0B21">
        <w:t xml:space="preserve">i.e. the </w:t>
      </w:r>
      <w:r w:rsidR="009750F8" w:rsidRPr="00FD0B21">
        <w:t xml:space="preserve">one </w:t>
      </w:r>
      <w:r w:rsidR="009B08B8" w:rsidRPr="00FD0B21">
        <w:t>patch</w:t>
      </w:r>
      <w:r w:rsidR="00A2198D" w:rsidRPr="00FD0B21">
        <w:t xml:space="preserve"> (</w:t>
      </w:r>
      <w:r w:rsidR="00DD707D" w:rsidRPr="00FD0B21">
        <w:t xml:space="preserve">up to </w:t>
      </w:r>
      <w:r w:rsidR="00580496" w:rsidRPr="00FD0B21">
        <w:t>14.1 ha in size</w:t>
      </w:r>
      <w:r w:rsidR="00A2198D" w:rsidRPr="00FD0B21">
        <w:t>)</w:t>
      </w:r>
      <w:r w:rsidR="00A44538">
        <w:t>,</w:t>
      </w:r>
      <w:r w:rsidR="00A2198D" w:rsidRPr="00FD0B21">
        <w:t xml:space="preserve"> </w:t>
      </w:r>
      <w:r w:rsidR="009B08B8" w:rsidRPr="00FD0B21">
        <w:t>would have a</w:t>
      </w:r>
      <w:r w:rsidR="00BF54DA">
        <w:t xml:space="preserve"> mean </w:t>
      </w:r>
      <w:r w:rsidR="009750F8" w:rsidRPr="00FD0B21">
        <w:t>average</w:t>
      </w:r>
      <w:r w:rsidR="009B08B8" w:rsidRPr="00FD0B21">
        <w:t xml:space="preserve"> projected canopy cover of </w:t>
      </w:r>
      <w:r w:rsidR="001E7D47" w:rsidRPr="00FD0B21">
        <w:t xml:space="preserve">at least </w:t>
      </w:r>
      <w:r w:rsidR="009B08B8" w:rsidRPr="00FD0B21">
        <w:t xml:space="preserve">10%. </w:t>
      </w:r>
      <w:r w:rsidR="00523414" w:rsidRPr="00FD0B21">
        <w:t>A</w:t>
      </w:r>
      <w:r w:rsidR="009B08B8" w:rsidRPr="00FD0B21">
        <w:t xml:space="preserve"> patch should </w:t>
      </w:r>
      <w:r w:rsidR="00A530D5" w:rsidRPr="00FD0B21">
        <w:t xml:space="preserve">also </w:t>
      </w:r>
      <w:r w:rsidR="009B08B8" w:rsidRPr="00FD0B21">
        <w:t xml:space="preserve">have </w:t>
      </w:r>
      <w:r w:rsidR="00A65AF6" w:rsidRPr="00FD0B21">
        <w:t xml:space="preserve">a </w:t>
      </w:r>
      <w:r w:rsidR="00580496" w:rsidRPr="00FD0B21">
        <w:t xml:space="preserve">predominantly </w:t>
      </w:r>
      <w:r w:rsidR="009B08B8" w:rsidRPr="00FD0B21">
        <w:t>native understory</w:t>
      </w:r>
      <w:r w:rsidR="00D85A0F" w:rsidRPr="00FD0B21">
        <w:t xml:space="preserve"> (see </w:t>
      </w:r>
      <w:r w:rsidR="00951C12">
        <w:t xml:space="preserve">item (2) in </w:t>
      </w:r>
      <w:r w:rsidR="00D85A0F" w:rsidRPr="00FD0B21">
        <w:rPr>
          <w:u w:val="single"/>
        </w:rPr>
        <w:t>F</w:t>
      </w:r>
      <w:r w:rsidR="00523414" w:rsidRPr="00FD0B21">
        <w:rPr>
          <w:u w:val="single"/>
        </w:rPr>
        <w:t>igure 1</w:t>
      </w:r>
      <w:r w:rsidR="00951C12">
        <w:rPr>
          <w:u w:val="single"/>
        </w:rPr>
        <w:t xml:space="preserve"> </w:t>
      </w:r>
      <w:r w:rsidR="00951C12" w:rsidRPr="00364B24">
        <w:rPr>
          <w:u w:val="single"/>
        </w:rPr>
        <w:t>on page 10</w:t>
      </w:r>
      <w:r w:rsidR="00523414" w:rsidRPr="00FD0B21">
        <w:t>)</w:t>
      </w:r>
      <w:r w:rsidR="009B08B8" w:rsidRPr="00FD0B21">
        <w:t>.</w:t>
      </w:r>
    </w:p>
    <w:p w:rsidR="001C302E" w:rsidRPr="00FD0B21" w:rsidRDefault="001C302E" w:rsidP="001C302E">
      <w:pPr>
        <w:widowControl w:val="0"/>
        <w:autoSpaceDE w:val="0"/>
        <w:autoSpaceDN w:val="0"/>
        <w:adjustRightInd w:val="0"/>
        <w:rPr>
          <w:color w:val="000000"/>
        </w:rPr>
      </w:pPr>
      <w:r w:rsidRPr="00FD0B21">
        <w:rPr>
          <w:color w:val="000000"/>
        </w:rPr>
        <w:t>Permanent man-made structures, such as roads and buildings, are typically excluded from a patch</w:t>
      </w:r>
      <w:r w:rsidR="00BF7FF4" w:rsidRPr="00FD0B21">
        <w:rPr>
          <w:color w:val="000000"/>
        </w:rPr>
        <w:t xml:space="preserve"> (see </w:t>
      </w:r>
      <w:r w:rsidR="006841D1" w:rsidRPr="00FD0B21">
        <w:rPr>
          <w:color w:val="000000"/>
        </w:rPr>
        <w:br/>
      </w:r>
      <w:r w:rsidR="00BF7FF4" w:rsidRPr="00FD0B21">
        <w:rPr>
          <w:color w:val="000000"/>
          <w:u w:val="single"/>
        </w:rPr>
        <w:t>Figure 2</w:t>
      </w:r>
      <w:r w:rsidR="00BF7FF4" w:rsidRPr="00FD0B21">
        <w:rPr>
          <w:color w:val="000000"/>
        </w:rPr>
        <w:t>)</w:t>
      </w:r>
      <w:r w:rsidRPr="00FD0B21">
        <w:rPr>
          <w:color w:val="000000"/>
        </w:rPr>
        <w:t xml:space="preserve">. A patch may include small-scale variations and disturbances, such as tracks, paths or breaks (including exposed soil, leaf litter, cryptogams and watercourses/drainage lines), or localised changes in </w:t>
      </w:r>
      <w:r w:rsidR="002359B7" w:rsidRPr="00FD0B21">
        <w:rPr>
          <w:color w:val="000000"/>
        </w:rPr>
        <w:t xml:space="preserve">native </w:t>
      </w:r>
      <w:r w:rsidRPr="00FD0B21">
        <w:rPr>
          <w:color w:val="000000"/>
        </w:rPr>
        <w:t xml:space="preserve">vegetation that do not significantly alter the overall functionality of the ecological community. </w:t>
      </w:r>
    </w:p>
    <w:p w:rsidR="00B80B31" w:rsidRDefault="00B80B31" w:rsidP="00B80B31">
      <w:pPr>
        <w:pStyle w:val="Subhead2"/>
      </w:pPr>
      <w:r w:rsidRPr="00124C6C">
        <w:t>Figure 2:</w:t>
      </w:r>
      <w:r w:rsidRPr="004D562A">
        <w:t xml:space="preserve"> </w:t>
      </w:r>
      <w:r>
        <w:t xml:space="preserve">Example of </w:t>
      </w:r>
      <w:r w:rsidR="00A95618">
        <w:t xml:space="preserve">a </w:t>
      </w:r>
      <w:r>
        <w:t xml:space="preserve">patch of the </w:t>
      </w:r>
      <w:r w:rsidRPr="00196AAE">
        <w:rPr>
          <w:rFonts w:ascii="AGaramondPro-Regular" w:hAnsi="AGaramondPro-Regular"/>
        </w:rPr>
        <w:t xml:space="preserve">Central Hunter Valley eucalypt forest and woodland </w:t>
      </w:r>
      <w:r>
        <w:t>ecological community</w:t>
      </w:r>
      <w:r w:rsidR="00124C6C">
        <w:t>.</w:t>
      </w:r>
    </w:p>
    <w:p w:rsidR="00D85A0F" w:rsidRDefault="00DE4B6E" w:rsidP="009B1959">
      <w:pPr>
        <w:pStyle w:val="Text"/>
        <w:spacing w:line="276" w:lineRule="auto"/>
        <w:ind w:left="-851"/>
        <w:jc w:val="center"/>
        <w:rPr>
          <w:rFonts w:ascii="AGaramondPro-Regular" w:hAnsi="AGaramondPro-Regular"/>
          <w:sz w:val="18"/>
          <w:szCs w:val="18"/>
          <w:vertAlign w:val="superscript"/>
        </w:rPr>
      </w:pPr>
      <w:r>
        <w:rPr>
          <w:rFonts w:ascii="AGaramondPro-Regular" w:hAnsi="AGaramondPro-Regular"/>
          <w:noProof/>
          <w:sz w:val="18"/>
          <w:szCs w:val="18"/>
          <w:vertAlign w:val="superscript"/>
          <w:lang w:eastAsia="en-AU"/>
        </w:rPr>
        <w:drawing>
          <wp:inline distT="0" distB="0" distL="0" distR="0">
            <wp:extent cx="5580380" cy="4464050"/>
            <wp:effectExtent l="19050" t="0" r="1270" b="0"/>
            <wp:docPr id="13" name="Picture 12" descr="Figure 2 CHVefw Patch1Road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HVefw Patch1Road v10.jpg"/>
                    <pic:cNvPicPr/>
                  </pic:nvPicPr>
                  <pic:blipFill>
                    <a:blip r:embed="rId40" cstate="email"/>
                    <a:stretch>
                      <a:fillRect/>
                    </a:stretch>
                  </pic:blipFill>
                  <pic:spPr>
                    <a:xfrm>
                      <a:off x="0" y="0"/>
                      <a:ext cx="5580380" cy="4464050"/>
                    </a:xfrm>
                    <a:prstGeom prst="rect">
                      <a:avLst/>
                    </a:prstGeom>
                  </pic:spPr>
                </pic:pic>
              </a:graphicData>
            </a:graphic>
          </wp:inline>
        </w:drawing>
      </w:r>
    </w:p>
    <w:p w:rsidR="001C302E" w:rsidRPr="00A65AF6" w:rsidRDefault="00FD0B21" w:rsidP="00D85A0F">
      <w:pPr>
        <w:pStyle w:val="Text"/>
        <w:spacing w:line="276" w:lineRule="auto"/>
        <w:rPr>
          <w:rFonts w:ascii="AGaramondPro-Regular" w:hAnsi="AGaramondPro-Regular" w:cs="MyriadPro-Semibold"/>
          <w:color w:val="0036C5"/>
          <w:sz w:val="18"/>
          <w:szCs w:val="18"/>
          <w:highlight w:val="yellow"/>
          <w:lang w:eastAsia="en-AU"/>
        </w:rPr>
      </w:pPr>
      <w:r>
        <w:rPr>
          <w:rFonts w:ascii="AGaramondPro-Regular" w:hAnsi="AGaramondPro-Regular"/>
          <w:sz w:val="18"/>
          <w:szCs w:val="18"/>
          <w:vertAlign w:val="superscript"/>
        </w:rPr>
        <w:t>5</w:t>
      </w:r>
      <w:r w:rsidR="0075777C" w:rsidRPr="00A65AF6">
        <w:rPr>
          <w:rFonts w:ascii="AGaramondPro-Regular" w:hAnsi="AGaramondPro-Regular"/>
          <w:sz w:val="18"/>
          <w:szCs w:val="18"/>
        </w:rPr>
        <w:t xml:space="preserve"> </w:t>
      </w:r>
      <w:r w:rsidR="00523414">
        <w:rPr>
          <w:rFonts w:ascii="AGaramondPro-Regular" w:hAnsi="AGaramondPro-Regular"/>
          <w:sz w:val="18"/>
          <w:szCs w:val="18"/>
        </w:rPr>
        <w:t>More d</w:t>
      </w:r>
      <w:r w:rsidR="0075777C" w:rsidRPr="00A65AF6">
        <w:rPr>
          <w:rFonts w:ascii="AGaramondPro-Regular" w:hAnsi="AGaramondPro-Regular"/>
          <w:sz w:val="18"/>
          <w:szCs w:val="18"/>
        </w:rPr>
        <w:t>etailed guidance on identifying the ecological community</w:t>
      </w:r>
      <w:r w:rsidR="00523414">
        <w:rPr>
          <w:rFonts w:ascii="AGaramondPro-Regular" w:hAnsi="AGaramondPro-Regular"/>
          <w:sz w:val="18"/>
          <w:szCs w:val="18"/>
        </w:rPr>
        <w:t>, including its k</w:t>
      </w:r>
      <w:r w:rsidR="00523414" w:rsidRPr="00523414">
        <w:rPr>
          <w:rFonts w:ascii="AGaramondPro-Regular" w:hAnsi="AGaramondPro-Regular"/>
          <w:sz w:val="18"/>
          <w:szCs w:val="18"/>
        </w:rPr>
        <w:t>ey diagnostic characteristics</w:t>
      </w:r>
      <w:r w:rsidR="00523414">
        <w:rPr>
          <w:rFonts w:ascii="AGaramondPro-Regular" w:hAnsi="AGaramondPro-Regular"/>
          <w:sz w:val="18"/>
          <w:szCs w:val="18"/>
        </w:rPr>
        <w:t xml:space="preserve"> and o</w:t>
      </w:r>
      <w:r w:rsidR="00523414" w:rsidRPr="00523414">
        <w:rPr>
          <w:rFonts w:ascii="AGaramondPro-Regular" w:hAnsi="AGaramondPro-Regular"/>
          <w:sz w:val="18"/>
          <w:szCs w:val="18"/>
        </w:rPr>
        <w:t>ther diagnostic considerations</w:t>
      </w:r>
      <w:r w:rsidR="00523414">
        <w:rPr>
          <w:rFonts w:ascii="AGaramondPro-Regular" w:hAnsi="AGaramondPro-Regular"/>
          <w:sz w:val="18"/>
          <w:szCs w:val="18"/>
        </w:rPr>
        <w:t>, is</w:t>
      </w:r>
      <w:r w:rsidR="0075777C" w:rsidRPr="00A65AF6">
        <w:rPr>
          <w:rFonts w:ascii="AGaramondPro-Regular" w:hAnsi="AGaramondPro-Regular"/>
          <w:sz w:val="18"/>
          <w:szCs w:val="18"/>
        </w:rPr>
        <w:t xml:space="preserve"> in the Conservation Advice for the ecological community on the Department’s website</w:t>
      </w:r>
      <w:r w:rsidR="00523414">
        <w:rPr>
          <w:rFonts w:ascii="AGaramondPro-Regular" w:hAnsi="AGaramondPro-Regular"/>
          <w:sz w:val="18"/>
          <w:szCs w:val="18"/>
        </w:rPr>
        <w:t>.</w:t>
      </w:r>
      <w:r w:rsidR="0075777C" w:rsidRPr="00A65AF6">
        <w:rPr>
          <w:rFonts w:ascii="AGaramondPro-Regular" w:hAnsi="AGaramondPro-Regular"/>
          <w:sz w:val="18"/>
          <w:szCs w:val="18"/>
        </w:rPr>
        <w:t xml:space="preserve"> </w:t>
      </w:r>
      <w:r w:rsidR="001C302E" w:rsidRPr="00A65AF6">
        <w:rPr>
          <w:rFonts w:ascii="AGaramondPro-Regular" w:hAnsi="AGaramondPro-Regular"/>
          <w:sz w:val="18"/>
          <w:szCs w:val="18"/>
          <w:highlight w:val="yellow"/>
        </w:rPr>
        <w:br w:type="page"/>
      </w:r>
    </w:p>
    <w:p w:rsidR="00D85A0F" w:rsidRDefault="00D85A0F" w:rsidP="00D85A0F">
      <w:pPr>
        <w:widowControl w:val="0"/>
        <w:autoSpaceDE w:val="0"/>
        <w:autoSpaceDN w:val="0"/>
        <w:adjustRightInd w:val="0"/>
        <w:rPr>
          <w:color w:val="000000"/>
        </w:rPr>
      </w:pPr>
      <w:r w:rsidRPr="0049581C">
        <w:rPr>
          <w:color w:val="000000"/>
        </w:rPr>
        <w:lastRenderedPageBreak/>
        <w:t xml:space="preserve">Where there is a break in native vegetation cover </w:t>
      </w:r>
      <w:r w:rsidR="007B7981">
        <w:rPr>
          <w:color w:val="000000"/>
        </w:rPr>
        <w:t xml:space="preserve">(e.g. </w:t>
      </w:r>
      <w:r w:rsidRPr="0049581C">
        <w:rPr>
          <w:color w:val="000000"/>
        </w:rPr>
        <w:t xml:space="preserve">from the edge of the tree </w:t>
      </w:r>
      <w:r w:rsidRPr="0049581C">
        <w:t>canopy</w:t>
      </w:r>
      <w:r w:rsidR="007B7981">
        <w:t>)</w:t>
      </w:r>
      <w:r w:rsidRPr="0049581C">
        <w:t xml:space="preserve"> of 30 m or more</w:t>
      </w:r>
      <w:r w:rsidR="0070023A">
        <w:t xml:space="preserve"> </w:t>
      </w:r>
      <w:r w:rsidR="0070023A" w:rsidRPr="0070023A">
        <w:t>(e.g. due to permanent artificial structures, wide roads or other barriers; or due to wide water bodies - e.g. separating the tree canopy by 30 m or more), then the gap</w:t>
      </w:r>
      <w:r w:rsidR="00BF7FF4">
        <w:t xml:space="preserve"> </w:t>
      </w:r>
      <w:r w:rsidRPr="0049581C">
        <w:rPr>
          <w:color w:val="000000"/>
        </w:rPr>
        <w:t>indicates that separate patches are present</w:t>
      </w:r>
      <w:r w:rsidR="00BF54DA">
        <w:rPr>
          <w:color w:val="000000"/>
        </w:rPr>
        <w:t xml:space="preserve">. </w:t>
      </w:r>
      <w:r w:rsidRPr="006841D1">
        <w:rPr>
          <w:color w:val="000000"/>
          <w:u w:val="single"/>
        </w:rPr>
        <w:t>Figure 2</w:t>
      </w:r>
      <w:r>
        <w:rPr>
          <w:color w:val="000000"/>
        </w:rPr>
        <w:t xml:space="preserve"> </w:t>
      </w:r>
      <w:r w:rsidR="007B7981">
        <w:rPr>
          <w:color w:val="000000"/>
        </w:rPr>
        <w:t>illustrates</w:t>
      </w:r>
      <w:r>
        <w:rPr>
          <w:color w:val="000000"/>
        </w:rPr>
        <w:t xml:space="preserve"> breaks too small to result in separate patches</w:t>
      </w:r>
      <w:r w:rsidR="00B7767F">
        <w:rPr>
          <w:color w:val="000000"/>
        </w:rPr>
        <w:t>, but of a character (e.g. man made road, or non-native vegetation), such that they are not included in calculating the area of the patch</w:t>
      </w:r>
      <w:r w:rsidR="007B7981">
        <w:rPr>
          <w:color w:val="000000"/>
        </w:rPr>
        <w:t xml:space="preserve">; </w:t>
      </w:r>
      <w:r>
        <w:rPr>
          <w:color w:val="000000"/>
        </w:rPr>
        <w:t>so the area of the patch equals areas A</w:t>
      </w:r>
      <w:r w:rsidR="00713C68">
        <w:rPr>
          <w:color w:val="000000"/>
        </w:rPr>
        <w:t xml:space="preserve"> </w:t>
      </w:r>
      <w:r>
        <w:rPr>
          <w:color w:val="000000"/>
        </w:rPr>
        <w:t>+</w:t>
      </w:r>
      <w:r w:rsidR="00713C68">
        <w:rPr>
          <w:color w:val="000000"/>
        </w:rPr>
        <w:t xml:space="preserve"> </w:t>
      </w:r>
      <w:r>
        <w:rPr>
          <w:color w:val="000000"/>
        </w:rPr>
        <w:t>B</w:t>
      </w:r>
      <w:r w:rsidR="00713C68">
        <w:rPr>
          <w:color w:val="000000"/>
        </w:rPr>
        <w:t xml:space="preserve"> </w:t>
      </w:r>
      <w:r>
        <w:rPr>
          <w:color w:val="000000"/>
        </w:rPr>
        <w:t>+</w:t>
      </w:r>
      <w:r w:rsidR="00713C68">
        <w:rPr>
          <w:color w:val="000000"/>
        </w:rPr>
        <w:t xml:space="preserve"> </w:t>
      </w:r>
      <w:r>
        <w:rPr>
          <w:color w:val="000000"/>
        </w:rPr>
        <w:t>C</w:t>
      </w:r>
      <w:r w:rsidR="00BF54DA">
        <w:rPr>
          <w:color w:val="000000"/>
        </w:rPr>
        <w:t>.</w:t>
      </w:r>
      <w:r w:rsidR="00B7767F">
        <w:rPr>
          <w:color w:val="000000"/>
        </w:rPr>
        <w:t xml:space="preserve"> </w:t>
      </w:r>
      <w:r w:rsidR="00A459C6" w:rsidRPr="00A459C6">
        <w:rPr>
          <w:color w:val="000000"/>
        </w:rPr>
        <w:t>Conversely</w:t>
      </w:r>
      <w:r w:rsidR="00A459C6">
        <w:rPr>
          <w:color w:val="000000"/>
        </w:rPr>
        <w:t xml:space="preserve">, </w:t>
      </w:r>
      <w:r w:rsidRPr="006841D1">
        <w:rPr>
          <w:color w:val="000000"/>
          <w:u w:val="single"/>
        </w:rPr>
        <w:t>Figure 3</w:t>
      </w:r>
      <w:r>
        <w:rPr>
          <w:color w:val="000000"/>
        </w:rPr>
        <w:t xml:space="preserve"> </w:t>
      </w:r>
      <w:r w:rsidR="007B7981">
        <w:rPr>
          <w:color w:val="000000"/>
        </w:rPr>
        <w:t xml:space="preserve">shows </w:t>
      </w:r>
      <w:r>
        <w:rPr>
          <w:color w:val="000000"/>
        </w:rPr>
        <w:t>a larger break, resulting in two separate patch</w:t>
      </w:r>
      <w:r w:rsidR="00B7767F">
        <w:rPr>
          <w:color w:val="000000"/>
        </w:rPr>
        <w:t>es</w:t>
      </w:r>
      <w:r w:rsidRPr="0049581C">
        <w:rPr>
          <w:color w:val="000000"/>
        </w:rPr>
        <w:t>.</w:t>
      </w:r>
    </w:p>
    <w:p w:rsidR="008A24D4" w:rsidRPr="006A27C6" w:rsidRDefault="008A24D4" w:rsidP="008A24D4">
      <w:pPr>
        <w:widowControl w:val="0"/>
        <w:autoSpaceDE w:val="0"/>
        <w:autoSpaceDN w:val="0"/>
        <w:adjustRightInd w:val="0"/>
        <w:rPr>
          <w:color w:val="000000"/>
        </w:rPr>
      </w:pPr>
      <w:r w:rsidRPr="0049581C">
        <w:rPr>
          <w:color w:val="000000"/>
        </w:rPr>
        <w:t xml:space="preserve">Predominantly native grasslands and/or shrublands </w:t>
      </w:r>
      <w:r w:rsidRPr="0049581C">
        <w:t xml:space="preserve">(whether derived from the ecological community or not) </w:t>
      </w:r>
      <w:r w:rsidRPr="0049581C">
        <w:rPr>
          <w:color w:val="000000"/>
        </w:rPr>
        <w:t>are not included in this nationally protected ecological community</w:t>
      </w:r>
      <w:r w:rsidR="00BE3E21">
        <w:rPr>
          <w:color w:val="000000"/>
        </w:rPr>
        <w:t>;</w:t>
      </w:r>
      <w:r w:rsidRPr="0049581C">
        <w:rPr>
          <w:color w:val="000000"/>
        </w:rPr>
        <w:t xml:space="preserve"> </w:t>
      </w:r>
      <w:r w:rsidR="00164E5F">
        <w:rPr>
          <w:color w:val="000000"/>
        </w:rPr>
        <w:t>e</w:t>
      </w:r>
      <w:r w:rsidRPr="0049581C">
        <w:rPr>
          <w:color w:val="000000"/>
        </w:rPr>
        <w:t>.</w:t>
      </w:r>
      <w:r w:rsidR="00164E5F">
        <w:rPr>
          <w:color w:val="000000"/>
        </w:rPr>
        <w:t>g</w:t>
      </w:r>
      <w:r w:rsidRPr="0049581C">
        <w:rPr>
          <w:color w:val="000000"/>
        </w:rPr>
        <w:t xml:space="preserve">. </w:t>
      </w:r>
      <w:r w:rsidR="00164E5F">
        <w:rPr>
          <w:color w:val="000000"/>
        </w:rPr>
        <w:t xml:space="preserve">areas not adjacent to </w:t>
      </w:r>
      <w:r w:rsidR="00164E5F" w:rsidRPr="0049581C">
        <w:t>the ecological community</w:t>
      </w:r>
      <w:r w:rsidR="00164E5F">
        <w:t>,</w:t>
      </w:r>
      <w:r w:rsidR="00164E5F" w:rsidRPr="0049581C">
        <w:t xml:space="preserve"> </w:t>
      </w:r>
      <w:r w:rsidR="00164E5F">
        <w:rPr>
          <w:color w:val="000000"/>
        </w:rPr>
        <w:t xml:space="preserve">or </w:t>
      </w:r>
      <w:r w:rsidRPr="0049581C">
        <w:rPr>
          <w:color w:val="000000"/>
        </w:rPr>
        <w:t xml:space="preserve">areas </w:t>
      </w:r>
      <w:r w:rsidR="00164E5F">
        <w:rPr>
          <w:color w:val="000000"/>
        </w:rPr>
        <w:t xml:space="preserve">adjacent to </w:t>
      </w:r>
      <w:r w:rsidR="00164E5F" w:rsidRPr="0049581C">
        <w:t>the ecological community</w:t>
      </w:r>
      <w:r w:rsidR="00164E5F" w:rsidRPr="0049581C">
        <w:rPr>
          <w:color w:val="000000"/>
        </w:rPr>
        <w:t xml:space="preserve"> </w:t>
      </w:r>
      <w:r w:rsidR="00713C68">
        <w:rPr>
          <w:color w:val="000000"/>
        </w:rPr>
        <w:t>but</w:t>
      </w:r>
      <w:r w:rsidR="0045363D">
        <w:rPr>
          <w:color w:val="000000"/>
        </w:rPr>
        <w:t xml:space="preserve"> beyond the </w:t>
      </w:r>
      <w:r w:rsidR="0045363D" w:rsidRPr="0049581C">
        <w:t>10%</w:t>
      </w:r>
      <w:r w:rsidR="0045363D">
        <w:t xml:space="preserve"> mean </w:t>
      </w:r>
      <w:r w:rsidRPr="0049581C">
        <w:rPr>
          <w:color w:val="000000"/>
        </w:rPr>
        <w:t xml:space="preserve">average </w:t>
      </w:r>
      <w:r w:rsidRPr="0049581C">
        <w:t xml:space="preserve">projected canopy cover </w:t>
      </w:r>
      <w:r w:rsidR="0045363D">
        <w:t>boundary (</w:t>
      </w:r>
      <w:r w:rsidRPr="0049581C">
        <w:t>20 native tree stems/ha</w:t>
      </w:r>
      <w:r w:rsidR="0045363D">
        <w:t>,</w:t>
      </w:r>
      <w:r w:rsidRPr="0049581C">
        <w:rPr>
          <w:b/>
        </w:rPr>
        <w:t xml:space="preserve"> </w:t>
      </w:r>
      <w:r w:rsidRPr="0049581C">
        <w:t>at least one metre in height</w:t>
      </w:r>
      <w:r w:rsidR="0045363D">
        <w:t>, boundary</w:t>
      </w:r>
      <w:r w:rsidR="00B73E53">
        <w:t>)</w:t>
      </w:r>
      <w:r w:rsidRPr="0049581C">
        <w:t>.</w:t>
      </w:r>
      <w:r w:rsidRPr="0049581C">
        <w:rPr>
          <w:color w:val="000000"/>
        </w:rPr>
        <w:t xml:space="preserve"> The exceptions are where predominantly native grasslands and/or shrublands fill a small gap in, or at the edge of, a patch; or they connect two woodland areas across a short distance (i.e. up to 30 m)</w:t>
      </w:r>
      <w:r>
        <w:rPr>
          <w:color w:val="000000"/>
        </w:rPr>
        <w:t xml:space="preserve">; </w:t>
      </w:r>
      <w:r w:rsidR="00B7767F">
        <w:rPr>
          <w:color w:val="000000"/>
        </w:rPr>
        <w:t>in which case they are included in calculating the area of the patch (</w:t>
      </w:r>
      <w:r>
        <w:rPr>
          <w:color w:val="000000"/>
        </w:rPr>
        <w:t xml:space="preserve">see </w:t>
      </w:r>
      <w:r w:rsidRPr="006841D1">
        <w:rPr>
          <w:color w:val="000000"/>
          <w:u w:val="single"/>
        </w:rPr>
        <w:t>Figure 3</w:t>
      </w:r>
      <w:r w:rsidR="00B7767F">
        <w:rPr>
          <w:color w:val="000000"/>
          <w:u w:val="single"/>
        </w:rPr>
        <w:t>)</w:t>
      </w:r>
      <w:r w:rsidRPr="0049581C">
        <w:rPr>
          <w:color w:val="000000"/>
        </w:rPr>
        <w:t>.</w:t>
      </w:r>
      <w:r w:rsidRPr="006A27C6">
        <w:rPr>
          <w:color w:val="000000"/>
        </w:rPr>
        <w:t xml:space="preserve"> </w:t>
      </w:r>
      <w:r w:rsidR="004B3556">
        <w:rPr>
          <w:color w:val="000000"/>
        </w:rPr>
        <w:t>Native g</w:t>
      </w:r>
      <w:r w:rsidR="004B3556" w:rsidRPr="004B3556">
        <w:rPr>
          <w:color w:val="000000"/>
        </w:rPr>
        <w:t>rasslands/shrublands</w:t>
      </w:r>
      <w:r w:rsidR="004B3556">
        <w:rPr>
          <w:color w:val="000000"/>
        </w:rPr>
        <w:t>, beyond the boundary of the ecological community</w:t>
      </w:r>
      <w:r w:rsidR="004B3556" w:rsidRPr="004B3556">
        <w:rPr>
          <w:color w:val="000000"/>
        </w:rPr>
        <w:t xml:space="preserve"> also act as buffer zones that can protect </w:t>
      </w:r>
      <w:r w:rsidR="004B3556">
        <w:rPr>
          <w:color w:val="000000"/>
        </w:rPr>
        <w:t>the ecological community from adjacent activities</w:t>
      </w:r>
      <w:r w:rsidR="004B3556" w:rsidRPr="004B3556">
        <w:rPr>
          <w:color w:val="000000"/>
        </w:rPr>
        <w:t xml:space="preserve"> and act as stepping stones that enable the movement of fauna between remnant woodlands.</w:t>
      </w:r>
      <w:r w:rsidR="004B3556">
        <w:rPr>
          <w:color w:val="000000"/>
        </w:rPr>
        <w:t xml:space="preserve"> </w:t>
      </w:r>
      <w:r w:rsidR="004B3556" w:rsidRPr="004B3556">
        <w:rPr>
          <w:color w:val="000000"/>
        </w:rPr>
        <w:t xml:space="preserve">More detailed </w:t>
      </w:r>
      <w:r w:rsidR="004B3556">
        <w:rPr>
          <w:color w:val="000000"/>
        </w:rPr>
        <w:t xml:space="preserve">information about buffer zones </w:t>
      </w:r>
      <w:r w:rsidR="004B3556" w:rsidRPr="004B3556">
        <w:rPr>
          <w:color w:val="000000"/>
        </w:rPr>
        <w:t>is in the Conservation Advice for the ecological community on the Department’s website</w:t>
      </w:r>
      <w:r w:rsidR="004B3556">
        <w:rPr>
          <w:color w:val="000000"/>
        </w:rPr>
        <w:t>.</w:t>
      </w:r>
    </w:p>
    <w:p w:rsidR="008F0788" w:rsidRDefault="008F0788" w:rsidP="008F0788">
      <w:pPr>
        <w:pStyle w:val="Subhead2"/>
      </w:pPr>
      <w:r w:rsidRPr="00124C6C">
        <w:t>Figure 3:</w:t>
      </w:r>
      <w:r w:rsidRPr="004D562A">
        <w:t xml:space="preserve"> </w:t>
      </w:r>
      <w:r>
        <w:t xml:space="preserve">Example </w:t>
      </w:r>
      <w:r w:rsidRPr="003D2A4B">
        <w:t>of</w:t>
      </w:r>
      <w:r>
        <w:t xml:space="preserve"> </w:t>
      </w:r>
      <w:r w:rsidR="00A95618">
        <w:t xml:space="preserve">two </w:t>
      </w:r>
      <w:r>
        <w:t>patch</w:t>
      </w:r>
      <w:r w:rsidR="00A95618">
        <w:t>es</w:t>
      </w:r>
      <w:r>
        <w:t xml:space="preserve"> of the </w:t>
      </w:r>
      <w:r w:rsidRPr="00196AAE">
        <w:rPr>
          <w:rFonts w:ascii="AGaramondPro-Regular" w:hAnsi="AGaramondPro-Regular"/>
        </w:rPr>
        <w:t xml:space="preserve">Central Hunter Valley eucalypt forest and woodland </w:t>
      </w:r>
      <w:r>
        <w:t>ecological community</w:t>
      </w:r>
      <w:r w:rsidR="00124C6C">
        <w:t>.</w:t>
      </w:r>
    </w:p>
    <w:p w:rsidR="009F5883" w:rsidRPr="009F5883" w:rsidRDefault="009F5883" w:rsidP="009F5883">
      <w:pPr>
        <w:pStyle w:val="Subhead2"/>
      </w:pPr>
    </w:p>
    <w:p w:rsidR="008F0788" w:rsidRDefault="00DE4B6E" w:rsidP="003D2A4B">
      <w:pPr>
        <w:spacing w:after="0" w:line="240" w:lineRule="auto"/>
        <w:ind w:left="-426" w:right="0"/>
        <w:jc w:val="center"/>
      </w:pPr>
      <w:r>
        <w:rPr>
          <w:noProof/>
          <w:lang w:eastAsia="en-AU"/>
        </w:rPr>
        <w:drawing>
          <wp:inline distT="0" distB="0" distL="0" distR="0">
            <wp:extent cx="5838029" cy="4892040"/>
            <wp:effectExtent l="19050" t="0" r="0" b="0"/>
            <wp:docPr id="25" name="Picture 24" descr="Figure 3 CHVefw Patch1Patch2 v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HVefw Patch1Patch2 v7 - Copy.jpg"/>
                    <pic:cNvPicPr/>
                  </pic:nvPicPr>
                  <pic:blipFill>
                    <a:blip r:embed="rId41" cstate="email"/>
                    <a:stretch>
                      <a:fillRect/>
                    </a:stretch>
                  </pic:blipFill>
                  <pic:spPr>
                    <a:xfrm>
                      <a:off x="0" y="0"/>
                      <a:ext cx="5838029" cy="4892040"/>
                    </a:xfrm>
                    <a:prstGeom prst="rect">
                      <a:avLst/>
                    </a:prstGeom>
                  </pic:spPr>
                </pic:pic>
              </a:graphicData>
            </a:graphic>
          </wp:inline>
        </w:drawing>
      </w:r>
    </w:p>
    <w:p w:rsidR="00BD5108" w:rsidRDefault="00BD5108" w:rsidP="00B80B31">
      <w:pPr>
        <w:pStyle w:val="CoverSubtitle"/>
        <w:sectPr w:rsidR="00BD5108" w:rsidSect="009D68DD">
          <w:footerReference w:type="even" r:id="rId42"/>
          <w:footerReference w:type="default" r:id="rId43"/>
          <w:footerReference w:type="first" r:id="rId44"/>
          <w:pgSz w:w="11906" w:h="16838"/>
          <w:pgMar w:top="993" w:right="1558" w:bottom="720" w:left="1560" w:header="425" w:footer="425" w:gutter="0"/>
          <w:pgNumType w:start="1"/>
          <w:cols w:space="708"/>
          <w:titlePg/>
          <w:docGrid w:linePitch="360"/>
        </w:sectPr>
      </w:pPr>
    </w:p>
    <w:p w:rsidR="00A15E51" w:rsidRPr="003D2A4B" w:rsidRDefault="00A15E51" w:rsidP="00B80B31">
      <w:pPr>
        <w:pStyle w:val="CoverSubtitle"/>
        <w:rPr>
          <w:rFonts w:ascii="MyriadPro-Semibold" w:hAnsi="MyriadPro-Semibold"/>
          <w:color w:val="0036C5"/>
          <w:sz w:val="32"/>
          <w:szCs w:val="32"/>
        </w:rPr>
      </w:pPr>
      <w:r w:rsidRPr="003D2A4B">
        <w:rPr>
          <w:rFonts w:ascii="MyriadPro-Semibold" w:hAnsi="MyriadPro-Semibold"/>
          <w:color w:val="0036C5"/>
          <w:sz w:val="32"/>
          <w:szCs w:val="32"/>
        </w:rPr>
        <w:lastRenderedPageBreak/>
        <w:t>What are the benefits of listing</w:t>
      </w:r>
      <w:r w:rsidR="00367E80" w:rsidRPr="003D2A4B">
        <w:rPr>
          <w:rFonts w:ascii="MyriadPro-Semibold" w:hAnsi="MyriadPro-Semibold"/>
          <w:color w:val="0036C5"/>
          <w:sz w:val="32"/>
          <w:szCs w:val="32"/>
        </w:rPr>
        <w:t xml:space="preserve"> the </w:t>
      </w:r>
      <w:r w:rsidRPr="003D2A4B">
        <w:rPr>
          <w:rFonts w:ascii="MyriadPro-Semibold" w:hAnsi="MyriadPro-Semibold"/>
          <w:color w:val="0036C5"/>
          <w:sz w:val="32"/>
          <w:szCs w:val="32"/>
        </w:rPr>
        <w:t xml:space="preserve">ecological community as nationally threatened? </w:t>
      </w:r>
    </w:p>
    <w:p w:rsidR="00A15E51" w:rsidRPr="00824DC4" w:rsidRDefault="00A15E51" w:rsidP="0016084C">
      <w:pPr>
        <w:pStyle w:val="Bullets1"/>
        <w:numPr>
          <w:ilvl w:val="0"/>
          <w:numId w:val="0"/>
        </w:numPr>
        <w:spacing w:before="0" w:after="120" w:line="276" w:lineRule="auto"/>
        <w:ind w:right="261"/>
        <w:rPr>
          <w:rFonts w:ascii="AGaramondPro-Regular" w:hAnsi="AGaramondPro-Regular"/>
        </w:rPr>
      </w:pPr>
      <w:r w:rsidRPr="00417539">
        <w:rPr>
          <w:rFonts w:ascii="AGaramondPro-Regular" w:hAnsi="AGaramondPro-Regular"/>
        </w:rPr>
        <w:t>There are a number of benefits to listing ecological communities under Australia’s national environment law</w:t>
      </w:r>
      <w:r w:rsidR="00367E80" w:rsidRPr="00417539">
        <w:rPr>
          <w:rFonts w:ascii="AGaramondPro-Regular" w:hAnsi="AGaramondPro-Regular"/>
        </w:rPr>
        <w:t xml:space="preserve"> and in the case of the Central Hunter Valley eucalypt forest and woodland ecological community, the listing will:</w:t>
      </w:r>
      <w:r w:rsidR="00B44FEB" w:rsidRPr="00B44FEB">
        <w:t xml:space="preserve"> </w:t>
      </w:r>
    </w:p>
    <w:p w:rsidR="00C7183C" w:rsidRPr="00653552" w:rsidRDefault="00A15E51" w:rsidP="00093160">
      <w:pPr>
        <w:pStyle w:val="ListParagraph"/>
        <w:numPr>
          <w:ilvl w:val="0"/>
          <w:numId w:val="34"/>
        </w:numPr>
      </w:pPr>
      <w:r w:rsidRPr="00653552">
        <w:t xml:space="preserve">help protect the landscapes that provide </w:t>
      </w:r>
      <w:r w:rsidR="00C7183C" w:rsidRPr="00653552">
        <w:t xml:space="preserve">the </w:t>
      </w:r>
      <w:r w:rsidRPr="00653552">
        <w:t>connectivity</w:t>
      </w:r>
      <w:r w:rsidR="00940691" w:rsidRPr="00653552">
        <w:t xml:space="preserve"> of </w:t>
      </w:r>
      <w:r w:rsidR="00C7183C" w:rsidRPr="00653552">
        <w:t xml:space="preserve">wildlife </w:t>
      </w:r>
      <w:r w:rsidRPr="00653552">
        <w:t>corridors and refuge</w:t>
      </w:r>
      <w:r w:rsidR="00C7183C" w:rsidRPr="00653552">
        <w:t>s</w:t>
      </w:r>
      <w:r w:rsidRPr="00653552">
        <w:t xml:space="preserve"> essential to</w:t>
      </w:r>
      <w:r w:rsidR="00C7183C" w:rsidRPr="00653552">
        <w:t xml:space="preserve"> the</w:t>
      </w:r>
      <w:r w:rsidRPr="00653552">
        <w:t xml:space="preserve"> </w:t>
      </w:r>
      <w:r w:rsidR="00362206" w:rsidRPr="00653552">
        <w:t>long-term productivity</w:t>
      </w:r>
      <w:r w:rsidR="005972D6" w:rsidRPr="00653552">
        <w:t xml:space="preserve">, </w:t>
      </w:r>
      <w:r w:rsidRPr="00653552">
        <w:t>health and biodiversity of the region</w:t>
      </w:r>
    </w:p>
    <w:p w:rsidR="00A15E51" w:rsidRPr="00653552" w:rsidRDefault="00940691" w:rsidP="00993670">
      <w:pPr>
        <w:pStyle w:val="ListParagraph"/>
        <w:numPr>
          <w:ilvl w:val="0"/>
          <w:numId w:val="33"/>
        </w:numPr>
      </w:pPr>
      <w:r w:rsidRPr="00653552">
        <w:t>protect habitat critical t</w:t>
      </w:r>
      <w:r w:rsidR="00A15E51" w:rsidRPr="00653552">
        <w:t>o</w:t>
      </w:r>
      <w:r w:rsidRPr="00653552">
        <w:t xml:space="preserve"> </w:t>
      </w:r>
      <w:r w:rsidR="007E3CD3">
        <w:t xml:space="preserve">sustain and </w:t>
      </w:r>
      <w:r w:rsidR="00A15E51" w:rsidRPr="00653552">
        <w:t>recruit</w:t>
      </w:r>
      <w:r w:rsidRPr="00653552">
        <w:t xml:space="preserve"> </w:t>
      </w:r>
      <w:r w:rsidR="00A15E51" w:rsidRPr="00653552">
        <w:t xml:space="preserve">threatened </w:t>
      </w:r>
      <w:r w:rsidR="00BD0597" w:rsidRPr="00653552">
        <w:t xml:space="preserve">(and other) </w:t>
      </w:r>
      <w:r w:rsidR="00A15E51" w:rsidRPr="00653552">
        <w:t>species under pressure in the region</w:t>
      </w:r>
      <w:r w:rsidR="00C7183C" w:rsidRPr="00993670">
        <w:rPr>
          <w:rFonts w:cs="Adobe Garamond Pro"/>
        </w:rPr>
        <w:t>—i</w:t>
      </w:r>
      <w:r w:rsidR="00A15E51" w:rsidRPr="00653552">
        <w:t xml:space="preserve">n turn, this helps </w:t>
      </w:r>
      <w:r w:rsidR="00076DFB" w:rsidRPr="00653552">
        <w:t>sustain</w:t>
      </w:r>
      <w:r w:rsidR="00A15E51" w:rsidRPr="00653552">
        <w:t xml:space="preserve"> ecosystem services associated with </w:t>
      </w:r>
      <w:r w:rsidR="00076DFB" w:rsidRPr="00653552">
        <w:t>the</w:t>
      </w:r>
      <w:r w:rsidR="00C7183C" w:rsidRPr="00653552">
        <w:t xml:space="preserve"> ecological community</w:t>
      </w:r>
    </w:p>
    <w:p w:rsidR="00362206" w:rsidRPr="00653552" w:rsidRDefault="00362206" w:rsidP="00993670">
      <w:pPr>
        <w:pStyle w:val="ListParagraph"/>
        <w:numPr>
          <w:ilvl w:val="0"/>
          <w:numId w:val="33"/>
        </w:numPr>
      </w:pPr>
      <w:r w:rsidRPr="00653552">
        <w:t xml:space="preserve">complement existing national and state protection for threatened species and ecological communities </w:t>
      </w:r>
      <w:r w:rsidR="00653552">
        <w:t xml:space="preserve">in the region </w:t>
      </w:r>
      <w:r w:rsidRPr="00653552">
        <w:t>and help</w:t>
      </w:r>
      <w:r w:rsidR="00A15E51" w:rsidRPr="00653552">
        <w:t xml:space="preserve"> </w:t>
      </w:r>
      <w:r w:rsidR="00940691" w:rsidRPr="00653552">
        <w:t>defend</w:t>
      </w:r>
      <w:r w:rsidR="00A15E51" w:rsidRPr="00653552">
        <w:t xml:space="preserve"> </w:t>
      </w:r>
      <w:r w:rsidR="003F37BC" w:rsidRPr="00653552">
        <w:t>the</w:t>
      </w:r>
      <w:r w:rsidR="00C7183C" w:rsidRPr="00653552">
        <w:t xml:space="preserve"> </w:t>
      </w:r>
      <w:r w:rsidR="003F37BC" w:rsidRPr="00653552">
        <w:t>ecological communit</w:t>
      </w:r>
      <w:r w:rsidR="00C7183C" w:rsidRPr="00653552">
        <w:t xml:space="preserve">y </w:t>
      </w:r>
      <w:r w:rsidR="00A15E51" w:rsidRPr="00653552">
        <w:t>from future significant human impacts</w:t>
      </w:r>
      <w:r w:rsidR="00940691" w:rsidRPr="00653552">
        <w:t xml:space="preserve"> that may cause further decline</w:t>
      </w:r>
    </w:p>
    <w:p w:rsidR="00A15E51" w:rsidRPr="00653552" w:rsidRDefault="00362206" w:rsidP="00993670">
      <w:pPr>
        <w:pStyle w:val="ListParagraph"/>
        <w:numPr>
          <w:ilvl w:val="0"/>
          <w:numId w:val="33"/>
        </w:numPr>
      </w:pPr>
      <w:r w:rsidRPr="00653552">
        <w:t xml:space="preserve">raise awareness of the ecological community and its threats and </w:t>
      </w:r>
      <w:r w:rsidR="00A15E51" w:rsidRPr="00653552">
        <w:t>e</w:t>
      </w:r>
      <w:r w:rsidRPr="00653552">
        <w:t>ncourage</w:t>
      </w:r>
      <w:r w:rsidR="00BC48B3" w:rsidRPr="00653552">
        <w:t xml:space="preserve"> agencies and community</w:t>
      </w:r>
      <w:r w:rsidR="00A15E51" w:rsidRPr="00653552">
        <w:t xml:space="preserve"> groups to </w:t>
      </w:r>
      <w:r w:rsidR="00367E80" w:rsidRPr="00653552">
        <w:t xml:space="preserve">undertake conservation and recovery works and </w:t>
      </w:r>
      <w:r w:rsidR="00722E70" w:rsidRPr="00653552">
        <w:t xml:space="preserve">apply for </w:t>
      </w:r>
      <w:r w:rsidR="00A15E51" w:rsidRPr="00653552">
        <w:t>environmental funding</w:t>
      </w:r>
      <w:r w:rsidRPr="00993670">
        <w:rPr>
          <w:rFonts w:cs="Adobe Garamond Pro"/>
        </w:rPr>
        <w:t>—</w:t>
      </w:r>
      <w:r w:rsidRPr="00653552">
        <w:t>t</w:t>
      </w:r>
      <w:r w:rsidR="00A15E51" w:rsidRPr="00653552">
        <w:t>he Australian Government has a variety of funding program</w:t>
      </w:r>
      <w:r w:rsidR="00722E70" w:rsidRPr="00653552">
        <w:t>me</w:t>
      </w:r>
      <w:r w:rsidR="00A15E51" w:rsidRPr="00653552">
        <w:t>s to encourage land managers to conserve biodiversity and ecosystem services.</w:t>
      </w:r>
    </w:p>
    <w:p w:rsidR="00A15E51" w:rsidRPr="00653552" w:rsidRDefault="00940691" w:rsidP="0016084C">
      <w:pPr>
        <w:pStyle w:val="Bullets1"/>
        <w:numPr>
          <w:ilvl w:val="0"/>
          <w:numId w:val="0"/>
        </w:numPr>
        <w:spacing w:before="0" w:after="120" w:line="276" w:lineRule="auto"/>
        <w:ind w:right="261"/>
        <w:rPr>
          <w:rFonts w:ascii="AGaramondPro-Regular" w:hAnsi="AGaramondPro-Regular"/>
        </w:rPr>
      </w:pPr>
      <w:r w:rsidRPr="00653552">
        <w:rPr>
          <w:rFonts w:ascii="AGaramondPro-Regular" w:hAnsi="AGaramondPro-Regular"/>
        </w:rPr>
        <w:t>The</w:t>
      </w:r>
      <w:r w:rsidR="00A15E51" w:rsidRPr="00653552">
        <w:rPr>
          <w:rFonts w:ascii="AGaramondPro-Regular" w:hAnsi="AGaramondPro-Regular"/>
        </w:rPr>
        <w:t xml:space="preserve"> </w:t>
      </w:r>
      <w:r w:rsidR="00192F47" w:rsidRPr="00653552">
        <w:rPr>
          <w:rStyle w:val="TextBold"/>
          <w:rFonts w:ascii="AGaramondPro-Regular" w:hAnsi="AGaramondPro-Regular"/>
          <w:b w:val="0"/>
        </w:rPr>
        <w:t>Conservation Advice</w:t>
      </w:r>
      <w:r w:rsidR="00A15E51" w:rsidRPr="00653552">
        <w:rPr>
          <w:rFonts w:ascii="AGaramondPro-Regular" w:hAnsi="AGaramondPro-Regular"/>
        </w:rPr>
        <w:t xml:space="preserve">, published at the time of listing, provides guidance and options for environmental decision-making, including </w:t>
      </w:r>
      <w:r w:rsidR="0016157D" w:rsidRPr="00653552">
        <w:rPr>
          <w:rFonts w:ascii="AGaramondPro-Regular" w:hAnsi="AGaramondPro-Regular"/>
        </w:rPr>
        <w:t xml:space="preserve">priority </w:t>
      </w:r>
      <w:r w:rsidR="00A71BEC" w:rsidRPr="00653552">
        <w:rPr>
          <w:rFonts w:ascii="AGaramondPro-Regular" w:hAnsi="AGaramondPro-Regular"/>
        </w:rPr>
        <w:t xml:space="preserve">research, conservation </w:t>
      </w:r>
      <w:r w:rsidR="00A15E51" w:rsidRPr="00653552">
        <w:rPr>
          <w:rFonts w:ascii="AGaramondPro-Regular" w:hAnsi="AGaramondPro-Regular"/>
        </w:rPr>
        <w:t xml:space="preserve">and </w:t>
      </w:r>
      <w:r w:rsidR="00A71BEC" w:rsidRPr="00653552">
        <w:rPr>
          <w:rFonts w:ascii="AGaramondPro-Regular" w:hAnsi="AGaramondPro-Regular"/>
        </w:rPr>
        <w:t xml:space="preserve">rehabilitation </w:t>
      </w:r>
      <w:r w:rsidR="00A15E51" w:rsidRPr="00653552">
        <w:rPr>
          <w:rFonts w:ascii="AGaramondPro-Regular" w:hAnsi="AGaramondPro-Regular"/>
        </w:rPr>
        <w:t>initiatives.</w:t>
      </w:r>
    </w:p>
    <w:p w:rsidR="00362206" w:rsidRPr="00392F86" w:rsidRDefault="007D15CC" w:rsidP="0016084C">
      <w:pPr>
        <w:pStyle w:val="Bullets1"/>
        <w:numPr>
          <w:ilvl w:val="0"/>
          <w:numId w:val="0"/>
        </w:numPr>
        <w:spacing w:before="0" w:after="120" w:line="276" w:lineRule="auto"/>
        <w:ind w:right="261"/>
        <w:rPr>
          <w:rFonts w:ascii="AGaramondPro-Regular" w:hAnsi="AGaramondPro-Regular"/>
        </w:rPr>
      </w:pPr>
      <w:r>
        <w:rPr>
          <w:rFonts w:ascii="AGaramondPro-Regular" w:hAnsi="AGaramondPro-Regular"/>
          <w:noProof/>
          <w:lang w:eastAsia="en-AU"/>
        </w:rPr>
        <w:drawing>
          <wp:anchor distT="0" distB="0" distL="114300" distR="114300" simplePos="0" relativeHeight="251851776" behindDoc="0" locked="0" layoutInCell="1" allowOverlap="1">
            <wp:simplePos x="0" y="0"/>
            <wp:positionH relativeFrom="column">
              <wp:posOffset>-453390</wp:posOffset>
            </wp:positionH>
            <wp:positionV relativeFrom="paragraph">
              <wp:posOffset>927100</wp:posOffset>
            </wp:positionV>
            <wp:extent cx="2019935" cy="2712720"/>
            <wp:effectExtent l="19050" t="0" r="0" b="0"/>
            <wp:wrapTopAndBottom/>
            <wp:docPr id="9" name="Picture 1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nail"/>
                    <pic:cNvPicPr>
                      <a:picLocks noChangeAspect="1" noChangeArrowheads="1"/>
                    </pic:cNvPicPr>
                  </pic:nvPicPr>
                  <pic:blipFill>
                    <a:blip r:embed="rId45" cstate="email"/>
                    <a:stretch>
                      <a:fillRect/>
                    </a:stretch>
                  </pic:blipFill>
                  <pic:spPr bwMode="auto">
                    <a:xfrm>
                      <a:off x="0" y="0"/>
                      <a:ext cx="2019935" cy="2712720"/>
                    </a:xfrm>
                    <a:prstGeom prst="rect">
                      <a:avLst/>
                    </a:prstGeom>
                    <a:noFill/>
                    <a:ln w="9525">
                      <a:noFill/>
                      <a:miter lim="800000"/>
                      <a:headEnd/>
                      <a:tailEnd/>
                    </a:ln>
                  </pic:spPr>
                </pic:pic>
              </a:graphicData>
            </a:graphic>
          </wp:anchor>
        </w:drawing>
      </w:r>
      <w:r>
        <w:rPr>
          <w:rFonts w:ascii="AGaramondPro-Regular" w:hAnsi="AGaramondPro-Regular"/>
          <w:noProof/>
          <w:lang w:eastAsia="en-AU"/>
        </w:rPr>
        <w:drawing>
          <wp:anchor distT="0" distB="0" distL="114300" distR="114300" simplePos="0" relativeHeight="251852800" behindDoc="0" locked="0" layoutInCell="1" allowOverlap="1">
            <wp:simplePos x="0" y="0"/>
            <wp:positionH relativeFrom="column">
              <wp:posOffset>1535430</wp:posOffset>
            </wp:positionH>
            <wp:positionV relativeFrom="paragraph">
              <wp:posOffset>927100</wp:posOffset>
            </wp:positionV>
            <wp:extent cx="2413635" cy="2712720"/>
            <wp:effectExtent l="19050" t="0" r="5715" b="0"/>
            <wp:wrapTopAndBottom/>
            <wp:docPr id="12" name="Picture 10" descr="Image Scarlet robin male eadig35292 Brian Furby Collection -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carlet robin male eadig35292 Brian Furby Collection - Crop.jpg"/>
                    <pic:cNvPicPr/>
                  </pic:nvPicPr>
                  <pic:blipFill>
                    <a:blip r:embed="rId46" cstate="email"/>
                    <a:stretch>
                      <a:fillRect/>
                    </a:stretch>
                  </pic:blipFill>
                  <pic:spPr>
                    <a:xfrm>
                      <a:off x="0" y="0"/>
                      <a:ext cx="2413635" cy="2712720"/>
                    </a:xfrm>
                    <a:prstGeom prst="rect">
                      <a:avLst/>
                    </a:prstGeom>
                  </pic:spPr>
                </pic:pic>
              </a:graphicData>
            </a:graphic>
          </wp:anchor>
        </w:drawing>
      </w:r>
      <w:r>
        <w:rPr>
          <w:rFonts w:ascii="AGaramondPro-Regular" w:hAnsi="AGaramondPro-Regular"/>
          <w:noProof/>
          <w:lang w:eastAsia="en-AU"/>
        </w:rPr>
        <w:drawing>
          <wp:anchor distT="0" distB="0" distL="114300" distR="114300" simplePos="0" relativeHeight="251850752" behindDoc="1" locked="0" layoutInCell="1" allowOverlap="1">
            <wp:simplePos x="0" y="0"/>
            <wp:positionH relativeFrom="column">
              <wp:posOffset>3941445</wp:posOffset>
            </wp:positionH>
            <wp:positionV relativeFrom="paragraph">
              <wp:posOffset>922655</wp:posOffset>
            </wp:positionV>
            <wp:extent cx="2108200" cy="2720340"/>
            <wp:effectExtent l="19050" t="0" r="6350" b="0"/>
            <wp:wrapTopAndBottom/>
            <wp:docPr id="4"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7" cstate="email"/>
                    <a:stretch>
                      <a:fillRect/>
                    </a:stretch>
                  </pic:blipFill>
                  <pic:spPr bwMode="auto">
                    <a:xfrm>
                      <a:off x="0" y="0"/>
                      <a:ext cx="2108200" cy="2720340"/>
                    </a:xfrm>
                    <a:prstGeom prst="rect">
                      <a:avLst/>
                    </a:prstGeom>
                    <a:noFill/>
                    <a:ln w="9525">
                      <a:noFill/>
                      <a:miter lim="800000"/>
                      <a:headEnd/>
                      <a:tailEnd/>
                    </a:ln>
                  </pic:spPr>
                </pic:pic>
              </a:graphicData>
            </a:graphic>
          </wp:anchor>
        </w:drawing>
      </w:r>
      <w:r w:rsidR="00362206" w:rsidRPr="00653552">
        <w:rPr>
          <w:rFonts w:ascii="AGaramondPro-Regular" w:hAnsi="AGaramondPro-Regular"/>
        </w:rPr>
        <w:t>The aim of the EPBC Act is to ensure that matters of national environmental significance are given due consideration, along with broader economic, social and other issues in</w:t>
      </w:r>
      <w:r w:rsidR="00362206" w:rsidRPr="00392F86">
        <w:rPr>
          <w:rFonts w:ascii="AGaramondPro-Regular" w:hAnsi="AGaramondPro-Regular"/>
        </w:rPr>
        <w:t xml:space="preserve"> the planning of any large projects</w:t>
      </w:r>
      <w:r w:rsidR="00653552">
        <w:rPr>
          <w:rFonts w:ascii="AGaramondPro-Regular" w:hAnsi="AGaramondPro-Regular"/>
        </w:rPr>
        <w:t>; w</w:t>
      </w:r>
      <w:r w:rsidR="00362206" w:rsidRPr="00392F86">
        <w:rPr>
          <w:rFonts w:ascii="AGaramondPro-Regular" w:hAnsi="AGaramondPro-Regular"/>
        </w:rPr>
        <w:t xml:space="preserve">here possible, </w:t>
      </w:r>
      <w:r w:rsidR="00653552">
        <w:rPr>
          <w:rFonts w:ascii="AGaramondPro-Regular" w:hAnsi="AGaramondPro-Regular"/>
        </w:rPr>
        <w:t xml:space="preserve">potentially </w:t>
      </w:r>
      <w:r w:rsidR="00362206" w:rsidRPr="00392F86">
        <w:rPr>
          <w:rFonts w:ascii="AGaramondPro-Regular" w:hAnsi="AGaramondPro-Regular"/>
        </w:rPr>
        <w:t>significant</w:t>
      </w:r>
      <w:r w:rsidR="00653552">
        <w:rPr>
          <w:rFonts w:ascii="AGaramondPro-Regular" w:hAnsi="AGaramondPro-Regular"/>
        </w:rPr>
        <w:t>,</w:t>
      </w:r>
      <w:r w:rsidR="00362206" w:rsidRPr="00392F86">
        <w:rPr>
          <w:rFonts w:ascii="AGaramondPro-Regular" w:hAnsi="AGaramondPro-Regular"/>
        </w:rPr>
        <w:t xml:space="preserve"> adverse impacts to the environment should be avoided. However, if impacts are unavoidable, then they must be reduced, mitigated, or offset.</w:t>
      </w:r>
    </w:p>
    <w:p w:rsidR="002A3C86" w:rsidRPr="006250F2" w:rsidRDefault="006250F2" w:rsidP="00E57AC2">
      <w:pPr>
        <w:spacing w:before="240" w:line="240" w:lineRule="auto"/>
        <w:ind w:left="2880" w:right="0" w:hanging="2880"/>
        <w:rPr>
          <w:sz w:val="16"/>
          <w:szCs w:val="16"/>
        </w:rPr>
      </w:pPr>
      <w:r w:rsidRPr="006250F2">
        <w:rPr>
          <w:sz w:val="16"/>
          <w:szCs w:val="16"/>
        </w:rPr>
        <w:t>Diamond</w:t>
      </w:r>
      <w:r>
        <w:rPr>
          <w:sz w:val="16"/>
          <w:szCs w:val="16"/>
        </w:rPr>
        <w:t xml:space="preserve"> f</w:t>
      </w:r>
      <w:r w:rsidRPr="006250F2">
        <w:rPr>
          <w:sz w:val="16"/>
          <w:szCs w:val="16"/>
        </w:rPr>
        <w:t>iretail</w:t>
      </w:r>
      <w:r>
        <w:rPr>
          <w:sz w:val="16"/>
          <w:szCs w:val="16"/>
        </w:rPr>
        <w:t xml:space="preserve"> </w:t>
      </w:r>
      <w:r w:rsidR="00BD0597" w:rsidRPr="00392F86">
        <w:rPr>
          <w:sz w:val="16"/>
          <w:szCs w:val="16"/>
        </w:rPr>
        <w:t xml:space="preserve">© </w:t>
      </w:r>
      <w:r w:rsidR="00C97A18">
        <w:rPr>
          <w:rFonts w:cs="Arial"/>
          <w:sz w:val="16"/>
          <w:szCs w:val="16"/>
        </w:rPr>
        <w:t>Copyright</w:t>
      </w:r>
      <w:r w:rsidR="00A54139">
        <w:rPr>
          <w:rFonts w:cs="Arial"/>
          <w:sz w:val="16"/>
          <w:szCs w:val="16"/>
        </w:rPr>
        <w:t xml:space="preserve"> </w:t>
      </w:r>
      <w:r>
        <w:rPr>
          <w:rFonts w:cs="Arial"/>
          <w:sz w:val="16"/>
          <w:szCs w:val="16"/>
        </w:rPr>
        <w:t>Matt White;</w:t>
      </w:r>
      <w:r w:rsidR="000851B1">
        <w:rPr>
          <w:sz w:val="16"/>
          <w:szCs w:val="16"/>
        </w:rPr>
        <w:t xml:space="preserve"> s</w:t>
      </w:r>
      <w:r w:rsidR="00BD0597" w:rsidRPr="00392F86">
        <w:rPr>
          <w:sz w:val="16"/>
          <w:szCs w:val="16"/>
        </w:rPr>
        <w:t xml:space="preserve">carlet robin and </w:t>
      </w:r>
      <w:r w:rsidR="00C13103" w:rsidRPr="00392F86">
        <w:rPr>
          <w:sz w:val="16"/>
          <w:szCs w:val="16"/>
        </w:rPr>
        <w:t>e</w:t>
      </w:r>
      <w:r w:rsidR="00BD0597" w:rsidRPr="00392F86">
        <w:rPr>
          <w:sz w:val="16"/>
          <w:szCs w:val="16"/>
        </w:rPr>
        <w:t xml:space="preserve">astern yellow robin © </w:t>
      </w:r>
      <w:r w:rsidR="00C97A18">
        <w:rPr>
          <w:rFonts w:cs="Arial"/>
          <w:sz w:val="16"/>
          <w:szCs w:val="16"/>
        </w:rPr>
        <w:t xml:space="preserve">Copyright </w:t>
      </w:r>
      <w:r w:rsidR="004C016E" w:rsidRPr="00392F86">
        <w:rPr>
          <w:sz w:val="16"/>
          <w:szCs w:val="16"/>
        </w:rPr>
        <w:t xml:space="preserve">Brian Furby </w:t>
      </w:r>
      <w:r w:rsidR="00C97A18">
        <w:rPr>
          <w:sz w:val="16"/>
          <w:szCs w:val="16"/>
        </w:rPr>
        <w:t>C</w:t>
      </w:r>
      <w:r w:rsidR="00BD0597" w:rsidRPr="00392F86">
        <w:rPr>
          <w:sz w:val="16"/>
          <w:szCs w:val="16"/>
        </w:rPr>
        <w:t>ollection</w:t>
      </w:r>
      <w:r w:rsidR="00DD472E">
        <w:rPr>
          <w:sz w:val="16"/>
          <w:szCs w:val="16"/>
        </w:rPr>
        <w:t>.</w:t>
      </w:r>
    </w:p>
    <w:p w:rsidR="006250F2" w:rsidRDefault="006250F2">
      <w:pPr>
        <w:spacing w:after="0" w:line="240" w:lineRule="auto"/>
        <w:ind w:right="0"/>
      </w:pPr>
      <w:r>
        <w:br w:type="page"/>
      </w:r>
    </w:p>
    <w:p w:rsidR="00A15E51" w:rsidRPr="00522970" w:rsidRDefault="00A15E51" w:rsidP="00522970">
      <w:pPr>
        <w:pStyle w:val="Subhead1"/>
      </w:pPr>
      <w:r w:rsidRPr="00522970">
        <w:lastRenderedPageBreak/>
        <w:t xml:space="preserve">What does the listing </w:t>
      </w:r>
      <w:r w:rsidR="00522970" w:rsidRPr="00522970">
        <w:t xml:space="preserve">mean </w:t>
      </w:r>
      <w:r w:rsidRPr="00522970">
        <w:t xml:space="preserve">for landholders? </w:t>
      </w:r>
    </w:p>
    <w:p w:rsidR="00F37D6F" w:rsidRPr="00522970" w:rsidRDefault="00296582" w:rsidP="00522970">
      <w:pPr>
        <w:pStyle w:val="Subhead2"/>
      </w:pPr>
      <w:r w:rsidRPr="00522970">
        <w:t xml:space="preserve">Business as </w:t>
      </w:r>
      <w:r w:rsidR="00702AEE" w:rsidRPr="00522970">
        <w:rPr>
          <w:szCs w:val="28"/>
        </w:rPr>
        <w:t>usual</w:t>
      </w:r>
      <w:r w:rsidR="00702AEE" w:rsidRPr="00522970">
        <w:t xml:space="preserve"> </w:t>
      </w:r>
      <w:r w:rsidRPr="00522970">
        <w:t xml:space="preserve">for most routine activities </w:t>
      </w:r>
    </w:p>
    <w:p w:rsidR="0066596D" w:rsidRPr="00A54139" w:rsidRDefault="0066596D" w:rsidP="0066596D">
      <w:pPr>
        <w:pStyle w:val="Text"/>
        <w:spacing w:line="276" w:lineRule="auto"/>
        <w:rPr>
          <w:rFonts w:ascii="AGaramondPro-Regular" w:hAnsi="AGaramondPro-Regular" w:cs="Adobe Garamond Pro"/>
          <w:color w:val="000000"/>
        </w:rPr>
      </w:pPr>
      <w:r w:rsidRPr="00A54139">
        <w:rPr>
          <w:rFonts w:ascii="AGaramondPro-Regular" w:hAnsi="AGaramondPro-Regular" w:cs="Adobe Garamond Pro"/>
          <w:color w:val="000000"/>
        </w:rPr>
        <w:t xml:space="preserve">It is important to note that the EPBC Act is only triggered if a particular activity has, or will have, a significant impact on a </w:t>
      </w:r>
      <w:r w:rsidR="00374D85" w:rsidRPr="00A54139">
        <w:rPr>
          <w:rFonts w:ascii="AGaramondPro-Regular" w:hAnsi="AGaramondPro-Regular"/>
        </w:rPr>
        <w:t>Matter of National Environmental Significance</w:t>
      </w:r>
      <w:r w:rsidR="00374D85" w:rsidRPr="00A54139">
        <w:rPr>
          <w:rFonts w:ascii="AGaramondPro-Regular" w:hAnsi="AGaramondPro-Regular" w:cs="Adobe Garamond Pro"/>
          <w:color w:val="000000"/>
        </w:rPr>
        <w:t>—</w:t>
      </w:r>
      <w:r w:rsidRPr="00A54139">
        <w:rPr>
          <w:rFonts w:ascii="AGaramondPro-Regular" w:hAnsi="AGaramondPro-Regular" w:cs="Adobe Garamond Pro"/>
          <w:color w:val="000000"/>
        </w:rPr>
        <w:t xml:space="preserve">a threatened ecological community, in this instance. </w:t>
      </w:r>
    </w:p>
    <w:p w:rsidR="00820EF5" w:rsidRPr="00824DC4" w:rsidRDefault="00820EF5" w:rsidP="00820EF5">
      <w:pPr>
        <w:pStyle w:val="Text"/>
        <w:spacing w:line="276" w:lineRule="auto"/>
        <w:ind w:right="260"/>
        <w:rPr>
          <w:rFonts w:ascii="AGaramondPro-Regular" w:hAnsi="AGaramondPro-Regular"/>
        </w:rPr>
      </w:pPr>
      <w:r w:rsidRPr="00A54139">
        <w:rPr>
          <w:rFonts w:ascii="AGaramondPro-Regular" w:hAnsi="AGaramondPro-Regular"/>
        </w:rPr>
        <w:t>The normal activities of individual landholders, residents and councils will typically not be affected by a listing. Routine property maintenance, land management and other established practices</w:t>
      </w:r>
      <w:r w:rsidR="008A39B0">
        <w:rPr>
          <w:rFonts w:ascii="AGaramondPro-Regular" w:hAnsi="AGaramondPro-Regular"/>
        </w:rPr>
        <w:t>—</w:t>
      </w:r>
      <w:r w:rsidRPr="00A54139">
        <w:rPr>
          <w:rFonts w:ascii="AGaramondPro-Regular" w:hAnsi="AGaramondPro-Regular"/>
        </w:rPr>
        <w:t>such as ongoing road maintenance works</w:t>
      </w:r>
      <w:r w:rsidR="008A39B0">
        <w:rPr>
          <w:rFonts w:ascii="AGaramondPro-Regular" w:hAnsi="AGaramondPro-Regular"/>
        </w:rPr>
        <w:t>—</w:t>
      </w:r>
      <w:r w:rsidRPr="00A54139">
        <w:rPr>
          <w:rFonts w:ascii="AGaramondPro-Regular" w:hAnsi="AGaramondPro-Regular"/>
        </w:rPr>
        <w:t xml:space="preserve">are unlikely to have a significant impact and so do not typically require referral </w:t>
      </w:r>
      <w:r w:rsidR="0016157D" w:rsidRPr="00A54139">
        <w:rPr>
          <w:rFonts w:ascii="AGaramondPro-Regular" w:hAnsi="AGaramondPro-Regular"/>
        </w:rPr>
        <w:t xml:space="preserve">or other consideration </w:t>
      </w:r>
      <w:r w:rsidRPr="00A54139">
        <w:rPr>
          <w:rFonts w:ascii="AGaramondPro-Regular" w:hAnsi="AGaramondPro-Regular"/>
        </w:rPr>
        <w:t>under national environment law</w:t>
      </w:r>
      <w:r w:rsidR="008A39B0">
        <w:rPr>
          <w:rFonts w:ascii="AGaramondPro-Regular" w:hAnsi="AGaramondPro-Regular"/>
        </w:rPr>
        <w:t>,</w:t>
      </w:r>
      <w:r w:rsidR="00B92230" w:rsidRPr="00A54139">
        <w:rPr>
          <w:rFonts w:ascii="AGaramondPro-Regular" w:hAnsi="AGaramondPro-Regular"/>
        </w:rPr>
        <w:t xml:space="preserve"> </w:t>
      </w:r>
      <w:r w:rsidRPr="00A54139">
        <w:rPr>
          <w:rFonts w:ascii="AGaramondPro-Regular" w:hAnsi="AGaramondPro-Regular"/>
        </w:rPr>
        <w:t>particularly if carried out in line with other national and state laws covering native vegetation.</w:t>
      </w:r>
    </w:p>
    <w:p w:rsidR="00820EF5" w:rsidRPr="00A54139" w:rsidRDefault="00820EF5" w:rsidP="009A41BC">
      <w:pPr>
        <w:pStyle w:val="Text"/>
        <w:spacing w:before="0" w:after="100" w:line="240" w:lineRule="auto"/>
        <w:ind w:right="261"/>
        <w:rPr>
          <w:rFonts w:ascii="AGaramondPro-Regular" w:hAnsi="AGaramondPro-Regular"/>
        </w:rPr>
      </w:pPr>
      <w:r w:rsidRPr="00A54139">
        <w:rPr>
          <w:rFonts w:ascii="AGaramondPro-Regular" w:hAnsi="AGaramondPro-Regular"/>
        </w:rPr>
        <w:t xml:space="preserve">For instance, the following actions are </w:t>
      </w:r>
      <w:r w:rsidRPr="00A54139">
        <w:rPr>
          <w:rFonts w:ascii="AGaramondPro-Regular" w:hAnsi="AGaramondPro-Regular"/>
          <w:u w:val="single"/>
        </w:rPr>
        <w:t>unlikely</w:t>
      </w:r>
      <w:r w:rsidRPr="00A54139">
        <w:rPr>
          <w:rFonts w:ascii="AGaramondPro-Regular" w:hAnsi="AGaramondPro-Regular"/>
        </w:rPr>
        <w:t xml:space="preserve"> to trigger national environment law:</w:t>
      </w:r>
    </w:p>
    <w:p w:rsidR="00820EF5" w:rsidRPr="00A54139" w:rsidRDefault="00820EF5" w:rsidP="009A41BC">
      <w:pPr>
        <w:pStyle w:val="ListParagraph"/>
        <w:numPr>
          <w:ilvl w:val="0"/>
          <w:numId w:val="32"/>
        </w:numPr>
        <w:spacing w:after="100" w:line="240" w:lineRule="auto"/>
        <w:contextualSpacing w:val="0"/>
      </w:pPr>
      <w:r w:rsidRPr="00A54139">
        <w:t>ongoing grazing, horticultural or cropping activities</w:t>
      </w:r>
    </w:p>
    <w:p w:rsidR="00820EF5" w:rsidRPr="00A54139" w:rsidRDefault="00820EF5" w:rsidP="009A41BC">
      <w:pPr>
        <w:pStyle w:val="ListParagraph"/>
        <w:numPr>
          <w:ilvl w:val="0"/>
          <w:numId w:val="32"/>
        </w:numPr>
        <w:spacing w:after="100" w:line="240" w:lineRule="auto"/>
        <w:contextualSpacing w:val="0"/>
      </w:pPr>
      <w:r w:rsidRPr="00A54139">
        <w:t xml:space="preserve">maintaining existing </w:t>
      </w:r>
      <w:r w:rsidR="0016157D" w:rsidRPr="00A54139">
        <w:t xml:space="preserve">roads, </w:t>
      </w:r>
      <w:r w:rsidRPr="00A54139">
        <w:t>fences, access tracks and firebreaks</w:t>
      </w:r>
    </w:p>
    <w:p w:rsidR="00820EF5" w:rsidRPr="00A54139" w:rsidRDefault="00820EF5" w:rsidP="009A41BC">
      <w:pPr>
        <w:pStyle w:val="ListParagraph"/>
        <w:numPr>
          <w:ilvl w:val="0"/>
          <w:numId w:val="32"/>
        </w:numPr>
        <w:spacing w:after="100" w:line="240" w:lineRule="auto"/>
        <w:contextualSpacing w:val="0"/>
      </w:pPr>
      <w:r w:rsidRPr="00A54139">
        <w:t xml:space="preserve">maintaining existing </w:t>
      </w:r>
      <w:r w:rsidR="002960E0" w:rsidRPr="00A54139">
        <w:t xml:space="preserve">farm </w:t>
      </w:r>
      <w:r w:rsidRPr="00A54139">
        <w:t>gardens and orchards</w:t>
      </w:r>
    </w:p>
    <w:p w:rsidR="00820EF5" w:rsidRPr="00A54139" w:rsidRDefault="00820EF5" w:rsidP="009A41BC">
      <w:pPr>
        <w:pStyle w:val="ListParagraph"/>
        <w:numPr>
          <w:ilvl w:val="0"/>
          <w:numId w:val="32"/>
        </w:numPr>
        <w:spacing w:after="100" w:line="240" w:lineRule="auto"/>
        <w:contextualSpacing w:val="0"/>
      </w:pPr>
      <w:r w:rsidRPr="00A54139">
        <w:t xml:space="preserve">maintaining existing </w:t>
      </w:r>
      <w:r w:rsidR="002960E0" w:rsidRPr="00A54139">
        <w:t xml:space="preserve">farm </w:t>
      </w:r>
      <w:r w:rsidRPr="00A54139">
        <w:t>dams or water storages</w:t>
      </w:r>
    </w:p>
    <w:p w:rsidR="00820EF5" w:rsidRPr="00A54139" w:rsidRDefault="00820EF5" w:rsidP="009A41BC">
      <w:pPr>
        <w:pStyle w:val="ListParagraph"/>
        <w:numPr>
          <w:ilvl w:val="0"/>
          <w:numId w:val="32"/>
        </w:numPr>
        <w:spacing w:after="100" w:line="240" w:lineRule="auto"/>
        <w:contextualSpacing w:val="0"/>
      </w:pPr>
      <w:r w:rsidRPr="00A54139">
        <w:t>maintaining existing pumps and clearing drainage lines</w:t>
      </w:r>
    </w:p>
    <w:p w:rsidR="00820EF5" w:rsidRPr="00A54139" w:rsidRDefault="00820EF5" w:rsidP="009A41BC">
      <w:pPr>
        <w:pStyle w:val="ListParagraph"/>
        <w:numPr>
          <w:ilvl w:val="0"/>
          <w:numId w:val="32"/>
        </w:numPr>
        <w:spacing w:after="100" w:line="240" w:lineRule="auto"/>
        <w:contextualSpacing w:val="0"/>
      </w:pPr>
      <w:r w:rsidRPr="00A54139">
        <w:t>replacing and maintaining sheds, yards and other buildings</w:t>
      </w:r>
    </w:p>
    <w:p w:rsidR="00820EF5" w:rsidRPr="00A54139" w:rsidRDefault="00820EF5" w:rsidP="00910048">
      <w:pPr>
        <w:pStyle w:val="ListParagraph"/>
        <w:numPr>
          <w:ilvl w:val="0"/>
          <w:numId w:val="32"/>
        </w:numPr>
      </w:pPr>
      <w:r w:rsidRPr="00A54139">
        <w:t>controlling weeds and spraying for pests on individual properties or roadside verges.</w:t>
      </w:r>
    </w:p>
    <w:p w:rsidR="00964972" w:rsidRPr="004A7B39" w:rsidRDefault="009D30C8" w:rsidP="00993670">
      <w:pPr>
        <w:autoSpaceDE w:val="0"/>
        <w:autoSpaceDN w:val="0"/>
        <w:adjustRightInd w:val="0"/>
        <w:ind w:right="0"/>
        <w:rPr>
          <w:rFonts w:eastAsia="TimesNewRoman"/>
          <w:lang w:eastAsia="en-AU"/>
        </w:rPr>
      </w:pPr>
      <w:r w:rsidRPr="00A54139">
        <w:t>Although</w:t>
      </w:r>
      <w:r w:rsidR="00951759" w:rsidRPr="00A54139">
        <w:t xml:space="preserve"> </w:t>
      </w:r>
      <w:r w:rsidR="004828AE">
        <w:t xml:space="preserve">the above actions are </w:t>
      </w:r>
      <w:r w:rsidR="00951759" w:rsidRPr="00A54139">
        <w:t xml:space="preserve">unlikely to trigger the EPBC Act, </w:t>
      </w:r>
      <w:r w:rsidR="002960E0" w:rsidRPr="00A54139">
        <w:t xml:space="preserve">any </w:t>
      </w:r>
      <w:r w:rsidR="00820EF5" w:rsidRPr="00A54139">
        <w:rPr>
          <w:u w:val="single"/>
        </w:rPr>
        <w:t>impacts</w:t>
      </w:r>
      <w:r w:rsidR="00820EF5" w:rsidRPr="00A54139">
        <w:t xml:space="preserve"> on patches</w:t>
      </w:r>
      <w:r w:rsidR="002960E0" w:rsidRPr="00A54139">
        <w:t xml:space="preserve"> of the ecological community</w:t>
      </w:r>
      <w:r w:rsidR="00820EF5" w:rsidRPr="00A54139">
        <w:t xml:space="preserve"> </w:t>
      </w:r>
      <w:r w:rsidR="00820EF5" w:rsidRPr="00A54139">
        <w:rPr>
          <w:u w:val="single"/>
        </w:rPr>
        <w:t xml:space="preserve">should </w:t>
      </w:r>
      <w:r w:rsidR="00951759" w:rsidRPr="00A54139">
        <w:rPr>
          <w:u w:val="single"/>
        </w:rPr>
        <w:t xml:space="preserve">still </w:t>
      </w:r>
      <w:r w:rsidR="00820EF5" w:rsidRPr="00A54139">
        <w:rPr>
          <w:u w:val="single"/>
        </w:rPr>
        <w:t>be avoided</w:t>
      </w:r>
      <w:r w:rsidR="002960E0" w:rsidRPr="00A54139">
        <w:t xml:space="preserve"> where possible</w:t>
      </w:r>
      <w:r w:rsidR="008A39B0">
        <w:t>.</w:t>
      </w:r>
      <w:r w:rsidR="0007469C">
        <w:t xml:space="preserve"> </w:t>
      </w:r>
      <w:r w:rsidR="008A39B0">
        <w:t>F</w:t>
      </w:r>
      <w:r w:rsidR="0007469C">
        <w:t>or example</w:t>
      </w:r>
      <w:r w:rsidR="008A39B0">
        <w:t>,</w:t>
      </w:r>
      <w:r w:rsidR="0007469C">
        <w:t xml:space="preserve"> </w:t>
      </w:r>
      <w:r w:rsidR="008A39B0">
        <w:t xml:space="preserve">landholders should try </w:t>
      </w:r>
      <w:r w:rsidR="005D75A5">
        <w:t>to</w:t>
      </w:r>
      <w:r w:rsidR="001E1E68">
        <w:t xml:space="preserve"> avoid </w:t>
      </w:r>
      <w:r w:rsidR="005D75A5">
        <w:t xml:space="preserve">native </w:t>
      </w:r>
      <w:r w:rsidR="001E1E68">
        <w:t>vegetation clearance</w:t>
      </w:r>
      <w:r w:rsidR="005D75A5">
        <w:t xml:space="preserve"> in the ecological community</w:t>
      </w:r>
      <w:r w:rsidR="001E1E68">
        <w:t xml:space="preserve"> and </w:t>
      </w:r>
      <w:r w:rsidR="0007469C">
        <w:t>creat</w:t>
      </w:r>
      <w:r w:rsidR="008A39B0">
        <w:t>e</w:t>
      </w:r>
      <w:r w:rsidR="0007469C">
        <w:t xml:space="preserve"> </w:t>
      </w:r>
      <w:r w:rsidR="00C43095">
        <w:t xml:space="preserve">a minimum </w:t>
      </w:r>
      <w:r w:rsidR="0077559B">
        <w:t>30</w:t>
      </w:r>
      <w:r w:rsidR="00CA4A02">
        <w:t xml:space="preserve"> </w:t>
      </w:r>
      <w:r w:rsidR="0077559B">
        <w:t xml:space="preserve">m </w:t>
      </w:r>
      <w:r w:rsidR="0007469C">
        <w:t>buffer zone</w:t>
      </w:r>
      <w:r w:rsidR="00964972" w:rsidRPr="00964972">
        <w:rPr>
          <w:rFonts w:eastAsia="TimesNewRoman"/>
          <w:lang w:eastAsia="en-AU"/>
        </w:rPr>
        <w:t xml:space="preserve"> </w:t>
      </w:r>
      <w:r w:rsidR="00964972">
        <w:rPr>
          <w:rFonts w:eastAsia="TimesNewRoman"/>
          <w:lang w:eastAsia="en-AU"/>
        </w:rPr>
        <w:t xml:space="preserve">to </w:t>
      </w:r>
      <w:r w:rsidR="00964972" w:rsidRPr="004A7B39">
        <w:rPr>
          <w:rFonts w:eastAsia="TimesNewRoman"/>
          <w:lang w:eastAsia="en-AU"/>
        </w:rPr>
        <w:t xml:space="preserve">help protect the root zone of trees and other components </w:t>
      </w:r>
      <w:r w:rsidR="00964972">
        <w:rPr>
          <w:rFonts w:eastAsia="TimesNewRoman"/>
          <w:lang w:eastAsia="en-AU"/>
        </w:rPr>
        <w:t>at the edge of</w:t>
      </w:r>
      <w:r w:rsidR="00964972" w:rsidRPr="004A7B39">
        <w:rPr>
          <w:rFonts w:eastAsia="TimesNewRoman"/>
          <w:lang w:eastAsia="en-AU"/>
        </w:rPr>
        <w:t xml:space="preserve"> the ecological community from spray drift (fertiliser, pesticide or herbicide sprayed in adjacent land) and other damage. </w:t>
      </w:r>
    </w:p>
    <w:p w:rsidR="0066596D" w:rsidRPr="00A54139" w:rsidRDefault="0066596D" w:rsidP="0066596D">
      <w:pPr>
        <w:pStyle w:val="Text"/>
        <w:spacing w:line="276" w:lineRule="auto"/>
        <w:rPr>
          <w:rFonts w:ascii="AGaramondPro-Regular" w:hAnsi="AGaramondPro-Regular"/>
        </w:rPr>
      </w:pPr>
      <w:r w:rsidRPr="00A54139">
        <w:rPr>
          <w:rFonts w:ascii="AGaramondPro-Regular" w:hAnsi="AGaramondPro-Regular" w:cs="Adobe Garamond Pro"/>
          <w:color w:val="000000"/>
        </w:rPr>
        <w:t xml:space="preserve">It </w:t>
      </w:r>
      <w:r w:rsidR="00951759" w:rsidRPr="00A54139">
        <w:rPr>
          <w:rFonts w:ascii="AGaramondPro-Regular" w:hAnsi="AGaramondPro-Regular" w:cs="Adobe Garamond Pro"/>
          <w:color w:val="000000"/>
        </w:rPr>
        <w:t xml:space="preserve">is also important to note </w:t>
      </w:r>
      <w:r w:rsidRPr="00A54139">
        <w:rPr>
          <w:rFonts w:ascii="AGaramondPro-Regular" w:hAnsi="AGaramondPro-Regular" w:cs="Adobe Garamond Pro"/>
          <w:color w:val="000000"/>
        </w:rPr>
        <w:t xml:space="preserve">that </w:t>
      </w:r>
      <w:r w:rsidRPr="00A54139">
        <w:rPr>
          <w:rFonts w:ascii="AGaramondPro-Regular" w:hAnsi="AGaramondPro-Regular"/>
        </w:rPr>
        <w:t>human settlements and infrastructures</w:t>
      </w:r>
      <w:r w:rsidR="00951759" w:rsidRPr="00A54139">
        <w:rPr>
          <w:rFonts w:ascii="AGaramondPro-Regular" w:hAnsi="AGaramondPro-Regular"/>
        </w:rPr>
        <w:t>,</w:t>
      </w:r>
      <w:r w:rsidRPr="00A54139">
        <w:rPr>
          <w:rFonts w:ascii="AGaramondPro-Regular" w:hAnsi="AGaramondPro-Regular"/>
        </w:rPr>
        <w:t xml:space="preserve"> where an ecological community formerly occurred</w:t>
      </w:r>
      <w:r w:rsidR="00951759" w:rsidRPr="00A54139">
        <w:rPr>
          <w:rFonts w:ascii="AGaramondPro-Regular" w:hAnsi="AGaramondPro-Regular"/>
        </w:rPr>
        <w:t>,</w:t>
      </w:r>
      <w:r w:rsidRPr="00A54139">
        <w:rPr>
          <w:rFonts w:ascii="AGaramondPro-Regular" w:hAnsi="AGaramondPro-Regular"/>
        </w:rPr>
        <w:t xml:space="preserve"> do not form part of the natural environment and </w:t>
      </w:r>
      <w:r w:rsidR="00B92230" w:rsidRPr="00A54139">
        <w:rPr>
          <w:rFonts w:ascii="AGaramondPro-Regular" w:hAnsi="AGaramondPro-Regular"/>
        </w:rPr>
        <w:t xml:space="preserve">so </w:t>
      </w:r>
      <w:r w:rsidRPr="00A54139">
        <w:rPr>
          <w:rFonts w:ascii="AGaramondPro-Regular" w:hAnsi="AGaramondPro-Regular"/>
        </w:rPr>
        <w:t xml:space="preserve">are not considered to be part of the protected ecological community. This also applies to sites that have been replaced by crops and exotic pastures, or where the ecological community exists in a highly-degraded or unnatural state. </w:t>
      </w:r>
    </w:p>
    <w:p w:rsidR="00F37D6F" w:rsidRPr="00A54139" w:rsidRDefault="00820EF5" w:rsidP="00DA4D2C">
      <w:pPr>
        <w:pStyle w:val="Text"/>
        <w:spacing w:after="240" w:line="276" w:lineRule="auto"/>
        <w:ind w:right="-306"/>
        <w:rPr>
          <w:rFonts w:ascii="AGaramondPro-Regular" w:hAnsi="AGaramondPro-Regular"/>
        </w:rPr>
      </w:pPr>
      <w:r w:rsidRPr="00A54139">
        <w:rPr>
          <w:rFonts w:ascii="AGaramondPro-Regular" w:hAnsi="AGaramondPro-Regular"/>
        </w:rPr>
        <w:t>Whether or not an action is likely to have</w:t>
      </w:r>
      <w:r w:rsidR="00B92230" w:rsidRPr="00A54139">
        <w:rPr>
          <w:rFonts w:ascii="AGaramondPro-Regular" w:hAnsi="AGaramondPro-Regular"/>
        </w:rPr>
        <w:t xml:space="preserve"> a significant impact depends </w:t>
      </w:r>
      <w:r w:rsidRPr="00A54139">
        <w:rPr>
          <w:rFonts w:ascii="AGaramondPro-Regular" w:hAnsi="AGaramondPro-Regular"/>
        </w:rPr>
        <w:t>on the sensitivity, value and quality of the envir</w:t>
      </w:r>
      <w:r w:rsidR="00B92230" w:rsidRPr="00A54139">
        <w:rPr>
          <w:rFonts w:ascii="AGaramondPro-Regular" w:hAnsi="AGaramondPro-Regular"/>
        </w:rPr>
        <w:t xml:space="preserve">onment which is impacted, and </w:t>
      </w:r>
      <w:r w:rsidRPr="00A54139">
        <w:rPr>
          <w:rFonts w:ascii="AGaramondPro-Regular" w:hAnsi="AGaramondPro-Regular"/>
        </w:rPr>
        <w:t>on the intensity, duration, magnitude and geographic extent of the impacts.</w:t>
      </w:r>
    </w:p>
    <w:p w:rsidR="007B1359" w:rsidRPr="004D562A" w:rsidRDefault="007B1359" w:rsidP="00C32B87">
      <w:pPr>
        <w:pStyle w:val="Text"/>
        <w:spacing w:line="276" w:lineRule="auto"/>
        <w:ind w:right="-307"/>
      </w:pPr>
      <w:r w:rsidRPr="004D562A">
        <w:rPr>
          <w:noProof/>
          <w:lang w:eastAsia="en-AU"/>
        </w:rPr>
        <w:lastRenderedPageBreak/>
        <w:drawing>
          <wp:inline distT="0" distB="0" distL="0" distR="0">
            <wp:extent cx="3392638" cy="2930236"/>
            <wp:effectExtent l="19050" t="0" r="0" b="0"/>
            <wp:docPr id="6" name="Picture 11" descr="Alphitonia excelsa Red Ash - Robin 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itonia excelsa Red Ash - Robin Woods.jpg"/>
                    <pic:cNvPicPr/>
                  </pic:nvPicPr>
                  <pic:blipFill>
                    <a:blip r:embed="rId48" cstate="email"/>
                    <a:stretch>
                      <a:fillRect/>
                    </a:stretch>
                  </pic:blipFill>
                  <pic:spPr>
                    <a:xfrm>
                      <a:off x="0" y="0"/>
                      <a:ext cx="3396738" cy="2933778"/>
                    </a:xfrm>
                    <a:prstGeom prst="rect">
                      <a:avLst/>
                    </a:prstGeom>
                  </pic:spPr>
                </pic:pic>
              </a:graphicData>
            </a:graphic>
          </wp:inline>
        </w:drawing>
      </w:r>
      <w:r w:rsidRPr="004D562A">
        <w:rPr>
          <w:i/>
          <w:noProof/>
          <w:lang w:eastAsia="en-AU"/>
        </w:rPr>
        <w:drawing>
          <wp:inline distT="0" distB="0" distL="0" distR="0">
            <wp:extent cx="1942106" cy="2923309"/>
            <wp:effectExtent l="19050" t="0" r="994" b="0"/>
            <wp:docPr id="7" name="Picture 1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nail"/>
                    <pic:cNvPicPr>
                      <a:picLocks noChangeAspect="1" noChangeArrowheads="1"/>
                    </pic:cNvPicPr>
                  </pic:nvPicPr>
                  <pic:blipFill>
                    <a:blip r:embed="rId49" cstate="email"/>
                    <a:stretch>
                      <a:fillRect/>
                    </a:stretch>
                  </pic:blipFill>
                  <pic:spPr bwMode="auto">
                    <a:xfrm>
                      <a:off x="0" y="0"/>
                      <a:ext cx="1944168" cy="2926412"/>
                    </a:xfrm>
                    <a:prstGeom prst="rect">
                      <a:avLst/>
                    </a:prstGeom>
                    <a:noFill/>
                    <a:ln w="9525">
                      <a:noFill/>
                      <a:miter lim="800000"/>
                      <a:headEnd/>
                      <a:tailEnd/>
                    </a:ln>
                  </pic:spPr>
                </pic:pic>
              </a:graphicData>
            </a:graphic>
          </wp:inline>
        </w:drawing>
      </w:r>
    </w:p>
    <w:p w:rsidR="00A53FE4" w:rsidRPr="006B4D60" w:rsidRDefault="00A53FE4" w:rsidP="0094100D">
      <w:pPr>
        <w:rPr>
          <w:i/>
          <w:color w:val="00518C"/>
          <w:sz w:val="16"/>
          <w:szCs w:val="16"/>
        </w:rPr>
      </w:pPr>
      <w:r w:rsidRPr="006B4D60">
        <w:rPr>
          <w:rFonts w:cs="Arial"/>
          <w:sz w:val="16"/>
          <w:szCs w:val="16"/>
        </w:rPr>
        <w:t xml:space="preserve">Echidna </w:t>
      </w:r>
      <w:r w:rsidRPr="006B4D60">
        <w:rPr>
          <w:b/>
          <w:sz w:val="16"/>
          <w:szCs w:val="16"/>
        </w:rPr>
        <w:t>©</w:t>
      </w:r>
      <w:r w:rsidRPr="006B4D60">
        <w:rPr>
          <w:rFonts w:cs="Arial"/>
          <w:sz w:val="16"/>
          <w:szCs w:val="16"/>
        </w:rPr>
        <w:t xml:space="preserve"> </w:t>
      </w:r>
      <w:r w:rsidR="00C97A18">
        <w:rPr>
          <w:rFonts w:cs="Arial"/>
          <w:sz w:val="16"/>
          <w:szCs w:val="16"/>
        </w:rPr>
        <w:t>Copyright</w:t>
      </w:r>
      <w:r w:rsidR="004E2808" w:rsidRPr="006B4D60">
        <w:rPr>
          <w:rFonts w:cs="Arial"/>
          <w:sz w:val="16"/>
          <w:szCs w:val="16"/>
        </w:rPr>
        <w:t xml:space="preserve"> </w:t>
      </w:r>
      <w:r w:rsidRPr="006B4D60">
        <w:rPr>
          <w:sz w:val="16"/>
          <w:szCs w:val="16"/>
        </w:rPr>
        <w:t>Trevor Preston</w:t>
      </w:r>
      <w:r w:rsidR="001934F9">
        <w:rPr>
          <w:sz w:val="16"/>
          <w:szCs w:val="16"/>
        </w:rPr>
        <w:t>;</w:t>
      </w:r>
      <w:r w:rsidR="006B4D60" w:rsidRPr="006B4D60">
        <w:rPr>
          <w:sz w:val="16"/>
          <w:szCs w:val="16"/>
        </w:rPr>
        <w:t xml:space="preserve"> </w:t>
      </w:r>
      <w:r w:rsidR="00496E4D">
        <w:rPr>
          <w:sz w:val="16"/>
          <w:szCs w:val="16"/>
        </w:rPr>
        <w:t>y</w:t>
      </w:r>
      <w:r w:rsidRPr="006B4D60">
        <w:rPr>
          <w:sz w:val="16"/>
          <w:szCs w:val="16"/>
        </w:rPr>
        <w:t xml:space="preserve">ellow-bellied glider © </w:t>
      </w:r>
      <w:r w:rsidR="004E2808" w:rsidRPr="006B4D60">
        <w:rPr>
          <w:rFonts w:cs="Arial"/>
          <w:sz w:val="16"/>
          <w:szCs w:val="16"/>
        </w:rPr>
        <w:t>Copyright</w:t>
      </w:r>
      <w:r w:rsidR="004E2808" w:rsidRPr="006B4D60">
        <w:rPr>
          <w:sz w:val="16"/>
          <w:szCs w:val="16"/>
        </w:rPr>
        <w:t xml:space="preserve"> </w:t>
      </w:r>
      <w:r w:rsidRPr="006B4D60">
        <w:rPr>
          <w:sz w:val="16"/>
          <w:szCs w:val="16"/>
        </w:rPr>
        <w:t>AHT</w:t>
      </w:r>
      <w:r w:rsidR="00DD472E">
        <w:rPr>
          <w:sz w:val="16"/>
          <w:szCs w:val="16"/>
        </w:rPr>
        <w:t>.</w:t>
      </w:r>
      <w:r w:rsidRPr="006B4D60">
        <w:rPr>
          <w:i/>
          <w:color w:val="00518C"/>
          <w:sz w:val="16"/>
          <w:szCs w:val="16"/>
        </w:rPr>
        <w:br w:type="page"/>
      </w:r>
    </w:p>
    <w:p w:rsidR="00F37D6F" w:rsidRPr="004D562A" w:rsidRDefault="003E5E20" w:rsidP="00C32B87">
      <w:pPr>
        <w:pStyle w:val="Subhead2"/>
      </w:pPr>
      <w:r>
        <w:lastRenderedPageBreak/>
        <w:t xml:space="preserve">Approval </w:t>
      </w:r>
      <w:r w:rsidR="00951759" w:rsidRPr="004D562A">
        <w:t xml:space="preserve">is </w:t>
      </w:r>
      <w:r w:rsidR="00296582" w:rsidRPr="004D562A">
        <w:t>required for actions likely to have a significant impact</w:t>
      </w:r>
    </w:p>
    <w:p w:rsidR="00A15E51" w:rsidRPr="00A54139" w:rsidRDefault="00A15E51" w:rsidP="0066758C">
      <w:pPr>
        <w:pStyle w:val="Text"/>
        <w:spacing w:line="276" w:lineRule="auto"/>
        <w:ind w:right="260"/>
        <w:rPr>
          <w:rFonts w:ascii="AGaramondPro-Regular" w:hAnsi="AGaramondPro-Regular"/>
        </w:rPr>
      </w:pPr>
      <w:r w:rsidRPr="00A54139">
        <w:rPr>
          <w:rFonts w:ascii="AGaramondPro-Regular" w:hAnsi="AGaramondPro-Regular"/>
        </w:rPr>
        <w:t xml:space="preserve">The </w:t>
      </w:r>
      <w:r w:rsidR="00820EF5" w:rsidRPr="00A54139">
        <w:rPr>
          <w:rFonts w:ascii="AGaramondPro-Regular" w:hAnsi="AGaramondPro-Regular"/>
        </w:rPr>
        <w:t>EPBC Act</w:t>
      </w:r>
      <w:r w:rsidRPr="00A54139">
        <w:rPr>
          <w:rFonts w:ascii="AGaramondPro-Regular" w:hAnsi="AGaramondPro-Regular"/>
        </w:rPr>
        <w:t xml:space="preserve"> is triggered if an action is likely to have a significant impact on the ecological community. If a proposed action is likely to have such an impact, it would require:</w:t>
      </w:r>
    </w:p>
    <w:p w:rsidR="00A15E51" w:rsidRPr="00A54139" w:rsidRDefault="0016157D" w:rsidP="00007153">
      <w:pPr>
        <w:pStyle w:val="ListParagraph"/>
        <w:numPr>
          <w:ilvl w:val="0"/>
          <w:numId w:val="35"/>
        </w:numPr>
      </w:pPr>
      <w:r w:rsidRPr="00A54139">
        <w:t>determining if the action may have a significant impact on the ecological community (</w:t>
      </w:r>
      <w:r w:rsidR="00A15E51" w:rsidRPr="00A54139">
        <w:t>referral)</w:t>
      </w:r>
    </w:p>
    <w:p w:rsidR="00A15E51" w:rsidRPr="00A54139" w:rsidRDefault="00A15E51" w:rsidP="00007153">
      <w:pPr>
        <w:pStyle w:val="ListParagraph"/>
        <w:numPr>
          <w:ilvl w:val="0"/>
          <w:numId w:val="35"/>
        </w:numPr>
      </w:pPr>
      <w:r w:rsidRPr="00A54139">
        <w:t>assessment (the scope depends on the complexity of t</w:t>
      </w:r>
      <w:r w:rsidR="00DA15D4" w:rsidRPr="00A54139">
        <w:t>he proposed action and impacts)</w:t>
      </w:r>
    </w:p>
    <w:p w:rsidR="00A15E51" w:rsidRPr="00A54139" w:rsidRDefault="00A15E51" w:rsidP="00007153">
      <w:pPr>
        <w:pStyle w:val="ListParagraph"/>
        <w:numPr>
          <w:ilvl w:val="0"/>
          <w:numId w:val="35"/>
        </w:numPr>
      </w:pPr>
      <w:r w:rsidRPr="00A54139">
        <w:t>a</w:t>
      </w:r>
      <w:r w:rsidR="001E1E68">
        <w:t>n</w:t>
      </w:r>
      <w:r w:rsidRPr="00A54139">
        <w:t xml:space="preserve"> </w:t>
      </w:r>
      <w:r w:rsidR="001E1E68" w:rsidRPr="00A54139">
        <w:t xml:space="preserve">approval </w:t>
      </w:r>
      <w:r w:rsidRPr="00A54139">
        <w:t>decision from the Minister (consider</w:t>
      </w:r>
      <w:r w:rsidR="001E1E68">
        <w:t xml:space="preserve">ing </w:t>
      </w:r>
      <w:r w:rsidRPr="00A54139">
        <w:t>environmental, social an</w:t>
      </w:r>
      <w:r w:rsidR="006F6D7F" w:rsidRPr="00A54139">
        <w:t>d economic factors</w:t>
      </w:r>
      <w:r w:rsidRPr="00A54139">
        <w:t>).</w:t>
      </w:r>
    </w:p>
    <w:p w:rsidR="007610ED" w:rsidRPr="007610ED" w:rsidRDefault="00A15E51" w:rsidP="005D15E1">
      <w:pPr>
        <w:pStyle w:val="Pa11"/>
        <w:spacing w:before="160" w:line="276" w:lineRule="auto"/>
        <w:ind w:right="261"/>
        <w:contextualSpacing/>
        <w:rPr>
          <w:rFonts w:ascii="AGaramondPro-Regular" w:hAnsi="AGaramondPro-Regular" w:cs="Adobe Garamond Pro"/>
          <w:color w:val="000000"/>
          <w:sz w:val="20"/>
          <w:szCs w:val="20"/>
        </w:rPr>
      </w:pPr>
      <w:r w:rsidRPr="007610ED">
        <w:rPr>
          <w:rFonts w:ascii="AGaramondPro-Regular" w:hAnsi="AGaramondPro-Regular"/>
          <w:sz w:val="20"/>
          <w:szCs w:val="20"/>
        </w:rPr>
        <w:t xml:space="preserve">Social and economic matters may </w:t>
      </w:r>
      <w:r w:rsidR="009861D0" w:rsidRPr="007610ED">
        <w:rPr>
          <w:rFonts w:ascii="AGaramondPro-Regular" w:hAnsi="AGaramondPro-Regular"/>
          <w:sz w:val="20"/>
          <w:szCs w:val="20"/>
        </w:rPr>
        <w:t xml:space="preserve">also </w:t>
      </w:r>
      <w:r w:rsidRPr="007610ED">
        <w:rPr>
          <w:rFonts w:ascii="AGaramondPro-Regular" w:hAnsi="AGaramondPro-Regular"/>
          <w:sz w:val="20"/>
          <w:szCs w:val="20"/>
        </w:rPr>
        <w:t>be taken into account for individual projects that may have a significant impact on the ecological community, through the EPBC Act approvals process. Strict timeframes apply to assessments to ensure decisions are made as quickly as possible.</w:t>
      </w:r>
      <w:r w:rsidR="007610ED" w:rsidRPr="007610ED">
        <w:rPr>
          <w:rFonts w:ascii="AGaramondPro-Regular" w:hAnsi="AGaramondPro-Regular" w:cs="Adobe Garamond Pro"/>
          <w:color w:val="000000"/>
          <w:sz w:val="20"/>
          <w:szCs w:val="20"/>
        </w:rPr>
        <w:t xml:space="preserve"> For further information on referral, assessment and approval processes, refer to the following website: </w:t>
      </w:r>
    </w:p>
    <w:p w:rsidR="005D15E1" w:rsidRDefault="00432B6F" w:rsidP="005D15E1">
      <w:pPr>
        <w:pStyle w:val="Text"/>
        <w:spacing w:before="0" w:line="276" w:lineRule="auto"/>
        <w:ind w:right="261"/>
        <w:rPr>
          <w:rStyle w:val="A2"/>
          <w:rFonts w:ascii="AGaramondPro-Regular" w:hAnsi="AGaramondPro-Regular"/>
          <w:u w:val="none"/>
        </w:rPr>
      </w:pPr>
      <w:hyperlink r:id="rId50" w:history="1">
        <w:r w:rsidR="005D15E1" w:rsidRPr="00514BE3">
          <w:rPr>
            <w:rStyle w:val="Hyperlink"/>
            <w:rFonts w:ascii="AGaramondPro-Regular" w:hAnsi="AGaramondPro-Regular" w:cs="Adobe Garamond Pro"/>
          </w:rPr>
          <w:t>www.environment.gov.au/protection/environment-assessments/assessment-and-approval-process</w:t>
        </w:r>
      </w:hyperlink>
    </w:p>
    <w:p w:rsidR="008C12AE" w:rsidRPr="00A54139" w:rsidRDefault="008C12AE" w:rsidP="0066758C">
      <w:pPr>
        <w:pStyle w:val="Text"/>
        <w:spacing w:line="276" w:lineRule="auto"/>
        <w:ind w:right="260"/>
        <w:rPr>
          <w:rFonts w:ascii="AGaramondPro-Regular" w:hAnsi="AGaramondPro-Regular"/>
        </w:rPr>
      </w:pPr>
      <w:r w:rsidRPr="00A54139">
        <w:rPr>
          <w:rFonts w:ascii="AGaramondPro-Regular" w:hAnsi="AGaramondPro-Regular"/>
        </w:rPr>
        <w:t xml:space="preserve">The </w:t>
      </w:r>
      <w:r w:rsidR="0016157D" w:rsidRPr="00A54139">
        <w:rPr>
          <w:rFonts w:ascii="AGaramondPro-Regular" w:hAnsi="AGaramondPro-Regular"/>
        </w:rPr>
        <w:t xml:space="preserve">key diagnostics </w:t>
      </w:r>
      <w:r w:rsidR="00A615B4">
        <w:rPr>
          <w:rFonts w:ascii="AGaramondPro-Regular" w:hAnsi="AGaramondPro-Regular"/>
        </w:rPr>
        <w:t>(</w:t>
      </w:r>
      <w:r w:rsidR="00A615B4" w:rsidRPr="00A615B4">
        <w:rPr>
          <w:rFonts w:ascii="AGaramondPro-Regular" w:hAnsi="AGaramondPro-Regular"/>
        </w:rPr>
        <w:t>landscape, soil and vegetation features</w:t>
      </w:r>
      <w:r w:rsidR="00A615B4">
        <w:rPr>
          <w:rFonts w:ascii="AGaramondPro-Regular" w:hAnsi="AGaramondPro-Regular"/>
        </w:rPr>
        <w:t>)</w:t>
      </w:r>
      <w:r w:rsidR="00A615B4" w:rsidRPr="00A615B4">
        <w:rPr>
          <w:rFonts w:ascii="AGaramondPro-Regular" w:hAnsi="AGaramondPro-Regular"/>
        </w:rPr>
        <w:t xml:space="preserve"> </w:t>
      </w:r>
      <w:r w:rsidR="0016157D" w:rsidRPr="00A54139">
        <w:rPr>
          <w:rFonts w:ascii="AGaramondPro-Regular" w:hAnsi="AGaramondPro-Regular"/>
        </w:rPr>
        <w:t xml:space="preserve">and </w:t>
      </w:r>
      <w:r w:rsidR="008D046A" w:rsidRPr="00A54139">
        <w:rPr>
          <w:rFonts w:ascii="AGaramondPro-Regular" w:hAnsi="AGaramondPro-Regular"/>
        </w:rPr>
        <w:t>condition</w:t>
      </w:r>
      <w:r w:rsidRPr="00A54139">
        <w:rPr>
          <w:rFonts w:ascii="AGaramondPro-Regular" w:hAnsi="AGaramondPro-Regular"/>
        </w:rPr>
        <w:t xml:space="preserve"> thresholds for the ecological community </w:t>
      </w:r>
      <w:r w:rsidR="002D16C4">
        <w:rPr>
          <w:rFonts w:ascii="AGaramondPro-Regular" w:hAnsi="AGaramondPro-Regular"/>
        </w:rPr>
        <w:t>(</w:t>
      </w:r>
      <w:r w:rsidR="002D16C4" w:rsidRPr="00A54139">
        <w:rPr>
          <w:rFonts w:ascii="AGaramondPro-Regular" w:hAnsi="AGaramondPro-Regular"/>
        </w:rPr>
        <w:t xml:space="preserve">outlined </w:t>
      </w:r>
      <w:r w:rsidR="002D16C4">
        <w:rPr>
          <w:rFonts w:ascii="AGaramondPro-Regular" w:hAnsi="AGaramondPro-Regular"/>
        </w:rPr>
        <w:t xml:space="preserve">on pages </w:t>
      </w:r>
      <w:r w:rsidR="002D16C4" w:rsidRPr="00364B24">
        <w:rPr>
          <w:rFonts w:ascii="AGaramondPro-Regular" w:hAnsi="AGaramondPro-Regular"/>
        </w:rPr>
        <w:t>2, 3 and 10</w:t>
      </w:r>
      <w:r w:rsidR="002D16C4">
        <w:rPr>
          <w:rFonts w:ascii="AGaramondPro-Regular" w:hAnsi="AGaramondPro-Regular"/>
        </w:rPr>
        <w:t>)</w:t>
      </w:r>
      <w:r w:rsidR="002D16C4" w:rsidRPr="00A54139">
        <w:rPr>
          <w:rFonts w:ascii="AGaramondPro-Regular" w:hAnsi="AGaramondPro-Regular"/>
        </w:rPr>
        <w:t xml:space="preserve"> </w:t>
      </w:r>
      <w:r w:rsidR="00F54E90" w:rsidRPr="00A54139">
        <w:rPr>
          <w:rFonts w:ascii="AGaramondPro-Regular" w:hAnsi="AGaramondPro-Regular"/>
        </w:rPr>
        <w:t>exclude many patches on properties or along roadside verges that are considered too degraded for protection. In addition</w:t>
      </w:r>
      <w:r w:rsidR="00AF116D" w:rsidRPr="00A54139">
        <w:rPr>
          <w:rFonts w:ascii="AGaramondPro-Regular" w:hAnsi="AGaramondPro-Regular"/>
        </w:rPr>
        <w:t xml:space="preserve">, the EPBC Act provides </w:t>
      </w:r>
      <w:r w:rsidR="00F54E90" w:rsidRPr="00A54139">
        <w:rPr>
          <w:rFonts w:ascii="AGaramondPro-Regular" w:hAnsi="AGaramondPro-Regular"/>
        </w:rPr>
        <w:t>exemptions for continuing (routine) use or where legal permission has previously been given</w:t>
      </w:r>
      <w:r w:rsidR="002C1623" w:rsidRPr="00A54139">
        <w:rPr>
          <w:rFonts w:ascii="AGaramondPro-Regular" w:hAnsi="AGaramondPro-Regular"/>
        </w:rPr>
        <w:t>; see previous section on ‘Business as usual for most routine activities’</w:t>
      </w:r>
      <w:r w:rsidR="00F54E90" w:rsidRPr="00A54139">
        <w:rPr>
          <w:rFonts w:ascii="AGaramondPro-Regular" w:hAnsi="AGaramondPro-Regular"/>
        </w:rPr>
        <w:t>.</w:t>
      </w:r>
    </w:p>
    <w:p w:rsidR="006D5630" w:rsidRPr="00A54139" w:rsidRDefault="00A15E51" w:rsidP="000044EA">
      <w:pPr>
        <w:pStyle w:val="Text"/>
        <w:spacing w:before="0" w:line="276" w:lineRule="auto"/>
        <w:ind w:right="261"/>
        <w:contextualSpacing/>
        <w:rPr>
          <w:rFonts w:ascii="AGaramondPro-Regular" w:hAnsi="AGaramondPro-Regular"/>
        </w:rPr>
      </w:pPr>
      <w:r w:rsidRPr="00A54139">
        <w:rPr>
          <w:rFonts w:ascii="AGaramondPro-Regular" w:hAnsi="AGaramondPro-Regular"/>
        </w:rPr>
        <w:t xml:space="preserve">The major activity that is likely to have a significant impact on the ecological community is permanently clearing large or otherwise important areas of intact native vegetation. </w:t>
      </w:r>
      <w:r w:rsidR="006D5630" w:rsidRPr="00A54139">
        <w:rPr>
          <w:rFonts w:ascii="AGaramondPro-Regular" w:hAnsi="AGaramondPro-Regular"/>
        </w:rPr>
        <w:t xml:space="preserve">Examples </w:t>
      </w:r>
      <w:r w:rsidR="00DE114B">
        <w:rPr>
          <w:rFonts w:ascii="AGaramondPro-Regular" w:hAnsi="AGaramondPro-Regular"/>
        </w:rPr>
        <w:t>i</w:t>
      </w:r>
      <w:r w:rsidR="006D5630" w:rsidRPr="00A54139">
        <w:rPr>
          <w:rFonts w:ascii="AGaramondPro-Regular" w:hAnsi="AGaramondPro-Regular"/>
        </w:rPr>
        <w:t>nclude:</w:t>
      </w:r>
      <w:r w:rsidRPr="00A54139">
        <w:rPr>
          <w:rFonts w:ascii="AGaramondPro-Regular" w:hAnsi="AGaramondPro-Regular"/>
        </w:rPr>
        <w:t xml:space="preserve"> </w:t>
      </w:r>
    </w:p>
    <w:p w:rsidR="006D5630" w:rsidRPr="00A54139" w:rsidRDefault="00A15E51" w:rsidP="000044EA">
      <w:pPr>
        <w:pStyle w:val="Text"/>
        <w:numPr>
          <w:ilvl w:val="0"/>
          <w:numId w:val="13"/>
        </w:numPr>
        <w:spacing w:before="0" w:line="276" w:lineRule="auto"/>
        <w:ind w:left="714" w:right="261" w:hanging="357"/>
        <w:contextualSpacing/>
        <w:rPr>
          <w:rFonts w:ascii="AGaramondPro-Regular" w:hAnsi="AGaramondPro-Regular"/>
        </w:rPr>
      </w:pPr>
      <w:r w:rsidRPr="00A54139">
        <w:rPr>
          <w:rFonts w:ascii="AGaramondPro-Regular" w:hAnsi="AGaramondPro-Regular"/>
        </w:rPr>
        <w:t>major mining, residential, commercial or other industrial development</w:t>
      </w:r>
    </w:p>
    <w:p w:rsidR="006D5630" w:rsidRPr="00A54139" w:rsidRDefault="00A15E51" w:rsidP="000044EA">
      <w:pPr>
        <w:pStyle w:val="Text"/>
        <w:numPr>
          <w:ilvl w:val="0"/>
          <w:numId w:val="13"/>
        </w:numPr>
        <w:spacing w:before="0" w:line="276" w:lineRule="auto"/>
        <w:ind w:left="714" w:right="261" w:hanging="357"/>
        <w:contextualSpacing/>
        <w:rPr>
          <w:rFonts w:ascii="AGaramondPro-Regular" w:hAnsi="AGaramondPro-Regular"/>
        </w:rPr>
      </w:pPr>
      <w:r w:rsidRPr="00A54139">
        <w:rPr>
          <w:rFonts w:ascii="AGaramondPro-Regular" w:hAnsi="AGaramondPro-Regular"/>
        </w:rPr>
        <w:t>building new r</w:t>
      </w:r>
      <w:r w:rsidR="00805102" w:rsidRPr="00A54139">
        <w:rPr>
          <w:rFonts w:ascii="AGaramondPro-Regular" w:hAnsi="AGaramondPro-Regular"/>
        </w:rPr>
        <w:t>oads or widening existing roads</w:t>
      </w:r>
    </w:p>
    <w:p w:rsidR="006D5630" w:rsidRDefault="00A15E51" w:rsidP="0016084C">
      <w:pPr>
        <w:pStyle w:val="Text"/>
        <w:numPr>
          <w:ilvl w:val="0"/>
          <w:numId w:val="13"/>
        </w:numPr>
        <w:spacing w:before="0" w:line="276" w:lineRule="auto"/>
        <w:ind w:left="714" w:right="261" w:hanging="357"/>
        <w:rPr>
          <w:rFonts w:ascii="AGaramondPro-Regular" w:hAnsi="AGaramondPro-Regular"/>
        </w:rPr>
      </w:pPr>
      <w:r w:rsidRPr="00A54139">
        <w:rPr>
          <w:rFonts w:ascii="AGaramondPro-Regular" w:hAnsi="AGaramondPro-Regular"/>
        </w:rPr>
        <w:t>converting large areas into new pastures or cropping fields.</w:t>
      </w:r>
    </w:p>
    <w:p w:rsidR="00A8315E" w:rsidRPr="00A54139" w:rsidRDefault="00A8315E" w:rsidP="00A8315E">
      <w:pPr>
        <w:pStyle w:val="ListBullet"/>
        <w:numPr>
          <w:ilvl w:val="0"/>
          <w:numId w:val="0"/>
        </w:numPr>
      </w:pPr>
      <w:r w:rsidRPr="00A54139">
        <w:t>To help reduce the significance of actions, the EPBC Act promotes the avoidance and mitigation of impacts from the early planning stage, wherever possible.</w:t>
      </w:r>
    </w:p>
    <w:p w:rsidR="0068325F" w:rsidRPr="004D562A" w:rsidRDefault="0068325F" w:rsidP="00522970">
      <w:pPr>
        <w:pStyle w:val="Subhead1"/>
      </w:pPr>
      <w:r w:rsidRPr="004D562A">
        <w:t>What can I do to look after the ecological community?</w:t>
      </w:r>
    </w:p>
    <w:p w:rsidR="0068325F" w:rsidRPr="00A54139" w:rsidRDefault="0068325F" w:rsidP="000044EA">
      <w:pPr>
        <w:pStyle w:val="Text"/>
        <w:spacing w:before="0" w:after="60" w:line="276" w:lineRule="auto"/>
        <w:contextualSpacing/>
        <w:rPr>
          <w:rFonts w:ascii="AGaramondPro-Regular" w:hAnsi="AGaramondPro-Regular"/>
        </w:rPr>
      </w:pPr>
      <w:r w:rsidRPr="00A54139">
        <w:rPr>
          <w:rFonts w:ascii="AGaramondPro-Regular" w:hAnsi="AGaramondPro-Regular"/>
        </w:rPr>
        <w:t xml:space="preserve">You can </w:t>
      </w:r>
      <w:r w:rsidR="00D750D0" w:rsidRPr="00A54139">
        <w:rPr>
          <w:rFonts w:ascii="AGaramondPro-Regular" w:hAnsi="AGaramondPro-Regular"/>
        </w:rPr>
        <w:t xml:space="preserve">protect and promote the recovery of </w:t>
      </w:r>
      <w:r w:rsidRPr="00A54139">
        <w:rPr>
          <w:rFonts w:ascii="AGaramondPro-Regular" w:hAnsi="AGaramondPro-Regular"/>
        </w:rPr>
        <w:t>bush remnants in your area</w:t>
      </w:r>
      <w:r w:rsidR="00D750D0" w:rsidRPr="00A54139">
        <w:rPr>
          <w:rFonts w:ascii="AGaramondPro-Regular" w:hAnsi="AGaramondPro-Regular"/>
        </w:rPr>
        <w:t>. Y</w:t>
      </w:r>
      <w:r w:rsidR="00513AE6" w:rsidRPr="00A54139">
        <w:rPr>
          <w:rFonts w:ascii="AGaramondPro-Regular" w:hAnsi="AGaramondPro-Regular"/>
        </w:rPr>
        <w:t>ou can</w:t>
      </w:r>
      <w:r w:rsidRPr="00A54139">
        <w:rPr>
          <w:rFonts w:ascii="AGaramondPro-Regular" w:hAnsi="AGaramondPro-Regular"/>
        </w:rPr>
        <w:t>:</w:t>
      </w:r>
    </w:p>
    <w:p w:rsidR="00CE5B12" w:rsidRPr="00012C0D" w:rsidRDefault="00380B49" w:rsidP="000044EA">
      <w:pPr>
        <w:pStyle w:val="ListParagraph"/>
        <w:numPr>
          <w:ilvl w:val="0"/>
          <w:numId w:val="22"/>
        </w:numPr>
        <w:autoSpaceDE w:val="0"/>
        <w:autoSpaceDN w:val="0"/>
        <w:adjustRightInd w:val="0"/>
        <w:spacing w:after="60"/>
        <w:ind w:right="0"/>
        <w:rPr>
          <w:color w:val="000000"/>
          <w:lang w:eastAsia="en-AU"/>
        </w:rPr>
      </w:pPr>
      <w:r>
        <w:rPr>
          <w:color w:val="000000"/>
          <w:lang w:eastAsia="en-AU"/>
        </w:rPr>
        <w:t>a</w:t>
      </w:r>
      <w:r w:rsidR="00CE5B12" w:rsidRPr="00012C0D">
        <w:rPr>
          <w:color w:val="000000"/>
          <w:lang w:eastAsia="en-AU"/>
        </w:rPr>
        <w:t>void further clearance and fragmentation of the ecological community and surrounding native vegetation</w:t>
      </w:r>
      <w:r w:rsidR="00AA0AAE">
        <w:rPr>
          <w:color w:val="000000"/>
          <w:lang w:eastAsia="en-AU"/>
        </w:rPr>
        <w:t>, with h</w:t>
      </w:r>
      <w:r w:rsidR="00DE114B" w:rsidRPr="00DE114B">
        <w:rPr>
          <w:color w:val="000000"/>
          <w:lang w:eastAsia="en-AU"/>
        </w:rPr>
        <w:t>igh</w:t>
      </w:r>
      <w:r w:rsidR="00AA0AAE">
        <w:rPr>
          <w:color w:val="000000"/>
          <w:lang w:eastAsia="en-AU"/>
        </w:rPr>
        <w:t>-</w:t>
      </w:r>
      <w:r w:rsidR="00DE114B" w:rsidRPr="00DE114B">
        <w:rPr>
          <w:color w:val="000000"/>
          <w:lang w:eastAsia="en-AU"/>
        </w:rPr>
        <w:t>quality</w:t>
      </w:r>
      <w:r w:rsidR="00DE114B">
        <w:rPr>
          <w:color w:val="000000"/>
          <w:lang w:eastAsia="en-AU"/>
        </w:rPr>
        <w:t>,</w:t>
      </w:r>
      <w:r w:rsidR="00DE114B" w:rsidRPr="00DE114B">
        <w:rPr>
          <w:color w:val="000000"/>
          <w:lang w:eastAsia="en-AU"/>
        </w:rPr>
        <w:t xml:space="preserve"> </w:t>
      </w:r>
      <w:r w:rsidR="00DE114B">
        <w:rPr>
          <w:color w:val="000000"/>
          <w:lang w:eastAsia="en-AU"/>
        </w:rPr>
        <w:t>o</w:t>
      </w:r>
      <w:r w:rsidR="00CE5B12" w:rsidRPr="00012C0D">
        <w:rPr>
          <w:color w:val="000000"/>
          <w:lang w:eastAsia="en-AU"/>
        </w:rPr>
        <w:t xml:space="preserve">lder regrowth and unmodified areas </w:t>
      </w:r>
      <w:r w:rsidR="00AA0AAE">
        <w:rPr>
          <w:color w:val="000000"/>
          <w:lang w:eastAsia="en-AU"/>
        </w:rPr>
        <w:t>being</w:t>
      </w:r>
      <w:r w:rsidR="00CE5B12" w:rsidRPr="00012C0D">
        <w:rPr>
          <w:color w:val="000000"/>
          <w:lang w:eastAsia="en-AU"/>
        </w:rPr>
        <w:t xml:space="preserve"> particularly important</w:t>
      </w:r>
    </w:p>
    <w:p w:rsidR="00CE5B12" w:rsidRDefault="00380B49" w:rsidP="000044EA">
      <w:pPr>
        <w:pStyle w:val="ListParagraph"/>
        <w:numPr>
          <w:ilvl w:val="0"/>
          <w:numId w:val="22"/>
        </w:numPr>
        <w:autoSpaceDE w:val="0"/>
        <w:autoSpaceDN w:val="0"/>
        <w:adjustRightInd w:val="0"/>
        <w:spacing w:after="60"/>
        <w:ind w:right="0"/>
        <w:rPr>
          <w:color w:val="000000"/>
          <w:lang w:eastAsia="en-AU"/>
        </w:rPr>
      </w:pPr>
      <w:r>
        <w:rPr>
          <w:color w:val="000000"/>
          <w:lang w:eastAsia="en-AU"/>
        </w:rPr>
        <w:t>m</w:t>
      </w:r>
      <w:r w:rsidR="00CE5B12" w:rsidRPr="00012C0D">
        <w:rPr>
          <w:color w:val="000000"/>
          <w:lang w:eastAsia="en-AU"/>
        </w:rPr>
        <w:t>inimise unavoidable impacts from any developments or other activities in areas adjacent to the ecological community that might result in their further degradation</w:t>
      </w:r>
      <w:r w:rsidR="00AA0AAE">
        <w:rPr>
          <w:color w:val="000000"/>
          <w:lang w:eastAsia="en-AU"/>
        </w:rPr>
        <w:t>—</w:t>
      </w:r>
      <w:r w:rsidR="00CE5B12" w:rsidRPr="00012C0D">
        <w:rPr>
          <w:color w:val="000000"/>
          <w:lang w:eastAsia="en-AU"/>
        </w:rPr>
        <w:t>for example</w:t>
      </w:r>
      <w:r w:rsidR="00AA0AAE">
        <w:rPr>
          <w:color w:val="000000"/>
          <w:lang w:eastAsia="en-AU"/>
        </w:rPr>
        <w:t>,</w:t>
      </w:r>
      <w:r w:rsidR="00CE5B12" w:rsidRPr="00012C0D">
        <w:rPr>
          <w:color w:val="000000"/>
          <w:lang w:eastAsia="en-AU"/>
        </w:rPr>
        <w:t xml:space="preserve"> by applying</w:t>
      </w:r>
      <w:r w:rsidR="00CA4A02">
        <w:rPr>
          <w:color w:val="000000"/>
          <w:lang w:eastAsia="en-AU"/>
        </w:rPr>
        <w:t xml:space="preserve"> a</w:t>
      </w:r>
      <w:r w:rsidR="00CE5B12" w:rsidRPr="00012C0D">
        <w:rPr>
          <w:color w:val="000000"/>
          <w:lang w:eastAsia="en-AU"/>
        </w:rPr>
        <w:t xml:space="preserve"> </w:t>
      </w:r>
      <w:r w:rsidR="00C43095">
        <w:t xml:space="preserve">minimum </w:t>
      </w:r>
      <w:r w:rsidR="0077559B">
        <w:rPr>
          <w:color w:val="000000"/>
          <w:lang w:eastAsia="en-AU"/>
        </w:rPr>
        <w:t xml:space="preserve">30 m </w:t>
      </w:r>
      <w:r w:rsidR="00CA4A02">
        <w:rPr>
          <w:color w:val="000000"/>
          <w:lang w:eastAsia="en-AU"/>
        </w:rPr>
        <w:t>buffer zone</w:t>
      </w:r>
      <w:r w:rsidR="00CE5B12" w:rsidRPr="00012C0D">
        <w:rPr>
          <w:color w:val="000000"/>
          <w:lang w:eastAsia="en-AU"/>
        </w:rPr>
        <w:t xml:space="preserve"> around the ecological community</w:t>
      </w:r>
      <w:r w:rsidR="00C36605">
        <w:rPr>
          <w:color w:val="000000"/>
          <w:lang w:eastAsia="en-AU"/>
        </w:rPr>
        <w:t xml:space="preserve">, </w:t>
      </w:r>
      <w:r w:rsidR="001E1E68">
        <w:rPr>
          <w:color w:val="000000"/>
          <w:lang w:eastAsia="en-AU"/>
        </w:rPr>
        <w:t>avoiding hydrological impacts</w:t>
      </w:r>
      <w:r w:rsidR="00CE5B12" w:rsidRPr="00012C0D">
        <w:rPr>
          <w:color w:val="000000"/>
          <w:lang w:eastAsia="en-AU"/>
        </w:rPr>
        <w:t xml:space="preserve"> </w:t>
      </w:r>
      <w:r w:rsidR="00C36605">
        <w:rPr>
          <w:color w:val="000000"/>
          <w:lang w:eastAsia="en-AU"/>
        </w:rPr>
        <w:t>and</w:t>
      </w:r>
      <w:r w:rsidR="00C36605">
        <w:t xml:space="preserve"> </w:t>
      </w:r>
      <w:r w:rsidR="00C36605" w:rsidRPr="00C36605">
        <w:rPr>
          <w:color w:val="000000"/>
          <w:lang w:eastAsia="en-AU"/>
        </w:rPr>
        <w:t>avoid</w:t>
      </w:r>
      <w:r w:rsidR="00C36605">
        <w:rPr>
          <w:color w:val="000000"/>
          <w:lang w:eastAsia="en-AU"/>
        </w:rPr>
        <w:t>ing</w:t>
      </w:r>
      <w:r w:rsidR="00C36605" w:rsidRPr="00C36605">
        <w:rPr>
          <w:color w:val="000000"/>
          <w:lang w:eastAsia="en-AU"/>
        </w:rPr>
        <w:t xml:space="preserve"> the use of fertilisers and pesticides</w:t>
      </w:r>
    </w:p>
    <w:p w:rsidR="001E1E68" w:rsidRDefault="00012C0D" w:rsidP="000044EA">
      <w:pPr>
        <w:pStyle w:val="Text"/>
        <w:numPr>
          <w:ilvl w:val="0"/>
          <w:numId w:val="22"/>
        </w:numPr>
        <w:spacing w:before="0" w:after="60" w:line="276" w:lineRule="auto"/>
        <w:ind w:right="-143"/>
        <w:contextualSpacing/>
        <w:rPr>
          <w:rFonts w:ascii="AGaramondPro-Regular" w:hAnsi="AGaramondPro-Regular"/>
        </w:rPr>
      </w:pPr>
      <w:r w:rsidRPr="00847FF6">
        <w:rPr>
          <w:rFonts w:ascii="AGaramondPro-Regular" w:hAnsi="AGaramondPro-Regular"/>
        </w:rPr>
        <w:t>plant local native species</w:t>
      </w:r>
      <w:r w:rsidR="00D74A11">
        <w:rPr>
          <w:rFonts w:ascii="AGaramondPro-Regular" w:hAnsi="AGaramondPro-Regular"/>
        </w:rPr>
        <w:t xml:space="preserve"> in your garden</w:t>
      </w:r>
      <w:r w:rsidRPr="00847FF6">
        <w:rPr>
          <w:rFonts w:ascii="AGaramondPro-Regular" w:hAnsi="AGaramondPro-Regular"/>
        </w:rPr>
        <w:t xml:space="preserve">, </w:t>
      </w:r>
      <w:r w:rsidR="00D74A11">
        <w:rPr>
          <w:rFonts w:ascii="AGaramondPro-Regular" w:hAnsi="AGaramondPro-Regular"/>
        </w:rPr>
        <w:t xml:space="preserve">particularly </w:t>
      </w:r>
      <w:r w:rsidR="0016084C">
        <w:rPr>
          <w:rFonts w:ascii="AGaramondPro-Regular" w:hAnsi="AGaramondPro-Regular"/>
        </w:rPr>
        <w:t xml:space="preserve">those </w:t>
      </w:r>
      <w:r w:rsidR="00D74A11">
        <w:rPr>
          <w:rFonts w:ascii="AGaramondPro-Regular" w:hAnsi="AGaramondPro-Regular"/>
        </w:rPr>
        <w:t>characteristic</w:t>
      </w:r>
      <w:r w:rsidRPr="00847FF6">
        <w:rPr>
          <w:rFonts w:ascii="AGaramondPro-Regular" w:hAnsi="AGaramondPro-Regular"/>
        </w:rPr>
        <w:t xml:space="preserve"> </w:t>
      </w:r>
      <w:r w:rsidR="0016084C">
        <w:rPr>
          <w:rFonts w:ascii="AGaramondPro-Regular" w:hAnsi="AGaramondPro-Regular"/>
        </w:rPr>
        <w:t>of</w:t>
      </w:r>
      <w:r w:rsidRPr="00847FF6">
        <w:rPr>
          <w:rFonts w:ascii="AGaramondPro-Regular" w:hAnsi="AGaramondPro-Regular"/>
        </w:rPr>
        <w:t xml:space="preserve"> </w:t>
      </w:r>
      <w:r w:rsidR="00D74A11">
        <w:rPr>
          <w:rFonts w:ascii="AGaramondPro-Regular" w:hAnsi="AGaramondPro-Regular"/>
        </w:rPr>
        <w:t>the ecological community</w:t>
      </w:r>
    </w:p>
    <w:p w:rsidR="00012C0D" w:rsidRPr="00847FF6" w:rsidRDefault="001E1E68" w:rsidP="000044EA">
      <w:pPr>
        <w:pStyle w:val="Text"/>
        <w:numPr>
          <w:ilvl w:val="0"/>
          <w:numId w:val="22"/>
        </w:numPr>
        <w:spacing w:before="0" w:after="60" w:line="276" w:lineRule="auto"/>
        <w:contextualSpacing/>
        <w:rPr>
          <w:rFonts w:ascii="AGaramondPro-Regular" w:hAnsi="AGaramondPro-Regular"/>
        </w:rPr>
      </w:pPr>
      <w:r>
        <w:rPr>
          <w:rFonts w:ascii="AGaramondPro-Regular" w:hAnsi="AGaramondPro-Regular"/>
        </w:rPr>
        <w:t xml:space="preserve">remove non-native </w:t>
      </w:r>
      <w:r w:rsidR="00D74A11">
        <w:rPr>
          <w:rFonts w:ascii="AGaramondPro-Regular" w:hAnsi="AGaramondPro-Regular"/>
        </w:rPr>
        <w:t>species</w:t>
      </w:r>
      <w:r>
        <w:rPr>
          <w:rFonts w:ascii="AGaramondPro-Regular" w:hAnsi="AGaramondPro-Regular"/>
        </w:rPr>
        <w:t xml:space="preserve"> </w:t>
      </w:r>
      <w:r w:rsidR="00D74A11">
        <w:rPr>
          <w:rFonts w:ascii="AGaramondPro-Regular" w:hAnsi="AGaramondPro-Regular"/>
        </w:rPr>
        <w:t>from</w:t>
      </w:r>
      <w:r>
        <w:rPr>
          <w:rFonts w:ascii="AGaramondPro-Regular" w:hAnsi="AGaramondPro-Regular"/>
        </w:rPr>
        <w:t xml:space="preserve"> your property and</w:t>
      </w:r>
      <w:r w:rsidR="00012C0D" w:rsidRPr="00847FF6">
        <w:rPr>
          <w:rFonts w:ascii="AGaramondPro-Regular" w:hAnsi="AGaramondPro-Regular"/>
        </w:rPr>
        <w:t xml:space="preserve"> don’t plant or spread potential environmental weeds (check with your local authority)</w:t>
      </w:r>
    </w:p>
    <w:p w:rsidR="00CE5B12" w:rsidRPr="00012C0D" w:rsidRDefault="00380B49" w:rsidP="000044EA">
      <w:pPr>
        <w:pStyle w:val="ListParagraph"/>
        <w:numPr>
          <w:ilvl w:val="0"/>
          <w:numId w:val="22"/>
        </w:numPr>
        <w:autoSpaceDE w:val="0"/>
        <w:autoSpaceDN w:val="0"/>
        <w:adjustRightInd w:val="0"/>
        <w:spacing w:after="60"/>
        <w:ind w:right="0"/>
        <w:rPr>
          <w:color w:val="000000"/>
          <w:lang w:eastAsia="en-AU"/>
        </w:rPr>
      </w:pPr>
      <w:r>
        <w:rPr>
          <w:color w:val="000000"/>
          <w:lang w:eastAsia="en-AU"/>
        </w:rPr>
        <w:t>s</w:t>
      </w:r>
      <w:r w:rsidR="00CE5B12" w:rsidRPr="00012C0D">
        <w:rPr>
          <w:color w:val="000000"/>
          <w:lang w:eastAsia="en-AU"/>
        </w:rPr>
        <w:t>trategically manage grazing (e.g. through fencing, stocking density, seasonality, weed prevention)</w:t>
      </w:r>
      <w:r w:rsidR="00441EEE">
        <w:rPr>
          <w:color w:val="000000"/>
          <w:lang w:eastAsia="en-AU"/>
        </w:rPr>
        <w:t xml:space="preserve"> and avoid mowing the understorey (unless for ecological reasons)</w:t>
      </w:r>
    </w:p>
    <w:p w:rsidR="007516F3" w:rsidRPr="00587E36" w:rsidRDefault="00513AE6" w:rsidP="000044EA">
      <w:pPr>
        <w:pStyle w:val="Text"/>
        <w:numPr>
          <w:ilvl w:val="0"/>
          <w:numId w:val="22"/>
        </w:numPr>
        <w:spacing w:before="0" w:after="60" w:line="276" w:lineRule="auto"/>
        <w:ind w:left="714" w:hanging="357"/>
        <w:contextualSpacing/>
        <w:rPr>
          <w:rFonts w:ascii="AGaramondPro-Regular" w:hAnsi="AGaramondPro-Regular"/>
        </w:rPr>
      </w:pPr>
      <w:r w:rsidRPr="00587E36">
        <w:rPr>
          <w:rFonts w:ascii="AGaramondPro-Regular" w:hAnsi="AGaramondPro-Regular"/>
        </w:rPr>
        <w:t>practice</w:t>
      </w:r>
      <w:r w:rsidR="007516F3" w:rsidRPr="00587E36">
        <w:rPr>
          <w:rFonts w:ascii="AGaramondPro-Regular" w:hAnsi="AGaramondPro-Regular"/>
        </w:rPr>
        <w:t xml:space="preserve"> environmentally safe bushwalking</w:t>
      </w:r>
      <w:r w:rsidR="00463209" w:rsidRPr="00587E36">
        <w:rPr>
          <w:rFonts w:ascii="AGaramondPro-Regular" w:hAnsi="AGaramondPro-Regular" w:cs="Adobe Garamond Pro"/>
          <w:color w:val="000000"/>
        </w:rPr>
        <w:t>—</w:t>
      </w:r>
      <w:r w:rsidR="007516F3" w:rsidRPr="00587E36">
        <w:rPr>
          <w:rFonts w:ascii="AGaramondPro-Regular" w:hAnsi="AGaramondPro-Regular"/>
        </w:rPr>
        <w:t xml:space="preserve">keep to paths, </w:t>
      </w:r>
      <w:r w:rsidR="00463209" w:rsidRPr="00587E36">
        <w:rPr>
          <w:rFonts w:ascii="AGaramondPro-Regular" w:hAnsi="AGaramondPro-Regular"/>
        </w:rPr>
        <w:t xml:space="preserve">don’t </w:t>
      </w:r>
      <w:r w:rsidR="007516F3" w:rsidRPr="00587E36">
        <w:rPr>
          <w:rFonts w:ascii="AGaramondPro-Regular" w:hAnsi="AGaramondPro-Regular"/>
        </w:rPr>
        <w:t>remov</w:t>
      </w:r>
      <w:r w:rsidR="00463209" w:rsidRPr="00587E36">
        <w:rPr>
          <w:rFonts w:ascii="AGaramondPro-Regular" w:hAnsi="AGaramondPro-Regular"/>
        </w:rPr>
        <w:t xml:space="preserve">e </w:t>
      </w:r>
      <w:r w:rsidR="007516F3" w:rsidRPr="00587E36">
        <w:rPr>
          <w:rFonts w:ascii="AGaramondPro-Regular" w:hAnsi="AGaramondPro-Regular"/>
        </w:rPr>
        <w:t>or trampl</w:t>
      </w:r>
      <w:r w:rsidR="00463209" w:rsidRPr="00587E36">
        <w:rPr>
          <w:rFonts w:ascii="AGaramondPro-Regular" w:hAnsi="AGaramondPro-Regular"/>
        </w:rPr>
        <w:t xml:space="preserve">e on </w:t>
      </w:r>
      <w:r w:rsidR="007516F3" w:rsidRPr="00587E36">
        <w:rPr>
          <w:rFonts w:ascii="AGaramondPro-Regular" w:hAnsi="AGaramondPro-Regular"/>
        </w:rPr>
        <w:t>plants, keep pets on a leash and tak</w:t>
      </w:r>
      <w:r w:rsidR="00463209" w:rsidRPr="00587E36">
        <w:rPr>
          <w:rFonts w:ascii="AGaramondPro-Regular" w:hAnsi="AGaramondPro-Regular"/>
        </w:rPr>
        <w:t>e</w:t>
      </w:r>
      <w:r w:rsidR="007516F3" w:rsidRPr="00587E36">
        <w:rPr>
          <w:rFonts w:ascii="AGaramondPro-Regular" w:hAnsi="AGaramondPro-Regular"/>
        </w:rPr>
        <w:t xml:space="preserve"> your rubbish home with you</w:t>
      </w:r>
    </w:p>
    <w:p w:rsidR="00847FF6" w:rsidRDefault="00EA0812" w:rsidP="000044EA">
      <w:pPr>
        <w:pStyle w:val="Text"/>
        <w:numPr>
          <w:ilvl w:val="0"/>
          <w:numId w:val="22"/>
        </w:numPr>
        <w:spacing w:before="0" w:after="60" w:line="276" w:lineRule="auto"/>
        <w:contextualSpacing/>
        <w:rPr>
          <w:rFonts w:ascii="AGaramondPro-Regular" w:hAnsi="AGaramondPro-Regular"/>
        </w:rPr>
      </w:pPr>
      <w:r>
        <w:rPr>
          <w:rFonts w:ascii="AGaramondPro-Regular" w:hAnsi="AGaramondPro-Regular"/>
        </w:rPr>
        <w:t xml:space="preserve">where possible, </w:t>
      </w:r>
      <w:r w:rsidR="00847FF6" w:rsidRPr="00847FF6">
        <w:rPr>
          <w:rFonts w:ascii="AGaramondPro-Regular" w:hAnsi="AGaramondPro-Regular"/>
        </w:rPr>
        <w:t xml:space="preserve">allow </w:t>
      </w:r>
      <w:r w:rsidR="00E57C20" w:rsidRPr="00847FF6">
        <w:rPr>
          <w:rFonts w:ascii="AGaramondPro-Regular" w:hAnsi="AGaramondPro-Regular"/>
        </w:rPr>
        <w:t>dead and fallen trees</w:t>
      </w:r>
      <w:r w:rsidR="0068325F" w:rsidRPr="00847FF6">
        <w:rPr>
          <w:rFonts w:ascii="AGaramondPro-Regular" w:hAnsi="AGaramondPro-Regular"/>
        </w:rPr>
        <w:t xml:space="preserve"> and timber </w:t>
      </w:r>
      <w:r w:rsidR="00847FF6" w:rsidRPr="00847FF6">
        <w:rPr>
          <w:rFonts w:ascii="AGaramondPro-Regular" w:hAnsi="AGaramondPro-Regular"/>
        </w:rPr>
        <w:t xml:space="preserve">to </w:t>
      </w:r>
      <w:r w:rsidR="0068325F" w:rsidRPr="00847FF6">
        <w:rPr>
          <w:rFonts w:ascii="AGaramondPro-Regular" w:hAnsi="AGaramondPro-Regular"/>
        </w:rPr>
        <w:t>remain</w:t>
      </w:r>
      <w:r>
        <w:rPr>
          <w:rFonts w:ascii="AGaramondPro-Regular" w:hAnsi="AGaramondPro-Regular"/>
        </w:rPr>
        <w:t xml:space="preserve"> where it is</w:t>
      </w:r>
      <w:r w:rsidR="00847FF6" w:rsidRPr="00847FF6">
        <w:rPr>
          <w:rFonts w:ascii="AGaramondPro-Regular" w:hAnsi="AGaramondPro-Regular"/>
        </w:rPr>
        <w:t>,</w:t>
      </w:r>
      <w:r w:rsidR="0068325F" w:rsidRPr="00847FF6">
        <w:rPr>
          <w:rFonts w:ascii="AGaramondPro-Regular" w:hAnsi="AGaramondPro-Regular"/>
        </w:rPr>
        <w:t xml:space="preserve"> to provide fauna habitat</w:t>
      </w:r>
      <w:r w:rsidRPr="00587E36">
        <w:rPr>
          <w:rFonts w:ascii="AGaramondPro-Regular" w:hAnsi="AGaramondPro-Regular" w:cs="Adobe Garamond Pro"/>
          <w:color w:val="000000"/>
        </w:rPr>
        <w:t>—</w:t>
      </w:r>
      <w:r w:rsidR="00847FF6">
        <w:rPr>
          <w:rFonts w:ascii="AGaramondPro-Regular" w:hAnsi="AGaramondPro-Regular"/>
        </w:rPr>
        <w:t>a</w:t>
      </w:r>
      <w:r>
        <w:rPr>
          <w:rFonts w:ascii="AGaramondPro-Regular" w:hAnsi="AGaramondPro-Regular"/>
        </w:rPr>
        <w:t>void</w:t>
      </w:r>
      <w:r w:rsidR="00847FF6">
        <w:rPr>
          <w:rFonts w:ascii="AGaramondPro-Regular" w:hAnsi="AGaramondPro-Regular"/>
        </w:rPr>
        <w:t xml:space="preserve"> </w:t>
      </w:r>
      <w:r>
        <w:rPr>
          <w:rFonts w:ascii="AGaramondPro-Regular" w:hAnsi="AGaramondPro-Regular"/>
        </w:rPr>
        <w:t xml:space="preserve">unnecessary </w:t>
      </w:r>
      <w:r w:rsidR="00847FF6">
        <w:rPr>
          <w:rFonts w:ascii="AGaramondPro-Regular" w:hAnsi="AGaramondPro-Regular"/>
        </w:rPr>
        <w:t>‘tidying up’</w:t>
      </w:r>
      <w:r>
        <w:rPr>
          <w:rFonts w:ascii="AGaramondPro-Regular" w:hAnsi="AGaramondPro-Regular"/>
        </w:rPr>
        <w:t>,</w:t>
      </w:r>
      <w:r w:rsidR="00901F5D">
        <w:rPr>
          <w:rFonts w:ascii="AGaramondPro-Regular" w:hAnsi="AGaramondPro-Regular"/>
        </w:rPr>
        <w:t xml:space="preserve"> </w:t>
      </w:r>
      <w:r w:rsidR="00847FF6">
        <w:rPr>
          <w:rFonts w:ascii="AGaramondPro-Regular" w:hAnsi="AGaramondPro-Regular"/>
        </w:rPr>
        <w:t>or collecting firewood</w:t>
      </w:r>
    </w:p>
    <w:p w:rsidR="007516F3" w:rsidRPr="00587E36" w:rsidRDefault="00513AE6" w:rsidP="000044EA">
      <w:pPr>
        <w:pStyle w:val="Text"/>
        <w:numPr>
          <w:ilvl w:val="0"/>
          <w:numId w:val="22"/>
        </w:numPr>
        <w:spacing w:before="0" w:after="60" w:line="276" w:lineRule="auto"/>
        <w:contextualSpacing/>
        <w:rPr>
          <w:rFonts w:ascii="AGaramondPro-Regular" w:hAnsi="AGaramondPro-Regular"/>
        </w:rPr>
      </w:pPr>
      <w:r w:rsidRPr="00587E36">
        <w:rPr>
          <w:rFonts w:ascii="AGaramondPro-Regular" w:hAnsi="AGaramondPro-Regular"/>
        </w:rPr>
        <w:t>report</w:t>
      </w:r>
      <w:r w:rsidR="007516F3" w:rsidRPr="00587E36">
        <w:rPr>
          <w:rFonts w:ascii="AGaramondPro-Regular" w:hAnsi="AGaramondPro-Regular"/>
        </w:rPr>
        <w:t xml:space="preserve"> illegal or damaging behaviour</w:t>
      </w:r>
      <w:r w:rsidR="00DE114B">
        <w:rPr>
          <w:rFonts w:ascii="AGaramondPro-Regular" w:hAnsi="AGaramondPro-Regular"/>
        </w:rPr>
        <w:t xml:space="preserve"> (e.g. </w:t>
      </w:r>
      <w:r w:rsidR="00DE114B" w:rsidRPr="00587E36">
        <w:rPr>
          <w:rFonts w:ascii="AGaramondPro-Regular" w:hAnsi="AGaramondPro-Regular"/>
        </w:rPr>
        <w:t>unauthorised fires or dump</w:t>
      </w:r>
      <w:r w:rsidR="00DE114B">
        <w:rPr>
          <w:rFonts w:ascii="AGaramondPro-Regular" w:hAnsi="AGaramondPro-Regular"/>
        </w:rPr>
        <w:t>ing)</w:t>
      </w:r>
      <w:r w:rsidR="00DE114B" w:rsidRPr="00587E36">
        <w:rPr>
          <w:rFonts w:ascii="AGaramondPro-Regular" w:hAnsi="AGaramondPro-Regular"/>
        </w:rPr>
        <w:t xml:space="preserve"> </w:t>
      </w:r>
      <w:r w:rsidR="007516F3" w:rsidRPr="00587E36">
        <w:rPr>
          <w:rFonts w:ascii="AGaramondPro-Regular" w:hAnsi="AGaramondPro-Regular"/>
        </w:rPr>
        <w:t xml:space="preserve">to </w:t>
      </w:r>
      <w:r w:rsidR="00DE114B" w:rsidRPr="00587E36">
        <w:rPr>
          <w:rFonts w:ascii="AGaramondPro-Regular" w:hAnsi="AGaramondPro-Regular"/>
        </w:rPr>
        <w:t>appropriate authorities</w:t>
      </w:r>
    </w:p>
    <w:p w:rsidR="0068325F" w:rsidRPr="00587E36" w:rsidRDefault="00513AE6" w:rsidP="000044EA">
      <w:pPr>
        <w:pStyle w:val="Text"/>
        <w:numPr>
          <w:ilvl w:val="0"/>
          <w:numId w:val="22"/>
        </w:numPr>
        <w:spacing w:before="0" w:after="60" w:line="276" w:lineRule="auto"/>
        <w:contextualSpacing/>
        <w:rPr>
          <w:rFonts w:ascii="AGaramondPro-Regular" w:hAnsi="AGaramondPro-Regular"/>
        </w:rPr>
      </w:pPr>
      <w:r w:rsidRPr="00587E36">
        <w:rPr>
          <w:rFonts w:ascii="AGaramondPro-Regular" w:hAnsi="AGaramondPro-Regular"/>
        </w:rPr>
        <w:lastRenderedPageBreak/>
        <w:t>support</w:t>
      </w:r>
      <w:r w:rsidR="0068325F" w:rsidRPr="00587E36">
        <w:rPr>
          <w:rFonts w:ascii="AGaramondPro-Regular" w:hAnsi="AGaramondPro-Regular"/>
        </w:rPr>
        <w:t xml:space="preserve"> local native vegetation and wildlife</w:t>
      </w:r>
      <w:r w:rsidR="00012C0D" w:rsidRPr="00012C0D">
        <w:rPr>
          <w:rFonts w:ascii="AGaramondPro-Regular" w:hAnsi="AGaramondPro-Regular"/>
        </w:rPr>
        <w:t xml:space="preserve"> </w:t>
      </w:r>
      <w:r w:rsidR="00012C0D" w:rsidRPr="00587E36">
        <w:rPr>
          <w:rFonts w:ascii="AGaramondPro-Regular" w:hAnsi="AGaramondPro-Regular"/>
        </w:rPr>
        <w:t>conserv</w:t>
      </w:r>
      <w:r w:rsidR="00012C0D">
        <w:rPr>
          <w:rFonts w:ascii="AGaramondPro-Regular" w:hAnsi="AGaramondPro-Regular"/>
        </w:rPr>
        <w:t>ation</w:t>
      </w:r>
      <w:r w:rsidR="001A7337">
        <w:rPr>
          <w:rFonts w:ascii="AGaramondPro-Regular" w:hAnsi="AGaramondPro-Regular"/>
        </w:rPr>
        <w:t xml:space="preserve"> (e.g. </w:t>
      </w:r>
      <w:r w:rsidR="0068325F" w:rsidRPr="00587E36">
        <w:rPr>
          <w:rFonts w:ascii="AGaramondPro-Regular" w:hAnsi="AGaramondPro-Regular"/>
        </w:rPr>
        <w:t>join a local Landcare or catchment group, natural history or a ‘friends of’ group</w:t>
      </w:r>
      <w:r w:rsidR="00805102" w:rsidRPr="00587E36">
        <w:rPr>
          <w:rFonts w:ascii="AGaramondPro-Regular" w:hAnsi="AGaramondPro-Regular"/>
        </w:rPr>
        <w:t>,</w:t>
      </w:r>
      <w:r w:rsidR="0068325F" w:rsidRPr="00587E36">
        <w:rPr>
          <w:rFonts w:ascii="AGaramondPro-Regular" w:hAnsi="AGaramondPro-Regular"/>
        </w:rPr>
        <w:t xml:space="preserve"> or Conservation Volunteers</w:t>
      </w:r>
      <w:r w:rsidR="001A7337">
        <w:rPr>
          <w:rFonts w:ascii="AGaramondPro-Regular" w:hAnsi="AGaramondPro-Regular"/>
        </w:rPr>
        <w:t>)</w:t>
      </w:r>
    </w:p>
    <w:p w:rsidR="0068325F" w:rsidRPr="00587E36" w:rsidRDefault="00513AE6" w:rsidP="00C36605">
      <w:pPr>
        <w:pStyle w:val="Text"/>
        <w:numPr>
          <w:ilvl w:val="0"/>
          <w:numId w:val="22"/>
        </w:numPr>
        <w:spacing w:before="0" w:line="276" w:lineRule="auto"/>
        <w:rPr>
          <w:rFonts w:ascii="AGaramondPro-Regular" w:hAnsi="AGaramondPro-Regular"/>
        </w:rPr>
      </w:pPr>
      <w:r w:rsidRPr="00587E36">
        <w:rPr>
          <w:rFonts w:ascii="AGaramondPro-Regular" w:hAnsi="AGaramondPro-Regular"/>
        </w:rPr>
        <w:t>participate</w:t>
      </w:r>
      <w:r w:rsidR="0068325F" w:rsidRPr="00587E36">
        <w:rPr>
          <w:rFonts w:ascii="AGaramondPro-Regular" w:hAnsi="AGaramondPro-Regular"/>
        </w:rPr>
        <w:t xml:space="preserve"> in special events, information nights, </w:t>
      </w:r>
      <w:r w:rsidR="00A56282" w:rsidRPr="00587E36">
        <w:rPr>
          <w:rFonts w:ascii="AGaramondPro-Regular" w:hAnsi="AGaramondPro-Regular"/>
        </w:rPr>
        <w:t>tree</w:t>
      </w:r>
      <w:r w:rsidR="0068325F" w:rsidRPr="00587E36">
        <w:rPr>
          <w:rFonts w:ascii="AGaramondPro-Regular" w:hAnsi="AGaramondPro-Regular"/>
        </w:rPr>
        <w:t xml:space="preserve"> planting days and weed eradication programs in your local area.</w:t>
      </w:r>
    </w:p>
    <w:p w:rsidR="00584DA9" w:rsidRPr="00A54139" w:rsidRDefault="006961B1" w:rsidP="00C36605">
      <w:pPr>
        <w:ind w:right="-284"/>
      </w:pPr>
      <w:r w:rsidRPr="005E59ED">
        <w:rPr>
          <w:spacing w:val="-1"/>
        </w:rPr>
        <w:t>Th</w:t>
      </w:r>
      <w:r w:rsidRPr="005E59ED">
        <w:t>e</w:t>
      </w:r>
      <w:r w:rsidRPr="005E59ED">
        <w:rPr>
          <w:spacing w:val="-4"/>
        </w:rPr>
        <w:t xml:space="preserve"> </w:t>
      </w:r>
      <w:r w:rsidR="00192F47" w:rsidRPr="005E59ED">
        <w:rPr>
          <w:rStyle w:val="TextBold"/>
          <w:b w:val="0"/>
        </w:rPr>
        <w:t>Conservation Advice</w:t>
      </w:r>
      <w:r w:rsidR="00AA0AAE">
        <w:rPr>
          <w:spacing w:val="-4"/>
        </w:rPr>
        <w:t xml:space="preserve"> </w:t>
      </w:r>
      <w:r w:rsidR="00C36605" w:rsidRPr="005E59ED">
        <w:rPr>
          <w:spacing w:val="-1"/>
        </w:rPr>
        <w:t>o</w:t>
      </w:r>
      <w:r w:rsidR="00C36605" w:rsidRPr="005E59ED">
        <w:t>n</w:t>
      </w:r>
      <w:r w:rsidR="00C36605" w:rsidRPr="005E59ED">
        <w:rPr>
          <w:spacing w:val="-4"/>
        </w:rPr>
        <w:t xml:space="preserve"> </w:t>
      </w:r>
      <w:r w:rsidR="00C36605" w:rsidRPr="005E59ED">
        <w:rPr>
          <w:spacing w:val="-1"/>
        </w:rPr>
        <w:t>th</w:t>
      </w:r>
      <w:r w:rsidR="00C36605" w:rsidRPr="005E59ED">
        <w:t>e</w:t>
      </w:r>
      <w:r w:rsidR="00C36605" w:rsidRPr="005E59ED">
        <w:rPr>
          <w:spacing w:val="-4"/>
        </w:rPr>
        <w:t xml:space="preserve"> </w:t>
      </w:r>
      <w:r w:rsidR="00C36605">
        <w:rPr>
          <w:spacing w:val="-4"/>
        </w:rPr>
        <w:t>D</w:t>
      </w:r>
      <w:r w:rsidR="00C36605" w:rsidRPr="005E59ED">
        <w:rPr>
          <w:spacing w:val="-1"/>
        </w:rPr>
        <w:t>e</w:t>
      </w:r>
      <w:r w:rsidR="00C36605" w:rsidRPr="005E59ED">
        <w:rPr>
          <w:spacing w:val="-2"/>
        </w:rPr>
        <w:t>pa</w:t>
      </w:r>
      <w:r w:rsidR="00C36605" w:rsidRPr="005E59ED">
        <w:rPr>
          <w:spacing w:val="6"/>
        </w:rPr>
        <w:t>r</w:t>
      </w:r>
      <w:r w:rsidR="00C36605" w:rsidRPr="005E59ED">
        <w:rPr>
          <w:spacing w:val="-1"/>
        </w:rPr>
        <w:t>tme</w:t>
      </w:r>
      <w:r w:rsidR="00C36605" w:rsidRPr="005E59ED">
        <w:rPr>
          <w:spacing w:val="-3"/>
        </w:rPr>
        <w:t>n</w:t>
      </w:r>
      <w:r w:rsidR="00C36605" w:rsidRPr="005E59ED">
        <w:rPr>
          <w:spacing w:val="4"/>
        </w:rPr>
        <w:t>t</w:t>
      </w:r>
      <w:r w:rsidR="00C36605" w:rsidRPr="005E59ED">
        <w:rPr>
          <w:spacing w:val="-10"/>
        </w:rPr>
        <w:t>’</w:t>
      </w:r>
      <w:r w:rsidR="00C36605" w:rsidRPr="005E59ED">
        <w:t xml:space="preserve">s </w:t>
      </w:r>
      <w:r w:rsidR="00C36605" w:rsidRPr="005E59ED">
        <w:rPr>
          <w:spacing w:val="-3"/>
        </w:rPr>
        <w:t>w</w:t>
      </w:r>
      <w:r w:rsidR="00C36605" w:rsidRPr="005E59ED">
        <w:rPr>
          <w:spacing w:val="-1"/>
        </w:rPr>
        <w:t>e</w:t>
      </w:r>
      <w:r w:rsidR="00C36605" w:rsidRPr="005E59ED">
        <w:rPr>
          <w:spacing w:val="-2"/>
        </w:rPr>
        <w:t>bsi</w:t>
      </w:r>
      <w:r w:rsidR="00C36605" w:rsidRPr="005E59ED">
        <w:rPr>
          <w:spacing w:val="-3"/>
        </w:rPr>
        <w:t>t</w:t>
      </w:r>
      <w:r w:rsidR="00C36605" w:rsidRPr="005E59ED">
        <w:t>e</w:t>
      </w:r>
      <w:r w:rsidR="00C36605" w:rsidRPr="005E59ED">
        <w:rPr>
          <w:spacing w:val="-4"/>
        </w:rPr>
        <w:t xml:space="preserve"> </w:t>
      </w:r>
      <w:r w:rsidR="00514BA8" w:rsidRPr="005E59ED">
        <w:rPr>
          <w:spacing w:val="-4"/>
        </w:rPr>
        <w:t xml:space="preserve">gives further details of </w:t>
      </w:r>
      <w:r w:rsidRPr="005E59ED">
        <w:rPr>
          <w:spacing w:val="-1"/>
        </w:rPr>
        <w:t>p</w:t>
      </w:r>
      <w:r w:rsidRPr="005E59ED">
        <w:rPr>
          <w:spacing w:val="1"/>
        </w:rPr>
        <w:t>r</w:t>
      </w:r>
      <w:r w:rsidRPr="005E59ED">
        <w:rPr>
          <w:spacing w:val="-1"/>
        </w:rPr>
        <w:t>io</w:t>
      </w:r>
      <w:r w:rsidRPr="005E59ED">
        <w:rPr>
          <w:spacing w:val="1"/>
        </w:rPr>
        <w:t>r</w:t>
      </w:r>
      <w:r w:rsidRPr="005E59ED">
        <w:rPr>
          <w:spacing w:val="-2"/>
        </w:rPr>
        <w:t>i</w:t>
      </w:r>
      <w:r w:rsidRPr="005E59ED">
        <w:rPr>
          <w:spacing w:val="3"/>
        </w:rPr>
        <w:t>t</w:t>
      </w:r>
      <w:r w:rsidRPr="005E59ED">
        <w:t>y</w:t>
      </w:r>
      <w:r w:rsidRPr="005E59ED">
        <w:rPr>
          <w:spacing w:val="-4"/>
        </w:rPr>
        <w:t xml:space="preserve"> </w:t>
      </w:r>
      <w:r w:rsidR="00941CFC" w:rsidRPr="005E59ED">
        <w:rPr>
          <w:spacing w:val="2"/>
        </w:rPr>
        <w:t>c</w:t>
      </w:r>
      <w:r w:rsidR="00941CFC" w:rsidRPr="005E59ED">
        <w:rPr>
          <w:spacing w:val="-1"/>
        </w:rPr>
        <w:t>o</w:t>
      </w:r>
      <w:r w:rsidR="00941CFC" w:rsidRPr="005E59ED">
        <w:rPr>
          <w:spacing w:val="-2"/>
        </w:rPr>
        <w:t>n</w:t>
      </w:r>
      <w:r w:rsidR="00941CFC" w:rsidRPr="005E59ED">
        <w:rPr>
          <w:spacing w:val="-1"/>
        </w:rPr>
        <w:t>se</w:t>
      </w:r>
      <w:r w:rsidR="00941CFC" w:rsidRPr="005E59ED">
        <w:rPr>
          <w:spacing w:val="6"/>
        </w:rPr>
        <w:t>r</w:t>
      </w:r>
      <w:r w:rsidR="00941CFC" w:rsidRPr="005E59ED">
        <w:rPr>
          <w:spacing w:val="-4"/>
        </w:rPr>
        <w:t>v</w:t>
      </w:r>
      <w:r w:rsidR="00941CFC" w:rsidRPr="005E59ED">
        <w:rPr>
          <w:spacing w:val="-3"/>
        </w:rPr>
        <w:t>a</w:t>
      </w:r>
      <w:r w:rsidR="00941CFC" w:rsidRPr="005E59ED">
        <w:rPr>
          <w:spacing w:val="-1"/>
        </w:rPr>
        <w:t>tio</w:t>
      </w:r>
      <w:r w:rsidR="00941CFC" w:rsidRPr="005E59ED">
        <w:t>n</w:t>
      </w:r>
      <w:r w:rsidR="00941CFC" w:rsidRPr="005E59ED">
        <w:rPr>
          <w:spacing w:val="-4"/>
        </w:rPr>
        <w:t xml:space="preserve"> </w:t>
      </w:r>
      <w:r w:rsidRPr="005E59ED">
        <w:rPr>
          <w:spacing w:val="-2"/>
        </w:rPr>
        <w:t>a</w:t>
      </w:r>
      <w:r w:rsidRPr="005E59ED">
        <w:t>c</w:t>
      </w:r>
      <w:r w:rsidRPr="005E59ED">
        <w:rPr>
          <w:spacing w:val="-1"/>
        </w:rPr>
        <w:t>tio</w:t>
      </w:r>
      <w:r w:rsidRPr="005E59ED">
        <w:rPr>
          <w:spacing w:val="-2"/>
        </w:rPr>
        <w:t>n</w:t>
      </w:r>
      <w:r w:rsidRPr="005E59ED">
        <w:t>s</w:t>
      </w:r>
      <w:r w:rsidRPr="005E59ED">
        <w:rPr>
          <w:spacing w:val="-4"/>
        </w:rPr>
        <w:t xml:space="preserve"> </w:t>
      </w:r>
      <w:r w:rsidRPr="005E59ED">
        <w:rPr>
          <w:spacing w:val="-2"/>
        </w:rPr>
        <w:t>f</w:t>
      </w:r>
      <w:r w:rsidRPr="005E59ED">
        <w:rPr>
          <w:spacing w:val="-1"/>
        </w:rPr>
        <w:t>o</w:t>
      </w:r>
      <w:r w:rsidRPr="005E59ED">
        <w:t>r</w:t>
      </w:r>
      <w:r w:rsidRPr="005E59ED">
        <w:rPr>
          <w:spacing w:val="-4"/>
        </w:rPr>
        <w:t xml:space="preserve"> </w:t>
      </w:r>
      <w:r w:rsidRPr="005E59ED">
        <w:rPr>
          <w:spacing w:val="-1"/>
        </w:rPr>
        <w:t>th</w:t>
      </w:r>
      <w:r w:rsidRPr="005E59ED">
        <w:t xml:space="preserve">e </w:t>
      </w:r>
      <w:r w:rsidRPr="005E59ED">
        <w:rPr>
          <w:spacing w:val="-1"/>
        </w:rPr>
        <w:t>e</w:t>
      </w:r>
      <w:r w:rsidRPr="005E59ED">
        <w:rPr>
          <w:spacing w:val="2"/>
        </w:rPr>
        <w:t>c</w:t>
      </w:r>
      <w:r w:rsidRPr="005E59ED">
        <w:rPr>
          <w:spacing w:val="-1"/>
        </w:rPr>
        <w:t>ol</w:t>
      </w:r>
      <w:r w:rsidRPr="005E59ED">
        <w:t>o</w:t>
      </w:r>
      <w:r w:rsidRPr="005E59ED">
        <w:rPr>
          <w:spacing w:val="-2"/>
        </w:rPr>
        <w:t>g</w:t>
      </w:r>
      <w:r w:rsidRPr="005E59ED">
        <w:rPr>
          <w:spacing w:val="-1"/>
        </w:rPr>
        <w:t>i</w:t>
      </w:r>
      <w:r w:rsidRPr="005E59ED">
        <w:rPr>
          <w:spacing w:val="2"/>
        </w:rPr>
        <w:t>c</w:t>
      </w:r>
      <w:r w:rsidRPr="005E59ED">
        <w:rPr>
          <w:spacing w:val="-2"/>
        </w:rPr>
        <w:t>a</w:t>
      </w:r>
      <w:r w:rsidRPr="005E59ED">
        <w:t xml:space="preserve">l </w:t>
      </w:r>
      <w:r w:rsidRPr="005E59ED">
        <w:rPr>
          <w:spacing w:val="2"/>
        </w:rPr>
        <w:t>c</w:t>
      </w:r>
      <w:r w:rsidRPr="005E59ED">
        <w:rPr>
          <w:spacing w:val="-1"/>
        </w:rPr>
        <w:t>o</w:t>
      </w:r>
      <w:r w:rsidRPr="005E59ED">
        <w:rPr>
          <w:spacing w:val="-2"/>
        </w:rPr>
        <w:t>mmuni</w:t>
      </w:r>
      <w:r w:rsidRPr="005E59ED">
        <w:rPr>
          <w:spacing w:val="3"/>
        </w:rPr>
        <w:t>t</w:t>
      </w:r>
      <w:r w:rsidRPr="005E59ED">
        <w:rPr>
          <w:spacing w:val="-13"/>
        </w:rPr>
        <w:t>y</w:t>
      </w:r>
      <w:r w:rsidR="00AA0AAE">
        <w:rPr>
          <w:spacing w:val="-13"/>
        </w:rPr>
        <w:t>:</w:t>
      </w:r>
      <w:r w:rsidR="00847FF6" w:rsidRPr="005E59ED">
        <w:rPr>
          <w:spacing w:val="-13"/>
        </w:rPr>
        <w:t xml:space="preserve"> </w:t>
      </w:r>
      <w:hyperlink r:id="rId51" w:history="1">
        <w:r w:rsidR="00584DA9" w:rsidRPr="005E59ED">
          <w:rPr>
            <w:rStyle w:val="Hyperlink"/>
          </w:rPr>
          <w:t>http://www.environment.gov.au/cgi-bin/sprat/public/publicshowcommunity.pl?id=130</w:t>
        </w:r>
      </w:hyperlink>
    </w:p>
    <w:p w:rsidR="00AD5AB8" w:rsidRPr="00A54139" w:rsidRDefault="00AD5AB8" w:rsidP="00522970">
      <w:pPr>
        <w:pStyle w:val="Subhead1"/>
      </w:pPr>
      <w:r w:rsidRPr="00A54139">
        <w:t>Are there other nationally protected ecological communities within this area?</w:t>
      </w:r>
    </w:p>
    <w:p w:rsidR="00AD5AB8" w:rsidRPr="006C1969" w:rsidRDefault="00AD5AB8" w:rsidP="006C1969">
      <w:r w:rsidRPr="006C1969">
        <w:t>Within the Hunter River catchment there are a number of other ecological communities protected under national environment law includ</w:t>
      </w:r>
      <w:r w:rsidR="00222814" w:rsidRPr="006C1969">
        <w:t>ing</w:t>
      </w:r>
      <w:r w:rsidRPr="006C1969">
        <w:t>:</w:t>
      </w:r>
    </w:p>
    <w:p w:rsidR="00AD5AB8" w:rsidRPr="006C1969" w:rsidRDefault="00432B6F" w:rsidP="00AD5AB8">
      <w:pPr>
        <w:pStyle w:val="Text"/>
        <w:numPr>
          <w:ilvl w:val="0"/>
          <w:numId w:val="26"/>
        </w:numPr>
        <w:spacing w:before="0" w:line="276" w:lineRule="auto"/>
        <w:ind w:left="714" w:hanging="357"/>
        <w:rPr>
          <w:rFonts w:ascii="AGaramondPro-Regular" w:hAnsi="AGaramondPro-Regular"/>
        </w:rPr>
      </w:pPr>
      <w:hyperlink r:id="rId52" w:history="1">
        <w:r w:rsidR="00AD5AB8" w:rsidRPr="006C1969">
          <w:rPr>
            <w:rStyle w:val="Hyperlink"/>
            <w:rFonts w:ascii="AGaramondPro-Regular" w:hAnsi="AGaramondPro-Regular"/>
          </w:rPr>
          <w:t>Hunter Valley Weeping Myall (Acacia pendula) Woodland</w:t>
        </w:r>
      </w:hyperlink>
    </w:p>
    <w:p w:rsidR="00AD5AB8" w:rsidRPr="00633EEA" w:rsidRDefault="00432B6F" w:rsidP="00AD5AB8">
      <w:pPr>
        <w:pStyle w:val="Text"/>
        <w:numPr>
          <w:ilvl w:val="0"/>
          <w:numId w:val="26"/>
        </w:numPr>
        <w:spacing w:before="0" w:line="276" w:lineRule="auto"/>
        <w:ind w:left="714" w:hanging="357"/>
        <w:rPr>
          <w:rFonts w:ascii="AGaramondPro-Regular" w:hAnsi="AGaramondPro-Regular"/>
        </w:rPr>
      </w:pPr>
      <w:hyperlink r:id="rId53" w:history="1">
        <w:r w:rsidR="00AD5AB8" w:rsidRPr="006C1969">
          <w:rPr>
            <w:rStyle w:val="Hyperlink"/>
            <w:rFonts w:ascii="AGaramondPro-Regular" w:hAnsi="AGaramondPro-Regular"/>
          </w:rPr>
          <w:t>White Box-Yellow Box-Blakely's Red Gum Grassy Woodland and Derived Native Grassland</w:t>
        </w:r>
      </w:hyperlink>
    </w:p>
    <w:p w:rsidR="00633EEA" w:rsidRDefault="00432B6F" w:rsidP="00AD5AB8">
      <w:pPr>
        <w:pStyle w:val="Text"/>
        <w:numPr>
          <w:ilvl w:val="0"/>
          <w:numId w:val="26"/>
        </w:numPr>
        <w:spacing w:before="0" w:line="276" w:lineRule="auto"/>
        <w:ind w:left="714" w:hanging="357"/>
        <w:rPr>
          <w:rFonts w:ascii="AGaramondPro-Regular" w:hAnsi="AGaramondPro-Regular"/>
        </w:rPr>
      </w:pPr>
      <w:hyperlink r:id="rId54" w:history="1">
        <w:r w:rsidR="00633EEA" w:rsidRPr="00633EEA">
          <w:rPr>
            <w:rStyle w:val="Hyperlink"/>
            <w:rFonts w:ascii="AGaramondPro-Regular" w:hAnsi="AGaramondPro-Regular"/>
          </w:rPr>
          <w:t>Littoral Rainforest and Coastal Vine Thickets of Eastern Australia</w:t>
        </w:r>
      </w:hyperlink>
    </w:p>
    <w:p w:rsidR="00633EEA" w:rsidRPr="00833EDB" w:rsidRDefault="00432B6F" w:rsidP="00633EEA">
      <w:pPr>
        <w:pStyle w:val="Text"/>
        <w:numPr>
          <w:ilvl w:val="0"/>
          <w:numId w:val="26"/>
        </w:numPr>
        <w:spacing w:before="0" w:line="276" w:lineRule="auto"/>
        <w:ind w:left="714" w:hanging="357"/>
        <w:rPr>
          <w:rFonts w:ascii="AGaramondPro-Regular" w:hAnsi="AGaramondPro-Regular"/>
        </w:rPr>
      </w:pPr>
      <w:hyperlink r:id="rId55" w:history="1"/>
      <w:hyperlink r:id="rId56" w:history="1">
        <w:r w:rsidR="00633EEA" w:rsidRPr="00F40CF9">
          <w:rPr>
            <w:rStyle w:val="Hyperlink"/>
            <w:rFonts w:ascii="AGaramondPro-Regular" w:hAnsi="AGaramondPro-Regular"/>
          </w:rPr>
          <w:t>Lowland Rainforest of Subtropical Australia</w:t>
        </w:r>
      </w:hyperlink>
    </w:p>
    <w:p w:rsidR="00833EDB" w:rsidRPr="00833EDB" w:rsidRDefault="00432B6F" w:rsidP="00633EEA">
      <w:pPr>
        <w:pStyle w:val="Text"/>
        <w:numPr>
          <w:ilvl w:val="0"/>
          <w:numId w:val="26"/>
        </w:numPr>
        <w:spacing w:before="0" w:line="276" w:lineRule="auto"/>
        <w:ind w:left="714" w:hanging="357"/>
        <w:rPr>
          <w:rFonts w:ascii="AGaramondPro-Regular" w:hAnsi="AGaramondPro-Regular"/>
        </w:rPr>
      </w:pPr>
      <w:hyperlink r:id="rId57" w:history="1">
        <w:r w:rsidR="00833EDB" w:rsidRPr="00833EDB">
          <w:rPr>
            <w:rStyle w:val="Hyperlink"/>
            <w:rFonts w:ascii="AGaramondPro-Regular" w:hAnsi="AGaramondPro-Regular"/>
          </w:rPr>
          <w:t>Warkworth Sands Woodland of the Hunter Valley</w:t>
        </w:r>
      </w:hyperlink>
      <w:r w:rsidR="00833EDB" w:rsidRPr="00833EDB">
        <w:rPr>
          <w:rFonts w:ascii="AGaramondPro-Regular" w:hAnsi="AGaramondPro-Regular"/>
        </w:rPr>
        <w:t xml:space="preserve"> </w:t>
      </w:r>
    </w:p>
    <w:p w:rsidR="00AD5AB8" w:rsidRPr="006C1969" w:rsidRDefault="00AD5AB8" w:rsidP="00584DA9">
      <w:pPr>
        <w:pStyle w:val="Text"/>
        <w:spacing w:before="0" w:after="240" w:line="276" w:lineRule="auto"/>
        <w:rPr>
          <w:rFonts w:ascii="AGaramondPro-Regular" w:hAnsi="AGaramondPro-Regular"/>
        </w:rPr>
      </w:pPr>
      <w:r w:rsidRPr="006C1969">
        <w:rPr>
          <w:rFonts w:ascii="AGaramondPro-Regular" w:hAnsi="AGaramondPro-Regular"/>
        </w:rPr>
        <w:t xml:space="preserve">For more information regarding these ecological communities, click on the links above, or visit: </w:t>
      </w:r>
      <w:hyperlink r:id="rId58" w:history="1">
        <w:r w:rsidRPr="006C1969">
          <w:rPr>
            <w:rStyle w:val="Hyperlink"/>
            <w:rFonts w:ascii="AGaramondPro-Regular" w:hAnsi="AGaramondPro-Regular"/>
          </w:rPr>
          <w:t>www.environment.gov.au/cgi-bin/sprat/public/publiclookupcommunities.pl</w:t>
        </w:r>
      </w:hyperlink>
    </w:p>
    <w:p w:rsidR="002643C4" w:rsidRPr="004D562A" w:rsidRDefault="00A9760E" w:rsidP="00522970">
      <w:pPr>
        <w:pStyle w:val="Subhead1"/>
      </w:pPr>
      <w:r w:rsidRPr="004D562A">
        <w:t>Do state or local environment laws also apply?</w:t>
      </w:r>
    </w:p>
    <w:p w:rsidR="002643C4" w:rsidRPr="006C1969" w:rsidRDefault="002643C4" w:rsidP="006C1969">
      <w:r w:rsidRPr="006C1969">
        <w:t>Yes</w:t>
      </w:r>
      <w:r w:rsidR="00AA0AAE">
        <w:t>.</w:t>
      </w:r>
      <w:r w:rsidRPr="006C1969">
        <w:t xml:space="preserve"> </w:t>
      </w:r>
      <w:r w:rsidR="00A34806">
        <w:t>S</w:t>
      </w:r>
      <w:r w:rsidRPr="006C1969">
        <w:t xml:space="preserve">tate and local laws </w:t>
      </w:r>
      <w:r w:rsidR="00A34806">
        <w:t>may also apply</w:t>
      </w:r>
      <w:r w:rsidRPr="006C1969">
        <w:t xml:space="preserve">. Information about state-listed </w:t>
      </w:r>
      <w:r w:rsidR="008A57B8" w:rsidRPr="006C1969">
        <w:t xml:space="preserve">ecological </w:t>
      </w:r>
      <w:r w:rsidRPr="006C1969">
        <w:t>communities and vegetation management laws are available from the</w:t>
      </w:r>
      <w:r w:rsidR="00FA3FCE" w:rsidRPr="006C1969">
        <w:t xml:space="preserve"> following</w:t>
      </w:r>
      <w:r w:rsidRPr="006C1969">
        <w:t xml:space="preserve"> agencies:</w:t>
      </w:r>
    </w:p>
    <w:p w:rsidR="002643C4" w:rsidRPr="006C1969" w:rsidRDefault="002643C4" w:rsidP="00AD5AB8">
      <w:pPr>
        <w:pStyle w:val="Text"/>
        <w:numPr>
          <w:ilvl w:val="0"/>
          <w:numId w:val="25"/>
        </w:numPr>
        <w:spacing w:line="276" w:lineRule="auto"/>
        <w:rPr>
          <w:rFonts w:ascii="AGaramondPro-Regular" w:hAnsi="AGaramondPro-Regular"/>
        </w:rPr>
      </w:pPr>
      <w:r w:rsidRPr="006C1969">
        <w:rPr>
          <w:rFonts w:ascii="AGaramondPro-Regular" w:hAnsi="AGaramondPro-Regular"/>
        </w:rPr>
        <w:t>NSW Off</w:t>
      </w:r>
      <w:r w:rsidR="008A57B8" w:rsidRPr="006C1969">
        <w:rPr>
          <w:rFonts w:ascii="AGaramondPro-Regular" w:hAnsi="AGaramondPro-Regular"/>
        </w:rPr>
        <w:t>ice of Environment and Heritage</w:t>
      </w:r>
      <w:r w:rsidRPr="006C1969">
        <w:rPr>
          <w:rFonts w:ascii="AGaramondPro-Regular" w:hAnsi="AGaramondPro-Regular"/>
        </w:rPr>
        <w:t xml:space="preserve"> </w:t>
      </w:r>
      <w:r w:rsidR="00EC70C3" w:rsidRPr="006C1969">
        <w:rPr>
          <w:rFonts w:ascii="AGaramondPro-Regular" w:hAnsi="AGaramondPro-Regular"/>
        </w:rPr>
        <w:br/>
      </w:r>
      <w:hyperlink r:id="rId59" w:history="1">
        <w:r w:rsidR="00B2528C" w:rsidRPr="006C1969">
          <w:rPr>
            <w:rStyle w:val="Hyperlink"/>
            <w:rFonts w:ascii="AGaramondPro-Regular" w:hAnsi="AGaramondPro-Regular"/>
          </w:rPr>
          <w:t>www.environment.nsw.gov.au/threatenedspecies/</w:t>
        </w:r>
      </w:hyperlink>
      <w:r w:rsidR="00B2528C" w:rsidRPr="006C1969">
        <w:rPr>
          <w:rFonts w:ascii="AGaramondPro-Regular" w:hAnsi="AGaramondPro-Regular"/>
          <w:bCs/>
        </w:rPr>
        <w:br/>
      </w:r>
      <w:hyperlink r:id="rId60" w:history="1">
        <w:r w:rsidR="00B2528C" w:rsidRPr="006C1969">
          <w:rPr>
            <w:rStyle w:val="Hyperlink"/>
            <w:rFonts w:ascii="AGaramondPro-Regular" w:hAnsi="AGaramondPro-Regular"/>
          </w:rPr>
          <w:t>www.environment.nsw.gov.au/vegetation/</w:t>
        </w:r>
      </w:hyperlink>
    </w:p>
    <w:p w:rsidR="00B82228" w:rsidRPr="006C1969" w:rsidRDefault="00B82228" w:rsidP="00AD5AB8">
      <w:pPr>
        <w:pStyle w:val="Text"/>
        <w:numPr>
          <w:ilvl w:val="0"/>
          <w:numId w:val="14"/>
        </w:numPr>
        <w:spacing w:line="276" w:lineRule="auto"/>
        <w:rPr>
          <w:rFonts w:ascii="AGaramondPro-Regular" w:hAnsi="AGaramondPro-Regular"/>
          <w:b/>
          <w:color w:val="548DD4" w:themeColor="text2" w:themeTint="99"/>
          <w:u w:val="single"/>
        </w:rPr>
      </w:pPr>
      <w:r w:rsidRPr="006C1969">
        <w:rPr>
          <w:rFonts w:ascii="AGaramondPro-Regular" w:hAnsi="AGaramondPro-Regular"/>
        </w:rPr>
        <w:t>Hunter Councils Environment Division (HCCREMS)</w:t>
      </w:r>
      <w:r w:rsidRPr="006C1969">
        <w:rPr>
          <w:rFonts w:ascii="AGaramondPro-Regular" w:hAnsi="AGaramondPro-Regular"/>
        </w:rPr>
        <w:br/>
      </w:r>
      <w:hyperlink r:id="rId61" w:history="1">
        <w:r w:rsidR="00B2528C" w:rsidRPr="006C1969">
          <w:rPr>
            <w:rStyle w:val="Hyperlink"/>
            <w:rFonts w:ascii="AGaramondPro-Regular" w:hAnsi="AGaramondPro-Regular"/>
          </w:rPr>
          <w:t>http://hccrems.com.au/</w:t>
        </w:r>
      </w:hyperlink>
    </w:p>
    <w:p w:rsidR="006961B1" w:rsidRPr="006C1969" w:rsidRDefault="006961B1" w:rsidP="00AD5AB8">
      <w:pPr>
        <w:pStyle w:val="Text"/>
        <w:numPr>
          <w:ilvl w:val="0"/>
          <w:numId w:val="14"/>
        </w:numPr>
        <w:spacing w:before="0" w:after="240" w:line="276" w:lineRule="auto"/>
        <w:ind w:left="714" w:hanging="357"/>
        <w:rPr>
          <w:rFonts w:ascii="AGaramondPro-Regular" w:hAnsi="AGaramondPro-Regular"/>
          <w:b/>
        </w:rPr>
      </w:pPr>
      <w:r w:rsidRPr="006C1969">
        <w:rPr>
          <w:rFonts w:ascii="AGaramondPro-Regular" w:hAnsi="AGaramondPro-Regular"/>
        </w:rPr>
        <w:t xml:space="preserve">Hunter </w:t>
      </w:r>
      <w:r w:rsidR="002643C4" w:rsidRPr="006C1969">
        <w:rPr>
          <w:rFonts w:ascii="AGaramondPro-Regular" w:hAnsi="AGaramondPro-Regular"/>
        </w:rPr>
        <w:t>Local Land Services:</w:t>
      </w:r>
      <w:r w:rsidR="00EC70C3" w:rsidRPr="006C1969">
        <w:rPr>
          <w:rFonts w:ascii="AGaramondPro-Regular" w:hAnsi="AGaramondPro-Regular"/>
        </w:rPr>
        <w:br/>
      </w:r>
      <w:hyperlink r:id="rId62" w:history="1">
        <w:r w:rsidR="00B2528C" w:rsidRPr="006C1969">
          <w:rPr>
            <w:rStyle w:val="Hyperlink"/>
            <w:rFonts w:ascii="AGaramondPro-Regular" w:hAnsi="AGaramondPro-Regular"/>
          </w:rPr>
          <w:t>http://hunter.lls.nsw.gov.au/land-and-water/native-vegetation</w:t>
        </w:r>
      </w:hyperlink>
    </w:p>
    <w:p w:rsidR="00195E23" w:rsidRPr="004D562A" w:rsidRDefault="00195E23" w:rsidP="00522970">
      <w:pPr>
        <w:pStyle w:val="Subhead1"/>
      </w:pPr>
      <w:r w:rsidRPr="004D562A">
        <w:t>Where can I get further information?</w:t>
      </w:r>
    </w:p>
    <w:p w:rsidR="005B458C" w:rsidRPr="004D562A" w:rsidRDefault="006076E9" w:rsidP="002C1797">
      <w:r w:rsidRPr="004D562A">
        <w:t xml:space="preserve">The </w:t>
      </w:r>
      <w:r w:rsidR="00192F47">
        <w:t>Conservation Advice</w:t>
      </w:r>
      <w:r w:rsidR="00657DA1" w:rsidRPr="004D562A">
        <w:t xml:space="preserve"> </w:t>
      </w:r>
      <w:r w:rsidR="00851041" w:rsidRPr="004D562A">
        <w:t xml:space="preserve">for the </w:t>
      </w:r>
      <w:r w:rsidR="009C193A" w:rsidRPr="004D562A">
        <w:t>Central Hunter Valley eucalypt forest and woodland</w:t>
      </w:r>
      <w:r w:rsidR="00851041" w:rsidRPr="004D562A">
        <w:t xml:space="preserve"> ecological community </w:t>
      </w:r>
      <w:r w:rsidR="0067140B" w:rsidRPr="004D562A">
        <w:t>is</w:t>
      </w:r>
      <w:r w:rsidR="00851041" w:rsidRPr="004D562A">
        <w:t xml:space="preserve"> the definitive source of information on the listin</w:t>
      </w:r>
      <w:r w:rsidR="0067140B" w:rsidRPr="004D562A">
        <w:t>g of this ecological community.</w:t>
      </w:r>
      <w:r w:rsidR="005E59ED">
        <w:t xml:space="preserve"> </w:t>
      </w:r>
      <w:r w:rsidR="006650D4">
        <w:t>For</w:t>
      </w:r>
      <w:r w:rsidR="008C49B9">
        <w:t xml:space="preserve"> </w:t>
      </w:r>
      <w:r w:rsidR="00CA60E4">
        <w:t xml:space="preserve">information about </w:t>
      </w:r>
      <w:r w:rsidR="008C49B9">
        <w:t xml:space="preserve">the </w:t>
      </w:r>
      <w:r w:rsidR="00157827">
        <w:t xml:space="preserve">development </w:t>
      </w:r>
      <w:r w:rsidR="008C49B9" w:rsidRPr="006C1969">
        <w:t>referral</w:t>
      </w:r>
      <w:r w:rsidR="008C49B9">
        <w:t>, assessment</w:t>
      </w:r>
      <w:r w:rsidR="008C49B9" w:rsidRPr="006C1969">
        <w:t xml:space="preserve"> and approval process</w:t>
      </w:r>
      <w:r w:rsidR="006650D4">
        <w:t>,</w:t>
      </w:r>
      <w:r w:rsidR="00CA60E4">
        <w:t xml:space="preserve"> please consult </w:t>
      </w:r>
      <w:r w:rsidR="00F37EC6">
        <w:t xml:space="preserve">our </w:t>
      </w:r>
      <w:r w:rsidR="00CA60E4">
        <w:t>environmental protection webpages. These</w:t>
      </w:r>
      <w:r w:rsidR="00162B62">
        <w:t xml:space="preserve"> can be found </w:t>
      </w:r>
      <w:r w:rsidR="00162B62" w:rsidRPr="004D562A">
        <w:t>on the Department’s website</w:t>
      </w:r>
      <w:r w:rsidR="00CA60E4" w:rsidRPr="00587E36">
        <w:rPr>
          <w:rFonts w:cs="Adobe Garamond Pro"/>
          <w:color w:val="000000"/>
        </w:rPr>
        <w:t>—</w:t>
      </w:r>
      <w:r w:rsidR="00162B62">
        <w:t xml:space="preserve">along with additional </w:t>
      </w:r>
      <w:r w:rsidR="00AD5AB8" w:rsidRPr="004D562A">
        <w:t xml:space="preserve">information </w:t>
      </w:r>
      <w:r w:rsidR="008A57B8" w:rsidRPr="004D562A">
        <w:t>about</w:t>
      </w:r>
      <w:r w:rsidR="00851041" w:rsidRPr="004D562A">
        <w:t xml:space="preserve"> </w:t>
      </w:r>
      <w:r w:rsidR="005B458C" w:rsidRPr="004D562A">
        <w:t>the EPBC Act</w:t>
      </w:r>
      <w:r w:rsidR="00F37EC6">
        <w:t xml:space="preserve"> and</w:t>
      </w:r>
      <w:r w:rsidR="00892E7F">
        <w:t xml:space="preserve"> Australian G</w:t>
      </w:r>
      <w:r w:rsidR="00554AE6">
        <w:t>overnment programs</w:t>
      </w:r>
      <w:r w:rsidR="00F37EC6" w:rsidRPr="00587E36">
        <w:rPr>
          <w:rFonts w:cs="Adobe Garamond Pro"/>
          <w:color w:val="000000"/>
        </w:rPr>
        <w:t>—</w:t>
      </w:r>
      <w:r w:rsidR="009E4C6A">
        <w:t>as</w:t>
      </w:r>
      <w:r w:rsidR="00162B62">
        <w:t xml:space="preserve"> listed below:</w:t>
      </w:r>
    </w:p>
    <w:p w:rsidR="00F9077A" w:rsidRPr="004D562A" w:rsidRDefault="008A57B8" w:rsidP="009257CF">
      <w:pPr>
        <w:pStyle w:val="ListParagraph"/>
        <w:numPr>
          <w:ilvl w:val="0"/>
          <w:numId w:val="25"/>
        </w:numPr>
        <w:ind w:left="567" w:hanging="283"/>
      </w:pPr>
      <w:r w:rsidRPr="004D562A">
        <w:t xml:space="preserve">A </w:t>
      </w:r>
      <w:r w:rsidR="008C49B9">
        <w:t xml:space="preserve">statutory approved </w:t>
      </w:r>
      <w:r w:rsidR="00192F47">
        <w:t>Conservation Advice</w:t>
      </w:r>
      <w:r w:rsidR="00657DA1" w:rsidRPr="004D562A">
        <w:t xml:space="preserve"> </w:t>
      </w:r>
      <w:r w:rsidR="005B458C" w:rsidRPr="004D562A">
        <w:t>for the ecological community</w:t>
      </w:r>
      <w:r w:rsidR="00FB7906" w:rsidRPr="004D562A">
        <w:t xml:space="preserve"> </w:t>
      </w:r>
      <w:r w:rsidRPr="004D562A">
        <w:t xml:space="preserve">is </w:t>
      </w:r>
      <w:r w:rsidR="00FB7906" w:rsidRPr="004D562A">
        <w:t>on the D</w:t>
      </w:r>
      <w:r w:rsidR="00F74A04" w:rsidRPr="004D562A">
        <w:t xml:space="preserve">epartment’s </w:t>
      </w:r>
      <w:r w:rsidR="00FB7906" w:rsidRPr="004D562A">
        <w:t xml:space="preserve">species profile and threats </w:t>
      </w:r>
      <w:r w:rsidR="00F74A04" w:rsidRPr="004D562A">
        <w:t>(SPRAT) database</w:t>
      </w:r>
      <w:r w:rsidR="00760FD9" w:rsidRPr="004D562A">
        <w:t>,</w:t>
      </w:r>
      <w:r w:rsidRPr="004D562A">
        <w:t xml:space="preserve"> at</w:t>
      </w:r>
      <w:r w:rsidR="00632DE4" w:rsidRPr="004D562A">
        <w:t xml:space="preserve">: </w:t>
      </w:r>
      <w:hyperlink r:id="rId63" w:history="1">
        <w:r w:rsidR="00B2528C" w:rsidRPr="004D562A">
          <w:rPr>
            <w:rStyle w:val="Hyperlink"/>
          </w:rPr>
          <w:t>http://www.environment.gov.au/cgi-bin/sprat/public/publicshowcommunity.pl?id=130</w:t>
        </w:r>
      </w:hyperlink>
    </w:p>
    <w:p w:rsidR="00195E23" w:rsidRPr="006C1969" w:rsidRDefault="008A57B8" w:rsidP="00CB6EAC">
      <w:pPr>
        <w:pStyle w:val="Bullets1"/>
        <w:spacing w:line="276" w:lineRule="auto"/>
        <w:ind w:right="-295"/>
        <w:rPr>
          <w:rFonts w:ascii="AGaramondPro-Regular" w:hAnsi="AGaramondPro-Regular"/>
          <w:bCs/>
          <w:color w:val="0000FF"/>
          <w:u w:val="single"/>
        </w:rPr>
      </w:pPr>
      <w:r w:rsidRPr="006C1969">
        <w:rPr>
          <w:rFonts w:ascii="AGaramondPro-Regular" w:hAnsi="AGaramondPro-Regular"/>
        </w:rPr>
        <w:t xml:space="preserve">Details of the </w:t>
      </w:r>
      <w:r w:rsidR="005B458C" w:rsidRPr="006C1969">
        <w:rPr>
          <w:rFonts w:ascii="AGaramondPro-Regular" w:hAnsi="AGaramondPro-Regular"/>
        </w:rPr>
        <w:t xml:space="preserve">EPBC </w:t>
      </w:r>
      <w:r w:rsidR="00195E23" w:rsidRPr="006C1969">
        <w:rPr>
          <w:rFonts w:ascii="AGaramondPro-Regular" w:hAnsi="AGaramondPro-Regular"/>
        </w:rPr>
        <w:t>listing process</w:t>
      </w:r>
      <w:r w:rsidRPr="006C1969">
        <w:rPr>
          <w:rFonts w:ascii="AGaramondPro-Regular" w:hAnsi="AGaramondPro-Regular"/>
        </w:rPr>
        <w:t xml:space="preserve"> at</w:t>
      </w:r>
      <w:r w:rsidR="00195E23" w:rsidRPr="006C1969">
        <w:rPr>
          <w:rFonts w:ascii="AGaramondPro-Regular" w:hAnsi="AGaramondPro-Regular"/>
        </w:rPr>
        <w:t xml:space="preserve">: </w:t>
      </w:r>
      <w:hyperlink r:id="rId64" w:history="1">
        <w:r w:rsidR="00B2528C" w:rsidRPr="006C1969">
          <w:rPr>
            <w:rStyle w:val="Hyperlink"/>
            <w:rFonts w:ascii="AGaramondPro-Regular" w:hAnsi="AGaramondPro-Regular"/>
          </w:rPr>
          <w:t>www.environment.gov.au/topics/threatened-species-ecological-communities</w:t>
        </w:r>
      </w:hyperlink>
    </w:p>
    <w:p w:rsidR="00195E23" w:rsidRPr="006C1969" w:rsidRDefault="00760FD9" w:rsidP="00AD5AB8">
      <w:pPr>
        <w:pStyle w:val="Bullets1"/>
        <w:spacing w:line="276" w:lineRule="auto"/>
        <w:ind w:right="260"/>
        <w:rPr>
          <w:rFonts w:ascii="AGaramondPro-Regular" w:hAnsi="AGaramondPro-Regular"/>
          <w:bCs/>
          <w:color w:val="0000FF"/>
          <w:u w:val="single"/>
        </w:rPr>
      </w:pPr>
      <w:r w:rsidRPr="006C1969">
        <w:rPr>
          <w:rFonts w:ascii="AGaramondPro-Regular" w:hAnsi="AGaramondPro-Regular"/>
        </w:rPr>
        <w:t xml:space="preserve">Details of the </w:t>
      </w:r>
      <w:r w:rsidR="00195E23" w:rsidRPr="006C1969">
        <w:rPr>
          <w:rFonts w:ascii="AGaramondPro-Regular" w:hAnsi="AGaramondPro-Regular"/>
        </w:rPr>
        <w:t>EPBC</w:t>
      </w:r>
      <w:r w:rsidR="00554AE6">
        <w:rPr>
          <w:rFonts w:ascii="AGaramondPro-Regular" w:hAnsi="AGaramondPro-Regular"/>
        </w:rPr>
        <w:t xml:space="preserve"> </w:t>
      </w:r>
      <w:r w:rsidR="00F469B8">
        <w:rPr>
          <w:rFonts w:ascii="AGaramondPro-Regular" w:hAnsi="AGaramondPro-Regular"/>
        </w:rPr>
        <w:t>assessment</w:t>
      </w:r>
      <w:r w:rsidR="00195E23" w:rsidRPr="006C1969">
        <w:rPr>
          <w:rFonts w:ascii="AGaramondPro-Regular" w:hAnsi="AGaramondPro-Regular"/>
        </w:rPr>
        <w:t xml:space="preserve"> and approval </w:t>
      </w:r>
      <w:r w:rsidR="008C49B9">
        <w:rPr>
          <w:rFonts w:ascii="AGaramondPro-Regular" w:hAnsi="AGaramondPro-Regular"/>
        </w:rPr>
        <w:t xml:space="preserve">statutory </w:t>
      </w:r>
      <w:r w:rsidR="00195E23" w:rsidRPr="006C1969">
        <w:rPr>
          <w:rFonts w:ascii="AGaramondPro-Regular" w:hAnsi="AGaramondPro-Regular"/>
        </w:rPr>
        <w:t>process</w:t>
      </w:r>
      <w:r w:rsidRPr="006C1969">
        <w:rPr>
          <w:rFonts w:ascii="AGaramondPro-Regular" w:hAnsi="AGaramondPro-Regular"/>
        </w:rPr>
        <w:t xml:space="preserve"> </w:t>
      </w:r>
      <w:r w:rsidR="00CA60E4">
        <w:rPr>
          <w:rFonts w:ascii="AGaramondPro-Regular" w:hAnsi="AGaramondPro-Regular"/>
        </w:rPr>
        <w:t xml:space="preserve">that must be followed is </w:t>
      </w:r>
      <w:r w:rsidRPr="006C1969">
        <w:rPr>
          <w:rFonts w:ascii="AGaramondPro-Regular" w:hAnsi="AGaramondPro-Regular"/>
        </w:rPr>
        <w:t>at</w:t>
      </w:r>
      <w:r w:rsidR="00195E23" w:rsidRPr="006C1969">
        <w:rPr>
          <w:rFonts w:ascii="AGaramondPro-Regular" w:hAnsi="AGaramondPro-Regular"/>
        </w:rPr>
        <w:t>:</w:t>
      </w:r>
      <w:r w:rsidR="00FA3FCE" w:rsidRPr="006C1969">
        <w:rPr>
          <w:rFonts w:ascii="AGaramondPro-Regular" w:hAnsi="AGaramondPro-Regular"/>
        </w:rPr>
        <w:t xml:space="preserve"> </w:t>
      </w:r>
      <w:hyperlink r:id="rId65" w:history="1">
        <w:r w:rsidR="00B2528C" w:rsidRPr="006C1969">
          <w:rPr>
            <w:rStyle w:val="Hyperlink"/>
            <w:rFonts w:ascii="AGaramondPro-Regular" w:hAnsi="AGaramondPro-Regular"/>
          </w:rPr>
          <w:t>www.environment.gov.au/topics/environment-protection</w:t>
        </w:r>
      </w:hyperlink>
    </w:p>
    <w:p w:rsidR="00195E23" w:rsidRPr="008B19D9" w:rsidRDefault="00760FD9" w:rsidP="00AD5AB8">
      <w:pPr>
        <w:pStyle w:val="Bullets1"/>
        <w:spacing w:line="276" w:lineRule="auto"/>
        <w:ind w:right="260"/>
        <w:rPr>
          <w:rFonts w:ascii="AGaramondPro-Regular" w:hAnsi="AGaramondPro-Regular" w:cs="Adobe Garamond Pro Bold"/>
          <w:b/>
          <w:bCs/>
        </w:rPr>
      </w:pPr>
      <w:r w:rsidRPr="006C1969">
        <w:rPr>
          <w:rFonts w:ascii="AGaramondPro-Regular" w:hAnsi="AGaramondPro-Regular"/>
        </w:rPr>
        <w:lastRenderedPageBreak/>
        <w:t xml:space="preserve">Details of </w:t>
      </w:r>
      <w:r w:rsidR="00195E23" w:rsidRPr="006C1969">
        <w:rPr>
          <w:rFonts w:ascii="AGaramondPro-Regular" w:hAnsi="AGaramondPro-Regular"/>
        </w:rPr>
        <w:t xml:space="preserve">Australian Government </w:t>
      </w:r>
      <w:r w:rsidR="008B19D9">
        <w:rPr>
          <w:rFonts w:ascii="AGaramondPro-Regular" w:hAnsi="AGaramondPro-Regular"/>
        </w:rPr>
        <w:t xml:space="preserve">National Landcare </w:t>
      </w:r>
      <w:r w:rsidR="00F469B8" w:rsidRPr="00F469B8">
        <w:rPr>
          <w:rFonts w:ascii="AGaramondPro-Regular" w:hAnsi="AGaramondPro-Regular"/>
        </w:rPr>
        <w:t>Programme</w:t>
      </w:r>
      <w:r w:rsidR="0015418A">
        <w:rPr>
          <w:rFonts w:ascii="AGaramondPro-Regular" w:hAnsi="AGaramondPro-Regular"/>
        </w:rPr>
        <w:t>s</w:t>
      </w:r>
      <w:r w:rsidR="00F469B8">
        <w:rPr>
          <w:rFonts w:ascii="AGaramondPro-Regular" w:hAnsi="AGaramondPro-Regular"/>
        </w:rPr>
        <w:t xml:space="preserve"> and N</w:t>
      </w:r>
      <w:r w:rsidR="00195E23" w:rsidRPr="006C1969">
        <w:rPr>
          <w:rFonts w:ascii="AGaramondPro-Regular" w:hAnsi="AGaramondPro-Regular"/>
        </w:rPr>
        <w:t xml:space="preserve">atural </w:t>
      </w:r>
      <w:r w:rsidR="00F469B8">
        <w:rPr>
          <w:rFonts w:ascii="AGaramondPro-Regular" w:hAnsi="AGaramondPro-Regular"/>
        </w:rPr>
        <w:t>R</w:t>
      </w:r>
      <w:r w:rsidR="00195E23" w:rsidRPr="006C1969">
        <w:rPr>
          <w:rFonts w:ascii="AGaramondPro-Regular" w:hAnsi="AGaramondPro-Regular"/>
        </w:rPr>
        <w:t xml:space="preserve">esource </w:t>
      </w:r>
      <w:r w:rsidR="00F469B8">
        <w:rPr>
          <w:rFonts w:ascii="AGaramondPro-Regular" w:hAnsi="AGaramondPro-Regular"/>
        </w:rPr>
        <w:t>M</w:t>
      </w:r>
      <w:r w:rsidR="00195E23" w:rsidRPr="006C1969">
        <w:rPr>
          <w:rFonts w:ascii="AGaramondPro-Regular" w:hAnsi="AGaramondPro-Regular"/>
        </w:rPr>
        <w:t xml:space="preserve">anagement </w:t>
      </w:r>
      <w:r w:rsidR="00F469B8">
        <w:rPr>
          <w:rFonts w:ascii="AGaramondPro-Regular" w:hAnsi="AGaramondPro-Regular"/>
        </w:rPr>
        <w:t xml:space="preserve">organisations </w:t>
      </w:r>
      <w:r w:rsidR="00AF0D2E">
        <w:rPr>
          <w:rFonts w:ascii="AGaramondPro-Regular" w:hAnsi="AGaramondPro-Regular"/>
        </w:rPr>
        <w:t xml:space="preserve">and </w:t>
      </w:r>
      <w:r w:rsidR="00195E23" w:rsidRPr="006C1969">
        <w:rPr>
          <w:rFonts w:ascii="AGaramondPro-Regular" w:hAnsi="AGaramondPro-Regular"/>
        </w:rPr>
        <w:t>initiatives</w:t>
      </w:r>
      <w:r w:rsidRPr="006C1969">
        <w:rPr>
          <w:rFonts w:ascii="AGaramondPro-Regular" w:hAnsi="AGaramondPro-Regular"/>
        </w:rPr>
        <w:t xml:space="preserve"> are at</w:t>
      </w:r>
      <w:r w:rsidR="00195E23" w:rsidRPr="006C1969">
        <w:rPr>
          <w:rFonts w:ascii="AGaramondPro-Regular" w:hAnsi="AGaramondPro-Regular" w:cs="Arial"/>
        </w:rPr>
        <w:t>:</w:t>
      </w:r>
      <w:r w:rsidR="00FA3FCE" w:rsidRPr="006C1969">
        <w:rPr>
          <w:rFonts w:ascii="AGaramondPro-Regular" w:hAnsi="AGaramondPro-Regular" w:cs="Arial"/>
        </w:rPr>
        <w:t xml:space="preserve"> </w:t>
      </w:r>
      <w:hyperlink r:id="rId66" w:history="1">
        <w:r w:rsidR="00B2528C" w:rsidRPr="006C1969">
          <w:rPr>
            <w:rStyle w:val="Hyperlink"/>
            <w:rFonts w:ascii="AGaramondPro-Regular" w:hAnsi="AGaramondPro-Regular"/>
          </w:rPr>
          <w:t>www.nrm.gov.au</w:t>
        </w:r>
      </w:hyperlink>
    </w:p>
    <w:p w:rsidR="008B19D9" w:rsidRPr="008B19D9" w:rsidRDefault="008B19D9" w:rsidP="008B19D9">
      <w:pPr>
        <w:pStyle w:val="Bullets1"/>
        <w:spacing w:line="276" w:lineRule="auto"/>
        <w:ind w:right="260"/>
        <w:rPr>
          <w:rFonts w:ascii="AGaramondPro-Regular" w:hAnsi="AGaramondPro-Regular" w:cs="Adobe Garamond Pro Bold"/>
          <w:bCs/>
        </w:rPr>
      </w:pPr>
      <w:r w:rsidRPr="008B19D9">
        <w:rPr>
          <w:rFonts w:ascii="AGaramondPro-Regular" w:hAnsi="AGaramondPro-Regular" w:cs="Adobe Garamond Pro Bold"/>
          <w:bCs/>
        </w:rPr>
        <w:t xml:space="preserve">A separate factsheet on farming and national environmental law at: </w:t>
      </w:r>
      <w:hyperlink r:id="rId67" w:history="1">
        <w:r w:rsidR="00577494" w:rsidRPr="006A213F">
          <w:rPr>
            <w:rStyle w:val="Hyperlink"/>
            <w:rFonts w:ascii="AGaramondPro-Regular" w:hAnsi="AGaramondPro-Regular" w:cs="Adobe Garamond Pro Bold"/>
          </w:rPr>
          <w:t>www.environment.gov.au/epbc/publications/factsheet-farming-and-national-environment-law-epbc-act</w:t>
        </w:r>
      </w:hyperlink>
    </w:p>
    <w:p w:rsidR="00497DD3" w:rsidRDefault="005B458C" w:rsidP="002A29F8">
      <w:pPr>
        <w:pStyle w:val="Bullets1"/>
        <w:numPr>
          <w:ilvl w:val="0"/>
          <w:numId w:val="0"/>
        </w:numPr>
        <w:spacing w:line="276" w:lineRule="auto"/>
        <w:ind w:right="261"/>
        <w:rPr>
          <w:rFonts w:ascii="AGaramondPro-Regular" w:hAnsi="AGaramondPro-Regular"/>
          <w:bCs/>
        </w:rPr>
        <w:sectPr w:rsidR="00497DD3" w:rsidSect="001B66B9">
          <w:pgSz w:w="11906" w:h="16838"/>
          <w:pgMar w:top="993" w:right="1558" w:bottom="720" w:left="1560" w:header="425" w:footer="425" w:gutter="0"/>
          <w:cols w:space="708"/>
          <w:docGrid w:linePitch="360"/>
        </w:sectPr>
      </w:pPr>
      <w:r w:rsidRPr="004E2808">
        <w:rPr>
          <w:rFonts w:ascii="AGaramondPro-Regular" w:hAnsi="AGaramondPro-Regular"/>
        </w:rPr>
        <w:t xml:space="preserve">Enquiries can also be made through the </w:t>
      </w:r>
      <w:r w:rsidR="00195E23" w:rsidRPr="004E2808">
        <w:rPr>
          <w:rFonts w:ascii="AGaramondPro-Regular" w:hAnsi="AGaramondPro-Regular"/>
        </w:rPr>
        <w:t>Department’s Community Information Unit</w:t>
      </w:r>
      <w:r w:rsidR="00760FD9" w:rsidRPr="004E2808">
        <w:rPr>
          <w:rFonts w:ascii="AGaramondPro-Regular" w:hAnsi="AGaramondPro-Regular"/>
        </w:rPr>
        <w:t>,</w:t>
      </w:r>
      <w:r w:rsidR="00195E23" w:rsidRPr="004E2808">
        <w:rPr>
          <w:rFonts w:ascii="AGaramondPro-Regular" w:hAnsi="AGaramondPro-Regular"/>
        </w:rPr>
        <w:t xml:space="preserve"> by phone </w:t>
      </w:r>
      <w:r w:rsidR="00195E23" w:rsidRPr="004E2808">
        <w:rPr>
          <w:rFonts w:ascii="AGaramondPro-Regular" w:hAnsi="AGaramondPro-Regular" w:cs="Arial"/>
        </w:rPr>
        <w:t xml:space="preserve">on </w:t>
      </w:r>
      <w:r w:rsidR="00195E23" w:rsidRPr="004E2808">
        <w:rPr>
          <w:rFonts w:ascii="AGaramondPro-Regular" w:hAnsi="AGaramondPro-Regular" w:cs="Arial"/>
          <w:b/>
          <w:bCs/>
        </w:rPr>
        <w:t>1800</w:t>
      </w:r>
      <w:r w:rsidR="008E57C2" w:rsidRPr="004E2808">
        <w:rPr>
          <w:rFonts w:ascii="AGaramondPro-Regular" w:hAnsi="AGaramondPro-Regular" w:cs="Arial"/>
          <w:b/>
          <w:bCs/>
        </w:rPr>
        <w:t> </w:t>
      </w:r>
      <w:r w:rsidR="00195E23" w:rsidRPr="004E2808">
        <w:rPr>
          <w:rFonts w:ascii="AGaramondPro-Regular" w:hAnsi="AGaramondPro-Regular" w:cs="Arial"/>
          <w:b/>
          <w:bCs/>
        </w:rPr>
        <w:t>803</w:t>
      </w:r>
      <w:r w:rsidR="008E57C2" w:rsidRPr="004E2808">
        <w:rPr>
          <w:rFonts w:ascii="AGaramondPro-Regular" w:hAnsi="AGaramondPro-Regular" w:cs="Arial"/>
          <w:b/>
          <w:bCs/>
        </w:rPr>
        <w:t> </w:t>
      </w:r>
      <w:r w:rsidR="00195E23" w:rsidRPr="004E2808">
        <w:rPr>
          <w:rFonts w:ascii="AGaramondPro-Regular" w:hAnsi="AGaramondPro-Regular" w:cs="Arial"/>
          <w:b/>
          <w:bCs/>
        </w:rPr>
        <w:t>772</w:t>
      </w:r>
      <w:r w:rsidR="00195E23" w:rsidRPr="004E2808">
        <w:rPr>
          <w:rFonts w:ascii="AGaramondPro-Regular" w:hAnsi="AGaramondPro-Regular"/>
        </w:rPr>
        <w:t xml:space="preserve"> (freecall), or email </w:t>
      </w:r>
      <w:r w:rsidR="00760FD9" w:rsidRPr="004E2808">
        <w:rPr>
          <w:rFonts w:ascii="AGaramondPro-Regular" w:hAnsi="AGaramondPro-Regular"/>
        </w:rPr>
        <w:t>to</w:t>
      </w:r>
      <w:r w:rsidR="00195E23" w:rsidRPr="004E2808">
        <w:rPr>
          <w:rFonts w:ascii="AGaramondPro-Regular" w:hAnsi="AGaramondPro-Regular"/>
        </w:rPr>
        <w:t xml:space="preserve"> </w:t>
      </w:r>
      <w:bookmarkStart w:id="7" w:name="OLE_LINK3"/>
      <w:bookmarkStart w:id="8" w:name="OLE_LINK4"/>
      <w:r w:rsidR="002E7A9A" w:rsidRPr="004E2808">
        <w:rPr>
          <w:rFonts w:ascii="AGaramondPro-Regular" w:hAnsi="AGaramondPro-Regular"/>
          <w:bCs/>
        </w:rPr>
        <w:fldChar w:fldCharType="begin"/>
      </w:r>
      <w:r w:rsidR="00B2528C" w:rsidRPr="004E2808">
        <w:rPr>
          <w:rFonts w:ascii="AGaramondPro-Regular" w:hAnsi="AGaramondPro-Regular"/>
          <w:bCs/>
        </w:rPr>
        <w:instrText xml:space="preserve"> HYPERLINK "mailto:ciu@environment.gov.au" </w:instrText>
      </w:r>
      <w:r w:rsidR="002E7A9A" w:rsidRPr="004E2808">
        <w:rPr>
          <w:rFonts w:ascii="AGaramondPro-Regular" w:hAnsi="AGaramondPro-Regular"/>
          <w:bCs/>
        </w:rPr>
        <w:fldChar w:fldCharType="separate"/>
      </w:r>
      <w:r w:rsidR="00B2528C" w:rsidRPr="004E2808">
        <w:rPr>
          <w:rStyle w:val="Hyperlink"/>
          <w:rFonts w:ascii="AGaramondPro-Regular" w:hAnsi="AGaramondPro-Regular"/>
        </w:rPr>
        <w:t>ciu@environment.gov.au</w:t>
      </w:r>
      <w:bookmarkEnd w:id="7"/>
      <w:bookmarkEnd w:id="8"/>
      <w:r w:rsidR="002E7A9A" w:rsidRPr="004E2808">
        <w:rPr>
          <w:rFonts w:ascii="AGaramondPro-Regular" w:hAnsi="AGaramondPro-Regular"/>
          <w:bCs/>
        </w:rPr>
        <w:fldChar w:fldCharType="end"/>
      </w:r>
    </w:p>
    <w:p w:rsidR="008C775C" w:rsidRDefault="008C775C" w:rsidP="002A29F8">
      <w:pPr>
        <w:pStyle w:val="Bullets1"/>
        <w:numPr>
          <w:ilvl w:val="0"/>
          <w:numId w:val="0"/>
        </w:numPr>
        <w:spacing w:line="276" w:lineRule="auto"/>
        <w:ind w:right="261"/>
      </w:pPr>
    </w:p>
    <w:p w:rsidR="000F7B40" w:rsidRDefault="000F7B40">
      <w:pPr>
        <w:spacing w:after="0" w:line="240" w:lineRule="auto"/>
        <w:ind w:right="0"/>
      </w:pPr>
    </w:p>
    <w:p w:rsidR="00FA3FCE" w:rsidRDefault="00FA3FCE" w:rsidP="002C1797"/>
    <w:p w:rsidR="008C775C" w:rsidRDefault="008C775C" w:rsidP="002C1797"/>
    <w:p w:rsidR="00B87008" w:rsidRPr="008C775C" w:rsidRDefault="00B87008" w:rsidP="002C1797">
      <w:pPr>
        <w:rPr>
          <w:rFonts w:ascii="MyriadPro-Regular" w:hAnsi="MyriadPro-Regular"/>
          <w:sz w:val="26"/>
          <w:szCs w:val="26"/>
        </w:rPr>
      </w:pPr>
      <w:r w:rsidRPr="008C775C">
        <w:rPr>
          <w:rFonts w:ascii="MyriadPro-Regular" w:hAnsi="MyriadPro-Regular" w:cs="MyriadPro-Bold"/>
          <w:b/>
          <w:bCs/>
          <w:color w:val="0036C5"/>
          <w:sz w:val="26"/>
          <w:szCs w:val="26"/>
          <w:lang w:eastAsia="en-AU"/>
        </w:rPr>
        <w:t>environment</w:t>
      </w:r>
      <w:r w:rsidRPr="008C775C">
        <w:rPr>
          <w:rFonts w:ascii="MyriadPro-Regular" w:hAnsi="MyriadPro-Regular" w:cs="MyriadPro-Regular"/>
          <w:color w:val="0036C5"/>
          <w:sz w:val="26"/>
          <w:szCs w:val="26"/>
          <w:lang w:eastAsia="en-AU"/>
        </w:rPr>
        <w:t>.gov.au</w:t>
      </w:r>
    </w:p>
    <w:p w:rsidR="00C837C8" w:rsidRDefault="00C837C8" w:rsidP="002C1797"/>
    <w:p w:rsidR="00C837C8" w:rsidRDefault="00C837C8" w:rsidP="002C1797"/>
    <w:p w:rsidR="00C837C8" w:rsidRDefault="00C837C8" w:rsidP="002C1797"/>
    <w:p w:rsidR="00B87008" w:rsidRDefault="00B87008" w:rsidP="002C1797"/>
    <w:p w:rsidR="00B87008" w:rsidRDefault="00C837C8" w:rsidP="00C837C8">
      <w:pPr>
        <w:ind w:left="-1560"/>
      </w:pPr>
      <w:r>
        <w:rPr>
          <w:noProof/>
          <w:lang w:eastAsia="en-AU"/>
        </w:rPr>
        <w:drawing>
          <wp:inline distT="0" distB="0" distL="0" distR="0">
            <wp:extent cx="7522813" cy="5642110"/>
            <wp:effectExtent l="19050" t="0" r="1937" b="0"/>
            <wp:docPr id="1" name="Picture 0" descr="CHVefw P1010617 - Stop 2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Vefw P1010617 - Stop 2 Crop.jpg"/>
                    <pic:cNvPicPr/>
                  </pic:nvPicPr>
                  <pic:blipFill>
                    <a:blip r:embed="rId68" cstate="email"/>
                    <a:stretch>
                      <a:fillRect/>
                    </a:stretch>
                  </pic:blipFill>
                  <pic:spPr>
                    <a:xfrm>
                      <a:off x="0" y="0"/>
                      <a:ext cx="7522813" cy="5642110"/>
                    </a:xfrm>
                    <a:prstGeom prst="rect">
                      <a:avLst/>
                    </a:prstGeom>
                  </pic:spPr>
                </pic:pic>
              </a:graphicData>
            </a:graphic>
          </wp:inline>
        </w:drawing>
      </w:r>
    </w:p>
    <w:p w:rsidR="00B87008" w:rsidRDefault="00B87008" w:rsidP="002C1797"/>
    <w:p w:rsidR="00B87008" w:rsidRDefault="00B87008" w:rsidP="002C1797"/>
    <w:p w:rsidR="00B87008" w:rsidRDefault="00B87008" w:rsidP="002C1797"/>
    <w:p w:rsidR="00B87008" w:rsidRDefault="00B87008" w:rsidP="002C1797"/>
    <w:p w:rsidR="00B87008" w:rsidRPr="0028051A" w:rsidRDefault="00B87008" w:rsidP="002C1797"/>
    <w:sectPr w:rsidR="00B87008" w:rsidRPr="0028051A" w:rsidSect="001B66B9">
      <w:footerReference w:type="even" r:id="rId69"/>
      <w:footerReference w:type="default" r:id="rId70"/>
      <w:pgSz w:w="11906" w:h="16838"/>
      <w:pgMar w:top="993" w:right="1558" w:bottom="720" w:left="1560"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E9" w:rsidRDefault="004C01E9" w:rsidP="002C1797">
      <w:r>
        <w:separator/>
      </w:r>
    </w:p>
  </w:endnote>
  <w:endnote w:type="continuationSeparator" w:id="0">
    <w:p w:rsidR="004C01E9" w:rsidRDefault="004C01E9" w:rsidP="002C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variable"/>
    <w:sig w:usb0="00000003" w:usb1="00000000" w:usb2="00000000" w:usb3="00000000" w:csb0="00000001" w:csb1="00000000"/>
  </w:font>
  <w:font w:name="MyriadPro-Regular">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sig w:usb0="00000003" w:usb1="00000000" w:usb2="0000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320" w:rsidRDefault="007763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24" w:rsidRPr="00020A54" w:rsidRDefault="00DB3F24" w:rsidP="00020A54">
    <w:pPr>
      <w:pStyle w:val="Footer"/>
      <w:ind w:left="-567"/>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320" w:rsidRDefault="007763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6630"/>
      <w:docPartObj>
        <w:docPartGallery w:val="Page Numbers (Bottom of Page)"/>
        <w:docPartUnique/>
      </w:docPartObj>
    </w:sdtPr>
    <w:sdtEndPr/>
    <w:sdtContent>
      <w:p w:rsidR="008628D1" w:rsidRDefault="00432B6F">
        <w:pPr>
          <w:pStyle w:val="Footer"/>
        </w:pPr>
        <w:r>
          <w:fldChar w:fldCharType="begin"/>
        </w:r>
        <w:r>
          <w:instrText xml:space="preserve"> PAGE   \* MERGEFORMAT </w:instrText>
        </w:r>
        <w:r>
          <w:fldChar w:fldCharType="separate"/>
        </w:r>
        <w:r>
          <w:rPr>
            <w:noProof/>
          </w:rPr>
          <w:t>20</w:t>
        </w:r>
        <w:r>
          <w:rPr>
            <w:noProof/>
          </w:rPr>
          <w:fldChar w:fldCharType="end"/>
        </w:r>
        <w:r w:rsidR="009D68DD">
          <w:t xml:space="preserve"> </w:t>
        </w:r>
        <w:sdt>
          <w:sdtPr>
            <w:id w:val="15979097"/>
            <w:docPartObj>
              <w:docPartGallery w:val="Page Numbers (Top of Page)"/>
              <w:docPartUnique/>
            </w:docPartObj>
          </w:sdtPr>
          <w:sdtEndPr/>
          <w:sdtContent>
            <w:r w:rsidR="009D68DD">
              <w:t xml:space="preserve">/ </w:t>
            </w:r>
            <w:r w:rsidR="009D68DD" w:rsidRPr="00EF396E">
              <w:rPr>
                <w:color w:val="0036C5"/>
                <w:sz w:val="16"/>
                <w:szCs w:val="16"/>
              </w:rPr>
              <w:t>Central Hunter Valley eucalypt forest and woodland: a nationally protected ecological community</w:t>
            </w:r>
            <w:r w:rsidR="009D68DD" w:rsidRPr="00EF396E">
              <w:rPr>
                <w:sz w:val="18"/>
                <w:szCs w:val="18"/>
              </w:rPr>
              <w:tab/>
              <w:t xml:space="preserve">       </w:t>
            </w:r>
            <w:r w:rsidR="009D68DD">
              <w:rPr>
                <w:color w:val="0036C5"/>
                <w:sz w:val="16"/>
                <w:szCs w:val="16"/>
              </w:rPr>
              <w:t xml:space="preserve">August </w:t>
            </w:r>
            <w:r w:rsidR="009D68DD" w:rsidRPr="00EF396E">
              <w:rPr>
                <w:color w:val="0036C5"/>
                <w:sz w:val="16"/>
                <w:szCs w:val="16"/>
              </w:rPr>
              <w:t>201</w:t>
            </w:r>
            <w:r w:rsidR="009D68DD">
              <w:rPr>
                <w:color w:val="0036C5"/>
                <w:sz w:val="16"/>
                <w:szCs w:val="16"/>
              </w:rPr>
              <w:t>6</w:t>
            </w:r>
          </w:sdtContent>
        </w:sdt>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6641"/>
      <w:docPartObj>
        <w:docPartGallery w:val="Page Numbers (Bottom of Page)"/>
        <w:docPartUnique/>
      </w:docPartObj>
    </w:sdtPr>
    <w:sdtEndPr/>
    <w:sdtContent>
      <w:p w:rsidR="009D68DD" w:rsidRDefault="00432B6F">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8628D1" w:rsidRPr="00020A54" w:rsidRDefault="008628D1" w:rsidP="00020A54">
    <w:pPr>
      <w:pStyle w:val="Footer"/>
      <w:ind w:left="-567"/>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6664"/>
      <w:docPartObj>
        <w:docPartGallery w:val="Page Numbers (Bottom of Page)"/>
        <w:docPartUnique/>
      </w:docPartObj>
    </w:sdtPr>
    <w:sdtEndPr/>
    <w:sdtContent>
      <w:p w:rsidR="009A41BC" w:rsidRDefault="00432B6F">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1BC" w:rsidRDefault="009A41B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DD3" w:rsidRDefault="00497DD3">
    <w:pPr>
      <w:pStyle w:val="Footer"/>
      <w:jc w:val="right"/>
    </w:pPr>
  </w:p>
  <w:p w:rsidR="00497DD3" w:rsidRPr="00020A54" w:rsidRDefault="00497DD3" w:rsidP="00020A54">
    <w:pPr>
      <w:pStyle w:val="Footer"/>
      <w:ind w:left="-567"/>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E9" w:rsidRDefault="004C01E9" w:rsidP="002C1797">
      <w:r>
        <w:separator/>
      </w:r>
    </w:p>
  </w:footnote>
  <w:footnote w:type="continuationSeparator" w:id="0">
    <w:p w:rsidR="004C01E9" w:rsidRDefault="004C01E9" w:rsidP="002C17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320" w:rsidRDefault="007763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24" w:rsidRDefault="00DB3F24" w:rsidP="002C1797">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24" w:rsidRDefault="00DB3F24" w:rsidP="002C1797">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18.75pt;visibility:visible" o:bullet="t">
        <v:imagedata r:id="rId1" o:title=""/>
      </v:shape>
    </w:pict>
  </w:numPicBullet>
  <w:abstractNum w:abstractNumId="0" w15:restartNumberingAfterBreak="0">
    <w:nsid w:val="FFFFFF89"/>
    <w:multiLevelType w:val="singleLevel"/>
    <w:tmpl w:val="6DFCE3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B2C3D38"/>
    <w:multiLevelType w:val="hybridMultilevel"/>
    <w:tmpl w:val="FCDC1A28"/>
    <w:lvl w:ilvl="0" w:tplc="F42CF80E">
      <w:start w:val="1"/>
      <w:numFmt w:val="bullet"/>
      <w:lvlText w:val=""/>
      <w:lvlJc w:val="left"/>
      <w:pPr>
        <w:ind w:left="720" w:hanging="360"/>
      </w:pPr>
      <w:rPr>
        <w:rFonts w:ascii="Wingdings" w:hAnsi="Wingdings" w:hint="default"/>
        <w:color w:val="00B05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D94D33"/>
    <w:multiLevelType w:val="hybridMultilevel"/>
    <w:tmpl w:val="4380EA9A"/>
    <w:lvl w:ilvl="0" w:tplc="B3FE953A">
      <w:start w:val="1"/>
      <w:numFmt w:val="bullet"/>
      <w:lvlText w:val=""/>
      <w:lvlJc w:val="left"/>
      <w:pPr>
        <w:ind w:left="720" w:hanging="360"/>
      </w:pPr>
      <w:rPr>
        <w:rFonts w:ascii="Wingdings" w:hAnsi="Wingdings" w:hint="default"/>
        <w:color w:val="00B05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9280C"/>
    <w:multiLevelType w:val="hybridMultilevel"/>
    <w:tmpl w:val="118C9F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5A1A97"/>
    <w:multiLevelType w:val="hybridMultilevel"/>
    <w:tmpl w:val="95E84D8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0811E8C"/>
    <w:multiLevelType w:val="hybridMultilevel"/>
    <w:tmpl w:val="A1FA9588"/>
    <w:lvl w:ilvl="0" w:tplc="FE083A3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5741D3"/>
    <w:multiLevelType w:val="hybridMultilevel"/>
    <w:tmpl w:val="857C46C6"/>
    <w:lvl w:ilvl="0" w:tplc="97761DFC">
      <w:start w:val="1"/>
      <w:numFmt w:val="bullet"/>
      <w:pStyle w:val="Bullets2"/>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1E03781"/>
    <w:multiLevelType w:val="hybridMultilevel"/>
    <w:tmpl w:val="2180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61C6A"/>
    <w:multiLevelType w:val="hybridMultilevel"/>
    <w:tmpl w:val="A51E0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C0F63"/>
    <w:multiLevelType w:val="singleLevel"/>
    <w:tmpl w:val="121297FC"/>
    <w:lvl w:ilvl="0">
      <w:start w:val="1"/>
      <w:numFmt w:val="decimal"/>
      <w:pStyle w:val="Header2"/>
      <w:lvlText w:val="%1."/>
      <w:lvlJc w:val="left"/>
      <w:pPr>
        <w:tabs>
          <w:tab w:val="num" w:pos="360"/>
        </w:tabs>
        <w:ind w:left="360" w:hanging="360"/>
      </w:pPr>
    </w:lvl>
  </w:abstractNum>
  <w:abstractNum w:abstractNumId="12" w15:restartNumberingAfterBreak="0">
    <w:nsid w:val="24FE5D3D"/>
    <w:multiLevelType w:val="hybridMultilevel"/>
    <w:tmpl w:val="16648290"/>
    <w:lvl w:ilvl="0" w:tplc="6FB03A6C">
      <w:start w:val="1"/>
      <w:numFmt w:val="bullet"/>
      <w:pStyle w:val="Bullets1"/>
      <w:lvlText w:val=""/>
      <w:lvlJc w:val="left"/>
      <w:pPr>
        <w:ind w:left="717" w:hanging="360"/>
      </w:pPr>
      <w:rPr>
        <w:rFonts w:ascii="Symbol" w:hAnsi="Symbol" w:hint="default"/>
        <w:color w:val="auto"/>
      </w:rPr>
    </w:lvl>
    <w:lvl w:ilvl="1" w:tplc="C738238C">
      <w:start w:val="1"/>
      <w:numFmt w:val="bullet"/>
      <w:lvlText w:val="-"/>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3" w15:restartNumberingAfterBreak="0">
    <w:nsid w:val="2623367C"/>
    <w:multiLevelType w:val="hybridMultilevel"/>
    <w:tmpl w:val="EFB0FD6A"/>
    <w:lvl w:ilvl="0" w:tplc="4D320770">
      <w:start w:val="1"/>
      <w:numFmt w:val="bullet"/>
      <w:lvlText w:val=""/>
      <w:lvlJc w:val="left"/>
      <w:pPr>
        <w:ind w:left="720" w:hanging="360"/>
      </w:pPr>
      <w:rPr>
        <w:rFonts w:ascii="Symbol" w:hAnsi="Symbol" w:hint="default"/>
      </w:rPr>
    </w:lvl>
    <w:lvl w:ilvl="1" w:tplc="B7105DA6">
      <w:start w:val="1"/>
      <w:numFmt w:val="bullet"/>
      <w:lvlText w:val="o"/>
      <w:lvlJc w:val="left"/>
      <w:pPr>
        <w:ind w:left="1440" w:hanging="360"/>
      </w:pPr>
      <w:rPr>
        <w:rFonts w:ascii="Courier New" w:hAnsi="Courier New" w:hint="default"/>
      </w:rPr>
    </w:lvl>
    <w:lvl w:ilvl="2" w:tplc="313401B0" w:tentative="1">
      <w:start w:val="1"/>
      <w:numFmt w:val="bullet"/>
      <w:lvlText w:val=""/>
      <w:lvlJc w:val="left"/>
      <w:pPr>
        <w:ind w:left="2160" w:hanging="360"/>
      </w:pPr>
      <w:rPr>
        <w:rFonts w:ascii="Wingdings" w:hAnsi="Wingdings" w:hint="default"/>
      </w:rPr>
    </w:lvl>
    <w:lvl w:ilvl="3" w:tplc="FED848C0" w:tentative="1">
      <w:start w:val="1"/>
      <w:numFmt w:val="bullet"/>
      <w:lvlText w:val=""/>
      <w:lvlJc w:val="left"/>
      <w:pPr>
        <w:ind w:left="2880" w:hanging="360"/>
      </w:pPr>
      <w:rPr>
        <w:rFonts w:ascii="Symbol" w:hAnsi="Symbol" w:hint="default"/>
      </w:rPr>
    </w:lvl>
    <w:lvl w:ilvl="4" w:tplc="5FB666C2" w:tentative="1">
      <w:start w:val="1"/>
      <w:numFmt w:val="bullet"/>
      <w:lvlText w:val="o"/>
      <w:lvlJc w:val="left"/>
      <w:pPr>
        <w:ind w:left="3600" w:hanging="360"/>
      </w:pPr>
      <w:rPr>
        <w:rFonts w:ascii="Courier New" w:hAnsi="Courier New" w:hint="default"/>
      </w:rPr>
    </w:lvl>
    <w:lvl w:ilvl="5" w:tplc="8CDA28C6" w:tentative="1">
      <w:start w:val="1"/>
      <w:numFmt w:val="bullet"/>
      <w:lvlText w:val=""/>
      <w:lvlJc w:val="left"/>
      <w:pPr>
        <w:ind w:left="4320" w:hanging="360"/>
      </w:pPr>
      <w:rPr>
        <w:rFonts w:ascii="Wingdings" w:hAnsi="Wingdings" w:hint="default"/>
      </w:rPr>
    </w:lvl>
    <w:lvl w:ilvl="6" w:tplc="8CFC0A1E" w:tentative="1">
      <w:start w:val="1"/>
      <w:numFmt w:val="bullet"/>
      <w:lvlText w:val=""/>
      <w:lvlJc w:val="left"/>
      <w:pPr>
        <w:ind w:left="5040" w:hanging="360"/>
      </w:pPr>
      <w:rPr>
        <w:rFonts w:ascii="Symbol" w:hAnsi="Symbol" w:hint="default"/>
      </w:rPr>
    </w:lvl>
    <w:lvl w:ilvl="7" w:tplc="96A022FC" w:tentative="1">
      <w:start w:val="1"/>
      <w:numFmt w:val="bullet"/>
      <w:lvlText w:val="o"/>
      <w:lvlJc w:val="left"/>
      <w:pPr>
        <w:ind w:left="5760" w:hanging="360"/>
      </w:pPr>
      <w:rPr>
        <w:rFonts w:ascii="Courier New" w:hAnsi="Courier New" w:hint="default"/>
      </w:rPr>
    </w:lvl>
    <w:lvl w:ilvl="8" w:tplc="8BAE2678" w:tentative="1">
      <w:start w:val="1"/>
      <w:numFmt w:val="bullet"/>
      <w:lvlText w:val=""/>
      <w:lvlJc w:val="left"/>
      <w:pPr>
        <w:ind w:left="6480" w:hanging="360"/>
      </w:pPr>
      <w:rPr>
        <w:rFonts w:ascii="Wingdings" w:hAnsi="Wingdings" w:hint="default"/>
      </w:rPr>
    </w:lvl>
  </w:abstractNum>
  <w:abstractNum w:abstractNumId="14" w15:restartNumberingAfterBreak="0">
    <w:nsid w:val="2D351155"/>
    <w:multiLevelType w:val="hybridMultilevel"/>
    <w:tmpl w:val="214824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D36624"/>
    <w:multiLevelType w:val="hybridMultilevel"/>
    <w:tmpl w:val="6776AF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AF38F4"/>
    <w:multiLevelType w:val="hybridMultilevel"/>
    <w:tmpl w:val="FA40102E"/>
    <w:lvl w:ilvl="0" w:tplc="FE883186">
      <w:start w:val="1"/>
      <w:numFmt w:val="bullet"/>
      <w:lvlText w:val=""/>
      <w:lvlJc w:val="left"/>
      <w:pPr>
        <w:ind w:left="720" w:hanging="360"/>
      </w:pPr>
      <w:rPr>
        <w:rFonts w:ascii="Wingdings" w:hAnsi="Wingdings" w:hint="default"/>
        <w:b w:val="0"/>
        <w:color w:val="FFC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0027F"/>
    <w:multiLevelType w:val="hybridMultilevel"/>
    <w:tmpl w:val="CE120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F4152A"/>
    <w:multiLevelType w:val="hybridMultilevel"/>
    <w:tmpl w:val="38126EE6"/>
    <w:lvl w:ilvl="0" w:tplc="75EA21D2">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4A02B5"/>
    <w:multiLevelType w:val="hybridMultilevel"/>
    <w:tmpl w:val="228CA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A728D9"/>
    <w:multiLevelType w:val="hybridMultilevel"/>
    <w:tmpl w:val="3F9E0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0C0BB1"/>
    <w:multiLevelType w:val="hybridMultilevel"/>
    <w:tmpl w:val="4C7C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7D4263"/>
    <w:multiLevelType w:val="hybridMultilevel"/>
    <w:tmpl w:val="EAD8FC42"/>
    <w:lvl w:ilvl="0" w:tplc="05829F30">
      <w:start w:val="1"/>
      <w:numFmt w:val="bullet"/>
      <w:lvlText w:val=""/>
      <w:lvlJc w:val="left"/>
      <w:pPr>
        <w:ind w:left="720" w:hanging="360"/>
      </w:pPr>
      <w:rPr>
        <w:rFonts w:ascii="Wingdings" w:hAnsi="Wingdings" w:hint="default"/>
        <w:color w:val="00B05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B6F83"/>
    <w:multiLevelType w:val="hybridMultilevel"/>
    <w:tmpl w:val="A20ACE48"/>
    <w:lvl w:ilvl="0" w:tplc="6B982212">
      <w:start w:val="1"/>
      <w:numFmt w:val="bullet"/>
      <w:lvlText w:val=""/>
      <w:lvlJc w:val="left"/>
      <w:pPr>
        <w:ind w:left="720" w:hanging="360"/>
      </w:pPr>
      <w:rPr>
        <w:rFonts w:ascii="Symbol" w:hAnsi="Symbol" w:hint="default"/>
      </w:rPr>
    </w:lvl>
    <w:lvl w:ilvl="1" w:tplc="58144F76">
      <w:start w:val="1"/>
      <w:numFmt w:val="bullet"/>
      <w:lvlText w:val="o"/>
      <w:lvlJc w:val="left"/>
      <w:pPr>
        <w:ind w:left="1440" w:hanging="360"/>
      </w:pPr>
      <w:rPr>
        <w:rFonts w:ascii="Courier New" w:hAnsi="Courier New" w:cs="Courier New" w:hint="default"/>
      </w:rPr>
    </w:lvl>
    <w:lvl w:ilvl="2" w:tplc="B2063BE4" w:tentative="1">
      <w:start w:val="1"/>
      <w:numFmt w:val="bullet"/>
      <w:lvlText w:val=""/>
      <w:lvlJc w:val="left"/>
      <w:pPr>
        <w:ind w:left="2160" w:hanging="360"/>
      </w:pPr>
      <w:rPr>
        <w:rFonts w:ascii="Wingdings" w:hAnsi="Wingdings" w:hint="default"/>
      </w:rPr>
    </w:lvl>
    <w:lvl w:ilvl="3" w:tplc="27FA2488" w:tentative="1">
      <w:start w:val="1"/>
      <w:numFmt w:val="bullet"/>
      <w:lvlText w:val=""/>
      <w:lvlJc w:val="left"/>
      <w:pPr>
        <w:ind w:left="2880" w:hanging="360"/>
      </w:pPr>
      <w:rPr>
        <w:rFonts w:ascii="Symbol" w:hAnsi="Symbol" w:hint="default"/>
      </w:rPr>
    </w:lvl>
    <w:lvl w:ilvl="4" w:tplc="FBD60C1C" w:tentative="1">
      <w:start w:val="1"/>
      <w:numFmt w:val="bullet"/>
      <w:lvlText w:val="o"/>
      <w:lvlJc w:val="left"/>
      <w:pPr>
        <w:ind w:left="3600" w:hanging="360"/>
      </w:pPr>
      <w:rPr>
        <w:rFonts w:ascii="Courier New" w:hAnsi="Courier New" w:cs="Courier New" w:hint="default"/>
      </w:rPr>
    </w:lvl>
    <w:lvl w:ilvl="5" w:tplc="E6803D86" w:tentative="1">
      <w:start w:val="1"/>
      <w:numFmt w:val="bullet"/>
      <w:lvlText w:val=""/>
      <w:lvlJc w:val="left"/>
      <w:pPr>
        <w:ind w:left="4320" w:hanging="360"/>
      </w:pPr>
      <w:rPr>
        <w:rFonts w:ascii="Wingdings" w:hAnsi="Wingdings" w:hint="default"/>
      </w:rPr>
    </w:lvl>
    <w:lvl w:ilvl="6" w:tplc="B45EFC3A" w:tentative="1">
      <w:start w:val="1"/>
      <w:numFmt w:val="bullet"/>
      <w:lvlText w:val=""/>
      <w:lvlJc w:val="left"/>
      <w:pPr>
        <w:ind w:left="5040" w:hanging="360"/>
      </w:pPr>
      <w:rPr>
        <w:rFonts w:ascii="Symbol" w:hAnsi="Symbol" w:hint="default"/>
      </w:rPr>
    </w:lvl>
    <w:lvl w:ilvl="7" w:tplc="C7964AF2" w:tentative="1">
      <w:start w:val="1"/>
      <w:numFmt w:val="bullet"/>
      <w:lvlText w:val="o"/>
      <w:lvlJc w:val="left"/>
      <w:pPr>
        <w:ind w:left="5760" w:hanging="360"/>
      </w:pPr>
      <w:rPr>
        <w:rFonts w:ascii="Courier New" w:hAnsi="Courier New" w:cs="Courier New" w:hint="default"/>
      </w:rPr>
    </w:lvl>
    <w:lvl w:ilvl="8" w:tplc="B7F81D28" w:tentative="1">
      <w:start w:val="1"/>
      <w:numFmt w:val="bullet"/>
      <w:lvlText w:val=""/>
      <w:lvlJc w:val="left"/>
      <w:pPr>
        <w:ind w:left="6480" w:hanging="360"/>
      </w:pPr>
      <w:rPr>
        <w:rFonts w:ascii="Wingdings" w:hAnsi="Wingdings" w:hint="default"/>
      </w:rPr>
    </w:lvl>
  </w:abstractNum>
  <w:abstractNum w:abstractNumId="25" w15:restartNumberingAfterBreak="0">
    <w:nsid w:val="65456429"/>
    <w:multiLevelType w:val="multilevel"/>
    <w:tmpl w:val="E898CC72"/>
    <w:numStyleLink w:val="KeyPoints"/>
  </w:abstractNum>
  <w:abstractNum w:abstractNumId="26" w15:restartNumberingAfterBreak="0">
    <w:nsid w:val="66B74AE7"/>
    <w:multiLevelType w:val="hybridMultilevel"/>
    <w:tmpl w:val="2B8CFB7A"/>
    <w:lvl w:ilvl="0" w:tplc="FA308D50">
      <w:start w:val="1"/>
      <w:numFmt w:val="bullet"/>
      <w:lvlText w:val=""/>
      <w:lvlJc w:val="left"/>
      <w:pPr>
        <w:ind w:left="720" w:hanging="360"/>
      </w:pPr>
      <w:rPr>
        <w:rFonts w:ascii="Wingdings" w:hAnsi="Wingdings" w:hint="default"/>
        <w:color w:val="FFC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1A2CD3"/>
    <w:multiLevelType w:val="hybridMultilevel"/>
    <w:tmpl w:val="A1920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9B33F4"/>
    <w:multiLevelType w:val="hybridMultilevel"/>
    <w:tmpl w:val="94F26B8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9" w15:restartNumberingAfterBreak="0">
    <w:nsid w:val="70345311"/>
    <w:multiLevelType w:val="hybridMultilevel"/>
    <w:tmpl w:val="BD16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778216D0"/>
    <w:multiLevelType w:val="hybridMultilevel"/>
    <w:tmpl w:val="DE26D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F73071"/>
    <w:multiLevelType w:val="hybridMultilevel"/>
    <w:tmpl w:val="DD466108"/>
    <w:lvl w:ilvl="0" w:tplc="EF1CC2AA">
      <w:start w:val="1"/>
      <w:numFmt w:val="bullet"/>
      <w:lvlText w:val=""/>
      <w:lvlJc w:val="left"/>
      <w:pPr>
        <w:ind w:left="720" w:hanging="360"/>
      </w:pPr>
      <w:rPr>
        <w:rFonts w:ascii="Wingdings" w:hAnsi="Wingdings" w:hint="default"/>
        <w:color w:val="00B05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16"/>
  </w:num>
  <w:num w:numId="4">
    <w:abstractNumId w:val="25"/>
  </w:num>
  <w:num w:numId="5">
    <w:abstractNumId w:val="6"/>
    <w:lvlOverride w:ilvl="0">
      <w:lvl w:ilvl="0">
        <w:start w:val="1"/>
        <w:numFmt w:val="bullet"/>
        <w:pStyle w:val="ListBullet"/>
        <w:lvlText w:val=""/>
        <w:lvlJc w:val="left"/>
        <w:pPr>
          <w:ind w:left="369" w:hanging="369"/>
        </w:pPr>
        <w:rPr>
          <w:rFonts w:ascii="Symbol" w:hAnsi="Symbol" w:hint="default"/>
          <w:color w:val="auto"/>
        </w:rPr>
      </w:lvl>
    </w:lvlOverride>
  </w:num>
  <w:num w:numId="6">
    <w:abstractNumId w:val="12"/>
  </w:num>
  <w:num w:numId="7">
    <w:abstractNumId w:val="8"/>
  </w:num>
  <w:num w:numId="8">
    <w:abstractNumId w:val="13"/>
  </w:num>
  <w:num w:numId="9">
    <w:abstractNumId w:val="21"/>
  </w:num>
  <w:num w:numId="10">
    <w:abstractNumId w:val="20"/>
  </w:num>
  <w:num w:numId="11">
    <w:abstractNumId w:val="19"/>
  </w:num>
  <w:num w:numId="12">
    <w:abstractNumId w:val="4"/>
  </w:num>
  <w:num w:numId="13">
    <w:abstractNumId w:val="17"/>
  </w:num>
  <w:num w:numId="14">
    <w:abstractNumId w:val="7"/>
  </w:num>
  <w:num w:numId="15">
    <w:abstractNumId w:val="22"/>
  </w:num>
  <w:num w:numId="16">
    <w:abstractNumId w:val="10"/>
  </w:num>
  <w:num w:numId="17">
    <w:abstractNumId w:val="0"/>
  </w:num>
  <w:num w:numId="18">
    <w:abstractNumId w:val="6"/>
    <w:lvlOverride w:ilvl="0">
      <w:lvl w:ilvl="0">
        <w:start w:val="1"/>
        <w:numFmt w:val="bullet"/>
        <w:pStyle w:val="ListBullet"/>
        <w:lvlText w:val=""/>
        <w:lvlJc w:val="left"/>
        <w:pPr>
          <w:ind w:left="369" w:hanging="369"/>
        </w:pPr>
        <w:rPr>
          <w:rFonts w:ascii="Symbol" w:hAnsi="Symbol" w:hint="default"/>
          <w:color w:val="000000" w:themeColor="text1"/>
        </w:rPr>
      </w:lvl>
    </w:lvlOverride>
  </w:num>
  <w:num w:numId="19">
    <w:abstractNumId w:val="9"/>
  </w:num>
  <w:num w:numId="20">
    <w:abstractNumId w:val="11"/>
  </w:num>
  <w:num w:numId="21">
    <w:abstractNumId w:val="24"/>
  </w:num>
  <w:num w:numId="22">
    <w:abstractNumId w:val="23"/>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9"/>
  </w:num>
  <w:num w:numId="26">
    <w:abstractNumId w:val="27"/>
  </w:num>
  <w:num w:numId="27">
    <w:abstractNumId w:val="31"/>
  </w:num>
  <w:num w:numId="28">
    <w:abstractNumId w:val="18"/>
  </w:num>
  <w:num w:numId="29">
    <w:abstractNumId w:val="5"/>
  </w:num>
  <w:num w:numId="30">
    <w:abstractNumId w:val="15"/>
  </w:num>
  <w:num w:numId="31">
    <w:abstractNumId w:val="14"/>
  </w:num>
  <w:num w:numId="32">
    <w:abstractNumId w:val="32"/>
  </w:num>
  <w:num w:numId="33">
    <w:abstractNumId w:val="3"/>
  </w:num>
  <w:num w:numId="34">
    <w:abstractNumId w:val="2"/>
  </w:num>
  <w:num w:numId="35">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drawingGridHorizontalSpacing w:val="100"/>
  <w:displayHorizontalDrawingGridEvery w:val="2"/>
  <w:displayVerticalDrawingGridEvery w:val="2"/>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84"/>
    <w:rsid w:val="00000A56"/>
    <w:rsid w:val="00000CD6"/>
    <w:rsid w:val="000026CF"/>
    <w:rsid w:val="000044EA"/>
    <w:rsid w:val="00004AEE"/>
    <w:rsid w:val="000050BC"/>
    <w:rsid w:val="00005CAA"/>
    <w:rsid w:val="000064A1"/>
    <w:rsid w:val="00006A77"/>
    <w:rsid w:val="00007153"/>
    <w:rsid w:val="000079C8"/>
    <w:rsid w:val="00010210"/>
    <w:rsid w:val="000107EB"/>
    <w:rsid w:val="00011CCC"/>
    <w:rsid w:val="00012C0D"/>
    <w:rsid w:val="00012D66"/>
    <w:rsid w:val="00012E66"/>
    <w:rsid w:val="000144CF"/>
    <w:rsid w:val="00015ADA"/>
    <w:rsid w:val="00020A54"/>
    <w:rsid w:val="00020C99"/>
    <w:rsid w:val="00021C07"/>
    <w:rsid w:val="00026478"/>
    <w:rsid w:val="0002707B"/>
    <w:rsid w:val="0003040F"/>
    <w:rsid w:val="000310D3"/>
    <w:rsid w:val="000317B7"/>
    <w:rsid w:val="00031DE5"/>
    <w:rsid w:val="00031EF1"/>
    <w:rsid w:val="00033558"/>
    <w:rsid w:val="000335A0"/>
    <w:rsid w:val="0003376E"/>
    <w:rsid w:val="00035B22"/>
    <w:rsid w:val="00042E18"/>
    <w:rsid w:val="00044199"/>
    <w:rsid w:val="0005148E"/>
    <w:rsid w:val="00052DF0"/>
    <w:rsid w:val="00056C3C"/>
    <w:rsid w:val="000607A2"/>
    <w:rsid w:val="00062054"/>
    <w:rsid w:val="00066E6E"/>
    <w:rsid w:val="000714F8"/>
    <w:rsid w:val="00071CD3"/>
    <w:rsid w:val="000725E5"/>
    <w:rsid w:val="0007298E"/>
    <w:rsid w:val="00072C5A"/>
    <w:rsid w:val="00073645"/>
    <w:rsid w:val="0007469C"/>
    <w:rsid w:val="000759E5"/>
    <w:rsid w:val="00076520"/>
    <w:rsid w:val="00076DFB"/>
    <w:rsid w:val="000808DF"/>
    <w:rsid w:val="00082146"/>
    <w:rsid w:val="00082F92"/>
    <w:rsid w:val="00084AC6"/>
    <w:rsid w:val="00084CB7"/>
    <w:rsid w:val="000851B1"/>
    <w:rsid w:val="000855C3"/>
    <w:rsid w:val="00086AEB"/>
    <w:rsid w:val="00086C97"/>
    <w:rsid w:val="00086E38"/>
    <w:rsid w:val="0008708C"/>
    <w:rsid w:val="00087723"/>
    <w:rsid w:val="00087944"/>
    <w:rsid w:val="000914B0"/>
    <w:rsid w:val="00091608"/>
    <w:rsid w:val="00092165"/>
    <w:rsid w:val="00093157"/>
    <w:rsid w:val="00093160"/>
    <w:rsid w:val="00093259"/>
    <w:rsid w:val="0009333C"/>
    <w:rsid w:val="0009704F"/>
    <w:rsid w:val="0009740E"/>
    <w:rsid w:val="000A0F11"/>
    <w:rsid w:val="000A125A"/>
    <w:rsid w:val="000A19E9"/>
    <w:rsid w:val="000A29CA"/>
    <w:rsid w:val="000A3F32"/>
    <w:rsid w:val="000A474A"/>
    <w:rsid w:val="000A57CD"/>
    <w:rsid w:val="000A6644"/>
    <w:rsid w:val="000A6E53"/>
    <w:rsid w:val="000A767E"/>
    <w:rsid w:val="000A7C15"/>
    <w:rsid w:val="000A7CAB"/>
    <w:rsid w:val="000B099E"/>
    <w:rsid w:val="000B1403"/>
    <w:rsid w:val="000B1B8C"/>
    <w:rsid w:val="000B2B9A"/>
    <w:rsid w:val="000B3758"/>
    <w:rsid w:val="000B4FDD"/>
    <w:rsid w:val="000B5214"/>
    <w:rsid w:val="000B6B4F"/>
    <w:rsid w:val="000B7681"/>
    <w:rsid w:val="000B7B42"/>
    <w:rsid w:val="000C011D"/>
    <w:rsid w:val="000C02B7"/>
    <w:rsid w:val="000C24BA"/>
    <w:rsid w:val="000C5100"/>
    <w:rsid w:val="000C5342"/>
    <w:rsid w:val="000C706A"/>
    <w:rsid w:val="000C7561"/>
    <w:rsid w:val="000D0B50"/>
    <w:rsid w:val="000D115C"/>
    <w:rsid w:val="000D1F5D"/>
    <w:rsid w:val="000D2887"/>
    <w:rsid w:val="000D2CE2"/>
    <w:rsid w:val="000D4390"/>
    <w:rsid w:val="000D4627"/>
    <w:rsid w:val="000D541A"/>
    <w:rsid w:val="000D609A"/>
    <w:rsid w:val="000D697B"/>
    <w:rsid w:val="000D6D63"/>
    <w:rsid w:val="000E0081"/>
    <w:rsid w:val="000E03CC"/>
    <w:rsid w:val="000E07CF"/>
    <w:rsid w:val="000E2F55"/>
    <w:rsid w:val="000E31C1"/>
    <w:rsid w:val="000E361A"/>
    <w:rsid w:val="000E4D75"/>
    <w:rsid w:val="000E533D"/>
    <w:rsid w:val="000E6B28"/>
    <w:rsid w:val="000F078E"/>
    <w:rsid w:val="000F2CF2"/>
    <w:rsid w:val="000F36FF"/>
    <w:rsid w:val="000F4860"/>
    <w:rsid w:val="000F5403"/>
    <w:rsid w:val="000F5671"/>
    <w:rsid w:val="000F6687"/>
    <w:rsid w:val="000F7B40"/>
    <w:rsid w:val="00100155"/>
    <w:rsid w:val="00100BEF"/>
    <w:rsid w:val="0010273D"/>
    <w:rsid w:val="0010274C"/>
    <w:rsid w:val="00102915"/>
    <w:rsid w:val="001049CD"/>
    <w:rsid w:val="00104B5E"/>
    <w:rsid w:val="001056A5"/>
    <w:rsid w:val="00106B16"/>
    <w:rsid w:val="00107E47"/>
    <w:rsid w:val="00107E4E"/>
    <w:rsid w:val="00111326"/>
    <w:rsid w:val="00113FF6"/>
    <w:rsid w:val="0011498E"/>
    <w:rsid w:val="00114B64"/>
    <w:rsid w:val="00114C91"/>
    <w:rsid w:val="00117A45"/>
    <w:rsid w:val="001224AE"/>
    <w:rsid w:val="00123C65"/>
    <w:rsid w:val="00124AA2"/>
    <w:rsid w:val="00124AF4"/>
    <w:rsid w:val="00124C6C"/>
    <w:rsid w:val="00124CBD"/>
    <w:rsid w:val="00127604"/>
    <w:rsid w:val="0012786E"/>
    <w:rsid w:val="0013150F"/>
    <w:rsid w:val="00131723"/>
    <w:rsid w:val="001334F3"/>
    <w:rsid w:val="001337D4"/>
    <w:rsid w:val="00136DDF"/>
    <w:rsid w:val="0014044E"/>
    <w:rsid w:val="00140CC4"/>
    <w:rsid w:val="00142006"/>
    <w:rsid w:val="00142D97"/>
    <w:rsid w:val="00143303"/>
    <w:rsid w:val="00144A56"/>
    <w:rsid w:val="00147C12"/>
    <w:rsid w:val="00150489"/>
    <w:rsid w:val="00151160"/>
    <w:rsid w:val="001527A1"/>
    <w:rsid w:val="00152F96"/>
    <w:rsid w:val="001530DC"/>
    <w:rsid w:val="001536FA"/>
    <w:rsid w:val="0015418A"/>
    <w:rsid w:val="00154989"/>
    <w:rsid w:val="0015501F"/>
    <w:rsid w:val="001556C0"/>
    <w:rsid w:val="00155A9F"/>
    <w:rsid w:val="0015688E"/>
    <w:rsid w:val="00156B25"/>
    <w:rsid w:val="00157827"/>
    <w:rsid w:val="00160262"/>
    <w:rsid w:val="0016084C"/>
    <w:rsid w:val="00160A72"/>
    <w:rsid w:val="0016157D"/>
    <w:rsid w:val="00162918"/>
    <w:rsid w:val="00162A1C"/>
    <w:rsid w:val="00162B62"/>
    <w:rsid w:val="00164E5F"/>
    <w:rsid w:val="0016522B"/>
    <w:rsid w:val="00165EAA"/>
    <w:rsid w:val="00166938"/>
    <w:rsid w:val="0016780A"/>
    <w:rsid w:val="00170A81"/>
    <w:rsid w:val="001713FA"/>
    <w:rsid w:val="0017255A"/>
    <w:rsid w:val="001725C0"/>
    <w:rsid w:val="00173EBF"/>
    <w:rsid w:val="00174D34"/>
    <w:rsid w:val="00175ED3"/>
    <w:rsid w:val="00176837"/>
    <w:rsid w:val="00176BE9"/>
    <w:rsid w:val="00177EB9"/>
    <w:rsid w:val="001806DA"/>
    <w:rsid w:val="00180D50"/>
    <w:rsid w:val="00184161"/>
    <w:rsid w:val="001842A2"/>
    <w:rsid w:val="00184AAD"/>
    <w:rsid w:val="00185B15"/>
    <w:rsid w:val="00187FA8"/>
    <w:rsid w:val="0019090C"/>
    <w:rsid w:val="00192F47"/>
    <w:rsid w:val="00192F5E"/>
    <w:rsid w:val="001934F9"/>
    <w:rsid w:val="001945B0"/>
    <w:rsid w:val="00194D8E"/>
    <w:rsid w:val="00195E23"/>
    <w:rsid w:val="00196AAE"/>
    <w:rsid w:val="00197772"/>
    <w:rsid w:val="001A371A"/>
    <w:rsid w:val="001A3DB2"/>
    <w:rsid w:val="001A3F98"/>
    <w:rsid w:val="001A4055"/>
    <w:rsid w:val="001A51C8"/>
    <w:rsid w:val="001A7129"/>
    <w:rsid w:val="001A7337"/>
    <w:rsid w:val="001B06C7"/>
    <w:rsid w:val="001B082A"/>
    <w:rsid w:val="001B4CA8"/>
    <w:rsid w:val="001B5EA1"/>
    <w:rsid w:val="001B66B9"/>
    <w:rsid w:val="001C1599"/>
    <w:rsid w:val="001C302E"/>
    <w:rsid w:val="001C3CBC"/>
    <w:rsid w:val="001C4F3D"/>
    <w:rsid w:val="001C51E8"/>
    <w:rsid w:val="001D0CDC"/>
    <w:rsid w:val="001D1424"/>
    <w:rsid w:val="001D1C14"/>
    <w:rsid w:val="001D1D82"/>
    <w:rsid w:val="001D34E3"/>
    <w:rsid w:val="001D5321"/>
    <w:rsid w:val="001D670C"/>
    <w:rsid w:val="001D7854"/>
    <w:rsid w:val="001D7955"/>
    <w:rsid w:val="001E1182"/>
    <w:rsid w:val="001E13CA"/>
    <w:rsid w:val="001E1AA1"/>
    <w:rsid w:val="001E1E68"/>
    <w:rsid w:val="001E32B1"/>
    <w:rsid w:val="001E3D81"/>
    <w:rsid w:val="001E7B49"/>
    <w:rsid w:val="001E7D47"/>
    <w:rsid w:val="001F0CDA"/>
    <w:rsid w:val="001F17DA"/>
    <w:rsid w:val="001F2063"/>
    <w:rsid w:val="001F507D"/>
    <w:rsid w:val="001F5258"/>
    <w:rsid w:val="001F551D"/>
    <w:rsid w:val="001F58A3"/>
    <w:rsid w:val="001F6FEF"/>
    <w:rsid w:val="00200A09"/>
    <w:rsid w:val="00202C90"/>
    <w:rsid w:val="002030D3"/>
    <w:rsid w:val="00203E48"/>
    <w:rsid w:val="00205A70"/>
    <w:rsid w:val="00205FF5"/>
    <w:rsid w:val="00206265"/>
    <w:rsid w:val="00207DE6"/>
    <w:rsid w:val="00213168"/>
    <w:rsid w:val="0021328B"/>
    <w:rsid w:val="00213DE8"/>
    <w:rsid w:val="00216118"/>
    <w:rsid w:val="00216D65"/>
    <w:rsid w:val="002170BA"/>
    <w:rsid w:val="00220502"/>
    <w:rsid w:val="0022089B"/>
    <w:rsid w:val="002209AB"/>
    <w:rsid w:val="00221EFF"/>
    <w:rsid w:val="00222054"/>
    <w:rsid w:val="00222814"/>
    <w:rsid w:val="00222C89"/>
    <w:rsid w:val="00224477"/>
    <w:rsid w:val="002251E3"/>
    <w:rsid w:val="0022545D"/>
    <w:rsid w:val="00225A42"/>
    <w:rsid w:val="00226405"/>
    <w:rsid w:val="002268E9"/>
    <w:rsid w:val="002278AA"/>
    <w:rsid w:val="00227A95"/>
    <w:rsid w:val="002316BD"/>
    <w:rsid w:val="00232594"/>
    <w:rsid w:val="002327E9"/>
    <w:rsid w:val="00232E1D"/>
    <w:rsid w:val="00233283"/>
    <w:rsid w:val="00233DDC"/>
    <w:rsid w:val="00234AAE"/>
    <w:rsid w:val="002359B7"/>
    <w:rsid w:val="00235F8F"/>
    <w:rsid w:val="00236DC5"/>
    <w:rsid w:val="00237A45"/>
    <w:rsid w:val="00237D55"/>
    <w:rsid w:val="00240011"/>
    <w:rsid w:val="0024191B"/>
    <w:rsid w:val="00241B4A"/>
    <w:rsid w:val="00242659"/>
    <w:rsid w:val="00243D9D"/>
    <w:rsid w:val="0024639B"/>
    <w:rsid w:val="00246759"/>
    <w:rsid w:val="00247321"/>
    <w:rsid w:val="002473FC"/>
    <w:rsid w:val="00250754"/>
    <w:rsid w:val="002513B5"/>
    <w:rsid w:val="00251C14"/>
    <w:rsid w:val="00252E3C"/>
    <w:rsid w:val="00252E44"/>
    <w:rsid w:val="002569B8"/>
    <w:rsid w:val="00256FCA"/>
    <w:rsid w:val="00260063"/>
    <w:rsid w:val="00261EBE"/>
    <w:rsid w:val="00262198"/>
    <w:rsid w:val="0026295E"/>
    <w:rsid w:val="00263B7E"/>
    <w:rsid w:val="00263ECC"/>
    <w:rsid w:val="002643C4"/>
    <w:rsid w:val="00265FAC"/>
    <w:rsid w:val="00266EC5"/>
    <w:rsid w:val="00267128"/>
    <w:rsid w:val="00267FBD"/>
    <w:rsid w:val="0027108C"/>
    <w:rsid w:val="002728CC"/>
    <w:rsid w:val="00272B94"/>
    <w:rsid w:val="00272EF8"/>
    <w:rsid w:val="0027353F"/>
    <w:rsid w:val="00274A76"/>
    <w:rsid w:val="00274AA4"/>
    <w:rsid w:val="002764BD"/>
    <w:rsid w:val="0028051A"/>
    <w:rsid w:val="00281015"/>
    <w:rsid w:val="00283C54"/>
    <w:rsid w:val="00284690"/>
    <w:rsid w:val="00284CE1"/>
    <w:rsid w:val="00285F1B"/>
    <w:rsid w:val="00286D8A"/>
    <w:rsid w:val="00286FA2"/>
    <w:rsid w:val="002874EC"/>
    <w:rsid w:val="002875CA"/>
    <w:rsid w:val="00287BA1"/>
    <w:rsid w:val="00292B81"/>
    <w:rsid w:val="002933A7"/>
    <w:rsid w:val="002960E0"/>
    <w:rsid w:val="00296582"/>
    <w:rsid w:val="002A0383"/>
    <w:rsid w:val="002A1563"/>
    <w:rsid w:val="002A2406"/>
    <w:rsid w:val="002A29D8"/>
    <w:rsid w:val="002A29F8"/>
    <w:rsid w:val="002A307C"/>
    <w:rsid w:val="002A3C86"/>
    <w:rsid w:val="002A58AF"/>
    <w:rsid w:val="002A6E06"/>
    <w:rsid w:val="002A6E0A"/>
    <w:rsid w:val="002B18AE"/>
    <w:rsid w:val="002B1DD3"/>
    <w:rsid w:val="002B2346"/>
    <w:rsid w:val="002B36E2"/>
    <w:rsid w:val="002B3C61"/>
    <w:rsid w:val="002B7690"/>
    <w:rsid w:val="002B773B"/>
    <w:rsid w:val="002B7B63"/>
    <w:rsid w:val="002C0E9F"/>
    <w:rsid w:val="002C1623"/>
    <w:rsid w:val="002C1797"/>
    <w:rsid w:val="002C1C93"/>
    <w:rsid w:val="002C38AC"/>
    <w:rsid w:val="002C5066"/>
    <w:rsid w:val="002C5813"/>
    <w:rsid w:val="002D027B"/>
    <w:rsid w:val="002D16C4"/>
    <w:rsid w:val="002D1D4F"/>
    <w:rsid w:val="002D4AAC"/>
    <w:rsid w:val="002D4EE2"/>
    <w:rsid w:val="002D521E"/>
    <w:rsid w:val="002D5FC3"/>
    <w:rsid w:val="002D6233"/>
    <w:rsid w:val="002E01F9"/>
    <w:rsid w:val="002E0373"/>
    <w:rsid w:val="002E12E4"/>
    <w:rsid w:val="002E229F"/>
    <w:rsid w:val="002E2868"/>
    <w:rsid w:val="002E3BE8"/>
    <w:rsid w:val="002E48AC"/>
    <w:rsid w:val="002E6F06"/>
    <w:rsid w:val="002E7A9A"/>
    <w:rsid w:val="002E7AAE"/>
    <w:rsid w:val="002F045A"/>
    <w:rsid w:val="002F0613"/>
    <w:rsid w:val="002F3179"/>
    <w:rsid w:val="002F3DBD"/>
    <w:rsid w:val="002F4478"/>
    <w:rsid w:val="002F4D79"/>
    <w:rsid w:val="002F54D4"/>
    <w:rsid w:val="002F5E14"/>
    <w:rsid w:val="0030039D"/>
    <w:rsid w:val="003006C1"/>
    <w:rsid w:val="00300923"/>
    <w:rsid w:val="00300A1D"/>
    <w:rsid w:val="00301834"/>
    <w:rsid w:val="0030246E"/>
    <w:rsid w:val="0030326F"/>
    <w:rsid w:val="00305E07"/>
    <w:rsid w:val="00310701"/>
    <w:rsid w:val="00310756"/>
    <w:rsid w:val="00310C90"/>
    <w:rsid w:val="00310F4A"/>
    <w:rsid w:val="0031283D"/>
    <w:rsid w:val="00313369"/>
    <w:rsid w:val="00314282"/>
    <w:rsid w:val="00315980"/>
    <w:rsid w:val="003160FF"/>
    <w:rsid w:val="00316F7F"/>
    <w:rsid w:val="00317579"/>
    <w:rsid w:val="003178E3"/>
    <w:rsid w:val="00317FE6"/>
    <w:rsid w:val="00320AD7"/>
    <w:rsid w:val="003218E8"/>
    <w:rsid w:val="0032470D"/>
    <w:rsid w:val="00325B6E"/>
    <w:rsid w:val="00325E34"/>
    <w:rsid w:val="00327141"/>
    <w:rsid w:val="00330DCE"/>
    <w:rsid w:val="00331E11"/>
    <w:rsid w:val="00333592"/>
    <w:rsid w:val="00334761"/>
    <w:rsid w:val="0033590E"/>
    <w:rsid w:val="00335F02"/>
    <w:rsid w:val="00336731"/>
    <w:rsid w:val="00337EBC"/>
    <w:rsid w:val="00340750"/>
    <w:rsid w:val="00340949"/>
    <w:rsid w:val="0034191B"/>
    <w:rsid w:val="00341DCD"/>
    <w:rsid w:val="00343ADD"/>
    <w:rsid w:val="0034563E"/>
    <w:rsid w:val="003461B6"/>
    <w:rsid w:val="00347BCA"/>
    <w:rsid w:val="00347DEF"/>
    <w:rsid w:val="00350757"/>
    <w:rsid w:val="00351103"/>
    <w:rsid w:val="003512B5"/>
    <w:rsid w:val="003518D6"/>
    <w:rsid w:val="00352B85"/>
    <w:rsid w:val="0035387B"/>
    <w:rsid w:val="0035460C"/>
    <w:rsid w:val="003546CE"/>
    <w:rsid w:val="00354ADB"/>
    <w:rsid w:val="003553C7"/>
    <w:rsid w:val="003556BD"/>
    <w:rsid w:val="0035695E"/>
    <w:rsid w:val="00356BDE"/>
    <w:rsid w:val="003576D2"/>
    <w:rsid w:val="00360C65"/>
    <w:rsid w:val="00360FA4"/>
    <w:rsid w:val="003610AE"/>
    <w:rsid w:val="00362206"/>
    <w:rsid w:val="003628EF"/>
    <w:rsid w:val="0036299B"/>
    <w:rsid w:val="00362F01"/>
    <w:rsid w:val="00364B24"/>
    <w:rsid w:val="00365147"/>
    <w:rsid w:val="00367E80"/>
    <w:rsid w:val="0037016E"/>
    <w:rsid w:val="00372810"/>
    <w:rsid w:val="00372908"/>
    <w:rsid w:val="00373D5D"/>
    <w:rsid w:val="003742B4"/>
    <w:rsid w:val="003744C4"/>
    <w:rsid w:val="00374548"/>
    <w:rsid w:val="00374D85"/>
    <w:rsid w:val="00374FAD"/>
    <w:rsid w:val="00376FB2"/>
    <w:rsid w:val="0038014B"/>
    <w:rsid w:val="00380B49"/>
    <w:rsid w:val="00383020"/>
    <w:rsid w:val="00383573"/>
    <w:rsid w:val="0038371E"/>
    <w:rsid w:val="00383831"/>
    <w:rsid w:val="003852CF"/>
    <w:rsid w:val="00385836"/>
    <w:rsid w:val="00386229"/>
    <w:rsid w:val="00386A07"/>
    <w:rsid w:val="003927F0"/>
    <w:rsid w:val="0039291B"/>
    <w:rsid w:val="00392E5C"/>
    <w:rsid w:val="00392F86"/>
    <w:rsid w:val="00392FC7"/>
    <w:rsid w:val="00393957"/>
    <w:rsid w:val="00393B4C"/>
    <w:rsid w:val="00394D7E"/>
    <w:rsid w:val="00395FEE"/>
    <w:rsid w:val="003975FD"/>
    <w:rsid w:val="00397C47"/>
    <w:rsid w:val="003A06F9"/>
    <w:rsid w:val="003A0992"/>
    <w:rsid w:val="003A2FAC"/>
    <w:rsid w:val="003A46FC"/>
    <w:rsid w:val="003A4CBB"/>
    <w:rsid w:val="003A5140"/>
    <w:rsid w:val="003B057D"/>
    <w:rsid w:val="003B3634"/>
    <w:rsid w:val="003B60CC"/>
    <w:rsid w:val="003C0465"/>
    <w:rsid w:val="003C1B25"/>
    <w:rsid w:val="003C2443"/>
    <w:rsid w:val="003C3979"/>
    <w:rsid w:val="003C5662"/>
    <w:rsid w:val="003C5A86"/>
    <w:rsid w:val="003C5C29"/>
    <w:rsid w:val="003C5DA3"/>
    <w:rsid w:val="003C6BB2"/>
    <w:rsid w:val="003D14FD"/>
    <w:rsid w:val="003D2650"/>
    <w:rsid w:val="003D2A4B"/>
    <w:rsid w:val="003D34E7"/>
    <w:rsid w:val="003D4774"/>
    <w:rsid w:val="003D4BCD"/>
    <w:rsid w:val="003D643A"/>
    <w:rsid w:val="003D6C2B"/>
    <w:rsid w:val="003E01D8"/>
    <w:rsid w:val="003E0408"/>
    <w:rsid w:val="003E1E26"/>
    <w:rsid w:val="003E2100"/>
    <w:rsid w:val="003E2158"/>
    <w:rsid w:val="003E2A92"/>
    <w:rsid w:val="003E5E20"/>
    <w:rsid w:val="003F003E"/>
    <w:rsid w:val="003F0385"/>
    <w:rsid w:val="003F089D"/>
    <w:rsid w:val="003F37BC"/>
    <w:rsid w:val="003F60AD"/>
    <w:rsid w:val="003F6F5B"/>
    <w:rsid w:val="004002A7"/>
    <w:rsid w:val="00401C5C"/>
    <w:rsid w:val="00402162"/>
    <w:rsid w:val="0040342D"/>
    <w:rsid w:val="004037B0"/>
    <w:rsid w:val="00404E20"/>
    <w:rsid w:val="004053FC"/>
    <w:rsid w:val="004106C8"/>
    <w:rsid w:val="004106EB"/>
    <w:rsid w:val="00410BA1"/>
    <w:rsid w:val="0041192D"/>
    <w:rsid w:val="00411E8D"/>
    <w:rsid w:val="0041392E"/>
    <w:rsid w:val="00413EE1"/>
    <w:rsid w:val="00413F10"/>
    <w:rsid w:val="004146B5"/>
    <w:rsid w:val="0041729F"/>
    <w:rsid w:val="00417539"/>
    <w:rsid w:val="0042128E"/>
    <w:rsid w:val="00421327"/>
    <w:rsid w:val="00421E3C"/>
    <w:rsid w:val="00424627"/>
    <w:rsid w:val="004250C0"/>
    <w:rsid w:val="00425237"/>
    <w:rsid w:val="0042666F"/>
    <w:rsid w:val="00427204"/>
    <w:rsid w:val="00432B60"/>
    <w:rsid w:val="00432B6F"/>
    <w:rsid w:val="00433399"/>
    <w:rsid w:val="00434323"/>
    <w:rsid w:val="00435DA6"/>
    <w:rsid w:val="004373CB"/>
    <w:rsid w:val="004404F1"/>
    <w:rsid w:val="00440619"/>
    <w:rsid w:val="00440698"/>
    <w:rsid w:val="00440E2B"/>
    <w:rsid w:val="00440E8D"/>
    <w:rsid w:val="004415F5"/>
    <w:rsid w:val="00441EEE"/>
    <w:rsid w:val="00446F54"/>
    <w:rsid w:val="00447DFD"/>
    <w:rsid w:val="004519D4"/>
    <w:rsid w:val="00451D23"/>
    <w:rsid w:val="0045363D"/>
    <w:rsid w:val="004540E2"/>
    <w:rsid w:val="00454454"/>
    <w:rsid w:val="0045459E"/>
    <w:rsid w:val="00454C97"/>
    <w:rsid w:val="004571DD"/>
    <w:rsid w:val="0046227F"/>
    <w:rsid w:val="00463209"/>
    <w:rsid w:val="00463E60"/>
    <w:rsid w:val="004649DF"/>
    <w:rsid w:val="00464C2C"/>
    <w:rsid w:val="00465AA1"/>
    <w:rsid w:val="00467924"/>
    <w:rsid w:val="00467D65"/>
    <w:rsid w:val="004712A5"/>
    <w:rsid w:val="0047266F"/>
    <w:rsid w:val="004731B3"/>
    <w:rsid w:val="004747F8"/>
    <w:rsid w:val="00474910"/>
    <w:rsid w:val="00475E7E"/>
    <w:rsid w:val="0047641C"/>
    <w:rsid w:val="00476D6B"/>
    <w:rsid w:val="00477290"/>
    <w:rsid w:val="00477DF9"/>
    <w:rsid w:val="00480E61"/>
    <w:rsid w:val="00481895"/>
    <w:rsid w:val="004820A8"/>
    <w:rsid w:val="004828AE"/>
    <w:rsid w:val="00484D8D"/>
    <w:rsid w:val="00486CCC"/>
    <w:rsid w:val="00491F28"/>
    <w:rsid w:val="00492C16"/>
    <w:rsid w:val="0049341C"/>
    <w:rsid w:val="0049358B"/>
    <w:rsid w:val="004952BD"/>
    <w:rsid w:val="0049581C"/>
    <w:rsid w:val="00495A96"/>
    <w:rsid w:val="00496E4D"/>
    <w:rsid w:val="00497DD3"/>
    <w:rsid w:val="004A0678"/>
    <w:rsid w:val="004A128D"/>
    <w:rsid w:val="004A14FF"/>
    <w:rsid w:val="004A20CC"/>
    <w:rsid w:val="004A2A22"/>
    <w:rsid w:val="004A2B46"/>
    <w:rsid w:val="004A3259"/>
    <w:rsid w:val="004A41BC"/>
    <w:rsid w:val="004A48A3"/>
    <w:rsid w:val="004A4AF8"/>
    <w:rsid w:val="004A4B31"/>
    <w:rsid w:val="004A534E"/>
    <w:rsid w:val="004A7B4D"/>
    <w:rsid w:val="004A7D0E"/>
    <w:rsid w:val="004B0157"/>
    <w:rsid w:val="004B0291"/>
    <w:rsid w:val="004B0665"/>
    <w:rsid w:val="004B0A20"/>
    <w:rsid w:val="004B0D92"/>
    <w:rsid w:val="004B0EC0"/>
    <w:rsid w:val="004B3556"/>
    <w:rsid w:val="004B37E9"/>
    <w:rsid w:val="004B3D29"/>
    <w:rsid w:val="004B4556"/>
    <w:rsid w:val="004B4752"/>
    <w:rsid w:val="004B4885"/>
    <w:rsid w:val="004B5045"/>
    <w:rsid w:val="004B66F1"/>
    <w:rsid w:val="004C016E"/>
    <w:rsid w:val="004C01E9"/>
    <w:rsid w:val="004C3EA0"/>
    <w:rsid w:val="004C4FE6"/>
    <w:rsid w:val="004C5B3F"/>
    <w:rsid w:val="004C72AD"/>
    <w:rsid w:val="004D0F4F"/>
    <w:rsid w:val="004D4E9F"/>
    <w:rsid w:val="004D562A"/>
    <w:rsid w:val="004E0DCE"/>
    <w:rsid w:val="004E1E9C"/>
    <w:rsid w:val="004E2808"/>
    <w:rsid w:val="004E3E58"/>
    <w:rsid w:val="004E3F8E"/>
    <w:rsid w:val="004E57A1"/>
    <w:rsid w:val="004E6AA6"/>
    <w:rsid w:val="004E7648"/>
    <w:rsid w:val="004F1F18"/>
    <w:rsid w:val="004F3DFC"/>
    <w:rsid w:val="004F7169"/>
    <w:rsid w:val="004F76E5"/>
    <w:rsid w:val="004F79C4"/>
    <w:rsid w:val="00500D66"/>
    <w:rsid w:val="00501CD5"/>
    <w:rsid w:val="00502C6F"/>
    <w:rsid w:val="00504812"/>
    <w:rsid w:val="00504AD5"/>
    <w:rsid w:val="00506C48"/>
    <w:rsid w:val="0050792D"/>
    <w:rsid w:val="00513AE6"/>
    <w:rsid w:val="00514BA8"/>
    <w:rsid w:val="00514C8E"/>
    <w:rsid w:val="00521AC9"/>
    <w:rsid w:val="00522678"/>
    <w:rsid w:val="00522970"/>
    <w:rsid w:val="00523414"/>
    <w:rsid w:val="00523578"/>
    <w:rsid w:val="00525370"/>
    <w:rsid w:val="00525508"/>
    <w:rsid w:val="00526290"/>
    <w:rsid w:val="0052664D"/>
    <w:rsid w:val="0052684E"/>
    <w:rsid w:val="005278D2"/>
    <w:rsid w:val="00531DBF"/>
    <w:rsid w:val="00534621"/>
    <w:rsid w:val="00534CC9"/>
    <w:rsid w:val="00534FCB"/>
    <w:rsid w:val="005353DE"/>
    <w:rsid w:val="0053625D"/>
    <w:rsid w:val="0053778C"/>
    <w:rsid w:val="00540080"/>
    <w:rsid w:val="00540AD0"/>
    <w:rsid w:val="00540E53"/>
    <w:rsid w:val="005415AA"/>
    <w:rsid w:val="00542176"/>
    <w:rsid w:val="00542567"/>
    <w:rsid w:val="00542CF1"/>
    <w:rsid w:val="00543C91"/>
    <w:rsid w:val="00544C11"/>
    <w:rsid w:val="00545074"/>
    <w:rsid w:val="00545759"/>
    <w:rsid w:val="00545BE0"/>
    <w:rsid w:val="00546930"/>
    <w:rsid w:val="005474B7"/>
    <w:rsid w:val="00552E3F"/>
    <w:rsid w:val="00554AE6"/>
    <w:rsid w:val="00554C6A"/>
    <w:rsid w:val="005552AF"/>
    <w:rsid w:val="005552BB"/>
    <w:rsid w:val="00556171"/>
    <w:rsid w:val="005569A3"/>
    <w:rsid w:val="00556AA7"/>
    <w:rsid w:val="00560213"/>
    <w:rsid w:val="00560ACD"/>
    <w:rsid w:val="00560B75"/>
    <w:rsid w:val="005622E0"/>
    <w:rsid w:val="00562E85"/>
    <w:rsid w:val="0056332F"/>
    <w:rsid w:val="00564419"/>
    <w:rsid w:val="00564809"/>
    <w:rsid w:val="005648DF"/>
    <w:rsid w:val="00565AAA"/>
    <w:rsid w:val="00566818"/>
    <w:rsid w:val="00570BD3"/>
    <w:rsid w:val="00570DE5"/>
    <w:rsid w:val="005719B3"/>
    <w:rsid w:val="00571AA3"/>
    <w:rsid w:val="0057295E"/>
    <w:rsid w:val="00573AA0"/>
    <w:rsid w:val="00575031"/>
    <w:rsid w:val="0057583A"/>
    <w:rsid w:val="00576665"/>
    <w:rsid w:val="00577327"/>
    <w:rsid w:val="00577494"/>
    <w:rsid w:val="005801D5"/>
    <w:rsid w:val="00580496"/>
    <w:rsid w:val="00581C39"/>
    <w:rsid w:val="00582EFF"/>
    <w:rsid w:val="00583299"/>
    <w:rsid w:val="00583BB4"/>
    <w:rsid w:val="00584DA9"/>
    <w:rsid w:val="00585B65"/>
    <w:rsid w:val="00586F7B"/>
    <w:rsid w:val="00587E36"/>
    <w:rsid w:val="005903B6"/>
    <w:rsid w:val="00590AB9"/>
    <w:rsid w:val="00591582"/>
    <w:rsid w:val="00595019"/>
    <w:rsid w:val="005954BB"/>
    <w:rsid w:val="005972D6"/>
    <w:rsid w:val="005A0247"/>
    <w:rsid w:val="005A126E"/>
    <w:rsid w:val="005A308F"/>
    <w:rsid w:val="005A39B6"/>
    <w:rsid w:val="005A3EEB"/>
    <w:rsid w:val="005A452F"/>
    <w:rsid w:val="005A51F4"/>
    <w:rsid w:val="005A639A"/>
    <w:rsid w:val="005B07D1"/>
    <w:rsid w:val="005B0856"/>
    <w:rsid w:val="005B1084"/>
    <w:rsid w:val="005B140D"/>
    <w:rsid w:val="005B174A"/>
    <w:rsid w:val="005B1B4D"/>
    <w:rsid w:val="005B2E85"/>
    <w:rsid w:val="005B458C"/>
    <w:rsid w:val="005B4A3E"/>
    <w:rsid w:val="005B67ED"/>
    <w:rsid w:val="005B742F"/>
    <w:rsid w:val="005C0F2B"/>
    <w:rsid w:val="005C1FEA"/>
    <w:rsid w:val="005C3495"/>
    <w:rsid w:val="005C4A65"/>
    <w:rsid w:val="005C58DF"/>
    <w:rsid w:val="005C76B6"/>
    <w:rsid w:val="005C77D5"/>
    <w:rsid w:val="005D0F5A"/>
    <w:rsid w:val="005D15E1"/>
    <w:rsid w:val="005D1CEF"/>
    <w:rsid w:val="005D2600"/>
    <w:rsid w:val="005D4166"/>
    <w:rsid w:val="005D4723"/>
    <w:rsid w:val="005D7309"/>
    <w:rsid w:val="005D75A5"/>
    <w:rsid w:val="005D7DE9"/>
    <w:rsid w:val="005D7ED8"/>
    <w:rsid w:val="005E0991"/>
    <w:rsid w:val="005E0D69"/>
    <w:rsid w:val="005E3DFC"/>
    <w:rsid w:val="005E4EA0"/>
    <w:rsid w:val="005E5380"/>
    <w:rsid w:val="005E5942"/>
    <w:rsid w:val="005E59ED"/>
    <w:rsid w:val="005E60AF"/>
    <w:rsid w:val="005E617B"/>
    <w:rsid w:val="005F06BF"/>
    <w:rsid w:val="005F0B3D"/>
    <w:rsid w:val="005F1383"/>
    <w:rsid w:val="005F19BF"/>
    <w:rsid w:val="005F1DEA"/>
    <w:rsid w:val="005F426A"/>
    <w:rsid w:val="005F5110"/>
    <w:rsid w:val="005F520B"/>
    <w:rsid w:val="005F715A"/>
    <w:rsid w:val="0060208C"/>
    <w:rsid w:val="00602B43"/>
    <w:rsid w:val="0060401E"/>
    <w:rsid w:val="00604C4F"/>
    <w:rsid w:val="006051AE"/>
    <w:rsid w:val="006060A8"/>
    <w:rsid w:val="00606AD6"/>
    <w:rsid w:val="006076E9"/>
    <w:rsid w:val="00607B3F"/>
    <w:rsid w:val="00607FC9"/>
    <w:rsid w:val="0062094C"/>
    <w:rsid w:val="00620D67"/>
    <w:rsid w:val="00622FE1"/>
    <w:rsid w:val="00624115"/>
    <w:rsid w:val="006250F2"/>
    <w:rsid w:val="0062521C"/>
    <w:rsid w:val="00625277"/>
    <w:rsid w:val="00626981"/>
    <w:rsid w:val="006304F0"/>
    <w:rsid w:val="00630A2B"/>
    <w:rsid w:val="006326C3"/>
    <w:rsid w:val="00632DC7"/>
    <w:rsid w:val="00632DE4"/>
    <w:rsid w:val="006338C9"/>
    <w:rsid w:val="006339E8"/>
    <w:rsid w:val="00633C95"/>
    <w:rsid w:val="00633EEA"/>
    <w:rsid w:val="006357FB"/>
    <w:rsid w:val="006369B2"/>
    <w:rsid w:val="0063740D"/>
    <w:rsid w:val="00637CAE"/>
    <w:rsid w:val="006406FC"/>
    <w:rsid w:val="00640E57"/>
    <w:rsid w:val="006413ED"/>
    <w:rsid w:val="00641F2F"/>
    <w:rsid w:val="00642500"/>
    <w:rsid w:val="00644D2D"/>
    <w:rsid w:val="006459D5"/>
    <w:rsid w:val="00646122"/>
    <w:rsid w:val="00653552"/>
    <w:rsid w:val="00653B4B"/>
    <w:rsid w:val="00653E16"/>
    <w:rsid w:val="00654D90"/>
    <w:rsid w:val="006564F9"/>
    <w:rsid w:val="006565F0"/>
    <w:rsid w:val="00657220"/>
    <w:rsid w:val="00657362"/>
    <w:rsid w:val="00657DA1"/>
    <w:rsid w:val="00660333"/>
    <w:rsid w:val="0066104B"/>
    <w:rsid w:val="00662A86"/>
    <w:rsid w:val="006650D4"/>
    <w:rsid w:val="00665244"/>
    <w:rsid w:val="006655EE"/>
    <w:rsid w:val="0066596D"/>
    <w:rsid w:val="0066758C"/>
    <w:rsid w:val="00667C10"/>
    <w:rsid w:val="00667EF4"/>
    <w:rsid w:val="0067055A"/>
    <w:rsid w:val="00670E6B"/>
    <w:rsid w:val="0067140B"/>
    <w:rsid w:val="00672B05"/>
    <w:rsid w:val="00676FCA"/>
    <w:rsid w:val="00677177"/>
    <w:rsid w:val="0067718F"/>
    <w:rsid w:val="0067782B"/>
    <w:rsid w:val="00677CE6"/>
    <w:rsid w:val="006800C5"/>
    <w:rsid w:val="006803E1"/>
    <w:rsid w:val="00682991"/>
    <w:rsid w:val="0068325F"/>
    <w:rsid w:val="006841D1"/>
    <w:rsid w:val="006845F2"/>
    <w:rsid w:val="006860E1"/>
    <w:rsid w:val="0068612E"/>
    <w:rsid w:val="00686300"/>
    <w:rsid w:val="006868AF"/>
    <w:rsid w:val="00687C92"/>
    <w:rsid w:val="006914C9"/>
    <w:rsid w:val="006927C8"/>
    <w:rsid w:val="0069534E"/>
    <w:rsid w:val="006961B1"/>
    <w:rsid w:val="0069669C"/>
    <w:rsid w:val="006A1200"/>
    <w:rsid w:val="006A214B"/>
    <w:rsid w:val="006A27C6"/>
    <w:rsid w:val="006A2BC4"/>
    <w:rsid w:val="006A355C"/>
    <w:rsid w:val="006A3A24"/>
    <w:rsid w:val="006A3AE0"/>
    <w:rsid w:val="006A4F4E"/>
    <w:rsid w:val="006A575F"/>
    <w:rsid w:val="006A6434"/>
    <w:rsid w:val="006A6C23"/>
    <w:rsid w:val="006B0146"/>
    <w:rsid w:val="006B04F1"/>
    <w:rsid w:val="006B09F1"/>
    <w:rsid w:val="006B0BD0"/>
    <w:rsid w:val="006B14DB"/>
    <w:rsid w:val="006B21C4"/>
    <w:rsid w:val="006B4D60"/>
    <w:rsid w:val="006B58D2"/>
    <w:rsid w:val="006B61C7"/>
    <w:rsid w:val="006C0769"/>
    <w:rsid w:val="006C1969"/>
    <w:rsid w:val="006C2833"/>
    <w:rsid w:val="006C4A1A"/>
    <w:rsid w:val="006C5765"/>
    <w:rsid w:val="006C6314"/>
    <w:rsid w:val="006D0393"/>
    <w:rsid w:val="006D045F"/>
    <w:rsid w:val="006D1A83"/>
    <w:rsid w:val="006D3FDE"/>
    <w:rsid w:val="006D498C"/>
    <w:rsid w:val="006D5630"/>
    <w:rsid w:val="006E0EDD"/>
    <w:rsid w:val="006E17F3"/>
    <w:rsid w:val="006E1CFE"/>
    <w:rsid w:val="006E2910"/>
    <w:rsid w:val="006E309E"/>
    <w:rsid w:val="006E3201"/>
    <w:rsid w:val="006E4216"/>
    <w:rsid w:val="006E4D44"/>
    <w:rsid w:val="006E5ADF"/>
    <w:rsid w:val="006F0E8F"/>
    <w:rsid w:val="006F10C4"/>
    <w:rsid w:val="006F1C81"/>
    <w:rsid w:val="006F1F41"/>
    <w:rsid w:val="006F3E89"/>
    <w:rsid w:val="006F40E9"/>
    <w:rsid w:val="006F5220"/>
    <w:rsid w:val="006F5391"/>
    <w:rsid w:val="006F5447"/>
    <w:rsid w:val="006F5603"/>
    <w:rsid w:val="006F68E0"/>
    <w:rsid w:val="006F6D17"/>
    <w:rsid w:val="006F6D7F"/>
    <w:rsid w:val="0070023A"/>
    <w:rsid w:val="00701400"/>
    <w:rsid w:val="00701A67"/>
    <w:rsid w:val="0070223C"/>
    <w:rsid w:val="00702AEE"/>
    <w:rsid w:val="007037CF"/>
    <w:rsid w:val="00705351"/>
    <w:rsid w:val="007055A9"/>
    <w:rsid w:val="00710885"/>
    <w:rsid w:val="007120A4"/>
    <w:rsid w:val="00713C68"/>
    <w:rsid w:val="00714F9B"/>
    <w:rsid w:val="007167C0"/>
    <w:rsid w:val="007176DC"/>
    <w:rsid w:val="00717EC2"/>
    <w:rsid w:val="007201FC"/>
    <w:rsid w:val="007202C6"/>
    <w:rsid w:val="00720412"/>
    <w:rsid w:val="00720481"/>
    <w:rsid w:val="007205BC"/>
    <w:rsid w:val="00722CAB"/>
    <w:rsid w:val="00722E70"/>
    <w:rsid w:val="00723D19"/>
    <w:rsid w:val="00724FE2"/>
    <w:rsid w:val="0072572E"/>
    <w:rsid w:val="00730627"/>
    <w:rsid w:val="00730EF8"/>
    <w:rsid w:val="007316BA"/>
    <w:rsid w:val="007329B6"/>
    <w:rsid w:val="00733193"/>
    <w:rsid w:val="00733875"/>
    <w:rsid w:val="00733DEC"/>
    <w:rsid w:val="00734391"/>
    <w:rsid w:val="007354DA"/>
    <w:rsid w:val="00736000"/>
    <w:rsid w:val="007363E9"/>
    <w:rsid w:val="00737A62"/>
    <w:rsid w:val="00741B97"/>
    <w:rsid w:val="00741FEF"/>
    <w:rsid w:val="007428AF"/>
    <w:rsid w:val="00743273"/>
    <w:rsid w:val="0074353B"/>
    <w:rsid w:val="007440B5"/>
    <w:rsid w:val="00744DDA"/>
    <w:rsid w:val="00745739"/>
    <w:rsid w:val="00745E03"/>
    <w:rsid w:val="007516F3"/>
    <w:rsid w:val="0075185C"/>
    <w:rsid w:val="00751B45"/>
    <w:rsid w:val="00753B62"/>
    <w:rsid w:val="00754A76"/>
    <w:rsid w:val="00754ED4"/>
    <w:rsid w:val="0075732A"/>
    <w:rsid w:val="0075777C"/>
    <w:rsid w:val="007600F8"/>
    <w:rsid w:val="00760262"/>
    <w:rsid w:val="00760D7F"/>
    <w:rsid w:val="00760FD9"/>
    <w:rsid w:val="007610ED"/>
    <w:rsid w:val="0076199A"/>
    <w:rsid w:val="0076310C"/>
    <w:rsid w:val="00764499"/>
    <w:rsid w:val="0076520C"/>
    <w:rsid w:val="0076744F"/>
    <w:rsid w:val="00767476"/>
    <w:rsid w:val="00767BCE"/>
    <w:rsid w:val="00767EFC"/>
    <w:rsid w:val="00770368"/>
    <w:rsid w:val="007707DE"/>
    <w:rsid w:val="00770B5D"/>
    <w:rsid w:val="00771CC7"/>
    <w:rsid w:val="007731DE"/>
    <w:rsid w:val="0077445B"/>
    <w:rsid w:val="007752F1"/>
    <w:rsid w:val="0077559B"/>
    <w:rsid w:val="00776320"/>
    <w:rsid w:val="00776768"/>
    <w:rsid w:val="00777A46"/>
    <w:rsid w:val="0078186F"/>
    <w:rsid w:val="0078187A"/>
    <w:rsid w:val="00783551"/>
    <w:rsid w:val="007835E6"/>
    <w:rsid w:val="00786720"/>
    <w:rsid w:val="00786B53"/>
    <w:rsid w:val="00787D95"/>
    <w:rsid w:val="007917D8"/>
    <w:rsid w:val="00792B68"/>
    <w:rsid w:val="00793A0C"/>
    <w:rsid w:val="00795528"/>
    <w:rsid w:val="0079580B"/>
    <w:rsid w:val="0079654C"/>
    <w:rsid w:val="00796A21"/>
    <w:rsid w:val="00797698"/>
    <w:rsid w:val="007A0F4E"/>
    <w:rsid w:val="007A2573"/>
    <w:rsid w:val="007A3EE9"/>
    <w:rsid w:val="007A4340"/>
    <w:rsid w:val="007A7E07"/>
    <w:rsid w:val="007B0F31"/>
    <w:rsid w:val="007B106C"/>
    <w:rsid w:val="007B1359"/>
    <w:rsid w:val="007B1A4E"/>
    <w:rsid w:val="007B3051"/>
    <w:rsid w:val="007B3D05"/>
    <w:rsid w:val="007B5503"/>
    <w:rsid w:val="007B5B7A"/>
    <w:rsid w:val="007B5F69"/>
    <w:rsid w:val="007B7890"/>
    <w:rsid w:val="007B7981"/>
    <w:rsid w:val="007C179C"/>
    <w:rsid w:val="007C31A7"/>
    <w:rsid w:val="007C351E"/>
    <w:rsid w:val="007C3FDF"/>
    <w:rsid w:val="007C54D1"/>
    <w:rsid w:val="007C6BB3"/>
    <w:rsid w:val="007D14B4"/>
    <w:rsid w:val="007D15CC"/>
    <w:rsid w:val="007D2072"/>
    <w:rsid w:val="007D2742"/>
    <w:rsid w:val="007D3AD7"/>
    <w:rsid w:val="007D3BB0"/>
    <w:rsid w:val="007D794D"/>
    <w:rsid w:val="007E20EC"/>
    <w:rsid w:val="007E24F6"/>
    <w:rsid w:val="007E3CD3"/>
    <w:rsid w:val="007E53ED"/>
    <w:rsid w:val="007E5A35"/>
    <w:rsid w:val="007E655B"/>
    <w:rsid w:val="007E723E"/>
    <w:rsid w:val="007F08F3"/>
    <w:rsid w:val="007F105D"/>
    <w:rsid w:val="007F3444"/>
    <w:rsid w:val="007F3BCD"/>
    <w:rsid w:val="007F7241"/>
    <w:rsid w:val="007F7471"/>
    <w:rsid w:val="007F7EE7"/>
    <w:rsid w:val="00800F64"/>
    <w:rsid w:val="00801050"/>
    <w:rsid w:val="008012C7"/>
    <w:rsid w:val="00802F0B"/>
    <w:rsid w:val="00803203"/>
    <w:rsid w:val="00803C33"/>
    <w:rsid w:val="00805102"/>
    <w:rsid w:val="00807D29"/>
    <w:rsid w:val="00810A67"/>
    <w:rsid w:val="00811458"/>
    <w:rsid w:val="008142BD"/>
    <w:rsid w:val="00814C47"/>
    <w:rsid w:val="0081540C"/>
    <w:rsid w:val="00815AD9"/>
    <w:rsid w:val="00816750"/>
    <w:rsid w:val="00816CBB"/>
    <w:rsid w:val="00820EF5"/>
    <w:rsid w:val="00821904"/>
    <w:rsid w:val="008221DC"/>
    <w:rsid w:val="00823066"/>
    <w:rsid w:val="0082309D"/>
    <w:rsid w:val="00824DC4"/>
    <w:rsid w:val="008265DC"/>
    <w:rsid w:val="0083019E"/>
    <w:rsid w:val="00830C86"/>
    <w:rsid w:val="00830E2B"/>
    <w:rsid w:val="008311C8"/>
    <w:rsid w:val="0083133C"/>
    <w:rsid w:val="008313F5"/>
    <w:rsid w:val="008316AD"/>
    <w:rsid w:val="00833605"/>
    <w:rsid w:val="00833CF7"/>
    <w:rsid w:val="00833EDB"/>
    <w:rsid w:val="00834CDE"/>
    <w:rsid w:val="008358AF"/>
    <w:rsid w:val="008369F9"/>
    <w:rsid w:val="0083724A"/>
    <w:rsid w:val="00837CCD"/>
    <w:rsid w:val="00837CDC"/>
    <w:rsid w:val="00842464"/>
    <w:rsid w:val="00844637"/>
    <w:rsid w:val="00845601"/>
    <w:rsid w:val="00846204"/>
    <w:rsid w:val="0084694D"/>
    <w:rsid w:val="00847334"/>
    <w:rsid w:val="00847FF6"/>
    <w:rsid w:val="00851041"/>
    <w:rsid w:val="00851AE9"/>
    <w:rsid w:val="0085218D"/>
    <w:rsid w:val="00852626"/>
    <w:rsid w:val="00855C5C"/>
    <w:rsid w:val="008628D1"/>
    <w:rsid w:val="00862ED6"/>
    <w:rsid w:val="0086581D"/>
    <w:rsid w:val="00866223"/>
    <w:rsid w:val="00866246"/>
    <w:rsid w:val="0086639B"/>
    <w:rsid w:val="00866AC0"/>
    <w:rsid w:val="008709E5"/>
    <w:rsid w:val="008713FB"/>
    <w:rsid w:val="008737AB"/>
    <w:rsid w:val="00873F78"/>
    <w:rsid w:val="008748B2"/>
    <w:rsid w:val="00877E24"/>
    <w:rsid w:val="00880FF5"/>
    <w:rsid w:val="00881F60"/>
    <w:rsid w:val="00882B4D"/>
    <w:rsid w:val="00885606"/>
    <w:rsid w:val="008875D9"/>
    <w:rsid w:val="00890263"/>
    <w:rsid w:val="008913C2"/>
    <w:rsid w:val="008918B6"/>
    <w:rsid w:val="00892CDF"/>
    <w:rsid w:val="00892E7F"/>
    <w:rsid w:val="008975A4"/>
    <w:rsid w:val="008A0F3C"/>
    <w:rsid w:val="008A24D4"/>
    <w:rsid w:val="008A39B0"/>
    <w:rsid w:val="008A3C96"/>
    <w:rsid w:val="008A438F"/>
    <w:rsid w:val="008A57B8"/>
    <w:rsid w:val="008A649C"/>
    <w:rsid w:val="008A676B"/>
    <w:rsid w:val="008A7621"/>
    <w:rsid w:val="008A7ABF"/>
    <w:rsid w:val="008B0968"/>
    <w:rsid w:val="008B0CF3"/>
    <w:rsid w:val="008B19D9"/>
    <w:rsid w:val="008B1B98"/>
    <w:rsid w:val="008B1E5C"/>
    <w:rsid w:val="008B1EAA"/>
    <w:rsid w:val="008B25E2"/>
    <w:rsid w:val="008B2DF9"/>
    <w:rsid w:val="008B39E3"/>
    <w:rsid w:val="008B3FB7"/>
    <w:rsid w:val="008B4019"/>
    <w:rsid w:val="008B4D8A"/>
    <w:rsid w:val="008B4F2C"/>
    <w:rsid w:val="008B65C9"/>
    <w:rsid w:val="008B779F"/>
    <w:rsid w:val="008C06E0"/>
    <w:rsid w:val="008C12AE"/>
    <w:rsid w:val="008C24D5"/>
    <w:rsid w:val="008C2D4A"/>
    <w:rsid w:val="008C4708"/>
    <w:rsid w:val="008C49B9"/>
    <w:rsid w:val="008C579E"/>
    <w:rsid w:val="008C5A8D"/>
    <w:rsid w:val="008C771D"/>
    <w:rsid w:val="008C775C"/>
    <w:rsid w:val="008C782B"/>
    <w:rsid w:val="008D043C"/>
    <w:rsid w:val="008D046A"/>
    <w:rsid w:val="008D05DE"/>
    <w:rsid w:val="008D1BA6"/>
    <w:rsid w:val="008D2554"/>
    <w:rsid w:val="008D3900"/>
    <w:rsid w:val="008D3D42"/>
    <w:rsid w:val="008D3E9D"/>
    <w:rsid w:val="008D4163"/>
    <w:rsid w:val="008D43F4"/>
    <w:rsid w:val="008D4DF0"/>
    <w:rsid w:val="008D674E"/>
    <w:rsid w:val="008D6E1D"/>
    <w:rsid w:val="008E15D8"/>
    <w:rsid w:val="008E15F2"/>
    <w:rsid w:val="008E3B5A"/>
    <w:rsid w:val="008E3DB0"/>
    <w:rsid w:val="008E57C2"/>
    <w:rsid w:val="008E5CA7"/>
    <w:rsid w:val="008E5F40"/>
    <w:rsid w:val="008E62D5"/>
    <w:rsid w:val="008F0788"/>
    <w:rsid w:val="008F39B4"/>
    <w:rsid w:val="008F4162"/>
    <w:rsid w:val="00901141"/>
    <w:rsid w:val="0090161E"/>
    <w:rsid w:val="00901F5D"/>
    <w:rsid w:val="00902E10"/>
    <w:rsid w:val="00903E02"/>
    <w:rsid w:val="00904506"/>
    <w:rsid w:val="00906A92"/>
    <w:rsid w:val="00906D4A"/>
    <w:rsid w:val="0090774B"/>
    <w:rsid w:val="00910048"/>
    <w:rsid w:val="00911306"/>
    <w:rsid w:val="00912BE8"/>
    <w:rsid w:val="00913175"/>
    <w:rsid w:val="00914B6B"/>
    <w:rsid w:val="00916EDB"/>
    <w:rsid w:val="009201EB"/>
    <w:rsid w:val="00920861"/>
    <w:rsid w:val="0092156F"/>
    <w:rsid w:val="00922335"/>
    <w:rsid w:val="009226FA"/>
    <w:rsid w:val="00922B13"/>
    <w:rsid w:val="00923550"/>
    <w:rsid w:val="009242DF"/>
    <w:rsid w:val="009242EF"/>
    <w:rsid w:val="00924B45"/>
    <w:rsid w:val="009257CF"/>
    <w:rsid w:val="009261F1"/>
    <w:rsid w:val="009262E1"/>
    <w:rsid w:val="00931BDD"/>
    <w:rsid w:val="00932291"/>
    <w:rsid w:val="00932861"/>
    <w:rsid w:val="00932F44"/>
    <w:rsid w:val="0093408E"/>
    <w:rsid w:val="00935160"/>
    <w:rsid w:val="009360DF"/>
    <w:rsid w:val="0093614F"/>
    <w:rsid w:val="00940691"/>
    <w:rsid w:val="0094100D"/>
    <w:rsid w:val="0094132E"/>
    <w:rsid w:val="00941CFC"/>
    <w:rsid w:val="0094204A"/>
    <w:rsid w:val="0094334B"/>
    <w:rsid w:val="0094480A"/>
    <w:rsid w:val="00944C0A"/>
    <w:rsid w:val="009455FB"/>
    <w:rsid w:val="00945AEA"/>
    <w:rsid w:val="00946038"/>
    <w:rsid w:val="0094655E"/>
    <w:rsid w:val="00951318"/>
    <w:rsid w:val="00951759"/>
    <w:rsid w:val="00951C12"/>
    <w:rsid w:val="00952DDF"/>
    <w:rsid w:val="0095434D"/>
    <w:rsid w:val="00954AA5"/>
    <w:rsid w:val="00954D3B"/>
    <w:rsid w:val="00955101"/>
    <w:rsid w:val="00955780"/>
    <w:rsid w:val="00955B01"/>
    <w:rsid w:val="00957B52"/>
    <w:rsid w:val="0096112E"/>
    <w:rsid w:val="00961506"/>
    <w:rsid w:val="00963B6A"/>
    <w:rsid w:val="00964972"/>
    <w:rsid w:val="009651F2"/>
    <w:rsid w:val="00970950"/>
    <w:rsid w:val="00970C3C"/>
    <w:rsid w:val="0097341F"/>
    <w:rsid w:val="00973692"/>
    <w:rsid w:val="00975065"/>
    <w:rsid w:val="009750F8"/>
    <w:rsid w:val="00976166"/>
    <w:rsid w:val="00977F6B"/>
    <w:rsid w:val="009807D5"/>
    <w:rsid w:val="009812D4"/>
    <w:rsid w:val="00982585"/>
    <w:rsid w:val="00982CF0"/>
    <w:rsid w:val="0098316E"/>
    <w:rsid w:val="00983A8F"/>
    <w:rsid w:val="00984E9F"/>
    <w:rsid w:val="00985F7F"/>
    <w:rsid w:val="009861D0"/>
    <w:rsid w:val="009862A8"/>
    <w:rsid w:val="0098686D"/>
    <w:rsid w:val="00986BE3"/>
    <w:rsid w:val="00987353"/>
    <w:rsid w:val="00990F3D"/>
    <w:rsid w:val="009920D8"/>
    <w:rsid w:val="00993670"/>
    <w:rsid w:val="00996411"/>
    <w:rsid w:val="009A1693"/>
    <w:rsid w:val="009A1CAB"/>
    <w:rsid w:val="009A2D9E"/>
    <w:rsid w:val="009A3B56"/>
    <w:rsid w:val="009A3F4A"/>
    <w:rsid w:val="009A41BC"/>
    <w:rsid w:val="009A46BD"/>
    <w:rsid w:val="009A4B5D"/>
    <w:rsid w:val="009A7757"/>
    <w:rsid w:val="009A7933"/>
    <w:rsid w:val="009B08B8"/>
    <w:rsid w:val="009B12FD"/>
    <w:rsid w:val="009B14D0"/>
    <w:rsid w:val="009B1959"/>
    <w:rsid w:val="009B19BF"/>
    <w:rsid w:val="009B22D6"/>
    <w:rsid w:val="009B38BE"/>
    <w:rsid w:val="009B4C59"/>
    <w:rsid w:val="009B5AC5"/>
    <w:rsid w:val="009B5BC5"/>
    <w:rsid w:val="009B60E2"/>
    <w:rsid w:val="009B613A"/>
    <w:rsid w:val="009B6300"/>
    <w:rsid w:val="009B6739"/>
    <w:rsid w:val="009B750F"/>
    <w:rsid w:val="009C193A"/>
    <w:rsid w:val="009C3D0F"/>
    <w:rsid w:val="009C5048"/>
    <w:rsid w:val="009C6BFF"/>
    <w:rsid w:val="009C7719"/>
    <w:rsid w:val="009D1594"/>
    <w:rsid w:val="009D2474"/>
    <w:rsid w:val="009D28E0"/>
    <w:rsid w:val="009D2E24"/>
    <w:rsid w:val="009D30C8"/>
    <w:rsid w:val="009D40E1"/>
    <w:rsid w:val="009D4CB8"/>
    <w:rsid w:val="009D68DD"/>
    <w:rsid w:val="009E05D1"/>
    <w:rsid w:val="009E1B19"/>
    <w:rsid w:val="009E3C42"/>
    <w:rsid w:val="009E4C6A"/>
    <w:rsid w:val="009E4D15"/>
    <w:rsid w:val="009E6749"/>
    <w:rsid w:val="009E77CC"/>
    <w:rsid w:val="009E79ED"/>
    <w:rsid w:val="009F06FB"/>
    <w:rsid w:val="009F090E"/>
    <w:rsid w:val="009F138A"/>
    <w:rsid w:val="009F1877"/>
    <w:rsid w:val="009F23FD"/>
    <w:rsid w:val="009F35E2"/>
    <w:rsid w:val="009F5883"/>
    <w:rsid w:val="009F5B16"/>
    <w:rsid w:val="009F5D23"/>
    <w:rsid w:val="009F65F9"/>
    <w:rsid w:val="009F68BA"/>
    <w:rsid w:val="009F7375"/>
    <w:rsid w:val="00A00006"/>
    <w:rsid w:val="00A007B8"/>
    <w:rsid w:val="00A01200"/>
    <w:rsid w:val="00A02846"/>
    <w:rsid w:val="00A04D98"/>
    <w:rsid w:val="00A04E4A"/>
    <w:rsid w:val="00A05D5F"/>
    <w:rsid w:val="00A06277"/>
    <w:rsid w:val="00A07920"/>
    <w:rsid w:val="00A079DC"/>
    <w:rsid w:val="00A07E57"/>
    <w:rsid w:val="00A111C2"/>
    <w:rsid w:val="00A11E89"/>
    <w:rsid w:val="00A1223B"/>
    <w:rsid w:val="00A15E51"/>
    <w:rsid w:val="00A16E12"/>
    <w:rsid w:val="00A2198D"/>
    <w:rsid w:val="00A238E0"/>
    <w:rsid w:val="00A242EC"/>
    <w:rsid w:val="00A24E7D"/>
    <w:rsid w:val="00A31889"/>
    <w:rsid w:val="00A3257A"/>
    <w:rsid w:val="00A32DB7"/>
    <w:rsid w:val="00A33621"/>
    <w:rsid w:val="00A33892"/>
    <w:rsid w:val="00A338E7"/>
    <w:rsid w:val="00A34806"/>
    <w:rsid w:val="00A34B27"/>
    <w:rsid w:val="00A35CAA"/>
    <w:rsid w:val="00A367B6"/>
    <w:rsid w:val="00A36E7F"/>
    <w:rsid w:val="00A40F8C"/>
    <w:rsid w:val="00A41808"/>
    <w:rsid w:val="00A41E65"/>
    <w:rsid w:val="00A43E0A"/>
    <w:rsid w:val="00A44538"/>
    <w:rsid w:val="00A459C6"/>
    <w:rsid w:val="00A45BB3"/>
    <w:rsid w:val="00A46C5A"/>
    <w:rsid w:val="00A50A1E"/>
    <w:rsid w:val="00A51066"/>
    <w:rsid w:val="00A51C8D"/>
    <w:rsid w:val="00A52BD2"/>
    <w:rsid w:val="00A530C7"/>
    <w:rsid w:val="00A530D5"/>
    <w:rsid w:val="00A5374E"/>
    <w:rsid w:val="00A53FE4"/>
    <w:rsid w:val="00A54139"/>
    <w:rsid w:val="00A54DC5"/>
    <w:rsid w:val="00A5529E"/>
    <w:rsid w:val="00A55F5B"/>
    <w:rsid w:val="00A56282"/>
    <w:rsid w:val="00A56B54"/>
    <w:rsid w:val="00A60185"/>
    <w:rsid w:val="00A6058D"/>
    <w:rsid w:val="00A6085E"/>
    <w:rsid w:val="00A615B4"/>
    <w:rsid w:val="00A65AF6"/>
    <w:rsid w:val="00A661EA"/>
    <w:rsid w:val="00A67EB1"/>
    <w:rsid w:val="00A70EB2"/>
    <w:rsid w:val="00A71BEC"/>
    <w:rsid w:val="00A7634F"/>
    <w:rsid w:val="00A76A41"/>
    <w:rsid w:val="00A775ED"/>
    <w:rsid w:val="00A77A1C"/>
    <w:rsid w:val="00A805E0"/>
    <w:rsid w:val="00A80E15"/>
    <w:rsid w:val="00A80E86"/>
    <w:rsid w:val="00A830E5"/>
    <w:rsid w:val="00A8315E"/>
    <w:rsid w:val="00A83920"/>
    <w:rsid w:val="00A83F79"/>
    <w:rsid w:val="00A841DB"/>
    <w:rsid w:val="00A87135"/>
    <w:rsid w:val="00A901B8"/>
    <w:rsid w:val="00A92071"/>
    <w:rsid w:val="00A93280"/>
    <w:rsid w:val="00A93583"/>
    <w:rsid w:val="00A9381E"/>
    <w:rsid w:val="00A94700"/>
    <w:rsid w:val="00A951EA"/>
    <w:rsid w:val="00A95618"/>
    <w:rsid w:val="00A96966"/>
    <w:rsid w:val="00A96A36"/>
    <w:rsid w:val="00A970B4"/>
    <w:rsid w:val="00A9760E"/>
    <w:rsid w:val="00AA0AAE"/>
    <w:rsid w:val="00AA2150"/>
    <w:rsid w:val="00AA2548"/>
    <w:rsid w:val="00AA2BCD"/>
    <w:rsid w:val="00AA37B7"/>
    <w:rsid w:val="00AA51CD"/>
    <w:rsid w:val="00AA58A2"/>
    <w:rsid w:val="00AA58C4"/>
    <w:rsid w:val="00AA5F31"/>
    <w:rsid w:val="00AA75DB"/>
    <w:rsid w:val="00AB100A"/>
    <w:rsid w:val="00AB11C8"/>
    <w:rsid w:val="00AB1BBD"/>
    <w:rsid w:val="00AB2546"/>
    <w:rsid w:val="00AB28BB"/>
    <w:rsid w:val="00AB322C"/>
    <w:rsid w:val="00AB3CC8"/>
    <w:rsid w:val="00AB3F42"/>
    <w:rsid w:val="00AB4F87"/>
    <w:rsid w:val="00AB5DAB"/>
    <w:rsid w:val="00AB6063"/>
    <w:rsid w:val="00AB7C0D"/>
    <w:rsid w:val="00AC08A8"/>
    <w:rsid w:val="00AC349E"/>
    <w:rsid w:val="00AC3BB4"/>
    <w:rsid w:val="00AC6D65"/>
    <w:rsid w:val="00AD155D"/>
    <w:rsid w:val="00AD379E"/>
    <w:rsid w:val="00AD464B"/>
    <w:rsid w:val="00AD5149"/>
    <w:rsid w:val="00AD56C8"/>
    <w:rsid w:val="00AD58F2"/>
    <w:rsid w:val="00AD5AB8"/>
    <w:rsid w:val="00AD689A"/>
    <w:rsid w:val="00AD6D64"/>
    <w:rsid w:val="00AD6F81"/>
    <w:rsid w:val="00AE2B01"/>
    <w:rsid w:val="00AF0746"/>
    <w:rsid w:val="00AF0D2E"/>
    <w:rsid w:val="00AF0EED"/>
    <w:rsid w:val="00AF116D"/>
    <w:rsid w:val="00AF119E"/>
    <w:rsid w:val="00AF1D8B"/>
    <w:rsid w:val="00AF2B7F"/>
    <w:rsid w:val="00AF474F"/>
    <w:rsid w:val="00B001CE"/>
    <w:rsid w:val="00B017D0"/>
    <w:rsid w:val="00B0430B"/>
    <w:rsid w:val="00B0512A"/>
    <w:rsid w:val="00B0529F"/>
    <w:rsid w:val="00B05A3D"/>
    <w:rsid w:val="00B10B23"/>
    <w:rsid w:val="00B12DA3"/>
    <w:rsid w:val="00B13180"/>
    <w:rsid w:val="00B1418B"/>
    <w:rsid w:val="00B15451"/>
    <w:rsid w:val="00B17D21"/>
    <w:rsid w:val="00B2037C"/>
    <w:rsid w:val="00B20FA2"/>
    <w:rsid w:val="00B21195"/>
    <w:rsid w:val="00B2203A"/>
    <w:rsid w:val="00B2271F"/>
    <w:rsid w:val="00B234DE"/>
    <w:rsid w:val="00B242F9"/>
    <w:rsid w:val="00B24B22"/>
    <w:rsid w:val="00B250BF"/>
    <w:rsid w:val="00B2528C"/>
    <w:rsid w:val="00B25310"/>
    <w:rsid w:val="00B257E1"/>
    <w:rsid w:val="00B27121"/>
    <w:rsid w:val="00B27354"/>
    <w:rsid w:val="00B27B91"/>
    <w:rsid w:val="00B30DAA"/>
    <w:rsid w:val="00B32F8F"/>
    <w:rsid w:val="00B3347D"/>
    <w:rsid w:val="00B3446E"/>
    <w:rsid w:val="00B345FD"/>
    <w:rsid w:val="00B4002B"/>
    <w:rsid w:val="00B40545"/>
    <w:rsid w:val="00B42345"/>
    <w:rsid w:val="00B42936"/>
    <w:rsid w:val="00B44AA3"/>
    <w:rsid w:val="00B44FEB"/>
    <w:rsid w:val="00B51A36"/>
    <w:rsid w:val="00B531AC"/>
    <w:rsid w:val="00B54DE9"/>
    <w:rsid w:val="00B54F43"/>
    <w:rsid w:val="00B553EC"/>
    <w:rsid w:val="00B55E3F"/>
    <w:rsid w:val="00B56607"/>
    <w:rsid w:val="00B61810"/>
    <w:rsid w:val="00B61C40"/>
    <w:rsid w:val="00B65014"/>
    <w:rsid w:val="00B65341"/>
    <w:rsid w:val="00B676EC"/>
    <w:rsid w:val="00B71CE9"/>
    <w:rsid w:val="00B73E53"/>
    <w:rsid w:val="00B7582E"/>
    <w:rsid w:val="00B7712E"/>
    <w:rsid w:val="00B7767F"/>
    <w:rsid w:val="00B77D7B"/>
    <w:rsid w:val="00B80B31"/>
    <w:rsid w:val="00B80F53"/>
    <w:rsid w:val="00B8204E"/>
    <w:rsid w:val="00B820D8"/>
    <w:rsid w:val="00B82228"/>
    <w:rsid w:val="00B86357"/>
    <w:rsid w:val="00B86D4A"/>
    <w:rsid w:val="00B87008"/>
    <w:rsid w:val="00B87F25"/>
    <w:rsid w:val="00B907B8"/>
    <w:rsid w:val="00B918C6"/>
    <w:rsid w:val="00B92230"/>
    <w:rsid w:val="00B92F31"/>
    <w:rsid w:val="00B93DD0"/>
    <w:rsid w:val="00B94007"/>
    <w:rsid w:val="00B942E1"/>
    <w:rsid w:val="00B96E7F"/>
    <w:rsid w:val="00B97732"/>
    <w:rsid w:val="00B97EA8"/>
    <w:rsid w:val="00BA129F"/>
    <w:rsid w:val="00BA3C04"/>
    <w:rsid w:val="00BA5979"/>
    <w:rsid w:val="00BA5A46"/>
    <w:rsid w:val="00BA6087"/>
    <w:rsid w:val="00BA65A8"/>
    <w:rsid w:val="00BA6D19"/>
    <w:rsid w:val="00BA7461"/>
    <w:rsid w:val="00BA7C27"/>
    <w:rsid w:val="00BA7D9A"/>
    <w:rsid w:val="00BA7DA9"/>
    <w:rsid w:val="00BB0979"/>
    <w:rsid w:val="00BB118E"/>
    <w:rsid w:val="00BB18B8"/>
    <w:rsid w:val="00BB19E8"/>
    <w:rsid w:val="00BB3DFD"/>
    <w:rsid w:val="00BB50C1"/>
    <w:rsid w:val="00BB5B13"/>
    <w:rsid w:val="00BB66C6"/>
    <w:rsid w:val="00BB6FAC"/>
    <w:rsid w:val="00BB7EE9"/>
    <w:rsid w:val="00BB7F58"/>
    <w:rsid w:val="00BC0E0D"/>
    <w:rsid w:val="00BC1E6A"/>
    <w:rsid w:val="00BC4215"/>
    <w:rsid w:val="00BC48B3"/>
    <w:rsid w:val="00BC62B6"/>
    <w:rsid w:val="00BC7ED4"/>
    <w:rsid w:val="00BD0597"/>
    <w:rsid w:val="00BD07BC"/>
    <w:rsid w:val="00BD0E58"/>
    <w:rsid w:val="00BD0EFF"/>
    <w:rsid w:val="00BD1A6F"/>
    <w:rsid w:val="00BD3C52"/>
    <w:rsid w:val="00BD5108"/>
    <w:rsid w:val="00BD69E6"/>
    <w:rsid w:val="00BD6A83"/>
    <w:rsid w:val="00BE3E21"/>
    <w:rsid w:val="00BE4828"/>
    <w:rsid w:val="00BE6D3C"/>
    <w:rsid w:val="00BE6F54"/>
    <w:rsid w:val="00BE7852"/>
    <w:rsid w:val="00BE7FD6"/>
    <w:rsid w:val="00BF06C0"/>
    <w:rsid w:val="00BF1E89"/>
    <w:rsid w:val="00BF43C2"/>
    <w:rsid w:val="00BF4C3D"/>
    <w:rsid w:val="00BF54DA"/>
    <w:rsid w:val="00BF7CEE"/>
    <w:rsid w:val="00BF7D92"/>
    <w:rsid w:val="00BF7FF4"/>
    <w:rsid w:val="00C005F4"/>
    <w:rsid w:val="00C0101B"/>
    <w:rsid w:val="00C02CD1"/>
    <w:rsid w:val="00C03292"/>
    <w:rsid w:val="00C036D8"/>
    <w:rsid w:val="00C03880"/>
    <w:rsid w:val="00C04F59"/>
    <w:rsid w:val="00C052B6"/>
    <w:rsid w:val="00C05714"/>
    <w:rsid w:val="00C07528"/>
    <w:rsid w:val="00C109B0"/>
    <w:rsid w:val="00C12856"/>
    <w:rsid w:val="00C12929"/>
    <w:rsid w:val="00C12FD6"/>
    <w:rsid w:val="00C13103"/>
    <w:rsid w:val="00C135CF"/>
    <w:rsid w:val="00C1480B"/>
    <w:rsid w:val="00C1496E"/>
    <w:rsid w:val="00C14BBF"/>
    <w:rsid w:val="00C14E07"/>
    <w:rsid w:val="00C15835"/>
    <w:rsid w:val="00C15A42"/>
    <w:rsid w:val="00C15D54"/>
    <w:rsid w:val="00C161E9"/>
    <w:rsid w:val="00C165A7"/>
    <w:rsid w:val="00C17CA4"/>
    <w:rsid w:val="00C20097"/>
    <w:rsid w:val="00C2085C"/>
    <w:rsid w:val="00C23B3C"/>
    <w:rsid w:val="00C23F6C"/>
    <w:rsid w:val="00C250AD"/>
    <w:rsid w:val="00C26152"/>
    <w:rsid w:val="00C2683F"/>
    <w:rsid w:val="00C3184D"/>
    <w:rsid w:val="00C32830"/>
    <w:rsid w:val="00C32A28"/>
    <w:rsid w:val="00C32B87"/>
    <w:rsid w:val="00C3424C"/>
    <w:rsid w:val="00C34D93"/>
    <w:rsid w:val="00C351A4"/>
    <w:rsid w:val="00C359C8"/>
    <w:rsid w:val="00C35E6E"/>
    <w:rsid w:val="00C36605"/>
    <w:rsid w:val="00C409FA"/>
    <w:rsid w:val="00C42685"/>
    <w:rsid w:val="00C429B2"/>
    <w:rsid w:val="00C42EB0"/>
    <w:rsid w:val="00C43095"/>
    <w:rsid w:val="00C436A4"/>
    <w:rsid w:val="00C443C0"/>
    <w:rsid w:val="00C44818"/>
    <w:rsid w:val="00C4714E"/>
    <w:rsid w:val="00C47FDC"/>
    <w:rsid w:val="00C51272"/>
    <w:rsid w:val="00C51553"/>
    <w:rsid w:val="00C51688"/>
    <w:rsid w:val="00C51CCA"/>
    <w:rsid w:val="00C529CF"/>
    <w:rsid w:val="00C52B6F"/>
    <w:rsid w:val="00C542FE"/>
    <w:rsid w:val="00C5504F"/>
    <w:rsid w:val="00C55DC9"/>
    <w:rsid w:val="00C568DD"/>
    <w:rsid w:val="00C57B55"/>
    <w:rsid w:val="00C6099A"/>
    <w:rsid w:val="00C60DAD"/>
    <w:rsid w:val="00C615E3"/>
    <w:rsid w:val="00C62C8C"/>
    <w:rsid w:val="00C63354"/>
    <w:rsid w:val="00C63376"/>
    <w:rsid w:val="00C651D0"/>
    <w:rsid w:val="00C67DC3"/>
    <w:rsid w:val="00C71614"/>
    <w:rsid w:val="00C7183C"/>
    <w:rsid w:val="00C73BA1"/>
    <w:rsid w:val="00C741B9"/>
    <w:rsid w:val="00C74DE6"/>
    <w:rsid w:val="00C74E4D"/>
    <w:rsid w:val="00C74F97"/>
    <w:rsid w:val="00C753B1"/>
    <w:rsid w:val="00C75702"/>
    <w:rsid w:val="00C76473"/>
    <w:rsid w:val="00C764D6"/>
    <w:rsid w:val="00C76532"/>
    <w:rsid w:val="00C81F2B"/>
    <w:rsid w:val="00C8276E"/>
    <w:rsid w:val="00C8283C"/>
    <w:rsid w:val="00C82D68"/>
    <w:rsid w:val="00C837C8"/>
    <w:rsid w:val="00C842AC"/>
    <w:rsid w:val="00C84EEE"/>
    <w:rsid w:val="00C85E5A"/>
    <w:rsid w:val="00C866AF"/>
    <w:rsid w:val="00C866D1"/>
    <w:rsid w:val="00C90C1A"/>
    <w:rsid w:val="00C92452"/>
    <w:rsid w:val="00C94D71"/>
    <w:rsid w:val="00C96688"/>
    <w:rsid w:val="00C96B15"/>
    <w:rsid w:val="00C978F6"/>
    <w:rsid w:val="00C97A18"/>
    <w:rsid w:val="00CA0591"/>
    <w:rsid w:val="00CA0723"/>
    <w:rsid w:val="00CA3350"/>
    <w:rsid w:val="00CA3EE0"/>
    <w:rsid w:val="00CA460D"/>
    <w:rsid w:val="00CA4A02"/>
    <w:rsid w:val="00CA5C0E"/>
    <w:rsid w:val="00CA5C92"/>
    <w:rsid w:val="00CA60E4"/>
    <w:rsid w:val="00CA6EC7"/>
    <w:rsid w:val="00CB1690"/>
    <w:rsid w:val="00CB170F"/>
    <w:rsid w:val="00CB25D1"/>
    <w:rsid w:val="00CB3FFF"/>
    <w:rsid w:val="00CB437E"/>
    <w:rsid w:val="00CB45DE"/>
    <w:rsid w:val="00CB4600"/>
    <w:rsid w:val="00CB6EAC"/>
    <w:rsid w:val="00CC033B"/>
    <w:rsid w:val="00CC3FD4"/>
    <w:rsid w:val="00CC4365"/>
    <w:rsid w:val="00CC5D4E"/>
    <w:rsid w:val="00CC6D3D"/>
    <w:rsid w:val="00CD11B0"/>
    <w:rsid w:val="00CD1621"/>
    <w:rsid w:val="00CD1E6B"/>
    <w:rsid w:val="00CD3D4D"/>
    <w:rsid w:val="00CD41E6"/>
    <w:rsid w:val="00CD627D"/>
    <w:rsid w:val="00CD63F8"/>
    <w:rsid w:val="00CD77A8"/>
    <w:rsid w:val="00CE4DD6"/>
    <w:rsid w:val="00CE57D6"/>
    <w:rsid w:val="00CE5B12"/>
    <w:rsid w:val="00CE71C2"/>
    <w:rsid w:val="00CE7C57"/>
    <w:rsid w:val="00CF0D3C"/>
    <w:rsid w:val="00CF0D6E"/>
    <w:rsid w:val="00CF153D"/>
    <w:rsid w:val="00CF24BE"/>
    <w:rsid w:val="00CF271E"/>
    <w:rsid w:val="00CF30D2"/>
    <w:rsid w:val="00CF3AE0"/>
    <w:rsid w:val="00CF42D5"/>
    <w:rsid w:val="00CF4C4F"/>
    <w:rsid w:val="00CF4EDA"/>
    <w:rsid w:val="00CF5C3D"/>
    <w:rsid w:val="00CF60E4"/>
    <w:rsid w:val="00D021CB"/>
    <w:rsid w:val="00D03395"/>
    <w:rsid w:val="00D03A12"/>
    <w:rsid w:val="00D03A2D"/>
    <w:rsid w:val="00D03B6E"/>
    <w:rsid w:val="00D049CA"/>
    <w:rsid w:val="00D0657F"/>
    <w:rsid w:val="00D105AD"/>
    <w:rsid w:val="00D10F1A"/>
    <w:rsid w:val="00D116F8"/>
    <w:rsid w:val="00D11DA3"/>
    <w:rsid w:val="00D1239D"/>
    <w:rsid w:val="00D12448"/>
    <w:rsid w:val="00D13669"/>
    <w:rsid w:val="00D15664"/>
    <w:rsid w:val="00D1653F"/>
    <w:rsid w:val="00D17596"/>
    <w:rsid w:val="00D176B4"/>
    <w:rsid w:val="00D17A18"/>
    <w:rsid w:val="00D20729"/>
    <w:rsid w:val="00D21A92"/>
    <w:rsid w:val="00D2257A"/>
    <w:rsid w:val="00D22640"/>
    <w:rsid w:val="00D23184"/>
    <w:rsid w:val="00D23A1B"/>
    <w:rsid w:val="00D24CCC"/>
    <w:rsid w:val="00D26285"/>
    <w:rsid w:val="00D2645B"/>
    <w:rsid w:val="00D26D3A"/>
    <w:rsid w:val="00D33312"/>
    <w:rsid w:val="00D36721"/>
    <w:rsid w:val="00D42DCD"/>
    <w:rsid w:val="00D44328"/>
    <w:rsid w:val="00D45762"/>
    <w:rsid w:val="00D459F5"/>
    <w:rsid w:val="00D45EE3"/>
    <w:rsid w:val="00D46941"/>
    <w:rsid w:val="00D46E89"/>
    <w:rsid w:val="00D50618"/>
    <w:rsid w:val="00D50963"/>
    <w:rsid w:val="00D509E9"/>
    <w:rsid w:val="00D51443"/>
    <w:rsid w:val="00D51C11"/>
    <w:rsid w:val="00D53B1C"/>
    <w:rsid w:val="00D547CA"/>
    <w:rsid w:val="00D55467"/>
    <w:rsid w:val="00D55CE8"/>
    <w:rsid w:val="00D56047"/>
    <w:rsid w:val="00D57EC0"/>
    <w:rsid w:val="00D60D4D"/>
    <w:rsid w:val="00D60DAB"/>
    <w:rsid w:val="00D60F2C"/>
    <w:rsid w:val="00D620FD"/>
    <w:rsid w:val="00D6429E"/>
    <w:rsid w:val="00D7012A"/>
    <w:rsid w:val="00D710BB"/>
    <w:rsid w:val="00D71772"/>
    <w:rsid w:val="00D71D88"/>
    <w:rsid w:val="00D74A11"/>
    <w:rsid w:val="00D74D8D"/>
    <w:rsid w:val="00D750D0"/>
    <w:rsid w:val="00D75DB1"/>
    <w:rsid w:val="00D8061E"/>
    <w:rsid w:val="00D81722"/>
    <w:rsid w:val="00D81FE2"/>
    <w:rsid w:val="00D854D7"/>
    <w:rsid w:val="00D85A0F"/>
    <w:rsid w:val="00D85D8E"/>
    <w:rsid w:val="00D872BC"/>
    <w:rsid w:val="00D87409"/>
    <w:rsid w:val="00D87A02"/>
    <w:rsid w:val="00D90C3C"/>
    <w:rsid w:val="00D91577"/>
    <w:rsid w:val="00D9163F"/>
    <w:rsid w:val="00D923D6"/>
    <w:rsid w:val="00D94212"/>
    <w:rsid w:val="00D945D7"/>
    <w:rsid w:val="00DA03B7"/>
    <w:rsid w:val="00DA11E4"/>
    <w:rsid w:val="00DA15D4"/>
    <w:rsid w:val="00DA1A8A"/>
    <w:rsid w:val="00DA1B12"/>
    <w:rsid w:val="00DA39DD"/>
    <w:rsid w:val="00DA3DDE"/>
    <w:rsid w:val="00DA3E66"/>
    <w:rsid w:val="00DA4D2C"/>
    <w:rsid w:val="00DA524C"/>
    <w:rsid w:val="00DA54C9"/>
    <w:rsid w:val="00DA6739"/>
    <w:rsid w:val="00DA6CAE"/>
    <w:rsid w:val="00DA6E05"/>
    <w:rsid w:val="00DA7D02"/>
    <w:rsid w:val="00DB1A9E"/>
    <w:rsid w:val="00DB260D"/>
    <w:rsid w:val="00DB31D6"/>
    <w:rsid w:val="00DB3F24"/>
    <w:rsid w:val="00DB4005"/>
    <w:rsid w:val="00DB6FF9"/>
    <w:rsid w:val="00DB7C10"/>
    <w:rsid w:val="00DC14D5"/>
    <w:rsid w:val="00DC1A09"/>
    <w:rsid w:val="00DC1A0E"/>
    <w:rsid w:val="00DC34EB"/>
    <w:rsid w:val="00DC5B3C"/>
    <w:rsid w:val="00DD0021"/>
    <w:rsid w:val="00DD0118"/>
    <w:rsid w:val="00DD1B5B"/>
    <w:rsid w:val="00DD23E7"/>
    <w:rsid w:val="00DD39A8"/>
    <w:rsid w:val="00DD472E"/>
    <w:rsid w:val="00DD685E"/>
    <w:rsid w:val="00DD6A40"/>
    <w:rsid w:val="00DD6ECD"/>
    <w:rsid w:val="00DD707D"/>
    <w:rsid w:val="00DE114B"/>
    <w:rsid w:val="00DE12ED"/>
    <w:rsid w:val="00DE1A40"/>
    <w:rsid w:val="00DE4B6E"/>
    <w:rsid w:val="00DE68F5"/>
    <w:rsid w:val="00DE79B7"/>
    <w:rsid w:val="00DE7BCE"/>
    <w:rsid w:val="00DF0520"/>
    <w:rsid w:val="00DF1E5B"/>
    <w:rsid w:val="00DF2275"/>
    <w:rsid w:val="00DF2938"/>
    <w:rsid w:val="00DF3F5E"/>
    <w:rsid w:val="00DF5653"/>
    <w:rsid w:val="00DF5D33"/>
    <w:rsid w:val="00DF6CA5"/>
    <w:rsid w:val="00DF71EA"/>
    <w:rsid w:val="00DF722B"/>
    <w:rsid w:val="00DF7A41"/>
    <w:rsid w:val="00DF7DF6"/>
    <w:rsid w:val="00E00CBB"/>
    <w:rsid w:val="00E02055"/>
    <w:rsid w:val="00E04773"/>
    <w:rsid w:val="00E04AB3"/>
    <w:rsid w:val="00E0596E"/>
    <w:rsid w:val="00E06F66"/>
    <w:rsid w:val="00E10319"/>
    <w:rsid w:val="00E1082F"/>
    <w:rsid w:val="00E10873"/>
    <w:rsid w:val="00E12972"/>
    <w:rsid w:val="00E14F03"/>
    <w:rsid w:val="00E152D1"/>
    <w:rsid w:val="00E173AD"/>
    <w:rsid w:val="00E2138E"/>
    <w:rsid w:val="00E21674"/>
    <w:rsid w:val="00E23C50"/>
    <w:rsid w:val="00E25499"/>
    <w:rsid w:val="00E261F3"/>
    <w:rsid w:val="00E27DEE"/>
    <w:rsid w:val="00E30ADC"/>
    <w:rsid w:val="00E30F3E"/>
    <w:rsid w:val="00E31E4C"/>
    <w:rsid w:val="00E34F60"/>
    <w:rsid w:val="00E356E5"/>
    <w:rsid w:val="00E36274"/>
    <w:rsid w:val="00E36F81"/>
    <w:rsid w:val="00E37ACC"/>
    <w:rsid w:val="00E403BD"/>
    <w:rsid w:val="00E40B0B"/>
    <w:rsid w:val="00E41BF9"/>
    <w:rsid w:val="00E41F6E"/>
    <w:rsid w:val="00E42B51"/>
    <w:rsid w:val="00E43298"/>
    <w:rsid w:val="00E43744"/>
    <w:rsid w:val="00E44099"/>
    <w:rsid w:val="00E45765"/>
    <w:rsid w:val="00E477E3"/>
    <w:rsid w:val="00E47EAE"/>
    <w:rsid w:val="00E5098C"/>
    <w:rsid w:val="00E52263"/>
    <w:rsid w:val="00E539ED"/>
    <w:rsid w:val="00E54497"/>
    <w:rsid w:val="00E547EC"/>
    <w:rsid w:val="00E56503"/>
    <w:rsid w:val="00E575AF"/>
    <w:rsid w:val="00E57AC2"/>
    <w:rsid w:val="00E57B84"/>
    <w:rsid w:val="00E57C20"/>
    <w:rsid w:val="00E60213"/>
    <w:rsid w:val="00E605F0"/>
    <w:rsid w:val="00E60EA1"/>
    <w:rsid w:val="00E610F4"/>
    <w:rsid w:val="00E62201"/>
    <w:rsid w:val="00E661B2"/>
    <w:rsid w:val="00E66B04"/>
    <w:rsid w:val="00E74D29"/>
    <w:rsid w:val="00E753A3"/>
    <w:rsid w:val="00E7646F"/>
    <w:rsid w:val="00E76EDC"/>
    <w:rsid w:val="00E81EF9"/>
    <w:rsid w:val="00E83B13"/>
    <w:rsid w:val="00E83C74"/>
    <w:rsid w:val="00E83CEE"/>
    <w:rsid w:val="00E865A6"/>
    <w:rsid w:val="00E8770F"/>
    <w:rsid w:val="00E90206"/>
    <w:rsid w:val="00E91F18"/>
    <w:rsid w:val="00E9226D"/>
    <w:rsid w:val="00E932DC"/>
    <w:rsid w:val="00E9389D"/>
    <w:rsid w:val="00EA0812"/>
    <w:rsid w:val="00EA097E"/>
    <w:rsid w:val="00EA2349"/>
    <w:rsid w:val="00EA2BA0"/>
    <w:rsid w:val="00EA416C"/>
    <w:rsid w:val="00EA56D6"/>
    <w:rsid w:val="00EA5941"/>
    <w:rsid w:val="00EA6653"/>
    <w:rsid w:val="00EA6B1B"/>
    <w:rsid w:val="00EA7907"/>
    <w:rsid w:val="00EB1F15"/>
    <w:rsid w:val="00EB327D"/>
    <w:rsid w:val="00EB3422"/>
    <w:rsid w:val="00EB35CC"/>
    <w:rsid w:val="00EB367F"/>
    <w:rsid w:val="00EB60CE"/>
    <w:rsid w:val="00EB7B85"/>
    <w:rsid w:val="00EB7D53"/>
    <w:rsid w:val="00EC08D8"/>
    <w:rsid w:val="00EC0B77"/>
    <w:rsid w:val="00EC15D0"/>
    <w:rsid w:val="00EC196F"/>
    <w:rsid w:val="00EC6648"/>
    <w:rsid w:val="00EC70C3"/>
    <w:rsid w:val="00ED1ACF"/>
    <w:rsid w:val="00ED20D6"/>
    <w:rsid w:val="00EE039A"/>
    <w:rsid w:val="00EE17F3"/>
    <w:rsid w:val="00EE192F"/>
    <w:rsid w:val="00EE2C92"/>
    <w:rsid w:val="00EE3146"/>
    <w:rsid w:val="00EE37EF"/>
    <w:rsid w:val="00EE3BAA"/>
    <w:rsid w:val="00EE3E5A"/>
    <w:rsid w:val="00EE4931"/>
    <w:rsid w:val="00EE4E88"/>
    <w:rsid w:val="00EE53E9"/>
    <w:rsid w:val="00EF0BF5"/>
    <w:rsid w:val="00EF396E"/>
    <w:rsid w:val="00EF50BB"/>
    <w:rsid w:val="00EF53FF"/>
    <w:rsid w:val="00EF60C7"/>
    <w:rsid w:val="00EF7093"/>
    <w:rsid w:val="00F00192"/>
    <w:rsid w:val="00F006C1"/>
    <w:rsid w:val="00F00706"/>
    <w:rsid w:val="00F01031"/>
    <w:rsid w:val="00F01DF6"/>
    <w:rsid w:val="00F0340D"/>
    <w:rsid w:val="00F0471E"/>
    <w:rsid w:val="00F059A6"/>
    <w:rsid w:val="00F066EC"/>
    <w:rsid w:val="00F11D0D"/>
    <w:rsid w:val="00F130EF"/>
    <w:rsid w:val="00F14C60"/>
    <w:rsid w:val="00F15EAF"/>
    <w:rsid w:val="00F160DC"/>
    <w:rsid w:val="00F16166"/>
    <w:rsid w:val="00F21637"/>
    <w:rsid w:val="00F21926"/>
    <w:rsid w:val="00F21A0D"/>
    <w:rsid w:val="00F21A46"/>
    <w:rsid w:val="00F22737"/>
    <w:rsid w:val="00F22DD7"/>
    <w:rsid w:val="00F23756"/>
    <w:rsid w:val="00F237BE"/>
    <w:rsid w:val="00F23819"/>
    <w:rsid w:val="00F23C21"/>
    <w:rsid w:val="00F2523A"/>
    <w:rsid w:val="00F25FFA"/>
    <w:rsid w:val="00F2776F"/>
    <w:rsid w:val="00F310D2"/>
    <w:rsid w:val="00F33F42"/>
    <w:rsid w:val="00F342C5"/>
    <w:rsid w:val="00F34906"/>
    <w:rsid w:val="00F354CB"/>
    <w:rsid w:val="00F36F3D"/>
    <w:rsid w:val="00F37D6F"/>
    <w:rsid w:val="00F37EC6"/>
    <w:rsid w:val="00F40CF9"/>
    <w:rsid w:val="00F411F6"/>
    <w:rsid w:val="00F41805"/>
    <w:rsid w:val="00F426BE"/>
    <w:rsid w:val="00F469B8"/>
    <w:rsid w:val="00F477BD"/>
    <w:rsid w:val="00F53491"/>
    <w:rsid w:val="00F53813"/>
    <w:rsid w:val="00F54151"/>
    <w:rsid w:val="00F54E90"/>
    <w:rsid w:val="00F551AC"/>
    <w:rsid w:val="00F571FD"/>
    <w:rsid w:val="00F57E60"/>
    <w:rsid w:val="00F62789"/>
    <w:rsid w:val="00F64B73"/>
    <w:rsid w:val="00F64E60"/>
    <w:rsid w:val="00F65193"/>
    <w:rsid w:val="00F65A1C"/>
    <w:rsid w:val="00F65A54"/>
    <w:rsid w:val="00F66F50"/>
    <w:rsid w:val="00F6735B"/>
    <w:rsid w:val="00F7135C"/>
    <w:rsid w:val="00F715BB"/>
    <w:rsid w:val="00F72C29"/>
    <w:rsid w:val="00F74A04"/>
    <w:rsid w:val="00F74EB9"/>
    <w:rsid w:val="00F756C4"/>
    <w:rsid w:val="00F7676A"/>
    <w:rsid w:val="00F800EA"/>
    <w:rsid w:val="00F82FF8"/>
    <w:rsid w:val="00F8330D"/>
    <w:rsid w:val="00F83594"/>
    <w:rsid w:val="00F84305"/>
    <w:rsid w:val="00F8470A"/>
    <w:rsid w:val="00F8485C"/>
    <w:rsid w:val="00F84BFC"/>
    <w:rsid w:val="00F85711"/>
    <w:rsid w:val="00F859DB"/>
    <w:rsid w:val="00F866E5"/>
    <w:rsid w:val="00F87149"/>
    <w:rsid w:val="00F87FFE"/>
    <w:rsid w:val="00F9077A"/>
    <w:rsid w:val="00F911F7"/>
    <w:rsid w:val="00F91AAF"/>
    <w:rsid w:val="00F92267"/>
    <w:rsid w:val="00F925BA"/>
    <w:rsid w:val="00F929F0"/>
    <w:rsid w:val="00F92B91"/>
    <w:rsid w:val="00F94C73"/>
    <w:rsid w:val="00F954C9"/>
    <w:rsid w:val="00F97D75"/>
    <w:rsid w:val="00FA03EC"/>
    <w:rsid w:val="00FA2C46"/>
    <w:rsid w:val="00FA2CFB"/>
    <w:rsid w:val="00FA3FCE"/>
    <w:rsid w:val="00FA4CF0"/>
    <w:rsid w:val="00FA5123"/>
    <w:rsid w:val="00FA61AA"/>
    <w:rsid w:val="00FA69A4"/>
    <w:rsid w:val="00FB0263"/>
    <w:rsid w:val="00FB0598"/>
    <w:rsid w:val="00FB08A1"/>
    <w:rsid w:val="00FB1279"/>
    <w:rsid w:val="00FB1495"/>
    <w:rsid w:val="00FB17F4"/>
    <w:rsid w:val="00FB1AF8"/>
    <w:rsid w:val="00FB2B9E"/>
    <w:rsid w:val="00FB4814"/>
    <w:rsid w:val="00FB4FE1"/>
    <w:rsid w:val="00FB7906"/>
    <w:rsid w:val="00FC0793"/>
    <w:rsid w:val="00FC1276"/>
    <w:rsid w:val="00FC2803"/>
    <w:rsid w:val="00FC62FD"/>
    <w:rsid w:val="00FC6947"/>
    <w:rsid w:val="00FC7E5D"/>
    <w:rsid w:val="00FD0B21"/>
    <w:rsid w:val="00FD1694"/>
    <w:rsid w:val="00FD18B0"/>
    <w:rsid w:val="00FD217C"/>
    <w:rsid w:val="00FD2B68"/>
    <w:rsid w:val="00FD2F67"/>
    <w:rsid w:val="00FD33B8"/>
    <w:rsid w:val="00FD37F5"/>
    <w:rsid w:val="00FD5147"/>
    <w:rsid w:val="00FD6BC8"/>
    <w:rsid w:val="00FD7636"/>
    <w:rsid w:val="00FE0463"/>
    <w:rsid w:val="00FE281D"/>
    <w:rsid w:val="00FE2D0C"/>
    <w:rsid w:val="00FE3229"/>
    <w:rsid w:val="00FE3D48"/>
    <w:rsid w:val="00FE7151"/>
    <w:rsid w:val="00FE74C3"/>
    <w:rsid w:val="00FF1572"/>
    <w:rsid w:val="00FF16F3"/>
    <w:rsid w:val="00FF1D31"/>
    <w:rsid w:val="00FF215C"/>
    <w:rsid w:val="00FF3338"/>
    <w:rsid w:val="00FF404F"/>
    <w:rsid w:val="00FF49E8"/>
    <w:rsid w:val="00FF6215"/>
    <w:rsid w:val="00FF672F"/>
    <w:rsid w:val="00FF7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rules v:ext="edit">
        <o:r id="V:Rule15" type="connector" idref="#_x0000_s1051"/>
        <o:r id="V:Rule16" type="connector" idref="#_x0000_s1082"/>
        <o:r id="V:Rule17" type="connector" idref="#_x0000_s1043"/>
        <o:r id="V:Rule18" type="connector" idref="#_x0000_s1052"/>
        <o:r id="V:Rule19" type="connector" idref="#_x0000_s1084"/>
        <o:r id="V:Rule20" type="connector" idref="#_x0000_s1039"/>
        <o:r id="V:Rule21" type="connector" idref="#_x0000_s1056"/>
        <o:r id="V:Rule22" type="connector" idref="#_x0000_s1092"/>
        <o:r id="V:Rule23" type="connector" idref="#_x0000_s1089"/>
        <o:r id="V:Rule24" type="connector" idref="#_x0000_s1037"/>
        <o:r id="V:Rule25" type="connector" idref="#_x0000_s1087"/>
        <o:r id="V:Rule26" type="connector" idref="#_x0000_s1048"/>
        <o:r id="V:Rule27" type="connector" idref="#_x0000_s1050"/>
        <o:r id="V:Rule28"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797"/>
    <w:pPr>
      <w:spacing w:after="120" w:line="276" w:lineRule="auto"/>
      <w:ind w:right="-1"/>
    </w:pPr>
    <w:rPr>
      <w:rFonts w:ascii="AGaramondPro-Regular" w:hAnsi="AGaramondPro-Regular"/>
      <w:lang w:eastAsia="en-US"/>
    </w:rPr>
  </w:style>
  <w:style w:type="paragraph" w:styleId="Heading1">
    <w:name w:val="heading 1"/>
    <w:basedOn w:val="Subhead1"/>
    <w:next w:val="Normal"/>
    <w:link w:val="Heading1Char"/>
    <w:uiPriority w:val="9"/>
    <w:qFormat/>
    <w:rsid w:val="00C409FA"/>
    <w:pPr>
      <w:spacing w:before="120"/>
      <w:ind w:left="993" w:right="141"/>
      <w:outlineLvl w:val="0"/>
    </w:pPr>
    <w:rPr>
      <w:rFonts w:ascii="MyriadPro-Regular" w:hAnsi="MyriadPro-Regular"/>
      <w:b/>
      <w:sz w:val="58"/>
      <w:szCs w:val="58"/>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lang w:eastAsia="en-AU"/>
    </w:rPr>
  </w:style>
  <w:style w:type="character" w:customStyle="1" w:styleId="Heading1Char">
    <w:name w:val="Heading 1 Char"/>
    <w:basedOn w:val="DefaultParagraphFont"/>
    <w:link w:val="Heading1"/>
    <w:uiPriority w:val="9"/>
    <w:rsid w:val="00C409FA"/>
    <w:rPr>
      <w:rFonts w:ascii="MyriadPro-Regular" w:hAnsi="MyriadPro-Regular" w:cs="Arial"/>
      <w:color w:val="0036C5"/>
      <w:sz w:val="58"/>
      <w:szCs w:val="58"/>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ext">
    <w:name w:val="Text"/>
    <w:uiPriority w:val="99"/>
    <w:qFormat/>
    <w:rsid w:val="00372810"/>
    <w:pPr>
      <w:spacing w:before="120" w:after="120" w:line="360" w:lineRule="auto"/>
    </w:pPr>
    <w:rPr>
      <w:lang w:eastAsia="en-US"/>
    </w:rPr>
  </w:style>
  <w:style w:type="paragraph" w:customStyle="1" w:styleId="Subhead4">
    <w:name w:val="Subhead 4"/>
    <w:next w:val="Text"/>
    <w:qFormat/>
    <w:rsid w:val="004C5B3F"/>
    <w:pPr>
      <w:spacing w:before="240" w:after="120" w:line="360" w:lineRule="auto"/>
    </w:pPr>
    <w:rPr>
      <w:rFonts w:cs="Arial"/>
      <w:b/>
      <w:i/>
      <w:sz w:val="22"/>
      <w:szCs w:val="22"/>
      <w:lang w:eastAsia="en-US"/>
    </w:rPr>
  </w:style>
  <w:style w:type="paragraph" w:customStyle="1" w:styleId="Subhead3">
    <w:name w:val="Subhead 3"/>
    <w:next w:val="Text"/>
    <w:qFormat/>
    <w:rsid w:val="004C5B3F"/>
    <w:pPr>
      <w:spacing w:before="240" w:after="120" w:line="360" w:lineRule="auto"/>
    </w:pPr>
    <w:rPr>
      <w:rFonts w:cs="Arial"/>
      <w:b/>
      <w:sz w:val="24"/>
      <w:szCs w:val="22"/>
      <w:lang w:eastAsia="en-US"/>
    </w:rPr>
  </w:style>
  <w:style w:type="paragraph" w:customStyle="1" w:styleId="Subhead2">
    <w:name w:val="Subhead 2"/>
    <w:next w:val="Text"/>
    <w:uiPriority w:val="99"/>
    <w:qFormat/>
    <w:rsid w:val="00522970"/>
    <w:pPr>
      <w:spacing w:before="240" w:after="120" w:line="276" w:lineRule="auto"/>
      <w:ind w:right="141"/>
    </w:pPr>
    <w:rPr>
      <w:rFonts w:ascii="MyriadPro-Semibold" w:hAnsi="MyriadPro-Semibold" w:cs="MyriadPro-Semibold"/>
      <w:color w:val="0036C5"/>
      <w:sz w:val="24"/>
      <w:szCs w:val="24"/>
    </w:rPr>
  </w:style>
  <w:style w:type="paragraph" w:customStyle="1" w:styleId="Subhead1">
    <w:name w:val="Subhead 1"/>
    <w:basedOn w:val="Subhead2"/>
    <w:next w:val="Text"/>
    <w:uiPriority w:val="99"/>
    <w:qFormat/>
    <w:rsid w:val="00522970"/>
    <w:pPr>
      <w:spacing w:line="240" w:lineRule="auto"/>
      <w:ind w:right="142"/>
    </w:pPr>
    <w:rPr>
      <w:sz w:val="32"/>
      <w:szCs w:val="32"/>
    </w:rPr>
  </w:style>
  <w:style w:type="paragraph" w:customStyle="1" w:styleId="CoverSubtitle">
    <w:name w:val="Cover Subtitle"/>
    <w:next w:val="Text"/>
    <w:qFormat/>
    <w:rsid w:val="003A06F9"/>
    <w:pPr>
      <w:spacing w:before="120" w:after="120"/>
    </w:pPr>
    <w:rPr>
      <w:sz w:val="28"/>
      <w:szCs w:val="28"/>
      <w:lang w:eastAsia="en-US"/>
    </w:rPr>
  </w:style>
  <w:style w:type="paragraph" w:customStyle="1" w:styleId="CoverTitle">
    <w:name w:val="Cover Title"/>
    <w:next w:val="Text"/>
    <w:qFormat/>
    <w:rsid w:val="00767476"/>
    <w:rPr>
      <w:b/>
      <w:sz w:val="56"/>
      <w:szCs w:val="56"/>
      <w:lang w:eastAsia="en-US"/>
    </w:rPr>
  </w:style>
  <w:style w:type="paragraph" w:customStyle="1" w:styleId="Bullets1">
    <w:name w:val="Bullets 1"/>
    <w:uiPriority w:val="99"/>
    <w:qFormat/>
    <w:rsid w:val="00372810"/>
    <w:pPr>
      <w:numPr>
        <w:numId w:val="6"/>
      </w:numPr>
      <w:spacing w:before="120" w:line="360" w:lineRule="auto"/>
      <w:ind w:left="568" w:hanging="284"/>
      <w:outlineLvl w:val="0"/>
    </w:pPr>
    <w:rPr>
      <w:lang w:eastAsia="en-US"/>
    </w:rPr>
  </w:style>
  <w:style w:type="paragraph" w:customStyle="1" w:styleId="Bullets2">
    <w:name w:val="Bullets 2"/>
    <w:basedOn w:val="ListBullet2"/>
    <w:uiPriority w:val="99"/>
    <w:qFormat/>
    <w:rsid w:val="00372810"/>
    <w:pPr>
      <w:numPr>
        <w:ilvl w:val="0"/>
        <w:numId w:val="7"/>
      </w:numPr>
      <w:spacing w:before="120" w:after="0" w:line="360" w:lineRule="auto"/>
      <w:ind w:left="851" w:hanging="284"/>
      <w:outlineLvl w:val="1"/>
    </w:pPr>
  </w:style>
  <w:style w:type="paragraph" w:customStyle="1" w:styleId="Intro">
    <w:name w:val="Intro"/>
    <w:basedOn w:val="Normal"/>
    <w:uiPriority w:val="99"/>
    <w:rsid w:val="00DF5D33"/>
    <w:pPr>
      <w:widowControl w:val="0"/>
      <w:suppressAutoHyphens/>
      <w:autoSpaceDE w:val="0"/>
      <w:autoSpaceDN w:val="0"/>
      <w:adjustRightInd w:val="0"/>
      <w:spacing w:before="113" w:after="340" w:line="360" w:lineRule="atLeast"/>
      <w:ind w:right="-142"/>
      <w:textAlignment w:val="center"/>
    </w:pPr>
    <w:rPr>
      <w:rFonts w:ascii="MyriadPro-Regular" w:eastAsia="Times New Roman" w:hAnsi="MyriadPro-Regular" w:cs="MyriadPro-Regular"/>
      <w:color w:val="666666"/>
      <w:sz w:val="36"/>
      <w:szCs w:val="36"/>
      <w:lang w:val="en-US" w:eastAsia="en-AU"/>
    </w:rPr>
  </w:style>
  <w:style w:type="paragraph" w:styleId="Caption">
    <w:name w:val="caption"/>
    <w:basedOn w:val="Text"/>
    <w:uiPriority w:val="99"/>
    <w:qFormat/>
    <w:rsid w:val="00B531AC"/>
    <w:pPr>
      <w:widowControl w:val="0"/>
      <w:suppressAutoHyphens/>
      <w:autoSpaceDE w:val="0"/>
      <w:autoSpaceDN w:val="0"/>
      <w:adjustRightInd w:val="0"/>
      <w:spacing w:before="170" w:after="0" w:line="240" w:lineRule="atLeast"/>
      <w:textAlignment w:val="center"/>
    </w:pPr>
    <w:rPr>
      <w:rFonts w:eastAsia="Times New Roman" w:cs="Adobe Garamond Pro"/>
      <w:color w:val="000000"/>
      <w:sz w:val="18"/>
      <w:szCs w:val="18"/>
      <w:lang w:val="en-GB" w:eastAsia="en-AU"/>
    </w:rPr>
  </w:style>
  <w:style w:type="character" w:customStyle="1" w:styleId="TextBold">
    <w:name w:val="Text Bold"/>
    <w:uiPriority w:val="99"/>
    <w:rsid w:val="00A15E51"/>
    <w:rPr>
      <w:b/>
      <w:bCs/>
    </w:rPr>
  </w:style>
  <w:style w:type="character" w:customStyle="1" w:styleId="TextItalic">
    <w:name w:val="Text Italic"/>
    <w:uiPriority w:val="99"/>
    <w:rsid w:val="00A15E51"/>
    <w:rPr>
      <w:i/>
      <w:iCs/>
    </w:rPr>
  </w:style>
  <w:style w:type="character" w:customStyle="1" w:styleId="nobreak">
    <w:name w:val="nobreak"/>
    <w:uiPriority w:val="99"/>
    <w:rsid w:val="00A15E51"/>
  </w:style>
  <w:style w:type="character" w:styleId="Hyperlink">
    <w:name w:val="Hyperlink"/>
    <w:basedOn w:val="DefaultParagraphFont"/>
    <w:uiPriority w:val="99"/>
    <w:rsid w:val="00FA3FCE"/>
    <w:rPr>
      <w:bCs/>
      <w:color w:val="0000FF"/>
      <w:u w:val="single"/>
    </w:rPr>
  </w:style>
  <w:style w:type="character" w:styleId="CommentReference">
    <w:name w:val="annotation reference"/>
    <w:basedOn w:val="DefaultParagraphFont"/>
    <w:uiPriority w:val="99"/>
    <w:semiHidden/>
    <w:unhideWhenUsed/>
    <w:rsid w:val="00BF4C3D"/>
    <w:rPr>
      <w:sz w:val="16"/>
      <w:szCs w:val="16"/>
    </w:rPr>
  </w:style>
  <w:style w:type="paragraph" w:styleId="CommentText">
    <w:name w:val="annotation text"/>
    <w:basedOn w:val="Normal"/>
    <w:link w:val="CommentTextChar"/>
    <w:uiPriority w:val="99"/>
    <w:unhideWhenUsed/>
    <w:rsid w:val="00BF4C3D"/>
    <w:pPr>
      <w:spacing w:line="240" w:lineRule="auto"/>
    </w:pPr>
  </w:style>
  <w:style w:type="character" w:customStyle="1" w:styleId="CommentTextChar">
    <w:name w:val="Comment Text Char"/>
    <w:basedOn w:val="DefaultParagraphFont"/>
    <w:link w:val="CommentText"/>
    <w:uiPriority w:val="99"/>
    <w:rsid w:val="00BF4C3D"/>
    <w:rPr>
      <w:lang w:eastAsia="en-US"/>
    </w:rPr>
  </w:style>
  <w:style w:type="paragraph" w:styleId="CommentSubject">
    <w:name w:val="annotation subject"/>
    <w:basedOn w:val="CommentText"/>
    <w:next w:val="CommentText"/>
    <w:link w:val="CommentSubjectChar"/>
    <w:uiPriority w:val="99"/>
    <w:semiHidden/>
    <w:unhideWhenUsed/>
    <w:rsid w:val="00BF4C3D"/>
    <w:rPr>
      <w:b/>
      <w:bCs/>
    </w:rPr>
  </w:style>
  <w:style w:type="character" w:customStyle="1" w:styleId="CommentSubjectChar">
    <w:name w:val="Comment Subject Char"/>
    <w:basedOn w:val="CommentTextChar"/>
    <w:link w:val="CommentSubject"/>
    <w:uiPriority w:val="99"/>
    <w:semiHidden/>
    <w:rsid w:val="00BF4C3D"/>
    <w:rPr>
      <w:b/>
      <w:bCs/>
      <w:lang w:eastAsia="en-US"/>
    </w:rPr>
  </w:style>
  <w:style w:type="paragraph" w:styleId="ListParagraph">
    <w:name w:val="List Paragraph"/>
    <w:basedOn w:val="Normal"/>
    <w:uiPriority w:val="34"/>
    <w:qFormat/>
    <w:rsid w:val="005B0856"/>
    <w:pPr>
      <w:ind w:left="720"/>
      <w:contextualSpacing/>
    </w:pPr>
  </w:style>
  <w:style w:type="character" w:styleId="FollowedHyperlink">
    <w:name w:val="FollowedHyperlink"/>
    <w:basedOn w:val="DefaultParagraphFont"/>
    <w:uiPriority w:val="99"/>
    <w:semiHidden/>
    <w:unhideWhenUsed/>
    <w:rsid w:val="00AB2546"/>
    <w:rPr>
      <w:color w:val="800080" w:themeColor="followedHyperlink"/>
      <w:u w:val="single"/>
    </w:rPr>
  </w:style>
  <w:style w:type="paragraph" w:customStyle="1" w:styleId="Default">
    <w:name w:val="Default"/>
    <w:rsid w:val="00D56047"/>
    <w:pPr>
      <w:autoSpaceDE w:val="0"/>
      <w:autoSpaceDN w:val="0"/>
      <w:adjustRightInd w:val="0"/>
    </w:pPr>
    <w:rPr>
      <w:rFonts w:ascii="Adobe Garamond Pro" w:hAnsi="Adobe Garamond Pro" w:cs="Adobe Garamond Pro"/>
      <w:color w:val="000000"/>
      <w:sz w:val="24"/>
      <w:szCs w:val="24"/>
    </w:rPr>
  </w:style>
  <w:style w:type="character" w:styleId="Strong">
    <w:name w:val="Strong"/>
    <w:basedOn w:val="DefaultParagraphFont"/>
    <w:uiPriority w:val="22"/>
    <w:qFormat/>
    <w:rsid w:val="00CC033B"/>
    <w:rPr>
      <w:b/>
      <w:bCs/>
    </w:rPr>
  </w:style>
  <w:style w:type="paragraph" w:styleId="Revision">
    <w:name w:val="Revision"/>
    <w:hidden/>
    <w:uiPriority w:val="99"/>
    <w:semiHidden/>
    <w:rsid w:val="00073645"/>
    <w:rPr>
      <w:sz w:val="22"/>
      <w:szCs w:val="22"/>
      <w:lang w:eastAsia="en-US"/>
    </w:rPr>
  </w:style>
  <w:style w:type="character" w:styleId="Emphasis">
    <w:name w:val="Emphasis"/>
    <w:basedOn w:val="DefaultParagraphFont"/>
    <w:uiPriority w:val="20"/>
    <w:qFormat/>
    <w:rsid w:val="00D87409"/>
    <w:rPr>
      <w:i/>
      <w:iCs/>
      <w:sz w:val="24"/>
      <w:szCs w:val="24"/>
      <w:bdr w:val="none" w:sz="0" w:space="0" w:color="auto" w:frame="1"/>
      <w:vertAlign w:val="baseline"/>
    </w:rPr>
  </w:style>
  <w:style w:type="paragraph" w:customStyle="1" w:styleId="Pa7">
    <w:name w:val="Pa7"/>
    <w:basedOn w:val="Default"/>
    <w:next w:val="Default"/>
    <w:uiPriority w:val="99"/>
    <w:rsid w:val="00BB50C1"/>
    <w:pPr>
      <w:widowControl w:val="0"/>
      <w:spacing w:line="321" w:lineRule="atLeast"/>
    </w:pPr>
    <w:rPr>
      <w:rFonts w:eastAsia="Times New Roman" w:cs="Times New Roman"/>
      <w:color w:val="auto"/>
    </w:rPr>
  </w:style>
  <w:style w:type="paragraph" w:styleId="FootnoteText">
    <w:name w:val="footnote text"/>
    <w:basedOn w:val="Normal"/>
    <w:link w:val="FootnoteTextChar"/>
    <w:uiPriority w:val="99"/>
    <w:unhideWhenUsed/>
    <w:rsid w:val="00184161"/>
    <w:pPr>
      <w:spacing w:after="0" w:line="240" w:lineRule="auto"/>
    </w:pPr>
  </w:style>
  <w:style w:type="character" w:customStyle="1" w:styleId="FootnoteTextChar">
    <w:name w:val="Footnote Text Char"/>
    <w:basedOn w:val="DefaultParagraphFont"/>
    <w:link w:val="FootnoteText"/>
    <w:uiPriority w:val="99"/>
    <w:rsid w:val="00184161"/>
    <w:rPr>
      <w:lang w:eastAsia="en-US"/>
    </w:rPr>
  </w:style>
  <w:style w:type="paragraph" w:customStyle="1" w:styleId="Header2">
    <w:name w:val="Header2"/>
    <w:basedOn w:val="Normal"/>
    <w:next w:val="Normal"/>
    <w:rsid w:val="00184161"/>
    <w:pPr>
      <w:numPr>
        <w:numId w:val="20"/>
      </w:numPr>
      <w:spacing w:line="240" w:lineRule="auto"/>
      <w:ind w:right="-142"/>
    </w:pPr>
    <w:rPr>
      <w:rFonts w:ascii="Times New Roman" w:eastAsia="Times New Roman" w:hAnsi="Times New Roman"/>
      <w:b/>
      <w:sz w:val="24"/>
      <w:szCs w:val="24"/>
    </w:rPr>
  </w:style>
  <w:style w:type="character" w:styleId="FootnoteReference">
    <w:name w:val="footnote reference"/>
    <w:basedOn w:val="DefaultParagraphFont"/>
    <w:rsid w:val="00184161"/>
    <w:rPr>
      <w:position w:val="0"/>
      <w:vertAlign w:val="superscript"/>
    </w:rPr>
  </w:style>
  <w:style w:type="paragraph" w:styleId="BodyText3">
    <w:name w:val="Body Text 3"/>
    <w:basedOn w:val="Normal"/>
    <w:link w:val="BodyText3Char"/>
    <w:uiPriority w:val="99"/>
    <w:semiHidden/>
    <w:unhideWhenUsed/>
    <w:rsid w:val="00184161"/>
    <w:rPr>
      <w:sz w:val="16"/>
      <w:szCs w:val="16"/>
    </w:rPr>
  </w:style>
  <w:style w:type="character" w:customStyle="1" w:styleId="BodyText3Char">
    <w:name w:val="Body Text 3 Char"/>
    <w:basedOn w:val="DefaultParagraphFont"/>
    <w:link w:val="BodyText3"/>
    <w:uiPriority w:val="99"/>
    <w:semiHidden/>
    <w:rsid w:val="00184161"/>
    <w:rPr>
      <w:sz w:val="16"/>
      <w:szCs w:val="16"/>
      <w:lang w:eastAsia="en-US"/>
    </w:rPr>
  </w:style>
  <w:style w:type="character" w:customStyle="1" w:styleId="st">
    <w:name w:val="st"/>
    <w:basedOn w:val="DefaultParagraphFont"/>
    <w:rsid w:val="00B71CE9"/>
  </w:style>
  <w:style w:type="character" w:customStyle="1" w:styleId="xdtextbox1">
    <w:name w:val="xdtextbox1"/>
    <w:basedOn w:val="DefaultParagraphFont"/>
    <w:rsid w:val="00556171"/>
    <w:rPr>
      <w:color w:val="auto"/>
      <w:bdr w:val="single" w:sz="8" w:space="1" w:color="DCDCDC" w:frame="1"/>
      <w:shd w:val="clear" w:color="auto" w:fill="FFFFFF"/>
    </w:rPr>
  </w:style>
  <w:style w:type="paragraph" w:styleId="NormalWeb">
    <w:name w:val="Normal (Web)"/>
    <w:basedOn w:val="Normal"/>
    <w:uiPriority w:val="99"/>
    <w:semiHidden/>
    <w:unhideWhenUsed/>
    <w:rsid w:val="00251C14"/>
    <w:pPr>
      <w:spacing w:before="100" w:beforeAutospacing="1" w:after="100" w:afterAutospacing="1" w:line="240" w:lineRule="auto"/>
      <w:ind w:right="0"/>
    </w:pPr>
    <w:rPr>
      <w:rFonts w:ascii="Times New Roman" w:eastAsia="Times New Roman" w:hAnsi="Times New Roman"/>
      <w:sz w:val="24"/>
      <w:szCs w:val="24"/>
      <w:lang w:eastAsia="en-AU"/>
    </w:rPr>
  </w:style>
  <w:style w:type="paragraph" w:customStyle="1" w:styleId="Pa11">
    <w:name w:val="Pa11"/>
    <w:basedOn w:val="Default"/>
    <w:next w:val="Default"/>
    <w:uiPriority w:val="99"/>
    <w:rsid w:val="007610ED"/>
    <w:pPr>
      <w:spacing w:line="201" w:lineRule="atLeast"/>
    </w:pPr>
    <w:rPr>
      <w:rFonts w:cs="Times New Roman"/>
      <w:color w:val="auto"/>
    </w:rPr>
  </w:style>
  <w:style w:type="character" w:customStyle="1" w:styleId="A2">
    <w:name w:val="A2"/>
    <w:uiPriority w:val="99"/>
    <w:rsid w:val="007610ED"/>
    <w:rPr>
      <w:rFonts w:cs="Adobe Garamond Pro"/>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5425">
      <w:bodyDiv w:val="1"/>
      <w:marLeft w:val="0"/>
      <w:marRight w:val="0"/>
      <w:marTop w:val="0"/>
      <w:marBottom w:val="0"/>
      <w:divBdr>
        <w:top w:val="none" w:sz="0" w:space="0" w:color="auto"/>
        <w:left w:val="none" w:sz="0" w:space="0" w:color="auto"/>
        <w:bottom w:val="none" w:sz="0" w:space="0" w:color="auto"/>
        <w:right w:val="none" w:sz="0" w:space="0" w:color="auto"/>
      </w:divBdr>
    </w:div>
    <w:div w:id="49232682">
      <w:bodyDiv w:val="1"/>
      <w:marLeft w:val="0"/>
      <w:marRight w:val="0"/>
      <w:marTop w:val="0"/>
      <w:marBottom w:val="0"/>
      <w:divBdr>
        <w:top w:val="none" w:sz="0" w:space="0" w:color="auto"/>
        <w:left w:val="none" w:sz="0" w:space="0" w:color="auto"/>
        <w:bottom w:val="none" w:sz="0" w:space="0" w:color="auto"/>
        <w:right w:val="none" w:sz="0" w:space="0" w:color="auto"/>
      </w:divBdr>
    </w:div>
    <w:div w:id="145633309">
      <w:bodyDiv w:val="1"/>
      <w:marLeft w:val="0"/>
      <w:marRight w:val="0"/>
      <w:marTop w:val="0"/>
      <w:marBottom w:val="0"/>
      <w:divBdr>
        <w:top w:val="none" w:sz="0" w:space="0" w:color="auto"/>
        <w:left w:val="none" w:sz="0" w:space="0" w:color="auto"/>
        <w:bottom w:val="none" w:sz="0" w:space="0" w:color="auto"/>
        <w:right w:val="none" w:sz="0" w:space="0" w:color="auto"/>
      </w:divBdr>
      <w:divsChild>
        <w:div w:id="674379109">
          <w:marLeft w:val="0"/>
          <w:marRight w:val="0"/>
          <w:marTop w:val="0"/>
          <w:marBottom w:val="0"/>
          <w:divBdr>
            <w:top w:val="none" w:sz="0" w:space="0" w:color="auto"/>
            <w:left w:val="none" w:sz="0" w:space="0" w:color="auto"/>
            <w:bottom w:val="none" w:sz="0" w:space="0" w:color="auto"/>
            <w:right w:val="none" w:sz="0" w:space="0" w:color="auto"/>
          </w:divBdr>
          <w:divsChild>
            <w:div w:id="1897164018">
              <w:marLeft w:val="120"/>
              <w:marRight w:val="120"/>
              <w:marTop w:val="100"/>
              <w:marBottom w:val="100"/>
              <w:divBdr>
                <w:top w:val="none" w:sz="0" w:space="0" w:color="auto"/>
                <w:left w:val="none" w:sz="0" w:space="0" w:color="auto"/>
                <w:bottom w:val="none" w:sz="0" w:space="0" w:color="auto"/>
                <w:right w:val="none" w:sz="0" w:space="0" w:color="auto"/>
              </w:divBdr>
              <w:divsChild>
                <w:div w:id="506792807">
                  <w:marLeft w:val="0"/>
                  <w:marRight w:val="0"/>
                  <w:marTop w:val="0"/>
                  <w:marBottom w:val="0"/>
                  <w:divBdr>
                    <w:top w:val="none" w:sz="0" w:space="0" w:color="auto"/>
                    <w:left w:val="none" w:sz="0" w:space="0" w:color="auto"/>
                    <w:bottom w:val="none" w:sz="0" w:space="0" w:color="auto"/>
                    <w:right w:val="none" w:sz="0" w:space="0" w:color="auto"/>
                  </w:divBdr>
                  <w:divsChild>
                    <w:div w:id="733821463">
                      <w:marLeft w:val="0"/>
                      <w:marRight w:val="0"/>
                      <w:marTop w:val="0"/>
                      <w:marBottom w:val="0"/>
                      <w:divBdr>
                        <w:top w:val="none" w:sz="0" w:space="0" w:color="auto"/>
                        <w:left w:val="none" w:sz="0" w:space="0" w:color="auto"/>
                        <w:bottom w:val="none" w:sz="0" w:space="0" w:color="auto"/>
                        <w:right w:val="none" w:sz="0" w:space="0" w:color="auto"/>
                      </w:divBdr>
                      <w:divsChild>
                        <w:div w:id="14421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71024">
      <w:bodyDiv w:val="1"/>
      <w:marLeft w:val="0"/>
      <w:marRight w:val="0"/>
      <w:marTop w:val="0"/>
      <w:marBottom w:val="0"/>
      <w:divBdr>
        <w:top w:val="none" w:sz="0" w:space="0" w:color="auto"/>
        <w:left w:val="none" w:sz="0" w:space="0" w:color="auto"/>
        <w:bottom w:val="none" w:sz="0" w:space="0" w:color="auto"/>
        <w:right w:val="none" w:sz="0" w:space="0" w:color="auto"/>
      </w:divBdr>
      <w:divsChild>
        <w:div w:id="1315184870">
          <w:marLeft w:val="0"/>
          <w:marRight w:val="0"/>
          <w:marTop w:val="0"/>
          <w:marBottom w:val="0"/>
          <w:divBdr>
            <w:top w:val="none" w:sz="0" w:space="0" w:color="auto"/>
            <w:left w:val="none" w:sz="0" w:space="0" w:color="auto"/>
            <w:bottom w:val="none" w:sz="0" w:space="0" w:color="auto"/>
            <w:right w:val="none" w:sz="0" w:space="0" w:color="auto"/>
          </w:divBdr>
          <w:divsChild>
            <w:div w:id="489251979">
              <w:marLeft w:val="120"/>
              <w:marRight w:val="120"/>
              <w:marTop w:val="100"/>
              <w:marBottom w:val="100"/>
              <w:divBdr>
                <w:top w:val="none" w:sz="0" w:space="0" w:color="auto"/>
                <w:left w:val="none" w:sz="0" w:space="0" w:color="auto"/>
                <w:bottom w:val="none" w:sz="0" w:space="0" w:color="auto"/>
                <w:right w:val="none" w:sz="0" w:space="0" w:color="auto"/>
              </w:divBdr>
              <w:divsChild>
                <w:div w:id="700859908">
                  <w:marLeft w:val="0"/>
                  <w:marRight w:val="0"/>
                  <w:marTop w:val="0"/>
                  <w:marBottom w:val="0"/>
                  <w:divBdr>
                    <w:top w:val="none" w:sz="0" w:space="0" w:color="auto"/>
                    <w:left w:val="none" w:sz="0" w:space="0" w:color="auto"/>
                    <w:bottom w:val="none" w:sz="0" w:space="0" w:color="auto"/>
                    <w:right w:val="none" w:sz="0" w:space="0" w:color="auto"/>
                  </w:divBdr>
                  <w:divsChild>
                    <w:div w:id="2079744725">
                      <w:marLeft w:val="0"/>
                      <w:marRight w:val="0"/>
                      <w:marTop w:val="0"/>
                      <w:marBottom w:val="0"/>
                      <w:divBdr>
                        <w:top w:val="none" w:sz="0" w:space="0" w:color="auto"/>
                        <w:left w:val="none" w:sz="0" w:space="0" w:color="auto"/>
                        <w:bottom w:val="none" w:sz="0" w:space="0" w:color="auto"/>
                        <w:right w:val="none" w:sz="0" w:space="0" w:color="auto"/>
                      </w:divBdr>
                      <w:divsChild>
                        <w:div w:id="15998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22816">
      <w:bodyDiv w:val="1"/>
      <w:marLeft w:val="0"/>
      <w:marRight w:val="0"/>
      <w:marTop w:val="0"/>
      <w:marBottom w:val="0"/>
      <w:divBdr>
        <w:top w:val="none" w:sz="0" w:space="0" w:color="auto"/>
        <w:left w:val="none" w:sz="0" w:space="0" w:color="auto"/>
        <w:bottom w:val="none" w:sz="0" w:space="0" w:color="auto"/>
        <w:right w:val="none" w:sz="0" w:space="0" w:color="auto"/>
      </w:divBdr>
      <w:divsChild>
        <w:div w:id="211700128">
          <w:marLeft w:val="0"/>
          <w:marRight w:val="0"/>
          <w:marTop w:val="0"/>
          <w:marBottom w:val="0"/>
          <w:divBdr>
            <w:top w:val="none" w:sz="0" w:space="0" w:color="auto"/>
            <w:left w:val="none" w:sz="0" w:space="0" w:color="auto"/>
            <w:bottom w:val="none" w:sz="0" w:space="0" w:color="auto"/>
            <w:right w:val="none" w:sz="0" w:space="0" w:color="auto"/>
          </w:divBdr>
          <w:divsChild>
            <w:div w:id="1418333305">
              <w:marLeft w:val="120"/>
              <w:marRight w:val="120"/>
              <w:marTop w:val="100"/>
              <w:marBottom w:val="100"/>
              <w:divBdr>
                <w:top w:val="none" w:sz="0" w:space="0" w:color="auto"/>
                <w:left w:val="none" w:sz="0" w:space="0" w:color="auto"/>
                <w:bottom w:val="none" w:sz="0" w:space="0" w:color="auto"/>
                <w:right w:val="none" w:sz="0" w:space="0" w:color="auto"/>
              </w:divBdr>
              <w:divsChild>
                <w:div w:id="365561962">
                  <w:marLeft w:val="0"/>
                  <w:marRight w:val="0"/>
                  <w:marTop w:val="0"/>
                  <w:marBottom w:val="0"/>
                  <w:divBdr>
                    <w:top w:val="none" w:sz="0" w:space="0" w:color="auto"/>
                    <w:left w:val="none" w:sz="0" w:space="0" w:color="auto"/>
                    <w:bottom w:val="none" w:sz="0" w:space="0" w:color="auto"/>
                    <w:right w:val="none" w:sz="0" w:space="0" w:color="auto"/>
                  </w:divBdr>
                  <w:divsChild>
                    <w:div w:id="1545485637">
                      <w:marLeft w:val="0"/>
                      <w:marRight w:val="0"/>
                      <w:marTop w:val="0"/>
                      <w:marBottom w:val="0"/>
                      <w:divBdr>
                        <w:top w:val="none" w:sz="0" w:space="0" w:color="auto"/>
                        <w:left w:val="none" w:sz="0" w:space="0" w:color="auto"/>
                        <w:bottom w:val="none" w:sz="0" w:space="0" w:color="auto"/>
                        <w:right w:val="none" w:sz="0" w:space="0" w:color="auto"/>
                      </w:divBdr>
                      <w:divsChild>
                        <w:div w:id="4219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4225">
      <w:bodyDiv w:val="1"/>
      <w:marLeft w:val="0"/>
      <w:marRight w:val="0"/>
      <w:marTop w:val="0"/>
      <w:marBottom w:val="0"/>
      <w:divBdr>
        <w:top w:val="none" w:sz="0" w:space="0" w:color="auto"/>
        <w:left w:val="none" w:sz="0" w:space="0" w:color="auto"/>
        <w:bottom w:val="none" w:sz="0" w:space="0" w:color="auto"/>
        <w:right w:val="none" w:sz="0" w:space="0" w:color="auto"/>
      </w:divBdr>
    </w:div>
    <w:div w:id="1168789370">
      <w:bodyDiv w:val="1"/>
      <w:marLeft w:val="0"/>
      <w:marRight w:val="0"/>
      <w:marTop w:val="0"/>
      <w:marBottom w:val="0"/>
      <w:divBdr>
        <w:top w:val="none" w:sz="0" w:space="0" w:color="auto"/>
        <w:left w:val="none" w:sz="0" w:space="0" w:color="auto"/>
        <w:bottom w:val="none" w:sz="0" w:space="0" w:color="auto"/>
        <w:right w:val="none" w:sz="0" w:space="0" w:color="auto"/>
      </w:divBdr>
    </w:div>
    <w:div w:id="1199776252">
      <w:bodyDiv w:val="1"/>
      <w:marLeft w:val="0"/>
      <w:marRight w:val="0"/>
      <w:marTop w:val="0"/>
      <w:marBottom w:val="0"/>
      <w:divBdr>
        <w:top w:val="none" w:sz="0" w:space="0" w:color="auto"/>
        <w:left w:val="none" w:sz="0" w:space="0" w:color="auto"/>
        <w:bottom w:val="none" w:sz="0" w:space="0" w:color="auto"/>
        <w:right w:val="none" w:sz="0" w:space="0" w:color="auto"/>
      </w:divBdr>
      <w:divsChild>
        <w:div w:id="698819401">
          <w:marLeft w:val="0"/>
          <w:marRight w:val="0"/>
          <w:marTop w:val="0"/>
          <w:marBottom w:val="0"/>
          <w:divBdr>
            <w:top w:val="none" w:sz="0" w:space="0" w:color="auto"/>
            <w:left w:val="none" w:sz="0" w:space="0" w:color="auto"/>
            <w:bottom w:val="none" w:sz="0" w:space="0" w:color="auto"/>
            <w:right w:val="none" w:sz="0" w:space="0" w:color="auto"/>
          </w:divBdr>
          <w:divsChild>
            <w:div w:id="448429673">
              <w:marLeft w:val="0"/>
              <w:marRight w:val="0"/>
              <w:marTop w:val="0"/>
              <w:marBottom w:val="0"/>
              <w:divBdr>
                <w:top w:val="none" w:sz="0" w:space="0" w:color="auto"/>
                <w:left w:val="none" w:sz="0" w:space="0" w:color="auto"/>
                <w:bottom w:val="none" w:sz="0" w:space="0" w:color="auto"/>
                <w:right w:val="none" w:sz="0" w:space="0" w:color="auto"/>
              </w:divBdr>
              <w:divsChild>
                <w:div w:id="879125685">
                  <w:marLeft w:val="0"/>
                  <w:marRight w:val="0"/>
                  <w:marTop w:val="0"/>
                  <w:marBottom w:val="0"/>
                  <w:divBdr>
                    <w:top w:val="none" w:sz="0" w:space="0" w:color="auto"/>
                    <w:left w:val="none" w:sz="0" w:space="0" w:color="auto"/>
                    <w:bottom w:val="none" w:sz="0" w:space="0" w:color="auto"/>
                    <w:right w:val="none" w:sz="0" w:space="0" w:color="auto"/>
                  </w:divBdr>
                  <w:divsChild>
                    <w:div w:id="182280694">
                      <w:marLeft w:val="2899"/>
                      <w:marRight w:val="0"/>
                      <w:marTop w:val="0"/>
                      <w:marBottom w:val="0"/>
                      <w:divBdr>
                        <w:top w:val="none" w:sz="0" w:space="0" w:color="auto"/>
                        <w:left w:val="none" w:sz="0" w:space="0" w:color="auto"/>
                        <w:bottom w:val="none" w:sz="0" w:space="0" w:color="auto"/>
                        <w:right w:val="none" w:sz="0" w:space="0" w:color="auto"/>
                      </w:divBdr>
                      <w:divsChild>
                        <w:div w:id="1174803855">
                          <w:marLeft w:val="0"/>
                          <w:marRight w:val="0"/>
                          <w:marTop w:val="0"/>
                          <w:marBottom w:val="0"/>
                          <w:divBdr>
                            <w:top w:val="none" w:sz="0" w:space="0" w:color="auto"/>
                            <w:left w:val="none" w:sz="0" w:space="0" w:color="auto"/>
                            <w:bottom w:val="none" w:sz="0" w:space="0" w:color="auto"/>
                            <w:right w:val="none" w:sz="0" w:space="0" w:color="auto"/>
                          </w:divBdr>
                          <w:divsChild>
                            <w:div w:id="35395414">
                              <w:marLeft w:val="0"/>
                              <w:marRight w:val="0"/>
                              <w:marTop w:val="0"/>
                              <w:marBottom w:val="0"/>
                              <w:divBdr>
                                <w:top w:val="none" w:sz="0" w:space="0" w:color="auto"/>
                                <w:left w:val="none" w:sz="0" w:space="0" w:color="auto"/>
                                <w:bottom w:val="none" w:sz="0" w:space="0" w:color="auto"/>
                                <w:right w:val="none" w:sz="0" w:space="0" w:color="auto"/>
                              </w:divBdr>
                              <w:divsChild>
                                <w:div w:id="1428501151">
                                  <w:marLeft w:val="1"/>
                                  <w:marRight w:val="1"/>
                                  <w:marTop w:val="0"/>
                                  <w:marBottom w:val="0"/>
                                  <w:divBdr>
                                    <w:top w:val="none" w:sz="0" w:space="0" w:color="auto"/>
                                    <w:left w:val="none" w:sz="0" w:space="0" w:color="auto"/>
                                    <w:bottom w:val="none" w:sz="0" w:space="0" w:color="auto"/>
                                    <w:right w:val="none" w:sz="0" w:space="0" w:color="auto"/>
                                  </w:divBdr>
                                  <w:divsChild>
                                    <w:div w:id="1189833584">
                                      <w:marLeft w:val="0"/>
                                      <w:marRight w:val="0"/>
                                      <w:marTop w:val="0"/>
                                      <w:marBottom w:val="0"/>
                                      <w:divBdr>
                                        <w:top w:val="none" w:sz="0" w:space="0" w:color="auto"/>
                                        <w:left w:val="none" w:sz="0" w:space="0" w:color="auto"/>
                                        <w:bottom w:val="none" w:sz="0" w:space="0" w:color="auto"/>
                                        <w:right w:val="none" w:sz="0" w:space="0" w:color="auto"/>
                                      </w:divBdr>
                                      <w:divsChild>
                                        <w:div w:id="865942874">
                                          <w:marLeft w:val="0"/>
                                          <w:marRight w:val="0"/>
                                          <w:marTop w:val="0"/>
                                          <w:marBottom w:val="0"/>
                                          <w:divBdr>
                                            <w:top w:val="none" w:sz="0" w:space="0" w:color="auto"/>
                                            <w:left w:val="none" w:sz="0" w:space="0" w:color="auto"/>
                                            <w:bottom w:val="none" w:sz="0" w:space="0" w:color="auto"/>
                                            <w:right w:val="none" w:sz="0" w:space="0" w:color="auto"/>
                                          </w:divBdr>
                                          <w:divsChild>
                                            <w:div w:id="247228955">
                                              <w:marLeft w:val="0"/>
                                              <w:marRight w:val="0"/>
                                              <w:marTop w:val="0"/>
                                              <w:marBottom w:val="0"/>
                                              <w:divBdr>
                                                <w:top w:val="none" w:sz="0" w:space="0" w:color="auto"/>
                                                <w:left w:val="none" w:sz="0" w:space="0" w:color="auto"/>
                                                <w:bottom w:val="none" w:sz="0" w:space="0" w:color="auto"/>
                                                <w:right w:val="none" w:sz="0" w:space="0" w:color="auto"/>
                                              </w:divBdr>
                                              <w:divsChild>
                                                <w:div w:id="9434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621924">
      <w:bodyDiv w:val="1"/>
      <w:marLeft w:val="0"/>
      <w:marRight w:val="0"/>
      <w:marTop w:val="0"/>
      <w:marBottom w:val="0"/>
      <w:divBdr>
        <w:top w:val="none" w:sz="0" w:space="0" w:color="auto"/>
        <w:left w:val="none" w:sz="0" w:space="0" w:color="auto"/>
        <w:bottom w:val="none" w:sz="0" w:space="0" w:color="auto"/>
        <w:right w:val="none" w:sz="0" w:space="0" w:color="auto"/>
      </w:divBdr>
    </w:div>
    <w:div w:id="1446197151">
      <w:bodyDiv w:val="1"/>
      <w:marLeft w:val="0"/>
      <w:marRight w:val="0"/>
      <w:marTop w:val="0"/>
      <w:marBottom w:val="0"/>
      <w:divBdr>
        <w:top w:val="none" w:sz="0" w:space="0" w:color="auto"/>
        <w:left w:val="none" w:sz="0" w:space="0" w:color="auto"/>
        <w:bottom w:val="none" w:sz="0" w:space="0" w:color="auto"/>
        <w:right w:val="none" w:sz="0" w:space="0" w:color="auto"/>
      </w:divBdr>
    </w:div>
    <w:div w:id="1446542441">
      <w:bodyDiv w:val="1"/>
      <w:marLeft w:val="0"/>
      <w:marRight w:val="0"/>
      <w:marTop w:val="0"/>
      <w:marBottom w:val="0"/>
      <w:divBdr>
        <w:top w:val="none" w:sz="0" w:space="0" w:color="auto"/>
        <w:left w:val="none" w:sz="0" w:space="0" w:color="auto"/>
        <w:bottom w:val="none" w:sz="0" w:space="0" w:color="auto"/>
        <w:right w:val="none" w:sz="0" w:space="0" w:color="auto"/>
      </w:divBdr>
      <w:divsChild>
        <w:div w:id="88619021">
          <w:marLeft w:val="0"/>
          <w:marRight w:val="0"/>
          <w:marTop w:val="0"/>
          <w:marBottom w:val="0"/>
          <w:divBdr>
            <w:top w:val="none" w:sz="0" w:space="0" w:color="auto"/>
            <w:left w:val="none" w:sz="0" w:space="0" w:color="auto"/>
            <w:bottom w:val="none" w:sz="0" w:space="0" w:color="auto"/>
            <w:right w:val="none" w:sz="0" w:space="0" w:color="auto"/>
          </w:divBdr>
          <w:divsChild>
            <w:div w:id="169104200">
              <w:marLeft w:val="120"/>
              <w:marRight w:val="120"/>
              <w:marTop w:val="100"/>
              <w:marBottom w:val="100"/>
              <w:divBdr>
                <w:top w:val="none" w:sz="0" w:space="0" w:color="auto"/>
                <w:left w:val="none" w:sz="0" w:space="0" w:color="auto"/>
                <w:bottom w:val="none" w:sz="0" w:space="0" w:color="auto"/>
                <w:right w:val="none" w:sz="0" w:space="0" w:color="auto"/>
              </w:divBdr>
              <w:divsChild>
                <w:div w:id="1682198897">
                  <w:marLeft w:val="0"/>
                  <w:marRight w:val="0"/>
                  <w:marTop w:val="0"/>
                  <w:marBottom w:val="0"/>
                  <w:divBdr>
                    <w:top w:val="none" w:sz="0" w:space="0" w:color="auto"/>
                    <w:left w:val="none" w:sz="0" w:space="0" w:color="auto"/>
                    <w:bottom w:val="none" w:sz="0" w:space="0" w:color="auto"/>
                    <w:right w:val="none" w:sz="0" w:space="0" w:color="auto"/>
                  </w:divBdr>
                  <w:divsChild>
                    <w:div w:id="344408762">
                      <w:marLeft w:val="0"/>
                      <w:marRight w:val="0"/>
                      <w:marTop w:val="0"/>
                      <w:marBottom w:val="0"/>
                      <w:divBdr>
                        <w:top w:val="none" w:sz="0" w:space="0" w:color="auto"/>
                        <w:left w:val="none" w:sz="0" w:space="0" w:color="auto"/>
                        <w:bottom w:val="none" w:sz="0" w:space="0" w:color="auto"/>
                        <w:right w:val="none" w:sz="0" w:space="0" w:color="auto"/>
                      </w:divBdr>
                      <w:divsChild>
                        <w:div w:id="1530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1360">
      <w:bodyDiv w:val="1"/>
      <w:marLeft w:val="0"/>
      <w:marRight w:val="0"/>
      <w:marTop w:val="0"/>
      <w:marBottom w:val="0"/>
      <w:divBdr>
        <w:top w:val="none" w:sz="0" w:space="0" w:color="auto"/>
        <w:left w:val="none" w:sz="0" w:space="0" w:color="auto"/>
        <w:bottom w:val="none" w:sz="0" w:space="0" w:color="auto"/>
        <w:right w:val="none" w:sz="0" w:space="0" w:color="auto"/>
      </w:divBdr>
    </w:div>
    <w:div w:id="1573588914">
      <w:bodyDiv w:val="1"/>
      <w:marLeft w:val="0"/>
      <w:marRight w:val="0"/>
      <w:marTop w:val="0"/>
      <w:marBottom w:val="0"/>
      <w:divBdr>
        <w:top w:val="none" w:sz="0" w:space="0" w:color="auto"/>
        <w:left w:val="none" w:sz="0" w:space="0" w:color="auto"/>
        <w:bottom w:val="none" w:sz="0" w:space="0" w:color="auto"/>
        <w:right w:val="none" w:sz="0" w:space="0" w:color="auto"/>
      </w:divBdr>
    </w:div>
    <w:div w:id="1615745070">
      <w:bodyDiv w:val="1"/>
      <w:marLeft w:val="0"/>
      <w:marRight w:val="0"/>
      <w:marTop w:val="0"/>
      <w:marBottom w:val="0"/>
      <w:divBdr>
        <w:top w:val="none" w:sz="0" w:space="0" w:color="auto"/>
        <w:left w:val="none" w:sz="0" w:space="0" w:color="auto"/>
        <w:bottom w:val="none" w:sz="0" w:space="0" w:color="auto"/>
        <w:right w:val="none" w:sz="0" w:space="0" w:color="auto"/>
      </w:divBdr>
    </w:div>
    <w:div w:id="1729567085">
      <w:bodyDiv w:val="1"/>
      <w:marLeft w:val="0"/>
      <w:marRight w:val="0"/>
      <w:marTop w:val="0"/>
      <w:marBottom w:val="0"/>
      <w:divBdr>
        <w:top w:val="none" w:sz="0" w:space="0" w:color="auto"/>
        <w:left w:val="none" w:sz="0" w:space="0" w:color="auto"/>
        <w:bottom w:val="none" w:sz="0" w:space="0" w:color="auto"/>
        <w:right w:val="none" w:sz="0" w:space="0" w:color="auto"/>
      </w:divBdr>
    </w:div>
    <w:div w:id="1769305275">
      <w:bodyDiv w:val="1"/>
      <w:marLeft w:val="0"/>
      <w:marRight w:val="0"/>
      <w:marTop w:val="0"/>
      <w:marBottom w:val="0"/>
      <w:divBdr>
        <w:top w:val="none" w:sz="0" w:space="0" w:color="auto"/>
        <w:left w:val="none" w:sz="0" w:space="0" w:color="auto"/>
        <w:bottom w:val="none" w:sz="0" w:space="0" w:color="auto"/>
        <w:right w:val="none" w:sz="0" w:space="0" w:color="auto"/>
      </w:divBdr>
    </w:div>
    <w:div w:id="1773669523">
      <w:bodyDiv w:val="1"/>
      <w:marLeft w:val="0"/>
      <w:marRight w:val="0"/>
      <w:marTop w:val="0"/>
      <w:marBottom w:val="0"/>
      <w:divBdr>
        <w:top w:val="none" w:sz="0" w:space="0" w:color="auto"/>
        <w:left w:val="none" w:sz="0" w:space="0" w:color="auto"/>
        <w:bottom w:val="none" w:sz="0" w:space="0" w:color="auto"/>
        <w:right w:val="none" w:sz="0" w:space="0" w:color="auto"/>
      </w:divBdr>
    </w:div>
    <w:div w:id="1878004627">
      <w:bodyDiv w:val="1"/>
      <w:marLeft w:val="0"/>
      <w:marRight w:val="0"/>
      <w:marTop w:val="0"/>
      <w:marBottom w:val="0"/>
      <w:divBdr>
        <w:top w:val="none" w:sz="0" w:space="0" w:color="auto"/>
        <w:left w:val="none" w:sz="0" w:space="0" w:color="auto"/>
        <w:bottom w:val="none" w:sz="0" w:space="0" w:color="auto"/>
        <w:right w:val="none" w:sz="0" w:space="0" w:color="auto"/>
      </w:divBdr>
      <w:divsChild>
        <w:div w:id="1801218962">
          <w:marLeft w:val="0"/>
          <w:marRight w:val="0"/>
          <w:marTop w:val="0"/>
          <w:marBottom w:val="0"/>
          <w:divBdr>
            <w:top w:val="none" w:sz="0" w:space="0" w:color="auto"/>
            <w:left w:val="none" w:sz="0" w:space="0" w:color="auto"/>
            <w:bottom w:val="none" w:sz="0" w:space="0" w:color="auto"/>
            <w:right w:val="none" w:sz="0" w:space="0" w:color="auto"/>
          </w:divBdr>
          <w:divsChild>
            <w:div w:id="416025467">
              <w:marLeft w:val="0"/>
              <w:marRight w:val="0"/>
              <w:marTop w:val="0"/>
              <w:marBottom w:val="0"/>
              <w:divBdr>
                <w:top w:val="none" w:sz="0" w:space="0" w:color="auto"/>
                <w:left w:val="none" w:sz="0" w:space="0" w:color="auto"/>
                <w:bottom w:val="none" w:sz="0" w:space="0" w:color="auto"/>
                <w:right w:val="none" w:sz="0" w:space="0" w:color="auto"/>
              </w:divBdr>
              <w:divsChild>
                <w:div w:id="1693410912">
                  <w:marLeft w:val="0"/>
                  <w:marRight w:val="0"/>
                  <w:marTop w:val="0"/>
                  <w:marBottom w:val="0"/>
                  <w:divBdr>
                    <w:top w:val="none" w:sz="0" w:space="0" w:color="auto"/>
                    <w:left w:val="none" w:sz="0" w:space="0" w:color="auto"/>
                    <w:bottom w:val="none" w:sz="0" w:space="0" w:color="auto"/>
                    <w:right w:val="none" w:sz="0" w:space="0" w:color="auto"/>
                  </w:divBdr>
                  <w:divsChild>
                    <w:div w:id="1777406413">
                      <w:marLeft w:val="2899"/>
                      <w:marRight w:val="0"/>
                      <w:marTop w:val="0"/>
                      <w:marBottom w:val="0"/>
                      <w:divBdr>
                        <w:top w:val="none" w:sz="0" w:space="0" w:color="auto"/>
                        <w:left w:val="none" w:sz="0" w:space="0" w:color="auto"/>
                        <w:bottom w:val="none" w:sz="0" w:space="0" w:color="auto"/>
                        <w:right w:val="none" w:sz="0" w:space="0" w:color="auto"/>
                      </w:divBdr>
                      <w:divsChild>
                        <w:div w:id="2125608823">
                          <w:marLeft w:val="0"/>
                          <w:marRight w:val="0"/>
                          <w:marTop w:val="0"/>
                          <w:marBottom w:val="0"/>
                          <w:divBdr>
                            <w:top w:val="none" w:sz="0" w:space="0" w:color="auto"/>
                            <w:left w:val="none" w:sz="0" w:space="0" w:color="auto"/>
                            <w:bottom w:val="none" w:sz="0" w:space="0" w:color="auto"/>
                            <w:right w:val="none" w:sz="0" w:space="0" w:color="auto"/>
                          </w:divBdr>
                          <w:divsChild>
                            <w:div w:id="1806972808">
                              <w:marLeft w:val="0"/>
                              <w:marRight w:val="0"/>
                              <w:marTop w:val="0"/>
                              <w:marBottom w:val="0"/>
                              <w:divBdr>
                                <w:top w:val="none" w:sz="0" w:space="0" w:color="auto"/>
                                <w:left w:val="none" w:sz="0" w:space="0" w:color="auto"/>
                                <w:bottom w:val="none" w:sz="0" w:space="0" w:color="auto"/>
                                <w:right w:val="none" w:sz="0" w:space="0" w:color="auto"/>
                              </w:divBdr>
                              <w:divsChild>
                                <w:div w:id="1922177899">
                                  <w:marLeft w:val="1"/>
                                  <w:marRight w:val="1"/>
                                  <w:marTop w:val="0"/>
                                  <w:marBottom w:val="0"/>
                                  <w:divBdr>
                                    <w:top w:val="none" w:sz="0" w:space="0" w:color="auto"/>
                                    <w:left w:val="none" w:sz="0" w:space="0" w:color="auto"/>
                                    <w:bottom w:val="none" w:sz="0" w:space="0" w:color="auto"/>
                                    <w:right w:val="none" w:sz="0" w:space="0" w:color="auto"/>
                                  </w:divBdr>
                                  <w:divsChild>
                                    <w:div w:id="1812552633">
                                      <w:marLeft w:val="0"/>
                                      <w:marRight w:val="0"/>
                                      <w:marTop w:val="0"/>
                                      <w:marBottom w:val="0"/>
                                      <w:divBdr>
                                        <w:top w:val="none" w:sz="0" w:space="0" w:color="auto"/>
                                        <w:left w:val="none" w:sz="0" w:space="0" w:color="auto"/>
                                        <w:bottom w:val="none" w:sz="0" w:space="0" w:color="auto"/>
                                        <w:right w:val="none" w:sz="0" w:space="0" w:color="auto"/>
                                      </w:divBdr>
                                      <w:divsChild>
                                        <w:div w:id="3482569">
                                          <w:marLeft w:val="0"/>
                                          <w:marRight w:val="0"/>
                                          <w:marTop w:val="0"/>
                                          <w:marBottom w:val="0"/>
                                          <w:divBdr>
                                            <w:top w:val="none" w:sz="0" w:space="0" w:color="auto"/>
                                            <w:left w:val="none" w:sz="0" w:space="0" w:color="auto"/>
                                            <w:bottom w:val="none" w:sz="0" w:space="0" w:color="auto"/>
                                            <w:right w:val="none" w:sz="0" w:space="0" w:color="auto"/>
                                          </w:divBdr>
                                          <w:divsChild>
                                            <w:div w:id="593132436">
                                              <w:marLeft w:val="0"/>
                                              <w:marRight w:val="0"/>
                                              <w:marTop w:val="0"/>
                                              <w:marBottom w:val="0"/>
                                              <w:divBdr>
                                                <w:top w:val="none" w:sz="0" w:space="0" w:color="auto"/>
                                                <w:left w:val="none" w:sz="0" w:space="0" w:color="auto"/>
                                                <w:bottom w:val="none" w:sz="0" w:space="0" w:color="auto"/>
                                                <w:right w:val="none" w:sz="0" w:space="0" w:color="auto"/>
                                              </w:divBdr>
                                              <w:divsChild>
                                                <w:div w:id="2112776554">
                                                  <w:marLeft w:val="0"/>
                                                  <w:marRight w:val="0"/>
                                                  <w:marTop w:val="0"/>
                                                  <w:marBottom w:val="0"/>
                                                  <w:divBdr>
                                                    <w:top w:val="none" w:sz="0" w:space="0" w:color="auto"/>
                                                    <w:left w:val="none" w:sz="0" w:space="0" w:color="auto"/>
                                                    <w:bottom w:val="none" w:sz="0" w:space="0" w:color="auto"/>
                                                    <w:right w:val="none" w:sz="0" w:space="0" w:color="auto"/>
                                                  </w:divBdr>
                                                  <w:divsChild>
                                                    <w:div w:id="16422680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5795695">
                                                          <w:marLeft w:val="0"/>
                                                          <w:marRight w:val="0"/>
                                                          <w:marTop w:val="0"/>
                                                          <w:marBottom w:val="0"/>
                                                          <w:divBdr>
                                                            <w:top w:val="none" w:sz="0" w:space="0" w:color="auto"/>
                                                            <w:left w:val="none" w:sz="0" w:space="0" w:color="auto"/>
                                                            <w:bottom w:val="none" w:sz="0" w:space="0" w:color="auto"/>
                                                            <w:right w:val="none" w:sz="0" w:space="0" w:color="auto"/>
                                                          </w:divBdr>
                                                        </w:div>
                                                        <w:div w:id="1801261772">
                                                          <w:marLeft w:val="0"/>
                                                          <w:marRight w:val="0"/>
                                                          <w:marTop w:val="0"/>
                                                          <w:marBottom w:val="0"/>
                                                          <w:divBdr>
                                                            <w:top w:val="none" w:sz="0" w:space="0" w:color="auto"/>
                                                            <w:left w:val="none" w:sz="0" w:space="0" w:color="auto"/>
                                                            <w:bottom w:val="none" w:sz="0" w:space="0" w:color="auto"/>
                                                            <w:right w:val="none" w:sz="0" w:space="0" w:color="auto"/>
                                                          </w:divBdr>
                                                        </w:div>
                                                        <w:div w:id="948851486">
                                                          <w:marLeft w:val="0"/>
                                                          <w:marRight w:val="0"/>
                                                          <w:marTop w:val="0"/>
                                                          <w:marBottom w:val="0"/>
                                                          <w:divBdr>
                                                            <w:top w:val="none" w:sz="0" w:space="0" w:color="auto"/>
                                                            <w:left w:val="none" w:sz="0" w:space="0" w:color="auto"/>
                                                            <w:bottom w:val="none" w:sz="0" w:space="0" w:color="auto"/>
                                                            <w:right w:val="none" w:sz="0" w:space="0" w:color="auto"/>
                                                          </w:divBdr>
                                                        </w:div>
                                                        <w:div w:id="13027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oter" Target="footer4.xml"/><Relationship Id="rId47" Type="http://schemas.openxmlformats.org/officeDocument/2006/relationships/image" Target="media/image27.jpeg"/><Relationship Id="rId50" Type="http://schemas.openxmlformats.org/officeDocument/2006/relationships/hyperlink" Target="http://www.environment.gov.au/protection/environment-assessments/assessment-and-approval-process" TargetMode="External"/><Relationship Id="rId55" Type="http://schemas.openxmlformats.org/officeDocument/2006/relationships/hyperlink" Target="http://www.environment.gov.au/cgi-bin/sprat/public/publicshowcommunity.pl?id=98&amp;status=Endangered" TargetMode="External"/><Relationship Id="rId63" Type="http://schemas.openxmlformats.org/officeDocument/2006/relationships/hyperlink" Target="http://www.environment.gov.au/cgi-bin/sprat/public/publicshowcommunity.pl?id=130" TargetMode="External"/><Relationship Id="rId68" Type="http://schemas.openxmlformats.org/officeDocument/2006/relationships/image" Target="media/image30.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4.0/" TargetMode="External"/><Relationship Id="rId24" Type="http://schemas.openxmlformats.org/officeDocument/2006/relationships/image" Target="media/image11.jpeg"/><Relationship Id="rId32" Type="http://schemas.openxmlformats.org/officeDocument/2006/relationships/hyperlink" Target="http://www.environment.gov.au/cgi-bin/sprat/public/publicshowcommunity.pl?id=130"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5.jpeg"/><Relationship Id="rId53" Type="http://schemas.openxmlformats.org/officeDocument/2006/relationships/hyperlink" Target="http://www.environment.gov.au/cgi-bin/sprat/public/publicshowcommunity.pl?id=43&amp;status=Critically+Endangered" TargetMode="External"/><Relationship Id="rId58" Type="http://schemas.openxmlformats.org/officeDocument/2006/relationships/hyperlink" Target="http://www.environment.gov.au/cgi-bin/sprat/public/publiclookupcommunities.pl" TargetMode="External"/><Relationship Id="rId66" Type="http://schemas.openxmlformats.org/officeDocument/2006/relationships/hyperlink" Target="http://www.nrm.gov.au"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hyperlink" Target="http://www.environment.gov.au/cgi-bin/sprat/public/publicshowcommunity.pl?id=143" TargetMode="External"/><Relationship Id="rId61" Type="http://schemas.openxmlformats.org/officeDocument/2006/relationships/hyperlink" Target="http://hccrems.com.au/"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hyperlink" Target="http://www.environment.gov.au/biodiversity/threatened/communities/maps/pubs/130-map.pdf" TargetMode="External"/><Relationship Id="rId44" Type="http://schemas.openxmlformats.org/officeDocument/2006/relationships/footer" Target="footer6.xml"/><Relationship Id="rId52" Type="http://schemas.openxmlformats.org/officeDocument/2006/relationships/hyperlink" Target="http://www.environment.gov.au/cgi-bin/sprat/public/publicshowcommunity.pl?id=44&amp;status=Critically+Endangered" TargetMode="External"/><Relationship Id="rId60" Type="http://schemas.openxmlformats.org/officeDocument/2006/relationships/hyperlink" Target="http://www.environment.nsw.gov.au/vegetation/" TargetMode="External"/><Relationship Id="rId65" Type="http://schemas.openxmlformats.org/officeDocument/2006/relationships/hyperlink" Target="http://www.environment.gov.au/topics/environment-protection" TargetMode="External"/><Relationship Id="rId4" Type="http://schemas.openxmlformats.org/officeDocument/2006/relationships/webSettings" Target="webSettings.xml"/><Relationship Id="rId9" Type="http://schemas.openxmlformats.org/officeDocument/2006/relationships/hyperlink" Target="http://www.environment.gov.au/cgi-bin/sprat/public/publiclookupcommunities.pl"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www.environment.gov.au/cgi-bin/sprat/public/publicshowcommunity.pl?id=130" TargetMode="External"/><Relationship Id="rId43" Type="http://schemas.openxmlformats.org/officeDocument/2006/relationships/footer" Target="footer5.xml"/><Relationship Id="rId48" Type="http://schemas.openxmlformats.org/officeDocument/2006/relationships/image" Target="media/image28.jpeg"/><Relationship Id="rId56" Type="http://schemas.openxmlformats.org/officeDocument/2006/relationships/hyperlink" Target="http://www.environment.gov.au/cgi-bin/sprat/public/publicshowcommunity.pl?id=101&amp;status=Critically+Endangered" TargetMode="External"/><Relationship Id="rId64" Type="http://schemas.openxmlformats.org/officeDocument/2006/relationships/hyperlink" Target="http://www.environment.gov.au/topics/threatened-species-ecological-communities" TargetMode="External"/><Relationship Id="rId69" Type="http://schemas.openxmlformats.org/officeDocument/2006/relationships/footer" Target="footer7.xml"/><Relationship Id="rId8" Type="http://schemas.openxmlformats.org/officeDocument/2006/relationships/image" Target="media/image3.jpeg"/><Relationship Id="rId51" Type="http://schemas.openxmlformats.org/officeDocument/2006/relationships/hyperlink" Target="http://www.environment.gov.au/cgi-bin/sprat/public/publicshowcommunity.pl?id=13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birdlife.org.au/documents/OTHPUB-IBAs-in-Danger.PDF"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hyperlink" Target="http://www.environment.nsw.gov.au/threatenedspecies/" TargetMode="External"/><Relationship Id="rId67" Type="http://schemas.openxmlformats.org/officeDocument/2006/relationships/hyperlink" Target="http://www.environment.gov.au/epbc/publications/factsheet-farming-and-national-environment-law-epbc-act" TargetMode="Externa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hyperlink" Target="http://www.environment.gov.au/cgi-bin/sprat/public/publicshowcommunity.pl?id=76" TargetMode="External"/><Relationship Id="rId62" Type="http://schemas.openxmlformats.org/officeDocument/2006/relationships/hyperlink" Target="http://hunter.lls.nsw.gov.au/land-and-water/native-vegetation" TargetMode="External"/><Relationship Id="rId70"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1C9D8083.dotm</Template>
  <TotalTime>0</TotalTime>
  <Pages>28</Pages>
  <Words>6045</Words>
  <Characters>34460</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40425</CharactersWithSpaces>
  <SharedDoc>false</SharedDoc>
  <HLinks>
    <vt:vector size="36" baseType="variant">
      <vt:variant>
        <vt:i4>1900661</vt:i4>
      </vt:variant>
      <vt:variant>
        <vt:i4>15</vt:i4>
      </vt:variant>
      <vt:variant>
        <vt:i4>0</vt:i4>
      </vt:variant>
      <vt:variant>
        <vt:i4>5</vt:i4>
      </vt:variant>
      <vt:variant>
        <vt:lpwstr>mailto:environment@nff.org.au</vt:lpwstr>
      </vt:variant>
      <vt:variant>
        <vt:lpwstr/>
      </vt:variant>
      <vt:variant>
        <vt:i4>7798840</vt:i4>
      </vt:variant>
      <vt:variant>
        <vt:i4>12</vt:i4>
      </vt:variant>
      <vt:variant>
        <vt:i4>0</vt:i4>
      </vt:variant>
      <vt:variant>
        <vt:i4>5</vt:i4>
      </vt:variant>
      <vt:variant>
        <vt:lpwstr>http://www.nrm.gov.au/</vt:lpwstr>
      </vt:variant>
      <vt:variant>
        <vt:lpwstr/>
      </vt:variant>
      <vt:variant>
        <vt:i4>6291491</vt:i4>
      </vt:variant>
      <vt:variant>
        <vt:i4>9</vt:i4>
      </vt:variant>
      <vt:variant>
        <vt:i4>0</vt:i4>
      </vt:variant>
      <vt:variant>
        <vt:i4>5</vt:i4>
      </vt:variant>
      <vt:variant>
        <vt:lpwstr>http://www.environment.gov.au/topics/environment-protection</vt:lpwstr>
      </vt:variant>
      <vt:variant>
        <vt:lpwstr/>
      </vt:variant>
      <vt:variant>
        <vt:i4>2490469</vt:i4>
      </vt:variant>
      <vt:variant>
        <vt:i4>6</vt:i4>
      </vt:variant>
      <vt:variant>
        <vt:i4>0</vt:i4>
      </vt:variant>
      <vt:variant>
        <vt:i4>5</vt:i4>
      </vt:variant>
      <vt:variant>
        <vt:lpwstr>http://www.environment.gov.au/cgi-bin/sprat/public/publicshowcommunity.pl?id=126&amp;status=Endangered</vt:lpwstr>
      </vt:variant>
      <vt:variant>
        <vt:lpwstr/>
      </vt:variant>
      <vt:variant>
        <vt:i4>5046349</vt:i4>
      </vt:variant>
      <vt:variant>
        <vt:i4>3</vt:i4>
      </vt:variant>
      <vt:variant>
        <vt:i4>0</vt:i4>
      </vt:variant>
      <vt:variant>
        <vt:i4>5</vt:i4>
      </vt:variant>
      <vt:variant>
        <vt:lpwstr>http://www.environment.gov.au/biodiversity/threatened/communities/pubs/93-conservation-advice.pdf</vt:lpwstr>
      </vt:variant>
      <vt:variant>
        <vt:lpwstr/>
      </vt:variant>
      <vt:variant>
        <vt:i4>2490469</vt:i4>
      </vt:variant>
      <vt:variant>
        <vt:i4>0</vt:i4>
      </vt:variant>
      <vt:variant>
        <vt:i4>0</vt:i4>
      </vt:variant>
      <vt:variant>
        <vt:i4>5</vt:i4>
      </vt:variant>
      <vt:variant>
        <vt:lpwstr>http://www.environment.gov.au/cgi-bin/sprat/public/publicshowcommunity.pl?id=126&amp;status=Endangered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Hunter Valley eucalypt forest and woodland: a nationally protected ecological community</dc:title>
  <dc:subject/>
  <dc:creator/>
  <cp:keywords/>
  <dc:description/>
  <cp:lastModifiedBy/>
  <cp:revision>1</cp:revision>
  <cp:lastPrinted>2016-01-06T02:26:00Z</cp:lastPrinted>
  <dcterms:created xsi:type="dcterms:W3CDTF">2016-08-19T02:29:00Z</dcterms:created>
  <dcterms:modified xsi:type="dcterms:W3CDTF">2016-08-19T02:29:00Z</dcterms:modified>
</cp:coreProperties>
</file>